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C8C85" w14:textId="77777777" w:rsidR="00CE3C64" w:rsidRDefault="00CE3C64" w:rsidP="00923B0C">
      <w:pPr>
        <w:pStyle w:val="Title"/>
      </w:pPr>
    </w:p>
    <w:p w14:paraId="2F879000" w14:textId="77777777" w:rsidR="00CE3C64" w:rsidRDefault="00CE3C64" w:rsidP="00923B0C">
      <w:pPr>
        <w:pStyle w:val="Title"/>
      </w:pPr>
    </w:p>
    <w:p w14:paraId="7EAC26FD" w14:textId="77777777" w:rsidR="00287A0D" w:rsidRPr="00033E51" w:rsidRDefault="00422FF4" w:rsidP="00923B0C">
      <w:pPr>
        <w:pStyle w:val="Title"/>
        <w:rPr>
          <w:rFonts w:ascii="Calibri" w:hAnsi="Calibri"/>
          <w:sz w:val="44"/>
          <w:szCs w:val="44"/>
        </w:rPr>
      </w:pPr>
      <w:r>
        <w:rPr>
          <w:rFonts w:ascii="Calibri" w:hAnsi="Calibri"/>
          <w:sz w:val="44"/>
          <w:szCs w:val="44"/>
        </w:rPr>
        <w:t xml:space="preserve">My Fight for His </w:t>
      </w:r>
      <w:r w:rsidR="00033E51" w:rsidRPr="00033E51">
        <w:rPr>
          <w:rFonts w:ascii="Calibri" w:hAnsi="Calibri"/>
          <w:sz w:val="44"/>
          <w:szCs w:val="44"/>
        </w:rPr>
        <w:t>Flight</w:t>
      </w:r>
    </w:p>
    <w:p w14:paraId="2D60B3B1" w14:textId="77777777" w:rsidR="00266A80" w:rsidRPr="00AF4EA1" w:rsidRDefault="00A729FB" w:rsidP="00923B0C">
      <w:pPr>
        <w:pStyle w:val="Subtitle"/>
        <w:rPr>
          <w:rFonts w:ascii="Calibri" w:hAnsi="Calibri"/>
          <w:sz w:val="24"/>
        </w:rPr>
      </w:pPr>
      <w:r w:rsidRPr="00AF4EA1">
        <w:rPr>
          <w:rFonts w:ascii="Calibri" w:hAnsi="Calibri"/>
          <w:sz w:val="24"/>
        </w:rPr>
        <w:t>(</w:t>
      </w:r>
      <w:r w:rsidR="00804FD2">
        <w:rPr>
          <w:rFonts w:ascii="Calibri" w:hAnsi="Calibri"/>
          <w:sz w:val="24"/>
        </w:rPr>
        <w:t xml:space="preserve">Fighting against the odds: </w:t>
      </w:r>
      <w:r w:rsidR="00B74F0D" w:rsidRPr="00AF4EA1">
        <w:rPr>
          <w:rFonts w:ascii="Calibri" w:hAnsi="Calibri"/>
          <w:sz w:val="24"/>
        </w:rPr>
        <w:t xml:space="preserve">A </w:t>
      </w:r>
      <w:r w:rsidR="0073799E">
        <w:rPr>
          <w:rFonts w:ascii="Calibri" w:hAnsi="Calibri"/>
          <w:sz w:val="24"/>
        </w:rPr>
        <w:t>Father’s will</w:t>
      </w:r>
      <w:r w:rsidR="00804FD2">
        <w:rPr>
          <w:rFonts w:ascii="Calibri" w:hAnsi="Calibri"/>
          <w:sz w:val="24"/>
        </w:rPr>
        <w:t xml:space="preserve"> for Custody</w:t>
      </w:r>
      <w:r w:rsidRPr="00AF4EA1">
        <w:rPr>
          <w:rFonts w:ascii="Calibri" w:hAnsi="Calibri"/>
          <w:sz w:val="24"/>
        </w:rPr>
        <w:t>)</w:t>
      </w:r>
    </w:p>
    <w:p w14:paraId="71DA69D6" w14:textId="77777777" w:rsidR="00A729FB" w:rsidRDefault="00A729FB" w:rsidP="00923B0C">
      <w:pPr>
        <w:pStyle w:val="AuthorName"/>
      </w:pPr>
    </w:p>
    <w:p w14:paraId="631B1D18" w14:textId="77777777" w:rsidR="00A729FB" w:rsidRDefault="00A56B8E" w:rsidP="00923B0C">
      <w:pPr>
        <w:pStyle w:val="AuthorName"/>
      </w:pPr>
      <w:r>
        <w:rPr>
          <w:noProof/>
        </w:rPr>
        <w:drawing>
          <wp:inline distT="0" distB="0" distL="0" distR="0" wp14:anchorId="00E8E663" wp14:editId="01DB0DDB">
            <wp:extent cx="3657600" cy="3286125"/>
            <wp:effectExtent l="0" t="0" r="0" b="9525"/>
            <wp:docPr id="1" name="Picture 1" descr="C:\Users\christopher.grier\Desktop\CJ and 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topher.grier\Desktop\CJ and Da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3286125"/>
                    </a:xfrm>
                    <a:prstGeom prst="rect">
                      <a:avLst/>
                    </a:prstGeom>
                    <a:noFill/>
                    <a:ln>
                      <a:noFill/>
                    </a:ln>
                  </pic:spPr>
                </pic:pic>
              </a:graphicData>
            </a:graphic>
          </wp:inline>
        </w:drawing>
      </w:r>
    </w:p>
    <w:p w14:paraId="2238005B" w14:textId="77777777" w:rsidR="00B01A49" w:rsidRDefault="00B01A49" w:rsidP="00923B0C">
      <w:pPr>
        <w:pStyle w:val="AuthorName"/>
      </w:pPr>
    </w:p>
    <w:p w14:paraId="59726658" w14:textId="77777777" w:rsidR="00266A80" w:rsidRDefault="00422FF4" w:rsidP="00B01A49">
      <w:pPr>
        <w:pStyle w:val="AuthorName"/>
        <w:jc w:val="right"/>
      </w:pPr>
      <w:r>
        <w:t xml:space="preserve">Author: </w:t>
      </w:r>
      <w:r w:rsidR="00B74F0D">
        <w:t>Chris Grier</w:t>
      </w:r>
    </w:p>
    <w:p w14:paraId="14CD1C28" w14:textId="77777777" w:rsidR="00A729FB" w:rsidRDefault="00A729FB" w:rsidP="00923B0C"/>
    <w:p w14:paraId="1BBDEA5F" w14:textId="77777777" w:rsidR="009A5652" w:rsidRDefault="009A5652" w:rsidP="00923B0C">
      <w:pPr>
        <w:pStyle w:val="NoIndentnormal"/>
      </w:pPr>
    </w:p>
    <w:p w14:paraId="5FD50F0F" w14:textId="77777777" w:rsidR="009A5652" w:rsidRDefault="009A5652" w:rsidP="00923B0C">
      <w:pPr>
        <w:pStyle w:val="NoIndentnormal"/>
      </w:pPr>
    </w:p>
    <w:p w14:paraId="0BAF9668" w14:textId="77777777" w:rsidR="009A5652" w:rsidRDefault="009A5652" w:rsidP="00923B0C">
      <w:pPr>
        <w:pStyle w:val="NoIndentnormal"/>
      </w:pPr>
    </w:p>
    <w:p w14:paraId="6A29D318" w14:textId="77777777" w:rsidR="00A729FB" w:rsidRPr="001A7C6B" w:rsidRDefault="00A07D03" w:rsidP="00923B0C">
      <w:pPr>
        <w:pStyle w:val="NoIndentnormal"/>
      </w:pPr>
      <w:r>
        <w:t>Copyright © 2019</w:t>
      </w:r>
      <w:r w:rsidR="00A729FB" w:rsidRPr="001A7C6B">
        <w:t xml:space="preserve"> by (</w:t>
      </w:r>
      <w:r w:rsidR="00A56B8E">
        <w:t>Chris Grier</w:t>
      </w:r>
      <w:r w:rsidR="00A729FB" w:rsidRPr="001A7C6B">
        <w:t>)</w:t>
      </w:r>
    </w:p>
    <w:p w14:paraId="61942C37" w14:textId="77777777" w:rsidR="00671FEF" w:rsidRDefault="00671FEF" w:rsidP="00923B0C">
      <w:pPr>
        <w:pStyle w:val="NoIndentnormal"/>
      </w:pPr>
    </w:p>
    <w:p w14:paraId="0C71146C" w14:textId="77777777" w:rsidR="00A729FB" w:rsidRPr="001A7C6B" w:rsidRDefault="00A729FB" w:rsidP="00923B0C">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69292FED" w14:textId="77777777" w:rsidR="00671FEF" w:rsidRDefault="00671FEF" w:rsidP="00923B0C">
      <w:pPr>
        <w:pStyle w:val="NoIndentnormal"/>
      </w:pPr>
    </w:p>
    <w:p w14:paraId="6C2075E1" w14:textId="77777777" w:rsidR="00A07D03" w:rsidRDefault="00A07D03" w:rsidP="00597250">
      <w:pPr>
        <w:pStyle w:val="Chapterheads"/>
        <w:spacing w:line="480" w:lineRule="auto"/>
      </w:pPr>
    </w:p>
    <w:p w14:paraId="34573053" w14:textId="77777777" w:rsidR="00A07D03" w:rsidRDefault="00A07D03" w:rsidP="00597250">
      <w:pPr>
        <w:pStyle w:val="Chapterheads"/>
        <w:spacing w:line="480" w:lineRule="auto"/>
      </w:pPr>
    </w:p>
    <w:p w14:paraId="0FE5B619" w14:textId="77777777" w:rsidR="00A07D03" w:rsidRDefault="00A07D03" w:rsidP="00597250">
      <w:pPr>
        <w:pStyle w:val="Chapterheads"/>
        <w:spacing w:line="480" w:lineRule="auto"/>
      </w:pPr>
    </w:p>
    <w:p w14:paraId="7A879DAB" w14:textId="77777777" w:rsidR="00A07D03" w:rsidRDefault="00A07D03" w:rsidP="00597250">
      <w:pPr>
        <w:pStyle w:val="Chapterheads"/>
        <w:spacing w:line="480" w:lineRule="auto"/>
      </w:pPr>
    </w:p>
    <w:p w14:paraId="3FB898FD" w14:textId="77777777" w:rsidR="00A07D03" w:rsidRDefault="00A07D03" w:rsidP="00597250">
      <w:pPr>
        <w:pStyle w:val="Chapterheads"/>
        <w:spacing w:line="480" w:lineRule="auto"/>
      </w:pPr>
    </w:p>
    <w:p w14:paraId="27D20318" w14:textId="77777777" w:rsidR="00A07D03" w:rsidRDefault="00A07D03" w:rsidP="00597250">
      <w:pPr>
        <w:pStyle w:val="Chapterheads"/>
        <w:spacing w:line="480" w:lineRule="auto"/>
      </w:pPr>
    </w:p>
    <w:p w14:paraId="3ECD79C0" w14:textId="77777777" w:rsidR="00A07D03" w:rsidRDefault="00A07D03" w:rsidP="00597250">
      <w:pPr>
        <w:pStyle w:val="Chapterheads"/>
        <w:spacing w:line="480" w:lineRule="auto"/>
      </w:pPr>
    </w:p>
    <w:p w14:paraId="6BC47FE8" w14:textId="77777777" w:rsidR="00A07D03" w:rsidRDefault="00A07D03" w:rsidP="00597250">
      <w:pPr>
        <w:pStyle w:val="Chapterheads"/>
        <w:spacing w:line="480" w:lineRule="auto"/>
      </w:pPr>
    </w:p>
    <w:p w14:paraId="6C6BDA38" w14:textId="77777777" w:rsidR="00A07D03" w:rsidRDefault="00A07D03" w:rsidP="00597250">
      <w:pPr>
        <w:pStyle w:val="Chapterheads"/>
        <w:spacing w:line="480" w:lineRule="auto"/>
      </w:pPr>
    </w:p>
    <w:p w14:paraId="009F88C3" w14:textId="77777777" w:rsidR="00A07D03" w:rsidRDefault="00A07D03" w:rsidP="00597250">
      <w:pPr>
        <w:pStyle w:val="Chapterheads"/>
        <w:spacing w:line="480" w:lineRule="auto"/>
      </w:pPr>
    </w:p>
    <w:p w14:paraId="034E6268" w14:textId="77777777" w:rsidR="00666E04" w:rsidRDefault="00666E04" w:rsidP="00A07D03">
      <w:pPr>
        <w:pStyle w:val="ListParagraph"/>
        <w:ind w:left="1020" w:firstLine="0"/>
        <w:jc w:val="center"/>
        <w:rPr>
          <w:rFonts w:ascii="Arial" w:hAnsi="Arial"/>
          <w:b/>
          <w:sz w:val="24"/>
          <w:szCs w:val="24"/>
        </w:rPr>
      </w:pPr>
    </w:p>
    <w:p w14:paraId="7121E0C8" w14:textId="77777777" w:rsidR="00666E04" w:rsidRDefault="00666E04" w:rsidP="00A07D03">
      <w:pPr>
        <w:pStyle w:val="ListParagraph"/>
        <w:ind w:left="1020" w:firstLine="0"/>
        <w:jc w:val="center"/>
        <w:rPr>
          <w:rFonts w:ascii="Arial" w:hAnsi="Arial"/>
          <w:b/>
          <w:sz w:val="24"/>
          <w:szCs w:val="24"/>
        </w:rPr>
      </w:pPr>
    </w:p>
    <w:p w14:paraId="3BB95C6A" w14:textId="77777777" w:rsidR="00A07D03" w:rsidRPr="0041614A" w:rsidRDefault="00A07D03" w:rsidP="0041614A">
      <w:pPr>
        <w:rPr>
          <w:b/>
        </w:rPr>
      </w:pPr>
      <w:r w:rsidRPr="0041614A">
        <w:rPr>
          <w:b/>
          <w:u w:val="single"/>
        </w:rPr>
        <w:lastRenderedPageBreak/>
        <w:t>CONTENTS</w:t>
      </w:r>
      <w:r w:rsidR="0041614A" w:rsidRPr="0041614A">
        <w:rPr>
          <w:b/>
        </w:rPr>
        <w:t xml:space="preserve">          </w:t>
      </w:r>
      <w:r w:rsidR="0041614A">
        <w:rPr>
          <w:b/>
        </w:rPr>
        <w:t xml:space="preserve">                                                               </w:t>
      </w:r>
      <w:r w:rsidR="0041614A" w:rsidRPr="0041614A">
        <w:rPr>
          <w:b/>
          <w:u w:val="single"/>
        </w:rPr>
        <w:t>PAGE</w:t>
      </w:r>
    </w:p>
    <w:p w14:paraId="511B347C" w14:textId="77777777" w:rsidR="00666E04" w:rsidRDefault="00666E04" w:rsidP="00A07D03"/>
    <w:p w14:paraId="1BB95B0E" w14:textId="77777777" w:rsidR="00C7529F" w:rsidRDefault="00A07D03" w:rsidP="00A07D03">
      <w:r>
        <w:t>1.</w:t>
      </w:r>
      <w:r w:rsidR="00C7529F">
        <w:t xml:space="preserve"> </w:t>
      </w:r>
      <w:r w:rsidR="00607251">
        <w:t xml:space="preserve">My </w:t>
      </w:r>
      <w:r w:rsidR="00C7529F">
        <w:t>C</w:t>
      </w:r>
      <w:r w:rsidR="00666E04">
        <w:t>ustody</w:t>
      </w:r>
      <w:r w:rsidR="00607251">
        <w:t xml:space="preserve"> Case</w:t>
      </w:r>
      <w:r w:rsidR="00666E04">
        <w:t xml:space="preserve"> Flashback (The m</w:t>
      </w:r>
      <w:r w:rsidR="00C7529F">
        <w:t>iddle)</w:t>
      </w:r>
      <w:r>
        <w:tab/>
      </w:r>
      <w:r w:rsidR="00607251">
        <w:t xml:space="preserve">                </w:t>
      </w:r>
      <w:r w:rsidR="00486A22">
        <w:t xml:space="preserve"> </w:t>
      </w:r>
    </w:p>
    <w:p w14:paraId="30E6F20B" w14:textId="77777777" w:rsidR="00A07D03" w:rsidRDefault="00486A22" w:rsidP="00A07D03">
      <w:r>
        <w:t xml:space="preserve">2. Court </w:t>
      </w:r>
      <w:r w:rsidR="00A07D03">
        <w:t xml:space="preserve">Representation </w:t>
      </w:r>
      <w:r>
        <w:t xml:space="preserve">                                 </w:t>
      </w:r>
      <w:r w:rsidR="00D34890">
        <w:t xml:space="preserve">                 </w:t>
      </w:r>
      <w:r w:rsidR="00C7529F">
        <w:t xml:space="preserve"> </w:t>
      </w:r>
    </w:p>
    <w:p w14:paraId="26E04E30" w14:textId="77777777" w:rsidR="00A07D03" w:rsidRDefault="00666E04" w:rsidP="00486A22">
      <w:r>
        <w:t>3</w:t>
      </w:r>
      <w:r w:rsidR="00A07D03">
        <w:t>.</w:t>
      </w:r>
      <w:r>
        <w:t xml:space="preserve"> </w:t>
      </w:r>
      <w:r w:rsidR="00486A22">
        <w:t xml:space="preserve">Legal Resources </w:t>
      </w:r>
      <w:r w:rsidR="00A07D03">
        <w:t>Motions</w:t>
      </w:r>
    </w:p>
    <w:p w14:paraId="06245824" w14:textId="77777777" w:rsidR="00A07D03" w:rsidRDefault="00666E04" w:rsidP="00A07D03">
      <w:r>
        <w:t>4</w:t>
      </w:r>
      <w:r w:rsidR="00A07D03">
        <w:t>.</w:t>
      </w:r>
      <w:r>
        <w:t xml:space="preserve"> </w:t>
      </w:r>
      <w:r w:rsidR="00A07D03">
        <w:t xml:space="preserve">Continuances </w:t>
      </w:r>
    </w:p>
    <w:p w14:paraId="3B56023E" w14:textId="77777777" w:rsidR="00A07D03" w:rsidRDefault="00666E04" w:rsidP="00A07D03">
      <w:r>
        <w:t>5</w:t>
      </w:r>
      <w:r w:rsidR="00C7529F">
        <w:t>.</w:t>
      </w:r>
      <w:r>
        <w:t xml:space="preserve"> </w:t>
      </w:r>
      <w:r w:rsidR="00C7529F">
        <w:t xml:space="preserve">Court Mediation </w:t>
      </w:r>
      <w:r w:rsidR="00A07D03">
        <w:t>Services (Free)</w:t>
      </w:r>
    </w:p>
    <w:p w14:paraId="6DA0E1F5" w14:textId="77777777" w:rsidR="00A07D03" w:rsidRDefault="00666E04" w:rsidP="00A07D03">
      <w:r>
        <w:t>6</w:t>
      </w:r>
      <w:r w:rsidR="00A07D03">
        <w:t>.</w:t>
      </w:r>
      <w:r>
        <w:t xml:space="preserve"> </w:t>
      </w:r>
      <w:r w:rsidR="00A07D03">
        <w:t xml:space="preserve">Custody </w:t>
      </w:r>
      <w:r w:rsidR="00C7529F">
        <w:t xml:space="preserve">Types </w:t>
      </w:r>
      <w:r w:rsidR="00A07D03">
        <w:t>(Sole /Joint, Legal/Physical)</w:t>
      </w:r>
    </w:p>
    <w:p w14:paraId="50096140" w14:textId="77777777" w:rsidR="00666E04" w:rsidRDefault="00666E04" w:rsidP="00A07D03">
      <w:r>
        <w:t xml:space="preserve">7. </w:t>
      </w:r>
      <w:r w:rsidR="00607251">
        <w:t xml:space="preserve">My </w:t>
      </w:r>
      <w:r>
        <w:t xml:space="preserve">Custody </w:t>
      </w:r>
      <w:r w:rsidR="00607251">
        <w:t xml:space="preserve">Case </w:t>
      </w:r>
      <w:r>
        <w:t>Process Flashback (The beginning)</w:t>
      </w:r>
    </w:p>
    <w:p w14:paraId="12E4A7CC" w14:textId="77777777" w:rsidR="00A07D03" w:rsidRDefault="00666E04" w:rsidP="00A07D03">
      <w:r>
        <w:t xml:space="preserve">8. </w:t>
      </w:r>
      <w:r w:rsidR="00A07D03">
        <w:t>Custody Orders (Consent, Temporary, Final)</w:t>
      </w:r>
    </w:p>
    <w:p w14:paraId="690604E3" w14:textId="77777777" w:rsidR="00A07D03" w:rsidRDefault="00666E04" w:rsidP="00A07D03">
      <w:r>
        <w:t>9</w:t>
      </w:r>
      <w:r w:rsidR="00A07D03">
        <w:t>.</w:t>
      </w:r>
      <w:r>
        <w:t xml:space="preserve"> </w:t>
      </w:r>
      <w:r w:rsidR="00A07D03">
        <w:t xml:space="preserve">Parenting Plan </w:t>
      </w:r>
    </w:p>
    <w:p w14:paraId="26F6791E" w14:textId="77777777" w:rsidR="00A07D03" w:rsidRDefault="00666E04" w:rsidP="00A07D03">
      <w:r>
        <w:t>10</w:t>
      </w:r>
      <w:r w:rsidR="00A07D03">
        <w:t>.</w:t>
      </w:r>
      <w:r w:rsidR="00A07D03">
        <w:tab/>
        <w:t xml:space="preserve">Child Support </w:t>
      </w:r>
    </w:p>
    <w:p w14:paraId="58914904" w14:textId="77777777" w:rsidR="00A07D03" w:rsidRDefault="00666E04" w:rsidP="00A07D03">
      <w:r>
        <w:t>11.</w:t>
      </w:r>
      <w:r w:rsidR="00A07D03">
        <w:tab/>
        <w:t>Hearings</w:t>
      </w:r>
    </w:p>
    <w:p w14:paraId="58AB057A" w14:textId="77777777" w:rsidR="00A07D03" w:rsidRDefault="00666E04" w:rsidP="00A07D03">
      <w:r>
        <w:t>12</w:t>
      </w:r>
      <w:r w:rsidR="00A07D03">
        <w:t>.</w:t>
      </w:r>
      <w:r w:rsidR="00A07D03">
        <w:tab/>
        <w:t>Trial</w:t>
      </w:r>
    </w:p>
    <w:p w14:paraId="33FE1028" w14:textId="77777777" w:rsidR="00A07D03" w:rsidRDefault="00666E04" w:rsidP="00A07D03">
      <w:r>
        <w:t>13</w:t>
      </w:r>
      <w:r w:rsidR="00A07D03">
        <w:t>.</w:t>
      </w:r>
      <w:r w:rsidR="00A07D03">
        <w:tab/>
        <w:t>Home Study</w:t>
      </w:r>
    </w:p>
    <w:p w14:paraId="34BEAB85" w14:textId="77777777" w:rsidR="00A07D03" w:rsidRDefault="00666E04" w:rsidP="00A07D03">
      <w:proofErr w:type="gramStart"/>
      <w:r>
        <w:t>14</w:t>
      </w:r>
      <w:r w:rsidR="00A07D03">
        <w:t>.</w:t>
      </w:r>
      <w:r w:rsidR="00A07D03">
        <w:tab/>
        <w:t>G.A.L</w:t>
      </w:r>
      <w:proofErr w:type="gramEnd"/>
    </w:p>
    <w:p w14:paraId="11C6D0C1" w14:textId="77777777" w:rsidR="00A07D03" w:rsidRDefault="00666E04" w:rsidP="00A07D03">
      <w:r>
        <w:t>16</w:t>
      </w:r>
      <w:r w:rsidR="00A07D03">
        <w:t>.</w:t>
      </w:r>
      <w:r w:rsidR="00A07D03">
        <w:tab/>
        <w:t>Findings of Facts</w:t>
      </w:r>
    </w:p>
    <w:p w14:paraId="134341E0" w14:textId="77777777" w:rsidR="00A07D03" w:rsidRDefault="00666E04" w:rsidP="00A07D03">
      <w:r>
        <w:t>17</w:t>
      </w:r>
      <w:r w:rsidR="00A07D03">
        <w:t>.</w:t>
      </w:r>
      <w:r w:rsidR="00A07D03">
        <w:tab/>
        <w:t>CPO/TRO</w:t>
      </w:r>
    </w:p>
    <w:p w14:paraId="1642E5FA" w14:textId="77777777" w:rsidR="00A07D03" w:rsidRDefault="00666E04" w:rsidP="00A07D03">
      <w:r>
        <w:t>18</w:t>
      </w:r>
      <w:r w:rsidR="00A07D03">
        <w:t>.</w:t>
      </w:r>
      <w:r w:rsidR="00A07D03">
        <w:tab/>
        <w:t>False Allegations</w:t>
      </w:r>
    </w:p>
    <w:p w14:paraId="1F7D52C2" w14:textId="77777777" w:rsidR="00A07D03" w:rsidRDefault="00666E04" w:rsidP="00A07D03">
      <w:r>
        <w:t>19</w:t>
      </w:r>
      <w:r w:rsidR="00A07D03">
        <w:t>.</w:t>
      </w:r>
      <w:r w:rsidR="00A07D03">
        <w:tab/>
        <w:t>Parent-Child Interactive</w:t>
      </w:r>
    </w:p>
    <w:p w14:paraId="25DC9307" w14:textId="77777777" w:rsidR="00A07D03" w:rsidRDefault="00666E04" w:rsidP="00A07D03">
      <w:r>
        <w:t>20</w:t>
      </w:r>
      <w:r w:rsidR="00A07D03">
        <w:t>.</w:t>
      </w:r>
      <w:r w:rsidR="00A07D03">
        <w:tab/>
        <w:t>Psychological Evaluation</w:t>
      </w:r>
    </w:p>
    <w:p w14:paraId="1A013003" w14:textId="77777777" w:rsidR="00A07D03" w:rsidRDefault="00666E04" w:rsidP="00A07D03">
      <w:r>
        <w:t>21</w:t>
      </w:r>
      <w:r w:rsidR="00A07D03">
        <w:t>.</w:t>
      </w:r>
      <w:r w:rsidR="00A07D03">
        <w:tab/>
        <w:t>Psychosexual Evaluation</w:t>
      </w:r>
    </w:p>
    <w:p w14:paraId="3A9BACF8" w14:textId="77777777" w:rsidR="00A07D03" w:rsidRDefault="00666E04" w:rsidP="00A07D03">
      <w:r>
        <w:t>22</w:t>
      </w:r>
      <w:r w:rsidR="00A07D03">
        <w:t>.</w:t>
      </w:r>
      <w:r w:rsidR="00A07D03">
        <w:tab/>
        <w:t>Parent Coordinator</w:t>
      </w:r>
    </w:p>
    <w:p w14:paraId="014783AF" w14:textId="77777777" w:rsidR="00A07D03" w:rsidRDefault="00666E04" w:rsidP="00A07D03">
      <w:r>
        <w:t>23</w:t>
      </w:r>
      <w:r w:rsidR="00A07D03">
        <w:t>.</w:t>
      </w:r>
      <w:r w:rsidR="00A07D03">
        <w:tab/>
        <w:t>Appeals</w:t>
      </w:r>
    </w:p>
    <w:p w14:paraId="2F937F08" w14:textId="77777777" w:rsidR="00A07D03" w:rsidRDefault="00666E04" w:rsidP="00A07D03">
      <w:r>
        <w:t>24</w:t>
      </w:r>
      <w:r w:rsidR="00A07D03">
        <w:t>.</w:t>
      </w:r>
      <w:r w:rsidR="00A07D03">
        <w:tab/>
        <w:t xml:space="preserve">Court Appearance </w:t>
      </w:r>
    </w:p>
    <w:p w14:paraId="487D210F" w14:textId="77777777" w:rsidR="00666E04" w:rsidRDefault="00666E04" w:rsidP="00A07D03">
      <w:r>
        <w:t xml:space="preserve">25. </w:t>
      </w:r>
      <w:r w:rsidR="00607251">
        <w:t xml:space="preserve">My </w:t>
      </w:r>
      <w:r>
        <w:t xml:space="preserve">Custody </w:t>
      </w:r>
      <w:r w:rsidR="00607251">
        <w:t xml:space="preserve">Case Flashback </w:t>
      </w:r>
      <w:r>
        <w:t>(Near final stage)</w:t>
      </w:r>
    </w:p>
    <w:p w14:paraId="036A28E9" w14:textId="77777777" w:rsidR="00666E04" w:rsidRDefault="00666E04" w:rsidP="00A07D03">
      <w:r>
        <w:t>26. Important events before trial</w:t>
      </w:r>
    </w:p>
    <w:p w14:paraId="1AB03662" w14:textId="77777777" w:rsidR="00666E04" w:rsidRDefault="00666E04" w:rsidP="00A07D03">
      <w:r>
        <w:t xml:space="preserve">27. </w:t>
      </w:r>
      <w:r w:rsidR="00607251">
        <w:t xml:space="preserve">My </w:t>
      </w:r>
      <w:r>
        <w:t xml:space="preserve">Custody </w:t>
      </w:r>
      <w:r w:rsidR="00607251">
        <w:t xml:space="preserve">Case Process (The Trial </w:t>
      </w:r>
      <w:r>
        <w:t>Final</w:t>
      </w:r>
      <w:r w:rsidR="00607251">
        <w:t>ly Begins</w:t>
      </w:r>
      <w:r>
        <w:t>)</w:t>
      </w:r>
    </w:p>
    <w:p w14:paraId="752308DE" w14:textId="77777777" w:rsidR="00666E04" w:rsidRDefault="00666E04" w:rsidP="00A07D03">
      <w:r>
        <w:t>28. Summary of facts</w:t>
      </w:r>
    </w:p>
    <w:p w14:paraId="5C18207C" w14:textId="77777777" w:rsidR="00A07D03" w:rsidRDefault="00A07D03" w:rsidP="00A07D03"/>
    <w:p w14:paraId="24A32E5C" w14:textId="77777777" w:rsidR="00A07D03" w:rsidRDefault="00A07D03" w:rsidP="00A07D03"/>
    <w:p w14:paraId="233635D2" w14:textId="77777777" w:rsidR="00A07D03" w:rsidRDefault="00A07D03" w:rsidP="00A07D03"/>
    <w:p w14:paraId="71BB8E2E" w14:textId="77777777" w:rsidR="00A729FB" w:rsidRPr="001A7C6B" w:rsidRDefault="00A729FB" w:rsidP="00597250">
      <w:pPr>
        <w:pStyle w:val="Chapterheads"/>
        <w:spacing w:line="480" w:lineRule="auto"/>
      </w:pPr>
      <w:r w:rsidRPr="001A7C6B">
        <w:lastRenderedPageBreak/>
        <w:t>Dedication</w:t>
      </w:r>
    </w:p>
    <w:p w14:paraId="434A7332" w14:textId="77777777" w:rsidR="002D6BCE" w:rsidRDefault="00B74F0D" w:rsidP="00597250">
      <w:pPr>
        <w:spacing w:line="480" w:lineRule="auto"/>
      </w:pPr>
      <w:r>
        <w:t xml:space="preserve">As a </w:t>
      </w:r>
      <w:r w:rsidR="00B01A49">
        <w:t xml:space="preserve">man </w:t>
      </w:r>
      <w:r>
        <w:t xml:space="preserve">who was born and raised by a single mother, I know what it feels like </w:t>
      </w:r>
      <w:r w:rsidR="00B01A49">
        <w:t xml:space="preserve">for a young boy to </w:t>
      </w:r>
      <w:r>
        <w:t xml:space="preserve">grow up without a father. </w:t>
      </w:r>
      <w:r w:rsidR="00B902BE">
        <w:t>As an imperfect adult who has made many mistakes, I’ve come to understand the impact and value of having a father</w:t>
      </w:r>
      <w:r w:rsidR="00D23F6C">
        <w:t xml:space="preserve"> through the eyes of my own child</w:t>
      </w:r>
      <w:r w:rsidR="00B902BE">
        <w:t xml:space="preserve">. </w:t>
      </w:r>
      <w:r>
        <w:t>Never in my wildest dreams or nightmares could I have imagined creating a child a</w:t>
      </w:r>
      <w:r w:rsidR="00D23F6C">
        <w:t>nd</w:t>
      </w:r>
      <w:r w:rsidR="00B902BE">
        <w:t xml:space="preserve"> having my parental </w:t>
      </w:r>
      <w:r w:rsidR="00D23F6C">
        <w:t>r</w:t>
      </w:r>
      <w:r w:rsidR="00B902BE">
        <w:t xml:space="preserve">ights stripped from me. </w:t>
      </w:r>
      <w:r w:rsidR="00D23F6C">
        <w:t>Having m</w:t>
      </w:r>
      <w:r w:rsidR="00B902BE">
        <w:t xml:space="preserve">y rights to love, raise, nurture, and support my child </w:t>
      </w:r>
      <w:r w:rsidR="002D6BCE">
        <w:t xml:space="preserve">threatened to be </w:t>
      </w:r>
      <w:r w:rsidR="00B902BE">
        <w:t xml:space="preserve">taken away </w:t>
      </w:r>
      <w:r w:rsidR="00EE4A25">
        <w:t>was</w:t>
      </w:r>
      <w:r w:rsidR="00D23F6C">
        <w:t xml:space="preserve"> </w:t>
      </w:r>
      <w:r w:rsidR="0073799E">
        <w:t xml:space="preserve">inconceivable. It’s a </w:t>
      </w:r>
      <w:r w:rsidR="00D23F6C">
        <w:t xml:space="preserve">travesty that my </w:t>
      </w:r>
      <w:r w:rsidR="0073799E">
        <w:t xml:space="preserve">physical </w:t>
      </w:r>
      <w:r w:rsidR="00D23F6C">
        <w:t xml:space="preserve">ability and presence to be in my child’s life could be placed in danger </w:t>
      </w:r>
      <w:r w:rsidR="00B902BE">
        <w:t xml:space="preserve">because of </w:t>
      </w:r>
      <w:r w:rsidR="00EE4A25">
        <w:t xml:space="preserve">a </w:t>
      </w:r>
      <w:r w:rsidR="0073799E">
        <w:t>romantic relationship</w:t>
      </w:r>
      <w:r w:rsidR="00EE4A25">
        <w:t xml:space="preserve"> that has ended</w:t>
      </w:r>
      <w:r w:rsidR="0073799E">
        <w:t>. Separating as a couple should never l</w:t>
      </w:r>
      <w:r w:rsidR="00D23F6C">
        <w:t xml:space="preserve">ead to </w:t>
      </w:r>
      <w:r w:rsidR="00B902BE">
        <w:t xml:space="preserve">co-parenting </w:t>
      </w:r>
      <w:r w:rsidR="00D23F6C">
        <w:t>dys</w:t>
      </w:r>
      <w:r w:rsidR="00B902BE">
        <w:t>function</w:t>
      </w:r>
      <w:r w:rsidR="00D23F6C">
        <w:t xml:space="preserve">, </w:t>
      </w:r>
      <w:r w:rsidR="00B902BE">
        <w:t>discord</w:t>
      </w:r>
      <w:r w:rsidR="00D23F6C">
        <w:t xml:space="preserve">, contentious </w:t>
      </w:r>
      <w:proofErr w:type="gramStart"/>
      <w:r w:rsidR="00D23F6C">
        <w:t>conflicts</w:t>
      </w:r>
      <w:proofErr w:type="gramEnd"/>
      <w:r w:rsidR="00D23F6C">
        <w:t xml:space="preserve"> and </w:t>
      </w:r>
      <w:r w:rsidR="00B902BE">
        <w:t>false allegations</w:t>
      </w:r>
      <w:r w:rsidR="0073799E">
        <w:t>, especially when the life of a precious child is at stake</w:t>
      </w:r>
      <w:r w:rsidR="00D23F6C">
        <w:t>. Ultimately</w:t>
      </w:r>
      <w:r w:rsidR="0073799E">
        <w:t xml:space="preserve"> and unfortunately</w:t>
      </w:r>
      <w:r w:rsidR="00D23F6C">
        <w:t>, my ability to co-parent became a constant battle that would eventually impact the life of the most important person…</w:t>
      </w:r>
      <w:proofErr w:type="gramStart"/>
      <w:r w:rsidR="00D23F6C">
        <w:t>…..</w:t>
      </w:r>
      <w:proofErr w:type="gramEnd"/>
      <w:r w:rsidR="00D23F6C">
        <w:t>my son</w:t>
      </w:r>
      <w:r w:rsidR="002D6BCE">
        <w:t xml:space="preserve">. </w:t>
      </w:r>
    </w:p>
    <w:p w14:paraId="1A322201" w14:textId="77777777" w:rsidR="002D6BCE" w:rsidRDefault="002D6BCE" w:rsidP="00597250">
      <w:pPr>
        <w:spacing w:line="480" w:lineRule="auto"/>
      </w:pPr>
      <w:r>
        <w:lastRenderedPageBreak/>
        <w:t xml:space="preserve">This book is dedicated to all of the fathers who have been in the fight, are currently in the fight, and who will be in the fight to secure their position as a parent in their child’s life. This book is also dedicated to the many fathers who have fought and </w:t>
      </w:r>
      <w:r w:rsidR="00B20321">
        <w:t xml:space="preserve">lost their lives </w:t>
      </w:r>
      <w:r w:rsidR="00BE0EA3">
        <w:t xml:space="preserve">after </w:t>
      </w:r>
      <w:r w:rsidR="00B20321">
        <w:t xml:space="preserve">committing suicide </w:t>
      </w:r>
      <w:r w:rsidR="00BE0EA3">
        <w:t xml:space="preserve">due to </w:t>
      </w:r>
      <w:r w:rsidR="00B20321">
        <w:t xml:space="preserve">feeling </w:t>
      </w:r>
      <w:r>
        <w:t>devalued, unheard, and abused by family court systems who have refused to accept and treat them as eq</w:t>
      </w:r>
      <w:r w:rsidR="0073799E">
        <w:t>ual parents</w:t>
      </w:r>
      <w:r w:rsidR="00BE0EA3">
        <w:t xml:space="preserve"> in</w:t>
      </w:r>
      <w:r>
        <w:t xml:space="preserve"> their child’s life. </w:t>
      </w:r>
    </w:p>
    <w:p w14:paraId="104F35DE" w14:textId="77777777" w:rsidR="00B74F0D" w:rsidRDefault="002D6BCE" w:rsidP="00597250">
      <w:pPr>
        <w:spacing w:line="480" w:lineRule="auto"/>
      </w:pPr>
      <w:r>
        <w:t>Lastly, this book is dedicated to my son who gave me the confidence, strength, and inspiration to fight and secure my position in his life</w:t>
      </w:r>
      <w:r w:rsidR="00B20321">
        <w:t xml:space="preserve">. My son’s love and </w:t>
      </w:r>
      <w:r w:rsidR="0073799E">
        <w:t>demand for my parental involvement</w:t>
      </w:r>
      <w:r w:rsidR="00B20321">
        <w:t xml:space="preserve"> became a necessary priority and obligation. His life </w:t>
      </w:r>
      <w:r w:rsidR="0073799E">
        <w:t xml:space="preserve">has influenced my life and he </w:t>
      </w:r>
      <w:proofErr w:type="gramStart"/>
      <w:r w:rsidR="0073799E">
        <w:t>continues</w:t>
      </w:r>
      <w:proofErr w:type="gramEnd"/>
      <w:r w:rsidR="0073799E">
        <w:t xml:space="preserve"> to push </w:t>
      </w:r>
      <w:r w:rsidR="00B20321">
        <w:t>me</w:t>
      </w:r>
      <w:r w:rsidR="0073799E">
        <w:t>. Having an involved father increases</w:t>
      </w:r>
      <w:r w:rsidR="00B20321">
        <w:t xml:space="preserve"> </w:t>
      </w:r>
      <w:r w:rsidR="0073799E">
        <w:t xml:space="preserve">his opportunity to </w:t>
      </w:r>
      <w:r w:rsidR="00B20321">
        <w:t xml:space="preserve">grow healthy and </w:t>
      </w:r>
      <w:r w:rsidR="00A302E2">
        <w:t>develop into a strong young man. H</w:t>
      </w:r>
      <w:r w:rsidR="0073799E">
        <w:t xml:space="preserve">aving a </w:t>
      </w:r>
      <w:r w:rsidR="00B20321">
        <w:t xml:space="preserve">father-son relationship </w:t>
      </w:r>
      <w:r w:rsidR="00A302E2">
        <w:t xml:space="preserve">is </w:t>
      </w:r>
      <w:r w:rsidR="00B20321">
        <w:t>very valuable</w:t>
      </w:r>
      <w:r w:rsidR="00A302E2">
        <w:t xml:space="preserve">, and I </w:t>
      </w:r>
      <w:r w:rsidR="00EE4A25">
        <w:t>promised him and myself that h</w:t>
      </w:r>
      <w:r w:rsidR="00A302E2">
        <w:t>e would h</w:t>
      </w:r>
      <w:r w:rsidR="00EE4A25">
        <w:t>ave exactly what I didn’t………</w:t>
      </w:r>
      <w:proofErr w:type="gramStart"/>
      <w:r w:rsidR="00EE4A25">
        <w:t>…..</w:t>
      </w:r>
      <w:proofErr w:type="gramEnd"/>
      <w:r w:rsidR="00EE4A25">
        <w:t>a</w:t>
      </w:r>
      <w:r w:rsidR="000173D8">
        <w:t xml:space="preserve">n active and present </w:t>
      </w:r>
      <w:r w:rsidR="00A302E2">
        <w:t>Father!!!!!</w:t>
      </w:r>
      <w:r w:rsidR="00B20321">
        <w:t xml:space="preserve">     </w:t>
      </w:r>
      <w:r>
        <w:t xml:space="preserve">  </w:t>
      </w:r>
      <w:r w:rsidR="00B902BE">
        <w:t xml:space="preserve">    </w:t>
      </w:r>
    </w:p>
    <w:p w14:paraId="49D22D49" w14:textId="77777777" w:rsidR="00597250" w:rsidRDefault="00597250" w:rsidP="00597250">
      <w:pPr>
        <w:pStyle w:val="Chapterheads"/>
        <w:spacing w:line="480" w:lineRule="auto"/>
      </w:pPr>
    </w:p>
    <w:p w14:paraId="1F2026BC" w14:textId="77777777" w:rsidR="00455899" w:rsidRPr="001A7C6B" w:rsidRDefault="00455899" w:rsidP="00D34890">
      <w:pPr>
        <w:pStyle w:val="Chapterheads"/>
        <w:spacing w:after="0" w:line="480" w:lineRule="auto"/>
      </w:pPr>
      <w:r>
        <w:lastRenderedPageBreak/>
        <w:t>Introduction</w:t>
      </w:r>
    </w:p>
    <w:p w14:paraId="2F7AAC46" w14:textId="77777777" w:rsidR="00EE4A25" w:rsidRDefault="000173D8" w:rsidP="00D34890">
      <w:pPr>
        <w:spacing w:line="480" w:lineRule="auto"/>
      </w:pPr>
      <w:r>
        <w:t>B</w:t>
      </w:r>
      <w:r w:rsidR="00BE0EA3">
        <w:t xml:space="preserve">ecoming a parent is truly a </w:t>
      </w:r>
      <w:r w:rsidR="00EE4A25">
        <w:t xml:space="preserve">blessing </w:t>
      </w:r>
      <w:r w:rsidR="00A302E2">
        <w:t xml:space="preserve">and </w:t>
      </w:r>
      <w:r>
        <w:t xml:space="preserve">is </w:t>
      </w:r>
      <w:r w:rsidR="00A302E2">
        <w:t>naturally stressful</w:t>
      </w:r>
      <w:r w:rsidR="005355AE">
        <w:t xml:space="preserve"> at the same time</w:t>
      </w:r>
      <w:r w:rsidR="00EE4A25">
        <w:t xml:space="preserve">. </w:t>
      </w:r>
      <w:r w:rsidR="005355AE">
        <w:t xml:space="preserve">On June 14, </w:t>
      </w:r>
      <w:proofErr w:type="gramStart"/>
      <w:r w:rsidR="005355AE">
        <w:t>2007</w:t>
      </w:r>
      <w:proofErr w:type="gramEnd"/>
      <w:r w:rsidR="00BE0EA3">
        <w:t xml:space="preserve"> at 7:52pm I </w:t>
      </w:r>
      <w:r>
        <w:t>received</w:t>
      </w:r>
      <w:r w:rsidR="00EE4A25">
        <w:t xml:space="preserve"> the greatest gift that I could have ever imaged</w:t>
      </w:r>
      <w:r w:rsidR="00BE0EA3">
        <w:t xml:space="preserve"> as my 1</w:t>
      </w:r>
      <w:r w:rsidR="00BE0EA3" w:rsidRPr="00BE0EA3">
        <w:rPr>
          <w:vertAlign w:val="superscript"/>
        </w:rPr>
        <w:t>st</w:t>
      </w:r>
      <w:r w:rsidR="00BE0EA3">
        <w:t xml:space="preserve"> child was born. </w:t>
      </w:r>
      <w:r w:rsidR="005355AE">
        <w:t xml:space="preserve"> </w:t>
      </w:r>
      <w:r>
        <w:t xml:space="preserve">I was immediately </w:t>
      </w:r>
      <w:r w:rsidR="00BE0EA3">
        <w:t xml:space="preserve">introduced to the beautiful </w:t>
      </w:r>
      <w:r w:rsidR="005355AE">
        <w:t>stress</w:t>
      </w:r>
      <w:r w:rsidR="00BE0EA3">
        <w:t>es of hav</w:t>
      </w:r>
      <w:r>
        <w:t xml:space="preserve">ing a child as sleepless nights, </w:t>
      </w:r>
      <w:r w:rsidR="005355AE">
        <w:t xml:space="preserve">doctor’s appointments, </w:t>
      </w:r>
      <w:r>
        <w:t xml:space="preserve">constant </w:t>
      </w:r>
      <w:r w:rsidR="005355AE">
        <w:t>d</w:t>
      </w:r>
      <w:r w:rsidR="00BE0EA3">
        <w:t xml:space="preserve">iaper changes, </w:t>
      </w:r>
      <w:r>
        <w:t>feedings, and worries</w:t>
      </w:r>
      <w:r w:rsidR="00EE4A25">
        <w:t xml:space="preserve"> </w:t>
      </w:r>
      <w:r w:rsidR="00DB484B">
        <w:t xml:space="preserve">became a normal reality. </w:t>
      </w:r>
      <w:r w:rsidR="00A302E2">
        <w:t xml:space="preserve">There are many things that can become </w:t>
      </w:r>
      <w:r>
        <w:t>naturally acceptable stresses</w:t>
      </w:r>
      <w:r w:rsidR="00A302E2">
        <w:t xml:space="preserve"> while </w:t>
      </w:r>
      <w:r w:rsidR="000368ED">
        <w:t>experiencin</w:t>
      </w:r>
      <w:r>
        <w:t>g the moments of parenthood, but</w:t>
      </w:r>
      <w:r w:rsidR="000368ED">
        <w:t xml:space="preserve"> </w:t>
      </w:r>
      <w:r w:rsidR="00A302E2">
        <w:t xml:space="preserve">becoming a </w:t>
      </w:r>
      <w:r>
        <w:t xml:space="preserve">disjointed </w:t>
      </w:r>
      <w:r w:rsidR="00A302E2">
        <w:t xml:space="preserve">co-parent is unfortunately </w:t>
      </w:r>
      <w:r>
        <w:t xml:space="preserve">not </w:t>
      </w:r>
      <w:r w:rsidR="00A302E2">
        <w:t>one of the</w:t>
      </w:r>
      <w:r>
        <w:t xml:space="preserve">m. </w:t>
      </w:r>
      <w:r w:rsidR="00EE4A25">
        <w:t xml:space="preserve">  </w:t>
      </w:r>
    </w:p>
    <w:p w14:paraId="102FD931" w14:textId="77777777" w:rsidR="00535883" w:rsidRDefault="000173D8" w:rsidP="00597250">
      <w:pPr>
        <w:spacing w:line="480" w:lineRule="auto"/>
      </w:pPr>
      <w:r>
        <w:t xml:space="preserve">In </w:t>
      </w:r>
      <w:r w:rsidR="000368ED">
        <w:t xml:space="preserve">August </w:t>
      </w:r>
      <w:r w:rsidR="005355AE">
        <w:t>2010</w:t>
      </w:r>
      <w:r w:rsidR="000368ED">
        <w:t xml:space="preserve">, </w:t>
      </w:r>
      <w:r w:rsidR="005355AE">
        <w:t xml:space="preserve">I entered the world of co-parenting as the relationship with my child’s mother </w:t>
      </w:r>
      <w:r w:rsidR="000368ED">
        <w:t xml:space="preserve">had </w:t>
      </w:r>
      <w:r w:rsidR="005355AE">
        <w:t xml:space="preserve">ended. </w:t>
      </w:r>
      <w:r w:rsidR="000368ED">
        <w:t>I always felt that c</w:t>
      </w:r>
      <w:r w:rsidR="00A302E2">
        <w:t xml:space="preserve">o-parenting in itself </w:t>
      </w:r>
      <w:r w:rsidR="000368ED">
        <w:t xml:space="preserve">should not be a </w:t>
      </w:r>
      <w:r w:rsidR="00A302E2">
        <w:t>stressor</w:t>
      </w:r>
      <w:r w:rsidR="004F3A74">
        <w:t xml:space="preserve"> as it can be</w:t>
      </w:r>
      <w:r w:rsidR="00CA5117">
        <w:t xml:space="preserve"> a beautiful scenario for many separated or divorced </w:t>
      </w:r>
      <w:r w:rsidR="000368ED">
        <w:t xml:space="preserve">couples </w:t>
      </w:r>
      <w:r w:rsidR="005355AE">
        <w:t>who are willing to co-exist</w:t>
      </w:r>
      <w:r w:rsidR="000368ED">
        <w:t xml:space="preserve"> and “parent on the same page”</w:t>
      </w:r>
      <w:r w:rsidR="00CA5117">
        <w:t>.  C</w:t>
      </w:r>
      <w:r w:rsidR="00A302E2">
        <w:t xml:space="preserve">o-parenting </w:t>
      </w:r>
      <w:r w:rsidR="00EE4A25">
        <w:t xml:space="preserve">can become </w:t>
      </w:r>
      <w:r w:rsidR="00CA5117">
        <w:t xml:space="preserve">stressful and problematic when its’s </w:t>
      </w:r>
      <w:r w:rsidR="00A302E2">
        <w:t xml:space="preserve">with someone who </w:t>
      </w:r>
      <w:r w:rsidR="00EE4A25">
        <w:t xml:space="preserve">is </w:t>
      </w:r>
      <w:r w:rsidR="00A302E2">
        <w:t xml:space="preserve">more </w:t>
      </w:r>
      <w:r w:rsidR="00EE4A25">
        <w:t xml:space="preserve">focused on disengagement, </w:t>
      </w:r>
      <w:r w:rsidR="00A302E2">
        <w:t xml:space="preserve">contention, </w:t>
      </w:r>
      <w:r w:rsidR="00535883">
        <w:t xml:space="preserve">alienation, and </w:t>
      </w:r>
      <w:r w:rsidR="00CA5117">
        <w:t xml:space="preserve">purposely </w:t>
      </w:r>
      <w:r w:rsidR="00535883">
        <w:t xml:space="preserve">making the other </w:t>
      </w:r>
      <w:r w:rsidR="00CA5117">
        <w:t>parent seem u</w:t>
      </w:r>
      <w:r w:rsidR="00EE4A25">
        <w:t xml:space="preserve">nfit in the eyes of </w:t>
      </w:r>
      <w:r w:rsidR="00CA5117">
        <w:t xml:space="preserve">the </w:t>
      </w:r>
      <w:r w:rsidR="001E2AFB">
        <w:t>public and</w:t>
      </w:r>
      <w:r w:rsidR="000368ED">
        <w:t xml:space="preserve"> their</w:t>
      </w:r>
      <w:r w:rsidR="001E2AFB">
        <w:t xml:space="preserve"> child</w:t>
      </w:r>
      <w:r w:rsidR="00535883">
        <w:t>.</w:t>
      </w:r>
    </w:p>
    <w:p w14:paraId="16ABE586" w14:textId="77777777" w:rsidR="00A302E2" w:rsidRDefault="00535883" w:rsidP="00597250">
      <w:pPr>
        <w:spacing w:line="480" w:lineRule="auto"/>
      </w:pPr>
      <w:r>
        <w:lastRenderedPageBreak/>
        <w:t xml:space="preserve">Although mothers </w:t>
      </w:r>
      <w:r w:rsidR="00E62FFD">
        <w:t xml:space="preserve">can be </w:t>
      </w:r>
      <w:r>
        <w:t>victims of dysfunctional co-parenting relationships, this book is focused on the perspective of fathers who struggle at high and alarming rates to be looked up</w:t>
      </w:r>
      <w:r w:rsidR="00CA5117">
        <w:t>on</w:t>
      </w:r>
      <w:r>
        <w:t xml:space="preserve"> and</w:t>
      </w:r>
      <w:r w:rsidR="004F3A74">
        <w:t xml:space="preserve"> accepted as equal </w:t>
      </w:r>
      <w:r>
        <w:t>parents</w:t>
      </w:r>
      <w:r w:rsidR="00E62FFD">
        <w:t xml:space="preserve">.  </w:t>
      </w:r>
      <w:r w:rsidR="00090531">
        <w:t>As a father with no crimi</w:t>
      </w:r>
      <w:r w:rsidR="00E62FFD">
        <w:t>n</w:t>
      </w:r>
      <w:r w:rsidR="000173D8">
        <w:t>al background, college educated</w:t>
      </w:r>
      <w:r w:rsidR="00090531">
        <w:t xml:space="preserve">, </w:t>
      </w:r>
      <w:r w:rsidR="000173D8">
        <w:t xml:space="preserve">employed, and has </w:t>
      </w:r>
      <w:r w:rsidR="00090531">
        <w:t xml:space="preserve">been in my </w:t>
      </w:r>
      <w:r w:rsidR="00E62FFD">
        <w:t>child’s life since his birth</w:t>
      </w:r>
      <w:r w:rsidR="000173D8">
        <w:t xml:space="preserve">, I </w:t>
      </w:r>
      <w:r w:rsidR="00EE4A25">
        <w:t xml:space="preserve">thought I would </w:t>
      </w:r>
      <w:r w:rsidR="000173D8">
        <w:t>never b</w:t>
      </w:r>
      <w:r w:rsidR="008852DF">
        <w:t>e in a position to lose my parental rights</w:t>
      </w:r>
      <w:r w:rsidR="000173D8">
        <w:t>,</w:t>
      </w:r>
      <w:r w:rsidR="00EE4A25">
        <w:t xml:space="preserve"> but I was sadly wrong</w:t>
      </w:r>
      <w:r w:rsidR="008852DF">
        <w:t xml:space="preserve">. Even with </w:t>
      </w:r>
      <w:r w:rsidR="00EE4A25">
        <w:t>a</w:t>
      </w:r>
      <w:r w:rsidR="008852DF">
        <w:t xml:space="preserve"> clean record as a citizen and parent, </w:t>
      </w:r>
      <w:r w:rsidR="00C3072D">
        <w:t xml:space="preserve">I </w:t>
      </w:r>
      <w:r w:rsidR="00E62FFD">
        <w:t xml:space="preserve">still </w:t>
      </w:r>
      <w:r w:rsidR="00EE4A25">
        <w:t xml:space="preserve">had insurmountable challenges coexisting as co-parents and gaining the equal respect from </w:t>
      </w:r>
      <w:r w:rsidR="00090531">
        <w:t xml:space="preserve">“some” </w:t>
      </w:r>
      <w:r w:rsidR="00E62FFD">
        <w:t xml:space="preserve">family court </w:t>
      </w:r>
      <w:r w:rsidR="00EE4A25">
        <w:t xml:space="preserve">judges who made </w:t>
      </w:r>
      <w:r w:rsidR="00C3072D">
        <w:t xml:space="preserve">disparaging </w:t>
      </w:r>
      <w:r w:rsidR="00090531">
        <w:t>decisions</w:t>
      </w:r>
      <w:r w:rsidR="00EE4A25">
        <w:t xml:space="preserve">, which negatively impacted </w:t>
      </w:r>
      <w:r w:rsidR="005D4B1F">
        <w:t>m</w:t>
      </w:r>
      <w:r w:rsidR="003A3043">
        <w:t xml:space="preserve">y life as a parent.  </w:t>
      </w:r>
      <w:r w:rsidR="00090531">
        <w:t xml:space="preserve"> </w:t>
      </w:r>
    </w:p>
    <w:p w14:paraId="5B910C69" w14:textId="77777777" w:rsidR="00090531" w:rsidRDefault="005D4B1F" w:rsidP="00597250">
      <w:pPr>
        <w:spacing w:line="480" w:lineRule="auto"/>
      </w:pPr>
      <w:r>
        <w:t xml:space="preserve">I </w:t>
      </w:r>
      <w:r w:rsidR="00090531">
        <w:t xml:space="preserve">experienced </w:t>
      </w:r>
      <w:r w:rsidR="003A3043">
        <w:t xml:space="preserve">a multitude of </w:t>
      </w:r>
      <w:proofErr w:type="gramStart"/>
      <w:r w:rsidR="003A3043">
        <w:t>high level</w:t>
      </w:r>
      <w:proofErr w:type="gramEnd"/>
      <w:r w:rsidR="003A3043">
        <w:t xml:space="preserve"> </w:t>
      </w:r>
      <w:r w:rsidR="00090531">
        <w:t xml:space="preserve">co-parenting </w:t>
      </w:r>
      <w:r w:rsidR="003A3043">
        <w:t>conflicts f</w:t>
      </w:r>
      <w:r w:rsidR="00090531">
        <w:t>or 8 years which included</w:t>
      </w:r>
      <w:r>
        <w:t xml:space="preserve"> </w:t>
      </w:r>
      <w:r w:rsidR="00AB1C5D">
        <w:t xml:space="preserve">multiple </w:t>
      </w:r>
      <w:r w:rsidR="00090531">
        <w:t xml:space="preserve">false allegations, </w:t>
      </w:r>
      <w:r w:rsidR="003A3043">
        <w:t xml:space="preserve">CPS reports, </w:t>
      </w:r>
      <w:r w:rsidR="00D867B1">
        <w:t xml:space="preserve">frivolous </w:t>
      </w:r>
      <w:r w:rsidR="00090531">
        <w:t xml:space="preserve">protection orders, </w:t>
      </w:r>
      <w:r w:rsidR="00D867B1">
        <w:t xml:space="preserve">and parental </w:t>
      </w:r>
      <w:r w:rsidR="00090531">
        <w:t>alienation</w:t>
      </w:r>
      <w:r w:rsidR="00D867B1">
        <w:t xml:space="preserve">.  These conflicts eventually lead to some of the worst </w:t>
      </w:r>
      <w:r w:rsidR="005079E0">
        <w:t xml:space="preserve">experiences </w:t>
      </w:r>
      <w:r w:rsidR="00D867B1">
        <w:t xml:space="preserve">of my life </w:t>
      </w:r>
      <w:r w:rsidR="005079E0">
        <w:t xml:space="preserve">as a parent </w:t>
      </w:r>
      <w:r w:rsidR="00D867B1">
        <w:t>which included temporary-custody loss, no-contact with my child, and s</w:t>
      </w:r>
      <w:r w:rsidR="00090531">
        <w:t>upervised-visitation</w:t>
      </w:r>
      <w:r w:rsidR="00D867B1">
        <w:t xml:space="preserve">.  As I tried to </w:t>
      </w:r>
      <w:r w:rsidR="00EE4A25">
        <w:t xml:space="preserve">amicably </w:t>
      </w:r>
      <w:r w:rsidR="00D867B1">
        <w:t xml:space="preserve">resolve my custody </w:t>
      </w:r>
      <w:r w:rsidR="00A76A56">
        <w:t xml:space="preserve">situation </w:t>
      </w:r>
      <w:r w:rsidR="00D867B1">
        <w:t>and achieve a healthy co-p</w:t>
      </w:r>
      <w:r w:rsidR="008852DF">
        <w:t>arenting relationship with my child’s mother</w:t>
      </w:r>
      <w:r w:rsidR="00D867B1">
        <w:t>, I was constantly met with opposition w</w:t>
      </w:r>
      <w:r w:rsidR="00A76A56">
        <w:t>hich led to a bevy of fluctuating</w:t>
      </w:r>
      <w:r w:rsidR="00B5547E">
        <w:t>, unpleasant,</w:t>
      </w:r>
      <w:r w:rsidR="00A76A56">
        <w:t xml:space="preserve"> </w:t>
      </w:r>
      <w:r w:rsidR="005079E0">
        <w:t xml:space="preserve">and </w:t>
      </w:r>
      <w:r w:rsidR="005079E0">
        <w:lastRenderedPageBreak/>
        <w:t xml:space="preserve">stressful </w:t>
      </w:r>
      <w:r w:rsidR="00A76A56">
        <w:t xml:space="preserve">experiences </w:t>
      </w:r>
      <w:r w:rsidR="005079E0">
        <w:t xml:space="preserve">during my </w:t>
      </w:r>
      <w:r w:rsidR="00A76A56">
        <w:t xml:space="preserve">custody case. Some of the experiences I endured </w:t>
      </w:r>
      <w:r w:rsidR="00EE4A25">
        <w:t xml:space="preserve">while trying to peacefully resolve </w:t>
      </w:r>
      <w:r w:rsidR="005079E0">
        <w:t>my custody dispute</w:t>
      </w:r>
      <w:r w:rsidR="008852DF">
        <w:t>s</w:t>
      </w:r>
      <w:r w:rsidR="005079E0">
        <w:t xml:space="preserve"> </w:t>
      </w:r>
      <w:proofErr w:type="gramStart"/>
      <w:r w:rsidR="005079E0">
        <w:t>include</w:t>
      </w:r>
      <w:r w:rsidR="00A76A56">
        <w:t>:</w:t>
      </w:r>
      <w:proofErr w:type="gramEnd"/>
      <w:r w:rsidR="00A76A56">
        <w:t xml:space="preserve"> Court-ordered fa</w:t>
      </w:r>
      <w:r w:rsidR="000238E7">
        <w:t xml:space="preserve">iled mediation attempts, incomplete custody orders, </w:t>
      </w:r>
      <w:r w:rsidR="00090531">
        <w:t xml:space="preserve">miscalculated child support orders, </w:t>
      </w:r>
      <w:r w:rsidR="000238E7" w:rsidRPr="000238E7">
        <w:t xml:space="preserve">court-ordered </w:t>
      </w:r>
      <w:r w:rsidR="00B5547E">
        <w:t xml:space="preserve">mental health </w:t>
      </w:r>
      <w:r w:rsidR="000238E7" w:rsidRPr="000238E7">
        <w:t>assessments</w:t>
      </w:r>
      <w:r w:rsidR="00B5547E">
        <w:t>/</w:t>
      </w:r>
      <w:r w:rsidR="000238E7" w:rsidRPr="000238E7">
        <w:t>evaluations</w:t>
      </w:r>
      <w:r w:rsidR="00AB1C5D">
        <w:t xml:space="preserve">, </w:t>
      </w:r>
      <w:r w:rsidR="008852DF">
        <w:t xml:space="preserve">excessive </w:t>
      </w:r>
      <w:r w:rsidR="000238E7">
        <w:t xml:space="preserve">court fees, attorney fees, </w:t>
      </w:r>
      <w:r w:rsidR="00B5547E">
        <w:t>p</w:t>
      </w:r>
      <w:r w:rsidR="000238E7">
        <w:t>ro-se’ representation,</w:t>
      </w:r>
      <w:r w:rsidR="008852DF">
        <w:t xml:space="preserve"> rotating </w:t>
      </w:r>
      <w:r w:rsidR="000238E7">
        <w:t xml:space="preserve">family court judges, </w:t>
      </w:r>
      <w:r w:rsidR="00B5547E">
        <w:t xml:space="preserve">dozens of self-filed motions, and many </w:t>
      </w:r>
      <w:r w:rsidR="00EE4A25">
        <w:t xml:space="preserve">sleepless </w:t>
      </w:r>
      <w:r w:rsidR="00B5547E">
        <w:t>night</w:t>
      </w:r>
      <w:r w:rsidR="008852DF">
        <w:t>s</w:t>
      </w:r>
      <w:r w:rsidR="00EE4A25">
        <w:t xml:space="preserve"> due to </w:t>
      </w:r>
      <w:r w:rsidR="00B5547E">
        <w:t>researching and studying similar custody cases</w:t>
      </w:r>
      <w:r w:rsidR="008852DF">
        <w:t xml:space="preserve"> to </w:t>
      </w:r>
      <w:r w:rsidR="00EE4A25">
        <w:t xml:space="preserve">prepare for </w:t>
      </w:r>
      <w:r w:rsidR="008852DF">
        <w:t>my own cases</w:t>
      </w:r>
      <w:r w:rsidR="000238E7">
        <w:t xml:space="preserve">. After </w:t>
      </w:r>
      <w:r w:rsidR="00AB1C5D">
        <w:t>8 years</w:t>
      </w:r>
      <w:r w:rsidR="00EE4A25">
        <w:t xml:space="preserve"> of conflicts and uncertainty </w:t>
      </w:r>
      <w:r w:rsidR="000238E7">
        <w:t>I</w:t>
      </w:r>
      <w:r w:rsidR="00AB1C5D">
        <w:t xml:space="preserve"> still managed to </w:t>
      </w:r>
      <w:r w:rsidR="00EE4A25">
        <w:t xml:space="preserve">stay the course </w:t>
      </w:r>
      <w:r w:rsidR="000238E7">
        <w:t xml:space="preserve">and </w:t>
      </w:r>
      <w:r w:rsidR="008852DF">
        <w:t xml:space="preserve">fight for my parental rights. </w:t>
      </w:r>
      <w:r w:rsidR="00EE4A25">
        <w:t xml:space="preserve">Standing strong, not giving in </w:t>
      </w:r>
      <w:r w:rsidR="008852DF">
        <w:t xml:space="preserve">and not giving </w:t>
      </w:r>
      <w:proofErr w:type="gramStart"/>
      <w:r w:rsidR="008852DF">
        <w:t xml:space="preserve">up,   </w:t>
      </w:r>
      <w:proofErr w:type="gramEnd"/>
      <w:r w:rsidR="00AB1C5D">
        <w:t xml:space="preserve"> </w:t>
      </w:r>
      <w:r w:rsidR="008852DF">
        <w:t xml:space="preserve">lead me </w:t>
      </w:r>
      <w:r w:rsidR="00EE4A25">
        <w:t xml:space="preserve">staying focusing on fighting my custodial rights.  I knew </w:t>
      </w:r>
      <w:r w:rsidR="00B5547E">
        <w:t xml:space="preserve">the odds </w:t>
      </w:r>
      <w:r w:rsidR="00EE4A25">
        <w:t>of earning “full c</w:t>
      </w:r>
      <w:r w:rsidR="00B5547E">
        <w:t xml:space="preserve">ustody” </w:t>
      </w:r>
      <w:r w:rsidR="00EE4A25">
        <w:t xml:space="preserve">would be minimal, but I had my eyes set on </w:t>
      </w:r>
      <w:r w:rsidR="00610779">
        <w:t xml:space="preserve">protecting and preserving the life of my </w:t>
      </w:r>
      <w:r w:rsidR="00AB1C5D">
        <w:t>child</w:t>
      </w:r>
      <w:r w:rsidR="00EE4A25">
        <w:t xml:space="preserve">.  I realized my child deserved </w:t>
      </w:r>
      <w:r w:rsidR="00610779">
        <w:t>a willing and able father</w:t>
      </w:r>
      <w:r w:rsidR="00EE4A25">
        <w:t xml:space="preserve"> and m</w:t>
      </w:r>
      <w:r w:rsidR="00610779">
        <w:t>y fight</w:t>
      </w:r>
      <w:r w:rsidR="00EE4A25">
        <w:t xml:space="preserve"> </w:t>
      </w:r>
      <w:proofErr w:type="gramStart"/>
      <w:r w:rsidR="00EE4A25">
        <w:t>is a reflection of</w:t>
      </w:r>
      <w:proofErr w:type="gramEnd"/>
      <w:r w:rsidR="00EE4A25">
        <w:t xml:space="preserve"> </w:t>
      </w:r>
      <w:r w:rsidR="004F3A74">
        <w:t xml:space="preserve">the many </w:t>
      </w:r>
      <w:r w:rsidR="00EE4A25">
        <w:t xml:space="preserve">deserving </w:t>
      </w:r>
      <w:r w:rsidR="004F3A74">
        <w:t>fathers who were</w:t>
      </w:r>
      <w:r w:rsidR="00D841DC">
        <w:t xml:space="preserve">, </w:t>
      </w:r>
      <w:r w:rsidR="00610779">
        <w:t xml:space="preserve">who </w:t>
      </w:r>
      <w:r w:rsidR="00D841DC">
        <w:t>are</w:t>
      </w:r>
      <w:r w:rsidR="00AB1C5D">
        <w:t xml:space="preserve">, and </w:t>
      </w:r>
      <w:r w:rsidR="00610779">
        <w:t xml:space="preserve">who </w:t>
      </w:r>
      <w:r w:rsidR="00D841DC">
        <w:t xml:space="preserve">will be </w:t>
      </w:r>
      <w:r w:rsidR="00AB1C5D">
        <w:t xml:space="preserve">in the fight. </w:t>
      </w:r>
    </w:p>
    <w:p w14:paraId="669603F7" w14:textId="77777777" w:rsidR="00AB1C5D" w:rsidRDefault="00AB1C5D" w:rsidP="00597250">
      <w:pPr>
        <w:spacing w:line="480" w:lineRule="auto"/>
      </w:pPr>
      <w:r>
        <w:t xml:space="preserve">Over the course of </w:t>
      </w:r>
      <w:r w:rsidR="00CA5117">
        <w:t xml:space="preserve">my </w:t>
      </w:r>
      <w:proofErr w:type="gramStart"/>
      <w:r w:rsidR="005D4B1F">
        <w:t xml:space="preserve">8 </w:t>
      </w:r>
      <w:r w:rsidR="00033E51">
        <w:t>year</w:t>
      </w:r>
      <w:proofErr w:type="gramEnd"/>
      <w:r w:rsidR="00033E51">
        <w:t xml:space="preserve"> </w:t>
      </w:r>
      <w:r w:rsidR="00CA5117">
        <w:t>experience dealing with co-parenting custody conflicts</w:t>
      </w:r>
      <w:r w:rsidR="00D841DC">
        <w:t xml:space="preserve">, preserving my parental rights, </w:t>
      </w:r>
      <w:r w:rsidR="00CA5117">
        <w:t xml:space="preserve">and the </w:t>
      </w:r>
      <w:r>
        <w:t xml:space="preserve">family court </w:t>
      </w:r>
      <w:r w:rsidR="00CA5117">
        <w:t xml:space="preserve">systems, </w:t>
      </w:r>
      <w:r>
        <w:t>I</w:t>
      </w:r>
      <w:r w:rsidR="00B10EF0">
        <w:t xml:space="preserve"> went through a lot </w:t>
      </w:r>
      <w:r w:rsidR="005D4B1F">
        <w:t xml:space="preserve">of </w:t>
      </w:r>
      <w:r w:rsidR="00B10EF0">
        <w:t xml:space="preserve">obstacles </w:t>
      </w:r>
      <w:r w:rsidR="00CA5117">
        <w:t xml:space="preserve">and learned </w:t>
      </w:r>
      <w:r w:rsidR="00CA5117">
        <w:lastRenderedPageBreak/>
        <w:t xml:space="preserve">many lessons </w:t>
      </w:r>
      <w:r w:rsidR="00B10EF0">
        <w:t>along the way. I was physically, financially, mentally, and emotionally challenged</w:t>
      </w:r>
      <w:r w:rsidR="00EE4A25">
        <w:t xml:space="preserve"> in ways I initially never considered</w:t>
      </w:r>
      <w:r w:rsidR="00610779">
        <w:t xml:space="preserve"> or prepared for.  I learned the hard way about the family court systems and the processes involving custodial right protections</w:t>
      </w:r>
      <w:r w:rsidR="00CA5117">
        <w:t xml:space="preserve">, child </w:t>
      </w:r>
      <w:r w:rsidR="00610779">
        <w:t xml:space="preserve">support and </w:t>
      </w:r>
      <w:r w:rsidR="00CA5117">
        <w:t xml:space="preserve">custody orders, </w:t>
      </w:r>
      <w:r w:rsidR="00B10EF0">
        <w:t xml:space="preserve">and </w:t>
      </w:r>
      <w:r w:rsidR="00610779">
        <w:t xml:space="preserve">the importance of quality </w:t>
      </w:r>
      <w:r w:rsidR="00CA5117">
        <w:t>attorney representation</w:t>
      </w:r>
      <w:r w:rsidR="00610779">
        <w:t xml:space="preserve">. During the hard times I was </w:t>
      </w:r>
      <w:r w:rsidR="00B10EF0">
        <w:t xml:space="preserve">able to receive support and strength from </w:t>
      </w:r>
      <w:r w:rsidR="001E2AFB">
        <w:t xml:space="preserve">my </w:t>
      </w:r>
      <w:r w:rsidR="00D841DC">
        <w:t xml:space="preserve">wife and beautiful baby </w:t>
      </w:r>
      <w:r w:rsidR="00B10EF0">
        <w:t xml:space="preserve">daughter. I realized </w:t>
      </w:r>
      <w:r w:rsidR="001E2AFB">
        <w:t>this</w:t>
      </w:r>
      <w:r w:rsidR="00B10EF0">
        <w:t xml:space="preserve"> fight was not just for me and my ability to secure a father-son rela</w:t>
      </w:r>
      <w:r w:rsidR="005D4B1F">
        <w:t>tionship, but for my wife and daughter as well</w:t>
      </w:r>
      <w:r w:rsidR="00B10EF0">
        <w:t xml:space="preserve">.  </w:t>
      </w:r>
      <w:r w:rsidR="00CA5117">
        <w:t xml:space="preserve">  </w:t>
      </w:r>
    </w:p>
    <w:p w14:paraId="2423032F" w14:textId="77777777" w:rsidR="00EE4A25" w:rsidRDefault="001E2AFB" w:rsidP="00236158">
      <w:pPr>
        <w:spacing w:line="480" w:lineRule="auto"/>
      </w:pPr>
      <w:r>
        <w:t xml:space="preserve">The information that I have provided in </w:t>
      </w:r>
      <w:r w:rsidR="005D4B1F">
        <w:t xml:space="preserve">this book </w:t>
      </w:r>
      <w:r>
        <w:t>is based on my experiences only, and will hopefully provide some guidance, insight, and inspiration f</w:t>
      </w:r>
      <w:r w:rsidR="00D841DC">
        <w:t xml:space="preserve">or fathers in </w:t>
      </w:r>
      <w:r>
        <w:t xml:space="preserve">similar </w:t>
      </w:r>
      <w:r w:rsidR="00D841DC">
        <w:t xml:space="preserve">circumstances.  </w:t>
      </w:r>
      <w:r>
        <w:t>By no means is this legal advice or information guaranteeing any type of custody results as all parents, custody cases, and state</w:t>
      </w:r>
      <w:r w:rsidR="00D841DC">
        <w:t xml:space="preserve"> family </w:t>
      </w:r>
      <w:r>
        <w:t xml:space="preserve">laws are different.  </w:t>
      </w:r>
      <w:r w:rsidR="00033E51">
        <w:t xml:space="preserve">I do hope my story inspires, motivates, and encourages fathers who are struggling to find the energy and will to stay in the </w:t>
      </w:r>
      <w:r w:rsidR="00D841DC">
        <w:t>custody battle</w:t>
      </w:r>
      <w:r w:rsidR="00D61F8F">
        <w:t xml:space="preserve"> </w:t>
      </w:r>
      <w:r w:rsidR="00033E51">
        <w:t xml:space="preserve">their children. </w:t>
      </w:r>
    </w:p>
    <w:p w14:paraId="6E3DDD7D" w14:textId="77777777" w:rsidR="00D34890" w:rsidRDefault="00D34890" w:rsidP="00236158">
      <w:pPr>
        <w:spacing w:line="480" w:lineRule="auto"/>
      </w:pPr>
    </w:p>
    <w:p w14:paraId="5667062F" w14:textId="77777777" w:rsidR="00D34890" w:rsidRDefault="00D34890" w:rsidP="00236158">
      <w:pPr>
        <w:spacing w:line="480" w:lineRule="auto"/>
      </w:pPr>
    </w:p>
    <w:p w14:paraId="496529FE" w14:textId="77777777" w:rsidR="00236158" w:rsidRDefault="00610779" w:rsidP="00236158">
      <w:pPr>
        <w:spacing w:line="480" w:lineRule="auto"/>
      </w:pPr>
      <w:r>
        <w:lastRenderedPageBreak/>
        <w:t xml:space="preserve">As I approached protecting and </w:t>
      </w:r>
      <w:r w:rsidR="00D61F8F">
        <w:t xml:space="preserve">fighting for my custodial rights, </w:t>
      </w:r>
      <w:r w:rsidR="00CE638E">
        <w:t>I asked myself several questions:</w:t>
      </w:r>
      <w:r w:rsidR="00D61F8F">
        <w:t xml:space="preserve"> </w:t>
      </w:r>
    </w:p>
    <w:p w14:paraId="4908C4D9" w14:textId="77777777" w:rsidR="00033E51" w:rsidRDefault="00033E51" w:rsidP="00236158">
      <w:pPr>
        <w:pStyle w:val="ListParagraph"/>
        <w:numPr>
          <w:ilvl w:val="0"/>
          <w:numId w:val="26"/>
        </w:numPr>
        <w:spacing w:line="480" w:lineRule="auto"/>
      </w:pPr>
      <w:r>
        <w:t>What would my child want me to do?</w:t>
      </w:r>
    </w:p>
    <w:p w14:paraId="70748EEC" w14:textId="77777777" w:rsidR="00033E51" w:rsidRDefault="00D61F8F" w:rsidP="00033E51">
      <w:pPr>
        <w:pStyle w:val="ListParagraph"/>
        <w:numPr>
          <w:ilvl w:val="0"/>
          <w:numId w:val="26"/>
        </w:numPr>
        <w:spacing w:line="480" w:lineRule="auto"/>
      </w:pPr>
      <w:r>
        <w:t xml:space="preserve">What are </w:t>
      </w:r>
      <w:r w:rsidR="00033E51">
        <w:t>the benefit</w:t>
      </w:r>
      <w:r>
        <w:t>s</w:t>
      </w:r>
      <w:r w:rsidR="00236158">
        <w:t xml:space="preserve"> of</w:t>
      </w:r>
      <w:r w:rsidR="00033E51">
        <w:t xml:space="preserve"> fight</w:t>
      </w:r>
      <w:r w:rsidR="00236158">
        <w:t>ing for my custodial rights</w:t>
      </w:r>
      <w:r w:rsidR="00033E51">
        <w:t>?</w:t>
      </w:r>
    </w:p>
    <w:p w14:paraId="429BE89F" w14:textId="77777777" w:rsidR="00033E51" w:rsidRDefault="00033E51" w:rsidP="00033E51">
      <w:pPr>
        <w:pStyle w:val="ListParagraph"/>
        <w:numPr>
          <w:ilvl w:val="0"/>
          <w:numId w:val="26"/>
        </w:numPr>
        <w:spacing w:line="480" w:lineRule="auto"/>
      </w:pPr>
      <w:r>
        <w:t>What are the de</w:t>
      </w:r>
      <w:r w:rsidR="00236158">
        <w:t>triments of</w:t>
      </w:r>
      <w:r w:rsidR="00D61F8F">
        <w:t xml:space="preserve"> not </w:t>
      </w:r>
      <w:r>
        <w:t>fight</w:t>
      </w:r>
      <w:r w:rsidR="00236158">
        <w:t>ing for my custodial rights</w:t>
      </w:r>
      <w:r>
        <w:t>?</w:t>
      </w:r>
    </w:p>
    <w:p w14:paraId="72380363" w14:textId="77777777" w:rsidR="00033E51" w:rsidRDefault="00033E51" w:rsidP="00033E51">
      <w:pPr>
        <w:pStyle w:val="ListParagraph"/>
        <w:numPr>
          <w:ilvl w:val="0"/>
          <w:numId w:val="26"/>
        </w:numPr>
        <w:spacing w:line="480" w:lineRule="auto"/>
      </w:pPr>
      <w:r>
        <w:t>How would my life differ if I gained custody?</w:t>
      </w:r>
    </w:p>
    <w:p w14:paraId="69E6CED2" w14:textId="77777777" w:rsidR="00033E51" w:rsidRDefault="00033E51" w:rsidP="00033E51">
      <w:pPr>
        <w:pStyle w:val="ListParagraph"/>
        <w:numPr>
          <w:ilvl w:val="0"/>
          <w:numId w:val="26"/>
        </w:numPr>
        <w:spacing w:line="480" w:lineRule="auto"/>
      </w:pPr>
      <w:r>
        <w:t>How would my child’s life differ I gained custody?</w:t>
      </w:r>
    </w:p>
    <w:p w14:paraId="569930D2" w14:textId="77777777" w:rsidR="00033E51" w:rsidRDefault="00033E51" w:rsidP="00033E51">
      <w:pPr>
        <w:pStyle w:val="ListParagraph"/>
        <w:numPr>
          <w:ilvl w:val="0"/>
          <w:numId w:val="26"/>
        </w:numPr>
        <w:spacing w:line="480" w:lineRule="auto"/>
      </w:pPr>
      <w:r>
        <w:t>How would my child’s life be</w:t>
      </w:r>
      <w:r w:rsidR="00236158">
        <w:t xml:space="preserve"> if </w:t>
      </w:r>
      <w:r>
        <w:t>things stayed the same?</w:t>
      </w:r>
    </w:p>
    <w:p w14:paraId="4DF2BCA8" w14:textId="77777777" w:rsidR="00D61F8F" w:rsidRDefault="00D61F8F" w:rsidP="00033E51">
      <w:pPr>
        <w:pStyle w:val="ListParagraph"/>
        <w:numPr>
          <w:ilvl w:val="0"/>
          <w:numId w:val="26"/>
        </w:numPr>
        <w:spacing w:line="480" w:lineRule="auto"/>
      </w:pPr>
      <w:r>
        <w:t xml:space="preserve">What is there </w:t>
      </w:r>
      <w:r w:rsidR="00236158">
        <w:t xml:space="preserve">to gain </w:t>
      </w:r>
      <w:r>
        <w:t>in obtaining custody?</w:t>
      </w:r>
    </w:p>
    <w:p w14:paraId="743C6719" w14:textId="77777777" w:rsidR="00D61F8F" w:rsidRDefault="00D61F8F" w:rsidP="00033E51">
      <w:pPr>
        <w:pStyle w:val="ListParagraph"/>
        <w:numPr>
          <w:ilvl w:val="0"/>
          <w:numId w:val="26"/>
        </w:numPr>
        <w:spacing w:line="480" w:lineRule="auto"/>
      </w:pPr>
      <w:r>
        <w:t>What is there to lose to not having custody?</w:t>
      </w:r>
    </w:p>
    <w:p w14:paraId="4C4C23C4" w14:textId="77777777" w:rsidR="00236158" w:rsidRDefault="00D841DC" w:rsidP="00033E51">
      <w:pPr>
        <w:pStyle w:val="ListParagraph"/>
        <w:numPr>
          <w:ilvl w:val="0"/>
          <w:numId w:val="26"/>
        </w:numPr>
        <w:spacing w:line="480" w:lineRule="auto"/>
      </w:pPr>
      <w:proofErr w:type="gramStart"/>
      <w:r>
        <w:t>Is</w:t>
      </w:r>
      <w:proofErr w:type="gramEnd"/>
      <w:r>
        <w:t xml:space="preserve"> my parental rights ultimately worth </w:t>
      </w:r>
      <w:r w:rsidR="00236158">
        <w:t>fight</w:t>
      </w:r>
      <w:r>
        <w:t xml:space="preserve">ing for? </w:t>
      </w:r>
    </w:p>
    <w:p w14:paraId="2004EF72" w14:textId="77777777" w:rsidR="00236158" w:rsidRDefault="00236158" w:rsidP="00D34890">
      <w:pPr>
        <w:spacing w:line="480" w:lineRule="auto"/>
      </w:pPr>
      <w:proofErr w:type="gramStart"/>
      <w:r>
        <w:t>After a</w:t>
      </w:r>
      <w:r w:rsidR="00EE4A25">
        <w:t>nswering these questions, it</w:t>
      </w:r>
      <w:proofErr w:type="gramEnd"/>
      <w:r w:rsidR="00EE4A25">
        <w:t xml:space="preserve"> was inevitable</w:t>
      </w:r>
      <w:r w:rsidRPr="00236158">
        <w:t xml:space="preserve"> </w:t>
      </w:r>
      <w:r w:rsidR="00EE4A25">
        <w:t>that I would dedicate</w:t>
      </w:r>
      <w:r w:rsidRPr="00236158">
        <w:t xml:space="preserve"> myself </w:t>
      </w:r>
      <w:r w:rsidR="00D841DC">
        <w:t xml:space="preserve">100% </w:t>
      </w:r>
      <w:r w:rsidRPr="00236158">
        <w:t>to securing my custod</w:t>
      </w:r>
      <w:r>
        <w:t>ial</w:t>
      </w:r>
      <w:r w:rsidR="00EE4A25">
        <w:t xml:space="preserve"> and parental </w:t>
      </w:r>
      <w:r>
        <w:t xml:space="preserve">rights. </w:t>
      </w:r>
      <w:r w:rsidR="00CE638E">
        <w:t>My mind was officially made up, and f</w:t>
      </w:r>
      <w:r w:rsidR="00EE4A25">
        <w:t>rom that point</w:t>
      </w:r>
      <w:r w:rsidR="00CE638E">
        <w:t xml:space="preserve"> the journey began</w:t>
      </w:r>
      <w:r w:rsidR="00EE4A25">
        <w:t>.</w:t>
      </w:r>
    </w:p>
    <w:p w14:paraId="7862A8B3" w14:textId="77777777" w:rsidR="006E2CF0" w:rsidRDefault="006E2CF0" w:rsidP="00597250">
      <w:pPr>
        <w:spacing w:line="480" w:lineRule="auto"/>
      </w:pPr>
      <w:r>
        <w:t>My custody case began in September 2010</w:t>
      </w:r>
      <w:r w:rsidR="006313CD">
        <w:t xml:space="preserve"> when I filed my first initial motion for joint custody</w:t>
      </w:r>
      <w:r w:rsidR="00EE4A25">
        <w:t xml:space="preserve"> and eventually concluded in December 2017. I was able to achieve a </w:t>
      </w:r>
      <w:r>
        <w:t>permanent custody order</w:t>
      </w:r>
      <w:r w:rsidR="00FF14A1">
        <w:t xml:space="preserve"> that had evaded</w:t>
      </w:r>
      <w:r w:rsidR="00EE4A25">
        <w:t xml:space="preserve"> me for over 8 </w:t>
      </w:r>
      <w:r w:rsidR="006313CD">
        <w:t>years</w:t>
      </w:r>
      <w:r w:rsidR="00610779">
        <w:t xml:space="preserve"> and at one point I never </w:t>
      </w:r>
      <w:r w:rsidR="00610779">
        <w:lastRenderedPageBreak/>
        <w:t>thought was possible</w:t>
      </w:r>
      <w:r w:rsidR="00EE4A25">
        <w:t xml:space="preserve">.  </w:t>
      </w:r>
      <w:r w:rsidR="00610779">
        <w:t xml:space="preserve">During my </w:t>
      </w:r>
      <w:r>
        <w:t>8 y</w:t>
      </w:r>
      <w:r w:rsidR="00EE4A25">
        <w:t xml:space="preserve">ear custody </w:t>
      </w:r>
      <w:proofErr w:type="gramStart"/>
      <w:r w:rsidR="00EE4A25">
        <w:t>battle</w:t>
      </w:r>
      <w:r w:rsidR="00610779">
        <w:t>,  I</w:t>
      </w:r>
      <w:proofErr w:type="gramEnd"/>
      <w:r w:rsidR="00610779">
        <w:t xml:space="preserve"> </w:t>
      </w:r>
      <w:r w:rsidR="006313CD">
        <w:t xml:space="preserve">experienced over 19+ </w:t>
      </w:r>
      <w:r>
        <w:t xml:space="preserve">custody hearings, </w:t>
      </w:r>
      <w:r w:rsidR="00236158">
        <w:t xml:space="preserve">multiple </w:t>
      </w:r>
      <w:r>
        <w:t xml:space="preserve">vague custody orders, temporary custody orders, CPO’s, TPO’s, civil suits, </w:t>
      </w:r>
      <w:r w:rsidR="00236158">
        <w:t xml:space="preserve">frivolous </w:t>
      </w:r>
      <w:r>
        <w:t>criminal investigations, CPS investigations, and numerou</w:t>
      </w:r>
      <w:r w:rsidR="00EE4A25">
        <w:t xml:space="preserve">s false allegations of child </w:t>
      </w:r>
      <w:r>
        <w:t xml:space="preserve">abuse.  When I look back at all of these situations, it’s hard to believe that I didn’t quit or give up.  I was presented at </w:t>
      </w:r>
      <w:r w:rsidR="00236158">
        <w:t xml:space="preserve">different </w:t>
      </w:r>
      <w:r>
        <w:t xml:space="preserve">times with </w:t>
      </w:r>
      <w:r w:rsidR="00610779">
        <w:t xml:space="preserve">unfair </w:t>
      </w:r>
      <w:r>
        <w:t>negotia</w:t>
      </w:r>
      <w:r w:rsidR="00EE4A25">
        <w:t xml:space="preserve">ting offers </w:t>
      </w:r>
      <w:r>
        <w:t>to reach a custody agreement. However, those terms were never suitable</w:t>
      </w:r>
      <w:r w:rsidR="00236158">
        <w:t>, fair,</w:t>
      </w:r>
      <w:r w:rsidR="00EE4A25">
        <w:t xml:space="preserve"> or comparable to what my</w:t>
      </w:r>
      <w:r>
        <w:t xml:space="preserve"> son deserved.  I always felt that my position as a father was being devalued and my ability to effectively co-parent and </w:t>
      </w:r>
      <w:r w:rsidR="00236158">
        <w:t xml:space="preserve">raise my child in a healthy manner </w:t>
      </w:r>
      <w:r>
        <w:t>were continuously threatened.</w:t>
      </w:r>
    </w:p>
    <w:p w14:paraId="7BEED562" w14:textId="77777777" w:rsidR="00B36B47" w:rsidRDefault="00AC515E" w:rsidP="00597250">
      <w:pPr>
        <w:spacing w:line="480" w:lineRule="auto"/>
      </w:pPr>
      <w:r>
        <w:t xml:space="preserve">After </w:t>
      </w:r>
      <w:r w:rsidR="006E2CF0">
        <w:t>years of co-parenting conflicts</w:t>
      </w:r>
      <w:r w:rsidR="00EE4A25">
        <w:t xml:space="preserve"> and high-level disputes, I eventually had </w:t>
      </w:r>
      <w:r w:rsidR="00236158">
        <w:t>a custody</w:t>
      </w:r>
      <w:r w:rsidR="006E2CF0">
        <w:t xml:space="preserve"> trial scheduled</w:t>
      </w:r>
      <w:r w:rsidR="00236158">
        <w:t xml:space="preserve"> to resolve </w:t>
      </w:r>
      <w:r w:rsidR="00FF14A1">
        <w:t xml:space="preserve">all of </w:t>
      </w:r>
      <w:r w:rsidR="00EE4A25">
        <w:t>the c</w:t>
      </w:r>
      <w:r w:rsidR="00236158">
        <w:t>ustody issues</w:t>
      </w:r>
      <w:r w:rsidR="00FF14A1">
        <w:t xml:space="preserve"> that I have been tirelessly trying to get addressed. In November 2015, </w:t>
      </w:r>
      <w:r w:rsidR="00EE4A25">
        <w:t>I filed a motion to “modify v</w:t>
      </w:r>
      <w:r w:rsidR="006E2CF0">
        <w:t>isitation” and to obtain a Paren</w:t>
      </w:r>
      <w:r w:rsidR="00EE4A25">
        <w:t>ting Plan as my</w:t>
      </w:r>
      <w:r w:rsidR="006E2CF0">
        <w:t xml:space="preserve"> custody order</w:t>
      </w:r>
      <w:r w:rsidR="00EE4A25">
        <w:t xml:space="preserve"> at the time was very vague.  V</w:t>
      </w:r>
      <w:r w:rsidR="00FF14A1">
        <w:t xml:space="preserve">ague </w:t>
      </w:r>
      <w:r w:rsidR="00AE4204">
        <w:t>custody order</w:t>
      </w:r>
      <w:r w:rsidR="00EE4A25">
        <w:t>s</w:t>
      </w:r>
      <w:r w:rsidR="00AE4204">
        <w:t xml:space="preserve"> </w:t>
      </w:r>
      <w:r w:rsidR="00EE4A25">
        <w:t xml:space="preserve">can </w:t>
      </w:r>
      <w:r w:rsidR="00AE4204">
        <w:t>enable</w:t>
      </w:r>
      <w:r w:rsidR="00FF14A1">
        <w:t xml:space="preserve"> conflicts to happen continuously</w:t>
      </w:r>
      <w:r w:rsidR="00AE4204">
        <w:t xml:space="preserve"> and go undetermined </w:t>
      </w:r>
      <w:r w:rsidR="006313CD">
        <w:t>by the courts</w:t>
      </w:r>
      <w:r w:rsidR="00AE4204">
        <w:t xml:space="preserve">. </w:t>
      </w:r>
      <w:r w:rsidR="00EE4A25">
        <w:t xml:space="preserve">Having a </w:t>
      </w:r>
      <w:r>
        <w:t xml:space="preserve">vague custody order </w:t>
      </w:r>
      <w:r w:rsidR="00EE4A25">
        <w:t xml:space="preserve">became very frustrating at times as it often </w:t>
      </w:r>
      <w:proofErr w:type="gramStart"/>
      <w:r w:rsidR="00FF14A1">
        <w:t>lead</w:t>
      </w:r>
      <w:proofErr w:type="gramEnd"/>
      <w:r w:rsidR="006313CD">
        <w:t xml:space="preserve"> </w:t>
      </w:r>
      <w:r>
        <w:lastRenderedPageBreak/>
        <w:t xml:space="preserve">court </w:t>
      </w:r>
      <w:r w:rsidR="00FF14A1">
        <w:t xml:space="preserve">mediators, police </w:t>
      </w:r>
      <w:r w:rsidR="00EE4A25">
        <w:t xml:space="preserve">officers, school professionals, and other legal officials confused whenever a custody issues arose. Seeking resolution under the conditions of a vague custody order makes it very difficult to resolve conflicting custody matters. </w:t>
      </w:r>
      <w:r w:rsidR="00AE4204">
        <w:t xml:space="preserve">I </w:t>
      </w:r>
      <w:r w:rsidR="00B36B47">
        <w:t xml:space="preserve">was </w:t>
      </w:r>
      <w:r w:rsidR="00FF14A1">
        <w:t xml:space="preserve">solely determined and </w:t>
      </w:r>
      <w:r w:rsidR="00EE4A25">
        <w:t xml:space="preserve">focused on reaching a civil resolution, </w:t>
      </w:r>
      <w:r w:rsidR="00AE4204">
        <w:t xml:space="preserve">but </w:t>
      </w:r>
      <w:r w:rsidR="00B36B47">
        <w:t xml:space="preserve">unfortunately </w:t>
      </w:r>
      <w:r w:rsidR="00EE4A25">
        <w:t xml:space="preserve">legal </w:t>
      </w:r>
      <w:r w:rsidR="001438BA">
        <w:t>process</w:t>
      </w:r>
      <w:r w:rsidR="00EE4A25">
        <w:t xml:space="preserve">es become necessary when that process is not </w:t>
      </w:r>
      <w:r w:rsidR="00AE4204">
        <w:t>reciprocated</w:t>
      </w:r>
      <w:r w:rsidR="00EE4A25">
        <w:t xml:space="preserve"> in good faith</w:t>
      </w:r>
      <w:r w:rsidR="00AE4204">
        <w:t xml:space="preserve">.  </w:t>
      </w:r>
    </w:p>
    <w:p w14:paraId="147D0245" w14:textId="77777777" w:rsidR="00BB3D95" w:rsidRPr="00BB3D95" w:rsidRDefault="00607251" w:rsidP="00BB3D95">
      <w:pPr>
        <w:spacing w:line="480" w:lineRule="auto"/>
        <w:jc w:val="center"/>
        <w:rPr>
          <w:b/>
          <w:u w:val="single"/>
        </w:rPr>
      </w:pPr>
      <w:r>
        <w:rPr>
          <w:b/>
          <w:u w:val="single"/>
        </w:rPr>
        <w:t xml:space="preserve">My </w:t>
      </w:r>
      <w:r w:rsidR="001438BA" w:rsidRPr="00BB3D95">
        <w:rPr>
          <w:b/>
          <w:u w:val="single"/>
        </w:rPr>
        <w:t xml:space="preserve">Custody </w:t>
      </w:r>
      <w:r>
        <w:rPr>
          <w:b/>
          <w:u w:val="single"/>
        </w:rPr>
        <w:t xml:space="preserve">Case </w:t>
      </w:r>
      <w:r w:rsidR="001438BA" w:rsidRPr="00BB3D95">
        <w:rPr>
          <w:b/>
          <w:u w:val="single"/>
        </w:rPr>
        <w:t>Flash Back (</w:t>
      </w:r>
      <w:r w:rsidR="00B36B47" w:rsidRPr="00BB3D95">
        <w:rPr>
          <w:b/>
          <w:u w:val="single"/>
        </w:rPr>
        <w:t xml:space="preserve">The </w:t>
      </w:r>
      <w:r w:rsidR="00B67288" w:rsidRPr="00BB3D95">
        <w:rPr>
          <w:b/>
          <w:u w:val="single"/>
        </w:rPr>
        <w:t>Middle</w:t>
      </w:r>
      <w:r w:rsidR="001438BA" w:rsidRPr="00BB3D95">
        <w:rPr>
          <w:b/>
          <w:u w:val="single"/>
        </w:rPr>
        <w:t>)</w:t>
      </w:r>
    </w:p>
    <w:p w14:paraId="1ACCD9AD" w14:textId="77777777" w:rsidR="006E2CF0" w:rsidRDefault="006E2CF0" w:rsidP="00597250">
      <w:pPr>
        <w:spacing w:line="480" w:lineRule="auto"/>
        <w:rPr>
          <w:b/>
        </w:rPr>
      </w:pPr>
      <w:r>
        <w:t>April 2016</w:t>
      </w:r>
      <w:r w:rsidR="00EE4A25">
        <w:t>, I</w:t>
      </w:r>
      <w:r>
        <w:t xml:space="preserve"> had a custody hearing to address my November 2015 </w:t>
      </w:r>
      <w:r w:rsidR="00EE4A25">
        <w:t>motion to “m</w:t>
      </w:r>
      <w:r w:rsidR="00AC515E">
        <w:t xml:space="preserve">odify </w:t>
      </w:r>
      <w:r w:rsidR="00EE4A25">
        <w:t>visitation”.  After hearing the positions and litigating statements from both sides, the f</w:t>
      </w:r>
      <w:r>
        <w:t xml:space="preserve">amily court Judge </w:t>
      </w:r>
      <w:r w:rsidR="001438BA">
        <w:t xml:space="preserve">scheduled </w:t>
      </w:r>
      <w:r>
        <w:t xml:space="preserve">a custody trial </w:t>
      </w:r>
      <w:r w:rsidR="001438BA">
        <w:t xml:space="preserve">for September 2016 </w:t>
      </w:r>
      <w:r>
        <w:t xml:space="preserve">as a result. The scheduling of this trial was the beginning of a tumultuous number of events that I was not initially prepared for. </w:t>
      </w:r>
      <w:r w:rsidR="00AC515E">
        <w:t xml:space="preserve">Let’s just say, </w:t>
      </w:r>
      <w:r w:rsidR="00113988">
        <w:t>I am extremely t</w:t>
      </w:r>
      <w:r>
        <w:t>hank</w:t>
      </w:r>
      <w:r w:rsidR="00113988">
        <w:t xml:space="preserve">ful for having </w:t>
      </w:r>
      <w:r w:rsidRPr="00EE4A25">
        <w:rPr>
          <w:i/>
        </w:rPr>
        <w:t>good friends, family</w:t>
      </w:r>
      <w:r>
        <w:t xml:space="preserve">, and </w:t>
      </w:r>
      <w:r w:rsidRPr="00EE4A25">
        <w:t>a</w:t>
      </w:r>
      <w:r w:rsidRPr="00AC515E">
        <w:rPr>
          <w:i/>
        </w:rPr>
        <w:t xml:space="preserve"> strong legal team</w:t>
      </w:r>
      <w:r w:rsidR="00113988">
        <w:t xml:space="preserve"> that seemed to be sent </w:t>
      </w:r>
      <w:r w:rsidR="001438BA">
        <w:t>f</w:t>
      </w:r>
      <w:r w:rsidR="00113988">
        <w:t xml:space="preserve">rom heaven. </w:t>
      </w:r>
      <w:r>
        <w:t xml:space="preserve"> </w:t>
      </w:r>
      <w:r w:rsidR="00AC515E">
        <w:t xml:space="preserve">With the support that I had, </w:t>
      </w:r>
      <w:r w:rsidR="00EE4A25">
        <w:t>I was able to confidently address</w:t>
      </w:r>
      <w:r>
        <w:t xml:space="preserve"> what was ahead</w:t>
      </w:r>
      <w:r w:rsidR="00113988">
        <w:t xml:space="preserve"> for me and </w:t>
      </w:r>
      <w:r w:rsidR="00113988" w:rsidRPr="00113988">
        <w:rPr>
          <w:i/>
        </w:rPr>
        <w:t>for what happened to me</w:t>
      </w:r>
      <w:r w:rsidR="00EE4A25">
        <w:t>……</w:t>
      </w:r>
      <w:proofErr w:type="gramStart"/>
      <w:r w:rsidR="00EE4A25">
        <w:t>….but</w:t>
      </w:r>
      <w:proofErr w:type="gramEnd"/>
      <w:r w:rsidR="00EE4A25">
        <w:t xml:space="preserve"> it wasn’t easy.  </w:t>
      </w:r>
      <w:r>
        <w:t xml:space="preserve">I learned some </w:t>
      </w:r>
      <w:r w:rsidR="00113988">
        <w:t>very important lessons along th</w:t>
      </w:r>
      <w:r w:rsidR="007D7BD3">
        <w:t xml:space="preserve">e </w:t>
      </w:r>
      <w:proofErr w:type="gramStart"/>
      <w:r w:rsidR="007D7BD3">
        <w:t>way</w:t>
      </w:r>
      <w:proofErr w:type="gramEnd"/>
      <w:r w:rsidR="007D7BD3">
        <w:t xml:space="preserve"> </w:t>
      </w:r>
      <w:r>
        <w:t xml:space="preserve">and I feel </w:t>
      </w:r>
      <w:r w:rsidR="005D4B1F">
        <w:t xml:space="preserve">obligated to </w:t>
      </w:r>
      <w:r w:rsidR="007D7BD3">
        <w:t xml:space="preserve">share </w:t>
      </w:r>
      <w:r w:rsidR="00113988">
        <w:t xml:space="preserve">my story as well as </w:t>
      </w:r>
      <w:r>
        <w:t>some of the legal</w:t>
      </w:r>
      <w:r w:rsidR="00113988">
        <w:t xml:space="preserve">ities and </w:t>
      </w:r>
      <w:r w:rsidR="00113988">
        <w:lastRenderedPageBreak/>
        <w:t>options</w:t>
      </w:r>
      <w:r w:rsidR="00EE4A25">
        <w:t xml:space="preserve"> that </w:t>
      </w:r>
      <w:r>
        <w:t xml:space="preserve">are </w:t>
      </w:r>
      <w:r w:rsidR="00AC515E">
        <w:t xml:space="preserve">available.  </w:t>
      </w:r>
      <w:r w:rsidR="005D4B1F">
        <w:t xml:space="preserve">Hopefully </w:t>
      </w:r>
      <w:r w:rsidR="00113988">
        <w:t>my story w</w:t>
      </w:r>
      <w:r w:rsidR="005D4B1F">
        <w:t xml:space="preserve">ill help the next father, </w:t>
      </w:r>
      <w:r w:rsidR="00EE4A25">
        <w:t xml:space="preserve">mother, </w:t>
      </w:r>
      <w:r w:rsidR="005D4B1F">
        <w:t>son, daughter,</w:t>
      </w:r>
      <w:r w:rsidR="00EE4A25">
        <w:t xml:space="preserve"> and</w:t>
      </w:r>
      <w:r w:rsidR="00113988">
        <w:t xml:space="preserve"> </w:t>
      </w:r>
      <w:r w:rsidR="005D4B1F">
        <w:t>…………family!!!</w:t>
      </w:r>
    </w:p>
    <w:p w14:paraId="3FC775B3" w14:textId="77777777" w:rsidR="00B36B47" w:rsidRDefault="00EE4A25" w:rsidP="00597250">
      <w:pPr>
        <w:spacing w:line="480" w:lineRule="auto"/>
      </w:pPr>
      <w:r w:rsidRPr="00EE4A25">
        <w:rPr>
          <w:b/>
        </w:rPr>
        <w:t>April</w:t>
      </w:r>
      <w:r w:rsidR="0041614A">
        <w:rPr>
          <w:b/>
        </w:rPr>
        <w:t xml:space="preserve"> </w:t>
      </w:r>
      <w:r w:rsidR="00B36B47" w:rsidRPr="00EE4A25">
        <w:rPr>
          <w:b/>
        </w:rPr>
        <w:t>2016</w:t>
      </w:r>
      <w:r w:rsidRPr="00EE4A25">
        <w:rPr>
          <w:b/>
        </w:rPr>
        <w:t xml:space="preserve"> custody heari</w:t>
      </w:r>
      <w:r w:rsidRPr="0041614A">
        <w:rPr>
          <w:b/>
        </w:rPr>
        <w:t>ng</w:t>
      </w:r>
      <w:r>
        <w:t xml:space="preserve">: </w:t>
      </w:r>
      <w:r w:rsidR="00B36B47">
        <w:t xml:space="preserve">I represented myself Pro </w:t>
      </w:r>
      <w:r>
        <w:t>Se’ during this custody hearing in which I</w:t>
      </w:r>
      <w:r w:rsidR="00B36B47">
        <w:t xml:space="preserve"> </w:t>
      </w:r>
      <w:r>
        <w:t>initially thought and pray</w:t>
      </w:r>
      <w:r w:rsidR="00B36B47">
        <w:t xml:space="preserve">ed would be my last. I </w:t>
      </w:r>
      <w:r>
        <w:t>hoped t</w:t>
      </w:r>
      <w:r w:rsidR="00B36B47">
        <w:t>o obtain a</w:t>
      </w:r>
      <w:r>
        <w:t xml:space="preserve"> revised visitation schedule, re-calculated child support order, and a p</w:t>
      </w:r>
      <w:r w:rsidR="00B36B47">
        <w:t>arenting plan due to the highly contentious and ongoing co-parenting conflicts</w:t>
      </w:r>
      <w:r>
        <w:t>.  I believed</w:t>
      </w:r>
      <w:r w:rsidR="00B36B47">
        <w:t xml:space="preserve"> that I had a good case even though I was representing myself</w:t>
      </w:r>
      <w:r w:rsidR="001438BA">
        <w:t xml:space="preserve"> pro se’</w:t>
      </w:r>
      <w:r>
        <w:t xml:space="preserve"> as </w:t>
      </w:r>
      <w:r w:rsidR="00B36B47">
        <w:t xml:space="preserve">I </w:t>
      </w:r>
      <w:r w:rsidR="00AC515E">
        <w:t xml:space="preserve">knew that I was a responsible </w:t>
      </w:r>
      <w:r w:rsidR="00B36B47">
        <w:t>and dedicated father</w:t>
      </w:r>
      <w:r>
        <w:t>. I also knew that I was a parent</w:t>
      </w:r>
      <w:r w:rsidR="00B36B47">
        <w:t xml:space="preserve"> who sought </w:t>
      </w:r>
      <w:r>
        <w:t xml:space="preserve">after </w:t>
      </w:r>
      <w:r w:rsidR="00B36B47">
        <w:t>a custody order that</w:t>
      </w:r>
      <w:r w:rsidR="00AC515E">
        <w:t xml:space="preserve"> was detailed, appropriate, </w:t>
      </w:r>
      <w:r w:rsidR="00B36B47">
        <w:t xml:space="preserve">and </w:t>
      </w:r>
      <w:r>
        <w:t>conducive</w:t>
      </w:r>
      <w:r w:rsidR="00B36B47">
        <w:t>.</w:t>
      </w:r>
      <w:r w:rsidR="001F32E8">
        <w:t xml:space="preserve"> </w:t>
      </w:r>
      <w:r>
        <w:t>Both sides stated their case and presented their requests to the family court judge which were very dissimilar. As a result of the custody hearing, I was very pleased as m</w:t>
      </w:r>
      <w:r w:rsidR="001F32E8">
        <w:t xml:space="preserve">y visitation time </w:t>
      </w:r>
      <w:proofErr w:type="gramStart"/>
      <w:r>
        <w:t>modified</w:t>
      </w:r>
      <w:proofErr w:type="gramEnd"/>
      <w:r>
        <w:t xml:space="preserve"> and </w:t>
      </w:r>
      <w:r w:rsidR="001F32E8">
        <w:t xml:space="preserve">child support </w:t>
      </w:r>
      <w:r>
        <w:t xml:space="preserve">was re-calculated according to the child support guidelines.  These changes were </w:t>
      </w:r>
      <w:r w:rsidR="001F32E8">
        <w:t xml:space="preserve">both temporarily and fairly modified until the September trial which made feel confident about my chances of finally resolving the 8 years of custodial conflict. </w:t>
      </w:r>
      <w:r w:rsidR="00B36B47">
        <w:t xml:space="preserve"> </w:t>
      </w:r>
    </w:p>
    <w:p w14:paraId="61FB222D" w14:textId="77777777" w:rsidR="0078099D" w:rsidRDefault="0078099D" w:rsidP="00597250">
      <w:pPr>
        <w:spacing w:line="480" w:lineRule="auto"/>
        <w:rPr>
          <w:b/>
        </w:rPr>
      </w:pPr>
    </w:p>
    <w:p w14:paraId="7A5B037E" w14:textId="77777777" w:rsidR="00EE4A25" w:rsidRDefault="00FD187E" w:rsidP="00597250">
      <w:pPr>
        <w:spacing w:line="480" w:lineRule="auto"/>
      </w:pPr>
      <w:r>
        <w:rPr>
          <w:b/>
        </w:rPr>
        <w:lastRenderedPageBreak/>
        <w:t xml:space="preserve">The </w:t>
      </w:r>
      <w:r w:rsidR="0041614A">
        <w:rPr>
          <w:b/>
        </w:rPr>
        <w:t xml:space="preserve">Major </w:t>
      </w:r>
      <w:r w:rsidR="001438BA">
        <w:rPr>
          <w:b/>
        </w:rPr>
        <w:t xml:space="preserve">Drama Begins: </w:t>
      </w:r>
      <w:r w:rsidR="00EE4A25">
        <w:t>Just 2</w:t>
      </w:r>
      <w:r w:rsidR="00B36B47">
        <w:t xml:space="preserve"> weeks later</w:t>
      </w:r>
      <w:r w:rsidR="001438BA">
        <w:t xml:space="preserve"> after the April 2016 custody hearing</w:t>
      </w:r>
      <w:r w:rsidR="00B36B47">
        <w:t xml:space="preserve"> I became faced with an unexpected and devastating situation that I was not prepared for.  </w:t>
      </w:r>
      <w:r w:rsidR="001F32E8">
        <w:t>After temporarily having my visitation time increased and child support amount decreased, I</w:t>
      </w:r>
      <w:r w:rsidR="00B36B47">
        <w:t xml:space="preserve"> was </w:t>
      </w:r>
      <w:r w:rsidR="00135662" w:rsidRPr="00135662">
        <w:rPr>
          <w:i/>
        </w:rPr>
        <w:t>“Surprisingly”</w:t>
      </w:r>
      <w:r w:rsidR="00135662">
        <w:t xml:space="preserve"> </w:t>
      </w:r>
      <w:r w:rsidR="00B36B47">
        <w:t xml:space="preserve">back </w:t>
      </w:r>
      <w:r w:rsidR="00EE4A25">
        <w:t xml:space="preserve">in family court again in May </w:t>
      </w:r>
      <w:r w:rsidR="00B36B47">
        <w:t>2016</w:t>
      </w:r>
      <w:r w:rsidR="00AC515E">
        <w:t xml:space="preserve"> </w:t>
      </w:r>
      <w:r w:rsidR="00EE4A25">
        <w:t xml:space="preserve">for an emergency custody hearing </w:t>
      </w:r>
      <w:r w:rsidR="00AC515E">
        <w:t xml:space="preserve">after being falsely accused </w:t>
      </w:r>
      <w:r w:rsidR="00B36B47">
        <w:t xml:space="preserve">of </w:t>
      </w:r>
      <w:r w:rsidR="006C4CD2">
        <w:t>multiple ac</w:t>
      </w:r>
      <w:r w:rsidR="00EE4A25">
        <w:t xml:space="preserve">counts of child </w:t>
      </w:r>
      <w:r w:rsidR="00B36B47">
        <w:t xml:space="preserve">abuse in multiple states/jurisdictions regarding my own child and a second child.  </w:t>
      </w:r>
      <w:r w:rsidR="00EE4A25">
        <w:t>I asked myself, “</w:t>
      </w:r>
      <w:r w:rsidR="00B36B47">
        <w:t>H</w:t>
      </w:r>
      <w:r w:rsidR="00EE4A25">
        <w:t xml:space="preserve">ow could this happen to me?” </w:t>
      </w:r>
      <w:r w:rsidR="00B36B47" w:rsidRPr="00EE4A25">
        <w:rPr>
          <w:i/>
        </w:rPr>
        <w:t>I was in complete shock! I was in disbelief!</w:t>
      </w:r>
      <w:r w:rsidR="00B36B47">
        <w:t xml:space="preserve"> H</w:t>
      </w:r>
      <w:r w:rsidR="00EE4A25">
        <w:t xml:space="preserve">ow could someone </w:t>
      </w:r>
      <w:proofErr w:type="gramStart"/>
      <w:r w:rsidR="00EE4A25">
        <w:t>do</w:t>
      </w:r>
      <w:proofErr w:type="gramEnd"/>
      <w:r w:rsidR="00EE4A25">
        <w:t xml:space="preserve"> this to me? How could my life and my parental rights be threatened by such a disgusting lie? I</w:t>
      </w:r>
      <w:r w:rsidR="00B36B47">
        <w:t xml:space="preserve"> then realized, hate has no </w:t>
      </w:r>
      <w:proofErr w:type="gramStart"/>
      <w:r w:rsidR="00B36B47">
        <w:t>limitations</w:t>
      </w:r>
      <w:proofErr w:type="gramEnd"/>
      <w:r w:rsidR="00B36B47">
        <w:t xml:space="preserve"> and I am no differe</w:t>
      </w:r>
      <w:r w:rsidR="00EE4A25">
        <w:t xml:space="preserve">nt than any other father </w:t>
      </w:r>
      <w:r w:rsidR="00B36B47">
        <w:t xml:space="preserve">who just wants to be in their child’s life. </w:t>
      </w:r>
    </w:p>
    <w:p w14:paraId="10A1EF3D" w14:textId="77777777" w:rsidR="00B67288" w:rsidRDefault="00EE4A25" w:rsidP="00597250">
      <w:pPr>
        <w:spacing w:line="480" w:lineRule="auto"/>
      </w:pPr>
      <w:r>
        <w:t xml:space="preserve">During the May 2016 custody hearing, </w:t>
      </w:r>
      <w:r w:rsidR="00B36B47">
        <w:t xml:space="preserve">I immediately and temporarily lost </w:t>
      </w:r>
      <w:r>
        <w:t xml:space="preserve">all </w:t>
      </w:r>
      <w:r w:rsidR="00B36B47">
        <w:t>custody</w:t>
      </w:r>
      <w:r>
        <w:t xml:space="preserve"> and communication with my son</w:t>
      </w:r>
      <w:r w:rsidR="00B36B47">
        <w:t xml:space="preserve"> and was facing an uphill battle to regain </w:t>
      </w:r>
      <w:r>
        <w:t xml:space="preserve">my parental rights as well as </w:t>
      </w:r>
      <w:r w:rsidR="00B36B47">
        <w:t>my freedom. All vi</w:t>
      </w:r>
      <w:r w:rsidR="006C4CD2">
        <w:t xml:space="preserve">sitation and contact </w:t>
      </w:r>
      <w:proofErr w:type="gramStart"/>
      <w:r w:rsidR="00B36B47">
        <w:t>was</w:t>
      </w:r>
      <w:proofErr w:type="gramEnd"/>
      <w:r w:rsidR="00B36B47">
        <w:t xml:space="preserve"> </w:t>
      </w:r>
      <w:r w:rsidR="001F32E8">
        <w:t xml:space="preserve">immediately </w:t>
      </w:r>
      <w:r w:rsidR="00B36B47">
        <w:t xml:space="preserve">canceled </w:t>
      </w:r>
      <w:r w:rsidR="006C4CD2">
        <w:t xml:space="preserve">while I had open investigations </w:t>
      </w:r>
      <w:r w:rsidR="00135662">
        <w:t xml:space="preserve">and </w:t>
      </w:r>
      <w:r w:rsidR="00B36B47">
        <w:t>was considered “a danger” to my own child</w:t>
      </w:r>
      <w:r w:rsidR="006C4CD2">
        <w:t xml:space="preserve">.  </w:t>
      </w:r>
      <w:r w:rsidR="00B36B47">
        <w:t>I was scheduled for a follow-up</w:t>
      </w:r>
      <w:r w:rsidR="006C4CD2">
        <w:t xml:space="preserve"> status </w:t>
      </w:r>
      <w:r>
        <w:t xml:space="preserve">custody </w:t>
      </w:r>
      <w:r w:rsidR="006C4CD2">
        <w:lastRenderedPageBreak/>
        <w:t xml:space="preserve">hearing </w:t>
      </w:r>
      <w:r w:rsidR="001F32E8">
        <w:t xml:space="preserve">with the family court </w:t>
      </w:r>
      <w:r>
        <w:t xml:space="preserve">in June 2016 to review the results of the </w:t>
      </w:r>
      <w:r w:rsidR="006C4CD2">
        <w:t>investigation</w:t>
      </w:r>
      <w:r>
        <w:t xml:space="preserve">s, but there was no guarantee that the investigations would be complete by then (For this I prayed!!).    </w:t>
      </w:r>
      <w:r w:rsidR="006C4CD2">
        <w:t xml:space="preserve"> </w:t>
      </w:r>
      <w:r w:rsidR="001F32E8">
        <w:t>Even though</w:t>
      </w:r>
      <w:r w:rsidR="006C4CD2">
        <w:t xml:space="preserve"> I felt confident that I would prevail, I was angry, sad, frustrated, and s</w:t>
      </w:r>
      <w:r w:rsidR="00B36B47">
        <w:t>tressed</w:t>
      </w:r>
      <w:r>
        <w:t xml:space="preserve"> </w:t>
      </w:r>
      <w:r w:rsidR="001F32E8">
        <w:t>at the same time</w:t>
      </w:r>
      <w:r w:rsidR="006C4CD2">
        <w:t>.  I</w:t>
      </w:r>
      <w:r w:rsidR="00B36B47">
        <w:t xml:space="preserve"> </w:t>
      </w:r>
      <w:r w:rsidR="006C4CD2">
        <w:t xml:space="preserve">felt </w:t>
      </w:r>
      <w:r w:rsidR="00B36B47">
        <w:t>defeated a</w:t>
      </w:r>
      <w:r>
        <w:t xml:space="preserve">nd </w:t>
      </w:r>
      <w:r w:rsidR="00B36B47">
        <w:t xml:space="preserve">contemplated giving up, but I thought about the long-term effects on my child. I also considered the long-term effects on </w:t>
      </w:r>
      <w:r w:rsidR="006C4CD2">
        <w:t xml:space="preserve">my current family </w:t>
      </w:r>
      <w:r>
        <w:t xml:space="preserve">as well as I knew my wife and his </w:t>
      </w:r>
      <w:r w:rsidR="006C4CD2">
        <w:t xml:space="preserve">baby </w:t>
      </w:r>
      <w:r>
        <w:t>sister would also be impacte</w:t>
      </w:r>
      <w:r w:rsidR="00B36B47">
        <w:t>d</w:t>
      </w:r>
      <w:r>
        <w:t xml:space="preserve">.  </w:t>
      </w:r>
      <w:r w:rsidR="00B36B47">
        <w:t xml:space="preserve">  </w:t>
      </w:r>
    </w:p>
    <w:p w14:paraId="2F63B161" w14:textId="77777777" w:rsidR="00B36B47" w:rsidRDefault="00B36B47" w:rsidP="00597250">
      <w:pPr>
        <w:spacing w:line="480" w:lineRule="auto"/>
      </w:pPr>
      <w:r>
        <w:t>From April 2016 to May2016 I was investigated and met with sev</w:t>
      </w:r>
      <w:r w:rsidR="00EE4A25">
        <w:t xml:space="preserve">eral criminal investigators, </w:t>
      </w:r>
      <w:r>
        <w:t>CPS social workers</w:t>
      </w:r>
      <w:r w:rsidR="00EE4A25">
        <w:t>,</w:t>
      </w:r>
      <w:r>
        <w:t xml:space="preserve"> and endured multiple </w:t>
      </w:r>
      <w:r w:rsidR="006C4CD2">
        <w:t xml:space="preserve">forensic interviews as </w:t>
      </w:r>
      <w:r w:rsidR="00B93DA3">
        <w:t xml:space="preserve">all of the </w:t>
      </w:r>
      <w:r>
        <w:t>false allegations were made at the same time in multiple jurisdictions/states. As I went through these interviews, I became angry and thought</w:t>
      </w:r>
      <w:r w:rsidR="00EE4A25">
        <w:t xml:space="preserve"> about the many fathers who had</w:t>
      </w:r>
      <w:r>
        <w:t xml:space="preserve"> </w:t>
      </w:r>
      <w:r w:rsidR="00EE4A25">
        <w:t xml:space="preserve">given up </w:t>
      </w:r>
      <w:r w:rsidR="00FD187E">
        <w:t xml:space="preserve">or </w:t>
      </w:r>
      <w:r>
        <w:t xml:space="preserve">committed suicide due to losing custody.  I also thought about the pain and fear my son must be feeling to be without his dad for the first time in his life.  I quickly made up my mind and decided to turn my anger into determination. I was determined to not allow my freedom, </w:t>
      </w:r>
      <w:r>
        <w:lastRenderedPageBreak/>
        <w:t>parental rights, parent-child relationship, and family structur</w:t>
      </w:r>
      <w:r w:rsidR="00135662">
        <w:t>e be broken by false allegations and lies</w:t>
      </w:r>
      <w:r>
        <w:t xml:space="preserve">. </w:t>
      </w:r>
    </w:p>
    <w:p w14:paraId="1E98B540" w14:textId="77777777" w:rsidR="00E27528" w:rsidRPr="00EE4A25" w:rsidRDefault="00EE4A25" w:rsidP="00EE4A25">
      <w:pPr>
        <w:spacing w:line="480" w:lineRule="auto"/>
        <w:rPr>
          <w:color w:val="222222"/>
          <w:lang w:val="en"/>
        </w:rPr>
      </w:pPr>
      <w:r w:rsidRPr="00EE4A25">
        <w:rPr>
          <w:b/>
          <w:i/>
        </w:rPr>
        <w:t>Good news</w:t>
      </w:r>
      <w:r>
        <w:t xml:space="preserve">: </w:t>
      </w:r>
      <w:r w:rsidR="00B36B47">
        <w:t xml:space="preserve">In late May 2016 all of the criminal investigations </w:t>
      </w:r>
      <w:r w:rsidR="00FD187E">
        <w:t xml:space="preserve">from all of the city/state jurisdictions </w:t>
      </w:r>
      <w:r>
        <w:t xml:space="preserve">for child </w:t>
      </w:r>
      <w:r w:rsidR="00B36B47">
        <w:t xml:space="preserve">abuse came back “unsubstantiated”.  </w:t>
      </w:r>
      <w:r w:rsidR="00E27528">
        <w:rPr>
          <w:rStyle w:val="y0nh2b"/>
          <w:bCs/>
          <w:color w:val="222222"/>
          <w:lang w:val="en"/>
        </w:rPr>
        <w:t>U</w:t>
      </w:r>
      <w:r w:rsidR="00E27528" w:rsidRPr="003162C5">
        <w:rPr>
          <w:rStyle w:val="y0nh2b"/>
          <w:bCs/>
          <w:color w:val="222222"/>
          <w:lang w:val="en"/>
        </w:rPr>
        <w:t>nsubstantiated</w:t>
      </w:r>
      <w:r w:rsidR="00E27528" w:rsidRPr="003162C5">
        <w:rPr>
          <w:rStyle w:val="y0nh2b"/>
          <w:color w:val="222222"/>
          <w:lang w:val="en"/>
        </w:rPr>
        <w:t xml:space="preserve"> </w:t>
      </w:r>
      <w:r w:rsidR="00E27528">
        <w:rPr>
          <w:rStyle w:val="y0nh2b"/>
          <w:color w:val="222222"/>
          <w:lang w:val="en"/>
        </w:rPr>
        <w:t xml:space="preserve">is a ruling when </w:t>
      </w:r>
      <w:r w:rsidR="00E27528" w:rsidRPr="003162C5">
        <w:rPr>
          <w:rStyle w:val="y0nh2b"/>
          <w:color w:val="222222"/>
          <w:lang w:val="en"/>
        </w:rPr>
        <w:t xml:space="preserve">there is insufficient evidence </w:t>
      </w:r>
      <w:r w:rsidR="00E27528">
        <w:rPr>
          <w:rStyle w:val="y0nh2b"/>
          <w:color w:val="222222"/>
          <w:lang w:val="en"/>
        </w:rPr>
        <w:t xml:space="preserve">to conclude whether or not </w:t>
      </w:r>
      <w:r w:rsidR="00E27528" w:rsidRPr="003162C5">
        <w:rPr>
          <w:rStyle w:val="y0nh2b"/>
          <w:color w:val="222222"/>
          <w:lang w:val="en"/>
        </w:rPr>
        <w:t>child abuse</w:t>
      </w:r>
      <w:r w:rsidR="00E27528">
        <w:rPr>
          <w:rStyle w:val="y0nh2b"/>
          <w:color w:val="222222"/>
          <w:lang w:val="en"/>
        </w:rPr>
        <w:t xml:space="preserve"> </w:t>
      </w:r>
      <w:r w:rsidR="00E27528" w:rsidRPr="003162C5">
        <w:rPr>
          <w:rStyle w:val="y0nh2b"/>
          <w:color w:val="222222"/>
          <w:lang w:val="en"/>
        </w:rPr>
        <w:t>or neglect</w:t>
      </w:r>
      <w:r w:rsidR="00E27528">
        <w:rPr>
          <w:rStyle w:val="y0nh2b"/>
          <w:color w:val="222222"/>
          <w:lang w:val="en"/>
        </w:rPr>
        <w:t xml:space="preserve"> has occurred. </w:t>
      </w:r>
      <w:r w:rsidR="00B36B47">
        <w:t>For a brief moment I was</w:t>
      </w:r>
      <w:r>
        <w:t xml:space="preserve"> happy as I was</w:t>
      </w:r>
      <w:r w:rsidR="00B36B47">
        <w:t xml:space="preserve"> cleared </w:t>
      </w:r>
      <w:r>
        <w:t xml:space="preserve">of all of the child abuse charges </w:t>
      </w:r>
      <w:r w:rsidR="00B36B47">
        <w:t xml:space="preserve">and was able to attend the </w:t>
      </w:r>
      <w:r>
        <w:t xml:space="preserve">June </w:t>
      </w:r>
      <w:r w:rsidR="00B36B47">
        <w:t>2016 status hearing with a little confidence.</w:t>
      </w:r>
      <w:r w:rsidR="00E27528">
        <w:rPr>
          <w:rStyle w:val="y0nh2b"/>
          <w:color w:val="222222"/>
          <w:lang w:val="en"/>
        </w:rPr>
        <w:t xml:space="preserve">  </w:t>
      </w:r>
      <w:r w:rsidR="00B36B47">
        <w:t xml:space="preserve">During the </w:t>
      </w:r>
      <w:r w:rsidR="002741AA">
        <w:t xml:space="preserve">status </w:t>
      </w:r>
      <w:r w:rsidR="00B36B47">
        <w:t xml:space="preserve">hearing, my </w:t>
      </w:r>
      <w:r>
        <w:t xml:space="preserve">custody </w:t>
      </w:r>
      <w:r w:rsidR="00B36B47">
        <w:t xml:space="preserve">visitation was “conditionally” restored </w:t>
      </w:r>
      <w:r w:rsidR="00B67288">
        <w:t xml:space="preserve">as I was </w:t>
      </w:r>
      <w:r w:rsidR="00B93DA3">
        <w:t xml:space="preserve">temporarily </w:t>
      </w:r>
      <w:r w:rsidR="00B67288">
        <w:t xml:space="preserve">ordered supervised visitation. This </w:t>
      </w:r>
      <w:r w:rsidR="00B93DA3">
        <w:t>temporary</w:t>
      </w:r>
      <w:r>
        <w:t xml:space="preserve"> custody </w:t>
      </w:r>
      <w:r w:rsidR="00B67288">
        <w:t xml:space="preserve">order was understood to be in effect until completion of the </w:t>
      </w:r>
      <w:r>
        <w:t xml:space="preserve">custody </w:t>
      </w:r>
      <w:r w:rsidR="00B67288">
        <w:t xml:space="preserve">trial and/or further notice from the </w:t>
      </w:r>
      <w:r>
        <w:t xml:space="preserve">family court. </w:t>
      </w:r>
      <w:r w:rsidR="00B36B47">
        <w:t xml:space="preserve"> I went from </w:t>
      </w:r>
      <w:r w:rsidR="00B67288">
        <w:t>having joint physi</w:t>
      </w:r>
      <w:r>
        <w:t>cal/</w:t>
      </w:r>
      <w:r w:rsidR="00135662">
        <w:t xml:space="preserve">joint legal custody, </w:t>
      </w:r>
      <w:r>
        <w:t xml:space="preserve">a visitation schedule with overnights and </w:t>
      </w:r>
      <w:r w:rsidR="00B36B47">
        <w:t xml:space="preserve">every other weekend to </w:t>
      </w:r>
      <w:r>
        <w:t>having no custody, a visitation schedule w/ zero</w:t>
      </w:r>
      <w:r w:rsidR="00135662">
        <w:t xml:space="preserve"> overnights </w:t>
      </w:r>
      <w:r w:rsidR="00B67288">
        <w:t>and</w:t>
      </w:r>
      <w:r>
        <w:t xml:space="preserve"> zero weekends, and a </w:t>
      </w:r>
      <w:r w:rsidR="00B36B47">
        <w:t>supervised monitor</w:t>
      </w:r>
      <w:r>
        <w:t xml:space="preserve"> to conduct visits</w:t>
      </w:r>
      <w:r w:rsidR="00B36B47">
        <w:t>.  I felt degraded</w:t>
      </w:r>
      <w:r w:rsidR="00B67288">
        <w:t xml:space="preserve"> and somewhat defeated</w:t>
      </w:r>
      <w:r w:rsidR="00B36B47">
        <w:t xml:space="preserve">, but at this point, I </w:t>
      </w:r>
      <w:r w:rsidR="00135662">
        <w:t xml:space="preserve">was excited </w:t>
      </w:r>
      <w:r w:rsidR="002741AA">
        <w:t xml:space="preserve">to see my child and I was </w:t>
      </w:r>
      <w:r w:rsidR="00135662">
        <w:t xml:space="preserve">happy </w:t>
      </w:r>
      <w:r w:rsidR="002741AA">
        <w:t xml:space="preserve">he was able to see his </w:t>
      </w:r>
      <w:proofErr w:type="gramStart"/>
      <w:r w:rsidR="002741AA">
        <w:t>step-mother</w:t>
      </w:r>
      <w:proofErr w:type="gramEnd"/>
      <w:r w:rsidR="002741AA">
        <w:t xml:space="preserve"> and baby sister</w:t>
      </w:r>
      <w:r w:rsidR="00135662">
        <w:t xml:space="preserve"> again</w:t>
      </w:r>
      <w:r w:rsidR="002741AA">
        <w:t xml:space="preserve">.  </w:t>
      </w:r>
      <w:r>
        <w:t>Despite my newfound happiness</w:t>
      </w:r>
      <w:r w:rsidR="00135662">
        <w:t xml:space="preserve">, </w:t>
      </w:r>
      <w:r w:rsidR="002741AA">
        <w:t xml:space="preserve">I </w:t>
      </w:r>
      <w:r w:rsidR="00B36B47">
        <w:t xml:space="preserve">knew </w:t>
      </w:r>
      <w:r>
        <w:lastRenderedPageBreak/>
        <w:t xml:space="preserve">that it was imperative that </w:t>
      </w:r>
      <w:r w:rsidR="00B36B47">
        <w:t>I seek legal representation</w:t>
      </w:r>
      <w:r>
        <w:t xml:space="preserve">. This </w:t>
      </w:r>
      <w:r w:rsidR="00B36B47">
        <w:t xml:space="preserve">custody case was no longer just about </w:t>
      </w:r>
      <w:r w:rsidR="00EF4754">
        <w:t>custody of m</w:t>
      </w:r>
      <w:r w:rsidR="00B36B47">
        <w:t xml:space="preserve">y </w:t>
      </w:r>
      <w:r>
        <w:t>son,</w:t>
      </w:r>
      <w:r w:rsidR="00B36B47">
        <w:t xml:space="preserve"> it </w:t>
      </w:r>
      <w:r>
        <w:t xml:space="preserve">was about a </w:t>
      </w:r>
      <w:r w:rsidR="00B93DA3">
        <w:t xml:space="preserve">personal attack against me and my </w:t>
      </w:r>
      <w:r>
        <w:t xml:space="preserve">immediate </w:t>
      </w:r>
      <w:r w:rsidR="00B93DA3">
        <w:t>family</w:t>
      </w:r>
      <w:r>
        <w:t xml:space="preserve"> that I also had to protect</w:t>
      </w:r>
      <w:r w:rsidR="00EF4754">
        <w:t xml:space="preserve">. </w:t>
      </w:r>
    </w:p>
    <w:p w14:paraId="636E1803" w14:textId="77777777" w:rsidR="00B36B47" w:rsidRDefault="00EE4A25" w:rsidP="00597250">
      <w:pPr>
        <w:spacing w:line="480" w:lineRule="auto"/>
      </w:pPr>
      <w:r>
        <w:t xml:space="preserve">After the June 2016 status hearing </w:t>
      </w:r>
      <w:r w:rsidR="00EF4754">
        <w:t xml:space="preserve">I </w:t>
      </w:r>
      <w:r w:rsidR="00B36B47">
        <w:t xml:space="preserve">spent several long days and nights networking with friends, family, and </w:t>
      </w:r>
      <w:r w:rsidR="00EF4754">
        <w:t xml:space="preserve">contacting </w:t>
      </w:r>
      <w:r w:rsidR="00B36B47">
        <w:t xml:space="preserve">community resources looking for </w:t>
      </w:r>
      <w:r>
        <w:t xml:space="preserve">custody help. I relentlessly spent over </w:t>
      </w:r>
      <w:r w:rsidR="00135662">
        <w:t xml:space="preserve">100+ </w:t>
      </w:r>
      <w:r w:rsidR="00EF4754">
        <w:t>hours</w:t>
      </w:r>
      <w:r>
        <w:t xml:space="preserve"> searching the</w:t>
      </w:r>
      <w:r w:rsidR="00135662">
        <w:t xml:space="preserve"> internet</w:t>
      </w:r>
      <w:r w:rsidR="00EF4754">
        <w:t xml:space="preserve">, </w:t>
      </w:r>
      <w:r>
        <w:t>placed over 1</w:t>
      </w:r>
      <w:r w:rsidR="00EF4754">
        <w:t xml:space="preserve">00+ telephone calls </w:t>
      </w:r>
      <w:r>
        <w:t>contacting local community resource agencies, and tirelessly continued to try and f</w:t>
      </w:r>
      <w:r w:rsidR="00135662">
        <w:t xml:space="preserve">ind </w:t>
      </w:r>
      <w:r>
        <w:t>credible</w:t>
      </w:r>
      <w:r w:rsidR="00135662">
        <w:t xml:space="preserve"> legal representation</w:t>
      </w:r>
      <w:r>
        <w:t xml:space="preserve"> as I knew I need string representation for my custody case moving forward. After daily and consistent effort, </w:t>
      </w:r>
      <w:r w:rsidR="00B36B47">
        <w:t xml:space="preserve">I </w:t>
      </w:r>
      <w:r w:rsidR="00135662">
        <w:t xml:space="preserve">finally </w:t>
      </w:r>
      <w:r w:rsidR="00B36B47">
        <w:t>came upon a Law Firm</w:t>
      </w:r>
      <w:r>
        <w:t xml:space="preserve"> that would eventually </w:t>
      </w:r>
      <w:r w:rsidR="00135662">
        <w:t>change my life</w:t>
      </w:r>
      <w:r>
        <w:t xml:space="preserve">. By </w:t>
      </w:r>
      <w:r w:rsidR="00B36B47">
        <w:t xml:space="preserve">the </w:t>
      </w:r>
      <w:r w:rsidR="002741AA">
        <w:t xml:space="preserve">grace of GOD, I finally found </w:t>
      </w:r>
      <w:r w:rsidR="00135662">
        <w:t xml:space="preserve">a </w:t>
      </w:r>
      <w:r w:rsidR="002741AA">
        <w:t>reputabl</w:t>
      </w:r>
      <w:r w:rsidR="00BE50E2">
        <w:t xml:space="preserve">e </w:t>
      </w:r>
      <w:r>
        <w:t xml:space="preserve">and affordable </w:t>
      </w:r>
      <w:r w:rsidR="00B36B47">
        <w:t>law firm that would accept my case and represent me to the fullest extent with q</w:t>
      </w:r>
      <w:r w:rsidR="00BE50E2">
        <w:t xml:space="preserve">uality, competent, and exceptional </w:t>
      </w:r>
      <w:r w:rsidR="00B36B47">
        <w:t>legal services</w:t>
      </w:r>
      <w:r w:rsidR="00113469">
        <w:t xml:space="preserve">. </w:t>
      </w:r>
      <w:r w:rsidR="00B36B47">
        <w:t>I was not ready for the type of cus</w:t>
      </w:r>
      <w:r w:rsidR="00113469">
        <w:t xml:space="preserve">tody case and conflicts that were </w:t>
      </w:r>
      <w:r>
        <w:t>a</w:t>
      </w:r>
      <w:r w:rsidR="00113469">
        <w:t>waiting</w:t>
      </w:r>
      <w:r>
        <w:t xml:space="preserve"> </w:t>
      </w:r>
      <w:r w:rsidR="00B36B47">
        <w:t>me, my child, and my family in the coming months</w:t>
      </w:r>
      <w:r>
        <w:t>, so I was honored to have them on my side</w:t>
      </w:r>
      <w:r w:rsidR="00B36B47">
        <w:t xml:space="preserve">. </w:t>
      </w:r>
      <w:r w:rsidR="00BE50E2">
        <w:t xml:space="preserve">During this </w:t>
      </w:r>
      <w:r w:rsidR="00B36B47">
        <w:lastRenderedPageBreak/>
        <w:t xml:space="preserve">journey </w:t>
      </w:r>
      <w:r w:rsidR="00BE50E2">
        <w:t xml:space="preserve">I learned “ALOT” about myself as a husband, father, man, and just as important………a custody litigant.  </w:t>
      </w:r>
      <w:r w:rsidR="00B36B47">
        <w:t xml:space="preserve">      </w:t>
      </w:r>
    </w:p>
    <w:p w14:paraId="119C1B09" w14:textId="77777777" w:rsidR="00BE50E2" w:rsidRPr="00BE50E2" w:rsidRDefault="00F94ABC" w:rsidP="00BE50E2">
      <w:pPr>
        <w:spacing w:line="480" w:lineRule="auto"/>
        <w:jc w:val="center"/>
        <w:rPr>
          <w:u w:val="single"/>
        </w:rPr>
      </w:pPr>
      <w:r w:rsidRPr="00BE50E2">
        <w:rPr>
          <w:b/>
          <w:u w:val="single"/>
        </w:rPr>
        <w:t xml:space="preserve">Court </w:t>
      </w:r>
      <w:r w:rsidR="00BB3D95">
        <w:rPr>
          <w:b/>
          <w:u w:val="single"/>
        </w:rPr>
        <w:t>r</w:t>
      </w:r>
      <w:r w:rsidR="00CB3E02" w:rsidRPr="00BE50E2">
        <w:rPr>
          <w:b/>
          <w:u w:val="single"/>
        </w:rPr>
        <w:t>epresentation</w:t>
      </w:r>
      <w:r w:rsidR="00CB3E02" w:rsidRPr="00BE50E2">
        <w:rPr>
          <w:u w:val="single"/>
        </w:rPr>
        <w:t>:</w:t>
      </w:r>
    </w:p>
    <w:p w14:paraId="2CC5E9FC" w14:textId="77777777" w:rsidR="00EE4A25" w:rsidRDefault="00CB3E02" w:rsidP="00EE4A25">
      <w:pPr>
        <w:spacing w:line="480" w:lineRule="auto"/>
      </w:pPr>
      <w:r>
        <w:t xml:space="preserve"> </w:t>
      </w:r>
      <w:r w:rsidR="0062354A">
        <w:t xml:space="preserve">When going through a custody dispute I realized </w:t>
      </w:r>
      <w:r w:rsidR="005A5E37">
        <w:t>how important it was to have attorney representation. Yes, it is possible to represent yourself “Pro Se” and actually win your case, but the chances of that happening are difficult. I initially represented myself Pro-Se, but I quickly found how valuable having an attorney would be. I found that having an attorney</w:t>
      </w:r>
      <w:r w:rsidR="0062354A">
        <w:t xml:space="preserve"> was necessary </w:t>
      </w:r>
      <w:r w:rsidR="005A5E37">
        <w:t xml:space="preserve">for a variety of reasons: </w:t>
      </w:r>
      <w:r w:rsidR="00EE4A25">
        <w:t>(</w:t>
      </w:r>
      <w:r w:rsidR="00113469">
        <w:t>#</w:t>
      </w:r>
      <w:r w:rsidR="00EE4A25">
        <w:t xml:space="preserve">1) </w:t>
      </w:r>
      <w:r w:rsidR="00F900FA">
        <w:t>A</w:t>
      </w:r>
      <w:r w:rsidR="0062354A">
        <w:t xml:space="preserve">ttorneys are able to communicate in legal terms and </w:t>
      </w:r>
      <w:r w:rsidR="00EE4A25">
        <w:t>articulate your case better. (</w:t>
      </w:r>
      <w:r w:rsidR="00113469">
        <w:t>#</w:t>
      </w:r>
      <w:r w:rsidR="00EE4A25">
        <w:t>2) You preset</w:t>
      </w:r>
      <w:r w:rsidR="00F900FA">
        <w:t xml:space="preserve"> more credible with an attorney present. </w:t>
      </w:r>
      <w:r w:rsidR="00EE4A25">
        <w:t>(</w:t>
      </w:r>
      <w:r w:rsidR="00113469">
        <w:t>#</w:t>
      </w:r>
      <w:r w:rsidR="00EE4A25">
        <w:t xml:space="preserve">3) </w:t>
      </w:r>
      <w:r w:rsidR="00F900FA">
        <w:t>J</w:t>
      </w:r>
      <w:r w:rsidR="0062354A">
        <w:t xml:space="preserve">udges </w:t>
      </w:r>
      <w:r>
        <w:t>are more willing to accept</w:t>
      </w:r>
      <w:r w:rsidR="00F900FA">
        <w:t xml:space="preserve"> and listen </w:t>
      </w:r>
      <w:r w:rsidR="0062354A">
        <w:t>to</w:t>
      </w:r>
      <w:r w:rsidR="00F900FA">
        <w:t xml:space="preserve"> your story</w:t>
      </w:r>
      <w:r w:rsidR="0062354A">
        <w:t xml:space="preserve">. </w:t>
      </w:r>
      <w:r w:rsidR="00EE4A25">
        <w:t>(</w:t>
      </w:r>
      <w:r w:rsidR="00113469">
        <w:t>#</w:t>
      </w:r>
      <w:r w:rsidR="00F900FA">
        <w:t>4</w:t>
      </w:r>
      <w:r w:rsidR="00EE4A25">
        <w:t xml:space="preserve">) </w:t>
      </w:r>
      <w:r w:rsidR="00F900FA">
        <w:t xml:space="preserve">The other party’s’ attorney will be more receptive to negotiations and mediations as they will be less inclined to use bullying or unethical tactics to win. </w:t>
      </w:r>
    </w:p>
    <w:p w14:paraId="3FAE277D" w14:textId="77777777" w:rsidR="00062BB0" w:rsidRDefault="00F900FA" w:rsidP="00EE4A25">
      <w:pPr>
        <w:spacing w:line="480" w:lineRule="auto"/>
      </w:pPr>
      <w:r>
        <w:t xml:space="preserve"> </w:t>
      </w:r>
      <w:r w:rsidR="00F94ABC">
        <w:t>Having legal representation can get very expensive a</w:t>
      </w:r>
      <w:r>
        <w:t xml:space="preserve">s most attorneys require </w:t>
      </w:r>
      <w:r w:rsidR="00F94ABC">
        <w:t>a</w:t>
      </w:r>
      <w:r>
        <w:t>n initial</w:t>
      </w:r>
      <w:r w:rsidR="00F94ABC">
        <w:t xml:space="preserve"> retainer fee that can</w:t>
      </w:r>
      <w:r w:rsidR="00EE4A25">
        <w:t xml:space="preserve"> range from $500</w:t>
      </w:r>
      <w:r>
        <w:t>-$5000. Attorneys</w:t>
      </w:r>
      <w:r w:rsidR="00EE4A25">
        <w:t xml:space="preserve"> can charge $100-$400 per</w:t>
      </w:r>
      <w:r w:rsidR="00F94ABC">
        <w:t xml:space="preserve"> hour for their</w:t>
      </w:r>
      <w:r w:rsidR="00EE4A25">
        <w:t xml:space="preserve"> </w:t>
      </w:r>
      <w:r w:rsidR="00F94ABC">
        <w:t>service</w:t>
      </w:r>
      <w:r>
        <w:t>s</w:t>
      </w:r>
      <w:r w:rsidR="00BE5A19">
        <w:t>,</w:t>
      </w:r>
      <w:r w:rsidR="00F94ABC">
        <w:t xml:space="preserve"> which will</w:t>
      </w:r>
      <w:r w:rsidR="00BE5A19">
        <w:t xml:space="preserve"> </w:t>
      </w:r>
      <w:r w:rsidR="00EE4A25">
        <w:t xml:space="preserve">be </w:t>
      </w:r>
      <w:r>
        <w:t xml:space="preserve">deducted from the </w:t>
      </w:r>
      <w:r w:rsidR="00F94ABC">
        <w:t>retainer</w:t>
      </w:r>
      <w:r>
        <w:t xml:space="preserve">. Once the retainer reaches a certain amount, </w:t>
      </w:r>
      <w:r w:rsidR="00062BB0">
        <w:t>an additional retain</w:t>
      </w:r>
      <w:r w:rsidR="00F94ABC">
        <w:t>er</w:t>
      </w:r>
      <w:r>
        <w:t xml:space="preserve"> will be </w:t>
      </w:r>
      <w:r>
        <w:lastRenderedPageBreak/>
        <w:t>required</w:t>
      </w:r>
      <w:r w:rsidR="00F94ABC">
        <w:t xml:space="preserve"> or </w:t>
      </w:r>
      <w:r w:rsidR="00BE5A19">
        <w:t xml:space="preserve">a </w:t>
      </w:r>
      <w:r w:rsidR="00EE4A25">
        <w:t xml:space="preserve">contracted </w:t>
      </w:r>
      <w:r w:rsidR="00F94ABC">
        <w:t>payment plan to maintain their representation</w:t>
      </w:r>
      <w:r>
        <w:t xml:space="preserve"> will be established</w:t>
      </w:r>
      <w:r w:rsidR="00F94ABC">
        <w:t xml:space="preserve">. </w:t>
      </w:r>
      <w:r w:rsidR="00EE4A25">
        <w:t xml:space="preserve">Attorneys can </w:t>
      </w:r>
      <w:r w:rsidR="00062BB0">
        <w:t xml:space="preserve">bill for all </w:t>
      </w:r>
      <w:r w:rsidR="00BE5A19">
        <w:t xml:space="preserve">legally applied services such as </w:t>
      </w:r>
      <w:r w:rsidR="00062BB0">
        <w:t>phone calls, emails, filed motions, court appearances, reading documents, and</w:t>
      </w:r>
      <w:r w:rsidR="00BE5A19">
        <w:t xml:space="preserve"> any other time or tasks spent</w:t>
      </w:r>
      <w:r w:rsidR="00062BB0">
        <w:t xml:space="preserve"> on your case.  </w:t>
      </w:r>
    </w:p>
    <w:p w14:paraId="172DB011" w14:textId="77777777" w:rsidR="009A5652" w:rsidRDefault="00F94ABC" w:rsidP="00597250">
      <w:pPr>
        <w:spacing w:line="480" w:lineRule="auto"/>
      </w:pPr>
      <w:r>
        <w:t>I</w:t>
      </w:r>
      <w:r w:rsidR="00BE5A19">
        <w:t xml:space="preserve">n my experience, I </w:t>
      </w:r>
      <w:r>
        <w:t>have found that the level of expert</w:t>
      </w:r>
      <w:r w:rsidR="00062BB0">
        <w:t xml:space="preserve">ise and level of effort </w:t>
      </w:r>
      <w:r w:rsidR="00266F6E">
        <w:t xml:space="preserve">to represent your case </w:t>
      </w:r>
      <w:r>
        <w:t xml:space="preserve">may coincide with how much </w:t>
      </w:r>
      <w:r w:rsidR="00062BB0">
        <w:t>any attorney costs</w:t>
      </w:r>
      <w:r w:rsidR="00266F6E">
        <w:t xml:space="preserve"> and is paid</w:t>
      </w:r>
      <w:r w:rsidR="00062BB0">
        <w:t>.  Attorneys do have an interest in delivering excellent services for their client, but they also have a</w:t>
      </w:r>
      <w:r w:rsidR="00BE5A19">
        <w:t>n interest in making money</w:t>
      </w:r>
      <w:r w:rsidR="00062BB0">
        <w:t xml:space="preserve"> as well.  </w:t>
      </w:r>
      <w:r w:rsidR="00266F6E">
        <w:t>When retaining an attorney, there is a client agreement c</w:t>
      </w:r>
      <w:r w:rsidR="00BE5A19">
        <w:t xml:space="preserve">ontract signed which enables a client and </w:t>
      </w:r>
      <w:r w:rsidR="00266F6E">
        <w:t>attorney to void services</w:t>
      </w:r>
      <w:r w:rsidR="00BE5A19">
        <w:t xml:space="preserve"> for a variety of listed reasons. </w:t>
      </w:r>
      <w:r w:rsidR="00266F6E">
        <w:t xml:space="preserve"> </w:t>
      </w:r>
    </w:p>
    <w:p w14:paraId="4EC844DB" w14:textId="77777777" w:rsidR="00266F6E" w:rsidRDefault="00BE5A19" w:rsidP="00597250">
      <w:pPr>
        <w:spacing w:line="480" w:lineRule="auto"/>
      </w:pPr>
      <w:r>
        <w:t xml:space="preserve">Lack of </w:t>
      </w:r>
      <w:r w:rsidR="00266F6E">
        <w:t>payment</w:t>
      </w:r>
      <w:r>
        <w:t xml:space="preserve"> is one of the reasons that attorneys </w:t>
      </w:r>
      <w:r w:rsidR="00EE4A25">
        <w:t xml:space="preserve">may </w:t>
      </w:r>
      <w:r>
        <w:t>terminate representation</w:t>
      </w:r>
      <w:r w:rsidR="00266F6E">
        <w:t xml:space="preserve">. </w:t>
      </w:r>
      <w:r>
        <w:t>However, in</w:t>
      </w:r>
      <w:r w:rsidR="00266F6E">
        <w:t xml:space="preserve"> most</w:t>
      </w:r>
      <w:r>
        <w:t xml:space="preserve"> cases, attorneys will continue</w:t>
      </w:r>
      <w:r w:rsidR="00266F6E">
        <w:t xml:space="preserve"> billing</w:t>
      </w:r>
      <w:r>
        <w:t xml:space="preserve"> their client, </w:t>
      </w:r>
      <w:r w:rsidR="00266F6E">
        <w:t xml:space="preserve">instead of leaving </w:t>
      </w:r>
      <w:r>
        <w:t xml:space="preserve">them </w:t>
      </w:r>
      <w:r w:rsidR="00266F6E">
        <w:t xml:space="preserve">in the middle of a hearing or trial process. </w:t>
      </w:r>
      <w:r>
        <w:t xml:space="preserve">When financial payments become an issue, an </w:t>
      </w:r>
      <w:r w:rsidR="00122F12">
        <w:t>attorney’s</w:t>
      </w:r>
      <w:r>
        <w:t xml:space="preserve"> </w:t>
      </w:r>
      <w:r w:rsidR="00266F6E">
        <w:t xml:space="preserve">effort in representation may change as they get paid hourly and </w:t>
      </w:r>
      <w:r w:rsidR="00122F12">
        <w:t xml:space="preserve">are not interested in </w:t>
      </w:r>
      <w:r w:rsidR="00266F6E">
        <w:t>work</w:t>
      </w:r>
      <w:r w:rsidR="00122F12">
        <w:t>ing</w:t>
      </w:r>
      <w:r w:rsidR="00266F6E">
        <w:t xml:space="preserve"> for free.  This could </w:t>
      </w:r>
      <w:r w:rsidR="00EE4A25">
        <w:t>become difficult f</w:t>
      </w:r>
      <w:r w:rsidR="00122F12">
        <w:t xml:space="preserve">or a parent who can no longer </w:t>
      </w:r>
      <w:r w:rsidR="00266F6E">
        <w:t xml:space="preserve">afford their attorney as </w:t>
      </w:r>
      <w:r w:rsidR="001829D1">
        <w:t xml:space="preserve">the level of </w:t>
      </w:r>
      <w:r w:rsidR="00EE4A25">
        <w:t xml:space="preserve">legal </w:t>
      </w:r>
      <w:r w:rsidR="001829D1">
        <w:t>service</w:t>
      </w:r>
      <w:r w:rsidR="00EE4A25">
        <w:t>s</w:t>
      </w:r>
      <w:r w:rsidR="001829D1">
        <w:t xml:space="preserve"> and commitment </w:t>
      </w:r>
      <w:r w:rsidR="00EE4A25">
        <w:t xml:space="preserve">to their case </w:t>
      </w:r>
      <w:r w:rsidR="00122F12">
        <w:lastRenderedPageBreak/>
        <w:t xml:space="preserve">may change. This change could lead to </w:t>
      </w:r>
      <w:r w:rsidR="00266F6E">
        <w:t>important facts an</w:t>
      </w:r>
      <w:r w:rsidR="00EE4A25">
        <w:t xml:space="preserve">d information being </w:t>
      </w:r>
      <w:r w:rsidR="00266F6E">
        <w:t>overlooked</w:t>
      </w:r>
      <w:r w:rsidR="001829D1">
        <w:t xml:space="preserve"> and </w:t>
      </w:r>
      <w:r w:rsidR="00266F6E">
        <w:t>missed</w:t>
      </w:r>
      <w:r w:rsidR="00122F12">
        <w:t>,</w:t>
      </w:r>
      <w:r w:rsidR="00266F6E">
        <w:t xml:space="preserve"> </w:t>
      </w:r>
      <w:r w:rsidR="001829D1">
        <w:t>which could eventually</w:t>
      </w:r>
      <w:r w:rsidR="00122F12">
        <w:t xml:space="preserve"> become </w:t>
      </w:r>
      <w:r w:rsidR="001829D1">
        <w:t>detrimental</w:t>
      </w:r>
      <w:r w:rsidR="00113988">
        <w:t xml:space="preserve"> and</w:t>
      </w:r>
      <w:r w:rsidR="00122F12">
        <w:t xml:space="preserve"> costly to a custody </w:t>
      </w:r>
      <w:r w:rsidR="00266F6E">
        <w:t>c</w:t>
      </w:r>
      <w:r w:rsidR="001829D1">
        <w:t>ase</w:t>
      </w:r>
      <w:r w:rsidR="00266F6E">
        <w:t xml:space="preserve">. </w:t>
      </w:r>
      <w:r w:rsidR="00113988">
        <w:t xml:space="preserve">It </w:t>
      </w:r>
      <w:r w:rsidR="001829D1">
        <w:t>s</w:t>
      </w:r>
      <w:r w:rsidR="00113988">
        <w:t xml:space="preserve">hould be </w:t>
      </w:r>
      <w:r w:rsidR="001829D1">
        <w:t>underst</w:t>
      </w:r>
      <w:r w:rsidR="00113988">
        <w:t>ood</w:t>
      </w:r>
      <w:r w:rsidR="001829D1">
        <w:t xml:space="preserve"> that engaging an attorney and signing an agreement for representation is also like signing a business contract. You are purchasing a type of service that </w:t>
      </w:r>
      <w:r w:rsidR="00D00528">
        <w:t>will accrue</w:t>
      </w:r>
      <w:r w:rsidR="001829D1">
        <w:t xml:space="preserve"> ongoing costs</w:t>
      </w:r>
      <w:r w:rsidR="00D00528">
        <w:t xml:space="preserve"> until complete</w:t>
      </w:r>
      <w:r w:rsidR="001829D1">
        <w:t>. When you can no longer afford the service, the opportunity to continue will be jeopardized</w:t>
      </w:r>
      <w:r w:rsidR="00D00528">
        <w:t xml:space="preserve"> and may ultimately be terminated.  </w:t>
      </w:r>
      <w:r w:rsidR="001829D1">
        <w:t xml:space="preserve"> </w:t>
      </w:r>
      <w:r w:rsidR="00266F6E">
        <w:t xml:space="preserve"> </w:t>
      </w:r>
    </w:p>
    <w:p w14:paraId="740666BD" w14:textId="77777777" w:rsidR="001E2AFB" w:rsidRDefault="00113469" w:rsidP="00597250">
      <w:pPr>
        <w:spacing w:line="480" w:lineRule="auto"/>
      </w:pPr>
      <w:r>
        <w:t>I represe</w:t>
      </w:r>
      <w:r w:rsidR="00EE4A25">
        <w:t>nted myself Pro Se’ for several</w:t>
      </w:r>
      <w:r>
        <w:t xml:space="preserve"> </w:t>
      </w:r>
      <w:r w:rsidR="0062354A">
        <w:t>custody hearings</w:t>
      </w:r>
      <w:r w:rsidR="00EE4A25">
        <w:t xml:space="preserve"> and</w:t>
      </w:r>
      <w:r w:rsidR="0062354A">
        <w:t xml:space="preserve"> I often r</w:t>
      </w:r>
      <w:r>
        <w:t xml:space="preserve">eceived mixed results while </w:t>
      </w:r>
      <w:r w:rsidR="00EE4A25">
        <w:t xml:space="preserve">litigating against an opposing </w:t>
      </w:r>
      <w:r w:rsidR="0062354A">
        <w:t xml:space="preserve">attorney. I found that </w:t>
      </w:r>
      <w:r w:rsidR="00CB3E02">
        <w:t xml:space="preserve">although Judges will listen to </w:t>
      </w:r>
      <w:r w:rsidR="0062354A">
        <w:t>Pro Se litigants</w:t>
      </w:r>
      <w:r w:rsidR="00CB3E02">
        <w:t xml:space="preserve">, </w:t>
      </w:r>
      <w:r w:rsidR="00EE4A25" w:rsidRPr="00EE4A25">
        <w:rPr>
          <w:i/>
        </w:rPr>
        <w:t>“some”</w:t>
      </w:r>
      <w:r w:rsidR="00EE4A25">
        <w:t xml:space="preserve"> opposing attorneys will </w:t>
      </w:r>
      <w:r w:rsidR="0062354A">
        <w:t xml:space="preserve">take advantage </w:t>
      </w:r>
      <w:r w:rsidR="00EE4A25">
        <w:t xml:space="preserve">and use their position as </w:t>
      </w:r>
      <w:r w:rsidR="00D00528">
        <w:t xml:space="preserve">legal </w:t>
      </w:r>
      <w:proofErr w:type="gramStart"/>
      <w:r w:rsidR="00D00528">
        <w:t>representative</w:t>
      </w:r>
      <w:r w:rsidR="00EE4A25">
        <w:t>’s</w:t>
      </w:r>
      <w:proofErr w:type="gramEnd"/>
      <w:r w:rsidR="00D00528">
        <w:t xml:space="preserve"> to intimidate or exercise control </w:t>
      </w:r>
      <w:r w:rsidR="00593537">
        <w:t>of the situation</w:t>
      </w:r>
      <w:r w:rsidR="00D00528">
        <w:t xml:space="preserve">.  </w:t>
      </w:r>
      <w:r w:rsidR="00F866CF">
        <w:t>Opposing a</w:t>
      </w:r>
      <w:r w:rsidR="00593537">
        <w:t xml:space="preserve">ttorneys </w:t>
      </w:r>
      <w:r w:rsidR="00B46941">
        <w:t xml:space="preserve">have the ability to use </w:t>
      </w:r>
      <w:r w:rsidR="00593537">
        <w:t xml:space="preserve">legal </w:t>
      </w:r>
      <w:r w:rsidR="00CB3E02">
        <w:t>tactics</w:t>
      </w:r>
      <w:r w:rsidR="00B46941">
        <w:t xml:space="preserve"> </w:t>
      </w:r>
      <w:r w:rsidR="00CB3E02">
        <w:t xml:space="preserve">to </w:t>
      </w:r>
      <w:r w:rsidR="00B46941">
        <w:t>create</w:t>
      </w:r>
      <w:r w:rsidR="0062354A">
        <w:t xml:space="preserve"> false pictures</w:t>
      </w:r>
      <w:r>
        <w:t xml:space="preserve"> </w:t>
      </w:r>
      <w:r w:rsidR="00F866CF">
        <w:t xml:space="preserve">and gain the </w:t>
      </w:r>
      <w:proofErr w:type="gramStart"/>
      <w:r w:rsidR="00F866CF">
        <w:t>upper-hand</w:t>
      </w:r>
      <w:proofErr w:type="gramEnd"/>
      <w:r w:rsidR="00F866CF">
        <w:t xml:space="preserve"> f</w:t>
      </w:r>
      <w:r w:rsidR="00D00528">
        <w:t>or the</w:t>
      </w:r>
      <w:r w:rsidR="00621AFF">
        <w:t>ir client</w:t>
      </w:r>
      <w:r w:rsidR="00EE4A25">
        <w:t>. They understand</w:t>
      </w:r>
      <w:r w:rsidR="00A37DAC">
        <w:t xml:space="preserve"> Family Court </w:t>
      </w:r>
      <w:r w:rsidR="00593537">
        <w:t xml:space="preserve">Judges have a duty to </w:t>
      </w:r>
      <w:r w:rsidR="00B46941">
        <w:t xml:space="preserve">uphold and </w:t>
      </w:r>
      <w:r w:rsidR="00EE4A25">
        <w:t xml:space="preserve">protect </w:t>
      </w:r>
      <w:r w:rsidR="00621AFF">
        <w:t>“</w:t>
      </w:r>
      <w:r w:rsidR="00EE4A25">
        <w:t xml:space="preserve">the </w:t>
      </w:r>
      <w:r w:rsidR="0062354A">
        <w:t xml:space="preserve">best interest” </w:t>
      </w:r>
      <w:r w:rsidR="00EE4A25">
        <w:t xml:space="preserve">of a child </w:t>
      </w:r>
      <w:r w:rsidR="00A37DAC">
        <w:t>and will err on the side of caution</w:t>
      </w:r>
      <w:r w:rsidR="00EE4A25">
        <w:t xml:space="preserve">.  Creating </w:t>
      </w:r>
      <w:r w:rsidR="00621AFF">
        <w:t xml:space="preserve">doubt regarding the </w:t>
      </w:r>
      <w:r>
        <w:t xml:space="preserve">other </w:t>
      </w:r>
      <w:r w:rsidR="00EE4A25">
        <w:t>parent’s</w:t>
      </w:r>
      <w:r>
        <w:t xml:space="preserve"> ability </w:t>
      </w:r>
      <w:r>
        <w:lastRenderedPageBreak/>
        <w:t xml:space="preserve">to nurture </w:t>
      </w:r>
      <w:r w:rsidR="00621AFF">
        <w:t>and/or provide a stable environment</w:t>
      </w:r>
      <w:r w:rsidR="00EE4A25">
        <w:t xml:space="preserve"> for a child could prove costly for a parent without legal representation.  </w:t>
      </w:r>
      <w:r w:rsidR="00B46941">
        <w:t xml:space="preserve">  </w:t>
      </w:r>
    </w:p>
    <w:p w14:paraId="34A0510E" w14:textId="77777777" w:rsidR="001A408D" w:rsidRDefault="00621AFF" w:rsidP="00597250">
      <w:pPr>
        <w:spacing w:line="480" w:lineRule="auto"/>
      </w:pPr>
      <w:r>
        <w:t xml:space="preserve">Due to the fact that </w:t>
      </w:r>
      <w:r w:rsidR="00113469">
        <w:t xml:space="preserve">legal representation for </w:t>
      </w:r>
      <w:r>
        <w:t>custody cases can be costly it is very import</w:t>
      </w:r>
      <w:r w:rsidR="00113469">
        <w:t>ant to research and consider as many</w:t>
      </w:r>
      <w:r>
        <w:t xml:space="preserve"> community resources</w:t>
      </w:r>
      <w:r w:rsidR="00113469">
        <w:t xml:space="preserve"> as possible</w:t>
      </w:r>
      <w:r>
        <w:t xml:space="preserve">. Attorney fees for custody </w:t>
      </w:r>
      <w:r w:rsidR="00137CD5">
        <w:t>cases can range from $1</w:t>
      </w:r>
      <w:r>
        <w:t>000 - $75000</w:t>
      </w:r>
      <w:r w:rsidR="00137CD5">
        <w:t>+</w:t>
      </w:r>
      <w:r>
        <w:t xml:space="preserve"> or even higher </w:t>
      </w:r>
      <w:r w:rsidR="001A408D">
        <w:t>depending on the</w:t>
      </w:r>
      <w:r>
        <w:t xml:space="preserve"> level </w:t>
      </w:r>
      <w:r w:rsidR="00137CD5">
        <w:t xml:space="preserve">and magnitude </w:t>
      </w:r>
      <w:r>
        <w:t xml:space="preserve">of </w:t>
      </w:r>
      <w:r w:rsidR="00137CD5">
        <w:t xml:space="preserve">the </w:t>
      </w:r>
      <w:r w:rsidR="00EE4A25">
        <w:t xml:space="preserve">custody case. Most </w:t>
      </w:r>
      <w:r w:rsidR="005355AE">
        <w:t xml:space="preserve">custody cases can be resolved </w:t>
      </w:r>
      <w:r w:rsidR="00EE4A25">
        <w:t xml:space="preserve">amicably with both </w:t>
      </w:r>
      <w:proofErr w:type="gramStart"/>
      <w:r w:rsidR="00EE4A25">
        <w:t>parent’s</w:t>
      </w:r>
      <w:proofErr w:type="gramEnd"/>
      <w:r w:rsidR="00EE4A25">
        <w:t xml:space="preserve"> being Pro Se’ and </w:t>
      </w:r>
      <w:r w:rsidR="005355AE">
        <w:t>through</w:t>
      </w:r>
      <w:r w:rsidR="00EE4A25">
        <w:t xml:space="preserve"> one simple mediation session or one </w:t>
      </w:r>
      <w:r w:rsidR="00137CD5">
        <w:t>custody</w:t>
      </w:r>
      <w:r w:rsidR="005355AE">
        <w:t xml:space="preserve"> hearing</w:t>
      </w:r>
      <w:r w:rsidR="00EE4A25">
        <w:t xml:space="preserve">. When this is done, mental, physical, emotional, and financial damages can be </w:t>
      </w:r>
      <w:proofErr w:type="gramStart"/>
      <w:r w:rsidR="00EE4A25">
        <w:t>avoided</w:t>
      </w:r>
      <w:proofErr w:type="gramEnd"/>
      <w:r w:rsidR="00EE4A25">
        <w:t xml:space="preserve"> and the child will ultimately be the winner. If not, then</w:t>
      </w:r>
      <w:r w:rsidR="005355AE">
        <w:t xml:space="preserve"> </w:t>
      </w:r>
      <w:r w:rsidR="00EE4A25">
        <w:t>unfortunately like me, a custody battle can last</w:t>
      </w:r>
      <w:r w:rsidR="005355AE">
        <w:t xml:space="preserve"> for </w:t>
      </w:r>
      <w:r w:rsidR="00EE4A25">
        <w:t xml:space="preserve">over </w:t>
      </w:r>
      <w:r w:rsidR="005355AE">
        <w:t>8 ye</w:t>
      </w:r>
      <w:r w:rsidR="00137CD5">
        <w:t>ars</w:t>
      </w:r>
      <w:r w:rsidR="00EE4A25">
        <w:t xml:space="preserve">, mental and emotional exhaustion, depleted finances, and a </w:t>
      </w:r>
      <w:r w:rsidR="005355AE">
        <w:t xml:space="preserve">custody trial </w:t>
      </w:r>
      <w:r w:rsidR="00EE4A25">
        <w:t xml:space="preserve">expanding through three months to conclude. </w:t>
      </w:r>
      <w:r w:rsidR="00E44455">
        <w:t>For many</w:t>
      </w:r>
      <w:r w:rsidR="00137CD5">
        <w:t xml:space="preserve"> parents </w:t>
      </w:r>
      <w:r w:rsidR="00E44455">
        <w:t xml:space="preserve">who lack the </w:t>
      </w:r>
      <w:r w:rsidR="00EE4A25">
        <w:t xml:space="preserve">financial </w:t>
      </w:r>
      <w:r w:rsidR="00E44455">
        <w:t>funds to afford an attorney, t</w:t>
      </w:r>
      <w:r w:rsidR="004619A7">
        <w:t>here are legal resources that</w:t>
      </w:r>
      <w:r w:rsidR="00EE4A25">
        <w:t xml:space="preserve"> can</w:t>
      </w:r>
      <w:r w:rsidR="004619A7">
        <w:t xml:space="preserve"> help with obtaining </w:t>
      </w:r>
      <w:r w:rsidR="00EE4A25">
        <w:t>legal</w:t>
      </w:r>
      <w:r>
        <w:t xml:space="preserve"> repre</w:t>
      </w:r>
      <w:r w:rsidR="00EE4A25">
        <w:t xml:space="preserve">sentation.  Income levels can play a determining factor for </w:t>
      </w:r>
      <w:r>
        <w:t>which resources</w:t>
      </w:r>
      <w:r w:rsidR="00EE4A25">
        <w:t xml:space="preserve"> a person qualifies </w:t>
      </w:r>
      <w:r>
        <w:t>for.</w:t>
      </w:r>
      <w:r w:rsidR="007707AE">
        <w:t xml:space="preserve"> </w:t>
      </w:r>
      <w:r w:rsidR="00EE4A25">
        <w:t>R</w:t>
      </w:r>
      <w:r w:rsidR="007707AE">
        <w:t>esearch</w:t>
      </w:r>
      <w:r w:rsidR="00EE4A25">
        <w:t>ing</w:t>
      </w:r>
      <w:r w:rsidR="007707AE">
        <w:t xml:space="preserve"> through </w:t>
      </w:r>
      <w:r w:rsidR="00EE4A25">
        <w:t xml:space="preserve">the </w:t>
      </w:r>
      <w:r w:rsidR="007707AE">
        <w:t>local family court system, community,</w:t>
      </w:r>
      <w:r w:rsidR="004619A7">
        <w:t xml:space="preserve"> and online </w:t>
      </w:r>
      <w:r w:rsidR="00EE4A25">
        <w:t xml:space="preserve">can be very </w:t>
      </w:r>
      <w:r w:rsidR="00EE4A25">
        <w:lastRenderedPageBreak/>
        <w:t xml:space="preserve">helpful. There are no guarantees, but here are some informational resources I found to be helpful. </w:t>
      </w:r>
      <w:r w:rsidR="007707AE">
        <w:t xml:space="preserve"> </w:t>
      </w:r>
    </w:p>
    <w:p w14:paraId="05524B40" w14:textId="77777777" w:rsidR="007707AE" w:rsidRDefault="00486A22" w:rsidP="00486A22">
      <w:pPr>
        <w:ind w:left="360" w:firstLine="0"/>
        <w:jc w:val="center"/>
        <w:rPr>
          <w:b/>
          <w:u w:val="single"/>
        </w:rPr>
      </w:pPr>
      <w:r w:rsidRPr="00486A22">
        <w:rPr>
          <w:b/>
          <w:u w:val="single"/>
        </w:rPr>
        <w:t>Legal Resources</w:t>
      </w:r>
    </w:p>
    <w:p w14:paraId="411D7C77" w14:textId="77777777" w:rsidR="00486A22" w:rsidRPr="00486A22" w:rsidRDefault="00486A22" w:rsidP="00486A22">
      <w:pPr>
        <w:ind w:left="360" w:firstLine="0"/>
        <w:jc w:val="center"/>
        <w:rPr>
          <w:b/>
          <w:u w:val="single"/>
        </w:rPr>
      </w:pPr>
    </w:p>
    <w:p w14:paraId="233CAD23" w14:textId="77777777" w:rsidR="001A408D" w:rsidRDefault="001A408D" w:rsidP="00597250">
      <w:pPr>
        <w:numPr>
          <w:ilvl w:val="0"/>
          <w:numId w:val="11"/>
        </w:numPr>
        <w:spacing w:line="480" w:lineRule="auto"/>
      </w:pPr>
      <w:r>
        <w:t xml:space="preserve">Legal Aid: Free or reduced legal services for low-income </w:t>
      </w:r>
      <w:r w:rsidR="007707AE">
        <w:t xml:space="preserve">  </w:t>
      </w:r>
      <w:r>
        <w:t xml:space="preserve">individuals. </w:t>
      </w:r>
    </w:p>
    <w:p w14:paraId="69CACB43" w14:textId="77777777" w:rsidR="00864A55" w:rsidRDefault="00864A55" w:rsidP="00137CD5">
      <w:pPr>
        <w:numPr>
          <w:ilvl w:val="0"/>
          <w:numId w:val="11"/>
        </w:numPr>
        <w:spacing w:line="480" w:lineRule="auto"/>
      </w:pPr>
      <w:r>
        <w:t xml:space="preserve">Affordable legal services: </w:t>
      </w:r>
      <w:hyperlink r:id="rId9" w:history="1">
        <w:r w:rsidR="007707AE" w:rsidRPr="00C3258F">
          <w:rPr>
            <w:rStyle w:val="Hyperlink"/>
          </w:rPr>
          <w:t>www.amercianbar.org/groups</w:t>
        </w:r>
      </w:hyperlink>
      <w:r w:rsidR="00137CD5">
        <w:t xml:space="preserve"> or </w:t>
      </w:r>
      <w:r w:rsidR="007707AE">
        <w:t xml:space="preserve"> </w:t>
      </w:r>
      <w:hyperlink r:id="rId10" w:history="1">
        <w:r w:rsidR="00137CD5" w:rsidRPr="008B0FFD">
          <w:rPr>
            <w:rStyle w:val="Hyperlink"/>
          </w:rPr>
          <w:t>https://familyjusticeinitiative.org/</w:t>
        </w:r>
      </w:hyperlink>
    </w:p>
    <w:p w14:paraId="23E4C858" w14:textId="77777777" w:rsidR="001E2AFB" w:rsidRDefault="001A408D" w:rsidP="00137CD5">
      <w:pPr>
        <w:pStyle w:val="ListParagraph"/>
        <w:numPr>
          <w:ilvl w:val="0"/>
          <w:numId w:val="11"/>
        </w:numPr>
        <w:spacing w:line="480" w:lineRule="auto"/>
      </w:pPr>
      <w:r>
        <w:t xml:space="preserve">Legal services that are income based. </w:t>
      </w:r>
      <w:r w:rsidR="00621AFF">
        <w:t xml:space="preserve"> </w:t>
      </w:r>
      <w:r>
        <w:t xml:space="preserve">Programs to Help People of modest means obtain legal help. </w:t>
      </w:r>
    </w:p>
    <w:p w14:paraId="1AE6AD3D" w14:textId="77777777" w:rsidR="007707AE" w:rsidRDefault="007707AE" w:rsidP="00597250">
      <w:pPr>
        <w:numPr>
          <w:ilvl w:val="0"/>
          <w:numId w:val="11"/>
        </w:numPr>
        <w:spacing w:line="480" w:lineRule="auto"/>
      </w:pPr>
      <w:proofErr w:type="gramStart"/>
      <w:r>
        <w:t>Low cost</w:t>
      </w:r>
      <w:proofErr w:type="gramEnd"/>
      <w:r>
        <w:t xml:space="preserve"> attorneys: Leal services that will help you find low cost attorneys. </w:t>
      </w:r>
      <w:hyperlink r:id="rId11" w:history="1">
        <w:r w:rsidRPr="00C3258F">
          <w:rPr>
            <w:rStyle w:val="Hyperlink"/>
          </w:rPr>
          <w:t>www.legalmatch.com</w:t>
        </w:r>
      </w:hyperlink>
      <w:r>
        <w:t xml:space="preserve"> or </w:t>
      </w:r>
    </w:p>
    <w:p w14:paraId="1E90CBC3" w14:textId="77777777" w:rsidR="001A408D" w:rsidRDefault="00000000" w:rsidP="00597250">
      <w:pPr>
        <w:spacing w:line="480" w:lineRule="auto"/>
        <w:ind w:left="360"/>
      </w:pPr>
      <w:hyperlink r:id="rId12" w:history="1">
        <w:r w:rsidR="007707AE" w:rsidRPr="00C3258F">
          <w:rPr>
            <w:rStyle w:val="Hyperlink"/>
          </w:rPr>
          <w:t>www.requestlegalservices.com</w:t>
        </w:r>
      </w:hyperlink>
      <w:r w:rsidR="007707AE">
        <w:t xml:space="preserve">. </w:t>
      </w:r>
    </w:p>
    <w:p w14:paraId="33E5C012" w14:textId="77777777" w:rsidR="007707AE" w:rsidRDefault="0017504F" w:rsidP="00597250">
      <w:pPr>
        <w:numPr>
          <w:ilvl w:val="0"/>
          <w:numId w:val="11"/>
        </w:numPr>
        <w:spacing w:line="480" w:lineRule="auto"/>
      </w:pPr>
      <w:r>
        <w:t>Pro Bono Programs: Research Pro Bono programs in your state. Pro Bono programs provide reduced or free legal services.</w:t>
      </w:r>
    </w:p>
    <w:p w14:paraId="10065047" w14:textId="77777777" w:rsidR="0017504F" w:rsidRDefault="00EE4A25" w:rsidP="00597250">
      <w:pPr>
        <w:numPr>
          <w:ilvl w:val="0"/>
          <w:numId w:val="11"/>
        </w:numPr>
        <w:spacing w:line="480" w:lineRule="auto"/>
      </w:pPr>
      <w:r>
        <w:t>University Programs: Some University Law S</w:t>
      </w:r>
      <w:r w:rsidR="0017504F">
        <w:t>chool program</w:t>
      </w:r>
      <w:r w:rsidR="00E44455">
        <w:t>s provide free legal services from</w:t>
      </w:r>
      <w:r w:rsidR="0017504F">
        <w:t xml:space="preserve"> </w:t>
      </w:r>
      <w:r w:rsidR="00E44455">
        <w:t xml:space="preserve">practicing </w:t>
      </w:r>
      <w:r w:rsidR="0017504F">
        <w:t>law students supervised by faculty to assist individuals who cannot afford traditional legal services. Contact y</w:t>
      </w:r>
      <w:r>
        <w:t xml:space="preserve">our local </w:t>
      </w:r>
      <w:r>
        <w:lastRenderedPageBreak/>
        <w:t>University Law Sc</w:t>
      </w:r>
      <w:r w:rsidR="0017504F">
        <w:t>hool to inquire about their services</w:t>
      </w:r>
      <w:r>
        <w:t xml:space="preserve"> and availability</w:t>
      </w:r>
      <w:r w:rsidR="0017504F">
        <w:t xml:space="preserve">. </w:t>
      </w:r>
    </w:p>
    <w:p w14:paraId="5D42702F" w14:textId="77777777" w:rsidR="001E2AFB" w:rsidRDefault="00F303AD" w:rsidP="00597250">
      <w:pPr>
        <w:numPr>
          <w:ilvl w:val="0"/>
          <w:numId w:val="11"/>
        </w:numPr>
        <w:spacing w:line="480" w:lineRule="auto"/>
      </w:pPr>
      <w:r>
        <w:t xml:space="preserve">Nonprofit law Firms: Research your state for nonprofit law firms. They provide legal services based on case type and income. </w:t>
      </w:r>
    </w:p>
    <w:p w14:paraId="58D6A459" w14:textId="77777777" w:rsidR="005A2756" w:rsidRDefault="00F303AD" w:rsidP="00597250">
      <w:pPr>
        <w:spacing w:line="480" w:lineRule="auto"/>
      </w:pPr>
      <w:r>
        <w:t>Whet</w:t>
      </w:r>
      <w:r w:rsidR="002A41E2">
        <w:t xml:space="preserve">her you represent yourself Pro’ </w:t>
      </w:r>
      <w:r>
        <w:t xml:space="preserve">Se or </w:t>
      </w:r>
      <w:r w:rsidR="002A41E2">
        <w:t>have a</w:t>
      </w:r>
      <w:r>
        <w:t>ttorney</w:t>
      </w:r>
      <w:r w:rsidR="002A41E2">
        <w:t xml:space="preserve"> representation</w:t>
      </w:r>
      <w:r>
        <w:t xml:space="preserve">, </w:t>
      </w:r>
      <w:r w:rsidR="002A41E2">
        <w:t>t</w:t>
      </w:r>
      <w:r>
        <w:t xml:space="preserve">here will be a lot of work to do. </w:t>
      </w:r>
      <w:r w:rsidR="002A41E2">
        <w:t xml:space="preserve">When </w:t>
      </w:r>
      <w:r w:rsidR="00137CD5">
        <w:t>seek</w:t>
      </w:r>
      <w:r w:rsidR="002A41E2">
        <w:t>ing</w:t>
      </w:r>
      <w:r w:rsidR="00137CD5">
        <w:t xml:space="preserve"> attorney representation</w:t>
      </w:r>
      <w:r w:rsidR="002A41E2">
        <w:t>, you should</w:t>
      </w:r>
      <w:r w:rsidR="00137CD5">
        <w:t xml:space="preserve"> </w:t>
      </w:r>
      <w:r>
        <w:t>make sure to research and speak to as many</w:t>
      </w:r>
      <w:r w:rsidR="00E44455">
        <w:t xml:space="preserve"> attorneys</w:t>
      </w:r>
      <w:r>
        <w:t xml:space="preserve"> as you can. </w:t>
      </w:r>
      <w:r w:rsidR="002A41E2">
        <w:t>Many attorneys provide low cost or “</w:t>
      </w:r>
      <w:r>
        <w:t>free” consultations</w:t>
      </w:r>
      <w:r w:rsidR="002A41E2">
        <w:t xml:space="preserve"> which can be helpful. Consultations are helpful for both sides as they allow </w:t>
      </w:r>
      <w:proofErr w:type="gramStart"/>
      <w:r w:rsidR="002A41E2">
        <w:t>attorney’s</w:t>
      </w:r>
      <w:proofErr w:type="gramEnd"/>
      <w:r w:rsidR="002A41E2">
        <w:t xml:space="preserve"> to get an understanding of custody cases and </w:t>
      </w:r>
      <w:r>
        <w:t>provide</w:t>
      </w:r>
      <w:r w:rsidR="002A41E2">
        <w:t>s clients</w:t>
      </w:r>
      <w:r>
        <w:t xml:space="preserve"> </w:t>
      </w:r>
      <w:r w:rsidR="002A41E2">
        <w:t xml:space="preserve">with an </w:t>
      </w:r>
      <w:r>
        <w:t xml:space="preserve">idea </w:t>
      </w:r>
      <w:r w:rsidR="002A41E2">
        <w:t xml:space="preserve">of the attorney’s </w:t>
      </w:r>
      <w:r>
        <w:t xml:space="preserve">level of knowledge, expertise, professionalism, and fee expectations.  I </w:t>
      </w:r>
      <w:r w:rsidR="002A41E2">
        <w:t>started out making</w:t>
      </w:r>
      <w:r>
        <w:t xml:space="preserve"> the mistake of trying to find the cheapest attorney</w:t>
      </w:r>
      <w:r w:rsidR="00E44455">
        <w:t xml:space="preserve">s to represent me, </w:t>
      </w:r>
      <w:r w:rsidR="002A41E2">
        <w:t xml:space="preserve">and </w:t>
      </w:r>
      <w:r w:rsidR="00E44455">
        <w:t xml:space="preserve">I eventually </w:t>
      </w:r>
      <w:r>
        <w:t xml:space="preserve">learned the hard way that “you </w:t>
      </w:r>
      <w:r w:rsidR="002A41E2">
        <w:t>get what you pay for</w:t>
      </w:r>
      <w:r>
        <w:t>.</w:t>
      </w:r>
      <w:r w:rsidR="002A41E2">
        <w:t>”</w:t>
      </w:r>
      <w:r>
        <w:t xml:space="preserve">  </w:t>
      </w:r>
      <w:r w:rsidR="002A41E2">
        <w:t>I got desperate at times and focused on r</w:t>
      </w:r>
      <w:r w:rsidR="002D6125">
        <w:t xml:space="preserve">etaining </w:t>
      </w:r>
      <w:r w:rsidR="00817220">
        <w:t xml:space="preserve">inexpensive </w:t>
      </w:r>
      <w:r w:rsidR="002A41E2">
        <w:t>attorneys</w:t>
      </w:r>
      <w:r w:rsidR="00E44455">
        <w:t xml:space="preserve"> </w:t>
      </w:r>
      <w:r w:rsidR="00817220">
        <w:t xml:space="preserve">in </w:t>
      </w:r>
      <w:r w:rsidR="00137CD5">
        <w:t>order to save money</w:t>
      </w:r>
      <w:r w:rsidR="002A41E2">
        <w:t xml:space="preserve">. This practice </w:t>
      </w:r>
      <w:r w:rsidR="00137CD5">
        <w:t xml:space="preserve">resulted </w:t>
      </w:r>
      <w:r w:rsidR="002A41E2">
        <w:t xml:space="preserve">in me retaining inexperienced attorneys, </w:t>
      </w:r>
      <w:r>
        <w:t xml:space="preserve">receiving </w:t>
      </w:r>
      <w:r w:rsidR="002A41E2">
        <w:t>m</w:t>
      </w:r>
      <w:r w:rsidR="00E44455">
        <w:t xml:space="preserve">ediocre </w:t>
      </w:r>
      <w:r w:rsidR="002A41E2">
        <w:t xml:space="preserve">legal </w:t>
      </w:r>
      <w:r>
        <w:t>servi</w:t>
      </w:r>
      <w:r w:rsidR="00E44455">
        <w:t>ces, poor outcomes, and a depleted</w:t>
      </w:r>
      <w:r>
        <w:t xml:space="preserve"> bank account</w:t>
      </w:r>
      <w:r w:rsidR="002A41E2">
        <w:t xml:space="preserve"> which </w:t>
      </w:r>
      <w:r w:rsidR="002A41E2">
        <w:lastRenderedPageBreak/>
        <w:t xml:space="preserve">added insult to injury. I eventually learned to focus on </w:t>
      </w:r>
      <w:r w:rsidR="00137CD5">
        <w:t xml:space="preserve">whether or not an attorney is </w:t>
      </w:r>
      <w:r w:rsidR="002A41E2">
        <w:t xml:space="preserve">worth representing my case as opposed to emphasizing </w:t>
      </w:r>
      <w:r w:rsidR="00817220">
        <w:t>on saving money</w:t>
      </w:r>
      <w:r w:rsidR="00E44455">
        <w:t>.</w:t>
      </w:r>
      <w:r w:rsidR="005A2756">
        <w:t xml:space="preserve"> When trying to secure an attorney, just understand and be prepared to save, obtain, and be ready to spend </w:t>
      </w:r>
      <w:r w:rsidR="00137CD5">
        <w:t xml:space="preserve">money </w:t>
      </w:r>
      <w:r w:rsidR="005A2756">
        <w:t xml:space="preserve">as custody cases </w:t>
      </w:r>
      <w:r w:rsidR="002A41E2">
        <w:t xml:space="preserve">can become very expensive. I </w:t>
      </w:r>
      <w:r w:rsidR="005A2756">
        <w:t>borrow</w:t>
      </w:r>
      <w:r w:rsidR="002A41E2">
        <w:t>ed</w:t>
      </w:r>
      <w:r w:rsidR="005A2756">
        <w:t xml:space="preserve"> money from family members, friends, payday loans, and </w:t>
      </w:r>
      <w:r w:rsidR="00137CD5">
        <w:t xml:space="preserve">even </w:t>
      </w:r>
      <w:r w:rsidR="002A41E2">
        <w:t>sold</w:t>
      </w:r>
      <w:r w:rsidR="005A2756">
        <w:t xml:space="preserve"> personal items</w:t>
      </w:r>
      <w:r w:rsidR="00137CD5">
        <w:t xml:space="preserve"> </w:t>
      </w:r>
      <w:r w:rsidR="002A41E2">
        <w:t xml:space="preserve">in order </w:t>
      </w:r>
      <w:r w:rsidR="00137CD5">
        <w:t>to secure legal services.</w:t>
      </w:r>
      <w:r w:rsidR="005A2756">
        <w:t xml:space="preserve"> </w:t>
      </w:r>
    </w:p>
    <w:p w14:paraId="3D6BCC0A" w14:textId="77777777" w:rsidR="00E44455" w:rsidRDefault="009142F6" w:rsidP="00597250">
      <w:pPr>
        <w:spacing w:line="480" w:lineRule="auto"/>
      </w:pPr>
      <w:r>
        <w:t>One important</w:t>
      </w:r>
      <w:r w:rsidR="002A41E2">
        <w:t xml:space="preserve"> fact to understand when retaining </w:t>
      </w:r>
      <w:r>
        <w:t>attorney representation is</w:t>
      </w:r>
      <w:proofErr w:type="gramStart"/>
      <w:r>
        <w:t>…..</w:t>
      </w:r>
      <w:proofErr w:type="gramEnd"/>
      <w:r w:rsidRPr="009142F6">
        <w:rPr>
          <w:i/>
        </w:rPr>
        <w:t>the attorney works</w:t>
      </w:r>
      <w:r>
        <w:rPr>
          <w:i/>
        </w:rPr>
        <w:t xml:space="preserve"> for you, </w:t>
      </w:r>
      <w:r w:rsidR="00397288" w:rsidRPr="009142F6">
        <w:rPr>
          <w:i/>
        </w:rPr>
        <w:t xml:space="preserve">you </w:t>
      </w:r>
      <w:r>
        <w:rPr>
          <w:i/>
        </w:rPr>
        <w:t>don’t work</w:t>
      </w:r>
      <w:r w:rsidR="00397288" w:rsidRPr="009142F6">
        <w:rPr>
          <w:i/>
        </w:rPr>
        <w:t xml:space="preserve"> for the attorney</w:t>
      </w:r>
      <w:r w:rsidR="00397288">
        <w:t xml:space="preserve">. As </w:t>
      </w:r>
      <w:r w:rsidR="002A41E2">
        <w:t>a client,</w:t>
      </w:r>
      <w:r w:rsidR="00397288">
        <w:t xml:space="preserve"> it’s easy to defer to an attorne</w:t>
      </w:r>
      <w:r w:rsidR="00B213A2">
        <w:t xml:space="preserve">y due to their position and we can forget that we are actually hiring them to provide </w:t>
      </w:r>
      <w:r>
        <w:t xml:space="preserve">us </w:t>
      </w:r>
      <w:r w:rsidR="00B213A2">
        <w:t>a service</w:t>
      </w:r>
      <w:r w:rsidR="00397288">
        <w:t xml:space="preserve">. I </w:t>
      </w:r>
      <w:r>
        <w:t xml:space="preserve">eventually </w:t>
      </w:r>
      <w:r w:rsidR="002A41E2">
        <w:t xml:space="preserve">realized that I </w:t>
      </w:r>
      <w:r w:rsidR="00397288">
        <w:t xml:space="preserve">should </w:t>
      </w:r>
      <w:r w:rsidR="00B213A2">
        <w:t xml:space="preserve">ask as </w:t>
      </w:r>
      <w:r w:rsidR="00397288">
        <w:t xml:space="preserve">many questions </w:t>
      </w:r>
      <w:r w:rsidR="00B213A2">
        <w:t xml:space="preserve">as possible </w:t>
      </w:r>
      <w:r w:rsidR="00397288">
        <w:t xml:space="preserve">to ensure </w:t>
      </w:r>
      <w:r w:rsidR="00B213A2">
        <w:t xml:space="preserve">the </w:t>
      </w:r>
      <w:r w:rsidR="00397288">
        <w:t xml:space="preserve">right attorney </w:t>
      </w:r>
      <w:r w:rsidR="002A41E2">
        <w:t>was</w:t>
      </w:r>
      <w:r w:rsidR="00B213A2">
        <w:t xml:space="preserve"> being hired</w:t>
      </w:r>
      <w:r w:rsidR="002A41E2">
        <w:t>. My</w:t>
      </w:r>
      <w:r w:rsidR="00397288">
        <w:t xml:space="preserve"> </w:t>
      </w:r>
      <w:r w:rsidR="002A41E2">
        <w:t xml:space="preserve">custody </w:t>
      </w:r>
      <w:r w:rsidR="00397288">
        <w:t>case</w:t>
      </w:r>
      <w:r w:rsidR="00B213A2">
        <w:t xml:space="preserve">, </w:t>
      </w:r>
      <w:r w:rsidR="002A41E2">
        <w:t xml:space="preserve">my </w:t>
      </w:r>
      <w:r w:rsidR="00B213A2">
        <w:t xml:space="preserve">child, and </w:t>
      </w:r>
      <w:r w:rsidR="002A41E2">
        <w:t xml:space="preserve">my </w:t>
      </w:r>
      <w:r w:rsidR="00B213A2">
        <w:t xml:space="preserve">life </w:t>
      </w:r>
      <w:r w:rsidR="002A41E2">
        <w:t xml:space="preserve">could be </w:t>
      </w:r>
      <w:r w:rsidR="00B213A2">
        <w:t>permanently impacted</w:t>
      </w:r>
      <w:r w:rsidR="002A41E2">
        <w:t xml:space="preserve"> if I made the mistake of securing an attorney without having all the necessary information to make a sound decision.  Regardless of who the attorney is, there’s never a guarantee that you will get the custody decision you want as it’s always up to the Judge’s. However, you at least want to know you did your homewor</w:t>
      </w:r>
      <w:r w:rsidR="00486A22">
        <w:t xml:space="preserve">k and gave your best shot with </w:t>
      </w:r>
      <w:r w:rsidR="002A41E2">
        <w:t xml:space="preserve">legal </w:t>
      </w:r>
      <w:r w:rsidR="002A41E2">
        <w:lastRenderedPageBreak/>
        <w:t>representation that was good for you and your case</w:t>
      </w:r>
      <w:r w:rsidR="00397288">
        <w:t>.</w:t>
      </w:r>
      <w:r w:rsidR="00B213A2">
        <w:t xml:space="preserve">  </w:t>
      </w:r>
      <w:r w:rsidR="00A77D0D">
        <w:t>Some of the q</w:t>
      </w:r>
      <w:r w:rsidR="00E44455">
        <w:t xml:space="preserve">uestions I </w:t>
      </w:r>
      <w:r w:rsidR="00A77D0D">
        <w:t xml:space="preserve">learned to ask attorneys during my </w:t>
      </w:r>
      <w:r w:rsidR="00B213A2">
        <w:t>initial meetings are</w:t>
      </w:r>
      <w:r w:rsidR="00E44455">
        <w:t>:</w:t>
      </w:r>
    </w:p>
    <w:p w14:paraId="6B7F7013" w14:textId="77777777" w:rsidR="00A77D0D" w:rsidRDefault="00A77D0D" w:rsidP="00597250">
      <w:pPr>
        <w:pStyle w:val="ListParagraph"/>
        <w:numPr>
          <w:ilvl w:val="0"/>
          <w:numId w:val="13"/>
        </w:numPr>
        <w:spacing w:line="480" w:lineRule="auto"/>
      </w:pPr>
      <w:r>
        <w:t xml:space="preserve">How many custody/child support cases have you had? </w:t>
      </w:r>
    </w:p>
    <w:p w14:paraId="12FB7DF2" w14:textId="77777777" w:rsidR="00A77D0D" w:rsidRDefault="00A77D0D" w:rsidP="00597250">
      <w:pPr>
        <w:pStyle w:val="ListParagraph"/>
        <w:numPr>
          <w:ilvl w:val="0"/>
          <w:numId w:val="13"/>
        </w:numPr>
        <w:spacing w:line="480" w:lineRule="auto"/>
      </w:pPr>
      <w:r>
        <w:t xml:space="preserve">How </w:t>
      </w:r>
      <w:r w:rsidR="000C5D97">
        <w:t>do you approach and handle</w:t>
      </w:r>
      <w:r>
        <w:t xml:space="preserve"> high conflict custody cases</w:t>
      </w:r>
      <w:r w:rsidR="000C5D97">
        <w:t>?</w:t>
      </w:r>
    </w:p>
    <w:p w14:paraId="551B55E6" w14:textId="77777777" w:rsidR="00A77D0D" w:rsidRDefault="00A77D0D" w:rsidP="00597250">
      <w:pPr>
        <w:pStyle w:val="ListParagraph"/>
        <w:numPr>
          <w:ilvl w:val="0"/>
          <w:numId w:val="13"/>
        </w:numPr>
        <w:spacing w:line="480" w:lineRule="auto"/>
      </w:pPr>
      <w:r>
        <w:t>How many similar cases have you represented?</w:t>
      </w:r>
    </w:p>
    <w:p w14:paraId="14BB401C" w14:textId="77777777" w:rsidR="00A77D0D" w:rsidRDefault="00A77D0D" w:rsidP="00597250">
      <w:pPr>
        <w:pStyle w:val="ListParagraph"/>
        <w:numPr>
          <w:ilvl w:val="0"/>
          <w:numId w:val="13"/>
        </w:numPr>
        <w:spacing w:line="480" w:lineRule="auto"/>
      </w:pPr>
      <w:r>
        <w:t>How do you deal with unethical opposing attorneys?</w:t>
      </w:r>
    </w:p>
    <w:p w14:paraId="6E9726B2" w14:textId="77777777" w:rsidR="00A77D0D" w:rsidRDefault="00A77D0D" w:rsidP="00597250">
      <w:pPr>
        <w:pStyle w:val="ListParagraph"/>
        <w:numPr>
          <w:ilvl w:val="0"/>
          <w:numId w:val="13"/>
        </w:numPr>
        <w:spacing w:line="480" w:lineRule="auto"/>
      </w:pPr>
      <w:r>
        <w:t>How can we work together so I can minimize some of the legal cost?</w:t>
      </w:r>
    </w:p>
    <w:p w14:paraId="37B4612B" w14:textId="77777777" w:rsidR="00A77D0D" w:rsidRDefault="00A77D0D" w:rsidP="00597250">
      <w:pPr>
        <w:pStyle w:val="ListParagraph"/>
        <w:numPr>
          <w:ilvl w:val="0"/>
          <w:numId w:val="13"/>
        </w:numPr>
        <w:spacing w:line="480" w:lineRule="auto"/>
      </w:pPr>
      <w:r>
        <w:t>Are you familiar with the Judge for this case?</w:t>
      </w:r>
    </w:p>
    <w:p w14:paraId="1E0074AE" w14:textId="77777777" w:rsidR="00A77D0D" w:rsidRDefault="00A77D0D" w:rsidP="00597250">
      <w:pPr>
        <w:pStyle w:val="ListParagraph"/>
        <w:numPr>
          <w:ilvl w:val="0"/>
          <w:numId w:val="13"/>
        </w:numPr>
        <w:spacing w:line="480" w:lineRule="auto"/>
      </w:pPr>
      <w:r>
        <w:t xml:space="preserve">If this case becomes unexpectedly long, </w:t>
      </w:r>
      <w:r w:rsidR="00B213A2">
        <w:t xml:space="preserve">do you consider </w:t>
      </w:r>
      <w:r>
        <w:t>payment arrangement</w:t>
      </w:r>
      <w:r w:rsidR="00B213A2">
        <w:t xml:space="preserve">s? </w:t>
      </w:r>
      <w:r>
        <w:t xml:space="preserve"> </w:t>
      </w:r>
    </w:p>
    <w:p w14:paraId="12890AAF" w14:textId="77777777" w:rsidR="000C5D97" w:rsidRDefault="00A77D0D" w:rsidP="00597250">
      <w:pPr>
        <w:pStyle w:val="ListParagraph"/>
        <w:numPr>
          <w:ilvl w:val="0"/>
          <w:numId w:val="13"/>
        </w:numPr>
        <w:spacing w:line="480" w:lineRule="auto"/>
      </w:pPr>
      <w:r>
        <w:t xml:space="preserve">What </w:t>
      </w:r>
      <w:r w:rsidR="000C5D97">
        <w:t xml:space="preserve">is your perception of my </w:t>
      </w:r>
      <w:r>
        <w:t>case?</w:t>
      </w:r>
    </w:p>
    <w:p w14:paraId="2E6B9C63" w14:textId="77777777" w:rsidR="000C5D97" w:rsidRDefault="000C5D97" w:rsidP="00597250">
      <w:pPr>
        <w:pStyle w:val="ListParagraph"/>
        <w:numPr>
          <w:ilvl w:val="0"/>
          <w:numId w:val="13"/>
        </w:numPr>
        <w:spacing w:line="480" w:lineRule="auto"/>
      </w:pPr>
      <w:r>
        <w:t xml:space="preserve">What </w:t>
      </w:r>
      <w:r w:rsidR="00817220">
        <w:t xml:space="preserve">would be the </w:t>
      </w:r>
      <w:r>
        <w:t>best way for us to communicate?</w:t>
      </w:r>
    </w:p>
    <w:p w14:paraId="715B605F" w14:textId="77777777" w:rsidR="00A77D0D" w:rsidRDefault="00817220" w:rsidP="00597250">
      <w:pPr>
        <w:pStyle w:val="ListParagraph"/>
        <w:numPr>
          <w:ilvl w:val="0"/>
          <w:numId w:val="13"/>
        </w:numPr>
        <w:spacing w:line="480" w:lineRule="auto"/>
      </w:pPr>
      <w:r>
        <w:t>What a</w:t>
      </w:r>
      <w:r w:rsidR="00B213A2">
        <w:t>re the fee structures</w:t>
      </w:r>
      <w:r>
        <w:t xml:space="preserve"> for each service? Emails, Phone calls, court appearances? M</w:t>
      </w:r>
      <w:r w:rsidR="00B213A2">
        <w:t>otion filing</w:t>
      </w:r>
      <w:r>
        <w:t xml:space="preserve">? </w:t>
      </w:r>
    </w:p>
    <w:p w14:paraId="598D179E" w14:textId="77777777" w:rsidR="005E3910" w:rsidRDefault="00F303AD" w:rsidP="00597250">
      <w:pPr>
        <w:spacing w:line="480" w:lineRule="auto"/>
      </w:pPr>
      <w:r>
        <w:t xml:space="preserve"> </w:t>
      </w:r>
      <w:r w:rsidR="002D6125">
        <w:t xml:space="preserve">Over my </w:t>
      </w:r>
      <w:proofErr w:type="gramStart"/>
      <w:r w:rsidR="002D6125">
        <w:t>8 year</w:t>
      </w:r>
      <w:proofErr w:type="gramEnd"/>
      <w:r w:rsidR="002D6125">
        <w:t xml:space="preserve"> custody battle</w:t>
      </w:r>
      <w:r w:rsidR="00894ECA">
        <w:t>,</w:t>
      </w:r>
      <w:r w:rsidR="002D6125">
        <w:t xml:space="preserve"> I probably researched over 1500 attorneys and spoke to ove</w:t>
      </w:r>
      <w:r w:rsidR="00894ECA">
        <w:t>r 300</w:t>
      </w:r>
      <w:r w:rsidR="005E3910">
        <w:t xml:space="preserve">+ </w:t>
      </w:r>
      <w:r w:rsidR="00894ECA">
        <w:t xml:space="preserve">while trying to obtain representation. </w:t>
      </w:r>
      <w:r w:rsidR="00895E7C">
        <w:t xml:space="preserve">I represented myself Pro Se’ </w:t>
      </w:r>
      <w:r w:rsidR="009142F6">
        <w:t xml:space="preserve">during a number of custody hearings </w:t>
      </w:r>
      <w:r w:rsidR="00895E7C">
        <w:t>due to limite</w:t>
      </w:r>
      <w:r w:rsidR="009142F6">
        <w:t>d finances</w:t>
      </w:r>
      <w:r w:rsidR="002A41E2">
        <w:t xml:space="preserve"> and obtained mixed </w:t>
      </w:r>
      <w:r w:rsidR="002A41E2">
        <w:lastRenderedPageBreak/>
        <w:t>results</w:t>
      </w:r>
      <w:r w:rsidR="009142F6">
        <w:t>.  U</w:t>
      </w:r>
      <w:r w:rsidR="002A41E2">
        <w:t xml:space="preserve">nfortunately, my custody hearing in May 2016 and the issues that need to be addressed </w:t>
      </w:r>
      <w:r w:rsidR="00895E7C">
        <w:t xml:space="preserve">forced </w:t>
      </w:r>
      <w:r w:rsidR="005E3910">
        <w:t xml:space="preserve">me into retaining an attorney </w:t>
      </w:r>
      <w:r w:rsidR="002A41E2">
        <w:t xml:space="preserve">and </w:t>
      </w:r>
      <w:r w:rsidR="005E3910">
        <w:t>caused me</w:t>
      </w:r>
      <w:r w:rsidR="002A41E2">
        <w:t xml:space="preserve"> financial hardships. I could’ve represented my Pro’ Se, </w:t>
      </w:r>
      <w:r w:rsidR="005E3910">
        <w:t xml:space="preserve">but </w:t>
      </w:r>
      <w:r w:rsidR="002A41E2">
        <w:t xml:space="preserve">I </w:t>
      </w:r>
      <w:r w:rsidR="005E3910">
        <w:t xml:space="preserve">knew I had </w:t>
      </w:r>
      <w:proofErr w:type="gramStart"/>
      <w:r w:rsidR="002A41E2">
        <w:t>obtain</w:t>
      </w:r>
      <w:proofErr w:type="gramEnd"/>
      <w:r w:rsidR="002A41E2">
        <w:t xml:space="preserve"> quality legal representation at some point in time </w:t>
      </w:r>
      <w:r w:rsidR="005E3910">
        <w:t>in order to protect my son.</w:t>
      </w:r>
    </w:p>
    <w:p w14:paraId="14CFF306" w14:textId="77777777" w:rsidR="005E3910" w:rsidRDefault="009142F6" w:rsidP="00597250">
      <w:pPr>
        <w:spacing w:line="480" w:lineRule="auto"/>
        <w:ind w:firstLine="0"/>
        <w:jc w:val="center"/>
      </w:pPr>
      <w:r>
        <w:rPr>
          <w:b/>
          <w:u w:val="single"/>
        </w:rPr>
        <w:t xml:space="preserve">My Custody </w:t>
      </w:r>
      <w:r w:rsidR="005E3910" w:rsidRPr="00B01A49">
        <w:rPr>
          <w:b/>
          <w:u w:val="single"/>
        </w:rPr>
        <w:t xml:space="preserve">Representation </w:t>
      </w:r>
      <w:r>
        <w:rPr>
          <w:b/>
          <w:u w:val="single"/>
        </w:rPr>
        <w:t xml:space="preserve">History </w:t>
      </w:r>
      <w:r w:rsidR="005E3910" w:rsidRPr="00B01A49">
        <w:rPr>
          <w:b/>
          <w:u w:val="single"/>
        </w:rPr>
        <w:t>Timeline</w:t>
      </w:r>
      <w:r w:rsidR="005E3910">
        <w:t>:</w:t>
      </w:r>
    </w:p>
    <w:p w14:paraId="08AAF2DE" w14:textId="77777777" w:rsidR="005E3910" w:rsidRDefault="00015536" w:rsidP="00597250">
      <w:pPr>
        <w:spacing w:line="480" w:lineRule="auto"/>
        <w:ind w:firstLine="0"/>
      </w:pPr>
      <w:r>
        <w:t>February</w:t>
      </w:r>
      <w:r w:rsidR="005E3910">
        <w:t xml:space="preserve"> </w:t>
      </w:r>
      <w:r w:rsidR="00306466">
        <w:t xml:space="preserve">2011: </w:t>
      </w:r>
      <w:r w:rsidR="005E3910">
        <w:t>Pro Se (</w:t>
      </w:r>
      <w:r w:rsidR="005252DD">
        <w:t>1</w:t>
      </w:r>
      <w:r w:rsidR="005252DD" w:rsidRPr="005252DD">
        <w:rPr>
          <w:vertAlign w:val="superscript"/>
        </w:rPr>
        <w:t>st</w:t>
      </w:r>
      <w:r w:rsidR="005252DD">
        <w:t xml:space="preserve"> initial </w:t>
      </w:r>
      <w:r w:rsidR="005E3910">
        <w:t>Custody Hearing)</w:t>
      </w:r>
    </w:p>
    <w:p w14:paraId="2133DF47" w14:textId="77777777" w:rsidR="005E3910" w:rsidRDefault="005E3910" w:rsidP="00597250">
      <w:pPr>
        <w:spacing w:line="480" w:lineRule="auto"/>
        <w:ind w:firstLine="0"/>
      </w:pPr>
      <w:r>
        <w:t xml:space="preserve">April 2011- </w:t>
      </w:r>
      <w:r w:rsidR="00306466">
        <w:t xml:space="preserve">August 2012: </w:t>
      </w:r>
      <w:r>
        <w:t>Attorney (</w:t>
      </w:r>
      <w:r w:rsidR="00306466">
        <w:t xml:space="preserve">5 </w:t>
      </w:r>
      <w:r>
        <w:t>Custody Hearing</w:t>
      </w:r>
      <w:r w:rsidR="00306466">
        <w:t>s</w:t>
      </w:r>
      <w:r>
        <w:t>)</w:t>
      </w:r>
    </w:p>
    <w:p w14:paraId="5E097C36" w14:textId="77777777" w:rsidR="00306466" w:rsidRDefault="00306466" w:rsidP="00597250">
      <w:pPr>
        <w:spacing w:line="480" w:lineRule="auto"/>
        <w:ind w:firstLine="0"/>
      </w:pPr>
      <w:r>
        <w:t>January 2013:  Pro Se’ (1 CPO Hearing)</w:t>
      </w:r>
    </w:p>
    <w:p w14:paraId="2CEF0028" w14:textId="77777777" w:rsidR="00306466" w:rsidRDefault="00306466" w:rsidP="00597250">
      <w:pPr>
        <w:spacing w:line="480" w:lineRule="auto"/>
        <w:ind w:firstLine="0"/>
      </w:pPr>
      <w:r>
        <w:t>February 2013 – March 2013: Attorney (3 CPO Hearings)</w:t>
      </w:r>
    </w:p>
    <w:p w14:paraId="67E5BE85" w14:textId="77777777" w:rsidR="00306466" w:rsidRDefault="00306466" w:rsidP="00597250">
      <w:pPr>
        <w:spacing w:line="480" w:lineRule="auto"/>
        <w:ind w:firstLine="0"/>
      </w:pPr>
      <w:r>
        <w:t>November 2013: Pro Se’ (</w:t>
      </w:r>
      <w:r w:rsidR="00300982">
        <w:t>1</w:t>
      </w:r>
      <w:r>
        <w:t>Custody Hearing)</w:t>
      </w:r>
    </w:p>
    <w:p w14:paraId="73CAD2CC" w14:textId="77777777" w:rsidR="00306466" w:rsidRDefault="00306466" w:rsidP="00597250">
      <w:pPr>
        <w:spacing w:line="480" w:lineRule="auto"/>
        <w:ind w:firstLine="0"/>
      </w:pPr>
      <w:r>
        <w:t>December 2014: Pro Se’ (</w:t>
      </w:r>
      <w:r w:rsidR="00300982">
        <w:t>1</w:t>
      </w:r>
      <w:r w:rsidR="009142F6">
        <w:t xml:space="preserve"> </w:t>
      </w:r>
      <w:r>
        <w:t>Custody Hearing)</w:t>
      </w:r>
    </w:p>
    <w:p w14:paraId="4705DE2F" w14:textId="77777777" w:rsidR="00306466" w:rsidRDefault="00306466" w:rsidP="00597250">
      <w:pPr>
        <w:spacing w:line="480" w:lineRule="auto"/>
        <w:ind w:firstLine="0"/>
      </w:pPr>
      <w:r>
        <w:t>January 2015- August 2015: Attorney (</w:t>
      </w:r>
      <w:r w:rsidR="00300982">
        <w:t>4</w:t>
      </w:r>
      <w:r w:rsidR="009142F6">
        <w:t xml:space="preserve"> </w:t>
      </w:r>
      <w:r>
        <w:t>Custody Hearing</w:t>
      </w:r>
      <w:r w:rsidR="00300982">
        <w:t>s</w:t>
      </w:r>
      <w:r>
        <w:t xml:space="preserve">) </w:t>
      </w:r>
    </w:p>
    <w:p w14:paraId="47299780" w14:textId="77777777" w:rsidR="005E3910" w:rsidRDefault="00306466" w:rsidP="00597250">
      <w:pPr>
        <w:spacing w:line="480" w:lineRule="auto"/>
        <w:ind w:firstLine="0"/>
      </w:pPr>
      <w:r>
        <w:t>November 2015: Pro Se’ (</w:t>
      </w:r>
      <w:r w:rsidR="00300982">
        <w:t>1</w:t>
      </w:r>
      <w:r w:rsidR="009142F6">
        <w:t xml:space="preserve"> </w:t>
      </w:r>
      <w:r>
        <w:t>Custody Hearing)</w:t>
      </w:r>
    </w:p>
    <w:p w14:paraId="21A5EEF5" w14:textId="77777777" w:rsidR="00306466" w:rsidRDefault="00306466" w:rsidP="00597250">
      <w:pPr>
        <w:spacing w:line="480" w:lineRule="auto"/>
        <w:ind w:firstLine="0"/>
      </w:pPr>
      <w:r>
        <w:t>January 2016: Pro Se’ (</w:t>
      </w:r>
      <w:r w:rsidR="00300982">
        <w:t>1</w:t>
      </w:r>
      <w:r w:rsidR="009142F6">
        <w:t xml:space="preserve"> </w:t>
      </w:r>
      <w:r>
        <w:t>Custody Hearing)</w:t>
      </w:r>
    </w:p>
    <w:p w14:paraId="75CCDE3B" w14:textId="77777777" w:rsidR="005252DD" w:rsidRDefault="005252DD" w:rsidP="00597250">
      <w:pPr>
        <w:spacing w:line="480" w:lineRule="auto"/>
        <w:ind w:firstLine="0"/>
      </w:pPr>
      <w:r>
        <w:t>April 2016: Pro Se’ (</w:t>
      </w:r>
      <w:r w:rsidR="00300982">
        <w:t xml:space="preserve">1 </w:t>
      </w:r>
      <w:r>
        <w:t>Custody Hearing</w:t>
      </w:r>
      <w:r w:rsidR="00300982">
        <w:t xml:space="preserve"> – Trial date scheduled</w:t>
      </w:r>
      <w:r>
        <w:t>)</w:t>
      </w:r>
    </w:p>
    <w:p w14:paraId="4F76643C" w14:textId="77777777" w:rsidR="00A70723" w:rsidRDefault="00A70723" w:rsidP="00597250">
      <w:pPr>
        <w:spacing w:line="480" w:lineRule="auto"/>
        <w:ind w:firstLine="0"/>
      </w:pPr>
      <w:r>
        <w:t>May 2016: Pro Se’ (3 CPO Hearings)</w:t>
      </w:r>
    </w:p>
    <w:p w14:paraId="0BF033BB" w14:textId="77777777" w:rsidR="005252DD" w:rsidRPr="00BE50E2" w:rsidRDefault="005252DD" w:rsidP="00597250">
      <w:pPr>
        <w:spacing w:line="480" w:lineRule="auto"/>
        <w:ind w:firstLine="0"/>
        <w:rPr>
          <w:u w:val="single"/>
        </w:rPr>
      </w:pPr>
      <w:r>
        <w:t>June 2016</w:t>
      </w:r>
      <w:r w:rsidR="009142F6">
        <w:t xml:space="preserve"> – March 2017</w:t>
      </w:r>
      <w:r>
        <w:t xml:space="preserve"> Attorney (4</w:t>
      </w:r>
      <w:r w:rsidR="009142F6">
        <w:t xml:space="preserve"> </w:t>
      </w:r>
      <w:r>
        <w:t>Custody Hearings/</w:t>
      </w:r>
      <w:r w:rsidR="009142F6">
        <w:t xml:space="preserve"> 1</w:t>
      </w:r>
      <w:r>
        <w:t>Custody Trial)</w:t>
      </w:r>
    </w:p>
    <w:p w14:paraId="18FD4FEC" w14:textId="77777777" w:rsidR="00486A22" w:rsidRDefault="00486A22" w:rsidP="00BE50E2">
      <w:pPr>
        <w:spacing w:line="480" w:lineRule="auto"/>
        <w:jc w:val="center"/>
        <w:rPr>
          <w:b/>
          <w:u w:val="single"/>
        </w:rPr>
      </w:pPr>
    </w:p>
    <w:p w14:paraId="48EFD30C" w14:textId="77777777" w:rsidR="00BE50E2" w:rsidRPr="00BE50E2" w:rsidRDefault="009142F6" w:rsidP="00BE50E2">
      <w:pPr>
        <w:spacing w:line="480" w:lineRule="auto"/>
        <w:jc w:val="center"/>
        <w:rPr>
          <w:b/>
          <w:u w:val="single"/>
        </w:rPr>
      </w:pPr>
      <w:r>
        <w:rPr>
          <w:b/>
          <w:u w:val="single"/>
        </w:rPr>
        <w:lastRenderedPageBreak/>
        <w:t>Filing Custody M</w:t>
      </w:r>
      <w:r w:rsidR="00B213A2" w:rsidRPr="00BE50E2">
        <w:rPr>
          <w:b/>
          <w:u w:val="single"/>
        </w:rPr>
        <w:t>otions</w:t>
      </w:r>
      <w:r>
        <w:rPr>
          <w:b/>
          <w:u w:val="single"/>
        </w:rPr>
        <w:t xml:space="preserve"> and Types of Motions</w:t>
      </w:r>
    </w:p>
    <w:p w14:paraId="338043AF" w14:textId="77777777" w:rsidR="00804832" w:rsidRDefault="00B213A2" w:rsidP="00597250">
      <w:pPr>
        <w:spacing w:line="480" w:lineRule="auto"/>
      </w:pPr>
      <w:r>
        <w:t>There are many types of mot</w:t>
      </w:r>
      <w:r w:rsidR="00DB57CC">
        <w:t xml:space="preserve">ions that can be filed </w:t>
      </w:r>
      <w:r>
        <w:t>to seek rem</w:t>
      </w:r>
      <w:r w:rsidR="00DB57CC">
        <w:t xml:space="preserve">edy for </w:t>
      </w:r>
      <w:r>
        <w:t xml:space="preserve">custody </w:t>
      </w:r>
      <w:r w:rsidR="00DB57CC">
        <w:t xml:space="preserve">matters.  </w:t>
      </w:r>
      <w:r w:rsidR="008130BA">
        <w:t xml:space="preserve">Motions can be filed for </w:t>
      </w:r>
      <w:r w:rsidR="002A41E2">
        <w:t>m</w:t>
      </w:r>
      <w:r w:rsidR="008130BA">
        <w:t xml:space="preserve">any reasons related to resolving </w:t>
      </w:r>
      <w:r w:rsidR="00354C65">
        <w:t xml:space="preserve">custody </w:t>
      </w:r>
      <w:r w:rsidR="00732C49">
        <w:t xml:space="preserve">disputes.  </w:t>
      </w:r>
      <w:r>
        <w:t>Some of the most c</w:t>
      </w:r>
      <w:r w:rsidR="00F42A55">
        <w:t xml:space="preserve">ommon custody </w:t>
      </w:r>
      <w:r>
        <w:t xml:space="preserve">motions </w:t>
      </w:r>
      <w:r w:rsidR="008130BA">
        <w:t xml:space="preserve">filed </w:t>
      </w:r>
      <w:r>
        <w:t xml:space="preserve">are: </w:t>
      </w:r>
      <w:r w:rsidR="00F42A55">
        <w:t>Joint/Sole custody</w:t>
      </w:r>
      <w:r>
        <w:t>, custody</w:t>
      </w:r>
      <w:r w:rsidR="00F42A55">
        <w:t xml:space="preserve"> modifications, </w:t>
      </w:r>
      <w:r w:rsidR="00732C49">
        <w:t>visitation</w:t>
      </w:r>
      <w:r w:rsidR="00F42A55">
        <w:t xml:space="preserve"> schedule</w:t>
      </w:r>
      <w:r w:rsidR="00732C49">
        <w:t xml:space="preserve"> </w:t>
      </w:r>
      <w:r>
        <w:t>modification</w:t>
      </w:r>
      <w:r w:rsidR="00732C49">
        <w:t>s</w:t>
      </w:r>
      <w:r w:rsidR="003D396B">
        <w:t xml:space="preserve">, </w:t>
      </w:r>
      <w:r w:rsidR="002A41E2">
        <w:t xml:space="preserve">contempt, </w:t>
      </w:r>
      <w:r>
        <w:t>child support</w:t>
      </w:r>
      <w:r w:rsidR="003D396B">
        <w:t>, and others</w:t>
      </w:r>
      <w:r>
        <w:t xml:space="preserve">. </w:t>
      </w:r>
      <w:r w:rsidR="00354C65">
        <w:t xml:space="preserve">The person who initiates </w:t>
      </w:r>
      <w:r w:rsidR="00804832">
        <w:t xml:space="preserve">the first motion to begin a custody case is usually the plaintiff and the responding party is the defendant. </w:t>
      </w:r>
    </w:p>
    <w:p w14:paraId="5AB15F9F" w14:textId="77777777" w:rsidR="003F29E0" w:rsidRDefault="00884BD4" w:rsidP="00597250">
      <w:pPr>
        <w:spacing w:line="480" w:lineRule="auto"/>
      </w:pPr>
      <w:r>
        <w:t xml:space="preserve">If you do not have an attorney, the family </w:t>
      </w:r>
      <w:r w:rsidR="002A41E2">
        <w:t xml:space="preserve">court has a family </w:t>
      </w:r>
      <w:r>
        <w:t>help center that can assist you with filing motions and understandin</w:t>
      </w:r>
      <w:r w:rsidR="002A41E2">
        <w:t xml:space="preserve">g family/custodial related laws. However, </w:t>
      </w:r>
      <w:r>
        <w:t xml:space="preserve">they </w:t>
      </w:r>
      <w:r w:rsidR="002A41E2">
        <w:t xml:space="preserve">do not </w:t>
      </w:r>
      <w:r>
        <w:t xml:space="preserve">represent parents </w:t>
      </w:r>
      <w:r w:rsidR="002A41E2">
        <w:t xml:space="preserve">during custody proceedings, nor do they </w:t>
      </w:r>
      <w:r>
        <w:t xml:space="preserve">give parents legal advice. </w:t>
      </w:r>
      <w:r w:rsidR="003F29E0">
        <w:t xml:space="preserve">The family help center is for motion understanding and filing assistance, community resources, and informational purposes only. </w:t>
      </w:r>
    </w:p>
    <w:p w14:paraId="61AE48CD" w14:textId="77777777" w:rsidR="00216798" w:rsidRDefault="00884BD4" w:rsidP="00597250">
      <w:pPr>
        <w:spacing w:line="480" w:lineRule="auto"/>
      </w:pPr>
      <w:r>
        <w:t xml:space="preserve">Filing motions can become time consuming, tedious, and costly as there are </w:t>
      </w:r>
      <w:r w:rsidR="00A70723">
        <w:t xml:space="preserve">usually fees associated with filing </w:t>
      </w:r>
      <w:r>
        <w:t xml:space="preserve">them.  </w:t>
      </w:r>
      <w:r w:rsidR="00D85460">
        <w:t xml:space="preserve">When I represented myself and couldn’t afford an </w:t>
      </w:r>
      <w:proofErr w:type="gramStart"/>
      <w:r w:rsidR="00D85460">
        <w:t>attorney</w:t>
      </w:r>
      <w:proofErr w:type="gramEnd"/>
      <w:r w:rsidR="00D85460">
        <w:t xml:space="preserve"> </w:t>
      </w:r>
      <w:r w:rsidR="00DB1E3C">
        <w:t>I spent many</w:t>
      </w:r>
      <w:r w:rsidR="00D85460">
        <w:t xml:space="preserve"> </w:t>
      </w:r>
      <w:r w:rsidR="00DB1E3C">
        <w:t xml:space="preserve">days and late night </w:t>
      </w:r>
      <w:r w:rsidR="00D85460">
        <w:t xml:space="preserve">hours researching and reviewing online court </w:t>
      </w:r>
      <w:r w:rsidR="00D85460">
        <w:lastRenderedPageBreak/>
        <w:t xml:space="preserve">cases and sample motions in order to file my own motions. </w:t>
      </w:r>
      <w:r w:rsidR="00DB1E3C">
        <w:t xml:space="preserve">I </w:t>
      </w:r>
      <w:r w:rsidR="002A41E2">
        <w:t>lost many nights of sleep as my focus and preparation was to act, work, and perform as a professional</w:t>
      </w:r>
      <w:r w:rsidR="001B0B33">
        <w:t xml:space="preserve"> attorney would. </w:t>
      </w:r>
      <w:r w:rsidR="00DB1E3C">
        <w:t xml:space="preserve">I </w:t>
      </w:r>
      <w:r w:rsidR="002A41E2">
        <w:t xml:space="preserve">thoroughly </w:t>
      </w:r>
      <w:r w:rsidR="00DB1E3C">
        <w:t>studied dozens of custody cases</w:t>
      </w:r>
      <w:r w:rsidR="001B0B33">
        <w:t xml:space="preserve">, custody orders, and custody </w:t>
      </w:r>
      <w:r w:rsidR="002A41E2">
        <w:t xml:space="preserve">motions </w:t>
      </w:r>
      <w:r w:rsidR="00DB1E3C">
        <w:t>to learn</w:t>
      </w:r>
      <w:r w:rsidR="00F42A55">
        <w:t xml:space="preserve"> how to properly and effectively write </w:t>
      </w:r>
      <w:r w:rsidR="002A41E2">
        <w:t xml:space="preserve">my own </w:t>
      </w:r>
      <w:r w:rsidR="00DB1E3C">
        <w:t>motion</w:t>
      </w:r>
      <w:r w:rsidR="002A41E2">
        <w:t>s</w:t>
      </w:r>
      <w:r w:rsidR="00DB1E3C">
        <w:t xml:space="preserve"> that would give me the best chance to have my case heard </w:t>
      </w:r>
      <w:r w:rsidR="002A41E2">
        <w:t xml:space="preserve">and accepted </w:t>
      </w:r>
      <w:r w:rsidR="00DB1E3C">
        <w:t xml:space="preserve">by </w:t>
      </w:r>
      <w:r w:rsidR="002A41E2">
        <w:t xml:space="preserve">the family court. </w:t>
      </w:r>
      <w:r w:rsidR="00D85460">
        <w:t xml:space="preserve">Motions are not hard to complete and file, but I never wanted </w:t>
      </w:r>
      <w:r w:rsidR="00DB1E3C">
        <w:t xml:space="preserve">to submit a </w:t>
      </w:r>
      <w:r w:rsidR="00D85460">
        <w:t xml:space="preserve">generic </w:t>
      </w:r>
      <w:r w:rsidR="00DB1E3C">
        <w:t xml:space="preserve">motion.  </w:t>
      </w:r>
    </w:p>
    <w:p w14:paraId="762BCBD8" w14:textId="77777777" w:rsidR="00731DDD" w:rsidRDefault="00216798" w:rsidP="00597250">
      <w:pPr>
        <w:spacing w:line="480" w:lineRule="auto"/>
      </w:pPr>
      <w:r>
        <w:t xml:space="preserve">When I represented myself Pro Se’, </w:t>
      </w:r>
      <w:r w:rsidR="00DB1E3C">
        <w:t xml:space="preserve">I </w:t>
      </w:r>
      <w:r>
        <w:t xml:space="preserve">always </w:t>
      </w:r>
      <w:r w:rsidR="00DB1E3C">
        <w:t xml:space="preserve">made sure I submitted a </w:t>
      </w:r>
      <w:r w:rsidR="00F42A55">
        <w:t xml:space="preserve">custody </w:t>
      </w:r>
      <w:r w:rsidR="00DB1E3C">
        <w:t xml:space="preserve">motion that was </w:t>
      </w:r>
      <w:r w:rsidR="001B0B33">
        <w:t xml:space="preserve">very </w:t>
      </w:r>
      <w:r w:rsidR="00DB1E3C">
        <w:t xml:space="preserve">detailed </w:t>
      </w:r>
      <w:r w:rsidR="001B0B33">
        <w:t xml:space="preserve">and included </w:t>
      </w:r>
      <w:r w:rsidR="003F29E0">
        <w:t xml:space="preserve">supportive </w:t>
      </w:r>
      <w:r w:rsidR="00F42A55">
        <w:t xml:space="preserve">information </w:t>
      </w:r>
      <w:r>
        <w:t xml:space="preserve">that would help my position </w:t>
      </w:r>
      <w:r w:rsidR="00F42A55">
        <w:t>such as</w:t>
      </w:r>
      <w:r w:rsidR="002A41E2">
        <w:t xml:space="preserve">: </w:t>
      </w:r>
      <w:r>
        <w:t xml:space="preserve">Co-parenting familial history, </w:t>
      </w:r>
      <w:r w:rsidR="00F42A55">
        <w:t>c</w:t>
      </w:r>
      <w:r w:rsidR="001B0B33">
        <w:t xml:space="preserve">urrent </w:t>
      </w:r>
      <w:r w:rsidR="00F42A55">
        <w:t xml:space="preserve">custody </w:t>
      </w:r>
      <w:r w:rsidR="00DB1E3C">
        <w:t>issues,</w:t>
      </w:r>
      <w:r w:rsidR="001B0B33">
        <w:t xml:space="preserve"> </w:t>
      </w:r>
      <w:r w:rsidR="002A41E2">
        <w:t>example</w:t>
      </w:r>
      <w:r w:rsidR="003F29E0">
        <w:t xml:space="preserve">s of </w:t>
      </w:r>
      <w:r w:rsidR="002A41E2">
        <w:t xml:space="preserve">similar </w:t>
      </w:r>
      <w:r w:rsidR="00DB1E3C">
        <w:t xml:space="preserve">custody </w:t>
      </w:r>
      <w:r w:rsidR="002A41E2">
        <w:t>cases</w:t>
      </w:r>
      <w:r w:rsidR="001B0B33">
        <w:t xml:space="preserve">, resolution requests from the Judge, </w:t>
      </w:r>
      <w:r>
        <w:t xml:space="preserve">and attached </w:t>
      </w:r>
      <w:r w:rsidR="00DB1E3C">
        <w:t>supporting documents</w:t>
      </w:r>
      <w:r w:rsidR="003F29E0">
        <w:t xml:space="preserve"> (Receipts, school/health records, police reports, </w:t>
      </w:r>
      <w:proofErr w:type="spellStart"/>
      <w:r w:rsidR="003F29E0">
        <w:t>etc</w:t>
      </w:r>
      <w:proofErr w:type="spellEnd"/>
      <w:r w:rsidR="003F29E0">
        <w:t>)</w:t>
      </w:r>
      <w:r w:rsidR="00DB1E3C">
        <w:t xml:space="preserve">. </w:t>
      </w:r>
      <w:r w:rsidR="001B0B33">
        <w:t xml:space="preserve">I </w:t>
      </w:r>
      <w:r>
        <w:t xml:space="preserve">was very diligent as </w:t>
      </w:r>
      <w:r w:rsidR="00731DDD">
        <w:t xml:space="preserve">I </w:t>
      </w:r>
      <w:r w:rsidR="00DB1E3C">
        <w:t xml:space="preserve">wanted the family court Judge to understand that I was serious about </w:t>
      </w:r>
      <w:r w:rsidR="00731DDD">
        <w:t xml:space="preserve">having </w:t>
      </w:r>
      <w:r w:rsidR="00DB1E3C">
        <w:t xml:space="preserve">my concerns </w:t>
      </w:r>
      <w:r w:rsidR="00731DDD">
        <w:t>heard</w:t>
      </w:r>
      <w:r>
        <w:t xml:space="preserve"> and addressed.  </w:t>
      </w:r>
      <w:r w:rsidR="00731DDD">
        <w:t>I never wanted to be mistaken as a parent who was engaging in frivolous demands as</w:t>
      </w:r>
      <w:r w:rsidR="003B134E">
        <w:t xml:space="preserve"> motions can be denied or accepted based on how it’s </w:t>
      </w:r>
      <w:r w:rsidR="00731DDD">
        <w:t xml:space="preserve">written and submitted.  </w:t>
      </w:r>
    </w:p>
    <w:p w14:paraId="0938027A" w14:textId="77777777" w:rsidR="0062383F" w:rsidRDefault="00731DDD" w:rsidP="00597250">
      <w:pPr>
        <w:spacing w:line="480" w:lineRule="auto"/>
      </w:pPr>
      <w:r>
        <w:lastRenderedPageBreak/>
        <w:t>W</w:t>
      </w:r>
      <w:r w:rsidR="00884BD4">
        <w:t xml:space="preserve">hen a motion is filed, not all motions will be accepted as there has to be a valid reason determined by the </w:t>
      </w:r>
      <w:r w:rsidR="00763098">
        <w:t xml:space="preserve">family court.  </w:t>
      </w:r>
      <w:r w:rsidR="00884BD4">
        <w:t xml:space="preserve">Initial motions to determine custody </w:t>
      </w:r>
      <w:r w:rsidR="00A70723">
        <w:t xml:space="preserve">and child support </w:t>
      </w:r>
      <w:r w:rsidR="00884BD4">
        <w:t xml:space="preserve">are most likely </w:t>
      </w:r>
      <w:r w:rsidR="00A70723">
        <w:t>always accepted</w:t>
      </w:r>
      <w:r w:rsidR="003B134E">
        <w:t xml:space="preserve"> in order to establish guardianship and financial support for the child</w:t>
      </w:r>
      <w:r w:rsidR="003D396B">
        <w:t>.  A</w:t>
      </w:r>
      <w:r w:rsidR="00A70723">
        <w:t>fter a</w:t>
      </w:r>
      <w:r w:rsidR="003D396B">
        <w:t xml:space="preserve"> </w:t>
      </w:r>
      <w:r w:rsidR="00884BD4">
        <w:t>custody decision</w:t>
      </w:r>
      <w:r w:rsidR="003B134E">
        <w:t xml:space="preserve"> is made and </w:t>
      </w:r>
      <w:r w:rsidR="003D396B">
        <w:t xml:space="preserve">custody order </w:t>
      </w:r>
      <w:r w:rsidR="00884BD4">
        <w:t xml:space="preserve">has been </w:t>
      </w:r>
      <w:r w:rsidR="005F78CF">
        <w:t xml:space="preserve">granted, </w:t>
      </w:r>
      <w:r w:rsidR="00763098">
        <w:t xml:space="preserve">both parents are expected to follow </w:t>
      </w:r>
      <w:r w:rsidR="0062383F">
        <w:t xml:space="preserve">all details of </w:t>
      </w:r>
      <w:r w:rsidR="00763098">
        <w:t xml:space="preserve">the </w:t>
      </w:r>
      <w:proofErr w:type="gramStart"/>
      <w:r w:rsidR="00763098">
        <w:t>orders</w:t>
      </w:r>
      <w:r w:rsidR="0062383F">
        <w:t>, or</w:t>
      </w:r>
      <w:proofErr w:type="gramEnd"/>
      <w:r w:rsidR="0062383F">
        <w:t xml:space="preserve"> be subjected to being in contempt. </w:t>
      </w:r>
    </w:p>
    <w:p w14:paraId="44C3B01A" w14:textId="77777777" w:rsidR="00B213A2" w:rsidRDefault="00763098" w:rsidP="00597250">
      <w:pPr>
        <w:spacing w:line="480" w:lineRule="auto"/>
      </w:pPr>
      <w:r>
        <w:t xml:space="preserve"> </w:t>
      </w:r>
      <w:r w:rsidR="0062383F">
        <w:t xml:space="preserve">Custody orders are not always </w:t>
      </w:r>
      <w:proofErr w:type="gramStart"/>
      <w:r w:rsidR="0062383F">
        <w:t>perfect</w:t>
      </w:r>
      <w:proofErr w:type="gramEnd"/>
      <w:r w:rsidR="0062383F">
        <w:t xml:space="preserve"> and it is imperative that parents read custody orders in its entirety. Court orders should be read and reviewed thoroughly before the leaving the courtroom to ensure accuracy of all information. </w:t>
      </w:r>
      <w:r w:rsidR="00C62449">
        <w:t>Once c</w:t>
      </w:r>
      <w:r w:rsidR="0062383F">
        <w:t xml:space="preserve">ustody </w:t>
      </w:r>
      <w:r w:rsidR="00C62449">
        <w:t xml:space="preserve">has been ruled and established by a Family Court Judge, </w:t>
      </w:r>
      <w:r w:rsidR="002A09E8">
        <w:t xml:space="preserve">custodial </w:t>
      </w:r>
      <w:r w:rsidR="00C62449">
        <w:t>changes will not likely happen</w:t>
      </w:r>
      <w:r w:rsidR="002A09E8">
        <w:t xml:space="preserve"> unless both parents agree or a </w:t>
      </w:r>
      <w:r w:rsidR="00EA2CCD">
        <w:t xml:space="preserve">“substantial </w:t>
      </w:r>
      <w:r w:rsidR="002A09E8">
        <w:t>material change in circumstances</w:t>
      </w:r>
      <w:r w:rsidR="00EA2CCD">
        <w:t xml:space="preserve">” has occurred for </w:t>
      </w:r>
      <w:r w:rsidR="005F78CF">
        <w:t>either party or the child</w:t>
      </w:r>
      <w:r w:rsidR="00EA2CCD">
        <w:t xml:space="preserve">. </w:t>
      </w:r>
      <w:r w:rsidR="005F78CF">
        <w:t xml:space="preserve"> </w:t>
      </w:r>
      <w:r w:rsidR="002E7515">
        <w:t>The definition of “m</w:t>
      </w:r>
      <w:r w:rsidR="00EA2CCD">
        <w:t>aterial changes</w:t>
      </w:r>
      <w:r w:rsidR="002E7515">
        <w:t>”</w:t>
      </w:r>
      <w:r w:rsidR="00EA2CCD">
        <w:t xml:space="preserve"> can be stat-specific, but s</w:t>
      </w:r>
      <w:r w:rsidR="005F78CF">
        <w:t xml:space="preserve">ome of the </w:t>
      </w:r>
      <w:r w:rsidR="002E7515">
        <w:t xml:space="preserve">common </w:t>
      </w:r>
      <w:r w:rsidR="005F78CF">
        <w:t xml:space="preserve">situations that could lead to </w:t>
      </w:r>
      <w:r w:rsidR="0044051B">
        <w:t xml:space="preserve">a </w:t>
      </w:r>
      <w:r w:rsidR="00660A2B">
        <w:t>custody modification are c</w:t>
      </w:r>
      <w:r w:rsidR="005F78CF">
        <w:t xml:space="preserve">hild endangerment, child abuse, </w:t>
      </w:r>
      <w:r w:rsidR="0044051B">
        <w:t>domestic violence, violating a court order</w:t>
      </w:r>
      <w:r w:rsidR="002E7515">
        <w:t xml:space="preserve"> (contempt), and other acts deemed d</w:t>
      </w:r>
      <w:r w:rsidR="0044051B">
        <w:t xml:space="preserve">etrimental to the child. You should check with your </w:t>
      </w:r>
      <w:r w:rsidR="0044051B">
        <w:lastRenderedPageBreak/>
        <w:t xml:space="preserve">family court judge, family court help center, or seek legal advice from an attorney to inquire about the qualifications and determinations of substantial material changes in circumstances. </w:t>
      </w:r>
    </w:p>
    <w:p w14:paraId="2247AE9D" w14:textId="77777777" w:rsidR="00BE50E2" w:rsidRPr="00BE50E2" w:rsidRDefault="00BE50E2" w:rsidP="00BE50E2">
      <w:pPr>
        <w:spacing w:line="480" w:lineRule="auto"/>
        <w:jc w:val="center"/>
        <w:rPr>
          <w:b/>
          <w:u w:val="single"/>
        </w:rPr>
      </w:pPr>
      <w:r>
        <w:rPr>
          <w:b/>
          <w:u w:val="single"/>
        </w:rPr>
        <w:t>Continuances</w:t>
      </w:r>
    </w:p>
    <w:p w14:paraId="3302765B" w14:textId="77777777" w:rsidR="006F5FB0" w:rsidRDefault="00307F8A" w:rsidP="00597250">
      <w:pPr>
        <w:spacing w:line="480" w:lineRule="auto"/>
      </w:pPr>
      <w:r>
        <w:t xml:space="preserve">What is a continuance? A continuance is a process that allows a person to postpone a court hearing </w:t>
      </w:r>
      <w:r w:rsidR="00915961">
        <w:t xml:space="preserve">or trial </w:t>
      </w:r>
      <w:r>
        <w:t xml:space="preserve">to a later date or time. This is a legal strategy that </w:t>
      </w:r>
      <w:r w:rsidR="006410FF">
        <w:t>is used by individuals and/or attorneys in order to seek additi</w:t>
      </w:r>
      <w:r w:rsidR="00915961">
        <w:t>onal time</w:t>
      </w:r>
      <w:r w:rsidR="002E7515">
        <w:t xml:space="preserve"> to prepare for case</w:t>
      </w:r>
      <w:r w:rsidR="00915961">
        <w:t>. A contin</w:t>
      </w:r>
      <w:r w:rsidR="002E7515">
        <w:t xml:space="preserve">uance can be requested by filing a motion or </w:t>
      </w:r>
      <w:r w:rsidR="00915961">
        <w:t>during a</w:t>
      </w:r>
      <w:r w:rsidR="002E7515">
        <w:t>n</w:t>
      </w:r>
      <w:r w:rsidR="00915961">
        <w:t xml:space="preserve"> </w:t>
      </w:r>
      <w:r w:rsidR="002E7515">
        <w:t>actual custody hearing</w:t>
      </w:r>
      <w:r w:rsidR="00915961">
        <w:t>. When requesting a continuance there needs to be a show of “good cause” as to why a</w:t>
      </w:r>
      <w:r w:rsidR="002E7515">
        <w:t xml:space="preserve">n extension </w:t>
      </w:r>
      <w:r w:rsidR="00915961">
        <w:t xml:space="preserve">is required. Some reasons for a continuance that I’ve </w:t>
      </w:r>
      <w:r w:rsidR="006F5FB0">
        <w:t xml:space="preserve">come to notice are: </w:t>
      </w:r>
      <w:r w:rsidR="00915961">
        <w:t xml:space="preserve">Needing more time to retain an attorney, </w:t>
      </w:r>
      <w:r w:rsidR="00E36DEB">
        <w:t>address</w:t>
      </w:r>
      <w:r w:rsidR="00915961">
        <w:t>ing new</w:t>
      </w:r>
      <w:r w:rsidR="002E7515">
        <w:t xml:space="preserve"> custody issues, </w:t>
      </w:r>
      <w:r w:rsidR="00E36DEB">
        <w:t>more time to file a written response to a motion,</w:t>
      </w:r>
      <w:r w:rsidR="002E7515">
        <w:t xml:space="preserve"> and sickness or </w:t>
      </w:r>
      <w:r w:rsidR="00915961">
        <w:t>death in the family</w:t>
      </w:r>
      <w:r w:rsidR="00804FD2">
        <w:t xml:space="preserve">. </w:t>
      </w:r>
      <w:r w:rsidR="00E36DEB">
        <w:t xml:space="preserve"> </w:t>
      </w:r>
    </w:p>
    <w:p w14:paraId="0083592E" w14:textId="77777777" w:rsidR="00521206" w:rsidRDefault="006F5FB0" w:rsidP="00597250">
      <w:pPr>
        <w:spacing w:line="480" w:lineRule="auto"/>
      </w:pPr>
      <w:r>
        <w:t>There are two ways a continuance can be re</w:t>
      </w:r>
      <w:r w:rsidR="002E7515">
        <w:t xml:space="preserve">quested and granted. </w:t>
      </w:r>
      <w:r w:rsidR="002E7515" w:rsidRPr="002E7515">
        <w:rPr>
          <w:b/>
        </w:rPr>
        <w:t>(1) Continuance by party agreement:</w:t>
      </w:r>
      <w:r w:rsidR="002E7515">
        <w:t xml:space="preserve"> </w:t>
      </w:r>
      <w:r w:rsidR="00036DF0">
        <w:t xml:space="preserve">You can notify the party </w:t>
      </w:r>
      <w:r>
        <w:t>in writing</w:t>
      </w:r>
      <w:r w:rsidR="002E7515">
        <w:t xml:space="preserve"> </w:t>
      </w:r>
      <w:r w:rsidR="00036DF0">
        <w:t xml:space="preserve">about your continuance request and </w:t>
      </w:r>
      <w:r w:rsidR="00D80FC2">
        <w:t xml:space="preserve">seek a mutual </w:t>
      </w:r>
      <w:r w:rsidR="00036DF0">
        <w:t>agreement. If both parties agree, t</w:t>
      </w:r>
      <w:r w:rsidR="00D80FC2">
        <w:t xml:space="preserve">here will be a good chance for </w:t>
      </w:r>
      <w:r w:rsidR="00036DF0">
        <w:t xml:space="preserve">a judge to grant the </w:t>
      </w:r>
      <w:r w:rsidR="00D80FC2">
        <w:t xml:space="preserve">request and a new hearing/trial date </w:t>
      </w:r>
      <w:r w:rsidR="00D80FC2">
        <w:lastRenderedPageBreak/>
        <w:t xml:space="preserve">will be provided.  </w:t>
      </w:r>
      <w:r w:rsidR="00D80FC2" w:rsidRPr="002E7515">
        <w:rPr>
          <w:b/>
        </w:rPr>
        <w:t xml:space="preserve">(2) </w:t>
      </w:r>
      <w:r w:rsidRPr="002E7515">
        <w:rPr>
          <w:b/>
        </w:rPr>
        <w:t xml:space="preserve"> </w:t>
      </w:r>
      <w:r w:rsidR="002E7515" w:rsidRPr="002E7515">
        <w:rPr>
          <w:b/>
        </w:rPr>
        <w:t>Continuance by Court Order:</w:t>
      </w:r>
      <w:r w:rsidR="002E7515">
        <w:t xml:space="preserve"> </w:t>
      </w:r>
      <w:r w:rsidR="00D80FC2">
        <w:t>Getting the judge to accept and grant yo</w:t>
      </w:r>
      <w:r w:rsidR="002E7515">
        <w:t xml:space="preserve">ur request by making you request in </w:t>
      </w:r>
      <w:r w:rsidR="00521206">
        <w:t>person during a hearing or filing a motion</w:t>
      </w:r>
      <w:r w:rsidR="00D80FC2">
        <w:t xml:space="preserve">.  If the judge finds that you have a valid reason, your request will be </w:t>
      </w:r>
      <w:proofErr w:type="gramStart"/>
      <w:r w:rsidR="00D80FC2">
        <w:t>granted</w:t>
      </w:r>
      <w:proofErr w:type="gramEnd"/>
      <w:r w:rsidR="00D80FC2">
        <w:t xml:space="preserve"> and a new hearing/trial date will be scheduled.  </w:t>
      </w:r>
    </w:p>
    <w:p w14:paraId="4A00DE33" w14:textId="77777777" w:rsidR="00786EB9" w:rsidRDefault="00015536" w:rsidP="00597250">
      <w:pPr>
        <w:spacing w:line="480" w:lineRule="auto"/>
      </w:pPr>
      <w:r>
        <w:t xml:space="preserve">During my </w:t>
      </w:r>
      <w:r w:rsidR="00804FD2">
        <w:t>1</w:t>
      </w:r>
      <w:r w:rsidR="00804FD2" w:rsidRPr="00804FD2">
        <w:rPr>
          <w:vertAlign w:val="superscript"/>
        </w:rPr>
        <w:t>st</w:t>
      </w:r>
      <w:r w:rsidR="00804FD2">
        <w:t xml:space="preserve"> initial court hearing</w:t>
      </w:r>
      <w:r>
        <w:t xml:space="preserve"> in </w:t>
      </w:r>
      <w:proofErr w:type="gramStart"/>
      <w:r>
        <w:t>February 2011</w:t>
      </w:r>
      <w:proofErr w:type="gramEnd"/>
      <w:r>
        <w:t xml:space="preserve"> I requested a continuance after </w:t>
      </w:r>
      <w:r w:rsidR="00804FD2">
        <w:t xml:space="preserve">I was unaware that the other party was being represented by an attorney who was </w:t>
      </w:r>
      <w:r>
        <w:t>ready to make</w:t>
      </w:r>
      <w:r w:rsidR="00804FD2">
        <w:t xml:space="preserve"> specific </w:t>
      </w:r>
      <w:r>
        <w:t>demands</w:t>
      </w:r>
      <w:r w:rsidR="00804FD2">
        <w:t xml:space="preserve">. Due to the fact that I </w:t>
      </w:r>
      <w:r w:rsidR="00521206">
        <w:t xml:space="preserve">was in a position </w:t>
      </w:r>
      <w:r>
        <w:t xml:space="preserve">to </w:t>
      </w:r>
      <w:r w:rsidR="00521206">
        <w:rPr>
          <w:i/>
        </w:rPr>
        <w:t xml:space="preserve">not </w:t>
      </w:r>
      <w:r>
        <w:t xml:space="preserve">properly defend myself and protect my parental rights against a veteran attorney, </w:t>
      </w:r>
      <w:r w:rsidR="00804FD2">
        <w:t>I respectfully asked the Judge for a continuance</w:t>
      </w:r>
      <w:r>
        <w:t xml:space="preserve">. My request was made </w:t>
      </w:r>
      <w:r w:rsidR="00804FD2">
        <w:t>in order to obtain time to retain an attorney</w:t>
      </w:r>
      <w:r>
        <w:t xml:space="preserve"> and secure proper representation to protect my custodial rights and level the negotiating playing field.  Due to the fact that I showed good cause, the judge immediately granted my request for a continuance, scheduled another hearing date, and I was able to retain an attorney to </w:t>
      </w:r>
      <w:r w:rsidR="007D2D5D">
        <w:t xml:space="preserve">effectively </w:t>
      </w:r>
      <w:r>
        <w:t xml:space="preserve">represent me against the opposing attorney. </w:t>
      </w:r>
      <w:r w:rsidR="007D2D5D">
        <w:t>Judges have the authority to accept or deny continuances that are requested in court, however, w</w:t>
      </w:r>
      <w:r w:rsidR="00915961">
        <w:t>hether you</w:t>
      </w:r>
      <w:r w:rsidR="00D80FC2">
        <w:t xml:space="preserve"> a</w:t>
      </w:r>
      <w:r w:rsidR="00915961">
        <w:t xml:space="preserve">re Pro Se’ or </w:t>
      </w:r>
      <w:r w:rsidR="00915961">
        <w:lastRenderedPageBreak/>
        <w:t xml:space="preserve">have legal representation, you should always consult with an attorney </w:t>
      </w:r>
      <w:r w:rsidR="007D2D5D">
        <w:t xml:space="preserve">before </w:t>
      </w:r>
      <w:r w:rsidR="00915961">
        <w:t>considering to file for a continuance.</w:t>
      </w:r>
    </w:p>
    <w:p w14:paraId="1E5935FA" w14:textId="77777777" w:rsidR="00BE50E2" w:rsidRPr="00BE50E2" w:rsidRDefault="00BE50E2" w:rsidP="00BE50E2">
      <w:pPr>
        <w:spacing w:line="480" w:lineRule="auto"/>
        <w:jc w:val="center"/>
        <w:rPr>
          <w:b/>
          <w:u w:val="single"/>
        </w:rPr>
      </w:pPr>
      <w:r>
        <w:rPr>
          <w:b/>
          <w:u w:val="single"/>
        </w:rPr>
        <w:t xml:space="preserve">Settling differences through </w:t>
      </w:r>
      <w:r w:rsidR="00804FD2" w:rsidRPr="00BE50E2">
        <w:rPr>
          <w:b/>
          <w:u w:val="single"/>
        </w:rPr>
        <w:t>Court Mediation</w:t>
      </w:r>
    </w:p>
    <w:p w14:paraId="5F7888E4" w14:textId="77777777" w:rsidR="005F78CF" w:rsidRDefault="007D2D5D" w:rsidP="00597250">
      <w:pPr>
        <w:spacing w:line="480" w:lineRule="auto"/>
      </w:pPr>
      <w:r>
        <w:rPr>
          <w:b/>
        </w:rPr>
        <w:t xml:space="preserve"> </w:t>
      </w:r>
      <w:r w:rsidR="00731DDD">
        <w:t xml:space="preserve">Mediation is </w:t>
      </w:r>
      <w:r>
        <w:t>required by most family court judges as they would rather have the parents come to a decision regarding the welfare of the</w:t>
      </w:r>
      <w:r w:rsidR="00731DDD">
        <w:t>ir</w:t>
      </w:r>
      <w:r>
        <w:t xml:space="preserve"> child instead of the family court system. Many Family Court Judges will advise parents to come to an agreement as the court system </w:t>
      </w:r>
      <w:r w:rsidR="00731DDD">
        <w:t xml:space="preserve">will </w:t>
      </w:r>
      <w:r>
        <w:t xml:space="preserve">be forced to </w:t>
      </w:r>
      <w:proofErr w:type="gramStart"/>
      <w:r>
        <w:t>make a decision</w:t>
      </w:r>
      <w:proofErr w:type="gramEnd"/>
      <w:r>
        <w:t xml:space="preserve"> regarding custody, visitation, and child support where one or both parents may not like the outcome.  </w:t>
      </w:r>
      <w:r w:rsidR="00FB008B">
        <w:t>Judges will typically create an order requiring both parents to attend a specific number of mediation sessions (number may vary based on the severity) to come to an agreement for the best interest of the child.</w:t>
      </w:r>
      <w:r w:rsidR="007448AF">
        <w:t xml:space="preserve"> After mediation is ordered, the Judge will schedule a follow-up hearing date in order to obtain the results </w:t>
      </w:r>
      <w:r w:rsidR="00731DDD">
        <w:t xml:space="preserve">from </w:t>
      </w:r>
      <w:r w:rsidR="007448AF">
        <w:t xml:space="preserve">the mediation. </w:t>
      </w:r>
      <w:r w:rsidR="00731DDD">
        <w:t xml:space="preserve">It is the Judges </w:t>
      </w:r>
      <w:r w:rsidR="00DD7FDB">
        <w:t xml:space="preserve">preference that the parents are able to have a successful mediation and come to an agreement. </w:t>
      </w:r>
      <w:r w:rsidR="00731DDD">
        <w:t xml:space="preserve"> </w:t>
      </w:r>
      <w:r w:rsidR="007448AF">
        <w:t xml:space="preserve">If mediation is successful with an agreement reached, the Judge will accept and </w:t>
      </w:r>
      <w:r w:rsidR="00521206">
        <w:t xml:space="preserve">establish a </w:t>
      </w:r>
      <w:r w:rsidR="00DD7FDB">
        <w:t>custody order</w:t>
      </w:r>
      <w:r w:rsidR="00521206">
        <w:t xml:space="preserve"> based on the </w:t>
      </w:r>
      <w:proofErr w:type="gramStart"/>
      <w:r w:rsidR="00521206">
        <w:t>parents</w:t>
      </w:r>
      <w:proofErr w:type="gramEnd"/>
      <w:r w:rsidR="00521206">
        <w:t xml:space="preserve"> recognition</w:t>
      </w:r>
      <w:r w:rsidR="00DD7FDB">
        <w:t xml:space="preserve">. If </w:t>
      </w:r>
      <w:r w:rsidR="007448AF">
        <w:t>mediation is unsuccessful, the Judge will</w:t>
      </w:r>
      <w:r w:rsidR="00521206">
        <w:t xml:space="preserve"> most likely create a temporary or final </w:t>
      </w:r>
      <w:r w:rsidR="007448AF">
        <w:t xml:space="preserve">custody order, </w:t>
      </w:r>
      <w:r w:rsidR="007448AF">
        <w:lastRenderedPageBreak/>
        <w:t>including visitation and child support,</w:t>
      </w:r>
      <w:r w:rsidR="00521206">
        <w:t xml:space="preserve"> based off of the information and testimony they have received</w:t>
      </w:r>
      <w:r w:rsidR="007448AF">
        <w:t xml:space="preserve">.    </w:t>
      </w:r>
      <w:r w:rsidR="00FB008B">
        <w:t xml:space="preserve">  </w:t>
      </w:r>
    </w:p>
    <w:p w14:paraId="2E288133" w14:textId="77777777" w:rsidR="0045299B" w:rsidRDefault="00FB008B" w:rsidP="00597250">
      <w:pPr>
        <w:spacing w:line="480" w:lineRule="auto"/>
      </w:pPr>
      <w:r>
        <w:t xml:space="preserve">Family Court mediation is </w:t>
      </w:r>
      <w:r w:rsidR="00DD7FDB">
        <w:t xml:space="preserve">a </w:t>
      </w:r>
      <w:r>
        <w:t xml:space="preserve">free service in many states provided by the family court system where disputes can be resolved </w:t>
      </w:r>
      <w:proofErr w:type="gramStart"/>
      <w:r>
        <w:t>amicably</w:t>
      </w:r>
      <w:proofErr w:type="gramEnd"/>
      <w:r>
        <w:t xml:space="preserve"> and </w:t>
      </w:r>
      <w:r w:rsidR="00521206">
        <w:t xml:space="preserve">custody </w:t>
      </w:r>
      <w:r>
        <w:t>agreements can be made</w:t>
      </w:r>
      <w:r w:rsidR="00DD7FDB">
        <w:t>. This process is actually helpful and beneficial to parents who are willing to compromise and be in control of their own co-parenting relationships.  Mediation is established</w:t>
      </w:r>
      <w:r w:rsidR="007448AF">
        <w:t xml:space="preserve"> with the intent of empowering parents to make their own custodial decisions while also saving </w:t>
      </w:r>
      <w:r w:rsidR="007448AF">
        <w:rPr>
          <w:i/>
        </w:rPr>
        <w:t>a lot of</w:t>
      </w:r>
      <w:r w:rsidR="00DD7FDB">
        <w:rPr>
          <w:i/>
        </w:rPr>
        <w:t xml:space="preserve"> </w:t>
      </w:r>
      <w:r w:rsidR="00DD7FDB">
        <w:t xml:space="preserve">time, </w:t>
      </w:r>
      <w:r w:rsidR="00DD7FDB">
        <w:rPr>
          <w:i/>
        </w:rPr>
        <w:t xml:space="preserve">a lot of </w:t>
      </w:r>
      <w:r w:rsidR="00DD7FDB">
        <w:t xml:space="preserve">frustration, </w:t>
      </w:r>
      <w:r w:rsidR="00521206">
        <w:t xml:space="preserve">and </w:t>
      </w:r>
      <w:r w:rsidR="007448AF">
        <w:rPr>
          <w:i/>
        </w:rPr>
        <w:t xml:space="preserve">a lot of </w:t>
      </w:r>
      <w:r w:rsidR="00863CCE">
        <w:t xml:space="preserve">money. As a co-parent, </w:t>
      </w:r>
      <w:r w:rsidR="007448AF">
        <w:t>I participate</w:t>
      </w:r>
      <w:r w:rsidR="00863CCE">
        <w:t>d</w:t>
      </w:r>
      <w:r w:rsidR="007448AF">
        <w:t xml:space="preserve"> in </w:t>
      </w:r>
      <w:r w:rsidR="0045299B">
        <w:t xml:space="preserve">court ordered </w:t>
      </w:r>
      <w:r w:rsidR="007448AF">
        <w:t>mediation, but unfortunately</w:t>
      </w:r>
      <w:r w:rsidR="00DD7FDB">
        <w:t xml:space="preserve"> it was unsuccessful </w:t>
      </w:r>
      <w:r w:rsidR="00863CCE">
        <w:t xml:space="preserve">as a custody </w:t>
      </w:r>
      <w:r w:rsidR="007448AF">
        <w:t>agreement could not be reached.</w:t>
      </w:r>
      <w:r w:rsidR="0045299B">
        <w:t xml:space="preserve"> </w:t>
      </w:r>
      <w:r w:rsidR="00863CCE">
        <w:t xml:space="preserve">After several attempts of mediation, continuous custody conflicts, and several hearings a </w:t>
      </w:r>
      <w:r w:rsidR="0045299B">
        <w:t>Parenting Coordi</w:t>
      </w:r>
      <w:r w:rsidR="00660A2B">
        <w:t xml:space="preserve">nator </w:t>
      </w:r>
      <w:r w:rsidR="00863CCE">
        <w:t>was ordered to help with reaching a custody r</w:t>
      </w:r>
      <w:r w:rsidR="0045299B">
        <w:t>esolution</w:t>
      </w:r>
      <w:r w:rsidR="00863CCE">
        <w:t xml:space="preserve">. </w:t>
      </w:r>
    </w:p>
    <w:p w14:paraId="62F14A5B" w14:textId="77777777" w:rsidR="00BE50E2" w:rsidRPr="00BE50E2" w:rsidRDefault="00BE50E2" w:rsidP="00BE50E2">
      <w:pPr>
        <w:spacing w:line="480" w:lineRule="auto"/>
        <w:jc w:val="center"/>
        <w:rPr>
          <w:b/>
          <w:u w:val="single"/>
        </w:rPr>
      </w:pPr>
      <w:r>
        <w:rPr>
          <w:b/>
          <w:u w:val="single"/>
        </w:rPr>
        <w:t>Trying to mediat</w:t>
      </w:r>
      <w:r w:rsidR="005C75EF">
        <w:rPr>
          <w:b/>
          <w:u w:val="single"/>
        </w:rPr>
        <w:t xml:space="preserve">e with a </w:t>
      </w:r>
      <w:r w:rsidR="0045299B" w:rsidRPr="00BE50E2">
        <w:rPr>
          <w:b/>
          <w:u w:val="single"/>
        </w:rPr>
        <w:t>Parenting Coordinator</w:t>
      </w:r>
      <w:r w:rsidR="00660A2B">
        <w:rPr>
          <w:b/>
          <w:u w:val="single"/>
        </w:rPr>
        <w:t xml:space="preserve"> (PC)</w:t>
      </w:r>
    </w:p>
    <w:p w14:paraId="5DBE742D" w14:textId="77777777" w:rsidR="00304AAE" w:rsidRDefault="0003204A" w:rsidP="00597250">
      <w:pPr>
        <w:spacing w:line="480" w:lineRule="auto"/>
        <w:rPr>
          <w:lang w:val="en"/>
        </w:rPr>
      </w:pPr>
      <w:r>
        <w:rPr>
          <w:b/>
        </w:rPr>
        <w:t xml:space="preserve"> </w:t>
      </w:r>
      <w:r>
        <w:t>A Parenting Coordinator</w:t>
      </w:r>
      <w:r w:rsidR="00660A2B">
        <w:t xml:space="preserve"> (PC)</w:t>
      </w:r>
      <w:r>
        <w:t xml:space="preserve"> is professional who acts as </w:t>
      </w:r>
      <w:r w:rsidR="0045299B" w:rsidRPr="0045299B">
        <w:rPr>
          <w:lang w:val="en"/>
        </w:rPr>
        <w:t>an impartial person</w:t>
      </w:r>
      <w:r>
        <w:rPr>
          <w:lang w:val="en"/>
        </w:rPr>
        <w:t xml:space="preserve"> to help resolve </w:t>
      </w:r>
      <w:r w:rsidR="00863CCE">
        <w:rPr>
          <w:lang w:val="en"/>
        </w:rPr>
        <w:t xml:space="preserve">high-conflict situations </w:t>
      </w:r>
      <w:r>
        <w:rPr>
          <w:lang w:val="en"/>
        </w:rPr>
        <w:t xml:space="preserve">within </w:t>
      </w:r>
      <w:r w:rsidR="00863CCE">
        <w:rPr>
          <w:lang w:val="en"/>
        </w:rPr>
        <w:t xml:space="preserve">family, </w:t>
      </w:r>
      <w:r>
        <w:rPr>
          <w:lang w:val="en"/>
        </w:rPr>
        <w:t>custody</w:t>
      </w:r>
      <w:r w:rsidR="00863CCE">
        <w:rPr>
          <w:lang w:val="en"/>
        </w:rPr>
        <w:t>,</w:t>
      </w:r>
      <w:r>
        <w:rPr>
          <w:lang w:val="en"/>
        </w:rPr>
        <w:t xml:space="preserve"> and </w:t>
      </w:r>
      <w:r w:rsidR="00863CCE">
        <w:rPr>
          <w:lang w:val="en"/>
        </w:rPr>
        <w:t>other legal matters. Parenting Coordinators</w:t>
      </w:r>
      <w:r>
        <w:rPr>
          <w:lang w:val="en"/>
        </w:rPr>
        <w:t xml:space="preserve"> assist with implementing problem solving techniques, coping </w:t>
      </w:r>
      <w:r w:rsidR="00863CCE">
        <w:rPr>
          <w:lang w:val="en"/>
        </w:rPr>
        <w:lastRenderedPageBreak/>
        <w:t xml:space="preserve">skills, </w:t>
      </w:r>
      <w:r>
        <w:rPr>
          <w:lang w:val="en"/>
        </w:rPr>
        <w:t xml:space="preserve">and helping </w:t>
      </w:r>
      <w:r w:rsidR="00863CCE">
        <w:rPr>
          <w:lang w:val="en"/>
        </w:rPr>
        <w:t>co-</w:t>
      </w:r>
      <w:r>
        <w:rPr>
          <w:lang w:val="en"/>
        </w:rPr>
        <w:t>parents reach potential compromises to alleviate conflict in the best interest of</w:t>
      </w:r>
      <w:r w:rsidR="00863CCE">
        <w:rPr>
          <w:lang w:val="en"/>
        </w:rPr>
        <w:t xml:space="preserve"> </w:t>
      </w:r>
      <w:r>
        <w:rPr>
          <w:lang w:val="en"/>
        </w:rPr>
        <w:t>the child. After failing to re</w:t>
      </w:r>
      <w:r w:rsidR="005C75EF">
        <w:rPr>
          <w:lang w:val="en"/>
        </w:rPr>
        <w:t>ach a custody</w:t>
      </w:r>
      <w:r>
        <w:rPr>
          <w:lang w:val="en"/>
        </w:rPr>
        <w:t xml:space="preserve"> agreement through the us</w:t>
      </w:r>
      <w:r w:rsidR="004C16C5">
        <w:rPr>
          <w:lang w:val="en"/>
        </w:rPr>
        <w:t xml:space="preserve">e of court mediation, I </w:t>
      </w:r>
      <w:r w:rsidR="005C75EF">
        <w:rPr>
          <w:lang w:val="en"/>
        </w:rPr>
        <w:t xml:space="preserve">was ordered to </w:t>
      </w:r>
      <w:r w:rsidR="004C16C5">
        <w:rPr>
          <w:lang w:val="en"/>
        </w:rPr>
        <w:t xml:space="preserve">utilize a </w:t>
      </w:r>
      <w:r>
        <w:rPr>
          <w:lang w:val="en"/>
        </w:rPr>
        <w:t>P</w:t>
      </w:r>
      <w:r w:rsidR="005C75EF">
        <w:rPr>
          <w:lang w:val="en"/>
        </w:rPr>
        <w:t xml:space="preserve">arenting </w:t>
      </w:r>
      <w:r>
        <w:rPr>
          <w:lang w:val="en"/>
        </w:rPr>
        <w:t>C</w:t>
      </w:r>
      <w:r w:rsidR="005C75EF">
        <w:rPr>
          <w:lang w:val="en"/>
        </w:rPr>
        <w:t>oordinator</w:t>
      </w:r>
      <w:r>
        <w:rPr>
          <w:lang w:val="en"/>
        </w:rPr>
        <w:t xml:space="preserve"> </w:t>
      </w:r>
      <w:r w:rsidR="00660A2B">
        <w:rPr>
          <w:lang w:val="en"/>
        </w:rPr>
        <w:t xml:space="preserve">to </w:t>
      </w:r>
      <w:r w:rsidR="005C75EF">
        <w:rPr>
          <w:lang w:val="en"/>
        </w:rPr>
        <w:t xml:space="preserve">resolve my </w:t>
      </w:r>
      <w:r w:rsidR="004C16C5">
        <w:rPr>
          <w:lang w:val="en"/>
        </w:rPr>
        <w:t>custody matter.</w:t>
      </w:r>
      <w:r w:rsidR="005C75EF">
        <w:rPr>
          <w:lang w:val="en"/>
        </w:rPr>
        <w:t xml:space="preserve">  </w:t>
      </w:r>
      <w:r w:rsidR="00304AAE">
        <w:rPr>
          <w:lang w:val="en"/>
        </w:rPr>
        <w:t>Parenting Coordinator</w:t>
      </w:r>
      <w:r w:rsidR="005C75EF">
        <w:rPr>
          <w:lang w:val="en"/>
        </w:rPr>
        <w:t xml:space="preserve">s are not free as they charge </w:t>
      </w:r>
      <w:r w:rsidR="00304AAE">
        <w:rPr>
          <w:lang w:val="en"/>
        </w:rPr>
        <w:t>fee</w:t>
      </w:r>
      <w:r w:rsidR="005C75EF">
        <w:rPr>
          <w:lang w:val="en"/>
        </w:rPr>
        <w:t>s</w:t>
      </w:r>
      <w:r w:rsidR="00304AAE">
        <w:rPr>
          <w:lang w:val="en"/>
        </w:rPr>
        <w:t xml:space="preserve"> for their servi</w:t>
      </w:r>
      <w:r w:rsidR="00FD5496">
        <w:rPr>
          <w:lang w:val="en"/>
        </w:rPr>
        <w:t>ces</w:t>
      </w:r>
      <w:r w:rsidR="005C75EF">
        <w:rPr>
          <w:lang w:val="en"/>
        </w:rPr>
        <w:t xml:space="preserve"> which are covered by one or both parents</w:t>
      </w:r>
      <w:r w:rsidR="00FD5496">
        <w:rPr>
          <w:lang w:val="en"/>
        </w:rPr>
        <w:t xml:space="preserve">. Even </w:t>
      </w:r>
      <w:r w:rsidR="00244026">
        <w:rPr>
          <w:lang w:val="en"/>
        </w:rPr>
        <w:t xml:space="preserve">though </w:t>
      </w:r>
      <w:r w:rsidR="00FD5496">
        <w:rPr>
          <w:lang w:val="en"/>
        </w:rPr>
        <w:t xml:space="preserve">this was an additional </w:t>
      </w:r>
      <w:proofErr w:type="gramStart"/>
      <w:r w:rsidR="00FD5496">
        <w:rPr>
          <w:lang w:val="en"/>
        </w:rPr>
        <w:t>expense</w:t>
      </w:r>
      <w:proofErr w:type="gramEnd"/>
      <w:r w:rsidR="005C75EF">
        <w:rPr>
          <w:lang w:val="en"/>
        </w:rPr>
        <w:t xml:space="preserve"> </w:t>
      </w:r>
      <w:r w:rsidR="00660A2B">
        <w:rPr>
          <w:lang w:val="en"/>
        </w:rPr>
        <w:t xml:space="preserve">and </w:t>
      </w:r>
      <w:r w:rsidR="00244026">
        <w:rPr>
          <w:lang w:val="en"/>
        </w:rPr>
        <w:t>I was already limited in funds</w:t>
      </w:r>
      <w:r w:rsidR="00FD5496">
        <w:rPr>
          <w:lang w:val="en"/>
        </w:rPr>
        <w:t xml:space="preserve">; I was </w:t>
      </w:r>
      <w:r w:rsidR="00304AAE">
        <w:rPr>
          <w:lang w:val="en"/>
        </w:rPr>
        <w:t>willing to try anyth</w:t>
      </w:r>
      <w:r w:rsidR="00FD5496">
        <w:rPr>
          <w:lang w:val="en"/>
        </w:rPr>
        <w:t xml:space="preserve">ing to resolve </w:t>
      </w:r>
      <w:r w:rsidR="005C75EF">
        <w:rPr>
          <w:lang w:val="en"/>
        </w:rPr>
        <w:t xml:space="preserve">my </w:t>
      </w:r>
      <w:r w:rsidR="00FD5496">
        <w:rPr>
          <w:lang w:val="en"/>
        </w:rPr>
        <w:t>custody mat</w:t>
      </w:r>
      <w:r w:rsidR="00660A2B">
        <w:rPr>
          <w:lang w:val="en"/>
        </w:rPr>
        <w:t>ter without putting my custodial</w:t>
      </w:r>
      <w:r w:rsidR="00FD5496">
        <w:rPr>
          <w:lang w:val="en"/>
        </w:rPr>
        <w:t xml:space="preserve"> fate in the hands of a judge</w:t>
      </w:r>
      <w:r w:rsidR="00244026">
        <w:rPr>
          <w:lang w:val="en"/>
        </w:rPr>
        <w:t xml:space="preserve">. At the time, </w:t>
      </w:r>
      <w:r w:rsidR="00FD5496">
        <w:rPr>
          <w:lang w:val="en"/>
        </w:rPr>
        <w:t>I had no idea as to what to expect</w:t>
      </w:r>
      <w:r w:rsidR="00244026">
        <w:rPr>
          <w:lang w:val="en"/>
        </w:rPr>
        <w:t xml:space="preserve"> or if any Judge</w:t>
      </w:r>
      <w:r w:rsidR="00FD5496">
        <w:rPr>
          <w:lang w:val="en"/>
        </w:rPr>
        <w:t xml:space="preserve"> would believe my side</w:t>
      </w:r>
      <w:r w:rsidR="005C75EF">
        <w:rPr>
          <w:lang w:val="en"/>
        </w:rPr>
        <w:t>, so I was willing to try anything</w:t>
      </w:r>
      <w:r w:rsidR="00FD5496">
        <w:rPr>
          <w:lang w:val="en"/>
        </w:rPr>
        <w:t xml:space="preserve">. </w:t>
      </w:r>
      <w:r w:rsidR="00A374F9">
        <w:rPr>
          <w:lang w:val="en"/>
        </w:rPr>
        <w:t xml:space="preserve">Thoughts </w:t>
      </w:r>
      <w:r w:rsidR="005C75EF">
        <w:rPr>
          <w:lang w:val="en"/>
        </w:rPr>
        <w:t>are constantly going through my head saying</w:t>
      </w:r>
      <w:r w:rsidR="00A374F9">
        <w:rPr>
          <w:lang w:val="en"/>
        </w:rPr>
        <w:t>, “</w:t>
      </w:r>
      <w:r w:rsidR="00FD5496">
        <w:rPr>
          <w:lang w:val="en"/>
        </w:rPr>
        <w:t>I’m a man, I’m young,</w:t>
      </w:r>
      <w:r w:rsidR="005C75EF">
        <w:rPr>
          <w:lang w:val="en"/>
        </w:rPr>
        <w:t xml:space="preserve"> I’m educated, </w:t>
      </w:r>
      <w:r w:rsidR="00244026">
        <w:rPr>
          <w:lang w:val="en"/>
        </w:rPr>
        <w:t xml:space="preserve">I’m a father, </w:t>
      </w:r>
      <w:r w:rsidR="00A374F9">
        <w:rPr>
          <w:lang w:val="en"/>
        </w:rPr>
        <w:t xml:space="preserve">and I’m disputing against </w:t>
      </w:r>
      <w:r w:rsidR="00660A2B">
        <w:rPr>
          <w:lang w:val="en"/>
        </w:rPr>
        <w:t xml:space="preserve">a </w:t>
      </w:r>
      <w:r w:rsidR="00FD5496">
        <w:rPr>
          <w:lang w:val="en"/>
        </w:rPr>
        <w:t>woman, a mother, t</w:t>
      </w:r>
      <w:r w:rsidR="00806479">
        <w:rPr>
          <w:lang w:val="en"/>
        </w:rPr>
        <w:t xml:space="preserve">he person who gave birth to my </w:t>
      </w:r>
      <w:r w:rsidR="00FD5496">
        <w:rPr>
          <w:lang w:val="en"/>
        </w:rPr>
        <w:t>child, and the naturally labeled and assumed better “</w:t>
      </w:r>
      <w:proofErr w:type="gramStart"/>
      <w:r w:rsidR="00A374F9">
        <w:rPr>
          <w:lang w:val="en"/>
        </w:rPr>
        <w:t>care-giver</w:t>
      </w:r>
      <w:proofErr w:type="gramEnd"/>
      <w:r w:rsidR="00A374F9">
        <w:rPr>
          <w:lang w:val="en"/>
        </w:rPr>
        <w:t xml:space="preserve">”. </w:t>
      </w:r>
      <w:r w:rsidR="00FD5496">
        <w:rPr>
          <w:lang w:val="en"/>
        </w:rPr>
        <w:t>I had no idea of the family court process or how I would be perceived</w:t>
      </w:r>
      <w:r w:rsidR="00244026">
        <w:rPr>
          <w:lang w:val="en"/>
        </w:rPr>
        <w:t xml:space="preserve"> or what stereotypes would influence a custody decision</w:t>
      </w:r>
      <w:r w:rsidR="00FD5496">
        <w:rPr>
          <w:lang w:val="en"/>
        </w:rPr>
        <w:t>. However, I</w:t>
      </w:r>
      <w:r w:rsidR="00244026">
        <w:rPr>
          <w:lang w:val="en"/>
        </w:rPr>
        <w:t xml:space="preserve"> still knew……</w:t>
      </w:r>
      <w:proofErr w:type="gramStart"/>
      <w:r w:rsidR="00244026">
        <w:rPr>
          <w:lang w:val="en"/>
        </w:rPr>
        <w:t>….I</w:t>
      </w:r>
      <w:proofErr w:type="gramEnd"/>
      <w:r w:rsidR="00244026">
        <w:rPr>
          <w:lang w:val="en"/>
        </w:rPr>
        <w:t xml:space="preserve"> had to fight for my son!!!!</w:t>
      </w:r>
      <w:r w:rsidR="00FD5496">
        <w:rPr>
          <w:lang w:val="en"/>
        </w:rPr>
        <w:t xml:space="preserve">   </w:t>
      </w:r>
      <w:r w:rsidR="004C16C5">
        <w:rPr>
          <w:lang w:val="en"/>
        </w:rPr>
        <w:t xml:space="preserve"> </w:t>
      </w:r>
    </w:p>
    <w:p w14:paraId="6E7BCA7F" w14:textId="77777777" w:rsidR="0045299B" w:rsidRPr="0045299B" w:rsidRDefault="004C16C5" w:rsidP="00597250">
      <w:pPr>
        <w:spacing w:line="480" w:lineRule="auto"/>
      </w:pPr>
      <w:r>
        <w:rPr>
          <w:lang w:val="en"/>
        </w:rPr>
        <w:t xml:space="preserve">Unfortunately, after only a few </w:t>
      </w:r>
      <w:r w:rsidR="00806479">
        <w:rPr>
          <w:lang w:val="en"/>
        </w:rPr>
        <w:t xml:space="preserve">scheduled mediation </w:t>
      </w:r>
      <w:r>
        <w:rPr>
          <w:lang w:val="en"/>
        </w:rPr>
        <w:t>sessions</w:t>
      </w:r>
      <w:r w:rsidR="005C75EF">
        <w:rPr>
          <w:lang w:val="en"/>
        </w:rPr>
        <w:t xml:space="preserve"> with the Parent Coordinator</w:t>
      </w:r>
      <w:r>
        <w:rPr>
          <w:lang w:val="en"/>
        </w:rPr>
        <w:t xml:space="preserve">, the services were canceled as </w:t>
      </w:r>
      <w:r w:rsidR="00244026">
        <w:rPr>
          <w:lang w:val="en"/>
        </w:rPr>
        <w:t>a</w:t>
      </w:r>
      <w:r w:rsidR="005C75EF">
        <w:rPr>
          <w:lang w:val="en"/>
        </w:rPr>
        <w:t xml:space="preserve">n </w:t>
      </w:r>
      <w:r w:rsidR="005C75EF">
        <w:rPr>
          <w:lang w:val="en"/>
        </w:rPr>
        <w:lastRenderedPageBreak/>
        <w:t xml:space="preserve">agreement to </w:t>
      </w:r>
      <w:r w:rsidR="00244026">
        <w:rPr>
          <w:lang w:val="en"/>
        </w:rPr>
        <w:t xml:space="preserve">custody/parenting plan </w:t>
      </w:r>
      <w:r>
        <w:rPr>
          <w:lang w:val="en"/>
        </w:rPr>
        <w:t xml:space="preserve">could not be reached. </w:t>
      </w:r>
      <w:r w:rsidR="00244026">
        <w:rPr>
          <w:lang w:val="en"/>
        </w:rPr>
        <w:t xml:space="preserve">The </w:t>
      </w:r>
      <w:r w:rsidR="005C75EF">
        <w:rPr>
          <w:lang w:val="en"/>
        </w:rPr>
        <w:t xml:space="preserve">PC </w:t>
      </w:r>
      <w:r w:rsidR="00244026">
        <w:rPr>
          <w:lang w:val="en"/>
        </w:rPr>
        <w:t xml:space="preserve">sessions were met with disagreements, </w:t>
      </w:r>
      <w:r w:rsidR="004E4093">
        <w:rPr>
          <w:lang w:val="en"/>
        </w:rPr>
        <w:t xml:space="preserve">lack of cooperation, </w:t>
      </w:r>
      <w:r w:rsidR="00244026">
        <w:rPr>
          <w:lang w:val="en"/>
        </w:rPr>
        <w:t>angst, and</w:t>
      </w:r>
      <w:r w:rsidR="005C75EF">
        <w:rPr>
          <w:lang w:val="en"/>
        </w:rPr>
        <w:t xml:space="preserve"> trivial </w:t>
      </w:r>
      <w:r w:rsidR="004E4093">
        <w:rPr>
          <w:lang w:val="en"/>
        </w:rPr>
        <w:t xml:space="preserve">disputes that felt like they had </w:t>
      </w:r>
      <w:r w:rsidR="005C75EF">
        <w:rPr>
          <w:lang w:val="en"/>
        </w:rPr>
        <w:t>nothing to do with the</w:t>
      </w:r>
      <w:r w:rsidR="004E4093">
        <w:rPr>
          <w:lang w:val="en"/>
        </w:rPr>
        <w:t xml:space="preserve"> custody situation</w:t>
      </w:r>
      <w:r w:rsidR="004E4093" w:rsidRPr="00A374F9">
        <w:rPr>
          <w:lang w:val="en"/>
        </w:rPr>
        <w:t>…</w:t>
      </w:r>
      <w:r w:rsidR="00806479" w:rsidRPr="00A374F9">
        <w:rPr>
          <w:lang w:val="en"/>
        </w:rPr>
        <w:t>…</w:t>
      </w:r>
      <w:proofErr w:type="gramStart"/>
      <w:r w:rsidR="00806479" w:rsidRPr="00A374F9">
        <w:rPr>
          <w:lang w:val="en"/>
        </w:rPr>
        <w:t>….</w:t>
      </w:r>
      <w:r w:rsidR="00806479" w:rsidRPr="00A374F9">
        <w:rPr>
          <w:i/>
          <w:lang w:val="en"/>
        </w:rPr>
        <w:t>this</w:t>
      </w:r>
      <w:proofErr w:type="gramEnd"/>
      <w:r w:rsidR="00806479" w:rsidRPr="00A374F9">
        <w:rPr>
          <w:i/>
          <w:lang w:val="en"/>
        </w:rPr>
        <w:t xml:space="preserve"> seemed personal</w:t>
      </w:r>
      <w:r w:rsidR="00806479">
        <w:rPr>
          <w:lang w:val="en"/>
        </w:rPr>
        <w:t xml:space="preserve">. </w:t>
      </w:r>
      <w:r w:rsidR="00A374F9">
        <w:rPr>
          <w:lang w:val="en"/>
        </w:rPr>
        <w:t xml:space="preserve">I tried, </w:t>
      </w:r>
      <w:r w:rsidR="005C75EF">
        <w:rPr>
          <w:lang w:val="en"/>
        </w:rPr>
        <w:t xml:space="preserve">and ultimately this process was unsuccessful as </w:t>
      </w:r>
      <w:r w:rsidR="00A374F9">
        <w:rPr>
          <w:lang w:val="en"/>
        </w:rPr>
        <w:t>I</w:t>
      </w:r>
      <w:r w:rsidR="00806479">
        <w:rPr>
          <w:lang w:val="en"/>
        </w:rPr>
        <w:t xml:space="preserve"> </w:t>
      </w:r>
      <w:r w:rsidR="004E4093">
        <w:rPr>
          <w:lang w:val="en"/>
        </w:rPr>
        <w:t xml:space="preserve">wasted </w:t>
      </w:r>
      <w:r w:rsidR="00F665DB">
        <w:rPr>
          <w:lang w:val="en"/>
        </w:rPr>
        <w:t xml:space="preserve">taking </w:t>
      </w:r>
      <w:r w:rsidR="004E4093">
        <w:rPr>
          <w:lang w:val="en"/>
        </w:rPr>
        <w:t>t</w:t>
      </w:r>
      <w:r w:rsidR="00F665DB">
        <w:rPr>
          <w:lang w:val="en"/>
        </w:rPr>
        <w:t xml:space="preserve">ime </w:t>
      </w:r>
      <w:r w:rsidR="00806479">
        <w:rPr>
          <w:lang w:val="en"/>
        </w:rPr>
        <w:t>off from work</w:t>
      </w:r>
      <w:r w:rsidR="004E4093">
        <w:rPr>
          <w:lang w:val="en"/>
        </w:rPr>
        <w:t xml:space="preserve">, </w:t>
      </w:r>
      <w:r w:rsidR="00F665DB">
        <w:rPr>
          <w:lang w:val="en"/>
        </w:rPr>
        <w:t xml:space="preserve">spent </w:t>
      </w:r>
      <w:r w:rsidR="00806479">
        <w:rPr>
          <w:lang w:val="en"/>
        </w:rPr>
        <w:t>money</w:t>
      </w:r>
      <w:r w:rsidR="00F665DB">
        <w:rPr>
          <w:lang w:val="en"/>
        </w:rPr>
        <w:t xml:space="preserve"> on PC services</w:t>
      </w:r>
      <w:r w:rsidR="00806479">
        <w:rPr>
          <w:lang w:val="en"/>
        </w:rPr>
        <w:t xml:space="preserve">, </w:t>
      </w:r>
      <w:r w:rsidR="004E4093">
        <w:rPr>
          <w:lang w:val="en"/>
        </w:rPr>
        <w:t xml:space="preserve">and accrued </w:t>
      </w:r>
      <w:r w:rsidR="00806479">
        <w:rPr>
          <w:lang w:val="en"/>
        </w:rPr>
        <w:t xml:space="preserve">additional </w:t>
      </w:r>
      <w:r w:rsidR="004E4093">
        <w:rPr>
          <w:lang w:val="en"/>
        </w:rPr>
        <w:t>attorney fees</w:t>
      </w:r>
      <w:r w:rsidR="00806479">
        <w:rPr>
          <w:lang w:val="en"/>
        </w:rPr>
        <w:t xml:space="preserve"> during this time</w:t>
      </w:r>
      <w:r w:rsidR="004E4093">
        <w:rPr>
          <w:lang w:val="en"/>
        </w:rPr>
        <w:t xml:space="preserve">.  </w:t>
      </w:r>
      <w:r>
        <w:rPr>
          <w:lang w:val="en"/>
        </w:rPr>
        <w:t>I soon started t</w:t>
      </w:r>
      <w:r w:rsidR="00CC293C">
        <w:rPr>
          <w:lang w:val="en"/>
        </w:rPr>
        <w:t xml:space="preserve">o feel and realize, no matter how hard I tried and </w:t>
      </w:r>
      <w:r>
        <w:rPr>
          <w:lang w:val="en"/>
        </w:rPr>
        <w:t xml:space="preserve">no matter </w:t>
      </w:r>
      <w:r w:rsidR="00CC293C">
        <w:rPr>
          <w:lang w:val="en"/>
        </w:rPr>
        <w:t xml:space="preserve">how much I </w:t>
      </w:r>
      <w:r>
        <w:rPr>
          <w:lang w:val="en"/>
        </w:rPr>
        <w:t>compromise</w:t>
      </w:r>
      <w:r w:rsidR="00F665DB">
        <w:rPr>
          <w:lang w:val="en"/>
        </w:rPr>
        <w:t>d</w:t>
      </w:r>
      <w:r>
        <w:rPr>
          <w:lang w:val="en"/>
        </w:rPr>
        <w:t xml:space="preserve">, I was not going to get anywhere without the use of the family court. Maybe this is what </w:t>
      </w:r>
      <w:r w:rsidR="00F665DB">
        <w:rPr>
          <w:lang w:val="en"/>
        </w:rPr>
        <w:t>needed to happen</w:t>
      </w:r>
      <w:r>
        <w:rPr>
          <w:lang w:val="en"/>
        </w:rPr>
        <w:t xml:space="preserve">? Maybe this was payback </w:t>
      </w:r>
      <w:r w:rsidR="00F665DB">
        <w:rPr>
          <w:lang w:val="en"/>
        </w:rPr>
        <w:t xml:space="preserve">for an ended </w:t>
      </w:r>
      <w:r>
        <w:rPr>
          <w:lang w:val="en"/>
        </w:rPr>
        <w:t>relationship? May</w:t>
      </w:r>
      <w:r w:rsidR="00304AAE">
        <w:rPr>
          <w:lang w:val="en"/>
        </w:rPr>
        <w:t>be</w:t>
      </w:r>
      <w:r w:rsidR="003C189E">
        <w:rPr>
          <w:lang w:val="en"/>
        </w:rPr>
        <w:t xml:space="preserve"> this was being done to hurt</w:t>
      </w:r>
      <w:r w:rsidR="00F665DB">
        <w:rPr>
          <w:lang w:val="en"/>
        </w:rPr>
        <w:t xml:space="preserve"> me f</w:t>
      </w:r>
      <w:r w:rsidR="00304AAE">
        <w:rPr>
          <w:lang w:val="en"/>
        </w:rPr>
        <w:t>inancially</w:t>
      </w:r>
      <w:r w:rsidR="003C189E">
        <w:rPr>
          <w:lang w:val="en"/>
        </w:rPr>
        <w:t xml:space="preserve">? </w:t>
      </w:r>
      <w:r w:rsidR="00304AAE">
        <w:rPr>
          <w:lang w:val="en"/>
        </w:rPr>
        <w:t xml:space="preserve"> Or maybe</w:t>
      </w:r>
      <w:r w:rsidR="00F665DB">
        <w:rPr>
          <w:lang w:val="en"/>
        </w:rPr>
        <w:t xml:space="preserve"> </w:t>
      </w:r>
      <w:r w:rsidR="003C189E">
        <w:rPr>
          <w:lang w:val="en"/>
        </w:rPr>
        <w:t>this was being done to infuriate</w:t>
      </w:r>
      <w:r w:rsidR="00304AAE">
        <w:rPr>
          <w:lang w:val="en"/>
        </w:rPr>
        <w:t xml:space="preserve"> me into acting out of character</w:t>
      </w:r>
      <w:r w:rsidR="003C189E">
        <w:rPr>
          <w:lang w:val="en"/>
        </w:rPr>
        <w:t xml:space="preserve">? </w:t>
      </w:r>
      <w:proofErr w:type="gramStart"/>
      <w:r w:rsidR="00F665DB">
        <w:rPr>
          <w:lang w:val="en"/>
        </w:rPr>
        <w:t>….I</w:t>
      </w:r>
      <w:proofErr w:type="gramEnd"/>
      <w:r w:rsidR="00F665DB">
        <w:rPr>
          <w:lang w:val="en"/>
        </w:rPr>
        <w:t xml:space="preserve"> had no clue, but I felt like </w:t>
      </w:r>
      <w:r w:rsidR="003C189E">
        <w:rPr>
          <w:lang w:val="en"/>
        </w:rPr>
        <w:t>t</w:t>
      </w:r>
      <w:r w:rsidR="00CC293C">
        <w:rPr>
          <w:lang w:val="en"/>
        </w:rPr>
        <w:t xml:space="preserve">his </w:t>
      </w:r>
      <w:r w:rsidR="00F665DB">
        <w:rPr>
          <w:lang w:val="en"/>
        </w:rPr>
        <w:t xml:space="preserve">custody </w:t>
      </w:r>
      <w:r w:rsidR="00CC293C">
        <w:rPr>
          <w:lang w:val="en"/>
        </w:rPr>
        <w:t xml:space="preserve">case was not </w:t>
      </w:r>
      <w:r w:rsidR="00F665DB">
        <w:rPr>
          <w:lang w:val="en"/>
        </w:rPr>
        <w:t xml:space="preserve">just </w:t>
      </w:r>
      <w:r w:rsidR="00CC293C">
        <w:rPr>
          <w:lang w:val="en"/>
        </w:rPr>
        <w:t xml:space="preserve">about custody….it was </w:t>
      </w:r>
      <w:r w:rsidR="003C189E">
        <w:rPr>
          <w:lang w:val="en"/>
        </w:rPr>
        <w:t xml:space="preserve">much </w:t>
      </w:r>
      <w:r w:rsidR="00CC293C">
        <w:rPr>
          <w:lang w:val="en"/>
        </w:rPr>
        <w:t xml:space="preserve">more. </w:t>
      </w:r>
      <w:r w:rsidR="00304AAE">
        <w:rPr>
          <w:lang w:val="en"/>
        </w:rPr>
        <w:t xml:space="preserve"> </w:t>
      </w:r>
    </w:p>
    <w:p w14:paraId="1E145669" w14:textId="77777777" w:rsidR="00CF3B85" w:rsidRDefault="007448AF" w:rsidP="00597250">
      <w:pPr>
        <w:spacing w:line="480" w:lineRule="auto"/>
      </w:pPr>
      <w:r>
        <w:t>When mediation is unsuccessful</w:t>
      </w:r>
      <w:r w:rsidR="00CC293C">
        <w:t xml:space="preserve"> and w</w:t>
      </w:r>
      <w:r w:rsidR="00737292">
        <w:t>hen parents cannot reach a</w:t>
      </w:r>
      <w:r w:rsidR="00CC293C">
        <w:t xml:space="preserve"> </w:t>
      </w:r>
      <w:r w:rsidR="003C189E">
        <w:t xml:space="preserve">custody </w:t>
      </w:r>
      <w:r w:rsidR="00CC293C">
        <w:t>agreement on their own</w:t>
      </w:r>
      <w:r>
        <w:t xml:space="preserve">, </w:t>
      </w:r>
      <w:r w:rsidR="003C189E">
        <w:t xml:space="preserve">custody decisions </w:t>
      </w:r>
      <w:r w:rsidR="00737292">
        <w:t xml:space="preserve">are left in the hands of </w:t>
      </w:r>
      <w:r w:rsidR="00477B82">
        <w:t xml:space="preserve">the </w:t>
      </w:r>
      <w:r w:rsidR="00CC293C">
        <w:t xml:space="preserve">family </w:t>
      </w:r>
      <w:r w:rsidR="00477B82">
        <w:t>court</w:t>
      </w:r>
      <w:r w:rsidR="00CC293C">
        <w:t>.</w:t>
      </w:r>
      <w:r w:rsidR="00477B82">
        <w:t xml:space="preserve"> </w:t>
      </w:r>
      <w:r w:rsidR="00CC293C">
        <w:t xml:space="preserve">A </w:t>
      </w:r>
      <w:r w:rsidR="00737292">
        <w:t>family court j</w:t>
      </w:r>
      <w:r w:rsidR="00477B82">
        <w:t xml:space="preserve">udge is now responsible for making a difficult decision regarding </w:t>
      </w:r>
      <w:r w:rsidR="00CC293C">
        <w:t xml:space="preserve">a </w:t>
      </w:r>
      <w:r w:rsidR="00477B82">
        <w:t xml:space="preserve">child’s </w:t>
      </w:r>
      <w:r w:rsidR="00737292">
        <w:t xml:space="preserve">welfare.  </w:t>
      </w:r>
      <w:r w:rsidR="00DD7FDB">
        <w:t xml:space="preserve">Judges have a difficult task in deciding custody matters </w:t>
      </w:r>
      <w:r w:rsidR="00DD7FDB">
        <w:lastRenderedPageBreak/>
        <w:t>as they are required to make decisions that are in consideration and in the bes</w:t>
      </w:r>
      <w:r w:rsidR="00CC293C">
        <w:t xml:space="preserve">t interest of the child. </w:t>
      </w:r>
      <w:r w:rsidR="00A374F9">
        <w:t>In my opinion</w:t>
      </w:r>
      <w:r w:rsidR="00737292">
        <w:t xml:space="preserve">, </w:t>
      </w:r>
      <w:r w:rsidR="00A374F9">
        <w:t>p</w:t>
      </w:r>
      <w:r w:rsidR="00157BCD">
        <w:t>arents who do not utilize court appointed mediation services to the fullest extent are doing themselves</w:t>
      </w:r>
      <w:r w:rsidR="00A374F9">
        <w:t xml:space="preserve"> and the child</w:t>
      </w:r>
      <w:r w:rsidR="00157BCD">
        <w:t xml:space="preserve"> a disservice. I firmly believe custody decisions should be made by the parents, but I also believe that Judges are needed to intervene</w:t>
      </w:r>
      <w:r w:rsidR="00DF6728">
        <w:t xml:space="preserve"> at times</w:t>
      </w:r>
      <w:r w:rsidR="00157BCD">
        <w:t xml:space="preserve">. </w:t>
      </w:r>
    </w:p>
    <w:p w14:paraId="0D43BFC2" w14:textId="77777777" w:rsidR="00157BCD" w:rsidRDefault="00DF6728" w:rsidP="00597250">
      <w:pPr>
        <w:spacing w:line="480" w:lineRule="auto"/>
      </w:pPr>
      <w:r>
        <w:t>When</w:t>
      </w:r>
      <w:r w:rsidR="00157BCD">
        <w:t xml:space="preserve"> the interest of the child</w:t>
      </w:r>
      <w:r w:rsidR="00A5714E">
        <w:t xml:space="preserve"> become </w:t>
      </w:r>
      <w:r w:rsidR="00F62F7C">
        <w:t xml:space="preserve">threatened </w:t>
      </w:r>
      <w:r w:rsidR="00A374F9">
        <w:t xml:space="preserve">and the </w:t>
      </w:r>
      <w:r w:rsidR="00F62F7C">
        <w:t xml:space="preserve">custodial </w:t>
      </w:r>
      <w:r w:rsidR="00A374F9">
        <w:t>rights of a parent become violated</w:t>
      </w:r>
      <w:r w:rsidR="00F62F7C">
        <w:t>, there needs to be an immediate intervention. P</w:t>
      </w:r>
      <w:r>
        <w:t xml:space="preserve">arent-child estrangement, alienation, </w:t>
      </w:r>
      <w:r w:rsidR="00F62F7C">
        <w:t xml:space="preserve">false allegations, </w:t>
      </w:r>
      <w:r>
        <w:t xml:space="preserve">and co-parenting </w:t>
      </w:r>
      <w:r w:rsidR="00F62F7C">
        <w:t xml:space="preserve">disagreements are a few </w:t>
      </w:r>
      <w:r w:rsidR="00293EC5">
        <w:t>o</w:t>
      </w:r>
      <w:r w:rsidR="00F62F7C">
        <w:t xml:space="preserve">f the issues that exist in </w:t>
      </w:r>
      <w:r w:rsidR="00293EC5">
        <w:t xml:space="preserve">many </w:t>
      </w:r>
      <w:r w:rsidR="00F62F7C">
        <w:t>custody conflicts</w:t>
      </w:r>
      <w:r w:rsidR="00293EC5">
        <w:t>.</w:t>
      </w:r>
      <w:r w:rsidR="00A5714E">
        <w:t xml:space="preserve"> </w:t>
      </w:r>
      <w:r w:rsidR="00A374F9">
        <w:t xml:space="preserve">When conflicts get to </w:t>
      </w:r>
      <w:r w:rsidR="00293EC5">
        <w:t xml:space="preserve">these </w:t>
      </w:r>
      <w:r w:rsidR="00A5714E">
        <w:t>stage</w:t>
      </w:r>
      <w:r w:rsidR="00293EC5">
        <w:t>s</w:t>
      </w:r>
      <w:r w:rsidR="00A5714E">
        <w:t xml:space="preserve">, I agree that the family courts </w:t>
      </w:r>
      <w:r w:rsidR="00293EC5">
        <w:t xml:space="preserve">are necessary and may be the best source of intervention </w:t>
      </w:r>
      <w:r w:rsidR="00A5714E">
        <w:t xml:space="preserve">as custody </w:t>
      </w:r>
      <w:r>
        <w:t xml:space="preserve">conflicts can be detrimental and threatening to a child’s </w:t>
      </w:r>
      <w:r w:rsidR="00293EC5">
        <w:t xml:space="preserve">physical, mental, and emotional </w:t>
      </w:r>
      <w:r>
        <w:t xml:space="preserve">welfare. </w:t>
      </w:r>
    </w:p>
    <w:p w14:paraId="7B201F22" w14:textId="77777777" w:rsidR="00CF3B85" w:rsidRDefault="00CF3B85" w:rsidP="00597250">
      <w:pPr>
        <w:spacing w:line="480" w:lineRule="auto"/>
        <w:ind w:firstLine="0"/>
        <w:rPr>
          <w:b/>
        </w:rPr>
      </w:pPr>
    </w:p>
    <w:p w14:paraId="1A575B42" w14:textId="77777777" w:rsidR="00CF3B85" w:rsidRDefault="00CF3B85" w:rsidP="00597250">
      <w:pPr>
        <w:spacing w:line="480" w:lineRule="auto"/>
        <w:ind w:firstLine="0"/>
        <w:rPr>
          <w:b/>
        </w:rPr>
      </w:pPr>
    </w:p>
    <w:p w14:paraId="2454A8DA" w14:textId="77777777" w:rsidR="00CF3B85" w:rsidRDefault="00CF3B85" w:rsidP="00597250">
      <w:pPr>
        <w:spacing w:line="480" w:lineRule="auto"/>
        <w:ind w:firstLine="0"/>
        <w:rPr>
          <w:b/>
        </w:rPr>
      </w:pPr>
    </w:p>
    <w:p w14:paraId="5EDE7DAC" w14:textId="77777777" w:rsidR="00CF3B85" w:rsidRDefault="00CF3B85" w:rsidP="00597250">
      <w:pPr>
        <w:spacing w:line="480" w:lineRule="auto"/>
        <w:ind w:firstLine="0"/>
        <w:rPr>
          <w:b/>
        </w:rPr>
      </w:pPr>
    </w:p>
    <w:p w14:paraId="18881E75" w14:textId="77777777" w:rsidR="00CF3B85" w:rsidRDefault="00CF3B85" w:rsidP="00597250">
      <w:pPr>
        <w:spacing w:line="480" w:lineRule="auto"/>
        <w:ind w:firstLine="0"/>
        <w:rPr>
          <w:b/>
        </w:rPr>
      </w:pPr>
    </w:p>
    <w:p w14:paraId="3905225B" w14:textId="77777777" w:rsidR="0034133F" w:rsidRDefault="00AD7329" w:rsidP="00597250">
      <w:pPr>
        <w:spacing w:line="480" w:lineRule="auto"/>
        <w:ind w:firstLine="0"/>
      </w:pPr>
      <w:r>
        <w:rPr>
          <w:b/>
        </w:rPr>
        <w:lastRenderedPageBreak/>
        <w:t xml:space="preserve">Custody: </w:t>
      </w:r>
      <w:r>
        <w:t xml:space="preserve">There are </w:t>
      </w:r>
      <w:r w:rsidR="0034133F">
        <w:t xml:space="preserve">several </w:t>
      </w:r>
      <w:r>
        <w:t>types of custody with</w:t>
      </w:r>
      <w:r w:rsidR="00293EC5">
        <w:t xml:space="preserve"> different </w:t>
      </w:r>
      <w:r>
        <w:t xml:space="preserve">custodial rights and responsibilities.  </w:t>
      </w:r>
    </w:p>
    <w:p w14:paraId="1503CB36" w14:textId="77777777" w:rsidR="00AD7329" w:rsidRPr="00515F77" w:rsidRDefault="0034133F" w:rsidP="0073482B">
      <w:pPr>
        <w:pStyle w:val="ListParagraph"/>
        <w:numPr>
          <w:ilvl w:val="0"/>
          <w:numId w:val="27"/>
        </w:numPr>
        <w:spacing w:line="480" w:lineRule="auto"/>
      </w:pPr>
      <w:r w:rsidRPr="0073482B">
        <w:rPr>
          <w:b/>
          <w:lang w:val="en"/>
        </w:rPr>
        <w:t>Sole Legal Custody</w:t>
      </w:r>
      <w:r w:rsidRPr="0073482B">
        <w:rPr>
          <w:lang w:val="en"/>
        </w:rPr>
        <w:t>: A parent</w:t>
      </w:r>
      <w:r w:rsidR="00AD7329" w:rsidRPr="0073482B">
        <w:rPr>
          <w:lang w:val="en"/>
        </w:rPr>
        <w:t xml:space="preserve"> </w:t>
      </w:r>
      <w:r w:rsidRPr="0073482B">
        <w:rPr>
          <w:lang w:val="en"/>
        </w:rPr>
        <w:t xml:space="preserve">solely has </w:t>
      </w:r>
      <w:r w:rsidR="00AD7329" w:rsidRPr="0073482B">
        <w:rPr>
          <w:lang w:val="en"/>
        </w:rPr>
        <w:t xml:space="preserve">legal custody </w:t>
      </w:r>
      <w:r w:rsidRPr="0073482B">
        <w:rPr>
          <w:lang w:val="en"/>
        </w:rPr>
        <w:t>and is</w:t>
      </w:r>
      <w:r w:rsidR="00AD7329" w:rsidRPr="0073482B">
        <w:rPr>
          <w:lang w:val="en"/>
        </w:rPr>
        <w:t xml:space="preserve"> able to make </w:t>
      </w:r>
      <w:r w:rsidRPr="0073482B">
        <w:rPr>
          <w:lang w:val="en"/>
        </w:rPr>
        <w:t xml:space="preserve">all </w:t>
      </w:r>
      <w:r w:rsidR="00AD7329" w:rsidRPr="0073482B">
        <w:rPr>
          <w:lang w:val="en"/>
        </w:rPr>
        <w:t>legal</w:t>
      </w:r>
      <w:r w:rsidRPr="0073482B">
        <w:rPr>
          <w:lang w:val="en"/>
        </w:rPr>
        <w:t xml:space="preserve"> decisions for the interest of </w:t>
      </w:r>
      <w:r w:rsidR="00AD7329" w:rsidRPr="0073482B">
        <w:rPr>
          <w:lang w:val="en"/>
        </w:rPr>
        <w:t>the child.</w:t>
      </w:r>
    </w:p>
    <w:p w14:paraId="4D979B67" w14:textId="77777777" w:rsidR="00AD7329" w:rsidRPr="0073482B" w:rsidRDefault="0034133F" w:rsidP="0073482B">
      <w:pPr>
        <w:pStyle w:val="ListParagraph"/>
        <w:numPr>
          <w:ilvl w:val="0"/>
          <w:numId w:val="27"/>
        </w:numPr>
        <w:shd w:val="clear" w:color="auto" w:fill="FFFFFF"/>
        <w:spacing w:before="100" w:beforeAutospacing="1" w:after="100" w:afterAutospacing="1" w:line="480" w:lineRule="auto"/>
        <w:jc w:val="left"/>
        <w:rPr>
          <w:lang w:val="en"/>
        </w:rPr>
      </w:pPr>
      <w:r w:rsidRPr="0073482B">
        <w:rPr>
          <w:b/>
          <w:lang w:val="en"/>
        </w:rPr>
        <w:t xml:space="preserve">Sole </w:t>
      </w:r>
      <w:r w:rsidR="00AD7329" w:rsidRPr="0073482B">
        <w:rPr>
          <w:b/>
          <w:lang w:val="en"/>
        </w:rPr>
        <w:t>Physical Custody</w:t>
      </w:r>
      <w:r w:rsidR="00AD7329" w:rsidRPr="0073482B">
        <w:rPr>
          <w:lang w:val="en"/>
        </w:rPr>
        <w:t xml:space="preserve">: </w:t>
      </w:r>
      <w:r w:rsidR="008B4D56">
        <w:rPr>
          <w:lang w:val="en"/>
        </w:rPr>
        <w:t>A parent</w:t>
      </w:r>
      <w:r w:rsidRPr="0073482B">
        <w:rPr>
          <w:lang w:val="en"/>
        </w:rPr>
        <w:t xml:space="preserve"> solely has physical custody</w:t>
      </w:r>
      <w:r w:rsidR="00C81E8D" w:rsidRPr="0073482B">
        <w:rPr>
          <w:lang w:val="en"/>
        </w:rPr>
        <w:t xml:space="preserve"> and with whom </w:t>
      </w:r>
      <w:r w:rsidRPr="0073482B">
        <w:rPr>
          <w:lang w:val="en"/>
        </w:rPr>
        <w:t xml:space="preserve">the child physically resides. </w:t>
      </w:r>
      <w:r w:rsidR="00C81E8D" w:rsidRPr="0073482B">
        <w:rPr>
          <w:lang w:val="en"/>
        </w:rPr>
        <w:t>The other parent</w:t>
      </w:r>
      <w:r w:rsidRPr="0073482B">
        <w:rPr>
          <w:lang w:val="en"/>
        </w:rPr>
        <w:t xml:space="preserve"> </w:t>
      </w:r>
      <w:r w:rsidR="008B4D56">
        <w:rPr>
          <w:lang w:val="en"/>
        </w:rPr>
        <w:t xml:space="preserve">may a </w:t>
      </w:r>
      <w:r w:rsidRPr="0073482B">
        <w:rPr>
          <w:lang w:val="en"/>
        </w:rPr>
        <w:t>court ordered visitation</w:t>
      </w:r>
      <w:r w:rsidR="008B4D56">
        <w:rPr>
          <w:lang w:val="en"/>
        </w:rPr>
        <w:t xml:space="preserve"> schedule</w:t>
      </w:r>
      <w:r w:rsidR="00C81E8D" w:rsidRPr="0073482B">
        <w:rPr>
          <w:lang w:val="en"/>
        </w:rPr>
        <w:t xml:space="preserve">. </w:t>
      </w:r>
    </w:p>
    <w:p w14:paraId="4C318E84" w14:textId="77777777" w:rsidR="00AD7329" w:rsidRPr="0073482B" w:rsidRDefault="00AD7329" w:rsidP="0073482B">
      <w:pPr>
        <w:pStyle w:val="ListParagraph"/>
        <w:numPr>
          <w:ilvl w:val="0"/>
          <w:numId w:val="27"/>
        </w:numPr>
        <w:shd w:val="clear" w:color="auto" w:fill="FFFFFF"/>
        <w:spacing w:before="100" w:beforeAutospacing="1" w:after="100" w:afterAutospacing="1" w:line="480" w:lineRule="auto"/>
        <w:jc w:val="left"/>
        <w:rPr>
          <w:lang w:val="en"/>
        </w:rPr>
      </w:pPr>
      <w:r w:rsidRPr="0073482B">
        <w:rPr>
          <w:b/>
          <w:lang w:val="en"/>
        </w:rPr>
        <w:t>Joint Legal Custody</w:t>
      </w:r>
      <w:r w:rsidRPr="0073482B">
        <w:rPr>
          <w:lang w:val="en"/>
        </w:rPr>
        <w:t xml:space="preserve">: </w:t>
      </w:r>
      <w:r w:rsidR="00873DEE" w:rsidRPr="0073482B">
        <w:rPr>
          <w:lang w:val="en"/>
        </w:rPr>
        <w:t>Both parents have the</w:t>
      </w:r>
      <w:r w:rsidR="008B4D56">
        <w:rPr>
          <w:lang w:val="en"/>
        </w:rPr>
        <w:t xml:space="preserve"> authority and right to make </w:t>
      </w:r>
      <w:r w:rsidR="00873DEE" w:rsidRPr="0073482B">
        <w:rPr>
          <w:lang w:val="en"/>
        </w:rPr>
        <w:t>decision</w:t>
      </w:r>
      <w:r w:rsidR="008B4D56">
        <w:rPr>
          <w:lang w:val="en"/>
        </w:rPr>
        <w:t>s</w:t>
      </w:r>
      <w:r w:rsidR="00873DEE" w:rsidRPr="0073482B">
        <w:rPr>
          <w:lang w:val="en"/>
        </w:rPr>
        <w:t xml:space="preserve"> in the interest of the child. IE: Education, religion, medical, etc. When a </w:t>
      </w:r>
      <w:r w:rsidR="008B4D56">
        <w:rPr>
          <w:lang w:val="en"/>
        </w:rPr>
        <w:t>mutual decision cannot be agreed, a parent</w:t>
      </w:r>
      <w:r w:rsidR="00873DEE" w:rsidRPr="0073482B">
        <w:rPr>
          <w:lang w:val="en"/>
        </w:rPr>
        <w:t xml:space="preserve"> can request the</w:t>
      </w:r>
      <w:r w:rsidR="008B4D56">
        <w:rPr>
          <w:lang w:val="en"/>
        </w:rPr>
        <w:t xml:space="preserve"> family court to</w:t>
      </w:r>
      <w:r w:rsidR="00873DEE" w:rsidRPr="0073482B">
        <w:rPr>
          <w:lang w:val="en"/>
        </w:rPr>
        <w:t xml:space="preserve"> settle any posing concerns or disputes. Judges will make a decision based on the best interest of the child and not what a parent thinks </w:t>
      </w:r>
      <w:proofErr w:type="gramStart"/>
      <w:r w:rsidR="00873DEE" w:rsidRPr="0073482B">
        <w:rPr>
          <w:lang w:val="en"/>
        </w:rPr>
        <w:t>is</w:t>
      </w:r>
      <w:proofErr w:type="gramEnd"/>
      <w:r w:rsidR="00873DEE" w:rsidRPr="0073482B">
        <w:rPr>
          <w:lang w:val="en"/>
        </w:rPr>
        <w:t xml:space="preserve"> best. </w:t>
      </w:r>
    </w:p>
    <w:p w14:paraId="24353E76" w14:textId="77777777" w:rsidR="000415A2" w:rsidRPr="0073482B" w:rsidRDefault="00873DEE" w:rsidP="0073482B">
      <w:pPr>
        <w:pStyle w:val="ListParagraph"/>
        <w:numPr>
          <w:ilvl w:val="0"/>
          <w:numId w:val="27"/>
        </w:numPr>
        <w:spacing w:line="480" w:lineRule="auto"/>
        <w:rPr>
          <w:lang w:val="en"/>
        </w:rPr>
      </w:pPr>
      <w:r w:rsidRPr="0073482B">
        <w:rPr>
          <w:b/>
          <w:lang w:val="en"/>
        </w:rPr>
        <w:t>Joint Physical Custody</w:t>
      </w:r>
      <w:r w:rsidR="00D3788F">
        <w:rPr>
          <w:lang w:val="en"/>
        </w:rPr>
        <w:t xml:space="preserve">: Both parents have </w:t>
      </w:r>
      <w:r w:rsidRPr="0073482B">
        <w:rPr>
          <w:lang w:val="en"/>
        </w:rPr>
        <w:t xml:space="preserve">physical </w:t>
      </w:r>
      <w:proofErr w:type="gramStart"/>
      <w:r w:rsidRPr="0073482B">
        <w:rPr>
          <w:lang w:val="en"/>
        </w:rPr>
        <w:t>custody</w:t>
      </w:r>
      <w:proofErr w:type="gramEnd"/>
      <w:r w:rsidRPr="0073482B">
        <w:rPr>
          <w:lang w:val="en"/>
        </w:rPr>
        <w:t xml:space="preserve"> and the child spends time</w:t>
      </w:r>
      <w:r w:rsidR="00AD7329" w:rsidRPr="0073482B">
        <w:rPr>
          <w:lang w:val="en"/>
        </w:rPr>
        <w:t xml:space="preserve"> living with both parents.</w:t>
      </w:r>
      <w:r w:rsidRPr="0073482B">
        <w:rPr>
          <w:lang w:val="en"/>
        </w:rPr>
        <w:t xml:space="preserve"> In this instance, time spent between homes may not </w:t>
      </w:r>
      <w:r w:rsidR="00515F77" w:rsidRPr="0073482B">
        <w:rPr>
          <w:lang w:val="en"/>
        </w:rPr>
        <w:t xml:space="preserve">always </w:t>
      </w:r>
      <w:r w:rsidRPr="0073482B">
        <w:rPr>
          <w:lang w:val="en"/>
        </w:rPr>
        <w:t>be 50/50 as it can be based on a number of factors</w:t>
      </w:r>
      <w:r w:rsidR="00515F77" w:rsidRPr="0073482B">
        <w:rPr>
          <w:lang w:val="en"/>
        </w:rPr>
        <w:t xml:space="preserve"> such as daycare/school distance, parent’s work </w:t>
      </w:r>
      <w:r w:rsidR="00515F77" w:rsidRPr="0073482B">
        <w:rPr>
          <w:lang w:val="en"/>
        </w:rPr>
        <w:lastRenderedPageBreak/>
        <w:t xml:space="preserve">schedule, residential location, and other </w:t>
      </w:r>
      <w:r w:rsidR="00D3788F">
        <w:rPr>
          <w:lang w:val="en"/>
        </w:rPr>
        <w:t xml:space="preserve">determining </w:t>
      </w:r>
      <w:r w:rsidR="00515F77" w:rsidRPr="0073482B">
        <w:rPr>
          <w:lang w:val="en"/>
        </w:rPr>
        <w:t xml:space="preserve">factors. </w:t>
      </w:r>
    </w:p>
    <w:p w14:paraId="29AA0CE9" w14:textId="77777777" w:rsidR="00BB3D95" w:rsidRPr="00BB3D95" w:rsidRDefault="00D3788F" w:rsidP="00BB3D95">
      <w:pPr>
        <w:spacing w:line="480" w:lineRule="auto"/>
        <w:jc w:val="center"/>
        <w:rPr>
          <w:b/>
          <w:u w:val="single"/>
          <w:lang w:val="en"/>
        </w:rPr>
      </w:pPr>
      <w:r>
        <w:rPr>
          <w:b/>
          <w:u w:val="single"/>
          <w:lang w:val="en"/>
        </w:rPr>
        <w:t xml:space="preserve">My </w:t>
      </w:r>
      <w:r w:rsidR="00052E3C">
        <w:rPr>
          <w:b/>
          <w:u w:val="single"/>
          <w:lang w:val="en"/>
        </w:rPr>
        <w:t xml:space="preserve">Custody Case </w:t>
      </w:r>
      <w:r w:rsidR="00FD187E" w:rsidRPr="00BB3D95">
        <w:rPr>
          <w:b/>
          <w:u w:val="single"/>
          <w:lang w:val="en"/>
        </w:rPr>
        <w:t>Flashback (</w:t>
      </w:r>
      <w:r w:rsidR="00CF3B85">
        <w:rPr>
          <w:b/>
          <w:u w:val="single"/>
          <w:lang w:val="en"/>
        </w:rPr>
        <w:t>The</w:t>
      </w:r>
      <w:r w:rsidR="0073482B">
        <w:rPr>
          <w:b/>
          <w:u w:val="single"/>
          <w:lang w:val="en"/>
        </w:rPr>
        <w:t xml:space="preserve"> </w:t>
      </w:r>
      <w:r w:rsidR="00B36B47" w:rsidRPr="00BB3D95">
        <w:rPr>
          <w:b/>
          <w:u w:val="single"/>
          <w:lang w:val="en"/>
        </w:rPr>
        <w:t>Beginning</w:t>
      </w:r>
      <w:r w:rsidR="00FD187E" w:rsidRPr="00BB3D95">
        <w:rPr>
          <w:b/>
          <w:u w:val="single"/>
          <w:lang w:val="en"/>
        </w:rPr>
        <w:t>)</w:t>
      </w:r>
    </w:p>
    <w:p w14:paraId="7BBE0A87" w14:textId="77777777" w:rsidR="00AC4908" w:rsidRDefault="00D3788F" w:rsidP="00597250">
      <w:pPr>
        <w:spacing w:line="480" w:lineRule="auto"/>
        <w:rPr>
          <w:lang w:val="en"/>
        </w:rPr>
      </w:pPr>
      <w:r>
        <w:rPr>
          <w:lang w:val="en"/>
        </w:rPr>
        <w:t xml:space="preserve">In September 2010, </w:t>
      </w:r>
      <w:r w:rsidR="00515F77">
        <w:rPr>
          <w:lang w:val="en"/>
        </w:rPr>
        <w:t xml:space="preserve">I began my </w:t>
      </w:r>
      <w:r>
        <w:rPr>
          <w:lang w:val="en"/>
        </w:rPr>
        <w:t xml:space="preserve">first </w:t>
      </w:r>
      <w:r w:rsidR="00515F77">
        <w:rPr>
          <w:lang w:val="en"/>
        </w:rPr>
        <w:t>custody proces</w:t>
      </w:r>
      <w:r w:rsidR="000415A2">
        <w:rPr>
          <w:lang w:val="en"/>
        </w:rPr>
        <w:t>s</w:t>
      </w:r>
      <w:r w:rsidR="00B841BE">
        <w:rPr>
          <w:lang w:val="en"/>
        </w:rPr>
        <w:t xml:space="preserve"> by filing </w:t>
      </w:r>
      <w:r>
        <w:rPr>
          <w:lang w:val="en"/>
        </w:rPr>
        <w:t xml:space="preserve">a motion </w:t>
      </w:r>
      <w:r w:rsidR="00515F77">
        <w:rPr>
          <w:lang w:val="en"/>
        </w:rPr>
        <w:t>seeking joint legal and physical custody</w:t>
      </w:r>
      <w:r w:rsidR="00633469">
        <w:rPr>
          <w:lang w:val="en"/>
        </w:rPr>
        <w:t xml:space="preserve">. </w:t>
      </w:r>
      <w:r w:rsidR="00052E3C">
        <w:rPr>
          <w:lang w:val="en"/>
        </w:rPr>
        <w:t xml:space="preserve">My child’s mother and I were never </w:t>
      </w:r>
      <w:proofErr w:type="gramStart"/>
      <w:r w:rsidR="00052E3C">
        <w:rPr>
          <w:lang w:val="en"/>
        </w:rPr>
        <w:t>married</w:t>
      </w:r>
      <w:proofErr w:type="gramEnd"/>
      <w:r w:rsidR="00052E3C">
        <w:rPr>
          <w:lang w:val="en"/>
        </w:rPr>
        <w:t xml:space="preserve"> and we </w:t>
      </w:r>
      <w:r>
        <w:rPr>
          <w:lang w:val="en"/>
        </w:rPr>
        <w:t>separated when our son</w:t>
      </w:r>
      <w:r w:rsidR="00633469">
        <w:rPr>
          <w:lang w:val="en"/>
        </w:rPr>
        <w:t xml:space="preserve"> was </w:t>
      </w:r>
      <w:r w:rsidR="00515F77">
        <w:rPr>
          <w:lang w:val="en"/>
        </w:rPr>
        <w:t>3 years old</w:t>
      </w:r>
      <w:r>
        <w:rPr>
          <w:lang w:val="en"/>
        </w:rPr>
        <w:t xml:space="preserve">.  </w:t>
      </w:r>
      <w:r w:rsidR="009A24F3">
        <w:rPr>
          <w:lang w:val="en"/>
        </w:rPr>
        <w:t>This was a very difficult situation and o</w:t>
      </w:r>
      <w:r w:rsidR="00B841BE">
        <w:rPr>
          <w:lang w:val="en"/>
        </w:rPr>
        <w:t>ur separation result</w:t>
      </w:r>
      <w:r w:rsidR="00CF3B85">
        <w:rPr>
          <w:lang w:val="en"/>
        </w:rPr>
        <w:t xml:space="preserve">ed in anger, frustration, </w:t>
      </w:r>
      <w:r w:rsidR="00C81E8D">
        <w:rPr>
          <w:lang w:val="en"/>
        </w:rPr>
        <w:t>and threats to my custodial</w:t>
      </w:r>
      <w:r w:rsidR="00B841BE">
        <w:rPr>
          <w:lang w:val="en"/>
        </w:rPr>
        <w:t xml:space="preserve"> rights.</w:t>
      </w:r>
      <w:r w:rsidR="00515F77">
        <w:rPr>
          <w:lang w:val="en"/>
        </w:rPr>
        <w:t xml:space="preserve"> </w:t>
      </w:r>
      <w:r w:rsidR="009A24F3">
        <w:rPr>
          <w:lang w:val="en"/>
        </w:rPr>
        <w:t>As a father</w:t>
      </w:r>
      <w:r w:rsidR="00CF3B85">
        <w:rPr>
          <w:lang w:val="en"/>
        </w:rPr>
        <w:t xml:space="preserve">, I never thought I would </w:t>
      </w:r>
      <w:r w:rsidR="00A73C49">
        <w:rPr>
          <w:lang w:val="en"/>
        </w:rPr>
        <w:t xml:space="preserve">parent and </w:t>
      </w:r>
      <w:r w:rsidR="009A24F3">
        <w:rPr>
          <w:lang w:val="en"/>
        </w:rPr>
        <w:t>raise my child f</w:t>
      </w:r>
      <w:r w:rsidR="00A73C49">
        <w:rPr>
          <w:lang w:val="en"/>
        </w:rPr>
        <w:t xml:space="preserve">rom a distance. I always thought I would raise my child in a two-parent household and live happily ever after. Unfortunately, there are no scripts for relationships, parenting, or co-parenting. </w:t>
      </w:r>
      <w:r w:rsidR="009A24F3">
        <w:rPr>
          <w:lang w:val="en"/>
        </w:rPr>
        <w:t>When I</w:t>
      </w:r>
      <w:r w:rsidR="00CF3B85">
        <w:rPr>
          <w:lang w:val="en"/>
        </w:rPr>
        <w:t xml:space="preserve"> filed a motion for joint custody</w:t>
      </w:r>
      <w:r w:rsidR="009A24F3">
        <w:rPr>
          <w:lang w:val="en"/>
        </w:rPr>
        <w:t xml:space="preserve">, our relationship quickly changed from co-parents to </w:t>
      </w:r>
      <w:r w:rsidR="00A73C49">
        <w:rPr>
          <w:lang w:val="en"/>
        </w:rPr>
        <w:t xml:space="preserve">plaintiff </w:t>
      </w:r>
      <w:r w:rsidR="009A24F3">
        <w:rPr>
          <w:lang w:val="en"/>
        </w:rPr>
        <w:t xml:space="preserve">versus </w:t>
      </w:r>
      <w:r w:rsidR="00A73C49">
        <w:rPr>
          <w:lang w:val="en"/>
        </w:rPr>
        <w:t>defendant</w:t>
      </w:r>
      <w:r w:rsidR="00B841BE">
        <w:rPr>
          <w:lang w:val="en"/>
        </w:rPr>
        <w:t>.  No matter the ch</w:t>
      </w:r>
      <w:r w:rsidR="0073482B">
        <w:rPr>
          <w:lang w:val="en"/>
        </w:rPr>
        <w:t xml:space="preserve">ange in our relationship, I wanted </w:t>
      </w:r>
      <w:r w:rsidR="00630E21">
        <w:rPr>
          <w:lang w:val="en"/>
        </w:rPr>
        <w:t>to</w:t>
      </w:r>
      <w:r w:rsidR="00CF3B85">
        <w:rPr>
          <w:lang w:val="en"/>
        </w:rPr>
        <w:t xml:space="preserve"> be a </w:t>
      </w:r>
      <w:r w:rsidR="00052E3C">
        <w:rPr>
          <w:lang w:val="en"/>
        </w:rPr>
        <w:t xml:space="preserve">co-parenting </w:t>
      </w:r>
      <w:r w:rsidR="00CF3B85">
        <w:rPr>
          <w:lang w:val="en"/>
        </w:rPr>
        <w:t>team</w:t>
      </w:r>
      <w:r w:rsidR="00052E3C">
        <w:rPr>
          <w:lang w:val="en"/>
        </w:rPr>
        <w:t xml:space="preserve">, </w:t>
      </w:r>
      <w:r w:rsidR="00CF3B85">
        <w:rPr>
          <w:lang w:val="en"/>
        </w:rPr>
        <w:t>maintain</w:t>
      </w:r>
      <w:r w:rsidR="00B841BE">
        <w:rPr>
          <w:lang w:val="en"/>
        </w:rPr>
        <w:t xml:space="preserve"> my parental rights</w:t>
      </w:r>
      <w:r w:rsidR="00052E3C">
        <w:rPr>
          <w:lang w:val="en"/>
        </w:rPr>
        <w:t>,</w:t>
      </w:r>
      <w:r w:rsidR="00B841BE">
        <w:rPr>
          <w:lang w:val="en"/>
        </w:rPr>
        <w:t xml:space="preserve"> and</w:t>
      </w:r>
      <w:r w:rsidR="00052E3C">
        <w:rPr>
          <w:lang w:val="en"/>
        </w:rPr>
        <w:t xml:space="preserve"> keep</w:t>
      </w:r>
      <w:r w:rsidR="00B841BE">
        <w:rPr>
          <w:lang w:val="en"/>
        </w:rPr>
        <w:t xml:space="preserve"> placement in my child’s life</w:t>
      </w:r>
      <w:r w:rsidR="0073482B">
        <w:rPr>
          <w:lang w:val="en"/>
        </w:rPr>
        <w:t>.  I knew this is what my child</w:t>
      </w:r>
      <w:r w:rsidR="00630E21">
        <w:rPr>
          <w:lang w:val="en"/>
        </w:rPr>
        <w:t xml:space="preserve"> </w:t>
      </w:r>
      <w:r w:rsidR="00B841BE">
        <w:rPr>
          <w:lang w:val="en"/>
        </w:rPr>
        <w:t>and I both deserved</w:t>
      </w:r>
      <w:r w:rsidR="00052E3C">
        <w:rPr>
          <w:lang w:val="en"/>
        </w:rPr>
        <w:t xml:space="preserve"> as I’ve been in his life since birth. I knew I w</w:t>
      </w:r>
      <w:r w:rsidR="00630E21">
        <w:rPr>
          <w:lang w:val="en"/>
        </w:rPr>
        <w:t xml:space="preserve">as </w:t>
      </w:r>
      <w:r w:rsidR="00CB7F97">
        <w:rPr>
          <w:lang w:val="en"/>
        </w:rPr>
        <w:t xml:space="preserve">a responsible and loving </w:t>
      </w:r>
      <w:r w:rsidR="005C1A2D">
        <w:rPr>
          <w:lang w:val="en"/>
        </w:rPr>
        <w:t>father</w:t>
      </w:r>
      <w:r w:rsidR="00052E3C">
        <w:rPr>
          <w:lang w:val="en"/>
        </w:rPr>
        <w:t xml:space="preserve">, and for that, I knew I </w:t>
      </w:r>
      <w:r w:rsidR="00630E21">
        <w:rPr>
          <w:lang w:val="en"/>
        </w:rPr>
        <w:t xml:space="preserve">deserved </w:t>
      </w:r>
      <w:r w:rsidR="00052E3C">
        <w:rPr>
          <w:lang w:val="en"/>
        </w:rPr>
        <w:t xml:space="preserve">to have my </w:t>
      </w:r>
      <w:r w:rsidR="005C1A2D">
        <w:rPr>
          <w:lang w:val="en"/>
        </w:rPr>
        <w:t>parental rights</w:t>
      </w:r>
      <w:r w:rsidR="00B841BE">
        <w:rPr>
          <w:lang w:val="en"/>
        </w:rPr>
        <w:t>.</w:t>
      </w:r>
    </w:p>
    <w:p w14:paraId="44A6CC9C" w14:textId="77777777" w:rsidR="00FA77A2" w:rsidRDefault="00630E21" w:rsidP="00597250">
      <w:pPr>
        <w:spacing w:line="480" w:lineRule="auto"/>
        <w:rPr>
          <w:lang w:val="en"/>
        </w:rPr>
      </w:pPr>
      <w:r>
        <w:rPr>
          <w:lang w:val="en"/>
        </w:rPr>
        <w:lastRenderedPageBreak/>
        <w:t>As a child</w:t>
      </w:r>
      <w:r w:rsidR="00B841BE">
        <w:rPr>
          <w:lang w:val="en"/>
        </w:rPr>
        <w:t xml:space="preserve">, I </w:t>
      </w:r>
      <w:r w:rsidR="00C9345D">
        <w:rPr>
          <w:lang w:val="en"/>
        </w:rPr>
        <w:t xml:space="preserve">experienced </w:t>
      </w:r>
      <w:r w:rsidR="00CB7ABE">
        <w:rPr>
          <w:lang w:val="en"/>
        </w:rPr>
        <w:t xml:space="preserve">what </w:t>
      </w:r>
      <w:r w:rsidR="00CF3B85">
        <w:rPr>
          <w:lang w:val="en"/>
        </w:rPr>
        <w:t>the heartaches, d</w:t>
      </w:r>
      <w:r w:rsidR="00C9345D">
        <w:rPr>
          <w:lang w:val="en"/>
        </w:rPr>
        <w:t>etriments</w:t>
      </w:r>
      <w:r w:rsidR="00CB7ABE">
        <w:rPr>
          <w:lang w:val="en"/>
        </w:rPr>
        <w:t>, and pain</w:t>
      </w:r>
      <w:r w:rsidR="00C9345D">
        <w:rPr>
          <w:lang w:val="en"/>
        </w:rPr>
        <w:t>s of growing up without a father</w:t>
      </w:r>
      <w:r w:rsidR="00CB7ABE">
        <w:rPr>
          <w:lang w:val="en"/>
        </w:rPr>
        <w:t xml:space="preserve"> felt </w:t>
      </w:r>
      <w:r w:rsidR="00C9345D">
        <w:rPr>
          <w:lang w:val="en"/>
        </w:rPr>
        <w:t xml:space="preserve">like. </w:t>
      </w:r>
      <w:r w:rsidR="005636DD">
        <w:rPr>
          <w:lang w:val="en"/>
        </w:rPr>
        <w:t>The</w:t>
      </w:r>
      <w:r w:rsidR="007302B3">
        <w:rPr>
          <w:lang w:val="en"/>
        </w:rPr>
        <w:t xml:space="preserve"> statistics for children growing without fathers are a</w:t>
      </w:r>
      <w:r w:rsidR="009A7EF3">
        <w:rPr>
          <w:lang w:val="en"/>
        </w:rPr>
        <w:t xml:space="preserve">stounding and I was unwilling to allow </w:t>
      </w:r>
      <w:r w:rsidR="00FA77A2">
        <w:rPr>
          <w:lang w:val="en"/>
        </w:rPr>
        <w:t>my son to repeat a cycle that so many</w:t>
      </w:r>
      <w:r>
        <w:rPr>
          <w:lang w:val="en"/>
        </w:rPr>
        <w:t xml:space="preserve"> children have suffered from</w:t>
      </w:r>
      <w:r w:rsidR="00FA77A2">
        <w:rPr>
          <w:lang w:val="en"/>
        </w:rPr>
        <w:t xml:space="preserve">. </w:t>
      </w:r>
    </w:p>
    <w:p w14:paraId="4E046858" w14:textId="77777777" w:rsidR="009A7EF3" w:rsidRPr="00C81E8D" w:rsidRDefault="00FA77A2" w:rsidP="005808C8">
      <w:pPr>
        <w:shd w:val="clear" w:color="auto" w:fill="FFFFFF"/>
        <w:spacing w:before="100" w:beforeAutospacing="1" w:line="480" w:lineRule="auto"/>
        <w:ind w:firstLine="720"/>
        <w:jc w:val="left"/>
        <w:rPr>
          <w:b/>
          <w:u w:val="single"/>
          <w:lang w:val="en"/>
        </w:rPr>
      </w:pPr>
      <w:r w:rsidRPr="00C81E8D">
        <w:rPr>
          <w:b/>
          <w:u w:val="single"/>
          <w:lang w:val="en"/>
        </w:rPr>
        <w:t xml:space="preserve">Statistics of children growing up without fathers: </w:t>
      </w:r>
    </w:p>
    <w:p w14:paraId="1A23D27C" w14:textId="77777777" w:rsidR="009A7EF3" w:rsidRPr="00FD7BF6" w:rsidRDefault="009A7EF3" w:rsidP="005808C8">
      <w:pPr>
        <w:pStyle w:val="ListParagraph"/>
        <w:numPr>
          <w:ilvl w:val="0"/>
          <w:numId w:val="16"/>
        </w:numPr>
        <w:spacing w:line="480" w:lineRule="auto"/>
        <w:rPr>
          <w:rStyle w:val="Emphasis"/>
          <w:i w:val="0"/>
          <w:iCs w:val="0"/>
        </w:rPr>
      </w:pPr>
      <w:r w:rsidRPr="009A7EF3">
        <w:t xml:space="preserve">Children in father-absent homes are almost four times more likely to be poor. In 2011, 12 percent of children in married-couple families were living in poverty, compared to 44 percent of children in mother-only </w:t>
      </w:r>
      <w:r w:rsidRPr="00FD7BF6">
        <w:t xml:space="preserve">families. </w:t>
      </w:r>
      <w:r w:rsidRPr="00FD7BF6">
        <w:rPr>
          <w:rStyle w:val="Emphasis"/>
        </w:rPr>
        <w:t>Source: U.S. Census Bureau, Children’s Living Arrangements and Characteristics: March 2011, Table C8. Washington D.C.: 2011.</w:t>
      </w:r>
      <w:r w:rsidR="00FD7BF6" w:rsidRPr="00FD7BF6">
        <w:rPr>
          <w:rStyle w:val="Emphasis"/>
        </w:rPr>
        <w:t xml:space="preserve"> (Fathers.com)</w:t>
      </w:r>
    </w:p>
    <w:p w14:paraId="6B4EA2B4" w14:textId="77777777" w:rsidR="00FD7BF6" w:rsidRPr="00FD7BF6" w:rsidRDefault="00FD7BF6" w:rsidP="00597250">
      <w:pPr>
        <w:pStyle w:val="ListParagraph"/>
        <w:numPr>
          <w:ilvl w:val="0"/>
          <w:numId w:val="16"/>
        </w:numPr>
        <w:spacing w:line="480" w:lineRule="auto"/>
        <w:rPr>
          <w:lang w:val="en"/>
        </w:rPr>
      </w:pPr>
      <w:r w:rsidRPr="00FD7BF6">
        <w:rPr>
          <w:lang w:val="en"/>
        </w:rPr>
        <w:t>63% of youth suicides are from fatherless homes (US Dept. Of Health/Census) – 5 times the average.</w:t>
      </w:r>
      <w:r w:rsidR="00A65106">
        <w:rPr>
          <w:lang w:val="en"/>
        </w:rPr>
        <w:t xml:space="preserve"> (The</w:t>
      </w:r>
      <w:r w:rsidR="00FA77A2">
        <w:rPr>
          <w:lang w:val="en"/>
        </w:rPr>
        <w:t>fatherlessgeneration.wordpress.com)</w:t>
      </w:r>
    </w:p>
    <w:p w14:paraId="42C4D46B" w14:textId="77777777" w:rsidR="00FA77A2" w:rsidRPr="00FD7BF6" w:rsidRDefault="00FD7BF6" w:rsidP="00597250">
      <w:pPr>
        <w:pStyle w:val="ListParagraph"/>
        <w:numPr>
          <w:ilvl w:val="0"/>
          <w:numId w:val="16"/>
        </w:numPr>
        <w:spacing w:line="480" w:lineRule="auto"/>
        <w:rPr>
          <w:lang w:val="en"/>
        </w:rPr>
      </w:pPr>
      <w:r w:rsidRPr="00FD7BF6">
        <w:rPr>
          <w:lang w:val="en"/>
        </w:rPr>
        <w:t>90% of all homeless and runaway children are from fatherless homes – 32 times the average.</w:t>
      </w:r>
      <w:r w:rsidR="00FA77A2">
        <w:rPr>
          <w:lang w:val="en"/>
        </w:rPr>
        <w:t xml:space="preserve"> (The fatherlessgeneration.wordpress.com)</w:t>
      </w:r>
    </w:p>
    <w:p w14:paraId="1415DE9F" w14:textId="77777777" w:rsidR="00A65106" w:rsidRDefault="00FA77A2" w:rsidP="00A65106">
      <w:pPr>
        <w:pStyle w:val="ListParagraph"/>
        <w:numPr>
          <w:ilvl w:val="0"/>
          <w:numId w:val="16"/>
        </w:numPr>
        <w:spacing w:line="480" w:lineRule="auto"/>
        <w:rPr>
          <w:lang w:val="en"/>
        </w:rPr>
      </w:pPr>
      <w:r w:rsidRPr="00FA77A2">
        <w:rPr>
          <w:lang w:val="en"/>
        </w:rPr>
        <w:lastRenderedPageBreak/>
        <w:t>70% of youths in state-operated institutions come from fatherless homes – 9 times the average.  (U.S. Dept. of Jus</w:t>
      </w:r>
      <w:r w:rsidR="00052E3C">
        <w:rPr>
          <w:lang w:val="en"/>
        </w:rPr>
        <w:t xml:space="preserve">tice, Sept. 1988).  </w:t>
      </w:r>
      <w:r>
        <w:rPr>
          <w:lang w:val="en"/>
        </w:rPr>
        <w:t xml:space="preserve">       </w:t>
      </w:r>
      <w:r w:rsidR="00A65106">
        <w:rPr>
          <w:lang w:val="en"/>
        </w:rPr>
        <w:t xml:space="preserve">                        </w:t>
      </w:r>
    </w:p>
    <w:p w14:paraId="260A33C2" w14:textId="77777777" w:rsidR="00FA77A2" w:rsidRPr="00A65106" w:rsidRDefault="00A65106" w:rsidP="00A65106">
      <w:pPr>
        <w:pStyle w:val="ListParagraph"/>
        <w:numPr>
          <w:ilvl w:val="0"/>
          <w:numId w:val="16"/>
        </w:numPr>
        <w:spacing w:line="480" w:lineRule="auto"/>
        <w:jc w:val="left"/>
        <w:rPr>
          <w:lang w:val="en"/>
        </w:rPr>
      </w:pPr>
      <w:r>
        <w:rPr>
          <w:lang w:val="en"/>
        </w:rPr>
        <w:t>Children with Fathers who are involved are 70% less likely to drop out of school. (The</w:t>
      </w:r>
      <w:r w:rsidR="00FA77A2" w:rsidRPr="00A65106">
        <w:rPr>
          <w:lang w:val="en"/>
        </w:rPr>
        <w:t>fat</w:t>
      </w:r>
      <w:r w:rsidRPr="00A65106">
        <w:rPr>
          <w:lang w:val="en"/>
        </w:rPr>
        <w:t>herlessgeneration.wordpress.com</w:t>
      </w:r>
      <w:r>
        <w:rPr>
          <w:lang w:val="en"/>
        </w:rPr>
        <w:t>)</w:t>
      </w:r>
    </w:p>
    <w:p w14:paraId="70706394" w14:textId="77777777" w:rsidR="001D4E4A" w:rsidRDefault="00630E21" w:rsidP="00597250">
      <w:pPr>
        <w:shd w:val="clear" w:color="auto" w:fill="FFFFFF"/>
        <w:spacing w:before="100" w:beforeAutospacing="1" w:after="100" w:afterAutospacing="1" w:line="480" w:lineRule="auto"/>
        <w:ind w:firstLine="720"/>
        <w:jc w:val="left"/>
        <w:rPr>
          <w:lang w:val="en"/>
        </w:rPr>
      </w:pPr>
      <w:r>
        <w:rPr>
          <w:lang w:val="en"/>
        </w:rPr>
        <w:t xml:space="preserve">I didn’t grow up with a father </w:t>
      </w:r>
      <w:r w:rsidR="00C9345D">
        <w:rPr>
          <w:lang w:val="en"/>
        </w:rPr>
        <w:t xml:space="preserve">and I wanted to make sure my son didn’t have that same </w:t>
      </w:r>
      <w:r w:rsidR="00FA77A2">
        <w:rPr>
          <w:lang w:val="en"/>
        </w:rPr>
        <w:t xml:space="preserve">experience and </w:t>
      </w:r>
      <w:r w:rsidR="00C9345D">
        <w:rPr>
          <w:lang w:val="en"/>
        </w:rPr>
        <w:t xml:space="preserve">void </w:t>
      </w:r>
      <w:r w:rsidR="00FA77A2">
        <w:rPr>
          <w:lang w:val="en"/>
        </w:rPr>
        <w:t>that I</w:t>
      </w:r>
      <w:r>
        <w:rPr>
          <w:lang w:val="en"/>
        </w:rPr>
        <w:t xml:space="preserve"> had. There were many times when</w:t>
      </w:r>
      <w:r w:rsidR="00CB7ABE">
        <w:rPr>
          <w:lang w:val="en"/>
        </w:rPr>
        <w:t xml:space="preserve"> I felt emotional </w:t>
      </w:r>
      <w:r w:rsidR="00FA77A2">
        <w:rPr>
          <w:lang w:val="en"/>
        </w:rPr>
        <w:t xml:space="preserve">anguish and </w:t>
      </w:r>
      <w:r w:rsidR="00C9345D">
        <w:rPr>
          <w:lang w:val="en"/>
        </w:rPr>
        <w:t xml:space="preserve">pain that I </w:t>
      </w:r>
      <w:r w:rsidR="00FA77A2">
        <w:rPr>
          <w:lang w:val="en"/>
        </w:rPr>
        <w:t xml:space="preserve">couldn’t </w:t>
      </w:r>
      <w:r w:rsidR="001D4E4A">
        <w:rPr>
          <w:lang w:val="en"/>
        </w:rPr>
        <w:t xml:space="preserve">verbally </w:t>
      </w:r>
      <w:r w:rsidR="00FA77A2">
        <w:rPr>
          <w:lang w:val="en"/>
        </w:rPr>
        <w:t>explain</w:t>
      </w:r>
      <w:r>
        <w:rPr>
          <w:lang w:val="en"/>
        </w:rPr>
        <w:t xml:space="preserve">. </w:t>
      </w:r>
      <w:r w:rsidR="001D4E4A">
        <w:rPr>
          <w:lang w:val="en"/>
        </w:rPr>
        <w:t xml:space="preserve">I </w:t>
      </w:r>
      <w:r>
        <w:rPr>
          <w:lang w:val="en"/>
        </w:rPr>
        <w:t>would engage and express</w:t>
      </w:r>
      <w:r w:rsidR="001D4E4A">
        <w:rPr>
          <w:lang w:val="en"/>
        </w:rPr>
        <w:t xml:space="preserve"> myself </w:t>
      </w:r>
      <w:r>
        <w:rPr>
          <w:lang w:val="en"/>
        </w:rPr>
        <w:t>through acts o</w:t>
      </w:r>
      <w:r w:rsidR="001D4E4A">
        <w:rPr>
          <w:lang w:val="en"/>
        </w:rPr>
        <w:t xml:space="preserve">f </w:t>
      </w:r>
      <w:r w:rsidR="00FA77A2">
        <w:rPr>
          <w:lang w:val="en"/>
        </w:rPr>
        <w:t>m</w:t>
      </w:r>
      <w:r w:rsidR="001D4E4A">
        <w:rPr>
          <w:lang w:val="en"/>
        </w:rPr>
        <w:t>isbehaviors</w:t>
      </w:r>
      <w:r w:rsidR="00CB7ABE">
        <w:rPr>
          <w:lang w:val="en"/>
        </w:rPr>
        <w:t xml:space="preserve"> as I harbored a lot of anger</w:t>
      </w:r>
      <w:r w:rsidR="001D4E4A">
        <w:rPr>
          <w:lang w:val="en"/>
        </w:rPr>
        <w:t xml:space="preserve">.  </w:t>
      </w:r>
      <w:r w:rsidR="00CB7ABE">
        <w:rPr>
          <w:lang w:val="en"/>
        </w:rPr>
        <w:t xml:space="preserve"> I never</w:t>
      </w:r>
      <w:r w:rsidR="00C9345D">
        <w:rPr>
          <w:lang w:val="en"/>
        </w:rPr>
        <w:t xml:space="preserve"> bla</w:t>
      </w:r>
      <w:r w:rsidR="00CB7F97">
        <w:rPr>
          <w:lang w:val="en"/>
        </w:rPr>
        <w:t>me</w:t>
      </w:r>
      <w:r w:rsidR="00CB7ABE">
        <w:rPr>
          <w:lang w:val="en"/>
        </w:rPr>
        <w:t>d</w:t>
      </w:r>
      <w:r w:rsidR="00CB7F97">
        <w:rPr>
          <w:lang w:val="en"/>
        </w:rPr>
        <w:t xml:space="preserve"> my mother as </w:t>
      </w:r>
      <w:r w:rsidR="00A65106">
        <w:rPr>
          <w:lang w:val="en"/>
        </w:rPr>
        <w:t>I kno</w:t>
      </w:r>
      <w:r w:rsidR="00CB7ABE">
        <w:rPr>
          <w:lang w:val="en"/>
        </w:rPr>
        <w:t xml:space="preserve">w </w:t>
      </w:r>
      <w:r w:rsidR="00CB7F97">
        <w:rPr>
          <w:lang w:val="en"/>
        </w:rPr>
        <w:t xml:space="preserve">she is a great woman, a great </w:t>
      </w:r>
      <w:proofErr w:type="gramStart"/>
      <w:r w:rsidR="00C9345D">
        <w:rPr>
          <w:lang w:val="en"/>
        </w:rPr>
        <w:t>care-giver</w:t>
      </w:r>
      <w:proofErr w:type="gramEnd"/>
      <w:r w:rsidR="001345BC">
        <w:rPr>
          <w:lang w:val="en"/>
        </w:rPr>
        <w:t xml:space="preserve">, </w:t>
      </w:r>
      <w:r w:rsidR="001D4E4A">
        <w:rPr>
          <w:lang w:val="en"/>
        </w:rPr>
        <w:t>and did an excellent job of nurturing and supporting m</w:t>
      </w:r>
      <w:r w:rsidR="001345BC">
        <w:rPr>
          <w:lang w:val="en"/>
        </w:rPr>
        <w:t xml:space="preserve">e. </w:t>
      </w:r>
      <w:r w:rsidR="00CB7ABE">
        <w:rPr>
          <w:lang w:val="en"/>
        </w:rPr>
        <w:t xml:space="preserve">However, as an adult, </w:t>
      </w:r>
      <w:r w:rsidR="00C9345D">
        <w:rPr>
          <w:lang w:val="en"/>
        </w:rPr>
        <w:t xml:space="preserve">I </w:t>
      </w:r>
      <w:r w:rsidR="00CB7ABE">
        <w:rPr>
          <w:lang w:val="en"/>
        </w:rPr>
        <w:t xml:space="preserve">sometimes </w:t>
      </w:r>
      <w:r w:rsidR="00C9345D">
        <w:rPr>
          <w:lang w:val="en"/>
        </w:rPr>
        <w:t>wonder</w:t>
      </w:r>
      <w:r w:rsidR="00CB7ABE">
        <w:rPr>
          <w:lang w:val="en"/>
        </w:rPr>
        <w:t xml:space="preserve"> </w:t>
      </w:r>
      <w:r w:rsidR="001345BC">
        <w:rPr>
          <w:lang w:val="en"/>
        </w:rPr>
        <w:t>and question, “W</w:t>
      </w:r>
      <w:r w:rsidR="00CB7ABE">
        <w:rPr>
          <w:lang w:val="en"/>
        </w:rPr>
        <w:t xml:space="preserve">hat would my life had been like if </w:t>
      </w:r>
      <w:r w:rsidR="00C9345D">
        <w:rPr>
          <w:lang w:val="en"/>
        </w:rPr>
        <w:t xml:space="preserve">I </w:t>
      </w:r>
      <w:r w:rsidR="001345BC">
        <w:rPr>
          <w:lang w:val="en"/>
        </w:rPr>
        <w:t xml:space="preserve">had a relationship with </w:t>
      </w:r>
      <w:r w:rsidR="00C9345D">
        <w:rPr>
          <w:lang w:val="en"/>
        </w:rPr>
        <w:t>father</w:t>
      </w:r>
      <w:r w:rsidR="001345BC">
        <w:rPr>
          <w:lang w:val="en"/>
        </w:rPr>
        <w:t>”?</w:t>
      </w:r>
    </w:p>
    <w:p w14:paraId="22A91742" w14:textId="77777777" w:rsidR="00D34890" w:rsidRDefault="00D34890" w:rsidP="00CB7F97">
      <w:pPr>
        <w:spacing w:line="480" w:lineRule="auto"/>
        <w:ind w:firstLine="0"/>
        <w:jc w:val="center"/>
        <w:rPr>
          <w:b/>
          <w:u w:val="single"/>
        </w:rPr>
      </w:pPr>
    </w:p>
    <w:p w14:paraId="4BEE076F" w14:textId="77777777" w:rsidR="00D34890" w:rsidRDefault="00D34890" w:rsidP="00CB7F97">
      <w:pPr>
        <w:spacing w:line="480" w:lineRule="auto"/>
        <w:ind w:firstLine="0"/>
        <w:jc w:val="center"/>
        <w:rPr>
          <w:b/>
          <w:u w:val="single"/>
        </w:rPr>
      </w:pPr>
    </w:p>
    <w:p w14:paraId="059FF99B" w14:textId="77777777" w:rsidR="00D34890" w:rsidRDefault="00D34890" w:rsidP="00CB7F97">
      <w:pPr>
        <w:spacing w:line="480" w:lineRule="auto"/>
        <w:ind w:firstLine="0"/>
        <w:jc w:val="center"/>
        <w:rPr>
          <w:b/>
          <w:u w:val="single"/>
        </w:rPr>
      </w:pPr>
    </w:p>
    <w:p w14:paraId="65375F56" w14:textId="77777777" w:rsidR="00CB7F97" w:rsidRPr="00CB7F97" w:rsidRDefault="00CB7F97" w:rsidP="00CB7F97">
      <w:pPr>
        <w:spacing w:line="480" w:lineRule="auto"/>
        <w:ind w:firstLine="0"/>
        <w:jc w:val="center"/>
        <w:rPr>
          <w:b/>
          <w:u w:val="single"/>
        </w:rPr>
      </w:pPr>
      <w:r>
        <w:rPr>
          <w:b/>
          <w:u w:val="single"/>
        </w:rPr>
        <w:lastRenderedPageBreak/>
        <w:t xml:space="preserve">Understanding </w:t>
      </w:r>
      <w:r w:rsidR="001D4E4A" w:rsidRPr="00CB7F97">
        <w:rPr>
          <w:b/>
          <w:u w:val="single"/>
        </w:rPr>
        <w:t>Custody Orders</w:t>
      </w:r>
    </w:p>
    <w:p w14:paraId="185150A5" w14:textId="77777777" w:rsidR="00DF6728" w:rsidRPr="001D4E4A" w:rsidRDefault="001D4E4A" w:rsidP="00597250">
      <w:pPr>
        <w:spacing w:line="480" w:lineRule="auto"/>
        <w:ind w:firstLine="0"/>
      </w:pPr>
      <w:r>
        <w:rPr>
          <w:b/>
        </w:rPr>
        <w:t xml:space="preserve"> </w:t>
      </w:r>
      <w:r>
        <w:t xml:space="preserve">Custody orders are written agreements </w:t>
      </w:r>
      <w:r w:rsidR="00836A61">
        <w:t>signed by a family court judge specifying child custody and visitation</w:t>
      </w:r>
      <w:r w:rsidR="00A65106">
        <w:t xml:space="preserve"> parameters</w:t>
      </w:r>
      <w:r w:rsidR="00836A61">
        <w:t xml:space="preserve">. Custody orders are </w:t>
      </w:r>
      <w:r>
        <w:t>enforced by the court</w:t>
      </w:r>
      <w:r w:rsidR="00836A61">
        <w:t xml:space="preserve"> and can be enforced by law enforcement if one of the parents is in violation. There are different types of custody orders that are granted at different stages of a custody hearing/trial process. </w:t>
      </w:r>
    </w:p>
    <w:p w14:paraId="028F7AB9" w14:textId="77777777" w:rsidR="00551917" w:rsidRDefault="00836A61" w:rsidP="00597250">
      <w:pPr>
        <w:pStyle w:val="ListParagraph"/>
        <w:numPr>
          <w:ilvl w:val="0"/>
          <w:numId w:val="19"/>
        </w:numPr>
        <w:spacing w:line="480" w:lineRule="auto"/>
      </w:pPr>
      <w:r w:rsidRPr="00B36B47">
        <w:rPr>
          <w:b/>
        </w:rPr>
        <w:t>Temporary Custody Order</w:t>
      </w:r>
      <w:r>
        <w:t>: Custody order that is ap</w:t>
      </w:r>
      <w:r w:rsidR="00551917">
        <w:t xml:space="preserve">plied until a final decision regarding child custody is completed. Visitation schedules and child support can be set temporarily until final custody is established. </w:t>
      </w:r>
    </w:p>
    <w:p w14:paraId="5563C833" w14:textId="77777777" w:rsidR="003E0079" w:rsidRDefault="00551917" w:rsidP="00597250">
      <w:pPr>
        <w:pStyle w:val="ListParagraph"/>
        <w:numPr>
          <w:ilvl w:val="0"/>
          <w:numId w:val="19"/>
        </w:numPr>
        <w:spacing w:line="480" w:lineRule="auto"/>
      </w:pPr>
      <w:r w:rsidRPr="00B36B47">
        <w:rPr>
          <w:b/>
        </w:rPr>
        <w:t>Consent Custody Order</w:t>
      </w:r>
      <w:r>
        <w:t xml:space="preserve">: Custody order that is established when both parents have reached an agreement and have come to terms for custody, visitation, and child support. Any pre-existing terms can also be revised or discharged </w:t>
      </w:r>
      <w:r w:rsidR="00BC60C3">
        <w:t xml:space="preserve">at </w:t>
      </w:r>
      <w:r w:rsidR="003E0079">
        <w:t>this time.</w:t>
      </w:r>
    </w:p>
    <w:p w14:paraId="700420D2" w14:textId="77777777" w:rsidR="00DF6728" w:rsidRDefault="003E0079" w:rsidP="00597250">
      <w:pPr>
        <w:pStyle w:val="ListParagraph"/>
        <w:numPr>
          <w:ilvl w:val="0"/>
          <w:numId w:val="19"/>
        </w:numPr>
        <w:spacing w:line="480" w:lineRule="auto"/>
      </w:pPr>
      <w:r w:rsidRPr="00B36B47">
        <w:rPr>
          <w:b/>
        </w:rPr>
        <w:t>Final (Permanent) Custody Order</w:t>
      </w:r>
      <w:r>
        <w:t xml:space="preserve">: </w:t>
      </w:r>
      <w:r w:rsidR="00551917">
        <w:t xml:space="preserve">  </w:t>
      </w:r>
      <w:r w:rsidR="00836A61">
        <w:t xml:space="preserve"> </w:t>
      </w:r>
      <w:r>
        <w:t xml:space="preserve">Custody order that is established after a custody hearing or trial </w:t>
      </w:r>
      <w:r w:rsidR="001A4211">
        <w:t>has</w:t>
      </w:r>
      <w:r w:rsidR="00BC60C3">
        <w:t xml:space="preserve"> been </w:t>
      </w:r>
      <w:r w:rsidR="001A4211">
        <w:t xml:space="preserve">completed and a Judge </w:t>
      </w:r>
      <w:r>
        <w:t>has determined custody</w:t>
      </w:r>
      <w:r w:rsidR="001A4211">
        <w:t>, visitation, and child support. Terms of this order are final</w:t>
      </w:r>
      <w:r w:rsidR="00BC60C3">
        <w:t xml:space="preserve">, unless a </w:t>
      </w:r>
      <w:r w:rsidR="00BC60C3">
        <w:lastRenderedPageBreak/>
        <w:t>violation of the terms has been committed by a parent</w:t>
      </w:r>
      <w:r w:rsidR="00A65106">
        <w:t>, material changes in circumstances has occurred, or parents have agreed to a modification</w:t>
      </w:r>
      <w:r w:rsidR="001A4211">
        <w:t xml:space="preserve">.  </w:t>
      </w:r>
      <w:r>
        <w:t xml:space="preserve"> </w:t>
      </w:r>
    </w:p>
    <w:p w14:paraId="696C1664" w14:textId="77777777" w:rsidR="007C2D75" w:rsidRDefault="00BC60C3" w:rsidP="00597250">
      <w:pPr>
        <w:spacing w:line="480" w:lineRule="auto"/>
      </w:pPr>
      <w:r>
        <w:t xml:space="preserve">I have experienced </w:t>
      </w:r>
      <w:r w:rsidR="001A4211">
        <w:t>all three custody orders and the one thing I learned is to make sure to</w:t>
      </w:r>
      <w:r>
        <w:t xml:space="preserve"> strongly negotiate your needs </w:t>
      </w:r>
      <w:r w:rsidR="001A4211">
        <w:t xml:space="preserve">prior to a Judge’s ruling. Whenever a custody order is established, both parents are required to obey the terms or be subjected to financial penalties, loss of custody, or even jail time in some instances. </w:t>
      </w:r>
      <w:r w:rsidR="00B36B47">
        <w:t>A</w:t>
      </w:r>
      <w:r w:rsidR="001A4211">
        <w:t xml:space="preserve"> custody order cannot be modified unless there is a</w:t>
      </w:r>
      <w:r w:rsidR="00A65106">
        <w:t>n agreement amongst co-parents, a</w:t>
      </w:r>
      <w:r w:rsidR="001A4211">
        <w:t xml:space="preserve"> material change in circumstances</w:t>
      </w:r>
      <w:r w:rsidR="00A65106">
        <w:t xml:space="preserve"> has happened, or contempt has </w:t>
      </w:r>
      <w:r w:rsidR="00D34890">
        <w:t>occurred</w:t>
      </w:r>
      <w:r w:rsidR="001A4211">
        <w:t xml:space="preserve">. </w:t>
      </w:r>
      <w:r w:rsidR="001B228F">
        <w:t xml:space="preserve">When I received my </w:t>
      </w:r>
      <w:r w:rsidR="00AD42ED">
        <w:t xml:space="preserve">very </w:t>
      </w:r>
      <w:r w:rsidR="001B228F">
        <w:t xml:space="preserve">first temporary custody order in April 2011, I </w:t>
      </w:r>
      <w:r w:rsidR="001345BC">
        <w:t xml:space="preserve">was awarded joint </w:t>
      </w:r>
      <w:r w:rsidR="009A3F15">
        <w:t xml:space="preserve">physical </w:t>
      </w:r>
      <w:r w:rsidR="001345BC">
        <w:t xml:space="preserve">custody, but I </w:t>
      </w:r>
      <w:r w:rsidR="001B228F">
        <w:t xml:space="preserve">wasn’t thrilled with the visitation schedule or child support terms. I thought my visitation </w:t>
      </w:r>
      <w:r w:rsidR="00AD42ED">
        <w:t>schedule and c</w:t>
      </w:r>
      <w:r w:rsidR="001B228F">
        <w:t xml:space="preserve">hild support </w:t>
      </w:r>
      <w:r w:rsidR="00AD42ED">
        <w:t xml:space="preserve">requirements were </w:t>
      </w:r>
      <w:r w:rsidR="00CF60DD">
        <w:t xml:space="preserve">imbalanced and </w:t>
      </w:r>
      <w:r w:rsidR="001B228F">
        <w:t xml:space="preserve">unfair. </w:t>
      </w:r>
      <w:r w:rsidR="0097322D">
        <w:t xml:space="preserve">At the time, </w:t>
      </w:r>
      <w:r w:rsidR="001B228F">
        <w:t>I felt that the Judge was treating me as an unequal parent</w:t>
      </w:r>
      <w:r w:rsidR="00CF60DD">
        <w:t xml:space="preserve"> and didn’t take into consideration </w:t>
      </w:r>
      <w:r w:rsidR="001B228F">
        <w:t>how much I loved my son a</w:t>
      </w:r>
      <w:r w:rsidR="00C81E8D">
        <w:t>nd</w:t>
      </w:r>
      <w:r w:rsidR="00CF60DD">
        <w:t xml:space="preserve"> h</w:t>
      </w:r>
      <w:r w:rsidR="001B228F">
        <w:t xml:space="preserve">ow much I’ve always </w:t>
      </w:r>
      <w:r w:rsidR="00C81E8D">
        <w:t xml:space="preserve">physically and financially supported him. </w:t>
      </w:r>
      <w:r w:rsidR="001345BC">
        <w:t>I asked myself, “</w:t>
      </w:r>
      <w:r w:rsidR="00C81E8D" w:rsidRPr="00C81E8D">
        <w:rPr>
          <w:i/>
        </w:rPr>
        <w:t>W</w:t>
      </w:r>
      <w:r w:rsidR="001B228F" w:rsidRPr="00C81E8D">
        <w:rPr>
          <w:i/>
        </w:rPr>
        <w:t xml:space="preserve">hy would a judge limit my </w:t>
      </w:r>
      <w:r w:rsidR="00C81E8D">
        <w:rPr>
          <w:i/>
        </w:rPr>
        <w:t xml:space="preserve">parenting </w:t>
      </w:r>
      <w:r w:rsidR="001B228F" w:rsidRPr="00C81E8D">
        <w:rPr>
          <w:i/>
        </w:rPr>
        <w:t>time and make a decision on how much money</w:t>
      </w:r>
      <w:r w:rsidR="00C81E8D">
        <w:rPr>
          <w:i/>
        </w:rPr>
        <w:t xml:space="preserve"> I need to spend on my child every</w:t>
      </w:r>
      <w:r w:rsidR="001B228F" w:rsidRPr="00C81E8D">
        <w:rPr>
          <w:i/>
        </w:rPr>
        <w:t xml:space="preserve"> </w:t>
      </w:r>
      <w:r w:rsidR="001B228F" w:rsidRPr="00C81E8D">
        <w:rPr>
          <w:i/>
        </w:rPr>
        <w:lastRenderedPageBreak/>
        <w:t>month</w:t>
      </w:r>
      <w:r w:rsidR="001345BC">
        <w:t>?”  I felt this was unfair, but t</w:t>
      </w:r>
      <w:r w:rsidR="00AD42ED">
        <w:t xml:space="preserve">his was </w:t>
      </w:r>
      <w:r w:rsidR="001345BC">
        <w:t xml:space="preserve">also a </w:t>
      </w:r>
      <w:r w:rsidR="00AD42ED">
        <w:t xml:space="preserve">huge wake-up call </w:t>
      </w:r>
      <w:r w:rsidR="00CF60DD">
        <w:t xml:space="preserve">as </w:t>
      </w:r>
      <w:r w:rsidR="001345BC">
        <w:t xml:space="preserve">I finally understood that </w:t>
      </w:r>
      <w:r w:rsidR="00AD42ED">
        <w:t xml:space="preserve">the family court process was now real. </w:t>
      </w:r>
      <w:r w:rsidR="007C2D75">
        <w:t xml:space="preserve"> </w:t>
      </w:r>
    </w:p>
    <w:p w14:paraId="72A3EF23" w14:textId="77777777" w:rsidR="00B231CB" w:rsidRDefault="00714129" w:rsidP="0097322D">
      <w:pPr>
        <w:spacing w:line="480" w:lineRule="auto"/>
      </w:pPr>
      <w:r>
        <w:t xml:space="preserve">One of the major things that I learned in </w:t>
      </w:r>
      <w:r w:rsidR="0097322D">
        <w:t xml:space="preserve">family </w:t>
      </w:r>
      <w:r>
        <w:t>cour</w:t>
      </w:r>
      <w:r w:rsidR="0097322D">
        <w:t>t before getting a custody ruling</w:t>
      </w:r>
      <w:r>
        <w:t xml:space="preserve"> is to make sure you make all of your points clear </w:t>
      </w:r>
      <w:r w:rsidR="005D24DF">
        <w:t>each and every time you are in front of a judge</w:t>
      </w:r>
      <w:r>
        <w:t xml:space="preserve">.  Make sure to get a full understanding of </w:t>
      </w:r>
      <w:r w:rsidR="0097322D">
        <w:t>the terms of the r</w:t>
      </w:r>
      <w:r>
        <w:t xml:space="preserve">ulings </w:t>
      </w:r>
      <w:r w:rsidR="0097322D">
        <w:t xml:space="preserve">such as visitation </w:t>
      </w:r>
      <w:r>
        <w:t>schedule</w:t>
      </w:r>
      <w:r w:rsidR="005D24DF">
        <w:t>s</w:t>
      </w:r>
      <w:r w:rsidR="0097322D">
        <w:t xml:space="preserve"> (including </w:t>
      </w:r>
      <w:r w:rsidR="005D24DF">
        <w:t>pickup</w:t>
      </w:r>
      <w:r>
        <w:t>/drop-off</w:t>
      </w:r>
      <w:r w:rsidR="0097322D">
        <w:t xml:space="preserve"> times/location</w:t>
      </w:r>
      <w:r>
        <w:t>s</w:t>
      </w:r>
      <w:r w:rsidR="0097322D">
        <w:t>)</w:t>
      </w:r>
      <w:r>
        <w:t xml:space="preserve">, </w:t>
      </w:r>
      <w:r w:rsidR="00CF60DD">
        <w:t>communication with the child (phone/</w:t>
      </w:r>
      <w:proofErr w:type="gramStart"/>
      <w:r w:rsidR="00CF60DD">
        <w:t>face-time</w:t>
      </w:r>
      <w:proofErr w:type="gramEnd"/>
      <w:r w:rsidR="00CF60DD">
        <w:t>/email)</w:t>
      </w:r>
      <w:r>
        <w:t>, child support and financial obligations</w:t>
      </w:r>
      <w:r w:rsidR="0097322D">
        <w:t xml:space="preserve"> (of both parents)</w:t>
      </w:r>
      <w:r>
        <w:t>, medical appointment scheduling, and holiday/school break sharing.</w:t>
      </w:r>
    </w:p>
    <w:p w14:paraId="161A18BD" w14:textId="77777777" w:rsidR="00E50658" w:rsidRDefault="0097322D" w:rsidP="00597250">
      <w:pPr>
        <w:spacing w:line="480" w:lineRule="auto"/>
      </w:pPr>
      <w:r>
        <w:t xml:space="preserve">Unfortunately, I </w:t>
      </w:r>
      <w:r w:rsidR="00714129">
        <w:t>have experienced the issuance</w:t>
      </w:r>
      <w:r w:rsidR="008E0EDC">
        <w:t>s</w:t>
      </w:r>
      <w:r w:rsidR="00714129">
        <w:t xml:space="preserve"> of </w:t>
      </w:r>
      <w:r>
        <w:t xml:space="preserve">custody orders that were incomplete and </w:t>
      </w:r>
      <w:r w:rsidR="00CF60DD">
        <w:t>unclear</w:t>
      </w:r>
      <w:r w:rsidR="00714129">
        <w:t xml:space="preserve"> whic</w:t>
      </w:r>
      <w:r w:rsidR="00B231CB">
        <w:t xml:space="preserve">h left open opportunities for parental alienation and </w:t>
      </w:r>
      <w:r w:rsidR="00BC60C3">
        <w:t>other types of custody/co-parenting</w:t>
      </w:r>
      <w:r w:rsidR="00CF60DD">
        <w:t xml:space="preserve"> conflicts</w:t>
      </w:r>
      <w:r w:rsidR="00B231CB">
        <w:t xml:space="preserve">. </w:t>
      </w:r>
      <w:r w:rsidR="009A13D7">
        <w:t xml:space="preserve">I had a custody order that was absent of many important co-parenting factors such as </w:t>
      </w:r>
      <w:r w:rsidR="00CF60DD">
        <w:t>communication access with child</w:t>
      </w:r>
      <w:r w:rsidR="009A13D7">
        <w:t xml:space="preserve">, </w:t>
      </w:r>
      <w:r w:rsidR="00CF60DD">
        <w:t>specific holiday/school-</w:t>
      </w:r>
      <w:r w:rsidR="009A13D7">
        <w:t>break</w:t>
      </w:r>
      <w:r w:rsidR="00CF60DD">
        <w:t xml:space="preserve"> </w:t>
      </w:r>
      <w:r w:rsidR="005D3A90">
        <w:t>schedules,</w:t>
      </w:r>
      <w:r w:rsidR="00CF60DD">
        <w:t xml:space="preserve"> </w:t>
      </w:r>
      <w:r>
        <w:t xml:space="preserve">and </w:t>
      </w:r>
      <w:r w:rsidR="005D3A90">
        <w:t>financial responsibilities for</w:t>
      </w:r>
      <w:r w:rsidR="00CF60DD">
        <w:t xml:space="preserve"> activ</w:t>
      </w:r>
      <w:r>
        <w:t xml:space="preserve">ities, </w:t>
      </w:r>
      <w:r w:rsidR="00CF60DD">
        <w:t>school, and</w:t>
      </w:r>
      <w:r w:rsidR="005D3A90">
        <w:t xml:space="preserve"> medical related expenses. These type</w:t>
      </w:r>
      <w:r w:rsidR="00F113BD">
        <w:t>s</w:t>
      </w:r>
      <w:r w:rsidR="00BC60C3">
        <w:t xml:space="preserve"> of factors are normally </w:t>
      </w:r>
      <w:r w:rsidR="004A5D5A">
        <w:t>included and covered by a “p</w:t>
      </w:r>
      <w:r w:rsidR="005D3A90">
        <w:t xml:space="preserve">arenting plan”, but </w:t>
      </w:r>
      <w:r w:rsidR="00F113BD">
        <w:t xml:space="preserve">I </w:t>
      </w:r>
      <w:r w:rsidR="004A5D5A">
        <w:t xml:space="preserve">wasn’t aware </w:t>
      </w:r>
      <w:r w:rsidR="004A5D5A">
        <w:lastRenderedPageBreak/>
        <w:t xml:space="preserve">that this even existed at first. However, during follow up hearings I </w:t>
      </w:r>
      <w:r w:rsidR="00F113BD">
        <w:t xml:space="preserve">made </w:t>
      </w:r>
      <w:r w:rsidR="004A5D5A">
        <w:t xml:space="preserve">the </w:t>
      </w:r>
      <w:r w:rsidR="00F113BD">
        <w:t xml:space="preserve">mistake </w:t>
      </w:r>
      <w:r>
        <w:t xml:space="preserve">of </w:t>
      </w:r>
      <w:r w:rsidR="00CF60DD">
        <w:t xml:space="preserve">overlooking and </w:t>
      </w:r>
      <w:r w:rsidR="00F113BD">
        <w:t xml:space="preserve">not making sure </w:t>
      </w:r>
      <w:r w:rsidR="004A5D5A">
        <w:t xml:space="preserve">it was </w:t>
      </w:r>
      <w:r w:rsidR="005D3A90">
        <w:t xml:space="preserve">included </w:t>
      </w:r>
      <w:r w:rsidR="00F113BD">
        <w:t xml:space="preserve">with </w:t>
      </w:r>
      <w:r w:rsidR="005D3A90">
        <w:t>my custody order</w:t>
      </w:r>
      <w:r w:rsidR="00811B22">
        <w:t>s which caused a lot of headaches and issues that could’ve been avoided</w:t>
      </w:r>
      <w:r w:rsidR="005D3A90">
        <w:t xml:space="preserve">. </w:t>
      </w:r>
    </w:p>
    <w:p w14:paraId="0233CA6E" w14:textId="77777777" w:rsidR="00E50658" w:rsidRPr="00CF60DD" w:rsidRDefault="00E50658" w:rsidP="00597250">
      <w:pPr>
        <w:spacing w:line="480" w:lineRule="auto"/>
        <w:ind w:firstLine="0"/>
        <w:rPr>
          <w:b/>
          <w:u w:val="single"/>
        </w:rPr>
      </w:pPr>
      <w:r w:rsidRPr="00CF60DD">
        <w:rPr>
          <w:b/>
          <w:u w:val="single"/>
        </w:rPr>
        <w:t>Issues I experienced due to not having a Parenting Plan:</w:t>
      </w:r>
    </w:p>
    <w:p w14:paraId="17E9812E" w14:textId="77777777" w:rsidR="00E50658" w:rsidRDefault="00E50658" w:rsidP="00597250">
      <w:pPr>
        <w:pStyle w:val="ListParagraph"/>
        <w:numPr>
          <w:ilvl w:val="0"/>
          <w:numId w:val="20"/>
        </w:numPr>
        <w:spacing w:line="480" w:lineRule="auto"/>
      </w:pPr>
      <w:r>
        <w:t xml:space="preserve">2yrs </w:t>
      </w:r>
      <w:r w:rsidR="00CF60DD">
        <w:t xml:space="preserve">of </w:t>
      </w:r>
      <w:r>
        <w:t xml:space="preserve">no </w:t>
      </w:r>
      <w:r w:rsidR="00CF60DD">
        <w:t xml:space="preserve">communication </w:t>
      </w:r>
      <w:r w:rsidR="009D2F44">
        <w:t>(phone/</w:t>
      </w:r>
      <w:proofErr w:type="gramStart"/>
      <w:r w:rsidR="009D2F44">
        <w:t>face-time</w:t>
      </w:r>
      <w:proofErr w:type="gramEnd"/>
      <w:r w:rsidR="009D2F44">
        <w:t xml:space="preserve">) </w:t>
      </w:r>
      <w:r>
        <w:t>access with my child.</w:t>
      </w:r>
    </w:p>
    <w:p w14:paraId="740D836C" w14:textId="77777777" w:rsidR="008B79F2" w:rsidRDefault="008B79F2" w:rsidP="00597250">
      <w:pPr>
        <w:pStyle w:val="ListParagraph"/>
        <w:numPr>
          <w:ilvl w:val="0"/>
          <w:numId w:val="20"/>
        </w:numPr>
        <w:spacing w:line="480" w:lineRule="auto"/>
      </w:pPr>
      <w:r>
        <w:t>Conflicts during pickups, drop-offs, and exchanges</w:t>
      </w:r>
      <w:r w:rsidR="00507412">
        <w:t>.</w:t>
      </w:r>
    </w:p>
    <w:p w14:paraId="4577C28A" w14:textId="77777777" w:rsidR="00E50658" w:rsidRDefault="008B79F2" w:rsidP="00597250">
      <w:pPr>
        <w:pStyle w:val="ListParagraph"/>
        <w:numPr>
          <w:ilvl w:val="0"/>
          <w:numId w:val="20"/>
        </w:numPr>
        <w:spacing w:line="480" w:lineRule="auto"/>
      </w:pPr>
      <w:r>
        <w:t xml:space="preserve">Conflicts with </w:t>
      </w:r>
      <w:r w:rsidR="00E50658">
        <w:t>sche</w:t>
      </w:r>
      <w:r>
        <w:t>duling</w:t>
      </w:r>
      <w:r w:rsidR="00E50658">
        <w:t xml:space="preserve"> holiday </w:t>
      </w:r>
      <w:r>
        <w:t xml:space="preserve">and school </w:t>
      </w:r>
      <w:r w:rsidR="00E50658">
        <w:t>breaks</w:t>
      </w:r>
      <w:r>
        <w:t>.</w:t>
      </w:r>
    </w:p>
    <w:p w14:paraId="1E6F0F29" w14:textId="77777777" w:rsidR="008B79F2" w:rsidRDefault="009D2F44" w:rsidP="00597250">
      <w:pPr>
        <w:pStyle w:val="ListParagraph"/>
        <w:numPr>
          <w:ilvl w:val="0"/>
          <w:numId w:val="20"/>
        </w:numPr>
        <w:spacing w:line="480" w:lineRule="auto"/>
      </w:pPr>
      <w:r>
        <w:t>Delayed or m</w:t>
      </w:r>
      <w:r w:rsidR="008B79F2">
        <w:t>issed v</w:t>
      </w:r>
      <w:r w:rsidR="00507412">
        <w:t xml:space="preserve">isitation </w:t>
      </w:r>
      <w:r w:rsidR="008B79F2">
        <w:t xml:space="preserve">days. </w:t>
      </w:r>
    </w:p>
    <w:p w14:paraId="25A5685F" w14:textId="77777777" w:rsidR="008B79F2" w:rsidRDefault="00811B22" w:rsidP="00597250">
      <w:pPr>
        <w:pStyle w:val="ListParagraph"/>
        <w:numPr>
          <w:ilvl w:val="0"/>
          <w:numId w:val="20"/>
        </w:numPr>
        <w:spacing w:line="480" w:lineRule="auto"/>
      </w:pPr>
      <w:r>
        <w:t xml:space="preserve">Missed </w:t>
      </w:r>
      <w:r w:rsidR="009D2F44">
        <w:t xml:space="preserve">information of child </w:t>
      </w:r>
      <w:r w:rsidR="008B79F2">
        <w:t>medical appointment</w:t>
      </w:r>
      <w:r w:rsidR="009D2F44">
        <w:t>s</w:t>
      </w:r>
      <w:r>
        <w:t xml:space="preserve"> and records history.</w:t>
      </w:r>
      <w:r w:rsidR="009D2F44">
        <w:t xml:space="preserve"> </w:t>
      </w:r>
      <w:r w:rsidR="008B79F2">
        <w:t xml:space="preserve"> </w:t>
      </w:r>
    </w:p>
    <w:p w14:paraId="55A1BB22" w14:textId="77777777" w:rsidR="00DF6728" w:rsidRDefault="005D3A90" w:rsidP="00597250">
      <w:pPr>
        <w:spacing w:line="480" w:lineRule="auto"/>
      </w:pPr>
      <w:r>
        <w:t xml:space="preserve">I recommend </w:t>
      </w:r>
      <w:r w:rsidR="00BC60C3">
        <w:t xml:space="preserve">that all co-parents </w:t>
      </w:r>
      <w:r w:rsidR="00F113BD">
        <w:t xml:space="preserve">have a </w:t>
      </w:r>
      <w:r>
        <w:t xml:space="preserve">Parenting Plan included with every custody order as all </w:t>
      </w:r>
      <w:r w:rsidR="00811B22">
        <w:t xml:space="preserve">important </w:t>
      </w:r>
      <w:r w:rsidR="00F113BD">
        <w:t xml:space="preserve">custody </w:t>
      </w:r>
      <w:r w:rsidR="00811B22">
        <w:t>item</w:t>
      </w:r>
      <w:r w:rsidR="009D2F44">
        <w:t>s</w:t>
      </w:r>
      <w:r>
        <w:t xml:space="preserve"> </w:t>
      </w:r>
      <w:r w:rsidR="00F113BD">
        <w:t xml:space="preserve">such as visitation schedules, </w:t>
      </w:r>
      <w:r w:rsidR="0000615C">
        <w:t xml:space="preserve">child </w:t>
      </w:r>
      <w:r w:rsidR="00507412">
        <w:t>exchanges (</w:t>
      </w:r>
      <w:r w:rsidR="00F113BD">
        <w:t>drop-offs</w:t>
      </w:r>
      <w:r w:rsidR="00507412">
        <w:t>/</w:t>
      </w:r>
      <w:r w:rsidR="00F113BD">
        <w:t>pickups</w:t>
      </w:r>
      <w:r w:rsidR="00507412">
        <w:t>)</w:t>
      </w:r>
      <w:r w:rsidR="00F113BD">
        <w:t xml:space="preserve">, financial responsibilities, and child </w:t>
      </w:r>
      <w:r w:rsidR="0000615C">
        <w:t xml:space="preserve">communication </w:t>
      </w:r>
      <w:r w:rsidR="00F113BD">
        <w:t xml:space="preserve">access </w:t>
      </w:r>
      <w:r w:rsidR="00507412">
        <w:t>are covered</w:t>
      </w:r>
      <w:r w:rsidR="009D2F44">
        <w:t xml:space="preserve">.  </w:t>
      </w:r>
      <w:r w:rsidR="00B231CB">
        <w:t>Leaving a custod</w:t>
      </w:r>
      <w:r w:rsidR="0000615C">
        <w:t xml:space="preserve">y hearing without having a complete record of parental rights, responsibilities, and obligations detailed in the custody order could </w:t>
      </w:r>
      <w:r w:rsidR="00B231CB">
        <w:t xml:space="preserve">lead to future issues. </w:t>
      </w:r>
      <w:r w:rsidR="00151901">
        <w:t xml:space="preserve">Judges are not perfect, attorneys overlook things at times, and parents can lack </w:t>
      </w:r>
      <w:r w:rsidR="00151901">
        <w:lastRenderedPageBreak/>
        <w:t>focus due to</w:t>
      </w:r>
      <w:r w:rsidR="009D2F44">
        <w:t xml:space="preserve"> the stress of the case, so implemen</w:t>
      </w:r>
      <w:r w:rsidR="00151901">
        <w:t>ting a pare</w:t>
      </w:r>
      <w:r w:rsidR="009D2F44">
        <w:t>nting plan will help with covering</w:t>
      </w:r>
      <w:r w:rsidR="00151901">
        <w:t xml:space="preserve"> those potential mishaps. </w:t>
      </w:r>
      <w:r w:rsidR="003A5226">
        <w:t>Instituting a parenting plan outlines to the court how the parents will share and make all decisions for the children and how the children will spend time with each parent.  If one parent doesn’</w:t>
      </w:r>
      <w:r w:rsidR="00DA687C">
        <w:t xml:space="preserve">t want to agree to include </w:t>
      </w:r>
      <w:r w:rsidR="003A5226">
        <w:t>a parenting plan, the</w:t>
      </w:r>
      <w:r w:rsidR="00DA687C">
        <w:t xml:space="preserve">n the </w:t>
      </w:r>
      <w:r w:rsidR="003A5226">
        <w:t xml:space="preserve">other parent should </w:t>
      </w:r>
      <w:r w:rsidR="009D2F44">
        <w:t xml:space="preserve">take the initiative to </w:t>
      </w:r>
      <w:r w:rsidR="00DA687C">
        <w:t xml:space="preserve">create one anyway, </w:t>
      </w:r>
      <w:r w:rsidR="0000615C">
        <w:t>express th</w:t>
      </w:r>
      <w:r w:rsidR="00DA687C">
        <w:t xml:space="preserve">eir reasons of interest, and try to submit it to the court for review. Requesting the inclusion of </w:t>
      </w:r>
      <w:r w:rsidR="00496C0C">
        <w:t>a parenting plan shows a</w:t>
      </w:r>
      <w:r w:rsidR="003A5226">
        <w:t xml:space="preserve"> </w:t>
      </w:r>
      <w:r w:rsidR="00DA687C">
        <w:t xml:space="preserve">willingness to co-parent and also displays a responsible commitment to </w:t>
      </w:r>
      <w:r w:rsidR="003A5226">
        <w:t xml:space="preserve">avoid </w:t>
      </w:r>
      <w:proofErr w:type="gramStart"/>
      <w:r w:rsidR="003A5226">
        <w:t>disputes, and</w:t>
      </w:r>
      <w:proofErr w:type="gramEnd"/>
      <w:r w:rsidR="003A5226">
        <w:t xml:space="preserve"> resolve any p</w:t>
      </w:r>
      <w:r w:rsidR="00DA687C">
        <w:t>otential conflicts that could arise</w:t>
      </w:r>
      <w:r w:rsidR="003A5226">
        <w:t xml:space="preserve">.  </w:t>
      </w:r>
      <w:r w:rsidR="00F021EC">
        <w:t xml:space="preserve">A parenting plan definitely makes co-parenting much easier. </w:t>
      </w:r>
    </w:p>
    <w:p w14:paraId="3894F127" w14:textId="77777777" w:rsidR="00CB7F97" w:rsidRPr="00CB7F97" w:rsidRDefault="00F021EC" w:rsidP="00CB7F97">
      <w:pPr>
        <w:spacing w:line="480" w:lineRule="auto"/>
        <w:ind w:firstLine="0"/>
        <w:jc w:val="center"/>
        <w:rPr>
          <w:b/>
          <w:u w:val="single"/>
        </w:rPr>
      </w:pPr>
      <w:r w:rsidRPr="00CB7F97">
        <w:rPr>
          <w:b/>
          <w:u w:val="single"/>
        </w:rPr>
        <w:t>Child Support</w:t>
      </w:r>
    </w:p>
    <w:p w14:paraId="44F42AED" w14:textId="77777777" w:rsidR="00155293" w:rsidRDefault="00F021EC" w:rsidP="00CB7F97">
      <w:pPr>
        <w:spacing w:line="480" w:lineRule="auto"/>
      </w:pPr>
      <w:r>
        <w:t>Child Support is financial support that is paid by the non-custodial parent to the custodial parent fo</w:t>
      </w:r>
      <w:r w:rsidR="00227E4C">
        <w:t xml:space="preserve">r the welfare of the child. Child support calculations and formulas vary by state, so it is important for non-custodial parents to understand the calculations for their state. Generally, the income of both parents, financial needs of the child (daycare, education), medical expenses, and time spent between both households are some of the factors that </w:t>
      </w:r>
      <w:r w:rsidR="00227E4C">
        <w:lastRenderedPageBreak/>
        <w:t xml:space="preserve">are used to calculate child support payments. It is very important to understand the calculations of your state because mistakes can be made when calculating child support. </w:t>
      </w:r>
    </w:p>
    <w:p w14:paraId="661FA40E" w14:textId="77777777" w:rsidR="00DA687C" w:rsidRDefault="00227E4C" w:rsidP="00DA687C">
      <w:pPr>
        <w:spacing w:line="480" w:lineRule="auto"/>
      </w:pPr>
      <w:r>
        <w:t>Once a child support order is</w:t>
      </w:r>
      <w:r w:rsidR="00DA687C">
        <w:t xml:space="preserve"> established, the non-custodial </w:t>
      </w:r>
      <w:r>
        <w:t xml:space="preserve">parent </w:t>
      </w:r>
      <w:r w:rsidR="00DA687C">
        <w:t xml:space="preserve">(NCP) will </w:t>
      </w:r>
      <w:r w:rsidR="00155293">
        <w:t xml:space="preserve">have a child support account created by the state </w:t>
      </w:r>
      <w:r w:rsidR="00DA687C">
        <w:t>child support office. The NCP</w:t>
      </w:r>
      <w:r w:rsidR="00155293">
        <w:t xml:space="preserve"> will be </w:t>
      </w:r>
      <w:r w:rsidR="006E764C">
        <w:t>responsible for making those payments on a mon</w:t>
      </w:r>
      <w:r w:rsidR="00155293">
        <w:t xml:space="preserve">thly basis. Payments are </w:t>
      </w:r>
      <w:r w:rsidR="006E764C">
        <w:t xml:space="preserve">paid to the state child support office </w:t>
      </w:r>
      <w:r w:rsidR="00155293">
        <w:t xml:space="preserve">by </w:t>
      </w:r>
      <w:proofErr w:type="gramStart"/>
      <w:r w:rsidR="00155293">
        <w:t>mail</w:t>
      </w:r>
      <w:proofErr w:type="gramEnd"/>
      <w:r w:rsidR="00155293">
        <w:t xml:space="preserve"> </w:t>
      </w:r>
      <w:r w:rsidR="006E764C">
        <w:t xml:space="preserve">or </w:t>
      </w:r>
      <w:r w:rsidR="00155293">
        <w:t xml:space="preserve">they are </w:t>
      </w:r>
      <w:r w:rsidR="006E764C">
        <w:t>automatically garnished from your wages</w:t>
      </w:r>
      <w:r w:rsidR="00C57D30">
        <w:t xml:space="preserve"> and transferred to the custodial parent</w:t>
      </w:r>
      <w:r w:rsidR="006E764C">
        <w:t xml:space="preserve">. If </w:t>
      </w:r>
      <w:r w:rsidR="00155293">
        <w:t xml:space="preserve">any </w:t>
      </w:r>
      <w:r w:rsidR="006E764C">
        <w:t xml:space="preserve">payments are </w:t>
      </w:r>
      <w:r w:rsidR="00155293">
        <w:t xml:space="preserve">missed, </w:t>
      </w:r>
      <w:r w:rsidR="006E764C">
        <w:t>your child support accoun</w:t>
      </w:r>
      <w:r w:rsidR="00C57D30">
        <w:t xml:space="preserve">t </w:t>
      </w:r>
      <w:r w:rsidR="00DA687C">
        <w:t xml:space="preserve">accrues and an arrearage, interest, and </w:t>
      </w:r>
      <w:r w:rsidR="006E764C">
        <w:t>heavy penalties can be placed</w:t>
      </w:r>
      <w:r w:rsidR="00155293">
        <w:t xml:space="preserve"> by the court</w:t>
      </w:r>
      <w:r w:rsidR="006E764C">
        <w:t>.</w:t>
      </w:r>
      <w:r w:rsidR="00155293">
        <w:t xml:space="preserve">  Penalties such as suspended passports, suspended driver’s license</w:t>
      </w:r>
      <w:r w:rsidR="00DA687C">
        <w:t>s</w:t>
      </w:r>
      <w:r w:rsidR="00155293">
        <w:t>, financial interest, and jail-time can be ordered by a</w:t>
      </w:r>
      <w:r w:rsidR="00DA687C">
        <w:t xml:space="preserve"> judge.  </w:t>
      </w:r>
    </w:p>
    <w:p w14:paraId="66E5A4BF" w14:textId="77777777" w:rsidR="00AF490C" w:rsidRDefault="00DA687C" w:rsidP="00DA687C">
      <w:pPr>
        <w:spacing w:line="480" w:lineRule="auto"/>
      </w:pPr>
      <w:r>
        <w:t>I</w:t>
      </w:r>
      <w:r w:rsidR="00155293">
        <w:t>t is imp</w:t>
      </w:r>
      <w:r w:rsidR="003D1FDC">
        <w:t>ortant for parents to ensure that their</w:t>
      </w:r>
      <w:r w:rsidR="00155293">
        <w:t xml:space="preserve"> child support calculations are accurate</w:t>
      </w:r>
      <w:r w:rsidR="009D2F44">
        <w:t xml:space="preserve"> and </w:t>
      </w:r>
      <w:r w:rsidR="009A3F15">
        <w:t>not miscalculated</w:t>
      </w:r>
      <w:r w:rsidR="003D1FDC">
        <w:t xml:space="preserve">.  </w:t>
      </w:r>
      <w:r w:rsidR="009D2F44">
        <w:t xml:space="preserve">If </w:t>
      </w:r>
      <w:r w:rsidR="003D1FDC">
        <w:t xml:space="preserve">the calculations are </w:t>
      </w:r>
      <w:r w:rsidR="009D2F44">
        <w:t>found to be</w:t>
      </w:r>
      <w:r w:rsidR="009A3F15">
        <w:t xml:space="preserve"> too high, a request should be immediately made to </w:t>
      </w:r>
      <w:r w:rsidR="00155293">
        <w:t xml:space="preserve">the </w:t>
      </w:r>
      <w:r w:rsidR="009A3F15">
        <w:t xml:space="preserve">judge </w:t>
      </w:r>
      <w:r w:rsidR="00155293">
        <w:t xml:space="preserve">to </w:t>
      </w:r>
      <w:r w:rsidR="003D1FDC">
        <w:t>review and recalculate for accuracy.  A request for recalculation can be made in court during a hearing or by filing a motion to “modify child support”.</w:t>
      </w:r>
    </w:p>
    <w:p w14:paraId="12EE104D" w14:textId="77777777" w:rsidR="00A26007" w:rsidRDefault="000152E9" w:rsidP="00A26007">
      <w:pPr>
        <w:spacing w:line="480" w:lineRule="auto"/>
        <w:ind w:left="360"/>
      </w:pPr>
      <w:r>
        <w:t xml:space="preserve">In August 2012, I </w:t>
      </w:r>
      <w:r w:rsidR="003D1FDC">
        <w:t xml:space="preserve">received </w:t>
      </w:r>
      <w:r w:rsidR="00A26007">
        <w:t xml:space="preserve">a custody/child support </w:t>
      </w:r>
      <w:proofErr w:type="gramStart"/>
      <w:r w:rsidR="00A26007">
        <w:t>order</w:t>
      </w:r>
      <w:proofErr w:type="gramEnd"/>
    </w:p>
    <w:p w14:paraId="51F41670" w14:textId="77777777" w:rsidR="00F021EC" w:rsidRDefault="003D1FDC" w:rsidP="00A26007">
      <w:pPr>
        <w:spacing w:line="480" w:lineRule="auto"/>
        <w:ind w:firstLine="0"/>
      </w:pPr>
      <w:r>
        <w:lastRenderedPageBreak/>
        <w:t>and was</w:t>
      </w:r>
      <w:r w:rsidR="00A26007">
        <w:t xml:space="preserve"> </w:t>
      </w:r>
      <w:r w:rsidR="000152E9">
        <w:t>a</w:t>
      </w:r>
      <w:r>
        <w:t xml:space="preserve">warded joint physical and legal custody. </w:t>
      </w:r>
      <w:r w:rsidR="00A26007">
        <w:t xml:space="preserve">Although I </w:t>
      </w:r>
      <w:r>
        <w:t xml:space="preserve">had equal custody, I was </w:t>
      </w:r>
      <w:r w:rsidR="000152E9">
        <w:t xml:space="preserve">the non-custodial parent as our child’s domicile residence was with his mother.  </w:t>
      </w:r>
      <w:r w:rsidR="001B5CBE">
        <w:t>I was or</w:t>
      </w:r>
      <w:r w:rsidR="00A26007">
        <w:t xml:space="preserve">dered to pay child support, and </w:t>
      </w:r>
      <w:r w:rsidR="00155293">
        <w:t xml:space="preserve">my attorney </w:t>
      </w:r>
      <w:r w:rsidR="001B5CBE">
        <w:t xml:space="preserve">and I both </w:t>
      </w:r>
      <w:r w:rsidR="00155293">
        <w:t>made the mistake</w:t>
      </w:r>
      <w:r w:rsidR="000152E9">
        <w:t xml:space="preserve"> of not </w:t>
      </w:r>
      <w:r w:rsidR="002046DE">
        <w:t xml:space="preserve">reviewing accuracy of the calculations and </w:t>
      </w:r>
      <w:r w:rsidR="000152E9">
        <w:t>ensuring that all of qualifying information was included</w:t>
      </w:r>
      <w:r w:rsidR="002046DE">
        <w:t>. As a result, my child support payment was wrong and too high. I’ve said to myself many times, “</w:t>
      </w:r>
      <w:r w:rsidR="001B5CBE" w:rsidRPr="00C57D30">
        <w:rPr>
          <w:i/>
        </w:rPr>
        <w:t xml:space="preserve">Yes, </w:t>
      </w:r>
      <w:r w:rsidR="002046DE">
        <w:rPr>
          <w:i/>
        </w:rPr>
        <w:t xml:space="preserve">my lawyers made a mistake, but </w:t>
      </w:r>
      <w:r w:rsidR="001B5CBE" w:rsidRPr="00C57D30">
        <w:rPr>
          <w:i/>
        </w:rPr>
        <w:t xml:space="preserve">it was my mistake too as not knowing the law or rule is not </w:t>
      </w:r>
      <w:r w:rsidR="002046DE">
        <w:rPr>
          <w:i/>
        </w:rPr>
        <w:t xml:space="preserve">an excuse, nor does it give me </w:t>
      </w:r>
      <w:r w:rsidR="001B5CBE" w:rsidRPr="00C57D30">
        <w:rPr>
          <w:i/>
        </w:rPr>
        <w:t>any sympathy or leniency”</w:t>
      </w:r>
      <w:r w:rsidR="001B5CBE">
        <w:t>. One of the major elements in determining joint custody and child support i</w:t>
      </w:r>
      <w:r w:rsidR="00B02736">
        <w:t xml:space="preserve">s the percentage of </w:t>
      </w:r>
      <w:r w:rsidR="00C57D30">
        <w:t>“</w:t>
      </w:r>
      <w:r w:rsidR="00B02736">
        <w:t>overnights</w:t>
      </w:r>
      <w:r w:rsidR="00C57D30">
        <w:t>”</w:t>
      </w:r>
      <w:r w:rsidR="00B02736">
        <w:t xml:space="preserve"> and “time spent” the child has</w:t>
      </w:r>
      <w:r w:rsidR="002046DE">
        <w:t xml:space="preserve"> between both homes.  According to my </w:t>
      </w:r>
      <w:r w:rsidR="00C57D30">
        <w:t>state</w:t>
      </w:r>
      <w:r w:rsidR="002046DE">
        <w:t>’s</w:t>
      </w:r>
      <w:r w:rsidR="00C57D30">
        <w:t xml:space="preserve"> formula for determining custody, </w:t>
      </w:r>
      <w:r w:rsidR="001B5CBE">
        <w:t xml:space="preserve">I had my child </w:t>
      </w:r>
      <w:r w:rsidR="00B02736">
        <w:t xml:space="preserve">for </w:t>
      </w:r>
      <w:r w:rsidR="001B5CBE">
        <w:t>the required amount of “time spent” to qualify for joint custody and</w:t>
      </w:r>
      <w:r w:rsidR="00C6386E">
        <w:t xml:space="preserve"> for a specific child support amount/range. Unfortunately, due to the oversight of not including “time spent” I ended up with a child support order paying 60% more than I should have been</w:t>
      </w:r>
      <w:r w:rsidR="00B02736">
        <w:t>. The</w:t>
      </w:r>
      <w:r w:rsidR="00C6386E">
        <w:t xml:space="preserve"> child support order stayed in place for over 5 years which resulted in me paying</w:t>
      </w:r>
      <w:r w:rsidR="001B5CBE">
        <w:t xml:space="preserve"> </w:t>
      </w:r>
      <w:r w:rsidR="00AF490C">
        <w:t xml:space="preserve">an extra </w:t>
      </w:r>
      <w:r w:rsidR="00B02736">
        <w:t xml:space="preserve">amount </w:t>
      </w:r>
      <w:r w:rsidR="00C57D30">
        <w:t xml:space="preserve">while </w:t>
      </w:r>
      <w:r w:rsidR="002046DE">
        <w:t xml:space="preserve">experiencing </w:t>
      </w:r>
      <w:r w:rsidR="00AF490C">
        <w:t xml:space="preserve">financial difficulties along the way. </w:t>
      </w:r>
      <w:r w:rsidR="00CB7F97">
        <w:t xml:space="preserve"> </w:t>
      </w:r>
      <w:r w:rsidR="00B02736">
        <w:t xml:space="preserve">People may think that being ordered to </w:t>
      </w:r>
      <w:r w:rsidR="00B02736">
        <w:lastRenderedPageBreak/>
        <w:t xml:space="preserve">pay extra </w:t>
      </w:r>
      <w:r w:rsidR="002046DE">
        <w:t xml:space="preserve">child support </w:t>
      </w:r>
      <w:r w:rsidR="00B02736">
        <w:t xml:space="preserve">shouldn’t be </w:t>
      </w:r>
      <w:r w:rsidR="00F401D8">
        <w:t xml:space="preserve">considered </w:t>
      </w:r>
      <w:r w:rsidR="00B02736">
        <w:t xml:space="preserve">a bad thing since its money for the child. Well, when </w:t>
      </w:r>
      <w:proofErr w:type="gramStart"/>
      <w:r w:rsidR="00B02736">
        <w:t>you</w:t>
      </w:r>
      <w:r w:rsidR="00C57D30">
        <w:t>’</w:t>
      </w:r>
      <w:r w:rsidR="00B02736">
        <w:t>r</w:t>
      </w:r>
      <w:r w:rsidR="00C57D30">
        <w:t>e</w:t>
      </w:r>
      <w:proofErr w:type="gramEnd"/>
      <w:r w:rsidR="00B02736">
        <w:t xml:space="preserve"> court ordered to pay a specific </w:t>
      </w:r>
      <w:r w:rsidR="00C57D30">
        <w:t xml:space="preserve">amount of </w:t>
      </w:r>
      <w:r w:rsidR="00F401D8">
        <w:t xml:space="preserve">child support </w:t>
      </w:r>
      <w:r w:rsidR="00B02736">
        <w:t xml:space="preserve">and </w:t>
      </w:r>
      <w:r w:rsidR="00C57D30">
        <w:t>you miss a payment,</w:t>
      </w:r>
      <w:r w:rsidR="00B02736">
        <w:t xml:space="preserve"> you can be found in contempt, fined, and</w:t>
      </w:r>
      <w:r w:rsidR="00F401D8">
        <w:t xml:space="preserve"> even</w:t>
      </w:r>
      <w:r w:rsidR="00B02736">
        <w:t xml:space="preserve"> put in jail.</w:t>
      </w:r>
      <w:r w:rsidR="00F401D8">
        <w:t xml:space="preserve"> </w:t>
      </w:r>
      <w:r w:rsidR="002046DE">
        <w:t xml:space="preserve">My thoughts, </w:t>
      </w:r>
      <w:r w:rsidR="002046DE">
        <w:rPr>
          <w:i/>
        </w:rPr>
        <w:t xml:space="preserve">“How’s that </w:t>
      </w:r>
      <w:r w:rsidR="00F401D8" w:rsidRPr="00F401D8">
        <w:rPr>
          <w:i/>
        </w:rPr>
        <w:t xml:space="preserve">for </w:t>
      </w:r>
      <w:r w:rsidR="00C57D30">
        <w:rPr>
          <w:i/>
        </w:rPr>
        <w:t>ignoring</w:t>
      </w:r>
      <w:r w:rsidR="002046DE">
        <w:rPr>
          <w:i/>
        </w:rPr>
        <w:t xml:space="preserve"> the calculations</w:t>
      </w:r>
      <w:r w:rsidR="00C57D30">
        <w:rPr>
          <w:i/>
        </w:rPr>
        <w:t xml:space="preserve"> and </w:t>
      </w:r>
      <w:r w:rsidR="00F401D8" w:rsidRPr="00F401D8">
        <w:rPr>
          <w:i/>
        </w:rPr>
        <w:t xml:space="preserve">having a miscalculated child support order?” </w:t>
      </w:r>
      <w:r w:rsidR="00B02736" w:rsidRPr="00F401D8">
        <w:rPr>
          <w:i/>
        </w:rPr>
        <w:t xml:space="preserve"> </w:t>
      </w:r>
    </w:p>
    <w:p w14:paraId="1C0DB6EF" w14:textId="77777777" w:rsidR="00CB7F97" w:rsidRPr="00CB7F97" w:rsidRDefault="00F401D8" w:rsidP="00CB7F97">
      <w:pPr>
        <w:spacing w:line="480" w:lineRule="auto"/>
        <w:jc w:val="center"/>
        <w:rPr>
          <w:b/>
          <w:u w:val="single"/>
        </w:rPr>
      </w:pPr>
      <w:r>
        <w:rPr>
          <w:b/>
          <w:u w:val="single"/>
        </w:rPr>
        <w:t xml:space="preserve">Understanding </w:t>
      </w:r>
      <w:r w:rsidR="00CB7F97">
        <w:rPr>
          <w:b/>
          <w:u w:val="single"/>
        </w:rPr>
        <w:t>custody hearings and t</w:t>
      </w:r>
      <w:r w:rsidR="00AF490C" w:rsidRPr="00CB7F97">
        <w:rPr>
          <w:b/>
          <w:u w:val="single"/>
        </w:rPr>
        <w:t>rial</w:t>
      </w:r>
      <w:r w:rsidR="00CB7F97">
        <w:rPr>
          <w:b/>
          <w:u w:val="single"/>
        </w:rPr>
        <w:t>s</w:t>
      </w:r>
    </w:p>
    <w:p w14:paraId="552FA60C" w14:textId="77777777" w:rsidR="00AF490C" w:rsidRPr="00AF490C" w:rsidRDefault="00AF490C" w:rsidP="00597250">
      <w:pPr>
        <w:spacing w:line="480" w:lineRule="auto"/>
      </w:pPr>
      <w:r>
        <w:rPr>
          <w:b/>
        </w:rPr>
        <w:t xml:space="preserve"> </w:t>
      </w:r>
      <w:r>
        <w:t>When beginning a</w:t>
      </w:r>
      <w:r w:rsidR="002046DE">
        <w:t xml:space="preserve"> custody </w:t>
      </w:r>
      <w:proofErr w:type="gramStart"/>
      <w:r w:rsidR="002046DE">
        <w:t>case</w:t>
      </w:r>
      <w:proofErr w:type="gramEnd"/>
      <w:r w:rsidR="002046DE">
        <w:t xml:space="preserve"> you are </w:t>
      </w:r>
      <w:r>
        <w:t>granted a</w:t>
      </w:r>
      <w:r w:rsidR="002046DE">
        <w:t>n initial</w:t>
      </w:r>
      <w:r w:rsidR="00972F12">
        <w:t xml:space="preserve"> </w:t>
      </w:r>
      <w:r w:rsidR="00C57D30">
        <w:t xml:space="preserve">custody </w:t>
      </w:r>
      <w:r>
        <w:t>hearing in order to express your points, state your con</w:t>
      </w:r>
      <w:r w:rsidR="00C57D30">
        <w:t>cerns, and request your position</w:t>
      </w:r>
      <w:r>
        <w:t xml:space="preserve"> for custody. After a hearing, Judges usually order both parents to attend mediation first</w:t>
      </w:r>
      <w:r w:rsidR="00F401D8">
        <w:t xml:space="preserve"> </w:t>
      </w:r>
      <w:r w:rsidR="0035693D">
        <w:t xml:space="preserve">while incorporating a temporary custody order and scheduling a follow-up court date. When parents return back to court, Judges will inquire about the mediation </w:t>
      </w:r>
      <w:proofErr w:type="gramStart"/>
      <w:r w:rsidR="0035693D">
        <w:t>results</w:t>
      </w:r>
      <w:proofErr w:type="gramEnd"/>
      <w:r w:rsidR="0035693D">
        <w:t xml:space="preserve"> and any made agreements. Judges are open to completing a custody order agreement based on the agreem</w:t>
      </w:r>
      <w:r w:rsidR="00972F12">
        <w:t>ent of the parents. However, if a custody</w:t>
      </w:r>
      <w:r w:rsidR="0035693D">
        <w:t xml:space="preserve"> agreement cannot be reached, a trial date to establish custody and a final custody order may be scheduled. When attending a custody hearing it is important to think about the best interest of the ch</w:t>
      </w:r>
      <w:r w:rsidR="00972F12">
        <w:t xml:space="preserve">ild, as well as </w:t>
      </w:r>
      <w:r w:rsidR="0035693D">
        <w:t>the best interest of you and your family. I exp</w:t>
      </w:r>
      <w:r w:rsidR="00F5281B">
        <w:t xml:space="preserve">erienced </w:t>
      </w:r>
      <w:r w:rsidR="00F5281B">
        <w:lastRenderedPageBreak/>
        <w:t>attending over 19</w:t>
      </w:r>
      <w:r w:rsidR="00972F12">
        <w:t>+</w:t>
      </w:r>
      <w:r w:rsidR="0035693D">
        <w:t xml:space="preserve"> custody hearings which cost a lot of time and money</w:t>
      </w:r>
      <w:r w:rsidR="000155BC">
        <w:t xml:space="preserve">. Looking back at my situation and </w:t>
      </w:r>
      <w:proofErr w:type="gramStart"/>
      <w:r w:rsidR="000155BC">
        <w:t>having an understanding of</w:t>
      </w:r>
      <w:proofErr w:type="gramEnd"/>
      <w:r w:rsidR="000155BC">
        <w:t xml:space="preserve"> the family court process, I </w:t>
      </w:r>
      <w:r w:rsidR="00F5281B">
        <w:t xml:space="preserve">wish I </w:t>
      </w:r>
      <w:r w:rsidR="000155BC">
        <w:t xml:space="preserve">would’ve requested a </w:t>
      </w:r>
      <w:r w:rsidR="00972F12">
        <w:t xml:space="preserve">custody </w:t>
      </w:r>
      <w:r w:rsidR="000155BC">
        <w:t>trial f</w:t>
      </w:r>
      <w:r w:rsidR="00F5281B">
        <w:t>rom the very beginning as this c</w:t>
      </w:r>
      <w:r w:rsidR="000155BC">
        <w:t>ould’ve eliminated a lot of wasted days, time, money, energy, days off of work, and stress</w:t>
      </w:r>
      <w:r w:rsidR="00F5281B">
        <w:t xml:space="preserve"> (</w:t>
      </w:r>
      <w:r w:rsidR="00F5281B">
        <w:rPr>
          <w:i/>
        </w:rPr>
        <w:t>But it’</w:t>
      </w:r>
      <w:r w:rsidR="00463FCC">
        <w:rPr>
          <w:i/>
        </w:rPr>
        <w:t>s hard to predetermine</w:t>
      </w:r>
      <w:r w:rsidR="00F5281B">
        <w:rPr>
          <w:i/>
        </w:rPr>
        <w:t xml:space="preserve"> how things will go in a custody case)</w:t>
      </w:r>
      <w:r w:rsidR="000155BC">
        <w:t xml:space="preserve">. Having a </w:t>
      </w:r>
      <w:r w:rsidR="00463FCC">
        <w:t xml:space="preserve">custody </w:t>
      </w:r>
      <w:r w:rsidR="000155BC">
        <w:t xml:space="preserve">trial </w:t>
      </w:r>
      <w:r w:rsidR="00463FCC">
        <w:t>provides an opportunity to secure</w:t>
      </w:r>
      <w:r w:rsidR="000155BC">
        <w:t xml:space="preserve"> </w:t>
      </w:r>
      <w:r w:rsidR="00972F12">
        <w:t xml:space="preserve">a finalized and detail </w:t>
      </w:r>
      <w:r w:rsidR="000155BC">
        <w:t>custody order</w:t>
      </w:r>
      <w:r w:rsidR="001341FE">
        <w:t>. Obtainin</w:t>
      </w:r>
      <w:r w:rsidR="00463FCC">
        <w:t xml:space="preserve">g a </w:t>
      </w:r>
      <w:r w:rsidR="001341FE">
        <w:t xml:space="preserve">detailed </w:t>
      </w:r>
      <w:r w:rsidR="00463FCC">
        <w:t xml:space="preserve">custody order with </w:t>
      </w:r>
      <w:r w:rsidR="00972F12">
        <w:t>a parenting outline</w:t>
      </w:r>
      <w:r w:rsidR="00463FCC">
        <w:t xml:space="preserve"> </w:t>
      </w:r>
      <w:r w:rsidR="00972F12">
        <w:t xml:space="preserve">of rights and responsibilities </w:t>
      </w:r>
      <w:r w:rsidR="001341FE">
        <w:t xml:space="preserve">such as </w:t>
      </w:r>
      <w:r w:rsidR="00972F12">
        <w:t xml:space="preserve">custody, </w:t>
      </w:r>
      <w:r w:rsidR="001341FE">
        <w:t>v</w:t>
      </w:r>
      <w:r w:rsidR="000155BC">
        <w:t>isitation</w:t>
      </w:r>
      <w:r w:rsidR="00463FCC">
        <w:t xml:space="preserve"> schedules</w:t>
      </w:r>
      <w:r w:rsidR="000155BC">
        <w:t xml:space="preserve">, child support, </w:t>
      </w:r>
      <w:r w:rsidR="00463FCC">
        <w:t xml:space="preserve">financial obligations, </w:t>
      </w:r>
      <w:r w:rsidR="000155BC">
        <w:t>an</w:t>
      </w:r>
      <w:r w:rsidR="00972F12">
        <w:t xml:space="preserve">d child access </w:t>
      </w:r>
      <w:r w:rsidR="00463FCC">
        <w:t xml:space="preserve">is what I always strived for. </w:t>
      </w:r>
      <w:r w:rsidR="000155BC">
        <w:t xml:space="preserve">      </w:t>
      </w:r>
    </w:p>
    <w:p w14:paraId="2001EF2E" w14:textId="77777777" w:rsidR="008D41FA" w:rsidRDefault="005D24DF" w:rsidP="00597250">
      <w:pPr>
        <w:spacing w:line="480" w:lineRule="auto"/>
        <w:ind w:firstLine="0"/>
      </w:pPr>
      <w:r>
        <w:tab/>
        <w:t>Custody Trial</w:t>
      </w:r>
      <w:r w:rsidR="001341FE">
        <w:t>s</w:t>
      </w:r>
      <w:r>
        <w:t xml:space="preserve"> can be</w:t>
      </w:r>
      <w:r w:rsidR="00972F12">
        <w:t xml:space="preserve"> </w:t>
      </w:r>
      <w:r w:rsidR="000155BC">
        <w:t>very stringent, stressful, time-consuming, and emot</w:t>
      </w:r>
      <w:r w:rsidR="00972F12">
        <w:t xml:space="preserve">ionally </w:t>
      </w:r>
      <w:r>
        <w:t>demanding</w:t>
      </w:r>
      <w:r w:rsidR="000155BC">
        <w:t xml:space="preserve">. </w:t>
      </w:r>
      <w:r w:rsidR="00A34097">
        <w:t>Trials can last anywhere between 1 day to 15+ days dep</w:t>
      </w:r>
      <w:r w:rsidR="008E4A37">
        <w:t xml:space="preserve">ending on the severity and </w:t>
      </w:r>
      <w:r>
        <w:t xml:space="preserve">level of </w:t>
      </w:r>
      <w:r w:rsidR="00A34097">
        <w:t>conflicts of the custody case. Custody trial</w:t>
      </w:r>
      <w:r w:rsidR="008E4A37">
        <w:t>s</w:t>
      </w:r>
      <w:r w:rsidR="00A34097">
        <w:t xml:space="preserve"> should be the last resort for co-parents as it can be</w:t>
      </w:r>
      <w:r w:rsidR="008E4A37">
        <w:t xml:space="preserve"> a very costly process (up to </w:t>
      </w:r>
      <w:r w:rsidR="00A34097">
        <w:t>$75000+</w:t>
      </w:r>
      <w:r w:rsidR="008E4A37">
        <w:t xml:space="preserve"> or more</w:t>
      </w:r>
      <w:r w:rsidR="00A34097">
        <w:t>) depending on how much work has to be done by the attorney</w:t>
      </w:r>
      <w:r>
        <w:t xml:space="preserve"> and other potential parties</w:t>
      </w:r>
      <w:r w:rsidR="008E4A37">
        <w:t xml:space="preserve"> (therapist, parenting coordinators, clinicians)</w:t>
      </w:r>
      <w:r>
        <w:t xml:space="preserve"> involved who </w:t>
      </w:r>
      <w:r w:rsidR="008E4A37">
        <w:t>may</w:t>
      </w:r>
      <w:r>
        <w:t xml:space="preserve"> require based fees</w:t>
      </w:r>
      <w:r w:rsidR="0016576B">
        <w:t xml:space="preserve"> </w:t>
      </w:r>
      <w:r>
        <w:t xml:space="preserve">to </w:t>
      </w:r>
      <w:r w:rsidR="008E4A37">
        <w:t>participate</w:t>
      </w:r>
      <w:r w:rsidR="00A34097">
        <w:t xml:space="preserve">. However, </w:t>
      </w:r>
      <w:r w:rsidR="004C493B">
        <w:t xml:space="preserve">custody trials </w:t>
      </w:r>
      <w:r w:rsidR="00A34097">
        <w:t xml:space="preserve">may </w:t>
      </w:r>
      <w:r w:rsidR="004C493B">
        <w:t xml:space="preserve">end up being </w:t>
      </w:r>
      <w:r w:rsidR="00A34097">
        <w:t>t</w:t>
      </w:r>
      <w:r w:rsidR="008E4A37">
        <w:t xml:space="preserve">he only </w:t>
      </w:r>
      <w:r w:rsidR="008E4A37">
        <w:lastRenderedPageBreak/>
        <w:t xml:space="preserve">option especially when </w:t>
      </w:r>
      <w:r w:rsidR="008D41FA">
        <w:t>a</w:t>
      </w:r>
      <w:r w:rsidR="00A34097">
        <w:t xml:space="preserve">n </w:t>
      </w:r>
      <w:r w:rsidR="008E4A37">
        <w:t xml:space="preserve">amicable </w:t>
      </w:r>
      <w:r w:rsidR="00A34097">
        <w:t>agreement</w:t>
      </w:r>
      <w:r w:rsidR="008D41FA">
        <w:t xml:space="preserve"> cannot be reached and </w:t>
      </w:r>
      <w:r w:rsidR="00972F12">
        <w:t xml:space="preserve">when conflict is </w:t>
      </w:r>
      <w:r w:rsidR="00A34097">
        <w:t xml:space="preserve">constant. </w:t>
      </w:r>
    </w:p>
    <w:p w14:paraId="054182DE" w14:textId="77777777" w:rsidR="00EE65ED" w:rsidRDefault="00A34097" w:rsidP="00972F12">
      <w:pPr>
        <w:spacing w:line="480" w:lineRule="auto"/>
      </w:pPr>
      <w:r w:rsidRPr="00A34097">
        <w:rPr>
          <w:i/>
        </w:rPr>
        <w:t xml:space="preserve">“I </w:t>
      </w:r>
      <w:r w:rsidR="005D24DF">
        <w:rPr>
          <w:i/>
        </w:rPr>
        <w:t>will go broke and live homeless</w:t>
      </w:r>
      <w:r w:rsidRPr="00A34097">
        <w:rPr>
          <w:i/>
        </w:rPr>
        <w:t xml:space="preserve"> before I give in and stop fighting for my son, especially when your client is the one that’s untruthful a</w:t>
      </w:r>
      <w:r w:rsidR="00972F12">
        <w:rPr>
          <w:i/>
        </w:rPr>
        <w:t xml:space="preserve">nd initiating all the conflict.” </w:t>
      </w:r>
      <w:r w:rsidR="00D727B1">
        <w:t xml:space="preserve">This is an actual </w:t>
      </w:r>
      <w:r w:rsidR="00657C58">
        <w:t xml:space="preserve">statement </w:t>
      </w:r>
      <w:r w:rsidR="00D727B1">
        <w:t xml:space="preserve">I made </w:t>
      </w:r>
      <w:r w:rsidR="00657C58">
        <w:t>to an opposing attorney who was trying to bully and scare me into a</w:t>
      </w:r>
      <w:r w:rsidR="00EE65ED">
        <w:t>n</w:t>
      </w:r>
      <w:r w:rsidR="001B41BF">
        <w:t xml:space="preserve"> unequal and one-sided custody agreement</w:t>
      </w:r>
      <w:r w:rsidR="00D727B1">
        <w:t xml:space="preserve"> </w:t>
      </w:r>
      <w:r w:rsidR="000341C1">
        <w:t xml:space="preserve">when </w:t>
      </w:r>
      <w:r w:rsidR="00D727B1">
        <w:t xml:space="preserve">I represented myself </w:t>
      </w:r>
      <w:r w:rsidR="008D41FA">
        <w:t>Pro Se’</w:t>
      </w:r>
      <w:r w:rsidR="001B41BF">
        <w:t xml:space="preserve">.  The </w:t>
      </w:r>
      <w:r w:rsidR="00D727B1">
        <w:t xml:space="preserve">opposing </w:t>
      </w:r>
      <w:r w:rsidR="001B41BF">
        <w:t xml:space="preserve">attorney tried to </w:t>
      </w:r>
      <w:r w:rsidR="00D727B1">
        <w:t xml:space="preserve">offer and </w:t>
      </w:r>
      <w:r w:rsidR="008D41FA">
        <w:t>coerce</w:t>
      </w:r>
      <w:r w:rsidR="001B41BF">
        <w:t xml:space="preserve"> me </w:t>
      </w:r>
      <w:r w:rsidR="008D41FA">
        <w:t>in</w:t>
      </w:r>
      <w:r w:rsidR="003972D3">
        <w:t>to</w:t>
      </w:r>
      <w:r w:rsidR="008D41FA">
        <w:t xml:space="preserve"> accepting l</w:t>
      </w:r>
      <w:r w:rsidR="001B41BF">
        <w:t xml:space="preserve">ess visitation time with my son, no parenting plan, </w:t>
      </w:r>
      <w:r w:rsidR="003972D3">
        <w:t xml:space="preserve">and an </w:t>
      </w:r>
      <w:r w:rsidR="001B41BF">
        <w:t>insurmountable amount of child supp</w:t>
      </w:r>
      <w:r w:rsidR="00D727B1">
        <w:t xml:space="preserve">ort which was against the child support </w:t>
      </w:r>
      <w:r w:rsidR="001B41BF">
        <w:t xml:space="preserve">guidelines. </w:t>
      </w:r>
      <w:r w:rsidR="000341C1">
        <w:t>Without hesitation, I</w:t>
      </w:r>
      <w:r w:rsidR="003972D3">
        <w:t xml:space="preserve"> declined </w:t>
      </w:r>
      <w:r w:rsidR="001B41BF">
        <w:t xml:space="preserve">the </w:t>
      </w:r>
      <w:r w:rsidR="000341C1">
        <w:t xml:space="preserve">attorney’s offer and became increasingly motivated. I felt disrespected as this was an act of heartlessness and lack consideration of </w:t>
      </w:r>
      <w:proofErr w:type="gramStart"/>
      <w:r w:rsidR="000341C1">
        <w:t>my</w:t>
      </w:r>
      <w:proofErr w:type="gramEnd"/>
      <w:r w:rsidR="000341C1">
        <w:t xml:space="preserve"> as a parent. Instantaneously, this lit a fire in </w:t>
      </w:r>
      <w:proofErr w:type="gramStart"/>
      <w:r w:rsidR="000341C1">
        <w:t>me</w:t>
      </w:r>
      <w:proofErr w:type="gramEnd"/>
      <w:r w:rsidR="000341C1">
        <w:t xml:space="preserve"> and I made up my mind to become </w:t>
      </w:r>
      <w:r w:rsidR="00EE65ED">
        <w:t xml:space="preserve">my very own best legal advocate.  </w:t>
      </w:r>
    </w:p>
    <w:p w14:paraId="3D46393E" w14:textId="77777777" w:rsidR="001F1E73" w:rsidRDefault="00657C58" w:rsidP="00597250">
      <w:pPr>
        <w:spacing w:line="480" w:lineRule="auto"/>
      </w:pPr>
      <w:r>
        <w:t xml:space="preserve">Due to the level of </w:t>
      </w:r>
      <w:proofErr w:type="gramStart"/>
      <w:r>
        <w:t>conflict</w:t>
      </w:r>
      <w:proofErr w:type="gramEnd"/>
      <w:r>
        <w:t xml:space="preserve"> I was experiencing as a co-parent</w:t>
      </w:r>
      <w:r w:rsidR="003972D3">
        <w:t>,</w:t>
      </w:r>
      <w:r>
        <w:t xml:space="preserve"> </w:t>
      </w:r>
      <w:r w:rsidR="00EE65ED">
        <w:t>I had no choice but to fight. It was not only my obligation, but my responsibility to ensure my child had a</w:t>
      </w:r>
      <w:r w:rsidR="00486BEB">
        <w:t xml:space="preserve"> father who </w:t>
      </w:r>
      <w:r w:rsidR="00224A1A">
        <w:t xml:space="preserve">was </w:t>
      </w:r>
      <w:r w:rsidR="00486BEB">
        <w:t>more</w:t>
      </w:r>
      <w:r w:rsidR="00224A1A">
        <w:t xml:space="preserve"> than willing and able to love and </w:t>
      </w:r>
      <w:r w:rsidR="00486BEB">
        <w:t>support him</w:t>
      </w:r>
      <w:r w:rsidR="00224A1A">
        <w:t xml:space="preserve">. There was no way I was </w:t>
      </w:r>
      <w:r w:rsidR="00224A1A">
        <w:lastRenderedPageBreak/>
        <w:t>going</w:t>
      </w:r>
      <w:r w:rsidR="00486BEB">
        <w:t xml:space="preserve"> to allow him to become </w:t>
      </w:r>
      <w:r w:rsidR="00224A1A">
        <w:t>penalized</w:t>
      </w:r>
      <w:r w:rsidR="003972D3">
        <w:t xml:space="preserve"> by constant </w:t>
      </w:r>
      <w:r w:rsidR="00C47C19">
        <w:t xml:space="preserve">contentious conflicts. </w:t>
      </w:r>
      <w:r w:rsidR="00486BEB">
        <w:t>Unfortunately, many of the c</w:t>
      </w:r>
      <w:r w:rsidR="00224A1A">
        <w:t xml:space="preserve">onflicts were happening </w:t>
      </w:r>
      <w:r w:rsidR="001F1E73">
        <w:t xml:space="preserve">because of </w:t>
      </w:r>
      <w:r w:rsidR="001B41BF">
        <w:t xml:space="preserve">inconsistent custody orders </w:t>
      </w:r>
      <w:r w:rsidR="00153F67">
        <w:t xml:space="preserve">that lacked details. </w:t>
      </w:r>
      <w:r w:rsidR="001F1E73">
        <w:t xml:space="preserve">Stress was </w:t>
      </w:r>
      <w:r w:rsidR="00486BEB">
        <w:t xml:space="preserve">constant, tiresome, and </w:t>
      </w:r>
      <w:r w:rsidR="001F1E73">
        <w:t>almost completely broke me down. O</w:t>
      </w:r>
      <w:r w:rsidR="00F5281B">
        <w:t>penings for alienation</w:t>
      </w:r>
      <w:r w:rsidR="00153F67">
        <w:t xml:space="preserve">, parent-child estrangement, and custody violations were </w:t>
      </w:r>
      <w:r w:rsidR="00486BEB">
        <w:t>happening too frequentl</w:t>
      </w:r>
      <w:r w:rsidR="001F1E73">
        <w:t>y, so t</w:t>
      </w:r>
      <w:r w:rsidR="00486BEB" w:rsidRPr="001F1E73">
        <w:t xml:space="preserve">he need </w:t>
      </w:r>
      <w:r w:rsidR="00153F67" w:rsidRPr="001F1E73">
        <w:t xml:space="preserve">for </w:t>
      </w:r>
      <w:r w:rsidR="00486BEB" w:rsidRPr="001F1E73">
        <w:t xml:space="preserve">custody </w:t>
      </w:r>
      <w:r w:rsidR="001B41BF" w:rsidRPr="001F1E73">
        <w:t>modification</w:t>
      </w:r>
      <w:r w:rsidR="00486BEB" w:rsidRPr="001F1E73">
        <w:t xml:space="preserve"> became a desperate </w:t>
      </w:r>
      <w:proofErr w:type="gramStart"/>
      <w:r w:rsidR="00486BEB" w:rsidRPr="001F1E73">
        <w:t>necessity</w:t>
      </w:r>
      <w:proofErr w:type="gramEnd"/>
    </w:p>
    <w:p w14:paraId="4A0EDB03" w14:textId="77777777" w:rsidR="00F021EC" w:rsidRPr="00A34097" w:rsidRDefault="001B41BF" w:rsidP="00597250">
      <w:pPr>
        <w:spacing w:line="480" w:lineRule="auto"/>
        <w:rPr>
          <w:i/>
        </w:rPr>
      </w:pPr>
      <w:r>
        <w:t xml:space="preserve"> </w:t>
      </w:r>
      <w:r w:rsidR="00D90330">
        <w:t xml:space="preserve">I remember watching the movie </w:t>
      </w:r>
      <w:r w:rsidR="00EE65ED">
        <w:t>“Reel Steel”</w:t>
      </w:r>
      <w:r w:rsidR="00153F67">
        <w:t xml:space="preserve"> in 2011 which came out during the middle of o</w:t>
      </w:r>
      <w:r w:rsidR="00486BEB">
        <w:t>n</w:t>
      </w:r>
      <w:r w:rsidR="00153F67">
        <w:t>e of my custody hearings. T</w:t>
      </w:r>
      <w:r w:rsidR="00EE65ED">
        <w:t>here w</w:t>
      </w:r>
      <w:r w:rsidR="00D90330">
        <w:t xml:space="preserve">as a part in the movie when a </w:t>
      </w:r>
      <w:proofErr w:type="gramStart"/>
      <w:r w:rsidR="008F387C">
        <w:t>10 year old</w:t>
      </w:r>
      <w:proofErr w:type="gramEnd"/>
      <w:r w:rsidR="008F387C">
        <w:t xml:space="preserve"> son s</w:t>
      </w:r>
      <w:r w:rsidR="00EE65ED">
        <w:t>ays to his estranged father, “Why did</w:t>
      </w:r>
      <w:r w:rsidR="00D90330">
        <w:t>n’t you ever fight for me.”</w:t>
      </w:r>
      <w:r w:rsidR="001F1E73">
        <w:t xml:space="preserve"> This</w:t>
      </w:r>
      <w:r w:rsidR="00EE65ED">
        <w:t xml:space="preserve"> part </w:t>
      </w:r>
      <w:r w:rsidR="00F5281B">
        <w:t xml:space="preserve">of the movie </w:t>
      </w:r>
      <w:r w:rsidR="00EE65ED">
        <w:t xml:space="preserve">immediately resonated with me and still does to </w:t>
      </w:r>
      <w:r w:rsidR="00F5281B">
        <w:t>this day when I watch it</w:t>
      </w:r>
      <w:r w:rsidR="00EE65ED">
        <w:t xml:space="preserve">. </w:t>
      </w:r>
      <w:r w:rsidR="001F1E73">
        <w:t>I was moved, motivated, and re-dedicated</w:t>
      </w:r>
      <w:r w:rsidR="00D90330">
        <w:t xml:space="preserve"> to fighting for my son as I was mentally and emotionally weak exhausted at this time.  I</w:t>
      </w:r>
      <w:r w:rsidR="00F5281B">
        <w:t xml:space="preserve"> personally feel like t</w:t>
      </w:r>
      <w:r w:rsidR="00153F67">
        <w:t>his</w:t>
      </w:r>
      <w:r w:rsidR="00C47C19">
        <w:t xml:space="preserve"> movie was a </w:t>
      </w:r>
      <w:r w:rsidR="008F387C">
        <w:t xml:space="preserve">true </w:t>
      </w:r>
      <w:r w:rsidR="00C47C19">
        <w:t>s</w:t>
      </w:r>
      <w:r w:rsidR="00BA48F7">
        <w:t>piritual s</w:t>
      </w:r>
      <w:r w:rsidR="00C47C19">
        <w:t xml:space="preserve">ign as it </w:t>
      </w:r>
      <w:r w:rsidR="00153F67">
        <w:t>inspired</w:t>
      </w:r>
      <w:r w:rsidR="00C47C19">
        <w:t xml:space="preserve"> me to g</w:t>
      </w:r>
      <w:r w:rsidR="008F387C">
        <w:t>ive my son what he deserved, “</w:t>
      </w:r>
      <w:r w:rsidR="00BA48F7">
        <w:t>A</w:t>
      </w:r>
      <w:r w:rsidR="00C47C19" w:rsidRPr="00153F67">
        <w:rPr>
          <w:i/>
        </w:rPr>
        <w:t xml:space="preserve"> father</w:t>
      </w:r>
      <w:r w:rsidR="00F5281B" w:rsidRPr="00153F67">
        <w:rPr>
          <w:i/>
        </w:rPr>
        <w:t xml:space="preserve"> who will fight for him</w:t>
      </w:r>
      <w:r w:rsidR="00C47C19">
        <w:t>.</w:t>
      </w:r>
      <w:r w:rsidR="008F387C">
        <w:t>”</w:t>
      </w:r>
      <w:r w:rsidR="00C47C19">
        <w:t xml:space="preserve"> </w:t>
      </w:r>
      <w:r w:rsidR="00657C58">
        <w:t xml:space="preserve">   </w:t>
      </w:r>
      <w:r w:rsidR="00A34097" w:rsidRPr="00A34097">
        <w:rPr>
          <w:i/>
        </w:rPr>
        <w:t xml:space="preserve">    </w:t>
      </w:r>
    </w:p>
    <w:p w14:paraId="36F4D39D" w14:textId="77777777" w:rsidR="00AA38B9" w:rsidRDefault="00657C58" w:rsidP="00597250">
      <w:pPr>
        <w:spacing w:line="480" w:lineRule="auto"/>
      </w:pPr>
      <w:r>
        <w:t xml:space="preserve">There are many things to know </w:t>
      </w:r>
      <w:r w:rsidR="00BA48F7">
        <w:t xml:space="preserve">and to be prepared </w:t>
      </w:r>
      <w:r w:rsidR="0058202F">
        <w:t xml:space="preserve">for </w:t>
      </w:r>
      <w:r>
        <w:t>w</w:t>
      </w:r>
      <w:r w:rsidR="00DF37CC">
        <w:t xml:space="preserve">hen you are scheduled for a </w:t>
      </w:r>
      <w:r>
        <w:t xml:space="preserve">custody trial. </w:t>
      </w:r>
      <w:r w:rsidR="0058202F">
        <w:t xml:space="preserve"> I</w:t>
      </w:r>
      <w:r w:rsidR="00DF37CC">
        <w:t>t’s not a simple process of goin</w:t>
      </w:r>
      <w:r w:rsidR="00BA48F7">
        <w:t xml:space="preserve">g in, making custody </w:t>
      </w:r>
      <w:r w:rsidR="00DF37CC">
        <w:t xml:space="preserve">demands, and getting a </w:t>
      </w:r>
      <w:r w:rsidR="00F21937">
        <w:t xml:space="preserve">quick </w:t>
      </w:r>
      <w:r w:rsidR="00DF37CC">
        <w:t>rul</w:t>
      </w:r>
      <w:r w:rsidR="0058202F">
        <w:t xml:space="preserve">ing. </w:t>
      </w:r>
      <w:r w:rsidR="0058202F">
        <w:lastRenderedPageBreak/>
        <w:t xml:space="preserve">There are many different processes that </w:t>
      </w:r>
      <w:r w:rsidR="00AA38B9">
        <w:t xml:space="preserve">will happen before, during, and after trial. </w:t>
      </w:r>
      <w:r w:rsidR="0058202F">
        <w:t xml:space="preserve">Some </w:t>
      </w:r>
      <w:r w:rsidR="00BA48F7">
        <w:t xml:space="preserve">processes </w:t>
      </w:r>
      <w:r w:rsidR="0058202F">
        <w:t xml:space="preserve">will be </w:t>
      </w:r>
      <w:proofErr w:type="gramStart"/>
      <w:r w:rsidR="0058202F">
        <w:t>expected</w:t>
      </w:r>
      <w:proofErr w:type="gramEnd"/>
      <w:r w:rsidR="0058202F">
        <w:t xml:space="preserve"> and some may be unexpected, but all parties should be ready to expect the unexpected, </w:t>
      </w:r>
    </w:p>
    <w:p w14:paraId="6966F97C" w14:textId="77777777" w:rsidR="00CB7F97" w:rsidRPr="00CB7F97" w:rsidRDefault="00CB7F97" w:rsidP="00CB7F97">
      <w:pPr>
        <w:spacing w:line="480" w:lineRule="auto"/>
        <w:jc w:val="center"/>
        <w:rPr>
          <w:b/>
          <w:u w:val="single"/>
        </w:rPr>
      </w:pPr>
      <w:r>
        <w:rPr>
          <w:b/>
          <w:u w:val="single"/>
        </w:rPr>
        <w:t xml:space="preserve">6 Important </w:t>
      </w:r>
      <w:r w:rsidR="0058202F">
        <w:rPr>
          <w:b/>
          <w:u w:val="single"/>
        </w:rPr>
        <w:t>processes</w:t>
      </w:r>
      <w:r>
        <w:rPr>
          <w:b/>
          <w:u w:val="single"/>
        </w:rPr>
        <w:t xml:space="preserve"> </w:t>
      </w:r>
      <w:r w:rsidR="00BA48F7">
        <w:rPr>
          <w:b/>
          <w:u w:val="single"/>
        </w:rPr>
        <w:t xml:space="preserve">that impacted </w:t>
      </w:r>
      <w:r>
        <w:rPr>
          <w:b/>
          <w:u w:val="single"/>
        </w:rPr>
        <w:t xml:space="preserve">my custody </w:t>
      </w:r>
      <w:proofErr w:type="gramStart"/>
      <w:r>
        <w:rPr>
          <w:b/>
          <w:u w:val="single"/>
        </w:rPr>
        <w:t>case</w:t>
      </w:r>
      <w:proofErr w:type="gramEnd"/>
    </w:p>
    <w:p w14:paraId="2E7E06E1" w14:textId="77777777" w:rsidR="00181227" w:rsidRDefault="00AD42ED" w:rsidP="00597250">
      <w:pPr>
        <w:spacing w:line="480" w:lineRule="auto"/>
      </w:pPr>
      <w:r>
        <w:rPr>
          <w:b/>
        </w:rPr>
        <w:t xml:space="preserve">(1). </w:t>
      </w:r>
      <w:r w:rsidR="00AA38B9" w:rsidRPr="00AD42ED">
        <w:rPr>
          <w:b/>
        </w:rPr>
        <w:t>Home Study</w:t>
      </w:r>
      <w:r w:rsidR="00AA38B9" w:rsidRPr="00AA38B9">
        <w:t xml:space="preserve">: </w:t>
      </w:r>
      <w:r w:rsidR="00DF37CC" w:rsidRPr="00AA38B9">
        <w:t xml:space="preserve"> </w:t>
      </w:r>
      <w:r w:rsidR="00BA48F7">
        <w:t>A court o</w:t>
      </w:r>
      <w:r w:rsidR="00A70021">
        <w:t xml:space="preserve">rdered official </w:t>
      </w:r>
      <w:r w:rsidR="00BA48F7">
        <w:t xml:space="preserve">visits each </w:t>
      </w:r>
      <w:r w:rsidR="00AA38B9">
        <w:t xml:space="preserve">parent’s home to </w:t>
      </w:r>
      <w:r w:rsidR="00AA38B9" w:rsidRPr="00AA38B9">
        <w:t xml:space="preserve">collect information about the child’s </w:t>
      </w:r>
      <w:r w:rsidR="00AA38B9">
        <w:t xml:space="preserve">potential living </w:t>
      </w:r>
      <w:r w:rsidR="00AA38B9" w:rsidRPr="00AA38B9">
        <w:t>placement</w:t>
      </w:r>
      <w:r w:rsidR="00153F67">
        <w:t xml:space="preserve"> including the conditions and </w:t>
      </w:r>
      <w:r w:rsidR="00AA38B9">
        <w:t xml:space="preserve">safety of the home. An interview </w:t>
      </w:r>
      <w:r w:rsidR="00BA48F7">
        <w:t xml:space="preserve">is </w:t>
      </w:r>
      <w:r w:rsidR="00AA38B9">
        <w:t xml:space="preserve">conducted </w:t>
      </w:r>
      <w:r w:rsidR="00A70021">
        <w:t xml:space="preserve">with each </w:t>
      </w:r>
      <w:r w:rsidR="00BA48F7">
        <w:t xml:space="preserve">parent </w:t>
      </w:r>
      <w:r w:rsidR="00A70021">
        <w:t xml:space="preserve">to their </w:t>
      </w:r>
      <w:r w:rsidR="00AA1BD1">
        <w:t>perspective for custody. An assessment and visual observation of the home will be conducted and included in a</w:t>
      </w:r>
      <w:r w:rsidR="00AA38B9">
        <w:t xml:space="preserve"> </w:t>
      </w:r>
      <w:r w:rsidR="001E450E">
        <w:t>written report</w:t>
      </w:r>
      <w:r w:rsidR="00AA1BD1">
        <w:t xml:space="preserve">. </w:t>
      </w:r>
      <w:r w:rsidR="0058202F">
        <w:t>F</w:t>
      </w:r>
      <w:r w:rsidR="00AA1BD1">
        <w:t xml:space="preserve">indings and </w:t>
      </w:r>
      <w:r w:rsidR="00AA38B9">
        <w:t>information</w:t>
      </w:r>
      <w:r w:rsidR="00AA38B9" w:rsidRPr="00AA38B9">
        <w:t xml:space="preserve"> </w:t>
      </w:r>
      <w:r w:rsidR="00AA1BD1">
        <w:t xml:space="preserve">from the </w:t>
      </w:r>
      <w:r w:rsidR="00D70DD0">
        <w:t xml:space="preserve">home study </w:t>
      </w:r>
      <w:r w:rsidR="00AA38B9">
        <w:t>will be</w:t>
      </w:r>
      <w:r w:rsidR="00AA1BD1">
        <w:t xml:space="preserve"> </w:t>
      </w:r>
      <w:r w:rsidR="0058202F">
        <w:t>reviewed and considered by the judge</w:t>
      </w:r>
      <w:r w:rsidR="00A70021">
        <w:t>.  P</w:t>
      </w:r>
      <w:r w:rsidR="00D70DD0">
        <w:t>arents, attorneys,</w:t>
      </w:r>
      <w:r w:rsidR="00AA38B9">
        <w:t xml:space="preserve"> </w:t>
      </w:r>
      <w:r w:rsidR="00D70DD0">
        <w:t>or judges</w:t>
      </w:r>
      <w:r w:rsidR="00AA38B9">
        <w:t xml:space="preserve"> can request</w:t>
      </w:r>
      <w:r w:rsidR="00D70DD0">
        <w:t xml:space="preserve"> a home study which can be a benefitting factor</w:t>
      </w:r>
      <w:r w:rsidR="0058202F">
        <w:t xml:space="preserve"> in seeking custody</w:t>
      </w:r>
      <w:r w:rsidR="00D70DD0">
        <w:t>. As a non-custo</w:t>
      </w:r>
      <w:r w:rsidR="0058202F">
        <w:t xml:space="preserve">dial </w:t>
      </w:r>
      <w:proofErr w:type="gramStart"/>
      <w:r w:rsidR="0058202F">
        <w:t>parent</w:t>
      </w:r>
      <w:proofErr w:type="gramEnd"/>
      <w:r w:rsidR="0058202F">
        <w:t xml:space="preserve"> I requested </w:t>
      </w:r>
      <w:r w:rsidR="00D70DD0">
        <w:t>a h</w:t>
      </w:r>
      <w:r w:rsidR="0058202F">
        <w:t xml:space="preserve">ome study which </w:t>
      </w:r>
      <w:r w:rsidR="00D70DD0">
        <w:t xml:space="preserve">played a major role in my </w:t>
      </w:r>
      <w:r w:rsidR="00A70021">
        <w:t xml:space="preserve">custody case. Having 3rd neutral </w:t>
      </w:r>
      <w:r w:rsidR="00181227">
        <w:t xml:space="preserve">legal parties </w:t>
      </w:r>
      <w:r w:rsidR="0058202F">
        <w:t xml:space="preserve">involved </w:t>
      </w:r>
      <w:r w:rsidR="00A70021">
        <w:t xml:space="preserve">who can </w:t>
      </w:r>
      <w:r w:rsidR="00181227">
        <w:t>provide</w:t>
      </w:r>
      <w:r w:rsidR="00A70021">
        <w:t xml:space="preserve"> positive information about you can be very helpful. They can </w:t>
      </w:r>
      <w:r w:rsidR="00181227">
        <w:t xml:space="preserve">strengthen your position </w:t>
      </w:r>
      <w:r w:rsidR="00A70021">
        <w:t xml:space="preserve">for custody </w:t>
      </w:r>
      <w:r w:rsidR="00181227">
        <w:t>and diffuse any false claims or reports made by the other parent</w:t>
      </w:r>
      <w:r w:rsidR="008B20AB">
        <w:t xml:space="preserve"> and/or opposing attorney</w:t>
      </w:r>
      <w:r w:rsidR="00181227">
        <w:t xml:space="preserve">. </w:t>
      </w:r>
    </w:p>
    <w:p w14:paraId="33DAB0BE" w14:textId="77777777" w:rsidR="00B40AAA" w:rsidRPr="00B40AAA" w:rsidRDefault="00AD42ED" w:rsidP="00597250">
      <w:pPr>
        <w:spacing w:line="480" w:lineRule="auto"/>
        <w:rPr>
          <w:rStyle w:val="tgc"/>
        </w:rPr>
      </w:pPr>
      <w:r>
        <w:rPr>
          <w:b/>
        </w:rPr>
        <w:lastRenderedPageBreak/>
        <w:t xml:space="preserve">(2). </w:t>
      </w:r>
      <w:r w:rsidR="00181227" w:rsidRPr="00AD42ED">
        <w:rPr>
          <w:b/>
        </w:rPr>
        <w:t>G.A.L (Guardian ad Litem):</w:t>
      </w:r>
      <w:r w:rsidR="00181227">
        <w:t xml:space="preserve">  </w:t>
      </w:r>
      <w:r w:rsidR="00A70021">
        <w:rPr>
          <w:rStyle w:val="tgc"/>
          <w:color w:val="222222"/>
        </w:rPr>
        <w:t>A</w:t>
      </w:r>
      <w:r w:rsidR="00181227" w:rsidRPr="00AD42ED">
        <w:rPr>
          <w:rStyle w:val="tgc"/>
          <w:color w:val="222222"/>
        </w:rPr>
        <w:t xml:space="preserve"> </w:t>
      </w:r>
      <w:r w:rsidR="00A70021">
        <w:rPr>
          <w:rStyle w:val="tgc"/>
          <w:color w:val="222222"/>
        </w:rPr>
        <w:t xml:space="preserve">person </w:t>
      </w:r>
      <w:r w:rsidR="00181227" w:rsidRPr="00AD42ED">
        <w:rPr>
          <w:rStyle w:val="tgc"/>
          <w:color w:val="222222"/>
        </w:rPr>
        <w:t xml:space="preserve">who is </w:t>
      </w:r>
      <w:r w:rsidR="00A70021">
        <w:rPr>
          <w:rStyle w:val="tgc"/>
          <w:color w:val="222222"/>
        </w:rPr>
        <w:t xml:space="preserve">legally </w:t>
      </w:r>
      <w:r w:rsidR="00181227" w:rsidRPr="00AD42ED">
        <w:rPr>
          <w:rStyle w:val="tgc"/>
          <w:color w:val="222222"/>
        </w:rPr>
        <w:t>appointed by a Judge</w:t>
      </w:r>
      <w:r w:rsidR="00426104" w:rsidRPr="00AD42ED">
        <w:rPr>
          <w:rStyle w:val="tgc"/>
          <w:color w:val="222222"/>
        </w:rPr>
        <w:t xml:space="preserve"> to investigate and mak</w:t>
      </w:r>
      <w:r w:rsidR="008B20AB">
        <w:rPr>
          <w:rStyle w:val="tgc"/>
          <w:color w:val="222222"/>
        </w:rPr>
        <w:t xml:space="preserve">e recommendations on custody </w:t>
      </w:r>
      <w:r w:rsidR="00426104" w:rsidRPr="00AD42ED">
        <w:rPr>
          <w:rStyle w:val="tgc"/>
          <w:color w:val="222222"/>
        </w:rPr>
        <w:t xml:space="preserve">based on what </w:t>
      </w:r>
      <w:r w:rsidR="008B20AB">
        <w:rPr>
          <w:rStyle w:val="tgc"/>
          <w:color w:val="222222"/>
        </w:rPr>
        <w:t>would be in the “best interest</w:t>
      </w:r>
      <w:r w:rsidR="00181227" w:rsidRPr="00AD42ED">
        <w:rPr>
          <w:rStyle w:val="tgc"/>
          <w:color w:val="222222"/>
        </w:rPr>
        <w:t xml:space="preserve"> of a child.”</w:t>
      </w:r>
      <w:r w:rsidR="00426104" w:rsidRPr="00AD42ED">
        <w:rPr>
          <w:rStyle w:val="tgc"/>
          <w:color w:val="222222"/>
        </w:rPr>
        <w:t xml:space="preserve"> G</w:t>
      </w:r>
      <w:r w:rsidR="007620D4">
        <w:rPr>
          <w:rStyle w:val="tgc"/>
          <w:color w:val="222222"/>
        </w:rPr>
        <w:t>.</w:t>
      </w:r>
      <w:r w:rsidR="00426104" w:rsidRPr="00AD42ED">
        <w:rPr>
          <w:rStyle w:val="tgc"/>
          <w:color w:val="222222"/>
        </w:rPr>
        <w:t>A</w:t>
      </w:r>
      <w:r w:rsidR="007620D4">
        <w:rPr>
          <w:rStyle w:val="tgc"/>
          <w:color w:val="222222"/>
        </w:rPr>
        <w:t>.</w:t>
      </w:r>
      <w:r w:rsidR="00426104" w:rsidRPr="00AD42ED">
        <w:rPr>
          <w:rStyle w:val="tgc"/>
          <w:color w:val="222222"/>
        </w:rPr>
        <w:t xml:space="preserve">L represents the child and the child’s best interest “only” and not the interest of the parents.  Before my </w:t>
      </w:r>
      <w:r w:rsidR="008B20AB">
        <w:rPr>
          <w:rStyle w:val="tgc"/>
          <w:color w:val="222222"/>
        </w:rPr>
        <w:t xml:space="preserve">custody </w:t>
      </w:r>
      <w:r w:rsidR="00426104" w:rsidRPr="00AD42ED">
        <w:rPr>
          <w:rStyle w:val="tgc"/>
          <w:color w:val="222222"/>
        </w:rPr>
        <w:t>trial, I requested a G</w:t>
      </w:r>
      <w:r w:rsidR="007620D4">
        <w:rPr>
          <w:rStyle w:val="tgc"/>
          <w:color w:val="222222"/>
        </w:rPr>
        <w:t>.</w:t>
      </w:r>
      <w:r w:rsidR="00426104" w:rsidRPr="00AD42ED">
        <w:rPr>
          <w:rStyle w:val="tgc"/>
          <w:color w:val="222222"/>
        </w:rPr>
        <w:t>A</w:t>
      </w:r>
      <w:r w:rsidR="007620D4">
        <w:rPr>
          <w:rStyle w:val="tgc"/>
          <w:color w:val="222222"/>
        </w:rPr>
        <w:t>.</w:t>
      </w:r>
      <w:r w:rsidR="00426104" w:rsidRPr="00AD42ED">
        <w:rPr>
          <w:rStyle w:val="tgc"/>
          <w:color w:val="222222"/>
        </w:rPr>
        <w:t>L</w:t>
      </w:r>
      <w:r w:rsidR="007620D4">
        <w:rPr>
          <w:rStyle w:val="tgc"/>
          <w:color w:val="222222"/>
        </w:rPr>
        <w:t xml:space="preserve"> for my child as I was facing </w:t>
      </w:r>
      <w:r w:rsidR="008B20AB">
        <w:rPr>
          <w:rStyle w:val="tgc"/>
          <w:color w:val="222222"/>
        </w:rPr>
        <w:t xml:space="preserve">constant </w:t>
      </w:r>
      <w:r w:rsidR="007620D4">
        <w:rPr>
          <w:rStyle w:val="tgc"/>
          <w:color w:val="222222"/>
        </w:rPr>
        <w:t xml:space="preserve">custody conflicts </w:t>
      </w:r>
      <w:r w:rsidR="008B20AB">
        <w:rPr>
          <w:rStyle w:val="tgc"/>
          <w:color w:val="222222"/>
        </w:rPr>
        <w:t xml:space="preserve">and </w:t>
      </w:r>
      <w:r w:rsidR="007620D4">
        <w:rPr>
          <w:rStyle w:val="tgc"/>
          <w:color w:val="222222"/>
        </w:rPr>
        <w:t xml:space="preserve">a </w:t>
      </w:r>
      <w:r w:rsidR="008B20AB">
        <w:rPr>
          <w:rStyle w:val="tgc"/>
          <w:color w:val="222222"/>
        </w:rPr>
        <w:t xml:space="preserve">repeated </w:t>
      </w:r>
      <w:r w:rsidR="00426104" w:rsidRPr="00AD42ED">
        <w:rPr>
          <w:rStyle w:val="tgc"/>
          <w:color w:val="222222"/>
        </w:rPr>
        <w:t xml:space="preserve">history of false allegations which I knew were impacting my child. I </w:t>
      </w:r>
      <w:r w:rsidR="00F92DFB" w:rsidRPr="00AD42ED">
        <w:rPr>
          <w:rStyle w:val="tgc"/>
          <w:color w:val="222222"/>
        </w:rPr>
        <w:t xml:space="preserve">also </w:t>
      </w:r>
      <w:r w:rsidR="00426104" w:rsidRPr="00AD42ED">
        <w:rPr>
          <w:rStyle w:val="tgc"/>
          <w:color w:val="222222"/>
        </w:rPr>
        <w:t>wanted a 3</w:t>
      </w:r>
      <w:r w:rsidR="00426104" w:rsidRPr="00AD42ED">
        <w:rPr>
          <w:rStyle w:val="tgc"/>
          <w:color w:val="222222"/>
          <w:vertAlign w:val="superscript"/>
        </w:rPr>
        <w:t>rd</w:t>
      </w:r>
      <w:r w:rsidR="007620D4">
        <w:rPr>
          <w:rStyle w:val="tgc"/>
          <w:color w:val="222222"/>
        </w:rPr>
        <w:t xml:space="preserve"> neutral legal party to </w:t>
      </w:r>
      <w:r w:rsidR="00426104" w:rsidRPr="00AD42ED">
        <w:rPr>
          <w:rStyle w:val="tgc"/>
          <w:color w:val="222222"/>
        </w:rPr>
        <w:t>witness</w:t>
      </w:r>
      <w:r w:rsidR="00E74F9F" w:rsidRPr="00AD42ED">
        <w:rPr>
          <w:rStyle w:val="tgc"/>
          <w:color w:val="222222"/>
        </w:rPr>
        <w:t xml:space="preserve"> what was happening and to dispel any false </w:t>
      </w:r>
      <w:r w:rsidR="007620D4">
        <w:rPr>
          <w:rStyle w:val="tgc"/>
          <w:color w:val="222222"/>
        </w:rPr>
        <w:t>narratives and claims regarding my parenting ability</w:t>
      </w:r>
      <w:r w:rsidR="00E74F9F" w:rsidRPr="00AD42ED">
        <w:rPr>
          <w:rStyle w:val="tgc"/>
          <w:color w:val="222222"/>
        </w:rPr>
        <w:t>.</w:t>
      </w:r>
      <w:r w:rsidR="007620D4">
        <w:rPr>
          <w:rStyle w:val="tgc"/>
          <w:color w:val="222222"/>
        </w:rPr>
        <w:t xml:space="preserve"> I needed a supportive voice that was not biased. </w:t>
      </w:r>
      <w:r w:rsidR="00E74F9F" w:rsidRPr="00AD42ED">
        <w:rPr>
          <w:rStyle w:val="tgc"/>
          <w:color w:val="222222"/>
        </w:rPr>
        <w:t xml:space="preserve"> </w:t>
      </w:r>
    </w:p>
    <w:p w14:paraId="67BB3C0B" w14:textId="77777777" w:rsidR="000F2750" w:rsidRDefault="00426104" w:rsidP="00597250">
      <w:pPr>
        <w:spacing w:line="480" w:lineRule="auto"/>
        <w:rPr>
          <w:rStyle w:val="tgc"/>
          <w:color w:val="222222"/>
        </w:rPr>
      </w:pPr>
      <w:r w:rsidRPr="00AD42ED">
        <w:rPr>
          <w:rStyle w:val="tgc"/>
          <w:color w:val="222222"/>
        </w:rPr>
        <w:t>Having a G</w:t>
      </w:r>
      <w:r w:rsidR="007620D4">
        <w:rPr>
          <w:rStyle w:val="tgc"/>
          <w:color w:val="222222"/>
        </w:rPr>
        <w:t>.</w:t>
      </w:r>
      <w:r w:rsidRPr="00AD42ED">
        <w:rPr>
          <w:rStyle w:val="tgc"/>
          <w:color w:val="222222"/>
        </w:rPr>
        <w:t>A</w:t>
      </w:r>
      <w:r w:rsidR="007620D4">
        <w:rPr>
          <w:rStyle w:val="tgc"/>
          <w:color w:val="222222"/>
        </w:rPr>
        <w:t>.</w:t>
      </w:r>
      <w:r w:rsidRPr="00AD42ED">
        <w:rPr>
          <w:rStyle w:val="tgc"/>
          <w:color w:val="222222"/>
        </w:rPr>
        <w:t xml:space="preserve">L can feel very intrusive at times as they will </w:t>
      </w:r>
      <w:r w:rsidR="008B20AB">
        <w:rPr>
          <w:rStyle w:val="tgc"/>
          <w:color w:val="222222"/>
        </w:rPr>
        <w:t xml:space="preserve">routinely visit </w:t>
      </w:r>
      <w:r w:rsidR="00B40AAA" w:rsidRPr="00AD42ED">
        <w:rPr>
          <w:rStyle w:val="tgc"/>
          <w:color w:val="222222"/>
        </w:rPr>
        <w:t xml:space="preserve">your </w:t>
      </w:r>
      <w:r w:rsidR="008B20AB">
        <w:rPr>
          <w:rStyle w:val="tgc"/>
          <w:color w:val="222222"/>
        </w:rPr>
        <w:t>home</w:t>
      </w:r>
      <w:r w:rsidR="007620D4">
        <w:rPr>
          <w:rStyle w:val="tgc"/>
          <w:color w:val="222222"/>
        </w:rPr>
        <w:t xml:space="preserve"> and meet with your child at school</w:t>
      </w:r>
      <w:r w:rsidR="008B20AB">
        <w:rPr>
          <w:rStyle w:val="tgc"/>
          <w:color w:val="222222"/>
        </w:rPr>
        <w:t xml:space="preserve">. These visits are conducted in order </w:t>
      </w:r>
      <w:r w:rsidR="00B40AAA" w:rsidRPr="00AD42ED">
        <w:rPr>
          <w:rStyle w:val="tgc"/>
          <w:color w:val="222222"/>
        </w:rPr>
        <w:t xml:space="preserve">to gain a </w:t>
      </w:r>
      <w:r w:rsidR="008B20AB">
        <w:rPr>
          <w:rStyle w:val="tgc"/>
          <w:color w:val="222222"/>
        </w:rPr>
        <w:t xml:space="preserve">mental, physical, and emotional </w:t>
      </w:r>
      <w:r w:rsidR="00B40AAA" w:rsidRPr="00AD42ED">
        <w:rPr>
          <w:rStyle w:val="tgc"/>
          <w:color w:val="222222"/>
        </w:rPr>
        <w:t>perspective of ho</w:t>
      </w:r>
      <w:r w:rsidR="00B6760F" w:rsidRPr="00AD42ED">
        <w:rPr>
          <w:rStyle w:val="tgc"/>
          <w:color w:val="222222"/>
        </w:rPr>
        <w:t xml:space="preserve">w your </w:t>
      </w:r>
      <w:r w:rsidR="00B40AAA" w:rsidRPr="00AD42ED">
        <w:rPr>
          <w:rStyle w:val="tgc"/>
          <w:color w:val="222222"/>
        </w:rPr>
        <w:t>child engages and behaves</w:t>
      </w:r>
      <w:r w:rsidR="00B6760F" w:rsidRPr="00AD42ED">
        <w:rPr>
          <w:rStyle w:val="tgc"/>
          <w:color w:val="222222"/>
        </w:rPr>
        <w:t xml:space="preserve"> in natural surroundings</w:t>
      </w:r>
      <w:r w:rsidR="00B40AAA" w:rsidRPr="00AD42ED">
        <w:rPr>
          <w:rStyle w:val="tgc"/>
          <w:color w:val="222222"/>
        </w:rPr>
        <w:t>. They</w:t>
      </w:r>
      <w:r w:rsidR="00AA1BD1">
        <w:rPr>
          <w:rStyle w:val="tgc"/>
          <w:color w:val="222222"/>
        </w:rPr>
        <w:t xml:space="preserve"> wi</w:t>
      </w:r>
      <w:r w:rsidR="00B40AAA" w:rsidRPr="00AD42ED">
        <w:rPr>
          <w:rStyle w:val="tgc"/>
          <w:color w:val="222222"/>
        </w:rPr>
        <w:t xml:space="preserve">ll also </w:t>
      </w:r>
      <w:r w:rsidR="00B6760F" w:rsidRPr="00AD42ED">
        <w:rPr>
          <w:rStyle w:val="tgc"/>
          <w:color w:val="222222"/>
        </w:rPr>
        <w:t xml:space="preserve">contact </w:t>
      </w:r>
      <w:r w:rsidR="007620D4">
        <w:rPr>
          <w:rStyle w:val="tgc"/>
          <w:color w:val="222222"/>
        </w:rPr>
        <w:t xml:space="preserve">your child’s medical care physicians </w:t>
      </w:r>
      <w:r w:rsidR="00B6760F" w:rsidRPr="00AD42ED">
        <w:rPr>
          <w:rStyle w:val="tgc"/>
          <w:color w:val="222222"/>
        </w:rPr>
        <w:t xml:space="preserve">and school periodically to inquire about any issues, concerns, progresses, and status reports.  </w:t>
      </w:r>
      <w:r w:rsidRPr="00AD42ED">
        <w:rPr>
          <w:rStyle w:val="tgc"/>
          <w:color w:val="222222"/>
        </w:rPr>
        <w:t>G</w:t>
      </w:r>
      <w:r w:rsidR="007620D4">
        <w:rPr>
          <w:rStyle w:val="tgc"/>
          <w:color w:val="222222"/>
        </w:rPr>
        <w:t>.</w:t>
      </w:r>
      <w:proofErr w:type="gramStart"/>
      <w:r w:rsidRPr="00AD42ED">
        <w:rPr>
          <w:rStyle w:val="tgc"/>
          <w:color w:val="222222"/>
        </w:rPr>
        <w:t>A</w:t>
      </w:r>
      <w:r w:rsidR="007620D4">
        <w:rPr>
          <w:rStyle w:val="tgc"/>
          <w:color w:val="222222"/>
        </w:rPr>
        <w:t>.</w:t>
      </w:r>
      <w:r w:rsidRPr="00AD42ED">
        <w:rPr>
          <w:rStyle w:val="tgc"/>
          <w:color w:val="222222"/>
        </w:rPr>
        <w:t>L’s</w:t>
      </w:r>
      <w:proofErr w:type="gramEnd"/>
      <w:r w:rsidRPr="00AD42ED">
        <w:rPr>
          <w:rStyle w:val="tgc"/>
          <w:color w:val="222222"/>
        </w:rPr>
        <w:t xml:space="preserve"> can be extraordinary helpful in resolving custody disputes</w:t>
      </w:r>
      <w:r w:rsidR="00E74F9F" w:rsidRPr="00AD42ED">
        <w:rPr>
          <w:rStyle w:val="tgc"/>
          <w:color w:val="222222"/>
        </w:rPr>
        <w:t xml:space="preserve"> as they act as </w:t>
      </w:r>
      <w:r w:rsidR="00ED65A1">
        <w:rPr>
          <w:rStyle w:val="tgc"/>
          <w:color w:val="222222"/>
        </w:rPr>
        <w:t xml:space="preserve">a </w:t>
      </w:r>
      <w:r w:rsidR="00E74F9F" w:rsidRPr="00AD42ED">
        <w:rPr>
          <w:rStyle w:val="tgc"/>
          <w:color w:val="222222"/>
        </w:rPr>
        <w:t xml:space="preserve">support system for your child. </w:t>
      </w:r>
      <w:r w:rsidR="00B6760F" w:rsidRPr="00AD42ED">
        <w:rPr>
          <w:rStyle w:val="tgc"/>
          <w:color w:val="222222"/>
        </w:rPr>
        <w:t xml:space="preserve"> They</w:t>
      </w:r>
      <w:r w:rsidR="00B40AAA" w:rsidRPr="00AD42ED">
        <w:rPr>
          <w:rStyle w:val="tgc"/>
          <w:color w:val="222222"/>
        </w:rPr>
        <w:t xml:space="preserve"> part</w:t>
      </w:r>
      <w:r w:rsidR="000F2750">
        <w:rPr>
          <w:rStyle w:val="tgc"/>
          <w:color w:val="222222"/>
        </w:rPr>
        <w:t xml:space="preserve">icipate in custody </w:t>
      </w:r>
      <w:r w:rsidR="000F2750">
        <w:rPr>
          <w:rStyle w:val="tgc"/>
          <w:color w:val="222222"/>
        </w:rPr>
        <w:lastRenderedPageBreak/>
        <w:t xml:space="preserve">hearings, </w:t>
      </w:r>
      <w:r w:rsidR="00B40AAA" w:rsidRPr="00AD42ED">
        <w:rPr>
          <w:rStyle w:val="tgc"/>
          <w:color w:val="222222"/>
        </w:rPr>
        <w:t>trial</w:t>
      </w:r>
      <w:r w:rsidR="00AA1BD1">
        <w:rPr>
          <w:rStyle w:val="tgc"/>
          <w:color w:val="222222"/>
        </w:rPr>
        <w:t>s</w:t>
      </w:r>
      <w:r w:rsidR="000F2750">
        <w:rPr>
          <w:rStyle w:val="tgc"/>
          <w:color w:val="222222"/>
        </w:rPr>
        <w:t xml:space="preserve">, and </w:t>
      </w:r>
      <w:r w:rsidR="00B40AAA" w:rsidRPr="00AD42ED">
        <w:rPr>
          <w:rStyle w:val="tgc"/>
          <w:color w:val="222222"/>
        </w:rPr>
        <w:t>become a part of the custod</w:t>
      </w:r>
      <w:r w:rsidR="00B6760F" w:rsidRPr="00AD42ED">
        <w:rPr>
          <w:rStyle w:val="tgc"/>
          <w:color w:val="222222"/>
        </w:rPr>
        <w:t xml:space="preserve">y process. </w:t>
      </w:r>
      <w:r w:rsidR="00ED65A1">
        <w:rPr>
          <w:rStyle w:val="tgc"/>
          <w:color w:val="222222"/>
        </w:rPr>
        <w:t xml:space="preserve">During custody hearings and </w:t>
      </w:r>
      <w:proofErr w:type="gramStart"/>
      <w:r w:rsidR="00ED65A1">
        <w:rPr>
          <w:rStyle w:val="tgc"/>
          <w:color w:val="222222"/>
        </w:rPr>
        <w:t>trials</w:t>
      </w:r>
      <w:proofErr w:type="gramEnd"/>
      <w:r w:rsidR="00ED65A1">
        <w:rPr>
          <w:rStyle w:val="tgc"/>
          <w:color w:val="222222"/>
        </w:rPr>
        <w:t xml:space="preserve"> t</w:t>
      </w:r>
      <w:r w:rsidR="00B6760F" w:rsidRPr="00AD42ED">
        <w:rPr>
          <w:rStyle w:val="tgc"/>
          <w:color w:val="222222"/>
        </w:rPr>
        <w:t xml:space="preserve">hey </w:t>
      </w:r>
      <w:r w:rsidR="000F2750">
        <w:rPr>
          <w:rStyle w:val="tgc"/>
          <w:color w:val="222222"/>
        </w:rPr>
        <w:t>can p</w:t>
      </w:r>
      <w:r w:rsidR="00ED65A1">
        <w:rPr>
          <w:rStyle w:val="tgc"/>
          <w:color w:val="222222"/>
        </w:rPr>
        <w:t xml:space="preserve">articipate and </w:t>
      </w:r>
      <w:r w:rsidR="000F2750">
        <w:rPr>
          <w:rStyle w:val="tgc"/>
          <w:color w:val="222222"/>
        </w:rPr>
        <w:t xml:space="preserve">use their legal authority </w:t>
      </w:r>
      <w:r w:rsidR="00B40AAA" w:rsidRPr="00AD42ED">
        <w:rPr>
          <w:rStyle w:val="tgc"/>
          <w:color w:val="222222"/>
        </w:rPr>
        <w:t>to ask</w:t>
      </w:r>
      <w:r w:rsidR="00B6760F" w:rsidRPr="00AD42ED">
        <w:rPr>
          <w:rStyle w:val="tgc"/>
          <w:color w:val="222222"/>
        </w:rPr>
        <w:t xml:space="preserve"> </w:t>
      </w:r>
      <w:r w:rsidR="00B40AAA" w:rsidRPr="00AD42ED">
        <w:rPr>
          <w:rStyle w:val="tgc"/>
          <w:color w:val="222222"/>
        </w:rPr>
        <w:t>parent’s questions</w:t>
      </w:r>
      <w:r w:rsidR="000F2750">
        <w:rPr>
          <w:rStyle w:val="tgc"/>
          <w:color w:val="222222"/>
        </w:rPr>
        <w:t xml:space="preserve">. Questions are asked in order to ensure they </w:t>
      </w:r>
      <w:r w:rsidR="00B40AAA" w:rsidRPr="00AD42ED">
        <w:rPr>
          <w:rStyle w:val="tgc"/>
          <w:color w:val="222222"/>
        </w:rPr>
        <w:t>have eno</w:t>
      </w:r>
      <w:r w:rsidR="000F2750">
        <w:rPr>
          <w:rStyle w:val="tgc"/>
          <w:color w:val="222222"/>
        </w:rPr>
        <w:t xml:space="preserve">ugh information to make a proper </w:t>
      </w:r>
      <w:r w:rsidR="00ED65A1">
        <w:rPr>
          <w:rStyle w:val="tgc"/>
          <w:color w:val="222222"/>
        </w:rPr>
        <w:t xml:space="preserve">custody </w:t>
      </w:r>
      <w:r w:rsidR="00B40AAA" w:rsidRPr="00AD42ED">
        <w:rPr>
          <w:rStyle w:val="tgc"/>
          <w:color w:val="222222"/>
        </w:rPr>
        <w:t>recommenda</w:t>
      </w:r>
      <w:r w:rsidR="00ED65A1">
        <w:rPr>
          <w:rStyle w:val="tgc"/>
          <w:color w:val="222222"/>
        </w:rPr>
        <w:t xml:space="preserve">tion to the Judge regarding “child’s </w:t>
      </w:r>
      <w:r w:rsidR="00B40AAA" w:rsidRPr="00AD42ED">
        <w:rPr>
          <w:rStyle w:val="tgc"/>
          <w:color w:val="222222"/>
        </w:rPr>
        <w:t>best interest</w:t>
      </w:r>
      <w:r w:rsidR="00ED65A1">
        <w:rPr>
          <w:rStyle w:val="tgc"/>
          <w:color w:val="222222"/>
        </w:rPr>
        <w:t xml:space="preserve">.” </w:t>
      </w:r>
    </w:p>
    <w:p w14:paraId="14FB55BB" w14:textId="77777777" w:rsidR="00E74F9F" w:rsidRPr="00FD7587" w:rsidRDefault="00F92DFB" w:rsidP="00597250">
      <w:pPr>
        <w:spacing w:line="480" w:lineRule="auto"/>
        <w:rPr>
          <w:rStyle w:val="tgc"/>
        </w:rPr>
      </w:pPr>
      <w:r w:rsidRPr="00AD42ED">
        <w:rPr>
          <w:rStyle w:val="tgc"/>
          <w:color w:val="222222"/>
        </w:rPr>
        <w:t>After</w:t>
      </w:r>
      <w:r w:rsidR="00ED65A1">
        <w:rPr>
          <w:rStyle w:val="tgc"/>
          <w:color w:val="222222"/>
        </w:rPr>
        <w:t xml:space="preserve"> a custody trial is over, G</w:t>
      </w:r>
      <w:r w:rsidR="000F2750">
        <w:rPr>
          <w:rStyle w:val="tgc"/>
          <w:color w:val="222222"/>
        </w:rPr>
        <w:t>.</w:t>
      </w:r>
      <w:r w:rsidR="00ED65A1">
        <w:rPr>
          <w:rStyle w:val="tgc"/>
          <w:color w:val="222222"/>
        </w:rPr>
        <w:t>A</w:t>
      </w:r>
      <w:r w:rsidR="000F2750">
        <w:rPr>
          <w:rStyle w:val="tgc"/>
          <w:color w:val="222222"/>
        </w:rPr>
        <w:t>.</w:t>
      </w:r>
      <w:r w:rsidR="00D34890">
        <w:rPr>
          <w:rStyle w:val="tgc"/>
          <w:color w:val="222222"/>
        </w:rPr>
        <w:t>L</w:t>
      </w:r>
      <w:r w:rsidR="00ED65A1">
        <w:rPr>
          <w:rStyle w:val="tgc"/>
          <w:color w:val="222222"/>
        </w:rPr>
        <w:t xml:space="preserve"> will</w:t>
      </w:r>
      <w:r w:rsidRPr="00AD42ED">
        <w:rPr>
          <w:rStyle w:val="tgc"/>
          <w:color w:val="222222"/>
        </w:rPr>
        <w:t xml:space="preserve"> submit a written recommendation of custody to all parties and the Judge will take this </w:t>
      </w:r>
      <w:r w:rsidR="00ED65A1">
        <w:rPr>
          <w:rStyle w:val="tgc"/>
        </w:rPr>
        <w:t>information into consideration when making a custody decision</w:t>
      </w:r>
      <w:r w:rsidRPr="00FD7587">
        <w:rPr>
          <w:rStyle w:val="tgc"/>
        </w:rPr>
        <w:t xml:space="preserve">.  </w:t>
      </w:r>
      <w:r w:rsidR="00ED65A1">
        <w:rPr>
          <w:rStyle w:val="tgc"/>
        </w:rPr>
        <w:t xml:space="preserve">There is no guarantee that a </w:t>
      </w:r>
      <w:r w:rsidRPr="00FD7587">
        <w:rPr>
          <w:rStyle w:val="tgc"/>
        </w:rPr>
        <w:t xml:space="preserve">Judge </w:t>
      </w:r>
      <w:r w:rsidR="000F2750">
        <w:rPr>
          <w:rStyle w:val="tgc"/>
        </w:rPr>
        <w:t xml:space="preserve">will </w:t>
      </w:r>
      <w:r w:rsidRPr="00FD7587">
        <w:rPr>
          <w:rStyle w:val="tgc"/>
        </w:rPr>
        <w:t>agree with a G</w:t>
      </w:r>
      <w:r w:rsidR="000F2750">
        <w:rPr>
          <w:rStyle w:val="tgc"/>
        </w:rPr>
        <w:t>.</w:t>
      </w:r>
      <w:r w:rsidRPr="00FD7587">
        <w:rPr>
          <w:rStyle w:val="tgc"/>
        </w:rPr>
        <w:t>A</w:t>
      </w:r>
      <w:r w:rsidR="000F2750">
        <w:rPr>
          <w:rStyle w:val="tgc"/>
        </w:rPr>
        <w:t>.</w:t>
      </w:r>
      <w:r w:rsidRPr="00FD7587">
        <w:rPr>
          <w:rStyle w:val="tgc"/>
        </w:rPr>
        <w:t>L</w:t>
      </w:r>
      <w:r w:rsidR="00ED65A1">
        <w:rPr>
          <w:rStyle w:val="tgc"/>
        </w:rPr>
        <w:t xml:space="preserve"> recommendation</w:t>
      </w:r>
      <w:r w:rsidRPr="00FD7587">
        <w:rPr>
          <w:rStyle w:val="tgc"/>
        </w:rPr>
        <w:t>, but the G</w:t>
      </w:r>
      <w:r w:rsidR="000F2750">
        <w:rPr>
          <w:rStyle w:val="tgc"/>
        </w:rPr>
        <w:t>.</w:t>
      </w:r>
      <w:r w:rsidRPr="00FD7587">
        <w:rPr>
          <w:rStyle w:val="tgc"/>
        </w:rPr>
        <w:t>A</w:t>
      </w:r>
      <w:r w:rsidR="000F2750">
        <w:rPr>
          <w:rStyle w:val="tgc"/>
        </w:rPr>
        <w:t>.</w:t>
      </w:r>
      <w:r w:rsidR="0074663A">
        <w:rPr>
          <w:rStyle w:val="tgc"/>
        </w:rPr>
        <w:t>L</w:t>
      </w:r>
      <w:r w:rsidRPr="00FD7587">
        <w:rPr>
          <w:rStyle w:val="tgc"/>
        </w:rPr>
        <w:t xml:space="preserve"> perspective and </w:t>
      </w:r>
      <w:r w:rsidR="00ED65A1">
        <w:rPr>
          <w:rStyle w:val="tgc"/>
        </w:rPr>
        <w:t xml:space="preserve">position regarding child custody </w:t>
      </w:r>
      <w:r w:rsidRPr="00FD7587">
        <w:rPr>
          <w:rStyle w:val="tgc"/>
        </w:rPr>
        <w:t>is taken very highly.  Having a G</w:t>
      </w:r>
      <w:r w:rsidR="000F2750">
        <w:rPr>
          <w:rStyle w:val="tgc"/>
        </w:rPr>
        <w:t>.</w:t>
      </w:r>
      <w:r w:rsidRPr="00FD7587">
        <w:rPr>
          <w:rStyle w:val="tgc"/>
        </w:rPr>
        <w:t>A</w:t>
      </w:r>
      <w:r w:rsidR="000F2750">
        <w:rPr>
          <w:rStyle w:val="tgc"/>
        </w:rPr>
        <w:t>.</w:t>
      </w:r>
      <w:r w:rsidR="00E74F9F" w:rsidRPr="00FD7587">
        <w:rPr>
          <w:rStyle w:val="tgc"/>
        </w:rPr>
        <w:t xml:space="preserve">L was very instrumental is my custody case. </w:t>
      </w:r>
      <w:r w:rsidRPr="00FD7587">
        <w:rPr>
          <w:rStyle w:val="tgc"/>
        </w:rPr>
        <w:t>I requested a G</w:t>
      </w:r>
      <w:r w:rsidR="000F2750">
        <w:rPr>
          <w:rStyle w:val="tgc"/>
        </w:rPr>
        <w:t>.</w:t>
      </w:r>
      <w:r w:rsidRPr="00FD7587">
        <w:rPr>
          <w:rStyle w:val="tgc"/>
        </w:rPr>
        <w:t>A</w:t>
      </w:r>
      <w:r w:rsidR="000F2750">
        <w:rPr>
          <w:rStyle w:val="tgc"/>
        </w:rPr>
        <w:t>.</w:t>
      </w:r>
      <w:r w:rsidR="00AA0D9C">
        <w:rPr>
          <w:rStyle w:val="tgc"/>
        </w:rPr>
        <w:t>L while I was Pro S</w:t>
      </w:r>
      <w:r w:rsidRPr="00FD7587">
        <w:rPr>
          <w:rStyle w:val="tgc"/>
        </w:rPr>
        <w:t>e’</w:t>
      </w:r>
      <w:r w:rsidR="00AA0D9C">
        <w:rPr>
          <w:rStyle w:val="tgc"/>
        </w:rPr>
        <w:t xml:space="preserve"> in April 2011</w:t>
      </w:r>
      <w:r w:rsidRPr="00FD7587">
        <w:rPr>
          <w:rStyle w:val="tgc"/>
        </w:rPr>
        <w:t xml:space="preserve"> and thankful</w:t>
      </w:r>
      <w:r w:rsidR="00ED65A1">
        <w:rPr>
          <w:rStyle w:val="tgc"/>
        </w:rPr>
        <w:t>ly the Judge granted my request. The G</w:t>
      </w:r>
      <w:r w:rsidR="00AA0D9C">
        <w:rPr>
          <w:rStyle w:val="tgc"/>
        </w:rPr>
        <w:t>.</w:t>
      </w:r>
      <w:proofErr w:type="gramStart"/>
      <w:r w:rsidR="00ED65A1">
        <w:rPr>
          <w:rStyle w:val="tgc"/>
        </w:rPr>
        <w:t>A</w:t>
      </w:r>
      <w:r w:rsidR="00AA0D9C">
        <w:rPr>
          <w:rStyle w:val="tgc"/>
        </w:rPr>
        <w:t>.</w:t>
      </w:r>
      <w:r w:rsidR="00ED65A1">
        <w:rPr>
          <w:rStyle w:val="tgc"/>
        </w:rPr>
        <w:t>L’s</w:t>
      </w:r>
      <w:proofErr w:type="gramEnd"/>
      <w:r w:rsidR="00ED65A1">
        <w:rPr>
          <w:rStyle w:val="tgc"/>
        </w:rPr>
        <w:t xml:space="preserve"> involvement not only </w:t>
      </w:r>
      <w:r w:rsidRPr="00FD7587">
        <w:rPr>
          <w:rStyle w:val="tgc"/>
        </w:rPr>
        <w:t xml:space="preserve">made a huge difference in my custody case, </w:t>
      </w:r>
      <w:r w:rsidR="00ED65A1">
        <w:rPr>
          <w:rStyle w:val="tgc"/>
        </w:rPr>
        <w:t xml:space="preserve">but it also made a difference in </w:t>
      </w:r>
      <w:r w:rsidRPr="00FD7587">
        <w:rPr>
          <w:rStyle w:val="tgc"/>
        </w:rPr>
        <w:t xml:space="preserve">my </w:t>
      </w:r>
      <w:r w:rsidR="00AA0D9C">
        <w:rPr>
          <w:rStyle w:val="tgc"/>
        </w:rPr>
        <w:t xml:space="preserve">family’s life.  </w:t>
      </w:r>
    </w:p>
    <w:p w14:paraId="09149159" w14:textId="77777777" w:rsidR="00084361" w:rsidRDefault="00AD42ED" w:rsidP="00597250">
      <w:pPr>
        <w:spacing w:line="480" w:lineRule="auto"/>
      </w:pPr>
      <w:r>
        <w:rPr>
          <w:rStyle w:val="tgc"/>
          <w:b/>
        </w:rPr>
        <w:t xml:space="preserve">(3). </w:t>
      </w:r>
      <w:r w:rsidR="00E74F9F" w:rsidRPr="00AD42ED">
        <w:rPr>
          <w:rStyle w:val="tgc"/>
          <w:b/>
        </w:rPr>
        <w:t>Parent-Child Interacti</w:t>
      </w:r>
      <w:r w:rsidR="00FD7587" w:rsidRPr="00AD42ED">
        <w:rPr>
          <w:rStyle w:val="tgc"/>
          <w:b/>
        </w:rPr>
        <w:t>ve Assessment</w:t>
      </w:r>
      <w:r w:rsidR="00E74F9F" w:rsidRPr="00AD42ED">
        <w:rPr>
          <w:rStyle w:val="tgc"/>
          <w:b/>
        </w:rPr>
        <w:t>:</w:t>
      </w:r>
      <w:r w:rsidR="00FD7587" w:rsidRPr="00FD7587">
        <w:rPr>
          <w:rStyle w:val="tgc"/>
        </w:rPr>
        <w:t xml:space="preserve"> An assessment used to determine </w:t>
      </w:r>
      <w:r w:rsidR="00FD7587">
        <w:t xml:space="preserve">how well a parent and child is able to interact and relate to one another. </w:t>
      </w:r>
      <w:r w:rsidR="00AA0D9C">
        <w:t>Parents</w:t>
      </w:r>
      <w:r w:rsidR="00FD7587">
        <w:t xml:space="preserve"> and child</w:t>
      </w:r>
      <w:r w:rsidR="00AA0D9C">
        <w:t>ren</w:t>
      </w:r>
      <w:r w:rsidR="00FD7587">
        <w:t xml:space="preserve"> are observed by a clinician interacting with each other without interference </w:t>
      </w:r>
      <w:r w:rsidR="00084361">
        <w:t xml:space="preserve">in a </w:t>
      </w:r>
      <w:r w:rsidR="00084361">
        <w:lastRenderedPageBreak/>
        <w:t xml:space="preserve">structured setting. Parents are sometime given a </w:t>
      </w:r>
      <w:r w:rsidR="00FD7587">
        <w:t xml:space="preserve">series of </w:t>
      </w:r>
      <w:r w:rsidR="00084361">
        <w:t xml:space="preserve">therapeutic play </w:t>
      </w:r>
      <w:r w:rsidR="00FD7587">
        <w:t>activities</w:t>
      </w:r>
      <w:r w:rsidR="00084361">
        <w:t xml:space="preserve"> to complete with the child in order to demonstrate areas of engagement. Areas such as c</w:t>
      </w:r>
      <w:r w:rsidR="00FD7587">
        <w:t xml:space="preserve">ommunication, </w:t>
      </w:r>
      <w:r w:rsidR="00084361">
        <w:t>r</w:t>
      </w:r>
      <w:r w:rsidR="00FD7587">
        <w:t xml:space="preserve">esponses, </w:t>
      </w:r>
      <w:r w:rsidR="00084361">
        <w:t xml:space="preserve">giving directions, </w:t>
      </w:r>
      <w:r w:rsidR="00FD7587">
        <w:t xml:space="preserve">following directions, redirections, </w:t>
      </w:r>
      <w:r w:rsidR="00084361">
        <w:t>and nurturing are all observed and scored by the clinician. The clinician will interview the parent, establish a</w:t>
      </w:r>
      <w:r w:rsidR="00A57AB7">
        <w:t>n assessment finding</w:t>
      </w:r>
      <w:r w:rsidR="00E974A5">
        <w:t>,</w:t>
      </w:r>
      <w:r w:rsidR="00084361">
        <w:t xml:space="preserve"> and present a report to the Judge and all parties</w:t>
      </w:r>
      <w:r w:rsidR="00AA0D9C">
        <w:t xml:space="preserve"> involved. Both parents </w:t>
      </w:r>
      <w:r w:rsidR="00A57AB7">
        <w:t>participate</w:t>
      </w:r>
      <w:r w:rsidR="00084361">
        <w:t xml:space="preserve"> in the assessment separately with the</w:t>
      </w:r>
      <w:r w:rsidR="00AA0D9C">
        <w:t>ir</w:t>
      </w:r>
      <w:r w:rsidR="00084361">
        <w:t xml:space="preserve"> child</w:t>
      </w:r>
      <w:r w:rsidR="00AA0D9C">
        <w:t>ren</w:t>
      </w:r>
      <w:r w:rsidR="00E974A5">
        <w:t xml:space="preserve"> as the clinician and court will be able to get a clear</w:t>
      </w:r>
      <w:r w:rsidR="00A57AB7">
        <w:t xml:space="preserve"> understanding of any differences or similarities in the parents’ engagement</w:t>
      </w:r>
      <w:r w:rsidR="00E974A5">
        <w:t>, interactions, and bond</w:t>
      </w:r>
      <w:r w:rsidR="00A57AB7">
        <w:t xml:space="preserve"> with the</w:t>
      </w:r>
      <w:r w:rsidR="00AA0D9C">
        <w:t>ir</w:t>
      </w:r>
      <w:r w:rsidR="00A57AB7">
        <w:t xml:space="preserve"> child</w:t>
      </w:r>
      <w:r w:rsidR="00AA0D9C">
        <w:t>ren</w:t>
      </w:r>
      <w:r w:rsidR="00A57AB7">
        <w:t xml:space="preserve">. </w:t>
      </w:r>
    </w:p>
    <w:p w14:paraId="7518AF76" w14:textId="77777777" w:rsidR="00BE534E" w:rsidRDefault="00AA0D9C" w:rsidP="00597250">
      <w:pPr>
        <w:spacing w:line="480" w:lineRule="auto"/>
      </w:pPr>
      <w:r>
        <w:t xml:space="preserve">Participating in a </w:t>
      </w:r>
      <w:r w:rsidR="00084361">
        <w:t xml:space="preserve">Parent-Child Interactive Assessment played a major role in my custody decision. </w:t>
      </w:r>
      <w:r w:rsidR="00A57AB7">
        <w:t xml:space="preserve">The assessment was able to combat against </w:t>
      </w:r>
      <w:r w:rsidR="00E974A5">
        <w:t xml:space="preserve">false and </w:t>
      </w:r>
      <w:r w:rsidR="00A57AB7">
        <w:t>negative reports regarding my parent-child interactions and relationship</w:t>
      </w:r>
      <w:r w:rsidR="00E974A5">
        <w:t xml:space="preserve"> with my son</w:t>
      </w:r>
      <w:r w:rsidR="00A57AB7">
        <w:t xml:space="preserve">. </w:t>
      </w:r>
      <w:r w:rsidR="005358EA">
        <w:t xml:space="preserve">It also supported my position as </w:t>
      </w:r>
      <w:r w:rsidR="00E974A5">
        <w:t xml:space="preserve">a </w:t>
      </w:r>
      <w:r w:rsidR="005358EA">
        <w:t xml:space="preserve">capable and stable father. This assessment tool was </w:t>
      </w:r>
      <w:r w:rsidR="005A2CB1">
        <w:t xml:space="preserve">very helpful </w:t>
      </w:r>
      <w:r w:rsidR="005358EA">
        <w:t>as it was a</w:t>
      </w:r>
      <w:r>
        <w:t xml:space="preserve">nother </w:t>
      </w:r>
      <w:r w:rsidR="00A57AB7">
        <w:t>3</w:t>
      </w:r>
      <w:r w:rsidR="00A57AB7" w:rsidRPr="00AD42ED">
        <w:rPr>
          <w:vertAlign w:val="superscript"/>
        </w:rPr>
        <w:t>rd</w:t>
      </w:r>
      <w:r w:rsidR="00A57AB7">
        <w:t xml:space="preserve"> </w:t>
      </w:r>
      <w:r>
        <w:t xml:space="preserve">neutral legal </w:t>
      </w:r>
      <w:r w:rsidR="00E974A5">
        <w:t>mechanism t</w:t>
      </w:r>
      <w:r w:rsidR="005358EA">
        <w:t>hat provided another positive outlook on my ability to be a parent</w:t>
      </w:r>
      <w:r w:rsidR="00A57AB7">
        <w:t>.</w:t>
      </w:r>
      <w:r w:rsidR="005A2CB1">
        <w:t xml:space="preserve"> Parents, attorneys, or judges can request a parent-child interactive assessment to be done. </w:t>
      </w:r>
    </w:p>
    <w:p w14:paraId="4F10418B" w14:textId="77777777" w:rsidR="00044171" w:rsidRDefault="00AD42ED" w:rsidP="00597250">
      <w:pPr>
        <w:spacing w:line="480" w:lineRule="auto"/>
      </w:pPr>
      <w:r>
        <w:rPr>
          <w:b/>
        </w:rPr>
        <w:lastRenderedPageBreak/>
        <w:t xml:space="preserve">(4). </w:t>
      </w:r>
      <w:r w:rsidR="00BE534E" w:rsidRPr="00AD42ED">
        <w:rPr>
          <w:b/>
        </w:rPr>
        <w:t xml:space="preserve">Psychological Evaluation: </w:t>
      </w:r>
      <w:r w:rsidR="005A2CB1">
        <w:t xml:space="preserve">A Psychological Evaluation is an evaluation </w:t>
      </w:r>
      <w:r w:rsidR="00AF3677">
        <w:t xml:space="preserve">performed by a licensed clinician </w:t>
      </w:r>
      <w:r w:rsidR="005A2CB1">
        <w:t xml:space="preserve">used to determine the mental health and parenting ability of one or both parents. If </w:t>
      </w:r>
      <w:r w:rsidR="007B7A5F">
        <w:t>there is ever concern over a parent’s</w:t>
      </w:r>
      <w:r w:rsidR="00220BF7">
        <w:t xml:space="preserve"> </w:t>
      </w:r>
      <w:r w:rsidR="00E974A5">
        <w:t xml:space="preserve">mental health, parenting </w:t>
      </w:r>
      <w:r w:rsidR="00220BF7">
        <w:t>ability, history of false allegations</w:t>
      </w:r>
      <w:r w:rsidR="00044171">
        <w:t>, or threats to a child’s safety, then a Psychological Evaluation may be necessary</w:t>
      </w:r>
      <w:r w:rsidR="00E974A5">
        <w:t xml:space="preserve"> and required </w:t>
      </w:r>
      <w:r w:rsidR="00044171">
        <w:t xml:space="preserve">in a custody case.  </w:t>
      </w:r>
    </w:p>
    <w:p w14:paraId="3DAF5F1E" w14:textId="77777777" w:rsidR="005A1798" w:rsidRDefault="00F24DE9" w:rsidP="00597250">
      <w:pPr>
        <w:spacing w:line="480" w:lineRule="auto"/>
      </w:pPr>
      <w:r>
        <w:t>P</w:t>
      </w:r>
      <w:r w:rsidR="00044171">
        <w:t xml:space="preserve">sychological </w:t>
      </w:r>
      <w:r w:rsidR="00AA7E63">
        <w:t xml:space="preserve">evaluations were ordered </w:t>
      </w:r>
      <w:r>
        <w:t xml:space="preserve">during my custody case </w:t>
      </w:r>
      <w:r w:rsidR="00532E54">
        <w:t xml:space="preserve">due to a </w:t>
      </w:r>
      <w:r>
        <w:t xml:space="preserve">long </w:t>
      </w:r>
      <w:r w:rsidR="00532E54">
        <w:t>history of false allegations</w:t>
      </w:r>
      <w:r w:rsidR="00E974A5">
        <w:t xml:space="preserve">, </w:t>
      </w:r>
      <w:r w:rsidR="00532E54">
        <w:t xml:space="preserve">CPS and police involvement, and a long history of </w:t>
      </w:r>
      <w:proofErr w:type="gramStart"/>
      <w:r w:rsidR="00532E54">
        <w:t>high le</w:t>
      </w:r>
      <w:r w:rsidR="00AA7E63">
        <w:t>vel</w:t>
      </w:r>
      <w:proofErr w:type="gramEnd"/>
      <w:r w:rsidR="00AA7E63">
        <w:t xml:space="preserve"> co-parenting conflicts.  The evaluation consisted of an interview and several different </w:t>
      </w:r>
      <w:r w:rsidR="00AF3677">
        <w:t>therapeutic activities/</w:t>
      </w:r>
      <w:r w:rsidR="00AA7E63">
        <w:t xml:space="preserve">tests which were used to exam personality characteristics, parenting capability, </w:t>
      </w:r>
      <w:r w:rsidR="007B7A5F">
        <w:t xml:space="preserve">cognitive functioning, and </w:t>
      </w:r>
      <w:r w:rsidR="00AA7E63">
        <w:t xml:space="preserve">any </w:t>
      </w:r>
      <w:r w:rsidR="007B7A5F">
        <w:t>potential mental health di</w:t>
      </w:r>
      <w:r w:rsidR="00AA7E63">
        <w:t>s</w:t>
      </w:r>
      <w:r w:rsidR="007B7A5F">
        <w:t>orders</w:t>
      </w:r>
      <w:r w:rsidR="00AA7E63">
        <w:t>.</w:t>
      </w:r>
      <w:r w:rsidR="00AF3677">
        <w:t xml:space="preserve">  After the </w:t>
      </w:r>
      <w:r>
        <w:t xml:space="preserve">evaluation </w:t>
      </w:r>
      <w:r w:rsidR="00AF3677">
        <w:t xml:space="preserve">the clinician </w:t>
      </w:r>
      <w:r w:rsidR="007B7A5F">
        <w:t xml:space="preserve">completes a </w:t>
      </w:r>
      <w:r w:rsidR="00AF3677">
        <w:t xml:space="preserve">written report </w:t>
      </w:r>
      <w:r w:rsidR="00654238">
        <w:t>w</w:t>
      </w:r>
      <w:r w:rsidR="00AF3677">
        <w:t xml:space="preserve">hich consists of the therapeutic activity/test results, </w:t>
      </w:r>
      <w:r w:rsidR="00654238">
        <w:t>m</w:t>
      </w:r>
      <w:r w:rsidR="00AF3677">
        <w:t>ental health diagnosis, parenting</w:t>
      </w:r>
      <w:r w:rsidR="00654238">
        <w:t xml:space="preserve"> </w:t>
      </w:r>
      <w:r w:rsidR="001D7B07">
        <w:t xml:space="preserve">capability </w:t>
      </w:r>
      <w:r w:rsidR="00654238">
        <w:t xml:space="preserve">assessment, </w:t>
      </w:r>
      <w:r w:rsidR="001D7B07">
        <w:t xml:space="preserve">and </w:t>
      </w:r>
      <w:r w:rsidR="00654238">
        <w:t>therapeutic t</w:t>
      </w:r>
      <w:r w:rsidR="00AF3677">
        <w:t>reatment r</w:t>
      </w:r>
      <w:r w:rsidR="00654238">
        <w:t>e</w:t>
      </w:r>
      <w:r w:rsidR="00E974A5">
        <w:t>commendations</w:t>
      </w:r>
      <w:r w:rsidR="005A1798">
        <w:t xml:space="preserve">.  </w:t>
      </w:r>
    </w:p>
    <w:p w14:paraId="0BE0D1C7" w14:textId="77777777" w:rsidR="00737F1C" w:rsidRDefault="005A1798" w:rsidP="00597250">
      <w:pPr>
        <w:spacing w:line="480" w:lineRule="auto"/>
      </w:pPr>
      <w:r w:rsidRPr="00E974A5">
        <w:rPr>
          <w:i/>
        </w:rPr>
        <w:t>Why complete a Psychological Evaluation</w:t>
      </w:r>
      <w:r>
        <w:t>? W</w:t>
      </w:r>
      <w:r w:rsidR="00E974A5">
        <w:t>hen a parent has b</w:t>
      </w:r>
      <w:r>
        <w:t>een falsely</w:t>
      </w:r>
      <w:r w:rsidR="001D7B07">
        <w:t xml:space="preserve"> accused of committing </w:t>
      </w:r>
      <w:r>
        <w:t>a</w:t>
      </w:r>
      <w:r w:rsidR="00B5274E">
        <w:t xml:space="preserve">cts of </w:t>
      </w:r>
      <w:r>
        <w:t xml:space="preserve">child abuse, child </w:t>
      </w:r>
      <w:r>
        <w:lastRenderedPageBreak/>
        <w:t xml:space="preserve">endangerment, and had </w:t>
      </w:r>
      <w:r w:rsidR="001D7B07">
        <w:t xml:space="preserve">their </w:t>
      </w:r>
      <w:r w:rsidR="00786494">
        <w:t>parenting abilities q</w:t>
      </w:r>
      <w:r>
        <w:t xml:space="preserve">uestioned, then completing a psychological evaluation could </w:t>
      </w:r>
      <w:r w:rsidR="00786494">
        <w:t xml:space="preserve">be </w:t>
      </w:r>
      <w:r>
        <w:t>help</w:t>
      </w:r>
      <w:r w:rsidR="00786494">
        <w:t>ful</w:t>
      </w:r>
      <w:r>
        <w:t xml:space="preserve">. </w:t>
      </w:r>
      <w:r w:rsidR="00786494">
        <w:t>After completing a p</w:t>
      </w:r>
      <w:r>
        <w:t>sychologica</w:t>
      </w:r>
      <w:r w:rsidR="00DE238E">
        <w:t>l evaluation</w:t>
      </w:r>
      <w:r w:rsidR="00786494">
        <w:t xml:space="preserve">, I was able to dismiss </w:t>
      </w:r>
      <w:r w:rsidR="00DE238E">
        <w:t xml:space="preserve">concerns </w:t>
      </w:r>
      <w:r w:rsidR="001D7B07">
        <w:t xml:space="preserve">about my parenting ability as well dispel </w:t>
      </w:r>
      <w:r w:rsidR="00DE238E">
        <w:t>a</w:t>
      </w:r>
      <w:r w:rsidR="001D7B07">
        <w:t>ll f</w:t>
      </w:r>
      <w:r w:rsidR="00DE238E">
        <w:t xml:space="preserve">alse allegations that were made against me. It also </w:t>
      </w:r>
      <w:r w:rsidR="00B5274E">
        <w:t xml:space="preserve">provided me with the support that I needed </w:t>
      </w:r>
      <w:r w:rsidR="00786494">
        <w:t>in strengthening my custody position as apprehensions</w:t>
      </w:r>
      <w:r w:rsidR="00737F1C">
        <w:t xml:space="preserve"> </w:t>
      </w:r>
      <w:r w:rsidR="00786494">
        <w:t xml:space="preserve">regarding </w:t>
      </w:r>
      <w:r w:rsidR="00B5274E">
        <w:t>my mental health</w:t>
      </w:r>
      <w:r w:rsidR="00737F1C">
        <w:t xml:space="preserve"> and </w:t>
      </w:r>
      <w:r w:rsidR="001D7B07">
        <w:t xml:space="preserve">parent-child relationship </w:t>
      </w:r>
      <w:r w:rsidR="00737F1C">
        <w:t xml:space="preserve">were no longer </w:t>
      </w:r>
      <w:r w:rsidR="00786494">
        <w:t xml:space="preserve">present. The results of my mental health and parenting ability </w:t>
      </w:r>
      <w:r w:rsidR="001D7B07">
        <w:t xml:space="preserve">were </w:t>
      </w:r>
      <w:r w:rsidR="00737F1C">
        <w:t xml:space="preserve">now </w:t>
      </w:r>
      <w:r w:rsidR="001D7B07">
        <w:t xml:space="preserve">being </w:t>
      </w:r>
      <w:r w:rsidR="00737F1C">
        <w:t xml:space="preserve">considered a strength </w:t>
      </w:r>
      <w:r w:rsidR="00786494">
        <w:t xml:space="preserve">as opposed to an area of question. </w:t>
      </w:r>
      <w:r w:rsidR="00737F1C">
        <w:t xml:space="preserve">I highly recommend all parents who are in a custody dispute to seek having a psychological evaluation as this can be a </w:t>
      </w:r>
      <w:r w:rsidR="00E01E06">
        <w:t xml:space="preserve">major factor in helping a Judge determine the best options for deciding custody.  </w:t>
      </w:r>
    </w:p>
    <w:p w14:paraId="4ADC6488" w14:textId="77777777" w:rsidR="00FA0781" w:rsidRDefault="00AD42ED" w:rsidP="00597250">
      <w:pPr>
        <w:spacing w:line="480" w:lineRule="auto"/>
      </w:pPr>
      <w:r>
        <w:rPr>
          <w:b/>
        </w:rPr>
        <w:t xml:space="preserve">(5). </w:t>
      </w:r>
      <w:r w:rsidR="00737F1C" w:rsidRPr="00AD42ED">
        <w:rPr>
          <w:b/>
        </w:rPr>
        <w:t xml:space="preserve">Psychosexual Evaluation: </w:t>
      </w:r>
      <w:r w:rsidR="00737F1C">
        <w:t>A Psychosexual evaluation is an evaluation that is conducted during a custody case when there are allegations of sexual abuse or raised concerns of inapp</w:t>
      </w:r>
      <w:r w:rsidR="00C71C1C">
        <w:t xml:space="preserve">ropriate physical interactions between guardian/adult and minor child. There are different types of tests that can be </w:t>
      </w:r>
      <w:r w:rsidR="00636224">
        <w:t>included in an evaluation s</w:t>
      </w:r>
      <w:r w:rsidR="00C71C1C">
        <w:t>uch as a very invasive interview about your sexual past/history, polygraph, and a sexual arousal assessment monitor.</w:t>
      </w:r>
      <w:r w:rsidR="00527BC7">
        <w:t xml:space="preserve"> </w:t>
      </w:r>
      <w:r w:rsidR="00636224">
        <w:lastRenderedPageBreak/>
        <w:t>The types of tests and procedures utilized can be determined based on numerous factors such as the type of custody case,</w:t>
      </w:r>
      <w:r w:rsidR="00FA0781">
        <w:t xml:space="preserve"> any</w:t>
      </w:r>
      <w:r w:rsidR="00636224">
        <w:t xml:space="preserve"> pare</w:t>
      </w:r>
      <w:r w:rsidR="00FA0781">
        <w:t>nt-child interaction concerns, or</w:t>
      </w:r>
      <w:r w:rsidR="00636224">
        <w:t xml:space="preserve"> level of </w:t>
      </w:r>
      <w:r w:rsidR="00FA0781">
        <w:t xml:space="preserve">reported </w:t>
      </w:r>
      <w:r w:rsidR="00636224">
        <w:t>allegations</w:t>
      </w:r>
      <w:r w:rsidR="00FA0781">
        <w:t xml:space="preserve">.  </w:t>
      </w:r>
    </w:p>
    <w:p w14:paraId="040999D0" w14:textId="77777777" w:rsidR="00E01E06" w:rsidRDefault="00786494" w:rsidP="00597250">
      <w:pPr>
        <w:spacing w:line="480" w:lineRule="auto"/>
      </w:pPr>
      <w:r>
        <w:t>During m</w:t>
      </w:r>
      <w:r w:rsidR="00E01E06">
        <w:t>y</w:t>
      </w:r>
      <w:r>
        <w:t xml:space="preserve"> custody trial I was </w:t>
      </w:r>
      <w:r w:rsidR="00AE0B16">
        <w:rPr>
          <w:i/>
        </w:rPr>
        <w:t xml:space="preserve">unexpectedly </w:t>
      </w:r>
      <w:r w:rsidR="00AE0B16">
        <w:t xml:space="preserve">requested to complete the </w:t>
      </w:r>
      <w:proofErr w:type="spellStart"/>
      <w:r w:rsidR="00636224">
        <w:t>Millon</w:t>
      </w:r>
      <w:proofErr w:type="spellEnd"/>
      <w:r w:rsidR="00636224">
        <w:t xml:space="preserve"> Multiaxial Clinical Inventory-Third Edition (MCMI-IV) Screening, clinical observation, and a mental status examination. </w:t>
      </w:r>
      <w:r w:rsidR="00527BC7">
        <w:t xml:space="preserve">As I participated in this </w:t>
      </w:r>
      <w:proofErr w:type="gramStart"/>
      <w:r w:rsidR="00527BC7">
        <w:t>evaluation</w:t>
      </w:r>
      <w:proofErr w:type="gramEnd"/>
      <w:r w:rsidR="00527BC7">
        <w:t xml:space="preserve"> I felt very confident and comfortable even though I was an</w:t>
      </w:r>
      <w:r w:rsidR="00312118">
        <w:t>swering questions that were very intrusive</w:t>
      </w:r>
      <w:r w:rsidR="00527BC7">
        <w:t xml:space="preserve">.  I had nothing to </w:t>
      </w:r>
      <w:proofErr w:type="gramStart"/>
      <w:r w:rsidR="00312118">
        <w:t>hide</w:t>
      </w:r>
      <w:proofErr w:type="gramEnd"/>
      <w:r w:rsidR="00312118">
        <w:t xml:space="preserve"> and </w:t>
      </w:r>
      <w:r w:rsidR="00870301">
        <w:t xml:space="preserve">I knew this was </w:t>
      </w:r>
      <w:r w:rsidR="00AE0B16">
        <w:t xml:space="preserve">another opportunity to </w:t>
      </w:r>
      <w:r w:rsidR="00870301">
        <w:t xml:space="preserve">display </w:t>
      </w:r>
      <w:r w:rsidR="00AE0B16">
        <w:t xml:space="preserve">more truth and gain more support </w:t>
      </w:r>
      <w:r w:rsidR="00870301">
        <w:t>from a neutral 3</w:t>
      </w:r>
      <w:r w:rsidR="00870301" w:rsidRPr="00AD42ED">
        <w:rPr>
          <w:vertAlign w:val="superscript"/>
        </w:rPr>
        <w:t>rd</w:t>
      </w:r>
      <w:r w:rsidR="00870301">
        <w:t xml:space="preserve"> </w:t>
      </w:r>
      <w:r w:rsidR="00E01E06">
        <w:t xml:space="preserve">legal </w:t>
      </w:r>
      <w:r w:rsidR="00870301">
        <w:t>party</w:t>
      </w:r>
      <w:r w:rsidR="00E01E06">
        <w:t xml:space="preserve"> who could reveal positive information </w:t>
      </w:r>
      <w:r w:rsidR="00527BC7">
        <w:t xml:space="preserve">to the </w:t>
      </w:r>
      <w:r w:rsidR="00E01E06">
        <w:t>A</w:t>
      </w:r>
      <w:r w:rsidR="00AE0B16">
        <w:t>ttorney’s, G</w:t>
      </w:r>
      <w:r w:rsidR="00E01E06">
        <w:t>.</w:t>
      </w:r>
      <w:r w:rsidR="00AE0B16">
        <w:t>A</w:t>
      </w:r>
      <w:r w:rsidR="00E01E06">
        <w:t>.</w:t>
      </w:r>
      <w:r w:rsidR="0074663A">
        <w:t>L</w:t>
      </w:r>
      <w:r w:rsidR="00AE0B16">
        <w:t xml:space="preserve">, and </w:t>
      </w:r>
      <w:r w:rsidR="00E01E06">
        <w:t>J</w:t>
      </w:r>
      <w:r w:rsidR="00312118">
        <w:t>udge</w:t>
      </w:r>
      <w:r w:rsidR="00AE0B16">
        <w:t xml:space="preserve">. </w:t>
      </w:r>
    </w:p>
    <w:p w14:paraId="7F5E8352" w14:textId="77777777" w:rsidR="00870301" w:rsidRDefault="00560F10" w:rsidP="00597250">
      <w:pPr>
        <w:spacing w:line="480" w:lineRule="auto"/>
      </w:pPr>
      <w:r>
        <w:t xml:space="preserve">Often times parents involved in custody disputes will make false allegations against the other parent to gain an advantage for custody. I </w:t>
      </w:r>
      <w:r w:rsidR="006F498F">
        <w:t>couldn’t accept being v</w:t>
      </w:r>
      <w:r w:rsidR="008150CF">
        <w:t xml:space="preserve">ictimized </w:t>
      </w:r>
      <w:r w:rsidR="00870301">
        <w:t xml:space="preserve">or </w:t>
      </w:r>
      <w:r w:rsidR="006F498F">
        <w:t>stand to lose custody based off a</w:t>
      </w:r>
      <w:r w:rsidR="008150CF">
        <w:t xml:space="preserve">llegations </w:t>
      </w:r>
      <w:r w:rsidR="00870301">
        <w:t xml:space="preserve">that were </w:t>
      </w:r>
      <w:r w:rsidR="006F498F">
        <w:t>made to destroy my character, my professional life, and my family life</w:t>
      </w:r>
      <w:r w:rsidR="00870301">
        <w:t xml:space="preserve">.  </w:t>
      </w:r>
      <w:r w:rsidR="00AE0B16">
        <w:t xml:space="preserve">Along with my son, I also had a wife and </w:t>
      </w:r>
      <w:r w:rsidR="006F498F">
        <w:t>n</w:t>
      </w:r>
      <w:r w:rsidR="00AE0B16">
        <w:t xml:space="preserve">ewborn daughter to protect. I </w:t>
      </w:r>
      <w:r w:rsidR="006F498F">
        <w:t xml:space="preserve">also </w:t>
      </w:r>
      <w:r w:rsidR="00AE0B16">
        <w:t xml:space="preserve">took into consideration that I was </w:t>
      </w:r>
      <w:r w:rsidR="00E01E06">
        <w:t xml:space="preserve">a son, brother, uncle, nephew, and </w:t>
      </w:r>
      <w:r w:rsidR="006F498F">
        <w:t xml:space="preserve">cousin to </w:t>
      </w:r>
      <w:r w:rsidR="00AE0B16">
        <w:t xml:space="preserve">other </w:t>
      </w:r>
      <w:r w:rsidR="006F498F">
        <w:t xml:space="preserve">family members who loved me.  It wouldn’t </w:t>
      </w:r>
      <w:r w:rsidR="006F498F">
        <w:lastRenderedPageBreak/>
        <w:t xml:space="preserve">have been fair to lose them </w:t>
      </w:r>
      <w:r w:rsidR="00E01E06">
        <w:t xml:space="preserve">or for them to lose me </w:t>
      </w:r>
      <w:r w:rsidR="006F498F">
        <w:t xml:space="preserve">as I could’ve been </w:t>
      </w:r>
      <w:r w:rsidR="00FA0781">
        <w:t xml:space="preserve">wrongfully </w:t>
      </w:r>
      <w:r w:rsidR="00AE0B16">
        <w:t xml:space="preserve">incarcerated </w:t>
      </w:r>
      <w:r w:rsidR="00FA0781">
        <w:t>for a multitude of</w:t>
      </w:r>
      <w:r w:rsidR="006F498F">
        <w:t xml:space="preserve"> heinous </w:t>
      </w:r>
      <w:r w:rsidR="00E01E06">
        <w:t xml:space="preserve">accusations </w:t>
      </w:r>
      <w:r w:rsidR="006F498F">
        <w:t>that were made against</w:t>
      </w:r>
      <w:r w:rsidR="00AE0B16">
        <w:t xml:space="preserve"> me</w:t>
      </w:r>
      <w:r w:rsidR="006F498F">
        <w:t xml:space="preserve">.  </w:t>
      </w:r>
      <w:r w:rsidR="008150CF">
        <w:t xml:space="preserve">I </w:t>
      </w:r>
      <w:r w:rsidR="00E01E06">
        <w:t xml:space="preserve">fully </w:t>
      </w:r>
      <w:r w:rsidR="008150CF">
        <w:t>welcomed the opportunity to have this evaluation</w:t>
      </w:r>
      <w:r>
        <w:t xml:space="preserve"> </w:t>
      </w:r>
      <w:r w:rsidR="00E01E06">
        <w:t xml:space="preserve">completed </w:t>
      </w:r>
      <w:r w:rsidR="008150CF">
        <w:t xml:space="preserve">as </w:t>
      </w:r>
      <w:r w:rsidR="00AE0B16">
        <w:t xml:space="preserve">I knew this could be the </w:t>
      </w:r>
      <w:proofErr w:type="gramStart"/>
      <w:r w:rsidR="00AE0B16">
        <w:t>spring-</w:t>
      </w:r>
      <w:r w:rsidR="008150CF">
        <w:t>board</w:t>
      </w:r>
      <w:proofErr w:type="gramEnd"/>
      <w:r w:rsidR="008150CF">
        <w:t xml:space="preserve"> to strengthening my case</w:t>
      </w:r>
      <w:r w:rsidR="00E01E06">
        <w:t xml:space="preserve">. I was confident in </w:t>
      </w:r>
      <w:r w:rsidR="008150CF">
        <w:t xml:space="preserve"> </w:t>
      </w:r>
      <w:r w:rsidR="009F7E08">
        <w:t xml:space="preserve"> proving how </w:t>
      </w:r>
      <w:r w:rsidR="008150CF">
        <w:t xml:space="preserve">the </w:t>
      </w:r>
      <w:r w:rsidR="009F7E08">
        <w:t xml:space="preserve">false </w:t>
      </w:r>
      <w:r w:rsidR="008150CF">
        <w:t xml:space="preserve">claims </w:t>
      </w:r>
      <w:r w:rsidR="00F14ED3">
        <w:t xml:space="preserve">made </w:t>
      </w:r>
      <w:r w:rsidR="00870301">
        <w:t>against me</w:t>
      </w:r>
      <w:r w:rsidR="009F7E08">
        <w:t xml:space="preserve"> were frivolous, and I knew this would be another chance to vindicate myself again.</w:t>
      </w:r>
    </w:p>
    <w:p w14:paraId="67E0DAEC" w14:textId="77777777" w:rsidR="00527BC7" w:rsidRDefault="00870301" w:rsidP="00597250">
      <w:pPr>
        <w:spacing w:line="480" w:lineRule="auto"/>
      </w:pPr>
      <w:r>
        <w:t xml:space="preserve">Psychosexual </w:t>
      </w:r>
      <w:r w:rsidR="00523AC2">
        <w:t xml:space="preserve">evaluations </w:t>
      </w:r>
      <w:r w:rsidR="00C63670">
        <w:t xml:space="preserve">in custody cases </w:t>
      </w:r>
      <w:r w:rsidR="00523AC2">
        <w:t xml:space="preserve">are not used to </w:t>
      </w:r>
      <w:r w:rsidR="00C63670">
        <w:t xml:space="preserve">prosecute or </w:t>
      </w:r>
      <w:r w:rsidR="00523AC2">
        <w:t>determine if someone has committed a crime</w:t>
      </w:r>
      <w:r w:rsidR="009F7E08">
        <w:t xml:space="preserve">. These evaluations </w:t>
      </w:r>
      <w:r w:rsidR="00523AC2">
        <w:t xml:space="preserve">are used to identify any potential risk factors </w:t>
      </w:r>
      <w:r w:rsidR="00DF0052">
        <w:t>of sexual misconduct</w:t>
      </w:r>
      <w:r w:rsidR="009F7E08">
        <w:t xml:space="preserve"> and to expose any potential safety concerns</w:t>
      </w:r>
      <w:r w:rsidR="00523AC2">
        <w:t xml:space="preserve">. </w:t>
      </w:r>
      <w:r w:rsidR="00362B4F">
        <w:t xml:space="preserve">I have to admit, </w:t>
      </w:r>
      <w:r w:rsidR="00F14ED3">
        <w:t xml:space="preserve">participating in this evaluation was </w:t>
      </w:r>
      <w:r w:rsidR="00362B4F">
        <w:t>not a good feeling, but I knew it was something that I needed to do</w:t>
      </w:r>
      <w:r w:rsidR="00FA0781">
        <w:t xml:space="preserve">.  Having </w:t>
      </w:r>
      <w:r w:rsidR="007513C8">
        <w:t xml:space="preserve">any opportunity to exclude any </w:t>
      </w:r>
      <w:r w:rsidR="00FA0781">
        <w:t>doubts</w:t>
      </w:r>
      <w:r w:rsidR="007513C8">
        <w:t xml:space="preserve"> posed</w:t>
      </w:r>
      <w:r w:rsidR="00FA0781">
        <w:t xml:space="preserve"> against my ability to </w:t>
      </w:r>
      <w:r w:rsidR="0007333A">
        <w:t>love</w:t>
      </w:r>
      <w:r w:rsidR="007513C8">
        <w:t xml:space="preserve">, support, </w:t>
      </w:r>
      <w:r w:rsidR="00F14ED3">
        <w:t xml:space="preserve">and </w:t>
      </w:r>
      <w:r w:rsidR="007513C8">
        <w:t>nurture</w:t>
      </w:r>
      <w:r w:rsidR="0007333A">
        <w:t xml:space="preserve"> </w:t>
      </w:r>
      <w:r w:rsidR="0045299B">
        <w:t xml:space="preserve">my son became a </w:t>
      </w:r>
      <w:r w:rsidR="0007333A">
        <w:t xml:space="preserve">top </w:t>
      </w:r>
      <w:r w:rsidR="0045299B">
        <w:t xml:space="preserve">priority. </w:t>
      </w:r>
      <w:r w:rsidR="0007333A">
        <w:t xml:space="preserve">After the evaluation concluded, a written report with findings </w:t>
      </w:r>
      <w:r w:rsidR="0045299B">
        <w:t xml:space="preserve">and recommendations were provided to the Judge and all parties involved in the custody case. </w:t>
      </w:r>
      <w:r w:rsidR="009F7E08">
        <w:t xml:space="preserve">Once again, </w:t>
      </w:r>
      <w:r w:rsidR="0007333A">
        <w:t xml:space="preserve">I am glad that </w:t>
      </w:r>
      <w:r w:rsidR="009F7E08">
        <w:t xml:space="preserve">I completed </w:t>
      </w:r>
      <w:r w:rsidR="0007333A">
        <w:t>this evaluation</w:t>
      </w:r>
      <w:r w:rsidR="009F7E08">
        <w:t xml:space="preserve"> as </w:t>
      </w:r>
      <w:r w:rsidR="0007333A">
        <w:t xml:space="preserve">it </w:t>
      </w:r>
      <w:r w:rsidR="009F7E08">
        <w:t>provided me with a 3</w:t>
      </w:r>
      <w:r w:rsidR="009F7E08" w:rsidRPr="009F7E08">
        <w:rPr>
          <w:vertAlign w:val="superscript"/>
        </w:rPr>
        <w:t>rd</w:t>
      </w:r>
      <w:r w:rsidR="009F7E08">
        <w:t xml:space="preserve"> neutral legal </w:t>
      </w:r>
      <w:r w:rsidR="009F7E08">
        <w:lastRenderedPageBreak/>
        <w:t>mechanism that was unbiased and strengthened my position in seeking custody</w:t>
      </w:r>
      <w:r w:rsidR="0007333A">
        <w:t xml:space="preserve">.  </w:t>
      </w:r>
    </w:p>
    <w:p w14:paraId="383B6C92" w14:textId="77777777" w:rsidR="00E20892" w:rsidRDefault="00AD42ED" w:rsidP="00597250">
      <w:pPr>
        <w:spacing w:line="480" w:lineRule="auto"/>
      </w:pPr>
      <w:r>
        <w:rPr>
          <w:b/>
        </w:rPr>
        <w:t xml:space="preserve">(6). </w:t>
      </w:r>
      <w:r w:rsidR="0007333A">
        <w:rPr>
          <w:b/>
        </w:rPr>
        <w:t xml:space="preserve">Court Appearance: </w:t>
      </w:r>
      <w:r w:rsidR="009F7E08">
        <w:t xml:space="preserve">Physical appearance, social engagement, and body language are types of appearances that are important in court.  </w:t>
      </w:r>
      <w:r w:rsidR="00C72B35">
        <w:t>O</w:t>
      </w:r>
      <w:r w:rsidR="0007333A">
        <w:t xml:space="preserve">ver the years of attending family court, I </w:t>
      </w:r>
      <w:r w:rsidR="001F3710">
        <w:t xml:space="preserve">realized </w:t>
      </w:r>
      <w:r w:rsidR="0007333A">
        <w:t xml:space="preserve">how important </w:t>
      </w:r>
      <w:r w:rsidR="00D822C6">
        <w:t xml:space="preserve">having a proper </w:t>
      </w:r>
      <w:r w:rsidR="0007333A">
        <w:t xml:space="preserve">appearance meant and </w:t>
      </w:r>
      <w:r w:rsidR="001F3710">
        <w:t>how it can play</w:t>
      </w:r>
      <w:r w:rsidR="0007333A">
        <w:t xml:space="preserve"> a role in </w:t>
      </w:r>
      <w:r w:rsidR="009047A5">
        <w:t xml:space="preserve">the processes and outcomes of custody cases.  </w:t>
      </w:r>
      <w:r w:rsidR="003E503E">
        <w:t>Not everyone can afford expensi</w:t>
      </w:r>
      <w:r w:rsidR="00D822C6">
        <w:t>ve clothes</w:t>
      </w:r>
      <w:r w:rsidR="003E503E">
        <w:t xml:space="preserve">, but being appropriately dressed </w:t>
      </w:r>
      <w:r w:rsidR="00D822C6">
        <w:t xml:space="preserve">does not have to be expensive. </w:t>
      </w:r>
      <w:r w:rsidR="00C72B35">
        <w:t xml:space="preserve">I’ve witnessed parents being </w:t>
      </w:r>
      <w:r w:rsidR="00D822C6">
        <w:t>dismissed from court</w:t>
      </w:r>
      <w:r w:rsidR="00F14ED3">
        <w:t xml:space="preserve"> hearings </w:t>
      </w:r>
      <w:r w:rsidR="00D822C6">
        <w:t xml:space="preserve">due to </w:t>
      </w:r>
      <w:r w:rsidR="009047A5">
        <w:t xml:space="preserve">wearing </w:t>
      </w:r>
      <w:r w:rsidR="00D822C6">
        <w:t xml:space="preserve">inappropriate clothing and even had their hearings delayed. </w:t>
      </w:r>
      <w:r w:rsidR="009E1412">
        <w:t>Late arrivals, talking out of turn, not paying attention, hands in pockets, wearing hats, and chewing gum are also acts that can become problematic for a parent who is looking to win their case. These types of i</w:t>
      </w:r>
      <w:r w:rsidR="00F14ED3">
        <w:t xml:space="preserve">nappropriate </w:t>
      </w:r>
      <w:r w:rsidR="009047A5">
        <w:t xml:space="preserve">court appearance can </w:t>
      </w:r>
      <w:r w:rsidR="00E20892">
        <w:t xml:space="preserve">result in a lack of </w:t>
      </w:r>
      <w:r w:rsidR="009047A5">
        <w:t>credibility and impact a parent</w:t>
      </w:r>
      <w:r w:rsidR="00C72B35">
        <w:t>’</w:t>
      </w:r>
      <w:r w:rsidR="009047A5">
        <w:t xml:space="preserve">s chance of seeking </w:t>
      </w:r>
      <w:r w:rsidR="00C72B35">
        <w:t xml:space="preserve">the </w:t>
      </w:r>
      <w:r w:rsidR="00E20892">
        <w:t>resolution</w:t>
      </w:r>
      <w:r w:rsidR="00C72B35">
        <w:t xml:space="preserve"> they want</w:t>
      </w:r>
      <w:r w:rsidR="00E20892">
        <w:t xml:space="preserve"> for their case. </w:t>
      </w:r>
    </w:p>
    <w:p w14:paraId="5AC0F8E6" w14:textId="77777777" w:rsidR="00C253D3" w:rsidRDefault="00D822C6" w:rsidP="000E2BBB">
      <w:pPr>
        <w:spacing w:line="480" w:lineRule="auto"/>
      </w:pPr>
      <w:r>
        <w:t xml:space="preserve"> </w:t>
      </w:r>
      <w:r w:rsidR="003E503E">
        <w:t xml:space="preserve"> </w:t>
      </w:r>
      <w:r>
        <w:t xml:space="preserve">Proper </w:t>
      </w:r>
      <w:r w:rsidR="00E20892">
        <w:t xml:space="preserve">court </w:t>
      </w:r>
      <w:r>
        <w:t>a</w:t>
      </w:r>
      <w:r w:rsidR="005E3F77">
        <w:t xml:space="preserve">ppearance is not just about what </w:t>
      </w:r>
      <w:r w:rsidR="00F14ED3">
        <w:t>type of clothes y</w:t>
      </w:r>
      <w:r w:rsidR="00C72B35">
        <w:t xml:space="preserve">ou wear, but it is </w:t>
      </w:r>
      <w:r w:rsidR="005E3F77">
        <w:t xml:space="preserve">also about body language, </w:t>
      </w:r>
      <w:r w:rsidR="00C72B35">
        <w:t xml:space="preserve">facial expressions, </w:t>
      </w:r>
      <w:r w:rsidR="005E3F77">
        <w:t>attitude,</w:t>
      </w:r>
      <w:r w:rsidR="00C72B35">
        <w:t xml:space="preserve"> </w:t>
      </w:r>
      <w:r w:rsidR="00F14ED3">
        <w:t xml:space="preserve">respect, </w:t>
      </w:r>
      <w:r w:rsidR="00C72B35">
        <w:t xml:space="preserve">verbal communication with Judges and the </w:t>
      </w:r>
      <w:r w:rsidR="00C72B35">
        <w:lastRenderedPageBreak/>
        <w:t xml:space="preserve">opposing party. Parents should be ready and prepared for </w:t>
      </w:r>
      <w:r w:rsidR="00F14ED3">
        <w:t xml:space="preserve">encountering </w:t>
      </w:r>
      <w:r w:rsidR="000E2BBB">
        <w:t>potential conflict from the opposing party</w:t>
      </w:r>
      <w:r w:rsidR="00C72B35">
        <w:t xml:space="preserve"> as custody cases can get personal and intense</w:t>
      </w:r>
      <w:r w:rsidR="001F3710">
        <w:t xml:space="preserve">. </w:t>
      </w:r>
      <w:r w:rsidR="00C72B35">
        <w:t>Having the awareness to display a</w:t>
      </w:r>
      <w:r w:rsidR="00C253D3">
        <w:t xml:space="preserve"> sense of maturity during </w:t>
      </w:r>
      <w:r w:rsidR="00C72B35">
        <w:t xml:space="preserve">times </w:t>
      </w:r>
      <w:r w:rsidR="00C253D3">
        <w:t xml:space="preserve">of conflict </w:t>
      </w:r>
      <w:r w:rsidR="00C72B35">
        <w:t xml:space="preserve">can play a key role in how you are perceived by the Judge. </w:t>
      </w:r>
      <w:r w:rsidR="001F3710">
        <w:t xml:space="preserve"> </w:t>
      </w:r>
    </w:p>
    <w:p w14:paraId="381983EB" w14:textId="77777777" w:rsidR="009E1412" w:rsidRDefault="00C253D3" w:rsidP="009E1412">
      <w:pPr>
        <w:spacing w:line="480" w:lineRule="auto"/>
      </w:pPr>
      <w:r>
        <w:t xml:space="preserve">Positive appearances in court should not be taken for granted as behaving and displaying the small things can play big dividends in a custody hearing or trial.  </w:t>
      </w:r>
      <w:r w:rsidR="001F3710">
        <w:t>I</w:t>
      </w:r>
      <w:r w:rsidR="000E2BBB">
        <w:t xml:space="preserve"> have</w:t>
      </w:r>
      <w:r w:rsidR="001F3710">
        <w:t xml:space="preserve"> </w:t>
      </w:r>
      <w:r w:rsidR="00E20892">
        <w:t>witness</w:t>
      </w:r>
      <w:r w:rsidR="000E2BBB">
        <w:t>ed</w:t>
      </w:r>
      <w:r w:rsidR="00E20892">
        <w:t xml:space="preserve"> </w:t>
      </w:r>
      <w:r w:rsidR="00673341">
        <w:t>many custo</w:t>
      </w:r>
      <w:r w:rsidR="00E20892">
        <w:t>dy he</w:t>
      </w:r>
      <w:r w:rsidR="00914B20">
        <w:t xml:space="preserve">arings and have </w:t>
      </w:r>
      <w:r w:rsidR="00E20892">
        <w:t>observe</w:t>
      </w:r>
      <w:r>
        <w:t>d</w:t>
      </w:r>
      <w:r w:rsidR="00F72615">
        <w:t xml:space="preserve"> </w:t>
      </w:r>
      <w:r>
        <w:t xml:space="preserve">different acts </w:t>
      </w:r>
      <w:r w:rsidR="000E2BBB">
        <w:t xml:space="preserve">of positive court </w:t>
      </w:r>
      <w:r w:rsidR="00673341">
        <w:t>appearance</w:t>
      </w:r>
      <w:r w:rsidR="000E2BBB">
        <w:t>s</w:t>
      </w:r>
      <w:r>
        <w:t xml:space="preserve"> that were helpful for parents and their cases</w:t>
      </w:r>
      <w:r w:rsidR="001F3710">
        <w:t xml:space="preserve">: </w:t>
      </w:r>
      <w:proofErr w:type="gramStart"/>
      <w:r w:rsidR="00673341">
        <w:t>Good</w:t>
      </w:r>
      <w:proofErr w:type="gramEnd"/>
      <w:r w:rsidR="00673341">
        <w:t xml:space="preserve"> eye </w:t>
      </w:r>
      <w:r w:rsidR="009E1412">
        <w:t>contact, standing tall, being attentive</w:t>
      </w:r>
      <w:r w:rsidR="00673341">
        <w:t>, s</w:t>
      </w:r>
      <w:r w:rsidR="001F3710">
        <w:t>peak</w:t>
      </w:r>
      <w:r w:rsidR="00673341">
        <w:t>ing</w:t>
      </w:r>
      <w:r w:rsidR="001F3710">
        <w:t xml:space="preserve"> </w:t>
      </w:r>
      <w:r w:rsidR="00F72615">
        <w:t xml:space="preserve">clearly, </w:t>
      </w:r>
      <w:r w:rsidR="001F3710">
        <w:t>speak</w:t>
      </w:r>
      <w:r w:rsidR="00673341">
        <w:t>ing</w:t>
      </w:r>
      <w:r w:rsidR="001F3710">
        <w:t xml:space="preserve"> with </w:t>
      </w:r>
      <w:r w:rsidR="009E1412">
        <w:t xml:space="preserve">humility and </w:t>
      </w:r>
      <w:r w:rsidR="001F3710">
        <w:t xml:space="preserve">respect, </w:t>
      </w:r>
      <w:r w:rsidR="009E1412">
        <w:t xml:space="preserve">having </w:t>
      </w:r>
      <w:r w:rsidR="001F3710">
        <w:t>complete knowledge of your case</w:t>
      </w:r>
      <w:r w:rsidR="009E1412">
        <w:t>, and showing respect to the other parent or attorney</w:t>
      </w:r>
      <w:r w:rsidR="001F3710">
        <w:t>.</w:t>
      </w:r>
    </w:p>
    <w:p w14:paraId="45E6AB95" w14:textId="77777777" w:rsidR="002965CF" w:rsidRDefault="000E2BBB" w:rsidP="009E1412">
      <w:pPr>
        <w:spacing w:line="480" w:lineRule="auto"/>
      </w:pPr>
      <w:r>
        <w:t>Custody cases can</w:t>
      </w:r>
      <w:r w:rsidR="001F3710">
        <w:t xml:space="preserve"> get very tense, stressful, and frustrati</w:t>
      </w:r>
      <w:r w:rsidR="001E4EEF">
        <w:t>ng at times</w:t>
      </w:r>
      <w:r w:rsidR="001F3710">
        <w:t xml:space="preserve"> for everyone</w:t>
      </w:r>
      <w:r w:rsidR="001E4EEF">
        <w:t xml:space="preserve"> involved.  W</w:t>
      </w:r>
      <w:r w:rsidR="001F3710">
        <w:t>henever there’s an opportunity to</w:t>
      </w:r>
      <w:r w:rsidR="00673341">
        <w:t xml:space="preserve"> add </w:t>
      </w:r>
      <w:r w:rsidR="001E4EEF">
        <w:t xml:space="preserve">positivity to the </w:t>
      </w:r>
      <w:r w:rsidR="00673341">
        <w:t xml:space="preserve">process, </w:t>
      </w:r>
      <w:r w:rsidR="00284C9A">
        <w:t>a parent should take advantage. Behaving</w:t>
      </w:r>
      <w:r w:rsidR="00673341">
        <w:t xml:space="preserve"> </w:t>
      </w:r>
      <w:r w:rsidR="00795FCC">
        <w:t>sporadically</w:t>
      </w:r>
      <w:r w:rsidR="00673341">
        <w:t xml:space="preserve">, </w:t>
      </w:r>
      <w:r w:rsidR="00284C9A">
        <w:t>speaking loudly</w:t>
      </w:r>
      <w:r>
        <w:t xml:space="preserve">, </w:t>
      </w:r>
      <w:r w:rsidR="00795FCC">
        <w:t>d</w:t>
      </w:r>
      <w:r w:rsidR="00284C9A">
        <w:t xml:space="preserve">isplaying </w:t>
      </w:r>
      <w:r w:rsidR="001E4EEF">
        <w:t>poor body language</w:t>
      </w:r>
      <w:r w:rsidR="00284C9A">
        <w:t>, and showing a lack of self-control</w:t>
      </w:r>
      <w:r w:rsidR="001E4EEF">
        <w:t xml:space="preserve"> can</w:t>
      </w:r>
      <w:r w:rsidR="00673341">
        <w:t xml:space="preserve"> impact a</w:t>
      </w:r>
      <w:r w:rsidR="00795FCC">
        <w:t xml:space="preserve"> Judge’s perception</w:t>
      </w:r>
      <w:r>
        <w:t xml:space="preserve"> of a parent</w:t>
      </w:r>
      <w:r w:rsidR="00673341">
        <w:t>.</w:t>
      </w:r>
      <w:r w:rsidR="004D3754">
        <w:t xml:space="preserve"> </w:t>
      </w:r>
      <w:r w:rsidR="00795FCC">
        <w:t xml:space="preserve">Credibility can be </w:t>
      </w:r>
      <w:proofErr w:type="gramStart"/>
      <w:r w:rsidR="00795FCC">
        <w:t>damaged</w:t>
      </w:r>
      <w:proofErr w:type="gramEnd"/>
      <w:r w:rsidR="00795FCC">
        <w:t xml:space="preserve"> and stereotypes can be formed which can be very detrimental</w:t>
      </w:r>
      <w:r w:rsidR="00E01F9E">
        <w:t xml:space="preserve"> to a custody case</w:t>
      </w:r>
      <w:r w:rsidR="009E1412">
        <w:t xml:space="preserve">.  A </w:t>
      </w:r>
      <w:r w:rsidR="009E1412">
        <w:lastRenderedPageBreak/>
        <w:t xml:space="preserve">parent should never want their credibility questioned </w:t>
      </w:r>
      <w:r w:rsidR="00795FCC">
        <w:t xml:space="preserve">especially if an opposing party is making false allegations </w:t>
      </w:r>
      <w:r w:rsidR="00E01F9E">
        <w:t>to c</w:t>
      </w:r>
      <w:r w:rsidR="002965CF">
        <w:t>reate doubt or questions in a J</w:t>
      </w:r>
      <w:r w:rsidR="00E01F9E">
        <w:t>udges mind</w:t>
      </w:r>
      <w:r w:rsidR="00795FCC">
        <w:t xml:space="preserve">. </w:t>
      </w:r>
    </w:p>
    <w:p w14:paraId="3D514B78" w14:textId="77777777" w:rsidR="009950C8" w:rsidRDefault="001E4EEF" w:rsidP="009E1412">
      <w:pPr>
        <w:spacing w:line="480" w:lineRule="auto"/>
      </w:pPr>
      <w:r>
        <w:t>I</w:t>
      </w:r>
      <w:r w:rsidR="002965CF">
        <w:t>’ve</w:t>
      </w:r>
      <w:r>
        <w:t xml:space="preserve"> participated in many </w:t>
      </w:r>
      <w:r w:rsidR="0075508E">
        <w:t xml:space="preserve">custody </w:t>
      </w:r>
      <w:r>
        <w:t xml:space="preserve">hearings </w:t>
      </w:r>
      <w:r w:rsidR="0075508E">
        <w:t xml:space="preserve">over 8 years </w:t>
      </w:r>
      <w:r>
        <w:t xml:space="preserve">and made sure </w:t>
      </w:r>
      <w:r w:rsidR="000E2BBB">
        <w:t xml:space="preserve">to conduct myself accordingly regardless of </w:t>
      </w:r>
      <w:r>
        <w:t>the outcome</w:t>
      </w:r>
      <w:r w:rsidR="000E2BBB">
        <w:t xml:space="preserve">.  </w:t>
      </w:r>
      <w:r w:rsidR="00DD5648">
        <w:t xml:space="preserve">No matter how difficult at times, I </w:t>
      </w:r>
      <w:r>
        <w:t>maintain</w:t>
      </w:r>
      <w:r w:rsidR="00DD5648">
        <w:t xml:space="preserve">ed a positive outlook and appearance. My appearance was a positive reflection on how </w:t>
      </w:r>
      <w:r w:rsidR="0075508E">
        <w:t>I</w:t>
      </w:r>
      <w:r>
        <w:t xml:space="preserve"> </w:t>
      </w:r>
      <w:r w:rsidR="002965CF">
        <w:t xml:space="preserve">was raised, grew up, conducted myself, and </w:t>
      </w:r>
      <w:r>
        <w:t xml:space="preserve">interacted with </w:t>
      </w:r>
      <w:proofErr w:type="gramStart"/>
      <w:r w:rsidR="0075508E">
        <w:t xml:space="preserve">the </w:t>
      </w:r>
      <w:r w:rsidR="002965CF">
        <w:t>all</w:t>
      </w:r>
      <w:proofErr w:type="gramEnd"/>
      <w:r w:rsidR="002965CF">
        <w:t xml:space="preserve"> parties.  </w:t>
      </w:r>
      <w:r>
        <w:t xml:space="preserve">There </w:t>
      </w:r>
      <w:r w:rsidR="009755ED">
        <w:t>were custody hearings</w:t>
      </w:r>
      <w:r>
        <w:t xml:space="preserve"> where I was</w:t>
      </w:r>
      <w:r w:rsidR="009950C8">
        <w:t>n’t</w:t>
      </w:r>
      <w:r>
        <w:t xml:space="preserve"> </w:t>
      </w:r>
      <w:r w:rsidR="009950C8">
        <w:t xml:space="preserve">pleased </w:t>
      </w:r>
      <w:r w:rsidR="00E01F9E">
        <w:t>w</w:t>
      </w:r>
      <w:r>
        <w:t xml:space="preserve">ith the outcome, but I still ended </w:t>
      </w:r>
      <w:r w:rsidR="00E01F9E">
        <w:t>each one</w:t>
      </w:r>
      <w:r>
        <w:t xml:space="preserve"> by </w:t>
      </w:r>
      <w:r w:rsidR="0075508E">
        <w:t xml:space="preserve">respectfully </w:t>
      </w:r>
      <w:r w:rsidR="00E01F9E">
        <w:t>addressing the Judge and saying, “Thank you</w:t>
      </w:r>
      <w:r w:rsidR="002965CF">
        <w:t>,</w:t>
      </w:r>
      <w:r w:rsidR="00E01F9E">
        <w:t xml:space="preserve"> </w:t>
      </w:r>
      <w:r w:rsidR="000E2BBB">
        <w:t>your</w:t>
      </w:r>
      <w:r w:rsidR="009755ED">
        <w:t xml:space="preserve"> Honor.”  Maintaining a good appearance at all times </w:t>
      </w:r>
      <w:r w:rsidR="00DD5648">
        <w:t>wa</w:t>
      </w:r>
      <w:r w:rsidR="009755ED">
        <w:t>s very important</w:t>
      </w:r>
      <w:r w:rsidR="002F7874">
        <w:t xml:space="preserve"> and I knew</w:t>
      </w:r>
      <w:r w:rsidR="00DD5648">
        <w:t xml:space="preserve"> I </w:t>
      </w:r>
      <w:r w:rsidR="009950C8">
        <w:t xml:space="preserve">had to </w:t>
      </w:r>
      <w:r w:rsidR="00DD5648">
        <w:t xml:space="preserve">do everything </w:t>
      </w:r>
      <w:r w:rsidR="002965CF">
        <w:t>I could</w:t>
      </w:r>
      <w:r w:rsidR="00DD5648">
        <w:t xml:space="preserve"> to protect my credibility</w:t>
      </w:r>
      <w:r w:rsidR="002965CF">
        <w:t xml:space="preserve">. I also had to make sure I was compliant and in position </w:t>
      </w:r>
      <w:r w:rsidR="009950C8">
        <w:t>to resolve a</w:t>
      </w:r>
      <w:r w:rsidR="002965CF">
        <w:t xml:space="preserve"> long </w:t>
      </w:r>
      <w:r w:rsidR="009950C8">
        <w:t xml:space="preserve">unsettled </w:t>
      </w:r>
      <w:r w:rsidR="002965CF">
        <w:t xml:space="preserve">contentious </w:t>
      </w:r>
      <w:r w:rsidR="009950C8">
        <w:t xml:space="preserve">custody case </w:t>
      </w:r>
      <w:r w:rsidR="002965CF">
        <w:t xml:space="preserve">that was long overdue.  </w:t>
      </w:r>
      <w:r w:rsidR="009755ED">
        <w:t xml:space="preserve"> </w:t>
      </w:r>
    </w:p>
    <w:p w14:paraId="72C91A59" w14:textId="77777777" w:rsidR="005808C8" w:rsidRDefault="005808C8" w:rsidP="00CB7F97">
      <w:pPr>
        <w:spacing w:line="480" w:lineRule="auto"/>
        <w:jc w:val="center"/>
        <w:rPr>
          <w:b/>
          <w:u w:val="single"/>
        </w:rPr>
      </w:pPr>
    </w:p>
    <w:p w14:paraId="2804CDC8" w14:textId="77777777" w:rsidR="005808C8" w:rsidRDefault="005808C8" w:rsidP="00CB7F97">
      <w:pPr>
        <w:spacing w:line="480" w:lineRule="auto"/>
        <w:jc w:val="center"/>
        <w:rPr>
          <w:b/>
          <w:u w:val="single"/>
        </w:rPr>
      </w:pPr>
    </w:p>
    <w:p w14:paraId="5B573876" w14:textId="77777777" w:rsidR="005808C8" w:rsidRDefault="005808C8" w:rsidP="00CB7F97">
      <w:pPr>
        <w:spacing w:line="480" w:lineRule="auto"/>
        <w:jc w:val="center"/>
        <w:rPr>
          <w:b/>
          <w:u w:val="single"/>
        </w:rPr>
      </w:pPr>
    </w:p>
    <w:p w14:paraId="3C1DF9A8" w14:textId="77777777" w:rsidR="005808C8" w:rsidRDefault="005808C8" w:rsidP="00CB7F97">
      <w:pPr>
        <w:spacing w:line="480" w:lineRule="auto"/>
        <w:jc w:val="center"/>
        <w:rPr>
          <w:b/>
          <w:u w:val="single"/>
        </w:rPr>
      </w:pPr>
    </w:p>
    <w:p w14:paraId="64FF865C" w14:textId="77777777" w:rsidR="00CB7F97" w:rsidRPr="00CB7F97" w:rsidRDefault="00607251" w:rsidP="00CB7F97">
      <w:pPr>
        <w:spacing w:line="480" w:lineRule="auto"/>
        <w:jc w:val="center"/>
        <w:rPr>
          <w:b/>
          <w:u w:val="single"/>
        </w:rPr>
      </w:pPr>
      <w:r>
        <w:rPr>
          <w:b/>
          <w:u w:val="single"/>
        </w:rPr>
        <w:lastRenderedPageBreak/>
        <w:t xml:space="preserve">My </w:t>
      </w:r>
      <w:r w:rsidR="00FD187E" w:rsidRPr="00CB7F97">
        <w:rPr>
          <w:b/>
          <w:u w:val="single"/>
        </w:rPr>
        <w:t xml:space="preserve">Custody </w:t>
      </w:r>
      <w:r>
        <w:rPr>
          <w:b/>
          <w:u w:val="single"/>
        </w:rPr>
        <w:t xml:space="preserve">Case </w:t>
      </w:r>
      <w:r w:rsidR="00422FF4">
        <w:rPr>
          <w:b/>
          <w:u w:val="single"/>
        </w:rPr>
        <w:t>Flashback</w:t>
      </w:r>
      <w:r w:rsidR="00422FF4" w:rsidRPr="00CB7F97">
        <w:rPr>
          <w:b/>
          <w:u w:val="single"/>
        </w:rPr>
        <w:t xml:space="preserve"> </w:t>
      </w:r>
      <w:r w:rsidR="00422FF4">
        <w:rPr>
          <w:b/>
          <w:u w:val="single"/>
        </w:rPr>
        <w:t xml:space="preserve">(Nearing </w:t>
      </w:r>
      <w:r w:rsidR="008E2F5D">
        <w:rPr>
          <w:b/>
          <w:u w:val="single"/>
        </w:rPr>
        <w:t>the</w:t>
      </w:r>
      <w:r w:rsidR="00CB7F97">
        <w:rPr>
          <w:b/>
          <w:u w:val="single"/>
        </w:rPr>
        <w:t xml:space="preserve"> Final</w:t>
      </w:r>
      <w:r w:rsidR="000E2BBB">
        <w:rPr>
          <w:b/>
          <w:u w:val="single"/>
        </w:rPr>
        <w:t xml:space="preserve"> Stage</w:t>
      </w:r>
      <w:r w:rsidR="00422FF4">
        <w:rPr>
          <w:b/>
          <w:u w:val="single"/>
        </w:rPr>
        <w:t>)</w:t>
      </w:r>
      <w:r w:rsidR="00CB7F97">
        <w:rPr>
          <w:b/>
          <w:u w:val="single"/>
        </w:rPr>
        <w:t xml:space="preserve"> </w:t>
      </w:r>
    </w:p>
    <w:p w14:paraId="39D25994" w14:textId="77777777" w:rsidR="00B067DD" w:rsidRDefault="00B067DD" w:rsidP="00597250">
      <w:pPr>
        <w:spacing w:line="480" w:lineRule="auto"/>
      </w:pPr>
      <w:r>
        <w:rPr>
          <w:b/>
        </w:rPr>
        <w:t xml:space="preserve"> </w:t>
      </w:r>
      <w:r>
        <w:t>After</w:t>
      </w:r>
      <w:r w:rsidR="00346247">
        <w:t xml:space="preserve"> the </w:t>
      </w:r>
      <w:r w:rsidR="002965CF">
        <w:t>June</w:t>
      </w:r>
      <w:r>
        <w:t xml:space="preserve"> </w:t>
      </w:r>
      <w:r w:rsidR="008F166E">
        <w:t xml:space="preserve">7, </w:t>
      </w:r>
      <w:proofErr w:type="gramStart"/>
      <w:r>
        <w:t>2016</w:t>
      </w:r>
      <w:proofErr w:type="gramEnd"/>
      <w:r>
        <w:t xml:space="preserve"> </w:t>
      </w:r>
      <w:r w:rsidR="00346247">
        <w:t xml:space="preserve">status hearing </w:t>
      </w:r>
      <w:r>
        <w:t xml:space="preserve">and having my </w:t>
      </w:r>
      <w:r w:rsidR="00320AB6">
        <w:t xml:space="preserve">custody </w:t>
      </w:r>
      <w:r>
        <w:t>visitation “conditionally” res</w:t>
      </w:r>
      <w:r w:rsidR="00346247">
        <w:t>t</w:t>
      </w:r>
      <w:r>
        <w:t>ored</w:t>
      </w:r>
      <w:r w:rsidR="00346247">
        <w:t>, I was able to find a Law Firm to represent me a the right time.</w:t>
      </w:r>
      <w:r w:rsidR="000E2BBB">
        <w:t xml:space="preserve">  I always said to myself, “</w:t>
      </w:r>
      <w:r w:rsidR="00346247">
        <w:rPr>
          <w:i/>
        </w:rPr>
        <w:t>Never waiver and</w:t>
      </w:r>
      <w:r w:rsidR="00346247" w:rsidRPr="00346247">
        <w:rPr>
          <w:i/>
        </w:rPr>
        <w:t xml:space="preserve"> never stop</w:t>
      </w:r>
      <w:r w:rsidR="00346247">
        <w:rPr>
          <w:i/>
        </w:rPr>
        <w:t xml:space="preserve"> trying</w:t>
      </w:r>
      <w:r w:rsidR="00346247" w:rsidRPr="00346247">
        <w:rPr>
          <w:i/>
        </w:rPr>
        <w:t>, as timing</w:t>
      </w:r>
      <w:r w:rsidRPr="00346247">
        <w:rPr>
          <w:i/>
        </w:rPr>
        <w:t xml:space="preserve"> </w:t>
      </w:r>
      <w:r w:rsidR="00346247">
        <w:rPr>
          <w:i/>
        </w:rPr>
        <w:t>is everyth</w:t>
      </w:r>
      <w:r w:rsidR="002965CF">
        <w:rPr>
          <w:i/>
        </w:rPr>
        <w:t>ing.”</w:t>
      </w:r>
      <w:r w:rsidR="00346247">
        <w:rPr>
          <w:i/>
        </w:rPr>
        <w:t xml:space="preserve"> </w:t>
      </w:r>
      <w:r w:rsidR="00346247">
        <w:t>I was all pr</w:t>
      </w:r>
      <w:r w:rsidR="008E2F5D">
        <w:t>epared to represent myself Pro S</w:t>
      </w:r>
      <w:r w:rsidR="00346247">
        <w:t xml:space="preserve">e’ </w:t>
      </w:r>
      <w:r w:rsidR="000E2BBB">
        <w:t>during my scheduled custody trial</w:t>
      </w:r>
      <w:r w:rsidR="00346247">
        <w:t xml:space="preserve">, but </w:t>
      </w:r>
      <w:r w:rsidR="0045261D">
        <w:t>on June 14</w:t>
      </w:r>
      <w:r w:rsidR="00346247">
        <w:t xml:space="preserve">, </w:t>
      </w:r>
      <w:proofErr w:type="gramStart"/>
      <w:r w:rsidR="00346247">
        <w:t>2016</w:t>
      </w:r>
      <w:proofErr w:type="gramEnd"/>
      <w:r w:rsidR="00346247">
        <w:t xml:space="preserve"> I was </w:t>
      </w:r>
      <w:r w:rsidR="002965CF">
        <w:t xml:space="preserve">finally </w:t>
      </w:r>
      <w:r w:rsidR="00346247">
        <w:t xml:space="preserve">able to </w:t>
      </w:r>
      <w:r w:rsidR="00F254BC">
        <w:t xml:space="preserve">find </w:t>
      </w:r>
      <w:r w:rsidR="00D30645">
        <w:t>a Law Firm</w:t>
      </w:r>
      <w:r w:rsidR="008E2F5D">
        <w:t xml:space="preserve"> </w:t>
      </w:r>
      <w:r w:rsidR="002965CF">
        <w:t xml:space="preserve">after many days and hundreds of countless hours performing </w:t>
      </w:r>
      <w:r w:rsidR="008E2F5D">
        <w:t>online search</w:t>
      </w:r>
      <w:r w:rsidR="002965CF">
        <w:t>es</w:t>
      </w:r>
      <w:r w:rsidR="008E2F5D">
        <w:t>. June 14</w:t>
      </w:r>
      <w:r w:rsidR="008E2F5D" w:rsidRPr="008E2F5D">
        <w:rPr>
          <w:vertAlign w:val="superscript"/>
        </w:rPr>
        <w:t>th</w:t>
      </w:r>
      <w:r w:rsidR="008E2F5D">
        <w:t xml:space="preserve"> </w:t>
      </w:r>
      <w:r w:rsidR="0045261D">
        <w:t>is</w:t>
      </w:r>
      <w:r w:rsidR="008E2F5D">
        <w:t xml:space="preserve"> very special and</w:t>
      </w:r>
      <w:r w:rsidR="0045261D">
        <w:t xml:space="preserve"> significant, as it is also the date of my son’s birthday. </w:t>
      </w:r>
      <w:r w:rsidR="008E2F5D">
        <w:t xml:space="preserve"> I immediately thought to myself, “</w:t>
      </w:r>
      <w:r w:rsidR="0045261D">
        <w:rPr>
          <w:i/>
        </w:rPr>
        <w:t>This has to be a sign from God.</w:t>
      </w:r>
      <w:r w:rsidR="008E2F5D">
        <w:rPr>
          <w:i/>
        </w:rPr>
        <w:t>”</w:t>
      </w:r>
      <w:r w:rsidR="0045261D">
        <w:rPr>
          <w:i/>
        </w:rPr>
        <w:t xml:space="preserve"> </w:t>
      </w:r>
      <w:r w:rsidR="00D30645">
        <w:t xml:space="preserve"> </w:t>
      </w:r>
      <w:r w:rsidR="0045261D">
        <w:t xml:space="preserve">I ended up retaining the Law Firm on June 30, </w:t>
      </w:r>
      <w:proofErr w:type="gramStart"/>
      <w:r w:rsidR="0045261D">
        <w:t>2016</w:t>
      </w:r>
      <w:proofErr w:type="gramEnd"/>
      <w:r w:rsidR="0045261D">
        <w:t xml:space="preserve"> </w:t>
      </w:r>
      <w:r w:rsidR="00D30645">
        <w:t>which ended up being a major step in resolving my custody and legal issues</w:t>
      </w:r>
      <w:r w:rsidR="0045261D">
        <w:t xml:space="preserve">. </w:t>
      </w:r>
      <w:r w:rsidR="0045261D" w:rsidRPr="008E2F5D">
        <w:t>I’</w:t>
      </w:r>
      <w:r w:rsidR="00346247" w:rsidRPr="008E2F5D">
        <w:t xml:space="preserve">m </w:t>
      </w:r>
      <w:r w:rsidR="00F254BC" w:rsidRPr="008E2F5D">
        <w:t xml:space="preserve">still </w:t>
      </w:r>
      <w:r w:rsidR="00346247" w:rsidRPr="008E2F5D">
        <w:t>speechless</w:t>
      </w:r>
      <w:r w:rsidR="008E2F5D">
        <w:t xml:space="preserve"> and in disbelief</w:t>
      </w:r>
      <w:r w:rsidR="00346247" w:rsidRPr="008E2F5D">
        <w:t xml:space="preserve"> that I found them</w:t>
      </w:r>
      <w:r w:rsidR="00346247" w:rsidRPr="0045261D">
        <w:rPr>
          <w:i/>
        </w:rPr>
        <w:t>.</w:t>
      </w:r>
      <w:r w:rsidR="00346247">
        <w:t xml:space="preserve"> </w:t>
      </w:r>
    </w:p>
    <w:p w14:paraId="55C35AA8" w14:textId="77777777" w:rsidR="00941B6F" w:rsidRDefault="008F166E" w:rsidP="00597250">
      <w:pPr>
        <w:spacing w:line="480" w:lineRule="auto"/>
      </w:pPr>
      <w:r>
        <w:t xml:space="preserve">I began </w:t>
      </w:r>
      <w:r w:rsidR="00F254BC">
        <w:t>supervised visits</w:t>
      </w:r>
      <w:r>
        <w:t xml:space="preserve"> with my son </w:t>
      </w:r>
      <w:r w:rsidR="00320AB6">
        <w:t>on June 15</w:t>
      </w:r>
      <w:r w:rsidR="00F254BC">
        <w:t>, 2016</w:t>
      </w:r>
      <w:r>
        <w:t>, which took place at my home</w:t>
      </w:r>
      <w:r w:rsidR="00320AB6">
        <w:t>.</w:t>
      </w:r>
      <w:r w:rsidR="00F254BC">
        <w:t xml:space="preserve"> </w:t>
      </w:r>
      <w:r w:rsidR="00320AB6">
        <w:t xml:space="preserve">The visit </w:t>
      </w:r>
      <w:r w:rsidR="00F254BC">
        <w:t>went very well</w:t>
      </w:r>
      <w:r w:rsidR="00320AB6">
        <w:t xml:space="preserve"> considering the circumstances and </w:t>
      </w:r>
      <w:r w:rsidR="00F254BC">
        <w:t>I’ll never forget how excit</w:t>
      </w:r>
      <w:r w:rsidR="008E2F5D">
        <w:t xml:space="preserve">ed my son was to see me, his </w:t>
      </w:r>
      <w:proofErr w:type="gramStart"/>
      <w:r w:rsidR="008E2F5D">
        <w:t>step-mom</w:t>
      </w:r>
      <w:proofErr w:type="gramEnd"/>
      <w:r w:rsidR="00F254BC">
        <w:t xml:space="preserve">, his baby sister, and </w:t>
      </w:r>
      <w:r w:rsidR="00320AB6">
        <w:t xml:space="preserve">his </w:t>
      </w:r>
      <w:r w:rsidR="00F254BC">
        <w:t xml:space="preserve">dog as he ran sprinting to our house screaming with joy. </w:t>
      </w:r>
      <w:r>
        <w:t xml:space="preserve">We </w:t>
      </w:r>
      <w:r w:rsidR="00F254BC">
        <w:t xml:space="preserve">hadn’t seen or talked with </w:t>
      </w:r>
      <w:r>
        <w:t xml:space="preserve">each other </w:t>
      </w:r>
      <w:r w:rsidR="001D3C13">
        <w:t xml:space="preserve">for </w:t>
      </w:r>
      <w:r w:rsidR="00F254BC">
        <w:t xml:space="preserve">almost 2 months due to </w:t>
      </w:r>
      <w:r>
        <w:t xml:space="preserve">a </w:t>
      </w:r>
      <w:r w:rsidR="008E2F5D">
        <w:t xml:space="preserve">temporary </w:t>
      </w:r>
      <w:r w:rsidR="001D3C13">
        <w:t xml:space="preserve">stay-away order </w:t>
      </w:r>
      <w:r w:rsidR="008E2F5D">
        <w:lastRenderedPageBreak/>
        <w:t xml:space="preserve">that was </w:t>
      </w:r>
      <w:r>
        <w:t xml:space="preserve">in place and </w:t>
      </w:r>
      <w:r w:rsidR="008E2F5D">
        <w:t>eventually removed</w:t>
      </w:r>
      <w:r>
        <w:t xml:space="preserve"> due to false allegations and CPS investigations</w:t>
      </w:r>
      <w:r w:rsidR="008E2F5D">
        <w:t xml:space="preserve">. He </w:t>
      </w:r>
      <w:r>
        <w:t xml:space="preserve">greeted everyone </w:t>
      </w:r>
      <w:r w:rsidR="00F254BC">
        <w:t>with huge hugs</w:t>
      </w:r>
      <w:r>
        <w:t xml:space="preserve"> as if h</w:t>
      </w:r>
      <w:r w:rsidR="000C706C">
        <w:t>e had just won the biggest teddy bear</w:t>
      </w:r>
      <w:r>
        <w:t xml:space="preserve"> in an amusement park</w:t>
      </w:r>
      <w:r w:rsidR="00F254BC">
        <w:t xml:space="preserve">. The </w:t>
      </w:r>
      <w:r w:rsidR="008E2F5D">
        <w:t xml:space="preserve">supervised </w:t>
      </w:r>
      <w:r w:rsidR="00F254BC">
        <w:t xml:space="preserve">visits weren’t as bad as I </w:t>
      </w:r>
      <w:r w:rsidR="000C706C">
        <w:t xml:space="preserve">initially </w:t>
      </w:r>
      <w:r w:rsidR="00F254BC">
        <w:t xml:space="preserve">thought </w:t>
      </w:r>
      <w:r w:rsidR="000C706C">
        <w:t xml:space="preserve">it would be </w:t>
      </w:r>
      <w:r w:rsidR="00F254BC">
        <w:t xml:space="preserve">as we </w:t>
      </w:r>
      <w:r w:rsidR="008E2F5D">
        <w:t>interacted as we normally did</w:t>
      </w:r>
      <w:r w:rsidR="00F254BC">
        <w:t>. Even though we hadn’t seen each other for almost 2 months, it was like we</w:t>
      </w:r>
      <w:r w:rsidR="00D01A62">
        <w:t xml:space="preserve"> were never sep</w:t>
      </w:r>
      <w:r w:rsidR="008E2F5D">
        <w:t xml:space="preserve">arated. </w:t>
      </w:r>
      <w:r w:rsidR="000C706C">
        <w:t xml:space="preserve">Our family bond was still intact. </w:t>
      </w:r>
      <w:r w:rsidR="00F254BC">
        <w:t xml:space="preserve"> </w:t>
      </w:r>
    </w:p>
    <w:p w14:paraId="4279BB58" w14:textId="77777777" w:rsidR="00F254BC" w:rsidRPr="00346247" w:rsidRDefault="00D01A62" w:rsidP="00597250">
      <w:pPr>
        <w:spacing w:line="480" w:lineRule="auto"/>
      </w:pPr>
      <w:r>
        <w:t xml:space="preserve">I </w:t>
      </w:r>
      <w:r w:rsidR="000A30D4">
        <w:t xml:space="preserve">made it a point to </w:t>
      </w:r>
      <w:r w:rsidR="00941B6F">
        <w:t>comfort my son</w:t>
      </w:r>
      <w:r w:rsidR="000C706C">
        <w:t xml:space="preserve"> by providing</w:t>
      </w:r>
      <w:r w:rsidR="000A30D4">
        <w:t xml:space="preserve"> </w:t>
      </w:r>
      <w:r w:rsidR="000C706C">
        <w:t xml:space="preserve">him </w:t>
      </w:r>
      <w:r w:rsidR="000A30D4">
        <w:t xml:space="preserve">reassurance </w:t>
      </w:r>
      <w:r w:rsidR="00990D1C">
        <w:t>t</w:t>
      </w:r>
      <w:r w:rsidR="000C706C">
        <w:t xml:space="preserve">hat we would have weekly visits. I didn’t want him to worry or feel abandoned as he </w:t>
      </w:r>
      <w:r w:rsidR="00990D1C">
        <w:t>didn’</w:t>
      </w:r>
      <w:r w:rsidR="00941B6F">
        <w:t>t understand why he was separated from me for 2 months</w:t>
      </w:r>
      <w:r w:rsidR="000C706C">
        <w:t>. He also didn’t understand</w:t>
      </w:r>
      <w:r w:rsidR="00941B6F">
        <w:t xml:space="preserve"> why he couldn’t stay ove</w:t>
      </w:r>
      <w:r w:rsidR="009269FF">
        <w:t>rnight, why his visits were being limited, or why I couldn</w:t>
      </w:r>
      <w:r w:rsidR="00941B6F">
        <w:t xml:space="preserve">’t take him to school. </w:t>
      </w:r>
      <w:r w:rsidR="008F2E4C">
        <w:t>His life had</w:t>
      </w:r>
      <w:r w:rsidR="00941B6F">
        <w:t xml:space="preserve"> been drastically altered </w:t>
      </w:r>
      <w:r w:rsidR="008F2E4C">
        <w:t xml:space="preserve">by </w:t>
      </w:r>
      <w:r w:rsidR="00240A4C">
        <w:t xml:space="preserve">these changes and it hurt me to </w:t>
      </w:r>
      <w:r w:rsidR="008F2E4C">
        <w:t xml:space="preserve">know </w:t>
      </w:r>
      <w:r w:rsidR="00240A4C">
        <w:t xml:space="preserve">that </w:t>
      </w:r>
      <w:r w:rsidR="008F2E4C">
        <w:t>I</w:t>
      </w:r>
      <w:r w:rsidR="00240A4C">
        <w:t xml:space="preserve"> couldn’t give him</w:t>
      </w:r>
      <w:r w:rsidR="008F2E4C">
        <w:t xml:space="preserve"> the normalcy that he </w:t>
      </w:r>
      <w:r w:rsidR="00240A4C">
        <w:t xml:space="preserve">wanted and deserved. </w:t>
      </w:r>
      <w:r w:rsidR="00941B6F">
        <w:t xml:space="preserve">Enjoying our </w:t>
      </w:r>
      <w:r w:rsidR="00240A4C">
        <w:t xml:space="preserve">limited </w:t>
      </w:r>
      <w:r w:rsidR="00941B6F">
        <w:t>time together was a priority, but ensuring his feeling</w:t>
      </w:r>
      <w:r w:rsidR="00240A4C">
        <w:t>s</w:t>
      </w:r>
      <w:r w:rsidR="00941B6F">
        <w:t xml:space="preserve"> and emotion</w:t>
      </w:r>
      <w:r w:rsidR="00240A4C">
        <w:t xml:space="preserve">s were protected </w:t>
      </w:r>
      <w:r w:rsidR="00941B6F">
        <w:t xml:space="preserve">was equally important. </w:t>
      </w:r>
      <w:r>
        <w:t xml:space="preserve"> </w:t>
      </w:r>
    </w:p>
    <w:p w14:paraId="5314F06A" w14:textId="77777777" w:rsidR="00AD44F5" w:rsidRDefault="00E356AC" w:rsidP="00597250">
      <w:pPr>
        <w:spacing w:line="480" w:lineRule="auto"/>
      </w:pPr>
      <w:r>
        <w:t>After 2 weeks of supervised visits with my son, an unexpected turn of events took place</w:t>
      </w:r>
      <w:r w:rsidR="001D0B1C">
        <w:t xml:space="preserve"> on June 30, 2016</w:t>
      </w:r>
      <w:r>
        <w:t>. Let’s just say that a concern regarding “the best interest” of my child developed and</w:t>
      </w:r>
      <w:r w:rsidR="001D0B1C">
        <w:t xml:space="preserve"> </w:t>
      </w:r>
      <w:r>
        <w:lastRenderedPageBreak/>
        <w:t>my position and life as a co-parent completely changed</w:t>
      </w:r>
      <w:r w:rsidR="000142A5">
        <w:t xml:space="preserve"> for the better</w:t>
      </w:r>
      <w:r>
        <w:t xml:space="preserve">. </w:t>
      </w:r>
      <w:r w:rsidR="001D0B1C">
        <w:t>A</w:t>
      </w:r>
      <w:r w:rsidR="009269FF">
        <w:t>n “Emergency M</w:t>
      </w:r>
      <w:r w:rsidR="0045261D">
        <w:t xml:space="preserve">otion to </w:t>
      </w:r>
      <w:r w:rsidR="00E45AA7">
        <w:t>Suspend Unsupervised Visitation” was filed</w:t>
      </w:r>
      <w:r w:rsidR="009269FF">
        <w:t xml:space="preserve"> </w:t>
      </w:r>
      <w:r w:rsidR="00102686">
        <w:t xml:space="preserve">by the G.A.L </w:t>
      </w:r>
      <w:r w:rsidR="009269FF">
        <w:t xml:space="preserve">in </w:t>
      </w:r>
      <w:r w:rsidR="00E45AA7">
        <w:t xml:space="preserve">response to evidence </w:t>
      </w:r>
      <w:r w:rsidR="001D0B1C">
        <w:t xml:space="preserve">related to </w:t>
      </w:r>
      <w:r w:rsidR="00420FB2">
        <w:t>mental and emotional welfare concerns of my son.  The</w:t>
      </w:r>
      <w:r w:rsidR="009269FF">
        <w:t xml:space="preserve">re were credible </w:t>
      </w:r>
      <w:r w:rsidR="00AD44F5">
        <w:t>concern</w:t>
      </w:r>
      <w:r w:rsidR="009269FF">
        <w:t>s</w:t>
      </w:r>
      <w:r w:rsidR="00AD44F5">
        <w:t xml:space="preserve"> for my son’s </w:t>
      </w:r>
      <w:r w:rsidR="009269FF">
        <w:t xml:space="preserve">mental and </w:t>
      </w:r>
      <w:r w:rsidR="00AD44F5">
        <w:t xml:space="preserve">emotional </w:t>
      </w:r>
      <w:proofErr w:type="gramStart"/>
      <w:r w:rsidR="00AD44F5">
        <w:t>health</w:t>
      </w:r>
      <w:proofErr w:type="gramEnd"/>
      <w:r w:rsidR="00AD44F5">
        <w:t xml:space="preserve"> </w:t>
      </w:r>
      <w:r w:rsidR="00420FB2">
        <w:t xml:space="preserve">and </w:t>
      </w:r>
      <w:r w:rsidR="001D0B1C">
        <w:t xml:space="preserve">I was </w:t>
      </w:r>
      <w:r w:rsidR="009213DA">
        <w:t xml:space="preserve">in position to </w:t>
      </w:r>
      <w:r w:rsidR="001D0B1C">
        <w:t>be granted temporary “full custody” of my son</w:t>
      </w:r>
      <w:r w:rsidR="009213DA">
        <w:t xml:space="preserve"> during the </w:t>
      </w:r>
      <w:r w:rsidR="00420FB2">
        <w:t xml:space="preserve">emergency hearing </w:t>
      </w:r>
      <w:r w:rsidR="009213DA">
        <w:t xml:space="preserve">that was to be </w:t>
      </w:r>
      <w:r w:rsidR="001D0B1C">
        <w:t xml:space="preserve">held on the same day. </w:t>
      </w:r>
      <w:r w:rsidR="00AD44F5">
        <w:t xml:space="preserve"> </w:t>
      </w:r>
    </w:p>
    <w:p w14:paraId="6557FD5B" w14:textId="77777777" w:rsidR="00102686" w:rsidRDefault="001D0B1C" w:rsidP="00597250">
      <w:pPr>
        <w:spacing w:line="480" w:lineRule="auto"/>
      </w:pPr>
      <w:r>
        <w:t xml:space="preserve">I received </w:t>
      </w:r>
      <w:r w:rsidR="00AD44F5">
        <w:t xml:space="preserve">news </w:t>
      </w:r>
      <w:r>
        <w:t xml:space="preserve">of the emergency hearing </w:t>
      </w:r>
      <w:r w:rsidR="00420FB2">
        <w:t>early in the morning</w:t>
      </w:r>
      <w:r>
        <w:t xml:space="preserve"> on June 30, </w:t>
      </w:r>
      <w:proofErr w:type="gramStart"/>
      <w:r>
        <w:t>2016</w:t>
      </w:r>
      <w:proofErr w:type="gramEnd"/>
      <w:r>
        <w:t xml:space="preserve"> </w:t>
      </w:r>
      <w:r w:rsidR="00420FB2">
        <w:t>while I was at work</w:t>
      </w:r>
      <w:r>
        <w:t xml:space="preserve">.  When I got this news, </w:t>
      </w:r>
      <w:r w:rsidR="00AD44F5">
        <w:t xml:space="preserve">I was </w:t>
      </w:r>
      <w:r>
        <w:t xml:space="preserve">immediately </w:t>
      </w:r>
      <w:r w:rsidR="00AD44F5">
        <w:t xml:space="preserve">overcome with </w:t>
      </w:r>
      <w:r w:rsidR="00864B2B">
        <w:t xml:space="preserve">many </w:t>
      </w:r>
      <w:r>
        <w:t xml:space="preserve">emotions as </w:t>
      </w:r>
      <w:r w:rsidR="00AD44F5">
        <w:t xml:space="preserve">I felt </w:t>
      </w:r>
      <w:r w:rsidR="00864B2B">
        <w:t>happy, sa</w:t>
      </w:r>
      <w:r w:rsidR="009213DA">
        <w:t>d, angry, frustrated,</w:t>
      </w:r>
      <w:r w:rsidR="00864B2B">
        <w:t xml:space="preserve"> </w:t>
      </w:r>
      <w:r w:rsidR="006D4DA0">
        <w:t xml:space="preserve">joyful, </w:t>
      </w:r>
      <w:r w:rsidR="00864B2B">
        <w:t>relieved</w:t>
      </w:r>
      <w:r w:rsidR="006D4DA0">
        <w:t xml:space="preserve">, </w:t>
      </w:r>
      <w:r w:rsidR="00420FB2">
        <w:t>and</w:t>
      </w:r>
      <w:r w:rsidR="009213DA">
        <w:t xml:space="preserve"> many others </w:t>
      </w:r>
      <w:r w:rsidR="00420FB2">
        <w:t xml:space="preserve">all at once. The emotions </w:t>
      </w:r>
      <w:r w:rsidR="009213DA">
        <w:t xml:space="preserve">I felt </w:t>
      </w:r>
      <w:r w:rsidR="00420FB2">
        <w:t>from this</w:t>
      </w:r>
      <w:r w:rsidR="009213DA">
        <w:t xml:space="preserve"> unsuspecting</w:t>
      </w:r>
      <w:r w:rsidR="006D4DA0">
        <w:t xml:space="preserve"> news</w:t>
      </w:r>
      <w:r w:rsidR="00864B2B">
        <w:t xml:space="preserve"> </w:t>
      </w:r>
      <w:r w:rsidR="00420FB2">
        <w:t>grew</w:t>
      </w:r>
      <w:r w:rsidR="009213DA">
        <w:t xml:space="preserve"> intensely and </w:t>
      </w:r>
      <w:r w:rsidR="006D4DA0">
        <w:t xml:space="preserve">directed </w:t>
      </w:r>
      <w:r w:rsidR="00864B2B">
        <w:t xml:space="preserve">me to </w:t>
      </w:r>
      <w:r w:rsidR="00420FB2">
        <w:t>calling m</w:t>
      </w:r>
      <w:r w:rsidR="00864B2B">
        <w:t>y wife</w:t>
      </w:r>
      <w:r w:rsidR="00420FB2">
        <w:t xml:space="preserve"> on the phone</w:t>
      </w:r>
      <w:r w:rsidR="006D4DA0">
        <w:t>. As I spoke wi</w:t>
      </w:r>
      <w:r w:rsidR="007A7352">
        <w:t>th my w</w:t>
      </w:r>
      <w:r w:rsidR="009213DA">
        <w:t xml:space="preserve">ife, we both were anxiously overwhelmed with joy, </w:t>
      </w:r>
      <w:r w:rsidR="007A7352">
        <w:t xml:space="preserve">which led me to </w:t>
      </w:r>
      <w:r w:rsidR="00864B2B">
        <w:t>cry</w:t>
      </w:r>
      <w:r w:rsidR="009213DA">
        <w:t xml:space="preserve"> </w:t>
      </w:r>
      <w:r w:rsidR="00420FB2">
        <w:t>uncontrollably</w:t>
      </w:r>
      <w:r w:rsidR="00864B2B">
        <w:t>. I cannot remember the last time I cried, but this was a moment that I co</w:t>
      </w:r>
      <w:r w:rsidR="00420FB2">
        <w:t>uldn’t hide or control</w:t>
      </w:r>
      <w:r w:rsidR="009213DA">
        <w:t xml:space="preserve">. The pain that I felt from </w:t>
      </w:r>
      <w:r w:rsidR="00864B2B">
        <w:t>8 years of co-parenting torment,</w:t>
      </w:r>
      <w:r w:rsidR="007A7352">
        <w:t xml:space="preserve"> conflict,</w:t>
      </w:r>
      <w:r w:rsidR="00864B2B">
        <w:t xml:space="preserve"> </w:t>
      </w:r>
      <w:r w:rsidR="007A7352">
        <w:t xml:space="preserve">harassment, disappointment, </w:t>
      </w:r>
      <w:r w:rsidR="009213DA">
        <w:t xml:space="preserve">alienation, emotional pain, and </w:t>
      </w:r>
      <w:r w:rsidR="00420FB2">
        <w:t xml:space="preserve">mental </w:t>
      </w:r>
      <w:r w:rsidR="009213DA">
        <w:t>anguish all came to a sudden halt</w:t>
      </w:r>
      <w:r w:rsidR="00864B2B">
        <w:t xml:space="preserve">. </w:t>
      </w:r>
      <w:r w:rsidR="009213DA">
        <w:t>I never felt this type of</w:t>
      </w:r>
      <w:r w:rsidR="005808C8">
        <w:t xml:space="preserve"> </w:t>
      </w:r>
      <w:r w:rsidR="009213DA">
        <w:lastRenderedPageBreak/>
        <w:t>relief be</w:t>
      </w:r>
      <w:r w:rsidR="00102686">
        <w:t xml:space="preserve">fore and I prayed to GOD and said, “Thank you, is this really happening.”   </w:t>
      </w:r>
    </w:p>
    <w:p w14:paraId="7B9F66A5" w14:textId="77777777" w:rsidR="00825EB9" w:rsidRDefault="00A0576B" w:rsidP="00597250">
      <w:pPr>
        <w:spacing w:line="480" w:lineRule="auto"/>
      </w:pPr>
      <w:r>
        <w:t xml:space="preserve">I attended the emergency hearing </w:t>
      </w:r>
      <w:r w:rsidR="005808C8">
        <w:t xml:space="preserve">representing myself </w:t>
      </w:r>
      <w:r w:rsidR="00AD44F5">
        <w:t xml:space="preserve">Pro Se’ </w:t>
      </w:r>
      <w:r w:rsidR="005808C8">
        <w:t xml:space="preserve">as I hadn’t finalized </w:t>
      </w:r>
      <w:r w:rsidR="000A1717">
        <w:t>the step</w:t>
      </w:r>
      <w:r w:rsidR="00AD44F5">
        <w:t>s of retaining my attorney</w:t>
      </w:r>
      <w:r>
        <w:t xml:space="preserve"> in time for </w:t>
      </w:r>
      <w:proofErr w:type="spellStart"/>
      <w:r>
        <w:t>th</w:t>
      </w:r>
      <w:r w:rsidR="000A1717">
        <w:t>.</w:t>
      </w:r>
      <w:proofErr w:type="spellEnd"/>
      <w:r w:rsidR="00864B2B">
        <w:t xml:space="preserve"> </w:t>
      </w:r>
      <w:r>
        <w:t xml:space="preserve">I was able to secure later that afternoon, but for now I had to represent myself. </w:t>
      </w:r>
      <w:r w:rsidR="002754BA">
        <w:t xml:space="preserve">My </w:t>
      </w:r>
      <w:r w:rsidR="00102686">
        <w:t>child’s mother</w:t>
      </w:r>
      <w:r w:rsidR="005808C8">
        <w:t xml:space="preserve">, </w:t>
      </w:r>
      <w:r w:rsidR="00102686">
        <w:t>her attorney</w:t>
      </w:r>
      <w:r w:rsidR="005808C8">
        <w:t xml:space="preserve">, and </w:t>
      </w:r>
      <w:r w:rsidR="002754BA">
        <w:t>G.A.L</w:t>
      </w:r>
      <w:r w:rsidR="00102686">
        <w:t xml:space="preserve"> were </w:t>
      </w:r>
      <w:r w:rsidR="005808C8">
        <w:t xml:space="preserve">also </w:t>
      </w:r>
      <w:r w:rsidR="00102686">
        <w:t xml:space="preserve">all in attendance. I </w:t>
      </w:r>
      <w:r w:rsidR="00F31A48">
        <w:t>represent</w:t>
      </w:r>
      <w:r w:rsidR="00102686">
        <w:t>ed</w:t>
      </w:r>
      <w:r w:rsidR="00F31A48">
        <w:t xml:space="preserve"> myself. </w:t>
      </w:r>
      <w:r w:rsidR="00CF7C6A">
        <w:t xml:space="preserve">Since this </w:t>
      </w:r>
      <w:r w:rsidR="000A1717">
        <w:t>motion was filed by the G</w:t>
      </w:r>
      <w:r w:rsidR="005808C8">
        <w:t>.</w:t>
      </w:r>
      <w:r w:rsidR="000A1717">
        <w:t>A</w:t>
      </w:r>
      <w:r w:rsidR="005808C8">
        <w:t>.L</w:t>
      </w:r>
      <w:r w:rsidR="007A7352">
        <w:t xml:space="preserve">, my </w:t>
      </w:r>
      <w:r w:rsidR="00102686">
        <w:t xml:space="preserve">child’s </w:t>
      </w:r>
      <w:r w:rsidR="000A1717">
        <w:t xml:space="preserve">mother and </w:t>
      </w:r>
      <w:r w:rsidR="00CF7C6A">
        <w:t xml:space="preserve">her attorney had to address </w:t>
      </w:r>
      <w:r w:rsidR="00102686">
        <w:t xml:space="preserve">the </w:t>
      </w:r>
      <w:r w:rsidR="00F63B0B">
        <w:t>concerns that were raised (</w:t>
      </w:r>
      <w:r w:rsidR="0036674F" w:rsidRPr="0036674F">
        <w:rPr>
          <w:i/>
        </w:rPr>
        <w:t>F</w:t>
      </w:r>
      <w:r w:rsidR="00CF7C6A" w:rsidRPr="0036674F">
        <w:rPr>
          <w:i/>
        </w:rPr>
        <w:t>or once, testimony wasn’t required from me</w:t>
      </w:r>
      <w:r w:rsidR="0036674F">
        <w:t>)</w:t>
      </w:r>
      <w:r w:rsidR="00CF7C6A">
        <w:t xml:space="preserve">.  </w:t>
      </w:r>
      <w:r w:rsidR="00864B2B">
        <w:t xml:space="preserve">As a result of the </w:t>
      </w:r>
      <w:r w:rsidR="000A1717">
        <w:t xml:space="preserve">emergency </w:t>
      </w:r>
      <w:r w:rsidR="00864B2B">
        <w:t xml:space="preserve">hearing, the court awarded me </w:t>
      </w:r>
      <w:r w:rsidR="006F5731">
        <w:t xml:space="preserve">immediate </w:t>
      </w:r>
      <w:r w:rsidR="00864B2B">
        <w:t>temporary sole legal and sole physical custody of my son</w:t>
      </w:r>
      <w:r w:rsidR="00825EB9">
        <w:t xml:space="preserve"> until the custody was case was resolved</w:t>
      </w:r>
      <w:r w:rsidR="0036674F">
        <w:t xml:space="preserve"> through a scheduled custody trial</w:t>
      </w:r>
      <w:r w:rsidR="00404267">
        <w:t xml:space="preserve">. </w:t>
      </w:r>
      <w:r w:rsidR="00F63B0B">
        <w:t>(</w:t>
      </w:r>
      <w:r w:rsidR="0037647F">
        <w:rPr>
          <w:i/>
        </w:rPr>
        <w:t>I was in disbelief and almost collapsed in the courtroom a</w:t>
      </w:r>
      <w:r w:rsidR="000A1717">
        <w:rPr>
          <w:i/>
        </w:rPr>
        <w:t>s I felt absolved from y</w:t>
      </w:r>
      <w:r w:rsidR="00825EB9">
        <w:rPr>
          <w:i/>
        </w:rPr>
        <w:t>e</w:t>
      </w:r>
      <w:r w:rsidR="000A1717">
        <w:rPr>
          <w:i/>
        </w:rPr>
        <w:t>ars of pain and frustration</w:t>
      </w:r>
      <w:r w:rsidR="00825EB9">
        <w:rPr>
          <w:i/>
        </w:rPr>
        <w:t xml:space="preserve"> that I felt went ignored for far too long</w:t>
      </w:r>
      <w:r w:rsidR="00F63B0B">
        <w:rPr>
          <w:i/>
        </w:rPr>
        <w:t>)</w:t>
      </w:r>
      <w:r w:rsidR="00825EB9">
        <w:rPr>
          <w:i/>
        </w:rPr>
        <w:t>.</w:t>
      </w:r>
    </w:p>
    <w:p w14:paraId="2D31B8EF" w14:textId="77777777" w:rsidR="00A22B2F" w:rsidRDefault="00825EB9" w:rsidP="00597250">
      <w:pPr>
        <w:spacing w:line="480" w:lineRule="auto"/>
      </w:pPr>
      <w:r>
        <w:t xml:space="preserve">After the </w:t>
      </w:r>
      <w:r w:rsidR="0036674F">
        <w:t xml:space="preserve">emergency </w:t>
      </w:r>
      <w:r>
        <w:t xml:space="preserve">hearing, </w:t>
      </w:r>
      <w:r w:rsidR="0036674F">
        <w:t xml:space="preserve">I completed a custody </w:t>
      </w:r>
      <w:r>
        <w:t xml:space="preserve">exchange </w:t>
      </w:r>
      <w:r w:rsidR="0036674F">
        <w:t>a</w:t>
      </w:r>
      <w:r w:rsidR="00F31A48">
        <w:t xml:space="preserve">t a </w:t>
      </w:r>
      <w:r w:rsidR="008E64B6">
        <w:t xml:space="preserve">local </w:t>
      </w:r>
      <w:r w:rsidR="00F31A48">
        <w:t>police station</w:t>
      </w:r>
      <w:r w:rsidR="0036674F">
        <w:t xml:space="preserve"> to retrieve my son at 6:00pm</w:t>
      </w:r>
      <w:r>
        <w:t xml:space="preserve">.  </w:t>
      </w:r>
      <w:r w:rsidR="00F31A48">
        <w:t>My son greeted me with a hu</w:t>
      </w:r>
      <w:r w:rsidR="00A22B2F">
        <w:t xml:space="preserve">ge hug and was excited to get home to play with his </w:t>
      </w:r>
      <w:r w:rsidR="00F31A48">
        <w:t xml:space="preserve">baby sister, </w:t>
      </w:r>
      <w:r w:rsidR="00A22B2F">
        <w:t xml:space="preserve">his </w:t>
      </w:r>
      <w:r w:rsidR="00F31A48">
        <w:t>dog, and most importantly</w:t>
      </w:r>
      <w:r w:rsidR="00CF7C6A">
        <w:t xml:space="preserve">, </w:t>
      </w:r>
      <w:r w:rsidR="00CF7C6A" w:rsidRPr="00CF7C6A">
        <w:t xml:space="preserve">his </w:t>
      </w:r>
      <w:r w:rsidR="00CF7C6A">
        <w:t xml:space="preserve">300+ </w:t>
      </w:r>
      <w:r w:rsidR="00CF7C6A" w:rsidRPr="00CF7C6A">
        <w:t>toys</w:t>
      </w:r>
      <w:r w:rsidR="0037647F">
        <w:t xml:space="preserve">. </w:t>
      </w:r>
      <w:r>
        <w:t xml:space="preserve">Although I was excited with being awarded temporary sole </w:t>
      </w:r>
      <w:r>
        <w:lastRenderedPageBreak/>
        <w:t>custody, I was still expecting a response from the opposing side</w:t>
      </w:r>
      <w:r w:rsidR="00A22B2F">
        <w:t xml:space="preserve"> as they were not happy about losing custody</w:t>
      </w:r>
      <w:r>
        <w:t xml:space="preserve">. </w:t>
      </w:r>
    </w:p>
    <w:p w14:paraId="67907F5D" w14:textId="77777777" w:rsidR="00DC5D27" w:rsidRDefault="00825EB9" w:rsidP="00597250">
      <w:pPr>
        <w:spacing w:line="480" w:lineRule="auto"/>
      </w:pPr>
      <w:r>
        <w:t>As expected, l</w:t>
      </w:r>
      <w:r w:rsidR="0037647F">
        <w:t xml:space="preserve">ater that evening I received an email from my attorney informing me that </w:t>
      </w:r>
      <w:r w:rsidR="00A22B2F">
        <w:t>the opposing a</w:t>
      </w:r>
      <w:r w:rsidR="0037647F">
        <w:t>ttorney</w:t>
      </w:r>
      <w:r w:rsidR="008E64B6">
        <w:t xml:space="preserve"> unsurprisingly </w:t>
      </w:r>
      <w:r w:rsidR="00A22B2F">
        <w:t xml:space="preserve">filed a motion, </w:t>
      </w:r>
      <w:r w:rsidR="0037647F">
        <w:t>“Emergency Hearing to Modify Custody” and requested a</w:t>
      </w:r>
      <w:r w:rsidR="00A22B2F">
        <w:t>n emergency</w:t>
      </w:r>
      <w:r w:rsidR="0037647F">
        <w:t xml:space="preserve"> hearing for the next day, July</w:t>
      </w:r>
      <w:r>
        <w:t xml:space="preserve"> 1</w:t>
      </w:r>
      <w:r w:rsidR="0037647F">
        <w:t xml:space="preserve">, 2016. They felt the new custody order was unjust and illegal and should not </w:t>
      </w:r>
      <w:r w:rsidR="00A22B2F">
        <w:t xml:space="preserve">be allowed to happen. At this time, </w:t>
      </w:r>
      <w:r w:rsidR="0037647F">
        <w:t>my attorney</w:t>
      </w:r>
      <w:r w:rsidR="00A22B2F">
        <w:t xml:space="preserve"> was </w:t>
      </w:r>
      <w:r w:rsidR="0037647F">
        <w:t>fu</w:t>
      </w:r>
      <w:r>
        <w:t xml:space="preserve">lly retained, able to enter </w:t>
      </w:r>
      <w:r w:rsidR="0037647F">
        <w:t xml:space="preserve">appearance, and </w:t>
      </w:r>
      <w:r w:rsidR="00A22B2F">
        <w:t xml:space="preserve">was allowed </w:t>
      </w:r>
      <w:r w:rsidR="00E01B8E">
        <w:t xml:space="preserve">to represent my complete interest in this custody case. </w:t>
      </w:r>
    </w:p>
    <w:p w14:paraId="2D730B1F" w14:textId="77777777" w:rsidR="00E01B8E" w:rsidRPr="00240A4C" w:rsidRDefault="00E01B8E" w:rsidP="00E01B8E">
      <w:pPr>
        <w:spacing w:line="480" w:lineRule="auto"/>
        <w:ind w:firstLine="0"/>
      </w:pPr>
      <w:r>
        <w:tab/>
        <w:t xml:space="preserve">On July 1, 2016, I attended the emergency hearing with my attorney, my </w:t>
      </w:r>
      <w:r w:rsidR="00BA7A36">
        <w:t xml:space="preserve">son’s mother, her attorney, the GAL, and the supervised visitation </w:t>
      </w:r>
      <w:r>
        <w:t>monitor</w:t>
      </w:r>
      <w:r w:rsidR="00BA7A36">
        <w:t xml:space="preserve"> that monitored my visits</w:t>
      </w:r>
      <w:r>
        <w:t xml:space="preserve">. All parties provided </w:t>
      </w:r>
      <w:r w:rsidR="00BA7A36">
        <w:t xml:space="preserve">testimony related to specific </w:t>
      </w:r>
      <w:r>
        <w:t>events that led to the change in custody. Needless to say, the court maintained its’ decision and re-ordered temporary sole legal and sole physical custody to me until trial or further notice. The trial court date was eventually changed from September 2016 to December 2016. Until then, I</w:t>
      </w:r>
      <w:r w:rsidR="002754BA">
        <w:t xml:space="preserve"> had full custody as my child’s mother was</w:t>
      </w:r>
      <w:r>
        <w:t xml:space="preserve"> now ordered </w:t>
      </w:r>
      <w:r w:rsidR="009A5EBA">
        <w:t>to h</w:t>
      </w:r>
      <w:r w:rsidR="00F63B0B">
        <w:t>ave supervised visitation. (</w:t>
      </w:r>
      <w:r w:rsidR="009A5EBA">
        <w:rPr>
          <w:i/>
        </w:rPr>
        <w:t xml:space="preserve">Once again, I felt vindicated with a mix of </w:t>
      </w:r>
      <w:r w:rsidR="002754BA">
        <w:rPr>
          <w:i/>
        </w:rPr>
        <w:lastRenderedPageBreak/>
        <w:t xml:space="preserve">many emotions. I was relieved </w:t>
      </w:r>
      <w:r w:rsidR="009A5EBA">
        <w:rPr>
          <w:i/>
        </w:rPr>
        <w:t>that my son was no longer in th</w:t>
      </w:r>
      <w:r w:rsidR="002754BA">
        <w:rPr>
          <w:i/>
        </w:rPr>
        <w:t>e middle of unnecessary conflict</w:t>
      </w:r>
      <w:r w:rsidR="00F63B0B">
        <w:rPr>
          <w:i/>
        </w:rPr>
        <w:t>).</w:t>
      </w:r>
      <w:r w:rsidR="002754BA">
        <w:rPr>
          <w:i/>
        </w:rPr>
        <w:t xml:space="preserve"> </w:t>
      </w:r>
      <w:r>
        <w:t xml:space="preserve"> </w:t>
      </w:r>
      <w:r w:rsidR="009A5EBA">
        <w:t>With the custody roles now being reversed, I knew the next few months would not be easy.  I definitely prepared myself mentally for the worst</w:t>
      </w:r>
      <w:proofErr w:type="gramStart"/>
      <w:r w:rsidR="008E64B6">
        <w:t>…..</w:t>
      </w:r>
      <w:proofErr w:type="gramEnd"/>
      <w:r w:rsidR="008E64B6">
        <w:t>just in case</w:t>
      </w:r>
      <w:r w:rsidR="009A5EBA">
        <w:t xml:space="preserve">. </w:t>
      </w:r>
    </w:p>
    <w:p w14:paraId="317E732A" w14:textId="77777777" w:rsidR="00B067DD" w:rsidRPr="008E64B6" w:rsidRDefault="00BA7A36" w:rsidP="008E64B6">
      <w:pPr>
        <w:spacing w:line="480" w:lineRule="auto"/>
        <w:ind w:firstLine="0"/>
        <w:jc w:val="center"/>
        <w:rPr>
          <w:b/>
          <w:u w:val="single"/>
        </w:rPr>
      </w:pPr>
      <w:r>
        <w:rPr>
          <w:b/>
          <w:u w:val="single"/>
        </w:rPr>
        <w:t>Important Even</w:t>
      </w:r>
      <w:r w:rsidR="008E64B6">
        <w:rPr>
          <w:b/>
          <w:u w:val="single"/>
        </w:rPr>
        <w:t>ts</w:t>
      </w:r>
      <w:r w:rsidR="005808C8">
        <w:rPr>
          <w:b/>
          <w:u w:val="single"/>
        </w:rPr>
        <w:t xml:space="preserve"> b</w:t>
      </w:r>
      <w:r w:rsidR="002754BA">
        <w:rPr>
          <w:b/>
          <w:u w:val="single"/>
        </w:rPr>
        <w:t>efore Trial</w:t>
      </w:r>
      <w:r w:rsidR="00CB0BF4">
        <w:rPr>
          <w:b/>
          <w:u w:val="single"/>
        </w:rPr>
        <w:t>:</w:t>
      </w:r>
      <w:r w:rsidR="008E64B6">
        <w:rPr>
          <w:b/>
          <w:u w:val="single"/>
        </w:rPr>
        <w:t xml:space="preserve"> </w:t>
      </w:r>
      <w:r>
        <w:rPr>
          <w:b/>
          <w:u w:val="single"/>
        </w:rPr>
        <w:t xml:space="preserve"> </w:t>
      </w:r>
      <w:r w:rsidR="002754BA">
        <w:rPr>
          <w:b/>
          <w:u w:val="single"/>
        </w:rPr>
        <w:t>0</w:t>
      </w:r>
      <w:r>
        <w:rPr>
          <w:b/>
          <w:u w:val="single"/>
        </w:rPr>
        <w:t>7/</w:t>
      </w:r>
      <w:r w:rsidR="002754BA">
        <w:rPr>
          <w:b/>
          <w:u w:val="single"/>
        </w:rPr>
        <w:t>01/</w:t>
      </w:r>
      <w:r>
        <w:rPr>
          <w:b/>
          <w:u w:val="single"/>
        </w:rPr>
        <w:t>2016 – 12/</w:t>
      </w:r>
      <w:r w:rsidR="002754BA">
        <w:rPr>
          <w:b/>
          <w:u w:val="single"/>
        </w:rPr>
        <w:t>0</w:t>
      </w:r>
      <w:r>
        <w:rPr>
          <w:b/>
          <w:u w:val="single"/>
        </w:rPr>
        <w:t xml:space="preserve">1/2016 </w:t>
      </w:r>
    </w:p>
    <w:p w14:paraId="5B14CFFF" w14:textId="77777777" w:rsidR="00363E5F" w:rsidRDefault="00363E5F" w:rsidP="009A5EBA">
      <w:pPr>
        <w:pStyle w:val="ListParagraph"/>
        <w:numPr>
          <w:ilvl w:val="0"/>
          <w:numId w:val="25"/>
        </w:numPr>
        <w:spacing w:line="480" w:lineRule="auto"/>
      </w:pPr>
      <w:r>
        <w:t xml:space="preserve">August 2016 – Completed Psychological, </w:t>
      </w:r>
      <w:proofErr w:type="gramStart"/>
      <w:r>
        <w:t>Psycho Sexual</w:t>
      </w:r>
      <w:proofErr w:type="gramEnd"/>
      <w:r>
        <w:t>, and Parent-Child Interactive Assessments.</w:t>
      </w:r>
    </w:p>
    <w:p w14:paraId="487C5D40" w14:textId="77777777" w:rsidR="009A5EBA" w:rsidRDefault="00297045" w:rsidP="009A5EBA">
      <w:pPr>
        <w:pStyle w:val="ListParagraph"/>
        <w:numPr>
          <w:ilvl w:val="0"/>
          <w:numId w:val="25"/>
        </w:numPr>
        <w:spacing w:line="480" w:lineRule="auto"/>
      </w:pPr>
      <w:r>
        <w:t>August 31, 201</w:t>
      </w:r>
      <w:r w:rsidR="00BA7A36">
        <w:t xml:space="preserve">6 – All “unsubstantiated” </w:t>
      </w:r>
      <w:r>
        <w:t>abuse findings were changed to “ruled-out.”</w:t>
      </w:r>
    </w:p>
    <w:p w14:paraId="66124481" w14:textId="77777777" w:rsidR="00297045" w:rsidRDefault="00297045" w:rsidP="00297045">
      <w:pPr>
        <w:pStyle w:val="ListParagraph"/>
        <w:numPr>
          <w:ilvl w:val="0"/>
          <w:numId w:val="25"/>
        </w:numPr>
        <w:spacing w:line="480" w:lineRule="auto"/>
      </w:pPr>
      <w:r>
        <w:t xml:space="preserve">September 9, 2016 – </w:t>
      </w:r>
      <w:r w:rsidR="00BA7A36">
        <w:t xml:space="preserve">Follow-up </w:t>
      </w:r>
      <w:r>
        <w:t xml:space="preserve">Status hearing:  </w:t>
      </w:r>
      <w:r w:rsidR="00363E5F">
        <w:t xml:space="preserve">I maintained </w:t>
      </w:r>
      <w:r>
        <w:t xml:space="preserve">Temporary </w:t>
      </w:r>
      <w:r w:rsidR="00363E5F">
        <w:t>Sole Custody</w:t>
      </w:r>
      <w:r>
        <w:t>. Mother ordered to pay child support</w:t>
      </w:r>
      <w:r w:rsidR="00363E5F">
        <w:t>.</w:t>
      </w:r>
    </w:p>
    <w:p w14:paraId="65DAE40D" w14:textId="77777777" w:rsidR="002C7B1A" w:rsidRDefault="00363E5F" w:rsidP="00363E5F">
      <w:pPr>
        <w:pStyle w:val="ListParagraph"/>
        <w:numPr>
          <w:ilvl w:val="0"/>
          <w:numId w:val="25"/>
        </w:numPr>
        <w:spacing w:line="480" w:lineRule="auto"/>
      </w:pPr>
      <w:r>
        <w:t xml:space="preserve">September 24, 2016 – A new false allegation of child abuse was reported against </w:t>
      </w:r>
      <w:proofErr w:type="gramStart"/>
      <w:r>
        <w:t>me</w:t>
      </w:r>
      <w:proofErr w:type="gramEnd"/>
    </w:p>
    <w:p w14:paraId="196BA2BD" w14:textId="77777777" w:rsidR="002C7B1A" w:rsidRDefault="002C7B1A" w:rsidP="002C7B1A">
      <w:pPr>
        <w:pStyle w:val="ListParagraph"/>
        <w:numPr>
          <w:ilvl w:val="0"/>
          <w:numId w:val="25"/>
        </w:numPr>
        <w:spacing w:line="480" w:lineRule="auto"/>
      </w:pPr>
      <w:r>
        <w:t>October 2016 – Criminal Investigators interview me ba</w:t>
      </w:r>
      <w:r w:rsidR="00C66276">
        <w:t xml:space="preserve">sed on new false allegations </w:t>
      </w:r>
      <w:r>
        <w:t>child abuse.</w:t>
      </w:r>
    </w:p>
    <w:p w14:paraId="514EE23C" w14:textId="77777777" w:rsidR="00C66276" w:rsidRDefault="00C66276" w:rsidP="00C66276">
      <w:pPr>
        <w:pStyle w:val="ListParagraph"/>
        <w:numPr>
          <w:ilvl w:val="0"/>
          <w:numId w:val="25"/>
        </w:numPr>
        <w:spacing w:line="480" w:lineRule="auto"/>
      </w:pPr>
      <w:r>
        <w:t>December 2016 – No findings for child abuse as allegations were ruled out.</w:t>
      </w:r>
    </w:p>
    <w:p w14:paraId="5A49ECC4" w14:textId="77777777" w:rsidR="00F63B0B" w:rsidRDefault="00F63B0B" w:rsidP="00C66276">
      <w:pPr>
        <w:spacing w:line="480" w:lineRule="auto"/>
        <w:jc w:val="center"/>
        <w:rPr>
          <w:b/>
          <w:u w:val="single"/>
        </w:rPr>
      </w:pPr>
    </w:p>
    <w:p w14:paraId="610CF44B" w14:textId="77777777" w:rsidR="00F63B0B" w:rsidRDefault="00F63B0B" w:rsidP="00C66276">
      <w:pPr>
        <w:spacing w:line="480" w:lineRule="auto"/>
        <w:jc w:val="center"/>
        <w:rPr>
          <w:b/>
          <w:u w:val="single"/>
        </w:rPr>
      </w:pPr>
    </w:p>
    <w:p w14:paraId="4904B9F6" w14:textId="77777777" w:rsidR="00CB0BF4" w:rsidRPr="00CB0BF4" w:rsidRDefault="00607251" w:rsidP="00C66276">
      <w:pPr>
        <w:spacing w:line="480" w:lineRule="auto"/>
        <w:jc w:val="center"/>
        <w:rPr>
          <w:b/>
          <w:u w:val="single"/>
        </w:rPr>
      </w:pPr>
      <w:r>
        <w:rPr>
          <w:b/>
          <w:u w:val="single"/>
        </w:rPr>
        <w:lastRenderedPageBreak/>
        <w:t xml:space="preserve">My </w:t>
      </w:r>
      <w:r w:rsidR="00CB7ABE">
        <w:rPr>
          <w:b/>
          <w:u w:val="single"/>
        </w:rPr>
        <w:t xml:space="preserve">Custody </w:t>
      </w:r>
      <w:r>
        <w:rPr>
          <w:b/>
          <w:u w:val="single"/>
        </w:rPr>
        <w:t xml:space="preserve">Case </w:t>
      </w:r>
      <w:r w:rsidR="00422FF4">
        <w:rPr>
          <w:b/>
          <w:u w:val="single"/>
        </w:rPr>
        <w:t xml:space="preserve">Flashback </w:t>
      </w:r>
      <w:r w:rsidR="00CB7ABE">
        <w:rPr>
          <w:b/>
          <w:u w:val="single"/>
        </w:rPr>
        <w:t>(</w:t>
      </w:r>
      <w:r w:rsidR="002754BA">
        <w:rPr>
          <w:b/>
          <w:u w:val="single"/>
        </w:rPr>
        <w:t xml:space="preserve">The Trial </w:t>
      </w:r>
      <w:r w:rsidR="00CB0BF4">
        <w:rPr>
          <w:b/>
          <w:u w:val="single"/>
        </w:rPr>
        <w:t>Finally</w:t>
      </w:r>
      <w:r w:rsidR="00C66276">
        <w:rPr>
          <w:b/>
          <w:u w:val="single"/>
        </w:rPr>
        <w:t xml:space="preserve"> </w:t>
      </w:r>
      <w:r w:rsidR="002754BA">
        <w:rPr>
          <w:b/>
          <w:u w:val="single"/>
        </w:rPr>
        <w:t>Begins</w:t>
      </w:r>
      <w:r w:rsidR="00CB7ABE">
        <w:rPr>
          <w:b/>
          <w:u w:val="single"/>
        </w:rPr>
        <w:t>)</w:t>
      </w:r>
      <w:r w:rsidR="00CB0BF4">
        <w:rPr>
          <w:b/>
          <w:u w:val="single"/>
        </w:rPr>
        <w:t xml:space="preserve"> </w:t>
      </w:r>
    </w:p>
    <w:p w14:paraId="555EEE9A" w14:textId="77777777" w:rsidR="00BF2B18" w:rsidRDefault="002C7B1A" w:rsidP="00BF2B18">
      <w:pPr>
        <w:spacing w:line="480" w:lineRule="auto"/>
      </w:pPr>
      <w:r>
        <w:t xml:space="preserve">On December 14, </w:t>
      </w:r>
      <w:proofErr w:type="gramStart"/>
      <w:r>
        <w:t>2016</w:t>
      </w:r>
      <w:proofErr w:type="gramEnd"/>
      <w:r>
        <w:t xml:space="preserve"> the custody trial began</w:t>
      </w:r>
      <w:r w:rsidR="00BF2B18">
        <w:t xml:space="preserve"> which lasted a span of 15 trial days from December 2016 – March 2017</w:t>
      </w:r>
      <w:r w:rsidR="002754BA">
        <w:t xml:space="preserve">. Regardless of the current </w:t>
      </w:r>
      <w:r>
        <w:t>custody order</w:t>
      </w:r>
      <w:r w:rsidR="006E3019">
        <w:t xml:space="preserve"> and acts that have taken place</w:t>
      </w:r>
      <w:r w:rsidR="006328F5">
        <w:t xml:space="preserve"> up to this point</w:t>
      </w:r>
      <w:r>
        <w:t xml:space="preserve">, </w:t>
      </w:r>
      <w:r w:rsidR="006E3019">
        <w:t xml:space="preserve">both sides were seeking </w:t>
      </w:r>
      <w:r>
        <w:t>full</w:t>
      </w:r>
      <w:r w:rsidR="006E3019">
        <w:t xml:space="preserve"> </w:t>
      </w:r>
      <w:r>
        <w:t>custody</w:t>
      </w:r>
      <w:r w:rsidR="006E3019">
        <w:t xml:space="preserve">.  </w:t>
      </w:r>
      <w:r w:rsidR="006328F5">
        <w:t xml:space="preserve">I knew having </w:t>
      </w:r>
      <w:r w:rsidR="006E3019">
        <w:t xml:space="preserve">full custody </w:t>
      </w:r>
      <w:r w:rsidR="00BF2B18">
        <w:t>would be best suited</w:t>
      </w:r>
      <w:r w:rsidR="006328F5">
        <w:t xml:space="preserve"> </w:t>
      </w:r>
      <w:r w:rsidR="00BF2B18">
        <w:t>as joint c</w:t>
      </w:r>
      <w:r w:rsidR="006E3019">
        <w:t>ustody</w:t>
      </w:r>
      <w:r w:rsidR="006328F5">
        <w:t xml:space="preserve"> was unfortunately not effective or no healthy</w:t>
      </w:r>
      <w:r w:rsidR="006E3019">
        <w:t xml:space="preserve"> </w:t>
      </w:r>
      <w:r w:rsidR="006328F5">
        <w:t xml:space="preserve">for any of us. </w:t>
      </w:r>
      <w:r w:rsidR="006E3019">
        <w:t xml:space="preserve"> </w:t>
      </w:r>
      <w:r w:rsidR="00BF2B18">
        <w:t xml:space="preserve"> </w:t>
      </w:r>
      <w:r>
        <w:t>Due to the long history of co-parenting conflict</w:t>
      </w:r>
      <w:r w:rsidR="00BF2B18">
        <w:t xml:space="preserve">s and </w:t>
      </w:r>
      <w:r>
        <w:t>issues</w:t>
      </w:r>
      <w:r w:rsidR="006E3019">
        <w:t xml:space="preserve">, </w:t>
      </w:r>
      <w:r w:rsidR="00BF2B18">
        <w:t>false allegations</w:t>
      </w:r>
      <w:r w:rsidR="006E3019">
        <w:t>, and overall inconsistencies with shared custody, I</w:t>
      </w:r>
      <w:r w:rsidR="00BF2B18">
        <w:t xml:space="preserve"> could no longer trust a joint co-parenting relationship. </w:t>
      </w:r>
    </w:p>
    <w:p w14:paraId="35F47ACA" w14:textId="77777777" w:rsidR="007E6300" w:rsidRDefault="00CA4580" w:rsidP="00BF2B18">
      <w:pPr>
        <w:spacing w:line="480" w:lineRule="auto"/>
      </w:pPr>
      <w:r>
        <w:t xml:space="preserve">There were over 20 </w:t>
      </w:r>
      <w:r w:rsidR="00BF2B18">
        <w:t>witn</w:t>
      </w:r>
      <w:r w:rsidR="004249CF">
        <w:t xml:space="preserve">esses that participated in </w:t>
      </w:r>
      <w:r w:rsidR="00E063EF">
        <w:t xml:space="preserve">the </w:t>
      </w:r>
      <w:proofErr w:type="gramStart"/>
      <w:r w:rsidR="00E063EF">
        <w:t>15 day</w:t>
      </w:r>
      <w:proofErr w:type="gramEnd"/>
      <w:r w:rsidR="00E063EF">
        <w:t xml:space="preserve"> </w:t>
      </w:r>
      <w:r w:rsidR="00BF2B18">
        <w:t xml:space="preserve">custody trial which </w:t>
      </w:r>
      <w:r w:rsidR="004249CF">
        <w:t>included f</w:t>
      </w:r>
      <w:r>
        <w:t xml:space="preserve">amily members, friends, clinicians, </w:t>
      </w:r>
      <w:r w:rsidR="004249CF">
        <w:t xml:space="preserve">supervised </w:t>
      </w:r>
      <w:r>
        <w:t>visitation monitors, educators, school officials, law enforcement, and social workers</w:t>
      </w:r>
      <w:r w:rsidR="006E3019">
        <w:t>. Each witness</w:t>
      </w:r>
      <w:r w:rsidR="004249CF">
        <w:t xml:space="preserve"> was </w:t>
      </w:r>
      <w:r>
        <w:t>questioned by my attorne</w:t>
      </w:r>
      <w:r w:rsidR="006E3019">
        <w:t xml:space="preserve">y, opposing attorney, and </w:t>
      </w:r>
      <w:r w:rsidR="004249CF">
        <w:t>G</w:t>
      </w:r>
      <w:r w:rsidR="006E3019">
        <w:t>.</w:t>
      </w:r>
      <w:r w:rsidR="004249CF">
        <w:t>A</w:t>
      </w:r>
      <w:r w:rsidR="006E3019">
        <w:t>.L</w:t>
      </w:r>
      <w:r w:rsidR="00501B3B">
        <w:t xml:space="preserve"> and </w:t>
      </w:r>
      <w:r w:rsidR="004249CF">
        <w:t xml:space="preserve">provided testimony regarding their </w:t>
      </w:r>
      <w:r w:rsidR="006E3019">
        <w:t xml:space="preserve">history and </w:t>
      </w:r>
      <w:r w:rsidR="004249CF">
        <w:t xml:space="preserve">experiences related to our son.  </w:t>
      </w:r>
      <w:r>
        <w:t>These 15 days were the most challenging 15 days of my li</w:t>
      </w:r>
      <w:r w:rsidR="00501B3B">
        <w:t>fe as I was</w:t>
      </w:r>
      <w:r w:rsidR="006E3019">
        <w:t xml:space="preserve"> repeatedly </w:t>
      </w:r>
      <w:r w:rsidR="00501B3B">
        <w:t xml:space="preserve">tested mentally and emotionally. I had to constantly </w:t>
      </w:r>
      <w:r w:rsidR="00E063EF">
        <w:t xml:space="preserve">listen </w:t>
      </w:r>
      <w:r>
        <w:t xml:space="preserve">to </w:t>
      </w:r>
      <w:r w:rsidR="00A25652">
        <w:t xml:space="preserve">erroneous claims, false </w:t>
      </w:r>
      <w:r>
        <w:t>allegations</w:t>
      </w:r>
      <w:r w:rsidR="00A25652">
        <w:t>,</w:t>
      </w:r>
      <w:r>
        <w:t xml:space="preserve"> and </w:t>
      </w:r>
      <w:r w:rsidR="00A25652">
        <w:t xml:space="preserve">negative </w:t>
      </w:r>
      <w:r>
        <w:t xml:space="preserve">references </w:t>
      </w:r>
      <w:r w:rsidR="00A25652">
        <w:t xml:space="preserve">about me by the opposing side. </w:t>
      </w:r>
      <w:r w:rsidR="00F63B0B">
        <w:t>(</w:t>
      </w:r>
      <w:r w:rsidR="007E6300" w:rsidRPr="00E063EF">
        <w:rPr>
          <w:i/>
        </w:rPr>
        <w:t>At one poin</w:t>
      </w:r>
      <w:r w:rsidR="007E6300">
        <w:t xml:space="preserve">t </w:t>
      </w:r>
      <w:r>
        <w:rPr>
          <w:i/>
        </w:rPr>
        <w:lastRenderedPageBreak/>
        <w:t>I emoti</w:t>
      </w:r>
      <w:r w:rsidR="007E6300">
        <w:rPr>
          <w:i/>
        </w:rPr>
        <w:t>onally became weakened, but I would</w:t>
      </w:r>
      <w:r>
        <w:rPr>
          <w:i/>
        </w:rPr>
        <w:t xml:space="preserve">n’t fold as I knew the </w:t>
      </w:r>
      <w:r w:rsidR="00A25652">
        <w:rPr>
          <w:i/>
        </w:rPr>
        <w:t>opposing side was trying to frustrate</w:t>
      </w:r>
      <w:r>
        <w:rPr>
          <w:i/>
        </w:rPr>
        <w:t xml:space="preserve"> me</w:t>
      </w:r>
      <w:r w:rsidR="00F63B0B">
        <w:rPr>
          <w:i/>
        </w:rPr>
        <w:t>)</w:t>
      </w:r>
      <w:r>
        <w:rPr>
          <w:i/>
        </w:rPr>
        <w:t>.</w:t>
      </w:r>
    </w:p>
    <w:p w14:paraId="7F175FFC" w14:textId="77777777" w:rsidR="007A5AD3" w:rsidRDefault="00A25652" w:rsidP="00B225ED">
      <w:pPr>
        <w:spacing w:line="480" w:lineRule="auto"/>
      </w:pPr>
      <w:r>
        <w:t xml:space="preserve">The participation of the </w:t>
      </w:r>
      <w:r w:rsidR="007E6300">
        <w:t>witnesses</w:t>
      </w:r>
      <w:r w:rsidR="00E063EF">
        <w:t xml:space="preserve"> </w:t>
      </w:r>
      <w:r w:rsidR="00E35639">
        <w:t>provided to be very valuable to my case as</w:t>
      </w:r>
      <w:r w:rsidR="007E6300">
        <w:t xml:space="preserve"> th</w:t>
      </w:r>
      <w:r w:rsidR="00E35639">
        <w:t>eir testimony</w:t>
      </w:r>
      <w:r w:rsidR="00E063EF">
        <w:t xml:space="preserve"> supported my claims and refu</w:t>
      </w:r>
      <w:r w:rsidR="007E6300">
        <w:t xml:space="preserve">ted </w:t>
      </w:r>
      <w:r w:rsidR="00E35639">
        <w:t xml:space="preserve">all </w:t>
      </w:r>
      <w:r>
        <w:t xml:space="preserve">of the </w:t>
      </w:r>
      <w:r w:rsidR="00E063EF">
        <w:t xml:space="preserve">false assertions that were made against me.  </w:t>
      </w:r>
      <w:r w:rsidR="00E35639">
        <w:t>The 15</w:t>
      </w:r>
      <w:r w:rsidR="00E35639" w:rsidRPr="00E35639">
        <w:rPr>
          <w:vertAlign w:val="superscript"/>
        </w:rPr>
        <w:t>th</w:t>
      </w:r>
      <w:r w:rsidR="00E35639">
        <w:t xml:space="preserve"> and final day of trial was on </w:t>
      </w:r>
      <w:r w:rsidR="007E6300">
        <w:t xml:space="preserve">March 1, </w:t>
      </w:r>
      <w:proofErr w:type="gramStart"/>
      <w:r w:rsidR="007E6300">
        <w:t>2017</w:t>
      </w:r>
      <w:proofErr w:type="gramEnd"/>
      <w:r w:rsidR="00E35639">
        <w:t xml:space="preserve"> </w:t>
      </w:r>
      <w:r w:rsidR="007E6300">
        <w:t xml:space="preserve">and </w:t>
      </w:r>
      <w:r w:rsidR="007A5AD3">
        <w:t xml:space="preserve">for closing remarks, </w:t>
      </w:r>
      <w:r w:rsidR="007E6300">
        <w:t>all three sides (my att</w:t>
      </w:r>
      <w:r w:rsidR="00E35639">
        <w:t>orney, opposing attorney, G</w:t>
      </w:r>
      <w:r>
        <w:t>.</w:t>
      </w:r>
      <w:r w:rsidR="007E6300">
        <w:t>A</w:t>
      </w:r>
      <w:r>
        <w:t>.</w:t>
      </w:r>
      <w:r w:rsidR="007E6300">
        <w:t xml:space="preserve">L) had to each </w:t>
      </w:r>
      <w:r w:rsidR="00B225ED">
        <w:t>present “</w:t>
      </w:r>
      <w:r w:rsidR="007E6300">
        <w:t>fact finding</w:t>
      </w:r>
      <w:r w:rsidR="00B225ED">
        <w:t>”</w:t>
      </w:r>
      <w:r w:rsidR="007E6300">
        <w:t xml:space="preserve"> </w:t>
      </w:r>
      <w:r w:rsidR="00E35639">
        <w:t>statements</w:t>
      </w:r>
      <w:r w:rsidR="007A5AD3">
        <w:t xml:space="preserve">. These </w:t>
      </w:r>
      <w:r w:rsidR="00531BA0">
        <w:t>statements</w:t>
      </w:r>
      <w:r w:rsidR="007A5AD3">
        <w:t xml:space="preserve"> are important as they </w:t>
      </w:r>
      <w:r w:rsidR="00E35639">
        <w:t xml:space="preserve">procedurally </w:t>
      </w:r>
      <w:r w:rsidR="007A5AD3">
        <w:t>represent the</w:t>
      </w:r>
      <w:r w:rsidR="007E6300">
        <w:t xml:space="preserve"> </w:t>
      </w:r>
      <w:r w:rsidR="007A5AD3">
        <w:t xml:space="preserve">respective </w:t>
      </w:r>
      <w:r w:rsidR="007E6300">
        <w:t>position</w:t>
      </w:r>
      <w:r w:rsidR="007A5AD3">
        <w:t xml:space="preserve">s </w:t>
      </w:r>
      <w:r w:rsidR="007E6300">
        <w:t>and proposal</w:t>
      </w:r>
      <w:r w:rsidR="007A5AD3">
        <w:t>s</w:t>
      </w:r>
      <w:r w:rsidR="007E6300">
        <w:t xml:space="preserve"> for </w:t>
      </w:r>
      <w:r w:rsidR="00E35639">
        <w:t xml:space="preserve">child </w:t>
      </w:r>
      <w:r w:rsidR="007E6300">
        <w:t>custody.</w:t>
      </w:r>
      <w:r w:rsidR="00B225ED">
        <w:t xml:space="preserve"> </w:t>
      </w:r>
    </w:p>
    <w:p w14:paraId="3ECA4720" w14:textId="77777777" w:rsidR="00DA14C4" w:rsidRPr="00531BA0" w:rsidRDefault="00B225ED" w:rsidP="00B225ED">
      <w:pPr>
        <w:spacing w:line="480" w:lineRule="auto"/>
      </w:pPr>
      <w:r>
        <w:t>Aft</w:t>
      </w:r>
      <w:r w:rsidR="00E35639">
        <w:t>er th</w:t>
      </w:r>
      <w:r w:rsidR="007A5AD3">
        <w:t>e completion of custody trial, Family C</w:t>
      </w:r>
      <w:r w:rsidR="00E35639">
        <w:t xml:space="preserve">ourt Judges are </w:t>
      </w:r>
      <w:r w:rsidR="007A5AD3">
        <w:t xml:space="preserve">very </w:t>
      </w:r>
      <w:r w:rsidR="00E35639">
        <w:t xml:space="preserve">careful </w:t>
      </w:r>
      <w:r w:rsidR="007A5AD3">
        <w:t>and patient in making a ruling o</w:t>
      </w:r>
      <w:r w:rsidR="00E35639">
        <w:t xml:space="preserve">n custody cases. They avoid </w:t>
      </w:r>
      <w:r>
        <w:t>rush</w:t>
      </w:r>
      <w:r w:rsidR="00E35639">
        <w:t xml:space="preserve">ing to judgement as the </w:t>
      </w:r>
      <w:r w:rsidR="00DA14C4">
        <w:t xml:space="preserve">testimonies by all witnesses/litigants, </w:t>
      </w:r>
      <w:r>
        <w:t xml:space="preserve">and </w:t>
      </w:r>
      <w:r w:rsidR="00E35639">
        <w:t xml:space="preserve">all </w:t>
      </w:r>
      <w:r>
        <w:t>relevant information</w:t>
      </w:r>
      <w:r w:rsidR="00DA14C4">
        <w:t xml:space="preserve"> including, past/pre</w:t>
      </w:r>
      <w:r w:rsidR="00E35639">
        <w:t>sent motions and cust</w:t>
      </w:r>
      <w:r w:rsidR="00531BA0">
        <w:t xml:space="preserve">ody orders, home study reports, </w:t>
      </w:r>
      <w:r w:rsidR="00E35639">
        <w:t>mental healt</w:t>
      </w:r>
      <w:r w:rsidR="007A5AD3">
        <w:t xml:space="preserve">h evaluations and </w:t>
      </w:r>
      <w:r w:rsidR="00E35639">
        <w:t>assessments</w:t>
      </w:r>
      <w:r w:rsidR="00531BA0">
        <w:t>, and all entered evidence from both sides has</w:t>
      </w:r>
      <w:r w:rsidR="00DA14C4">
        <w:t xml:space="preserve"> to be reviewed. Regardless of evidence, testimony, facts, and custody </w:t>
      </w:r>
      <w:r w:rsidR="008B77A4">
        <w:t>proposal, the Judge has</w:t>
      </w:r>
      <w:r w:rsidR="00DA14C4">
        <w:t xml:space="preserve"> the final decision</w:t>
      </w:r>
      <w:r w:rsidR="008B77A4">
        <w:t xml:space="preserve"> and has to make a ruling based on what he/she feels is </w:t>
      </w:r>
      <w:r w:rsidR="00531BA0">
        <w:t xml:space="preserve">in </w:t>
      </w:r>
      <w:r w:rsidR="008B77A4">
        <w:t xml:space="preserve">“the best interest of the child”.  Until a final decision is </w:t>
      </w:r>
      <w:r w:rsidR="00531BA0">
        <w:lastRenderedPageBreak/>
        <w:t xml:space="preserve">ordered, a </w:t>
      </w:r>
      <w:r w:rsidR="008B77A4">
        <w:t>temporary custody order</w:t>
      </w:r>
      <w:r w:rsidR="00531BA0">
        <w:t xml:space="preserve"> is issued, along with </w:t>
      </w:r>
      <w:r w:rsidR="008B77A4">
        <w:t>child suppo</w:t>
      </w:r>
      <w:r w:rsidR="00531BA0">
        <w:t xml:space="preserve">rt and a visitation schedule. This temporary custody order </w:t>
      </w:r>
      <w:r w:rsidR="008B77A4">
        <w:t>remain</w:t>
      </w:r>
      <w:r w:rsidR="00531BA0">
        <w:t>s</w:t>
      </w:r>
      <w:r w:rsidR="008B77A4">
        <w:t xml:space="preserve"> in effect</w:t>
      </w:r>
      <w:r w:rsidR="00531BA0">
        <w:t xml:space="preserve"> until a final decision and final custody order is established</w:t>
      </w:r>
      <w:r w:rsidR="008B77A4">
        <w:t>.</w:t>
      </w:r>
      <w:r w:rsidR="00531BA0">
        <w:rPr>
          <w:i/>
        </w:rPr>
        <w:t xml:space="preserve"> </w:t>
      </w:r>
      <w:r w:rsidR="00531BA0">
        <w:t xml:space="preserve">Now the wait </w:t>
      </w:r>
      <w:r w:rsidR="008B77A4" w:rsidRPr="00531BA0">
        <w:t>begins…</w:t>
      </w:r>
      <w:proofErr w:type="gramStart"/>
      <w:r w:rsidR="008B77A4" w:rsidRPr="00531BA0">
        <w:t>…..</w:t>
      </w:r>
      <w:proofErr w:type="gramEnd"/>
    </w:p>
    <w:p w14:paraId="711764C6" w14:textId="77777777" w:rsidR="00783086" w:rsidRDefault="008C2A7B" w:rsidP="008B77A4">
      <w:pPr>
        <w:spacing w:line="480" w:lineRule="auto"/>
      </w:pPr>
      <w:r>
        <w:t>O</w:t>
      </w:r>
      <w:r w:rsidR="008B77A4">
        <w:t xml:space="preserve">n December 11, </w:t>
      </w:r>
      <w:proofErr w:type="gramStart"/>
      <w:r w:rsidR="008B77A4">
        <w:t>2017</w:t>
      </w:r>
      <w:proofErr w:type="gramEnd"/>
      <w:r w:rsidR="008B77A4">
        <w:t xml:space="preserve"> </w:t>
      </w:r>
      <w:r w:rsidR="00531BA0">
        <w:t xml:space="preserve">a </w:t>
      </w:r>
      <w:r>
        <w:t xml:space="preserve">custody </w:t>
      </w:r>
      <w:r w:rsidR="00531BA0">
        <w:t>decision</w:t>
      </w:r>
      <w:r>
        <w:t xml:space="preserve"> was finally made by the Family Court Judge. It’s been 9 months and I finally received the phone call from</w:t>
      </w:r>
      <w:r w:rsidR="00531BA0">
        <w:t xml:space="preserve"> </w:t>
      </w:r>
      <w:r w:rsidR="008B77A4">
        <w:t xml:space="preserve">my attorney </w:t>
      </w:r>
      <w:r w:rsidR="00FE617F">
        <w:t xml:space="preserve">that I’ve been waiting for. I </w:t>
      </w:r>
      <w:r>
        <w:t>didn’</w:t>
      </w:r>
      <w:r w:rsidR="00FE617F">
        <w:t xml:space="preserve">t know what to expect as my heart was racing and apprehension </w:t>
      </w:r>
      <w:r>
        <w:t xml:space="preserve">was happening </w:t>
      </w:r>
      <w:r w:rsidR="00FE617F">
        <w:t xml:space="preserve">all </w:t>
      </w:r>
      <w:r>
        <w:t xml:space="preserve">at once. </w:t>
      </w:r>
      <w:r w:rsidR="00FE617F">
        <w:t>As the conversation began, the only words I remember hearing was</w:t>
      </w:r>
      <w:r w:rsidR="008B77A4">
        <w:t>, “I have</w:t>
      </w:r>
      <w:r w:rsidR="00A07D03">
        <w:t xml:space="preserve"> good news.” As soon as I heard </w:t>
      </w:r>
      <w:r w:rsidR="00FE617F">
        <w:t xml:space="preserve">those words, I </w:t>
      </w:r>
      <w:r w:rsidR="005C7756">
        <w:t xml:space="preserve">immediately </w:t>
      </w:r>
      <w:r w:rsidR="00FE617F">
        <w:t xml:space="preserve">knew what the decision </w:t>
      </w:r>
      <w:proofErr w:type="gramStart"/>
      <w:r w:rsidR="00FE617F">
        <w:t>was</w:t>
      </w:r>
      <w:proofErr w:type="gramEnd"/>
      <w:r w:rsidR="00FE617F">
        <w:t xml:space="preserve"> and I </w:t>
      </w:r>
      <w:r w:rsidR="005C7756">
        <w:t xml:space="preserve">felt </w:t>
      </w:r>
      <w:r w:rsidR="00FE617F">
        <w:t xml:space="preserve">completely absolved and </w:t>
      </w:r>
      <w:r w:rsidR="005C7756">
        <w:t>cleansed from all t</w:t>
      </w:r>
      <w:r w:rsidR="00A07D03">
        <w:t xml:space="preserve">he years of </w:t>
      </w:r>
      <w:r w:rsidR="00F63B0B">
        <w:t xml:space="preserve">emotional and mental </w:t>
      </w:r>
      <w:r w:rsidR="00FE617F">
        <w:t xml:space="preserve">pain </w:t>
      </w:r>
      <w:r w:rsidR="00A07D03">
        <w:t xml:space="preserve">and </w:t>
      </w:r>
      <w:r w:rsidR="005C7756">
        <w:t>frustration</w:t>
      </w:r>
      <w:r w:rsidR="00A07D03">
        <w:t xml:space="preserve"> </w:t>
      </w:r>
      <w:r w:rsidR="00F63B0B">
        <w:t xml:space="preserve">from </w:t>
      </w:r>
      <w:r w:rsidR="00FE617F">
        <w:t xml:space="preserve">custody conflicts and </w:t>
      </w:r>
      <w:r w:rsidR="00A07D03">
        <w:t xml:space="preserve">lengthy court processes with no end.  </w:t>
      </w:r>
      <w:r w:rsidR="00783086">
        <w:t>On this day</w:t>
      </w:r>
      <w:r w:rsidR="00F63B0B">
        <w:t xml:space="preserve"> a feeling of extreme peace fell over me as</w:t>
      </w:r>
      <w:r w:rsidR="00783086">
        <w:t xml:space="preserve"> I found out that I was awarded Full Sole/Legal Custody.</w:t>
      </w:r>
    </w:p>
    <w:p w14:paraId="2981EB14" w14:textId="77777777" w:rsidR="008B77A4" w:rsidRPr="008B77A4" w:rsidRDefault="00FE617F" w:rsidP="008B77A4">
      <w:pPr>
        <w:spacing w:line="480" w:lineRule="auto"/>
      </w:pPr>
      <w:r>
        <w:t xml:space="preserve">In my mind I was saying, </w:t>
      </w:r>
      <w:r w:rsidR="00A07D03">
        <w:t>“</w:t>
      </w:r>
      <w:r>
        <w:t>Yes</w:t>
      </w:r>
      <w:r w:rsidR="00783086">
        <w:t xml:space="preserve">! </w:t>
      </w:r>
      <w:r w:rsidR="00F63B0B">
        <w:t xml:space="preserve">Finally, finally, </w:t>
      </w:r>
      <w:r w:rsidR="005C7756">
        <w:t>no more, no more</w:t>
      </w:r>
      <w:r w:rsidR="00A07D03">
        <w:t>”</w:t>
      </w:r>
      <w:r w:rsidR="00783086">
        <w:t>, a</w:t>
      </w:r>
      <w:r w:rsidR="00A07D03">
        <w:t xml:space="preserve">s I </w:t>
      </w:r>
      <w:r w:rsidR="00783086">
        <w:t xml:space="preserve">finally </w:t>
      </w:r>
      <w:r w:rsidR="00A07D03">
        <w:t xml:space="preserve">felt </w:t>
      </w:r>
      <w:r w:rsidR="005C7756">
        <w:t>free</w:t>
      </w:r>
      <w:r w:rsidR="00783086">
        <w:t xml:space="preserve"> from the restraints of allegations, conflicts, misjudgments, </w:t>
      </w:r>
      <w:r w:rsidR="006A1B92">
        <w:t xml:space="preserve">vague custody orders, </w:t>
      </w:r>
      <w:r w:rsidR="00783086">
        <w:t xml:space="preserve">CPS/Police interactions, and the unnecessary pressures of proving to others </w:t>
      </w:r>
      <w:r w:rsidR="00783086">
        <w:lastRenderedPageBreak/>
        <w:t>that I am a good father</w:t>
      </w:r>
      <w:r w:rsidR="006A1B92">
        <w:t xml:space="preserve">. </w:t>
      </w:r>
      <w:r w:rsidR="005C7756">
        <w:t>I faced many uphill battles</w:t>
      </w:r>
      <w:r w:rsidR="006A1B92">
        <w:t xml:space="preserve"> as a father seeking custody and </w:t>
      </w:r>
      <w:r w:rsidR="005C7756">
        <w:t xml:space="preserve">I </w:t>
      </w:r>
      <w:r w:rsidR="006A1B92">
        <w:t>made sure to never give up and never waver</w:t>
      </w:r>
      <w:r w:rsidR="00F441D0">
        <w:t xml:space="preserve">.  My son </w:t>
      </w:r>
      <w:r w:rsidR="005C7756">
        <w:t xml:space="preserve">is truly my </w:t>
      </w:r>
      <w:r w:rsidR="00F441D0">
        <w:t xml:space="preserve">inspiration, and for that I fought and for that </w:t>
      </w:r>
      <w:r w:rsidR="005C7756">
        <w:t>he can fly!!!!!</w:t>
      </w:r>
    </w:p>
    <w:p w14:paraId="78242E83" w14:textId="77777777" w:rsidR="00F63B0B" w:rsidRDefault="00DA14C4" w:rsidP="005C7756">
      <w:pPr>
        <w:spacing w:line="480" w:lineRule="auto"/>
      </w:pPr>
      <w:r>
        <w:t xml:space="preserve">  </w:t>
      </w:r>
      <w:r w:rsidR="00B225ED">
        <w:t xml:space="preserve">  </w:t>
      </w:r>
      <w:r w:rsidR="007E6300">
        <w:t xml:space="preserve">   </w:t>
      </w:r>
      <w:r w:rsidR="00F63B0B">
        <w:rPr>
          <w:b/>
        </w:rPr>
        <w:t>In Summary</w:t>
      </w:r>
      <w:r w:rsidR="00E54486">
        <w:rPr>
          <w:b/>
        </w:rPr>
        <w:t xml:space="preserve">: </w:t>
      </w:r>
      <w:r w:rsidR="00032AB8">
        <w:t>M</w:t>
      </w:r>
      <w:r w:rsidR="009950C8">
        <w:t xml:space="preserve">y custody case began in September 2010 </w:t>
      </w:r>
      <w:r w:rsidR="00F441D0">
        <w:t xml:space="preserve">with a temporary custody order, </w:t>
      </w:r>
      <w:r w:rsidR="009950C8">
        <w:t xml:space="preserve">and </w:t>
      </w:r>
      <w:r w:rsidR="006E2CF0">
        <w:t xml:space="preserve">it </w:t>
      </w:r>
      <w:r w:rsidR="009950C8">
        <w:t>finally ended with a permanen</w:t>
      </w:r>
      <w:r w:rsidR="00032AB8">
        <w:t>t custody order in December 2017</w:t>
      </w:r>
      <w:r w:rsidR="00F441D0">
        <w:t xml:space="preserve">. During those </w:t>
      </w:r>
      <w:r w:rsidR="009950C8">
        <w:t xml:space="preserve">years </w:t>
      </w:r>
      <w:r w:rsidR="009F6D37">
        <w:t>I</w:t>
      </w:r>
      <w:r w:rsidR="00720093">
        <w:t>’ve</w:t>
      </w:r>
      <w:r w:rsidR="009F6D37">
        <w:t xml:space="preserve"> experienced </w:t>
      </w:r>
      <w:r w:rsidR="00032AB8">
        <w:t xml:space="preserve">many </w:t>
      </w:r>
      <w:r w:rsidR="009950C8">
        <w:t>custody hearing</w:t>
      </w:r>
      <w:r w:rsidR="009F6D37">
        <w:t>s</w:t>
      </w:r>
      <w:r w:rsidR="009950C8">
        <w:t xml:space="preserve">, </w:t>
      </w:r>
      <w:r w:rsidR="009F6D37">
        <w:t xml:space="preserve">vague </w:t>
      </w:r>
      <w:r w:rsidR="009950C8">
        <w:t xml:space="preserve">custody orders, </w:t>
      </w:r>
      <w:r w:rsidR="00720093">
        <w:t xml:space="preserve">temporary custody orders, </w:t>
      </w:r>
      <w:r w:rsidR="009950C8">
        <w:t>CPO</w:t>
      </w:r>
      <w:r w:rsidR="009F6D37">
        <w:t xml:space="preserve">’s, TPO’s, civil suits, criminal investigations, CPS investigations, </w:t>
      </w:r>
      <w:r w:rsidR="00E54486">
        <w:t xml:space="preserve">and </w:t>
      </w:r>
      <w:r w:rsidR="00720093">
        <w:t>numerous false allegations</w:t>
      </w:r>
      <w:r w:rsidR="00032AB8">
        <w:t xml:space="preserve"> of </w:t>
      </w:r>
      <w:r w:rsidR="00A07D03">
        <w:t xml:space="preserve">different types of child </w:t>
      </w:r>
      <w:r w:rsidR="00032AB8">
        <w:t>abuse</w:t>
      </w:r>
      <w:r w:rsidR="00720093">
        <w:t>.</w:t>
      </w:r>
      <w:r w:rsidR="00032AB8">
        <w:t xml:space="preserve">  When I look back at all of these </w:t>
      </w:r>
      <w:r w:rsidR="00322F81">
        <w:t>situations</w:t>
      </w:r>
      <w:r w:rsidR="00032AB8">
        <w:t xml:space="preserve">, it’s hard to believe that I didn’t quit or give </w:t>
      </w:r>
      <w:r w:rsidR="00F63B0B">
        <w:t xml:space="preserve">up.  </w:t>
      </w:r>
      <w:r w:rsidR="00F441D0">
        <w:t xml:space="preserve">At times, </w:t>
      </w:r>
      <w:r w:rsidR="00190125">
        <w:t>I felt that my position as a father was devalued</w:t>
      </w:r>
      <w:r w:rsidR="003D3EBD">
        <w:t xml:space="preserve">, overlooked, </w:t>
      </w:r>
      <w:r w:rsidR="00B067DD">
        <w:t>taken for granted</w:t>
      </w:r>
      <w:r w:rsidR="00F441D0">
        <w:t>, and even prejudiced</w:t>
      </w:r>
      <w:r w:rsidR="0072572A">
        <w:t>.</w:t>
      </w:r>
      <w:r w:rsidR="003D3EBD">
        <w:t xml:space="preserve"> </w:t>
      </w:r>
    </w:p>
    <w:p w14:paraId="1F194609" w14:textId="77777777" w:rsidR="00BE534E" w:rsidRPr="00D7062D" w:rsidRDefault="007A22B1" w:rsidP="005C7756">
      <w:pPr>
        <w:spacing w:line="480" w:lineRule="auto"/>
        <w:rPr>
          <w:u w:val="single"/>
        </w:rPr>
      </w:pPr>
      <w:r>
        <w:t xml:space="preserve">There are many fathers who have gone through similar circumstances and waned, but there are also many fathers who have prevailed. Custody battles are never easy and will mentally and emotionally </w:t>
      </w:r>
      <w:r w:rsidR="0074663A">
        <w:t xml:space="preserve">test anyone no matter how strong they think they are.  Having a strong support system is very important to have and I was able to stay focused and overcame doubt, angst, frustration </w:t>
      </w:r>
      <w:r w:rsidR="0074663A">
        <w:lastRenderedPageBreak/>
        <w:t xml:space="preserve">due to the people I had in my life.  </w:t>
      </w:r>
      <w:r w:rsidR="00B067DD">
        <w:t xml:space="preserve">Thanks </w:t>
      </w:r>
      <w:r w:rsidR="006E2CF0">
        <w:t xml:space="preserve">to </w:t>
      </w:r>
      <w:r w:rsidR="0074663A">
        <w:t xml:space="preserve">a strong legal team, </w:t>
      </w:r>
      <w:r w:rsidR="00B067DD">
        <w:t>great friends</w:t>
      </w:r>
      <w:r w:rsidR="006E2CF0">
        <w:t xml:space="preserve">, </w:t>
      </w:r>
      <w:r w:rsidR="0074663A">
        <w:t xml:space="preserve">and </w:t>
      </w:r>
      <w:r w:rsidR="00B067DD">
        <w:t xml:space="preserve">a supportive </w:t>
      </w:r>
      <w:r w:rsidR="006E2CF0">
        <w:t>family,</w:t>
      </w:r>
      <w:r w:rsidR="0074663A">
        <w:t xml:space="preserve"> </w:t>
      </w:r>
      <w:r w:rsidR="006E2CF0">
        <w:t>I was able t</w:t>
      </w:r>
      <w:r w:rsidR="00B067DD">
        <w:t xml:space="preserve">o overcome </w:t>
      </w:r>
      <w:r w:rsidR="0041614A">
        <w:t xml:space="preserve">many hurdles </w:t>
      </w:r>
      <w:r w:rsidR="00B067DD">
        <w:t>and do what many fathers</w:t>
      </w:r>
      <w:r w:rsidR="00F441D0">
        <w:t xml:space="preserve"> would not have been able to do, a</w:t>
      </w:r>
      <w:r w:rsidR="00B067DD">
        <w:t xml:space="preserve">nd </w:t>
      </w:r>
      <w:r w:rsidR="00F441D0">
        <w:t xml:space="preserve">for that </w:t>
      </w:r>
      <w:r w:rsidR="00A07D03">
        <w:t xml:space="preserve">I </w:t>
      </w:r>
      <w:r w:rsidR="00F441D0">
        <w:t xml:space="preserve">can </w:t>
      </w:r>
      <w:r w:rsidR="00B067DD">
        <w:t xml:space="preserve">now </w:t>
      </w:r>
      <w:r w:rsidR="00F441D0">
        <w:t xml:space="preserve">say that </w:t>
      </w:r>
      <w:r w:rsidR="00B067DD">
        <w:t>I have my son!!!!</w:t>
      </w:r>
      <w:r w:rsidR="00032AB8">
        <w:t xml:space="preserve">  </w:t>
      </w:r>
      <w:r w:rsidR="00720093">
        <w:t xml:space="preserve">  </w:t>
      </w:r>
      <w:r w:rsidR="009F6D37">
        <w:t xml:space="preserve"> </w:t>
      </w:r>
      <w:r w:rsidR="001E4EEF">
        <w:t xml:space="preserve">   </w:t>
      </w:r>
      <w:r w:rsidR="00673341">
        <w:t xml:space="preserve">  </w:t>
      </w:r>
    </w:p>
    <w:p w14:paraId="27A09738" w14:textId="77777777" w:rsidR="00CB7ABE" w:rsidRDefault="00CB7ABE" w:rsidP="00D7062D">
      <w:pPr>
        <w:pStyle w:val="ListParagraph"/>
        <w:ind w:left="1020" w:firstLine="0"/>
        <w:jc w:val="center"/>
        <w:rPr>
          <w:b/>
          <w:u w:val="single"/>
        </w:rPr>
      </w:pPr>
    </w:p>
    <w:p w14:paraId="56D611EA" w14:textId="77777777" w:rsidR="00CB7ABE" w:rsidRDefault="00CB7ABE" w:rsidP="00D7062D">
      <w:pPr>
        <w:pStyle w:val="ListParagraph"/>
        <w:ind w:left="1020" w:firstLine="0"/>
        <w:jc w:val="center"/>
        <w:rPr>
          <w:b/>
          <w:u w:val="single"/>
        </w:rPr>
      </w:pPr>
    </w:p>
    <w:p w14:paraId="6D7A1E4A" w14:textId="77777777" w:rsidR="001E2AFB" w:rsidRDefault="001E2AFB" w:rsidP="00923B0C"/>
    <w:sectPr w:rsidR="001E2AFB" w:rsidSect="00831C1D">
      <w:footerReference w:type="even" r:id="rId13"/>
      <w:footerReference w:type="default" r:id="rId14"/>
      <w:footerReference w:type="first" r:id="rId15"/>
      <w:pgSz w:w="7920" w:h="12240" w:code="172"/>
      <w:pgMar w:top="1080" w:right="1080" w:bottom="108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66E55" w14:textId="77777777" w:rsidR="000146EE" w:rsidRDefault="000146EE" w:rsidP="00923B0C">
      <w:r>
        <w:separator/>
      </w:r>
    </w:p>
  </w:endnote>
  <w:endnote w:type="continuationSeparator" w:id="0">
    <w:p w14:paraId="5D43CE7B" w14:textId="77777777" w:rsidR="000146EE" w:rsidRDefault="000146EE" w:rsidP="0092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C25A" w14:textId="77777777" w:rsidR="00A0576B" w:rsidRDefault="00A0576B"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9AEB6F" w14:textId="77777777" w:rsidR="00A0576B" w:rsidRDefault="00A0576B" w:rsidP="00923B0C">
    <w:pPr>
      <w:pStyle w:val="Footer"/>
      <w:rPr>
        <w:rStyle w:val="PageNumber"/>
      </w:rPr>
    </w:pPr>
  </w:p>
  <w:p w14:paraId="4E46DB03" w14:textId="77777777" w:rsidR="00A0576B" w:rsidRDefault="00A0576B" w:rsidP="00923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DCF12" w14:textId="77777777" w:rsidR="00A0576B" w:rsidRDefault="00A0576B"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099D">
      <w:rPr>
        <w:rStyle w:val="PageNumber"/>
        <w:noProof/>
      </w:rPr>
      <w:t>8</w:t>
    </w:r>
    <w:r>
      <w:rPr>
        <w:rStyle w:val="PageNumber"/>
      </w:rPr>
      <w:fldChar w:fldCharType="end"/>
    </w:r>
  </w:p>
  <w:p w14:paraId="4DCDB304" w14:textId="77777777" w:rsidR="00A0576B" w:rsidRDefault="00A0576B" w:rsidP="00B52AD7">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72D12" w14:textId="77777777" w:rsidR="00A0576B" w:rsidRDefault="00A0576B" w:rsidP="00831C1D">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3C241" w14:textId="77777777" w:rsidR="000146EE" w:rsidRDefault="000146EE" w:rsidP="00923B0C">
      <w:r>
        <w:separator/>
      </w:r>
    </w:p>
  </w:footnote>
  <w:footnote w:type="continuationSeparator" w:id="0">
    <w:p w14:paraId="21146502" w14:textId="77777777" w:rsidR="000146EE" w:rsidRDefault="000146EE" w:rsidP="00923B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in;height:3in" o:bullet="t"/>
    </w:pict>
  </w:numPicBullet>
  <w:abstractNum w:abstractNumId="0" w15:restartNumberingAfterBreak="0">
    <w:nsid w:val="FFFFFF7C"/>
    <w:multiLevelType w:val="singleLevel"/>
    <w:tmpl w:val="7B746E5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91465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D2CA2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06158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7163B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25436A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8E3E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D4A6D8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7823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4639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202B8"/>
    <w:multiLevelType w:val="hybridMultilevel"/>
    <w:tmpl w:val="D304F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8A3013"/>
    <w:multiLevelType w:val="hybridMultilevel"/>
    <w:tmpl w:val="C07604F0"/>
    <w:lvl w:ilvl="0" w:tplc="E2046456">
      <w:start w:val="2"/>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DC3722"/>
    <w:multiLevelType w:val="multilevel"/>
    <w:tmpl w:val="B4C2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475E14"/>
    <w:multiLevelType w:val="hybridMultilevel"/>
    <w:tmpl w:val="EBF80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826DEA"/>
    <w:multiLevelType w:val="hybridMultilevel"/>
    <w:tmpl w:val="36805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3D6094"/>
    <w:multiLevelType w:val="hybridMultilevel"/>
    <w:tmpl w:val="21784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2A5BEE"/>
    <w:multiLevelType w:val="hybridMultilevel"/>
    <w:tmpl w:val="FB964798"/>
    <w:lvl w:ilvl="0" w:tplc="88B2B068">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D9682A"/>
    <w:multiLevelType w:val="hybridMultilevel"/>
    <w:tmpl w:val="9BCC8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D354A3"/>
    <w:multiLevelType w:val="hybridMultilevel"/>
    <w:tmpl w:val="24646E76"/>
    <w:lvl w:ilvl="0" w:tplc="9C306BA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3A2FE7"/>
    <w:multiLevelType w:val="multilevel"/>
    <w:tmpl w:val="CD5E0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787AC5"/>
    <w:multiLevelType w:val="hybridMultilevel"/>
    <w:tmpl w:val="A470FBE0"/>
    <w:lvl w:ilvl="0" w:tplc="545E1E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7A266C"/>
    <w:multiLevelType w:val="hybridMultilevel"/>
    <w:tmpl w:val="B7AE2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1718C4"/>
    <w:multiLevelType w:val="hybridMultilevel"/>
    <w:tmpl w:val="FE0255D6"/>
    <w:lvl w:ilvl="0" w:tplc="6400D662">
      <w:start w:val="1"/>
      <w:numFmt w:val="upperLetter"/>
      <w:lvlText w:val="%1."/>
      <w:lvlJc w:val="left"/>
      <w:pPr>
        <w:ind w:left="1020" w:hanging="6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5B1F"/>
    <w:multiLevelType w:val="hybridMultilevel"/>
    <w:tmpl w:val="0F5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54743F"/>
    <w:multiLevelType w:val="hybridMultilevel"/>
    <w:tmpl w:val="6D20C6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BA0092"/>
    <w:multiLevelType w:val="multilevel"/>
    <w:tmpl w:val="3B24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F679A7"/>
    <w:multiLevelType w:val="hybridMultilevel"/>
    <w:tmpl w:val="D2C6A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4268330">
    <w:abstractNumId w:val="9"/>
  </w:num>
  <w:num w:numId="2" w16cid:durableId="1845826238">
    <w:abstractNumId w:val="7"/>
  </w:num>
  <w:num w:numId="3" w16cid:durableId="1485198100">
    <w:abstractNumId w:val="6"/>
  </w:num>
  <w:num w:numId="4" w16cid:durableId="2099985569">
    <w:abstractNumId w:val="5"/>
  </w:num>
  <w:num w:numId="5" w16cid:durableId="1335840668">
    <w:abstractNumId w:val="4"/>
  </w:num>
  <w:num w:numId="6" w16cid:durableId="967005956">
    <w:abstractNumId w:val="8"/>
  </w:num>
  <w:num w:numId="7" w16cid:durableId="1040131174">
    <w:abstractNumId w:val="3"/>
  </w:num>
  <w:num w:numId="8" w16cid:durableId="1467242213">
    <w:abstractNumId w:val="2"/>
  </w:num>
  <w:num w:numId="9" w16cid:durableId="1548952186">
    <w:abstractNumId w:val="1"/>
  </w:num>
  <w:num w:numId="10" w16cid:durableId="2022851876">
    <w:abstractNumId w:val="0"/>
  </w:num>
  <w:num w:numId="11" w16cid:durableId="974214342">
    <w:abstractNumId w:val="26"/>
  </w:num>
  <w:num w:numId="12" w16cid:durableId="2014411037">
    <w:abstractNumId w:val="13"/>
  </w:num>
  <w:num w:numId="13" w16cid:durableId="694230356">
    <w:abstractNumId w:val="23"/>
  </w:num>
  <w:num w:numId="14" w16cid:durableId="1954558161">
    <w:abstractNumId w:val="17"/>
  </w:num>
  <w:num w:numId="15" w16cid:durableId="2090149238">
    <w:abstractNumId w:val="25"/>
  </w:num>
  <w:num w:numId="16" w16cid:durableId="1882474515">
    <w:abstractNumId w:val="24"/>
  </w:num>
  <w:num w:numId="17" w16cid:durableId="1339960428">
    <w:abstractNumId w:val="12"/>
  </w:num>
  <w:num w:numId="18" w16cid:durableId="1616979022">
    <w:abstractNumId w:val="19"/>
  </w:num>
  <w:num w:numId="19" w16cid:durableId="406462008">
    <w:abstractNumId w:val="15"/>
  </w:num>
  <w:num w:numId="20" w16cid:durableId="1942294552">
    <w:abstractNumId w:val="21"/>
  </w:num>
  <w:num w:numId="21" w16cid:durableId="202863620">
    <w:abstractNumId w:val="22"/>
  </w:num>
  <w:num w:numId="22" w16cid:durableId="1492912488">
    <w:abstractNumId w:val="11"/>
  </w:num>
  <w:num w:numId="23" w16cid:durableId="824317303">
    <w:abstractNumId w:val="16"/>
  </w:num>
  <w:num w:numId="24" w16cid:durableId="364912229">
    <w:abstractNumId w:val="18"/>
  </w:num>
  <w:num w:numId="25" w16cid:durableId="1025910291">
    <w:abstractNumId w:val="14"/>
  </w:num>
  <w:num w:numId="26" w16cid:durableId="1670324570">
    <w:abstractNumId w:val="10"/>
  </w:num>
  <w:num w:numId="27" w16cid:durableId="166685579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E37"/>
    <w:rsid w:val="0000615C"/>
    <w:rsid w:val="000142A5"/>
    <w:rsid w:val="000146EE"/>
    <w:rsid w:val="000152E9"/>
    <w:rsid w:val="00015536"/>
    <w:rsid w:val="000155BC"/>
    <w:rsid w:val="000173D8"/>
    <w:rsid w:val="000206C8"/>
    <w:rsid w:val="00021077"/>
    <w:rsid w:val="000238E7"/>
    <w:rsid w:val="00026478"/>
    <w:rsid w:val="0003204A"/>
    <w:rsid w:val="00032AB8"/>
    <w:rsid w:val="00033E51"/>
    <w:rsid w:val="000341C1"/>
    <w:rsid w:val="000368ED"/>
    <w:rsid w:val="00036DF0"/>
    <w:rsid w:val="000415A2"/>
    <w:rsid w:val="00043844"/>
    <w:rsid w:val="00044171"/>
    <w:rsid w:val="00052E3C"/>
    <w:rsid w:val="00061CAA"/>
    <w:rsid w:val="00062BB0"/>
    <w:rsid w:val="0007333A"/>
    <w:rsid w:val="00084361"/>
    <w:rsid w:val="00084DB0"/>
    <w:rsid w:val="00090531"/>
    <w:rsid w:val="000A1717"/>
    <w:rsid w:val="000A1FBA"/>
    <w:rsid w:val="000A30D4"/>
    <w:rsid w:val="000A7E96"/>
    <w:rsid w:val="000C5D97"/>
    <w:rsid w:val="000C5DB2"/>
    <w:rsid w:val="000C706C"/>
    <w:rsid w:val="000E2BBB"/>
    <w:rsid w:val="000E7138"/>
    <w:rsid w:val="000E7D61"/>
    <w:rsid w:val="000F065B"/>
    <w:rsid w:val="000F2750"/>
    <w:rsid w:val="000F3BB7"/>
    <w:rsid w:val="000F5E9A"/>
    <w:rsid w:val="00101EAE"/>
    <w:rsid w:val="00102686"/>
    <w:rsid w:val="00113469"/>
    <w:rsid w:val="001135F3"/>
    <w:rsid w:val="00113988"/>
    <w:rsid w:val="00122D60"/>
    <w:rsid w:val="00122F12"/>
    <w:rsid w:val="001341FE"/>
    <w:rsid w:val="001345BC"/>
    <w:rsid w:val="00135662"/>
    <w:rsid w:val="00137CD5"/>
    <w:rsid w:val="001438BA"/>
    <w:rsid w:val="0014775F"/>
    <w:rsid w:val="00151901"/>
    <w:rsid w:val="00152B74"/>
    <w:rsid w:val="00153F67"/>
    <w:rsid w:val="00155293"/>
    <w:rsid w:val="00157055"/>
    <w:rsid w:val="00157BCD"/>
    <w:rsid w:val="0016576B"/>
    <w:rsid w:val="0017504F"/>
    <w:rsid w:val="00176682"/>
    <w:rsid w:val="00181227"/>
    <w:rsid w:val="001829D1"/>
    <w:rsid w:val="00190125"/>
    <w:rsid w:val="001A408D"/>
    <w:rsid w:val="001A4211"/>
    <w:rsid w:val="001A7C6B"/>
    <w:rsid w:val="001B0B33"/>
    <w:rsid w:val="001B228F"/>
    <w:rsid w:val="001B41BF"/>
    <w:rsid w:val="001B5CBE"/>
    <w:rsid w:val="001D0B1C"/>
    <w:rsid w:val="001D1F77"/>
    <w:rsid w:val="001D3863"/>
    <w:rsid w:val="001D3C13"/>
    <w:rsid w:val="001D4E4A"/>
    <w:rsid w:val="001D7B07"/>
    <w:rsid w:val="001E2AFB"/>
    <w:rsid w:val="001E450E"/>
    <w:rsid w:val="001E4EEF"/>
    <w:rsid w:val="001F1E73"/>
    <w:rsid w:val="001F32E8"/>
    <w:rsid w:val="001F3710"/>
    <w:rsid w:val="001F7D52"/>
    <w:rsid w:val="002046DE"/>
    <w:rsid w:val="0021387D"/>
    <w:rsid w:val="00216798"/>
    <w:rsid w:val="00220BF7"/>
    <w:rsid w:val="00224A1A"/>
    <w:rsid w:val="00225C2A"/>
    <w:rsid w:val="00227E4C"/>
    <w:rsid w:val="00236158"/>
    <w:rsid w:val="00240A4C"/>
    <w:rsid w:val="00244026"/>
    <w:rsid w:val="00264194"/>
    <w:rsid w:val="00266A80"/>
    <w:rsid w:val="00266F6E"/>
    <w:rsid w:val="002741AA"/>
    <w:rsid w:val="002746F6"/>
    <w:rsid w:val="002754BA"/>
    <w:rsid w:val="00284C9A"/>
    <w:rsid w:val="00287A0D"/>
    <w:rsid w:val="00293EC5"/>
    <w:rsid w:val="0029447B"/>
    <w:rsid w:val="002965CF"/>
    <w:rsid w:val="00297045"/>
    <w:rsid w:val="002A09E8"/>
    <w:rsid w:val="002A41E2"/>
    <w:rsid w:val="002C7B1A"/>
    <w:rsid w:val="002D1283"/>
    <w:rsid w:val="002D6125"/>
    <w:rsid w:val="002D6BCE"/>
    <w:rsid w:val="002E50C9"/>
    <w:rsid w:val="002E6B9C"/>
    <w:rsid w:val="002E7515"/>
    <w:rsid w:val="002F7874"/>
    <w:rsid w:val="00300982"/>
    <w:rsid w:val="00302AF9"/>
    <w:rsid w:val="00304AAE"/>
    <w:rsid w:val="00306466"/>
    <w:rsid w:val="00307F8A"/>
    <w:rsid w:val="00312118"/>
    <w:rsid w:val="003162C5"/>
    <w:rsid w:val="00320AB6"/>
    <w:rsid w:val="00322F81"/>
    <w:rsid w:val="00337F50"/>
    <w:rsid w:val="0034133F"/>
    <w:rsid w:val="00346247"/>
    <w:rsid w:val="00354C65"/>
    <w:rsid w:val="00354CAC"/>
    <w:rsid w:val="0035693D"/>
    <w:rsid w:val="00362B4F"/>
    <w:rsid w:val="00363E5F"/>
    <w:rsid w:val="0036674F"/>
    <w:rsid w:val="0037647F"/>
    <w:rsid w:val="00380BB9"/>
    <w:rsid w:val="00382F3A"/>
    <w:rsid w:val="00397288"/>
    <w:rsid w:val="003972D3"/>
    <w:rsid w:val="003A3043"/>
    <w:rsid w:val="003A5226"/>
    <w:rsid w:val="003A7B26"/>
    <w:rsid w:val="003B134E"/>
    <w:rsid w:val="003C189E"/>
    <w:rsid w:val="003D1FDC"/>
    <w:rsid w:val="003D396B"/>
    <w:rsid w:val="003D3EBD"/>
    <w:rsid w:val="003E0079"/>
    <w:rsid w:val="003E234F"/>
    <w:rsid w:val="003E503E"/>
    <w:rsid w:val="003F29E0"/>
    <w:rsid w:val="003F76FB"/>
    <w:rsid w:val="00404267"/>
    <w:rsid w:val="0041614A"/>
    <w:rsid w:val="00420FB2"/>
    <w:rsid w:val="00422FF4"/>
    <w:rsid w:val="004249CF"/>
    <w:rsid w:val="00426104"/>
    <w:rsid w:val="00436CE3"/>
    <w:rsid w:val="0044051B"/>
    <w:rsid w:val="0045261D"/>
    <w:rsid w:val="0045299B"/>
    <w:rsid w:val="00455899"/>
    <w:rsid w:val="004619A7"/>
    <w:rsid w:val="00463FCC"/>
    <w:rsid w:val="00466DDE"/>
    <w:rsid w:val="0047293C"/>
    <w:rsid w:val="00477B82"/>
    <w:rsid w:val="004807A8"/>
    <w:rsid w:val="0048295A"/>
    <w:rsid w:val="00486A22"/>
    <w:rsid w:val="00486BEB"/>
    <w:rsid w:val="00496C0C"/>
    <w:rsid w:val="004A5D5A"/>
    <w:rsid w:val="004C16C5"/>
    <w:rsid w:val="004C493B"/>
    <w:rsid w:val="004D3754"/>
    <w:rsid w:val="004E4093"/>
    <w:rsid w:val="004F3A74"/>
    <w:rsid w:val="004F4DC4"/>
    <w:rsid w:val="00501507"/>
    <w:rsid w:val="00501B3B"/>
    <w:rsid w:val="00501F3D"/>
    <w:rsid w:val="00507412"/>
    <w:rsid w:val="005079E0"/>
    <w:rsid w:val="00515F77"/>
    <w:rsid w:val="00520973"/>
    <w:rsid w:val="00521206"/>
    <w:rsid w:val="00523AC2"/>
    <w:rsid w:val="005252DD"/>
    <w:rsid w:val="00527BC7"/>
    <w:rsid w:val="0053107E"/>
    <w:rsid w:val="00531BA0"/>
    <w:rsid w:val="00532E54"/>
    <w:rsid w:val="005331F1"/>
    <w:rsid w:val="005355AE"/>
    <w:rsid w:val="00535883"/>
    <w:rsid w:val="005358EA"/>
    <w:rsid w:val="00551917"/>
    <w:rsid w:val="005536A4"/>
    <w:rsid w:val="00560F10"/>
    <w:rsid w:val="005636DD"/>
    <w:rsid w:val="005808C8"/>
    <w:rsid w:val="0058202F"/>
    <w:rsid w:val="00593537"/>
    <w:rsid w:val="005938CC"/>
    <w:rsid w:val="00597250"/>
    <w:rsid w:val="00597492"/>
    <w:rsid w:val="005A1798"/>
    <w:rsid w:val="005A2756"/>
    <w:rsid w:val="005A2CB1"/>
    <w:rsid w:val="005A5555"/>
    <w:rsid w:val="005A5E37"/>
    <w:rsid w:val="005C1A2D"/>
    <w:rsid w:val="005C6710"/>
    <w:rsid w:val="005C75EF"/>
    <w:rsid w:val="005C7756"/>
    <w:rsid w:val="005D24DF"/>
    <w:rsid w:val="005D3A90"/>
    <w:rsid w:val="005D4B1F"/>
    <w:rsid w:val="005E3910"/>
    <w:rsid w:val="005E3F77"/>
    <w:rsid w:val="005F78CF"/>
    <w:rsid w:val="00607251"/>
    <w:rsid w:val="00607E6E"/>
    <w:rsid w:val="00610779"/>
    <w:rsid w:val="006133D1"/>
    <w:rsid w:val="00621AFF"/>
    <w:rsid w:val="0062354A"/>
    <w:rsid w:val="0062383F"/>
    <w:rsid w:val="00624F60"/>
    <w:rsid w:val="00630E21"/>
    <w:rsid w:val="006313CD"/>
    <w:rsid w:val="006328F5"/>
    <w:rsid w:val="00633469"/>
    <w:rsid w:val="00635863"/>
    <w:rsid w:val="00636224"/>
    <w:rsid w:val="006410FF"/>
    <w:rsid w:val="00644A49"/>
    <w:rsid w:val="00654238"/>
    <w:rsid w:val="00657C58"/>
    <w:rsid w:val="00660A2B"/>
    <w:rsid w:val="00666E04"/>
    <w:rsid w:val="00671FEF"/>
    <w:rsid w:val="00673341"/>
    <w:rsid w:val="00686453"/>
    <w:rsid w:val="006A1B92"/>
    <w:rsid w:val="006A1C81"/>
    <w:rsid w:val="006A7B9A"/>
    <w:rsid w:val="006C4CD2"/>
    <w:rsid w:val="006D4DA0"/>
    <w:rsid w:val="006E2CF0"/>
    <w:rsid w:val="006E3019"/>
    <w:rsid w:val="006E764C"/>
    <w:rsid w:val="006F498F"/>
    <w:rsid w:val="006F5731"/>
    <w:rsid w:val="006F5FB0"/>
    <w:rsid w:val="006F696C"/>
    <w:rsid w:val="00714129"/>
    <w:rsid w:val="00720093"/>
    <w:rsid w:val="0072572A"/>
    <w:rsid w:val="007302B3"/>
    <w:rsid w:val="00731DDD"/>
    <w:rsid w:val="00732C49"/>
    <w:rsid w:val="0073482B"/>
    <w:rsid w:val="007369BC"/>
    <w:rsid w:val="00737292"/>
    <w:rsid w:val="0073799E"/>
    <w:rsid w:val="00737F1C"/>
    <w:rsid w:val="00743E14"/>
    <w:rsid w:val="007448AF"/>
    <w:rsid w:val="0074663A"/>
    <w:rsid w:val="007513C8"/>
    <w:rsid w:val="0075508E"/>
    <w:rsid w:val="007620D4"/>
    <w:rsid w:val="00763098"/>
    <w:rsid w:val="007707AE"/>
    <w:rsid w:val="0078099D"/>
    <w:rsid w:val="00783086"/>
    <w:rsid w:val="00786494"/>
    <w:rsid w:val="00786CD3"/>
    <w:rsid w:val="00786EB9"/>
    <w:rsid w:val="00795FCC"/>
    <w:rsid w:val="007A198E"/>
    <w:rsid w:val="007A22B1"/>
    <w:rsid w:val="007A34CB"/>
    <w:rsid w:val="007A5AD3"/>
    <w:rsid w:val="007A7352"/>
    <w:rsid w:val="007B7A5F"/>
    <w:rsid w:val="007C2D75"/>
    <w:rsid w:val="007D2D5D"/>
    <w:rsid w:val="007D7BD3"/>
    <w:rsid w:val="007E1D11"/>
    <w:rsid w:val="007E4767"/>
    <w:rsid w:val="007E6300"/>
    <w:rsid w:val="007F537E"/>
    <w:rsid w:val="00804832"/>
    <w:rsid w:val="00804FD2"/>
    <w:rsid w:val="00806479"/>
    <w:rsid w:val="00811B22"/>
    <w:rsid w:val="008130BA"/>
    <w:rsid w:val="008150CF"/>
    <w:rsid w:val="00815753"/>
    <w:rsid w:val="00817220"/>
    <w:rsid w:val="00825EB9"/>
    <w:rsid w:val="00831C1D"/>
    <w:rsid w:val="00835563"/>
    <w:rsid w:val="00836320"/>
    <w:rsid w:val="00836A61"/>
    <w:rsid w:val="00854DB7"/>
    <w:rsid w:val="00863CCE"/>
    <w:rsid w:val="00864A55"/>
    <w:rsid w:val="00864B2B"/>
    <w:rsid w:val="00870301"/>
    <w:rsid w:val="00873DEE"/>
    <w:rsid w:val="00877439"/>
    <w:rsid w:val="00884BD4"/>
    <w:rsid w:val="008852DF"/>
    <w:rsid w:val="00894ECA"/>
    <w:rsid w:val="00895E7C"/>
    <w:rsid w:val="00895FC9"/>
    <w:rsid w:val="008B20AB"/>
    <w:rsid w:val="008B2D55"/>
    <w:rsid w:val="008B4D56"/>
    <w:rsid w:val="008B77A4"/>
    <w:rsid w:val="008B79F2"/>
    <w:rsid w:val="008C2A7B"/>
    <w:rsid w:val="008C770F"/>
    <w:rsid w:val="008D28C1"/>
    <w:rsid w:val="008D41FA"/>
    <w:rsid w:val="008E0EDC"/>
    <w:rsid w:val="008E2F5D"/>
    <w:rsid w:val="008E4A37"/>
    <w:rsid w:val="008E64B6"/>
    <w:rsid w:val="008F08ED"/>
    <w:rsid w:val="008F166E"/>
    <w:rsid w:val="008F2E4C"/>
    <w:rsid w:val="008F387C"/>
    <w:rsid w:val="009047A5"/>
    <w:rsid w:val="009121EE"/>
    <w:rsid w:val="009142F6"/>
    <w:rsid w:val="00914B20"/>
    <w:rsid w:val="00915961"/>
    <w:rsid w:val="009213DA"/>
    <w:rsid w:val="00923908"/>
    <w:rsid w:val="00923B0C"/>
    <w:rsid w:val="009269FF"/>
    <w:rsid w:val="009328AE"/>
    <w:rsid w:val="009414A9"/>
    <w:rsid w:val="00941B6F"/>
    <w:rsid w:val="00943785"/>
    <w:rsid w:val="00972F12"/>
    <w:rsid w:val="0097322D"/>
    <w:rsid w:val="009755ED"/>
    <w:rsid w:val="009854EA"/>
    <w:rsid w:val="00990D1C"/>
    <w:rsid w:val="009950C8"/>
    <w:rsid w:val="009965D9"/>
    <w:rsid w:val="009A13D7"/>
    <w:rsid w:val="009A24F3"/>
    <w:rsid w:val="009A3F15"/>
    <w:rsid w:val="009A5652"/>
    <w:rsid w:val="009A5EBA"/>
    <w:rsid w:val="009A6B52"/>
    <w:rsid w:val="009A6C52"/>
    <w:rsid w:val="009A7115"/>
    <w:rsid w:val="009A7EF3"/>
    <w:rsid w:val="009C301D"/>
    <w:rsid w:val="009D2F44"/>
    <w:rsid w:val="009D4EF9"/>
    <w:rsid w:val="009E1412"/>
    <w:rsid w:val="009E1A3E"/>
    <w:rsid w:val="009F6D37"/>
    <w:rsid w:val="009F7E08"/>
    <w:rsid w:val="00A0576B"/>
    <w:rsid w:val="00A07D03"/>
    <w:rsid w:val="00A13E1E"/>
    <w:rsid w:val="00A22B2F"/>
    <w:rsid w:val="00A25652"/>
    <w:rsid w:val="00A26007"/>
    <w:rsid w:val="00A268E8"/>
    <w:rsid w:val="00A302E2"/>
    <w:rsid w:val="00A33B41"/>
    <w:rsid w:val="00A34097"/>
    <w:rsid w:val="00A374F9"/>
    <w:rsid w:val="00A37DAC"/>
    <w:rsid w:val="00A53686"/>
    <w:rsid w:val="00A56B8E"/>
    <w:rsid w:val="00A5714E"/>
    <w:rsid w:val="00A57AB7"/>
    <w:rsid w:val="00A636CD"/>
    <w:rsid w:val="00A65106"/>
    <w:rsid w:val="00A70021"/>
    <w:rsid w:val="00A70723"/>
    <w:rsid w:val="00A729FB"/>
    <w:rsid w:val="00A73C49"/>
    <w:rsid w:val="00A76A56"/>
    <w:rsid w:val="00A77D0D"/>
    <w:rsid w:val="00AA0D9C"/>
    <w:rsid w:val="00AA1BD1"/>
    <w:rsid w:val="00AA38B9"/>
    <w:rsid w:val="00AA7E63"/>
    <w:rsid w:val="00AB1C5D"/>
    <w:rsid w:val="00AB7461"/>
    <w:rsid w:val="00AC4908"/>
    <w:rsid w:val="00AC515E"/>
    <w:rsid w:val="00AD42ED"/>
    <w:rsid w:val="00AD44F5"/>
    <w:rsid w:val="00AD7329"/>
    <w:rsid w:val="00AE0B16"/>
    <w:rsid w:val="00AE3A7C"/>
    <w:rsid w:val="00AE4204"/>
    <w:rsid w:val="00AF3677"/>
    <w:rsid w:val="00AF490C"/>
    <w:rsid w:val="00AF4EA1"/>
    <w:rsid w:val="00B01A49"/>
    <w:rsid w:val="00B02736"/>
    <w:rsid w:val="00B067DD"/>
    <w:rsid w:val="00B10EF0"/>
    <w:rsid w:val="00B17BAC"/>
    <w:rsid w:val="00B20321"/>
    <w:rsid w:val="00B213A2"/>
    <w:rsid w:val="00B225ED"/>
    <w:rsid w:val="00B231CB"/>
    <w:rsid w:val="00B30CAF"/>
    <w:rsid w:val="00B36B47"/>
    <w:rsid w:val="00B40851"/>
    <w:rsid w:val="00B40AAA"/>
    <w:rsid w:val="00B4615C"/>
    <w:rsid w:val="00B46941"/>
    <w:rsid w:val="00B5274E"/>
    <w:rsid w:val="00B52AD7"/>
    <w:rsid w:val="00B5547E"/>
    <w:rsid w:val="00B67288"/>
    <w:rsid w:val="00B6760F"/>
    <w:rsid w:val="00B74F0D"/>
    <w:rsid w:val="00B841BE"/>
    <w:rsid w:val="00B902BE"/>
    <w:rsid w:val="00B93DA3"/>
    <w:rsid w:val="00BA48F7"/>
    <w:rsid w:val="00BA7A36"/>
    <w:rsid w:val="00BB26BD"/>
    <w:rsid w:val="00BB3D95"/>
    <w:rsid w:val="00BB7569"/>
    <w:rsid w:val="00BC60C3"/>
    <w:rsid w:val="00BD6AA7"/>
    <w:rsid w:val="00BE0EA3"/>
    <w:rsid w:val="00BE2335"/>
    <w:rsid w:val="00BE43D3"/>
    <w:rsid w:val="00BE50E2"/>
    <w:rsid w:val="00BE534E"/>
    <w:rsid w:val="00BE5A19"/>
    <w:rsid w:val="00BF2B18"/>
    <w:rsid w:val="00C253D3"/>
    <w:rsid w:val="00C3072D"/>
    <w:rsid w:val="00C3418E"/>
    <w:rsid w:val="00C47C19"/>
    <w:rsid w:val="00C57D30"/>
    <w:rsid w:val="00C62449"/>
    <w:rsid w:val="00C63670"/>
    <w:rsid w:val="00C6386E"/>
    <w:rsid w:val="00C66276"/>
    <w:rsid w:val="00C71C1C"/>
    <w:rsid w:val="00C72B35"/>
    <w:rsid w:val="00C7529F"/>
    <w:rsid w:val="00C81E8D"/>
    <w:rsid w:val="00C9345D"/>
    <w:rsid w:val="00C95817"/>
    <w:rsid w:val="00CA4580"/>
    <w:rsid w:val="00CA5117"/>
    <w:rsid w:val="00CB0BF4"/>
    <w:rsid w:val="00CB3E02"/>
    <w:rsid w:val="00CB7ABE"/>
    <w:rsid w:val="00CB7F97"/>
    <w:rsid w:val="00CC293C"/>
    <w:rsid w:val="00CD41A5"/>
    <w:rsid w:val="00CE3C64"/>
    <w:rsid w:val="00CE638E"/>
    <w:rsid w:val="00CF3B85"/>
    <w:rsid w:val="00CF60DD"/>
    <w:rsid w:val="00CF7C6A"/>
    <w:rsid w:val="00D00528"/>
    <w:rsid w:val="00D01A62"/>
    <w:rsid w:val="00D04C4A"/>
    <w:rsid w:val="00D0534D"/>
    <w:rsid w:val="00D23F6C"/>
    <w:rsid w:val="00D27A00"/>
    <w:rsid w:val="00D30645"/>
    <w:rsid w:val="00D34890"/>
    <w:rsid w:val="00D3788F"/>
    <w:rsid w:val="00D45B2C"/>
    <w:rsid w:val="00D53DBF"/>
    <w:rsid w:val="00D57F5F"/>
    <w:rsid w:val="00D61F8F"/>
    <w:rsid w:val="00D7062D"/>
    <w:rsid w:val="00D70DD0"/>
    <w:rsid w:val="00D727B1"/>
    <w:rsid w:val="00D80FC2"/>
    <w:rsid w:val="00D822C6"/>
    <w:rsid w:val="00D8276C"/>
    <w:rsid w:val="00D841DC"/>
    <w:rsid w:val="00D85460"/>
    <w:rsid w:val="00D867B1"/>
    <w:rsid w:val="00D90330"/>
    <w:rsid w:val="00DA14C4"/>
    <w:rsid w:val="00DA687C"/>
    <w:rsid w:val="00DB1E3C"/>
    <w:rsid w:val="00DB484B"/>
    <w:rsid w:val="00DB57CC"/>
    <w:rsid w:val="00DB7B96"/>
    <w:rsid w:val="00DC5D27"/>
    <w:rsid w:val="00DD5648"/>
    <w:rsid w:val="00DD7FDB"/>
    <w:rsid w:val="00DE238E"/>
    <w:rsid w:val="00DE6FE5"/>
    <w:rsid w:val="00DF0052"/>
    <w:rsid w:val="00DF37CC"/>
    <w:rsid w:val="00DF6728"/>
    <w:rsid w:val="00E0174E"/>
    <w:rsid w:val="00E01B8E"/>
    <w:rsid w:val="00E01E06"/>
    <w:rsid w:val="00E01F9E"/>
    <w:rsid w:val="00E063EF"/>
    <w:rsid w:val="00E2025C"/>
    <w:rsid w:val="00E20892"/>
    <w:rsid w:val="00E27528"/>
    <w:rsid w:val="00E35639"/>
    <w:rsid w:val="00E356AC"/>
    <w:rsid w:val="00E36DEB"/>
    <w:rsid w:val="00E44455"/>
    <w:rsid w:val="00E449CF"/>
    <w:rsid w:val="00E45AA7"/>
    <w:rsid w:val="00E500F6"/>
    <w:rsid w:val="00E50658"/>
    <w:rsid w:val="00E54486"/>
    <w:rsid w:val="00E625D4"/>
    <w:rsid w:val="00E62FFD"/>
    <w:rsid w:val="00E74F9F"/>
    <w:rsid w:val="00E974A5"/>
    <w:rsid w:val="00EA2CCD"/>
    <w:rsid w:val="00EA5D09"/>
    <w:rsid w:val="00ED65A1"/>
    <w:rsid w:val="00EE3A3D"/>
    <w:rsid w:val="00EE4A25"/>
    <w:rsid w:val="00EE50A8"/>
    <w:rsid w:val="00EE65ED"/>
    <w:rsid w:val="00EE78E9"/>
    <w:rsid w:val="00EF4754"/>
    <w:rsid w:val="00EF7F48"/>
    <w:rsid w:val="00F021EC"/>
    <w:rsid w:val="00F113BD"/>
    <w:rsid w:val="00F14ED3"/>
    <w:rsid w:val="00F1562D"/>
    <w:rsid w:val="00F21937"/>
    <w:rsid w:val="00F233E3"/>
    <w:rsid w:val="00F24DE9"/>
    <w:rsid w:val="00F254BC"/>
    <w:rsid w:val="00F303AD"/>
    <w:rsid w:val="00F31A48"/>
    <w:rsid w:val="00F339B8"/>
    <w:rsid w:val="00F401D8"/>
    <w:rsid w:val="00F42A55"/>
    <w:rsid w:val="00F441D0"/>
    <w:rsid w:val="00F5281B"/>
    <w:rsid w:val="00F62F7C"/>
    <w:rsid w:val="00F63710"/>
    <w:rsid w:val="00F63B0B"/>
    <w:rsid w:val="00F64ABA"/>
    <w:rsid w:val="00F665DB"/>
    <w:rsid w:val="00F72615"/>
    <w:rsid w:val="00F82BD1"/>
    <w:rsid w:val="00F8514E"/>
    <w:rsid w:val="00F85A89"/>
    <w:rsid w:val="00F866CF"/>
    <w:rsid w:val="00F900FA"/>
    <w:rsid w:val="00F92DFB"/>
    <w:rsid w:val="00F94ABC"/>
    <w:rsid w:val="00F96E7E"/>
    <w:rsid w:val="00F97B89"/>
    <w:rsid w:val="00FA0781"/>
    <w:rsid w:val="00FA4AE3"/>
    <w:rsid w:val="00FA77A2"/>
    <w:rsid w:val="00FB008B"/>
    <w:rsid w:val="00FB6FB8"/>
    <w:rsid w:val="00FC74BE"/>
    <w:rsid w:val="00FD187E"/>
    <w:rsid w:val="00FD274A"/>
    <w:rsid w:val="00FD5496"/>
    <w:rsid w:val="00FD7587"/>
    <w:rsid w:val="00FD7BF6"/>
    <w:rsid w:val="00FE617F"/>
    <w:rsid w:val="00FF1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51920"/>
  <w15:docId w15:val="{10B865B5-7E44-40D5-8C4B-F4C205D2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3B0C"/>
    <w:pPr>
      <w:spacing w:line="300" w:lineRule="auto"/>
      <w:ind w:firstLine="360"/>
      <w:jc w:val="both"/>
    </w:pPr>
    <w:rPr>
      <w:sz w:val="22"/>
      <w:szCs w:val="22"/>
    </w:rPr>
  </w:style>
  <w:style w:type="paragraph" w:styleId="Heading1">
    <w:name w:val="heading 1"/>
    <w:basedOn w:val="Normal"/>
    <w:next w:val="Normal"/>
    <w:autoRedefine/>
    <w:qFormat/>
    <w:rsid w:val="00F233E3"/>
    <w:pPr>
      <w:keepNext/>
      <w:jc w:val="center"/>
      <w:outlineLvl w:val="0"/>
    </w:pPr>
    <w:rPr>
      <w:rFonts w:ascii="Arial" w:hAnsi="Arial" w:cs="Arial"/>
      <w:b/>
      <w:bCs/>
      <w:kern w:val="32"/>
      <w:sz w:val="7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D53DBF"/>
    <w:pPr>
      <w:ind w:firstLine="0"/>
      <w:jc w:val="center"/>
      <w:outlineLvl w:val="0"/>
    </w:pPr>
    <w:rPr>
      <w:rFonts w:ascii="Arial" w:hAnsi="Arial" w:cs="Arial"/>
      <w:b/>
      <w:bCs/>
      <w:kern w:val="28"/>
      <w:sz w:val="72"/>
      <w:szCs w:val="72"/>
    </w:rPr>
  </w:style>
  <w:style w:type="paragraph" w:styleId="Subtitle">
    <w:name w:val="Subtitle"/>
    <w:basedOn w:val="Normal"/>
    <w:qFormat/>
    <w:rsid w:val="00D53DBF"/>
    <w:pPr>
      <w:ind w:firstLine="0"/>
      <w:jc w:val="center"/>
      <w:outlineLvl w:val="1"/>
    </w:pPr>
    <w:rPr>
      <w:rFonts w:ascii="Arial" w:hAnsi="Arial" w:cs="Arial"/>
      <w:b/>
      <w:sz w:val="36"/>
      <w:szCs w:val="24"/>
    </w:rPr>
  </w:style>
  <w:style w:type="paragraph" w:customStyle="1" w:styleId="AuthorName">
    <w:name w:val="Author Name"/>
    <w:basedOn w:val="Normal"/>
    <w:rsid w:val="00D53DBF"/>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43844"/>
    <w:pPr>
      <w:tabs>
        <w:tab w:val="right" w:leader="dot" w:pos="5400"/>
      </w:tabs>
      <w:spacing w:line="360" w:lineRule="auto"/>
    </w:pPr>
    <w:rPr>
      <w:rFonts w:ascii="Arial" w:hAnsi="Arial"/>
      <w:sz w:val="24"/>
      <w:szCs w:val="24"/>
    </w:rPr>
  </w:style>
  <w:style w:type="paragraph" w:customStyle="1" w:styleId="Chapterheads">
    <w:name w:val="Chapter heads"/>
    <w:basedOn w:val="Headsforfront"/>
    <w:rsid w:val="00F63710"/>
    <w:pPr>
      <w:spacing w:before="720"/>
    </w:pPr>
  </w:style>
  <w:style w:type="paragraph" w:styleId="Header">
    <w:name w:val="header"/>
    <w:basedOn w:val="Normal"/>
    <w:rsid w:val="00AB7461"/>
    <w:pPr>
      <w:tabs>
        <w:tab w:val="center" w:pos="4320"/>
        <w:tab w:val="right" w:pos="8640"/>
      </w:tabs>
    </w:pPr>
  </w:style>
  <w:style w:type="paragraph" w:styleId="Footer">
    <w:name w:val="footer"/>
    <w:basedOn w:val="Normal"/>
    <w:rsid w:val="00AB7461"/>
    <w:pPr>
      <w:tabs>
        <w:tab w:val="center" w:pos="4320"/>
        <w:tab w:val="right" w:pos="8640"/>
      </w:tabs>
    </w:pPr>
  </w:style>
  <w:style w:type="paragraph" w:customStyle="1" w:styleId="Footer1">
    <w:name w:val="Footer1"/>
    <w:basedOn w:val="Footer"/>
    <w:autoRedefine/>
    <w:rsid w:val="00AB7461"/>
    <w:pPr>
      <w:spacing w:line="240" w:lineRule="auto"/>
      <w:ind w:firstLine="0"/>
      <w:jc w:val="center"/>
    </w:pPr>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rsid w:val="00176682"/>
    <w:rPr>
      <w:color w:val="0000FF"/>
      <w:u w:val="single"/>
    </w:rPr>
  </w:style>
  <w:style w:type="character" w:styleId="FollowedHyperlink">
    <w:name w:val="FollowedHyperlink"/>
    <w:rsid w:val="00436CE3"/>
    <w:rPr>
      <w:color w:val="800080"/>
      <w:u w:val="single"/>
    </w:rPr>
  </w:style>
  <w:style w:type="character" w:customStyle="1" w:styleId="StyleBold">
    <w:name w:val="Style Bold"/>
    <w:rsid w:val="009A7115"/>
    <w:rPr>
      <w:b/>
      <w:bCs/>
    </w:rPr>
  </w:style>
  <w:style w:type="paragraph" w:styleId="ListParagraph">
    <w:name w:val="List Paragraph"/>
    <w:basedOn w:val="Normal"/>
    <w:uiPriority w:val="34"/>
    <w:qFormat/>
    <w:rsid w:val="00E44455"/>
    <w:pPr>
      <w:ind w:left="720"/>
      <w:contextualSpacing/>
    </w:pPr>
  </w:style>
  <w:style w:type="character" w:styleId="Emphasis">
    <w:name w:val="Emphasis"/>
    <w:basedOn w:val="DefaultParagraphFont"/>
    <w:uiPriority w:val="20"/>
    <w:qFormat/>
    <w:rsid w:val="009A7EF3"/>
    <w:rPr>
      <w:i/>
      <w:iCs/>
    </w:rPr>
  </w:style>
  <w:style w:type="paragraph" w:styleId="NormalWeb">
    <w:name w:val="Normal (Web)"/>
    <w:basedOn w:val="Normal"/>
    <w:uiPriority w:val="99"/>
    <w:unhideWhenUsed/>
    <w:rsid w:val="009A7EF3"/>
    <w:pPr>
      <w:spacing w:before="100" w:beforeAutospacing="1" w:after="100" w:afterAutospacing="1" w:line="240" w:lineRule="auto"/>
      <w:ind w:firstLine="0"/>
      <w:jc w:val="left"/>
    </w:pPr>
    <w:rPr>
      <w:sz w:val="24"/>
      <w:szCs w:val="24"/>
    </w:rPr>
  </w:style>
  <w:style w:type="character" w:customStyle="1" w:styleId="tgc">
    <w:name w:val="_tgc"/>
    <w:basedOn w:val="DefaultParagraphFont"/>
    <w:rsid w:val="00551917"/>
  </w:style>
  <w:style w:type="paragraph" w:styleId="NoSpacing">
    <w:name w:val="No Spacing"/>
    <w:uiPriority w:val="1"/>
    <w:qFormat/>
    <w:rsid w:val="000415A2"/>
    <w:pPr>
      <w:ind w:firstLine="360"/>
      <w:jc w:val="both"/>
    </w:pPr>
    <w:rPr>
      <w:sz w:val="22"/>
      <w:szCs w:val="22"/>
    </w:rPr>
  </w:style>
  <w:style w:type="paragraph" w:styleId="BalloonText">
    <w:name w:val="Balloon Text"/>
    <w:basedOn w:val="Normal"/>
    <w:link w:val="BalloonTextChar"/>
    <w:rsid w:val="00A56B8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56B8E"/>
    <w:rPr>
      <w:rFonts w:ascii="Tahoma" w:hAnsi="Tahoma" w:cs="Tahoma"/>
      <w:sz w:val="16"/>
      <w:szCs w:val="16"/>
    </w:rPr>
  </w:style>
  <w:style w:type="character" w:customStyle="1" w:styleId="y0nh2b">
    <w:name w:val="y0nh2b"/>
    <w:basedOn w:val="DefaultParagraphFont"/>
    <w:rsid w:val="00316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598008">
      <w:bodyDiv w:val="1"/>
      <w:marLeft w:val="0"/>
      <w:marRight w:val="0"/>
      <w:marTop w:val="0"/>
      <w:marBottom w:val="0"/>
      <w:divBdr>
        <w:top w:val="none" w:sz="0" w:space="0" w:color="auto"/>
        <w:left w:val="none" w:sz="0" w:space="0" w:color="auto"/>
        <w:bottom w:val="none" w:sz="0" w:space="0" w:color="auto"/>
        <w:right w:val="none" w:sz="0" w:space="0" w:color="auto"/>
      </w:divBdr>
      <w:divsChild>
        <w:div w:id="544829749">
          <w:marLeft w:val="0"/>
          <w:marRight w:val="0"/>
          <w:marTop w:val="0"/>
          <w:marBottom w:val="0"/>
          <w:divBdr>
            <w:top w:val="none" w:sz="0" w:space="0" w:color="auto"/>
            <w:left w:val="none" w:sz="0" w:space="0" w:color="auto"/>
            <w:bottom w:val="none" w:sz="0" w:space="0" w:color="auto"/>
            <w:right w:val="none" w:sz="0" w:space="0" w:color="auto"/>
          </w:divBdr>
          <w:divsChild>
            <w:div w:id="476262130">
              <w:marLeft w:val="0"/>
              <w:marRight w:val="0"/>
              <w:marTop w:val="0"/>
              <w:marBottom w:val="0"/>
              <w:divBdr>
                <w:top w:val="none" w:sz="0" w:space="0" w:color="auto"/>
                <w:left w:val="none" w:sz="0" w:space="0" w:color="auto"/>
                <w:bottom w:val="none" w:sz="0" w:space="0" w:color="auto"/>
                <w:right w:val="none" w:sz="0" w:space="0" w:color="auto"/>
              </w:divBdr>
              <w:divsChild>
                <w:div w:id="391777435">
                  <w:marLeft w:val="0"/>
                  <w:marRight w:val="0"/>
                  <w:marTop w:val="0"/>
                  <w:marBottom w:val="0"/>
                  <w:divBdr>
                    <w:top w:val="none" w:sz="0" w:space="0" w:color="auto"/>
                    <w:left w:val="none" w:sz="0" w:space="0" w:color="auto"/>
                    <w:bottom w:val="none" w:sz="0" w:space="0" w:color="auto"/>
                    <w:right w:val="none" w:sz="0" w:space="0" w:color="auto"/>
                  </w:divBdr>
                  <w:divsChild>
                    <w:div w:id="145066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032090">
      <w:bodyDiv w:val="1"/>
      <w:marLeft w:val="0"/>
      <w:marRight w:val="0"/>
      <w:marTop w:val="0"/>
      <w:marBottom w:val="0"/>
      <w:divBdr>
        <w:top w:val="none" w:sz="0" w:space="0" w:color="auto"/>
        <w:left w:val="none" w:sz="0" w:space="0" w:color="auto"/>
        <w:bottom w:val="none" w:sz="0" w:space="0" w:color="auto"/>
        <w:right w:val="none" w:sz="0" w:space="0" w:color="auto"/>
      </w:divBdr>
      <w:divsChild>
        <w:div w:id="1550191648">
          <w:marLeft w:val="0"/>
          <w:marRight w:val="0"/>
          <w:marTop w:val="0"/>
          <w:marBottom w:val="225"/>
          <w:divBdr>
            <w:top w:val="none" w:sz="0" w:space="0" w:color="auto"/>
            <w:left w:val="none" w:sz="0" w:space="0" w:color="auto"/>
            <w:bottom w:val="none" w:sz="0" w:space="0" w:color="auto"/>
            <w:right w:val="none" w:sz="0" w:space="0" w:color="auto"/>
          </w:divBdr>
          <w:divsChild>
            <w:div w:id="1153721690">
              <w:marLeft w:val="0"/>
              <w:marRight w:val="0"/>
              <w:marTop w:val="0"/>
              <w:marBottom w:val="0"/>
              <w:divBdr>
                <w:top w:val="none" w:sz="0" w:space="0" w:color="auto"/>
                <w:left w:val="none" w:sz="0" w:space="0" w:color="auto"/>
                <w:bottom w:val="none" w:sz="0" w:space="0" w:color="auto"/>
                <w:right w:val="none" w:sz="0" w:space="0" w:color="auto"/>
              </w:divBdr>
              <w:divsChild>
                <w:div w:id="1284651424">
                  <w:marLeft w:val="0"/>
                  <w:marRight w:val="0"/>
                  <w:marTop w:val="0"/>
                  <w:marBottom w:val="0"/>
                  <w:divBdr>
                    <w:top w:val="none" w:sz="0" w:space="0" w:color="auto"/>
                    <w:left w:val="none" w:sz="0" w:space="0" w:color="auto"/>
                    <w:bottom w:val="none" w:sz="0" w:space="0" w:color="auto"/>
                    <w:right w:val="none" w:sz="0" w:space="0" w:color="auto"/>
                  </w:divBdr>
                  <w:divsChild>
                    <w:div w:id="1303002408">
                      <w:marLeft w:val="0"/>
                      <w:marRight w:val="0"/>
                      <w:marTop w:val="0"/>
                      <w:marBottom w:val="0"/>
                      <w:divBdr>
                        <w:top w:val="none" w:sz="0" w:space="0" w:color="auto"/>
                        <w:left w:val="none" w:sz="0" w:space="0" w:color="auto"/>
                        <w:bottom w:val="none" w:sz="0" w:space="0" w:color="auto"/>
                        <w:right w:val="none" w:sz="0" w:space="0" w:color="auto"/>
                      </w:divBdr>
                      <w:divsChild>
                        <w:div w:id="1747460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493716192">
      <w:bodyDiv w:val="1"/>
      <w:marLeft w:val="0"/>
      <w:marRight w:val="0"/>
      <w:marTop w:val="0"/>
      <w:marBottom w:val="0"/>
      <w:divBdr>
        <w:top w:val="none" w:sz="0" w:space="0" w:color="auto"/>
        <w:left w:val="none" w:sz="0" w:space="0" w:color="auto"/>
        <w:bottom w:val="none" w:sz="0" w:space="0" w:color="auto"/>
        <w:right w:val="none" w:sz="0" w:space="0" w:color="auto"/>
      </w:divBdr>
      <w:divsChild>
        <w:div w:id="733235718">
          <w:marLeft w:val="0"/>
          <w:marRight w:val="0"/>
          <w:marTop w:val="0"/>
          <w:marBottom w:val="0"/>
          <w:divBdr>
            <w:top w:val="none" w:sz="0" w:space="0" w:color="auto"/>
            <w:left w:val="none" w:sz="0" w:space="0" w:color="auto"/>
            <w:bottom w:val="none" w:sz="0" w:space="0" w:color="auto"/>
            <w:right w:val="none" w:sz="0" w:space="0" w:color="auto"/>
          </w:divBdr>
          <w:divsChild>
            <w:div w:id="945190908">
              <w:marLeft w:val="0"/>
              <w:marRight w:val="0"/>
              <w:marTop w:val="0"/>
              <w:marBottom w:val="0"/>
              <w:divBdr>
                <w:top w:val="none" w:sz="0" w:space="0" w:color="auto"/>
                <w:left w:val="none" w:sz="0" w:space="0" w:color="auto"/>
                <w:bottom w:val="none" w:sz="0" w:space="0" w:color="auto"/>
                <w:right w:val="none" w:sz="0" w:space="0" w:color="auto"/>
              </w:divBdr>
              <w:divsChild>
                <w:div w:id="341666942">
                  <w:marLeft w:val="0"/>
                  <w:marRight w:val="0"/>
                  <w:marTop w:val="0"/>
                  <w:marBottom w:val="0"/>
                  <w:divBdr>
                    <w:top w:val="none" w:sz="0" w:space="0" w:color="auto"/>
                    <w:left w:val="none" w:sz="0" w:space="0" w:color="auto"/>
                    <w:bottom w:val="none" w:sz="0" w:space="0" w:color="auto"/>
                    <w:right w:val="none" w:sz="0" w:space="0" w:color="auto"/>
                  </w:divBdr>
                  <w:divsChild>
                    <w:div w:id="136223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questlegalservices.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almatch.com"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familyjusticeinitiative.org/" TargetMode="External"/><Relationship Id="rId4" Type="http://schemas.openxmlformats.org/officeDocument/2006/relationships/settings" Target="settings.xml"/><Relationship Id="rId9" Type="http://schemas.openxmlformats.org/officeDocument/2006/relationships/hyperlink" Target="http://www.amercianbar.org/groups"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topher.grier\Desktop\CG%20File\CG%20Boo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E826C-358F-428C-87BC-C3507127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C:\Users\christopher.grier\Desktop\CG File\CG Book.dot</Template>
  <TotalTime>2</TotalTime>
  <Pages>73</Pages>
  <Words>12253</Words>
  <Characters>69847</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48HrBooks Template 5.5x8.5</vt:lpstr>
    </vt:vector>
  </TitlesOfParts>
  <Company>48HrBooks</Company>
  <LinksUpToDate>false</LinksUpToDate>
  <CharactersWithSpaces>81937</CharactersWithSpaces>
  <SharedDoc>false</SharedDoc>
  <HLinks>
    <vt:vector size="144" baseType="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5.5x8.5</dc:title>
  <dc:creator>Grier, Christopher</dc:creator>
  <cp:lastModifiedBy>chris grier</cp:lastModifiedBy>
  <cp:revision>2</cp:revision>
  <dcterms:created xsi:type="dcterms:W3CDTF">2024-05-08T04:00:00Z</dcterms:created>
  <dcterms:modified xsi:type="dcterms:W3CDTF">2024-05-08T04:00:00Z</dcterms:modified>
</cp:coreProperties>
</file>