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4A6E36" w14:textId="2F120886" w:rsidR="00893140" w:rsidRPr="00995E42" w:rsidRDefault="00995E42" w:rsidP="00893140">
      <w:pPr>
        <w:jc w:val="center"/>
        <w:rPr>
          <w:rFonts w:asciiTheme="majorHAnsi" w:hAnsiTheme="majorHAnsi" w:cstheme="majorHAnsi"/>
          <w:sz w:val="144"/>
          <w:szCs w:val="144"/>
        </w:rPr>
      </w:pPr>
      <w:bookmarkStart w:id="0" w:name="_Hlk60169445"/>
      <w:r>
        <w:rPr>
          <w:rFonts w:asciiTheme="majorHAnsi" w:hAnsiTheme="majorHAnsi" w:cstheme="majorHAnsi"/>
          <w:sz w:val="144"/>
          <w:szCs w:val="144"/>
        </w:rPr>
        <w:t>Give Mercy</w:t>
      </w:r>
    </w:p>
    <w:p w14:paraId="42ADE294" w14:textId="47C9A84D" w:rsidR="00F952E9" w:rsidRPr="00F952E9" w:rsidRDefault="00F952E9" w:rsidP="00893140">
      <w:pPr>
        <w:jc w:val="center"/>
      </w:pPr>
      <w:r>
        <w:t>Heather Rose</w:t>
      </w:r>
    </w:p>
    <w:p w14:paraId="770492B1" w14:textId="77777777" w:rsidR="004E5270" w:rsidRDefault="00F952E9">
      <w:pPr>
        <w:ind w:firstLine="720"/>
        <w:sectPr w:rsidR="004E5270" w:rsidSect="008D3E47">
          <w:footerReference w:type="default" r:id="rId8"/>
          <w:footerReference w:type="first" r:id="rId9"/>
          <w:pgSz w:w="7200" w:h="11520" w:code="1"/>
          <w:pgMar w:top="720" w:right="720" w:bottom="720" w:left="1080" w:header="720" w:footer="720" w:gutter="0"/>
          <w:pgNumType w:start="1" w:chapStyle="1"/>
          <w:cols w:space="720"/>
          <w:docGrid w:linePitch="360"/>
        </w:sectPr>
      </w:pPr>
      <w:r>
        <w:br w:type="page"/>
      </w:r>
    </w:p>
    <w:p w14:paraId="535C9E11" w14:textId="24B4573C" w:rsidR="00F952E9" w:rsidRPr="00BD5F64" w:rsidRDefault="00893140" w:rsidP="00893140">
      <w:pPr>
        <w:spacing w:line="240" w:lineRule="auto"/>
        <w:jc w:val="center"/>
        <w:rPr>
          <w:b/>
        </w:rPr>
      </w:pPr>
      <w:bookmarkStart w:id="1" w:name="_Hlk60161910"/>
      <w:r w:rsidRPr="00BD5F64">
        <w:rPr>
          <w:b/>
        </w:rPr>
        <w:lastRenderedPageBreak/>
        <w:t>Give Mercy</w:t>
      </w:r>
    </w:p>
    <w:p w14:paraId="35836BBE" w14:textId="77777777" w:rsidR="00893140" w:rsidRPr="00DF3B62" w:rsidRDefault="00893140" w:rsidP="00893140">
      <w:pPr>
        <w:spacing w:line="240" w:lineRule="auto"/>
        <w:jc w:val="center"/>
      </w:pPr>
    </w:p>
    <w:p w14:paraId="2328C965" w14:textId="2451F4CB" w:rsidR="00F952E9" w:rsidRPr="00DF3B62" w:rsidRDefault="00F952E9" w:rsidP="00893140">
      <w:pPr>
        <w:pStyle w:val="Style1"/>
      </w:pPr>
      <w:r w:rsidRPr="00DF3B62">
        <w:t>This is a work of fiction. Names, characters, places, and incidents either are the product of the author’s imagination or are used fictitiously. Any resemblance to actual persons, living or dead, events, or locales is entirely coincidental.</w:t>
      </w:r>
    </w:p>
    <w:p w14:paraId="6EC2EBA6" w14:textId="77777777" w:rsidR="00F952E9" w:rsidRPr="00DF3B62" w:rsidRDefault="00F952E9" w:rsidP="00893140">
      <w:pPr>
        <w:pStyle w:val="Style1"/>
      </w:pPr>
    </w:p>
    <w:p w14:paraId="46D735D7" w14:textId="14B20C21" w:rsidR="00F952E9" w:rsidRPr="00DF3B62" w:rsidRDefault="00F952E9" w:rsidP="00893140">
      <w:pPr>
        <w:pStyle w:val="Style1"/>
      </w:pPr>
      <w:r w:rsidRPr="00DF3B62">
        <w:t>Copyright © 201</w:t>
      </w:r>
      <w:r>
        <w:t xml:space="preserve">6 by Heather </w:t>
      </w:r>
      <w:r w:rsidR="00893140">
        <w:t>R Jackson</w:t>
      </w:r>
    </w:p>
    <w:p w14:paraId="493960BB" w14:textId="1475B765" w:rsidR="00F952E9" w:rsidRPr="00DF3B62" w:rsidRDefault="00F952E9" w:rsidP="00893140">
      <w:pPr>
        <w:pStyle w:val="Style1"/>
      </w:pPr>
    </w:p>
    <w:p w14:paraId="3940C7CA" w14:textId="77777777" w:rsidR="00F952E9" w:rsidRPr="00DF3B62" w:rsidRDefault="00F952E9" w:rsidP="00893140">
      <w:pPr>
        <w:pStyle w:val="Style1"/>
      </w:pPr>
      <w:r w:rsidRPr="00DF3B62">
        <w:t xml:space="preserve">All rights reserved. No part of this book may be reproduced or used in any manner without written permission of the copyright owner except for the use of quotations in a book review. For more information, address: </w:t>
      </w:r>
      <w:r>
        <w:t>heatherrosewrites@yahoo.com</w:t>
      </w:r>
    </w:p>
    <w:p w14:paraId="053D72C4" w14:textId="77777777" w:rsidR="00F952E9" w:rsidRPr="00DF3B62" w:rsidRDefault="00F952E9" w:rsidP="00893140">
      <w:pPr>
        <w:pStyle w:val="Style1"/>
      </w:pPr>
    </w:p>
    <w:p w14:paraId="21688FA3" w14:textId="77777777" w:rsidR="00F952E9" w:rsidRPr="00DF3B62" w:rsidRDefault="00F952E9" w:rsidP="00893140">
      <w:pPr>
        <w:pStyle w:val="Style1"/>
      </w:pPr>
      <w:r w:rsidRPr="00DF3B62">
        <w:t>First paperback edition A</w:t>
      </w:r>
      <w:r>
        <w:t>ugust 2017</w:t>
      </w:r>
    </w:p>
    <w:p w14:paraId="435B302A" w14:textId="77777777" w:rsidR="00F952E9" w:rsidRPr="00DF3B62" w:rsidRDefault="00F952E9" w:rsidP="00F952E9">
      <w:pPr>
        <w:pStyle w:val="Style1"/>
      </w:pPr>
    </w:p>
    <w:p w14:paraId="1C538DD5" w14:textId="62244402" w:rsidR="00F952E9" w:rsidRPr="00DF3B62" w:rsidRDefault="00F952E9" w:rsidP="00F952E9">
      <w:pPr>
        <w:pStyle w:val="Style1"/>
      </w:pPr>
      <w:r w:rsidRPr="00DF3B62">
        <w:rPr>
          <w:i/>
        </w:rPr>
        <w:t xml:space="preserve">Book design by </w:t>
      </w:r>
      <w:r>
        <w:rPr>
          <w:i/>
        </w:rPr>
        <w:t xml:space="preserve">Heather </w:t>
      </w:r>
      <w:bookmarkEnd w:id="1"/>
      <w:r w:rsidR="00893140">
        <w:rPr>
          <w:i/>
        </w:rPr>
        <w:t>R Jackson</w:t>
      </w:r>
    </w:p>
    <w:p w14:paraId="50F40DBC" w14:textId="77777777" w:rsidR="00F952E9" w:rsidRDefault="00F952E9" w:rsidP="000B260B">
      <w:pPr>
        <w:pStyle w:val="Heading1"/>
      </w:pPr>
    </w:p>
    <w:p w14:paraId="53A3A99B" w14:textId="77777777" w:rsidR="00F952E9" w:rsidRDefault="00F952E9">
      <w:pPr>
        <w:ind w:firstLine="720"/>
        <w:rPr>
          <w:rFonts w:asciiTheme="majorHAnsi" w:eastAsiaTheme="majorEastAsia" w:hAnsiTheme="majorHAnsi" w:cstheme="majorBidi"/>
          <w:caps/>
        </w:rPr>
      </w:pPr>
      <w:r>
        <w:br w:type="page"/>
      </w:r>
    </w:p>
    <w:p w14:paraId="57646BC7" w14:textId="77777777" w:rsidR="00893140" w:rsidRDefault="00893140" w:rsidP="00F952E9">
      <w:pPr>
        <w:pStyle w:val="Heading2"/>
      </w:pPr>
    </w:p>
    <w:p w14:paraId="67A909B9" w14:textId="77777777" w:rsidR="00893140" w:rsidRDefault="00893140" w:rsidP="00F952E9">
      <w:pPr>
        <w:pStyle w:val="Heading2"/>
      </w:pPr>
    </w:p>
    <w:p w14:paraId="6AAF5455" w14:textId="77777777" w:rsidR="00893140" w:rsidRDefault="00893140" w:rsidP="00F952E9">
      <w:pPr>
        <w:pStyle w:val="Heading2"/>
      </w:pPr>
    </w:p>
    <w:p w14:paraId="22CBFAD8" w14:textId="77777777" w:rsidR="00893140" w:rsidRDefault="00893140" w:rsidP="00F952E9">
      <w:pPr>
        <w:pStyle w:val="Heading2"/>
      </w:pPr>
    </w:p>
    <w:p w14:paraId="1ACF8C97" w14:textId="77777777" w:rsidR="00893140" w:rsidRDefault="00893140" w:rsidP="00F952E9">
      <w:pPr>
        <w:pStyle w:val="Heading2"/>
      </w:pPr>
    </w:p>
    <w:p w14:paraId="37A1F5D9" w14:textId="0D813238" w:rsidR="00893140" w:rsidRDefault="00893140" w:rsidP="00893140">
      <w:pPr>
        <w:pStyle w:val="Heading2"/>
      </w:pPr>
      <w:r>
        <w:t xml:space="preserve">To everyone who has stood by my side while I was off adventuring with my characters, thank you. </w:t>
      </w:r>
    </w:p>
    <w:p w14:paraId="3070342F" w14:textId="77777777" w:rsidR="00893140" w:rsidRDefault="00893140">
      <w:pPr>
        <w:ind w:firstLine="720"/>
        <w:rPr>
          <w:rFonts w:asciiTheme="majorHAnsi" w:eastAsiaTheme="majorEastAsia" w:hAnsiTheme="majorHAnsi" w:cstheme="majorBidi"/>
        </w:rPr>
      </w:pPr>
      <w:r>
        <w:br w:type="page"/>
      </w:r>
    </w:p>
    <w:p w14:paraId="43FFC084" w14:textId="77777777" w:rsidR="00893140" w:rsidRDefault="00893140" w:rsidP="00893140"/>
    <w:p w14:paraId="645BBB2D" w14:textId="09740C12" w:rsidR="00893140" w:rsidRPr="00893140" w:rsidRDefault="00893140" w:rsidP="00893140">
      <w:pPr>
        <w:sectPr w:rsidR="00893140" w:rsidRPr="00893140" w:rsidSect="008D3E47">
          <w:pgSz w:w="7200" w:h="11520" w:code="1"/>
          <w:pgMar w:top="720" w:right="720" w:bottom="720" w:left="1080" w:header="720" w:footer="720" w:gutter="0"/>
          <w:pgNumType w:start="1" w:chapStyle="1"/>
          <w:cols w:space="720"/>
          <w:docGrid w:linePitch="360"/>
        </w:sectPr>
      </w:pPr>
    </w:p>
    <w:p w14:paraId="03C10454" w14:textId="5534C44E" w:rsidR="00B5424E" w:rsidRPr="000B260B" w:rsidRDefault="00FA6CBD" w:rsidP="000B260B">
      <w:pPr>
        <w:pStyle w:val="Heading1"/>
      </w:pPr>
      <w:r w:rsidRPr="000B260B">
        <w:lastRenderedPageBreak/>
        <w:t>ON</w:t>
      </w:r>
      <w:r w:rsidR="00B5424E" w:rsidRPr="000B260B">
        <w:t>E.</w:t>
      </w:r>
    </w:p>
    <w:p w14:paraId="1ECFBDB2" w14:textId="77777777" w:rsidR="00B5424E" w:rsidRPr="001E0293" w:rsidRDefault="00B5424E" w:rsidP="00B5424E">
      <w:pPr>
        <w:pStyle w:val="Style2"/>
        <w:rPr>
          <w:rFonts w:ascii="Cambria" w:hAnsi="Cambria"/>
        </w:rPr>
      </w:pPr>
      <w:r w:rsidRPr="001E0293">
        <w:rPr>
          <w:rFonts w:ascii="Cambria" w:hAnsi="Cambria"/>
        </w:rPr>
        <w:t xml:space="preserve">You know how you go to bed and wake up in what seems like a longer-than-usual blink, but somehow eight hours have passed? That’s how I think of death. It scares the hell out of me. Sometimes I wish I was part of a religion that had a firm belief in the afterlife. I can’t help but find it alarming how one moment we’re here and the next we’re gone. And for some reason, death is all I can think about lately. I get anxiety attacks about dying and leaving everything behind, and I can’t stop it. It’s like no matter what I do, death is right around the corner, and I can’t even slow it down. It’s out of my control, and sooner or later, either </w:t>
      </w:r>
      <w:r w:rsidRPr="00495954">
        <w:rPr>
          <w:rFonts w:ascii="Cambria" w:hAnsi="Cambria"/>
          <w:noProof/>
        </w:rPr>
        <w:t>I or the ones I love will</w:t>
      </w:r>
      <w:r w:rsidRPr="001E0293">
        <w:rPr>
          <w:rFonts w:ascii="Cambria" w:hAnsi="Cambria"/>
        </w:rPr>
        <w:t xml:space="preserve"> be in a deep sleep we will never wake from. </w:t>
      </w:r>
    </w:p>
    <w:p w14:paraId="22AD0B77" w14:textId="77777777" w:rsidR="00B5424E" w:rsidRPr="001E0293" w:rsidRDefault="00B5424E" w:rsidP="00B5424E">
      <w:pPr>
        <w:pStyle w:val="Style2"/>
        <w:rPr>
          <w:rFonts w:ascii="Cambria" w:hAnsi="Cambria"/>
        </w:rPr>
      </w:pPr>
      <w:r w:rsidRPr="001E0293">
        <w:rPr>
          <w:rFonts w:ascii="Cambria" w:hAnsi="Cambria"/>
        </w:rPr>
        <w:lastRenderedPageBreak/>
        <w:t>My name is Oriana Acacia Settlers. I am seventeen, and something’s not right with me.</w:t>
      </w:r>
    </w:p>
    <w:p w14:paraId="639D97BD" w14:textId="77777777" w:rsidR="00B5424E" w:rsidRPr="001E0293" w:rsidRDefault="00B5424E" w:rsidP="00B5424E">
      <w:pPr>
        <w:pStyle w:val="Style2"/>
        <w:rPr>
          <w:rFonts w:ascii="Cambria" w:hAnsi="Cambria"/>
        </w:rPr>
      </w:pPr>
      <w:r w:rsidRPr="001E0293">
        <w:rPr>
          <w:rFonts w:ascii="Cambria" w:hAnsi="Cambria"/>
        </w:rPr>
        <w:t>My parents won’t stop. It’s now three days since I dropped out of school, and now they will not leave me alone. Yes, I know I’m possibly screwing my life up, and no, I am not okay. Same answer. Every time. I know, I know, be nice. Just because I’m a screw-up doesn’t mean I don’t love them. But I am allowed to sulk, right? I told them I wanted to stop school, and they said okay. Then I told them I wanted a tattoo; they said no. I don’t understand what they think is okay and what they don’t. Okay, so what if I’m getting my GED? My parents still technically call it dropping out.</w:t>
      </w:r>
    </w:p>
    <w:p w14:paraId="2FD320C0" w14:textId="77777777" w:rsidR="00B5424E" w:rsidRPr="001E0293" w:rsidRDefault="00B5424E" w:rsidP="00B5424E">
      <w:pPr>
        <w:pStyle w:val="Style2"/>
        <w:rPr>
          <w:rFonts w:ascii="Cambria" w:hAnsi="Cambria"/>
        </w:rPr>
      </w:pPr>
      <w:r w:rsidRPr="001E0293">
        <w:rPr>
          <w:rFonts w:ascii="Cambria" w:hAnsi="Cambria"/>
        </w:rPr>
        <w:t xml:space="preserve">“Oriana, will you come down and eat?” I heard my father holler from the kitchen. I didn’t want to go </w:t>
      </w:r>
      <w:r w:rsidRPr="001E0293">
        <w:rPr>
          <w:rFonts w:ascii="Cambria" w:hAnsi="Cambria"/>
        </w:rPr>
        <w:lastRenderedPageBreak/>
        <w:t>downstairs, but I did if only to save myself from yet another long lecture on how I can’t waste away. As if being hungry is an immediate death sentence. As I sat down at the table, I looked out the window and noticed it was no longer sunny out, and in fact, some dark clouds had rolled in.</w:t>
      </w:r>
    </w:p>
    <w:p w14:paraId="519C3F97" w14:textId="77777777" w:rsidR="00B5424E" w:rsidRPr="001E0293" w:rsidRDefault="00B5424E" w:rsidP="00B5424E">
      <w:pPr>
        <w:pStyle w:val="Style2"/>
        <w:rPr>
          <w:rFonts w:ascii="Cambria" w:hAnsi="Cambria"/>
        </w:rPr>
      </w:pPr>
      <w:r w:rsidRPr="001E0293">
        <w:rPr>
          <w:rFonts w:ascii="Cambria" w:hAnsi="Cambria"/>
        </w:rPr>
        <w:t>“What’s for dinner?” I asked my dad as he bent down to get a dish out of the oven.</w:t>
      </w:r>
    </w:p>
    <w:p w14:paraId="72405586" w14:textId="77777777" w:rsidR="00B5424E" w:rsidRPr="001E0293" w:rsidRDefault="00B5424E" w:rsidP="00B5424E">
      <w:pPr>
        <w:pStyle w:val="Style2"/>
        <w:rPr>
          <w:rFonts w:ascii="Cambria" w:hAnsi="Cambria"/>
        </w:rPr>
      </w:pPr>
      <w:r w:rsidRPr="001E0293">
        <w:rPr>
          <w:rFonts w:ascii="Cambria" w:hAnsi="Cambria"/>
        </w:rPr>
        <w:t>“Meatloaf, your mother’s favorite.” I acknowledged what he said, but I questioned whether it really was my mom’s favorite, or if me being so sick and racking up the constant hospital bills had wrecked my parents so horribly that we had to survive on meatloaf. And then it set in.</w:t>
      </w:r>
    </w:p>
    <w:p w14:paraId="291DF56F" w14:textId="77777777" w:rsidR="00B5424E" w:rsidRPr="001E0293" w:rsidRDefault="00B5424E" w:rsidP="00B5424E">
      <w:pPr>
        <w:pStyle w:val="Style2"/>
        <w:rPr>
          <w:rFonts w:ascii="Cambria" w:hAnsi="Cambria"/>
        </w:rPr>
      </w:pPr>
      <w:r w:rsidRPr="001E0293">
        <w:rPr>
          <w:rFonts w:ascii="Cambria" w:hAnsi="Cambria"/>
        </w:rPr>
        <w:t>Mother’s favorite.</w:t>
      </w:r>
    </w:p>
    <w:p w14:paraId="7D5D719F" w14:textId="77777777" w:rsidR="00B5424E" w:rsidRPr="001E0293" w:rsidRDefault="00B5424E" w:rsidP="00B5424E">
      <w:pPr>
        <w:pStyle w:val="Style2"/>
        <w:rPr>
          <w:rFonts w:ascii="Cambria" w:hAnsi="Cambria"/>
        </w:rPr>
      </w:pPr>
      <w:r w:rsidRPr="001E0293">
        <w:rPr>
          <w:rFonts w:ascii="Cambria" w:hAnsi="Cambria"/>
        </w:rPr>
        <w:lastRenderedPageBreak/>
        <w:t xml:space="preserve">Since I have been sick, my mom hasn’t exactly been there for me. It’s not that she doesn’t want to because I’m sure she would if she could. She just can’t handle me being in pain. I used to hate her for it, through the constant testing and her having to hold my hair as I vomited and dry heaved. But my dad took over that position and has continued to stand in her shoes. I don’t see her often; it’s almost as if she thinks not seeing me makes me magically not feel any pain. I wish she could be stronger. I have to have the strength, for all of us. No one knows why I’m always in pain, but we’re only a little less than five months away from my eighteenth birthday. Once it hits, I am going to actually push for answers myself. My parents blew it off on puberty or growing pains, but no one feels as </w:t>
      </w:r>
      <w:r w:rsidRPr="001E0293">
        <w:rPr>
          <w:rFonts w:ascii="Cambria" w:hAnsi="Cambria"/>
        </w:rPr>
        <w:lastRenderedPageBreak/>
        <w:t>weak, brittle, or sick as I do. No one has hallucinations or black-out spells as much as I do.</w:t>
      </w:r>
    </w:p>
    <w:p w14:paraId="04DCD9DA" w14:textId="77777777" w:rsidR="00B5424E" w:rsidRPr="001E0293" w:rsidRDefault="00B5424E" w:rsidP="00B5424E">
      <w:pPr>
        <w:pStyle w:val="Style2"/>
        <w:rPr>
          <w:rFonts w:ascii="Cambria" w:hAnsi="Cambria"/>
        </w:rPr>
      </w:pPr>
      <w:r w:rsidRPr="001E0293">
        <w:rPr>
          <w:rFonts w:ascii="Cambria" w:hAnsi="Cambria"/>
        </w:rPr>
        <w:t>“Oh? Mom?” I snapped back to reality and questioned him, just to make sure I’d heard him right. Although I was about reasonably sure of what I had heard, I just needed to be one hundred percent sure.</w:t>
      </w:r>
    </w:p>
    <w:p w14:paraId="279E21B1" w14:textId="77777777" w:rsidR="00B5424E" w:rsidRPr="001E0293" w:rsidRDefault="00B5424E" w:rsidP="00B5424E">
      <w:pPr>
        <w:pStyle w:val="Style2"/>
        <w:rPr>
          <w:rFonts w:ascii="Cambria" w:hAnsi="Cambria"/>
        </w:rPr>
      </w:pPr>
      <w:r w:rsidRPr="001E0293">
        <w:rPr>
          <w:rFonts w:ascii="Cambria" w:hAnsi="Cambria"/>
        </w:rPr>
        <w:t>“Yeah, is that okay? I know I didn’t ask; sorry about that. I should have, but this was her idea.” He kept himself busy laying out the plates. Before I even got a chance to answer, the bell rang. My dad left to get the door and returned less than a minute later with my mom.</w:t>
      </w:r>
    </w:p>
    <w:p w14:paraId="787F3E31" w14:textId="77777777" w:rsidR="00B5424E" w:rsidRPr="001E0293" w:rsidRDefault="00B5424E" w:rsidP="00B5424E">
      <w:pPr>
        <w:pStyle w:val="Style2"/>
        <w:rPr>
          <w:rFonts w:ascii="Cambria" w:hAnsi="Cambria"/>
        </w:rPr>
      </w:pPr>
      <w:r w:rsidRPr="001E0293">
        <w:rPr>
          <w:rFonts w:ascii="Cambria" w:hAnsi="Cambria"/>
        </w:rPr>
        <w:t>“Riana! Hey, baby! How are you? How’s it going? How—”</w:t>
      </w:r>
    </w:p>
    <w:p w14:paraId="4481D529" w14:textId="77777777" w:rsidR="00B5424E" w:rsidRPr="001E0293" w:rsidRDefault="00B5424E" w:rsidP="00B5424E">
      <w:pPr>
        <w:pStyle w:val="Style2"/>
        <w:rPr>
          <w:rFonts w:ascii="Cambria" w:hAnsi="Cambria"/>
        </w:rPr>
      </w:pPr>
      <w:r w:rsidRPr="001E0293">
        <w:rPr>
          <w:rFonts w:ascii="Cambria" w:hAnsi="Cambria"/>
        </w:rPr>
        <w:t xml:space="preserve">“Mom, stop with the questions and cut the bull. You know how I am, how I feel. And if you don’t, then </w:t>
      </w:r>
      <w:r w:rsidRPr="001E0293">
        <w:rPr>
          <w:rFonts w:ascii="Cambria" w:hAnsi="Cambria"/>
        </w:rPr>
        <w:lastRenderedPageBreak/>
        <w:t>maybe you shouldn’t have left.” I cut her off. And no sooner did the words leave my lips that I regretted it.</w:t>
      </w:r>
    </w:p>
    <w:p w14:paraId="43DB6D5F" w14:textId="77777777" w:rsidR="00B5424E" w:rsidRPr="001E0293" w:rsidRDefault="00B5424E" w:rsidP="00B5424E">
      <w:pPr>
        <w:pStyle w:val="Style2"/>
        <w:rPr>
          <w:rFonts w:ascii="Cambria" w:hAnsi="Cambria"/>
        </w:rPr>
      </w:pPr>
      <w:r w:rsidRPr="001E0293">
        <w:rPr>
          <w:rFonts w:ascii="Cambria" w:hAnsi="Cambria"/>
        </w:rPr>
        <w:t>“Oriana, please.” Dad didn’t look shocked, because I know he felt the same way I did.</w:t>
      </w:r>
    </w:p>
    <w:p w14:paraId="53FFA96E" w14:textId="77777777" w:rsidR="00B5424E" w:rsidRPr="001E0293" w:rsidRDefault="00B5424E" w:rsidP="00B5424E">
      <w:pPr>
        <w:pStyle w:val="Style2"/>
        <w:rPr>
          <w:rFonts w:ascii="Cambria" w:hAnsi="Cambria"/>
        </w:rPr>
      </w:pPr>
      <w:r w:rsidRPr="001E0293">
        <w:rPr>
          <w:rFonts w:ascii="Cambria" w:hAnsi="Cambria"/>
        </w:rPr>
        <w:t>“No Derek, she’s right. Okay, so tell me something I shouldn’t know. How’s Jasper?” Jasper was my boyfriend. Well, ex now. He’d recently cut me off, without any explanation.</w:t>
      </w:r>
    </w:p>
    <w:p w14:paraId="1213CB96" w14:textId="77777777" w:rsidR="00B5424E" w:rsidRPr="001E0293" w:rsidRDefault="00B5424E" w:rsidP="00B5424E">
      <w:pPr>
        <w:pStyle w:val="Style2"/>
        <w:rPr>
          <w:rFonts w:ascii="Cambria" w:hAnsi="Cambria"/>
        </w:rPr>
      </w:pPr>
      <w:r w:rsidRPr="001E0293">
        <w:rPr>
          <w:rFonts w:ascii="Cambria" w:hAnsi="Cambria"/>
        </w:rPr>
        <w:t>“Jasper is nothing anymore. Nothing to me, at least.” Both my parents froze. It was the first time I’d told them about our split, even though it’s been a few months. “Don’t worry. It’s for the best, really, I mean why would I want to date someone when I am not guaranteed a happy ending? That would just guarantee him heartache, having to watch me in constant pain. I wouldn’t be the only one suffering.”</w:t>
      </w:r>
    </w:p>
    <w:p w14:paraId="1C75FF2E" w14:textId="77777777" w:rsidR="00B5424E" w:rsidRPr="001E0293" w:rsidRDefault="00B5424E" w:rsidP="00B5424E">
      <w:pPr>
        <w:pStyle w:val="Style2"/>
        <w:rPr>
          <w:rFonts w:ascii="Cambria" w:hAnsi="Cambria"/>
        </w:rPr>
      </w:pPr>
      <w:r w:rsidRPr="001E0293">
        <w:rPr>
          <w:rFonts w:ascii="Cambria" w:hAnsi="Cambria"/>
        </w:rPr>
        <w:lastRenderedPageBreak/>
        <w:t>“Oriana Acacia. How many damn times do your mother and I have to tell you, no death talk? For one, you might just live out a normal life, and hell, maybe outlive Jasper. We are all uncertain of the future. Just because yours is a bit more foggy does NOT mean you can throw it all away.” I hated to hear it, but he was right. Honestly, Jasper leaving me... it hurt. It hurt almost as much as my body does. But I won’t tell them that. The last thing I need is them being even more worried than they already are. I looked up from my plate and noticed neither of my parents was looking at me, wondering why I hadn’t said anything. Instead, they were staring at each other as if the meatloaf had some sort of romantic vibe.</w:t>
      </w:r>
    </w:p>
    <w:p w14:paraId="75CB3856" w14:textId="77777777" w:rsidR="00B5424E" w:rsidRPr="001E0293" w:rsidRDefault="00B5424E" w:rsidP="00B5424E">
      <w:pPr>
        <w:pStyle w:val="Style2"/>
        <w:rPr>
          <w:rFonts w:ascii="Cambria" w:hAnsi="Cambria"/>
        </w:rPr>
      </w:pPr>
      <w:r w:rsidRPr="001E0293">
        <w:rPr>
          <w:rFonts w:ascii="Cambria" w:hAnsi="Cambria"/>
        </w:rPr>
        <w:t xml:space="preserve">“Sorry,” I spat out, hoping they’d stop giving each other puppy-dog eyes. I would have thought my </w:t>
      </w:r>
      <w:r w:rsidRPr="001E0293">
        <w:rPr>
          <w:rFonts w:ascii="Cambria" w:hAnsi="Cambria"/>
        </w:rPr>
        <w:lastRenderedPageBreak/>
        <w:t>dad would have hated my mom by now, for ditching and leaving him to deal with me alone. Well, for some odd reason he still loves her, and I would like to think she still loves him, too. They had stopped looking at one another and began eating the ever-so-scrumptious meatloaf.</w:t>
      </w:r>
    </w:p>
    <w:p w14:paraId="103D3707" w14:textId="77777777" w:rsidR="00B5424E" w:rsidRPr="001E0293" w:rsidRDefault="00B5424E" w:rsidP="00B5424E">
      <w:pPr>
        <w:pStyle w:val="Style2"/>
        <w:rPr>
          <w:rFonts w:ascii="Cambria" w:hAnsi="Cambria"/>
        </w:rPr>
      </w:pPr>
      <w:r w:rsidRPr="001E0293">
        <w:rPr>
          <w:rFonts w:ascii="Cambria" w:hAnsi="Cambria"/>
        </w:rPr>
        <w:t>“Listen, I know you dropped out of school, but I think you need to get out of the house every once in a while. It’s not good for you to be cooped up in the house all day.” My mother didn’t even look at me while she spoke.</w:t>
      </w:r>
    </w:p>
    <w:p w14:paraId="1774BDB8" w14:textId="77777777" w:rsidR="00B5424E" w:rsidRPr="001E0293" w:rsidRDefault="00B5424E" w:rsidP="00B5424E">
      <w:pPr>
        <w:pStyle w:val="Style2"/>
        <w:rPr>
          <w:rFonts w:ascii="Cambria" w:hAnsi="Cambria"/>
        </w:rPr>
      </w:pPr>
      <w:r w:rsidRPr="001E0293">
        <w:rPr>
          <w:rFonts w:ascii="Cambria" w:hAnsi="Cambria"/>
        </w:rPr>
        <w:t>“Mom, it’s not that I don’t enjoy being outside, but I definitely do not enjoy being outside alone. I think we all know by now, I don’t have any friends. Kind of the freak here.”</w:t>
      </w:r>
    </w:p>
    <w:p w14:paraId="749EFBD4" w14:textId="77777777" w:rsidR="00B5424E" w:rsidRPr="001E0293" w:rsidRDefault="00B5424E" w:rsidP="00B5424E">
      <w:pPr>
        <w:pStyle w:val="Style2"/>
        <w:rPr>
          <w:rFonts w:ascii="Cambria" w:hAnsi="Cambria"/>
        </w:rPr>
      </w:pPr>
      <w:r w:rsidRPr="001E0293">
        <w:rPr>
          <w:rFonts w:ascii="Cambria" w:hAnsi="Cambria"/>
        </w:rPr>
        <w:lastRenderedPageBreak/>
        <w:t>“Your mom and I saw something about an event you might be interested in, so we picked up a flyer for you—</w:t>
      </w:r>
      <w:proofErr w:type="spellStart"/>
      <w:r w:rsidRPr="001E0293">
        <w:rPr>
          <w:rFonts w:ascii="Cambria" w:hAnsi="Cambria"/>
        </w:rPr>
        <w:t>Méllo</w:t>
      </w:r>
      <w:proofErr w:type="spellEnd"/>
      <w:r w:rsidRPr="001E0293">
        <w:rPr>
          <w:rFonts w:ascii="Cambria" w:hAnsi="Cambria"/>
        </w:rPr>
        <w:t xml:space="preserve"> is hosting an open mic night. You’re going, and if you want your mother and me to escort you, we can.”</w:t>
      </w:r>
    </w:p>
    <w:p w14:paraId="122FF8DE" w14:textId="77777777" w:rsidR="00B5424E" w:rsidRPr="001E0293" w:rsidRDefault="00B5424E" w:rsidP="00B5424E">
      <w:pPr>
        <w:pStyle w:val="Style2"/>
        <w:rPr>
          <w:rFonts w:ascii="Cambria" w:hAnsi="Cambria"/>
        </w:rPr>
      </w:pPr>
      <w:r w:rsidRPr="001E0293">
        <w:rPr>
          <w:rFonts w:ascii="Cambria" w:hAnsi="Cambria"/>
        </w:rPr>
        <w:t xml:space="preserve"> “Dad, I think the only thing worse than going alone is going with my parents. But fine, I’ll go.” I didn’t have the energy to fight and try to present reasons for why I shouldn’t leave the house. But no </w:t>
      </w:r>
      <w:r w:rsidRPr="001E0293">
        <w:rPr>
          <w:rFonts w:ascii="Cambria" w:hAnsi="Cambria"/>
        </w:rPr>
        <w:t> </w:t>
      </w:r>
    </w:p>
    <w:p w14:paraId="556B1212" w14:textId="77777777" w:rsidR="00B5424E" w:rsidRPr="001E0293" w:rsidRDefault="00B5424E" w:rsidP="00B5424E">
      <w:pPr>
        <w:pStyle w:val="Style2"/>
        <w:rPr>
          <w:rFonts w:ascii="Cambria" w:hAnsi="Cambria"/>
        </w:rPr>
      </w:pPr>
      <w:r w:rsidRPr="001E0293">
        <w:rPr>
          <w:rFonts w:ascii="Cambria" w:hAnsi="Cambria"/>
        </w:rPr>
        <w:t>matter what I said, they would always have some sort of rebuttal.</w:t>
      </w:r>
    </w:p>
    <w:p w14:paraId="07A129F0" w14:textId="77777777" w:rsidR="00B5424E" w:rsidRPr="001E0293" w:rsidRDefault="00B5424E" w:rsidP="00B5424E">
      <w:pPr>
        <w:pStyle w:val="Style2"/>
        <w:rPr>
          <w:rFonts w:ascii="Cambria" w:hAnsi="Cambria"/>
        </w:rPr>
      </w:pPr>
      <w:r w:rsidRPr="001E0293">
        <w:rPr>
          <w:rFonts w:ascii="Cambria" w:hAnsi="Cambria"/>
        </w:rPr>
        <w:t>“Thank you, sweetie, it means more than you can imagine.” My mom looked at me, and our eyes met. I had not realized how much my problems had aged her. The crow’s feet and frown lines weren’t there before everything.</w:t>
      </w:r>
    </w:p>
    <w:p w14:paraId="4CD29728" w14:textId="77777777" w:rsidR="00B5424E" w:rsidRPr="001E0293" w:rsidRDefault="00B5424E" w:rsidP="00B5424E">
      <w:pPr>
        <w:pStyle w:val="Style2"/>
        <w:rPr>
          <w:rFonts w:ascii="Cambria" w:hAnsi="Cambria"/>
        </w:rPr>
      </w:pPr>
      <w:r w:rsidRPr="001E0293">
        <w:rPr>
          <w:rFonts w:ascii="Cambria" w:hAnsi="Cambria"/>
        </w:rPr>
        <w:lastRenderedPageBreak/>
        <w:t>“May I be excused? So I can get ready and whatnot.” My dad nodded, and I got up to head upstairs. To tell you the truth, I don’t really care anymore what I look like in public. When you feel like a zombie, somehow your self-image does a weird flop. But using the get ready excuse at least got me away from the rekindled love-stricken adults.</w:t>
      </w:r>
    </w:p>
    <w:p w14:paraId="45FDB17F" w14:textId="77777777" w:rsidR="00B5424E" w:rsidRPr="001E0293" w:rsidRDefault="00B5424E" w:rsidP="00B5424E">
      <w:pPr>
        <w:pStyle w:val="Style2"/>
        <w:rPr>
          <w:rFonts w:ascii="Cambria" w:hAnsi="Cambria"/>
        </w:rPr>
      </w:pPr>
      <w:r w:rsidRPr="001E0293">
        <w:rPr>
          <w:rFonts w:ascii="Cambria" w:hAnsi="Cambria"/>
        </w:rPr>
        <w:t xml:space="preserve">We found out after the fact that </w:t>
      </w:r>
      <w:proofErr w:type="spellStart"/>
      <w:r w:rsidRPr="001E0293">
        <w:rPr>
          <w:rFonts w:ascii="Cambria" w:hAnsi="Cambria"/>
        </w:rPr>
        <w:t>Méllo</w:t>
      </w:r>
      <w:proofErr w:type="spellEnd"/>
      <w:r w:rsidRPr="001E0293">
        <w:rPr>
          <w:rFonts w:ascii="Cambria" w:hAnsi="Cambria"/>
        </w:rPr>
        <w:t xml:space="preserve"> is Greek for future. It’s a pretty unique place. </w:t>
      </w:r>
    </w:p>
    <w:p w14:paraId="308F386B" w14:textId="77777777" w:rsidR="00B5424E" w:rsidRPr="001E0293" w:rsidRDefault="00B5424E" w:rsidP="00B5424E">
      <w:pPr>
        <w:pStyle w:val="Style2"/>
        <w:rPr>
          <w:rFonts w:ascii="Cambria" w:hAnsi="Cambria"/>
        </w:rPr>
      </w:pPr>
      <w:r w:rsidRPr="001E0293">
        <w:rPr>
          <w:rFonts w:ascii="Cambria" w:hAnsi="Cambria"/>
        </w:rPr>
        <w:t xml:space="preserve">I arrived at </w:t>
      </w:r>
      <w:proofErr w:type="spellStart"/>
      <w:r w:rsidRPr="001E0293">
        <w:rPr>
          <w:rFonts w:ascii="Cambria" w:hAnsi="Cambria"/>
        </w:rPr>
        <w:t>Méllo</w:t>
      </w:r>
      <w:proofErr w:type="spellEnd"/>
      <w:r w:rsidRPr="001E0293">
        <w:rPr>
          <w:rFonts w:ascii="Cambria" w:hAnsi="Cambria"/>
        </w:rPr>
        <w:t xml:space="preserve"> and waved goodbye to my parents—well, mainly my dad, but they were both in the car. Everyone who goes there is pretty unique, too. It hadn’t changed much since I was there last—still a coffee shop. I mean, it was more crowded than it usually was, with lots of people I’d known from school, but that was no different from what I’d </w:t>
      </w:r>
      <w:r w:rsidRPr="001E0293">
        <w:rPr>
          <w:rFonts w:ascii="Cambria" w:hAnsi="Cambria"/>
        </w:rPr>
        <w:lastRenderedPageBreak/>
        <w:t>experienced there before. I tried to find an empty table, but I couldn't find one, so I just stood in the back of the room. I noticed some kids I knew off to the right of the stage arguing; a boy threw his hands in his dark hair as if to give up, then he walked on stage. It was Jasper, of all people. I contemplated leaving, but I knew if he saw me walk out, that would mean he had won. So I stayed, however, my weak body told me I needed to sit. I looked at the coffee bar and saw two good seats open up, both next to impossibly loud people. I took the one closer to the back, in hopes of avoiding Jasper’s poems on how hard his petty life was.</w:t>
      </w:r>
    </w:p>
    <w:p w14:paraId="01742E34" w14:textId="77777777" w:rsidR="00B5424E" w:rsidRPr="001E0293" w:rsidRDefault="00B5424E" w:rsidP="00B5424E">
      <w:pPr>
        <w:pStyle w:val="Style2"/>
        <w:rPr>
          <w:rFonts w:ascii="Cambria" w:hAnsi="Cambria"/>
        </w:rPr>
      </w:pPr>
      <w:r w:rsidRPr="001E0293">
        <w:rPr>
          <w:rFonts w:ascii="Cambria" w:hAnsi="Cambria"/>
        </w:rPr>
        <w:t>“Here you go.” The coffee barista set down a cup of tea I had not ordered.</w:t>
      </w:r>
    </w:p>
    <w:p w14:paraId="611D1F62" w14:textId="77777777" w:rsidR="00B5424E" w:rsidRPr="001E0293" w:rsidRDefault="00B5424E" w:rsidP="00B5424E">
      <w:pPr>
        <w:pStyle w:val="Style2"/>
        <w:rPr>
          <w:rFonts w:ascii="Cambria" w:hAnsi="Cambria"/>
        </w:rPr>
      </w:pPr>
      <w:r w:rsidRPr="001E0293">
        <w:rPr>
          <w:rFonts w:ascii="Cambria" w:hAnsi="Cambria"/>
        </w:rPr>
        <w:t>“Oh, I didn’t—”</w:t>
      </w:r>
    </w:p>
    <w:p w14:paraId="3549F009" w14:textId="77777777" w:rsidR="00B5424E" w:rsidRPr="001E0293" w:rsidRDefault="00B5424E" w:rsidP="00B5424E">
      <w:pPr>
        <w:pStyle w:val="Style2"/>
        <w:rPr>
          <w:rFonts w:ascii="Cambria" w:hAnsi="Cambria"/>
        </w:rPr>
      </w:pPr>
      <w:r w:rsidRPr="001E0293">
        <w:rPr>
          <w:rFonts w:ascii="Cambria" w:hAnsi="Cambria"/>
        </w:rPr>
        <w:lastRenderedPageBreak/>
        <w:t>“It’s paid for.” The barista seemed annoyed. Not my fault you hate your job.</w:t>
      </w:r>
    </w:p>
    <w:p w14:paraId="708A4AC1" w14:textId="77777777" w:rsidR="00B5424E" w:rsidRPr="001E0293" w:rsidRDefault="00B5424E" w:rsidP="00B5424E">
      <w:pPr>
        <w:pStyle w:val="Style2"/>
        <w:rPr>
          <w:rFonts w:ascii="Cambria" w:hAnsi="Cambria"/>
        </w:rPr>
      </w:pPr>
      <w:r w:rsidRPr="001E0293">
        <w:rPr>
          <w:rFonts w:ascii="Cambria" w:hAnsi="Cambria"/>
        </w:rPr>
        <w:t>“By whom?” I asked, pestering her further. She nodded out into the room as if I was supposed to know who she meant. No one was looking at me; no one was near me. Everything faded out as I focused in to hear Jasper.</w:t>
      </w:r>
    </w:p>
    <w:p w14:paraId="0462C4E1" w14:textId="77777777" w:rsidR="00B5424E" w:rsidRPr="001E0293" w:rsidRDefault="00B5424E" w:rsidP="00B5424E">
      <w:pPr>
        <w:pStyle w:val="Style2"/>
        <w:rPr>
          <w:rFonts w:ascii="Cambria" w:hAnsi="Cambria"/>
        </w:rPr>
      </w:pPr>
      <w:r w:rsidRPr="001E0293">
        <w:rPr>
          <w:rFonts w:ascii="Cambria" w:hAnsi="Cambria"/>
        </w:rPr>
        <w:t>“She was life,</w:t>
      </w:r>
    </w:p>
    <w:p w14:paraId="5C279B77" w14:textId="77777777" w:rsidR="00B5424E" w:rsidRPr="001E0293" w:rsidRDefault="00B5424E" w:rsidP="00B5424E">
      <w:pPr>
        <w:pStyle w:val="Style2"/>
        <w:rPr>
          <w:rFonts w:ascii="Cambria" w:hAnsi="Cambria"/>
        </w:rPr>
      </w:pPr>
      <w:r w:rsidRPr="001E0293">
        <w:rPr>
          <w:rFonts w:ascii="Cambria" w:hAnsi="Cambria"/>
        </w:rPr>
        <w:t>My soul and my tomorrow,</w:t>
      </w:r>
    </w:p>
    <w:p w14:paraId="7684191E" w14:textId="77777777" w:rsidR="00B5424E" w:rsidRPr="001E0293" w:rsidRDefault="00B5424E" w:rsidP="00B5424E">
      <w:pPr>
        <w:pStyle w:val="Style2"/>
        <w:rPr>
          <w:rFonts w:ascii="Cambria" w:hAnsi="Cambria"/>
        </w:rPr>
      </w:pPr>
      <w:r w:rsidRPr="001E0293">
        <w:rPr>
          <w:rFonts w:ascii="Cambria" w:hAnsi="Cambria"/>
        </w:rPr>
        <w:t>And now I only have her memories,</w:t>
      </w:r>
    </w:p>
    <w:p w14:paraId="44C47B86" w14:textId="77777777" w:rsidR="00B5424E" w:rsidRPr="001E0293" w:rsidRDefault="00B5424E" w:rsidP="00B5424E">
      <w:pPr>
        <w:pStyle w:val="Style2"/>
        <w:rPr>
          <w:rFonts w:ascii="Cambria" w:hAnsi="Cambria"/>
        </w:rPr>
      </w:pPr>
      <w:r w:rsidRPr="001E0293">
        <w:rPr>
          <w:rFonts w:ascii="Cambria" w:hAnsi="Cambria"/>
        </w:rPr>
        <w:t>Empty and full of sorrow.</w:t>
      </w:r>
    </w:p>
    <w:p w14:paraId="40C3A59C" w14:textId="77777777" w:rsidR="00B5424E" w:rsidRPr="001E0293" w:rsidRDefault="00B5424E" w:rsidP="00B5424E">
      <w:pPr>
        <w:pStyle w:val="Style2"/>
        <w:rPr>
          <w:rFonts w:ascii="Cambria" w:hAnsi="Cambria"/>
        </w:rPr>
      </w:pPr>
      <w:r w:rsidRPr="001E0293">
        <w:rPr>
          <w:rFonts w:ascii="Cambria" w:hAnsi="Cambria"/>
        </w:rPr>
        <w:t>She was my day,</w:t>
      </w:r>
    </w:p>
    <w:p w14:paraId="2CB53B06" w14:textId="77777777" w:rsidR="00B5424E" w:rsidRPr="001E0293" w:rsidRDefault="00B5424E" w:rsidP="00B5424E">
      <w:pPr>
        <w:pStyle w:val="Style2"/>
        <w:rPr>
          <w:rFonts w:ascii="Cambria" w:hAnsi="Cambria"/>
        </w:rPr>
      </w:pPr>
      <w:r w:rsidRPr="001E0293">
        <w:rPr>
          <w:rFonts w:ascii="Cambria" w:hAnsi="Cambria"/>
        </w:rPr>
        <w:t>But night came fast</w:t>
      </w:r>
    </w:p>
    <w:p w14:paraId="3FA6177E" w14:textId="77777777" w:rsidR="00B5424E" w:rsidRPr="001E0293" w:rsidRDefault="00B5424E" w:rsidP="00B5424E">
      <w:pPr>
        <w:pStyle w:val="Style2"/>
        <w:rPr>
          <w:rFonts w:ascii="Cambria" w:hAnsi="Cambria"/>
        </w:rPr>
      </w:pPr>
      <w:r w:rsidRPr="001E0293">
        <w:rPr>
          <w:rFonts w:ascii="Cambria" w:hAnsi="Cambria"/>
        </w:rPr>
        <w:t>Through all trials</w:t>
      </w:r>
    </w:p>
    <w:p w14:paraId="61E00D18" w14:textId="77777777" w:rsidR="00B5424E" w:rsidRPr="001E0293" w:rsidRDefault="00B5424E" w:rsidP="00B5424E">
      <w:pPr>
        <w:pStyle w:val="Style2"/>
        <w:rPr>
          <w:rFonts w:ascii="Cambria" w:hAnsi="Cambria"/>
        </w:rPr>
      </w:pPr>
      <w:r w:rsidRPr="001E0293">
        <w:rPr>
          <w:rFonts w:ascii="Cambria" w:hAnsi="Cambria"/>
        </w:rPr>
        <w:t>My love will last.”</w:t>
      </w:r>
    </w:p>
    <w:p w14:paraId="6B634721" w14:textId="77777777" w:rsidR="00B5424E" w:rsidRPr="001E0293" w:rsidRDefault="00B5424E" w:rsidP="00B5424E">
      <w:pPr>
        <w:pStyle w:val="Style2"/>
        <w:rPr>
          <w:rFonts w:ascii="Cambria" w:hAnsi="Cambria"/>
        </w:rPr>
      </w:pPr>
      <w:r w:rsidRPr="001E0293">
        <w:rPr>
          <w:rFonts w:ascii="Cambria" w:hAnsi="Cambria"/>
        </w:rPr>
        <w:lastRenderedPageBreak/>
        <w:t>I swear I about fell out of my chair. How could he? It had to be about me. I knew for a fact that for sure no one had seen him with any other girls. Yes, I might have been checking up on him. But I also knew that he’d left me and disappeared. He was just gone. Everyone was applauding his guilt trip. Seriously? He was not the victim. The more people clapped, the more irritated I got. As Jasper left the stage, an older woman hugged him and grabbed the mic next.</w:t>
      </w:r>
    </w:p>
    <w:p w14:paraId="5AACAF07" w14:textId="77777777" w:rsidR="00B5424E" w:rsidRPr="001E0293" w:rsidRDefault="00B5424E" w:rsidP="00B5424E">
      <w:pPr>
        <w:pStyle w:val="Style2"/>
        <w:rPr>
          <w:rFonts w:ascii="Cambria" w:hAnsi="Cambria"/>
        </w:rPr>
      </w:pPr>
      <w:r w:rsidRPr="001E0293">
        <w:rPr>
          <w:rFonts w:ascii="Cambria" w:hAnsi="Cambria"/>
        </w:rPr>
        <w:t xml:space="preserve">“Who wants to be up next?” She scanned the crowd, adding, “Oh come on, give me something.” I don’t know what compelled me to stand up, but I did. “The beautiful girl all alone over there.” I heard whispers. It wasn’t the first time people whispered about me. Always going in and out of the hospital, and being out of school for doctor’s visits, the kids would </w:t>
      </w:r>
      <w:r w:rsidRPr="001E0293">
        <w:rPr>
          <w:rFonts w:ascii="Cambria" w:hAnsi="Cambria"/>
        </w:rPr>
        <w:lastRenderedPageBreak/>
        <w:t xml:space="preserve">spread rumors as to why I wasn’t in class. Everyone was staring at me, and the few who weren’t were still whispering about me. I was sure of that. Part of me wanted just to bolt as fast as I could out the door, but I started my march toward the stage. </w:t>
      </w:r>
    </w:p>
    <w:p w14:paraId="2DC38B11" w14:textId="77777777" w:rsidR="00B5424E" w:rsidRPr="001E0293" w:rsidRDefault="00B5424E" w:rsidP="00B5424E">
      <w:pPr>
        <w:pStyle w:val="Style2"/>
        <w:rPr>
          <w:rFonts w:ascii="Cambria" w:hAnsi="Cambria"/>
        </w:rPr>
      </w:pPr>
      <w:r w:rsidRPr="001E0293">
        <w:rPr>
          <w:rFonts w:ascii="Cambria" w:hAnsi="Cambria"/>
        </w:rPr>
        <w:t>“What’s your name?” The older woman asked as I arrived on stage. She looked confused.</w:t>
      </w:r>
    </w:p>
    <w:p w14:paraId="41BAD7C1" w14:textId="77777777" w:rsidR="00B5424E" w:rsidRPr="001E0293" w:rsidRDefault="00B5424E" w:rsidP="00B5424E">
      <w:pPr>
        <w:pStyle w:val="Style2"/>
        <w:rPr>
          <w:rFonts w:ascii="Cambria" w:hAnsi="Cambria"/>
        </w:rPr>
      </w:pPr>
      <w:r w:rsidRPr="001E0293">
        <w:rPr>
          <w:rFonts w:ascii="Cambria" w:hAnsi="Cambria"/>
        </w:rPr>
        <w:t>“Oriana Settlers.” I was so close to the mic that you could even hear the air escape my mouth as I finished giving my name.</w:t>
      </w:r>
    </w:p>
    <w:p w14:paraId="37F3D304" w14:textId="77777777" w:rsidR="00B5424E" w:rsidRPr="001E0293" w:rsidRDefault="00B5424E" w:rsidP="00B5424E">
      <w:pPr>
        <w:pStyle w:val="Style2"/>
        <w:rPr>
          <w:rFonts w:ascii="Cambria" w:hAnsi="Cambria"/>
        </w:rPr>
      </w:pPr>
      <w:r w:rsidRPr="001E0293">
        <w:rPr>
          <w:rFonts w:ascii="Cambria" w:hAnsi="Cambria"/>
        </w:rPr>
        <w:t>“Well hello, beautiful child.” She said into the mic, but faced me and winked. “Here is Miss Oriana Settlers.” I was pretty sure she walked off the stage as fast as possible so I wouldn’t change my mind.</w:t>
      </w:r>
    </w:p>
    <w:p w14:paraId="1FF31A5F" w14:textId="77777777" w:rsidR="00B5424E" w:rsidRPr="001E0293" w:rsidRDefault="00B5424E" w:rsidP="00B5424E">
      <w:pPr>
        <w:pStyle w:val="Style2"/>
        <w:rPr>
          <w:rFonts w:ascii="Cambria" w:hAnsi="Cambria"/>
        </w:rPr>
      </w:pPr>
      <w:r w:rsidRPr="001E0293">
        <w:rPr>
          <w:rFonts w:ascii="Cambria" w:hAnsi="Cambria"/>
        </w:rPr>
        <w:t xml:space="preserve">“Hi. So umm, this is my poem.” I refused to look up, too scared to make eye contact with anyone, I was </w:t>
      </w:r>
      <w:r w:rsidRPr="001E0293">
        <w:rPr>
          <w:rFonts w:ascii="Cambria" w:hAnsi="Cambria"/>
        </w:rPr>
        <w:lastRenderedPageBreak/>
        <w:t>shaking so badly. I seriously need to think before I act. Damn it. I took a deep breath and tried my hardest to recall any of my poems. Of course, it was just my luck, absolutely none of them came to my mind. I looked up and saw everyone. I knew what they were all wondering. Did the pain affect the way she thought? That would explain why she’s not saying anything. I decided to wing it. I looked out at the crowd, and even though the lights made everything hazy, I still managed to make eye contact with Jasper. His face was so pale like he had seen a ghost. Well hell, maybe he had. The girl he just recited a poem about was right here on stage. Hah. And instantly I knew which one I would give them.</w:t>
      </w:r>
    </w:p>
    <w:p w14:paraId="4C4760CA" w14:textId="77777777" w:rsidR="00B5424E" w:rsidRPr="001E0293" w:rsidRDefault="00B5424E" w:rsidP="00B5424E">
      <w:pPr>
        <w:pStyle w:val="Style2"/>
        <w:rPr>
          <w:rFonts w:ascii="Cambria" w:hAnsi="Cambria"/>
        </w:rPr>
      </w:pPr>
      <w:r w:rsidRPr="001E0293">
        <w:rPr>
          <w:rFonts w:ascii="Cambria" w:hAnsi="Cambria"/>
        </w:rPr>
        <w:t>“One year from yesterday—</w:t>
      </w:r>
    </w:p>
    <w:p w14:paraId="6958FAA6" w14:textId="77777777" w:rsidR="00B5424E" w:rsidRPr="001E0293" w:rsidRDefault="00B5424E" w:rsidP="00B5424E">
      <w:pPr>
        <w:pStyle w:val="Style2"/>
        <w:rPr>
          <w:rFonts w:ascii="Cambria" w:hAnsi="Cambria"/>
        </w:rPr>
      </w:pPr>
      <w:r w:rsidRPr="001E0293">
        <w:rPr>
          <w:rFonts w:ascii="Cambria" w:hAnsi="Cambria"/>
        </w:rPr>
        <w:lastRenderedPageBreak/>
        <w:t>Eight thousand, seven hundred sixty-five hours from yesterday,</w:t>
      </w:r>
    </w:p>
    <w:p w14:paraId="1594A745" w14:textId="77777777" w:rsidR="00B5424E" w:rsidRPr="001E0293" w:rsidRDefault="00B5424E" w:rsidP="00B5424E">
      <w:pPr>
        <w:pStyle w:val="Style2"/>
        <w:rPr>
          <w:rFonts w:ascii="Cambria" w:hAnsi="Cambria"/>
        </w:rPr>
      </w:pPr>
      <w:r w:rsidRPr="001E0293">
        <w:rPr>
          <w:rFonts w:ascii="Cambria" w:hAnsi="Cambria"/>
        </w:rPr>
        <w:t>Things changed.</w:t>
      </w:r>
    </w:p>
    <w:p w14:paraId="02E1CA4D" w14:textId="77777777" w:rsidR="00B5424E" w:rsidRPr="001E0293" w:rsidRDefault="00B5424E" w:rsidP="00B5424E">
      <w:pPr>
        <w:pStyle w:val="Style2"/>
        <w:rPr>
          <w:rFonts w:ascii="Cambria" w:hAnsi="Cambria"/>
        </w:rPr>
      </w:pPr>
      <w:r w:rsidRPr="001E0293">
        <w:rPr>
          <w:rFonts w:ascii="Cambria" w:hAnsi="Cambria"/>
        </w:rPr>
        <w:t>And when those things changed, you started drifting.</w:t>
      </w:r>
    </w:p>
    <w:p w14:paraId="2B1AA359" w14:textId="77777777" w:rsidR="00B5424E" w:rsidRPr="001E0293" w:rsidRDefault="00B5424E" w:rsidP="00B5424E">
      <w:pPr>
        <w:pStyle w:val="Style2"/>
        <w:rPr>
          <w:rFonts w:ascii="Cambria" w:hAnsi="Cambria"/>
        </w:rPr>
      </w:pPr>
      <w:r w:rsidRPr="001E0293">
        <w:rPr>
          <w:rFonts w:ascii="Cambria" w:hAnsi="Cambria"/>
        </w:rPr>
        <w:t>And when you started drifting, I started falling.</w:t>
      </w:r>
    </w:p>
    <w:p w14:paraId="37F949BA" w14:textId="77777777" w:rsidR="00B5424E" w:rsidRPr="001E0293" w:rsidRDefault="00B5424E" w:rsidP="00B5424E">
      <w:pPr>
        <w:pStyle w:val="Style2"/>
        <w:rPr>
          <w:rFonts w:ascii="Cambria" w:hAnsi="Cambria"/>
        </w:rPr>
      </w:pPr>
      <w:r w:rsidRPr="001E0293">
        <w:rPr>
          <w:rFonts w:ascii="Cambria" w:hAnsi="Cambria"/>
        </w:rPr>
        <w:t>And when I had fallen, you left me.</w:t>
      </w:r>
    </w:p>
    <w:p w14:paraId="718E3E7B" w14:textId="77777777" w:rsidR="00B5424E" w:rsidRPr="001E0293" w:rsidRDefault="00B5424E" w:rsidP="00B5424E">
      <w:pPr>
        <w:pStyle w:val="Style2"/>
        <w:rPr>
          <w:rFonts w:ascii="Cambria" w:hAnsi="Cambria"/>
        </w:rPr>
      </w:pPr>
      <w:r w:rsidRPr="001E0293">
        <w:rPr>
          <w:rFonts w:ascii="Cambria" w:hAnsi="Cambria"/>
        </w:rPr>
        <w:t>But when you left, I got stronger.</w:t>
      </w:r>
    </w:p>
    <w:p w14:paraId="78FFF3AF" w14:textId="77777777" w:rsidR="00B5424E" w:rsidRPr="001E0293" w:rsidRDefault="00B5424E" w:rsidP="00B5424E">
      <w:pPr>
        <w:pStyle w:val="Style2"/>
        <w:rPr>
          <w:rFonts w:ascii="Cambria" w:hAnsi="Cambria"/>
        </w:rPr>
      </w:pPr>
      <w:r w:rsidRPr="001E0293">
        <w:rPr>
          <w:rFonts w:ascii="Cambria" w:hAnsi="Cambria"/>
        </w:rPr>
        <w:t>When I was stronger, I fought harder</w:t>
      </w:r>
    </w:p>
    <w:p w14:paraId="0E347C49" w14:textId="77777777" w:rsidR="00B5424E" w:rsidRPr="001E0293" w:rsidRDefault="00B5424E" w:rsidP="00B5424E">
      <w:pPr>
        <w:pStyle w:val="Style2"/>
        <w:rPr>
          <w:rFonts w:ascii="Cambria" w:hAnsi="Cambria"/>
        </w:rPr>
      </w:pPr>
      <w:r w:rsidRPr="001E0293">
        <w:rPr>
          <w:rFonts w:ascii="Cambria" w:hAnsi="Cambria"/>
        </w:rPr>
        <w:t>You can’t handle someone so sick?</w:t>
      </w:r>
    </w:p>
    <w:p w14:paraId="0E90ABCD" w14:textId="77777777" w:rsidR="00B5424E" w:rsidRPr="001E0293" w:rsidRDefault="00B5424E" w:rsidP="00B5424E">
      <w:pPr>
        <w:pStyle w:val="Style2"/>
        <w:rPr>
          <w:rFonts w:ascii="Cambria" w:hAnsi="Cambria"/>
        </w:rPr>
      </w:pPr>
      <w:r w:rsidRPr="001E0293">
        <w:rPr>
          <w:rFonts w:ascii="Cambria" w:hAnsi="Cambria"/>
        </w:rPr>
        <w:t>I can’t either, yet here I am—</w:t>
      </w:r>
    </w:p>
    <w:p w14:paraId="5F1BA28D" w14:textId="77777777" w:rsidR="00B5424E" w:rsidRPr="001E0293" w:rsidRDefault="00B5424E" w:rsidP="00B5424E">
      <w:pPr>
        <w:pStyle w:val="Style2"/>
        <w:rPr>
          <w:rFonts w:ascii="Cambria" w:hAnsi="Cambria"/>
        </w:rPr>
      </w:pPr>
      <w:r w:rsidRPr="001E0293">
        <w:rPr>
          <w:rFonts w:ascii="Cambria" w:hAnsi="Cambria"/>
        </w:rPr>
        <w:t>A year from yesterday.</w:t>
      </w:r>
    </w:p>
    <w:p w14:paraId="4237D536" w14:textId="77777777" w:rsidR="00B5424E" w:rsidRPr="001E0293" w:rsidRDefault="00B5424E" w:rsidP="00B5424E">
      <w:pPr>
        <w:pStyle w:val="Style2"/>
        <w:rPr>
          <w:rFonts w:ascii="Cambria" w:hAnsi="Cambria"/>
        </w:rPr>
      </w:pPr>
      <w:r w:rsidRPr="001E0293">
        <w:rPr>
          <w:rFonts w:ascii="Cambria" w:hAnsi="Cambria"/>
        </w:rPr>
        <w:t>Five hundred twenty-five thousand, nine-hundred forty-nine minutes from yesterday,</w:t>
      </w:r>
    </w:p>
    <w:p w14:paraId="72FB5839" w14:textId="77777777" w:rsidR="00B5424E" w:rsidRPr="001E0293" w:rsidRDefault="00B5424E" w:rsidP="00B5424E">
      <w:pPr>
        <w:pStyle w:val="Style2"/>
        <w:rPr>
          <w:rFonts w:ascii="Cambria" w:hAnsi="Cambria"/>
        </w:rPr>
      </w:pPr>
      <w:r w:rsidRPr="001E0293">
        <w:rPr>
          <w:rFonts w:ascii="Cambria" w:hAnsi="Cambria"/>
        </w:rPr>
        <w:t xml:space="preserve">I fell sick </w:t>
      </w:r>
      <w:proofErr w:type="gramStart"/>
      <w:r w:rsidRPr="001E0293">
        <w:rPr>
          <w:rFonts w:ascii="Cambria" w:hAnsi="Cambria"/>
        </w:rPr>
        <w:t>an</w:t>
      </w:r>
      <w:proofErr w:type="gramEnd"/>
      <w:r w:rsidRPr="001E0293">
        <w:rPr>
          <w:rFonts w:ascii="Cambria" w:hAnsi="Cambria"/>
        </w:rPr>
        <w:t xml:space="preserve"> consumed with pain.</w:t>
      </w:r>
    </w:p>
    <w:p w14:paraId="2F747A38" w14:textId="77777777" w:rsidR="00B5424E" w:rsidRPr="001E0293" w:rsidRDefault="00B5424E" w:rsidP="00B5424E">
      <w:pPr>
        <w:pStyle w:val="Style2"/>
        <w:rPr>
          <w:rFonts w:ascii="Cambria" w:hAnsi="Cambria"/>
        </w:rPr>
      </w:pPr>
      <w:r w:rsidRPr="001E0293">
        <w:rPr>
          <w:rFonts w:ascii="Cambria" w:hAnsi="Cambria"/>
        </w:rPr>
        <w:t>And not long after, you left me.”</w:t>
      </w:r>
    </w:p>
    <w:p w14:paraId="22818565" w14:textId="77777777" w:rsidR="00B5424E" w:rsidRPr="001E0293" w:rsidRDefault="00B5424E" w:rsidP="00B5424E">
      <w:pPr>
        <w:pStyle w:val="Style2"/>
        <w:rPr>
          <w:rFonts w:ascii="Cambria" w:hAnsi="Cambria"/>
        </w:rPr>
      </w:pPr>
      <w:r w:rsidRPr="001E0293">
        <w:rPr>
          <w:rFonts w:ascii="Cambria" w:hAnsi="Cambria"/>
        </w:rPr>
        <w:lastRenderedPageBreak/>
        <w:t>I took a step back and noticed tears had welled in my eyes. Suddenly everyone stood up, clapping. Jasper took off, the little old lady came on stage and hugged me, and a few tears fell from my eyes. I couldn’t hear what the woman was trying to say over the roar of my heart beating in my ears, but I knew it didn’t matter. Her hug said it all. I turned my back to the crowd and wiped my tears, turning back around. “Thank you,” I spat out to the mic. I got off the stage and a few people immediately greeted me, people I had never met in my life, but they made sure to thank me and tell me how beautiful my poem was. One girl even high-fived me.</w:t>
      </w:r>
    </w:p>
    <w:p w14:paraId="5DE73F5E" w14:textId="77777777" w:rsidR="00B5424E" w:rsidRPr="001E0293" w:rsidRDefault="00B5424E" w:rsidP="00B5424E">
      <w:pPr>
        <w:pStyle w:val="Style2"/>
        <w:rPr>
          <w:rFonts w:ascii="Cambria" w:hAnsi="Cambria"/>
        </w:rPr>
      </w:pPr>
      <w:r w:rsidRPr="001E0293">
        <w:rPr>
          <w:rFonts w:ascii="Cambria" w:hAnsi="Cambria"/>
        </w:rPr>
        <w:t xml:space="preserve">I made my way back to my seat at the coffee bar—surprisingly, it was still available. My head was swirling, and the adrenaline coursing through my </w:t>
      </w:r>
      <w:r w:rsidRPr="001E0293">
        <w:rPr>
          <w:rFonts w:ascii="Cambria" w:hAnsi="Cambria"/>
        </w:rPr>
        <w:lastRenderedPageBreak/>
        <w:t>body was nearly as loud as the crowd had just been. The barista set down another cup of tea, and before I could ask anything, she said, “This one’s on the house.”</w:t>
      </w:r>
    </w:p>
    <w:p w14:paraId="0B76E486" w14:textId="77777777" w:rsidR="00B5424E" w:rsidRPr="001E0293" w:rsidRDefault="00B5424E" w:rsidP="00B5424E">
      <w:pPr>
        <w:pStyle w:val="Style2"/>
        <w:rPr>
          <w:rFonts w:ascii="Cambria" w:hAnsi="Cambria"/>
        </w:rPr>
      </w:pPr>
      <w:r w:rsidRPr="001E0293">
        <w:rPr>
          <w:rFonts w:ascii="Cambria" w:hAnsi="Cambria"/>
        </w:rPr>
        <w:t>I stayed until I finished my cup of tea, and began my walk to the door.</w:t>
      </w:r>
    </w:p>
    <w:p w14:paraId="6B29A751" w14:textId="77777777" w:rsidR="00B5424E" w:rsidRPr="001E0293" w:rsidRDefault="00B5424E" w:rsidP="00B5424E">
      <w:pPr>
        <w:pStyle w:val="Style2"/>
        <w:rPr>
          <w:rFonts w:ascii="Cambria" w:hAnsi="Cambria"/>
        </w:rPr>
      </w:pPr>
      <w:r w:rsidRPr="001E0293">
        <w:rPr>
          <w:rFonts w:ascii="Cambria" w:hAnsi="Cambria"/>
        </w:rPr>
        <w:t>“Please come back? We do open mic every Thursday night.” The older lady caught me at the door, her eyes begging me.</w:t>
      </w:r>
    </w:p>
    <w:p w14:paraId="3804C8EF" w14:textId="77777777" w:rsidR="00B5424E" w:rsidRPr="001E0293" w:rsidRDefault="00B5424E" w:rsidP="00B5424E">
      <w:pPr>
        <w:pStyle w:val="Style2"/>
        <w:rPr>
          <w:rFonts w:ascii="Cambria" w:hAnsi="Cambria"/>
        </w:rPr>
      </w:pPr>
      <w:r w:rsidRPr="001E0293">
        <w:rPr>
          <w:rFonts w:ascii="Cambria" w:hAnsi="Cambria"/>
        </w:rPr>
        <w:t>“Oh, umm okay, sure. I think I’d have to run it past my dad, but I’d love to!” I gave her a quick smile and started walking past her. I just couldn’t say no to such a frail woman.</w:t>
      </w:r>
    </w:p>
    <w:p w14:paraId="2A9D5211" w14:textId="77777777" w:rsidR="00B5424E" w:rsidRPr="001E0293" w:rsidRDefault="00B5424E" w:rsidP="00B5424E">
      <w:pPr>
        <w:pStyle w:val="Style2"/>
        <w:rPr>
          <w:rFonts w:ascii="Cambria" w:hAnsi="Cambria"/>
        </w:rPr>
      </w:pPr>
      <w:r w:rsidRPr="001E0293">
        <w:rPr>
          <w:rFonts w:ascii="Cambria" w:hAnsi="Cambria"/>
        </w:rPr>
        <w:t>“Name’s Cecilia, dear,” she called after me.</w:t>
      </w:r>
    </w:p>
    <w:p w14:paraId="70621676" w14:textId="77777777" w:rsidR="00B5424E" w:rsidRPr="001E0293" w:rsidRDefault="00B5424E" w:rsidP="00B5424E">
      <w:pPr>
        <w:pStyle w:val="Style2"/>
        <w:rPr>
          <w:rFonts w:ascii="Cambria" w:hAnsi="Cambria"/>
        </w:rPr>
      </w:pPr>
      <w:r w:rsidRPr="001E0293">
        <w:rPr>
          <w:rFonts w:ascii="Cambria" w:hAnsi="Cambria"/>
        </w:rPr>
        <w:t>“Nice to have met you, Cecilia,” I turned around and said to her as I continued to walk out. I got to the steps and saw my dad waiting in the car.</w:t>
      </w:r>
    </w:p>
    <w:p w14:paraId="43733FD7" w14:textId="77777777" w:rsidR="001E0293" w:rsidRDefault="00B5424E" w:rsidP="001E0293">
      <w:pPr>
        <w:pStyle w:val="Style2"/>
        <w:rPr>
          <w:rFonts w:ascii="Cambria" w:hAnsi="Cambria"/>
        </w:rPr>
      </w:pPr>
      <w:r w:rsidRPr="001E0293">
        <w:rPr>
          <w:rFonts w:ascii="Cambria" w:hAnsi="Cambria"/>
        </w:rPr>
        <w:lastRenderedPageBreak/>
        <w:t>“How’d it go?” Already attacking me with a question before the door could even shut. “Honestly dad, it was really good.”</w:t>
      </w:r>
    </w:p>
    <w:p w14:paraId="6A03586C" w14:textId="77777777" w:rsidR="00F21889" w:rsidRDefault="00F21889">
      <w:pPr>
        <w:ind w:firstLine="720"/>
        <w:rPr>
          <w:rStyle w:val="Heading1Char"/>
          <w:rFonts w:ascii="Cambria" w:hAnsi="Cambria"/>
          <w:caps w:val="0"/>
        </w:rPr>
      </w:pPr>
      <w:r>
        <w:rPr>
          <w:rStyle w:val="Heading1Char"/>
          <w:rFonts w:ascii="Cambria" w:hAnsi="Cambria"/>
        </w:rPr>
        <w:br w:type="page"/>
      </w:r>
    </w:p>
    <w:p w14:paraId="208DE2B0" w14:textId="1C50FCEA" w:rsidR="00B5424E" w:rsidRPr="000B260B" w:rsidRDefault="00B5424E" w:rsidP="000B260B">
      <w:pPr>
        <w:pStyle w:val="Heading1"/>
      </w:pPr>
      <w:r w:rsidRPr="000B260B">
        <w:lastRenderedPageBreak/>
        <w:t>TWO.</w:t>
      </w:r>
    </w:p>
    <w:p w14:paraId="7E3E3E32" w14:textId="77777777" w:rsidR="00B5424E" w:rsidRPr="001E0293" w:rsidRDefault="00B5424E" w:rsidP="00B5424E">
      <w:pPr>
        <w:pStyle w:val="Style2"/>
        <w:rPr>
          <w:rFonts w:ascii="Cambria" w:hAnsi="Cambria"/>
        </w:rPr>
      </w:pPr>
      <w:r w:rsidRPr="001E0293">
        <w:rPr>
          <w:rFonts w:ascii="Cambria" w:hAnsi="Cambria"/>
        </w:rPr>
        <w:t>I woke up feeling much better than I usually do. I stretched and got right out of bed. Sometimes I wished I had short hair. Brushing out bed-head, mixed with my messy brown curls, was never fun. I threw on an old oversized tank top and some black faded leggings; they were almost too baggy to be leggings now, though. I sighed as I saw my reflection in the mirror and ran downstairs. “</w:t>
      </w:r>
      <w:proofErr w:type="spellStart"/>
      <w:r w:rsidRPr="001E0293">
        <w:rPr>
          <w:rFonts w:ascii="Cambria" w:hAnsi="Cambria"/>
        </w:rPr>
        <w:t>Mornin</w:t>
      </w:r>
      <w:proofErr w:type="spellEnd"/>
      <w:r w:rsidRPr="001E0293">
        <w:rPr>
          <w:rFonts w:ascii="Cambria" w:hAnsi="Cambria"/>
        </w:rPr>
        <w:t>’ Pops.” I should not have been surprised when my dad literally stopped making breakfast to look at me.</w:t>
      </w:r>
    </w:p>
    <w:p w14:paraId="34E4F036" w14:textId="77777777" w:rsidR="00B5424E" w:rsidRPr="001E0293" w:rsidRDefault="00B5424E" w:rsidP="00B5424E">
      <w:pPr>
        <w:pStyle w:val="Style2"/>
        <w:rPr>
          <w:rFonts w:ascii="Cambria" w:hAnsi="Cambria"/>
        </w:rPr>
      </w:pPr>
      <w:r w:rsidRPr="001E0293">
        <w:rPr>
          <w:rFonts w:ascii="Cambria" w:hAnsi="Cambria"/>
        </w:rPr>
        <w:t>“’Pops?’”</w:t>
      </w:r>
    </w:p>
    <w:p w14:paraId="4DE01EC2" w14:textId="77777777" w:rsidR="00B5424E" w:rsidRPr="001E0293" w:rsidRDefault="00B5424E" w:rsidP="00B5424E">
      <w:pPr>
        <w:pStyle w:val="Style2"/>
        <w:rPr>
          <w:rFonts w:ascii="Cambria" w:hAnsi="Cambria"/>
        </w:rPr>
      </w:pPr>
      <w:r w:rsidRPr="001E0293">
        <w:rPr>
          <w:rFonts w:ascii="Cambria" w:hAnsi="Cambria"/>
        </w:rPr>
        <w:t>“Yeah? Is there something wrong with that?” I sat down at the table wondering what he was cooking. For once, my stomach was growling.</w:t>
      </w:r>
    </w:p>
    <w:p w14:paraId="2A08DBD5" w14:textId="77777777" w:rsidR="00B5424E" w:rsidRPr="001E0293" w:rsidRDefault="00B5424E" w:rsidP="00B5424E">
      <w:pPr>
        <w:pStyle w:val="Style2"/>
        <w:rPr>
          <w:rFonts w:ascii="Cambria" w:hAnsi="Cambria"/>
        </w:rPr>
      </w:pPr>
      <w:r w:rsidRPr="001E0293">
        <w:rPr>
          <w:rFonts w:ascii="Cambria" w:hAnsi="Cambria"/>
        </w:rPr>
        <w:lastRenderedPageBreak/>
        <w:t>“Well no, not at all, but after we got home last night, you went straight to bed. I wasn’t expecting smiles this morning.” Dad had tossed some pancakes on my plate and walked over to the fridge.</w:t>
      </w:r>
    </w:p>
    <w:p w14:paraId="30E64EAD" w14:textId="77777777" w:rsidR="00B5424E" w:rsidRPr="001E0293" w:rsidRDefault="00B5424E" w:rsidP="00B5424E">
      <w:pPr>
        <w:pStyle w:val="Style2"/>
        <w:rPr>
          <w:rFonts w:ascii="Cambria" w:hAnsi="Cambria"/>
        </w:rPr>
      </w:pPr>
      <w:r w:rsidRPr="001E0293">
        <w:rPr>
          <w:rFonts w:ascii="Cambria" w:hAnsi="Cambria"/>
        </w:rPr>
        <w:t>“Dad, when I told you last night was good, I meant it.” I shoveled hot cakes into my mouth. The sweet syrup made my mouth thick.</w:t>
      </w:r>
    </w:p>
    <w:p w14:paraId="0E650397" w14:textId="77777777" w:rsidR="00B5424E" w:rsidRPr="001E0293" w:rsidRDefault="00B5424E" w:rsidP="00B5424E">
      <w:pPr>
        <w:pStyle w:val="Style2"/>
        <w:rPr>
          <w:rFonts w:ascii="Cambria" w:hAnsi="Cambria"/>
        </w:rPr>
      </w:pPr>
      <w:r w:rsidRPr="001E0293">
        <w:rPr>
          <w:rFonts w:ascii="Cambria" w:hAnsi="Cambria"/>
        </w:rPr>
        <w:t>“Okay, well I just wanted to make sure. You didn’t say much.” He smiled as he watched me inhale my breakfast.</w:t>
      </w:r>
    </w:p>
    <w:p w14:paraId="544768EF" w14:textId="77777777" w:rsidR="00B5424E" w:rsidRPr="001E0293" w:rsidRDefault="00B5424E" w:rsidP="00B5424E">
      <w:pPr>
        <w:pStyle w:val="Style2"/>
        <w:rPr>
          <w:rFonts w:ascii="Cambria" w:hAnsi="Cambria"/>
        </w:rPr>
      </w:pPr>
      <w:r w:rsidRPr="001E0293">
        <w:rPr>
          <w:rFonts w:ascii="Cambria" w:hAnsi="Cambria"/>
        </w:rPr>
        <w:t>“That’s because there wasn’t much to say… oh yeah—Jasper was there.” I said with my mouth semi-full. My dad started pouring me a glass of orange juice. He stopped, then looked at me and said, “And you still managed to have a good time?” He put the jug of OJ back in the fridge.</w:t>
      </w:r>
    </w:p>
    <w:p w14:paraId="529171B0" w14:textId="77777777" w:rsidR="00B5424E" w:rsidRPr="001E0293" w:rsidRDefault="00B5424E" w:rsidP="00B5424E">
      <w:pPr>
        <w:pStyle w:val="Style2"/>
        <w:rPr>
          <w:rFonts w:ascii="Cambria" w:hAnsi="Cambria"/>
        </w:rPr>
      </w:pPr>
      <w:r w:rsidRPr="001E0293">
        <w:rPr>
          <w:rFonts w:ascii="Cambria" w:hAnsi="Cambria"/>
        </w:rPr>
        <w:lastRenderedPageBreak/>
        <w:t>“Thank you.” I grabbed the cup and took a sip. My pancakes drenched in syrup, and the sugar was coating my mouth. “And yes. For the first time in a long time, I felt normal. I shared a poem.” Half of me expected my dad to have a heart attack, and the other half expected tears. But he did nothing of the sort.</w:t>
      </w:r>
    </w:p>
    <w:p w14:paraId="30C3571D" w14:textId="77777777" w:rsidR="00B5424E" w:rsidRPr="001E0293" w:rsidRDefault="00B5424E" w:rsidP="00B5424E">
      <w:pPr>
        <w:pStyle w:val="Style2"/>
        <w:rPr>
          <w:rFonts w:ascii="Cambria" w:hAnsi="Cambria"/>
        </w:rPr>
      </w:pPr>
      <w:r w:rsidRPr="001E0293">
        <w:rPr>
          <w:rFonts w:ascii="Cambria" w:hAnsi="Cambria"/>
        </w:rPr>
        <w:t>“Very proud of you, sweetie.”</w:t>
      </w:r>
    </w:p>
    <w:p w14:paraId="50F1B5C5" w14:textId="77777777" w:rsidR="00B5424E" w:rsidRPr="001E0293" w:rsidRDefault="00B5424E" w:rsidP="00B5424E">
      <w:pPr>
        <w:pStyle w:val="Style2"/>
        <w:rPr>
          <w:rFonts w:ascii="Cambria" w:hAnsi="Cambria"/>
        </w:rPr>
      </w:pPr>
      <w:r w:rsidRPr="001E0293">
        <w:rPr>
          <w:rFonts w:ascii="Cambria" w:hAnsi="Cambria"/>
        </w:rPr>
        <w:t>“Yeah, and the manager lady, her name is Cecilia, she asked me to come back.” I finished up my plate.</w:t>
      </w:r>
    </w:p>
    <w:p w14:paraId="63D73648" w14:textId="77777777" w:rsidR="00B5424E" w:rsidRPr="001E0293" w:rsidRDefault="00B5424E" w:rsidP="00B5424E">
      <w:pPr>
        <w:pStyle w:val="Style2"/>
        <w:rPr>
          <w:rFonts w:ascii="Cambria" w:hAnsi="Cambria"/>
        </w:rPr>
      </w:pPr>
      <w:r w:rsidRPr="001E0293">
        <w:rPr>
          <w:rFonts w:ascii="Cambria" w:hAnsi="Cambria"/>
        </w:rPr>
        <w:t>“Oh? And will you be?” Dad forced through a mouth full of pancakes.</w:t>
      </w:r>
    </w:p>
    <w:p w14:paraId="524A61B0" w14:textId="77777777" w:rsidR="00B5424E" w:rsidRPr="001E0293" w:rsidRDefault="00B5424E" w:rsidP="00B5424E">
      <w:pPr>
        <w:pStyle w:val="Style2"/>
        <w:rPr>
          <w:rFonts w:ascii="Cambria" w:hAnsi="Cambria"/>
        </w:rPr>
      </w:pPr>
      <w:r w:rsidRPr="001E0293">
        <w:rPr>
          <w:rFonts w:ascii="Cambria" w:hAnsi="Cambria"/>
        </w:rPr>
        <w:t xml:space="preserve">“I told her I’d clear it with you, but I don’t see how going Thursday nights could do any harm.” Dad nodded, and I added, “I was wondering if I could go clothes shopping. You know, since I’ll be in public </w:t>
      </w:r>
      <w:r w:rsidRPr="001E0293">
        <w:rPr>
          <w:rFonts w:ascii="Cambria" w:hAnsi="Cambria"/>
        </w:rPr>
        <w:lastRenderedPageBreak/>
        <w:t>more often, and I haven’t gotten any new clothes in over a year, and most of my stuff falls off my body now. That and I really only have school uniforms.” I felt guilty for even asking.</w:t>
      </w:r>
    </w:p>
    <w:p w14:paraId="0A928E9B" w14:textId="77777777" w:rsidR="00B5424E" w:rsidRPr="001E0293" w:rsidRDefault="00B5424E" w:rsidP="00B5424E">
      <w:pPr>
        <w:pStyle w:val="Style2"/>
        <w:rPr>
          <w:rFonts w:ascii="Cambria" w:hAnsi="Cambria"/>
        </w:rPr>
      </w:pPr>
      <w:r w:rsidRPr="001E0293">
        <w:rPr>
          <w:rFonts w:ascii="Cambria" w:hAnsi="Cambria"/>
        </w:rPr>
        <w:t>“You have never cared before… is this because of Jasper?” Dad looked concerned. He finished his last bite.</w:t>
      </w:r>
    </w:p>
    <w:p w14:paraId="337598D7" w14:textId="77777777" w:rsidR="00B5424E" w:rsidRPr="001E0293" w:rsidRDefault="00B5424E" w:rsidP="00B5424E">
      <w:pPr>
        <w:pStyle w:val="Style2"/>
        <w:rPr>
          <w:rFonts w:ascii="Cambria" w:hAnsi="Cambria"/>
        </w:rPr>
      </w:pPr>
      <w:r w:rsidRPr="001E0293">
        <w:rPr>
          <w:rFonts w:ascii="Cambria" w:hAnsi="Cambria"/>
        </w:rPr>
        <w:t>“No Dad, it’s not, I promise. Just standing on stage with everyone staring at me has made me a bit more self-conscious.” I eyed him, waiting for a response. He gulped his glass of milk.</w:t>
      </w:r>
    </w:p>
    <w:p w14:paraId="4175435A" w14:textId="77777777" w:rsidR="00B5424E" w:rsidRPr="001E0293" w:rsidRDefault="00B5424E" w:rsidP="00B5424E">
      <w:pPr>
        <w:pStyle w:val="Style2"/>
        <w:rPr>
          <w:rFonts w:ascii="Cambria" w:hAnsi="Cambria"/>
        </w:rPr>
      </w:pPr>
      <w:r w:rsidRPr="001E0293">
        <w:rPr>
          <w:rFonts w:ascii="Cambria" w:hAnsi="Cambria"/>
        </w:rPr>
        <w:t>“Well, I don’t see anything wrong with that. But you should invite your mom. She misses you.” Dad reached for his wallet. “How much do you need? Three hundred or four?”</w:t>
      </w:r>
    </w:p>
    <w:p w14:paraId="4AA5A5F7" w14:textId="77777777" w:rsidR="00B5424E" w:rsidRPr="001E0293" w:rsidRDefault="00B5424E" w:rsidP="00B5424E">
      <w:pPr>
        <w:pStyle w:val="Style2"/>
        <w:rPr>
          <w:rFonts w:ascii="Cambria" w:hAnsi="Cambria"/>
        </w:rPr>
      </w:pPr>
      <w:r w:rsidRPr="001E0293">
        <w:rPr>
          <w:rFonts w:ascii="Cambria" w:hAnsi="Cambria"/>
        </w:rPr>
        <w:lastRenderedPageBreak/>
        <w:t>“Dad, I seriously don’t need that much. And should I really bring Mom? She’s going to make me get dresses and skirts. You know her.” I made the best puppy dog eyes I could conjure up.</w:t>
      </w:r>
    </w:p>
    <w:p w14:paraId="4FDCDF81" w14:textId="77777777" w:rsidR="00B5424E" w:rsidRPr="001E0293" w:rsidRDefault="00B5424E" w:rsidP="00B5424E">
      <w:pPr>
        <w:pStyle w:val="Style2"/>
        <w:rPr>
          <w:rFonts w:ascii="Cambria" w:hAnsi="Cambria"/>
        </w:rPr>
      </w:pPr>
      <w:r w:rsidRPr="001E0293">
        <w:rPr>
          <w:rFonts w:ascii="Cambria" w:hAnsi="Cambria"/>
        </w:rPr>
        <w:t>“Four hundred it is. And please bring her. If not for you, then do it for me.” He laid two one-hundred dollar bills and an assortment of twenties and tens on the table and picked up his plates.</w:t>
      </w:r>
    </w:p>
    <w:p w14:paraId="67772B7B" w14:textId="77777777" w:rsidR="00B5424E" w:rsidRPr="001E0293" w:rsidRDefault="00B5424E" w:rsidP="00B5424E">
      <w:pPr>
        <w:pStyle w:val="Style2"/>
        <w:rPr>
          <w:rFonts w:ascii="Cambria" w:hAnsi="Cambria"/>
        </w:rPr>
      </w:pPr>
      <w:r w:rsidRPr="001E0293">
        <w:rPr>
          <w:rFonts w:ascii="Cambria" w:hAnsi="Cambria"/>
        </w:rPr>
        <w:t>“Dad, seriously, I don’t need that much. And fine.” I grabbed the two big bills on the counter and left before he could force me to take the rest.</w:t>
      </w:r>
    </w:p>
    <w:p w14:paraId="61CC02CB" w14:textId="77777777" w:rsidR="00B5424E" w:rsidRPr="001E0293" w:rsidRDefault="00B5424E" w:rsidP="00B5424E">
      <w:pPr>
        <w:pStyle w:val="Style2"/>
        <w:rPr>
          <w:rFonts w:ascii="Cambria" w:hAnsi="Cambria"/>
        </w:rPr>
      </w:pPr>
      <w:r w:rsidRPr="001E0293">
        <w:rPr>
          <w:rFonts w:ascii="Cambria" w:hAnsi="Cambria"/>
        </w:rPr>
        <w:t xml:space="preserve">Looking in the mirror has become a rare occasion. I tend to stay away from them unless something horrid happens. Like a zit or god forbid, something worse. I never had good self-confidence, even before I got sick. So when I began losing so much </w:t>
      </w:r>
      <w:r w:rsidRPr="001E0293">
        <w:rPr>
          <w:rFonts w:ascii="Cambria" w:hAnsi="Cambria"/>
        </w:rPr>
        <w:lastRenderedPageBreak/>
        <w:t>weight, my confidence was again reduced to basically nothing.</w:t>
      </w:r>
    </w:p>
    <w:p w14:paraId="6A942246" w14:textId="77777777" w:rsidR="00B5424E" w:rsidRPr="001E0293" w:rsidRDefault="00B5424E" w:rsidP="00B5424E">
      <w:pPr>
        <w:pStyle w:val="Style2"/>
        <w:rPr>
          <w:rFonts w:ascii="Cambria" w:hAnsi="Cambria"/>
        </w:rPr>
      </w:pPr>
      <w:r w:rsidRPr="001E0293">
        <w:rPr>
          <w:rFonts w:ascii="Cambria" w:hAnsi="Cambria"/>
        </w:rPr>
        <w:t>I decided around lunch time that I should probably call my mom and see if she wanted to come to town with me to go clothes shopping. I dreaded the phone call but managed to click the call button.</w:t>
      </w:r>
    </w:p>
    <w:p w14:paraId="4FF3D349" w14:textId="77777777" w:rsidR="00B5424E" w:rsidRPr="001E0293" w:rsidRDefault="00B5424E" w:rsidP="00B5424E">
      <w:pPr>
        <w:pStyle w:val="Style2"/>
        <w:rPr>
          <w:rFonts w:ascii="Cambria" w:hAnsi="Cambria"/>
        </w:rPr>
      </w:pPr>
      <w:r w:rsidRPr="001E0293">
        <w:rPr>
          <w:rFonts w:ascii="Cambria" w:hAnsi="Cambria"/>
        </w:rPr>
        <w:t>“Hello?” She asked, almost as if she didn’t have caller I.D.</w:t>
      </w:r>
    </w:p>
    <w:p w14:paraId="57FD7B06" w14:textId="77777777" w:rsidR="00B5424E" w:rsidRPr="001E0293" w:rsidRDefault="00B5424E" w:rsidP="00B5424E">
      <w:pPr>
        <w:pStyle w:val="Style2"/>
        <w:rPr>
          <w:rFonts w:ascii="Cambria" w:hAnsi="Cambria"/>
        </w:rPr>
      </w:pPr>
      <w:r w:rsidRPr="001E0293">
        <w:rPr>
          <w:rFonts w:ascii="Cambria" w:hAnsi="Cambria"/>
        </w:rPr>
        <w:t>“Hey Mom! What are you doing today?” I put on my happy voice. I wondered if she saw through it. I almost even believed it myself. Hell, maybe I actually was excited. “I was wondering if we could go shopping. Dad’s giving me some money, and I think it could be fun.” I added quickly.</w:t>
      </w:r>
    </w:p>
    <w:p w14:paraId="32657769" w14:textId="77777777" w:rsidR="00B5424E" w:rsidRPr="001E0293" w:rsidRDefault="00B5424E" w:rsidP="00B5424E">
      <w:pPr>
        <w:pStyle w:val="Style2"/>
        <w:rPr>
          <w:rFonts w:ascii="Cambria" w:hAnsi="Cambria"/>
        </w:rPr>
      </w:pPr>
      <w:r w:rsidRPr="001E0293">
        <w:rPr>
          <w:rFonts w:ascii="Cambria" w:hAnsi="Cambria"/>
        </w:rPr>
        <w:t xml:space="preserve">“Umm, I don’t think so. I needed to go to the city to drop off some paperwork.” My mom was a </w:t>
      </w:r>
      <w:r w:rsidRPr="001E0293">
        <w:rPr>
          <w:rFonts w:ascii="Cambria" w:hAnsi="Cambria"/>
        </w:rPr>
        <w:lastRenderedPageBreak/>
        <w:t>newspaper editor in Salem, Massachusetts... but the printing press was in Boston.</w:t>
      </w:r>
    </w:p>
    <w:p w14:paraId="79A2D600" w14:textId="77777777" w:rsidR="00B5424E" w:rsidRPr="001E0293" w:rsidRDefault="00B5424E" w:rsidP="00B5424E">
      <w:pPr>
        <w:pStyle w:val="Style2"/>
        <w:rPr>
          <w:rFonts w:ascii="Cambria" w:hAnsi="Cambria"/>
        </w:rPr>
      </w:pPr>
      <w:r w:rsidRPr="001E0293">
        <w:rPr>
          <w:rFonts w:ascii="Cambria" w:hAnsi="Cambria"/>
        </w:rPr>
        <w:t>“Oh! I was going to go into Salem to go shopping, but I think I can shop in the City if that’s alright.” We lived near Salem; our little neighborhood was small and barren. The town’s main street was nothing but a dirt road, but people around here like it that way. Our backyard was decent sized, but had nothing in it—well, of course, there were some trees—and a ton of grass. On one side of our house, we're connected to the neighborhood, on the other, we had plenty of vast greenery. The state-owned it, but that never stopped anyone from throwing bonfires just beyond the hills.</w:t>
      </w:r>
    </w:p>
    <w:p w14:paraId="76F8BC8D" w14:textId="77777777" w:rsidR="00B5424E" w:rsidRPr="001E0293" w:rsidRDefault="00B5424E" w:rsidP="00B5424E">
      <w:pPr>
        <w:pStyle w:val="Style2"/>
        <w:rPr>
          <w:rFonts w:ascii="Cambria" w:hAnsi="Cambria"/>
        </w:rPr>
      </w:pPr>
      <w:r w:rsidRPr="001E0293">
        <w:rPr>
          <w:rFonts w:ascii="Cambria" w:hAnsi="Cambria"/>
        </w:rPr>
        <w:t xml:space="preserve">“Oh, you want to go with me?” Could she sound any more shocked? More importantly, could she make </w:t>
      </w:r>
      <w:r w:rsidRPr="001E0293">
        <w:rPr>
          <w:rFonts w:ascii="Cambria" w:hAnsi="Cambria"/>
        </w:rPr>
        <w:lastRenderedPageBreak/>
        <w:t>me feel any guiltier? I know we don’t spend much time together, but that wasn’t my fault.</w:t>
      </w:r>
    </w:p>
    <w:p w14:paraId="3F66657C" w14:textId="77777777" w:rsidR="00B5424E" w:rsidRPr="001E0293" w:rsidRDefault="00B5424E" w:rsidP="00B5424E">
      <w:pPr>
        <w:pStyle w:val="Style2"/>
        <w:rPr>
          <w:rFonts w:ascii="Cambria" w:hAnsi="Cambria"/>
        </w:rPr>
      </w:pPr>
      <w:r w:rsidRPr="001E0293">
        <w:rPr>
          <w:rFonts w:ascii="Cambria" w:hAnsi="Cambria"/>
        </w:rPr>
        <w:t>“Yeah, I mean, if you’re too busy, that’s alright. I can go alone.” I noticed I was walking around my room aimlessly. I laid on my bed, looking at the ceiling and staring at the rotating fan blades.</w:t>
      </w:r>
    </w:p>
    <w:p w14:paraId="56500E0D" w14:textId="77777777" w:rsidR="00B5424E" w:rsidRPr="001E0293" w:rsidRDefault="00B5424E" w:rsidP="00B5424E">
      <w:pPr>
        <w:pStyle w:val="Style2"/>
        <w:rPr>
          <w:rFonts w:ascii="Cambria" w:hAnsi="Cambria"/>
        </w:rPr>
      </w:pPr>
      <w:r w:rsidRPr="001E0293">
        <w:rPr>
          <w:rFonts w:ascii="Cambria" w:hAnsi="Cambria"/>
        </w:rPr>
        <w:t>“Hello?” She said as I snapped back to reality. Oops.</w:t>
      </w:r>
    </w:p>
    <w:p w14:paraId="5837F7EA" w14:textId="77777777" w:rsidR="00B5424E" w:rsidRPr="001E0293" w:rsidRDefault="00B5424E" w:rsidP="00B5424E">
      <w:pPr>
        <w:pStyle w:val="Style2"/>
        <w:rPr>
          <w:rFonts w:ascii="Cambria" w:hAnsi="Cambria"/>
        </w:rPr>
      </w:pPr>
      <w:r w:rsidRPr="001E0293">
        <w:rPr>
          <w:rFonts w:ascii="Cambria" w:hAnsi="Cambria"/>
        </w:rPr>
        <w:t>“Hey, sorry, I keep zoning out for some reason.” I got red in the face. Ever since my body started giving me problems, I would zone out randomly and not even realize it. My parents said I just daydreamed, but there was never any dream.</w:t>
      </w:r>
    </w:p>
    <w:p w14:paraId="762EBB20" w14:textId="77777777" w:rsidR="00B5424E" w:rsidRPr="001E0293" w:rsidRDefault="00B5424E" w:rsidP="00B5424E">
      <w:pPr>
        <w:pStyle w:val="Style2"/>
        <w:rPr>
          <w:rFonts w:ascii="Cambria" w:hAnsi="Cambria"/>
        </w:rPr>
      </w:pPr>
      <w:r w:rsidRPr="001E0293">
        <w:rPr>
          <w:rFonts w:ascii="Cambria" w:hAnsi="Cambria"/>
        </w:rPr>
        <w:t xml:space="preserve">“Oh, okay. Well, I had said no to going alone, and how wonderful that sounds about us hanging out. I was planning on catching the train in about forty-five </w:t>
      </w:r>
      <w:r w:rsidRPr="001E0293">
        <w:rPr>
          <w:rFonts w:ascii="Cambria" w:hAnsi="Cambria"/>
        </w:rPr>
        <w:lastRenderedPageBreak/>
        <w:t>minutes, should I swing by and get you?” I honestly thought she said that all in one breath. There was a good chance she just might have been excited.</w:t>
      </w:r>
    </w:p>
    <w:p w14:paraId="79CDA2C6" w14:textId="77777777" w:rsidR="00B5424E" w:rsidRPr="001E0293" w:rsidRDefault="00B5424E" w:rsidP="00B5424E">
      <w:pPr>
        <w:pStyle w:val="Style2"/>
        <w:rPr>
          <w:rFonts w:ascii="Cambria" w:hAnsi="Cambria"/>
        </w:rPr>
      </w:pPr>
      <w:r w:rsidRPr="001E0293">
        <w:rPr>
          <w:rFonts w:ascii="Cambria" w:hAnsi="Cambria"/>
        </w:rPr>
        <w:t>“Yeah, sure! I can be ready by then.” We always took the train, even though it was only an hour or so drive. I thought my parents did it for the economy, but I know it was because it was cheaper and put fewer miles on the car.</w:t>
      </w:r>
    </w:p>
    <w:p w14:paraId="60EA7259" w14:textId="77777777" w:rsidR="00B5424E" w:rsidRPr="001E0293" w:rsidRDefault="00B5424E" w:rsidP="00B5424E">
      <w:pPr>
        <w:pStyle w:val="Style2"/>
        <w:rPr>
          <w:rFonts w:ascii="Cambria" w:hAnsi="Cambria"/>
        </w:rPr>
      </w:pPr>
      <w:r w:rsidRPr="001E0293">
        <w:rPr>
          <w:rFonts w:ascii="Cambria" w:hAnsi="Cambria"/>
        </w:rPr>
        <w:t>“Okay sweetheart, see you soon.” And she hung up. I couldn’t help but be a little excited to hang out with my mom. It’d been a long time since we got to have a girl’s day.</w:t>
      </w:r>
    </w:p>
    <w:p w14:paraId="1D31BA3E" w14:textId="77777777" w:rsidR="00B5424E" w:rsidRPr="001E0293" w:rsidRDefault="00B5424E" w:rsidP="00B5424E">
      <w:pPr>
        <w:pStyle w:val="Style2"/>
        <w:rPr>
          <w:rFonts w:ascii="Cambria" w:hAnsi="Cambria"/>
        </w:rPr>
      </w:pPr>
      <w:r w:rsidRPr="001E0293">
        <w:rPr>
          <w:rFonts w:ascii="Cambria" w:hAnsi="Cambria"/>
        </w:rPr>
        <w:t>My mom arrived no more than thirty minutes later—another sure sign that she was overly excited about going shopping together.</w:t>
      </w:r>
    </w:p>
    <w:p w14:paraId="17C2A44F" w14:textId="77777777" w:rsidR="00B5424E" w:rsidRPr="001E0293" w:rsidRDefault="00B5424E" w:rsidP="00B5424E">
      <w:pPr>
        <w:pStyle w:val="Style2"/>
        <w:rPr>
          <w:rFonts w:ascii="Cambria" w:hAnsi="Cambria"/>
        </w:rPr>
      </w:pPr>
      <w:r w:rsidRPr="001E0293">
        <w:rPr>
          <w:rFonts w:ascii="Cambria" w:hAnsi="Cambria"/>
        </w:rPr>
        <w:lastRenderedPageBreak/>
        <w:t>“Oriana, come on! Your mom is here!” Dad yelled as if I wasn’t watching and waiting for my mom the whole thirty minutes. I grabbed my bag and my sweater and headed out my door.</w:t>
      </w:r>
    </w:p>
    <w:p w14:paraId="21261EA0" w14:textId="77777777" w:rsidR="00B5424E" w:rsidRPr="001E0293" w:rsidRDefault="00B5424E" w:rsidP="00B5424E">
      <w:pPr>
        <w:pStyle w:val="Style2"/>
        <w:rPr>
          <w:rFonts w:ascii="Cambria" w:hAnsi="Cambria"/>
        </w:rPr>
      </w:pPr>
      <w:r w:rsidRPr="001E0293">
        <w:rPr>
          <w:rFonts w:ascii="Cambria" w:hAnsi="Cambria"/>
        </w:rPr>
        <w:t>“Goodbye, Oriana,” my dad said to me while kissing my mom on the cheek.</w:t>
      </w:r>
    </w:p>
    <w:p w14:paraId="4E71B53E" w14:textId="77777777" w:rsidR="00B5424E" w:rsidRPr="001E0293" w:rsidRDefault="00B5424E" w:rsidP="00B5424E">
      <w:pPr>
        <w:pStyle w:val="Style2"/>
        <w:rPr>
          <w:rFonts w:ascii="Cambria" w:hAnsi="Cambria"/>
        </w:rPr>
      </w:pPr>
      <w:r w:rsidRPr="001E0293">
        <w:rPr>
          <w:rFonts w:ascii="Cambria" w:hAnsi="Cambria"/>
        </w:rPr>
        <w:t>I kissed my dad on the cheek—well honestly, it was like a cheek-to-cheek thing. No kissing involved.</w:t>
      </w:r>
    </w:p>
    <w:p w14:paraId="7B42F28C" w14:textId="77777777" w:rsidR="00B5424E" w:rsidRPr="001E0293" w:rsidRDefault="00B5424E" w:rsidP="00B5424E">
      <w:pPr>
        <w:pStyle w:val="Style2"/>
        <w:rPr>
          <w:rFonts w:ascii="Cambria" w:hAnsi="Cambria"/>
        </w:rPr>
      </w:pPr>
      <w:r w:rsidRPr="001E0293">
        <w:rPr>
          <w:rFonts w:ascii="Cambria" w:hAnsi="Cambria"/>
        </w:rPr>
        <w:t>“Have fun, Evelyn—if you and Oriana need anything, call me,” then Dad kissed my mom on the cheek—again.</w:t>
      </w:r>
    </w:p>
    <w:p w14:paraId="525FDBB2" w14:textId="77777777" w:rsidR="00B5424E" w:rsidRPr="001E0293" w:rsidRDefault="00B5424E" w:rsidP="00B5424E">
      <w:pPr>
        <w:pStyle w:val="Style2"/>
        <w:rPr>
          <w:rFonts w:ascii="Cambria" w:hAnsi="Cambria"/>
        </w:rPr>
      </w:pPr>
      <w:r w:rsidRPr="001E0293">
        <w:rPr>
          <w:rFonts w:ascii="Cambria" w:hAnsi="Cambria"/>
        </w:rPr>
        <w:t>“I’m sure we will,” Mom said, then squeezed my arm. As she pulled me after her like a five-year-old, I turned to look back at my dad. He smiled, then mouthed thank you. If I’d had another moment, I would have thanked him again.</w:t>
      </w:r>
    </w:p>
    <w:p w14:paraId="427C18CD" w14:textId="77777777" w:rsidR="00B5424E" w:rsidRPr="001E0293" w:rsidRDefault="00B5424E" w:rsidP="00B5424E">
      <w:pPr>
        <w:pStyle w:val="Style2"/>
        <w:rPr>
          <w:rFonts w:ascii="Cambria" w:hAnsi="Cambria"/>
        </w:rPr>
      </w:pPr>
      <w:r w:rsidRPr="001E0293">
        <w:rPr>
          <w:rFonts w:ascii="Cambria" w:hAnsi="Cambria"/>
        </w:rPr>
        <w:lastRenderedPageBreak/>
        <w:t>The car ride to the train depot was about ten minutes, give or take a few. No one said much other than her usual ‘I’m so excited’ talk. She pulled into the parking lot but didn’t turn the car off right away.</w:t>
      </w:r>
    </w:p>
    <w:p w14:paraId="2DD041D9" w14:textId="77777777" w:rsidR="00B5424E" w:rsidRPr="001E0293" w:rsidRDefault="00B5424E" w:rsidP="00B5424E">
      <w:pPr>
        <w:pStyle w:val="Style2"/>
        <w:rPr>
          <w:rFonts w:ascii="Cambria" w:hAnsi="Cambria"/>
        </w:rPr>
      </w:pPr>
      <w:r w:rsidRPr="001E0293">
        <w:rPr>
          <w:rFonts w:ascii="Cambria" w:hAnsi="Cambria"/>
        </w:rPr>
        <w:t>“I know you don’t like shopping, or me very much right now. But I would like today to be about you. So you call the shots, you do what you want, and I will just tag along, okay?” It broke my heart hearing my mom say that. Before I could say anything, she got out of the car, leaving me to follow behind.</w:t>
      </w:r>
    </w:p>
    <w:p w14:paraId="297ADF5A" w14:textId="77777777" w:rsidR="00B5424E" w:rsidRPr="001E0293" w:rsidRDefault="00B5424E" w:rsidP="00B5424E">
      <w:pPr>
        <w:pStyle w:val="Style2"/>
        <w:rPr>
          <w:rFonts w:ascii="Cambria" w:hAnsi="Cambria"/>
        </w:rPr>
      </w:pPr>
      <w:r w:rsidRPr="001E0293">
        <w:rPr>
          <w:rFonts w:ascii="Cambria" w:hAnsi="Cambria"/>
        </w:rPr>
        <w:t>We boarded the train, and my mom gave me the seat near the window. Ever since I was little, I always got the window seat—something about how fast everything can fly past you, yet how slowly they soared at the same time amazes me still. That, and it was fun to stare outside.</w:t>
      </w:r>
    </w:p>
    <w:p w14:paraId="69D7380A" w14:textId="77777777" w:rsidR="00B5424E" w:rsidRPr="001E0293" w:rsidRDefault="00B5424E" w:rsidP="00B5424E">
      <w:pPr>
        <w:pStyle w:val="Style2"/>
        <w:rPr>
          <w:rFonts w:ascii="Cambria" w:hAnsi="Cambria"/>
        </w:rPr>
      </w:pPr>
      <w:r w:rsidRPr="001E0293">
        <w:rPr>
          <w:rFonts w:ascii="Cambria" w:hAnsi="Cambria"/>
        </w:rPr>
        <w:lastRenderedPageBreak/>
        <w:t>“You know I don’t… ‘not like you,’ Mom. I don’t know where you got that from. I know I haven’t talked to you as much. I’ve been crabby, but I think the pain has been making me an angry person or something. I’m sorry, though. I’m just having a rough time. I miss having friends. I miss being a kid and not having to worry about dying, or how painful it’s going to be getting out of bed.” I said all of that without looking at her. I didn’t feel like crying today.</w:t>
      </w:r>
    </w:p>
    <w:p w14:paraId="008DC841" w14:textId="77777777" w:rsidR="00B5424E" w:rsidRPr="001E0293" w:rsidRDefault="00B5424E" w:rsidP="00B5424E">
      <w:pPr>
        <w:pStyle w:val="Style2"/>
        <w:rPr>
          <w:rFonts w:ascii="Cambria" w:hAnsi="Cambria"/>
        </w:rPr>
      </w:pPr>
      <w:r w:rsidRPr="001E0293">
        <w:rPr>
          <w:rFonts w:ascii="Cambria" w:hAnsi="Cambria"/>
        </w:rPr>
        <w:t xml:space="preserve">“Thank you. That means a lot to me. And, I suppose I can say how sorry I am as well. You needed me, and I bailed on you. I’ve been going to counseling because of all of this. I guess there are two types of people in this world. Some, the doctors would constantly and repetitively tell you they don’t know what’s wrong with you, and you stay and fight. You </w:t>
      </w:r>
      <w:r w:rsidRPr="001E0293">
        <w:rPr>
          <w:rFonts w:ascii="Cambria" w:hAnsi="Cambria"/>
        </w:rPr>
        <w:lastRenderedPageBreak/>
        <w:t xml:space="preserve">are one of those people. When you were told the doctors couldn’t find a cause for the pain, you remained strong. You were determined to fight it. And I could not be more proud of you. And your dad… he is one of those fighters, too. Both of you are so strong.” My mom grabbed my hand, tears welled up in my eyes, and I had that nasty knot burning in the back of my throat, but I did my best to swallow it down. “The other type of person is what they call a flight. We run from the problem, or in other words, ‘take flight.’ I ran from everything, and I am so sorry. I think the counseling is helping. I feel stronger. Like all three of us can all take on the world and whatever it throws at us.” She squeezed my hand and wiped the tears I had not noticed were falling from her eyes. “I guess I’m just trying to say I love you, and I hope you forgive me. </w:t>
      </w:r>
      <w:r w:rsidRPr="001E0293">
        <w:rPr>
          <w:rFonts w:ascii="Cambria" w:hAnsi="Cambria"/>
        </w:rPr>
        <w:lastRenderedPageBreak/>
        <w:t>I’m sorry that I had to spill everything here, now, when you are supposed to be having fun. Now if you don’t mind, I am going to run to the restroom, and when I get back, we can finish this convo.” I nodded my head as she got up and took off to the bathroom.</w:t>
      </w:r>
    </w:p>
    <w:p w14:paraId="5A481950" w14:textId="77777777" w:rsidR="00B5424E" w:rsidRPr="001E0293" w:rsidRDefault="00B5424E" w:rsidP="00B5424E">
      <w:pPr>
        <w:pStyle w:val="Style2"/>
        <w:rPr>
          <w:rFonts w:ascii="Cambria" w:hAnsi="Cambria"/>
        </w:rPr>
      </w:pPr>
      <w:r w:rsidRPr="001E0293">
        <w:rPr>
          <w:rFonts w:ascii="Cambria" w:hAnsi="Cambria"/>
        </w:rPr>
        <w:t>Not even a minute after my mom left, someone sat down in her seat. A young man, probably my age or a bit older.</w:t>
      </w:r>
    </w:p>
    <w:p w14:paraId="1AFFF8A5" w14:textId="77777777" w:rsidR="00B5424E" w:rsidRPr="001E0293" w:rsidRDefault="00B5424E" w:rsidP="00B5424E">
      <w:pPr>
        <w:pStyle w:val="Style2"/>
        <w:rPr>
          <w:rFonts w:ascii="Cambria" w:hAnsi="Cambria"/>
        </w:rPr>
      </w:pPr>
      <w:r w:rsidRPr="001E0293">
        <w:rPr>
          <w:rFonts w:ascii="Cambria" w:hAnsi="Cambria"/>
        </w:rPr>
        <w:t>“Umm?” I was sort of at a loss for words.</w:t>
      </w:r>
    </w:p>
    <w:p w14:paraId="68F28411" w14:textId="77777777" w:rsidR="00B5424E" w:rsidRPr="001E0293" w:rsidRDefault="00B5424E" w:rsidP="00B5424E">
      <w:pPr>
        <w:pStyle w:val="Style2"/>
        <w:rPr>
          <w:rFonts w:ascii="Cambria" w:hAnsi="Cambria"/>
        </w:rPr>
      </w:pPr>
      <w:r w:rsidRPr="001E0293">
        <w:rPr>
          <w:rFonts w:ascii="Cambria" w:hAnsi="Cambria"/>
        </w:rPr>
        <w:t>“I’ll get up when your mom gets back, or sister, not sure who she is to you.” Was he really going to pull that line? My mom wasn’t even here to receive that pick-up line.</w:t>
      </w:r>
    </w:p>
    <w:p w14:paraId="3AC16DDF" w14:textId="77777777" w:rsidR="00B5424E" w:rsidRPr="001E0293" w:rsidRDefault="00B5424E" w:rsidP="00B5424E">
      <w:pPr>
        <w:pStyle w:val="Style2"/>
        <w:rPr>
          <w:rFonts w:ascii="Cambria" w:hAnsi="Cambria"/>
        </w:rPr>
      </w:pPr>
      <w:r w:rsidRPr="001E0293">
        <w:rPr>
          <w:rFonts w:ascii="Cambria" w:hAnsi="Cambria"/>
        </w:rPr>
        <w:t>“Oh, okay. And she’s my mom.” I glared out the window. I didn’t know what to say to a stranger.</w:t>
      </w:r>
    </w:p>
    <w:p w14:paraId="29A0DADB" w14:textId="77777777" w:rsidR="00B5424E" w:rsidRPr="001E0293" w:rsidRDefault="00B5424E" w:rsidP="00B5424E">
      <w:pPr>
        <w:pStyle w:val="Style2"/>
        <w:rPr>
          <w:rFonts w:ascii="Cambria" w:hAnsi="Cambria"/>
        </w:rPr>
      </w:pPr>
      <w:r w:rsidRPr="001E0293">
        <w:rPr>
          <w:rFonts w:ascii="Cambria" w:hAnsi="Cambria"/>
        </w:rPr>
        <w:lastRenderedPageBreak/>
        <w:t>“Your poem was really good. I think it started something like ‘a year from yesterday?’” Out of my peripheral vision, I could tell he was looking at me. I hadn’t said anything in reply, so he continued on. “That Jasper kid is a real douche. Don’t ever let a douche guy get to you.” He totally was hitting on me.</w:t>
      </w:r>
    </w:p>
    <w:p w14:paraId="1AF8CB0B" w14:textId="77777777" w:rsidR="00B5424E" w:rsidRPr="001E0293" w:rsidRDefault="00B5424E" w:rsidP="00B5424E">
      <w:pPr>
        <w:pStyle w:val="Style2"/>
        <w:rPr>
          <w:rFonts w:ascii="Cambria" w:hAnsi="Cambria"/>
        </w:rPr>
      </w:pPr>
      <w:r w:rsidRPr="001E0293">
        <w:rPr>
          <w:rFonts w:ascii="Cambria" w:hAnsi="Cambria"/>
        </w:rPr>
        <w:t xml:space="preserve">“Really,” I paused, then continued, “and how do you know he is a douche?” I mean, I wasn’t going to deny it. Jasper was a very, VERY, big douche. Who leaves someone you supposedly love like that? I scanned his face, and his eyes met mine. Or, instead looked right through mine. I pulled away and looked back out the window. I couldn’t help but turn red in the face. I sensed movement and went to look back at him, but he was gone. I looked around and didn’t see </w:t>
      </w:r>
      <w:r w:rsidRPr="001E0293">
        <w:rPr>
          <w:rFonts w:ascii="Cambria" w:hAnsi="Cambria"/>
        </w:rPr>
        <w:lastRenderedPageBreak/>
        <w:t>him anywhere. Shortly after, I saw Mom walking again, and she smiled as she caught my gaze.</w:t>
      </w:r>
    </w:p>
    <w:p w14:paraId="55922369" w14:textId="77777777" w:rsidR="00B5424E" w:rsidRPr="001E0293" w:rsidRDefault="00B5424E" w:rsidP="00B5424E">
      <w:pPr>
        <w:pStyle w:val="Style2"/>
        <w:rPr>
          <w:rFonts w:ascii="Cambria" w:hAnsi="Cambria"/>
        </w:rPr>
      </w:pPr>
      <w:r w:rsidRPr="001E0293">
        <w:rPr>
          <w:rFonts w:ascii="Cambria" w:hAnsi="Cambria"/>
        </w:rPr>
        <w:t>“Okay, those papers I have to drop off don’t need to be dropped off until we’re on our way back.” Mom looked at me and smiled. “So where do you want to start first?”</w:t>
      </w:r>
    </w:p>
    <w:p w14:paraId="626558BF" w14:textId="77777777" w:rsidR="00B5424E" w:rsidRPr="001E0293" w:rsidRDefault="00B5424E" w:rsidP="00B5424E">
      <w:pPr>
        <w:pStyle w:val="Style2"/>
        <w:rPr>
          <w:rFonts w:ascii="Cambria" w:hAnsi="Cambria"/>
        </w:rPr>
      </w:pPr>
      <w:r w:rsidRPr="001E0293">
        <w:rPr>
          <w:rFonts w:ascii="Cambria" w:hAnsi="Cambria"/>
        </w:rPr>
        <w:t>“I was thinking the mall, or maybe a vintage store on the way there. That’d be cool, too. Although I don’t know where any are.” We started walking toward the city, almost as if we had communicated mentally or something.</w:t>
      </w:r>
    </w:p>
    <w:p w14:paraId="650A7CEA" w14:textId="77777777" w:rsidR="00B5424E" w:rsidRPr="001E0293" w:rsidRDefault="00B5424E" w:rsidP="00B5424E">
      <w:pPr>
        <w:pStyle w:val="Style2"/>
        <w:rPr>
          <w:rFonts w:ascii="Cambria" w:hAnsi="Cambria"/>
        </w:rPr>
      </w:pPr>
      <w:r w:rsidRPr="001E0293">
        <w:rPr>
          <w:rFonts w:ascii="Cambria" w:hAnsi="Cambria"/>
        </w:rPr>
        <w:t>“Well, maybe we can continue to walk around and find some if you’re able to? I can ask around?” Mom is already on her phone. I don’t know what she does on there, but if for some reason she lost her phone, I think she’d have a panic attack, or worse.</w:t>
      </w:r>
    </w:p>
    <w:p w14:paraId="5E66FB91" w14:textId="77777777" w:rsidR="00B5424E" w:rsidRPr="001E0293" w:rsidRDefault="00B5424E" w:rsidP="00B5424E">
      <w:pPr>
        <w:pStyle w:val="Style2"/>
        <w:rPr>
          <w:rFonts w:ascii="Cambria" w:hAnsi="Cambria"/>
        </w:rPr>
      </w:pPr>
      <w:r w:rsidRPr="001E0293">
        <w:rPr>
          <w:rFonts w:ascii="Cambria" w:hAnsi="Cambria"/>
        </w:rPr>
        <w:lastRenderedPageBreak/>
        <w:t>“Sounds good, Mom.” I ended the conversation; I’d prefer not continue to talk to someone who’s not listening one-hundred percent of the time.</w:t>
      </w:r>
    </w:p>
    <w:p w14:paraId="2FCDCC5C" w14:textId="77777777" w:rsidR="00B5424E" w:rsidRPr="001E0293" w:rsidRDefault="00B5424E" w:rsidP="00B5424E">
      <w:pPr>
        <w:pStyle w:val="Style2"/>
        <w:rPr>
          <w:rFonts w:ascii="Cambria" w:hAnsi="Cambria"/>
        </w:rPr>
      </w:pPr>
      <w:r w:rsidRPr="001E0293">
        <w:rPr>
          <w:rFonts w:ascii="Cambria" w:hAnsi="Cambria"/>
        </w:rPr>
        <w:t xml:space="preserve">“Oh, hey, look at that store,” My mom pointed out to me. I think the best way to describe a store like that was ‘hell, with glitter.’ As we neared, I noticed the store just past it, Retold and Resold. A little vintage shop, just my style. </w:t>
      </w:r>
    </w:p>
    <w:p w14:paraId="0525A15E" w14:textId="77777777" w:rsidR="00B5424E" w:rsidRPr="001E0293" w:rsidRDefault="00B5424E" w:rsidP="00B5424E">
      <w:pPr>
        <w:pStyle w:val="Style2"/>
        <w:rPr>
          <w:rFonts w:ascii="Cambria" w:hAnsi="Cambria"/>
        </w:rPr>
      </w:pPr>
      <w:r w:rsidRPr="001E0293">
        <w:rPr>
          <w:rFonts w:ascii="Cambria" w:hAnsi="Cambria"/>
        </w:rPr>
        <w:t>“Look at the one just past it, Mom, I think I want to go in there!” I even surprised myself with the amount of excitement in my voice.</w:t>
      </w:r>
    </w:p>
    <w:p w14:paraId="0FAC529E" w14:textId="77777777" w:rsidR="00B5424E" w:rsidRPr="001E0293" w:rsidRDefault="00B5424E" w:rsidP="00B5424E">
      <w:pPr>
        <w:pStyle w:val="Style2"/>
        <w:rPr>
          <w:rFonts w:ascii="Cambria" w:hAnsi="Cambria"/>
        </w:rPr>
      </w:pPr>
      <w:r w:rsidRPr="001E0293">
        <w:rPr>
          <w:rFonts w:ascii="Cambria" w:hAnsi="Cambria"/>
        </w:rPr>
        <w:t xml:space="preserve">“Oh, but what about that little store, right there? See it? </w:t>
      </w:r>
      <w:proofErr w:type="spellStart"/>
      <w:r w:rsidRPr="001E0293">
        <w:rPr>
          <w:rFonts w:ascii="Cambria" w:hAnsi="Cambria"/>
        </w:rPr>
        <w:t>Cilver</w:t>
      </w:r>
      <w:proofErr w:type="spellEnd"/>
      <w:r w:rsidRPr="001E0293">
        <w:rPr>
          <w:rFonts w:ascii="Cambria" w:hAnsi="Cambria"/>
        </w:rPr>
        <w:t xml:space="preserve">?” But she pronounced it like “silver.” Even the name of that store sounded revolting. It’s not that I don’t like girly stuff. I just don’t ever find anything I actually want; most of the </w:t>
      </w:r>
      <w:r w:rsidRPr="001E0293">
        <w:rPr>
          <w:rFonts w:ascii="Cambria" w:hAnsi="Cambria"/>
        </w:rPr>
        <w:lastRenderedPageBreak/>
        <w:t>clothes were far too revealing for me to wear comfortably.</w:t>
      </w:r>
    </w:p>
    <w:p w14:paraId="60EA251A" w14:textId="77777777" w:rsidR="00B5424E" w:rsidRPr="001E0293" w:rsidRDefault="00B5424E" w:rsidP="00B5424E">
      <w:pPr>
        <w:pStyle w:val="Style2"/>
        <w:rPr>
          <w:rFonts w:ascii="Cambria" w:hAnsi="Cambria"/>
        </w:rPr>
      </w:pPr>
      <w:r w:rsidRPr="001E0293">
        <w:rPr>
          <w:rFonts w:ascii="Cambria" w:hAnsi="Cambria"/>
        </w:rPr>
        <w:t>“You can go in there, while I go into Retold and Resold. I promise it’s okay.” I gave her my best no-honestly-it’s-okay smile.</w:t>
      </w:r>
    </w:p>
    <w:p w14:paraId="119E4F02" w14:textId="77777777" w:rsidR="00B5424E" w:rsidRPr="001E0293" w:rsidRDefault="00B5424E" w:rsidP="00B5424E">
      <w:pPr>
        <w:pStyle w:val="Style2"/>
        <w:rPr>
          <w:rFonts w:ascii="Cambria" w:hAnsi="Cambria"/>
        </w:rPr>
      </w:pPr>
      <w:r w:rsidRPr="001E0293">
        <w:rPr>
          <w:rFonts w:ascii="Cambria" w:hAnsi="Cambria"/>
        </w:rPr>
        <w:t xml:space="preserve">“Well, okay. If you get done before I do, meet me in </w:t>
      </w:r>
      <w:proofErr w:type="spellStart"/>
      <w:r w:rsidRPr="001E0293">
        <w:rPr>
          <w:rFonts w:ascii="Cambria" w:hAnsi="Cambria"/>
        </w:rPr>
        <w:t>Cilver</w:t>
      </w:r>
      <w:proofErr w:type="spellEnd"/>
      <w:r w:rsidRPr="001E0293">
        <w:rPr>
          <w:rFonts w:ascii="Cambria" w:hAnsi="Cambria"/>
        </w:rPr>
        <w:t>.” And she headed on in, as did I.</w:t>
      </w:r>
    </w:p>
    <w:p w14:paraId="0149BD2C" w14:textId="79B663B8" w:rsidR="00B5424E" w:rsidRPr="001E0293" w:rsidRDefault="00B5424E" w:rsidP="00B5424E">
      <w:pPr>
        <w:pStyle w:val="Style2"/>
        <w:rPr>
          <w:rFonts w:ascii="Cambria" w:hAnsi="Cambria"/>
        </w:rPr>
      </w:pPr>
      <w:r w:rsidRPr="001E0293">
        <w:rPr>
          <w:rFonts w:ascii="Cambria" w:hAnsi="Cambria"/>
        </w:rPr>
        <w:t xml:space="preserve">“Welcome to our store! If you have any questions, please feel free to ask.” The store employee greeted me and handed me a basket. I took a look around, rummaging through some books. When I got to the clothes rack, I found the most beautiful black sunhat, and the loveliest black lace dress to go with it. It dipped down a bit in the back, but not too much. The sleeves came down three-fourths of the way, and the dress ended just above the knee. Finally, I found a </w:t>
      </w:r>
      <w:r w:rsidRPr="001E0293">
        <w:rPr>
          <w:rFonts w:ascii="Cambria" w:hAnsi="Cambria"/>
        </w:rPr>
        <w:lastRenderedPageBreak/>
        <w:t xml:space="preserve">dress I was entirely in love with. I found a cute pair of bug-eyed sunglasses, an old-school Fall Out Boy band shirt, and some simple sweatpants I </w:t>
      </w:r>
      <w:proofErr w:type="gramStart"/>
      <w:r w:rsidRPr="001E0293">
        <w:rPr>
          <w:rFonts w:ascii="Cambria" w:hAnsi="Cambria"/>
        </w:rPr>
        <w:t>couldn’t</w:t>
      </w:r>
      <w:proofErr w:type="gramEnd"/>
      <w:r w:rsidRPr="001E0293">
        <w:rPr>
          <w:rFonts w:ascii="Cambria" w:hAnsi="Cambria"/>
        </w:rPr>
        <w:t xml:space="preserve"> resist buying. At the register, I pulled out my wallet and noticed a folded piece of paper loose at the bottom. As I grabbed it and unfolded it, the other two-hundred dollars came out that I had refused from my dad. Inside the paper was a note my dad had written:</w:t>
      </w:r>
    </w:p>
    <w:p w14:paraId="651C932F" w14:textId="09A7D9EE" w:rsidR="00B5424E" w:rsidRPr="001E0293" w:rsidRDefault="00B5424E" w:rsidP="00B5424E">
      <w:pPr>
        <w:pStyle w:val="Style1"/>
        <w:rPr>
          <w:rFonts w:ascii="Cambria" w:hAnsi="Cambria"/>
        </w:rPr>
      </w:pPr>
    </w:p>
    <w:p w14:paraId="07603F3B" w14:textId="77777777" w:rsidR="00B5424E" w:rsidRPr="001E0293" w:rsidRDefault="00B5424E" w:rsidP="00B5424E">
      <w:pPr>
        <w:pStyle w:val="Style1"/>
        <w:rPr>
          <w:rFonts w:ascii="Cambria" w:hAnsi="Cambria"/>
        </w:rPr>
      </w:pPr>
    </w:p>
    <w:p w14:paraId="04EAF25E" w14:textId="77777777" w:rsidR="00B5424E" w:rsidRPr="001E0293" w:rsidRDefault="00B5424E" w:rsidP="00B5424E">
      <w:pPr>
        <w:jc w:val="center"/>
        <w:rPr>
          <w:rFonts w:ascii="Cambria" w:hAnsi="Cambria"/>
          <w:b/>
        </w:rPr>
      </w:pPr>
      <w:r w:rsidRPr="001E0293">
        <w:rPr>
          <w:rFonts w:ascii="Cambria" w:hAnsi="Cambria"/>
          <w:b/>
        </w:rPr>
        <w:t>Oriana,</w:t>
      </w:r>
    </w:p>
    <w:p w14:paraId="4460A829" w14:textId="77777777" w:rsidR="00B5424E" w:rsidRPr="001E0293" w:rsidRDefault="00B5424E" w:rsidP="00B5424E">
      <w:pPr>
        <w:jc w:val="center"/>
        <w:rPr>
          <w:rFonts w:ascii="Cambria" w:hAnsi="Cambria"/>
          <w:b/>
        </w:rPr>
      </w:pPr>
      <w:r w:rsidRPr="001E0293">
        <w:rPr>
          <w:rFonts w:ascii="Cambria" w:hAnsi="Cambria"/>
          <w:b/>
        </w:rPr>
        <w:t xml:space="preserve">I gave you four hundred and noticed you only took two, I am assuming that was done on purpose. Stop worrying about how much money your mom and I have. We are the parents, and you are the child. We can afford to take you shopping for </w:t>
      </w:r>
      <w:r w:rsidRPr="001E0293">
        <w:rPr>
          <w:rFonts w:ascii="Cambria" w:hAnsi="Cambria"/>
          <w:b/>
        </w:rPr>
        <w:lastRenderedPageBreak/>
        <w:t>clothes. Don’t fret. I love you, my beautiful daughter of mine. Have fun today.</w:t>
      </w:r>
    </w:p>
    <w:p w14:paraId="4B201215" w14:textId="77777777" w:rsidR="00B5424E" w:rsidRPr="001E0293" w:rsidRDefault="00B5424E" w:rsidP="00B5424E">
      <w:pPr>
        <w:jc w:val="center"/>
        <w:rPr>
          <w:rFonts w:ascii="Cambria" w:hAnsi="Cambria"/>
          <w:b/>
        </w:rPr>
      </w:pPr>
      <w:r w:rsidRPr="001E0293">
        <w:rPr>
          <w:rFonts w:ascii="Cambria" w:hAnsi="Cambria"/>
          <w:b/>
        </w:rPr>
        <w:t>Love, Dad</w:t>
      </w:r>
    </w:p>
    <w:p w14:paraId="28627A69" w14:textId="77777777" w:rsidR="00B5424E" w:rsidRPr="001E0293" w:rsidRDefault="00B5424E" w:rsidP="00B5424E">
      <w:pPr>
        <w:pStyle w:val="Style2"/>
        <w:rPr>
          <w:rFonts w:ascii="Cambria" w:hAnsi="Cambria"/>
        </w:rPr>
      </w:pPr>
    </w:p>
    <w:p w14:paraId="64FECC42" w14:textId="77777777" w:rsidR="00B5424E" w:rsidRPr="001E0293" w:rsidRDefault="00B5424E" w:rsidP="00B5424E">
      <w:pPr>
        <w:pStyle w:val="Style2"/>
        <w:rPr>
          <w:rFonts w:ascii="Cambria" w:hAnsi="Cambria"/>
        </w:rPr>
      </w:pPr>
      <w:r w:rsidRPr="001E0293">
        <w:rPr>
          <w:rFonts w:ascii="Cambria" w:hAnsi="Cambria"/>
        </w:rPr>
        <w:t>I tried not to tear up.</w:t>
      </w:r>
    </w:p>
    <w:p w14:paraId="1DEEF012" w14:textId="77777777" w:rsidR="00B5424E" w:rsidRPr="001E0293" w:rsidRDefault="00B5424E" w:rsidP="00B5424E">
      <w:pPr>
        <w:pStyle w:val="Style2"/>
        <w:rPr>
          <w:rFonts w:ascii="Cambria" w:hAnsi="Cambria"/>
        </w:rPr>
      </w:pPr>
      <w:r w:rsidRPr="001E0293">
        <w:rPr>
          <w:rFonts w:ascii="Cambria" w:hAnsi="Cambria"/>
        </w:rPr>
        <w:t>“Your total will be thirty-two fifty.” The sales clerk said, not knowing that she had just interrupted a critical moment for me.</w:t>
      </w:r>
    </w:p>
    <w:p w14:paraId="727CB22F" w14:textId="77777777" w:rsidR="00B5424E" w:rsidRPr="001E0293" w:rsidRDefault="00B5424E" w:rsidP="00B5424E">
      <w:pPr>
        <w:pStyle w:val="Style2"/>
        <w:rPr>
          <w:rFonts w:ascii="Cambria" w:hAnsi="Cambria"/>
        </w:rPr>
      </w:pPr>
      <w:r w:rsidRPr="001E0293">
        <w:rPr>
          <w:rFonts w:ascii="Cambria" w:hAnsi="Cambria"/>
        </w:rPr>
        <w:t xml:space="preserve">“Wow—thirty-two for the shirt, dress, hat, sweats, and glasses?” It seemed like a damned good deal. I dug around in my wallet for fifty cents and passed the money to the cashier. For some reason, I have always enjoyed </w:t>
      </w:r>
      <w:proofErr w:type="spellStart"/>
      <w:r w:rsidRPr="001E0293">
        <w:rPr>
          <w:rFonts w:ascii="Cambria" w:hAnsi="Cambria"/>
        </w:rPr>
        <w:t>paying</w:t>
      </w:r>
      <w:proofErr w:type="spellEnd"/>
      <w:r w:rsidRPr="001E0293">
        <w:rPr>
          <w:rFonts w:ascii="Cambria" w:hAnsi="Cambria"/>
        </w:rPr>
        <w:t xml:space="preserve"> in exact change.</w:t>
      </w:r>
    </w:p>
    <w:p w14:paraId="34CCB880" w14:textId="77777777" w:rsidR="00B5424E" w:rsidRPr="001E0293" w:rsidRDefault="00B5424E" w:rsidP="00B5424E">
      <w:pPr>
        <w:pStyle w:val="Style2"/>
        <w:rPr>
          <w:rFonts w:ascii="Cambria" w:hAnsi="Cambria"/>
        </w:rPr>
      </w:pPr>
      <w:r w:rsidRPr="001E0293">
        <w:rPr>
          <w:rFonts w:ascii="Cambria" w:hAnsi="Cambria"/>
        </w:rPr>
        <w:t xml:space="preserve">“Yeah since this is a second-hand store, the clothes have to be cheap if we want to sell anything.” </w:t>
      </w:r>
      <w:r w:rsidRPr="001E0293">
        <w:rPr>
          <w:rFonts w:ascii="Cambria" w:hAnsi="Cambria"/>
        </w:rPr>
        <w:lastRenderedPageBreak/>
        <w:t xml:space="preserve">As she bagged my clothes, mom walked in with some bags of her own from </w:t>
      </w:r>
      <w:proofErr w:type="spellStart"/>
      <w:r w:rsidRPr="001E0293">
        <w:rPr>
          <w:rFonts w:ascii="Cambria" w:hAnsi="Cambria"/>
        </w:rPr>
        <w:t>Cilver</w:t>
      </w:r>
      <w:proofErr w:type="spellEnd"/>
      <w:r w:rsidRPr="001E0293">
        <w:rPr>
          <w:rFonts w:ascii="Cambria" w:hAnsi="Cambria"/>
        </w:rPr>
        <w:t>.</w:t>
      </w:r>
    </w:p>
    <w:p w14:paraId="2CCED10E" w14:textId="77777777" w:rsidR="00B5424E" w:rsidRPr="001E0293" w:rsidRDefault="00B5424E" w:rsidP="00B5424E">
      <w:pPr>
        <w:pStyle w:val="Style2"/>
        <w:rPr>
          <w:rFonts w:ascii="Cambria" w:hAnsi="Cambria"/>
        </w:rPr>
      </w:pPr>
      <w:r w:rsidRPr="001E0293">
        <w:rPr>
          <w:rFonts w:ascii="Cambria" w:hAnsi="Cambria"/>
        </w:rPr>
        <w:t>“Hey, perfect timing, Mom.” I grabbed my bag and change and led the way out. “What did you end up getting?” I asked.</w:t>
      </w:r>
    </w:p>
    <w:p w14:paraId="1536D5AA" w14:textId="77777777" w:rsidR="00B5424E" w:rsidRPr="001E0293" w:rsidRDefault="00B5424E" w:rsidP="00B5424E">
      <w:pPr>
        <w:pStyle w:val="Style2"/>
        <w:rPr>
          <w:rFonts w:ascii="Cambria" w:hAnsi="Cambria"/>
        </w:rPr>
      </w:pPr>
      <w:r w:rsidRPr="001E0293">
        <w:rPr>
          <w:rFonts w:ascii="Cambria" w:hAnsi="Cambria"/>
        </w:rPr>
        <w:t>“Well, I know you don’t like glitter, but I got you the cutest black glittery shoes! They were on sale, too!” I cringed at the word ‘glitter.’ I mean, how do you put on your game face with no warning? She stopped to pull out the shoes. They were actually cute. It wasn’t like bright glitter, but a legit black glitter over black-colored sneakers.</w:t>
      </w:r>
    </w:p>
    <w:p w14:paraId="73AF8A7C" w14:textId="77777777" w:rsidR="00B5424E" w:rsidRPr="001E0293" w:rsidRDefault="00B5424E" w:rsidP="00B5424E">
      <w:pPr>
        <w:pStyle w:val="Style2"/>
        <w:rPr>
          <w:rFonts w:ascii="Cambria" w:hAnsi="Cambria"/>
        </w:rPr>
      </w:pPr>
      <w:r w:rsidRPr="001E0293">
        <w:rPr>
          <w:rFonts w:ascii="Cambria" w:hAnsi="Cambria"/>
        </w:rPr>
        <w:t xml:space="preserve">“Oh my goodness, Mom, you picked me out something I would actually wear, and honestly, those would go great with the new outfit I just got!” I </w:t>
      </w:r>
      <w:r w:rsidRPr="001E0293">
        <w:rPr>
          <w:rFonts w:ascii="Cambria" w:hAnsi="Cambria"/>
        </w:rPr>
        <w:lastRenderedPageBreak/>
        <w:t>beamed, and so did my mom. We were clicking for once, and it was enjoyable.</w:t>
      </w:r>
    </w:p>
    <w:p w14:paraId="3060ABF0" w14:textId="77777777" w:rsidR="00B5424E" w:rsidRPr="001E0293" w:rsidRDefault="00B5424E" w:rsidP="00B5424E">
      <w:pPr>
        <w:pStyle w:val="Style2"/>
        <w:rPr>
          <w:rFonts w:ascii="Cambria" w:hAnsi="Cambria"/>
        </w:rPr>
      </w:pPr>
      <w:r w:rsidRPr="001E0293">
        <w:rPr>
          <w:rFonts w:ascii="Cambria" w:hAnsi="Cambria"/>
        </w:rPr>
        <w:t>The rest of the day went off pretty swell. I bought a few more items, and some bras, because, you know, what girl doesn’t need more bras?</w:t>
      </w:r>
    </w:p>
    <w:p w14:paraId="07B0D774" w14:textId="77777777" w:rsidR="00B5424E" w:rsidRPr="001E0293" w:rsidRDefault="00B5424E" w:rsidP="00B5424E">
      <w:pPr>
        <w:pStyle w:val="Style2"/>
        <w:rPr>
          <w:rFonts w:ascii="Cambria" w:hAnsi="Cambria"/>
        </w:rPr>
      </w:pPr>
      <w:r w:rsidRPr="001E0293">
        <w:rPr>
          <w:rFonts w:ascii="Cambria" w:hAnsi="Cambria"/>
        </w:rPr>
        <w:t>“Shit,” My mom said as she answered her phone. Damn thing, it’s been going off nonstop all day. But I guess that’s what happens when you become an adult.</w:t>
      </w:r>
    </w:p>
    <w:p w14:paraId="264638A3" w14:textId="77777777" w:rsidR="00B5424E" w:rsidRPr="001E0293" w:rsidRDefault="00B5424E" w:rsidP="00B5424E">
      <w:pPr>
        <w:pStyle w:val="Style2"/>
        <w:rPr>
          <w:rFonts w:ascii="Cambria" w:hAnsi="Cambria"/>
        </w:rPr>
      </w:pPr>
      <w:r w:rsidRPr="001E0293">
        <w:rPr>
          <w:rFonts w:ascii="Cambria" w:hAnsi="Cambria"/>
        </w:rPr>
        <w:t>“Well that just sucks.” My mom raised her voice and angrily tossed her phone in her bag.</w:t>
      </w:r>
    </w:p>
    <w:p w14:paraId="6EF7813B" w14:textId="77777777" w:rsidR="00B5424E" w:rsidRPr="001E0293" w:rsidRDefault="00B5424E" w:rsidP="00B5424E">
      <w:pPr>
        <w:pStyle w:val="Style2"/>
        <w:rPr>
          <w:rFonts w:ascii="Cambria" w:hAnsi="Cambria"/>
        </w:rPr>
      </w:pPr>
      <w:r w:rsidRPr="001E0293">
        <w:rPr>
          <w:rFonts w:ascii="Cambria" w:hAnsi="Cambria"/>
        </w:rPr>
        <w:t>“What does?” I didn’t look up as I spoke. It had just started to sprinkle, and I watched the raindrops hit the sidewalk cement, then slowly fade until another hit.</w:t>
      </w:r>
    </w:p>
    <w:p w14:paraId="2825A13B" w14:textId="77777777" w:rsidR="00B5424E" w:rsidRPr="001E0293" w:rsidRDefault="00B5424E" w:rsidP="00B5424E">
      <w:pPr>
        <w:pStyle w:val="Style2"/>
        <w:rPr>
          <w:rFonts w:ascii="Cambria" w:hAnsi="Cambria"/>
        </w:rPr>
      </w:pPr>
      <w:r w:rsidRPr="001E0293">
        <w:rPr>
          <w:rFonts w:ascii="Cambria" w:hAnsi="Cambria"/>
        </w:rPr>
        <w:t>“I just got called into the office.”</w:t>
      </w:r>
    </w:p>
    <w:p w14:paraId="46A72462" w14:textId="77777777" w:rsidR="00B5424E" w:rsidRPr="001E0293" w:rsidRDefault="00B5424E" w:rsidP="00B5424E">
      <w:pPr>
        <w:pStyle w:val="Style2"/>
        <w:rPr>
          <w:rFonts w:ascii="Cambria" w:hAnsi="Cambria"/>
        </w:rPr>
      </w:pPr>
      <w:r w:rsidRPr="001E0293">
        <w:rPr>
          <w:rFonts w:ascii="Cambria" w:hAnsi="Cambria"/>
        </w:rPr>
        <w:lastRenderedPageBreak/>
        <w:t>“Are you going home first?” I looked at her, not even sure what I should expect in reply.</w:t>
      </w:r>
    </w:p>
    <w:p w14:paraId="152B962D" w14:textId="77777777" w:rsidR="00B5424E" w:rsidRPr="001E0293" w:rsidRDefault="00B5424E" w:rsidP="00B5424E">
      <w:pPr>
        <w:pStyle w:val="Style2"/>
        <w:rPr>
          <w:rFonts w:ascii="Cambria" w:hAnsi="Cambria"/>
        </w:rPr>
      </w:pPr>
      <w:r w:rsidRPr="001E0293">
        <w:rPr>
          <w:rFonts w:ascii="Cambria" w:hAnsi="Cambria"/>
        </w:rPr>
        <w:t>“Can you ride the train home alone?” She shuffled through her bags, what she was looking for was beyond me.</w:t>
      </w:r>
    </w:p>
    <w:p w14:paraId="442CF644" w14:textId="77777777" w:rsidR="00B5424E" w:rsidRPr="001E0293" w:rsidRDefault="00B5424E" w:rsidP="00B5424E">
      <w:pPr>
        <w:pStyle w:val="Style2"/>
        <w:rPr>
          <w:rFonts w:ascii="Cambria" w:hAnsi="Cambria"/>
        </w:rPr>
      </w:pPr>
      <w:r w:rsidRPr="001E0293">
        <w:rPr>
          <w:rFonts w:ascii="Cambria" w:hAnsi="Cambria"/>
        </w:rPr>
        <w:t>“Mom, I’m going to be eighteen in less than a year; riding a train alone is the least of my worries.” I tried to make it sound as playful as I could.</w:t>
      </w:r>
    </w:p>
    <w:p w14:paraId="0BF07835" w14:textId="77777777" w:rsidR="00B5424E" w:rsidRPr="001E0293" w:rsidRDefault="00B5424E" w:rsidP="00B5424E">
      <w:pPr>
        <w:pStyle w:val="Style2"/>
        <w:rPr>
          <w:rFonts w:ascii="Cambria" w:hAnsi="Cambria"/>
        </w:rPr>
      </w:pPr>
      <w:r w:rsidRPr="001E0293">
        <w:rPr>
          <w:rFonts w:ascii="Cambria" w:hAnsi="Cambria"/>
        </w:rPr>
        <w:t>“Oh, well, okay then, because if I get to work now, I can make it home at a decent hour.” She checked her phone. “I love you, Oriana, thank you for such a wonderful day!”</w:t>
      </w:r>
    </w:p>
    <w:p w14:paraId="23403324" w14:textId="77777777" w:rsidR="00B5424E" w:rsidRPr="001E0293" w:rsidRDefault="00B5424E" w:rsidP="00B5424E">
      <w:pPr>
        <w:pStyle w:val="Style2"/>
        <w:rPr>
          <w:rFonts w:ascii="Cambria" w:hAnsi="Cambria"/>
        </w:rPr>
      </w:pPr>
      <w:r w:rsidRPr="001E0293">
        <w:rPr>
          <w:rFonts w:ascii="Cambria" w:hAnsi="Cambria"/>
        </w:rPr>
        <w:t xml:space="preserve">“I love you, too. See you later.” Mom kissed me on the cheek and signaled for a taxi. I waited until she got in, then started walking toward the train depot. As I arrived, the rain picked up, so I was thankful I could </w:t>
      </w:r>
      <w:r w:rsidRPr="001E0293">
        <w:rPr>
          <w:rFonts w:ascii="Cambria" w:hAnsi="Cambria"/>
        </w:rPr>
        <w:lastRenderedPageBreak/>
        <w:t>stay dry once I got under the canopy. “When does the train back to Salem leave?” I asked the lady behind the window, she rolled her eyes and did some clicking on the computer.</w:t>
      </w:r>
    </w:p>
    <w:p w14:paraId="70F6B428" w14:textId="77777777" w:rsidR="00B5424E" w:rsidRPr="001E0293" w:rsidRDefault="00B5424E" w:rsidP="00B5424E">
      <w:pPr>
        <w:pStyle w:val="Style2"/>
        <w:rPr>
          <w:rFonts w:ascii="Cambria" w:hAnsi="Cambria"/>
        </w:rPr>
      </w:pPr>
      <w:r w:rsidRPr="001E0293">
        <w:rPr>
          <w:rFonts w:ascii="Cambria" w:hAnsi="Cambria"/>
        </w:rPr>
        <w:t>“Just missed it, you’ve got two hours,” and she left the window.</w:t>
      </w:r>
    </w:p>
    <w:p w14:paraId="436A58B1" w14:textId="77777777" w:rsidR="00B5424E" w:rsidRPr="001E0293" w:rsidRDefault="00B5424E" w:rsidP="00B5424E">
      <w:pPr>
        <w:pStyle w:val="Style2"/>
        <w:rPr>
          <w:rFonts w:ascii="Cambria" w:hAnsi="Cambria"/>
        </w:rPr>
      </w:pPr>
      <w:r w:rsidRPr="001E0293">
        <w:rPr>
          <w:rFonts w:ascii="Cambria" w:hAnsi="Cambria"/>
        </w:rPr>
        <w:t>I looked down at my phone and saw it was already 7:45 at night. My stomach let out an embarrassing growl, helping me decide to use the spare time I had left to find something to eat. After all, having an actual appetite was a rarity for me. I turned back toward the door and saw the pouring rain. “Damn it,” I muttered and pushed open the door.</w:t>
      </w:r>
    </w:p>
    <w:p w14:paraId="61D9695F" w14:textId="77777777" w:rsidR="00B5424E" w:rsidRPr="001E0293" w:rsidRDefault="00B5424E" w:rsidP="00B5424E">
      <w:pPr>
        <w:pStyle w:val="Style2"/>
        <w:rPr>
          <w:rFonts w:ascii="Cambria" w:hAnsi="Cambria"/>
        </w:rPr>
      </w:pPr>
      <w:r w:rsidRPr="001E0293">
        <w:rPr>
          <w:rFonts w:ascii="Cambria" w:hAnsi="Cambria"/>
        </w:rPr>
        <w:t xml:space="preserve">I walked as quickly as I could and found the nearest food joint. Mama’s and Papa’s. I think Italian will do just fine. As I walked in, I was confronted by </w:t>
      </w:r>
      <w:r w:rsidRPr="001E0293">
        <w:rPr>
          <w:rFonts w:ascii="Cambria" w:hAnsi="Cambria"/>
        </w:rPr>
        <w:lastRenderedPageBreak/>
        <w:t xml:space="preserve">the </w:t>
      </w:r>
      <w:proofErr w:type="gramStart"/>
      <w:r w:rsidRPr="001E0293">
        <w:rPr>
          <w:rFonts w:ascii="Cambria" w:hAnsi="Cambria"/>
        </w:rPr>
        <w:t>most lovely</w:t>
      </w:r>
      <w:proofErr w:type="gramEnd"/>
      <w:r w:rsidRPr="001E0293">
        <w:rPr>
          <w:rFonts w:ascii="Cambria" w:hAnsi="Cambria"/>
        </w:rPr>
        <w:t xml:space="preserve"> aroma. Sweet garlic and butter. It made my mouth water, and my stomach hollered again, reminding me fumes do not feed. “Hi, umm…” I looked up at the menu. What to get, what to get? “…I actually don’t know.” I looked at the cashier. It was the boy from the train.</w:t>
      </w:r>
    </w:p>
    <w:p w14:paraId="6CAC5101" w14:textId="77777777" w:rsidR="00B5424E" w:rsidRPr="001E0293" w:rsidRDefault="00B5424E" w:rsidP="00B5424E">
      <w:pPr>
        <w:pStyle w:val="Style2"/>
        <w:rPr>
          <w:rFonts w:ascii="Cambria" w:hAnsi="Cambria"/>
        </w:rPr>
      </w:pPr>
      <w:r w:rsidRPr="001E0293">
        <w:rPr>
          <w:rFonts w:ascii="Cambria" w:hAnsi="Cambria"/>
        </w:rPr>
        <w:t>“Well, well, what have I got here?” He smiled some stupid, charming smile. Stupid. But handsome.</w:t>
      </w:r>
    </w:p>
    <w:p w14:paraId="29AC77FE" w14:textId="77777777" w:rsidR="00B5424E" w:rsidRPr="001E0293" w:rsidRDefault="00B5424E" w:rsidP="00B5424E">
      <w:pPr>
        <w:pStyle w:val="Style2"/>
        <w:rPr>
          <w:rFonts w:ascii="Cambria" w:hAnsi="Cambria"/>
        </w:rPr>
      </w:pPr>
      <w:r w:rsidRPr="001E0293">
        <w:rPr>
          <w:rFonts w:ascii="Cambria" w:hAnsi="Cambria"/>
        </w:rPr>
        <w:t>“I don’t know what to get.” Come on, poker face, Oriana.</w:t>
      </w:r>
    </w:p>
    <w:p w14:paraId="58842303" w14:textId="77777777" w:rsidR="00B5424E" w:rsidRPr="001E0293" w:rsidRDefault="00B5424E" w:rsidP="00B5424E">
      <w:pPr>
        <w:pStyle w:val="Style2"/>
        <w:rPr>
          <w:rFonts w:ascii="Cambria" w:hAnsi="Cambria"/>
        </w:rPr>
      </w:pPr>
      <w:r w:rsidRPr="001E0293">
        <w:rPr>
          <w:rFonts w:ascii="Cambria" w:hAnsi="Cambria"/>
        </w:rPr>
        <w:t>“You like cheese pizza? I swear, we got the best in Boston.” He smiled again. Wow, he has beautiful teeth.</w:t>
      </w:r>
    </w:p>
    <w:p w14:paraId="60401ED4" w14:textId="77777777" w:rsidR="00B5424E" w:rsidRPr="001E0293" w:rsidRDefault="00B5424E" w:rsidP="00B5424E">
      <w:pPr>
        <w:pStyle w:val="Style2"/>
        <w:rPr>
          <w:rFonts w:ascii="Cambria" w:hAnsi="Cambria"/>
        </w:rPr>
      </w:pPr>
      <w:r w:rsidRPr="001E0293">
        <w:rPr>
          <w:rFonts w:ascii="Cambria" w:hAnsi="Cambria"/>
        </w:rPr>
        <w:t>“Uh, yeah… one slice, and a medium coke, please.” I smiled, not in a flirty way, but in a sort of thank-you type of smile.</w:t>
      </w:r>
    </w:p>
    <w:p w14:paraId="16EB84B5" w14:textId="77777777" w:rsidR="00B5424E" w:rsidRPr="001E0293" w:rsidRDefault="00B5424E" w:rsidP="00B5424E">
      <w:pPr>
        <w:pStyle w:val="Style2"/>
        <w:rPr>
          <w:rFonts w:ascii="Cambria" w:hAnsi="Cambria"/>
        </w:rPr>
      </w:pPr>
      <w:r w:rsidRPr="001E0293">
        <w:rPr>
          <w:rFonts w:ascii="Cambria" w:hAnsi="Cambria"/>
        </w:rPr>
        <w:lastRenderedPageBreak/>
        <w:t>“It’s on the house, gorgeous.” He winked, set the empty cup on the counter, and went into the kitchen. I grabbed my drink and went to the drink fountain, filled it up, and sat near a window. The store was quite empty. A few teenagers came in, and as soon as they got to the counter, they left. All of a sudden, the cashier bolted out of the kitchen and through the front door, running. The teenagers took off as well, like the employee was after them.</w:t>
      </w:r>
    </w:p>
    <w:p w14:paraId="644ED77D" w14:textId="77777777" w:rsidR="00B5424E" w:rsidRPr="001E0293" w:rsidRDefault="00B5424E" w:rsidP="00B5424E">
      <w:pPr>
        <w:pStyle w:val="Style2"/>
        <w:rPr>
          <w:rFonts w:ascii="Cambria" w:hAnsi="Cambria"/>
        </w:rPr>
      </w:pPr>
      <w:r w:rsidRPr="001E0293">
        <w:rPr>
          <w:rFonts w:ascii="Cambria" w:hAnsi="Cambria"/>
        </w:rPr>
        <w:t>He came back in moments later, covered in a mixture of sweat and water. He had a slight cut from the corner of his eye, and it looked as though the bruising was already getting worse. Slowly, he walked over to me and tossed my wallet on the table.</w:t>
      </w:r>
    </w:p>
    <w:p w14:paraId="3FADB80B" w14:textId="77777777" w:rsidR="00B5424E" w:rsidRPr="001E0293" w:rsidRDefault="00B5424E" w:rsidP="00B5424E">
      <w:pPr>
        <w:pStyle w:val="Style2"/>
        <w:rPr>
          <w:rFonts w:ascii="Cambria" w:hAnsi="Cambria"/>
        </w:rPr>
      </w:pPr>
      <w:r w:rsidRPr="001E0293">
        <w:rPr>
          <w:rFonts w:ascii="Cambria" w:hAnsi="Cambria"/>
        </w:rPr>
        <w:t xml:space="preserve">“You should probably keep this in your bag, or at least close to you. I don’t know if they took </w:t>
      </w:r>
      <w:r w:rsidRPr="001E0293">
        <w:rPr>
          <w:rFonts w:ascii="Cambria" w:hAnsi="Cambria"/>
        </w:rPr>
        <w:lastRenderedPageBreak/>
        <w:t>anything. I tried to catch them as fast as I could, but one of them sucker-punched me.”</w:t>
      </w:r>
    </w:p>
    <w:p w14:paraId="067A4B7A" w14:textId="77777777" w:rsidR="00B5424E" w:rsidRPr="001E0293" w:rsidRDefault="00B5424E" w:rsidP="00B5424E">
      <w:pPr>
        <w:pStyle w:val="Style2"/>
        <w:rPr>
          <w:rFonts w:ascii="Cambria" w:hAnsi="Cambria"/>
        </w:rPr>
      </w:pPr>
      <w:r w:rsidRPr="001E0293">
        <w:rPr>
          <w:rFonts w:ascii="Cambria" w:hAnsi="Cambria"/>
        </w:rPr>
        <w:t xml:space="preserve">“Oh my god, you didn’t have to—” I stopped talking and realized I had only spent one fifty out of the four hundred. I tore open my wallet, and all of it was gone. “No, no, no. Please, oh my god no, how the hell am I getting home? What now? Shit, shit, shit.” I looked up at the young man. “Thank you, sorry.” I whipped out my phone and immediately dialed my mom. No answer. Redialed. No answer. Again and again. Then my dad. No answer. “Seriously, what is the point of having a phone if you don’t answer it?” I said out loud out of pure frustration. I looked out the window, watching it rain. I started panicking. I’m going to have to sleep on a park bench tonight. I’m </w:t>
      </w:r>
      <w:r w:rsidRPr="001E0293">
        <w:rPr>
          <w:rFonts w:ascii="Cambria" w:hAnsi="Cambria"/>
        </w:rPr>
        <w:lastRenderedPageBreak/>
        <w:t>going to get kidnapped. Oh my god. I don’t even know where my mom works.</w:t>
      </w:r>
    </w:p>
    <w:p w14:paraId="1CAE33C1" w14:textId="77777777" w:rsidR="00B5424E" w:rsidRPr="001E0293" w:rsidRDefault="00B5424E" w:rsidP="00B5424E">
      <w:pPr>
        <w:pStyle w:val="Style2"/>
        <w:rPr>
          <w:rFonts w:ascii="Cambria" w:hAnsi="Cambria"/>
        </w:rPr>
      </w:pPr>
      <w:r w:rsidRPr="001E0293">
        <w:rPr>
          <w:rFonts w:ascii="Cambria" w:hAnsi="Cambria"/>
        </w:rPr>
        <w:t xml:space="preserve">“Dinner is served.” The guy said as he set two cheese pizza slices down. </w:t>
      </w:r>
    </w:p>
    <w:p w14:paraId="620441F0" w14:textId="77777777" w:rsidR="00B5424E" w:rsidRPr="001E0293" w:rsidRDefault="00B5424E" w:rsidP="00B5424E">
      <w:pPr>
        <w:pStyle w:val="Style2"/>
        <w:rPr>
          <w:rFonts w:ascii="Cambria" w:hAnsi="Cambria"/>
        </w:rPr>
      </w:pPr>
      <w:r w:rsidRPr="001E0293">
        <w:rPr>
          <w:rFonts w:ascii="Cambria" w:hAnsi="Cambria"/>
        </w:rPr>
        <w:t>“I only ordered one slice,” as I looked up at him.</w:t>
      </w:r>
    </w:p>
    <w:p w14:paraId="58627152" w14:textId="77777777" w:rsidR="00B5424E" w:rsidRPr="001E0293" w:rsidRDefault="00B5424E" w:rsidP="00B5424E">
      <w:pPr>
        <w:pStyle w:val="Style2"/>
        <w:rPr>
          <w:rFonts w:ascii="Cambria" w:hAnsi="Cambria"/>
        </w:rPr>
      </w:pPr>
      <w:r w:rsidRPr="001E0293">
        <w:rPr>
          <w:rFonts w:ascii="Cambria" w:hAnsi="Cambria"/>
        </w:rPr>
        <w:t>“Well, seeing as I got sucker-punched for your wallet, I figured you could at least keep me company. I’m off now, and I’m hungry.” He took the food tray into the back and came out just a few seconds later without it, and he had also taken his apron off while he was back there.</w:t>
      </w:r>
    </w:p>
    <w:p w14:paraId="53A24E86" w14:textId="77777777" w:rsidR="00B5424E" w:rsidRPr="001E0293" w:rsidRDefault="00B5424E" w:rsidP="00B5424E">
      <w:pPr>
        <w:pStyle w:val="Style2"/>
        <w:rPr>
          <w:rFonts w:ascii="Cambria" w:hAnsi="Cambria"/>
        </w:rPr>
      </w:pPr>
      <w:r w:rsidRPr="001E0293">
        <w:rPr>
          <w:rFonts w:ascii="Cambria" w:hAnsi="Cambria"/>
        </w:rPr>
        <w:t xml:space="preserve">“How did you know they took it?” I asked him. </w:t>
      </w:r>
    </w:p>
    <w:p w14:paraId="14AB4E90" w14:textId="77777777" w:rsidR="00B5424E" w:rsidRPr="001E0293" w:rsidRDefault="00B5424E" w:rsidP="00B5424E">
      <w:pPr>
        <w:pStyle w:val="Style2"/>
        <w:rPr>
          <w:rFonts w:ascii="Cambria" w:hAnsi="Cambria"/>
        </w:rPr>
      </w:pPr>
      <w:r w:rsidRPr="001E0293">
        <w:rPr>
          <w:rFonts w:ascii="Cambria" w:hAnsi="Cambria"/>
        </w:rPr>
        <w:t>“We’ve got camera monitors in the back.” He said as he began taking bites of his pizza.</w:t>
      </w:r>
    </w:p>
    <w:p w14:paraId="0AF1A2AA" w14:textId="77777777" w:rsidR="00B5424E" w:rsidRPr="001E0293" w:rsidRDefault="00B5424E" w:rsidP="00B5424E">
      <w:pPr>
        <w:pStyle w:val="Style2"/>
        <w:rPr>
          <w:rFonts w:ascii="Cambria" w:hAnsi="Cambria"/>
        </w:rPr>
      </w:pPr>
      <w:r w:rsidRPr="001E0293">
        <w:rPr>
          <w:rFonts w:ascii="Cambria" w:hAnsi="Cambria"/>
        </w:rPr>
        <w:t>“Wait, so were you just watching me?”</w:t>
      </w:r>
    </w:p>
    <w:p w14:paraId="72F9F7A5" w14:textId="77777777" w:rsidR="00B5424E" w:rsidRPr="001E0293" w:rsidRDefault="00B5424E" w:rsidP="00B5424E">
      <w:pPr>
        <w:pStyle w:val="Style2"/>
        <w:rPr>
          <w:rFonts w:ascii="Cambria" w:hAnsi="Cambria"/>
        </w:rPr>
      </w:pPr>
      <w:r w:rsidRPr="001E0293">
        <w:rPr>
          <w:rFonts w:ascii="Cambria" w:hAnsi="Cambria"/>
        </w:rPr>
        <w:lastRenderedPageBreak/>
        <w:t>“Yes—well, I had to keep an eye on the counter while I was back there—now eat,” he said, and I obeyed. I needed strength if I was going to walk back to Salem.</w:t>
      </w:r>
    </w:p>
    <w:p w14:paraId="7A9E755E" w14:textId="77777777" w:rsidR="00B5424E" w:rsidRPr="001E0293" w:rsidRDefault="00B5424E" w:rsidP="00B5424E">
      <w:pPr>
        <w:pStyle w:val="Style2"/>
        <w:rPr>
          <w:rFonts w:ascii="Cambria" w:hAnsi="Cambria"/>
        </w:rPr>
      </w:pPr>
      <w:r w:rsidRPr="001E0293">
        <w:rPr>
          <w:rFonts w:ascii="Cambria" w:hAnsi="Cambria"/>
        </w:rPr>
        <w:t>After I downed a bit of the food and half of my drink, I decided to break the silence.</w:t>
      </w:r>
    </w:p>
    <w:p w14:paraId="2C097DE0" w14:textId="77777777" w:rsidR="00B5424E" w:rsidRPr="001E0293" w:rsidRDefault="00B5424E" w:rsidP="00B5424E">
      <w:pPr>
        <w:pStyle w:val="Style2"/>
        <w:rPr>
          <w:rFonts w:ascii="Cambria" w:hAnsi="Cambria"/>
        </w:rPr>
      </w:pPr>
      <w:r w:rsidRPr="001E0293">
        <w:rPr>
          <w:rFonts w:ascii="Cambria" w:hAnsi="Cambria"/>
        </w:rPr>
        <w:t>“What’s your name?” I asked. Suddenly aware that we’d met twice now, and I was sure he knew my name, yet I had no clue who he was.</w:t>
      </w:r>
    </w:p>
    <w:p w14:paraId="032ED56B" w14:textId="77777777" w:rsidR="00B5424E" w:rsidRPr="001E0293" w:rsidRDefault="00B5424E" w:rsidP="00B5424E">
      <w:pPr>
        <w:pStyle w:val="Style2"/>
        <w:rPr>
          <w:rFonts w:ascii="Cambria" w:hAnsi="Cambria"/>
        </w:rPr>
      </w:pPr>
      <w:r w:rsidRPr="001E0293">
        <w:rPr>
          <w:rFonts w:ascii="Cambria" w:hAnsi="Cambria"/>
        </w:rPr>
        <w:t>“Why?” He said.</w:t>
      </w:r>
    </w:p>
    <w:p w14:paraId="36BE1196" w14:textId="77777777" w:rsidR="00B5424E" w:rsidRPr="001E0293" w:rsidRDefault="00B5424E" w:rsidP="00B5424E">
      <w:pPr>
        <w:pStyle w:val="Style2"/>
        <w:rPr>
          <w:rFonts w:ascii="Cambria" w:hAnsi="Cambria"/>
        </w:rPr>
      </w:pPr>
      <w:r w:rsidRPr="001E0293">
        <w:rPr>
          <w:rFonts w:ascii="Cambria" w:hAnsi="Cambria"/>
        </w:rPr>
        <w:t>“Well, you’re sitting here at my table, eating dinner. It’s only appropriate.”</w:t>
      </w:r>
    </w:p>
    <w:p w14:paraId="34B56550" w14:textId="77777777" w:rsidR="00B5424E" w:rsidRPr="001E0293" w:rsidRDefault="00B5424E" w:rsidP="00B5424E">
      <w:pPr>
        <w:pStyle w:val="Style2"/>
        <w:rPr>
          <w:rFonts w:ascii="Cambria" w:hAnsi="Cambria"/>
        </w:rPr>
      </w:pPr>
      <w:r w:rsidRPr="001E0293">
        <w:rPr>
          <w:rFonts w:ascii="Cambria" w:hAnsi="Cambria"/>
        </w:rPr>
        <w:t>“Alistair.” He breathed out between bites. I was pretty sure he wasn’t even breathing between mouthfuls, but whatever.</w:t>
      </w:r>
    </w:p>
    <w:p w14:paraId="2DFC72EC" w14:textId="77777777" w:rsidR="00B5424E" w:rsidRPr="001E0293" w:rsidRDefault="00B5424E" w:rsidP="00B5424E">
      <w:pPr>
        <w:pStyle w:val="Style2"/>
        <w:rPr>
          <w:rFonts w:ascii="Cambria" w:hAnsi="Cambria"/>
        </w:rPr>
      </w:pPr>
      <w:r w:rsidRPr="001E0293">
        <w:rPr>
          <w:rFonts w:ascii="Cambria" w:hAnsi="Cambria"/>
        </w:rPr>
        <w:lastRenderedPageBreak/>
        <w:t>“Well, thank you, Alistair.” I took a few more bites and glared out the window.</w:t>
      </w:r>
    </w:p>
    <w:p w14:paraId="48D19ECD" w14:textId="77777777" w:rsidR="00B5424E" w:rsidRPr="001E0293" w:rsidRDefault="00B5424E" w:rsidP="00B5424E">
      <w:pPr>
        <w:pStyle w:val="Style2"/>
        <w:rPr>
          <w:rFonts w:ascii="Cambria" w:hAnsi="Cambria"/>
        </w:rPr>
      </w:pPr>
      <w:r w:rsidRPr="001E0293">
        <w:rPr>
          <w:rFonts w:ascii="Cambria" w:hAnsi="Cambria"/>
        </w:rPr>
        <w:t>“Come on.” He stood up and threw his plate away. “You done?”</w:t>
      </w:r>
    </w:p>
    <w:p w14:paraId="2CC5FADC" w14:textId="77777777" w:rsidR="00B5424E" w:rsidRPr="001E0293" w:rsidRDefault="00B5424E" w:rsidP="00B5424E">
      <w:pPr>
        <w:pStyle w:val="Style2"/>
        <w:rPr>
          <w:rFonts w:ascii="Cambria" w:hAnsi="Cambria"/>
        </w:rPr>
      </w:pPr>
      <w:r w:rsidRPr="001E0293">
        <w:rPr>
          <w:rFonts w:ascii="Cambria" w:hAnsi="Cambria"/>
        </w:rPr>
        <w:t>“Yeah, but where are we going?” I said as I watched him toss my plate in the trash as well.</w:t>
      </w:r>
    </w:p>
    <w:p w14:paraId="4235A256" w14:textId="77777777" w:rsidR="00B5424E" w:rsidRPr="001E0293" w:rsidRDefault="00B5424E" w:rsidP="00B5424E">
      <w:pPr>
        <w:pStyle w:val="Style2"/>
        <w:rPr>
          <w:rFonts w:ascii="Cambria" w:hAnsi="Cambria"/>
        </w:rPr>
      </w:pPr>
      <w:r w:rsidRPr="001E0293">
        <w:rPr>
          <w:rFonts w:ascii="Cambria" w:hAnsi="Cambria"/>
        </w:rPr>
        <w:t>“I’m going to pay for your ride back to Salem, since I need to catch the train as well. But we have forty-three minutes, and I have something to show you.” He ran into the back and came out with an umbrella. “Here.” And he handed it to me.</w:t>
      </w:r>
    </w:p>
    <w:p w14:paraId="1EA1A3F9" w14:textId="77777777" w:rsidR="00B5424E" w:rsidRPr="001E0293" w:rsidRDefault="00B5424E" w:rsidP="00B5424E">
      <w:pPr>
        <w:pStyle w:val="Style2"/>
        <w:rPr>
          <w:rFonts w:ascii="Cambria" w:hAnsi="Cambria"/>
        </w:rPr>
      </w:pPr>
      <w:r w:rsidRPr="001E0293">
        <w:rPr>
          <w:rFonts w:ascii="Cambria" w:hAnsi="Cambria"/>
        </w:rPr>
        <w:t>“Oh, thanks.” I grabbed it, and out the door, we went.</w:t>
      </w:r>
    </w:p>
    <w:p w14:paraId="3A1C3C0F" w14:textId="77777777" w:rsidR="00B5424E" w:rsidRPr="001E0293" w:rsidRDefault="00B5424E" w:rsidP="00B5424E">
      <w:pPr>
        <w:pStyle w:val="Style2"/>
        <w:rPr>
          <w:rFonts w:ascii="Cambria" w:hAnsi="Cambria"/>
        </w:rPr>
      </w:pPr>
      <w:r w:rsidRPr="001E0293">
        <w:rPr>
          <w:rFonts w:ascii="Cambria" w:hAnsi="Cambria"/>
        </w:rPr>
        <w:t>We walked for about fifteen minutes before either of us spoke.</w:t>
      </w:r>
    </w:p>
    <w:p w14:paraId="6838D28E" w14:textId="77777777" w:rsidR="00B5424E" w:rsidRPr="001E0293" w:rsidRDefault="00B5424E" w:rsidP="00B5424E">
      <w:pPr>
        <w:pStyle w:val="Style2"/>
        <w:rPr>
          <w:rFonts w:ascii="Cambria" w:hAnsi="Cambria"/>
        </w:rPr>
      </w:pPr>
      <w:r w:rsidRPr="001E0293">
        <w:rPr>
          <w:rFonts w:ascii="Cambria" w:hAnsi="Cambria"/>
        </w:rPr>
        <w:lastRenderedPageBreak/>
        <w:t>“Is that the Museum of Science?” I ogled at the beautiful building.</w:t>
      </w:r>
    </w:p>
    <w:p w14:paraId="66F279E2" w14:textId="77777777" w:rsidR="00B5424E" w:rsidRPr="001E0293" w:rsidRDefault="00B5424E" w:rsidP="00B5424E">
      <w:pPr>
        <w:pStyle w:val="Style2"/>
        <w:rPr>
          <w:rFonts w:ascii="Cambria" w:hAnsi="Cambria"/>
        </w:rPr>
      </w:pPr>
      <w:r w:rsidRPr="001E0293">
        <w:rPr>
          <w:rFonts w:ascii="Cambria" w:hAnsi="Cambria"/>
        </w:rPr>
        <w:t>“Yeah, maybe I’ll take you there one day.” He smiled at me. We came to the Charles River, which ran through the town; I watched him sit down on the wet bench, and he motioned for me to take the place next to him. I shrugged, sat down, and stared out at the water. The moon shone through the cracks in the clouds.</w:t>
      </w:r>
    </w:p>
    <w:p w14:paraId="7F3ACD4E" w14:textId="77777777" w:rsidR="00B5424E" w:rsidRPr="001E0293" w:rsidRDefault="00B5424E" w:rsidP="00B5424E">
      <w:pPr>
        <w:pStyle w:val="Style2"/>
        <w:rPr>
          <w:rFonts w:ascii="Cambria" w:hAnsi="Cambria"/>
        </w:rPr>
      </w:pPr>
      <w:r w:rsidRPr="001E0293">
        <w:rPr>
          <w:rFonts w:ascii="Cambria" w:hAnsi="Cambria"/>
        </w:rPr>
        <w:t xml:space="preserve">“I don’t know what compels me to you. I don’t get why I can’t stop thinking about you. I’ve seen you a few times. And then you disappeared for a bit, but when I saw you again at </w:t>
      </w:r>
      <w:proofErr w:type="spellStart"/>
      <w:r w:rsidRPr="001E0293">
        <w:rPr>
          <w:rFonts w:ascii="Cambria" w:hAnsi="Cambria"/>
        </w:rPr>
        <w:t>Méllo</w:t>
      </w:r>
      <w:proofErr w:type="spellEnd"/>
      <w:r w:rsidRPr="001E0293">
        <w:rPr>
          <w:rFonts w:ascii="Cambria" w:hAnsi="Cambria"/>
        </w:rPr>
        <w:t xml:space="preserve"> the other night, all the feelings came roaring back.” He looked down and fumbled his thumbs. “And then you took the train at the same time as me, and you walked into the </w:t>
      </w:r>
      <w:r w:rsidRPr="001E0293">
        <w:rPr>
          <w:rFonts w:ascii="Cambria" w:hAnsi="Cambria"/>
        </w:rPr>
        <w:lastRenderedPageBreak/>
        <w:t>restaurant I work at just before I get off. I’m a firm believer in fate. I know it sounds lame, but I think fate brought you to me, and I can’t let it slip through my fingers again.”</w:t>
      </w:r>
    </w:p>
    <w:p w14:paraId="0DE3335B" w14:textId="77777777" w:rsidR="00B5424E" w:rsidRPr="001E0293" w:rsidRDefault="00B5424E" w:rsidP="00B5424E">
      <w:pPr>
        <w:pStyle w:val="Style2"/>
        <w:rPr>
          <w:rFonts w:ascii="Cambria" w:hAnsi="Cambria"/>
        </w:rPr>
      </w:pPr>
      <w:r w:rsidRPr="001E0293">
        <w:rPr>
          <w:rFonts w:ascii="Cambria" w:hAnsi="Cambria"/>
        </w:rPr>
        <w:t xml:space="preserve">I couldn’t believe he was just spilling his guts to me here. I couldn’t look up at him right away, so I only focused on my feet and nervously played with my hair. “You can believe what you want, but due to events in my life, fate sucks. I mean, fate split my family up. Fate decided I was supposed to be sick. Fate hasn’t done much for me. You can prove me wrong, or not.” I looked up at Alistair. He didn’t move, literally, he wasn’t even moving. He was just </w:t>
      </w:r>
      <w:proofErr w:type="spellStart"/>
      <w:r w:rsidRPr="001E0293">
        <w:rPr>
          <w:rFonts w:ascii="Cambria" w:hAnsi="Cambria"/>
        </w:rPr>
        <w:t>staring</w:t>
      </w:r>
      <w:proofErr w:type="spellEnd"/>
      <w:r w:rsidRPr="001E0293">
        <w:rPr>
          <w:rFonts w:ascii="Cambria" w:hAnsi="Cambria"/>
        </w:rPr>
        <w:t xml:space="preserve"> off into space. Then he started shaking and groaning. He grabbed my hand instinctively, and fell to the ground before I could even process what just happened. He </w:t>
      </w:r>
      <w:r w:rsidRPr="001E0293">
        <w:rPr>
          <w:rFonts w:ascii="Cambria" w:hAnsi="Cambria"/>
        </w:rPr>
        <w:lastRenderedPageBreak/>
        <w:t>started convulsing, and his eyes rolled back. I got on my knees and dialed 911.</w:t>
      </w:r>
    </w:p>
    <w:p w14:paraId="6035F403" w14:textId="77777777" w:rsidR="00B5424E" w:rsidRPr="001E0293" w:rsidRDefault="00B5424E" w:rsidP="00B5424E">
      <w:pPr>
        <w:pStyle w:val="Style2"/>
        <w:rPr>
          <w:rFonts w:ascii="Cambria" w:hAnsi="Cambria"/>
        </w:rPr>
      </w:pPr>
      <w:r w:rsidRPr="001E0293">
        <w:rPr>
          <w:rFonts w:ascii="Cambria" w:hAnsi="Cambria"/>
        </w:rPr>
        <w:t>“Hello?! Yeah, yeah, umm… my friend… I think he’s having a seizure… I think, please help! What do I do?” I was shaking and involuntarily crying now.</w:t>
      </w:r>
    </w:p>
    <w:p w14:paraId="10DEFBA6" w14:textId="77777777" w:rsidR="00B5424E" w:rsidRPr="001E0293" w:rsidRDefault="00B5424E" w:rsidP="00B5424E">
      <w:pPr>
        <w:pStyle w:val="Style2"/>
        <w:rPr>
          <w:rFonts w:ascii="Cambria" w:hAnsi="Cambria"/>
        </w:rPr>
      </w:pPr>
      <w:r w:rsidRPr="001E0293">
        <w:rPr>
          <w:rFonts w:ascii="Cambria" w:hAnsi="Cambria"/>
        </w:rPr>
        <w:t>“Ma’am, please stay calm, where are you?” I looked around; I hadn’t paid attention to where he was taking me.</w:t>
      </w:r>
    </w:p>
    <w:p w14:paraId="5568B9A3" w14:textId="77777777" w:rsidR="00B5424E" w:rsidRPr="001E0293" w:rsidRDefault="00B5424E" w:rsidP="00B5424E">
      <w:pPr>
        <w:pStyle w:val="Style2"/>
        <w:rPr>
          <w:rFonts w:ascii="Cambria" w:hAnsi="Cambria"/>
        </w:rPr>
      </w:pPr>
      <w:r w:rsidRPr="001E0293">
        <w:rPr>
          <w:rFonts w:ascii="Cambria" w:hAnsi="Cambria"/>
        </w:rPr>
        <w:t>“We’re along a river, near the Museum of Science,” I said as fast as I could.</w:t>
      </w:r>
    </w:p>
    <w:p w14:paraId="2DA6941B" w14:textId="77777777" w:rsidR="00B5424E" w:rsidRPr="001E0293" w:rsidRDefault="00B5424E" w:rsidP="00B5424E">
      <w:pPr>
        <w:pStyle w:val="Style2"/>
        <w:rPr>
          <w:rFonts w:ascii="Cambria" w:hAnsi="Cambria"/>
        </w:rPr>
      </w:pPr>
      <w:r w:rsidRPr="001E0293">
        <w:rPr>
          <w:rFonts w:ascii="Cambria" w:hAnsi="Cambria"/>
        </w:rPr>
        <w:t xml:space="preserve">“Okay ma’am, I need you to roll your friend to the side and loosen anything around his neck. Don’t hold him down, as he could injure you or himself. Move anything potentially dangerous away. Does he have any medical issues?” I rolled Alistair to his side; his eyes were rolled back into his head. The only thing </w:t>
      </w:r>
      <w:r w:rsidRPr="001E0293">
        <w:rPr>
          <w:rFonts w:ascii="Cambria" w:hAnsi="Cambria"/>
        </w:rPr>
        <w:lastRenderedPageBreak/>
        <w:t>nearby was the bench, but I was between it and where Alistair was. I couldn’t move. “I—I—I don’t know, I—I don’t think so.” Stammering and crying—the two things I was good at.</w:t>
      </w:r>
    </w:p>
    <w:p w14:paraId="6A8CAD3E" w14:textId="77777777" w:rsidR="00B5424E" w:rsidRPr="001E0293" w:rsidRDefault="00B5424E" w:rsidP="00B5424E">
      <w:pPr>
        <w:pStyle w:val="Style2"/>
        <w:rPr>
          <w:rFonts w:ascii="Cambria" w:hAnsi="Cambria"/>
        </w:rPr>
      </w:pPr>
      <w:r w:rsidRPr="001E0293">
        <w:rPr>
          <w:rFonts w:ascii="Cambria" w:hAnsi="Cambria"/>
        </w:rPr>
        <w:t>“Ma’am, please stay calm.” I didn’t understand how she could sound so emotionless at a time like this.</w:t>
      </w:r>
    </w:p>
    <w:p w14:paraId="31DF10C5" w14:textId="77777777" w:rsidR="00B5424E" w:rsidRPr="001E0293" w:rsidRDefault="00B5424E" w:rsidP="00B5424E">
      <w:pPr>
        <w:pStyle w:val="Style2"/>
        <w:rPr>
          <w:rFonts w:ascii="Cambria" w:hAnsi="Cambria"/>
        </w:rPr>
      </w:pPr>
      <w:r w:rsidRPr="001E0293">
        <w:rPr>
          <w:rFonts w:ascii="Cambria" w:hAnsi="Cambria"/>
        </w:rPr>
        <w:t>“I know, I’m sorry, it’s just that he’s lying on the ground. I feel so helpless.” I felt like I was yelling through my tears.</w:t>
      </w:r>
    </w:p>
    <w:p w14:paraId="559328F6" w14:textId="77777777" w:rsidR="00B5424E" w:rsidRPr="001E0293" w:rsidRDefault="00B5424E" w:rsidP="00B5424E">
      <w:pPr>
        <w:pStyle w:val="Style2"/>
        <w:rPr>
          <w:rFonts w:ascii="Cambria" w:hAnsi="Cambria"/>
        </w:rPr>
      </w:pPr>
      <w:r w:rsidRPr="001E0293">
        <w:rPr>
          <w:rFonts w:ascii="Cambria" w:hAnsi="Cambria"/>
        </w:rPr>
        <w:t xml:space="preserve">“Alright, the ambulance should be arriving any time now, and I am going to stay on the phone with you until they arrive, alright?” That was the first time I sensed any compassion from the operator. Moments passed. It seemed like forever, but when I looked at </w:t>
      </w:r>
      <w:r w:rsidRPr="001E0293">
        <w:rPr>
          <w:rFonts w:ascii="Cambria" w:hAnsi="Cambria"/>
        </w:rPr>
        <w:lastRenderedPageBreak/>
        <w:t>my phone for the time, I saw it had really only been about four minutes.</w:t>
      </w:r>
    </w:p>
    <w:p w14:paraId="09974594" w14:textId="77777777" w:rsidR="00B5424E" w:rsidRPr="001E0293" w:rsidRDefault="00B5424E" w:rsidP="00B5424E">
      <w:pPr>
        <w:pStyle w:val="Style2"/>
        <w:rPr>
          <w:rFonts w:ascii="Cambria" w:hAnsi="Cambria"/>
        </w:rPr>
      </w:pPr>
      <w:r w:rsidRPr="001E0293">
        <w:rPr>
          <w:rFonts w:ascii="Cambria" w:hAnsi="Cambria"/>
        </w:rPr>
        <w:t>“I hear them now, I’m going to hang up so I can flag them down.” I told her and hung up before she could object.</w:t>
      </w:r>
    </w:p>
    <w:p w14:paraId="0B54FAF0" w14:textId="77777777" w:rsidR="00B5424E" w:rsidRPr="001E0293" w:rsidRDefault="00B5424E" w:rsidP="00B5424E">
      <w:pPr>
        <w:pStyle w:val="Style2"/>
        <w:rPr>
          <w:rFonts w:ascii="Cambria" w:hAnsi="Cambria"/>
        </w:rPr>
      </w:pPr>
      <w:r w:rsidRPr="001E0293">
        <w:rPr>
          <w:rFonts w:ascii="Cambria" w:hAnsi="Cambria"/>
        </w:rPr>
        <w:t>“Over here! Please, he’s over here!” I was waving, crying, and yelling. I was causing a scene, but I didn’t care. I looked over, and Alistair had stopped shaking. I ran over and laid my head on his chest and listened. He was still alive.</w:t>
      </w:r>
    </w:p>
    <w:p w14:paraId="562B7731" w14:textId="77777777" w:rsidR="00B5424E" w:rsidRPr="001E0293" w:rsidRDefault="00B5424E" w:rsidP="00B5424E">
      <w:pPr>
        <w:pStyle w:val="Style2"/>
        <w:rPr>
          <w:rFonts w:ascii="Cambria" w:hAnsi="Cambria"/>
        </w:rPr>
      </w:pPr>
      <w:r w:rsidRPr="001E0293">
        <w:rPr>
          <w:rFonts w:ascii="Cambria" w:hAnsi="Cambria"/>
        </w:rPr>
        <w:t xml:space="preserve">“Hi, my name is </w:t>
      </w:r>
      <w:proofErr w:type="spellStart"/>
      <w:r w:rsidRPr="001E0293">
        <w:rPr>
          <w:rFonts w:ascii="Cambria" w:hAnsi="Cambria"/>
        </w:rPr>
        <w:t>Edon</w:t>
      </w:r>
      <w:proofErr w:type="spellEnd"/>
      <w:r w:rsidRPr="001E0293">
        <w:rPr>
          <w:rFonts w:ascii="Cambria" w:hAnsi="Cambria"/>
        </w:rPr>
        <w:t>,” he said as they strapped Alistair to the stretcher. “Are you his wife?” He added. I knew from experience that if I said no, they wouldn’t let me see him or even go with him. And as cold and heartless as it sounded, I couldn’t be alone and stranded.</w:t>
      </w:r>
    </w:p>
    <w:p w14:paraId="5C8880DE" w14:textId="77777777" w:rsidR="00B5424E" w:rsidRPr="001E0293" w:rsidRDefault="00B5424E" w:rsidP="00B5424E">
      <w:pPr>
        <w:pStyle w:val="Style2"/>
        <w:rPr>
          <w:rFonts w:ascii="Cambria" w:hAnsi="Cambria"/>
        </w:rPr>
      </w:pPr>
      <w:r w:rsidRPr="001E0293">
        <w:rPr>
          <w:rFonts w:ascii="Cambria" w:hAnsi="Cambria"/>
        </w:rPr>
        <w:lastRenderedPageBreak/>
        <w:t>“Umm, yeah.” Hopefully, it was believable. I looked around and saw the crowd of people who had gathered around to watch, as if it was their only source of entertainment. The paramedic eyeballed me and swiftly turned back to his team. They strapped him down, and I followed as they wheeled him to the ambulance.</w:t>
      </w:r>
    </w:p>
    <w:p w14:paraId="7BC4BE54" w14:textId="77777777" w:rsidR="00B5424E" w:rsidRPr="001E0293" w:rsidRDefault="00B5424E" w:rsidP="00B5424E">
      <w:pPr>
        <w:pStyle w:val="Style2"/>
        <w:rPr>
          <w:rFonts w:ascii="Cambria" w:hAnsi="Cambria"/>
        </w:rPr>
      </w:pPr>
      <w:r w:rsidRPr="001E0293">
        <w:rPr>
          <w:rFonts w:ascii="Cambria" w:hAnsi="Cambria"/>
        </w:rPr>
        <w:t>“The hell are you all looking at? Go away! God.” I had been unaware of how irritated the people made me feel until I got claustrophobic and unable to move, due to the pathetic bystanders with no respect for personal space. My whole body was aching with pain.</w:t>
      </w:r>
    </w:p>
    <w:p w14:paraId="45C69C1E" w14:textId="77777777" w:rsidR="00B5424E" w:rsidRPr="001E0293" w:rsidRDefault="00B5424E" w:rsidP="00B5424E">
      <w:pPr>
        <w:pStyle w:val="Style2"/>
        <w:rPr>
          <w:rFonts w:ascii="Cambria" w:hAnsi="Cambria"/>
        </w:rPr>
      </w:pPr>
      <w:r w:rsidRPr="001E0293">
        <w:rPr>
          <w:rFonts w:ascii="Cambria" w:hAnsi="Cambria"/>
        </w:rPr>
        <w:t xml:space="preserve">Two hours later, and it was eleven in the evening. My phone had died, of course. And Alistair was sound asleep. I kept flipping through the channels, and there was absolutely nothing on, but </w:t>
      </w:r>
      <w:r w:rsidRPr="001E0293">
        <w:rPr>
          <w:rFonts w:ascii="Cambria" w:hAnsi="Cambria"/>
        </w:rPr>
        <w:lastRenderedPageBreak/>
        <w:t>you sort of expect that at hospitals. I shut the TV off and walked over to his bedside.</w:t>
      </w:r>
    </w:p>
    <w:p w14:paraId="6F60119F" w14:textId="77777777" w:rsidR="00B5424E" w:rsidRPr="001E0293" w:rsidRDefault="00B5424E" w:rsidP="00B5424E">
      <w:pPr>
        <w:pStyle w:val="Style2"/>
        <w:rPr>
          <w:rFonts w:ascii="Cambria" w:hAnsi="Cambria"/>
        </w:rPr>
      </w:pPr>
      <w:r w:rsidRPr="001E0293">
        <w:rPr>
          <w:rFonts w:ascii="Cambria" w:hAnsi="Cambria"/>
        </w:rPr>
        <w:t>“Alistair, if you can hear me, I’m going to see if I can find a phone or a charger. Something to let my dad know where I am. I will be right back, I promise.” I left his bedside and started walking down the hall. I stopped by the front desk. The older lady looked up at me and slid the window open.</w:t>
      </w:r>
    </w:p>
    <w:p w14:paraId="53910216" w14:textId="77777777" w:rsidR="00B5424E" w:rsidRPr="001E0293" w:rsidRDefault="00B5424E" w:rsidP="00B5424E">
      <w:pPr>
        <w:pStyle w:val="Style2"/>
        <w:rPr>
          <w:rFonts w:ascii="Cambria" w:hAnsi="Cambria"/>
        </w:rPr>
      </w:pPr>
      <w:r w:rsidRPr="001E0293">
        <w:rPr>
          <w:rFonts w:ascii="Cambria" w:hAnsi="Cambria"/>
        </w:rPr>
        <w:t>“Can I help you?” Not only are hospitals cold, but nine times out of ten, even the people sound oddly dead.</w:t>
      </w:r>
    </w:p>
    <w:p w14:paraId="7D09F39C" w14:textId="77777777" w:rsidR="00B5424E" w:rsidRPr="001E0293" w:rsidRDefault="00B5424E" w:rsidP="00B5424E">
      <w:pPr>
        <w:pStyle w:val="Style2"/>
        <w:rPr>
          <w:rFonts w:ascii="Cambria" w:hAnsi="Cambria"/>
        </w:rPr>
      </w:pPr>
      <w:r w:rsidRPr="001E0293">
        <w:rPr>
          <w:rFonts w:ascii="Cambria" w:hAnsi="Cambria"/>
        </w:rPr>
        <w:t>“Uh, yeah, is there a phone somewhere nearby that I could use? Mine sort of died, and I have no charger… or money.” Because a teenager stole it and punched the hell out of Alistair.</w:t>
      </w:r>
    </w:p>
    <w:p w14:paraId="01D39DEA" w14:textId="77777777" w:rsidR="00B5424E" w:rsidRPr="001E0293" w:rsidRDefault="00B5424E" w:rsidP="00B5424E">
      <w:pPr>
        <w:pStyle w:val="Style2"/>
        <w:rPr>
          <w:rFonts w:ascii="Cambria" w:hAnsi="Cambria"/>
        </w:rPr>
      </w:pPr>
      <w:r w:rsidRPr="001E0293">
        <w:rPr>
          <w:rFonts w:ascii="Cambria" w:hAnsi="Cambria"/>
        </w:rPr>
        <w:lastRenderedPageBreak/>
        <w:t>“Come around back, and you can use mine, dear.” She might sound cold, but she seemed nice.</w:t>
      </w:r>
    </w:p>
    <w:p w14:paraId="2E5DBF66" w14:textId="77777777" w:rsidR="00B5424E" w:rsidRPr="001E0293" w:rsidRDefault="00B5424E" w:rsidP="00B5424E">
      <w:pPr>
        <w:pStyle w:val="Style2"/>
        <w:rPr>
          <w:rFonts w:ascii="Cambria" w:hAnsi="Cambria"/>
        </w:rPr>
      </w:pPr>
      <w:r w:rsidRPr="001E0293">
        <w:rPr>
          <w:rFonts w:ascii="Cambria" w:hAnsi="Cambria"/>
        </w:rPr>
        <w:t>I dialed the number. Not only was I terrified of what my dad was going to say, I was far more terrified of what the people here would do if they found out I was not actually Alistair’s wife.</w:t>
      </w:r>
    </w:p>
    <w:p w14:paraId="5D847808" w14:textId="77777777" w:rsidR="00B5424E" w:rsidRPr="001E0293" w:rsidRDefault="00B5424E" w:rsidP="00B5424E">
      <w:pPr>
        <w:pStyle w:val="Style2"/>
        <w:rPr>
          <w:rFonts w:ascii="Cambria" w:hAnsi="Cambria"/>
        </w:rPr>
      </w:pPr>
      <w:r w:rsidRPr="001E0293">
        <w:rPr>
          <w:rFonts w:ascii="Cambria" w:hAnsi="Cambria"/>
        </w:rPr>
        <w:t>“Dad?” The phone picked up on the first ring.</w:t>
      </w:r>
    </w:p>
    <w:p w14:paraId="3DFDC2CB" w14:textId="77777777" w:rsidR="00B5424E" w:rsidRPr="001E0293" w:rsidRDefault="00B5424E" w:rsidP="00B5424E">
      <w:pPr>
        <w:pStyle w:val="Style2"/>
        <w:rPr>
          <w:rFonts w:ascii="Cambria" w:hAnsi="Cambria"/>
        </w:rPr>
      </w:pPr>
      <w:r w:rsidRPr="001E0293">
        <w:rPr>
          <w:rFonts w:ascii="Cambria" w:hAnsi="Cambria"/>
        </w:rPr>
        <w:t>“Oh my god, Oriana, where are you!?” It was my mom.</w:t>
      </w:r>
    </w:p>
    <w:p w14:paraId="4B26B133" w14:textId="77777777" w:rsidR="00B5424E" w:rsidRPr="001E0293" w:rsidRDefault="00B5424E" w:rsidP="00B5424E">
      <w:pPr>
        <w:pStyle w:val="Style2"/>
        <w:rPr>
          <w:rFonts w:ascii="Cambria" w:hAnsi="Cambria"/>
        </w:rPr>
      </w:pPr>
      <w:r w:rsidRPr="001E0293">
        <w:rPr>
          <w:rFonts w:ascii="Cambria" w:hAnsi="Cambria"/>
        </w:rPr>
        <w:t>“Why are you at Dad’s? I tried calling you guys both hours ago. My cell’s dead, so I couldn’t call earlier.” I tried to avoid the whole ‘where are you’ question.</w:t>
      </w:r>
    </w:p>
    <w:p w14:paraId="2668C7FF" w14:textId="77777777" w:rsidR="00B5424E" w:rsidRPr="001E0293" w:rsidRDefault="00B5424E" w:rsidP="00B5424E">
      <w:pPr>
        <w:pStyle w:val="Style2"/>
        <w:rPr>
          <w:rFonts w:ascii="Cambria" w:hAnsi="Cambria"/>
        </w:rPr>
      </w:pPr>
      <w:r w:rsidRPr="001E0293">
        <w:rPr>
          <w:rFonts w:ascii="Cambria" w:hAnsi="Cambria"/>
        </w:rPr>
        <w:t xml:space="preserve">“Because I swung by to drop off the shoes, and when I got there, you still weren’t home. I was in the </w:t>
      </w:r>
      <w:r w:rsidRPr="001E0293">
        <w:rPr>
          <w:rFonts w:ascii="Cambria" w:hAnsi="Cambria"/>
        </w:rPr>
        <w:lastRenderedPageBreak/>
        <w:t>office, and your dad was asleep. Where are you, sweetie?” The question again.</w:t>
      </w:r>
    </w:p>
    <w:p w14:paraId="1CCD4CA4" w14:textId="77777777" w:rsidR="00B5424E" w:rsidRPr="001E0293" w:rsidRDefault="00B5424E" w:rsidP="00B5424E">
      <w:pPr>
        <w:pStyle w:val="Style2"/>
        <w:rPr>
          <w:rFonts w:ascii="Cambria" w:hAnsi="Cambria"/>
        </w:rPr>
      </w:pPr>
      <w:r w:rsidRPr="001E0293">
        <w:rPr>
          <w:rFonts w:ascii="Cambria" w:hAnsi="Cambria"/>
        </w:rPr>
        <w:t>“Don’t freak out. I ran into a friend, got my wallet stolen, my friend ran after the kids who stole it, then the guy who stole my wallet hit him in the head, and now we’re at the hospital because it gave him a seizure. I think.” Saying it out loud made it sound three hundred times worse. “But we’re okay. He’s okay. Once he wakes up, we're going to head home if the hospital discharges him. If not, I will call you.” I tried my best to reassure her that everything was in fact okay.</w:t>
      </w:r>
    </w:p>
    <w:p w14:paraId="0B02029A" w14:textId="77777777" w:rsidR="00B5424E" w:rsidRPr="001E0293" w:rsidRDefault="00B5424E" w:rsidP="00B5424E">
      <w:pPr>
        <w:pStyle w:val="Style2"/>
        <w:rPr>
          <w:rFonts w:ascii="Cambria" w:hAnsi="Cambria"/>
        </w:rPr>
      </w:pPr>
      <w:r w:rsidRPr="001E0293">
        <w:rPr>
          <w:rFonts w:ascii="Cambria" w:hAnsi="Cambria"/>
        </w:rPr>
        <w:t>“Oriana, I am so sorry, I shouldn’t have prioritized work. It was our day, and if I hadn’t left you, this wouldn’t have happened.” She sounded sincere.</w:t>
      </w:r>
    </w:p>
    <w:p w14:paraId="672A8B4F" w14:textId="77777777" w:rsidR="00B5424E" w:rsidRPr="001E0293" w:rsidRDefault="00B5424E" w:rsidP="00B5424E">
      <w:pPr>
        <w:pStyle w:val="Style2"/>
        <w:rPr>
          <w:rFonts w:ascii="Cambria" w:hAnsi="Cambria"/>
        </w:rPr>
      </w:pPr>
      <w:r w:rsidRPr="001E0293">
        <w:rPr>
          <w:rFonts w:ascii="Cambria" w:hAnsi="Cambria"/>
        </w:rPr>
        <w:lastRenderedPageBreak/>
        <w:t>“Mom. Honestly, it’s okay. I’m going to go back and check on him. I will talk to you soon.” I looked at the woman who let me use the phone, she nodded, and I hung up and passed the phone back to her.</w:t>
      </w:r>
    </w:p>
    <w:p w14:paraId="662F4CD5" w14:textId="77777777" w:rsidR="00B5424E" w:rsidRPr="001E0293" w:rsidRDefault="00B5424E" w:rsidP="00B5424E">
      <w:pPr>
        <w:pStyle w:val="Style2"/>
        <w:rPr>
          <w:rFonts w:ascii="Cambria" w:hAnsi="Cambria"/>
        </w:rPr>
      </w:pPr>
      <w:r w:rsidRPr="001E0293">
        <w:rPr>
          <w:rFonts w:ascii="Cambria" w:hAnsi="Cambria"/>
        </w:rPr>
        <w:t>“Thank you so much, honestly.” I smiled my best smile.</w:t>
      </w:r>
    </w:p>
    <w:p w14:paraId="3FA3803D" w14:textId="77777777" w:rsidR="00B5424E" w:rsidRPr="001E0293" w:rsidRDefault="00B5424E" w:rsidP="00B5424E">
      <w:pPr>
        <w:pStyle w:val="Style2"/>
        <w:rPr>
          <w:rFonts w:ascii="Cambria" w:hAnsi="Cambria"/>
        </w:rPr>
      </w:pPr>
      <w:r w:rsidRPr="001E0293">
        <w:rPr>
          <w:rFonts w:ascii="Cambria" w:hAnsi="Cambria"/>
        </w:rPr>
        <w:t>“Married and you still report to your mother?” She smiled and winked.</w:t>
      </w:r>
    </w:p>
    <w:p w14:paraId="7E7B7D79" w14:textId="77777777" w:rsidR="00B5424E" w:rsidRPr="001E0293" w:rsidRDefault="00B5424E" w:rsidP="00B5424E">
      <w:pPr>
        <w:pStyle w:val="Style2"/>
        <w:rPr>
          <w:rFonts w:ascii="Cambria" w:hAnsi="Cambria"/>
        </w:rPr>
      </w:pPr>
      <w:r w:rsidRPr="001E0293">
        <w:rPr>
          <w:rFonts w:ascii="Cambria" w:hAnsi="Cambria"/>
        </w:rPr>
        <w:t>“Yeah, we’re really close.” I turned around and began to walk back to the room.</w:t>
      </w:r>
    </w:p>
    <w:p w14:paraId="62897893" w14:textId="77777777" w:rsidR="00B5424E" w:rsidRPr="001E0293" w:rsidRDefault="00B5424E" w:rsidP="00B5424E">
      <w:pPr>
        <w:pStyle w:val="Style2"/>
        <w:rPr>
          <w:rFonts w:ascii="Cambria" w:hAnsi="Cambria"/>
        </w:rPr>
      </w:pPr>
      <w:r w:rsidRPr="001E0293">
        <w:rPr>
          <w:rFonts w:ascii="Cambria" w:hAnsi="Cambria"/>
        </w:rPr>
        <w:t xml:space="preserve">“Secret’s safe here, if you need anything, ask me, sweetie.” And she turned back to the window to help another person. When I got back to the room, the TV was on. The doctor walked out and smiled as he passed. Almost like a silent “hello.” Alistair was sitting </w:t>
      </w:r>
      <w:r w:rsidRPr="001E0293">
        <w:rPr>
          <w:rFonts w:ascii="Cambria" w:hAnsi="Cambria"/>
        </w:rPr>
        <w:lastRenderedPageBreak/>
        <w:t>up watching the news, and he looked at me with a confused expression on his face.</w:t>
      </w:r>
    </w:p>
    <w:p w14:paraId="4EE395B7" w14:textId="77777777" w:rsidR="00B5424E" w:rsidRPr="001E0293" w:rsidRDefault="00B5424E" w:rsidP="00B5424E">
      <w:pPr>
        <w:pStyle w:val="Style2"/>
        <w:rPr>
          <w:rFonts w:ascii="Cambria" w:hAnsi="Cambria"/>
        </w:rPr>
      </w:pPr>
      <w:r w:rsidRPr="001E0293">
        <w:rPr>
          <w:rFonts w:ascii="Cambria" w:hAnsi="Cambria"/>
        </w:rPr>
        <w:t>“I thought you left. I woke up and you were gone.” He looked so sad, I couldn’t help but feel bad.</w:t>
      </w:r>
    </w:p>
    <w:p w14:paraId="0BF3600E" w14:textId="77777777" w:rsidR="00B5424E" w:rsidRPr="001E0293" w:rsidRDefault="00B5424E" w:rsidP="00B5424E">
      <w:pPr>
        <w:pStyle w:val="Style2"/>
        <w:rPr>
          <w:rFonts w:ascii="Cambria" w:hAnsi="Cambria"/>
        </w:rPr>
      </w:pPr>
      <w:r w:rsidRPr="001E0293">
        <w:rPr>
          <w:rFonts w:ascii="Cambria" w:hAnsi="Cambria"/>
        </w:rPr>
        <w:t>“After what you just put me through, I wouldn’t leave so easily.” I smiled, hoping the lighter vibes would cheer him up.</w:t>
      </w:r>
    </w:p>
    <w:p w14:paraId="12B8B302" w14:textId="77777777" w:rsidR="00B5424E" w:rsidRPr="001E0293" w:rsidRDefault="00B5424E" w:rsidP="00B5424E">
      <w:pPr>
        <w:pStyle w:val="Style2"/>
        <w:rPr>
          <w:rFonts w:ascii="Cambria" w:hAnsi="Cambria"/>
        </w:rPr>
      </w:pPr>
      <w:r w:rsidRPr="001E0293">
        <w:rPr>
          <w:rFonts w:ascii="Cambria" w:hAnsi="Cambria"/>
        </w:rPr>
        <w:t>“So what happened? I know you don’t believe in fate, but you didn’t have to kill me to prove fate sucks.” He cracked his boyish grin. I walked over and sat in the chair beside his bed.</w:t>
      </w:r>
    </w:p>
    <w:p w14:paraId="52B816DD" w14:textId="77777777" w:rsidR="00B5424E" w:rsidRPr="001E0293" w:rsidRDefault="00B5424E" w:rsidP="00B5424E">
      <w:pPr>
        <w:pStyle w:val="Style2"/>
        <w:rPr>
          <w:rFonts w:ascii="Cambria" w:hAnsi="Cambria"/>
        </w:rPr>
      </w:pPr>
      <w:r w:rsidRPr="001E0293">
        <w:rPr>
          <w:rFonts w:ascii="Cambria" w:hAnsi="Cambria"/>
        </w:rPr>
        <w:t>“No, the idiot who stole my wallet had to have done this to you. Still proving my point on fate sucking. Because if I hadn’t been there, you wouldn’t be here.” Yes, thank god for logic.</w:t>
      </w:r>
    </w:p>
    <w:p w14:paraId="7B51EC88" w14:textId="77777777" w:rsidR="00B5424E" w:rsidRPr="001E0293" w:rsidRDefault="00B5424E" w:rsidP="00B5424E">
      <w:pPr>
        <w:pStyle w:val="Style2"/>
        <w:rPr>
          <w:rFonts w:ascii="Cambria" w:hAnsi="Cambria"/>
        </w:rPr>
      </w:pPr>
      <w:r w:rsidRPr="001E0293">
        <w:rPr>
          <w:rFonts w:ascii="Cambria" w:hAnsi="Cambria"/>
        </w:rPr>
        <w:lastRenderedPageBreak/>
        <w:t>“But. I had the pleasure of feeling you lay your head on my chest, and that alone was worth it.” I turned bright red. The nurse came in and messed with his I.V., and gave him some pills.</w:t>
      </w:r>
    </w:p>
    <w:p w14:paraId="10EC0BDB" w14:textId="77777777" w:rsidR="00B5424E" w:rsidRPr="001E0293" w:rsidRDefault="00B5424E" w:rsidP="00B5424E">
      <w:pPr>
        <w:pStyle w:val="Style2"/>
        <w:rPr>
          <w:rFonts w:ascii="Cambria" w:hAnsi="Cambria"/>
        </w:rPr>
      </w:pPr>
      <w:r w:rsidRPr="001E0293">
        <w:rPr>
          <w:rFonts w:ascii="Cambria" w:hAnsi="Cambria"/>
        </w:rPr>
        <w:t>“What? No. I only did that because I thought you stopped breathing, it meant nothing. Honestly. I swear. How do you even remember that? You couldn’t tell me you were alive, but you sure as hell remember me laying my head on you. Figures.” His smile faded and I soon realized how rude that sounded. “Wait, no, don’t get me wrong, you had a seizure, so shit happens, and I was crying and screaming. You suck.” I avoided his eyes and glanced up at the TV I could feel him still beaming at me. “What?” I snapped back at him without looking away.</w:t>
      </w:r>
    </w:p>
    <w:p w14:paraId="4A8F7A25" w14:textId="77777777" w:rsidR="00B5424E" w:rsidRPr="001E0293" w:rsidRDefault="00B5424E" w:rsidP="00B5424E">
      <w:pPr>
        <w:pStyle w:val="Style2"/>
        <w:rPr>
          <w:rFonts w:ascii="Cambria" w:hAnsi="Cambria"/>
        </w:rPr>
      </w:pPr>
      <w:r w:rsidRPr="001E0293">
        <w:rPr>
          <w:rFonts w:ascii="Cambria" w:hAnsi="Cambria"/>
        </w:rPr>
        <w:lastRenderedPageBreak/>
        <w:t>He smiled in a sleepy gaze. “Oriana, you’re beautiful.” I turned back to him. I didn’t reply, but he ended up passing out before I had a chance anyway. I hadn’t stopped looking at him. He had a sort of mystique about him. He was muscular, not in a beefy-meathead sort of way, but more like a firm, “I will keep you safe,” sort of way. He had a nice jawline, and a tuft of hair slicked back on his head. The sides are short, but not too short. I noticed that as I was admiring him, he began to smile with his eyes closed.</w:t>
      </w:r>
    </w:p>
    <w:p w14:paraId="7D4DB002" w14:textId="77777777" w:rsidR="00B5424E" w:rsidRPr="001E0293" w:rsidRDefault="00B5424E" w:rsidP="00B5424E">
      <w:pPr>
        <w:pStyle w:val="Style2"/>
        <w:rPr>
          <w:rFonts w:ascii="Cambria" w:hAnsi="Cambria"/>
        </w:rPr>
      </w:pPr>
      <w:r w:rsidRPr="001E0293">
        <w:rPr>
          <w:rFonts w:ascii="Cambria" w:hAnsi="Cambria"/>
        </w:rPr>
        <w:t>“Like what you see?” He said. His voice had an utterly full-of-it tone, even with his eyes still shut.</w:t>
      </w:r>
    </w:p>
    <w:p w14:paraId="28664360" w14:textId="77777777" w:rsidR="00B5424E" w:rsidRPr="001E0293" w:rsidRDefault="00B5424E" w:rsidP="00B5424E">
      <w:pPr>
        <w:pStyle w:val="Style2"/>
        <w:rPr>
          <w:rFonts w:ascii="Cambria" w:hAnsi="Cambria"/>
        </w:rPr>
      </w:pPr>
      <w:r w:rsidRPr="001E0293">
        <w:rPr>
          <w:rFonts w:ascii="Cambria" w:hAnsi="Cambria"/>
        </w:rPr>
        <w:t>“No.” I tried to cover up the fact that he’d caught me. I snapped my gaze back up at the television, and before long, the doctor showed up. Alistair pretended he was still asleep.</w:t>
      </w:r>
    </w:p>
    <w:p w14:paraId="76337D15" w14:textId="77777777" w:rsidR="00B5424E" w:rsidRPr="001E0293" w:rsidRDefault="00B5424E" w:rsidP="00B5424E">
      <w:pPr>
        <w:pStyle w:val="Style2"/>
        <w:rPr>
          <w:rFonts w:ascii="Cambria" w:hAnsi="Cambria"/>
        </w:rPr>
      </w:pPr>
      <w:r w:rsidRPr="001E0293">
        <w:rPr>
          <w:rFonts w:ascii="Cambria" w:hAnsi="Cambria"/>
        </w:rPr>
        <w:lastRenderedPageBreak/>
        <w:t>“The paramedic stated that you are his wife? Hello. I’m Emrick, his doctor. Here are some papers to look over. When he wakes up, you can have him sign it, and you two are free to go.” The doctor handed me the papers as I nodded, then he winked at me and walked out. Ugh. I hate doctors.</w:t>
      </w:r>
    </w:p>
    <w:p w14:paraId="30528C36" w14:textId="77777777" w:rsidR="00B5424E" w:rsidRPr="001E0293" w:rsidRDefault="00B5424E" w:rsidP="00B5424E">
      <w:pPr>
        <w:pStyle w:val="Style2"/>
        <w:rPr>
          <w:rFonts w:ascii="Cambria" w:hAnsi="Cambria"/>
        </w:rPr>
      </w:pPr>
      <w:r w:rsidRPr="001E0293">
        <w:rPr>
          <w:rFonts w:ascii="Cambria" w:hAnsi="Cambria"/>
        </w:rPr>
        <w:t>“Wife?” Alistair said from behind me.</w:t>
      </w:r>
    </w:p>
    <w:p w14:paraId="69D9B793" w14:textId="77777777" w:rsidR="00B5424E" w:rsidRPr="001E0293" w:rsidRDefault="00B5424E" w:rsidP="00B5424E">
      <w:pPr>
        <w:pStyle w:val="Style2"/>
        <w:rPr>
          <w:rFonts w:ascii="Cambria" w:hAnsi="Cambria"/>
        </w:rPr>
      </w:pPr>
      <w:r w:rsidRPr="001E0293">
        <w:rPr>
          <w:rFonts w:ascii="Cambria" w:hAnsi="Cambria"/>
        </w:rPr>
        <w:t>I turned around. Half joking, I answered, “Shut. Up.”</w:t>
      </w:r>
    </w:p>
    <w:p w14:paraId="606478F0" w14:textId="77777777" w:rsidR="00B5424E" w:rsidRPr="001E0293" w:rsidRDefault="00B5424E" w:rsidP="00B5424E">
      <w:pPr>
        <w:pStyle w:val="Style2"/>
        <w:rPr>
          <w:rFonts w:ascii="Cambria" w:hAnsi="Cambria"/>
        </w:rPr>
      </w:pPr>
      <w:r w:rsidRPr="001E0293">
        <w:rPr>
          <w:rFonts w:ascii="Cambria" w:hAnsi="Cambria"/>
        </w:rPr>
        <w:t xml:space="preserve">“Oh, no, I take you being my wife as the ultimate confidence boost. If you’re my wife, not only must I be one sexy </w:t>
      </w:r>
      <w:proofErr w:type="spellStart"/>
      <w:r w:rsidRPr="001E0293">
        <w:rPr>
          <w:rFonts w:ascii="Cambria" w:hAnsi="Cambria"/>
        </w:rPr>
        <w:t>mo-fo</w:t>
      </w:r>
      <w:proofErr w:type="spellEnd"/>
      <w:r w:rsidRPr="001E0293">
        <w:rPr>
          <w:rFonts w:ascii="Cambria" w:hAnsi="Cambria"/>
        </w:rPr>
        <w:t xml:space="preserve"> to score someone like you, but for someone like you to put up with an idiot like me, damn, I got lucky!” He is. So. Corny.</w:t>
      </w:r>
    </w:p>
    <w:p w14:paraId="098076AB" w14:textId="77777777" w:rsidR="00B5424E" w:rsidRPr="001E0293" w:rsidRDefault="00B5424E" w:rsidP="00B5424E">
      <w:pPr>
        <w:pStyle w:val="Style2"/>
        <w:rPr>
          <w:rFonts w:ascii="Cambria" w:hAnsi="Cambria"/>
        </w:rPr>
      </w:pPr>
      <w:r w:rsidRPr="001E0293">
        <w:rPr>
          <w:rFonts w:ascii="Cambria" w:hAnsi="Cambria"/>
        </w:rPr>
        <w:t xml:space="preserve">“Not lucky. No ring on this finger.” I held up my left hand and tossed his papers to him with the right. </w:t>
      </w:r>
      <w:r w:rsidRPr="001E0293">
        <w:rPr>
          <w:rFonts w:ascii="Cambria" w:hAnsi="Cambria"/>
        </w:rPr>
        <w:lastRenderedPageBreak/>
        <w:t>Before I knew it, the doctor was back and ready to send us on our way.</w:t>
      </w:r>
    </w:p>
    <w:p w14:paraId="20552BAE" w14:textId="77777777" w:rsidR="00B5424E" w:rsidRPr="001E0293" w:rsidRDefault="00B5424E" w:rsidP="00B5424E">
      <w:pPr>
        <w:pStyle w:val="Style2"/>
        <w:rPr>
          <w:rFonts w:ascii="Cambria" w:hAnsi="Cambria"/>
        </w:rPr>
      </w:pPr>
      <w:r w:rsidRPr="001E0293">
        <w:rPr>
          <w:rFonts w:ascii="Cambria" w:hAnsi="Cambria"/>
        </w:rPr>
        <w:t>“Mr. Elysium, after the results of the CAT scan, we can confirm that this seizure should be a one-time thing. We’re still trying to figure out what happened. If you feel dizzy, or have another seizure, call 911 as soon as possible. Mrs. Elysium,” insert red face, and a smile from Alistair, “Keep an eye on him. And you might want to get him some clothes. Due to the emergency response, they cut off your clothes. So you have none to wear home. I hope all is well.”</w:t>
      </w:r>
    </w:p>
    <w:p w14:paraId="7E797678" w14:textId="77777777" w:rsidR="00B5424E" w:rsidRPr="001E0293" w:rsidRDefault="00B5424E" w:rsidP="00B5424E">
      <w:pPr>
        <w:pStyle w:val="Style2"/>
        <w:rPr>
          <w:rFonts w:ascii="Cambria" w:hAnsi="Cambria"/>
        </w:rPr>
      </w:pPr>
      <w:r w:rsidRPr="001E0293">
        <w:rPr>
          <w:rFonts w:ascii="Cambria" w:hAnsi="Cambria"/>
        </w:rPr>
        <w:t>“Thank you, Doctor.” They shook hands and he gave me a little wave as he walked out the door. He was quite young and handsome for a doctor.</w:t>
      </w:r>
    </w:p>
    <w:p w14:paraId="14C2C5A5" w14:textId="77777777" w:rsidR="00B5424E" w:rsidRPr="001E0293" w:rsidRDefault="00B5424E" w:rsidP="00B5424E">
      <w:pPr>
        <w:pStyle w:val="Style2"/>
        <w:rPr>
          <w:rFonts w:ascii="Cambria" w:hAnsi="Cambria"/>
        </w:rPr>
      </w:pPr>
      <w:r w:rsidRPr="001E0293">
        <w:rPr>
          <w:rFonts w:ascii="Cambria" w:hAnsi="Cambria"/>
        </w:rPr>
        <w:t>“What are you going to do about clothes?” I couldn’t help but giggle.</w:t>
      </w:r>
    </w:p>
    <w:p w14:paraId="0F24FBB9" w14:textId="77777777" w:rsidR="00B5424E" w:rsidRPr="001E0293" w:rsidRDefault="00B5424E" w:rsidP="00B5424E">
      <w:pPr>
        <w:pStyle w:val="Style2"/>
        <w:rPr>
          <w:rFonts w:ascii="Cambria" w:hAnsi="Cambria"/>
        </w:rPr>
      </w:pPr>
      <w:r w:rsidRPr="001E0293">
        <w:rPr>
          <w:rFonts w:ascii="Cambria" w:hAnsi="Cambria"/>
        </w:rPr>
        <w:lastRenderedPageBreak/>
        <w:t>“More like what’s my wife going to do?” and he winked. I then remembered I had a Fall Out Boy shirt and some sweats he could wear. Maybe. I walked over to my bags and got them out for him.</w:t>
      </w:r>
    </w:p>
    <w:p w14:paraId="18D9A534" w14:textId="77777777" w:rsidR="00B5424E" w:rsidRPr="001E0293" w:rsidRDefault="00B5424E" w:rsidP="00B5424E">
      <w:pPr>
        <w:pStyle w:val="Style2"/>
        <w:rPr>
          <w:rFonts w:ascii="Cambria" w:hAnsi="Cambria"/>
        </w:rPr>
      </w:pPr>
      <w:r w:rsidRPr="001E0293">
        <w:rPr>
          <w:rFonts w:ascii="Cambria" w:hAnsi="Cambria"/>
        </w:rPr>
        <w:t>“Here, try these.” I turned and faced the wall. “I literally got them today,”</w:t>
      </w:r>
    </w:p>
    <w:p w14:paraId="70A369D2" w14:textId="77777777" w:rsidR="00B5424E" w:rsidRPr="001E0293" w:rsidRDefault="00B5424E" w:rsidP="00B5424E">
      <w:pPr>
        <w:pStyle w:val="Style2"/>
        <w:rPr>
          <w:rFonts w:ascii="Cambria" w:hAnsi="Cambria"/>
        </w:rPr>
      </w:pPr>
      <w:r w:rsidRPr="001E0293">
        <w:rPr>
          <w:rFonts w:ascii="Cambria" w:hAnsi="Cambria"/>
        </w:rPr>
        <w:t>“You’re the best.” I heard him get up and move around. I heard some grunts, but hopefully, it was only because he was trying to balance, not squeeze into my clothes. “Done.” I turned around and burst into tears laughing. My FOB shirt was more than tight, and my sweats said love down the side. What a sight for sore eyes.</w:t>
      </w:r>
    </w:p>
    <w:p w14:paraId="481F8464" w14:textId="77777777" w:rsidR="00B5424E" w:rsidRPr="001E0293" w:rsidRDefault="00B5424E" w:rsidP="00B5424E">
      <w:pPr>
        <w:pStyle w:val="Style2"/>
        <w:rPr>
          <w:rFonts w:ascii="Cambria" w:hAnsi="Cambria"/>
        </w:rPr>
      </w:pPr>
      <w:r w:rsidRPr="001E0293">
        <w:rPr>
          <w:rFonts w:ascii="Cambria" w:hAnsi="Cambria"/>
        </w:rPr>
        <w:t>“Well, love, shall we head home?” I smiled. He rolled his eyes and grabbed his few things, and off we went.</w:t>
      </w:r>
    </w:p>
    <w:p w14:paraId="7C26C7C4" w14:textId="77777777" w:rsidR="00B5424E" w:rsidRPr="001E0293" w:rsidRDefault="00B5424E" w:rsidP="00B5424E">
      <w:pPr>
        <w:pStyle w:val="Style2"/>
        <w:rPr>
          <w:rFonts w:ascii="Cambria" w:hAnsi="Cambria"/>
        </w:rPr>
      </w:pPr>
      <w:r w:rsidRPr="001E0293">
        <w:rPr>
          <w:rFonts w:ascii="Cambria" w:hAnsi="Cambria"/>
        </w:rPr>
        <w:lastRenderedPageBreak/>
        <w:t>We took a taxi to the depot and sat for a few minutes ‘til the train arrived. The whole time, we barely talked. Just watched. And watched. I didn’t have a problem with it, in fact, it was peaceful people watching with someone else.</w:t>
      </w:r>
    </w:p>
    <w:p w14:paraId="76CAA96E" w14:textId="77777777" w:rsidR="00B5424E" w:rsidRPr="001E0293" w:rsidRDefault="00B5424E" w:rsidP="00B5424E">
      <w:pPr>
        <w:pStyle w:val="Style2"/>
        <w:rPr>
          <w:rFonts w:ascii="Cambria" w:hAnsi="Cambria"/>
        </w:rPr>
      </w:pPr>
      <w:r w:rsidRPr="001E0293">
        <w:rPr>
          <w:rFonts w:ascii="Cambria" w:hAnsi="Cambria"/>
        </w:rPr>
        <w:t>Alistair walked me up to my front door. I couldn’t help but hate that he had to go, and at the same time, I was grateful to be home. I hadn’t been this tired in ages.</w:t>
      </w:r>
    </w:p>
    <w:p w14:paraId="57D2CB48" w14:textId="77777777" w:rsidR="00B5424E" w:rsidRPr="001E0293" w:rsidRDefault="00B5424E" w:rsidP="00B5424E">
      <w:pPr>
        <w:pStyle w:val="Style2"/>
        <w:rPr>
          <w:rFonts w:ascii="Cambria" w:hAnsi="Cambria"/>
        </w:rPr>
      </w:pPr>
      <w:r w:rsidRPr="001E0293">
        <w:rPr>
          <w:rFonts w:ascii="Cambria" w:hAnsi="Cambria"/>
        </w:rPr>
        <w:t>“Thank you.” I looked at Alistair.</w:t>
      </w:r>
    </w:p>
    <w:p w14:paraId="4CCD7FC4" w14:textId="77777777" w:rsidR="00B5424E" w:rsidRPr="001E0293" w:rsidRDefault="00B5424E" w:rsidP="00B5424E">
      <w:pPr>
        <w:pStyle w:val="Style2"/>
        <w:rPr>
          <w:rFonts w:ascii="Cambria" w:hAnsi="Cambria"/>
        </w:rPr>
      </w:pPr>
      <w:r w:rsidRPr="001E0293">
        <w:rPr>
          <w:rFonts w:ascii="Cambria" w:hAnsi="Cambria"/>
        </w:rPr>
        <w:t xml:space="preserve">“I told you. Fate. Believe in it.” He smiled and grabbed my hand. There are so many things wrong with fate, though. Fate gave me this pain. Fate is trying to kill me, it is the reason I can’t get into a relationship, because I’d rather not deal with the pity or the arguments. The longer I thought about it, the </w:t>
      </w:r>
      <w:r w:rsidRPr="001E0293">
        <w:rPr>
          <w:rFonts w:ascii="Cambria" w:hAnsi="Cambria"/>
        </w:rPr>
        <w:lastRenderedPageBreak/>
        <w:t>more I realized how I couldn't be in a relationship. And right then, he leaned in to kiss me, but I turned my cheek.</w:t>
      </w:r>
    </w:p>
    <w:p w14:paraId="02AB70A7" w14:textId="77777777" w:rsidR="00B5424E" w:rsidRPr="001E0293" w:rsidRDefault="00B5424E" w:rsidP="00B5424E">
      <w:pPr>
        <w:pStyle w:val="Style2"/>
        <w:rPr>
          <w:rFonts w:ascii="Cambria" w:hAnsi="Cambria"/>
        </w:rPr>
      </w:pPr>
      <w:r w:rsidRPr="001E0293">
        <w:rPr>
          <w:rFonts w:ascii="Cambria" w:hAnsi="Cambria"/>
        </w:rPr>
        <w:t>“Alistair. I can’t.” I pulled my arm out of Alistair’s grip and ran inside my house.</w:t>
      </w:r>
    </w:p>
    <w:p w14:paraId="060D601B" w14:textId="77777777" w:rsidR="00B5424E" w:rsidRPr="001E0293" w:rsidRDefault="00B5424E" w:rsidP="00B5424E">
      <w:pPr>
        <w:pStyle w:val="Style2"/>
        <w:rPr>
          <w:rFonts w:ascii="Cambria" w:hAnsi="Cambria"/>
        </w:rPr>
      </w:pPr>
      <w:r w:rsidRPr="001E0293">
        <w:rPr>
          <w:rFonts w:ascii="Cambria" w:hAnsi="Cambria"/>
        </w:rPr>
        <w:t xml:space="preserve">“Oriana?” My dad called out. </w:t>
      </w:r>
    </w:p>
    <w:p w14:paraId="4A2CB072" w14:textId="77777777" w:rsidR="00B5424E" w:rsidRPr="001E0293" w:rsidRDefault="00B5424E" w:rsidP="00B5424E">
      <w:pPr>
        <w:pStyle w:val="Style2"/>
        <w:rPr>
          <w:rFonts w:ascii="Cambria" w:hAnsi="Cambria"/>
        </w:rPr>
      </w:pPr>
      <w:r w:rsidRPr="001E0293">
        <w:rPr>
          <w:rFonts w:ascii="Cambria" w:hAnsi="Cambria"/>
        </w:rPr>
        <w:t>“Hey Dad, sorry, going to bed. Can we talk tomorrow?” He better say yes. I want nothing more than to forget it all.</w:t>
      </w:r>
    </w:p>
    <w:p w14:paraId="2F79DE92" w14:textId="77777777" w:rsidR="00B5424E" w:rsidRPr="001E0293" w:rsidRDefault="00B5424E" w:rsidP="00B5424E">
      <w:pPr>
        <w:pStyle w:val="Style2"/>
        <w:rPr>
          <w:rFonts w:ascii="Cambria" w:hAnsi="Cambria"/>
        </w:rPr>
      </w:pPr>
      <w:r w:rsidRPr="001E0293">
        <w:rPr>
          <w:rFonts w:ascii="Cambria" w:hAnsi="Cambria"/>
        </w:rPr>
        <w:t xml:space="preserve">“Okay Ana, goodnight.” He peeked around the corner and I took off upstairs. It really sucks. Today, last night. All of the above. I’d felt closer to average in the past eight hours than I had for the past year. And all I could think about was how I couldn't even have an actual relationship </w:t>
      </w:r>
      <w:proofErr w:type="spellStart"/>
      <w:r w:rsidRPr="001E0293">
        <w:rPr>
          <w:rFonts w:ascii="Cambria" w:hAnsi="Cambria"/>
        </w:rPr>
        <w:t>til</w:t>
      </w:r>
      <w:proofErr w:type="spellEnd"/>
      <w:r w:rsidRPr="001E0293">
        <w:rPr>
          <w:rFonts w:ascii="Cambria" w:hAnsi="Cambria"/>
        </w:rPr>
        <w:t xml:space="preserve"> I get cleared. If I ever get cleared. I am not usual, in fact, I am unusual. I have </w:t>
      </w:r>
      <w:r w:rsidRPr="001E0293">
        <w:rPr>
          <w:rFonts w:ascii="Cambria" w:hAnsi="Cambria"/>
        </w:rPr>
        <w:lastRenderedPageBreak/>
        <w:t>something seriously wrong with me, and no one can figure it out. If for some awful reason we started dating and fate stepped in and caused a supernova, I couldn’t bear knowing I was going to hurt the ones I love. I’m going to bed. I’m going to sleep it off. I hate fate. I hate it all.</w:t>
      </w:r>
    </w:p>
    <w:p w14:paraId="715C576F" w14:textId="77777777" w:rsidR="00B5424E" w:rsidRPr="001E0293" w:rsidRDefault="00B5424E" w:rsidP="00B5424E">
      <w:pPr>
        <w:pStyle w:val="Style2"/>
        <w:rPr>
          <w:rFonts w:ascii="Cambria" w:hAnsi="Cambria"/>
        </w:rPr>
      </w:pPr>
      <w:r w:rsidRPr="001E0293">
        <w:rPr>
          <w:rFonts w:ascii="Cambria" w:hAnsi="Cambria"/>
        </w:rPr>
        <w:t>I woke in the morning with a sort of hangover. Not the typical type where you were drinking the night before and pass out on the toilet, but the kind you get when you’ve cried yourself to sleep with your hair plastered to your cheeks and mascara smeared all over your face and your pillow. It’s an icky feeling, that’s for sure. I laid in bed staring at the ceiling, wondering what I should do. I didn’t want to get out of bed, I didn’t want to do anything, really. And that’s what I ended up doing. Absolutely nothing.</w:t>
      </w:r>
    </w:p>
    <w:p w14:paraId="7E9339B4" w14:textId="77777777" w:rsidR="00B5424E" w:rsidRPr="001E0293" w:rsidRDefault="00B5424E" w:rsidP="00B5424E">
      <w:pPr>
        <w:pStyle w:val="Style2"/>
        <w:rPr>
          <w:rFonts w:ascii="Cambria" w:hAnsi="Cambria"/>
        </w:rPr>
      </w:pPr>
      <w:r w:rsidRPr="001E0293">
        <w:rPr>
          <w:rFonts w:ascii="Cambria" w:hAnsi="Cambria"/>
        </w:rPr>
        <w:lastRenderedPageBreak/>
        <w:t xml:space="preserve">I stayed in bed all weekend. I must have overdone it, because I felt horribly weak, even though my parents stopped by on occasion with nourishment and support. I did break out my notebook and I wrote a few pieces, though, trying to brainstorm for the next poetry reading at the </w:t>
      </w:r>
      <w:proofErr w:type="spellStart"/>
      <w:r w:rsidRPr="001E0293">
        <w:rPr>
          <w:rFonts w:ascii="Cambria" w:hAnsi="Cambria"/>
        </w:rPr>
        <w:t>Méllo</w:t>
      </w:r>
      <w:proofErr w:type="spellEnd"/>
      <w:r w:rsidRPr="001E0293">
        <w:rPr>
          <w:rFonts w:ascii="Cambria" w:hAnsi="Cambria"/>
        </w:rPr>
        <w:t>. Nothing I was writing was worthy of sharing, in fact, most of them were depressing poems about how pathetic life is.</w:t>
      </w:r>
    </w:p>
    <w:p w14:paraId="71199C4F" w14:textId="77777777" w:rsidR="00B5424E" w:rsidRPr="001E0293" w:rsidRDefault="00B5424E" w:rsidP="00B5424E">
      <w:pPr>
        <w:pStyle w:val="Style2"/>
        <w:rPr>
          <w:rFonts w:ascii="Cambria" w:hAnsi="Cambria"/>
        </w:rPr>
      </w:pPr>
      <w:r w:rsidRPr="001E0293">
        <w:rPr>
          <w:rFonts w:ascii="Cambria" w:hAnsi="Cambria"/>
        </w:rPr>
        <w:t xml:space="preserve">I almost scared myself walking past the bathroom mirror Monday morning. My hair was beyond fixable, and my makeup was literally everywhere, forehead, chin, arm. Don’t know how I did it, but it takes talent to look that bad. I tied my messy hair up on top of my head and dragged my fingers under my eyelids, wiping away the little bits of makeup that had run down my face. I made my way to </w:t>
      </w:r>
      <w:r w:rsidRPr="001E0293">
        <w:rPr>
          <w:rFonts w:ascii="Cambria" w:hAnsi="Cambria"/>
        </w:rPr>
        <w:lastRenderedPageBreak/>
        <w:t>the kitchen, yawning and stretching as I stepped in. Dad was sitting down, reading the paper. A pink box of donuts sat in front of him.</w:t>
      </w:r>
    </w:p>
    <w:p w14:paraId="7E8E6E84" w14:textId="77777777" w:rsidR="00B5424E" w:rsidRPr="001E0293" w:rsidRDefault="00B5424E" w:rsidP="00B5424E">
      <w:pPr>
        <w:pStyle w:val="Style2"/>
        <w:rPr>
          <w:rFonts w:ascii="Cambria" w:hAnsi="Cambria"/>
        </w:rPr>
      </w:pPr>
      <w:r w:rsidRPr="001E0293">
        <w:rPr>
          <w:rFonts w:ascii="Cambria" w:hAnsi="Cambria"/>
        </w:rPr>
        <w:t>“Good morning.” I said, sitting down. I didn’t feel hungry today.</w:t>
      </w:r>
    </w:p>
    <w:p w14:paraId="3932CCD8" w14:textId="77777777" w:rsidR="00B5424E" w:rsidRPr="001E0293" w:rsidRDefault="00B5424E" w:rsidP="00B5424E">
      <w:pPr>
        <w:pStyle w:val="Style2"/>
        <w:rPr>
          <w:rFonts w:ascii="Cambria" w:hAnsi="Cambria"/>
        </w:rPr>
      </w:pPr>
      <w:r w:rsidRPr="001E0293">
        <w:rPr>
          <w:rFonts w:ascii="Cambria" w:hAnsi="Cambria"/>
        </w:rPr>
        <w:t>“Morning, Oriana.” He didn’t look up from the paper.</w:t>
      </w:r>
    </w:p>
    <w:p w14:paraId="6CE93CED" w14:textId="77777777" w:rsidR="00B5424E" w:rsidRPr="001E0293" w:rsidRDefault="00B5424E" w:rsidP="00B5424E">
      <w:pPr>
        <w:pStyle w:val="Style2"/>
        <w:rPr>
          <w:rFonts w:ascii="Cambria" w:hAnsi="Cambria"/>
        </w:rPr>
      </w:pPr>
      <w:r w:rsidRPr="001E0293">
        <w:rPr>
          <w:rFonts w:ascii="Cambria" w:hAnsi="Cambria"/>
        </w:rPr>
        <w:t>“Sorry about staying in bed all weekend, Dad.” It took me a bit to spit the words out, but it took my dad even longer to reply.</w:t>
      </w:r>
    </w:p>
    <w:p w14:paraId="4AD354B8" w14:textId="77777777" w:rsidR="00B5424E" w:rsidRPr="001E0293" w:rsidRDefault="00B5424E" w:rsidP="00B5424E">
      <w:pPr>
        <w:pStyle w:val="Style2"/>
        <w:rPr>
          <w:rFonts w:ascii="Cambria" w:hAnsi="Cambria"/>
        </w:rPr>
      </w:pPr>
      <w:r w:rsidRPr="001E0293">
        <w:rPr>
          <w:rFonts w:ascii="Cambria" w:hAnsi="Cambria"/>
        </w:rPr>
        <w:t xml:space="preserve">“It’s fine, I just worry, though. I was hoping you were finally getting out and returning to the normal world, then you go and lock yourself away in your bedroom. I know you don’t want to talk about that night, and that’s okay, kids will be kids.” He paused. “You’re just lucky your friend called me over the </w:t>
      </w:r>
      <w:r w:rsidRPr="001E0293">
        <w:rPr>
          <w:rFonts w:ascii="Cambria" w:hAnsi="Cambria"/>
        </w:rPr>
        <w:lastRenderedPageBreak/>
        <w:t>weekend and filled me in on the details, or else you would not have been left alone. But next time, please make sure you let us know what’s going on.” He sighed, and I think I saw a few new gray hairs.</w:t>
      </w:r>
    </w:p>
    <w:p w14:paraId="2866042A" w14:textId="77777777" w:rsidR="00B5424E" w:rsidRPr="001E0293" w:rsidRDefault="00B5424E" w:rsidP="00B5424E">
      <w:pPr>
        <w:pStyle w:val="Style2"/>
        <w:rPr>
          <w:rFonts w:ascii="Cambria" w:hAnsi="Cambria"/>
        </w:rPr>
      </w:pPr>
      <w:r w:rsidRPr="001E0293">
        <w:rPr>
          <w:rFonts w:ascii="Cambria" w:hAnsi="Cambria"/>
        </w:rPr>
        <w:t xml:space="preserve">I couldn’t help but wonder if Alistair phoned my dad, or how he knew my number. “I told Mom what happened, and I figured you two would communicate about it. But okay. Sorry dad. Trust me, I’m going to start carrying my phone charger around with me. But I do feel bad. I only spent like a hundred-fifty of the four hundred. Some idiots snagged my wallet. They took the money before my friend could get my wallet back.” I felt guilty, not only because I had intended to come home with some extra money, but because I had already felt guilty in the beginning </w:t>
      </w:r>
      <w:r w:rsidRPr="001E0293">
        <w:rPr>
          <w:rFonts w:ascii="Cambria" w:hAnsi="Cambria"/>
        </w:rPr>
        <w:lastRenderedPageBreak/>
        <w:t>for even taking the money. And then on top of it, he had to hear about the weekend from everyone but me.</w:t>
      </w:r>
    </w:p>
    <w:p w14:paraId="6CBA999E" w14:textId="77777777" w:rsidR="00B5424E" w:rsidRPr="001E0293" w:rsidRDefault="00B5424E" w:rsidP="00B5424E">
      <w:pPr>
        <w:pStyle w:val="Style2"/>
        <w:rPr>
          <w:rFonts w:ascii="Cambria" w:hAnsi="Cambria"/>
        </w:rPr>
      </w:pPr>
      <w:r w:rsidRPr="001E0293">
        <w:rPr>
          <w:rFonts w:ascii="Cambria" w:hAnsi="Cambria"/>
        </w:rPr>
        <w:t>“I’m just glad you’re okay. I know this is a bad time, as this morning seems to be going well so far, but you have another doctor’s appointment today. Your mom has asked to take you.” He smiled at me, but I could tell its forced.</w:t>
      </w:r>
    </w:p>
    <w:p w14:paraId="16F657BB" w14:textId="77777777" w:rsidR="00B5424E" w:rsidRPr="001E0293" w:rsidRDefault="00B5424E" w:rsidP="00B5424E">
      <w:pPr>
        <w:pStyle w:val="Style2"/>
        <w:rPr>
          <w:rFonts w:ascii="Cambria" w:hAnsi="Cambria"/>
        </w:rPr>
      </w:pPr>
      <w:r w:rsidRPr="001E0293">
        <w:rPr>
          <w:rFonts w:ascii="Cambria" w:hAnsi="Cambria"/>
        </w:rPr>
        <w:t>“Oh, yeah. Okay. Thanks. I’ll go get ready.” I stood up and went to my room. I felt as though my feet were ripped out from below me. I had spent so much time trying to forget about the up-and-coming blood test that I had forgotten entirely. And my mom’s taking me. Which is a first, and a nerve wrecking first at that.</w:t>
      </w:r>
    </w:p>
    <w:p w14:paraId="3F959B17" w14:textId="77777777" w:rsidR="001E0293" w:rsidRDefault="001E0293" w:rsidP="001E0293">
      <w:pPr>
        <w:rPr>
          <w:rStyle w:val="Heading1Char"/>
          <w:rFonts w:ascii="Cambria" w:hAnsi="Cambria"/>
        </w:rPr>
      </w:pPr>
    </w:p>
    <w:p w14:paraId="68CD7BD3" w14:textId="14B4D47E" w:rsidR="001E0293" w:rsidRDefault="001E0293" w:rsidP="001E0293">
      <w:pPr>
        <w:rPr>
          <w:rStyle w:val="Heading1Char"/>
          <w:rFonts w:ascii="Cambria" w:hAnsi="Cambria"/>
        </w:rPr>
      </w:pPr>
    </w:p>
    <w:p w14:paraId="78489427" w14:textId="77777777" w:rsidR="001E0293" w:rsidRPr="001E0293" w:rsidRDefault="001E0293" w:rsidP="001E0293">
      <w:pPr>
        <w:rPr>
          <w:rFonts w:eastAsiaTheme="majorEastAsia"/>
        </w:rPr>
      </w:pPr>
    </w:p>
    <w:p w14:paraId="3021D261" w14:textId="423A2B43" w:rsidR="00B5424E" w:rsidRPr="000B260B" w:rsidRDefault="00B5424E" w:rsidP="000B260B">
      <w:pPr>
        <w:pStyle w:val="Heading1"/>
      </w:pPr>
      <w:r w:rsidRPr="000B260B">
        <w:t>THREE.</w:t>
      </w:r>
    </w:p>
    <w:p w14:paraId="1C90A896" w14:textId="77777777" w:rsidR="00B5424E" w:rsidRPr="001E0293" w:rsidRDefault="00B5424E" w:rsidP="00B5424E">
      <w:pPr>
        <w:pStyle w:val="Style2"/>
        <w:rPr>
          <w:rFonts w:ascii="Cambria" w:hAnsi="Cambria"/>
        </w:rPr>
      </w:pPr>
      <w:r w:rsidRPr="001E0293">
        <w:rPr>
          <w:rFonts w:ascii="Cambria" w:hAnsi="Cambria"/>
        </w:rPr>
        <w:t xml:space="preserve">“You can’t just hide inside the car. Your appointment is right now. You’re going to miss it. I hope you’re happy.” Mom slammed the car door shut and stormed off into the hospital. It wasn’t like I didn’t want to move. It was more like I couldn’t, my legs were shaking so bad. I already felt like vomiting. If I fail to find answers… or get even weaker, and honestly, all the side effects from the drugs they use, scare me. But the one thing at the top of the list is, what if the blood transfusion doesn’t work? What if I go through months of torture, only to still die? I’d like to say I would hate it, and I’d be pissed. But if that does happen, I’d be dead, so it’s not like I can do anything about it. I mustered up what strength I had </w:t>
      </w:r>
      <w:r w:rsidRPr="001E0293">
        <w:rPr>
          <w:rFonts w:ascii="Cambria" w:hAnsi="Cambria"/>
        </w:rPr>
        <w:lastRenderedPageBreak/>
        <w:t>and opened the door. I made my way inside and saw my mom sitting there with her face in her hands.</w:t>
      </w:r>
    </w:p>
    <w:p w14:paraId="74A031B2" w14:textId="77777777" w:rsidR="00B5424E" w:rsidRPr="001E0293" w:rsidRDefault="00B5424E" w:rsidP="00B5424E">
      <w:pPr>
        <w:pStyle w:val="Style2"/>
        <w:rPr>
          <w:rFonts w:ascii="Cambria" w:hAnsi="Cambria"/>
        </w:rPr>
      </w:pPr>
      <w:r w:rsidRPr="001E0293">
        <w:rPr>
          <w:rFonts w:ascii="Cambria" w:hAnsi="Cambria"/>
        </w:rPr>
        <w:t>“Mom, let’s go, please.” She looked up; she had been crying. But she stood up and wiped her tears, and led me through the hospital. We checked in at the front desk. The woman who’d let me use her phone when I was here with Alistair walked up to my mom and me.</w:t>
      </w:r>
    </w:p>
    <w:p w14:paraId="409F6423" w14:textId="77777777" w:rsidR="00B5424E" w:rsidRPr="001E0293" w:rsidRDefault="00B5424E" w:rsidP="00B5424E">
      <w:pPr>
        <w:pStyle w:val="Style2"/>
        <w:rPr>
          <w:rFonts w:ascii="Cambria" w:hAnsi="Cambria"/>
        </w:rPr>
      </w:pPr>
      <w:r w:rsidRPr="001E0293">
        <w:rPr>
          <w:rFonts w:ascii="Cambria" w:hAnsi="Cambria"/>
        </w:rPr>
        <w:t>“Hello deary, this way.” She led us into a room with large chairs, five of them, to be exact. One of them taken by a bald elderly woman, who appeared to be sleeping. I think.</w:t>
      </w:r>
    </w:p>
    <w:p w14:paraId="3DD170E6" w14:textId="77777777" w:rsidR="00B5424E" w:rsidRPr="001E0293" w:rsidRDefault="00B5424E" w:rsidP="00B5424E">
      <w:pPr>
        <w:pStyle w:val="Style2"/>
        <w:rPr>
          <w:rFonts w:ascii="Cambria" w:hAnsi="Cambria"/>
        </w:rPr>
      </w:pPr>
      <w:r w:rsidRPr="001E0293">
        <w:rPr>
          <w:rFonts w:ascii="Cambria" w:hAnsi="Cambria"/>
        </w:rPr>
        <w:t xml:space="preserve">Doctor Emrick was arguing with another doctor, I was assuming from the white coat she wore. He glanced at me and began walking over, followed by </w:t>
      </w:r>
      <w:r w:rsidRPr="001E0293">
        <w:rPr>
          <w:rFonts w:ascii="Cambria" w:hAnsi="Cambria"/>
        </w:rPr>
        <w:lastRenderedPageBreak/>
        <w:t>the other doctor, who quickly caught up, starting to speak before he could get the chance.</w:t>
      </w:r>
    </w:p>
    <w:p w14:paraId="26E50DC2" w14:textId="77777777" w:rsidR="00B5424E" w:rsidRPr="001E0293" w:rsidRDefault="00B5424E" w:rsidP="00B5424E">
      <w:pPr>
        <w:pStyle w:val="Style2"/>
        <w:rPr>
          <w:rFonts w:ascii="Cambria" w:hAnsi="Cambria"/>
        </w:rPr>
      </w:pPr>
      <w:r w:rsidRPr="001E0293">
        <w:rPr>
          <w:rFonts w:ascii="Cambria" w:hAnsi="Cambria"/>
        </w:rPr>
        <w:t xml:space="preserve">“My name is </w:t>
      </w:r>
      <w:proofErr w:type="spellStart"/>
      <w:r w:rsidRPr="001E0293">
        <w:rPr>
          <w:rFonts w:ascii="Cambria" w:hAnsi="Cambria"/>
        </w:rPr>
        <w:t>Accalia</w:t>
      </w:r>
      <w:proofErr w:type="spellEnd"/>
      <w:r w:rsidRPr="001E0293">
        <w:rPr>
          <w:rFonts w:ascii="Cambria" w:hAnsi="Cambria"/>
        </w:rPr>
        <w:t>, and we think we have found an abnormality in your blood.” She glanced down at the papers.</w:t>
      </w:r>
    </w:p>
    <w:p w14:paraId="3C4D9C06" w14:textId="77777777" w:rsidR="00B5424E" w:rsidRPr="001E0293" w:rsidRDefault="00B5424E" w:rsidP="00B5424E">
      <w:pPr>
        <w:pStyle w:val="Style2"/>
        <w:rPr>
          <w:rFonts w:ascii="Cambria" w:hAnsi="Cambria"/>
        </w:rPr>
      </w:pPr>
      <w:r w:rsidRPr="001E0293">
        <w:rPr>
          <w:rFonts w:ascii="Cambria" w:hAnsi="Cambria"/>
        </w:rPr>
        <w:t>With a smile, Doctor Emrick added on, “So we will need to run a few more tests, but I’m almost certain it’s nothing.” As they left, a nurse came in and told me I’d be here for about two hours. He hooked me up to machines and gave me a blanket and a thermos of water with the hospital logo on the side.</w:t>
      </w:r>
    </w:p>
    <w:p w14:paraId="08677623" w14:textId="77777777" w:rsidR="00B5424E" w:rsidRPr="001E0293" w:rsidRDefault="00B5424E" w:rsidP="00B5424E">
      <w:pPr>
        <w:pStyle w:val="Style2"/>
        <w:rPr>
          <w:rFonts w:ascii="Cambria" w:hAnsi="Cambria"/>
        </w:rPr>
      </w:pPr>
      <w:r w:rsidRPr="001E0293">
        <w:rPr>
          <w:rFonts w:ascii="Cambria" w:hAnsi="Cambria"/>
        </w:rPr>
        <w:t>“I’m so sorry, honey,” my mom said to me with tears in her eyes.</w:t>
      </w:r>
    </w:p>
    <w:p w14:paraId="042BDC09" w14:textId="77777777" w:rsidR="00B5424E" w:rsidRPr="001E0293" w:rsidRDefault="00B5424E" w:rsidP="00B5424E">
      <w:pPr>
        <w:pStyle w:val="Style2"/>
        <w:rPr>
          <w:rFonts w:ascii="Cambria" w:hAnsi="Cambria"/>
        </w:rPr>
      </w:pPr>
      <w:r w:rsidRPr="001E0293">
        <w:rPr>
          <w:rFonts w:ascii="Cambria" w:hAnsi="Cambria"/>
        </w:rPr>
        <w:t xml:space="preserve">“Mom, don’t cry please, I don’t want to cry, and if you do, then there’s no doubt that I will, too. It’s always a chain reaction with crying. If you want to talk </w:t>
      </w:r>
      <w:r w:rsidRPr="001E0293">
        <w:rPr>
          <w:rFonts w:ascii="Cambria" w:hAnsi="Cambria"/>
        </w:rPr>
        <w:lastRenderedPageBreak/>
        <w:t>a walk, honestly, it’s okay.” I looked at her. Not hiding any emotion, I just don’t need her crying. I understand—her daughter is going through so much, and it hurts, but I’m the one going through it all. Take a hike.</w:t>
      </w:r>
    </w:p>
    <w:p w14:paraId="21A4E50B" w14:textId="77777777" w:rsidR="00B5424E" w:rsidRPr="001E0293" w:rsidRDefault="00B5424E" w:rsidP="00B5424E">
      <w:pPr>
        <w:pStyle w:val="Style2"/>
        <w:rPr>
          <w:rFonts w:ascii="Cambria" w:hAnsi="Cambria"/>
        </w:rPr>
      </w:pPr>
      <w:r w:rsidRPr="001E0293">
        <w:rPr>
          <w:rFonts w:ascii="Cambria" w:hAnsi="Cambria"/>
        </w:rPr>
        <w:t>“Okay, I’m going to go get myself some water.” I started to watch the TV, and after about five minutes or so, I decided to just close my eyes and focus on other things. I heard the door open again, and I just assumed it was my mom—or so I thought. I kept my eyes shut, because either way, I really didn’t want a conversation.</w:t>
      </w:r>
    </w:p>
    <w:p w14:paraId="4DF38B12" w14:textId="77777777" w:rsidR="00B5424E" w:rsidRPr="001E0293" w:rsidRDefault="00B5424E" w:rsidP="00B5424E">
      <w:pPr>
        <w:pStyle w:val="Style2"/>
        <w:rPr>
          <w:rFonts w:ascii="Cambria" w:hAnsi="Cambria"/>
        </w:rPr>
      </w:pPr>
      <w:r w:rsidRPr="001E0293">
        <w:rPr>
          <w:rFonts w:ascii="Cambria" w:hAnsi="Cambria"/>
        </w:rPr>
        <w:t>I had drifted into sleep sometime shortly after the weather report sounded off on the TV, only waking up when the nurse checked my pulse.</w:t>
      </w:r>
    </w:p>
    <w:p w14:paraId="132B1499" w14:textId="77777777" w:rsidR="00B5424E" w:rsidRPr="001E0293" w:rsidRDefault="00B5424E" w:rsidP="00B5424E">
      <w:pPr>
        <w:pStyle w:val="Style2"/>
        <w:rPr>
          <w:rFonts w:ascii="Cambria" w:hAnsi="Cambria"/>
        </w:rPr>
      </w:pPr>
      <w:r w:rsidRPr="001E0293">
        <w:rPr>
          <w:rFonts w:ascii="Cambria" w:hAnsi="Cambria"/>
        </w:rPr>
        <w:lastRenderedPageBreak/>
        <w:t>“Good afternoon, Oriana. You are all done today! Just have your mom schedule you for another appointment.” She unplugged me, and I sat there trying to wake up. When I officially came to, I realized my mom was holding my arm. I smiled at her politely and started to stand up, but then I saw a guy in a hoodie sitting next to the drink machine. Something felt off about him, because he wasn’t visibly with anyone for moral support, nor was he hooked up to any machines. I was just getting a weird vibe off of him. He noticed I was looking at him, and looked as shocked as I was. He quickly stood up and awkwardly walked out.</w:t>
      </w:r>
    </w:p>
    <w:p w14:paraId="76C1EA00" w14:textId="77777777" w:rsidR="00B5424E" w:rsidRPr="001E0293" w:rsidRDefault="00B5424E" w:rsidP="00B5424E">
      <w:pPr>
        <w:pStyle w:val="Style2"/>
        <w:rPr>
          <w:rFonts w:ascii="Cambria" w:hAnsi="Cambria"/>
        </w:rPr>
      </w:pPr>
      <w:r w:rsidRPr="001E0293">
        <w:rPr>
          <w:rFonts w:ascii="Cambria" w:hAnsi="Cambria"/>
        </w:rPr>
        <w:t>“Are you okay?” My mom asked me, aware of how I had picked up my pace.</w:t>
      </w:r>
    </w:p>
    <w:p w14:paraId="083AF997" w14:textId="77777777" w:rsidR="00B5424E" w:rsidRPr="001E0293" w:rsidRDefault="00B5424E" w:rsidP="00B5424E">
      <w:pPr>
        <w:pStyle w:val="Style2"/>
        <w:rPr>
          <w:rFonts w:ascii="Cambria" w:hAnsi="Cambria"/>
        </w:rPr>
      </w:pPr>
      <w:r w:rsidRPr="001E0293">
        <w:rPr>
          <w:rFonts w:ascii="Cambria" w:hAnsi="Cambria"/>
        </w:rPr>
        <w:lastRenderedPageBreak/>
        <w:t>“Yeah mom, just—” I wasn’t in the mood for lying, or covering anything up, “—I thought someone was watching me.”</w:t>
      </w:r>
    </w:p>
    <w:p w14:paraId="5985C56F" w14:textId="77777777" w:rsidR="00B5424E" w:rsidRPr="001E0293" w:rsidRDefault="00B5424E" w:rsidP="00B5424E">
      <w:pPr>
        <w:pStyle w:val="Style2"/>
        <w:rPr>
          <w:rFonts w:ascii="Cambria" w:hAnsi="Cambria"/>
        </w:rPr>
      </w:pPr>
      <w:r w:rsidRPr="001E0293">
        <w:rPr>
          <w:rFonts w:ascii="Cambria" w:hAnsi="Cambria"/>
        </w:rPr>
        <w:t>“Oh, I wish I‘d have known; I would have told security.” She grabbed my hand and gave it a light squeeze. We walked out and got into the car. I didn’t realize how tired I still was—the car ride seemed like it was going to take forever. As we pulled into the driveway, my mom looked to me.</w:t>
      </w:r>
    </w:p>
    <w:p w14:paraId="7BF41A46" w14:textId="77777777" w:rsidR="00B5424E" w:rsidRPr="001E0293" w:rsidRDefault="00B5424E" w:rsidP="00B5424E">
      <w:pPr>
        <w:pStyle w:val="Style2"/>
        <w:rPr>
          <w:rFonts w:ascii="Cambria" w:hAnsi="Cambria"/>
        </w:rPr>
      </w:pPr>
      <w:r w:rsidRPr="001E0293">
        <w:rPr>
          <w:rFonts w:ascii="Cambria" w:hAnsi="Cambria"/>
        </w:rPr>
        <w:t>“Are you feeling okay?” She fixed the hood on the back of my sweatshirt.</w:t>
      </w:r>
    </w:p>
    <w:p w14:paraId="5EA0DF4C" w14:textId="77777777" w:rsidR="00B5424E" w:rsidRPr="001E0293" w:rsidRDefault="00B5424E" w:rsidP="00B5424E">
      <w:pPr>
        <w:pStyle w:val="Style2"/>
        <w:rPr>
          <w:rFonts w:ascii="Cambria" w:hAnsi="Cambria"/>
        </w:rPr>
      </w:pPr>
      <w:r w:rsidRPr="001E0293">
        <w:rPr>
          <w:rFonts w:ascii="Cambria" w:hAnsi="Cambria"/>
        </w:rPr>
        <w:t xml:space="preserve">“Just tired. Would it be alright if you filled Dad in on what went on today? I don’t think I have the energy to even stand at this point.” I opened the door, and in one slow, but seemingly fast motion, I swung my legs out and stood up. I took a deep breath, trying </w:t>
      </w:r>
      <w:r w:rsidRPr="001E0293">
        <w:rPr>
          <w:rFonts w:ascii="Cambria" w:hAnsi="Cambria"/>
        </w:rPr>
        <w:lastRenderedPageBreak/>
        <w:t>to slow down the dizzy head rush, and started walking.</w:t>
      </w:r>
    </w:p>
    <w:p w14:paraId="5CA347CA" w14:textId="77777777" w:rsidR="00B5424E" w:rsidRPr="001E0293" w:rsidRDefault="00B5424E" w:rsidP="00B5424E">
      <w:pPr>
        <w:pStyle w:val="Style2"/>
        <w:rPr>
          <w:rFonts w:ascii="Cambria" w:hAnsi="Cambria"/>
        </w:rPr>
      </w:pPr>
      <w:r w:rsidRPr="001E0293">
        <w:rPr>
          <w:rFonts w:ascii="Cambria" w:hAnsi="Cambria"/>
        </w:rPr>
        <w:t>“Of course Oriana, no worries, you go rest up.” I took that free pass and went up to bed.</w:t>
      </w:r>
    </w:p>
    <w:p w14:paraId="7F0600C6" w14:textId="77777777" w:rsidR="00B5424E" w:rsidRPr="001E0293" w:rsidRDefault="00B5424E" w:rsidP="00B5424E">
      <w:pPr>
        <w:pStyle w:val="Style2"/>
        <w:rPr>
          <w:rFonts w:ascii="Cambria" w:hAnsi="Cambria"/>
        </w:rPr>
      </w:pPr>
      <w:r w:rsidRPr="001E0293">
        <w:rPr>
          <w:rFonts w:ascii="Cambria" w:hAnsi="Cambria"/>
        </w:rPr>
        <w:t xml:space="preserve">I laid down and closed my eyes. I wasn’t really focusing on much. Kind of like a </w:t>
      </w:r>
      <w:proofErr w:type="spellStart"/>
      <w:r w:rsidRPr="001E0293">
        <w:rPr>
          <w:rFonts w:ascii="Cambria" w:hAnsi="Cambria"/>
        </w:rPr>
        <w:t>zen</w:t>
      </w:r>
      <w:proofErr w:type="spellEnd"/>
      <w:r w:rsidRPr="001E0293">
        <w:rPr>
          <w:rFonts w:ascii="Cambria" w:hAnsi="Cambria"/>
        </w:rPr>
        <w:t xml:space="preserve"> state, empty. And then I thought of the guy in the hoodie, and the shocked look on his face when he stood up and walked out.</w:t>
      </w:r>
    </w:p>
    <w:p w14:paraId="24589774" w14:textId="77777777" w:rsidR="00B5424E" w:rsidRPr="001E0293" w:rsidRDefault="00B5424E" w:rsidP="00B5424E">
      <w:pPr>
        <w:pStyle w:val="Style2"/>
        <w:rPr>
          <w:rFonts w:ascii="Cambria" w:hAnsi="Cambria"/>
        </w:rPr>
      </w:pPr>
      <w:r w:rsidRPr="001E0293">
        <w:rPr>
          <w:rFonts w:ascii="Cambria" w:hAnsi="Cambria"/>
        </w:rPr>
        <w:t xml:space="preserve">And then the word fate popped into my mind. That stupid four-letter word that’s cursed me and blessed me. A short word that has the most challenging meaning to anyone with a complicated life. Fate will always be questioned. Like ghosts, no one knows for sure whether they’re here. Some things thicken our belief and some things dissolve them. The </w:t>
      </w:r>
      <w:r w:rsidRPr="001E0293">
        <w:rPr>
          <w:rFonts w:ascii="Cambria" w:hAnsi="Cambria"/>
        </w:rPr>
        <w:lastRenderedPageBreak/>
        <w:t>question is, why fate keeps on bringing Alistair to me. I’m sick. And tired.</w:t>
      </w:r>
    </w:p>
    <w:p w14:paraId="75B709CA" w14:textId="77777777" w:rsidR="00B5424E" w:rsidRPr="001E0293" w:rsidRDefault="00B5424E" w:rsidP="00B5424E">
      <w:pPr>
        <w:pStyle w:val="Style2"/>
        <w:rPr>
          <w:rFonts w:ascii="Cambria" w:hAnsi="Cambria"/>
        </w:rPr>
      </w:pPr>
      <w:r w:rsidRPr="001E0293">
        <w:rPr>
          <w:rFonts w:ascii="Cambria" w:hAnsi="Cambria"/>
        </w:rPr>
        <w:t>I would often forget what throwing up felt like. My immune system used to be so impeccable, I’d end up going months and months without getting sick. But now, I was throwing up from the intense pain that was always coursing through my body. I spent the next day in bed. It was a fog, a blur, and I didn’t realize I had slept (and hurled) away the day until my dad came in with dinner. But lucky me, I got soup. Nasty, bitter soup. Not even a delicious homemade family secret recipe. Instead, I get the canned left-in-the-pantry-so-long-dust-covers-the-top soup. But it’s the thought that counts, right?</w:t>
      </w:r>
    </w:p>
    <w:p w14:paraId="09FF839F" w14:textId="77777777" w:rsidR="00B5424E" w:rsidRPr="001E0293" w:rsidRDefault="00B5424E" w:rsidP="00B5424E">
      <w:pPr>
        <w:pStyle w:val="Style2"/>
        <w:rPr>
          <w:rFonts w:ascii="Cambria" w:hAnsi="Cambria"/>
        </w:rPr>
      </w:pPr>
      <w:r w:rsidRPr="001E0293">
        <w:rPr>
          <w:rFonts w:ascii="Cambria" w:hAnsi="Cambria"/>
        </w:rPr>
        <w:t>“Where’s Mom?” I pulled myself up to a sitting position. Boy, do I feel weak.</w:t>
      </w:r>
    </w:p>
    <w:p w14:paraId="2A691A58" w14:textId="77777777" w:rsidR="00B5424E" w:rsidRPr="001E0293" w:rsidRDefault="00B5424E" w:rsidP="00B5424E">
      <w:pPr>
        <w:pStyle w:val="Style2"/>
        <w:rPr>
          <w:rFonts w:ascii="Cambria" w:hAnsi="Cambria"/>
        </w:rPr>
      </w:pPr>
      <w:r w:rsidRPr="001E0293">
        <w:rPr>
          <w:rFonts w:ascii="Cambria" w:hAnsi="Cambria"/>
        </w:rPr>
        <w:lastRenderedPageBreak/>
        <w:t>“She went home—well not home, because technically this is her home, but she went to her other place.” My dad should realize that I know he’s avoiding something when he rambles on.</w:t>
      </w:r>
    </w:p>
    <w:p w14:paraId="1D24628F" w14:textId="77777777" w:rsidR="00B5424E" w:rsidRPr="001E0293" w:rsidRDefault="00B5424E" w:rsidP="00B5424E">
      <w:pPr>
        <w:pStyle w:val="Style2"/>
        <w:rPr>
          <w:rFonts w:ascii="Cambria" w:hAnsi="Cambria"/>
        </w:rPr>
      </w:pPr>
      <w:r w:rsidRPr="001E0293">
        <w:rPr>
          <w:rFonts w:ascii="Cambria" w:hAnsi="Cambria"/>
        </w:rPr>
        <w:t>“Why?” I slurped at my dusty soup,</w:t>
      </w:r>
    </w:p>
    <w:p w14:paraId="17E5D175" w14:textId="77777777" w:rsidR="00B5424E" w:rsidRPr="001E0293" w:rsidRDefault="00B5424E" w:rsidP="00B5424E">
      <w:pPr>
        <w:pStyle w:val="Style2"/>
        <w:rPr>
          <w:rFonts w:ascii="Cambria" w:hAnsi="Cambria"/>
        </w:rPr>
      </w:pPr>
      <w:r w:rsidRPr="001E0293">
        <w:rPr>
          <w:rFonts w:ascii="Cambria" w:hAnsi="Cambria"/>
        </w:rPr>
        <w:t xml:space="preserve">“Because—I shouldn’t be telling you this, and she asked me not to—I feel as though you should know, but your mother had to take another break from all of this. Your pain, the throwing up, weakness. I know you’re the one going through this. But your mother and I are dealing with this, too. Our daughter is seriously ill. It’s nothing like when you were little and got a stomach bug, so you’d curl up in bed with us and feel better in a few days.” He looked at the ceiling, presumably to blink back the tears. He let out a hefty sigh. “I guess what I’m saying is, please don’t be mad </w:t>
      </w:r>
      <w:r w:rsidRPr="001E0293">
        <w:rPr>
          <w:rFonts w:ascii="Cambria" w:hAnsi="Cambria"/>
        </w:rPr>
        <w:lastRenderedPageBreak/>
        <w:t>at her, it is hard for all of us, sweetie. She just dove in too deep and too fast.” Dad grabbed the tray he had used to bring me dinner, kissed me on the forehead, and left the room.</w:t>
      </w:r>
    </w:p>
    <w:p w14:paraId="66A1303F" w14:textId="77777777" w:rsidR="00B5424E" w:rsidRPr="001E0293" w:rsidRDefault="00B5424E" w:rsidP="00B5424E">
      <w:pPr>
        <w:pStyle w:val="Style2"/>
        <w:rPr>
          <w:rFonts w:ascii="Cambria" w:hAnsi="Cambria"/>
        </w:rPr>
      </w:pPr>
      <w:r w:rsidRPr="001E0293">
        <w:rPr>
          <w:rFonts w:ascii="Cambria" w:hAnsi="Cambria"/>
        </w:rPr>
        <w:t>“I love you!” I hollered after him as loudly as I could, which ended up sounding like a weird version of my voice.</w:t>
      </w:r>
    </w:p>
    <w:p w14:paraId="50C4CA4F" w14:textId="77777777" w:rsidR="00B5424E" w:rsidRPr="001E0293" w:rsidRDefault="00B5424E" w:rsidP="00B5424E">
      <w:pPr>
        <w:pStyle w:val="Style2"/>
        <w:rPr>
          <w:rFonts w:ascii="Cambria" w:hAnsi="Cambria"/>
        </w:rPr>
      </w:pPr>
      <w:r w:rsidRPr="001E0293">
        <w:rPr>
          <w:rFonts w:ascii="Cambria" w:hAnsi="Cambria"/>
        </w:rPr>
        <w:t xml:space="preserve">“I love you too.” He popped his head in and out of my room quickly. I smiled and set my bowl aside. I laid back in bed, feeling a bit stronger—not physically, but mentally at least. Like some sort of fog had been lifted. And then I found inspiration for my next poem, so I grabbed my notebook and pen, and I wrote. I wrote with such fury and such passion that some of the feelings passing through my head, I would not even be able to fathom into spoken words accurately. I </w:t>
      </w:r>
      <w:r w:rsidRPr="001E0293">
        <w:rPr>
          <w:rFonts w:ascii="Cambria" w:hAnsi="Cambria"/>
        </w:rPr>
        <w:lastRenderedPageBreak/>
        <w:t>wrote on and on, until my eyelids burned and I had to stop writing, because my words were getting confused and my fingers started to forget how to write things.</w:t>
      </w:r>
    </w:p>
    <w:p w14:paraId="2E2066F2" w14:textId="0910EABF" w:rsidR="00B5424E" w:rsidRPr="001E0293" w:rsidRDefault="00B5424E" w:rsidP="00B5424E">
      <w:pPr>
        <w:pStyle w:val="Style1"/>
        <w:rPr>
          <w:rFonts w:ascii="Cambria" w:hAnsi="Cambria"/>
        </w:rPr>
      </w:pPr>
    </w:p>
    <w:p w14:paraId="690A55FC" w14:textId="22A839F7" w:rsidR="00B5424E" w:rsidRPr="001E0293" w:rsidRDefault="00B5424E" w:rsidP="00B5424E">
      <w:pPr>
        <w:pStyle w:val="Style1"/>
        <w:rPr>
          <w:rFonts w:ascii="Cambria" w:hAnsi="Cambria"/>
        </w:rPr>
      </w:pPr>
    </w:p>
    <w:p w14:paraId="2AC48156" w14:textId="123F28A1" w:rsidR="00B5424E" w:rsidRPr="001E0293" w:rsidRDefault="00B5424E" w:rsidP="00B5424E">
      <w:pPr>
        <w:pStyle w:val="Style1"/>
        <w:rPr>
          <w:rFonts w:ascii="Cambria" w:hAnsi="Cambria"/>
        </w:rPr>
      </w:pPr>
    </w:p>
    <w:p w14:paraId="1C067358" w14:textId="77777777" w:rsidR="00B5424E" w:rsidRPr="001E0293" w:rsidRDefault="00B5424E" w:rsidP="00B5424E">
      <w:pPr>
        <w:pStyle w:val="Style1"/>
        <w:rPr>
          <w:rFonts w:ascii="Cambria" w:hAnsi="Cambria"/>
        </w:rPr>
      </w:pPr>
    </w:p>
    <w:p w14:paraId="2D69FD9D" w14:textId="77777777" w:rsidR="00F21889" w:rsidRDefault="00F21889">
      <w:pPr>
        <w:ind w:firstLine="720"/>
        <w:rPr>
          <w:rStyle w:val="Heading1Char"/>
          <w:rFonts w:ascii="Cambria" w:hAnsi="Cambria"/>
          <w:caps w:val="0"/>
        </w:rPr>
      </w:pPr>
      <w:r>
        <w:rPr>
          <w:rStyle w:val="Heading1Char"/>
          <w:rFonts w:ascii="Cambria" w:hAnsi="Cambria"/>
        </w:rPr>
        <w:br w:type="page"/>
      </w:r>
    </w:p>
    <w:p w14:paraId="69355B68" w14:textId="75468505" w:rsidR="00B5424E" w:rsidRPr="000B260B" w:rsidRDefault="00B5424E" w:rsidP="000B260B">
      <w:pPr>
        <w:pStyle w:val="Heading1"/>
      </w:pPr>
      <w:r w:rsidRPr="000B260B">
        <w:lastRenderedPageBreak/>
        <w:t>FOUR.</w:t>
      </w:r>
    </w:p>
    <w:p w14:paraId="3F00934D" w14:textId="77777777" w:rsidR="00B5424E" w:rsidRPr="001E0293" w:rsidRDefault="00B5424E" w:rsidP="00B5424E">
      <w:pPr>
        <w:pStyle w:val="Style2"/>
        <w:rPr>
          <w:rFonts w:ascii="Cambria" w:hAnsi="Cambria"/>
        </w:rPr>
      </w:pPr>
      <w:r w:rsidRPr="001E0293">
        <w:rPr>
          <w:rFonts w:ascii="Cambria" w:hAnsi="Cambria"/>
        </w:rPr>
        <w:t xml:space="preserve">Thursday came faster than I could have hoped for. I wrote something I was so excited to share at </w:t>
      </w:r>
      <w:proofErr w:type="spellStart"/>
      <w:r w:rsidRPr="001E0293">
        <w:rPr>
          <w:rFonts w:ascii="Cambria" w:hAnsi="Cambria"/>
        </w:rPr>
        <w:t>Méllo</w:t>
      </w:r>
      <w:proofErr w:type="spellEnd"/>
      <w:r w:rsidRPr="001E0293">
        <w:rPr>
          <w:rFonts w:ascii="Cambria" w:hAnsi="Cambria"/>
        </w:rPr>
        <w:t xml:space="preserve">. I had butterflies like I’d never had before. I admit, I was tempted to stay in, almost like ‘why should I go out of my comfort zone? I am perfectly happy and perfectly content in the confines of my own room.’ But the main reason I didn’t want to go was that I didn’t want to risk the chance of running into Alistair. I still feel like hell, and of course, I’m in pain, and I don’t want that to change how anyone looks at me. The last thing I need is sympathy cheering. It took me a bit to get dressed. I tried to look my best, and to hide the paleness. I ended up wearing a long, dark red shirt with some leggings. I straightened my hair a bit, </w:t>
      </w:r>
      <w:r w:rsidRPr="001E0293">
        <w:rPr>
          <w:rFonts w:ascii="Cambria" w:hAnsi="Cambria"/>
        </w:rPr>
        <w:lastRenderedPageBreak/>
        <w:t>but left it mostly wild, put on some mascara, and flew to the door.</w:t>
      </w:r>
    </w:p>
    <w:p w14:paraId="141FC7BE" w14:textId="77777777" w:rsidR="00B5424E" w:rsidRPr="001E0293" w:rsidRDefault="00B5424E" w:rsidP="00B5424E">
      <w:pPr>
        <w:pStyle w:val="Style2"/>
        <w:rPr>
          <w:rFonts w:ascii="Cambria" w:hAnsi="Cambria"/>
        </w:rPr>
      </w:pPr>
      <w:r w:rsidRPr="001E0293">
        <w:rPr>
          <w:rFonts w:ascii="Cambria" w:hAnsi="Cambria"/>
        </w:rPr>
        <w:t>“You’re going out?” My dad peeked in from the front room. I swear, my dad can hear better than a blind man.</w:t>
      </w:r>
    </w:p>
    <w:p w14:paraId="223E848A" w14:textId="77777777" w:rsidR="00B5424E" w:rsidRPr="001E0293" w:rsidRDefault="00B5424E" w:rsidP="00B5424E">
      <w:pPr>
        <w:pStyle w:val="Style2"/>
        <w:rPr>
          <w:rFonts w:ascii="Cambria" w:hAnsi="Cambria"/>
        </w:rPr>
      </w:pPr>
      <w:r w:rsidRPr="001E0293">
        <w:rPr>
          <w:rFonts w:ascii="Cambria" w:hAnsi="Cambria"/>
        </w:rPr>
        <w:t xml:space="preserve">“Yeah, tonight’s open mic at </w:t>
      </w:r>
      <w:proofErr w:type="spellStart"/>
      <w:r w:rsidRPr="001E0293">
        <w:rPr>
          <w:rFonts w:ascii="Cambria" w:hAnsi="Cambria"/>
        </w:rPr>
        <w:t>Méllo</w:t>
      </w:r>
      <w:proofErr w:type="spellEnd"/>
      <w:r w:rsidRPr="001E0293">
        <w:rPr>
          <w:rFonts w:ascii="Cambria" w:hAnsi="Cambria"/>
        </w:rPr>
        <w:t>. I told you last week remember?” This conversation needed to be over before I began to run late.</w:t>
      </w:r>
    </w:p>
    <w:p w14:paraId="536F64AB" w14:textId="77777777" w:rsidR="00B5424E" w:rsidRPr="001E0293" w:rsidRDefault="00B5424E" w:rsidP="00B5424E">
      <w:pPr>
        <w:pStyle w:val="Style2"/>
        <w:rPr>
          <w:rFonts w:ascii="Cambria" w:hAnsi="Cambria"/>
        </w:rPr>
      </w:pPr>
      <w:r w:rsidRPr="001E0293">
        <w:rPr>
          <w:rFonts w:ascii="Cambria" w:hAnsi="Cambria"/>
        </w:rPr>
        <w:t>“Oh yeah—you can use the car if you’d like…” He offered.</w:t>
      </w:r>
    </w:p>
    <w:p w14:paraId="7375D959" w14:textId="77777777" w:rsidR="00B5424E" w:rsidRPr="001E0293" w:rsidRDefault="00B5424E" w:rsidP="00B5424E">
      <w:pPr>
        <w:pStyle w:val="Style2"/>
        <w:rPr>
          <w:rFonts w:ascii="Cambria" w:hAnsi="Cambria"/>
        </w:rPr>
      </w:pPr>
      <w:r w:rsidRPr="001E0293">
        <w:rPr>
          <w:rFonts w:ascii="Cambria" w:hAnsi="Cambria"/>
        </w:rPr>
        <w:t xml:space="preserve">I tried my hardest not to act surprised. “Thank </w:t>
      </w:r>
      <w:proofErr w:type="gramStart"/>
      <w:r w:rsidRPr="001E0293">
        <w:rPr>
          <w:rFonts w:ascii="Cambria" w:hAnsi="Cambria"/>
        </w:rPr>
        <w:t>you Dad</w:t>
      </w:r>
      <w:proofErr w:type="gramEnd"/>
      <w:r w:rsidRPr="001E0293">
        <w:rPr>
          <w:rFonts w:ascii="Cambria" w:hAnsi="Cambria"/>
        </w:rPr>
        <w:t>, that would be really nice. Are you sure you don’t need it?” Inside, I was hoping he wouldn’t say no.</w:t>
      </w:r>
    </w:p>
    <w:p w14:paraId="0B201463" w14:textId="77777777" w:rsidR="00B5424E" w:rsidRPr="001E0293" w:rsidRDefault="00B5424E" w:rsidP="00B5424E">
      <w:pPr>
        <w:pStyle w:val="Style2"/>
        <w:rPr>
          <w:rFonts w:ascii="Cambria" w:hAnsi="Cambria"/>
        </w:rPr>
      </w:pPr>
      <w:r w:rsidRPr="001E0293">
        <w:rPr>
          <w:rFonts w:ascii="Cambria" w:hAnsi="Cambria"/>
        </w:rPr>
        <w:t xml:space="preserve">“Nope, not going anywhere tonight. Have fun, honey.” And just like that, he popped his head back </w:t>
      </w:r>
      <w:r w:rsidRPr="001E0293">
        <w:rPr>
          <w:rFonts w:ascii="Cambria" w:hAnsi="Cambria"/>
        </w:rPr>
        <w:lastRenderedPageBreak/>
        <w:t>out of the room as I grabbed the keys off the counter, and out the door, I went.</w:t>
      </w:r>
    </w:p>
    <w:p w14:paraId="68BAC08D" w14:textId="77777777" w:rsidR="00B5424E" w:rsidRPr="001E0293" w:rsidRDefault="00B5424E" w:rsidP="00B5424E">
      <w:pPr>
        <w:pStyle w:val="Style2"/>
        <w:rPr>
          <w:rFonts w:ascii="Cambria" w:hAnsi="Cambria"/>
        </w:rPr>
      </w:pPr>
      <w:proofErr w:type="spellStart"/>
      <w:r w:rsidRPr="001E0293">
        <w:rPr>
          <w:rFonts w:ascii="Cambria" w:hAnsi="Cambria"/>
        </w:rPr>
        <w:t>Méllo</w:t>
      </w:r>
      <w:proofErr w:type="spellEnd"/>
      <w:r w:rsidRPr="001E0293">
        <w:rPr>
          <w:rFonts w:ascii="Cambria" w:hAnsi="Cambria"/>
        </w:rPr>
        <w:t xml:space="preserve"> was a bit more packed than last time. All the seats are full, so I stood in the back, watching people come and go. Some people read poems, some acting, a few sang; it was lovely. No one booed, no one was mean. I noticed I was sweating, so I ran off to the restroom to freshen up. The last thing I wanted was to run out on stage looking like a wet fish. On my way, I felt something strange fall over me, I suddenly felt weak and flush. I looked up in time to notice that same hooded boy from the hospital walk past me. He brushed against my shoulder, and it sent cold chills down my spine. By the time I made it to the bathroom, I was out of breath. It must be the closeness of everyone. I am okay—hot, and a bit exhausted, but I </w:t>
      </w:r>
      <w:r w:rsidRPr="001E0293">
        <w:rPr>
          <w:rFonts w:ascii="Cambria" w:hAnsi="Cambria"/>
        </w:rPr>
        <w:lastRenderedPageBreak/>
        <w:t>am okay. I blotted the sweat and walked out. The stage was empty, so I figured, Hell, why not? As I made my way to the stairs, I managed to make eye contact with Alistair. My luck is amazing. I got to the mic and made a quick scan for him, but either he’d left, or I’d imagined him.</w:t>
      </w:r>
    </w:p>
    <w:p w14:paraId="5F79CFF7" w14:textId="77777777" w:rsidR="00B5424E" w:rsidRPr="001E0293" w:rsidRDefault="00B5424E" w:rsidP="00B5424E">
      <w:pPr>
        <w:pStyle w:val="Style2"/>
        <w:rPr>
          <w:rFonts w:ascii="Cambria" w:hAnsi="Cambria"/>
        </w:rPr>
      </w:pPr>
      <w:r w:rsidRPr="001E0293">
        <w:rPr>
          <w:rFonts w:ascii="Cambria" w:hAnsi="Cambria"/>
        </w:rPr>
        <w:t>“Umm hello, my name is Oriana, and this is an original piece, titled ‘Fate.’” I unfolded my poem and noticed my vision was a bit fuzzy. I blinked it away and went on.</w:t>
      </w:r>
    </w:p>
    <w:p w14:paraId="5F2C2267" w14:textId="77777777" w:rsidR="00B5424E" w:rsidRPr="001E0293" w:rsidRDefault="00B5424E" w:rsidP="00B5424E">
      <w:pPr>
        <w:pStyle w:val="Style2"/>
        <w:rPr>
          <w:rFonts w:ascii="Cambria" w:hAnsi="Cambria"/>
        </w:rPr>
      </w:pPr>
      <w:r w:rsidRPr="001E0293">
        <w:rPr>
          <w:rFonts w:ascii="Cambria" w:hAnsi="Cambria"/>
        </w:rPr>
        <w:t xml:space="preserve">“There are many important four-letter words.” My vision kept messing up. What the heck is wrong with me? “Love, hope, faith, and then there are words that are terrifying: liar, risk, fate.” Suddenly it was like I was stuck on a tilt-a-whirl. I felt my face flush, and my legs went weak. I started falling away; I felt myself </w:t>
      </w:r>
      <w:r w:rsidRPr="001E0293">
        <w:rPr>
          <w:rFonts w:ascii="Cambria" w:hAnsi="Cambria"/>
        </w:rPr>
        <w:lastRenderedPageBreak/>
        <w:t>fading in and out. I saw the lights turn off, and I heard gasping as I felt myself collide into someone; that someone caught me. As much as I tried to fight it, I couldn’t. I heard my name somewhere, then someone checking for a pulse on my neck. I was able to open my eyes enough to see the person holding me: Jasper.</w:t>
      </w:r>
    </w:p>
    <w:p w14:paraId="3B30A3EF" w14:textId="77777777" w:rsidR="00B5424E" w:rsidRPr="001E0293" w:rsidRDefault="00B5424E" w:rsidP="00B5424E">
      <w:pPr>
        <w:pStyle w:val="Style2"/>
        <w:rPr>
          <w:rFonts w:ascii="Cambria" w:hAnsi="Cambria"/>
        </w:rPr>
      </w:pPr>
      <w:r w:rsidRPr="001E0293">
        <w:rPr>
          <w:rFonts w:ascii="Cambria" w:hAnsi="Cambria"/>
        </w:rPr>
        <w:t xml:space="preserve">As I awoke, I replayed the thoughts in my head, trying to put together the exact reason I was laying here in a hospital room. I looked out the window and saw that the sun had come back out. The sky was beautiful and blue, with not a cloud in sight. I stared out the window for a while, until I realized I was in fact staring. I looked around the room and saw a vase with baby’s breath and a hellebore. Until the pain became too much for me, my favorite thing growing up had been gardening, so whoever got them for me </w:t>
      </w:r>
      <w:r w:rsidRPr="001E0293">
        <w:rPr>
          <w:rFonts w:ascii="Cambria" w:hAnsi="Cambria"/>
        </w:rPr>
        <w:lastRenderedPageBreak/>
        <w:t>knew me pretty well. The vase was too far away for me to see who it was from, and I was hooked up to the I.V., so I couldn’t just walk on over and see for myself. I started to get worried after a minute or so had passed without a doctor or nurse making an appearance, so I decided to rest my eyes as I drifted into sleep.</w:t>
      </w:r>
    </w:p>
    <w:p w14:paraId="540DCB7C" w14:textId="77777777" w:rsidR="00B5424E" w:rsidRPr="001E0293" w:rsidRDefault="00B5424E" w:rsidP="00B5424E">
      <w:pPr>
        <w:pStyle w:val="Style2"/>
        <w:rPr>
          <w:rFonts w:ascii="Cambria" w:hAnsi="Cambria"/>
        </w:rPr>
      </w:pPr>
      <w:r w:rsidRPr="001E0293">
        <w:rPr>
          <w:rFonts w:ascii="Cambria" w:hAnsi="Cambria"/>
        </w:rPr>
        <w:t>As I awoke, I kept my eyes shut so I could hear what the doctors were saying without them knowing I was awake. I listened to my mother’s voice as she mumbled and then gasped. Then there was shuffling and movement, but I couldn’t tell what was going on. I opened my eyes finally and put on my best ‘</w:t>
      </w:r>
      <w:proofErr w:type="spellStart"/>
      <w:r w:rsidRPr="001E0293">
        <w:rPr>
          <w:rFonts w:ascii="Cambria" w:hAnsi="Cambria"/>
        </w:rPr>
        <w:t>mmh</w:t>
      </w:r>
      <w:proofErr w:type="spellEnd"/>
      <w:r w:rsidRPr="001E0293">
        <w:rPr>
          <w:rFonts w:ascii="Cambria" w:hAnsi="Cambria"/>
        </w:rPr>
        <w:t>-I-just-woke-up-and-no-I-didn’t-hear-anything’ face.</w:t>
      </w:r>
    </w:p>
    <w:p w14:paraId="30442EB6" w14:textId="77777777" w:rsidR="00B5424E" w:rsidRPr="001E0293" w:rsidRDefault="00B5424E" w:rsidP="00B5424E">
      <w:pPr>
        <w:pStyle w:val="Style2"/>
        <w:rPr>
          <w:rFonts w:ascii="Cambria" w:hAnsi="Cambria"/>
        </w:rPr>
      </w:pPr>
      <w:r w:rsidRPr="001E0293">
        <w:rPr>
          <w:rFonts w:ascii="Cambria" w:hAnsi="Cambria"/>
        </w:rPr>
        <w:t>“Hey,” I said. I looked around the room. My dad was the only one in the room, as usual, although I was positive I’d heard my mom.</w:t>
      </w:r>
    </w:p>
    <w:p w14:paraId="42C0CDB7" w14:textId="77777777" w:rsidR="00B5424E" w:rsidRPr="001E0293" w:rsidRDefault="00B5424E" w:rsidP="00B5424E">
      <w:pPr>
        <w:pStyle w:val="Style2"/>
        <w:rPr>
          <w:rFonts w:ascii="Cambria" w:hAnsi="Cambria"/>
        </w:rPr>
      </w:pPr>
      <w:r w:rsidRPr="001E0293">
        <w:rPr>
          <w:rFonts w:ascii="Cambria" w:hAnsi="Cambria"/>
        </w:rPr>
        <w:lastRenderedPageBreak/>
        <w:t>“Hey, sweetie.” My dad swiftly moved to my bedside.</w:t>
      </w:r>
    </w:p>
    <w:p w14:paraId="79A0B7E6" w14:textId="77777777" w:rsidR="00B5424E" w:rsidRPr="001E0293" w:rsidRDefault="00B5424E" w:rsidP="00B5424E">
      <w:pPr>
        <w:pStyle w:val="Style2"/>
        <w:rPr>
          <w:rFonts w:ascii="Cambria" w:hAnsi="Cambria"/>
        </w:rPr>
      </w:pPr>
      <w:r w:rsidRPr="001E0293">
        <w:rPr>
          <w:rFonts w:ascii="Cambria" w:hAnsi="Cambria"/>
        </w:rPr>
        <w:t>“What’s even going on? “I replied.</w:t>
      </w:r>
    </w:p>
    <w:p w14:paraId="25BBEB44" w14:textId="77777777" w:rsidR="00B5424E" w:rsidRPr="001E0293" w:rsidRDefault="00B5424E" w:rsidP="00B5424E">
      <w:pPr>
        <w:pStyle w:val="Style2"/>
        <w:rPr>
          <w:rFonts w:ascii="Cambria" w:hAnsi="Cambria"/>
        </w:rPr>
      </w:pPr>
      <w:r w:rsidRPr="001E0293">
        <w:rPr>
          <w:rFonts w:ascii="Cambria" w:hAnsi="Cambria"/>
        </w:rPr>
        <w:t>“Well, you passed out, kiddo,” he stated.</w:t>
      </w:r>
    </w:p>
    <w:p w14:paraId="353D5B28" w14:textId="77777777" w:rsidR="00B5424E" w:rsidRPr="001E0293" w:rsidRDefault="00B5424E" w:rsidP="00B5424E">
      <w:pPr>
        <w:pStyle w:val="Style2"/>
        <w:rPr>
          <w:rFonts w:ascii="Cambria" w:hAnsi="Cambria"/>
        </w:rPr>
      </w:pPr>
      <w:r w:rsidRPr="001E0293">
        <w:rPr>
          <w:rFonts w:ascii="Cambria" w:hAnsi="Cambria"/>
        </w:rPr>
        <w:t>“I figured that much, but why? And how long have I been in here?” I was slightly irritated and extremely drowsy.</w:t>
      </w:r>
    </w:p>
    <w:p w14:paraId="0DDEE400" w14:textId="77777777" w:rsidR="00B5424E" w:rsidRPr="001E0293" w:rsidRDefault="00B5424E" w:rsidP="00B5424E">
      <w:pPr>
        <w:pStyle w:val="Style2"/>
        <w:rPr>
          <w:rFonts w:ascii="Cambria" w:hAnsi="Cambria"/>
        </w:rPr>
      </w:pPr>
      <w:r w:rsidRPr="001E0293">
        <w:rPr>
          <w:rFonts w:ascii="Cambria" w:hAnsi="Cambria"/>
        </w:rPr>
        <w:t>“About eighteen hours and they’re not sure. The doctors are checking the scans and results.” He looked down. “That boy who caught you is still in the hallway. As your father, it doesn’t make me happy. But because he was able to reach us so fast, I at least owe him the opportunity to come in to see you. That is, if it’s okay with you.”</w:t>
      </w:r>
    </w:p>
    <w:p w14:paraId="3ADD9F01" w14:textId="77777777" w:rsidR="00B5424E" w:rsidRPr="001E0293" w:rsidRDefault="00B5424E" w:rsidP="00B5424E">
      <w:pPr>
        <w:pStyle w:val="Style2"/>
        <w:rPr>
          <w:rFonts w:ascii="Cambria" w:hAnsi="Cambria"/>
        </w:rPr>
      </w:pPr>
      <w:r w:rsidRPr="001E0293">
        <w:rPr>
          <w:rFonts w:ascii="Cambria" w:hAnsi="Cambria"/>
        </w:rPr>
        <w:t xml:space="preserve">And… cue heart failure. Well not really, but I’d collapsed, and here I am in a hospital gown. Is Jasper </w:t>
      </w:r>
      <w:r w:rsidRPr="001E0293">
        <w:rPr>
          <w:rFonts w:ascii="Cambria" w:hAnsi="Cambria"/>
        </w:rPr>
        <w:lastRenderedPageBreak/>
        <w:t>outside? Why does he even care? I can’t just fall again for a guy who’d broken me so severely.</w:t>
      </w:r>
    </w:p>
    <w:p w14:paraId="6329BC62" w14:textId="77777777" w:rsidR="00B5424E" w:rsidRPr="001E0293" w:rsidRDefault="00B5424E" w:rsidP="00B5424E">
      <w:pPr>
        <w:pStyle w:val="Style2"/>
        <w:rPr>
          <w:rFonts w:ascii="Cambria" w:hAnsi="Cambria"/>
        </w:rPr>
      </w:pPr>
      <w:r w:rsidRPr="001E0293">
        <w:rPr>
          <w:rFonts w:ascii="Cambria" w:hAnsi="Cambria"/>
        </w:rPr>
        <w:t>“Umm… yeah, sure, thank you.” I pushed myself up. It was a struggle. I felt so weak. I watched my dad walk to the door, say something, and when he turned, I could see who it was. It wasn’t Jasper; it was Alistair.</w:t>
      </w:r>
    </w:p>
    <w:p w14:paraId="532CDF55" w14:textId="77777777" w:rsidR="00B5424E" w:rsidRPr="001E0293" w:rsidRDefault="00B5424E" w:rsidP="00B5424E">
      <w:pPr>
        <w:pStyle w:val="Style2"/>
        <w:rPr>
          <w:rFonts w:ascii="Cambria" w:hAnsi="Cambria"/>
        </w:rPr>
      </w:pPr>
      <w:r w:rsidRPr="001E0293">
        <w:rPr>
          <w:rFonts w:ascii="Cambria" w:hAnsi="Cambria"/>
        </w:rPr>
        <w:t xml:space="preserve">My father leaned into me and whispered, “Oriana, I am your father and have been with you almost every day for the past seventeen and a half years. I know leaving my beautiful baby girl in this hospital room with a kid who has a thing for you is a stupid move on my part, but I know it will make you happy. I guess what I’m trying to say is—don’t be afraid to be happy. Just be careful, and keep your wall up. We still don’t know him too well. I want you to make sure that no matter what, you are happy. I love </w:t>
      </w:r>
      <w:r w:rsidRPr="001E0293">
        <w:rPr>
          <w:rFonts w:ascii="Cambria" w:hAnsi="Cambria"/>
        </w:rPr>
        <w:lastRenderedPageBreak/>
        <w:t>you so much.” He half-heartedly smiled at me and walked out of the room without another word.</w:t>
      </w:r>
    </w:p>
    <w:p w14:paraId="7B8090A6" w14:textId="77777777" w:rsidR="00B5424E" w:rsidRPr="001E0293" w:rsidRDefault="00B5424E" w:rsidP="00B5424E">
      <w:pPr>
        <w:pStyle w:val="Style2"/>
        <w:rPr>
          <w:rFonts w:ascii="Cambria" w:hAnsi="Cambria"/>
        </w:rPr>
      </w:pPr>
      <w:r w:rsidRPr="001E0293">
        <w:rPr>
          <w:rFonts w:ascii="Cambria" w:hAnsi="Cambria"/>
        </w:rPr>
        <w:t>Enter Alistair.</w:t>
      </w:r>
    </w:p>
    <w:p w14:paraId="0E3A292B" w14:textId="77777777" w:rsidR="00B5424E" w:rsidRPr="001E0293" w:rsidRDefault="00B5424E" w:rsidP="00B5424E">
      <w:pPr>
        <w:pStyle w:val="Style2"/>
        <w:rPr>
          <w:rFonts w:ascii="Cambria" w:hAnsi="Cambria"/>
        </w:rPr>
      </w:pPr>
      <w:r w:rsidRPr="001E0293">
        <w:rPr>
          <w:rFonts w:ascii="Cambria" w:hAnsi="Cambria"/>
        </w:rPr>
        <w:t>“Hey,” he said as he finished walking into the room and stood at the end of my bed. He looked more handsome than I last remembered. His blond hair was messy and loose; his eyes were bright and blue like the sky after rain. He had the perfect smile. His lips looked so effortlessly soft. For some reason, I felt deeply connected to him, and at the same time I couldn’t help but feel completely disconnected.</w:t>
      </w:r>
    </w:p>
    <w:p w14:paraId="684A09A5" w14:textId="77777777" w:rsidR="00B5424E" w:rsidRPr="001E0293" w:rsidRDefault="00B5424E" w:rsidP="00B5424E">
      <w:pPr>
        <w:pStyle w:val="Style2"/>
        <w:rPr>
          <w:rFonts w:ascii="Cambria" w:hAnsi="Cambria"/>
        </w:rPr>
      </w:pPr>
      <w:r w:rsidRPr="001E0293">
        <w:rPr>
          <w:rFonts w:ascii="Cambria" w:hAnsi="Cambria"/>
        </w:rPr>
        <w:t>“Hi,” I replied back.</w:t>
      </w:r>
    </w:p>
    <w:p w14:paraId="7B60F387" w14:textId="77777777" w:rsidR="00B5424E" w:rsidRPr="001E0293" w:rsidRDefault="00B5424E" w:rsidP="00B5424E">
      <w:pPr>
        <w:pStyle w:val="Style2"/>
        <w:rPr>
          <w:rFonts w:ascii="Cambria" w:hAnsi="Cambria"/>
        </w:rPr>
      </w:pPr>
      <w:r w:rsidRPr="001E0293">
        <w:rPr>
          <w:rFonts w:ascii="Cambria" w:hAnsi="Cambria"/>
        </w:rPr>
        <w:t>“How are you feeling?” He shifted. “May I sit down?”</w:t>
      </w:r>
    </w:p>
    <w:p w14:paraId="516B7428" w14:textId="77777777" w:rsidR="00B5424E" w:rsidRPr="001E0293" w:rsidRDefault="00B5424E" w:rsidP="00B5424E">
      <w:pPr>
        <w:pStyle w:val="Style2"/>
        <w:rPr>
          <w:rFonts w:ascii="Cambria" w:hAnsi="Cambria"/>
        </w:rPr>
      </w:pPr>
      <w:r w:rsidRPr="001E0293">
        <w:rPr>
          <w:rFonts w:ascii="Cambria" w:hAnsi="Cambria"/>
        </w:rPr>
        <w:lastRenderedPageBreak/>
        <w:t>I nodded and watched him sit on the chair next to my bed. “I’m fine, I think—not really sure what even happened or why.”</w:t>
      </w:r>
    </w:p>
    <w:p w14:paraId="225414F3" w14:textId="77777777" w:rsidR="00B5424E" w:rsidRPr="001E0293" w:rsidRDefault="00B5424E" w:rsidP="00B5424E">
      <w:pPr>
        <w:pStyle w:val="Style2"/>
        <w:rPr>
          <w:rFonts w:ascii="Cambria" w:hAnsi="Cambria"/>
        </w:rPr>
      </w:pPr>
      <w:r w:rsidRPr="001E0293">
        <w:rPr>
          <w:rFonts w:ascii="Cambria" w:hAnsi="Cambria"/>
        </w:rPr>
        <w:t>“I think I do.” He responded quickly.</w:t>
      </w:r>
    </w:p>
    <w:p w14:paraId="0EB46FC5" w14:textId="77777777" w:rsidR="00B5424E" w:rsidRPr="001E0293" w:rsidRDefault="00B5424E" w:rsidP="00B5424E">
      <w:pPr>
        <w:pStyle w:val="Style2"/>
        <w:rPr>
          <w:rFonts w:ascii="Cambria" w:hAnsi="Cambria"/>
        </w:rPr>
      </w:pPr>
      <w:r w:rsidRPr="001E0293">
        <w:rPr>
          <w:rFonts w:ascii="Cambria" w:hAnsi="Cambria"/>
        </w:rPr>
        <w:t>“Wait, what? How would you even know?” I was kind of confused.</w:t>
      </w:r>
    </w:p>
    <w:p w14:paraId="3B30829A" w14:textId="77777777" w:rsidR="00B5424E" w:rsidRPr="001E0293" w:rsidRDefault="00B5424E" w:rsidP="00B5424E">
      <w:pPr>
        <w:pStyle w:val="Style2"/>
        <w:rPr>
          <w:rFonts w:ascii="Cambria" w:hAnsi="Cambria"/>
        </w:rPr>
      </w:pPr>
      <w:r w:rsidRPr="001E0293">
        <w:rPr>
          <w:rFonts w:ascii="Cambria" w:hAnsi="Cambria"/>
        </w:rPr>
        <w:t>“I wasn’t going to have this conversation with you, at least I wasn’t planning on it. But before I start, I need you to save all of the questions ‘til the end, okay?” He waited for my approval. My heart fluttered in my chest. I didn’t even know what to expect.</w:t>
      </w:r>
    </w:p>
    <w:p w14:paraId="4F0F23F6" w14:textId="77777777" w:rsidR="00B5424E" w:rsidRPr="001E0293" w:rsidRDefault="00B5424E" w:rsidP="00B5424E">
      <w:pPr>
        <w:pStyle w:val="Style2"/>
        <w:rPr>
          <w:rFonts w:ascii="Cambria" w:hAnsi="Cambria"/>
        </w:rPr>
      </w:pPr>
      <w:r w:rsidRPr="001E0293">
        <w:rPr>
          <w:rFonts w:ascii="Cambria" w:hAnsi="Cambria"/>
        </w:rPr>
        <w:t>“O—o—okay…” I stuttered like an idiot. But I was sort of at a loss for words.</w:t>
      </w:r>
    </w:p>
    <w:p w14:paraId="12E3824A" w14:textId="77777777" w:rsidR="00B5424E" w:rsidRPr="001E0293" w:rsidRDefault="00B5424E" w:rsidP="00B5424E">
      <w:pPr>
        <w:pStyle w:val="Style2"/>
        <w:rPr>
          <w:rFonts w:ascii="Cambria" w:hAnsi="Cambria"/>
        </w:rPr>
      </w:pPr>
      <w:r w:rsidRPr="001E0293">
        <w:rPr>
          <w:rFonts w:ascii="Cambria" w:hAnsi="Cambria"/>
        </w:rPr>
        <w:t>“Oriana, you and I are not alike. And when I say not alike, I don’t mean male versus female, or tall and short. I mean I am not mortal. Well, not completely.”</w:t>
      </w:r>
    </w:p>
    <w:p w14:paraId="3D0A1644" w14:textId="77777777" w:rsidR="00B5424E" w:rsidRPr="001E0293" w:rsidRDefault="00B5424E" w:rsidP="00B5424E">
      <w:pPr>
        <w:pStyle w:val="Style2"/>
        <w:rPr>
          <w:rFonts w:ascii="Cambria" w:hAnsi="Cambria"/>
        </w:rPr>
      </w:pPr>
      <w:r w:rsidRPr="001E0293">
        <w:rPr>
          <w:rFonts w:ascii="Cambria" w:hAnsi="Cambria"/>
        </w:rPr>
        <w:lastRenderedPageBreak/>
        <w:t>I couldn’t help but wonder if the pain meds were making me hallucinate this right now.</w:t>
      </w:r>
    </w:p>
    <w:p w14:paraId="4705102F" w14:textId="77777777" w:rsidR="00B5424E" w:rsidRPr="001E0293" w:rsidRDefault="00B5424E" w:rsidP="00B5424E">
      <w:pPr>
        <w:pStyle w:val="Style2"/>
        <w:rPr>
          <w:rFonts w:ascii="Cambria" w:hAnsi="Cambria"/>
        </w:rPr>
      </w:pPr>
      <w:r w:rsidRPr="001E0293">
        <w:rPr>
          <w:rFonts w:ascii="Cambria" w:hAnsi="Cambria"/>
        </w:rPr>
        <w:t xml:space="preserve">He continued. “I mean at one point in time, I was an angel. I know, right now you probably think you’re not thinking clearly. I will prove this to you in a minute, but back to what happened to you. I didn’t know it at first. I mean this one hundred percent, I felt an instant connection to you. I still don’t know why, as I have never felt this before, but I do. I had first seen you in </w:t>
      </w:r>
      <w:proofErr w:type="spellStart"/>
      <w:r w:rsidRPr="001E0293">
        <w:rPr>
          <w:rFonts w:ascii="Cambria" w:hAnsi="Cambria"/>
        </w:rPr>
        <w:t>Méllo</w:t>
      </w:r>
      <w:proofErr w:type="spellEnd"/>
      <w:r w:rsidRPr="001E0293">
        <w:rPr>
          <w:rFonts w:ascii="Cambria" w:hAnsi="Cambria"/>
        </w:rPr>
        <w:t xml:space="preserve">. But I also saw something of a conflict going on between you and Jasper. At first, I thought it meant nothing, but after I saw you faint, I realized he was up to something. I took a look at it, and I, of course, found out he isn’t human either—he is like me in a way. Fallen. When we had been cast out of heaven, some of us stayed light, and some wandered into the </w:t>
      </w:r>
      <w:r w:rsidRPr="001E0293">
        <w:rPr>
          <w:rFonts w:ascii="Cambria" w:hAnsi="Cambria"/>
        </w:rPr>
        <w:lastRenderedPageBreak/>
        <w:t>dark. Jasper is what we call a henchman. Lately, Lucifer has been having one of them do his bidding. His name is Micha, and he hath more fury than Hell. He has been on the hunt to hurt anyone and everyone. He commands an army of henchmen, which Jasper is involved with. And if you’re wondering, yes, he may be the one causing your pain,” He looked at me, and he was shaking. “You may ask questions now.”</w:t>
      </w:r>
    </w:p>
    <w:p w14:paraId="284AC0FA" w14:textId="77777777" w:rsidR="00B5424E" w:rsidRPr="001E0293" w:rsidRDefault="00B5424E" w:rsidP="00B5424E">
      <w:pPr>
        <w:pStyle w:val="Style2"/>
        <w:rPr>
          <w:rFonts w:ascii="Cambria" w:hAnsi="Cambria"/>
        </w:rPr>
      </w:pPr>
      <w:r w:rsidRPr="001E0293">
        <w:rPr>
          <w:rFonts w:ascii="Cambria" w:hAnsi="Cambria"/>
        </w:rPr>
        <w:t>“What—how do you expect me to believe this? Are you crazy?” Alistair stood up and began walking to the door. “No, don’t lea—”</w:t>
      </w:r>
    </w:p>
    <w:p w14:paraId="56DA11DB" w14:textId="77777777" w:rsidR="00B5424E" w:rsidRPr="001E0293" w:rsidRDefault="00B5424E" w:rsidP="00B5424E">
      <w:pPr>
        <w:pStyle w:val="Style2"/>
        <w:rPr>
          <w:rFonts w:ascii="Cambria" w:hAnsi="Cambria"/>
        </w:rPr>
      </w:pPr>
      <w:r w:rsidRPr="001E0293">
        <w:rPr>
          <w:rFonts w:ascii="Cambria" w:hAnsi="Cambria"/>
        </w:rPr>
        <w:t>“I’m shutting the door.” He stopped me and began to pull his shirt off. I was confused already, but seeing him shirtless took it to a whole different level.</w:t>
      </w:r>
    </w:p>
    <w:p w14:paraId="06EBF300" w14:textId="77777777" w:rsidR="00B5424E" w:rsidRPr="001E0293" w:rsidRDefault="00B5424E" w:rsidP="00B5424E">
      <w:pPr>
        <w:pStyle w:val="Style2"/>
        <w:rPr>
          <w:rFonts w:ascii="Cambria" w:hAnsi="Cambria"/>
        </w:rPr>
      </w:pPr>
      <w:r w:rsidRPr="001E0293">
        <w:rPr>
          <w:rFonts w:ascii="Cambria" w:hAnsi="Cambria"/>
        </w:rPr>
        <w:t>“What are you doing?” I dared to ask.</w:t>
      </w:r>
    </w:p>
    <w:p w14:paraId="24D604D1" w14:textId="77777777" w:rsidR="00B5424E" w:rsidRPr="001E0293" w:rsidRDefault="00B5424E" w:rsidP="00B5424E">
      <w:pPr>
        <w:pStyle w:val="Style2"/>
        <w:rPr>
          <w:rFonts w:ascii="Cambria" w:hAnsi="Cambria"/>
        </w:rPr>
      </w:pPr>
      <w:r w:rsidRPr="001E0293">
        <w:rPr>
          <w:rFonts w:ascii="Cambria" w:hAnsi="Cambria"/>
        </w:rPr>
        <w:lastRenderedPageBreak/>
        <w:t>“Close your eyes.” I did as he asked, I felt him sit on the bed next to me. He grabbed my hands and placed them on his back, at his fairly large gashes. “Okay, open your eyes now,” and when I did, I gasped. Never before had I seen scars that gruesome. I traced my fingers lightly down them and felt him take a deep breath. “These are where my wings should come out. I’d show them to you, but I can’t, as I was cast out of heaven.” When he said that, he had such a sad expression on his face I could have cried for him. “But I can show you this.” And he took out his pocket knife and cut a large gash into his hand.</w:t>
      </w:r>
    </w:p>
    <w:p w14:paraId="41839A25" w14:textId="77777777" w:rsidR="00B5424E" w:rsidRPr="001E0293" w:rsidRDefault="00B5424E" w:rsidP="00B5424E">
      <w:pPr>
        <w:pStyle w:val="Style2"/>
        <w:rPr>
          <w:rFonts w:ascii="Cambria" w:hAnsi="Cambria"/>
        </w:rPr>
      </w:pPr>
      <w:r w:rsidRPr="001E0293">
        <w:rPr>
          <w:rFonts w:ascii="Cambria" w:hAnsi="Cambria"/>
        </w:rPr>
        <w:t xml:space="preserve">“What the hell are you doing?!” My heart began racing. He took the blood and traced a pattern over the cut. The design emitted a beautiful glow and then </w:t>
      </w:r>
      <w:r w:rsidRPr="001E0293">
        <w:rPr>
          <w:rFonts w:ascii="Cambria" w:hAnsi="Cambria"/>
        </w:rPr>
        <w:lastRenderedPageBreak/>
        <w:t>faded. He showed me the wound, and it was already healed up.</w:t>
      </w:r>
    </w:p>
    <w:p w14:paraId="70BD5D92" w14:textId="77777777" w:rsidR="00B5424E" w:rsidRPr="001E0293" w:rsidRDefault="00B5424E" w:rsidP="00B5424E">
      <w:pPr>
        <w:pStyle w:val="Style2"/>
        <w:rPr>
          <w:rFonts w:ascii="Cambria" w:hAnsi="Cambria"/>
        </w:rPr>
      </w:pPr>
      <w:r w:rsidRPr="001E0293">
        <w:rPr>
          <w:rFonts w:ascii="Cambria" w:hAnsi="Cambria"/>
        </w:rPr>
        <w:t>“You really are an angel.” I gazed at him as he put his shirt back on.</w:t>
      </w:r>
    </w:p>
    <w:p w14:paraId="2BBBABF7" w14:textId="77777777" w:rsidR="00B5424E" w:rsidRPr="001E0293" w:rsidRDefault="00B5424E" w:rsidP="00B5424E">
      <w:pPr>
        <w:pStyle w:val="Style2"/>
        <w:rPr>
          <w:rFonts w:ascii="Cambria" w:hAnsi="Cambria"/>
        </w:rPr>
      </w:pPr>
      <w:r w:rsidRPr="001E0293">
        <w:rPr>
          <w:rFonts w:ascii="Cambria" w:hAnsi="Cambria"/>
        </w:rPr>
        <w:t>“Yes, I am—well, I was.” He looked at me as he sat down in the chair. “Does it frighten you?”</w:t>
      </w:r>
    </w:p>
    <w:p w14:paraId="59C0FB5F" w14:textId="77777777" w:rsidR="00B5424E" w:rsidRPr="001E0293" w:rsidRDefault="00B5424E" w:rsidP="00B5424E">
      <w:pPr>
        <w:pStyle w:val="Style2"/>
        <w:rPr>
          <w:rFonts w:ascii="Cambria" w:hAnsi="Cambria"/>
        </w:rPr>
      </w:pPr>
      <w:r w:rsidRPr="001E0293">
        <w:rPr>
          <w:rFonts w:ascii="Cambria" w:hAnsi="Cambria"/>
        </w:rPr>
        <w:t>“No, I don’t think so. Wait—so Jasper is one of you?”</w:t>
      </w:r>
    </w:p>
    <w:p w14:paraId="5B7840C7" w14:textId="77777777" w:rsidR="00B5424E" w:rsidRPr="001E0293" w:rsidRDefault="00B5424E" w:rsidP="00B5424E">
      <w:pPr>
        <w:pStyle w:val="Style2"/>
        <w:rPr>
          <w:rFonts w:ascii="Cambria" w:hAnsi="Cambria"/>
        </w:rPr>
      </w:pPr>
      <w:r w:rsidRPr="001E0293">
        <w:rPr>
          <w:rFonts w:ascii="Cambria" w:hAnsi="Cambria"/>
        </w:rPr>
        <w:t>“No, he is nothing like us. He was never good, to begin with.”</w:t>
      </w:r>
    </w:p>
    <w:p w14:paraId="2F5A0742" w14:textId="77777777" w:rsidR="00B5424E" w:rsidRPr="001E0293" w:rsidRDefault="00B5424E" w:rsidP="00B5424E">
      <w:pPr>
        <w:pStyle w:val="Style2"/>
        <w:rPr>
          <w:rFonts w:ascii="Cambria" w:hAnsi="Cambria"/>
        </w:rPr>
      </w:pPr>
      <w:r w:rsidRPr="001E0293">
        <w:rPr>
          <w:rFonts w:ascii="Cambria" w:hAnsi="Cambria"/>
        </w:rPr>
        <w:t>“Did you know him?”</w:t>
      </w:r>
    </w:p>
    <w:p w14:paraId="2BD53736" w14:textId="77777777" w:rsidR="00B5424E" w:rsidRPr="001E0293" w:rsidRDefault="00B5424E" w:rsidP="00B5424E">
      <w:pPr>
        <w:pStyle w:val="Style2"/>
        <w:rPr>
          <w:rFonts w:ascii="Cambria" w:hAnsi="Cambria"/>
        </w:rPr>
      </w:pPr>
      <w:r w:rsidRPr="001E0293">
        <w:rPr>
          <w:rFonts w:ascii="Cambria" w:hAnsi="Cambria"/>
        </w:rPr>
        <w:t>“Yes, I did, but after the fall, he disappeared. I have been following him since. That’s what brought me here.” He threw his shirt back on.</w:t>
      </w:r>
    </w:p>
    <w:p w14:paraId="2DB3C9FE" w14:textId="77777777" w:rsidR="00B5424E" w:rsidRPr="001E0293" w:rsidRDefault="00B5424E" w:rsidP="00B5424E">
      <w:pPr>
        <w:pStyle w:val="Style2"/>
        <w:rPr>
          <w:rFonts w:ascii="Cambria" w:hAnsi="Cambria"/>
        </w:rPr>
      </w:pPr>
      <w:r w:rsidRPr="001E0293">
        <w:rPr>
          <w:rFonts w:ascii="Cambria" w:hAnsi="Cambria"/>
        </w:rPr>
        <w:t>“Oh… okay… so Jasper is making me sick, what now?”</w:t>
      </w:r>
    </w:p>
    <w:p w14:paraId="6558D1AA" w14:textId="77777777" w:rsidR="00B5424E" w:rsidRPr="001E0293" w:rsidRDefault="00B5424E" w:rsidP="00B5424E">
      <w:pPr>
        <w:pStyle w:val="Style2"/>
        <w:rPr>
          <w:rFonts w:ascii="Cambria" w:hAnsi="Cambria"/>
        </w:rPr>
      </w:pPr>
      <w:r w:rsidRPr="001E0293">
        <w:rPr>
          <w:rFonts w:ascii="Cambria" w:hAnsi="Cambria"/>
        </w:rPr>
        <w:lastRenderedPageBreak/>
        <w:t>“This is the part I don’t like. I don’t know how he’s doing it, or if it really is him doing it.” He looked down at his hands.</w:t>
      </w:r>
    </w:p>
    <w:p w14:paraId="1B705009" w14:textId="77777777" w:rsidR="00B5424E" w:rsidRPr="001E0293" w:rsidRDefault="00B5424E" w:rsidP="00B5424E">
      <w:pPr>
        <w:pStyle w:val="Style2"/>
        <w:rPr>
          <w:rFonts w:ascii="Cambria" w:hAnsi="Cambria"/>
        </w:rPr>
      </w:pPr>
      <w:r w:rsidRPr="001E0293">
        <w:rPr>
          <w:rFonts w:ascii="Cambria" w:hAnsi="Cambria"/>
        </w:rPr>
        <w:t>“So we have to find Jasper?”</w:t>
      </w:r>
    </w:p>
    <w:p w14:paraId="3EBB249D" w14:textId="77777777" w:rsidR="00B5424E" w:rsidRPr="001E0293" w:rsidRDefault="00B5424E" w:rsidP="00B5424E">
      <w:pPr>
        <w:pStyle w:val="Style2"/>
        <w:rPr>
          <w:rFonts w:ascii="Cambria" w:hAnsi="Cambria"/>
        </w:rPr>
      </w:pPr>
      <w:r w:rsidRPr="001E0293">
        <w:rPr>
          <w:rFonts w:ascii="Cambria" w:hAnsi="Cambria"/>
        </w:rPr>
        <w:t>“No, I want you to stay away from him. Stay far away from him. Let me figure this out first.” He looked up at me and made eye contact. “You look tired. Sleep—I will be here when you wake.”</w:t>
      </w:r>
    </w:p>
    <w:p w14:paraId="2C786F7B" w14:textId="77777777" w:rsidR="00B5424E" w:rsidRPr="001E0293" w:rsidRDefault="00B5424E" w:rsidP="00B5424E">
      <w:pPr>
        <w:pStyle w:val="Style2"/>
        <w:rPr>
          <w:rFonts w:ascii="Cambria" w:hAnsi="Cambria"/>
        </w:rPr>
      </w:pPr>
      <w:r w:rsidRPr="001E0293">
        <w:rPr>
          <w:rFonts w:ascii="Cambria" w:hAnsi="Cambria"/>
        </w:rPr>
        <w:t xml:space="preserve">Not knowing what I should do, I decided the best way to let this all sink in was to go to sleep. I turned on my side and closed my eyes sleepily, opening my eyes and seeing the blood still on his wrist. “Will you hold my hand?” I asked. I needed to feel him. I need to make sure this was real. I felt the warmth of his hand slip into mine. My skin burned </w:t>
      </w:r>
      <w:r w:rsidRPr="001E0293">
        <w:rPr>
          <w:rFonts w:ascii="Cambria" w:hAnsi="Cambria"/>
        </w:rPr>
        <w:lastRenderedPageBreak/>
        <w:t>everywhere his skin touched mine. I fell back asleep with concern etched onto my face.</w:t>
      </w:r>
    </w:p>
    <w:p w14:paraId="7231D71D" w14:textId="77777777" w:rsidR="00B5424E" w:rsidRPr="001E0293" w:rsidRDefault="00B5424E" w:rsidP="00B5424E">
      <w:pPr>
        <w:pStyle w:val="Style2"/>
        <w:rPr>
          <w:rFonts w:ascii="Cambria" w:hAnsi="Cambria"/>
        </w:rPr>
      </w:pPr>
    </w:p>
    <w:p w14:paraId="7D1666FF" w14:textId="77777777" w:rsidR="00B5424E" w:rsidRPr="001E0293" w:rsidRDefault="00B5424E" w:rsidP="00B5424E">
      <w:pPr>
        <w:pStyle w:val="Style2"/>
        <w:rPr>
          <w:rFonts w:ascii="Cambria" w:hAnsi="Cambria"/>
        </w:rPr>
      </w:pPr>
    </w:p>
    <w:p w14:paraId="64FEF956" w14:textId="77777777" w:rsidR="00F21889" w:rsidRDefault="00F21889">
      <w:pPr>
        <w:ind w:firstLine="720"/>
        <w:rPr>
          <w:rFonts w:ascii="Cambria" w:eastAsiaTheme="majorEastAsia" w:hAnsi="Cambria" w:cstheme="majorBidi"/>
          <w:caps/>
        </w:rPr>
      </w:pPr>
      <w:r>
        <w:rPr>
          <w:rFonts w:ascii="Cambria" w:hAnsi="Cambria"/>
        </w:rPr>
        <w:br w:type="page"/>
      </w:r>
    </w:p>
    <w:p w14:paraId="702B83CC" w14:textId="1F60F0B4" w:rsidR="00B5424E" w:rsidRPr="000B260B" w:rsidRDefault="00B5424E" w:rsidP="000B260B">
      <w:pPr>
        <w:pStyle w:val="Heading1"/>
      </w:pPr>
      <w:r w:rsidRPr="000B260B">
        <w:lastRenderedPageBreak/>
        <w:t>FIVE.</w:t>
      </w:r>
    </w:p>
    <w:p w14:paraId="506C2D95" w14:textId="77777777" w:rsidR="00B5424E" w:rsidRPr="001E0293" w:rsidRDefault="00B5424E" w:rsidP="00B5424E">
      <w:pPr>
        <w:pStyle w:val="Style2"/>
        <w:rPr>
          <w:rFonts w:ascii="Cambria" w:hAnsi="Cambria"/>
        </w:rPr>
      </w:pPr>
      <w:r w:rsidRPr="001E0293">
        <w:rPr>
          <w:rFonts w:ascii="Cambria" w:hAnsi="Cambria"/>
        </w:rPr>
        <w:t>I woke up in a jolt. I was dreaming, and I don’t do that often.</w:t>
      </w:r>
    </w:p>
    <w:p w14:paraId="611D8C5C" w14:textId="77777777" w:rsidR="00B5424E" w:rsidRPr="001E0293" w:rsidRDefault="00B5424E" w:rsidP="00B5424E">
      <w:pPr>
        <w:pStyle w:val="Style2"/>
        <w:rPr>
          <w:rFonts w:ascii="Cambria" w:hAnsi="Cambria"/>
        </w:rPr>
      </w:pPr>
      <w:r w:rsidRPr="001E0293">
        <w:rPr>
          <w:rFonts w:ascii="Cambria" w:hAnsi="Cambria"/>
        </w:rPr>
        <w:t>“Are you okay?” Alistair asked. He hadn’t left my side, or let go of my hand.</w:t>
      </w:r>
    </w:p>
    <w:p w14:paraId="459EA074" w14:textId="77777777" w:rsidR="00B5424E" w:rsidRPr="001E0293" w:rsidRDefault="00B5424E" w:rsidP="00B5424E">
      <w:pPr>
        <w:pStyle w:val="Style2"/>
        <w:rPr>
          <w:rFonts w:ascii="Cambria" w:hAnsi="Cambria"/>
        </w:rPr>
      </w:pPr>
      <w:r w:rsidRPr="001E0293">
        <w:rPr>
          <w:rFonts w:ascii="Cambria" w:hAnsi="Cambria"/>
        </w:rPr>
        <w:t>“Yeah, sorry—nightmare.” I let go of his hand to sit up, wishing I didn’t have to.</w:t>
      </w:r>
    </w:p>
    <w:p w14:paraId="717E65B8" w14:textId="77777777" w:rsidR="00B5424E" w:rsidRPr="001E0293" w:rsidRDefault="00B5424E" w:rsidP="00B5424E">
      <w:pPr>
        <w:pStyle w:val="Style2"/>
        <w:rPr>
          <w:rFonts w:ascii="Cambria" w:hAnsi="Cambria"/>
        </w:rPr>
      </w:pPr>
      <w:r w:rsidRPr="001E0293">
        <w:rPr>
          <w:rFonts w:ascii="Cambria" w:hAnsi="Cambria"/>
        </w:rPr>
        <w:t>“About what?” He seemed more worried about a nonsense dream than anyone should be.</w:t>
      </w:r>
    </w:p>
    <w:p w14:paraId="19112D0C" w14:textId="77777777" w:rsidR="00B5424E" w:rsidRPr="001E0293" w:rsidRDefault="00B5424E" w:rsidP="00B5424E">
      <w:pPr>
        <w:pStyle w:val="Style2"/>
        <w:rPr>
          <w:rFonts w:ascii="Cambria" w:hAnsi="Cambria"/>
        </w:rPr>
      </w:pPr>
      <w:r w:rsidRPr="001E0293">
        <w:rPr>
          <w:rFonts w:ascii="Cambria" w:hAnsi="Cambria"/>
        </w:rPr>
        <w:t>“Now that I think of it, I don’t actually know.” He came closer to my face.</w:t>
      </w:r>
    </w:p>
    <w:p w14:paraId="42F9D9BC" w14:textId="77777777" w:rsidR="00B5424E" w:rsidRPr="001E0293" w:rsidRDefault="00B5424E" w:rsidP="00B5424E">
      <w:pPr>
        <w:pStyle w:val="Style2"/>
        <w:rPr>
          <w:rFonts w:ascii="Cambria" w:hAnsi="Cambria"/>
        </w:rPr>
      </w:pPr>
      <w:r w:rsidRPr="001E0293">
        <w:rPr>
          <w:rFonts w:ascii="Cambria" w:hAnsi="Cambria"/>
        </w:rPr>
        <w:t>“I need you to try to think.”</w:t>
      </w:r>
    </w:p>
    <w:p w14:paraId="0622D9DE" w14:textId="77777777" w:rsidR="00B5424E" w:rsidRPr="001E0293" w:rsidRDefault="00B5424E" w:rsidP="00B5424E">
      <w:pPr>
        <w:pStyle w:val="Style2"/>
        <w:rPr>
          <w:rFonts w:ascii="Cambria" w:hAnsi="Cambria"/>
        </w:rPr>
      </w:pPr>
      <w:r w:rsidRPr="001E0293">
        <w:rPr>
          <w:rFonts w:ascii="Cambria" w:hAnsi="Cambria"/>
        </w:rPr>
        <w:t>I sat and closed my eyes for a moment. “I’ve got nothing.”</w:t>
      </w:r>
    </w:p>
    <w:p w14:paraId="020CC197" w14:textId="77777777" w:rsidR="00B5424E" w:rsidRPr="001E0293" w:rsidRDefault="00B5424E" w:rsidP="00B5424E">
      <w:pPr>
        <w:pStyle w:val="Style2"/>
        <w:rPr>
          <w:rFonts w:ascii="Cambria" w:hAnsi="Cambria"/>
        </w:rPr>
      </w:pPr>
      <w:r w:rsidRPr="001E0293">
        <w:rPr>
          <w:rFonts w:ascii="Cambria" w:hAnsi="Cambria"/>
        </w:rPr>
        <w:lastRenderedPageBreak/>
        <w:t>He sighed, and I could immediately tell I was irritating him. “Can I try?” He sat on the bed next to me.</w:t>
      </w:r>
    </w:p>
    <w:p w14:paraId="3E6B6A37" w14:textId="77777777" w:rsidR="00B5424E" w:rsidRPr="001E0293" w:rsidRDefault="00B5424E" w:rsidP="00B5424E">
      <w:pPr>
        <w:pStyle w:val="Style2"/>
        <w:rPr>
          <w:rFonts w:ascii="Cambria" w:hAnsi="Cambria"/>
        </w:rPr>
      </w:pPr>
      <w:r w:rsidRPr="001E0293">
        <w:rPr>
          <w:rFonts w:ascii="Cambria" w:hAnsi="Cambria"/>
        </w:rPr>
        <w:t>“What do you mean?” I scooted away slightly.</w:t>
      </w:r>
    </w:p>
    <w:p w14:paraId="39D687D7" w14:textId="77777777" w:rsidR="00B5424E" w:rsidRPr="001E0293" w:rsidRDefault="00B5424E" w:rsidP="00B5424E">
      <w:pPr>
        <w:pStyle w:val="Style2"/>
        <w:rPr>
          <w:rFonts w:ascii="Cambria" w:hAnsi="Cambria"/>
        </w:rPr>
      </w:pPr>
      <w:r w:rsidRPr="001E0293">
        <w:rPr>
          <w:rFonts w:ascii="Cambria" w:hAnsi="Cambria"/>
        </w:rPr>
        <w:t>“We don’t cast spells, silly. I’m only going to give you a mental nudge.” He placed his fingers on my temples.</w:t>
      </w:r>
    </w:p>
    <w:p w14:paraId="76261500" w14:textId="77777777" w:rsidR="00B5424E" w:rsidRPr="001E0293" w:rsidRDefault="00B5424E" w:rsidP="00B5424E">
      <w:pPr>
        <w:pStyle w:val="Style2"/>
        <w:rPr>
          <w:rFonts w:ascii="Cambria" w:hAnsi="Cambria"/>
        </w:rPr>
      </w:pPr>
      <w:r w:rsidRPr="001E0293">
        <w:rPr>
          <w:rFonts w:ascii="Cambria" w:hAnsi="Cambria"/>
        </w:rPr>
        <w:t>“Close your eyes,” he ordered and I did.</w:t>
      </w:r>
    </w:p>
    <w:p w14:paraId="2E008F4C" w14:textId="77777777" w:rsidR="00B5424E" w:rsidRPr="001E0293" w:rsidRDefault="00B5424E" w:rsidP="00B5424E">
      <w:pPr>
        <w:pStyle w:val="Style2"/>
        <w:rPr>
          <w:rFonts w:ascii="Cambria" w:hAnsi="Cambria"/>
        </w:rPr>
      </w:pPr>
      <w:r w:rsidRPr="001E0293">
        <w:rPr>
          <w:rFonts w:ascii="Cambria" w:hAnsi="Cambria"/>
        </w:rPr>
        <w:t xml:space="preserve">My dream started to play like a movie against my eyelids. It started off in the hospital room. Everything was just as it looked if I were awake. In my dream, I was sitting up, and Jasper was sitting on my bed. We were talking, although I couldn’t hear what they're saying. Jasper leaned in to kiss me and began to climb on top of me. The real me started blushing. In the dream, I broke away from the kiss and said </w:t>
      </w:r>
      <w:r w:rsidRPr="001E0293">
        <w:rPr>
          <w:rFonts w:ascii="Cambria" w:hAnsi="Cambria"/>
        </w:rPr>
        <w:lastRenderedPageBreak/>
        <w:t>something, but again, it was hushed. He lay down next to me and I fell asleep. When I woke up, instead of seeing Jasper next to me, it was the hooded boy. I screamed—and he smiled. Outside of the dream, I started shaking and felt my body tense. I saw him turn and look at the real me and smile. I froze.</w:t>
      </w:r>
    </w:p>
    <w:p w14:paraId="66861878" w14:textId="77777777" w:rsidR="00B5424E" w:rsidRPr="001E0293" w:rsidRDefault="00B5424E" w:rsidP="00B5424E">
      <w:pPr>
        <w:pStyle w:val="Style2"/>
        <w:rPr>
          <w:rFonts w:ascii="Cambria" w:hAnsi="Cambria"/>
        </w:rPr>
      </w:pPr>
      <w:r w:rsidRPr="001E0293">
        <w:rPr>
          <w:rFonts w:ascii="Cambria" w:hAnsi="Cambria"/>
        </w:rPr>
        <w:t>Alistair took his hands from my temples and pulled me into him. I started shaking—I didn’t feel safe in his arms. I felt like he was still a stranger; it made me sick.</w:t>
      </w:r>
    </w:p>
    <w:p w14:paraId="4165A6D5" w14:textId="77777777" w:rsidR="00B5424E" w:rsidRPr="001E0293" w:rsidRDefault="00B5424E" w:rsidP="00B5424E">
      <w:pPr>
        <w:pStyle w:val="Style2"/>
        <w:rPr>
          <w:rFonts w:ascii="Cambria" w:hAnsi="Cambria"/>
        </w:rPr>
      </w:pPr>
      <w:r w:rsidRPr="001E0293">
        <w:rPr>
          <w:rFonts w:ascii="Cambria" w:hAnsi="Cambria"/>
        </w:rPr>
        <w:t>From behind Alistair, I heard, “Oh god, umm… sorry, I—umm, are you okay?” My dad panicked.</w:t>
      </w:r>
    </w:p>
    <w:p w14:paraId="73BE2127" w14:textId="77777777" w:rsidR="00B5424E" w:rsidRPr="001E0293" w:rsidRDefault="00B5424E" w:rsidP="00B5424E">
      <w:pPr>
        <w:pStyle w:val="Style2"/>
        <w:rPr>
          <w:rFonts w:ascii="Cambria" w:hAnsi="Cambria"/>
        </w:rPr>
      </w:pPr>
      <w:r w:rsidRPr="001E0293">
        <w:rPr>
          <w:rFonts w:ascii="Cambria" w:hAnsi="Cambria"/>
        </w:rPr>
        <w:t xml:space="preserve">“Hey Dad. I’m fine… I think my meds are making me have bad dreams.” I said through my tears. I couldn’t help but feel a little bit proud of the quick </w:t>
      </w:r>
      <w:r w:rsidRPr="001E0293">
        <w:rPr>
          <w:rFonts w:ascii="Cambria" w:hAnsi="Cambria"/>
        </w:rPr>
        <w:lastRenderedPageBreak/>
        <w:t>cover story I’d come up with. Alistair stood up and shook my dad’s hand.</w:t>
      </w:r>
    </w:p>
    <w:p w14:paraId="600AC4F6" w14:textId="77777777" w:rsidR="00B5424E" w:rsidRPr="001E0293" w:rsidRDefault="00B5424E" w:rsidP="00B5424E">
      <w:pPr>
        <w:pStyle w:val="Style2"/>
        <w:rPr>
          <w:rFonts w:ascii="Cambria" w:hAnsi="Cambria"/>
        </w:rPr>
      </w:pPr>
      <w:r w:rsidRPr="001E0293">
        <w:rPr>
          <w:rFonts w:ascii="Cambria" w:hAnsi="Cambria"/>
        </w:rPr>
        <w:t>“Hello, Mr. Settlers.” He moved aside and let my dad take his place beside me.</w:t>
      </w:r>
    </w:p>
    <w:p w14:paraId="1832EB82" w14:textId="77777777" w:rsidR="00B5424E" w:rsidRPr="001E0293" w:rsidRDefault="00B5424E" w:rsidP="00B5424E">
      <w:pPr>
        <w:pStyle w:val="Style2"/>
        <w:rPr>
          <w:rFonts w:ascii="Cambria" w:hAnsi="Cambria"/>
        </w:rPr>
      </w:pPr>
      <w:r w:rsidRPr="001E0293">
        <w:rPr>
          <w:rFonts w:ascii="Cambria" w:hAnsi="Cambria"/>
        </w:rPr>
        <w:t>“Sorry, your name was what again? Hello, Oriana.” My dad looked at him but sat next to me.</w:t>
      </w:r>
    </w:p>
    <w:p w14:paraId="7481A168" w14:textId="77777777" w:rsidR="00B5424E" w:rsidRPr="001E0293" w:rsidRDefault="00B5424E" w:rsidP="00B5424E">
      <w:pPr>
        <w:pStyle w:val="Style2"/>
        <w:rPr>
          <w:rFonts w:ascii="Cambria" w:hAnsi="Cambria"/>
        </w:rPr>
      </w:pPr>
      <w:r w:rsidRPr="001E0293">
        <w:rPr>
          <w:rFonts w:ascii="Cambria" w:hAnsi="Cambria"/>
        </w:rPr>
        <w:t>“Alistair Elysium, sir.” He kept eye contact with my dad; I wasn’t sure if it was a good thing or not, but my dad seemed impressed.</w:t>
      </w:r>
    </w:p>
    <w:p w14:paraId="2C1A020D" w14:textId="77777777" w:rsidR="00B5424E" w:rsidRPr="001E0293" w:rsidRDefault="00B5424E" w:rsidP="00B5424E">
      <w:pPr>
        <w:pStyle w:val="Style2"/>
        <w:rPr>
          <w:rFonts w:ascii="Cambria" w:hAnsi="Cambria"/>
        </w:rPr>
      </w:pPr>
      <w:r w:rsidRPr="001E0293">
        <w:rPr>
          <w:rFonts w:ascii="Cambria" w:hAnsi="Cambria"/>
        </w:rPr>
        <w:t>“How old are you?” My dad was quizzing him while were in the hospital; to top it all off, my dad is questioning someone who used to be an angel. Pretty sure he knows all the correct answers, Dad.</w:t>
      </w:r>
    </w:p>
    <w:p w14:paraId="7CCD7C85" w14:textId="77777777" w:rsidR="00B5424E" w:rsidRPr="001E0293" w:rsidRDefault="00B5424E" w:rsidP="00B5424E">
      <w:pPr>
        <w:pStyle w:val="Style2"/>
        <w:rPr>
          <w:rFonts w:ascii="Cambria" w:hAnsi="Cambria"/>
        </w:rPr>
      </w:pPr>
      <w:r w:rsidRPr="001E0293">
        <w:rPr>
          <w:rFonts w:ascii="Cambria" w:hAnsi="Cambria"/>
        </w:rPr>
        <w:t>“Just turned eighteen, sir.”</w:t>
      </w:r>
    </w:p>
    <w:p w14:paraId="722EE550" w14:textId="77777777" w:rsidR="00B5424E" w:rsidRPr="001E0293" w:rsidRDefault="00B5424E" w:rsidP="00B5424E">
      <w:pPr>
        <w:pStyle w:val="Style2"/>
        <w:rPr>
          <w:rFonts w:ascii="Cambria" w:hAnsi="Cambria"/>
        </w:rPr>
      </w:pPr>
      <w:r w:rsidRPr="001E0293">
        <w:rPr>
          <w:rFonts w:ascii="Cambria" w:hAnsi="Cambria"/>
        </w:rPr>
        <w:t xml:space="preserve">“Stop with the ‘sir,’ it makes me feel old. Thank you, Alistair, for taking care of my daughter.” My heart </w:t>
      </w:r>
      <w:r w:rsidRPr="001E0293">
        <w:rPr>
          <w:rFonts w:ascii="Cambria" w:hAnsi="Cambria"/>
        </w:rPr>
        <w:lastRenderedPageBreak/>
        <w:t>got fluttery. I think my dad approves of him already, and it doesn’t feel right.</w:t>
      </w:r>
    </w:p>
    <w:p w14:paraId="0C201697" w14:textId="77777777" w:rsidR="00B5424E" w:rsidRPr="001E0293" w:rsidRDefault="00B5424E" w:rsidP="00B5424E">
      <w:pPr>
        <w:pStyle w:val="Style2"/>
        <w:rPr>
          <w:rFonts w:ascii="Cambria" w:hAnsi="Cambria"/>
        </w:rPr>
      </w:pPr>
      <w:r w:rsidRPr="001E0293">
        <w:rPr>
          <w:rFonts w:ascii="Cambria" w:hAnsi="Cambria"/>
        </w:rPr>
        <w:t>“Hey Dad, know what would make this more perfect? Being at home.” I joked with him.</w:t>
      </w:r>
    </w:p>
    <w:p w14:paraId="460F6151" w14:textId="77777777" w:rsidR="00B5424E" w:rsidRPr="001E0293" w:rsidRDefault="00B5424E" w:rsidP="00B5424E">
      <w:pPr>
        <w:pStyle w:val="Style2"/>
        <w:rPr>
          <w:rFonts w:ascii="Cambria" w:hAnsi="Cambria"/>
        </w:rPr>
      </w:pPr>
      <w:r w:rsidRPr="001E0293">
        <w:rPr>
          <w:rFonts w:ascii="Cambria" w:hAnsi="Cambria"/>
        </w:rPr>
        <w:t xml:space="preserve">“That’s why I came back in here, to tell you we’re clear to leave.” He smiled and set my clothes on my bed. “Come on, Al, I’ve got a few questions to ask you while we wait for her to get dressed.” Alistair gave me a look that made me chuckle. I wanted to save him, but I wanted to leave this room even more. I got dressed and gathered my things up. When I went to pick up the flowers, I saw that Alistair had made sure to put the moon flower in a vase. I finally got a chance to read the card on the hellebore; it read, “I’ll make sure it’s fast —Micah.” I got a chill so deep to the bone I dropped the vase. It shattered into a million little </w:t>
      </w:r>
      <w:r w:rsidRPr="001E0293">
        <w:rPr>
          <w:rFonts w:ascii="Cambria" w:hAnsi="Cambria"/>
        </w:rPr>
        <w:lastRenderedPageBreak/>
        <w:t>pieces in one loud crash. A moment later, my dad and Alistair came rushing in.</w:t>
      </w:r>
    </w:p>
    <w:p w14:paraId="57153EAF" w14:textId="77777777" w:rsidR="00B5424E" w:rsidRPr="001E0293" w:rsidRDefault="00B5424E" w:rsidP="00B5424E">
      <w:pPr>
        <w:pStyle w:val="Style2"/>
        <w:rPr>
          <w:rFonts w:ascii="Cambria" w:hAnsi="Cambria"/>
        </w:rPr>
      </w:pPr>
      <w:r w:rsidRPr="001E0293">
        <w:rPr>
          <w:rFonts w:ascii="Cambria" w:hAnsi="Cambria"/>
        </w:rPr>
        <w:t>“Are you okay?” My dad rushed at me.</w:t>
      </w:r>
    </w:p>
    <w:p w14:paraId="6512ACBE" w14:textId="77777777" w:rsidR="00B5424E" w:rsidRPr="001E0293" w:rsidRDefault="00B5424E" w:rsidP="00B5424E">
      <w:pPr>
        <w:pStyle w:val="Style2"/>
        <w:rPr>
          <w:rFonts w:ascii="Cambria" w:hAnsi="Cambria"/>
        </w:rPr>
      </w:pPr>
      <w:r w:rsidRPr="001E0293">
        <w:rPr>
          <w:rFonts w:ascii="Cambria" w:hAnsi="Cambria"/>
        </w:rPr>
        <w:t>“Yeah, sorry—the vase slipped out of my hand. Can you get someone to pick it up?” I asked my dad; I needed Alistair to stay behind.</w:t>
      </w:r>
    </w:p>
    <w:p w14:paraId="1879E7D1" w14:textId="77777777" w:rsidR="00B5424E" w:rsidRPr="001E0293" w:rsidRDefault="00B5424E" w:rsidP="00B5424E">
      <w:pPr>
        <w:pStyle w:val="Style2"/>
        <w:rPr>
          <w:rFonts w:ascii="Cambria" w:hAnsi="Cambria"/>
        </w:rPr>
      </w:pPr>
      <w:r w:rsidRPr="001E0293">
        <w:rPr>
          <w:rFonts w:ascii="Cambria" w:hAnsi="Cambria"/>
        </w:rPr>
        <w:t>“Sure thing,” and he was out the door.</w:t>
      </w:r>
    </w:p>
    <w:p w14:paraId="17BEFAE5" w14:textId="77777777" w:rsidR="00B5424E" w:rsidRPr="001E0293" w:rsidRDefault="00B5424E" w:rsidP="00B5424E">
      <w:pPr>
        <w:pStyle w:val="Style2"/>
        <w:rPr>
          <w:rFonts w:ascii="Cambria" w:hAnsi="Cambria"/>
        </w:rPr>
      </w:pPr>
      <w:r w:rsidRPr="001E0293">
        <w:rPr>
          <w:rFonts w:ascii="Cambria" w:hAnsi="Cambria"/>
        </w:rPr>
        <w:t>“What happened?”</w:t>
      </w:r>
    </w:p>
    <w:p w14:paraId="14ABDEFD" w14:textId="77777777" w:rsidR="00B5424E" w:rsidRPr="001E0293" w:rsidRDefault="00B5424E" w:rsidP="00B5424E">
      <w:pPr>
        <w:pStyle w:val="Style2"/>
        <w:rPr>
          <w:rFonts w:ascii="Cambria" w:hAnsi="Cambria"/>
        </w:rPr>
      </w:pPr>
      <w:r w:rsidRPr="001E0293">
        <w:rPr>
          <w:rFonts w:ascii="Cambria" w:hAnsi="Cambria"/>
        </w:rPr>
        <w:t>“This—” I handed him the card. I watched his face tense up as he read it.</w:t>
      </w:r>
    </w:p>
    <w:p w14:paraId="20964171" w14:textId="77777777" w:rsidR="00B5424E" w:rsidRPr="001E0293" w:rsidRDefault="00B5424E" w:rsidP="00B5424E">
      <w:pPr>
        <w:pStyle w:val="Style2"/>
        <w:rPr>
          <w:rFonts w:ascii="Cambria" w:hAnsi="Cambria"/>
        </w:rPr>
      </w:pPr>
      <w:r w:rsidRPr="001E0293">
        <w:rPr>
          <w:rFonts w:ascii="Cambria" w:hAnsi="Cambria"/>
        </w:rPr>
        <w:t>“How could he have gotten in here? I don’t even understand. I am so sorry, I should have kept better watch.” He folded the card and placed it in his pocket. “I’m going to hang on to this for a bit.”</w:t>
      </w:r>
    </w:p>
    <w:p w14:paraId="3F594200" w14:textId="77777777" w:rsidR="00B5424E" w:rsidRPr="001E0293" w:rsidRDefault="00B5424E" w:rsidP="00B5424E">
      <w:pPr>
        <w:pStyle w:val="Style2"/>
        <w:rPr>
          <w:rFonts w:ascii="Cambria" w:hAnsi="Cambria"/>
        </w:rPr>
      </w:pPr>
      <w:r w:rsidRPr="001E0293">
        <w:rPr>
          <w:rFonts w:ascii="Cambria" w:hAnsi="Cambria"/>
        </w:rPr>
        <w:t xml:space="preserve">“Okay. And don’t be sorry. I am fine, still alive.” I flashed a weak smiled at him and tiptoed around the </w:t>
      </w:r>
      <w:r w:rsidRPr="001E0293">
        <w:rPr>
          <w:rFonts w:ascii="Cambria" w:hAnsi="Cambria"/>
        </w:rPr>
        <w:lastRenderedPageBreak/>
        <w:t>broken glass. I looked him in the eyes and grinned sarcastically. “Still believe in fate?”</w:t>
      </w:r>
    </w:p>
    <w:p w14:paraId="5E45CB72" w14:textId="77777777" w:rsidR="00B5424E" w:rsidRPr="001E0293" w:rsidRDefault="00B5424E" w:rsidP="00B5424E">
      <w:pPr>
        <w:pStyle w:val="Style2"/>
        <w:rPr>
          <w:rFonts w:ascii="Cambria" w:hAnsi="Cambria"/>
        </w:rPr>
      </w:pPr>
      <w:r w:rsidRPr="001E0293">
        <w:rPr>
          <w:rFonts w:ascii="Cambria" w:hAnsi="Cambria"/>
        </w:rPr>
        <w:t>“Oh, you have no idea.” He smiled at me and grabbed my things from me, and walked to the door.</w:t>
      </w:r>
    </w:p>
    <w:p w14:paraId="369ABF43" w14:textId="77777777" w:rsidR="00B5424E" w:rsidRPr="001E0293" w:rsidRDefault="00B5424E" w:rsidP="00B5424E">
      <w:pPr>
        <w:pStyle w:val="Style2"/>
        <w:rPr>
          <w:rFonts w:ascii="Cambria" w:hAnsi="Cambria"/>
        </w:rPr>
      </w:pPr>
      <w:r w:rsidRPr="001E0293">
        <w:rPr>
          <w:rFonts w:ascii="Cambria" w:hAnsi="Cambria"/>
        </w:rPr>
        <w:t>“Can I get dressed first?” I motioned to the large hospital gown that is still draped on me like a shower curtain.</w:t>
      </w:r>
    </w:p>
    <w:p w14:paraId="69A847ED" w14:textId="77777777" w:rsidR="00B5424E" w:rsidRPr="001E0293" w:rsidRDefault="00B5424E" w:rsidP="00B5424E">
      <w:pPr>
        <w:pStyle w:val="Style2"/>
        <w:rPr>
          <w:rFonts w:ascii="Cambria" w:hAnsi="Cambria"/>
        </w:rPr>
      </w:pPr>
      <w:r w:rsidRPr="001E0293">
        <w:rPr>
          <w:rFonts w:ascii="Cambria" w:hAnsi="Cambria"/>
        </w:rPr>
        <w:t>“Absolutely, I will be out here,” He set my bag full of clothes back on the bed and walked out.</w:t>
      </w:r>
    </w:p>
    <w:p w14:paraId="77DC4016" w14:textId="77777777" w:rsidR="00B5424E" w:rsidRPr="001E0293" w:rsidRDefault="00B5424E" w:rsidP="00B5424E">
      <w:pPr>
        <w:pStyle w:val="Style2"/>
        <w:rPr>
          <w:rFonts w:ascii="Cambria" w:hAnsi="Cambria"/>
        </w:rPr>
      </w:pPr>
      <w:r w:rsidRPr="001E0293">
        <w:rPr>
          <w:rFonts w:ascii="Cambria" w:hAnsi="Cambria"/>
        </w:rPr>
        <w:t xml:space="preserve">After I got dressed and left the hospital, we arrived at home. Alistair quietly helped bring my things in the house. I watched the way his body moved—how gracefully he walked. He caught me a few times and smiled. I, on the other hand, turned as red as a poppy flower. He was wearing a grey </w:t>
      </w:r>
      <w:proofErr w:type="spellStart"/>
      <w:r w:rsidRPr="001E0293">
        <w:rPr>
          <w:rFonts w:ascii="Cambria" w:hAnsi="Cambria"/>
        </w:rPr>
        <w:t>v-neck</w:t>
      </w:r>
      <w:proofErr w:type="spellEnd"/>
      <w:r w:rsidRPr="001E0293">
        <w:rPr>
          <w:rFonts w:ascii="Cambria" w:hAnsi="Cambria"/>
        </w:rPr>
        <w:t xml:space="preserve"> shirt with some lovely straight cut jeans. They were </w:t>
      </w:r>
      <w:r w:rsidRPr="001E0293">
        <w:rPr>
          <w:rFonts w:ascii="Cambria" w:hAnsi="Cambria"/>
        </w:rPr>
        <w:lastRenderedPageBreak/>
        <w:t>faded and a bit torn, but I loved it. As I watched, I burned him into my memory. I never wanted to forget this moment. I was so confused and conflicted. I wished with all of me to love him, but I wanted to run all at the same time.</w:t>
      </w:r>
    </w:p>
    <w:p w14:paraId="579388E6" w14:textId="77777777" w:rsidR="00B5424E" w:rsidRPr="001E0293" w:rsidRDefault="00B5424E" w:rsidP="00B5424E">
      <w:pPr>
        <w:pStyle w:val="Style2"/>
        <w:rPr>
          <w:rFonts w:ascii="Cambria" w:hAnsi="Cambria"/>
        </w:rPr>
      </w:pPr>
      <w:r w:rsidRPr="001E0293">
        <w:rPr>
          <w:rFonts w:ascii="Cambria" w:hAnsi="Cambria"/>
        </w:rPr>
        <w:t>“Hey Al, you’re more than welcome to stay for dinner if you’d like.” My dad popped off as he sat on the couch. Alistair then looked at me for approval, so I nodded yes in a hurry, though part of me just wanted to go home and rest.</w:t>
      </w:r>
    </w:p>
    <w:p w14:paraId="51F7B19A" w14:textId="77777777" w:rsidR="00B5424E" w:rsidRPr="001E0293" w:rsidRDefault="00B5424E" w:rsidP="00B5424E">
      <w:pPr>
        <w:pStyle w:val="Style2"/>
        <w:rPr>
          <w:rFonts w:ascii="Cambria" w:hAnsi="Cambria"/>
        </w:rPr>
      </w:pPr>
      <w:r w:rsidRPr="001E0293">
        <w:rPr>
          <w:rFonts w:ascii="Cambria" w:hAnsi="Cambria"/>
        </w:rPr>
        <w:t>“Yes, please, Mr. Settlers. That would be nice.”</w:t>
      </w:r>
    </w:p>
    <w:p w14:paraId="266536D1" w14:textId="77777777" w:rsidR="00B5424E" w:rsidRPr="001E0293" w:rsidRDefault="00B5424E" w:rsidP="00B5424E">
      <w:pPr>
        <w:pStyle w:val="Style2"/>
        <w:rPr>
          <w:rFonts w:ascii="Cambria" w:hAnsi="Cambria"/>
        </w:rPr>
      </w:pPr>
      <w:r w:rsidRPr="001E0293">
        <w:rPr>
          <w:rFonts w:ascii="Cambria" w:hAnsi="Cambria"/>
        </w:rPr>
        <w:t>“Please, call me Derek” My dad opened the fridge and rummaged through it.</w:t>
      </w:r>
    </w:p>
    <w:p w14:paraId="13F4A98C" w14:textId="77777777" w:rsidR="00B5424E" w:rsidRPr="001E0293" w:rsidRDefault="00B5424E" w:rsidP="00B5424E">
      <w:pPr>
        <w:pStyle w:val="Style2"/>
        <w:rPr>
          <w:rFonts w:ascii="Cambria" w:hAnsi="Cambria"/>
        </w:rPr>
      </w:pPr>
      <w:r w:rsidRPr="001E0293">
        <w:rPr>
          <w:rFonts w:ascii="Cambria" w:hAnsi="Cambria"/>
        </w:rPr>
        <w:t>“Okay Dad, we’re going up to my room. I’ll leave the door open. Call me when dinner’s ready. I love you.</w:t>
      </w:r>
    </w:p>
    <w:p w14:paraId="2C192D7D" w14:textId="77777777" w:rsidR="00B5424E" w:rsidRPr="001E0293" w:rsidRDefault="00B5424E" w:rsidP="00B5424E">
      <w:pPr>
        <w:pStyle w:val="Style2"/>
        <w:rPr>
          <w:rFonts w:ascii="Cambria" w:hAnsi="Cambria"/>
        </w:rPr>
      </w:pPr>
      <w:r w:rsidRPr="001E0293">
        <w:rPr>
          <w:rFonts w:ascii="Cambria" w:hAnsi="Cambria"/>
        </w:rPr>
        <w:lastRenderedPageBreak/>
        <w:t>“I must be doing something right,” I heard my dad mumble. I grabbed Alistair’s hand and ran up to my bedroom when it struck me. My room is a disaster.</w:t>
      </w:r>
    </w:p>
    <w:p w14:paraId="5CF2CEC7" w14:textId="77777777" w:rsidR="00B5424E" w:rsidRPr="001E0293" w:rsidRDefault="00B5424E" w:rsidP="00B5424E">
      <w:pPr>
        <w:pStyle w:val="Style2"/>
        <w:rPr>
          <w:rFonts w:ascii="Cambria" w:hAnsi="Cambria"/>
        </w:rPr>
      </w:pPr>
      <w:r w:rsidRPr="001E0293">
        <w:rPr>
          <w:rFonts w:ascii="Cambria" w:hAnsi="Cambria"/>
        </w:rPr>
        <w:t>“Wait right here.” I squeezed into my room and shoved everything into my closet. I pressed the hardest I ever have to get my door to shut. I then bolted back to my door and opened it to find Alistair staring at the pictures hanging on my walls.</w:t>
      </w:r>
    </w:p>
    <w:p w14:paraId="69F3953D" w14:textId="77777777" w:rsidR="00B5424E" w:rsidRPr="001E0293" w:rsidRDefault="00B5424E" w:rsidP="00B5424E">
      <w:pPr>
        <w:pStyle w:val="Style2"/>
        <w:rPr>
          <w:rFonts w:ascii="Cambria" w:hAnsi="Cambria"/>
        </w:rPr>
      </w:pPr>
      <w:r w:rsidRPr="001E0293">
        <w:rPr>
          <w:rFonts w:ascii="Cambria" w:hAnsi="Cambria"/>
        </w:rPr>
        <w:t>“This is your mom?” He pointed to the frame.</w:t>
      </w:r>
    </w:p>
    <w:p w14:paraId="40B1230C" w14:textId="77777777" w:rsidR="00B5424E" w:rsidRPr="001E0293" w:rsidRDefault="00B5424E" w:rsidP="00B5424E">
      <w:pPr>
        <w:pStyle w:val="Style2"/>
        <w:rPr>
          <w:rFonts w:ascii="Cambria" w:hAnsi="Cambria"/>
        </w:rPr>
      </w:pPr>
      <w:r w:rsidRPr="001E0293">
        <w:rPr>
          <w:rFonts w:ascii="Cambria" w:hAnsi="Cambria"/>
        </w:rPr>
        <w:t>“Yeah, and that’s my dad and me of course.”</w:t>
      </w:r>
    </w:p>
    <w:p w14:paraId="669A4DB0" w14:textId="77777777" w:rsidR="00B5424E" w:rsidRPr="001E0293" w:rsidRDefault="00B5424E" w:rsidP="00B5424E">
      <w:pPr>
        <w:pStyle w:val="Style2"/>
        <w:rPr>
          <w:rFonts w:ascii="Cambria" w:hAnsi="Cambria"/>
        </w:rPr>
      </w:pPr>
      <w:r w:rsidRPr="001E0293">
        <w:rPr>
          <w:rFonts w:ascii="Cambria" w:hAnsi="Cambria"/>
        </w:rPr>
        <w:t>“You looked happy.” Ouch.</w:t>
      </w:r>
    </w:p>
    <w:p w14:paraId="48A339F8" w14:textId="77777777" w:rsidR="00B5424E" w:rsidRPr="001E0293" w:rsidRDefault="00B5424E" w:rsidP="00B5424E">
      <w:pPr>
        <w:pStyle w:val="Style2"/>
        <w:rPr>
          <w:rFonts w:ascii="Cambria" w:hAnsi="Cambria"/>
        </w:rPr>
      </w:pPr>
      <w:r w:rsidRPr="001E0293">
        <w:rPr>
          <w:rFonts w:ascii="Cambria" w:hAnsi="Cambria"/>
        </w:rPr>
        <w:t>“I was a very happy kid. I still can be, but you know—I’m sick. It’s hard to be happy.” I looked at the picture of my parents and me, he was right. I was smiling, and it wasn’t forced. I think I was about nine, give or take a year.</w:t>
      </w:r>
    </w:p>
    <w:p w14:paraId="38F3C18D" w14:textId="77777777" w:rsidR="00B5424E" w:rsidRPr="001E0293" w:rsidRDefault="00B5424E" w:rsidP="00B5424E">
      <w:pPr>
        <w:pStyle w:val="Style2"/>
        <w:rPr>
          <w:rFonts w:ascii="Cambria" w:hAnsi="Cambria"/>
        </w:rPr>
      </w:pPr>
      <w:r w:rsidRPr="001E0293">
        <w:rPr>
          <w:rFonts w:ascii="Cambria" w:hAnsi="Cambria"/>
        </w:rPr>
        <w:lastRenderedPageBreak/>
        <w:t>“You will be happy again, I promise.” He said to me and walked into my room. He sat down on my computer chair as he looked around the room. I instantly felt under pressure.</w:t>
      </w:r>
    </w:p>
    <w:p w14:paraId="7A550B9F" w14:textId="77777777" w:rsidR="00B5424E" w:rsidRPr="001E0293" w:rsidRDefault="00B5424E" w:rsidP="00B5424E">
      <w:pPr>
        <w:pStyle w:val="Style2"/>
        <w:rPr>
          <w:rFonts w:ascii="Cambria" w:hAnsi="Cambria"/>
        </w:rPr>
      </w:pPr>
      <w:r w:rsidRPr="001E0293">
        <w:rPr>
          <w:rFonts w:ascii="Cambria" w:hAnsi="Cambria"/>
        </w:rPr>
        <w:t>I looked at my room as he did, too, and I noticed my bra hanging from my bedpost. I rushed over and threw it under my blanket. “Sorry.” I felt the need to apologize. I always apologize.</w:t>
      </w:r>
    </w:p>
    <w:p w14:paraId="2BABC4F4" w14:textId="77777777" w:rsidR="00B5424E" w:rsidRPr="001E0293" w:rsidRDefault="00B5424E" w:rsidP="00B5424E">
      <w:pPr>
        <w:pStyle w:val="Style2"/>
        <w:rPr>
          <w:rFonts w:ascii="Cambria" w:hAnsi="Cambria"/>
        </w:rPr>
      </w:pPr>
      <w:r w:rsidRPr="001E0293">
        <w:rPr>
          <w:rFonts w:ascii="Cambria" w:hAnsi="Cambria"/>
        </w:rPr>
        <w:t>“For what?” He looked confused.</w:t>
      </w:r>
    </w:p>
    <w:p w14:paraId="77AF9795" w14:textId="77777777" w:rsidR="00B5424E" w:rsidRPr="001E0293" w:rsidRDefault="00B5424E" w:rsidP="00B5424E">
      <w:pPr>
        <w:pStyle w:val="Style2"/>
        <w:rPr>
          <w:rFonts w:ascii="Cambria" w:hAnsi="Cambria"/>
        </w:rPr>
      </w:pPr>
      <w:r w:rsidRPr="001E0293">
        <w:rPr>
          <w:rFonts w:ascii="Cambria" w:hAnsi="Cambria"/>
        </w:rPr>
        <w:t>“I don’t know. The awkwardness.” He didn’t know this, but he and Jasper were the only boys ever to see the inside of my room.</w:t>
      </w:r>
    </w:p>
    <w:p w14:paraId="26573241" w14:textId="77777777" w:rsidR="00B5424E" w:rsidRPr="001E0293" w:rsidRDefault="00B5424E" w:rsidP="00B5424E">
      <w:pPr>
        <w:pStyle w:val="Style2"/>
        <w:rPr>
          <w:rFonts w:ascii="Cambria" w:hAnsi="Cambria"/>
        </w:rPr>
      </w:pPr>
      <w:r w:rsidRPr="001E0293">
        <w:rPr>
          <w:rFonts w:ascii="Cambria" w:hAnsi="Cambria"/>
        </w:rPr>
        <w:t>“Never apologize for who you are. It’s what makes you who you are, what makes you unique.”</w:t>
      </w:r>
    </w:p>
    <w:p w14:paraId="7A2FBCA7" w14:textId="77777777" w:rsidR="00B5424E" w:rsidRPr="001E0293" w:rsidRDefault="00B5424E" w:rsidP="00B5424E">
      <w:pPr>
        <w:pStyle w:val="Style2"/>
        <w:rPr>
          <w:rFonts w:ascii="Cambria" w:hAnsi="Cambria"/>
        </w:rPr>
      </w:pPr>
      <w:r w:rsidRPr="001E0293">
        <w:rPr>
          <w:rFonts w:ascii="Cambria" w:hAnsi="Cambria"/>
        </w:rPr>
        <w:lastRenderedPageBreak/>
        <w:t>“That’s easy for you to say. You used to be an angel. Even now you’re still perfect.” The word angel felt so foreign in my mouth.</w:t>
      </w:r>
    </w:p>
    <w:p w14:paraId="14655918" w14:textId="77777777" w:rsidR="00B5424E" w:rsidRPr="001E0293" w:rsidRDefault="00B5424E" w:rsidP="00B5424E">
      <w:pPr>
        <w:pStyle w:val="Style2"/>
        <w:rPr>
          <w:rFonts w:ascii="Cambria" w:hAnsi="Cambria"/>
        </w:rPr>
      </w:pPr>
      <w:r w:rsidRPr="001E0293">
        <w:rPr>
          <w:rFonts w:ascii="Cambria" w:hAnsi="Cambria"/>
        </w:rPr>
        <w:t>“It’s not that easy. In heaven, everything we do has to be precise and proper. As angels, we don’t eat, we communicate telepathically, and we don’t feel the effects of gravity on our bodies. We also cannot feel physical touch. How to talk like a human, and how to eat correctly, even sleeping was new, too.” He didn’t look sad the way I would imagine a fallen angel would.</w:t>
      </w:r>
    </w:p>
    <w:p w14:paraId="0F179C1A" w14:textId="77777777" w:rsidR="00B5424E" w:rsidRPr="001E0293" w:rsidRDefault="00B5424E" w:rsidP="00B5424E">
      <w:pPr>
        <w:pStyle w:val="Style2"/>
        <w:rPr>
          <w:rFonts w:ascii="Cambria" w:hAnsi="Cambria"/>
        </w:rPr>
      </w:pPr>
      <w:r w:rsidRPr="001E0293">
        <w:rPr>
          <w:rFonts w:ascii="Cambria" w:hAnsi="Cambria"/>
        </w:rPr>
        <w:t>“What happened? Like… why did you fall from Heaven? I mean, I would think you’d have loved it there.” I sheepishly glanced at him. He stood up and came and sat on the edge of the bed.</w:t>
      </w:r>
    </w:p>
    <w:p w14:paraId="17CC55A2" w14:textId="77777777" w:rsidR="00B5424E" w:rsidRPr="001E0293" w:rsidRDefault="00B5424E" w:rsidP="00B5424E">
      <w:pPr>
        <w:pStyle w:val="Style2"/>
        <w:rPr>
          <w:rFonts w:ascii="Cambria" w:hAnsi="Cambria"/>
        </w:rPr>
      </w:pPr>
      <w:r w:rsidRPr="001E0293">
        <w:rPr>
          <w:rFonts w:ascii="Cambria" w:hAnsi="Cambria"/>
        </w:rPr>
        <w:lastRenderedPageBreak/>
        <w:t>“I knew it was a matter of time until you asked. However, I have no way of describing what happened. I think you should take a look for yourself.”</w:t>
      </w:r>
    </w:p>
    <w:p w14:paraId="14FDE692" w14:textId="77777777" w:rsidR="00B5424E" w:rsidRPr="001E0293" w:rsidRDefault="00B5424E" w:rsidP="00B5424E">
      <w:pPr>
        <w:pStyle w:val="Style2"/>
        <w:rPr>
          <w:rFonts w:ascii="Cambria" w:hAnsi="Cambria"/>
        </w:rPr>
      </w:pPr>
      <w:r w:rsidRPr="001E0293">
        <w:rPr>
          <w:rFonts w:ascii="Cambria" w:hAnsi="Cambria"/>
        </w:rPr>
        <w:t>“Oh yeah, sure—you know… if I could.” What did he expect me to do?</w:t>
      </w:r>
    </w:p>
    <w:p w14:paraId="6B8323C9" w14:textId="77777777" w:rsidR="00B5424E" w:rsidRPr="001E0293" w:rsidRDefault="00B5424E" w:rsidP="00B5424E">
      <w:pPr>
        <w:pStyle w:val="Style2"/>
        <w:rPr>
          <w:rFonts w:ascii="Cambria" w:hAnsi="Cambria"/>
        </w:rPr>
      </w:pPr>
      <w:r w:rsidRPr="001E0293">
        <w:rPr>
          <w:rFonts w:ascii="Cambria" w:hAnsi="Cambria"/>
        </w:rPr>
        <w:t>“You can. I just have to draw a mark on you. Remember in the hospital how I tapped into your dreams? You can tap into my memories.” He pulled out a pocket knife and my stomach leaped into my throat.</w:t>
      </w:r>
    </w:p>
    <w:p w14:paraId="2100D16E" w14:textId="77777777" w:rsidR="00B5424E" w:rsidRPr="001E0293" w:rsidRDefault="00B5424E" w:rsidP="00B5424E">
      <w:pPr>
        <w:pStyle w:val="Style2"/>
        <w:rPr>
          <w:rFonts w:ascii="Cambria" w:hAnsi="Cambria"/>
        </w:rPr>
      </w:pPr>
      <w:r w:rsidRPr="001E0293">
        <w:rPr>
          <w:rFonts w:ascii="Cambria" w:hAnsi="Cambria"/>
        </w:rPr>
        <w:t>“What are you talking about? So anyone can do this?” I was confused—again.</w:t>
      </w:r>
    </w:p>
    <w:p w14:paraId="376F22BB" w14:textId="77777777" w:rsidR="00B5424E" w:rsidRPr="001E0293" w:rsidRDefault="00B5424E" w:rsidP="00B5424E">
      <w:pPr>
        <w:pStyle w:val="Style2"/>
        <w:rPr>
          <w:rFonts w:ascii="Cambria" w:hAnsi="Cambria"/>
        </w:rPr>
      </w:pPr>
      <w:r w:rsidRPr="001E0293">
        <w:rPr>
          <w:rFonts w:ascii="Cambria" w:hAnsi="Cambria"/>
        </w:rPr>
        <w:t>“Only angels—before and after the fall. It seems like God at least let us keep something.”</w:t>
      </w:r>
    </w:p>
    <w:p w14:paraId="3D943B7F" w14:textId="77777777" w:rsidR="00B5424E" w:rsidRPr="001E0293" w:rsidRDefault="00B5424E" w:rsidP="00B5424E">
      <w:pPr>
        <w:pStyle w:val="Style2"/>
        <w:rPr>
          <w:rFonts w:ascii="Cambria" w:hAnsi="Cambria"/>
        </w:rPr>
      </w:pPr>
      <w:r w:rsidRPr="001E0293">
        <w:rPr>
          <w:rFonts w:ascii="Cambria" w:hAnsi="Cambria"/>
        </w:rPr>
        <w:t xml:space="preserve">“Well okay, what do you suggest I do?” I watched him prick his fingers with his pocket knife, </w:t>
      </w:r>
      <w:r w:rsidRPr="001E0293">
        <w:rPr>
          <w:rFonts w:ascii="Cambria" w:hAnsi="Cambria"/>
        </w:rPr>
        <w:lastRenderedPageBreak/>
        <w:t>drawing a mark on my hand. When he lifted his finger, my hand began to tingle, and the streak started to glow.</w:t>
      </w:r>
    </w:p>
    <w:p w14:paraId="7ABB4FA0" w14:textId="77777777" w:rsidR="00B5424E" w:rsidRPr="001E0293" w:rsidRDefault="00B5424E" w:rsidP="00B5424E">
      <w:pPr>
        <w:pStyle w:val="Style2"/>
        <w:rPr>
          <w:rFonts w:ascii="Cambria" w:hAnsi="Cambria"/>
        </w:rPr>
      </w:pPr>
      <w:r w:rsidRPr="001E0293">
        <w:rPr>
          <w:rFonts w:ascii="Cambria" w:hAnsi="Cambria"/>
        </w:rPr>
        <w:t>“Here, take your fingers and place them on my temples.” He grabbed my hands. I instantly felt a new tingling sensation. I heard him gasp.</w:t>
      </w:r>
    </w:p>
    <w:p w14:paraId="7EEA9AD1" w14:textId="77777777" w:rsidR="00B5424E" w:rsidRPr="001E0293" w:rsidRDefault="00B5424E" w:rsidP="00B5424E">
      <w:pPr>
        <w:pStyle w:val="Style2"/>
        <w:rPr>
          <w:rFonts w:ascii="Cambria" w:hAnsi="Cambria"/>
        </w:rPr>
      </w:pPr>
      <w:r w:rsidRPr="001E0293">
        <w:rPr>
          <w:rFonts w:ascii="Cambria" w:hAnsi="Cambria"/>
        </w:rPr>
        <w:t>“What is it?” I grabbed my hands back.</w:t>
      </w:r>
    </w:p>
    <w:p w14:paraId="09424122" w14:textId="77777777" w:rsidR="00B5424E" w:rsidRPr="001E0293" w:rsidRDefault="00B5424E" w:rsidP="00B5424E">
      <w:pPr>
        <w:pStyle w:val="Style2"/>
        <w:rPr>
          <w:rFonts w:ascii="Cambria" w:hAnsi="Cambria"/>
        </w:rPr>
      </w:pPr>
      <w:r w:rsidRPr="001E0293">
        <w:rPr>
          <w:rFonts w:ascii="Cambria" w:hAnsi="Cambria"/>
        </w:rPr>
        <w:t>“That sensation. I can feel you. God allowed us to be cast out alive but under extreme circumstances. And for whatever reason, I can feel you. I don’t know why, but I can. I do not understand this. I suppose I could have just unblocked something? I don’t believe it.” I hated how I could read his eyes. He was excited, almost, happy. But something else was hiding behind his eyes; he had questions simmering.</w:t>
      </w:r>
    </w:p>
    <w:p w14:paraId="4DC97CE8" w14:textId="77777777" w:rsidR="00B5424E" w:rsidRPr="001E0293" w:rsidRDefault="00B5424E" w:rsidP="00B5424E">
      <w:pPr>
        <w:pStyle w:val="Style2"/>
        <w:rPr>
          <w:rFonts w:ascii="Cambria" w:hAnsi="Cambria"/>
        </w:rPr>
      </w:pPr>
      <w:r w:rsidRPr="001E0293">
        <w:rPr>
          <w:rFonts w:ascii="Cambria" w:hAnsi="Cambria"/>
        </w:rPr>
        <w:lastRenderedPageBreak/>
        <w:t>“I don’t understand any of this, though.” I looked down at my hands. “What was going on with me?”</w:t>
      </w:r>
    </w:p>
    <w:p w14:paraId="45C9BC07" w14:textId="77777777" w:rsidR="00B5424E" w:rsidRPr="001E0293" w:rsidRDefault="00B5424E" w:rsidP="00B5424E">
      <w:pPr>
        <w:pStyle w:val="Style2"/>
        <w:rPr>
          <w:rFonts w:ascii="Cambria" w:hAnsi="Cambria"/>
        </w:rPr>
      </w:pPr>
      <w:r w:rsidRPr="001E0293">
        <w:rPr>
          <w:rFonts w:ascii="Cambria" w:hAnsi="Cambria"/>
        </w:rPr>
        <w:t>“I don’t know, but we can get this over with. Then we can discuss other issues. I don’t mean to seem rude, but we don’t know how long we’ve got until dinner, and the mark will fade soon.” He grabbed my hands again, and he took a sharp breath. He put my hands on his temples, like he did to me in the hospital. “Close your eyes, and picture my memories like doors. Picture the door that holds the memory of me falling directly behind it. Now open it.”</w:t>
      </w:r>
    </w:p>
    <w:p w14:paraId="673F3A06" w14:textId="77777777" w:rsidR="00B5424E" w:rsidRPr="001E0293" w:rsidRDefault="00B5424E" w:rsidP="00B5424E">
      <w:pPr>
        <w:pStyle w:val="Style2"/>
        <w:rPr>
          <w:rFonts w:ascii="Cambria" w:hAnsi="Cambria"/>
        </w:rPr>
      </w:pPr>
      <w:r w:rsidRPr="001E0293">
        <w:rPr>
          <w:rFonts w:ascii="Cambria" w:hAnsi="Cambria"/>
        </w:rPr>
        <w:t xml:space="preserve">I did exactly as he asked. And within the blink of an eye, the memory played before me. I saw Jasper—and his wings. White, and vast. He was handsome and happy. I saw him on Earth—with a girl. </w:t>
      </w:r>
      <w:r w:rsidRPr="001E0293">
        <w:rPr>
          <w:rFonts w:ascii="Cambria" w:hAnsi="Cambria"/>
        </w:rPr>
        <w:lastRenderedPageBreak/>
        <w:t xml:space="preserve">I couldn’t make her out, but I noticed she didn’t have wings. They were talking, then he grabbed her and kissed her, and she kissed back. They were genuinely embraced, deeply in love. Then I saw Alistair descend, and Jasper pulled away from the girl. I saw arguing between the two. I saw the same scenario a few times, in different places, always ending in argument. Then during the last fight, both of them stopped arguing and looked up, as they were thrust upward against their will. For a moment, all I saw was bright light. As if it were slow motion, they both began to fall. First Jasper, then Alistair—their wings were gone, and their backs were bleeding. They both hit the ground hard. When I pulled out of the memory, I opened my eyes and met Alistair’s. I couldn’t find the words to say, because nothing would make it okay. “So from what I </w:t>
      </w:r>
      <w:r w:rsidRPr="001E0293">
        <w:rPr>
          <w:rFonts w:ascii="Cambria" w:hAnsi="Cambria"/>
        </w:rPr>
        <w:lastRenderedPageBreak/>
        <w:t>understood in your memory, Jasper fell for a human, and you disapproved?” He nodded. “But you never told anyone...”</w:t>
      </w:r>
    </w:p>
    <w:p w14:paraId="7FA1DE14" w14:textId="77777777" w:rsidR="00B5424E" w:rsidRPr="001E0293" w:rsidRDefault="00B5424E" w:rsidP="00B5424E">
      <w:pPr>
        <w:pStyle w:val="Style2"/>
        <w:rPr>
          <w:rFonts w:ascii="Cambria" w:hAnsi="Cambria"/>
        </w:rPr>
      </w:pPr>
      <w:r w:rsidRPr="001E0293">
        <w:rPr>
          <w:rFonts w:ascii="Cambria" w:hAnsi="Cambria"/>
        </w:rPr>
        <w:t>“When God found out about Jasper, he found out I’d hidden it from everyone as well, so he punished both of us.” The look in Alistair’s eyes was pure pain. They looked wet, not in a teary-eyed moment but an open-sore type thing. I felt so bad. All I wanted to do at that moment was hold him, be close to him, and make him feel better. Our eyes remained locked. I studied his face, and I felt something off, even though I couldn't put my finger on it.</w:t>
      </w:r>
    </w:p>
    <w:p w14:paraId="7FD1A6AA" w14:textId="77777777" w:rsidR="00B5424E" w:rsidRPr="001E0293" w:rsidRDefault="00B5424E" w:rsidP="00B5424E">
      <w:pPr>
        <w:pStyle w:val="Style2"/>
        <w:rPr>
          <w:rFonts w:ascii="Cambria" w:hAnsi="Cambria"/>
        </w:rPr>
      </w:pPr>
      <w:r w:rsidRPr="001E0293">
        <w:rPr>
          <w:rFonts w:ascii="Cambria" w:hAnsi="Cambria"/>
        </w:rPr>
        <w:t>“Dinner! Come on down!” My dad walked in. He had the worst timing in the world. As I stood up, I couldn’t help but feel shy.</w:t>
      </w:r>
    </w:p>
    <w:p w14:paraId="28F3BC46" w14:textId="77777777" w:rsidR="00B5424E" w:rsidRPr="001E0293" w:rsidRDefault="00B5424E" w:rsidP="00B5424E">
      <w:pPr>
        <w:pStyle w:val="Style2"/>
        <w:rPr>
          <w:rFonts w:ascii="Cambria" w:hAnsi="Cambria"/>
        </w:rPr>
      </w:pPr>
      <w:r w:rsidRPr="001E0293">
        <w:rPr>
          <w:rFonts w:ascii="Cambria" w:hAnsi="Cambria"/>
        </w:rPr>
        <w:lastRenderedPageBreak/>
        <w:t>“Thank you for sharing that with me.” I couldn’t bring myself to look at him.</w:t>
      </w:r>
    </w:p>
    <w:p w14:paraId="298A8E4A" w14:textId="77777777" w:rsidR="00B5424E" w:rsidRPr="001E0293" w:rsidRDefault="00B5424E" w:rsidP="00B5424E">
      <w:pPr>
        <w:pStyle w:val="Style2"/>
        <w:rPr>
          <w:rFonts w:ascii="Cambria" w:hAnsi="Cambria"/>
        </w:rPr>
      </w:pPr>
      <w:r w:rsidRPr="001E0293">
        <w:rPr>
          <w:rFonts w:ascii="Cambria" w:hAnsi="Cambria"/>
        </w:rPr>
        <w:t>“Don’t thank me. It was what needed to be done.” I looked up, into his eyes again, but there was no emotion. He was stone cold and shut down. I felt terrible, as though the memories had ruined his night. I led the way to the kitchen, where my dad had a massive feast set out. Alistair pulled my chair out for me, so I sat down. He sat across from me, and my dad was to my left, at the head of the table.</w:t>
      </w:r>
    </w:p>
    <w:p w14:paraId="438183F3" w14:textId="77777777" w:rsidR="00B5424E" w:rsidRPr="001E0293" w:rsidRDefault="00B5424E" w:rsidP="00B5424E">
      <w:pPr>
        <w:pStyle w:val="Style2"/>
        <w:rPr>
          <w:rFonts w:ascii="Cambria" w:hAnsi="Cambria"/>
        </w:rPr>
      </w:pPr>
      <w:r w:rsidRPr="001E0293">
        <w:rPr>
          <w:rFonts w:ascii="Cambria" w:hAnsi="Cambria"/>
        </w:rPr>
        <w:t>“Do you say grace?” My dad asked Alistair.</w:t>
      </w:r>
    </w:p>
    <w:p w14:paraId="5AAFDDAA" w14:textId="77777777" w:rsidR="00B5424E" w:rsidRPr="001E0293" w:rsidRDefault="00B5424E" w:rsidP="00B5424E">
      <w:pPr>
        <w:pStyle w:val="Style2"/>
        <w:rPr>
          <w:rFonts w:ascii="Cambria" w:hAnsi="Cambria"/>
        </w:rPr>
      </w:pPr>
      <w:r w:rsidRPr="001E0293">
        <w:rPr>
          <w:rFonts w:ascii="Cambria" w:hAnsi="Cambria"/>
        </w:rPr>
        <w:t>“No sir—oh, umm—I mean Derek. Sorry, force of habit.” He replied.</w:t>
      </w:r>
    </w:p>
    <w:p w14:paraId="27D79B2D" w14:textId="77777777" w:rsidR="00B5424E" w:rsidRPr="001E0293" w:rsidRDefault="00B5424E" w:rsidP="00B5424E">
      <w:pPr>
        <w:pStyle w:val="Style2"/>
        <w:rPr>
          <w:rFonts w:ascii="Cambria" w:hAnsi="Cambria"/>
        </w:rPr>
      </w:pPr>
      <w:r w:rsidRPr="001E0293">
        <w:rPr>
          <w:rFonts w:ascii="Cambria" w:hAnsi="Cambria"/>
        </w:rPr>
        <w:t>“Why not?” My dad had no problem making dinner awkward.</w:t>
      </w:r>
    </w:p>
    <w:p w14:paraId="1568CDB7" w14:textId="77777777" w:rsidR="00B5424E" w:rsidRPr="001E0293" w:rsidRDefault="00B5424E" w:rsidP="00B5424E">
      <w:pPr>
        <w:pStyle w:val="Style2"/>
        <w:rPr>
          <w:rFonts w:ascii="Cambria" w:hAnsi="Cambria"/>
        </w:rPr>
      </w:pPr>
      <w:r w:rsidRPr="001E0293">
        <w:rPr>
          <w:rFonts w:ascii="Cambria" w:hAnsi="Cambria"/>
        </w:rPr>
        <w:lastRenderedPageBreak/>
        <w:t>“Dad, could you quit it? We don’t even say grace.” I growled.</w:t>
      </w:r>
    </w:p>
    <w:p w14:paraId="70A89A14" w14:textId="77777777" w:rsidR="00B5424E" w:rsidRPr="001E0293" w:rsidRDefault="00B5424E" w:rsidP="00B5424E">
      <w:pPr>
        <w:pStyle w:val="Style2"/>
        <w:rPr>
          <w:rFonts w:ascii="Cambria" w:hAnsi="Cambria"/>
        </w:rPr>
      </w:pPr>
      <w:r w:rsidRPr="001E0293">
        <w:rPr>
          <w:rFonts w:ascii="Cambria" w:hAnsi="Cambria"/>
        </w:rPr>
        <w:t>“No, it’s fine, Oriana. I don’t say grace because as I got older, I suppose I lost my faith.”</w:t>
      </w:r>
    </w:p>
    <w:p w14:paraId="0F2BDEBD" w14:textId="77777777" w:rsidR="00B5424E" w:rsidRPr="001E0293" w:rsidRDefault="00B5424E" w:rsidP="00B5424E">
      <w:pPr>
        <w:pStyle w:val="Style2"/>
        <w:rPr>
          <w:rFonts w:ascii="Cambria" w:hAnsi="Cambria"/>
        </w:rPr>
      </w:pPr>
      <w:r w:rsidRPr="001E0293">
        <w:rPr>
          <w:rFonts w:ascii="Cambria" w:hAnsi="Cambria"/>
        </w:rPr>
        <w:t xml:space="preserve">“Sorry to hear that. Well, I guess that means </w:t>
      </w:r>
      <w:proofErr w:type="gramStart"/>
      <w:r w:rsidRPr="001E0293">
        <w:rPr>
          <w:rFonts w:ascii="Cambria" w:hAnsi="Cambria"/>
        </w:rPr>
        <w:t>it’s</w:t>
      </w:r>
      <w:proofErr w:type="gramEnd"/>
      <w:r w:rsidRPr="001E0293">
        <w:rPr>
          <w:rFonts w:ascii="Cambria" w:hAnsi="Cambria"/>
        </w:rPr>
        <w:t xml:space="preserve"> dinner time. Bon </w:t>
      </w:r>
      <w:proofErr w:type="spellStart"/>
      <w:r w:rsidRPr="001E0293">
        <w:rPr>
          <w:rFonts w:ascii="Cambria" w:hAnsi="Cambria"/>
        </w:rPr>
        <w:t>appetit</w:t>
      </w:r>
      <w:proofErr w:type="spellEnd"/>
      <w:r w:rsidRPr="001E0293">
        <w:rPr>
          <w:rFonts w:ascii="Cambria" w:hAnsi="Cambria"/>
        </w:rPr>
        <w:t>.” And we ate, we laughed, we carried on like a normally-functioning family. Well, until my dad decided to make things awkward again.</w:t>
      </w:r>
    </w:p>
    <w:p w14:paraId="210CBAAD" w14:textId="77777777" w:rsidR="00B5424E" w:rsidRPr="001E0293" w:rsidRDefault="00B5424E" w:rsidP="00B5424E">
      <w:pPr>
        <w:pStyle w:val="Style2"/>
        <w:rPr>
          <w:rFonts w:ascii="Cambria" w:hAnsi="Cambria"/>
        </w:rPr>
      </w:pPr>
      <w:r w:rsidRPr="001E0293">
        <w:rPr>
          <w:rFonts w:ascii="Cambria" w:hAnsi="Cambria"/>
        </w:rPr>
        <w:t>“Are you guys active?” Dad just threw those words out of thin air. Alistair choked on his burger, and I dropped my fork on my plate, letting it clatter loudly.</w:t>
      </w:r>
    </w:p>
    <w:p w14:paraId="0062334D" w14:textId="77777777" w:rsidR="00B5424E" w:rsidRPr="001E0293" w:rsidRDefault="00B5424E" w:rsidP="00B5424E">
      <w:pPr>
        <w:pStyle w:val="Style2"/>
        <w:rPr>
          <w:rFonts w:ascii="Cambria" w:hAnsi="Cambria"/>
        </w:rPr>
      </w:pPr>
      <w:r w:rsidRPr="001E0293">
        <w:rPr>
          <w:rFonts w:ascii="Cambria" w:hAnsi="Cambria"/>
        </w:rPr>
        <w:t>“Dad, what are you doing?” I guess it’s safe to say my dad was as unsure about Alistair as I was.</w:t>
      </w:r>
    </w:p>
    <w:p w14:paraId="5256CA24" w14:textId="77777777" w:rsidR="00B5424E" w:rsidRPr="001E0293" w:rsidRDefault="00B5424E" w:rsidP="00B5424E">
      <w:pPr>
        <w:pStyle w:val="Style2"/>
        <w:rPr>
          <w:rFonts w:ascii="Cambria" w:hAnsi="Cambria"/>
        </w:rPr>
      </w:pPr>
      <w:r w:rsidRPr="001E0293">
        <w:rPr>
          <w:rFonts w:ascii="Cambria" w:hAnsi="Cambria"/>
        </w:rPr>
        <w:t>“Well, your mom said I should have this talk with you.” He wiped his mouth with the napkin.</w:t>
      </w:r>
    </w:p>
    <w:p w14:paraId="6695B79F" w14:textId="77777777" w:rsidR="00B5424E" w:rsidRPr="001E0293" w:rsidRDefault="00B5424E" w:rsidP="00B5424E">
      <w:pPr>
        <w:pStyle w:val="Style2"/>
        <w:rPr>
          <w:rFonts w:ascii="Cambria" w:hAnsi="Cambria"/>
        </w:rPr>
      </w:pPr>
      <w:r w:rsidRPr="001E0293">
        <w:rPr>
          <w:rFonts w:ascii="Cambria" w:hAnsi="Cambria"/>
        </w:rPr>
        <w:lastRenderedPageBreak/>
        <w:t>“Mom? You’re telling her what’s going on with me?” I was heated.</w:t>
      </w:r>
    </w:p>
    <w:p w14:paraId="18B2303F" w14:textId="77777777" w:rsidR="00B5424E" w:rsidRPr="001E0293" w:rsidRDefault="00B5424E" w:rsidP="00B5424E">
      <w:pPr>
        <w:pStyle w:val="Style2"/>
        <w:rPr>
          <w:rFonts w:ascii="Cambria" w:hAnsi="Cambria"/>
        </w:rPr>
      </w:pPr>
      <w:r w:rsidRPr="001E0293">
        <w:rPr>
          <w:rFonts w:ascii="Cambria" w:hAnsi="Cambria"/>
        </w:rPr>
        <w:t>“Yes, she’s your mother.” He continued eating.</w:t>
      </w:r>
    </w:p>
    <w:p w14:paraId="06F1A06E" w14:textId="77777777" w:rsidR="00B5424E" w:rsidRPr="001E0293" w:rsidRDefault="00B5424E" w:rsidP="00B5424E">
      <w:pPr>
        <w:pStyle w:val="Style2"/>
        <w:rPr>
          <w:rFonts w:ascii="Cambria" w:hAnsi="Cambria"/>
        </w:rPr>
      </w:pPr>
      <w:r w:rsidRPr="001E0293">
        <w:rPr>
          <w:rFonts w:ascii="Cambria" w:hAnsi="Cambria"/>
        </w:rPr>
        <w:t>“Aren’t mothers supposed to also be here? I’m constantly in and out of the hospital, while she enjoys her alone time.” Alistair avoided eye contact, staring at his plate, neither eating nor looking up. “And she works her life away. Why does she have a say in my life, when she isn’t even here to spend it with me? Granted, I can see the conversation about being active is important, but we learned about it in school. But no, Mom wouldn’t know that, because she never asked. Mom didn’t have to say anything, and will never have to worry about doing so.” I felt Alistair lightly press on my shoe with his foot, in a sort of hey there, simmer down. I was too heated, though.</w:t>
      </w:r>
    </w:p>
    <w:p w14:paraId="7EA450A2" w14:textId="77777777" w:rsidR="00B5424E" w:rsidRPr="001E0293" w:rsidRDefault="00B5424E" w:rsidP="00B5424E">
      <w:pPr>
        <w:pStyle w:val="Style2"/>
        <w:rPr>
          <w:rFonts w:ascii="Cambria" w:hAnsi="Cambria"/>
        </w:rPr>
      </w:pPr>
      <w:r w:rsidRPr="001E0293">
        <w:rPr>
          <w:rFonts w:ascii="Cambria" w:hAnsi="Cambria"/>
        </w:rPr>
        <w:lastRenderedPageBreak/>
        <w:t>“I’m sorry you feel that way,” he replied. That was almost as bad as someone answering ‘K’ after a long text. It nearly pissed me off more.</w:t>
      </w:r>
    </w:p>
    <w:p w14:paraId="00B64B4B" w14:textId="77777777" w:rsidR="00B5424E" w:rsidRPr="001E0293" w:rsidRDefault="00B5424E" w:rsidP="00B5424E">
      <w:pPr>
        <w:pStyle w:val="Style2"/>
        <w:rPr>
          <w:rFonts w:ascii="Cambria" w:hAnsi="Cambria"/>
        </w:rPr>
      </w:pPr>
      <w:r w:rsidRPr="001E0293">
        <w:rPr>
          <w:rFonts w:ascii="Cambria" w:hAnsi="Cambria"/>
        </w:rPr>
        <w:t>“You’re sorry that I have become depressed because my mother doesn’t want to be here with me?”</w:t>
      </w:r>
    </w:p>
    <w:p w14:paraId="6C733A36" w14:textId="77777777" w:rsidR="00B5424E" w:rsidRPr="001E0293" w:rsidRDefault="00B5424E" w:rsidP="00B5424E">
      <w:pPr>
        <w:pStyle w:val="Style2"/>
        <w:rPr>
          <w:rFonts w:ascii="Cambria" w:hAnsi="Cambria"/>
        </w:rPr>
      </w:pPr>
      <w:r w:rsidRPr="001E0293">
        <w:rPr>
          <w:rFonts w:ascii="Cambria" w:hAnsi="Cambria"/>
        </w:rPr>
        <w:t>“Oriana, can we do this after Alistair goes home?” My dad had an irritated tone in his voice. I knew tonight was going to be fun.</w:t>
      </w:r>
    </w:p>
    <w:p w14:paraId="1B8D0BC7" w14:textId="77777777" w:rsidR="00B5424E" w:rsidRPr="001E0293" w:rsidRDefault="00B5424E" w:rsidP="00B5424E">
      <w:pPr>
        <w:pStyle w:val="Style2"/>
        <w:rPr>
          <w:rFonts w:ascii="Cambria" w:hAnsi="Cambria"/>
        </w:rPr>
      </w:pPr>
      <w:r w:rsidRPr="001E0293">
        <w:rPr>
          <w:rFonts w:ascii="Cambria" w:hAnsi="Cambria"/>
        </w:rPr>
        <w:t xml:space="preserve">“Oh, but you can bring up sex during dinner? Fine. But I’m full. Thanks for dinner.” I got up and tossed my dishes in the sink. “Oh, and by the way, no. No, we are not having sex. I just met him. You should know me better than that.” I walked outside and sat on the porch. The sun was already down, but it left just enough light to see a little still. The sky was cascaded in dark blues and light reds; it was beautiful. </w:t>
      </w:r>
      <w:r w:rsidRPr="001E0293">
        <w:rPr>
          <w:rFonts w:ascii="Cambria" w:hAnsi="Cambria"/>
        </w:rPr>
        <w:lastRenderedPageBreak/>
        <w:t>I sat there enjoying the feel of the fresh air blowing through my hair. I needed to cool down, I hated those sorts of talks. Actually, I hated any conversation involving my mother. Things started getting better and I had let her in, so her rejecting me again only hurt worse.</w:t>
      </w:r>
    </w:p>
    <w:p w14:paraId="0D098E5D" w14:textId="77777777" w:rsidR="00B5424E" w:rsidRPr="001E0293" w:rsidRDefault="00B5424E" w:rsidP="00B5424E">
      <w:pPr>
        <w:pStyle w:val="Style2"/>
        <w:rPr>
          <w:rFonts w:ascii="Cambria" w:hAnsi="Cambria"/>
        </w:rPr>
      </w:pPr>
      <w:r w:rsidRPr="001E0293">
        <w:rPr>
          <w:rFonts w:ascii="Cambria" w:hAnsi="Cambria"/>
        </w:rPr>
        <w:t>“Can I take a seat?” I looked up and noticed Alistair standing there. I hadn’t even heard the door open.</w:t>
      </w:r>
    </w:p>
    <w:p w14:paraId="42A73AAF" w14:textId="77777777" w:rsidR="00B5424E" w:rsidRPr="001E0293" w:rsidRDefault="00B5424E" w:rsidP="00B5424E">
      <w:pPr>
        <w:pStyle w:val="Style2"/>
        <w:rPr>
          <w:rFonts w:ascii="Cambria" w:hAnsi="Cambria"/>
        </w:rPr>
      </w:pPr>
      <w:r w:rsidRPr="001E0293">
        <w:rPr>
          <w:rFonts w:ascii="Cambria" w:hAnsi="Cambria"/>
        </w:rPr>
        <w:t>“Of course.” I scooted over, even though there was more than enough room.</w:t>
      </w:r>
    </w:p>
    <w:p w14:paraId="24832E8E" w14:textId="77777777" w:rsidR="00B5424E" w:rsidRPr="001E0293" w:rsidRDefault="00B5424E" w:rsidP="00B5424E">
      <w:pPr>
        <w:pStyle w:val="Style2"/>
        <w:rPr>
          <w:rFonts w:ascii="Cambria" w:hAnsi="Cambria"/>
        </w:rPr>
      </w:pPr>
      <w:r w:rsidRPr="001E0293">
        <w:rPr>
          <w:rFonts w:ascii="Cambria" w:hAnsi="Cambria"/>
        </w:rPr>
        <w:t>“You know they love you.” He said after waiting a minute or so.</w:t>
      </w:r>
    </w:p>
    <w:p w14:paraId="579DD567" w14:textId="77777777" w:rsidR="00B5424E" w:rsidRPr="001E0293" w:rsidRDefault="00B5424E" w:rsidP="00B5424E">
      <w:pPr>
        <w:pStyle w:val="Style2"/>
        <w:rPr>
          <w:rFonts w:ascii="Cambria" w:hAnsi="Cambria"/>
        </w:rPr>
      </w:pPr>
      <w:r w:rsidRPr="001E0293">
        <w:rPr>
          <w:rFonts w:ascii="Cambria" w:hAnsi="Cambria"/>
        </w:rPr>
        <w:t>“I know my dad does. I just wish I could say so about my mom.” I fidgeted with my shirt hem and studied the wood grain of the steps beneath my feet</w:t>
      </w:r>
    </w:p>
    <w:p w14:paraId="5D10A5C3" w14:textId="77777777" w:rsidR="00B5424E" w:rsidRPr="001E0293" w:rsidRDefault="00B5424E" w:rsidP="00B5424E">
      <w:pPr>
        <w:pStyle w:val="Style2"/>
        <w:rPr>
          <w:rFonts w:ascii="Cambria" w:hAnsi="Cambria"/>
        </w:rPr>
      </w:pPr>
      <w:r w:rsidRPr="001E0293">
        <w:rPr>
          <w:rFonts w:ascii="Cambria" w:hAnsi="Cambria"/>
        </w:rPr>
        <w:lastRenderedPageBreak/>
        <w:t>“I’m not going to force you to do anything, and by all means, think what you want to think. But when God cast us out of Heaven, he told us he loved us and then tore out our wings. For the longest time, I was like you, full of resentment and hate. How do you love someone and then just throw them away? Not too long ago, I realized he could have killed us, or sent us to hell. Maybe even purgatory. He could have done whatever he wanted to us, yet he chose to let us live on Earth.” He fidgeted with his shoelaces. “I guess what I’m trying to say is forgive her. You don’t have to do it right now, but eventually, you should.”</w:t>
      </w:r>
    </w:p>
    <w:p w14:paraId="62B3FF68" w14:textId="77777777" w:rsidR="00B5424E" w:rsidRPr="001E0293" w:rsidRDefault="00B5424E" w:rsidP="00B5424E">
      <w:pPr>
        <w:pStyle w:val="Style2"/>
        <w:rPr>
          <w:rFonts w:ascii="Cambria" w:hAnsi="Cambria"/>
        </w:rPr>
      </w:pPr>
      <w:r w:rsidRPr="001E0293">
        <w:rPr>
          <w:rFonts w:ascii="Cambria" w:hAnsi="Cambria"/>
        </w:rPr>
        <w:t>“Do you forgive God, then?” I looked him dead in the eyes. Still heated, I was ready to pick a fight with anyone.</w:t>
      </w:r>
    </w:p>
    <w:p w14:paraId="2E5A2341" w14:textId="77777777" w:rsidR="00B5424E" w:rsidRPr="001E0293" w:rsidRDefault="00B5424E" w:rsidP="00B5424E">
      <w:pPr>
        <w:pStyle w:val="Style2"/>
        <w:rPr>
          <w:rFonts w:ascii="Cambria" w:hAnsi="Cambria"/>
        </w:rPr>
      </w:pPr>
      <w:r w:rsidRPr="001E0293">
        <w:rPr>
          <w:rFonts w:ascii="Cambria" w:hAnsi="Cambria"/>
        </w:rPr>
        <w:lastRenderedPageBreak/>
        <w:t>“In most ways, yes.” He maintained eye contact and didn’t even blink.</w:t>
      </w:r>
    </w:p>
    <w:p w14:paraId="530752B9" w14:textId="77777777" w:rsidR="00B5424E" w:rsidRPr="001E0293" w:rsidRDefault="00B5424E" w:rsidP="00B5424E">
      <w:pPr>
        <w:pStyle w:val="Style2"/>
        <w:rPr>
          <w:rFonts w:ascii="Cambria" w:hAnsi="Cambria"/>
        </w:rPr>
      </w:pPr>
      <w:r w:rsidRPr="001E0293">
        <w:rPr>
          <w:rFonts w:ascii="Cambria" w:hAnsi="Cambria"/>
        </w:rPr>
        <w:t>No one had ever been able to relate, but along came Alistair, and everything he said seems to be connected and made utterly perfect sense.</w:t>
      </w:r>
    </w:p>
    <w:p w14:paraId="5AFD6271" w14:textId="77777777" w:rsidR="00B5424E" w:rsidRPr="001E0293" w:rsidRDefault="00B5424E" w:rsidP="00B5424E">
      <w:pPr>
        <w:pStyle w:val="Style2"/>
        <w:rPr>
          <w:rFonts w:ascii="Cambria" w:hAnsi="Cambria"/>
        </w:rPr>
      </w:pPr>
      <w:r w:rsidRPr="001E0293">
        <w:rPr>
          <w:rFonts w:ascii="Cambria" w:hAnsi="Cambria"/>
        </w:rPr>
        <w:t>“Thank you.” I laid my head on his arm as I watched the dark blue of night creep up into our yard.</w:t>
      </w:r>
    </w:p>
    <w:p w14:paraId="45B65DB8" w14:textId="77777777" w:rsidR="00B5424E" w:rsidRPr="001E0293" w:rsidRDefault="00B5424E" w:rsidP="00B5424E">
      <w:pPr>
        <w:pStyle w:val="Style2"/>
        <w:rPr>
          <w:rFonts w:ascii="Cambria" w:hAnsi="Cambria"/>
        </w:rPr>
      </w:pPr>
      <w:r w:rsidRPr="001E0293">
        <w:rPr>
          <w:rFonts w:ascii="Cambria" w:hAnsi="Cambria"/>
        </w:rPr>
        <w:t>I must have fallen asleep, because I awoke the next morning in my bed. I couldn’t complain, though. It was much better than waking up in a hospital room.</w:t>
      </w:r>
    </w:p>
    <w:p w14:paraId="00363F6D" w14:textId="77777777" w:rsidR="00B5424E" w:rsidRPr="001E0293" w:rsidRDefault="00B5424E" w:rsidP="00B5424E">
      <w:pPr>
        <w:pStyle w:val="Style2"/>
        <w:rPr>
          <w:rFonts w:ascii="Cambria" w:hAnsi="Cambria"/>
        </w:rPr>
      </w:pPr>
      <w:r w:rsidRPr="001E0293">
        <w:rPr>
          <w:rFonts w:ascii="Cambria" w:hAnsi="Cambria"/>
        </w:rPr>
        <w:t xml:space="preserve">As I walked past the window, I noticed someone was mowing the lawn, which was rare in this household. I sat and watched; then I saw it was Alistair. He was in a faded red tank top, with jeans that had holes and worn down marks. Yum. Why the hell was he mowing my lawn, though? I scrambled to put </w:t>
      </w:r>
      <w:r w:rsidRPr="001E0293">
        <w:rPr>
          <w:rFonts w:ascii="Cambria" w:hAnsi="Cambria"/>
        </w:rPr>
        <w:lastRenderedPageBreak/>
        <w:t>on some jeans and a shirt. I threw my hair up and got outside undetected by my dad.</w:t>
      </w:r>
    </w:p>
    <w:p w14:paraId="3C2BFB6F" w14:textId="77777777" w:rsidR="00B5424E" w:rsidRPr="001E0293" w:rsidRDefault="00B5424E" w:rsidP="00B5424E">
      <w:pPr>
        <w:pStyle w:val="Style2"/>
        <w:rPr>
          <w:rFonts w:ascii="Cambria" w:hAnsi="Cambria"/>
        </w:rPr>
      </w:pPr>
      <w:r w:rsidRPr="001E0293">
        <w:rPr>
          <w:rFonts w:ascii="Cambria" w:hAnsi="Cambria"/>
        </w:rPr>
        <w:t>“Is this how you try to make a girl swoon?” I joked with him. He looked at me and shut off the lawn mower.</w:t>
      </w:r>
    </w:p>
    <w:p w14:paraId="7E59AC0F" w14:textId="77777777" w:rsidR="00B5424E" w:rsidRPr="001E0293" w:rsidRDefault="00B5424E" w:rsidP="00B5424E">
      <w:pPr>
        <w:pStyle w:val="Style2"/>
        <w:rPr>
          <w:rFonts w:ascii="Cambria" w:hAnsi="Cambria"/>
        </w:rPr>
      </w:pPr>
      <w:r w:rsidRPr="001E0293">
        <w:rPr>
          <w:rFonts w:ascii="Cambria" w:hAnsi="Cambria"/>
        </w:rPr>
        <w:t>“What? Sorry, I couldn’t hear you over this lovely machine.” He smiled, then shut it off to let me speak.</w:t>
      </w:r>
    </w:p>
    <w:p w14:paraId="512AC8C3" w14:textId="77777777" w:rsidR="00B5424E" w:rsidRPr="001E0293" w:rsidRDefault="00B5424E" w:rsidP="00B5424E">
      <w:pPr>
        <w:pStyle w:val="Style2"/>
        <w:rPr>
          <w:rFonts w:ascii="Cambria" w:hAnsi="Cambria"/>
        </w:rPr>
      </w:pPr>
      <w:r w:rsidRPr="001E0293">
        <w:rPr>
          <w:rFonts w:ascii="Cambria" w:hAnsi="Cambria"/>
        </w:rPr>
        <w:t>“I said, is this how you try to make a girl swoon?” I repeated.</w:t>
      </w:r>
    </w:p>
    <w:p w14:paraId="7164D0DB" w14:textId="77777777" w:rsidR="00B5424E" w:rsidRPr="001E0293" w:rsidRDefault="00B5424E" w:rsidP="00B5424E">
      <w:pPr>
        <w:pStyle w:val="Style2"/>
        <w:rPr>
          <w:rFonts w:ascii="Cambria" w:hAnsi="Cambria"/>
        </w:rPr>
      </w:pPr>
      <w:r w:rsidRPr="001E0293">
        <w:rPr>
          <w:rFonts w:ascii="Cambria" w:hAnsi="Cambria"/>
        </w:rPr>
        <w:t xml:space="preserve">“I was kidding. I heard you the first time.” He motioned me to walk with him to my front steps. “Your dad told me to let you know he had to go to work today. He also said he was sorry about last night, and that he loves you.” I watched him sit down as he </w:t>
      </w:r>
      <w:r w:rsidRPr="001E0293">
        <w:rPr>
          <w:rFonts w:ascii="Cambria" w:hAnsi="Cambria"/>
        </w:rPr>
        <w:lastRenderedPageBreak/>
        <w:t>grabbed water from beside him. “You know you can sit down, right?”</w:t>
      </w:r>
    </w:p>
    <w:p w14:paraId="43AD509A" w14:textId="77777777" w:rsidR="00B5424E" w:rsidRPr="001E0293" w:rsidRDefault="00B5424E" w:rsidP="00B5424E">
      <w:pPr>
        <w:pStyle w:val="Style2"/>
        <w:rPr>
          <w:rFonts w:ascii="Cambria" w:hAnsi="Cambria"/>
        </w:rPr>
      </w:pPr>
      <w:r w:rsidRPr="001E0293">
        <w:rPr>
          <w:rFonts w:ascii="Cambria" w:hAnsi="Cambria"/>
        </w:rPr>
        <w:t>“Yeah I do, sorry. I was just thinking.” I took a seat beside him.</w:t>
      </w:r>
    </w:p>
    <w:p w14:paraId="6AFA0546" w14:textId="77777777" w:rsidR="00B5424E" w:rsidRPr="001E0293" w:rsidRDefault="00B5424E" w:rsidP="00B5424E">
      <w:pPr>
        <w:pStyle w:val="Style2"/>
        <w:rPr>
          <w:rFonts w:ascii="Cambria" w:hAnsi="Cambria"/>
        </w:rPr>
      </w:pPr>
      <w:r w:rsidRPr="001E0293">
        <w:rPr>
          <w:rFonts w:ascii="Cambria" w:hAnsi="Cambria"/>
        </w:rPr>
        <w:t>“Again with the sorry. Are all of you like this?” He tossed back his water and gulped it away loudly.</w:t>
      </w:r>
    </w:p>
    <w:p w14:paraId="14A94CC3" w14:textId="77777777" w:rsidR="00B5424E" w:rsidRPr="001E0293" w:rsidRDefault="00B5424E" w:rsidP="00B5424E">
      <w:pPr>
        <w:pStyle w:val="Style2"/>
        <w:rPr>
          <w:rFonts w:ascii="Cambria" w:hAnsi="Cambria"/>
        </w:rPr>
      </w:pPr>
      <w:r w:rsidRPr="001E0293">
        <w:rPr>
          <w:rFonts w:ascii="Cambria" w:hAnsi="Cambria"/>
        </w:rPr>
        <w:t>“Yes, a lot of us say ‘sorry’ for stupid things we shouldn’t be sorry about.”</w:t>
      </w:r>
    </w:p>
    <w:p w14:paraId="3DF291E8" w14:textId="77777777" w:rsidR="00B5424E" w:rsidRPr="001E0293" w:rsidRDefault="00B5424E" w:rsidP="00B5424E">
      <w:pPr>
        <w:pStyle w:val="Style2"/>
        <w:rPr>
          <w:rFonts w:ascii="Cambria" w:hAnsi="Cambria"/>
        </w:rPr>
      </w:pPr>
      <w:r w:rsidRPr="001E0293">
        <w:rPr>
          <w:rFonts w:ascii="Cambria" w:hAnsi="Cambria"/>
        </w:rPr>
        <w:t>“Snappy this morning?” He took the last gulp from his water and crumpled the bottle.</w:t>
      </w:r>
    </w:p>
    <w:p w14:paraId="1DD44C8C" w14:textId="77777777" w:rsidR="00B5424E" w:rsidRPr="001E0293" w:rsidRDefault="00B5424E" w:rsidP="00B5424E">
      <w:pPr>
        <w:pStyle w:val="Style2"/>
        <w:rPr>
          <w:rFonts w:ascii="Cambria" w:hAnsi="Cambria"/>
        </w:rPr>
      </w:pPr>
      <w:r w:rsidRPr="001E0293">
        <w:rPr>
          <w:rFonts w:ascii="Cambria" w:hAnsi="Cambria"/>
        </w:rPr>
        <w:t>“That one I am sorry for. Just a lot on my mind.” I rested my head on my arms. I felt the pain throb through my body in surges.</w:t>
      </w:r>
    </w:p>
    <w:p w14:paraId="74895379" w14:textId="77777777" w:rsidR="00B5424E" w:rsidRPr="001E0293" w:rsidRDefault="00B5424E" w:rsidP="00B5424E">
      <w:pPr>
        <w:pStyle w:val="Style2"/>
        <w:rPr>
          <w:rFonts w:ascii="Cambria" w:hAnsi="Cambria"/>
        </w:rPr>
      </w:pPr>
      <w:r w:rsidRPr="001E0293">
        <w:rPr>
          <w:rFonts w:ascii="Cambria" w:hAnsi="Cambria"/>
        </w:rPr>
        <w:t>“Care to share?”</w:t>
      </w:r>
    </w:p>
    <w:p w14:paraId="53544723" w14:textId="77777777" w:rsidR="00B5424E" w:rsidRPr="001E0293" w:rsidRDefault="00B5424E" w:rsidP="00B5424E">
      <w:pPr>
        <w:pStyle w:val="Style2"/>
        <w:rPr>
          <w:rFonts w:ascii="Cambria" w:hAnsi="Cambria"/>
        </w:rPr>
      </w:pPr>
      <w:r w:rsidRPr="001E0293">
        <w:rPr>
          <w:rFonts w:ascii="Cambria" w:hAnsi="Cambria"/>
        </w:rPr>
        <w:lastRenderedPageBreak/>
        <w:t>“How old are you?” I spurted out. I was aware that he told my dad eighteen—but my dad was not aware that he was an angel.</w:t>
      </w:r>
    </w:p>
    <w:p w14:paraId="6339DF0E" w14:textId="77777777" w:rsidR="00B5424E" w:rsidRPr="001E0293" w:rsidRDefault="00B5424E" w:rsidP="00B5424E">
      <w:pPr>
        <w:pStyle w:val="Style2"/>
        <w:rPr>
          <w:rFonts w:ascii="Cambria" w:hAnsi="Cambria"/>
        </w:rPr>
      </w:pPr>
      <w:r w:rsidRPr="001E0293">
        <w:rPr>
          <w:rFonts w:ascii="Cambria" w:hAnsi="Cambria"/>
        </w:rPr>
        <w:t>“Too old. You begin to lose count after about a thousand.” He glanced out at the yard.</w:t>
      </w:r>
    </w:p>
    <w:p w14:paraId="3E2F1805" w14:textId="77777777" w:rsidR="00B5424E" w:rsidRPr="001E0293" w:rsidRDefault="00B5424E" w:rsidP="00B5424E">
      <w:pPr>
        <w:pStyle w:val="Style2"/>
        <w:rPr>
          <w:rFonts w:ascii="Cambria" w:hAnsi="Cambria"/>
        </w:rPr>
      </w:pPr>
      <w:r w:rsidRPr="001E0293">
        <w:rPr>
          <w:rFonts w:ascii="Cambria" w:hAnsi="Cambria"/>
        </w:rPr>
        <w:t>“Oh. You’ve been through a lot then, haven’t you?”</w:t>
      </w:r>
    </w:p>
    <w:p w14:paraId="2FB93BED" w14:textId="77777777" w:rsidR="00B5424E" w:rsidRPr="001E0293" w:rsidRDefault="00B5424E" w:rsidP="00B5424E">
      <w:pPr>
        <w:pStyle w:val="Style2"/>
        <w:rPr>
          <w:rFonts w:ascii="Cambria" w:hAnsi="Cambria"/>
        </w:rPr>
      </w:pPr>
      <w:r w:rsidRPr="001E0293">
        <w:rPr>
          <w:rFonts w:ascii="Cambria" w:hAnsi="Cambria"/>
        </w:rPr>
        <w:t>“Seen countless wars and even more bloodshed. So yes, I have seen a lot.”</w:t>
      </w:r>
    </w:p>
    <w:p w14:paraId="703CD134" w14:textId="77777777" w:rsidR="00B5424E" w:rsidRPr="001E0293" w:rsidRDefault="00B5424E" w:rsidP="00B5424E">
      <w:pPr>
        <w:pStyle w:val="Style2"/>
        <w:rPr>
          <w:rFonts w:ascii="Cambria" w:hAnsi="Cambria"/>
        </w:rPr>
      </w:pPr>
      <w:r w:rsidRPr="001E0293">
        <w:rPr>
          <w:rFonts w:ascii="Cambria" w:hAnsi="Cambria"/>
        </w:rPr>
        <w:t>“Why do we burn when our skin touches?” I was scared to touch him. It drove me nearly insane.</w:t>
      </w:r>
    </w:p>
    <w:p w14:paraId="6832BD7C" w14:textId="77777777" w:rsidR="00B5424E" w:rsidRPr="001E0293" w:rsidRDefault="00B5424E" w:rsidP="00B5424E">
      <w:pPr>
        <w:pStyle w:val="Style2"/>
        <w:rPr>
          <w:rFonts w:ascii="Cambria" w:hAnsi="Cambria"/>
        </w:rPr>
      </w:pPr>
      <w:r w:rsidRPr="001E0293">
        <w:rPr>
          <w:rFonts w:ascii="Cambria" w:hAnsi="Cambria"/>
        </w:rPr>
        <w:t>“I don’t know, but I wish I did.” He looked down at the steps. Apparently, I wasn’t the only one interested in the wood grain.</w:t>
      </w:r>
    </w:p>
    <w:p w14:paraId="7D9C3927" w14:textId="77777777" w:rsidR="00B5424E" w:rsidRPr="001E0293" w:rsidRDefault="00B5424E" w:rsidP="00B5424E">
      <w:pPr>
        <w:pStyle w:val="Style2"/>
        <w:rPr>
          <w:rFonts w:ascii="Cambria" w:hAnsi="Cambria"/>
        </w:rPr>
      </w:pPr>
      <w:r w:rsidRPr="001E0293">
        <w:rPr>
          <w:rFonts w:ascii="Cambria" w:hAnsi="Cambria"/>
        </w:rPr>
        <w:t>“Can’t you, like, ask God or something?” The moment the words left my mouth, I felt foolish.</w:t>
      </w:r>
    </w:p>
    <w:p w14:paraId="6D4977B7" w14:textId="77777777" w:rsidR="00B5424E" w:rsidRPr="001E0293" w:rsidRDefault="00B5424E" w:rsidP="00B5424E">
      <w:pPr>
        <w:pStyle w:val="Style2"/>
        <w:rPr>
          <w:rFonts w:ascii="Cambria" w:hAnsi="Cambria"/>
        </w:rPr>
      </w:pPr>
      <w:r w:rsidRPr="001E0293">
        <w:rPr>
          <w:rFonts w:ascii="Cambria" w:hAnsi="Cambria"/>
        </w:rPr>
        <w:lastRenderedPageBreak/>
        <w:t>“You know I can’t, although there is one person I might be able to ask.” He grabbed out his phone.</w:t>
      </w:r>
    </w:p>
    <w:p w14:paraId="36828CB6" w14:textId="77777777" w:rsidR="00B5424E" w:rsidRPr="001E0293" w:rsidRDefault="00B5424E" w:rsidP="00B5424E">
      <w:pPr>
        <w:pStyle w:val="Style2"/>
        <w:rPr>
          <w:rFonts w:ascii="Cambria" w:hAnsi="Cambria"/>
        </w:rPr>
      </w:pPr>
      <w:r w:rsidRPr="001E0293">
        <w:rPr>
          <w:rFonts w:ascii="Cambria" w:hAnsi="Cambria"/>
        </w:rPr>
        <w:t>“Who?” I asked eagerly as he put his phone to his ear. He put his index finger up, to mean ‘wait one second.’</w:t>
      </w:r>
    </w:p>
    <w:p w14:paraId="495CE4E1" w14:textId="77777777" w:rsidR="00B5424E" w:rsidRPr="001E0293" w:rsidRDefault="00B5424E" w:rsidP="00B5424E">
      <w:pPr>
        <w:pStyle w:val="Style2"/>
        <w:rPr>
          <w:rFonts w:ascii="Cambria" w:hAnsi="Cambria"/>
        </w:rPr>
      </w:pPr>
      <w:r w:rsidRPr="001E0293">
        <w:rPr>
          <w:rFonts w:ascii="Cambria" w:hAnsi="Cambria"/>
        </w:rPr>
        <w:t>“Hello, Cecilia? Hey, it’s Alistair.” He said into the phone. “Hey, are you available? I have a few questions to ask you. Okay. Be there in a sec.”</w:t>
      </w:r>
    </w:p>
    <w:p w14:paraId="0BC55F83" w14:textId="77777777" w:rsidR="00B5424E" w:rsidRPr="001E0293" w:rsidRDefault="00B5424E" w:rsidP="00B5424E">
      <w:pPr>
        <w:pStyle w:val="Style2"/>
        <w:rPr>
          <w:rFonts w:ascii="Cambria" w:hAnsi="Cambria"/>
        </w:rPr>
      </w:pPr>
      <w:r w:rsidRPr="001E0293">
        <w:rPr>
          <w:rFonts w:ascii="Cambria" w:hAnsi="Cambria"/>
        </w:rPr>
        <w:t xml:space="preserve">“Wait a minute. Cecilia from </w:t>
      </w:r>
      <w:proofErr w:type="spellStart"/>
      <w:r w:rsidRPr="001E0293">
        <w:rPr>
          <w:rFonts w:ascii="Cambria" w:hAnsi="Cambria"/>
        </w:rPr>
        <w:t>Méllo</w:t>
      </w:r>
      <w:proofErr w:type="spellEnd"/>
      <w:r w:rsidRPr="001E0293">
        <w:rPr>
          <w:rFonts w:ascii="Cambria" w:hAnsi="Cambria"/>
        </w:rPr>
        <w:t>?” He stood up and I quickly joined him.</w:t>
      </w:r>
    </w:p>
    <w:p w14:paraId="2DEDDAEA" w14:textId="77777777" w:rsidR="00B5424E" w:rsidRPr="001E0293" w:rsidRDefault="00B5424E" w:rsidP="00B5424E">
      <w:pPr>
        <w:pStyle w:val="Style2"/>
        <w:rPr>
          <w:rFonts w:ascii="Cambria" w:hAnsi="Cambria"/>
        </w:rPr>
      </w:pPr>
      <w:r w:rsidRPr="001E0293">
        <w:rPr>
          <w:rFonts w:ascii="Cambria" w:hAnsi="Cambria"/>
        </w:rPr>
        <w:t>“Yes. She can see things, or what you people like to call clairvoyant.” He answered and went inside the house and grabbed his car keys. “Want to find out what’s going on with your touch?” I slipped my keys off the hook on the wall and grabbed my bag from the couch.</w:t>
      </w:r>
    </w:p>
    <w:p w14:paraId="18F410F0" w14:textId="77777777" w:rsidR="00B5424E" w:rsidRPr="001E0293" w:rsidRDefault="00B5424E" w:rsidP="00B5424E">
      <w:pPr>
        <w:pStyle w:val="Style2"/>
        <w:rPr>
          <w:rFonts w:ascii="Cambria" w:hAnsi="Cambria"/>
        </w:rPr>
      </w:pPr>
      <w:r w:rsidRPr="001E0293">
        <w:rPr>
          <w:rFonts w:ascii="Cambria" w:hAnsi="Cambria"/>
        </w:rPr>
        <w:lastRenderedPageBreak/>
        <w:t>“Let’s go.”</w:t>
      </w:r>
    </w:p>
    <w:p w14:paraId="663A7711" w14:textId="77777777" w:rsidR="00B5424E" w:rsidRPr="001E0293" w:rsidRDefault="00B5424E" w:rsidP="00B5424E">
      <w:pPr>
        <w:pStyle w:val="Style2"/>
        <w:rPr>
          <w:rFonts w:ascii="Cambria" w:hAnsi="Cambria"/>
        </w:rPr>
      </w:pPr>
      <w:r w:rsidRPr="001E0293">
        <w:rPr>
          <w:rFonts w:ascii="Cambria" w:hAnsi="Cambria"/>
        </w:rPr>
        <w:t>And we were off.</w:t>
      </w:r>
    </w:p>
    <w:p w14:paraId="3C209B70" w14:textId="77777777" w:rsidR="00F21889" w:rsidRDefault="00F21889">
      <w:pPr>
        <w:ind w:firstLine="720"/>
        <w:rPr>
          <w:rFonts w:ascii="Cambria" w:eastAsiaTheme="majorEastAsia" w:hAnsi="Cambria" w:cstheme="majorBidi"/>
          <w:caps/>
        </w:rPr>
      </w:pPr>
      <w:r>
        <w:rPr>
          <w:rFonts w:ascii="Cambria" w:hAnsi="Cambria"/>
        </w:rPr>
        <w:br w:type="page"/>
      </w:r>
    </w:p>
    <w:p w14:paraId="7A9A1768" w14:textId="773EB7DD" w:rsidR="00B5424E" w:rsidRPr="000B260B" w:rsidRDefault="00B5424E" w:rsidP="000B260B">
      <w:pPr>
        <w:pStyle w:val="Heading1"/>
      </w:pPr>
      <w:r w:rsidRPr="000B260B">
        <w:lastRenderedPageBreak/>
        <w:t>SIX.</w:t>
      </w:r>
    </w:p>
    <w:p w14:paraId="0480FD80" w14:textId="77777777" w:rsidR="00B5424E" w:rsidRPr="001E0293" w:rsidRDefault="00B5424E" w:rsidP="00B5424E">
      <w:pPr>
        <w:pStyle w:val="Style2"/>
        <w:rPr>
          <w:rFonts w:ascii="Cambria" w:hAnsi="Cambria"/>
        </w:rPr>
      </w:pPr>
      <w:r w:rsidRPr="001E0293">
        <w:rPr>
          <w:rFonts w:ascii="Cambria" w:hAnsi="Cambria"/>
        </w:rPr>
        <w:t>As we arrived, the door opened for us; I about froze stiff until I noticed it was Cecilia herself opening it.</w:t>
      </w:r>
    </w:p>
    <w:p w14:paraId="6389CFC5" w14:textId="77777777" w:rsidR="00B5424E" w:rsidRPr="001E0293" w:rsidRDefault="00B5424E" w:rsidP="00B5424E">
      <w:pPr>
        <w:pStyle w:val="Style2"/>
        <w:rPr>
          <w:rFonts w:ascii="Cambria" w:hAnsi="Cambria"/>
        </w:rPr>
      </w:pPr>
      <w:r w:rsidRPr="001E0293">
        <w:rPr>
          <w:rFonts w:ascii="Cambria" w:hAnsi="Cambria"/>
        </w:rPr>
        <w:t>“I knew you would be seeing me soon, love.” She smiled and grabbed my hand. “Follow me.” I looked at Alistair, and he nodded, so I did as I was told. When we got into the back room, it was lit up with candles. The walls were dark red, with gold pieces in it that reflected the candlelight beautifully. I sat down with Alistair, on the couch opposite of Cecilia. “What do you have to ask of me?” She asked sweetly and softy. It was comforting. She glanced at Alistair and gave him a cold but sideways glance. Not sure if I was supposed to notice, but I did.</w:t>
      </w:r>
    </w:p>
    <w:p w14:paraId="38F4A237" w14:textId="77777777" w:rsidR="00B5424E" w:rsidRPr="001E0293" w:rsidRDefault="00B5424E" w:rsidP="00B5424E">
      <w:pPr>
        <w:pStyle w:val="Style2"/>
        <w:rPr>
          <w:rFonts w:ascii="Cambria" w:hAnsi="Cambria"/>
        </w:rPr>
      </w:pPr>
      <w:r w:rsidRPr="001E0293">
        <w:rPr>
          <w:rFonts w:ascii="Cambria" w:hAnsi="Cambria"/>
        </w:rPr>
        <w:lastRenderedPageBreak/>
        <w:t>“First, she knows everything.” He looked back and forth between us. “Both of you are aware of why I am a fallen, and who Jasper is.”</w:t>
      </w:r>
    </w:p>
    <w:p w14:paraId="1BFFF62B" w14:textId="77777777" w:rsidR="00B5424E" w:rsidRPr="001E0293" w:rsidRDefault="00B5424E" w:rsidP="00B5424E">
      <w:pPr>
        <w:pStyle w:val="Style2"/>
        <w:rPr>
          <w:rFonts w:ascii="Cambria" w:hAnsi="Cambria"/>
        </w:rPr>
      </w:pPr>
      <w:r w:rsidRPr="001E0293">
        <w:rPr>
          <w:rFonts w:ascii="Cambria" w:hAnsi="Cambria"/>
        </w:rPr>
        <w:t>“Glad we cleared that up,” Cecilia said as she winked at me. I replied with a smile. “Oriana, deary, tell me what’s going on.”</w:t>
      </w:r>
    </w:p>
    <w:p w14:paraId="45938F76" w14:textId="77777777" w:rsidR="00B5424E" w:rsidRPr="001E0293" w:rsidRDefault="00B5424E" w:rsidP="00B5424E">
      <w:pPr>
        <w:pStyle w:val="Style2"/>
        <w:rPr>
          <w:rFonts w:ascii="Cambria" w:hAnsi="Cambria"/>
        </w:rPr>
      </w:pPr>
      <w:r w:rsidRPr="001E0293">
        <w:rPr>
          <w:rFonts w:ascii="Cambria" w:hAnsi="Cambria"/>
        </w:rPr>
        <w:t>“Okay, well—anytime Alistair and I touch, it burns. And fallen angels are normal, but apparently this… is not?” I looked sheepishly at her. I felt as though when I said it out loud, it was much more of a petty problem than it had felt at the time. “Oh, and don’t forget… he can’t feel physical touch,” I added. It made me sad to say it.</w:t>
      </w:r>
    </w:p>
    <w:p w14:paraId="48F3726A" w14:textId="77777777" w:rsidR="00B5424E" w:rsidRPr="001E0293" w:rsidRDefault="00B5424E" w:rsidP="00B5424E">
      <w:pPr>
        <w:pStyle w:val="Style2"/>
        <w:rPr>
          <w:rFonts w:ascii="Cambria" w:hAnsi="Cambria"/>
        </w:rPr>
      </w:pPr>
      <w:r w:rsidRPr="001E0293">
        <w:rPr>
          <w:rFonts w:ascii="Cambria" w:hAnsi="Cambria"/>
        </w:rPr>
        <w:t xml:space="preserve">“Okay. Now, that is strange. Come sit next to me.” She patted the seat next to her. I did as asked and </w:t>
      </w:r>
      <w:r w:rsidRPr="001E0293">
        <w:rPr>
          <w:rFonts w:ascii="Cambria" w:hAnsi="Cambria"/>
        </w:rPr>
        <w:lastRenderedPageBreak/>
        <w:t>she took my hand in hers and turned my hands palm up. “Well, well. Never have I ever.”</w:t>
      </w:r>
    </w:p>
    <w:p w14:paraId="3E793076" w14:textId="77777777" w:rsidR="00B5424E" w:rsidRPr="001E0293" w:rsidRDefault="00B5424E" w:rsidP="00B5424E">
      <w:pPr>
        <w:pStyle w:val="Style2"/>
        <w:rPr>
          <w:rFonts w:ascii="Cambria" w:hAnsi="Cambria"/>
        </w:rPr>
      </w:pPr>
      <w:r w:rsidRPr="001E0293">
        <w:rPr>
          <w:rFonts w:ascii="Cambria" w:hAnsi="Cambria"/>
        </w:rPr>
        <w:t>“What do you see?” Anxiously I asked. I needed answers, not cliffhangers.</w:t>
      </w:r>
    </w:p>
    <w:p w14:paraId="4A45048B" w14:textId="77777777" w:rsidR="00B5424E" w:rsidRPr="001E0293" w:rsidRDefault="00B5424E" w:rsidP="00B5424E">
      <w:pPr>
        <w:pStyle w:val="Style2"/>
        <w:rPr>
          <w:rFonts w:ascii="Cambria" w:hAnsi="Cambria"/>
        </w:rPr>
      </w:pPr>
      <w:r w:rsidRPr="001E0293">
        <w:rPr>
          <w:rFonts w:ascii="Cambria" w:hAnsi="Cambria"/>
        </w:rPr>
        <w:t>“How old are you?” She raised her eyebrows.</w:t>
      </w:r>
    </w:p>
    <w:p w14:paraId="54CC34FE" w14:textId="77777777" w:rsidR="00B5424E" w:rsidRPr="001E0293" w:rsidRDefault="00B5424E" w:rsidP="00B5424E">
      <w:pPr>
        <w:pStyle w:val="Style2"/>
        <w:rPr>
          <w:rFonts w:ascii="Cambria" w:hAnsi="Cambria"/>
        </w:rPr>
      </w:pPr>
      <w:r w:rsidRPr="001E0293">
        <w:rPr>
          <w:rFonts w:ascii="Cambria" w:hAnsi="Cambria"/>
        </w:rPr>
        <w:t>“I’ll be eighteen soon,” I kept answering quickly—her questions only made me burn for answers even more.</w:t>
      </w:r>
    </w:p>
    <w:p w14:paraId="3919CEB6" w14:textId="77777777" w:rsidR="00B5424E" w:rsidRPr="001E0293" w:rsidRDefault="00B5424E" w:rsidP="00B5424E">
      <w:pPr>
        <w:pStyle w:val="Style2"/>
        <w:rPr>
          <w:rFonts w:ascii="Cambria" w:hAnsi="Cambria"/>
        </w:rPr>
      </w:pPr>
      <w:r w:rsidRPr="001E0293">
        <w:rPr>
          <w:rFonts w:ascii="Cambria" w:hAnsi="Cambria"/>
        </w:rPr>
        <w:t>“Have you noticed any physical or mental changes lately?” She shifted in her seat.</w:t>
      </w:r>
    </w:p>
    <w:p w14:paraId="2E1BFF2C" w14:textId="77777777" w:rsidR="00B5424E" w:rsidRPr="001E0293" w:rsidRDefault="00B5424E" w:rsidP="00B5424E">
      <w:pPr>
        <w:pStyle w:val="Style2"/>
        <w:rPr>
          <w:rFonts w:ascii="Cambria" w:hAnsi="Cambria"/>
        </w:rPr>
      </w:pPr>
      <w:r w:rsidRPr="001E0293">
        <w:rPr>
          <w:rFonts w:ascii="Cambria" w:hAnsi="Cambria"/>
        </w:rPr>
        <w:t>“No, nothing besides the pain I have every day, but that’s not new.”</w:t>
      </w:r>
    </w:p>
    <w:p w14:paraId="031919C6" w14:textId="77777777" w:rsidR="00B5424E" w:rsidRPr="001E0293" w:rsidRDefault="00B5424E" w:rsidP="00B5424E">
      <w:pPr>
        <w:pStyle w:val="Style2"/>
        <w:rPr>
          <w:rFonts w:ascii="Cambria" w:hAnsi="Cambria"/>
        </w:rPr>
      </w:pPr>
      <w:r w:rsidRPr="001E0293">
        <w:rPr>
          <w:rFonts w:ascii="Cambria" w:hAnsi="Cambria"/>
        </w:rPr>
        <w:t>“Alistair, have you noticed any changes about her?” She looked at him, “and I don’t mean about her feminine figure.” He blushed, and so did I.</w:t>
      </w:r>
    </w:p>
    <w:p w14:paraId="74FE6BC9" w14:textId="77777777" w:rsidR="00B5424E" w:rsidRPr="001E0293" w:rsidRDefault="00B5424E" w:rsidP="00B5424E">
      <w:pPr>
        <w:pStyle w:val="Style2"/>
        <w:rPr>
          <w:rFonts w:ascii="Cambria" w:hAnsi="Cambria"/>
        </w:rPr>
      </w:pPr>
      <w:r w:rsidRPr="001E0293">
        <w:rPr>
          <w:rFonts w:ascii="Cambria" w:hAnsi="Cambria"/>
        </w:rPr>
        <w:lastRenderedPageBreak/>
        <w:t>“Sort of, I mean her eye color—and her hair. But for the most part, her aura has lightened a lot.” He looked at me and half smiled. “I was hoping it was just because she was feeling better.”</w:t>
      </w:r>
    </w:p>
    <w:p w14:paraId="5F79FA54" w14:textId="77777777" w:rsidR="00B5424E" w:rsidRPr="001E0293" w:rsidRDefault="00B5424E" w:rsidP="00B5424E">
      <w:pPr>
        <w:pStyle w:val="Style2"/>
        <w:rPr>
          <w:rFonts w:ascii="Cambria" w:hAnsi="Cambria"/>
        </w:rPr>
      </w:pPr>
      <w:r w:rsidRPr="001E0293">
        <w:rPr>
          <w:rFonts w:ascii="Cambria" w:hAnsi="Cambria"/>
        </w:rPr>
        <w:t>“What do you mean? What does this all mean? My aura?” I looked at the both of them.</w:t>
      </w:r>
    </w:p>
    <w:p w14:paraId="6585401B" w14:textId="77777777" w:rsidR="00B5424E" w:rsidRPr="001E0293" w:rsidRDefault="00B5424E" w:rsidP="00B5424E">
      <w:pPr>
        <w:pStyle w:val="Style2"/>
        <w:rPr>
          <w:rFonts w:ascii="Cambria" w:hAnsi="Cambria"/>
        </w:rPr>
      </w:pPr>
      <w:r w:rsidRPr="001E0293">
        <w:rPr>
          <w:rFonts w:ascii="Cambria" w:hAnsi="Cambria"/>
        </w:rPr>
        <w:t>“Sweet, sweet child. So many questions. For all of them, I have one answer. Your father does not share your DNA, nor does your mother. You are not their child. I do not know who your father was, but he was an angel—and by the looks of it, a fairly powerful one. It seems your natural mother wasn’t human, either, but I can’t tell what she was, exactly.”</w:t>
      </w:r>
    </w:p>
    <w:p w14:paraId="43F9329C" w14:textId="77777777" w:rsidR="00B5424E" w:rsidRPr="001E0293" w:rsidRDefault="00B5424E" w:rsidP="00B5424E">
      <w:pPr>
        <w:pStyle w:val="Style2"/>
        <w:rPr>
          <w:rFonts w:ascii="Cambria" w:hAnsi="Cambria"/>
        </w:rPr>
      </w:pPr>
      <w:r w:rsidRPr="001E0293">
        <w:rPr>
          <w:rFonts w:ascii="Cambria" w:hAnsi="Cambria"/>
        </w:rPr>
        <w:t xml:space="preserve">She showed us out the door, saying, “I’m sorry, but I cannot speak further on this.” As I walked out the door, Cecilia grabbed my arm and whispered, “You </w:t>
      </w:r>
      <w:r w:rsidRPr="001E0293">
        <w:rPr>
          <w:rFonts w:ascii="Cambria" w:hAnsi="Cambria"/>
        </w:rPr>
        <w:lastRenderedPageBreak/>
        <w:t>cannot trust everyone,” and shut the door. She twisted the open sign, so it read closed. I had Alistair take me home. The car ride was unbearably quiet. I was so unbelievably shocked; I was mortified. I didn’t know what to think. I kept repeating everything I was told over and over again. Nothing made sense yet. I didn’t think it ever would. For almost eighteen years of my life, I thought I knew what was going on. A month ago, I was an almost-normal, hospital-ridden teen. Now, I find out that I am not just your average sickly human; I’m technically an orphan. Oh, and my dad is some immensely powerful angel—and who knows about my mom?</w:t>
      </w:r>
    </w:p>
    <w:p w14:paraId="4A176C9A" w14:textId="77777777" w:rsidR="00B5424E" w:rsidRPr="001E0293" w:rsidRDefault="00B5424E" w:rsidP="00B5424E">
      <w:pPr>
        <w:pStyle w:val="Style2"/>
        <w:rPr>
          <w:rFonts w:ascii="Cambria" w:hAnsi="Cambria"/>
        </w:rPr>
      </w:pPr>
      <w:r w:rsidRPr="001E0293">
        <w:rPr>
          <w:rFonts w:ascii="Cambria" w:hAnsi="Cambria"/>
        </w:rPr>
        <w:t xml:space="preserve">I ended up falling asleep sometime and drifting into a deep sleep. The deep sleep didn’t shock me, </w:t>
      </w:r>
      <w:r w:rsidRPr="001E0293">
        <w:rPr>
          <w:rFonts w:ascii="Cambria" w:hAnsi="Cambria"/>
        </w:rPr>
        <w:lastRenderedPageBreak/>
        <w:t>because I always slept easily. What shocked me was the dream I had.</w:t>
      </w:r>
    </w:p>
    <w:p w14:paraId="7FAE394A" w14:textId="77777777" w:rsidR="00B5424E" w:rsidRPr="001E0293" w:rsidRDefault="00B5424E" w:rsidP="00B5424E">
      <w:pPr>
        <w:pStyle w:val="Style2"/>
        <w:rPr>
          <w:rFonts w:ascii="Cambria" w:hAnsi="Cambria"/>
        </w:rPr>
      </w:pPr>
      <w:r w:rsidRPr="001E0293">
        <w:rPr>
          <w:rFonts w:ascii="Cambria" w:hAnsi="Cambria"/>
        </w:rPr>
        <w:t>“You’re hurting me,” I told the dark figure. As soon as it let go, I held my arm against my chest. I inspected my wrist where it hurt, and saw that it had been burned perfectly just above my hand. “W—w—why did you do that? I didn’t do anything to you. I don’t even know who you are!” I was terrified.</w:t>
      </w:r>
    </w:p>
    <w:p w14:paraId="59D8DAEB" w14:textId="77777777" w:rsidR="00B5424E" w:rsidRPr="001E0293" w:rsidRDefault="00B5424E" w:rsidP="00B5424E">
      <w:pPr>
        <w:pStyle w:val="Style2"/>
        <w:rPr>
          <w:rFonts w:ascii="Cambria" w:hAnsi="Cambria"/>
        </w:rPr>
      </w:pPr>
      <w:r w:rsidRPr="001E0293">
        <w:rPr>
          <w:rFonts w:ascii="Cambria" w:hAnsi="Cambria"/>
        </w:rPr>
        <w:t>“Oh, but your little boyfriend knows.” The shadow spoke and pointed to the right. Jasper was sitting in a chair alone, tied up, bloodied, and bruised. His head hung low, almost too low.</w:t>
      </w:r>
    </w:p>
    <w:p w14:paraId="6F536021" w14:textId="77777777" w:rsidR="00B5424E" w:rsidRPr="001E0293" w:rsidRDefault="00B5424E" w:rsidP="00B5424E">
      <w:pPr>
        <w:pStyle w:val="Style2"/>
        <w:rPr>
          <w:rFonts w:ascii="Cambria" w:hAnsi="Cambria"/>
        </w:rPr>
      </w:pPr>
      <w:r w:rsidRPr="001E0293">
        <w:rPr>
          <w:rFonts w:ascii="Cambria" w:hAnsi="Cambria"/>
        </w:rPr>
        <w:t>“Jasper! What did you do to him! You monster! Who are you?” I screamed.</w:t>
      </w:r>
    </w:p>
    <w:p w14:paraId="6C9BCE5E" w14:textId="77777777" w:rsidR="00B5424E" w:rsidRPr="001E0293" w:rsidRDefault="00B5424E" w:rsidP="00B5424E">
      <w:pPr>
        <w:pStyle w:val="Style2"/>
        <w:rPr>
          <w:rFonts w:ascii="Cambria" w:hAnsi="Cambria"/>
        </w:rPr>
      </w:pPr>
      <w:r w:rsidRPr="001E0293">
        <w:rPr>
          <w:rFonts w:ascii="Cambria" w:hAnsi="Cambria"/>
        </w:rPr>
        <w:t xml:space="preserve">“Your pet is still alive—but you won’t be for much longer.” The shadow advanced toward me and I </w:t>
      </w:r>
      <w:r w:rsidRPr="001E0293">
        <w:rPr>
          <w:rFonts w:ascii="Cambria" w:hAnsi="Cambria"/>
        </w:rPr>
        <w:lastRenderedPageBreak/>
        <w:t>began to cower. I couldn’t wake up. “Come here, Oriana…”</w:t>
      </w:r>
    </w:p>
    <w:p w14:paraId="3048DA12" w14:textId="77777777" w:rsidR="00B5424E" w:rsidRPr="001E0293" w:rsidRDefault="00B5424E" w:rsidP="00B5424E">
      <w:pPr>
        <w:pStyle w:val="Style2"/>
        <w:rPr>
          <w:rFonts w:ascii="Cambria" w:hAnsi="Cambria"/>
        </w:rPr>
      </w:pPr>
      <w:r w:rsidRPr="001E0293">
        <w:rPr>
          <w:rFonts w:ascii="Cambria" w:hAnsi="Cambria"/>
        </w:rPr>
        <w:t>“Oriana, RUN!”I looked up in time to see a figure sprinting toward the shadow with all of his might. I ran and opened the door to my room, and Jasper’s wings were there, wide open and laid on the floor. It all seemed to happen in slow motion. I turned back to look and saw the pain on Jasper’s face. I looked at his wings and admired their beauty up close. I noticed the shadow was looking at them, as well.</w:t>
      </w:r>
    </w:p>
    <w:p w14:paraId="75E2A9FF" w14:textId="77777777" w:rsidR="00B5424E" w:rsidRPr="001E0293" w:rsidRDefault="00B5424E" w:rsidP="00B5424E">
      <w:pPr>
        <w:pStyle w:val="Style2"/>
        <w:rPr>
          <w:rFonts w:ascii="Cambria" w:hAnsi="Cambria"/>
        </w:rPr>
      </w:pPr>
      <w:r w:rsidRPr="001E0293">
        <w:rPr>
          <w:rFonts w:ascii="Cambria" w:hAnsi="Cambria"/>
        </w:rPr>
        <w:t xml:space="preserve">“No!” The figure yelled, as he turned back toward me and threw me against the wall. My vision began to blur. In my last focused moment, I saw a figure on top of Jasper, and as our eyes met, I saw the shadow coming at me. I closed my eyes as tears began </w:t>
      </w:r>
      <w:r w:rsidRPr="001E0293">
        <w:rPr>
          <w:rFonts w:ascii="Cambria" w:hAnsi="Cambria"/>
        </w:rPr>
        <w:lastRenderedPageBreak/>
        <w:t>falling, and heard someone whisper in my ear, “Be careful.”</w:t>
      </w:r>
    </w:p>
    <w:p w14:paraId="13A08417" w14:textId="77777777" w:rsidR="00B5424E" w:rsidRPr="001E0293" w:rsidRDefault="00B5424E" w:rsidP="00B5424E">
      <w:pPr>
        <w:pStyle w:val="Style2"/>
        <w:rPr>
          <w:rFonts w:ascii="Cambria" w:hAnsi="Cambria"/>
        </w:rPr>
      </w:pPr>
    </w:p>
    <w:p w14:paraId="0FF821ED" w14:textId="77777777" w:rsidR="00B5424E" w:rsidRPr="001E0293" w:rsidRDefault="00B5424E" w:rsidP="00B5424E">
      <w:pPr>
        <w:pStyle w:val="Style2"/>
        <w:rPr>
          <w:rFonts w:ascii="Cambria" w:hAnsi="Cambria"/>
        </w:rPr>
      </w:pPr>
      <w:r w:rsidRPr="001E0293">
        <w:rPr>
          <w:rFonts w:ascii="Cambria" w:hAnsi="Cambria"/>
        </w:rPr>
        <w:t>“Oriana! Wake up! Oriana, come on! Derek, she isn’t waking up!” My mother was shaking me by the shoulders and crying at the same time.</w:t>
      </w:r>
    </w:p>
    <w:p w14:paraId="3D3A4416" w14:textId="77777777" w:rsidR="00B5424E" w:rsidRPr="001E0293" w:rsidRDefault="00B5424E" w:rsidP="00B5424E">
      <w:pPr>
        <w:pStyle w:val="Style2"/>
        <w:rPr>
          <w:rFonts w:ascii="Cambria" w:hAnsi="Cambria"/>
        </w:rPr>
      </w:pPr>
      <w:r w:rsidRPr="001E0293">
        <w:rPr>
          <w:rFonts w:ascii="Cambria" w:hAnsi="Cambria"/>
        </w:rPr>
        <w:t>“Mom?” I didn’t know what else to say.</w:t>
      </w:r>
    </w:p>
    <w:p w14:paraId="7F52C24D" w14:textId="77777777" w:rsidR="00B5424E" w:rsidRPr="001E0293" w:rsidRDefault="00B5424E" w:rsidP="00B5424E">
      <w:pPr>
        <w:pStyle w:val="Style2"/>
        <w:rPr>
          <w:rFonts w:ascii="Cambria" w:hAnsi="Cambria"/>
        </w:rPr>
      </w:pPr>
      <w:r w:rsidRPr="001E0293">
        <w:rPr>
          <w:rFonts w:ascii="Cambria" w:hAnsi="Cambria"/>
        </w:rPr>
        <w:t xml:space="preserve">“Derek! She’s awake!” My mother yelled and embraced me. She sobbed into my ear; I let her finish before I began asking what was wrong. “You wouldn’t wake up, Oriana. I didn’t know what to do. Neither did your dad—I mean, he called me, panicking. He said you were screaming in your sleep, and you were so cold and pale. I was so scared. We were so scared!” She still wouldn’t let go of me. I looked at my door and </w:t>
      </w:r>
      <w:r w:rsidRPr="001E0293">
        <w:rPr>
          <w:rFonts w:ascii="Cambria" w:hAnsi="Cambria"/>
        </w:rPr>
        <w:lastRenderedPageBreak/>
        <w:t>saw my dad, standing there watching us. Finally, my mother managed to unwrap herself from me.</w:t>
      </w:r>
    </w:p>
    <w:p w14:paraId="24F4FAA9" w14:textId="77777777" w:rsidR="00B5424E" w:rsidRPr="001E0293" w:rsidRDefault="00B5424E" w:rsidP="00B5424E">
      <w:pPr>
        <w:pStyle w:val="Style2"/>
        <w:rPr>
          <w:rFonts w:ascii="Cambria" w:hAnsi="Cambria"/>
        </w:rPr>
      </w:pPr>
      <w:r w:rsidRPr="001E0293">
        <w:rPr>
          <w:rFonts w:ascii="Cambria" w:hAnsi="Cambria"/>
        </w:rPr>
        <w:t>“I just—” It was a dream. But the dream felt so surreal. ‘Be careful’ played back in my head. Who is the boy in the hood? “Mom, I need to ask you a serious question.” I studied her face, wondering how this was going to go.</w:t>
      </w:r>
    </w:p>
    <w:p w14:paraId="6540F471" w14:textId="77777777" w:rsidR="00B5424E" w:rsidRPr="001E0293" w:rsidRDefault="00B5424E" w:rsidP="00B5424E">
      <w:pPr>
        <w:pStyle w:val="Style2"/>
        <w:rPr>
          <w:rFonts w:ascii="Cambria" w:hAnsi="Cambria"/>
        </w:rPr>
      </w:pPr>
      <w:r w:rsidRPr="001E0293">
        <w:rPr>
          <w:rFonts w:ascii="Cambria" w:hAnsi="Cambria"/>
        </w:rPr>
        <w:t>“Oh, um… sure—go ahead?” My mom wiped her nose and waited politely for me to speak. My dad began to exit, to give us a bit of alone time.</w:t>
      </w:r>
    </w:p>
    <w:p w14:paraId="07EE8518" w14:textId="77777777" w:rsidR="00B5424E" w:rsidRPr="001E0293" w:rsidRDefault="00B5424E" w:rsidP="00B5424E">
      <w:pPr>
        <w:pStyle w:val="Style2"/>
        <w:rPr>
          <w:rFonts w:ascii="Cambria" w:hAnsi="Cambria"/>
        </w:rPr>
      </w:pPr>
      <w:r w:rsidRPr="001E0293">
        <w:rPr>
          <w:rFonts w:ascii="Cambria" w:hAnsi="Cambria"/>
        </w:rPr>
        <w:t>“Dad, can you stay too?” He looked torn and unsure.</w:t>
      </w:r>
    </w:p>
    <w:p w14:paraId="6474AEBA" w14:textId="77777777" w:rsidR="00B5424E" w:rsidRPr="001E0293" w:rsidRDefault="00B5424E" w:rsidP="00B5424E">
      <w:pPr>
        <w:pStyle w:val="Style2"/>
        <w:rPr>
          <w:rFonts w:ascii="Cambria" w:hAnsi="Cambria"/>
        </w:rPr>
      </w:pPr>
      <w:r w:rsidRPr="001E0293">
        <w:rPr>
          <w:rFonts w:ascii="Cambria" w:hAnsi="Cambria"/>
        </w:rPr>
        <w:t xml:space="preserve">“Honey </w:t>
      </w:r>
      <w:proofErr w:type="spellStart"/>
      <w:r w:rsidRPr="001E0293">
        <w:rPr>
          <w:rFonts w:ascii="Cambria" w:hAnsi="Cambria"/>
        </w:rPr>
        <w:t>its</w:t>
      </w:r>
      <w:proofErr w:type="spellEnd"/>
      <w:r w:rsidRPr="001E0293">
        <w:rPr>
          <w:rFonts w:ascii="Cambria" w:hAnsi="Cambria"/>
        </w:rPr>
        <w:t xml:space="preserve"> okay, stay.” My mom insisted to him.</w:t>
      </w:r>
    </w:p>
    <w:p w14:paraId="6B5FFA92" w14:textId="77777777" w:rsidR="00B5424E" w:rsidRPr="001E0293" w:rsidRDefault="00B5424E" w:rsidP="00B5424E">
      <w:pPr>
        <w:pStyle w:val="Style2"/>
        <w:rPr>
          <w:rFonts w:ascii="Cambria" w:hAnsi="Cambria"/>
        </w:rPr>
      </w:pPr>
      <w:r w:rsidRPr="001E0293">
        <w:rPr>
          <w:rFonts w:ascii="Cambria" w:hAnsi="Cambria"/>
        </w:rPr>
        <w:t>“I really don’t think that would be a good idea,” he told her.</w:t>
      </w:r>
    </w:p>
    <w:p w14:paraId="5C1CAD8C" w14:textId="77777777" w:rsidR="00B5424E" w:rsidRPr="001E0293" w:rsidRDefault="00B5424E" w:rsidP="00B5424E">
      <w:pPr>
        <w:pStyle w:val="Style2"/>
        <w:rPr>
          <w:rFonts w:ascii="Cambria" w:hAnsi="Cambria"/>
        </w:rPr>
      </w:pPr>
      <w:r w:rsidRPr="001E0293">
        <w:rPr>
          <w:rFonts w:ascii="Cambria" w:hAnsi="Cambria"/>
        </w:rPr>
        <w:lastRenderedPageBreak/>
        <w:t>“There’s nothing you have to worry about.” She smiled at my dad. And he grinned in a sort of silent reply.</w:t>
      </w:r>
    </w:p>
    <w:p w14:paraId="533AAD19" w14:textId="77777777" w:rsidR="00B5424E" w:rsidRPr="001E0293" w:rsidRDefault="00B5424E" w:rsidP="00B5424E">
      <w:pPr>
        <w:pStyle w:val="Style2"/>
        <w:rPr>
          <w:rFonts w:ascii="Cambria" w:hAnsi="Cambria"/>
        </w:rPr>
      </w:pPr>
      <w:r w:rsidRPr="001E0293">
        <w:rPr>
          <w:rFonts w:ascii="Cambria" w:hAnsi="Cambria"/>
        </w:rPr>
        <w:t>“Who is my father? And I don’t mean my dad,” I motioned to the one standing in the doorway “but the one who is biologically related to me. I know it’s not you, Dad, but no matter what, you will be my dad. But I just need to know.”</w:t>
      </w:r>
    </w:p>
    <w:p w14:paraId="0D0F7EBD" w14:textId="77777777" w:rsidR="00B5424E" w:rsidRPr="001E0293" w:rsidRDefault="00B5424E" w:rsidP="00B5424E">
      <w:pPr>
        <w:pStyle w:val="Style2"/>
        <w:rPr>
          <w:rFonts w:ascii="Cambria" w:hAnsi="Cambria"/>
        </w:rPr>
      </w:pPr>
      <w:r w:rsidRPr="001E0293">
        <w:rPr>
          <w:rFonts w:ascii="Cambria" w:hAnsi="Cambria"/>
        </w:rPr>
        <w:t>“I… how did you? Derek, maybe you should give us a minute.” My mom looked utterly puzzled.</w:t>
      </w:r>
    </w:p>
    <w:p w14:paraId="267DC64B" w14:textId="77777777" w:rsidR="00B5424E" w:rsidRPr="001E0293" w:rsidRDefault="00B5424E" w:rsidP="00B5424E">
      <w:pPr>
        <w:pStyle w:val="Style2"/>
        <w:rPr>
          <w:rFonts w:ascii="Cambria" w:hAnsi="Cambria"/>
        </w:rPr>
      </w:pPr>
      <w:r w:rsidRPr="001E0293">
        <w:rPr>
          <w:rFonts w:ascii="Cambria" w:hAnsi="Cambria"/>
        </w:rPr>
        <w:t>“Okay—and Oriana, no matter what, I will always love you and protect you. You are still my daughter.” He smiled in reassurance, then left the doorway. I looked down at the comforter on the bed.</w:t>
      </w:r>
    </w:p>
    <w:p w14:paraId="422CF679" w14:textId="77777777" w:rsidR="00B5424E" w:rsidRPr="001E0293" w:rsidRDefault="00B5424E" w:rsidP="00B5424E">
      <w:pPr>
        <w:pStyle w:val="Style2"/>
        <w:rPr>
          <w:rFonts w:ascii="Cambria" w:hAnsi="Cambria"/>
        </w:rPr>
      </w:pPr>
      <w:r w:rsidRPr="001E0293">
        <w:rPr>
          <w:rFonts w:ascii="Cambria" w:hAnsi="Cambria"/>
        </w:rPr>
        <w:t>“Oriana, who told you?” My mom breathed out.</w:t>
      </w:r>
    </w:p>
    <w:p w14:paraId="51F867E2" w14:textId="77777777" w:rsidR="00B5424E" w:rsidRPr="001E0293" w:rsidRDefault="00B5424E" w:rsidP="00B5424E">
      <w:pPr>
        <w:pStyle w:val="Style2"/>
        <w:rPr>
          <w:rFonts w:ascii="Cambria" w:hAnsi="Cambria"/>
        </w:rPr>
      </w:pPr>
      <w:r w:rsidRPr="001E0293">
        <w:rPr>
          <w:rFonts w:ascii="Cambria" w:hAnsi="Cambria"/>
        </w:rPr>
        <w:lastRenderedPageBreak/>
        <w:t>“You don’t get to ask the questions. I do. I need to know who he is. And who my birth mother is,” I replied. I had to be stern. There was no way I was going to let her wiggle her way out of answering me.</w:t>
      </w:r>
    </w:p>
    <w:p w14:paraId="41B62078" w14:textId="77777777" w:rsidR="00B5424E" w:rsidRPr="001E0293" w:rsidRDefault="00B5424E" w:rsidP="00B5424E">
      <w:pPr>
        <w:pStyle w:val="Style2"/>
        <w:rPr>
          <w:rFonts w:ascii="Cambria" w:hAnsi="Cambria"/>
        </w:rPr>
      </w:pPr>
      <w:r w:rsidRPr="001E0293">
        <w:rPr>
          <w:rFonts w:ascii="Cambria" w:hAnsi="Cambria"/>
        </w:rPr>
        <w:t xml:space="preserve">“You’re right.” My mom stood up and walked to the hallway. She took down the frame of all three of us and brought it to me. I watched her as she carefully took the backing off. Inside, the frame held a lot more than the few family ones that were on display. “This is the only photo I have of your mom.” She handed me a photo. It looked old. Fairly old. However, my mom wasn’t the woman in the photo. The man next to her was handsome. He was looking at her; he looked so happy. She looked so in love. “Oriana, you are part </w:t>
      </w:r>
      <w:proofErr w:type="spellStart"/>
      <w:r w:rsidRPr="001E0293">
        <w:rPr>
          <w:rFonts w:ascii="Cambria" w:hAnsi="Cambria"/>
        </w:rPr>
        <w:t>Phós</w:t>
      </w:r>
      <w:proofErr w:type="spellEnd"/>
      <w:r w:rsidRPr="001E0293">
        <w:rPr>
          <w:rFonts w:ascii="Cambria" w:hAnsi="Cambria"/>
        </w:rPr>
        <w:t xml:space="preserve">. </w:t>
      </w:r>
      <w:proofErr w:type="spellStart"/>
      <w:r w:rsidRPr="001E0293">
        <w:rPr>
          <w:rFonts w:ascii="Cambria" w:hAnsi="Cambria"/>
        </w:rPr>
        <w:t>Phós</w:t>
      </w:r>
      <w:proofErr w:type="spellEnd"/>
      <w:r w:rsidRPr="001E0293">
        <w:rPr>
          <w:rFonts w:ascii="Cambria" w:hAnsi="Cambria"/>
        </w:rPr>
        <w:t xml:space="preserve"> means light. Your soul is of sunlight. Your mother is full blood, and you are half. You were born </w:t>
      </w:r>
      <w:r w:rsidRPr="001E0293">
        <w:rPr>
          <w:rFonts w:ascii="Cambria" w:hAnsi="Cambria"/>
        </w:rPr>
        <w:lastRenderedPageBreak/>
        <w:t>from pure essence, and you are even a bit more complicated than that. Your father was an Angel; they say he was the most handsome archangel. They fell madly in love. Neither of them knew of each other’s complications until they found out about you. I did not know what to expect either, for you are the first of your type. I will try to answer any questions you have. Some, I cannot, because you are the first of your kind.”</w:t>
      </w:r>
    </w:p>
    <w:p w14:paraId="03086D7F" w14:textId="77777777" w:rsidR="00B5424E" w:rsidRPr="001E0293" w:rsidRDefault="00B5424E" w:rsidP="00B5424E">
      <w:pPr>
        <w:pStyle w:val="Style2"/>
        <w:rPr>
          <w:rFonts w:ascii="Cambria" w:hAnsi="Cambria"/>
        </w:rPr>
      </w:pPr>
      <w:r w:rsidRPr="001E0293">
        <w:rPr>
          <w:rFonts w:ascii="Cambria" w:hAnsi="Cambria"/>
        </w:rPr>
        <w:t>“Is this my father?” I asked her, looking at the handsome man in the photo.</w:t>
      </w:r>
    </w:p>
    <w:p w14:paraId="755D42B4" w14:textId="77777777" w:rsidR="00B5424E" w:rsidRPr="001E0293" w:rsidRDefault="00B5424E" w:rsidP="00B5424E">
      <w:pPr>
        <w:pStyle w:val="Style2"/>
        <w:rPr>
          <w:rFonts w:ascii="Cambria" w:hAnsi="Cambria"/>
        </w:rPr>
      </w:pPr>
      <w:r w:rsidRPr="001E0293">
        <w:rPr>
          <w:rFonts w:ascii="Cambria" w:hAnsi="Cambria"/>
        </w:rPr>
        <w:t>“I wouldn’t know, I have never met him.”</w:t>
      </w:r>
    </w:p>
    <w:p w14:paraId="15D4DB9F" w14:textId="77777777" w:rsidR="00B5424E" w:rsidRPr="001E0293" w:rsidRDefault="00B5424E" w:rsidP="00B5424E">
      <w:pPr>
        <w:pStyle w:val="Style2"/>
        <w:rPr>
          <w:rFonts w:ascii="Cambria" w:hAnsi="Cambria"/>
        </w:rPr>
      </w:pPr>
      <w:r w:rsidRPr="001E0293">
        <w:rPr>
          <w:rFonts w:ascii="Cambria" w:hAnsi="Cambria"/>
        </w:rPr>
        <w:t>“So neither of my parents are human?” I was devastated.</w:t>
      </w:r>
    </w:p>
    <w:p w14:paraId="21FA2048" w14:textId="77777777" w:rsidR="00B5424E" w:rsidRPr="001E0293" w:rsidRDefault="00B5424E" w:rsidP="00B5424E">
      <w:pPr>
        <w:pStyle w:val="Style2"/>
        <w:rPr>
          <w:rFonts w:ascii="Cambria" w:hAnsi="Cambria"/>
        </w:rPr>
      </w:pPr>
      <w:r w:rsidRPr="001E0293">
        <w:rPr>
          <w:rFonts w:ascii="Cambria" w:hAnsi="Cambria"/>
        </w:rPr>
        <w:t>“Oh honey, I may not have carried you for nine months, but I mothered you for nearly eighteen years.” She looks hurt.</w:t>
      </w:r>
    </w:p>
    <w:p w14:paraId="13B52281" w14:textId="77777777" w:rsidR="00B5424E" w:rsidRPr="001E0293" w:rsidRDefault="00B5424E" w:rsidP="00B5424E">
      <w:pPr>
        <w:pStyle w:val="Style2"/>
        <w:rPr>
          <w:rFonts w:ascii="Cambria" w:hAnsi="Cambria"/>
        </w:rPr>
      </w:pPr>
      <w:r w:rsidRPr="001E0293">
        <w:rPr>
          <w:rFonts w:ascii="Cambria" w:hAnsi="Cambria"/>
        </w:rPr>
        <w:lastRenderedPageBreak/>
        <w:t>“So where is she, then?” I looked down and fumbled with my thumbs.</w:t>
      </w:r>
    </w:p>
    <w:p w14:paraId="26F9791E" w14:textId="77777777" w:rsidR="00B5424E" w:rsidRPr="001E0293" w:rsidRDefault="00B5424E" w:rsidP="00B5424E">
      <w:pPr>
        <w:pStyle w:val="Style2"/>
        <w:rPr>
          <w:rFonts w:ascii="Cambria" w:hAnsi="Cambria"/>
        </w:rPr>
      </w:pPr>
      <w:r w:rsidRPr="001E0293">
        <w:rPr>
          <w:rFonts w:ascii="Cambria" w:hAnsi="Cambria"/>
        </w:rPr>
        <w:t>“I do not know. She and Derek were fairly close. When she knew the danger you’d be in, she asked for him to take you in, so that you might have a better chance.”</w:t>
      </w:r>
    </w:p>
    <w:p w14:paraId="4BA84DF6" w14:textId="77777777" w:rsidR="00B5424E" w:rsidRPr="001E0293" w:rsidRDefault="00B5424E" w:rsidP="00B5424E">
      <w:pPr>
        <w:pStyle w:val="Style2"/>
        <w:rPr>
          <w:rFonts w:ascii="Cambria" w:hAnsi="Cambria"/>
        </w:rPr>
      </w:pPr>
      <w:r w:rsidRPr="001E0293">
        <w:rPr>
          <w:rFonts w:ascii="Cambria" w:hAnsi="Cambria"/>
        </w:rPr>
        <w:t>I may have been drooling. They kept telling me these things, and they were all acting as if it was all fine and dandy. Breathe. I can do this. I looked at the photo of my mother, and the man who helped create me. The clothes she wore look like they were circa 1920’s.</w:t>
      </w:r>
    </w:p>
    <w:p w14:paraId="12C3BCF2" w14:textId="77777777" w:rsidR="00B5424E" w:rsidRPr="001E0293" w:rsidRDefault="00B5424E" w:rsidP="00B5424E">
      <w:pPr>
        <w:pStyle w:val="Style2"/>
        <w:rPr>
          <w:rFonts w:ascii="Cambria" w:hAnsi="Cambria"/>
        </w:rPr>
      </w:pPr>
      <w:r w:rsidRPr="001E0293">
        <w:rPr>
          <w:rFonts w:ascii="Cambria" w:hAnsi="Cambria"/>
        </w:rPr>
        <w:t>“These photos, they look old. How old was she then?” I began asking.</w:t>
      </w:r>
    </w:p>
    <w:p w14:paraId="7A345CF0" w14:textId="77777777" w:rsidR="00B5424E" w:rsidRPr="001E0293" w:rsidRDefault="00B5424E" w:rsidP="00B5424E">
      <w:pPr>
        <w:pStyle w:val="Style2"/>
        <w:rPr>
          <w:rFonts w:ascii="Cambria" w:hAnsi="Cambria"/>
        </w:rPr>
      </w:pPr>
      <w:r w:rsidRPr="001E0293">
        <w:rPr>
          <w:rFonts w:ascii="Cambria" w:hAnsi="Cambria"/>
        </w:rPr>
        <w:t>“Hundreds of years, Oriana. Light is burning inside you both.”</w:t>
      </w:r>
    </w:p>
    <w:p w14:paraId="45DE58E6" w14:textId="77777777" w:rsidR="00B5424E" w:rsidRPr="001E0293" w:rsidRDefault="00B5424E" w:rsidP="00B5424E">
      <w:pPr>
        <w:pStyle w:val="Style2"/>
        <w:rPr>
          <w:rFonts w:ascii="Cambria" w:hAnsi="Cambria"/>
        </w:rPr>
      </w:pPr>
      <w:r w:rsidRPr="001E0293">
        <w:rPr>
          <w:rFonts w:ascii="Cambria" w:hAnsi="Cambria"/>
        </w:rPr>
        <w:lastRenderedPageBreak/>
        <w:t xml:space="preserve">“Okay. Now you said something about her not knowing my dad was an Angel, and him not knowing she was a </w:t>
      </w:r>
      <w:proofErr w:type="spellStart"/>
      <w:r w:rsidRPr="001E0293">
        <w:rPr>
          <w:rFonts w:ascii="Cambria" w:hAnsi="Cambria"/>
        </w:rPr>
        <w:t>Phós</w:t>
      </w:r>
      <w:proofErr w:type="spellEnd"/>
      <w:r w:rsidRPr="001E0293">
        <w:rPr>
          <w:rFonts w:ascii="Cambria" w:hAnsi="Cambria"/>
        </w:rPr>
        <w:t xml:space="preserve"> until I happened. How did I manage that? Anyone can get pregnant. What changes the story?” I pushed forward into another question.</w:t>
      </w:r>
    </w:p>
    <w:p w14:paraId="7E05572D" w14:textId="77777777" w:rsidR="00B5424E" w:rsidRPr="001E0293" w:rsidRDefault="00B5424E" w:rsidP="00B5424E">
      <w:pPr>
        <w:pStyle w:val="Style2"/>
        <w:rPr>
          <w:rFonts w:ascii="Cambria" w:hAnsi="Cambria"/>
        </w:rPr>
      </w:pPr>
      <w:r w:rsidRPr="001E0293">
        <w:rPr>
          <w:rFonts w:ascii="Cambria" w:hAnsi="Cambria"/>
        </w:rPr>
        <w:t xml:space="preserve">“As a </w:t>
      </w:r>
      <w:proofErr w:type="spellStart"/>
      <w:r w:rsidRPr="001E0293">
        <w:rPr>
          <w:rFonts w:ascii="Cambria" w:hAnsi="Cambria"/>
        </w:rPr>
        <w:t>Phós</w:t>
      </w:r>
      <w:proofErr w:type="spellEnd"/>
      <w:r w:rsidRPr="001E0293">
        <w:rPr>
          <w:rFonts w:ascii="Cambria" w:hAnsi="Cambria"/>
        </w:rPr>
        <w:t>, you cannot reproduce… usually. Supposedly the loophole to childbearing is having an Angel mate.” She smiled and looked at the pictures of them.</w:t>
      </w:r>
    </w:p>
    <w:p w14:paraId="2DEE6192" w14:textId="77777777" w:rsidR="00B5424E" w:rsidRPr="001E0293" w:rsidRDefault="00B5424E" w:rsidP="00B5424E">
      <w:pPr>
        <w:pStyle w:val="Style2"/>
        <w:rPr>
          <w:rFonts w:ascii="Cambria" w:hAnsi="Cambria"/>
        </w:rPr>
      </w:pPr>
      <w:r w:rsidRPr="001E0293">
        <w:rPr>
          <w:rFonts w:ascii="Cambria" w:hAnsi="Cambria"/>
        </w:rPr>
        <w:t>“Dad… Derek—dad knows about all of this?” I asked, and my mom laughed softly.</w:t>
      </w:r>
    </w:p>
    <w:p w14:paraId="2D21DA35" w14:textId="77777777" w:rsidR="00B5424E" w:rsidRPr="001E0293" w:rsidRDefault="00B5424E" w:rsidP="00B5424E">
      <w:pPr>
        <w:pStyle w:val="Style2"/>
        <w:rPr>
          <w:rFonts w:ascii="Cambria" w:hAnsi="Cambria"/>
        </w:rPr>
      </w:pPr>
      <w:r w:rsidRPr="001E0293">
        <w:rPr>
          <w:rFonts w:ascii="Cambria" w:hAnsi="Cambria"/>
        </w:rPr>
        <w:t xml:space="preserve">“Yes he does, he was my best friend from ages ago. He isn’t human either, but let’s let him tell you what he is. He knew the man who created you and was close with the woman who bore you. He was there for your birth and has been there for you from </w:t>
      </w:r>
      <w:r w:rsidRPr="001E0293">
        <w:rPr>
          <w:rFonts w:ascii="Cambria" w:hAnsi="Cambria"/>
        </w:rPr>
        <w:lastRenderedPageBreak/>
        <w:t>day one. He took over the position without me asking, or even giving consent. He didn’t need consent, but he wouldn’t take no for an answer. We had never been married, just played the role for you. Thus, the separation, he understood what you were going through far more than I did, as I am human. But all in all, he is a wonderful man.”</w:t>
      </w:r>
    </w:p>
    <w:p w14:paraId="06BCF7A1" w14:textId="77777777" w:rsidR="00B5424E" w:rsidRPr="001E0293" w:rsidRDefault="00B5424E" w:rsidP="00B5424E">
      <w:pPr>
        <w:pStyle w:val="Style2"/>
        <w:rPr>
          <w:rFonts w:ascii="Cambria" w:hAnsi="Cambria"/>
        </w:rPr>
      </w:pPr>
      <w:r w:rsidRPr="001E0293">
        <w:rPr>
          <w:rFonts w:ascii="Cambria" w:hAnsi="Cambria"/>
        </w:rPr>
        <w:t>“This is so much to take in. I have so many questions. I, of course, can’t think of them all right now. I’m sure I will have a ton more in the morning.” I sheepishly told her, embarrassed at my own stupidity.</w:t>
      </w:r>
    </w:p>
    <w:p w14:paraId="1A747CD6" w14:textId="77777777" w:rsidR="00B5424E" w:rsidRPr="001E0293" w:rsidRDefault="00B5424E" w:rsidP="00B5424E">
      <w:pPr>
        <w:pStyle w:val="Style2"/>
        <w:rPr>
          <w:rFonts w:ascii="Cambria" w:hAnsi="Cambria"/>
        </w:rPr>
      </w:pPr>
      <w:r w:rsidRPr="001E0293">
        <w:rPr>
          <w:rFonts w:ascii="Cambria" w:hAnsi="Cambria"/>
        </w:rPr>
        <w:t xml:space="preserve">“Oriana, your name itself means sunrise. You embody light. You have nothing to worry about. I will always be here. You know that. I promise. I know I don’t live here, but I, in fact, am human, so as you can imagine, it’s hard for me.” She grabbed my face and </w:t>
      </w:r>
      <w:r w:rsidRPr="001E0293">
        <w:rPr>
          <w:rFonts w:ascii="Cambria" w:hAnsi="Cambria"/>
        </w:rPr>
        <w:lastRenderedPageBreak/>
        <w:t>kissed my cheek. “But I’ve got to tell you about your father, really quickly. He is an archangel. He wasn’t always angry, but he was evil for a very long time. About eighteen years ago, though, he tried to do better. Your mother fell back in love with him, and that was where you came in. His good spell ended when he met a man named Micah, who is far more rotten than your father. They became something horrible together. But when your mother loved him, he was good. Your mother—now she is a wonderful, amazing woman. You would love her. Your father, on the other hand, was a beautiful Angel in the beginning, before the fall. Your father is no longer the amazing man everyone knew.” She smiled and grabbed onto my hand, lightly squeezing it.</w:t>
      </w:r>
    </w:p>
    <w:p w14:paraId="01E5CAB4" w14:textId="77777777" w:rsidR="00B5424E" w:rsidRPr="001E0293" w:rsidRDefault="00B5424E" w:rsidP="00B5424E">
      <w:pPr>
        <w:pStyle w:val="Style2"/>
        <w:rPr>
          <w:rFonts w:ascii="Cambria" w:hAnsi="Cambria"/>
        </w:rPr>
      </w:pPr>
      <w:r w:rsidRPr="001E0293">
        <w:rPr>
          <w:rFonts w:ascii="Cambria" w:hAnsi="Cambria"/>
        </w:rPr>
        <w:lastRenderedPageBreak/>
        <w:t>“One more question. What are their names?” I needed to know more about him.</w:t>
      </w:r>
    </w:p>
    <w:p w14:paraId="679E0E44" w14:textId="77777777" w:rsidR="00B5424E" w:rsidRPr="001E0293" w:rsidRDefault="00B5424E" w:rsidP="00B5424E">
      <w:pPr>
        <w:pStyle w:val="Style2"/>
        <w:rPr>
          <w:rFonts w:ascii="Cambria" w:hAnsi="Cambria"/>
        </w:rPr>
      </w:pPr>
      <w:r w:rsidRPr="001E0293">
        <w:rPr>
          <w:rFonts w:ascii="Cambria" w:hAnsi="Cambria"/>
        </w:rPr>
        <w:t>“Your mother’s name is Elina, your father’s name is Lucifer. Yes, that Lucifer. I am so very sorry. I want you to know that who he is today is nothing to you. I mean it. Your father’s character does not reflect on you,” she told me in a stern voice. I looked at her, then at my blanket again, not sure what to say, or if I was to say anything at all. “You hear me?” she added.</w:t>
      </w:r>
    </w:p>
    <w:p w14:paraId="35962D5C" w14:textId="77777777" w:rsidR="00B5424E" w:rsidRPr="001E0293" w:rsidRDefault="00B5424E" w:rsidP="00B5424E">
      <w:pPr>
        <w:pStyle w:val="Style2"/>
        <w:rPr>
          <w:rFonts w:ascii="Cambria" w:hAnsi="Cambria"/>
        </w:rPr>
      </w:pPr>
      <w:r w:rsidRPr="001E0293">
        <w:rPr>
          <w:rFonts w:ascii="Cambria" w:hAnsi="Cambria"/>
        </w:rPr>
        <w:t>“Yes Mom, I understand.”</w:t>
      </w:r>
    </w:p>
    <w:p w14:paraId="5D56E70E" w14:textId="77777777" w:rsidR="00B5424E" w:rsidRPr="001E0293" w:rsidRDefault="00B5424E" w:rsidP="00B5424E">
      <w:pPr>
        <w:pStyle w:val="Style2"/>
        <w:rPr>
          <w:rFonts w:ascii="Cambria" w:hAnsi="Cambria"/>
        </w:rPr>
      </w:pPr>
      <w:r w:rsidRPr="001E0293">
        <w:rPr>
          <w:rFonts w:ascii="Cambria" w:hAnsi="Cambria"/>
        </w:rPr>
        <w:t xml:space="preserve">“Now get some rest, Ri.” I watched her walk out of my room gracefully, just as she always had. I tried not to think about it for a minute or two. I’d gone to Catholic school though, so I knew all about the bible and angels. I knew all about the archangel Lucifer. My </w:t>
      </w:r>
      <w:r w:rsidRPr="001E0293">
        <w:rPr>
          <w:rFonts w:ascii="Cambria" w:hAnsi="Cambria"/>
        </w:rPr>
        <w:lastRenderedPageBreak/>
        <w:t>father is the king of hell. Pure evil, just like my dream. I knew it.</w:t>
      </w:r>
    </w:p>
    <w:p w14:paraId="69EAEC9C" w14:textId="77777777" w:rsidR="00B5424E" w:rsidRPr="001E0293" w:rsidRDefault="00B5424E" w:rsidP="00B5424E">
      <w:pPr>
        <w:pStyle w:val="Style2"/>
        <w:rPr>
          <w:rFonts w:ascii="Cambria" w:hAnsi="Cambria"/>
        </w:rPr>
      </w:pPr>
      <w:r w:rsidRPr="001E0293">
        <w:rPr>
          <w:rFonts w:ascii="Cambria" w:hAnsi="Cambria"/>
        </w:rPr>
        <w:t>I felt my pulse rise, and my heart began to beat far too fast in my chest. I needed to go to a happy place. I closed my eyes and pictured Alistair. I focused so much on him I felt as though he were next to me. “Alistair, I wish you were here,” I sighed it, hoping to hear a response, but half feeling like an idiot.</w:t>
      </w:r>
    </w:p>
    <w:p w14:paraId="7484056B" w14:textId="77777777" w:rsidR="00B5424E" w:rsidRPr="001E0293" w:rsidRDefault="00B5424E" w:rsidP="00B5424E">
      <w:pPr>
        <w:pStyle w:val="Style2"/>
        <w:rPr>
          <w:rFonts w:ascii="Cambria" w:hAnsi="Cambria"/>
        </w:rPr>
      </w:pPr>
    </w:p>
    <w:p w14:paraId="07D0D788" w14:textId="77777777" w:rsidR="00B5424E" w:rsidRPr="001E0293" w:rsidRDefault="00B5424E" w:rsidP="00B5424E">
      <w:pPr>
        <w:pStyle w:val="Style2"/>
        <w:rPr>
          <w:rFonts w:ascii="Cambria" w:hAnsi="Cambria"/>
          <w:i/>
        </w:rPr>
      </w:pPr>
      <w:r w:rsidRPr="001E0293">
        <w:rPr>
          <w:rFonts w:ascii="Cambria" w:hAnsi="Cambria"/>
          <w:i/>
        </w:rPr>
        <w:t>“Oriana, how are you here?” Alistair replied to me. I jumped and looked next to me; he looked about as shocked as I was.</w:t>
      </w:r>
    </w:p>
    <w:p w14:paraId="71E9210B" w14:textId="77777777" w:rsidR="00B5424E" w:rsidRPr="001E0293" w:rsidRDefault="00B5424E" w:rsidP="00B5424E">
      <w:pPr>
        <w:pStyle w:val="Style2"/>
        <w:rPr>
          <w:rFonts w:ascii="Cambria" w:hAnsi="Cambria"/>
          <w:i/>
        </w:rPr>
      </w:pPr>
      <w:r w:rsidRPr="001E0293">
        <w:rPr>
          <w:rFonts w:ascii="Cambria" w:hAnsi="Cambria"/>
          <w:i/>
        </w:rPr>
        <w:t>“Umm. I don’t know, am I dreaming?” I don’t know how many more shocks I can take.</w:t>
      </w:r>
    </w:p>
    <w:p w14:paraId="17A59C62" w14:textId="77777777" w:rsidR="00B5424E" w:rsidRPr="001E0293" w:rsidRDefault="00B5424E" w:rsidP="00B5424E">
      <w:pPr>
        <w:pStyle w:val="Style2"/>
        <w:rPr>
          <w:rFonts w:ascii="Cambria" w:hAnsi="Cambria"/>
          <w:i/>
        </w:rPr>
      </w:pPr>
      <w:r w:rsidRPr="001E0293">
        <w:rPr>
          <w:rFonts w:ascii="Cambria" w:hAnsi="Cambria"/>
          <w:i/>
        </w:rPr>
        <w:t>“No, but I am,” he replied calmly.</w:t>
      </w:r>
    </w:p>
    <w:p w14:paraId="476D18F8" w14:textId="77777777" w:rsidR="00B5424E" w:rsidRPr="001E0293" w:rsidRDefault="00B5424E" w:rsidP="00B5424E">
      <w:pPr>
        <w:pStyle w:val="Style2"/>
        <w:rPr>
          <w:rFonts w:ascii="Cambria" w:hAnsi="Cambria"/>
          <w:i/>
        </w:rPr>
      </w:pPr>
      <w:r w:rsidRPr="001E0293">
        <w:rPr>
          <w:rFonts w:ascii="Cambria" w:hAnsi="Cambria"/>
          <w:i/>
        </w:rPr>
        <w:t>“Wait, I’m in your dream?”</w:t>
      </w:r>
    </w:p>
    <w:p w14:paraId="3F63B2DE" w14:textId="77777777" w:rsidR="00B5424E" w:rsidRPr="001E0293" w:rsidRDefault="00B5424E" w:rsidP="00B5424E">
      <w:pPr>
        <w:pStyle w:val="Style2"/>
        <w:rPr>
          <w:rFonts w:ascii="Cambria" w:hAnsi="Cambria"/>
          <w:i/>
        </w:rPr>
      </w:pPr>
      <w:r w:rsidRPr="001E0293">
        <w:rPr>
          <w:rFonts w:ascii="Cambria" w:hAnsi="Cambria"/>
          <w:i/>
        </w:rPr>
        <w:lastRenderedPageBreak/>
        <w:t xml:space="preserve">“Yes, you </w:t>
      </w:r>
      <w:proofErr w:type="spellStart"/>
      <w:r w:rsidRPr="001E0293">
        <w:rPr>
          <w:rFonts w:ascii="Cambria" w:hAnsi="Cambria"/>
          <w:i/>
        </w:rPr>
        <w:t>dreamscaped</w:t>
      </w:r>
      <w:proofErr w:type="spellEnd"/>
      <w:r w:rsidRPr="001E0293">
        <w:rPr>
          <w:rFonts w:ascii="Cambria" w:hAnsi="Cambria"/>
          <w:i/>
        </w:rPr>
        <w:t>—but how?” the expression on his face told me he was as confused as I was.</w:t>
      </w:r>
    </w:p>
    <w:p w14:paraId="6ED1C124" w14:textId="77777777" w:rsidR="00B5424E" w:rsidRPr="001E0293" w:rsidRDefault="00B5424E" w:rsidP="00B5424E">
      <w:pPr>
        <w:pStyle w:val="Style2"/>
        <w:rPr>
          <w:rFonts w:ascii="Cambria" w:hAnsi="Cambria"/>
          <w:i/>
        </w:rPr>
      </w:pPr>
      <w:r w:rsidRPr="001E0293">
        <w:rPr>
          <w:rFonts w:ascii="Cambria" w:hAnsi="Cambria"/>
          <w:i/>
        </w:rPr>
        <w:t>“Oh, Alistair—I have so much to tell you. I have had the most horrific afternoon. My life is a mess within a mess. I asked my mom about my dad.” And then I thought, What if I tell him my dad’s Lucifer and it scares him away? I can’t lose the one person I need right now.</w:t>
      </w:r>
    </w:p>
    <w:p w14:paraId="7FEB81C1" w14:textId="77777777" w:rsidR="00B5424E" w:rsidRPr="001E0293" w:rsidRDefault="00B5424E" w:rsidP="00B5424E">
      <w:pPr>
        <w:pStyle w:val="Style2"/>
        <w:rPr>
          <w:rFonts w:ascii="Cambria" w:hAnsi="Cambria"/>
          <w:i/>
        </w:rPr>
      </w:pPr>
      <w:r w:rsidRPr="001E0293">
        <w:rPr>
          <w:rFonts w:ascii="Cambria" w:hAnsi="Cambria"/>
          <w:i/>
        </w:rPr>
        <w:t xml:space="preserve">“You did? Who is he?!” He asked me. His dream altered; I assume his mood changed it. Now he was shirtless and in pajama pants; sitting on his bed; I was on the edge of his bed, with a robe on. I raised an eyebrow at him. “My conscience is doing this, not me. I mean, it’s not like this isn’t nice, but not good timing.” He was red in the face, and it made him look human, if even for a moment. The thought of us being normal </w:t>
      </w:r>
      <w:r w:rsidRPr="001E0293">
        <w:rPr>
          <w:rFonts w:ascii="Cambria" w:hAnsi="Cambria"/>
          <w:i/>
        </w:rPr>
        <w:lastRenderedPageBreak/>
        <w:t>made me smile, but then I realized I would not be sharing moments like this with him if it were. “So who is he?” he asked again.</w:t>
      </w:r>
    </w:p>
    <w:p w14:paraId="08DDB6BD" w14:textId="77777777" w:rsidR="00B5424E" w:rsidRPr="001E0293" w:rsidRDefault="00B5424E" w:rsidP="00B5424E">
      <w:pPr>
        <w:pStyle w:val="Style2"/>
        <w:rPr>
          <w:rFonts w:ascii="Cambria" w:hAnsi="Cambria"/>
          <w:i/>
        </w:rPr>
      </w:pPr>
      <w:r w:rsidRPr="001E0293">
        <w:rPr>
          <w:rFonts w:ascii="Cambria" w:hAnsi="Cambria"/>
          <w:i/>
        </w:rPr>
        <w:t>“An archangel. I don’t know which one,” I lied. “Nor is my real mother mortal. I am not just Nephilim.” I looked at Alistair and he looked even more confused than before.</w:t>
      </w:r>
    </w:p>
    <w:p w14:paraId="3CB81A3F" w14:textId="77777777" w:rsidR="00B5424E" w:rsidRPr="001E0293" w:rsidRDefault="00B5424E" w:rsidP="00B5424E">
      <w:pPr>
        <w:pStyle w:val="Style2"/>
        <w:rPr>
          <w:rFonts w:ascii="Cambria" w:hAnsi="Cambria"/>
          <w:i/>
        </w:rPr>
      </w:pPr>
      <w:r w:rsidRPr="001E0293">
        <w:rPr>
          <w:rFonts w:ascii="Cambria" w:hAnsi="Cambria"/>
          <w:i/>
        </w:rPr>
        <w:t>“Wait, what? Okay. So what is your mom?” he beckoned.</w:t>
      </w:r>
    </w:p>
    <w:p w14:paraId="7DD3B574" w14:textId="77777777" w:rsidR="00B5424E" w:rsidRPr="001E0293" w:rsidRDefault="00B5424E" w:rsidP="00B5424E">
      <w:pPr>
        <w:pStyle w:val="Style2"/>
        <w:rPr>
          <w:rFonts w:ascii="Cambria" w:hAnsi="Cambria"/>
          <w:i/>
        </w:rPr>
      </w:pPr>
      <w:r w:rsidRPr="001E0293">
        <w:rPr>
          <w:rFonts w:ascii="Cambria" w:hAnsi="Cambria"/>
          <w:i/>
        </w:rPr>
        <w:t xml:space="preserve">“Something called a </w:t>
      </w:r>
      <w:proofErr w:type="spellStart"/>
      <w:r w:rsidRPr="001E0293">
        <w:rPr>
          <w:rFonts w:ascii="Cambria" w:hAnsi="Cambria"/>
          <w:i/>
        </w:rPr>
        <w:t>Phós</w:t>
      </w:r>
      <w:proofErr w:type="spellEnd"/>
      <w:r w:rsidRPr="001E0293">
        <w:rPr>
          <w:rFonts w:ascii="Cambria" w:hAnsi="Cambria"/>
          <w:i/>
        </w:rPr>
        <w:t>.” I told him. I saw his eyes widen. He smiled, and even let out a laugh.</w:t>
      </w:r>
    </w:p>
    <w:p w14:paraId="3DE529CA" w14:textId="77777777" w:rsidR="00B5424E" w:rsidRPr="001E0293" w:rsidRDefault="00B5424E" w:rsidP="00B5424E">
      <w:pPr>
        <w:pStyle w:val="Style2"/>
        <w:rPr>
          <w:rFonts w:ascii="Cambria" w:hAnsi="Cambria"/>
          <w:i/>
        </w:rPr>
      </w:pPr>
      <w:r w:rsidRPr="001E0293">
        <w:rPr>
          <w:rFonts w:ascii="Cambria" w:hAnsi="Cambria"/>
          <w:i/>
        </w:rPr>
        <w:t>“I don’t get it, what’s funny?” I urged on.</w:t>
      </w:r>
    </w:p>
    <w:p w14:paraId="1B80ED99" w14:textId="77777777" w:rsidR="00B5424E" w:rsidRPr="001E0293" w:rsidRDefault="00B5424E" w:rsidP="00B5424E">
      <w:pPr>
        <w:pStyle w:val="Style2"/>
        <w:rPr>
          <w:rFonts w:ascii="Cambria" w:hAnsi="Cambria"/>
          <w:i/>
        </w:rPr>
      </w:pPr>
      <w:r w:rsidRPr="001E0293">
        <w:rPr>
          <w:rFonts w:ascii="Cambria" w:hAnsi="Cambria"/>
          <w:i/>
        </w:rPr>
        <w:t xml:space="preserve">“Of course you are. </w:t>
      </w:r>
      <w:proofErr w:type="spellStart"/>
      <w:r w:rsidRPr="001E0293">
        <w:rPr>
          <w:rFonts w:ascii="Cambria" w:hAnsi="Cambria"/>
          <w:i/>
        </w:rPr>
        <w:t>Phós</w:t>
      </w:r>
      <w:proofErr w:type="spellEnd"/>
      <w:r w:rsidRPr="001E0293">
        <w:rPr>
          <w:rFonts w:ascii="Cambria" w:hAnsi="Cambria"/>
          <w:i/>
        </w:rPr>
        <w:t xml:space="preserve"> are about as rare as unicorns. In heaven, it was all angels talked about. Although no one had met one, everyone still believed </w:t>
      </w:r>
      <w:r w:rsidRPr="001E0293">
        <w:rPr>
          <w:rFonts w:ascii="Cambria" w:hAnsi="Cambria"/>
          <w:i/>
        </w:rPr>
        <w:lastRenderedPageBreak/>
        <w:t xml:space="preserve">God had created them. It figures I’d fall for you. But how? I thought </w:t>
      </w:r>
      <w:proofErr w:type="spellStart"/>
      <w:r w:rsidRPr="001E0293">
        <w:rPr>
          <w:rFonts w:ascii="Cambria" w:hAnsi="Cambria"/>
          <w:i/>
        </w:rPr>
        <w:t>Phós</w:t>
      </w:r>
      <w:proofErr w:type="spellEnd"/>
      <w:r w:rsidRPr="001E0293">
        <w:rPr>
          <w:rFonts w:ascii="Cambria" w:hAnsi="Cambria"/>
          <w:i/>
        </w:rPr>
        <w:t xml:space="preserve"> couldn’t reproduce?”</w:t>
      </w:r>
    </w:p>
    <w:p w14:paraId="3C27B770" w14:textId="77777777" w:rsidR="00B5424E" w:rsidRPr="001E0293" w:rsidRDefault="00B5424E" w:rsidP="00B5424E">
      <w:pPr>
        <w:pStyle w:val="Style2"/>
        <w:rPr>
          <w:rFonts w:ascii="Cambria" w:hAnsi="Cambria"/>
          <w:i/>
        </w:rPr>
      </w:pPr>
      <w:r w:rsidRPr="001E0293">
        <w:rPr>
          <w:rFonts w:ascii="Cambria" w:hAnsi="Cambria"/>
          <w:i/>
        </w:rPr>
        <w:t>“Apparently, they do when they meet hunky angels.” I replied in a sense that wouldn’t completely embarrass us both.</w:t>
      </w:r>
    </w:p>
    <w:p w14:paraId="5AB507A5" w14:textId="77777777" w:rsidR="00B5424E" w:rsidRPr="001E0293" w:rsidRDefault="00B5424E" w:rsidP="00B5424E">
      <w:pPr>
        <w:pStyle w:val="Style2"/>
        <w:rPr>
          <w:rFonts w:ascii="Cambria" w:hAnsi="Cambria"/>
          <w:i/>
        </w:rPr>
      </w:pPr>
      <w:r w:rsidRPr="001E0293">
        <w:rPr>
          <w:rFonts w:ascii="Cambria" w:hAnsi="Cambria"/>
          <w:i/>
        </w:rPr>
        <w:t>“Oh, yeah. I guess that could do it. I mean, it’s never been done before.” His dream altered again. This time, we were in a forest at dawn. I was laying on a blanket of sorts. I looked up and saw Alistair’s face just inches from mine.</w:t>
      </w:r>
    </w:p>
    <w:p w14:paraId="6DF33B7A" w14:textId="77777777" w:rsidR="00B5424E" w:rsidRPr="001E0293" w:rsidRDefault="00B5424E" w:rsidP="00B5424E">
      <w:pPr>
        <w:pStyle w:val="Style2"/>
        <w:rPr>
          <w:rFonts w:ascii="Cambria" w:hAnsi="Cambria"/>
          <w:i/>
        </w:rPr>
      </w:pPr>
      <w:r w:rsidRPr="001E0293">
        <w:rPr>
          <w:rFonts w:ascii="Cambria" w:hAnsi="Cambria"/>
          <w:i/>
        </w:rPr>
        <w:t>“Subconscious again?” I asked nervously.</w:t>
      </w:r>
    </w:p>
    <w:p w14:paraId="273D9ECC" w14:textId="77777777" w:rsidR="00B5424E" w:rsidRPr="001E0293" w:rsidRDefault="00B5424E" w:rsidP="00B5424E">
      <w:pPr>
        <w:pStyle w:val="Style2"/>
        <w:rPr>
          <w:rFonts w:ascii="Cambria" w:hAnsi="Cambria"/>
          <w:i/>
        </w:rPr>
      </w:pPr>
      <w:r w:rsidRPr="001E0293">
        <w:rPr>
          <w:rFonts w:ascii="Cambria" w:hAnsi="Cambria"/>
          <w:i/>
        </w:rPr>
        <w:t xml:space="preserve">“No, this time it was me.” And he kissed me. Softly at first, but it began to become more intense. He pressed his body against mine as we continued to kiss. I felt as though I shouldn’t have been kissing him, although I had to admit, I was vulnerable right then. I </w:t>
      </w:r>
      <w:r w:rsidRPr="001E0293">
        <w:rPr>
          <w:rFonts w:ascii="Cambria" w:hAnsi="Cambria"/>
          <w:i/>
        </w:rPr>
        <w:lastRenderedPageBreak/>
        <w:t>put my arms around his back as I pulled him in closer to me. He half smiled and kissed my lips, then my chin, then several spots down my neck. He nibbled a bit.</w:t>
      </w:r>
    </w:p>
    <w:p w14:paraId="0201CC1C" w14:textId="77777777" w:rsidR="00B5424E" w:rsidRPr="001E0293" w:rsidRDefault="00B5424E" w:rsidP="00B5424E">
      <w:pPr>
        <w:pStyle w:val="Style2"/>
        <w:rPr>
          <w:rFonts w:ascii="Cambria" w:hAnsi="Cambria"/>
          <w:i/>
        </w:rPr>
      </w:pPr>
      <w:r w:rsidRPr="001E0293">
        <w:rPr>
          <w:rFonts w:ascii="Cambria" w:hAnsi="Cambria"/>
          <w:i/>
        </w:rPr>
        <w:t>Then I heard a scream, and it wasn’t coming from the dream.</w:t>
      </w:r>
    </w:p>
    <w:p w14:paraId="19FFF30A" w14:textId="77777777" w:rsidR="00B5424E" w:rsidRPr="001E0293" w:rsidRDefault="00B5424E" w:rsidP="00B5424E">
      <w:pPr>
        <w:pStyle w:val="Style2"/>
        <w:rPr>
          <w:rFonts w:ascii="Cambria" w:hAnsi="Cambria"/>
          <w:i/>
        </w:rPr>
      </w:pPr>
      <w:r w:rsidRPr="001E0293">
        <w:rPr>
          <w:rFonts w:ascii="Cambria" w:hAnsi="Cambria"/>
          <w:i/>
        </w:rPr>
        <w:t>“Alistair, how do I wake up?” I asked urgently. The screaming began again.</w:t>
      </w:r>
    </w:p>
    <w:p w14:paraId="0B1B8833" w14:textId="77777777" w:rsidR="00B5424E" w:rsidRPr="001E0293" w:rsidRDefault="00B5424E" w:rsidP="00B5424E">
      <w:pPr>
        <w:pStyle w:val="Style2"/>
        <w:rPr>
          <w:rFonts w:ascii="Cambria" w:hAnsi="Cambria"/>
          <w:i/>
        </w:rPr>
      </w:pPr>
      <w:r w:rsidRPr="001E0293">
        <w:rPr>
          <w:rFonts w:ascii="Cambria" w:hAnsi="Cambria"/>
          <w:i/>
        </w:rPr>
        <w:t>“Why would you—”</w:t>
      </w:r>
    </w:p>
    <w:p w14:paraId="3A44D489" w14:textId="77777777" w:rsidR="00B5424E" w:rsidRPr="001E0293" w:rsidRDefault="00B5424E" w:rsidP="00B5424E">
      <w:pPr>
        <w:pStyle w:val="Style2"/>
        <w:rPr>
          <w:rFonts w:ascii="Cambria" w:hAnsi="Cambria"/>
          <w:i/>
        </w:rPr>
      </w:pPr>
      <w:r w:rsidRPr="001E0293">
        <w:rPr>
          <w:rFonts w:ascii="Cambria" w:hAnsi="Cambria"/>
          <w:i/>
        </w:rPr>
        <w:t>“Alistair, it’s an emergency—how do I wake up?” I heard my dad shouting, but I couldn’t make out distinct words.</w:t>
      </w:r>
    </w:p>
    <w:p w14:paraId="7D9A5499" w14:textId="77777777" w:rsidR="00B5424E" w:rsidRPr="001E0293" w:rsidRDefault="00B5424E" w:rsidP="00B5424E">
      <w:pPr>
        <w:pStyle w:val="Style2"/>
        <w:rPr>
          <w:rFonts w:ascii="Cambria" w:hAnsi="Cambria"/>
          <w:i/>
        </w:rPr>
      </w:pPr>
      <w:r w:rsidRPr="001E0293">
        <w:rPr>
          <w:rFonts w:ascii="Cambria" w:hAnsi="Cambria"/>
          <w:i/>
        </w:rPr>
        <w:t>“Oh babe, come on.” He continued kissing my neck.</w:t>
      </w:r>
    </w:p>
    <w:p w14:paraId="24AC60B4" w14:textId="77777777" w:rsidR="00B5424E" w:rsidRPr="001E0293" w:rsidRDefault="00B5424E" w:rsidP="00B5424E">
      <w:pPr>
        <w:pStyle w:val="Style2"/>
        <w:rPr>
          <w:rFonts w:ascii="Cambria" w:hAnsi="Cambria"/>
          <w:i/>
        </w:rPr>
      </w:pPr>
      <w:r w:rsidRPr="001E0293">
        <w:rPr>
          <w:rFonts w:ascii="Cambria" w:hAnsi="Cambria"/>
          <w:i/>
        </w:rPr>
        <w:t>“Alistair, seriously—my dad is screaming—tell me!” I stood up, pushing him back in the process.</w:t>
      </w:r>
    </w:p>
    <w:p w14:paraId="04069B42" w14:textId="77777777" w:rsidR="00B5424E" w:rsidRPr="001E0293" w:rsidRDefault="00B5424E" w:rsidP="00B5424E">
      <w:pPr>
        <w:pStyle w:val="Style2"/>
        <w:rPr>
          <w:rFonts w:ascii="Cambria" w:hAnsi="Cambria"/>
          <w:i/>
        </w:rPr>
      </w:pPr>
      <w:r w:rsidRPr="001E0293">
        <w:rPr>
          <w:rFonts w:ascii="Cambria" w:hAnsi="Cambria"/>
          <w:i/>
        </w:rPr>
        <w:lastRenderedPageBreak/>
        <w:t>“Okay, okay. Focus on your room. Focus on being awake. I’ll wake up too, and head over.” He said quickly.</w:t>
      </w:r>
    </w:p>
    <w:p w14:paraId="0C7ED97E" w14:textId="77777777" w:rsidR="00B5424E" w:rsidRPr="001E0293" w:rsidRDefault="00B5424E" w:rsidP="00B5424E">
      <w:pPr>
        <w:pStyle w:val="Style2"/>
        <w:rPr>
          <w:rFonts w:ascii="Cambria" w:hAnsi="Cambria"/>
        </w:rPr>
      </w:pPr>
    </w:p>
    <w:p w14:paraId="796A782F" w14:textId="77777777" w:rsidR="00B5424E" w:rsidRPr="001E0293" w:rsidRDefault="00B5424E" w:rsidP="00B5424E">
      <w:pPr>
        <w:pStyle w:val="Style2"/>
        <w:rPr>
          <w:rFonts w:ascii="Cambria" w:hAnsi="Cambria"/>
        </w:rPr>
      </w:pPr>
      <w:r w:rsidRPr="001E0293">
        <w:rPr>
          <w:rFonts w:ascii="Cambria" w:hAnsi="Cambria"/>
        </w:rPr>
        <w:t xml:space="preserve"> I did as he told me, and snapped out of it. I sat up in my bed, got out, and bolted to my door. I tried to open it, but something wasn’t letting me.</w:t>
      </w:r>
    </w:p>
    <w:p w14:paraId="049192DF" w14:textId="77777777" w:rsidR="00B5424E" w:rsidRPr="001E0293" w:rsidRDefault="00B5424E" w:rsidP="00B5424E">
      <w:pPr>
        <w:pStyle w:val="Style2"/>
        <w:rPr>
          <w:rFonts w:ascii="Cambria" w:hAnsi="Cambria"/>
        </w:rPr>
      </w:pPr>
      <w:r w:rsidRPr="001E0293">
        <w:rPr>
          <w:rFonts w:ascii="Cambria" w:hAnsi="Cambria"/>
        </w:rPr>
        <w:t>“Dad! Mom! I can’t open the door! Mom! Please!” I heard more screaming. I heard pounding on the window and I ran to it. Alistair had climbed onto the garage and up to my window. I slid it open quietly. Something told me to trust my gut.</w:t>
      </w:r>
    </w:p>
    <w:p w14:paraId="5FBC28C9" w14:textId="77777777" w:rsidR="00B5424E" w:rsidRPr="001E0293" w:rsidRDefault="00B5424E" w:rsidP="00B5424E">
      <w:pPr>
        <w:pStyle w:val="Style2"/>
        <w:rPr>
          <w:rFonts w:ascii="Cambria" w:hAnsi="Cambria"/>
        </w:rPr>
      </w:pPr>
      <w:r w:rsidRPr="001E0293">
        <w:rPr>
          <w:rFonts w:ascii="Cambria" w:hAnsi="Cambria"/>
        </w:rPr>
        <w:t>“Shhh,” I motioned for him to come in. I walked to my door and put my ear to it.</w:t>
      </w:r>
    </w:p>
    <w:p w14:paraId="50759490" w14:textId="77777777" w:rsidR="00B5424E" w:rsidRPr="001E0293" w:rsidRDefault="00B5424E" w:rsidP="00B5424E">
      <w:pPr>
        <w:pStyle w:val="Style2"/>
        <w:rPr>
          <w:rFonts w:ascii="Cambria" w:hAnsi="Cambria"/>
        </w:rPr>
      </w:pPr>
      <w:r w:rsidRPr="001E0293">
        <w:rPr>
          <w:rFonts w:ascii="Cambria" w:hAnsi="Cambria"/>
        </w:rPr>
        <w:t>“You’ll never find her,” I heard my dad say.</w:t>
      </w:r>
    </w:p>
    <w:p w14:paraId="49D14795" w14:textId="77777777" w:rsidR="00B5424E" w:rsidRPr="001E0293" w:rsidRDefault="00B5424E" w:rsidP="00B5424E">
      <w:pPr>
        <w:pStyle w:val="Style2"/>
        <w:rPr>
          <w:rFonts w:ascii="Cambria" w:hAnsi="Cambria"/>
        </w:rPr>
      </w:pPr>
      <w:r w:rsidRPr="001E0293">
        <w:rPr>
          <w:rFonts w:ascii="Cambria" w:hAnsi="Cambria"/>
        </w:rPr>
        <w:t xml:space="preserve">“You underestimate us.” I heard an unknown voice. “Check upstairs,” it ordered. Alistair grabbed </w:t>
      </w:r>
      <w:r w:rsidRPr="001E0293">
        <w:rPr>
          <w:rFonts w:ascii="Cambria" w:hAnsi="Cambria"/>
        </w:rPr>
        <w:lastRenderedPageBreak/>
        <w:t>my hand and pulled me out the window and onto the roof.</w:t>
      </w:r>
    </w:p>
    <w:p w14:paraId="7CB3EED9" w14:textId="77777777" w:rsidR="00B5424E" w:rsidRPr="001E0293" w:rsidRDefault="00B5424E" w:rsidP="00B5424E">
      <w:pPr>
        <w:pStyle w:val="Style2"/>
        <w:rPr>
          <w:rFonts w:ascii="Cambria" w:hAnsi="Cambria"/>
        </w:rPr>
      </w:pPr>
      <w:r w:rsidRPr="001E0293">
        <w:rPr>
          <w:rFonts w:ascii="Cambria" w:hAnsi="Cambria"/>
        </w:rPr>
        <w:t>“Just trust me,” he whispered.</w:t>
      </w:r>
    </w:p>
    <w:p w14:paraId="1DDF053A" w14:textId="77777777" w:rsidR="00B5424E" w:rsidRPr="001E0293" w:rsidRDefault="00B5424E" w:rsidP="00B5424E">
      <w:pPr>
        <w:pStyle w:val="Style2"/>
        <w:rPr>
          <w:rFonts w:ascii="Cambria" w:hAnsi="Cambria"/>
        </w:rPr>
      </w:pPr>
      <w:r w:rsidRPr="001E0293">
        <w:rPr>
          <w:rFonts w:ascii="Cambria" w:hAnsi="Cambria"/>
        </w:rPr>
        <w:t>Moments passed as we laid out on the roof. I wasn’t sure if it was safe to go back in, but I needed to chance it, for my parents’ sakes. Even if they’d only raised me, they were still my parents.</w:t>
      </w:r>
    </w:p>
    <w:p w14:paraId="0FD8486E" w14:textId="77777777" w:rsidR="00B5424E" w:rsidRPr="001E0293" w:rsidRDefault="00B5424E" w:rsidP="00B5424E">
      <w:pPr>
        <w:pStyle w:val="Style2"/>
        <w:rPr>
          <w:rFonts w:ascii="Cambria" w:hAnsi="Cambria"/>
        </w:rPr>
      </w:pPr>
      <w:r w:rsidRPr="001E0293">
        <w:rPr>
          <w:rFonts w:ascii="Cambria" w:hAnsi="Cambria"/>
        </w:rPr>
        <w:t>“I need to get to my parents,” I whispered to Alistair. He nodded.</w:t>
      </w:r>
    </w:p>
    <w:p w14:paraId="775F6CF0" w14:textId="77777777" w:rsidR="00B5424E" w:rsidRPr="001E0293" w:rsidRDefault="00B5424E" w:rsidP="00B5424E">
      <w:pPr>
        <w:pStyle w:val="Style2"/>
        <w:rPr>
          <w:rFonts w:ascii="Cambria" w:hAnsi="Cambria"/>
        </w:rPr>
      </w:pPr>
      <w:r w:rsidRPr="001E0293">
        <w:rPr>
          <w:rFonts w:ascii="Cambria" w:hAnsi="Cambria"/>
        </w:rPr>
        <w:t xml:space="preserve">“Stay here,” he said as he climbed down. I watched him walk to my front door, then slowly back up. He gave me a look, turned around, and started running. Three men followed him in hoodies. I took my chances and climbed down into my room. They’d torn it apart looking for me. I slowly made my way down the hall. Oh no. There was blood on the floor. I </w:t>
      </w:r>
      <w:r w:rsidRPr="001E0293">
        <w:rPr>
          <w:rFonts w:ascii="Cambria" w:hAnsi="Cambria"/>
        </w:rPr>
        <w:lastRenderedPageBreak/>
        <w:t>followed the trail into the living room. I saw my dad knelt over a body. I ran to him as fast as I could and dropped to the floor. He was sobbing and shaking his head. I looked at his face, as I refused to look down. Derek, my dad, the one who raised me. The only father I ever needed. He looked up at me; blood splattered across his face. He had cuts and bruises all over. A black eye, too. His eyes were wet and red from crying. He looked so utterly sad it hurt me physically. I felt something wet on the floor beneath me and began sobbing. I didn’t need to see it to know what it was, or who it was below me. It took all my strength to look down, and when I did, I saw my mother. I screamed and threw myself onto her. Not more than fifteen minutes ago, we were talking—she promised me she wouldn’t leave.</w:t>
      </w:r>
    </w:p>
    <w:p w14:paraId="22E3303F" w14:textId="77777777" w:rsidR="00B5424E" w:rsidRPr="001E0293" w:rsidRDefault="00B5424E" w:rsidP="00B5424E">
      <w:pPr>
        <w:pStyle w:val="Style2"/>
        <w:rPr>
          <w:rFonts w:ascii="Cambria" w:hAnsi="Cambria"/>
        </w:rPr>
      </w:pPr>
      <w:r w:rsidRPr="001E0293">
        <w:rPr>
          <w:rFonts w:ascii="Cambria" w:hAnsi="Cambria"/>
        </w:rPr>
        <w:lastRenderedPageBreak/>
        <w:t>“Dad!” I cried out. I needed him now more than ever. The one person I needed now more than ever was dead. “I don’t understand!” I let out between cries.</w:t>
      </w:r>
    </w:p>
    <w:p w14:paraId="00BE9A83" w14:textId="77777777" w:rsidR="00B5424E" w:rsidRPr="001E0293" w:rsidRDefault="00B5424E" w:rsidP="00B5424E">
      <w:pPr>
        <w:pStyle w:val="Style2"/>
        <w:rPr>
          <w:rFonts w:ascii="Cambria" w:hAnsi="Cambria"/>
        </w:rPr>
      </w:pPr>
      <w:r w:rsidRPr="001E0293">
        <w:rPr>
          <w:rFonts w:ascii="Cambria" w:hAnsi="Cambria"/>
        </w:rPr>
        <w:t>He looked at the doorway and kissed my mother on the head, then stood up and walked into the backyard. I watched him drop to his knees again. His shoulders shook violently.</w:t>
      </w:r>
    </w:p>
    <w:p w14:paraId="2B3A3ADB" w14:textId="77777777" w:rsidR="00B5424E" w:rsidRPr="001E0293" w:rsidRDefault="00B5424E" w:rsidP="00B5424E">
      <w:pPr>
        <w:pStyle w:val="Style2"/>
        <w:rPr>
          <w:rFonts w:ascii="Cambria" w:hAnsi="Cambria"/>
        </w:rPr>
      </w:pPr>
      <w:r w:rsidRPr="001E0293">
        <w:rPr>
          <w:rFonts w:ascii="Cambria" w:hAnsi="Cambria"/>
        </w:rPr>
        <w:t>“Oriana?” I turned and looked. Alistair had made it back. He walked up to me and knelt on the floor beside me.</w:t>
      </w:r>
    </w:p>
    <w:p w14:paraId="73F09DED" w14:textId="77777777" w:rsidR="00B5424E" w:rsidRPr="001E0293" w:rsidRDefault="00B5424E" w:rsidP="00B5424E">
      <w:pPr>
        <w:pStyle w:val="Style2"/>
        <w:rPr>
          <w:rFonts w:ascii="Cambria" w:hAnsi="Cambria"/>
        </w:rPr>
      </w:pPr>
      <w:r w:rsidRPr="001E0293">
        <w:rPr>
          <w:rFonts w:ascii="Cambria" w:hAnsi="Cambria"/>
        </w:rPr>
        <w:t>“She’s gone.” I started crying again. He sat on the floor beside me and held me, letting me cry. And even when I stopped crying, he kept his arms around me.</w:t>
      </w:r>
    </w:p>
    <w:p w14:paraId="70E7858B" w14:textId="77777777" w:rsidR="00B5424E" w:rsidRPr="001E0293" w:rsidRDefault="00B5424E" w:rsidP="00B5424E">
      <w:pPr>
        <w:pStyle w:val="Style2"/>
        <w:rPr>
          <w:rFonts w:ascii="Cambria" w:hAnsi="Cambria"/>
        </w:rPr>
      </w:pPr>
      <w:r w:rsidRPr="001E0293">
        <w:rPr>
          <w:rFonts w:ascii="Cambria" w:hAnsi="Cambria"/>
        </w:rPr>
        <w:t>“Oriana,” he said softly.</w:t>
      </w:r>
    </w:p>
    <w:p w14:paraId="7CFB1210" w14:textId="77777777" w:rsidR="00B5424E" w:rsidRPr="001E0293" w:rsidRDefault="00B5424E" w:rsidP="00B5424E">
      <w:pPr>
        <w:pStyle w:val="Style2"/>
        <w:rPr>
          <w:rFonts w:ascii="Cambria" w:hAnsi="Cambria"/>
        </w:rPr>
      </w:pPr>
      <w:r w:rsidRPr="001E0293">
        <w:rPr>
          <w:rFonts w:ascii="Cambria" w:hAnsi="Cambria"/>
        </w:rPr>
        <w:lastRenderedPageBreak/>
        <w:t>“Hmm…?” I looked up and frowned, noticing that my clothes completely soaked in my mom’s blood.</w:t>
      </w:r>
    </w:p>
    <w:p w14:paraId="46F0F7A8" w14:textId="77777777" w:rsidR="00B5424E" w:rsidRPr="001E0293" w:rsidRDefault="00B5424E" w:rsidP="00B5424E">
      <w:pPr>
        <w:pStyle w:val="Style2"/>
        <w:rPr>
          <w:rFonts w:ascii="Cambria" w:hAnsi="Cambria"/>
        </w:rPr>
      </w:pPr>
      <w:r w:rsidRPr="001E0293">
        <w:rPr>
          <w:rFonts w:ascii="Cambria" w:hAnsi="Cambria"/>
        </w:rPr>
        <w:t xml:space="preserve">“I—I don’t know… I’m sorry.” He didn’t move, just held me tightly. I looked back out at my dad. The sunbeams coming in from the window caught my eye. I stared at them; My mind </w:t>
      </w:r>
      <w:proofErr w:type="gramStart"/>
      <w:r w:rsidRPr="001E0293">
        <w:rPr>
          <w:rFonts w:ascii="Cambria" w:hAnsi="Cambria"/>
        </w:rPr>
        <w:t>wasn’t</w:t>
      </w:r>
      <w:proofErr w:type="gramEnd"/>
      <w:r w:rsidRPr="001E0293">
        <w:rPr>
          <w:rFonts w:ascii="Cambria" w:hAnsi="Cambria"/>
        </w:rPr>
        <w:t xml:space="preserve"> really focusing anywhere. It was one of those moments when you find yourself staring at inanimate objects.</w:t>
      </w:r>
    </w:p>
    <w:p w14:paraId="2559CE03" w14:textId="77777777" w:rsidR="00B5424E" w:rsidRPr="001E0293" w:rsidRDefault="00B5424E" w:rsidP="00B5424E">
      <w:pPr>
        <w:pStyle w:val="Style2"/>
        <w:rPr>
          <w:rFonts w:ascii="Cambria" w:hAnsi="Cambria"/>
        </w:rPr>
      </w:pPr>
      <w:r w:rsidRPr="001E0293">
        <w:rPr>
          <w:rFonts w:ascii="Cambria" w:hAnsi="Cambria"/>
        </w:rPr>
        <w:t>“Oriana?” Alistair repeated, breaking the silence. “I am so sorry about your mother—I don’t know what just happened; I could feel the energy, though. I am so sorry.”</w:t>
      </w:r>
    </w:p>
    <w:p w14:paraId="014104BD" w14:textId="77777777" w:rsidR="00B5424E" w:rsidRPr="001E0293" w:rsidRDefault="00B5424E" w:rsidP="00B5424E">
      <w:pPr>
        <w:pStyle w:val="Style2"/>
        <w:rPr>
          <w:rFonts w:ascii="Cambria" w:hAnsi="Cambria"/>
        </w:rPr>
      </w:pPr>
      <w:r w:rsidRPr="001E0293">
        <w:rPr>
          <w:rFonts w:ascii="Cambria" w:hAnsi="Cambria"/>
        </w:rPr>
        <w:t xml:space="preserve">“I don’t understand. Why? Why now?!” I started crying again. “What happened? Please, who were those men? I need to know why they killed my </w:t>
      </w:r>
      <w:r w:rsidRPr="001E0293">
        <w:rPr>
          <w:rFonts w:ascii="Cambria" w:hAnsi="Cambria"/>
        </w:rPr>
        <w:lastRenderedPageBreak/>
        <w:t>mom—” I looked at Elena—my ‘true’ mom—“I’m sorry, I just found out about you, I didn’t—we were supposed to…” I desperately pleaded and cried all at the same time.</w:t>
      </w:r>
    </w:p>
    <w:p w14:paraId="365F6A41" w14:textId="77777777" w:rsidR="00B5424E" w:rsidRPr="001E0293" w:rsidRDefault="00B5424E" w:rsidP="00B5424E">
      <w:pPr>
        <w:pStyle w:val="Style2"/>
        <w:rPr>
          <w:rFonts w:ascii="Cambria" w:hAnsi="Cambria"/>
        </w:rPr>
      </w:pPr>
      <w:r w:rsidRPr="001E0293">
        <w:rPr>
          <w:rFonts w:ascii="Cambria" w:hAnsi="Cambria"/>
        </w:rPr>
        <w:t xml:space="preserve">“Oriana, those men were Micah’s henchmen. They’re after you. They want to steal your light. They do not care who stands in their way; what they want is you.” In a more gentle tone, he continued, “Tell me, do you know what </w:t>
      </w:r>
      <w:proofErr w:type="spellStart"/>
      <w:r w:rsidRPr="001E0293">
        <w:rPr>
          <w:rFonts w:ascii="Cambria" w:hAnsi="Cambria"/>
        </w:rPr>
        <w:t>Phós</w:t>
      </w:r>
      <w:proofErr w:type="spellEnd"/>
      <w:r w:rsidRPr="001E0293">
        <w:rPr>
          <w:rFonts w:ascii="Cambria" w:hAnsi="Cambria"/>
        </w:rPr>
        <w:t xml:space="preserve"> means, Oriana?”</w:t>
      </w:r>
    </w:p>
    <w:p w14:paraId="057BFDCF" w14:textId="77777777" w:rsidR="00B5424E" w:rsidRPr="001E0293" w:rsidRDefault="00B5424E" w:rsidP="00B5424E">
      <w:pPr>
        <w:pStyle w:val="Style2"/>
        <w:rPr>
          <w:rFonts w:ascii="Cambria" w:hAnsi="Cambria"/>
        </w:rPr>
      </w:pPr>
      <w:r w:rsidRPr="001E0293">
        <w:rPr>
          <w:rFonts w:ascii="Cambria" w:hAnsi="Cambria"/>
        </w:rPr>
        <w:t>“Light.”</w:t>
      </w:r>
    </w:p>
    <w:p w14:paraId="00C4A400" w14:textId="77777777" w:rsidR="00B5424E" w:rsidRPr="001E0293" w:rsidRDefault="00B5424E" w:rsidP="00B5424E">
      <w:pPr>
        <w:pStyle w:val="Style2"/>
        <w:rPr>
          <w:rFonts w:ascii="Cambria" w:hAnsi="Cambria"/>
        </w:rPr>
      </w:pPr>
      <w:r w:rsidRPr="001E0293">
        <w:rPr>
          <w:rFonts w:ascii="Cambria" w:hAnsi="Cambria"/>
        </w:rPr>
        <w:t>“And where do you see light?”</w:t>
      </w:r>
    </w:p>
    <w:p w14:paraId="12D45783" w14:textId="77777777" w:rsidR="00B5424E" w:rsidRPr="001E0293" w:rsidRDefault="00B5424E" w:rsidP="00B5424E">
      <w:pPr>
        <w:pStyle w:val="Style2"/>
        <w:rPr>
          <w:rFonts w:ascii="Cambria" w:hAnsi="Cambria"/>
        </w:rPr>
      </w:pPr>
      <w:r w:rsidRPr="001E0293">
        <w:rPr>
          <w:rFonts w:ascii="Cambria" w:hAnsi="Cambria"/>
        </w:rPr>
        <w:t>I looked around.</w:t>
      </w:r>
    </w:p>
    <w:p w14:paraId="772E0951" w14:textId="77777777" w:rsidR="00B5424E" w:rsidRPr="001E0293" w:rsidRDefault="00B5424E" w:rsidP="00B5424E">
      <w:pPr>
        <w:pStyle w:val="Style2"/>
        <w:rPr>
          <w:rFonts w:ascii="Cambria" w:hAnsi="Cambria"/>
        </w:rPr>
      </w:pPr>
      <w:r w:rsidRPr="001E0293">
        <w:rPr>
          <w:rFonts w:ascii="Cambria" w:hAnsi="Cambria"/>
        </w:rPr>
        <w:t xml:space="preserve">“All around you. I am here, always. I adore you, Oriana. I need you to stay strong; I need you to do what is right. Tell your father that you have always loved him dearly, he needs you now. I will keep you </w:t>
      </w:r>
      <w:r w:rsidRPr="001E0293">
        <w:rPr>
          <w:rFonts w:ascii="Cambria" w:hAnsi="Cambria"/>
        </w:rPr>
        <w:lastRenderedPageBreak/>
        <w:t>two safe. You can bet on it. I promise. I am sorry I couldn’t save your mom, I truly am.” He paused “I will avenge her death—I will find the killers and make sure they pay. My first stop will be Jasper’s. I will not rest until you get what you deserve. You don’t deserve the pain and misery that begs to follow you.</w:t>
      </w:r>
    </w:p>
    <w:p w14:paraId="3C284DC4" w14:textId="77777777" w:rsidR="00B5424E" w:rsidRPr="001E0293" w:rsidRDefault="00B5424E" w:rsidP="00B5424E">
      <w:pPr>
        <w:pStyle w:val="Style2"/>
        <w:rPr>
          <w:rFonts w:ascii="Cambria" w:hAnsi="Cambria"/>
        </w:rPr>
      </w:pPr>
      <w:r w:rsidRPr="001E0293">
        <w:rPr>
          <w:rFonts w:ascii="Cambria" w:hAnsi="Cambria"/>
        </w:rPr>
        <w:t>I didn’t know what to say. I heard Alistair sigh, squeezing me a bit tighter as I felt myself go limp. The sobbing began all over again. He caught me and held on to me.</w:t>
      </w:r>
    </w:p>
    <w:p w14:paraId="713C38A2" w14:textId="77777777" w:rsidR="00B5424E" w:rsidRPr="001E0293" w:rsidRDefault="00B5424E" w:rsidP="00B5424E">
      <w:pPr>
        <w:pStyle w:val="Style2"/>
        <w:rPr>
          <w:rFonts w:ascii="Cambria" w:hAnsi="Cambria"/>
        </w:rPr>
      </w:pPr>
      <w:r w:rsidRPr="001E0293">
        <w:rPr>
          <w:rFonts w:ascii="Cambria" w:hAnsi="Cambria"/>
        </w:rPr>
        <w:t>“I wish we could have talked more. I wish I could have told her I was sorry. Agreeing to be my mom was her death sentence, I guess.”” I looked at Alistair. I then looked at my door. I saw an emblem drawn in blood on the front door. “What is that?” I asked him.</w:t>
      </w:r>
    </w:p>
    <w:p w14:paraId="2E55964A" w14:textId="77777777" w:rsidR="00B5424E" w:rsidRPr="001E0293" w:rsidRDefault="00B5424E" w:rsidP="00B5424E">
      <w:pPr>
        <w:pStyle w:val="Style2"/>
        <w:rPr>
          <w:rFonts w:ascii="Cambria" w:hAnsi="Cambria"/>
        </w:rPr>
      </w:pPr>
      <w:r w:rsidRPr="001E0293">
        <w:rPr>
          <w:rFonts w:ascii="Cambria" w:hAnsi="Cambria"/>
        </w:rPr>
        <w:lastRenderedPageBreak/>
        <w:t>He turned around and stared at it. “It means more death is to come.”</w:t>
      </w:r>
    </w:p>
    <w:p w14:paraId="24735D0A" w14:textId="77777777" w:rsidR="00B5424E" w:rsidRPr="001E0293" w:rsidRDefault="00B5424E" w:rsidP="00B5424E">
      <w:pPr>
        <w:pStyle w:val="Style2"/>
        <w:rPr>
          <w:rFonts w:ascii="Cambria" w:hAnsi="Cambria"/>
        </w:rPr>
      </w:pPr>
      <w:r w:rsidRPr="001E0293">
        <w:rPr>
          <w:rFonts w:ascii="Cambria" w:hAnsi="Cambria"/>
        </w:rPr>
        <w:t>My world went black.</w:t>
      </w:r>
    </w:p>
    <w:p w14:paraId="78C51F66" w14:textId="77777777" w:rsidR="00B5424E" w:rsidRPr="001E0293" w:rsidRDefault="00B5424E" w:rsidP="00B5424E">
      <w:pPr>
        <w:pStyle w:val="Style2"/>
        <w:rPr>
          <w:rFonts w:ascii="Cambria" w:hAnsi="Cambria"/>
        </w:rPr>
      </w:pPr>
    </w:p>
    <w:p w14:paraId="799991E1" w14:textId="49F7DECB" w:rsidR="00B5424E" w:rsidRDefault="00B5424E" w:rsidP="00B5424E">
      <w:pPr>
        <w:pStyle w:val="Style1"/>
        <w:rPr>
          <w:rFonts w:ascii="Cambria" w:hAnsi="Cambria"/>
        </w:rPr>
      </w:pPr>
    </w:p>
    <w:p w14:paraId="452AFA0C" w14:textId="1CC77235" w:rsidR="00F21889" w:rsidRDefault="00F21889" w:rsidP="00B5424E">
      <w:pPr>
        <w:pStyle w:val="Style1"/>
        <w:rPr>
          <w:rFonts w:ascii="Cambria" w:hAnsi="Cambria"/>
        </w:rPr>
      </w:pPr>
    </w:p>
    <w:p w14:paraId="2A75188C" w14:textId="693B7CA9" w:rsidR="00F21889" w:rsidRDefault="00F21889" w:rsidP="00B5424E">
      <w:pPr>
        <w:pStyle w:val="Style1"/>
        <w:rPr>
          <w:rFonts w:ascii="Cambria" w:hAnsi="Cambria"/>
        </w:rPr>
      </w:pPr>
    </w:p>
    <w:p w14:paraId="2A2A5C60" w14:textId="3626A7D1" w:rsidR="00F21889" w:rsidRDefault="00F21889" w:rsidP="00B5424E">
      <w:pPr>
        <w:pStyle w:val="Style1"/>
        <w:rPr>
          <w:rFonts w:ascii="Cambria" w:hAnsi="Cambria"/>
        </w:rPr>
      </w:pPr>
    </w:p>
    <w:p w14:paraId="0400C7B5" w14:textId="77777777" w:rsidR="00F21889" w:rsidRPr="001E0293" w:rsidRDefault="00F21889" w:rsidP="00B5424E">
      <w:pPr>
        <w:pStyle w:val="Style1"/>
        <w:rPr>
          <w:rFonts w:ascii="Cambria" w:hAnsi="Cambria"/>
        </w:rPr>
      </w:pPr>
    </w:p>
    <w:p w14:paraId="68CB9B67" w14:textId="2CFA28DF" w:rsidR="00B5424E" w:rsidRDefault="00B5424E" w:rsidP="00B5424E">
      <w:pPr>
        <w:pStyle w:val="Style1"/>
        <w:rPr>
          <w:rFonts w:ascii="Cambria" w:hAnsi="Cambria"/>
        </w:rPr>
      </w:pPr>
    </w:p>
    <w:p w14:paraId="13FEBCBF" w14:textId="2E9B94AC" w:rsidR="00F21889" w:rsidRDefault="00F21889" w:rsidP="00B5424E">
      <w:pPr>
        <w:pStyle w:val="Style1"/>
        <w:rPr>
          <w:rFonts w:ascii="Cambria" w:hAnsi="Cambria"/>
        </w:rPr>
      </w:pPr>
    </w:p>
    <w:p w14:paraId="21A3678C" w14:textId="77777777" w:rsidR="00F21889" w:rsidRPr="001E0293" w:rsidRDefault="00F21889" w:rsidP="00B5424E">
      <w:pPr>
        <w:pStyle w:val="Style1"/>
        <w:rPr>
          <w:rFonts w:ascii="Cambria" w:hAnsi="Cambria"/>
        </w:rPr>
      </w:pPr>
    </w:p>
    <w:p w14:paraId="5EF06257" w14:textId="77777777" w:rsidR="00F21889" w:rsidRDefault="00F21889">
      <w:pPr>
        <w:ind w:firstLine="720"/>
        <w:rPr>
          <w:rFonts w:ascii="Cambria" w:eastAsiaTheme="majorEastAsia" w:hAnsi="Cambria" w:cstheme="majorBidi"/>
          <w:caps/>
        </w:rPr>
      </w:pPr>
      <w:r>
        <w:rPr>
          <w:rFonts w:ascii="Cambria" w:hAnsi="Cambria"/>
        </w:rPr>
        <w:br w:type="page"/>
      </w:r>
    </w:p>
    <w:p w14:paraId="7822E963" w14:textId="14C83044" w:rsidR="00B5424E" w:rsidRPr="000B260B" w:rsidRDefault="00B5424E" w:rsidP="000B260B">
      <w:pPr>
        <w:pStyle w:val="Heading1"/>
      </w:pPr>
      <w:r w:rsidRPr="000B260B">
        <w:lastRenderedPageBreak/>
        <w:t>SEVEN.</w:t>
      </w:r>
    </w:p>
    <w:p w14:paraId="6E607CF7" w14:textId="77777777" w:rsidR="00B5424E" w:rsidRPr="001E0293" w:rsidRDefault="00B5424E" w:rsidP="00B5424E">
      <w:pPr>
        <w:pStyle w:val="Style2"/>
        <w:rPr>
          <w:rFonts w:ascii="Cambria" w:hAnsi="Cambria"/>
        </w:rPr>
      </w:pPr>
      <w:r w:rsidRPr="001E0293">
        <w:rPr>
          <w:rFonts w:ascii="Cambria" w:hAnsi="Cambria"/>
        </w:rPr>
        <w:t>Days passed, and I hadn’t left my room. No one had said more than a few words. I couldn’t look my dad in the face. I slept the pain away, even though waking up and remembering my mom was gone, and who my parents really were, sure brought all the pain back. Today was my mom’s memorial. So no matter how much I didn’t want to get out of bed, I had to. We decided to have her body cremated, so today we were going to scatter her ashes. Just my dad, Alistair, and me.</w:t>
      </w:r>
    </w:p>
    <w:p w14:paraId="06A6EF45" w14:textId="77777777" w:rsidR="00B5424E" w:rsidRPr="001E0293" w:rsidRDefault="00B5424E" w:rsidP="00B5424E">
      <w:pPr>
        <w:pStyle w:val="Style2"/>
        <w:rPr>
          <w:rFonts w:ascii="Cambria" w:hAnsi="Cambria"/>
        </w:rPr>
      </w:pPr>
      <w:r w:rsidRPr="001E0293">
        <w:rPr>
          <w:rFonts w:ascii="Cambria" w:hAnsi="Cambria"/>
        </w:rPr>
        <w:t xml:space="preserve">“You ready?” I heard Alistair ask through my door. I had been ready for an hour or so, but instead of going downstairs, I’d just sat on my bed staring for the remainder of the time. I grabbed my coat and headed toward my bedroom door. I opened it to find Alistair </w:t>
      </w:r>
      <w:r w:rsidRPr="001E0293">
        <w:rPr>
          <w:rFonts w:ascii="Cambria" w:hAnsi="Cambria"/>
        </w:rPr>
        <w:lastRenderedPageBreak/>
        <w:t>dressed in a tux. He looked sad but so very handsome. I had to admit, seeing him right now was nice. I made my way down the stairs; I noticed the blood had been cleaned up. I walked into my front room to find my dad standing there.</w:t>
      </w:r>
    </w:p>
    <w:p w14:paraId="4D35CDF5" w14:textId="77777777" w:rsidR="00B5424E" w:rsidRPr="001E0293" w:rsidRDefault="00B5424E" w:rsidP="00B5424E">
      <w:pPr>
        <w:pStyle w:val="Style2"/>
        <w:rPr>
          <w:rFonts w:ascii="Cambria" w:hAnsi="Cambria"/>
        </w:rPr>
      </w:pPr>
      <w:r w:rsidRPr="001E0293">
        <w:rPr>
          <w:rFonts w:ascii="Cambria" w:hAnsi="Cambria"/>
        </w:rPr>
        <w:t>“Hey, beautiful.” My dad said as he did his best to smile at me. He looked better than I did.</w:t>
      </w:r>
    </w:p>
    <w:p w14:paraId="242B0A12" w14:textId="77777777" w:rsidR="00B5424E" w:rsidRPr="001E0293" w:rsidRDefault="00B5424E" w:rsidP="00B5424E">
      <w:pPr>
        <w:pStyle w:val="Style2"/>
        <w:rPr>
          <w:rFonts w:ascii="Cambria" w:hAnsi="Cambria"/>
        </w:rPr>
      </w:pPr>
      <w:r w:rsidRPr="001E0293">
        <w:rPr>
          <w:rFonts w:ascii="Cambria" w:hAnsi="Cambria"/>
        </w:rPr>
        <w:t>“Hey, Dad. Sorry, it took me a while to get ready,” even though he biologically wasn’t my father I decided I would still call him my dad. He was the man who had raised me; he would forever be my only father. I looked into the room where I had found my mom dead. She wasn’t there, of course, but a rug had been laid in the place instead. I imagined getting blood out of a tan carpet was near to impossible.</w:t>
      </w:r>
    </w:p>
    <w:p w14:paraId="222E14C1" w14:textId="77777777" w:rsidR="00B5424E" w:rsidRPr="001E0293" w:rsidRDefault="00B5424E" w:rsidP="00B5424E">
      <w:pPr>
        <w:pStyle w:val="Style2"/>
        <w:rPr>
          <w:rFonts w:ascii="Cambria" w:hAnsi="Cambria"/>
        </w:rPr>
      </w:pPr>
      <w:r w:rsidRPr="001E0293">
        <w:rPr>
          <w:rFonts w:ascii="Cambria" w:hAnsi="Cambria"/>
        </w:rPr>
        <w:lastRenderedPageBreak/>
        <w:t>“Don’t be sorry. We are on our own schedule today.” My dad grabbed the box containing my mom’s urn from the table. “I think we’re all about ready, right?”</w:t>
      </w:r>
    </w:p>
    <w:p w14:paraId="5CDEFD23" w14:textId="77777777" w:rsidR="00B5424E" w:rsidRPr="001E0293" w:rsidRDefault="00B5424E" w:rsidP="00B5424E">
      <w:pPr>
        <w:pStyle w:val="Style2"/>
        <w:rPr>
          <w:rFonts w:ascii="Cambria" w:hAnsi="Cambria"/>
        </w:rPr>
      </w:pPr>
      <w:r w:rsidRPr="001E0293">
        <w:rPr>
          <w:rFonts w:ascii="Cambria" w:hAnsi="Cambria"/>
        </w:rPr>
        <w:t>I shrugged and asked, “When did the urn come in?”</w:t>
      </w:r>
    </w:p>
    <w:p w14:paraId="71A21D6D" w14:textId="77777777" w:rsidR="00B5424E" w:rsidRPr="001E0293" w:rsidRDefault="00B5424E" w:rsidP="00B5424E">
      <w:pPr>
        <w:pStyle w:val="Style2"/>
        <w:rPr>
          <w:rFonts w:ascii="Cambria" w:hAnsi="Cambria"/>
        </w:rPr>
      </w:pPr>
      <w:r w:rsidRPr="001E0293">
        <w:rPr>
          <w:rFonts w:ascii="Cambria" w:hAnsi="Cambria"/>
        </w:rPr>
        <w:t>“This morning. Alistair picked it up on his way here.” My father smiled weakly.</w:t>
      </w:r>
    </w:p>
    <w:p w14:paraId="734FC625" w14:textId="77777777" w:rsidR="00B5424E" w:rsidRPr="001E0293" w:rsidRDefault="00B5424E" w:rsidP="00B5424E">
      <w:pPr>
        <w:pStyle w:val="Style2"/>
        <w:rPr>
          <w:rFonts w:ascii="Cambria" w:hAnsi="Cambria"/>
        </w:rPr>
      </w:pPr>
      <w:r w:rsidRPr="001E0293">
        <w:rPr>
          <w:rFonts w:ascii="Cambria" w:hAnsi="Cambria"/>
        </w:rPr>
        <w:t>“We should get going,” Alistair said to me. He placed his hand on the small of my back and gently urged me forward.</w:t>
      </w:r>
    </w:p>
    <w:p w14:paraId="56717AD7" w14:textId="77777777" w:rsidR="00B5424E" w:rsidRPr="001E0293" w:rsidRDefault="00B5424E" w:rsidP="00B5424E">
      <w:pPr>
        <w:pStyle w:val="Style2"/>
        <w:rPr>
          <w:rFonts w:ascii="Cambria" w:hAnsi="Cambria"/>
        </w:rPr>
      </w:pPr>
      <w:r w:rsidRPr="001E0293">
        <w:rPr>
          <w:rFonts w:ascii="Cambria" w:hAnsi="Cambria"/>
        </w:rPr>
        <w:t xml:space="preserve">In the car, I sat in the back, watching out the window. The sun was beaming in through the window on me, and it had never felt better in my life. I closed my eyes as I absorbed the sunrays radiate through my body. I remembered how my mom told me I am made </w:t>
      </w:r>
      <w:r w:rsidRPr="001E0293">
        <w:rPr>
          <w:rFonts w:ascii="Cambria" w:hAnsi="Cambria"/>
        </w:rPr>
        <w:lastRenderedPageBreak/>
        <w:t>of light. I kept my eyes closed; the sunbeams almost made me feel better.</w:t>
      </w:r>
    </w:p>
    <w:p w14:paraId="5A827E9E" w14:textId="77777777" w:rsidR="00B5424E" w:rsidRPr="001E0293" w:rsidRDefault="00B5424E" w:rsidP="00B5424E">
      <w:pPr>
        <w:pStyle w:val="Style2"/>
        <w:rPr>
          <w:rFonts w:ascii="Cambria" w:hAnsi="Cambria"/>
        </w:rPr>
      </w:pPr>
      <w:r w:rsidRPr="001E0293">
        <w:rPr>
          <w:rFonts w:ascii="Cambria" w:hAnsi="Cambria"/>
        </w:rPr>
        <w:t>“Oriana, is everything alright?” I heard Alistair say from the front passenger seat.</w:t>
      </w:r>
    </w:p>
    <w:p w14:paraId="5B405E8B" w14:textId="77777777" w:rsidR="00B5424E" w:rsidRPr="001E0293" w:rsidRDefault="00B5424E" w:rsidP="00B5424E">
      <w:pPr>
        <w:pStyle w:val="Style2"/>
        <w:rPr>
          <w:rFonts w:ascii="Cambria" w:hAnsi="Cambria"/>
        </w:rPr>
      </w:pPr>
      <w:r w:rsidRPr="001E0293">
        <w:rPr>
          <w:rFonts w:ascii="Cambria" w:hAnsi="Cambria"/>
        </w:rPr>
        <w:t>“Just thinking,” I kept my eyes closed. I didn’t want to lose this feeling, not until we were out of the car at least.</w:t>
      </w:r>
    </w:p>
    <w:p w14:paraId="4F77F0F5" w14:textId="77777777" w:rsidR="00B5424E" w:rsidRPr="001E0293" w:rsidRDefault="00B5424E" w:rsidP="00B5424E">
      <w:pPr>
        <w:pStyle w:val="Style2"/>
        <w:rPr>
          <w:rFonts w:ascii="Cambria" w:hAnsi="Cambria"/>
        </w:rPr>
      </w:pPr>
      <w:r w:rsidRPr="001E0293">
        <w:rPr>
          <w:rFonts w:ascii="Cambria" w:hAnsi="Cambria"/>
        </w:rPr>
        <w:t>The car ride went on for a while. When we finally pulled up to the beach, we came to a stop and the engine was shut off, but no one moved. I figured it was safe to exit the car. We walked on for a bit, past the tourists and locals, past the willows and rocks. We finally got out of sight, and my dad stopped walking. He turned to me and handed me the urn.</w:t>
      </w:r>
    </w:p>
    <w:p w14:paraId="4763C783" w14:textId="77777777" w:rsidR="00B5424E" w:rsidRPr="001E0293" w:rsidRDefault="00B5424E" w:rsidP="00B5424E">
      <w:pPr>
        <w:pStyle w:val="Style2"/>
        <w:rPr>
          <w:rFonts w:ascii="Cambria" w:hAnsi="Cambria"/>
        </w:rPr>
      </w:pPr>
      <w:r w:rsidRPr="001E0293">
        <w:rPr>
          <w:rFonts w:ascii="Cambria" w:hAnsi="Cambria"/>
        </w:rPr>
        <w:t xml:space="preserve">“She would have wanted you to say something.” My dad looked sad and relieved when I </w:t>
      </w:r>
      <w:r w:rsidRPr="001E0293">
        <w:rPr>
          <w:rFonts w:ascii="Cambria" w:hAnsi="Cambria"/>
        </w:rPr>
        <w:lastRenderedPageBreak/>
        <w:t>accepted it. I looked at Alistair and stepped toward the water.</w:t>
      </w:r>
    </w:p>
    <w:p w14:paraId="59E9C4A1" w14:textId="77777777" w:rsidR="00B5424E" w:rsidRPr="001E0293" w:rsidRDefault="00B5424E" w:rsidP="00B5424E">
      <w:pPr>
        <w:pStyle w:val="Style2"/>
        <w:rPr>
          <w:rFonts w:ascii="Cambria" w:hAnsi="Cambria"/>
        </w:rPr>
      </w:pPr>
      <w:r w:rsidRPr="001E0293">
        <w:rPr>
          <w:rFonts w:ascii="Cambria" w:hAnsi="Cambria"/>
        </w:rPr>
        <w:t>“I don’t think she would want to be here, in the water.” I turned around. “Sure, water reflects, but only after so many feet. After then, it becomes dark and cold. I don’t want her sinking down.”</w:t>
      </w:r>
    </w:p>
    <w:p w14:paraId="78293EBC" w14:textId="77777777" w:rsidR="00B5424E" w:rsidRPr="001E0293" w:rsidRDefault="00B5424E" w:rsidP="00B5424E">
      <w:pPr>
        <w:pStyle w:val="Style2"/>
        <w:rPr>
          <w:rFonts w:ascii="Cambria" w:hAnsi="Cambria"/>
        </w:rPr>
      </w:pPr>
      <w:r w:rsidRPr="001E0293">
        <w:rPr>
          <w:rFonts w:ascii="Cambria" w:hAnsi="Cambria"/>
        </w:rPr>
        <w:t>“Good point,” my dad told me. “But where should we set her free?” I looked at Alistair, then at the willows.</w:t>
      </w:r>
    </w:p>
    <w:p w14:paraId="6158A1DD" w14:textId="77777777" w:rsidR="00B5424E" w:rsidRPr="001E0293" w:rsidRDefault="00B5424E" w:rsidP="00B5424E">
      <w:pPr>
        <w:pStyle w:val="Style2"/>
        <w:rPr>
          <w:rFonts w:ascii="Cambria" w:hAnsi="Cambria"/>
        </w:rPr>
      </w:pPr>
      <w:r w:rsidRPr="001E0293">
        <w:rPr>
          <w:rFonts w:ascii="Cambria" w:hAnsi="Cambria"/>
        </w:rPr>
        <w:t>“Will you help me?” I passed him the box and started walking toward the trees. I walked beneath them, looking up at each tree. I felt pain surge through my body; the abnormal amount of physical activity was making my pain nearly unbearable.</w:t>
      </w:r>
    </w:p>
    <w:p w14:paraId="204686F6" w14:textId="77777777" w:rsidR="00B5424E" w:rsidRPr="001E0293" w:rsidRDefault="00B5424E" w:rsidP="00B5424E">
      <w:pPr>
        <w:pStyle w:val="Style2"/>
        <w:rPr>
          <w:rFonts w:ascii="Cambria" w:hAnsi="Cambria"/>
        </w:rPr>
      </w:pPr>
      <w:r w:rsidRPr="001E0293">
        <w:rPr>
          <w:rFonts w:ascii="Cambria" w:hAnsi="Cambria"/>
        </w:rPr>
        <w:t xml:space="preserve">“What’s she doing?” I </w:t>
      </w:r>
      <w:proofErr w:type="spellStart"/>
      <w:r w:rsidRPr="001E0293">
        <w:rPr>
          <w:rFonts w:ascii="Cambria" w:hAnsi="Cambria"/>
        </w:rPr>
        <w:t>head</w:t>
      </w:r>
      <w:proofErr w:type="spellEnd"/>
      <w:r w:rsidRPr="001E0293">
        <w:rPr>
          <w:rFonts w:ascii="Cambria" w:hAnsi="Cambria"/>
        </w:rPr>
        <w:t xml:space="preserve"> my dad ask Alistair as they followed me.</w:t>
      </w:r>
    </w:p>
    <w:p w14:paraId="4CB43F84" w14:textId="77777777" w:rsidR="00B5424E" w:rsidRPr="001E0293" w:rsidRDefault="00B5424E" w:rsidP="00B5424E">
      <w:pPr>
        <w:pStyle w:val="Style2"/>
        <w:rPr>
          <w:rFonts w:ascii="Cambria" w:hAnsi="Cambria"/>
        </w:rPr>
      </w:pPr>
      <w:r w:rsidRPr="001E0293">
        <w:rPr>
          <w:rFonts w:ascii="Cambria" w:hAnsi="Cambria"/>
        </w:rPr>
        <w:lastRenderedPageBreak/>
        <w:t>“I think she’s going to climb.” He answered my dad. I finally found the perfect tree, and began climbing. I got up a bit and stopped.</w:t>
      </w:r>
    </w:p>
    <w:p w14:paraId="39F594FA" w14:textId="77777777" w:rsidR="00B5424E" w:rsidRPr="001E0293" w:rsidRDefault="00B5424E" w:rsidP="00B5424E">
      <w:pPr>
        <w:pStyle w:val="Style2"/>
        <w:rPr>
          <w:rFonts w:ascii="Cambria" w:hAnsi="Cambria"/>
        </w:rPr>
      </w:pPr>
      <w:r w:rsidRPr="001E0293">
        <w:rPr>
          <w:rFonts w:ascii="Cambria" w:hAnsi="Cambria"/>
        </w:rPr>
        <w:t>“You guys coming?” I asked the boys. Alistair started up, but my dad looked uneasy. Finally, I got to the top, above most trees, but not the tallest by far. My dad stayed below, on one of the lower branches, but within hearing range, while Alistair was nearly right beside me.</w:t>
      </w:r>
    </w:p>
    <w:p w14:paraId="1D61157C" w14:textId="77777777" w:rsidR="00B5424E" w:rsidRPr="001E0293" w:rsidRDefault="00B5424E" w:rsidP="00B5424E">
      <w:pPr>
        <w:pStyle w:val="Style2"/>
        <w:rPr>
          <w:rFonts w:ascii="Cambria" w:hAnsi="Cambria"/>
        </w:rPr>
      </w:pPr>
      <w:r w:rsidRPr="001E0293">
        <w:rPr>
          <w:rFonts w:ascii="Cambria" w:hAnsi="Cambria"/>
        </w:rPr>
        <w:t xml:space="preserve">“May I have my mom now?” I asked Alistair politely. It felt weird to say it that way. He carefully handed me the urn, and I looked at it somberly. My heart felt heavy, and immediately I was reminded that my mom was no longer here. I choked back the tears and swallowed dryly. The knot in my throat ached and burned, but I coughed it away. “Thank you,” I said to </w:t>
      </w:r>
      <w:r w:rsidRPr="001E0293">
        <w:rPr>
          <w:rFonts w:ascii="Cambria" w:hAnsi="Cambria"/>
        </w:rPr>
        <w:lastRenderedPageBreak/>
        <w:t>Alistair. “You too, Dad,” I said, looking down at him. “I think I should say something,” I said as I opened the urn and passed the lid down to Alistair and he passed it down to my dad. “Mom, I will never be able to find the words to send you off. You are worth more than words themselves. We’re going to let you go with the whispers of the willows so that you can flow with them through the radiating light. I’m sure you may even find the ocean if that’s what you truly wanted.” I looked down at my dad and half smiled. “I think I should set her free now, okay?” I gasped as I watched the ashes light up like fireflies and float up toward the sun. Even the bits still in the urn lit up and floated away. I watched them fly into the sky as they faded into the sunlight. We climbed down the tree without saying a word.</w:t>
      </w:r>
    </w:p>
    <w:p w14:paraId="308207A5" w14:textId="77777777" w:rsidR="00B5424E" w:rsidRPr="001E0293" w:rsidRDefault="00B5424E" w:rsidP="00B5424E">
      <w:pPr>
        <w:pStyle w:val="Style2"/>
        <w:rPr>
          <w:rFonts w:ascii="Cambria" w:hAnsi="Cambria"/>
        </w:rPr>
      </w:pPr>
      <w:r w:rsidRPr="001E0293">
        <w:rPr>
          <w:rFonts w:ascii="Cambria" w:hAnsi="Cambria"/>
        </w:rPr>
        <w:lastRenderedPageBreak/>
        <w:t>Once I got to the bottom, my dad asked me. “How did you do that?</w:t>
      </w:r>
    </w:p>
    <w:p w14:paraId="076C175E" w14:textId="77777777" w:rsidR="00B5424E" w:rsidRPr="001E0293" w:rsidRDefault="00B5424E" w:rsidP="00B5424E">
      <w:pPr>
        <w:pStyle w:val="Style2"/>
        <w:rPr>
          <w:rFonts w:ascii="Cambria" w:hAnsi="Cambria"/>
        </w:rPr>
      </w:pPr>
      <w:r w:rsidRPr="001E0293">
        <w:rPr>
          <w:rFonts w:ascii="Cambria" w:hAnsi="Cambria"/>
        </w:rPr>
        <w:t>Alistair just stared at me, almost in disbelief.</w:t>
      </w:r>
    </w:p>
    <w:p w14:paraId="58C91D21" w14:textId="77777777" w:rsidR="00B5424E" w:rsidRPr="001E0293" w:rsidRDefault="00B5424E" w:rsidP="00B5424E">
      <w:pPr>
        <w:pStyle w:val="Style2"/>
        <w:rPr>
          <w:rFonts w:ascii="Cambria" w:hAnsi="Cambria"/>
        </w:rPr>
      </w:pPr>
      <w:r w:rsidRPr="001E0293">
        <w:rPr>
          <w:rFonts w:ascii="Cambria" w:hAnsi="Cambria"/>
        </w:rPr>
        <w:t>“I—I don’t know exactly—”</w:t>
      </w:r>
    </w:p>
    <w:p w14:paraId="366F6CBB" w14:textId="77777777" w:rsidR="00B5424E" w:rsidRPr="001E0293" w:rsidRDefault="00B5424E" w:rsidP="00B5424E">
      <w:pPr>
        <w:pStyle w:val="Style2"/>
        <w:rPr>
          <w:rFonts w:ascii="Cambria" w:hAnsi="Cambria"/>
        </w:rPr>
      </w:pPr>
      <w:r w:rsidRPr="001E0293">
        <w:rPr>
          <w:rFonts w:ascii="Cambria" w:hAnsi="Cambria"/>
        </w:rPr>
        <w:t>“Your mother loved you and how you were full of light, so the sky is where she belongs.” Alistair smiled at me.</w:t>
      </w:r>
    </w:p>
    <w:p w14:paraId="6BAB116E" w14:textId="77777777" w:rsidR="00B5424E" w:rsidRPr="001E0293" w:rsidRDefault="00B5424E" w:rsidP="00B5424E">
      <w:pPr>
        <w:pStyle w:val="Style2"/>
        <w:rPr>
          <w:rFonts w:ascii="Cambria" w:hAnsi="Cambria"/>
        </w:rPr>
      </w:pPr>
      <w:r w:rsidRPr="001E0293">
        <w:rPr>
          <w:rFonts w:ascii="Cambria" w:hAnsi="Cambria"/>
        </w:rPr>
        <w:t xml:space="preserve">As we made our way back to the beach, I noticed something trailing us in the bushes. I motioned for the guys to slow down, then stop. I took off to my right, without warning, to find out who it was. Whoever it was took off running as well. And just like that, I was giving chase. Whoever it was had been watching us—watching us say goodbye to my mom, watching my mom’s ashes incinerate in mid-air and float upward. I continued running after the dark </w:t>
      </w:r>
      <w:r w:rsidRPr="001E0293">
        <w:rPr>
          <w:rFonts w:ascii="Cambria" w:hAnsi="Cambria"/>
        </w:rPr>
        <w:lastRenderedPageBreak/>
        <w:t>shadowed figure—I was desperate to find out who had been watching. I instantly felt exhausted, and regretted chasing after this shadowy figure. Pain consumed me. My lungs and chest felt as if they were on fire. My legs weakened and began to shake, but I pressed on as hard as I could. I got maybe another ten to twenty feet before I had to stop. I couldn’t keep up. I collapsed in exhaustion.</w:t>
      </w:r>
    </w:p>
    <w:p w14:paraId="1CC89E73" w14:textId="77777777" w:rsidR="00B5424E" w:rsidRPr="001E0293" w:rsidRDefault="00B5424E" w:rsidP="00B5424E">
      <w:pPr>
        <w:pStyle w:val="Style2"/>
        <w:rPr>
          <w:rFonts w:ascii="Cambria" w:hAnsi="Cambria"/>
        </w:rPr>
      </w:pPr>
      <w:r w:rsidRPr="001E0293">
        <w:rPr>
          <w:rFonts w:ascii="Cambria" w:hAnsi="Cambria"/>
        </w:rPr>
        <w:t xml:space="preserve">“Are you okay?” I heard. It was a struggle, but I got to my knees and looked up to see Jasper standing over me. I tried to stand up, but everything was blurry; I couldn’t get my feet to do what I needed them to do. I felt Jasper grab my arm, and when he realized I was too weak for him to help me up, he bent down and picked me up. My body was so exhausted I couldn't care… or just too exhausted to know what </w:t>
      </w:r>
      <w:r w:rsidRPr="001E0293">
        <w:rPr>
          <w:rFonts w:ascii="Cambria" w:hAnsi="Cambria"/>
        </w:rPr>
        <w:lastRenderedPageBreak/>
        <w:t>was really going on. I looked back to where I had come from; my dad and Alistair were running toward me, but Jasper began moving again to stay ahead of them. My eyelids were falling closed against my will. I looked up at Jasper, who glared forward, and despite myself, I fell asleep soon after—it felt sweet to rest.</w:t>
      </w:r>
    </w:p>
    <w:p w14:paraId="5773746C" w14:textId="77777777" w:rsidR="00B5424E" w:rsidRPr="001E0293" w:rsidRDefault="00B5424E" w:rsidP="00B5424E">
      <w:pPr>
        <w:pStyle w:val="Style2"/>
        <w:rPr>
          <w:rFonts w:ascii="Cambria" w:hAnsi="Cambria"/>
        </w:rPr>
      </w:pPr>
      <w:r w:rsidRPr="001E0293">
        <w:rPr>
          <w:rFonts w:ascii="Cambria" w:hAnsi="Cambria"/>
        </w:rPr>
        <w:t>I woke up in a dark room. There was a familiar scent about this place that I couldn’t quite grasp. As my eyes began to adjust, I realized I was in Jasper’s room.</w:t>
      </w:r>
    </w:p>
    <w:p w14:paraId="03463A7D" w14:textId="77777777" w:rsidR="00B5424E" w:rsidRPr="001E0293" w:rsidRDefault="00B5424E" w:rsidP="00B5424E">
      <w:pPr>
        <w:pStyle w:val="Style2"/>
        <w:rPr>
          <w:rFonts w:ascii="Cambria" w:hAnsi="Cambria"/>
        </w:rPr>
      </w:pPr>
      <w:r w:rsidRPr="001E0293">
        <w:rPr>
          <w:rFonts w:ascii="Cambria" w:hAnsi="Cambria"/>
        </w:rPr>
        <w:t xml:space="preserve">“No,” I whispered. I slowly sat up and swung my feet to the side. I lowered myself off his bed and tiptoed to his door. As I opened it, I peered into the hallway, finding it empty. Slowly I made my way to the front door. Turning the knob as quietly as I could, my heart began beating so fast that I was pretty sure if </w:t>
      </w:r>
      <w:r w:rsidRPr="001E0293">
        <w:rPr>
          <w:rFonts w:ascii="Cambria" w:hAnsi="Cambria"/>
        </w:rPr>
        <w:lastRenderedPageBreak/>
        <w:t>Jasper had been near, the pounding of it would have given me away. I got the front door open and slipped out.</w:t>
      </w:r>
    </w:p>
    <w:p w14:paraId="383E8C6D" w14:textId="77777777" w:rsidR="00B5424E" w:rsidRPr="001E0293" w:rsidRDefault="00B5424E" w:rsidP="00B5424E">
      <w:pPr>
        <w:pStyle w:val="Style2"/>
        <w:rPr>
          <w:rFonts w:ascii="Cambria" w:hAnsi="Cambria"/>
        </w:rPr>
      </w:pPr>
      <w:r w:rsidRPr="001E0293">
        <w:rPr>
          <w:rFonts w:ascii="Cambria" w:hAnsi="Cambria"/>
        </w:rPr>
        <w:t>“Leaving me so soon?” I whipped around to see Jasper sitting on the stairs, under the pale moonlight. He was leaned back against the porch pillar, staring at the sky. The soft light danced with the fog through the air, in almost a trance-like way. He brushed his hair back with his fingers and sat up.</w:t>
      </w:r>
    </w:p>
    <w:p w14:paraId="529E0239" w14:textId="77777777" w:rsidR="00B5424E" w:rsidRPr="001E0293" w:rsidRDefault="00B5424E" w:rsidP="00B5424E">
      <w:pPr>
        <w:pStyle w:val="Style2"/>
        <w:rPr>
          <w:rFonts w:ascii="Cambria" w:hAnsi="Cambria"/>
        </w:rPr>
      </w:pPr>
      <w:r w:rsidRPr="001E0293">
        <w:rPr>
          <w:rFonts w:ascii="Cambria" w:hAnsi="Cambria"/>
        </w:rPr>
        <w:t>“I—well yeah, I mean, why would I stay here?” I replied, progressing toward the steps.</w:t>
      </w:r>
    </w:p>
    <w:p w14:paraId="12C82046" w14:textId="77777777" w:rsidR="00B5424E" w:rsidRPr="001E0293" w:rsidRDefault="00B5424E" w:rsidP="00B5424E">
      <w:pPr>
        <w:pStyle w:val="Style2"/>
        <w:rPr>
          <w:rFonts w:ascii="Cambria" w:hAnsi="Cambria"/>
        </w:rPr>
      </w:pPr>
      <w:r w:rsidRPr="001E0293">
        <w:rPr>
          <w:rFonts w:ascii="Cambria" w:hAnsi="Cambria"/>
        </w:rPr>
        <w:t>“But why wouldn’t you?” He grinned a sneaky, snarky, mouthy grin that made my heart leap inside my chest.</w:t>
      </w:r>
    </w:p>
    <w:p w14:paraId="228ACF8F" w14:textId="77777777" w:rsidR="00B5424E" w:rsidRPr="001E0293" w:rsidRDefault="00B5424E" w:rsidP="00B5424E">
      <w:pPr>
        <w:pStyle w:val="Style2"/>
        <w:rPr>
          <w:rFonts w:ascii="Cambria" w:hAnsi="Cambria"/>
        </w:rPr>
      </w:pPr>
      <w:r w:rsidRPr="001E0293">
        <w:rPr>
          <w:rFonts w:ascii="Cambria" w:hAnsi="Cambria"/>
        </w:rPr>
        <w:t xml:space="preserve">“Because of who you are, because of what you did to me. You are helping them hunt me, and you </w:t>
      </w:r>
      <w:r w:rsidRPr="001E0293">
        <w:rPr>
          <w:rFonts w:ascii="Cambria" w:hAnsi="Cambria"/>
        </w:rPr>
        <w:lastRenderedPageBreak/>
        <w:t>expect me to just be happy and deal with that? Just hang out?” I was irritated—angry, even. “Here, how’s this: ‘Hey Jasper, how are you? Loved the poem. Thanks for killing me slowly.’” I rolled my eyes. I moved to walk off the porch, but Jasper stood up in my way.</w:t>
      </w:r>
    </w:p>
    <w:p w14:paraId="42496848" w14:textId="77777777" w:rsidR="00B5424E" w:rsidRPr="001E0293" w:rsidRDefault="00B5424E" w:rsidP="00B5424E">
      <w:pPr>
        <w:pStyle w:val="Style2"/>
        <w:rPr>
          <w:rFonts w:ascii="Cambria" w:hAnsi="Cambria"/>
        </w:rPr>
      </w:pPr>
      <w:r w:rsidRPr="001E0293">
        <w:rPr>
          <w:rFonts w:ascii="Cambria" w:hAnsi="Cambria"/>
        </w:rPr>
        <w:t>“But don’t you have burning questions? I’m sure you’re too scared to ask your Abercrombie model because you fear he would be disgusted by who you really are.” He knew he was pushing my buttons.</w:t>
      </w:r>
    </w:p>
    <w:p w14:paraId="15326900" w14:textId="77777777" w:rsidR="00B5424E" w:rsidRPr="001E0293" w:rsidRDefault="00B5424E" w:rsidP="00B5424E">
      <w:pPr>
        <w:pStyle w:val="Style2"/>
        <w:rPr>
          <w:rFonts w:ascii="Cambria" w:hAnsi="Cambria"/>
        </w:rPr>
      </w:pPr>
      <w:r w:rsidRPr="001E0293">
        <w:rPr>
          <w:rFonts w:ascii="Cambria" w:hAnsi="Cambria"/>
        </w:rPr>
        <w:t>“How the hell do you know anything about who I am?” I snarled right back.</w:t>
      </w:r>
    </w:p>
    <w:p w14:paraId="49F2EC7B" w14:textId="77777777" w:rsidR="00B5424E" w:rsidRPr="001E0293" w:rsidRDefault="00B5424E" w:rsidP="00B5424E">
      <w:pPr>
        <w:pStyle w:val="Style2"/>
        <w:rPr>
          <w:rFonts w:ascii="Cambria" w:hAnsi="Cambria"/>
        </w:rPr>
      </w:pPr>
      <w:r w:rsidRPr="001E0293">
        <w:rPr>
          <w:rFonts w:ascii="Cambria" w:hAnsi="Cambria"/>
        </w:rPr>
        <w:t xml:space="preserve">“I have my ways, and honestly Oriana, I don’t mean any harm. I brought you into my home, and I am an open book. I don’t mean to make you feel like a </w:t>
      </w:r>
      <w:r w:rsidRPr="001E0293">
        <w:rPr>
          <w:rFonts w:ascii="Cambria" w:hAnsi="Cambria"/>
        </w:rPr>
        <w:lastRenderedPageBreak/>
        <w:t>hostage or anything.” The look in his eyes told me he was sincere, but I had a hard time believing him.</w:t>
      </w:r>
    </w:p>
    <w:p w14:paraId="07670F77" w14:textId="77777777" w:rsidR="00B5424E" w:rsidRPr="001E0293" w:rsidRDefault="00B5424E" w:rsidP="00B5424E">
      <w:pPr>
        <w:pStyle w:val="Style2"/>
        <w:rPr>
          <w:rFonts w:ascii="Cambria" w:hAnsi="Cambria"/>
        </w:rPr>
      </w:pPr>
      <w:r w:rsidRPr="001E0293">
        <w:rPr>
          <w:rFonts w:ascii="Cambria" w:hAnsi="Cambria"/>
        </w:rPr>
        <w:t>“Honestly? Like you were honest at any point during our whole relationship?” I moved to the steps and sat down. Half of my body felt like I should run with anything I had left in me, but the other half said, sit and find out who you are. Jasper came and sat next to me. He kept the space between us, but for some reason, I could still feel the heat radiating off of him.</w:t>
      </w:r>
    </w:p>
    <w:p w14:paraId="17C90779" w14:textId="77777777" w:rsidR="00B5424E" w:rsidRPr="001E0293" w:rsidRDefault="00B5424E" w:rsidP="00B5424E">
      <w:pPr>
        <w:pStyle w:val="Style2"/>
        <w:rPr>
          <w:rFonts w:ascii="Cambria" w:hAnsi="Cambria"/>
        </w:rPr>
      </w:pPr>
      <w:r w:rsidRPr="001E0293">
        <w:rPr>
          <w:rFonts w:ascii="Cambria" w:hAnsi="Cambria"/>
        </w:rPr>
        <w:t>“I was, though—as much as I could be.” He looked out at the street, showing no emotion on his face. He swallowed and ran his fingers through his hair.</w:t>
      </w:r>
    </w:p>
    <w:p w14:paraId="16306C20" w14:textId="77777777" w:rsidR="00B5424E" w:rsidRPr="001E0293" w:rsidRDefault="00B5424E" w:rsidP="00B5424E">
      <w:pPr>
        <w:pStyle w:val="Style2"/>
        <w:rPr>
          <w:rFonts w:ascii="Cambria" w:hAnsi="Cambria"/>
        </w:rPr>
      </w:pPr>
      <w:r w:rsidRPr="001E0293">
        <w:rPr>
          <w:rFonts w:ascii="Cambria" w:hAnsi="Cambria"/>
        </w:rPr>
        <w:t>“What are you talking about? I had no clue who you really were until Alistair told me.”</w:t>
      </w:r>
    </w:p>
    <w:p w14:paraId="5AB0BFD2" w14:textId="77777777" w:rsidR="00B5424E" w:rsidRPr="001E0293" w:rsidRDefault="00B5424E" w:rsidP="00B5424E">
      <w:pPr>
        <w:pStyle w:val="Style2"/>
        <w:rPr>
          <w:rFonts w:ascii="Cambria" w:hAnsi="Cambria"/>
        </w:rPr>
      </w:pPr>
      <w:r w:rsidRPr="001E0293">
        <w:rPr>
          <w:rFonts w:ascii="Cambria" w:hAnsi="Cambria"/>
        </w:rPr>
        <w:lastRenderedPageBreak/>
        <w:t>“Oh, so he told you, though? And I mean, he told you everything?” He looked down at his hands. His fingers fiddled with each other.</w:t>
      </w:r>
    </w:p>
    <w:p w14:paraId="49BBBDF8" w14:textId="77777777" w:rsidR="00B5424E" w:rsidRPr="001E0293" w:rsidRDefault="00B5424E" w:rsidP="00B5424E">
      <w:pPr>
        <w:pStyle w:val="Style2"/>
        <w:rPr>
          <w:rFonts w:ascii="Cambria" w:hAnsi="Cambria"/>
        </w:rPr>
      </w:pPr>
      <w:r w:rsidRPr="001E0293">
        <w:rPr>
          <w:rFonts w:ascii="Cambria" w:hAnsi="Cambria"/>
        </w:rPr>
        <w:t>“I know about the girl. Who was she, though? Why was she so important that she was worth losing your wings over, and even dragging Alistair down with you?” I felt angry. It was a selfish feat indeed.</w:t>
      </w:r>
    </w:p>
    <w:p w14:paraId="4273B566" w14:textId="77777777" w:rsidR="00B5424E" w:rsidRPr="001E0293" w:rsidRDefault="00B5424E" w:rsidP="00B5424E">
      <w:pPr>
        <w:pStyle w:val="Style2"/>
        <w:rPr>
          <w:rFonts w:ascii="Cambria" w:hAnsi="Cambria"/>
        </w:rPr>
      </w:pPr>
      <w:r w:rsidRPr="001E0293">
        <w:rPr>
          <w:rFonts w:ascii="Cambria" w:hAnsi="Cambria"/>
        </w:rPr>
        <w:t xml:space="preserve">“Figures Alistair wouldn’t tell you everything. Oriana, the guy who fell in love with a human, was Alistair—he was her guardian.” He turned and looked at me. He placed his hand on my leg, and his other hand behind my head. I knew Jasper was going to kiss me, and I don’t know why I didn’t stop him. I felt him lean in close; his scent got stronger. The heat of his body was radiating through his hand and into my leg. To my surprise, he kissed my forehead. It was soft and </w:t>
      </w:r>
      <w:r w:rsidRPr="001E0293">
        <w:rPr>
          <w:rFonts w:ascii="Cambria" w:hAnsi="Cambria"/>
        </w:rPr>
        <w:lastRenderedPageBreak/>
        <w:t>gentle, lingering. I pictured Jasper and his wings. Then the Jasper in my mind turned and looked right at me. Out of nowhere, I became flooded with memories of Alistair and Jasper fighting, then the moment Jasper fell—and when he did, for some reason, Alistair didn’t fall with him. He flew away, for lack of a better term. I felt Jasper pull away from my head as he gasped.</w:t>
      </w:r>
    </w:p>
    <w:p w14:paraId="6C02EFE1" w14:textId="77777777" w:rsidR="00B5424E" w:rsidRPr="001E0293" w:rsidRDefault="00B5424E" w:rsidP="00B5424E">
      <w:pPr>
        <w:pStyle w:val="Style2"/>
        <w:rPr>
          <w:rFonts w:ascii="Cambria" w:hAnsi="Cambria"/>
        </w:rPr>
      </w:pPr>
      <w:r w:rsidRPr="001E0293">
        <w:rPr>
          <w:rFonts w:ascii="Cambria" w:hAnsi="Cambria"/>
        </w:rPr>
        <w:t>“Why—how—how did you do that?” He looked at me in utter confusion.</w:t>
      </w:r>
    </w:p>
    <w:p w14:paraId="47B9852C" w14:textId="77777777" w:rsidR="00B5424E" w:rsidRPr="001E0293" w:rsidRDefault="00B5424E" w:rsidP="00B5424E">
      <w:pPr>
        <w:pStyle w:val="Style2"/>
        <w:rPr>
          <w:rFonts w:ascii="Cambria" w:hAnsi="Cambria"/>
        </w:rPr>
      </w:pPr>
      <w:r w:rsidRPr="001E0293">
        <w:rPr>
          <w:rFonts w:ascii="Cambria" w:hAnsi="Cambria"/>
        </w:rPr>
        <w:t>“I’m honestly not sure at all.”</w:t>
      </w:r>
    </w:p>
    <w:p w14:paraId="3336BB55" w14:textId="77777777" w:rsidR="00B5424E" w:rsidRPr="001E0293" w:rsidRDefault="00B5424E" w:rsidP="00B5424E">
      <w:pPr>
        <w:pStyle w:val="Style2"/>
        <w:rPr>
          <w:rFonts w:ascii="Cambria" w:hAnsi="Cambria"/>
        </w:rPr>
      </w:pPr>
      <w:r w:rsidRPr="001E0293">
        <w:rPr>
          <w:rFonts w:ascii="Cambria" w:hAnsi="Cambria"/>
        </w:rPr>
        <w:t>“You peered into my memories through a touch, and that’s not something just anyone can do.” He studied my face for a bit. Then he whispered, “How?”</w:t>
      </w:r>
    </w:p>
    <w:p w14:paraId="55BD7741" w14:textId="77777777" w:rsidR="00B5424E" w:rsidRPr="001E0293" w:rsidRDefault="00B5424E" w:rsidP="00B5424E">
      <w:pPr>
        <w:pStyle w:val="Style2"/>
        <w:rPr>
          <w:rFonts w:ascii="Cambria" w:hAnsi="Cambria"/>
        </w:rPr>
      </w:pPr>
      <w:r w:rsidRPr="001E0293">
        <w:rPr>
          <w:rFonts w:ascii="Cambria" w:hAnsi="Cambria"/>
        </w:rPr>
        <w:lastRenderedPageBreak/>
        <w:t xml:space="preserve">“Yeah. Apparently, I’m not just anyone. I’m half Archangel and half </w:t>
      </w:r>
      <w:proofErr w:type="spellStart"/>
      <w:r w:rsidRPr="001E0293">
        <w:rPr>
          <w:rFonts w:ascii="Cambria" w:hAnsi="Cambria"/>
        </w:rPr>
        <w:t>Phós</w:t>
      </w:r>
      <w:proofErr w:type="spellEnd"/>
      <w:r w:rsidRPr="001E0293">
        <w:rPr>
          <w:rFonts w:ascii="Cambria" w:hAnsi="Cambria"/>
        </w:rPr>
        <w:t>.” I looked down, almost embarrassed.</w:t>
      </w:r>
    </w:p>
    <w:p w14:paraId="6094EE79" w14:textId="77777777" w:rsidR="00B5424E" w:rsidRPr="001E0293" w:rsidRDefault="00B5424E" w:rsidP="00B5424E">
      <w:pPr>
        <w:pStyle w:val="Style2"/>
        <w:rPr>
          <w:rFonts w:ascii="Cambria" w:hAnsi="Cambria"/>
        </w:rPr>
      </w:pPr>
      <w:r w:rsidRPr="001E0293">
        <w:rPr>
          <w:rFonts w:ascii="Cambria" w:hAnsi="Cambria"/>
        </w:rPr>
        <w:t>“How could I have not known?” Jasper lifted my chin up and looked into my eyes. “Don’t be ashamed of who you are. Embrace it. Love it.”</w:t>
      </w:r>
    </w:p>
    <w:p w14:paraId="4C8D8D72" w14:textId="77777777" w:rsidR="00B5424E" w:rsidRPr="001E0293" w:rsidRDefault="00B5424E" w:rsidP="00B5424E">
      <w:pPr>
        <w:pStyle w:val="Style2"/>
        <w:rPr>
          <w:rFonts w:ascii="Cambria" w:hAnsi="Cambria"/>
        </w:rPr>
      </w:pPr>
      <w:r w:rsidRPr="001E0293">
        <w:rPr>
          <w:rFonts w:ascii="Cambria" w:hAnsi="Cambria"/>
        </w:rPr>
        <w:t>“Alistair went into my head, and then he drew an emblem on me. Could that by chance have done anything?” I searched through my skull, trying to find answers for questions I still couldn’t quite comprehend.</w:t>
      </w:r>
    </w:p>
    <w:p w14:paraId="6D78210F" w14:textId="77777777" w:rsidR="00B5424E" w:rsidRPr="001E0293" w:rsidRDefault="00B5424E" w:rsidP="00B5424E">
      <w:pPr>
        <w:pStyle w:val="Style2"/>
        <w:rPr>
          <w:rFonts w:ascii="Cambria" w:hAnsi="Cambria"/>
        </w:rPr>
      </w:pPr>
      <w:r w:rsidRPr="001E0293">
        <w:rPr>
          <w:rFonts w:ascii="Cambria" w:hAnsi="Cambria"/>
        </w:rPr>
        <w:t>“He went into your head?” The serious look on his face told me he was upset.</w:t>
      </w:r>
    </w:p>
    <w:p w14:paraId="349923B4" w14:textId="77777777" w:rsidR="00B5424E" w:rsidRPr="001E0293" w:rsidRDefault="00B5424E" w:rsidP="00B5424E">
      <w:pPr>
        <w:pStyle w:val="Style2"/>
        <w:rPr>
          <w:rFonts w:ascii="Cambria" w:hAnsi="Cambria"/>
        </w:rPr>
      </w:pPr>
      <w:r w:rsidRPr="001E0293">
        <w:rPr>
          <w:rFonts w:ascii="Cambria" w:hAnsi="Cambria"/>
        </w:rPr>
        <w:t xml:space="preserve">“Yeah, he showed me flashes of you and… me. And you arguing with him. But I couldn’t tell it wasn’t </w:t>
      </w:r>
      <w:r w:rsidRPr="001E0293">
        <w:rPr>
          <w:rFonts w:ascii="Cambria" w:hAnsi="Cambria"/>
        </w:rPr>
        <w:lastRenderedPageBreak/>
        <w:t>you with the girl, he was able to alter it or something.” I scratched at my arm, even though it didn’t itch.</w:t>
      </w:r>
    </w:p>
    <w:p w14:paraId="71FB6F8D" w14:textId="77777777" w:rsidR="00B5424E" w:rsidRPr="001E0293" w:rsidRDefault="00B5424E" w:rsidP="00B5424E">
      <w:pPr>
        <w:pStyle w:val="Style2"/>
        <w:rPr>
          <w:rFonts w:ascii="Cambria" w:hAnsi="Cambria"/>
        </w:rPr>
      </w:pPr>
      <w:r w:rsidRPr="001E0293">
        <w:rPr>
          <w:rFonts w:ascii="Cambria" w:hAnsi="Cambria"/>
        </w:rPr>
        <w:t>“Then that’s what triggered it. Because he is Angelic, it woke the same cells in you, and that must have begun a domino-like effect. It didn’t happen to you before because I never used any incantations on you. And whichever of your parents who is an Archangel must have put a block on anyone discovering who or what you are.”</w:t>
      </w:r>
    </w:p>
    <w:p w14:paraId="55F37925" w14:textId="77777777" w:rsidR="00B5424E" w:rsidRPr="001E0293" w:rsidRDefault="00B5424E" w:rsidP="00B5424E">
      <w:pPr>
        <w:pStyle w:val="Style2"/>
        <w:rPr>
          <w:rFonts w:ascii="Cambria" w:hAnsi="Cambria"/>
        </w:rPr>
      </w:pPr>
      <w:r w:rsidRPr="001E0293">
        <w:rPr>
          <w:rFonts w:ascii="Cambria" w:hAnsi="Cambria"/>
        </w:rPr>
        <w:t xml:space="preserve">“You want me to not only give in to the belief that there are angels and beings called </w:t>
      </w:r>
      <w:proofErr w:type="spellStart"/>
      <w:r w:rsidRPr="001E0293">
        <w:rPr>
          <w:rFonts w:ascii="Cambria" w:hAnsi="Cambria"/>
        </w:rPr>
        <w:t>Phós</w:t>
      </w:r>
      <w:proofErr w:type="spellEnd"/>
      <w:r w:rsidRPr="001E0293">
        <w:rPr>
          <w:rFonts w:ascii="Cambria" w:hAnsi="Cambria"/>
        </w:rPr>
        <w:t>. What else is there? Vampires? Where do you come into play in my life? Why are you here?” I half-joked.</w:t>
      </w:r>
    </w:p>
    <w:p w14:paraId="787B6345" w14:textId="77777777" w:rsidR="00B5424E" w:rsidRPr="001E0293" w:rsidRDefault="00B5424E" w:rsidP="00B5424E">
      <w:pPr>
        <w:pStyle w:val="Style2"/>
        <w:rPr>
          <w:rFonts w:ascii="Cambria" w:hAnsi="Cambria"/>
        </w:rPr>
      </w:pPr>
      <w:r w:rsidRPr="001E0293">
        <w:rPr>
          <w:rFonts w:ascii="Cambria" w:hAnsi="Cambria"/>
        </w:rPr>
        <w:t xml:space="preserve">“Actually, all of that stuff is real. All of it. Trial and error. And as part of my punishment, I was appointed to be your guardian. My assignment was to </w:t>
      </w:r>
      <w:r w:rsidRPr="001E0293">
        <w:rPr>
          <w:rFonts w:ascii="Cambria" w:hAnsi="Cambria"/>
        </w:rPr>
        <w:lastRenderedPageBreak/>
        <w:t>keep you alive, and so I did. When I fell, I kept protecting you. It was my duty. We began a relationship, and I had no clue about them at the time, so when you started getting serious, I had to back out—” He scratched the back of his neck and leaned against the porch beam. “—only to realize that I was beginning to have feelings for you.”</w:t>
      </w:r>
    </w:p>
    <w:p w14:paraId="309C3E4F" w14:textId="77777777" w:rsidR="00B5424E" w:rsidRPr="001E0293" w:rsidRDefault="00B5424E" w:rsidP="00B5424E">
      <w:pPr>
        <w:pStyle w:val="Style2"/>
        <w:rPr>
          <w:rFonts w:ascii="Cambria" w:hAnsi="Cambria"/>
        </w:rPr>
      </w:pPr>
      <w:r w:rsidRPr="001E0293">
        <w:rPr>
          <w:rFonts w:ascii="Cambria" w:hAnsi="Cambria"/>
        </w:rPr>
        <w:t>“What? Can we not get into that junk? I honestly don’t think I can handle all of that, too, right now.”</w:t>
      </w:r>
    </w:p>
    <w:p w14:paraId="750F3A6E" w14:textId="77777777" w:rsidR="00B5424E" w:rsidRPr="001E0293" w:rsidRDefault="00B5424E" w:rsidP="00B5424E">
      <w:pPr>
        <w:pStyle w:val="Style2"/>
        <w:rPr>
          <w:rFonts w:ascii="Cambria" w:hAnsi="Cambria"/>
        </w:rPr>
      </w:pPr>
      <w:r w:rsidRPr="001E0293">
        <w:rPr>
          <w:rFonts w:ascii="Cambria" w:hAnsi="Cambria"/>
        </w:rPr>
        <w:t>“Sure. Sorry. Hey listen, do you want to come inside? Maybe I can fix you something to eat?” Jasper stood up and offered me a hand. I accepted, due to the cottonmouth that had taken over my tongue and throat. That, and because I didn’t want to see Alistair right now.</w:t>
      </w:r>
    </w:p>
    <w:p w14:paraId="64419714" w14:textId="77777777" w:rsidR="00B5424E" w:rsidRPr="001E0293" w:rsidRDefault="00B5424E" w:rsidP="00B5424E">
      <w:pPr>
        <w:pStyle w:val="Style2"/>
        <w:rPr>
          <w:rFonts w:ascii="Cambria" w:hAnsi="Cambria"/>
        </w:rPr>
      </w:pPr>
      <w:r w:rsidRPr="001E0293">
        <w:rPr>
          <w:rFonts w:ascii="Cambria" w:hAnsi="Cambria"/>
        </w:rPr>
        <w:lastRenderedPageBreak/>
        <w:t>“That sounds nice. Thank you.” I took his hand and followed him into his house. He opened the door for me and stepped aside to let me in. “Why, thank you,” I told him coyly.</w:t>
      </w:r>
    </w:p>
    <w:p w14:paraId="434DC3B1" w14:textId="77777777" w:rsidR="00B5424E" w:rsidRPr="001E0293" w:rsidRDefault="00B5424E" w:rsidP="00B5424E">
      <w:pPr>
        <w:pStyle w:val="Style2"/>
        <w:rPr>
          <w:rFonts w:ascii="Cambria" w:hAnsi="Cambria"/>
        </w:rPr>
      </w:pPr>
      <w:r w:rsidRPr="001E0293">
        <w:rPr>
          <w:rFonts w:ascii="Cambria" w:hAnsi="Cambria"/>
        </w:rPr>
        <w:t>He poured me a drink as we sat at his table. I looked around at his empty house. You could tell he lived alone.</w:t>
      </w:r>
    </w:p>
    <w:p w14:paraId="19592695" w14:textId="77777777" w:rsidR="00B5424E" w:rsidRPr="001E0293" w:rsidRDefault="00B5424E" w:rsidP="00B5424E">
      <w:pPr>
        <w:pStyle w:val="Style2"/>
        <w:rPr>
          <w:rFonts w:ascii="Cambria" w:hAnsi="Cambria"/>
        </w:rPr>
      </w:pPr>
      <w:r w:rsidRPr="001E0293">
        <w:rPr>
          <w:rFonts w:ascii="Cambria" w:hAnsi="Cambria"/>
        </w:rPr>
        <w:t>“So I got punished too, in a way?” I continued the conversation. I was still curious about not being able to remember.</w:t>
      </w:r>
    </w:p>
    <w:p w14:paraId="0C29EE56" w14:textId="77777777" w:rsidR="00B5424E" w:rsidRPr="001E0293" w:rsidRDefault="00B5424E" w:rsidP="00B5424E">
      <w:pPr>
        <w:pStyle w:val="Style2"/>
        <w:rPr>
          <w:rFonts w:ascii="Cambria" w:hAnsi="Cambria"/>
        </w:rPr>
      </w:pPr>
      <w:r w:rsidRPr="001E0293">
        <w:rPr>
          <w:rFonts w:ascii="Cambria" w:hAnsi="Cambria"/>
        </w:rPr>
        <w:t>“I never really thought of it that way. All this time, I felt like it was my punishment and my burden.” He looked down at the table.</w:t>
      </w:r>
    </w:p>
    <w:p w14:paraId="3FA9024E" w14:textId="77777777" w:rsidR="00B5424E" w:rsidRPr="001E0293" w:rsidRDefault="00B5424E" w:rsidP="00B5424E">
      <w:pPr>
        <w:pStyle w:val="Style2"/>
        <w:rPr>
          <w:rFonts w:ascii="Cambria" w:hAnsi="Cambria"/>
        </w:rPr>
      </w:pPr>
      <w:r w:rsidRPr="001E0293">
        <w:rPr>
          <w:rFonts w:ascii="Cambria" w:hAnsi="Cambria"/>
        </w:rPr>
        <w:t xml:space="preserve">“You faked a relationship with me and broke my heart because it was your job. That’s cruel. And </w:t>
      </w:r>
      <w:r w:rsidRPr="001E0293">
        <w:rPr>
          <w:rFonts w:ascii="Cambria" w:hAnsi="Cambria"/>
        </w:rPr>
        <w:lastRenderedPageBreak/>
        <w:t>you only did that because it was the cards you are handed.” I glanced up at him.</w:t>
      </w:r>
    </w:p>
    <w:p w14:paraId="51CA327E" w14:textId="77777777" w:rsidR="00B5424E" w:rsidRPr="001E0293" w:rsidRDefault="00B5424E" w:rsidP="00B5424E">
      <w:pPr>
        <w:pStyle w:val="Style2"/>
        <w:rPr>
          <w:rFonts w:ascii="Cambria" w:hAnsi="Cambria"/>
        </w:rPr>
      </w:pPr>
      <w:r w:rsidRPr="001E0293">
        <w:rPr>
          <w:rFonts w:ascii="Cambria" w:hAnsi="Cambria"/>
        </w:rPr>
        <w:t xml:space="preserve">“Sorry.” He had sad eyes as if he had dealt with immense pain his entire </w:t>
      </w:r>
      <w:proofErr w:type="spellStart"/>
      <w:proofErr w:type="gramStart"/>
      <w:r w:rsidRPr="001E0293">
        <w:rPr>
          <w:rFonts w:ascii="Cambria" w:hAnsi="Cambria"/>
        </w:rPr>
        <w:t>life.“</w:t>
      </w:r>
      <w:proofErr w:type="gramEnd"/>
      <w:r w:rsidRPr="001E0293">
        <w:rPr>
          <w:rFonts w:ascii="Cambria" w:hAnsi="Cambria"/>
        </w:rPr>
        <w:t>Why</w:t>
      </w:r>
      <w:proofErr w:type="spellEnd"/>
      <w:r w:rsidRPr="001E0293">
        <w:rPr>
          <w:rFonts w:ascii="Cambria" w:hAnsi="Cambria"/>
        </w:rPr>
        <w:t xml:space="preserve"> didn’t you ever tell me?” Our eyes met, but he pulled away. </w:t>
      </w:r>
    </w:p>
    <w:p w14:paraId="54FFE28A" w14:textId="77777777" w:rsidR="00B5424E" w:rsidRPr="001E0293" w:rsidRDefault="00B5424E" w:rsidP="00B5424E">
      <w:pPr>
        <w:pStyle w:val="Style2"/>
        <w:rPr>
          <w:rFonts w:ascii="Cambria" w:hAnsi="Cambria"/>
        </w:rPr>
      </w:pPr>
      <w:r w:rsidRPr="001E0293">
        <w:rPr>
          <w:rFonts w:ascii="Cambria" w:hAnsi="Cambria"/>
        </w:rPr>
        <w:t>“I wasn’t sure you’d believe me, or that I would want you involved in this way of life.”</w:t>
      </w:r>
    </w:p>
    <w:p w14:paraId="77A2AF02" w14:textId="77777777" w:rsidR="00B5424E" w:rsidRPr="001E0293" w:rsidRDefault="00B5424E" w:rsidP="00B5424E">
      <w:pPr>
        <w:pStyle w:val="Style2"/>
        <w:rPr>
          <w:rFonts w:ascii="Cambria" w:hAnsi="Cambria"/>
        </w:rPr>
      </w:pPr>
      <w:r w:rsidRPr="001E0293">
        <w:rPr>
          <w:rFonts w:ascii="Cambria" w:hAnsi="Cambria"/>
        </w:rPr>
        <w:t>“I still don’t remember, though. I only know because I saw your memory. It still doesn’t feel like it’s real.”</w:t>
      </w:r>
    </w:p>
    <w:p w14:paraId="3720C8A1" w14:textId="77777777" w:rsidR="00B5424E" w:rsidRPr="001E0293" w:rsidRDefault="00B5424E" w:rsidP="00B5424E">
      <w:pPr>
        <w:pStyle w:val="Style2"/>
        <w:rPr>
          <w:rFonts w:ascii="Cambria" w:hAnsi="Cambria"/>
        </w:rPr>
      </w:pPr>
      <w:r w:rsidRPr="001E0293">
        <w:rPr>
          <w:rFonts w:ascii="Cambria" w:hAnsi="Cambria"/>
        </w:rPr>
        <w:t>“Oh. I mean I guess that makes sense. You spread Evelyn’s ashes out there?” He looked up from his cup and made eye contact with me.</w:t>
      </w:r>
    </w:p>
    <w:p w14:paraId="7FBD8759" w14:textId="77777777" w:rsidR="00B5424E" w:rsidRPr="001E0293" w:rsidRDefault="00B5424E" w:rsidP="00B5424E">
      <w:pPr>
        <w:pStyle w:val="Style2"/>
        <w:rPr>
          <w:rFonts w:ascii="Cambria" w:hAnsi="Cambria"/>
        </w:rPr>
      </w:pPr>
      <w:r w:rsidRPr="001E0293">
        <w:rPr>
          <w:rFonts w:ascii="Cambria" w:hAnsi="Cambria"/>
        </w:rPr>
        <w:t xml:space="preserve">“Yeah, I figured she’d like being part of the sky. Do you know anything about Elena?” I looked away. </w:t>
      </w:r>
      <w:r w:rsidRPr="001E0293">
        <w:rPr>
          <w:rFonts w:ascii="Cambria" w:hAnsi="Cambria"/>
        </w:rPr>
        <w:lastRenderedPageBreak/>
        <w:t>His gaze burned into my soul. “I mean, you knew me before. I don’t know what happened then.”</w:t>
      </w:r>
    </w:p>
    <w:p w14:paraId="24FE70BF" w14:textId="77777777" w:rsidR="00B5424E" w:rsidRPr="001E0293" w:rsidRDefault="00B5424E" w:rsidP="00B5424E">
      <w:pPr>
        <w:pStyle w:val="Style2"/>
        <w:rPr>
          <w:rFonts w:ascii="Cambria" w:hAnsi="Cambria"/>
        </w:rPr>
      </w:pPr>
      <w:r w:rsidRPr="001E0293">
        <w:rPr>
          <w:rFonts w:ascii="Cambria" w:hAnsi="Cambria"/>
        </w:rPr>
        <w:t>“I don’t. I have my journal upstairs—if you want we can look? You can borrow it too if you’d like.”</w:t>
      </w:r>
    </w:p>
    <w:p w14:paraId="50381C56" w14:textId="77777777" w:rsidR="00B5424E" w:rsidRPr="001E0293" w:rsidRDefault="00B5424E" w:rsidP="00B5424E">
      <w:pPr>
        <w:pStyle w:val="Style2"/>
        <w:rPr>
          <w:rFonts w:ascii="Cambria" w:hAnsi="Cambria"/>
        </w:rPr>
      </w:pPr>
      <w:r w:rsidRPr="001E0293">
        <w:rPr>
          <w:rFonts w:ascii="Cambria" w:hAnsi="Cambria"/>
        </w:rPr>
        <w:t>“You’d let me take your journal home? Isn’t that a bit confidential?”</w:t>
      </w:r>
    </w:p>
    <w:p w14:paraId="13A3FDFD" w14:textId="77777777" w:rsidR="00B5424E" w:rsidRPr="001E0293" w:rsidRDefault="00B5424E" w:rsidP="00B5424E">
      <w:pPr>
        <w:pStyle w:val="Style2"/>
        <w:rPr>
          <w:rFonts w:ascii="Cambria" w:hAnsi="Cambria"/>
        </w:rPr>
      </w:pPr>
      <w:r w:rsidRPr="001E0293">
        <w:rPr>
          <w:rFonts w:ascii="Cambria" w:hAnsi="Cambria"/>
        </w:rPr>
        <w:t>“I have nothing to hide from you.” He grinned at me and stood up from the table.</w:t>
      </w:r>
    </w:p>
    <w:p w14:paraId="15539839" w14:textId="77777777" w:rsidR="00B5424E" w:rsidRPr="001E0293" w:rsidRDefault="00B5424E" w:rsidP="00B5424E">
      <w:pPr>
        <w:pStyle w:val="Style2"/>
        <w:rPr>
          <w:rFonts w:ascii="Cambria" w:hAnsi="Cambria"/>
        </w:rPr>
      </w:pPr>
      <w:r w:rsidRPr="001E0293">
        <w:rPr>
          <w:rFonts w:ascii="Cambria" w:hAnsi="Cambria"/>
        </w:rPr>
        <w:t>I followed him up the stairs and into his bedroom. When we got there, I noticed I apparently should have made the bed I’d slept in. I started fixing the blankets, unaware of what Jasper was doing. I sat on his bed and looked up at him. He was just standing there, watching me, with a sweet smile on his face.</w:t>
      </w:r>
    </w:p>
    <w:p w14:paraId="430376DB" w14:textId="77777777" w:rsidR="00B5424E" w:rsidRPr="001E0293" w:rsidRDefault="00B5424E" w:rsidP="00B5424E">
      <w:pPr>
        <w:pStyle w:val="Style2"/>
        <w:rPr>
          <w:rFonts w:ascii="Cambria" w:hAnsi="Cambria"/>
        </w:rPr>
      </w:pPr>
      <w:r w:rsidRPr="001E0293">
        <w:rPr>
          <w:rFonts w:ascii="Cambria" w:hAnsi="Cambria"/>
        </w:rPr>
        <w:t xml:space="preserve">“You know, even after I fell, you still do the same exact things you used to do before. Other </w:t>
      </w:r>
      <w:r w:rsidRPr="001E0293">
        <w:rPr>
          <w:rFonts w:ascii="Cambria" w:hAnsi="Cambria"/>
        </w:rPr>
        <w:lastRenderedPageBreak/>
        <w:t>guardians said when the person loses their angel, they change. But you didn’t. Like you always made my bed, no matter who had slept in it. It’s kind of nice to see.” He sat on the opposite side of the bed and set his journal on the blanket right next to me. It was bound in leather, and wrapped closed by a leather rope. “Go ahead, open it,” he said to me. I scooted next to him so we could look at the pages together.</w:t>
      </w:r>
    </w:p>
    <w:p w14:paraId="76F39994" w14:textId="77777777" w:rsidR="00B5424E" w:rsidRPr="001E0293" w:rsidRDefault="00B5424E" w:rsidP="00B5424E">
      <w:pPr>
        <w:jc w:val="center"/>
        <w:rPr>
          <w:rFonts w:ascii="Cambria" w:hAnsi="Cambria"/>
          <w:b/>
        </w:rPr>
      </w:pPr>
      <w:r w:rsidRPr="001E0293">
        <w:rPr>
          <w:rFonts w:ascii="Cambria" w:hAnsi="Cambria"/>
          <w:b/>
        </w:rPr>
        <w:t>She’s an attractive human. The strangest things make her laugh.</w:t>
      </w:r>
    </w:p>
    <w:p w14:paraId="7A57C3CA" w14:textId="77777777" w:rsidR="00B5424E" w:rsidRPr="001E0293" w:rsidRDefault="00B5424E" w:rsidP="00B5424E">
      <w:pPr>
        <w:jc w:val="center"/>
        <w:rPr>
          <w:rFonts w:ascii="Cambria" w:hAnsi="Cambria"/>
          <w:b/>
        </w:rPr>
      </w:pPr>
      <w:r w:rsidRPr="001E0293">
        <w:rPr>
          <w:rFonts w:ascii="Cambria" w:hAnsi="Cambria"/>
          <w:b/>
        </w:rPr>
        <w:t>Note: Possibly insane, was crying in theater and then began laughing uncontrollably.</w:t>
      </w:r>
    </w:p>
    <w:p w14:paraId="13FF147F" w14:textId="77777777" w:rsidR="00B5424E" w:rsidRPr="001E0293" w:rsidRDefault="00B5424E" w:rsidP="00B5424E">
      <w:pPr>
        <w:pStyle w:val="Style2"/>
        <w:rPr>
          <w:rFonts w:ascii="Cambria" w:hAnsi="Cambria"/>
        </w:rPr>
      </w:pPr>
      <w:r w:rsidRPr="001E0293">
        <w:rPr>
          <w:rFonts w:ascii="Cambria" w:hAnsi="Cambria"/>
        </w:rPr>
        <w:t>I stuck out my tongue at him, then smiled and turned through the pages, stopping randomly.</w:t>
      </w:r>
    </w:p>
    <w:p w14:paraId="3BC20635" w14:textId="77777777" w:rsidR="00B5424E" w:rsidRPr="001E0293" w:rsidRDefault="00B5424E" w:rsidP="00B5424E">
      <w:pPr>
        <w:jc w:val="center"/>
        <w:rPr>
          <w:rFonts w:ascii="Cambria" w:hAnsi="Cambria"/>
          <w:b/>
        </w:rPr>
      </w:pPr>
      <w:r w:rsidRPr="001E0293">
        <w:rPr>
          <w:rFonts w:ascii="Cambria" w:hAnsi="Cambria"/>
          <w:b/>
        </w:rPr>
        <w:t xml:space="preserve">Is it horrible to say, I realized when it was too late that I loved her. Every single ounce of her. Nothing </w:t>
      </w:r>
      <w:r w:rsidRPr="001E0293">
        <w:rPr>
          <w:rFonts w:ascii="Cambria" w:hAnsi="Cambria"/>
          <w:b/>
        </w:rPr>
        <w:lastRenderedPageBreak/>
        <w:t>made me want her more than her sweet, sweet smile. Sometimes I wonder why I am so mentally and physically attracted to her. As if every atom that creates my body is pulling toward her. If perhaps somehow she has me in a trance. I never meant to fall in love with her. But I guess you can say I literally fell for her.</w:t>
      </w:r>
    </w:p>
    <w:p w14:paraId="1D74F054" w14:textId="77777777" w:rsidR="00B5424E" w:rsidRPr="001E0293" w:rsidRDefault="00B5424E" w:rsidP="00B5424E">
      <w:pPr>
        <w:pStyle w:val="Style2"/>
        <w:rPr>
          <w:rFonts w:ascii="Cambria" w:hAnsi="Cambria"/>
        </w:rPr>
      </w:pPr>
      <w:r w:rsidRPr="001E0293">
        <w:rPr>
          <w:rFonts w:ascii="Cambria" w:hAnsi="Cambria"/>
        </w:rPr>
        <w:t xml:space="preserve">I felt guilty. I knew it wasn’t my fault he was all alone, but still. If I had known the consequences that I know now, I would have been kinder and more polite. </w:t>
      </w:r>
    </w:p>
    <w:p w14:paraId="2A348E86" w14:textId="5E5781B4" w:rsidR="00B5424E" w:rsidRPr="001E0293" w:rsidRDefault="00B5424E" w:rsidP="00B5424E">
      <w:pPr>
        <w:jc w:val="center"/>
        <w:rPr>
          <w:rFonts w:ascii="Cambria" w:hAnsi="Cambria"/>
          <w:b/>
        </w:rPr>
      </w:pPr>
      <w:r w:rsidRPr="001E0293">
        <w:rPr>
          <w:rFonts w:ascii="Cambria" w:hAnsi="Cambria"/>
          <w:b/>
        </w:rPr>
        <w:t xml:space="preserve">I think the one thing I miss about her the most is the </w:t>
      </w:r>
      <w:r w:rsidR="00050CA5" w:rsidRPr="001E0293">
        <w:rPr>
          <w:rFonts w:ascii="Cambria" w:hAnsi="Cambria"/>
          <w:b/>
        </w:rPr>
        <w:t>smell of her sin</w:t>
      </w:r>
      <w:r w:rsidRPr="001E0293">
        <w:rPr>
          <w:rFonts w:ascii="Cambria" w:hAnsi="Cambria"/>
          <w:b/>
        </w:rPr>
        <w:t xml:space="preserve">. The scent of </w:t>
      </w:r>
      <w:r w:rsidR="00050CA5" w:rsidRPr="001E0293">
        <w:rPr>
          <w:rFonts w:ascii="Cambria" w:hAnsi="Cambria"/>
          <w:b/>
        </w:rPr>
        <w:t xml:space="preserve">her makes </w:t>
      </w:r>
      <w:r w:rsidRPr="001E0293">
        <w:rPr>
          <w:rFonts w:ascii="Cambria" w:hAnsi="Cambria"/>
          <w:b/>
        </w:rPr>
        <w:t>my knees weak, and she knows it. I don’t think I have the strength to hold her off anymore or even the power to keep myself from—</w:t>
      </w:r>
    </w:p>
    <w:p w14:paraId="3D4C7383" w14:textId="77777777" w:rsidR="00B5424E" w:rsidRPr="001E0293" w:rsidRDefault="00B5424E" w:rsidP="00B5424E">
      <w:pPr>
        <w:pStyle w:val="Style2"/>
        <w:rPr>
          <w:rFonts w:ascii="Cambria" w:hAnsi="Cambria"/>
        </w:rPr>
      </w:pPr>
      <w:r w:rsidRPr="001E0293">
        <w:rPr>
          <w:rFonts w:ascii="Cambria" w:hAnsi="Cambria"/>
        </w:rPr>
        <w:lastRenderedPageBreak/>
        <w:t>“You felt this way just from the few months we dated?” I asked blushing already.</w:t>
      </w:r>
    </w:p>
    <w:p w14:paraId="38F83159" w14:textId="77777777" w:rsidR="00B5424E" w:rsidRPr="001E0293" w:rsidRDefault="00B5424E" w:rsidP="00B5424E">
      <w:pPr>
        <w:pStyle w:val="Style2"/>
        <w:rPr>
          <w:rFonts w:ascii="Cambria" w:hAnsi="Cambria"/>
        </w:rPr>
      </w:pPr>
      <w:r w:rsidRPr="001E0293">
        <w:rPr>
          <w:rFonts w:ascii="Cambria" w:hAnsi="Cambria"/>
        </w:rPr>
        <w:t xml:space="preserve">“Yes. I watched you for years, Oriana. My love for you developed slowly at first, but the moment I became a fallen, I discovered my emotions were vastly invested in </w:t>
      </w:r>
      <w:proofErr w:type="gramStart"/>
      <w:r w:rsidRPr="001E0293">
        <w:rPr>
          <w:rFonts w:ascii="Cambria" w:hAnsi="Cambria"/>
        </w:rPr>
        <w:t>you..</w:t>
      </w:r>
      <w:proofErr w:type="gramEnd"/>
      <w:r w:rsidRPr="001E0293">
        <w:rPr>
          <w:rFonts w:ascii="Cambria" w:hAnsi="Cambria"/>
        </w:rPr>
        <w:t>” He looked at me. Suddenly I noticed how close we were. I could feel his breath on my skin.</w:t>
      </w:r>
    </w:p>
    <w:p w14:paraId="2489E51F" w14:textId="77777777" w:rsidR="00B5424E" w:rsidRPr="001E0293" w:rsidRDefault="00B5424E" w:rsidP="00B5424E">
      <w:pPr>
        <w:pStyle w:val="Style2"/>
        <w:rPr>
          <w:rFonts w:ascii="Cambria" w:hAnsi="Cambria"/>
        </w:rPr>
      </w:pPr>
      <w:r w:rsidRPr="001E0293">
        <w:rPr>
          <w:rFonts w:ascii="Cambria" w:hAnsi="Cambria"/>
        </w:rPr>
        <w:t>“Do I still smell the same?” I asked him.</w:t>
      </w:r>
    </w:p>
    <w:p w14:paraId="59279C2B" w14:textId="77777777" w:rsidR="00B5424E" w:rsidRPr="001E0293" w:rsidRDefault="00B5424E" w:rsidP="00B5424E">
      <w:pPr>
        <w:pStyle w:val="Style2"/>
        <w:rPr>
          <w:rFonts w:ascii="Cambria" w:hAnsi="Cambria"/>
        </w:rPr>
      </w:pPr>
      <w:r w:rsidRPr="001E0293">
        <w:rPr>
          <w:rFonts w:ascii="Cambria" w:hAnsi="Cambria"/>
        </w:rPr>
        <w:t>“Lovelier than ever.” he kissed my bare shoulder.</w:t>
      </w:r>
    </w:p>
    <w:p w14:paraId="5F9F0984" w14:textId="77777777" w:rsidR="00B5424E" w:rsidRPr="001E0293" w:rsidRDefault="00B5424E" w:rsidP="00B5424E">
      <w:pPr>
        <w:pStyle w:val="Style2"/>
        <w:rPr>
          <w:rFonts w:ascii="Cambria" w:hAnsi="Cambria"/>
        </w:rPr>
      </w:pPr>
      <w:r w:rsidRPr="001E0293">
        <w:rPr>
          <w:rFonts w:ascii="Cambria" w:hAnsi="Cambria"/>
        </w:rPr>
        <w:t>“Do I still sound the same?” I smiled as he lifted my hand to his lips and kissed gently.</w:t>
      </w:r>
    </w:p>
    <w:p w14:paraId="733CFC5E" w14:textId="77777777" w:rsidR="00B5424E" w:rsidRPr="001E0293" w:rsidRDefault="00B5424E" w:rsidP="00B5424E">
      <w:pPr>
        <w:pStyle w:val="Style2"/>
        <w:rPr>
          <w:rFonts w:ascii="Cambria" w:hAnsi="Cambria"/>
        </w:rPr>
      </w:pPr>
      <w:r w:rsidRPr="001E0293">
        <w:rPr>
          <w:rFonts w:ascii="Cambria" w:hAnsi="Cambria"/>
        </w:rPr>
        <w:t>“Even sweeter,” he said, as he laid his head on his pillow.</w:t>
      </w:r>
    </w:p>
    <w:p w14:paraId="05AAA62D" w14:textId="77777777" w:rsidR="00B5424E" w:rsidRPr="001E0293" w:rsidRDefault="00B5424E" w:rsidP="00B5424E">
      <w:pPr>
        <w:pStyle w:val="Style2"/>
        <w:rPr>
          <w:rFonts w:ascii="Cambria" w:hAnsi="Cambria"/>
        </w:rPr>
      </w:pPr>
      <w:r w:rsidRPr="001E0293">
        <w:rPr>
          <w:rFonts w:ascii="Cambria" w:hAnsi="Cambria"/>
        </w:rPr>
        <w:t xml:space="preserve">“Tired?” I asked him, feeling terribly sleepy myself. I laid my head on the pillow next to him, and </w:t>
      </w:r>
      <w:r w:rsidRPr="001E0293">
        <w:rPr>
          <w:rFonts w:ascii="Cambria" w:hAnsi="Cambria"/>
        </w:rPr>
        <w:lastRenderedPageBreak/>
        <w:t>opened the journal to another random page. I didn’t even realize he hadn’t replied.</w:t>
      </w:r>
    </w:p>
    <w:p w14:paraId="7EB5C1EB" w14:textId="77777777" w:rsidR="00B5424E" w:rsidRPr="001E0293" w:rsidRDefault="00B5424E" w:rsidP="00B5424E">
      <w:pPr>
        <w:pStyle w:val="Style2"/>
        <w:rPr>
          <w:rFonts w:ascii="Cambria" w:hAnsi="Cambria"/>
        </w:rPr>
      </w:pPr>
      <w:r w:rsidRPr="001E0293">
        <w:rPr>
          <w:rFonts w:ascii="Cambria" w:hAnsi="Cambria"/>
        </w:rPr>
        <w:t>I watched her sleep tonight, and it was the most blissful, beautiful, and bright thing. The way her lashes danced against her cheeks and her the ends of her lips curved up slightly. In a million years I could never find a replica and I would never want to.</w:t>
      </w:r>
    </w:p>
    <w:p w14:paraId="1DDD4FB5" w14:textId="77777777" w:rsidR="00B5424E" w:rsidRPr="001E0293" w:rsidRDefault="00B5424E" w:rsidP="00B5424E">
      <w:pPr>
        <w:pStyle w:val="Style2"/>
        <w:rPr>
          <w:rFonts w:ascii="Cambria" w:hAnsi="Cambria"/>
        </w:rPr>
      </w:pPr>
    </w:p>
    <w:p w14:paraId="4E4785A1" w14:textId="77777777" w:rsidR="00B5424E" w:rsidRPr="001E0293" w:rsidRDefault="00B5424E" w:rsidP="00B5424E">
      <w:pPr>
        <w:pStyle w:val="Style2"/>
        <w:rPr>
          <w:rFonts w:ascii="Cambria" w:hAnsi="Cambria"/>
        </w:rPr>
      </w:pPr>
      <w:r w:rsidRPr="001E0293">
        <w:rPr>
          <w:rFonts w:ascii="Cambria" w:hAnsi="Cambria"/>
        </w:rPr>
        <w:t>I closed the journal and looked over at Jasper; he was sound asleep. I began to scoot out of the bed when I felt him grab my hand.</w:t>
      </w:r>
    </w:p>
    <w:p w14:paraId="28DE5824" w14:textId="61CD3CA5" w:rsidR="00B5424E" w:rsidRPr="001E0293" w:rsidRDefault="00B5424E" w:rsidP="00B5424E">
      <w:pPr>
        <w:pStyle w:val="Style2"/>
        <w:rPr>
          <w:rFonts w:ascii="Cambria" w:hAnsi="Cambria"/>
        </w:rPr>
      </w:pPr>
      <w:r w:rsidRPr="001E0293">
        <w:rPr>
          <w:rFonts w:ascii="Cambria" w:hAnsi="Cambria"/>
        </w:rPr>
        <w:t>He mumbled, “Stay.” And so I did, although I tried to lay as far away as I could. I somehow could feel the heat radiating off of him, even from the edge of the bed.</w:t>
      </w:r>
    </w:p>
    <w:p w14:paraId="199C713E" w14:textId="46F981F1" w:rsidR="00B5424E" w:rsidRDefault="00B5424E" w:rsidP="00B5424E">
      <w:pPr>
        <w:pStyle w:val="Style1"/>
        <w:rPr>
          <w:rFonts w:ascii="Cambria" w:hAnsi="Cambria"/>
        </w:rPr>
      </w:pPr>
    </w:p>
    <w:p w14:paraId="6CFAC853" w14:textId="6BE406D2" w:rsidR="00F21889" w:rsidRDefault="00F21889" w:rsidP="00B5424E">
      <w:pPr>
        <w:pStyle w:val="Style1"/>
        <w:rPr>
          <w:rFonts w:ascii="Cambria" w:hAnsi="Cambria"/>
        </w:rPr>
      </w:pPr>
    </w:p>
    <w:p w14:paraId="25E68B12" w14:textId="1871F0DB" w:rsidR="00F21889" w:rsidRDefault="00F21889" w:rsidP="00B5424E">
      <w:pPr>
        <w:pStyle w:val="Style1"/>
        <w:rPr>
          <w:rFonts w:ascii="Cambria" w:hAnsi="Cambria"/>
        </w:rPr>
      </w:pPr>
    </w:p>
    <w:p w14:paraId="6631C7B1" w14:textId="77777777" w:rsidR="00F21889" w:rsidRPr="001E0293" w:rsidRDefault="00F21889" w:rsidP="00B5424E">
      <w:pPr>
        <w:pStyle w:val="Style1"/>
        <w:rPr>
          <w:rFonts w:ascii="Cambria" w:hAnsi="Cambria"/>
        </w:rPr>
      </w:pPr>
    </w:p>
    <w:p w14:paraId="23D79422" w14:textId="3CD04F18" w:rsidR="00B5424E" w:rsidRPr="001E0293" w:rsidRDefault="00B5424E" w:rsidP="00B5424E">
      <w:pPr>
        <w:pStyle w:val="Style1"/>
        <w:rPr>
          <w:rFonts w:ascii="Cambria" w:hAnsi="Cambria"/>
        </w:rPr>
      </w:pPr>
    </w:p>
    <w:p w14:paraId="1E773346" w14:textId="1FB66B5F" w:rsidR="00B5424E" w:rsidRPr="001E0293" w:rsidRDefault="00B5424E" w:rsidP="00B5424E">
      <w:pPr>
        <w:pStyle w:val="Style1"/>
        <w:rPr>
          <w:rFonts w:ascii="Cambria" w:hAnsi="Cambria"/>
        </w:rPr>
      </w:pPr>
    </w:p>
    <w:p w14:paraId="3441E2EB" w14:textId="453FF6A7" w:rsidR="00B5424E" w:rsidRPr="001E0293" w:rsidRDefault="00B5424E" w:rsidP="00B5424E">
      <w:pPr>
        <w:pStyle w:val="Style1"/>
        <w:rPr>
          <w:rFonts w:ascii="Cambria" w:hAnsi="Cambria"/>
        </w:rPr>
      </w:pPr>
    </w:p>
    <w:p w14:paraId="431FE6A6" w14:textId="0EFF7456" w:rsidR="00B5424E" w:rsidRPr="001E0293" w:rsidRDefault="00B5424E" w:rsidP="00B5424E">
      <w:pPr>
        <w:pStyle w:val="Style1"/>
        <w:rPr>
          <w:rFonts w:ascii="Cambria" w:hAnsi="Cambria"/>
        </w:rPr>
      </w:pPr>
    </w:p>
    <w:p w14:paraId="791EB578" w14:textId="4DE5627F" w:rsidR="00B5424E" w:rsidRPr="001E0293" w:rsidRDefault="00B5424E" w:rsidP="00B5424E">
      <w:pPr>
        <w:pStyle w:val="Style1"/>
        <w:rPr>
          <w:rFonts w:ascii="Cambria" w:hAnsi="Cambria"/>
        </w:rPr>
      </w:pPr>
    </w:p>
    <w:p w14:paraId="74008BA2" w14:textId="71625D8B" w:rsidR="00B5424E" w:rsidRPr="001E0293" w:rsidRDefault="00B5424E" w:rsidP="00B5424E">
      <w:pPr>
        <w:pStyle w:val="Style1"/>
        <w:rPr>
          <w:rFonts w:ascii="Cambria" w:hAnsi="Cambria"/>
        </w:rPr>
      </w:pPr>
    </w:p>
    <w:p w14:paraId="65AB8B0A" w14:textId="77777777" w:rsidR="00B5424E" w:rsidRPr="001E0293" w:rsidRDefault="00B5424E" w:rsidP="00B5424E">
      <w:pPr>
        <w:pStyle w:val="Style1"/>
        <w:rPr>
          <w:rFonts w:ascii="Cambria" w:hAnsi="Cambria"/>
        </w:rPr>
      </w:pPr>
    </w:p>
    <w:p w14:paraId="46B754B7" w14:textId="77777777" w:rsidR="00F21889" w:rsidRDefault="00F21889">
      <w:pPr>
        <w:ind w:firstLine="720"/>
        <w:rPr>
          <w:rFonts w:ascii="Cambria" w:eastAsiaTheme="majorEastAsia" w:hAnsi="Cambria" w:cstheme="majorBidi"/>
          <w:caps/>
        </w:rPr>
      </w:pPr>
      <w:r>
        <w:rPr>
          <w:rFonts w:ascii="Cambria" w:hAnsi="Cambria"/>
        </w:rPr>
        <w:br w:type="page"/>
      </w:r>
    </w:p>
    <w:p w14:paraId="74E83112" w14:textId="1EC6ABBE" w:rsidR="00B5424E" w:rsidRPr="000B260B" w:rsidRDefault="00B5424E" w:rsidP="000B260B">
      <w:pPr>
        <w:pStyle w:val="Heading1"/>
      </w:pPr>
      <w:r w:rsidRPr="000B260B">
        <w:lastRenderedPageBreak/>
        <w:t>EIGHT.</w:t>
      </w:r>
    </w:p>
    <w:p w14:paraId="0AAF7122" w14:textId="77777777" w:rsidR="00B5424E" w:rsidRPr="001E0293" w:rsidRDefault="00B5424E" w:rsidP="00B5424E">
      <w:pPr>
        <w:pStyle w:val="Style2"/>
        <w:rPr>
          <w:rFonts w:ascii="Cambria" w:hAnsi="Cambria"/>
        </w:rPr>
      </w:pPr>
      <w:r w:rsidRPr="001E0293">
        <w:rPr>
          <w:rFonts w:ascii="Cambria" w:hAnsi="Cambria"/>
        </w:rPr>
        <w:t>I woke in a jolt, like one of those embarrassing jumps you do when you’re half asleep and fall? Yeah. One of those. I came to realize where I was, and who was sleeping next to me in bed. I turned over to face him. He was sound asleep. His face looked so peaceful and sweet. And then I realized what we had just done. Yet for some reason, I didn’t feel guilty about it. Not even for doing this to Alistair. As far as I was concerned, that boy was long gone. He knew all about Jasper’s and my past, and yet he swooped in and tried to turn me against him? I was finally on the verge of falling back asleep when I heard a loud knock on his front door. Jasper jolted awake and jumped out of bed with nothing on but some handsomely fit sweatpants.</w:t>
      </w:r>
    </w:p>
    <w:p w14:paraId="0793E6EB" w14:textId="77777777" w:rsidR="00B5424E" w:rsidRPr="001E0293" w:rsidRDefault="00B5424E" w:rsidP="00B5424E">
      <w:pPr>
        <w:pStyle w:val="Style2"/>
        <w:rPr>
          <w:rFonts w:ascii="Cambria" w:hAnsi="Cambria"/>
        </w:rPr>
      </w:pPr>
      <w:r w:rsidRPr="001E0293">
        <w:rPr>
          <w:rFonts w:ascii="Cambria" w:hAnsi="Cambria"/>
        </w:rPr>
        <w:lastRenderedPageBreak/>
        <w:t>“Stay here,” he told me as he left the room. I decided now would be a good time to put on my shoes, just in case we needed to go.</w:t>
      </w:r>
    </w:p>
    <w:p w14:paraId="500E7660" w14:textId="77777777" w:rsidR="00B5424E" w:rsidRPr="001E0293" w:rsidRDefault="00B5424E" w:rsidP="00B5424E">
      <w:pPr>
        <w:pStyle w:val="Style2"/>
        <w:rPr>
          <w:rFonts w:ascii="Cambria" w:hAnsi="Cambria"/>
        </w:rPr>
      </w:pPr>
      <w:r w:rsidRPr="001E0293">
        <w:rPr>
          <w:rFonts w:ascii="Cambria" w:hAnsi="Cambria"/>
        </w:rPr>
        <w:t>“Where is she?” I heard from downstairs. “What did you do with her?!”</w:t>
      </w:r>
    </w:p>
    <w:p w14:paraId="55E012C5" w14:textId="77777777" w:rsidR="00B5424E" w:rsidRPr="001E0293" w:rsidRDefault="00B5424E" w:rsidP="00B5424E">
      <w:pPr>
        <w:pStyle w:val="Style2"/>
        <w:rPr>
          <w:rFonts w:ascii="Cambria" w:hAnsi="Cambria"/>
        </w:rPr>
      </w:pPr>
      <w:r w:rsidRPr="001E0293">
        <w:rPr>
          <w:rFonts w:ascii="Cambria" w:hAnsi="Cambria"/>
        </w:rPr>
        <w:t>And then I recognized the voice. It was Alistair. I hurried up and made the bed and checked myself in the mirror. Nothing out of order. I heard stomping from the stairs, so I hid—not for sneaking behind his back, but in order to avoid confrontation. I could see through the slits in the closet door, which made it all the more terrifying. Jasper walked into the room and looked shocked.</w:t>
      </w:r>
    </w:p>
    <w:p w14:paraId="103CFDDD" w14:textId="77777777" w:rsidR="00B5424E" w:rsidRPr="001E0293" w:rsidRDefault="00B5424E" w:rsidP="00B5424E">
      <w:pPr>
        <w:pStyle w:val="Style2"/>
        <w:rPr>
          <w:rFonts w:ascii="Cambria" w:hAnsi="Cambria"/>
        </w:rPr>
      </w:pPr>
      <w:r w:rsidRPr="001E0293">
        <w:rPr>
          <w:rFonts w:ascii="Cambria" w:hAnsi="Cambria"/>
        </w:rPr>
        <w:t>“I told you she wasn’t here,” Jasper said, in almost a sigh of relief.</w:t>
      </w:r>
    </w:p>
    <w:p w14:paraId="0EE3C927" w14:textId="77777777" w:rsidR="00B5424E" w:rsidRPr="001E0293" w:rsidRDefault="00B5424E" w:rsidP="00B5424E">
      <w:pPr>
        <w:pStyle w:val="Style2"/>
        <w:rPr>
          <w:rFonts w:ascii="Cambria" w:hAnsi="Cambria"/>
        </w:rPr>
      </w:pPr>
      <w:r w:rsidRPr="001E0293">
        <w:rPr>
          <w:rFonts w:ascii="Cambria" w:hAnsi="Cambria"/>
        </w:rPr>
        <w:lastRenderedPageBreak/>
        <w:t>“Get. Her. Back,” Alistair said to Jasper as he stormed out of the room. Jasper peeked his head into the hallway to make sure he had left.</w:t>
      </w:r>
    </w:p>
    <w:p w14:paraId="53A883AE" w14:textId="77777777" w:rsidR="00B5424E" w:rsidRPr="001E0293" w:rsidRDefault="00B5424E" w:rsidP="00B5424E">
      <w:pPr>
        <w:pStyle w:val="Style2"/>
        <w:rPr>
          <w:rFonts w:ascii="Cambria" w:hAnsi="Cambria"/>
        </w:rPr>
      </w:pPr>
      <w:r w:rsidRPr="001E0293">
        <w:rPr>
          <w:rFonts w:ascii="Cambria" w:hAnsi="Cambria"/>
        </w:rPr>
        <w:t>“Where’d you go?!” He called out to the room. I crawled out of the closet as Jasper scrambled to me to help me up.</w:t>
      </w:r>
    </w:p>
    <w:p w14:paraId="02D091FE" w14:textId="77777777" w:rsidR="00B5424E" w:rsidRPr="001E0293" w:rsidRDefault="00B5424E" w:rsidP="00B5424E">
      <w:pPr>
        <w:pStyle w:val="Style2"/>
        <w:rPr>
          <w:rFonts w:ascii="Cambria" w:hAnsi="Cambria"/>
        </w:rPr>
      </w:pPr>
      <w:r w:rsidRPr="001E0293">
        <w:rPr>
          <w:rFonts w:ascii="Cambria" w:hAnsi="Cambria"/>
        </w:rPr>
        <w:t>“Don’t tell me you have supersonic hearing now.” He smiled at me as he made way to his dresser and pulled out a pair of well-worn blue jeans.</w:t>
      </w:r>
    </w:p>
    <w:p w14:paraId="167D6058" w14:textId="77777777" w:rsidR="00B5424E" w:rsidRPr="001E0293" w:rsidRDefault="00B5424E" w:rsidP="00B5424E">
      <w:pPr>
        <w:pStyle w:val="Style2"/>
        <w:rPr>
          <w:rFonts w:ascii="Cambria" w:hAnsi="Cambria"/>
        </w:rPr>
      </w:pPr>
      <w:r w:rsidRPr="001E0293">
        <w:rPr>
          <w:rFonts w:ascii="Cambria" w:hAnsi="Cambria"/>
        </w:rPr>
        <w:t>“No, I just figured hiding would be the best idea right now.” I walked over to him. “I don’t want to leave, but I can imagine my dad is frantic right now. I should probably go, though.”</w:t>
      </w:r>
    </w:p>
    <w:p w14:paraId="62E5C3BF" w14:textId="77777777" w:rsidR="00B5424E" w:rsidRPr="001E0293" w:rsidRDefault="00B5424E" w:rsidP="00B5424E">
      <w:pPr>
        <w:pStyle w:val="Style2"/>
        <w:rPr>
          <w:rFonts w:ascii="Cambria" w:hAnsi="Cambria"/>
        </w:rPr>
      </w:pPr>
      <w:r w:rsidRPr="001E0293">
        <w:rPr>
          <w:rFonts w:ascii="Cambria" w:hAnsi="Cambria"/>
        </w:rPr>
        <w:t>“I know. I can come with if you’d like?” He grabbed my hand and kissed it.</w:t>
      </w:r>
    </w:p>
    <w:p w14:paraId="23935493" w14:textId="77777777" w:rsidR="00B5424E" w:rsidRPr="001E0293" w:rsidRDefault="00B5424E" w:rsidP="00B5424E">
      <w:pPr>
        <w:pStyle w:val="Style2"/>
        <w:rPr>
          <w:rFonts w:ascii="Cambria" w:hAnsi="Cambria"/>
        </w:rPr>
      </w:pPr>
      <w:r w:rsidRPr="001E0293">
        <w:rPr>
          <w:rFonts w:ascii="Cambria" w:hAnsi="Cambria"/>
        </w:rPr>
        <w:lastRenderedPageBreak/>
        <w:t>“I think it would be better if I headed home alone for now. But I mean if you want to make yourself useful, find anything about who I am in your diary.”</w:t>
      </w:r>
    </w:p>
    <w:p w14:paraId="66204B3D" w14:textId="77777777" w:rsidR="00B5424E" w:rsidRPr="001E0293" w:rsidRDefault="00B5424E" w:rsidP="00B5424E">
      <w:pPr>
        <w:pStyle w:val="Style2"/>
        <w:rPr>
          <w:rFonts w:ascii="Cambria" w:hAnsi="Cambria"/>
        </w:rPr>
      </w:pPr>
      <w:r w:rsidRPr="001E0293">
        <w:rPr>
          <w:rFonts w:ascii="Cambria" w:hAnsi="Cambria"/>
        </w:rPr>
        <w:t>“Journal,” Jasper said as he stood up and kissed the top of my head. “Don’t be too long,” he whispered as I pulled away and made for the front door.</w:t>
      </w:r>
    </w:p>
    <w:p w14:paraId="7FF35A11" w14:textId="77777777" w:rsidR="00B5424E" w:rsidRPr="001E0293" w:rsidRDefault="00B5424E" w:rsidP="00B5424E">
      <w:pPr>
        <w:pStyle w:val="Style2"/>
        <w:rPr>
          <w:rFonts w:ascii="Cambria" w:hAnsi="Cambria"/>
        </w:rPr>
      </w:pPr>
      <w:r w:rsidRPr="001E0293">
        <w:rPr>
          <w:rFonts w:ascii="Cambria" w:hAnsi="Cambria"/>
        </w:rPr>
        <w:t>“I’ll try not to,” I smiled and shut the door.</w:t>
      </w:r>
    </w:p>
    <w:p w14:paraId="35D3487F" w14:textId="77777777" w:rsidR="00B5424E" w:rsidRPr="001E0293" w:rsidRDefault="00B5424E" w:rsidP="00B5424E">
      <w:pPr>
        <w:pStyle w:val="Style2"/>
        <w:rPr>
          <w:rFonts w:ascii="Cambria" w:hAnsi="Cambria"/>
        </w:rPr>
      </w:pPr>
      <w:r w:rsidRPr="001E0293">
        <w:rPr>
          <w:rFonts w:ascii="Cambria" w:hAnsi="Cambria"/>
        </w:rPr>
        <w:t xml:space="preserve">I made my way home. Jasper never lived far from me, and it was beautiful out. I actually enjoyed the time alone. I needed to figure out what I was going to do now. I’d screwed things up with Alistair. Although I wasn’t too upset, he did hide a lot and twisted stuff on me. But on the other hand, I still am sick, and I don’t know what to do about that anymore. My biological father is Lucifer. My biological mother is </w:t>
      </w:r>
      <w:r w:rsidRPr="001E0293">
        <w:rPr>
          <w:rFonts w:ascii="Cambria" w:hAnsi="Cambria"/>
        </w:rPr>
        <w:lastRenderedPageBreak/>
        <w:t xml:space="preserve">a </w:t>
      </w:r>
      <w:proofErr w:type="spellStart"/>
      <w:r w:rsidRPr="001E0293">
        <w:rPr>
          <w:rFonts w:ascii="Cambria" w:hAnsi="Cambria"/>
        </w:rPr>
        <w:t>Phós</w:t>
      </w:r>
      <w:proofErr w:type="spellEnd"/>
      <w:r w:rsidRPr="001E0293">
        <w:rPr>
          <w:rFonts w:ascii="Cambria" w:hAnsi="Cambria"/>
        </w:rPr>
        <w:t>. I am some new mutation between the two. I have a chunk of memory I didn’t know I had missing. My mom is dead. I just spent the night with Jasper. My head is going to explode.</w:t>
      </w:r>
    </w:p>
    <w:p w14:paraId="0590EF9B" w14:textId="77777777" w:rsidR="00B5424E" w:rsidRPr="001E0293" w:rsidRDefault="00B5424E" w:rsidP="00B5424E">
      <w:pPr>
        <w:pStyle w:val="Style2"/>
        <w:rPr>
          <w:rFonts w:ascii="Cambria" w:hAnsi="Cambria"/>
        </w:rPr>
      </w:pPr>
      <w:r w:rsidRPr="001E0293">
        <w:rPr>
          <w:rFonts w:ascii="Cambria" w:hAnsi="Cambria"/>
        </w:rPr>
        <w:t>Before I could even make it to the door, it opened.</w:t>
      </w:r>
    </w:p>
    <w:p w14:paraId="2444BB04" w14:textId="77777777" w:rsidR="00B5424E" w:rsidRPr="001E0293" w:rsidRDefault="00B5424E" w:rsidP="00B5424E">
      <w:pPr>
        <w:pStyle w:val="Style2"/>
        <w:rPr>
          <w:rFonts w:ascii="Cambria" w:hAnsi="Cambria"/>
        </w:rPr>
      </w:pPr>
      <w:r w:rsidRPr="001E0293">
        <w:rPr>
          <w:rFonts w:ascii="Cambria" w:hAnsi="Cambria"/>
        </w:rPr>
        <w:t>“Oriana! Where were you?!” Alistair spilled out of my house. He went to hug me, but I pulled away.</w:t>
      </w:r>
    </w:p>
    <w:p w14:paraId="7BC75AA5" w14:textId="77777777" w:rsidR="00B5424E" w:rsidRPr="001E0293" w:rsidRDefault="00B5424E" w:rsidP="00B5424E">
      <w:pPr>
        <w:pStyle w:val="Style2"/>
        <w:rPr>
          <w:rFonts w:ascii="Cambria" w:hAnsi="Cambria"/>
        </w:rPr>
      </w:pPr>
      <w:r w:rsidRPr="001E0293">
        <w:rPr>
          <w:rFonts w:ascii="Cambria" w:hAnsi="Cambria"/>
        </w:rPr>
        <w:t>“Where’s my dad?” I brushed past Alistair to look for my dad and found the house empty. “Did you hear me? Where is my dad?”</w:t>
      </w:r>
    </w:p>
    <w:p w14:paraId="29ED761C" w14:textId="77777777" w:rsidR="00B5424E" w:rsidRPr="001E0293" w:rsidRDefault="00B5424E" w:rsidP="00B5424E">
      <w:pPr>
        <w:pStyle w:val="Style2"/>
        <w:rPr>
          <w:rFonts w:ascii="Cambria" w:hAnsi="Cambria"/>
        </w:rPr>
      </w:pPr>
      <w:r w:rsidRPr="001E0293">
        <w:rPr>
          <w:rFonts w:ascii="Cambria" w:hAnsi="Cambria"/>
        </w:rPr>
        <w:t>“I don’t know, he said he left to look for you this morning. Did I do something wrong?” Alistair shut the front door and made his way inside.</w:t>
      </w:r>
    </w:p>
    <w:p w14:paraId="15D8E7EA" w14:textId="77777777" w:rsidR="00B5424E" w:rsidRPr="001E0293" w:rsidRDefault="00B5424E" w:rsidP="00B5424E">
      <w:pPr>
        <w:pStyle w:val="Style2"/>
        <w:rPr>
          <w:rFonts w:ascii="Cambria" w:hAnsi="Cambria"/>
        </w:rPr>
      </w:pPr>
      <w:r w:rsidRPr="001E0293">
        <w:rPr>
          <w:rFonts w:ascii="Cambria" w:hAnsi="Cambria"/>
        </w:rPr>
        <w:t xml:space="preserve">“Yes. Yes, you did. You lied to me. You tricked me. I trusted you. And all this time you were deceiving </w:t>
      </w:r>
      <w:r w:rsidRPr="001E0293">
        <w:rPr>
          <w:rFonts w:ascii="Cambria" w:hAnsi="Cambria"/>
        </w:rPr>
        <w:lastRenderedPageBreak/>
        <w:t>me. All of your ‘fated’ BS can’t save you now.” I yelled at him; I was angry. It seemed to come out of nowhere, and all of the anger pent up inside of me was on its way out through my mouth.</w:t>
      </w:r>
    </w:p>
    <w:p w14:paraId="3D45CA62" w14:textId="77777777" w:rsidR="00B5424E" w:rsidRPr="001E0293" w:rsidRDefault="00B5424E" w:rsidP="00B5424E">
      <w:pPr>
        <w:pStyle w:val="Style2"/>
        <w:rPr>
          <w:rFonts w:ascii="Cambria" w:hAnsi="Cambria"/>
        </w:rPr>
      </w:pPr>
      <w:r w:rsidRPr="001E0293">
        <w:rPr>
          <w:rFonts w:ascii="Cambria" w:hAnsi="Cambria"/>
        </w:rPr>
        <w:t>“And? Not my fault you’re gullible. I see you were at Jasper’s after all.” He grinned and began moving toward me.</w:t>
      </w:r>
    </w:p>
    <w:p w14:paraId="3971EB4B" w14:textId="77777777" w:rsidR="00B5424E" w:rsidRPr="001E0293" w:rsidRDefault="00B5424E" w:rsidP="00B5424E">
      <w:pPr>
        <w:pStyle w:val="Style2"/>
        <w:rPr>
          <w:rFonts w:ascii="Cambria" w:hAnsi="Cambria"/>
        </w:rPr>
      </w:pPr>
      <w:r w:rsidRPr="001E0293">
        <w:rPr>
          <w:rFonts w:ascii="Cambria" w:hAnsi="Cambria"/>
        </w:rPr>
        <w:t>“What the hell are you doing? Stay away from me. Where is my dad?!” I hollered as he began to chase me in circles.</w:t>
      </w:r>
    </w:p>
    <w:p w14:paraId="625C5FFB" w14:textId="77777777" w:rsidR="00B5424E" w:rsidRPr="001E0293" w:rsidRDefault="00B5424E" w:rsidP="00B5424E">
      <w:pPr>
        <w:pStyle w:val="Style2"/>
        <w:rPr>
          <w:rFonts w:ascii="Cambria" w:hAnsi="Cambria"/>
        </w:rPr>
      </w:pPr>
      <w:r w:rsidRPr="001E0293">
        <w:rPr>
          <w:rFonts w:ascii="Cambria" w:hAnsi="Cambria"/>
        </w:rPr>
        <w:t>“I got rid of your darling daddy. But don’t worry, he’s alive. Just out of the picture for now.” Alistair was just far enough away for me to make a dash for the front door. But as soon as I went outside, Alistair caught me. I’d be faster if it weren’t for the pain.</w:t>
      </w:r>
    </w:p>
    <w:p w14:paraId="0CDB01D2" w14:textId="77777777" w:rsidR="00B5424E" w:rsidRPr="001E0293" w:rsidRDefault="00B5424E" w:rsidP="00B5424E">
      <w:pPr>
        <w:pStyle w:val="Style2"/>
        <w:rPr>
          <w:rFonts w:ascii="Cambria" w:hAnsi="Cambria"/>
        </w:rPr>
      </w:pPr>
      <w:r w:rsidRPr="001E0293">
        <w:rPr>
          <w:rFonts w:ascii="Cambria" w:hAnsi="Cambria"/>
        </w:rPr>
        <w:lastRenderedPageBreak/>
        <w:t>“Let go of me! What the hell are you doing?” I wriggled and wrestled. He was too strong. He dragged me into the kitchen and tied me to the dining room chair.</w:t>
      </w:r>
    </w:p>
    <w:p w14:paraId="48E17C67" w14:textId="77777777" w:rsidR="00B5424E" w:rsidRPr="001E0293" w:rsidRDefault="00B5424E" w:rsidP="00B5424E">
      <w:pPr>
        <w:pStyle w:val="Style2"/>
        <w:rPr>
          <w:rFonts w:ascii="Cambria" w:hAnsi="Cambria"/>
        </w:rPr>
      </w:pPr>
      <w:r w:rsidRPr="001E0293">
        <w:rPr>
          <w:rFonts w:ascii="Cambria" w:hAnsi="Cambria"/>
        </w:rPr>
        <w:t>“You know, things would have probably gone smoother if you had at least pretended everything was okay at first. Now, I am going to go for a quick stroll. I have a few people I need to talk to.” He sneered at me and walked out the front door, locking it first so no one could wander in on me.</w:t>
      </w:r>
    </w:p>
    <w:p w14:paraId="0D6E4E38" w14:textId="77777777" w:rsidR="00B5424E" w:rsidRPr="001E0293" w:rsidRDefault="00B5424E" w:rsidP="00B5424E">
      <w:pPr>
        <w:pStyle w:val="Style2"/>
        <w:rPr>
          <w:rFonts w:ascii="Cambria" w:hAnsi="Cambria"/>
        </w:rPr>
      </w:pPr>
      <w:r w:rsidRPr="001E0293">
        <w:rPr>
          <w:rFonts w:ascii="Cambria" w:hAnsi="Cambria"/>
        </w:rPr>
        <w:t xml:space="preserve">I tried my hardest to loosen the ropes, but it seemed like the more I pulled, the tighter it got. I was panicking, pulling and twisting at my wrists. I felt a strange heat, blowing it off as rope burn. A burning smell caught my attention, throwing myself into more panic, thrashing my wrists dangerously. My hands </w:t>
      </w:r>
      <w:r w:rsidRPr="001E0293">
        <w:rPr>
          <w:rFonts w:ascii="Cambria" w:hAnsi="Cambria"/>
        </w:rPr>
        <w:lastRenderedPageBreak/>
        <w:t>broke free, and when I looked at the rope, I noticed it had were burned and frayed. Then I remembered that although my body may look mortal, it most definitely isn’t. I quickly made my way out the back door and through the backyard. I couldn’t move fast, but I could hide pretty well. I silently crept through the bushes in my garden.</w:t>
      </w:r>
    </w:p>
    <w:p w14:paraId="5BBB62CE" w14:textId="77777777" w:rsidR="00B5424E" w:rsidRPr="001E0293" w:rsidRDefault="00B5424E" w:rsidP="00B5424E">
      <w:pPr>
        <w:pStyle w:val="Style2"/>
        <w:rPr>
          <w:rFonts w:ascii="Cambria" w:hAnsi="Cambria"/>
        </w:rPr>
      </w:pPr>
      <w:r w:rsidRPr="001E0293">
        <w:rPr>
          <w:rFonts w:ascii="Cambria" w:hAnsi="Cambria"/>
        </w:rPr>
        <w:t xml:space="preserve">“Come out, come out, wherever you are.” I heard Alistair shout from the house. It immediately froze me to the core. I sat behind the bushes and watched my back door as I saw him walk out of the house. “You’re out here somewhere. If you come out now, I will make damned sure your death is fast and somewhat painless.” Then out of nowhere, Alistair was yanked back into the house involuntarily. I seized the opportunity and took off. I bolted out of the </w:t>
      </w:r>
      <w:r w:rsidRPr="001E0293">
        <w:rPr>
          <w:rFonts w:ascii="Cambria" w:hAnsi="Cambria"/>
        </w:rPr>
        <w:lastRenderedPageBreak/>
        <w:t>backyard, through the side gate, and rounded the closest corner and ducked into my neighbor’s yard. I weaved through yards until I was confident I could slow down. I walked the best I could with what energy I had and was able to make it to the back of Jasper’s house. Part of me was worried that walking down the street would be too obvious. Quietly I knocked on the back door and waited, only to figure out no one was home. I sat on his back steps and took a few deep breaths. I decided to walk to my mom’s apartment. I knew she wasn’t there, but I could still use the spare key. At least I would be safe for the time being.</w:t>
      </w:r>
    </w:p>
    <w:p w14:paraId="3ECA55F9" w14:textId="77777777" w:rsidR="00B5424E" w:rsidRPr="001E0293" w:rsidRDefault="00B5424E" w:rsidP="00B5424E">
      <w:pPr>
        <w:pStyle w:val="Style2"/>
        <w:rPr>
          <w:rFonts w:ascii="Cambria" w:hAnsi="Cambria"/>
        </w:rPr>
      </w:pPr>
      <w:r w:rsidRPr="001E0293">
        <w:rPr>
          <w:rFonts w:ascii="Cambria" w:hAnsi="Cambria"/>
        </w:rPr>
        <w:t xml:space="preserve">It was nightfall by the time I arrived, and freezing and windy outside. I un-taped the spare key from the underside of the birdhouse. When I made it inside, it was warm, and smelled like those pinecones </w:t>
      </w:r>
      <w:r w:rsidRPr="001E0293">
        <w:rPr>
          <w:rFonts w:ascii="Cambria" w:hAnsi="Cambria"/>
        </w:rPr>
        <w:lastRenderedPageBreak/>
        <w:t>everyone seems to sell around the holidays. I got it to the fridge, and although I was pretty sure there wouldn’t be much in it, I was surprised to see a fully stocked fridge. A note was taped to the gallon of milk.</w:t>
      </w:r>
    </w:p>
    <w:p w14:paraId="735102D4" w14:textId="77777777" w:rsidR="00B5424E" w:rsidRPr="001E0293" w:rsidRDefault="00B5424E" w:rsidP="00B5424E">
      <w:pPr>
        <w:jc w:val="center"/>
        <w:rPr>
          <w:rFonts w:ascii="Cambria" w:hAnsi="Cambria"/>
          <w:b/>
        </w:rPr>
      </w:pPr>
      <w:r w:rsidRPr="001E0293">
        <w:rPr>
          <w:rFonts w:ascii="Cambria" w:hAnsi="Cambria"/>
          <w:b/>
        </w:rPr>
        <w:t>Your mom and I had a plan—in case she was to succumb to death, I was to keep her apartment stocked as a haven for you. She knew that if you needed a safe place, you would come here. —Cecilia</w:t>
      </w:r>
    </w:p>
    <w:p w14:paraId="05E662E6" w14:textId="77777777" w:rsidR="00B5424E" w:rsidRPr="001E0293" w:rsidRDefault="00B5424E" w:rsidP="00B5424E">
      <w:pPr>
        <w:pStyle w:val="Style2"/>
        <w:rPr>
          <w:rFonts w:ascii="Cambria" w:hAnsi="Cambria"/>
        </w:rPr>
      </w:pPr>
      <w:r w:rsidRPr="001E0293">
        <w:rPr>
          <w:rFonts w:ascii="Cambria" w:hAnsi="Cambria"/>
        </w:rPr>
        <w:t>“Thank you,” I murmured. I poured a glass and sat at the table, took a sip, and decided I should go to bed. I was so exhausted I dragged my feet to the bed. There comes a time when there is no amount of issues that can keep you from sleep. Once my bed hit the pillow, I was out like a rock.</w:t>
      </w:r>
    </w:p>
    <w:p w14:paraId="726CC9F9" w14:textId="77777777" w:rsidR="00B5424E" w:rsidRPr="001E0293" w:rsidRDefault="00B5424E" w:rsidP="00B5424E">
      <w:pPr>
        <w:pStyle w:val="Style2"/>
        <w:rPr>
          <w:rFonts w:ascii="Cambria" w:hAnsi="Cambria"/>
        </w:rPr>
      </w:pPr>
      <w:r w:rsidRPr="001E0293">
        <w:rPr>
          <w:rFonts w:ascii="Cambria" w:hAnsi="Cambria"/>
        </w:rPr>
        <w:lastRenderedPageBreak/>
        <w:t>I awoke to what sounded like a knock at the front door. I felt like I had slept for days, when I finally stumbled my way to the door, I opened it, expecting to see someone. However, there was only a box on the doorstep. I cautiously opened the door and quickly grabbed the box. I sat on my mom’s couch and eyeballed it. I kept contemplating whether or not I should open it. I noticed a note was left under the thin string wrapped around it. It read;</w:t>
      </w:r>
    </w:p>
    <w:p w14:paraId="528D4D0B" w14:textId="77777777" w:rsidR="00B5424E" w:rsidRPr="001E0293" w:rsidRDefault="00B5424E" w:rsidP="00B5424E">
      <w:pPr>
        <w:jc w:val="center"/>
        <w:rPr>
          <w:rFonts w:ascii="Cambria" w:hAnsi="Cambria"/>
          <w:b/>
        </w:rPr>
      </w:pPr>
      <w:r w:rsidRPr="001E0293">
        <w:rPr>
          <w:rFonts w:ascii="Cambria" w:hAnsi="Cambria"/>
          <w:b/>
        </w:rPr>
        <w:t>I need you to have a phone if we are going to save you. —Cecilia</w:t>
      </w:r>
    </w:p>
    <w:p w14:paraId="11D174F1" w14:textId="77777777" w:rsidR="00B5424E" w:rsidRPr="001E0293" w:rsidRDefault="00B5424E" w:rsidP="00B5424E">
      <w:pPr>
        <w:pStyle w:val="Style2"/>
        <w:rPr>
          <w:rFonts w:ascii="Cambria" w:hAnsi="Cambria"/>
        </w:rPr>
      </w:pPr>
      <w:r w:rsidRPr="001E0293">
        <w:rPr>
          <w:rFonts w:ascii="Cambria" w:hAnsi="Cambria"/>
        </w:rPr>
        <w:t>I opened the box almost immediately and took out my new phone. It was attached to a portable charger, powered on, and had all my contacts programmed in. I scrolled to Jasper’s name and pressed send. It rang once and then he answered.</w:t>
      </w:r>
    </w:p>
    <w:p w14:paraId="2B800224" w14:textId="77777777" w:rsidR="00B5424E" w:rsidRPr="001E0293" w:rsidRDefault="00B5424E" w:rsidP="00B5424E">
      <w:pPr>
        <w:pStyle w:val="Style2"/>
        <w:rPr>
          <w:rFonts w:ascii="Cambria" w:hAnsi="Cambria"/>
        </w:rPr>
      </w:pPr>
      <w:r w:rsidRPr="001E0293">
        <w:rPr>
          <w:rFonts w:ascii="Cambria" w:hAnsi="Cambria"/>
        </w:rPr>
        <w:lastRenderedPageBreak/>
        <w:t>“Oriana?” He sounded frantic. I began to pace like my mom always did. She’d start walking around the house and picking things up like somehow the person on the phone could see the messy kitchen table.</w:t>
      </w:r>
    </w:p>
    <w:p w14:paraId="68DEE895" w14:textId="77777777" w:rsidR="00B5424E" w:rsidRPr="001E0293" w:rsidRDefault="00B5424E" w:rsidP="00B5424E">
      <w:pPr>
        <w:pStyle w:val="Style2"/>
        <w:rPr>
          <w:rFonts w:ascii="Cambria" w:hAnsi="Cambria"/>
        </w:rPr>
      </w:pPr>
      <w:r w:rsidRPr="001E0293">
        <w:rPr>
          <w:rFonts w:ascii="Cambria" w:hAnsi="Cambria"/>
        </w:rPr>
        <w:t>“Hey, yeah it’s me. Sorry, I—”</w:t>
      </w:r>
    </w:p>
    <w:p w14:paraId="4A8D7D3C" w14:textId="77777777" w:rsidR="00B5424E" w:rsidRPr="001E0293" w:rsidRDefault="00B5424E" w:rsidP="00B5424E">
      <w:pPr>
        <w:pStyle w:val="Style2"/>
        <w:rPr>
          <w:rFonts w:ascii="Cambria" w:hAnsi="Cambria"/>
        </w:rPr>
      </w:pPr>
      <w:r w:rsidRPr="001E0293">
        <w:rPr>
          <w:rFonts w:ascii="Cambria" w:hAnsi="Cambria"/>
        </w:rPr>
        <w:t>“Don’t be sorry, that was crazy back there, where were you? How’d you get out? Where are you now?” His frantic voice was all over the place.</w:t>
      </w:r>
    </w:p>
    <w:p w14:paraId="310A5039" w14:textId="77777777" w:rsidR="00B5424E" w:rsidRPr="001E0293" w:rsidRDefault="00B5424E" w:rsidP="00B5424E">
      <w:pPr>
        <w:pStyle w:val="Style2"/>
        <w:rPr>
          <w:rFonts w:ascii="Cambria" w:hAnsi="Cambria"/>
        </w:rPr>
      </w:pPr>
      <w:r w:rsidRPr="001E0293">
        <w:rPr>
          <w:rFonts w:ascii="Cambria" w:hAnsi="Cambria"/>
        </w:rPr>
        <w:t>I took a curious look out the window, partially to see if anyone was creeping outside, and partly to look at the current weather; it was stormy, like my mood.</w:t>
      </w:r>
    </w:p>
    <w:p w14:paraId="73B463FC" w14:textId="77777777" w:rsidR="00B5424E" w:rsidRPr="001E0293" w:rsidRDefault="00B5424E" w:rsidP="00B5424E">
      <w:pPr>
        <w:pStyle w:val="Style2"/>
        <w:rPr>
          <w:rFonts w:ascii="Cambria" w:hAnsi="Cambria"/>
        </w:rPr>
      </w:pPr>
      <w:r w:rsidRPr="001E0293">
        <w:rPr>
          <w:rFonts w:ascii="Cambria" w:hAnsi="Cambria"/>
        </w:rPr>
        <w:t xml:space="preserve">“I was hiding outside. I ran as fast as I could—someone, or something, grabbed Alistair, and that gave me a chance to get out as fast as I could. Now I </w:t>
      </w:r>
      <w:r w:rsidRPr="001E0293">
        <w:rPr>
          <w:rFonts w:ascii="Cambria" w:hAnsi="Cambria"/>
        </w:rPr>
        <w:lastRenderedPageBreak/>
        <w:t>am at my mom’s. Apparently, my mom and Cecilia planned for this, to be kind of like my haven if things were to go south. Where they really waiting for things to get this bad? I feel like I definitely should have known about all of this if I needed a safe haven,” she rambled, “how long have I been out?” I went to the spare bedroom where I was always welcome to stay, but never actually did so. My mom always kept a bunch of clothes for me in hopes of me staying the night with her, or at least that’s what I thought they were for. Now I sort of think it was for the safe haven. Then I realized Jasper hadn’t said anything. “Jasper?” I called out.</w:t>
      </w:r>
    </w:p>
    <w:p w14:paraId="6A6CAD1C" w14:textId="77777777" w:rsidR="00B5424E" w:rsidRPr="001E0293" w:rsidRDefault="00B5424E" w:rsidP="00B5424E">
      <w:pPr>
        <w:pStyle w:val="Style2"/>
        <w:rPr>
          <w:rFonts w:ascii="Cambria" w:hAnsi="Cambria"/>
        </w:rPr>
      </w:pPr>
      <w:r w:rsidRPr="001E0293">
        <w:rPr>
          <w:rFonts w:ascii="Cambria" w:hAnsi="Cambria"/>
        </w:rPr>
        <w:t xml:space="preserve">“Three days or so. Open the door.” He said, and then hung up. I slowly walked to the door and pressed my ear to it. One flaw in my mom’s safe house was </w:t>
      </w:r>
      <w:r w:rsidRPr="001E0293">
        <w:rPr>
          <w:rFonts w:ascii="Cambria" w:hAnsi="Cambria"/>
        </w:rPr>
        <w:lastRenderedPageBreak/>
        <w:t>that she’d gotten a place with no peephole. I was scared to call out Jasper’s name because I couldn’t see him, and because I had been tricked one too many times, I was scared. My phone rang, and when I looked at the screen, it was Jasper. I pressed the talk button and put my ear to the phone but didn’t say a word.</w:t>
      </w:r>
    </w:p>
    <w:p w14:paraId="663A0108" w14:textId="77777777" w:rsidR="00B5424E" w:rsidRPr="001E0293" w:rsidRDefault="00B5424E" w:rsidP="00B5424E">
      <w:pPr>
        <w:pStyle w:val="Style2"/>
        <w:rPr>
          <w:rFonts w:ascii="Cambria" w:hAnsi="Cambria"/>
        </w:rPr>
      </w:pPr>
      <w:r w:rsidRPr="001E0293">
        <w:rPr>
          <w:rFonts w:ascii="Cambria" w:hAnsi="Cambria"/>
        </w:rPr>
        <w:t xml:space="preserve">“Hello? Are you going to open the door?” He said again. I hung up this time and slowly unlocked the door. I noticed my hands shaking, and as soon as the deadbolt let out that last click, I opened it as fast as I could. If something was tricking me, I might as well get it over with. I didn’t notice my eyes were closed until I heard a muffled laugh from Jasper. When I opened them, Jasper was standing there in all his glory, smiling handsomely. I always knew he was extremely good-looking, but with the rain making his </w:t>
      </w:r>
      <w:r w:rsidRPr="001E0293">
        <w:rPr>
          <w:rFonts w:ascii="Cambria" w:hAnsi="Cambria"/>
        </w:rPr>
        <w:lastRenderedPageBreak/>
        <w:t>dark hair all wet and messy and his bright green eyes twinkling… for a split second, I thought I saw a halo.</w:t>
      </w:r>
    </w:p>
    <w:p w14:paraId="5A468564" w14:textId="77777777" w:rsidR="00B5424E" w:rsidRPr="001E0293" w:rsidRDefault="00B5424E" w:rsidP="00B5424E">
      <w:pPr>
        <w:pStyle w:val="Style2"/>
        <w:rPr>
          <w:rFonts w:ascii="Cambria" w:hAnsi="Cambria"/>
        </w:rPr>
      </w:pPr>
      <w:r w:rsidRPr="001E0293">
        <w:rPr>
          <w:rFonts w:ascii="Cambria" w:hAnsi="Cambria"/>
        </w:rPr>
        <w:t>“Although I know I’m quite a sight, it’s raining… may I come in?” He ran his hands through his hair and smiled sheepishly.</w:t>
      </w:r>
    </w:p>
    <w:p w14:paraId="5E784656" w14:textId="77777777" w:rsidR="00B5424E" w:rsidRPr="001E0293" w:rsidRDefault="00B5424E" w:rsidP="00B5424E">
      <w:pPr>
        <w:pStyle w:val="Style2"/>
        <w:rPr>
          <w:rFonts w:ascii="Cambria" w:hAnsi="Cambria"/>
        </w:rPr>
      </w:pPr>
      <w:r w:rsidRPr="001E0293">
        <w:rPr>
          <w:rFonts w:ascii="Cambria" w:hAnsi="Cambria"/>
        </w:rPr>
        <w:t>“Oh shoot, of course, you can. Let me go grab you a towel.” I turned around and hurried to the bathroom. I grabbed a dark blue towel with grey stripes. My mom loved to decorate. I came back and passed it to Jasper as he walked through the doorway and slowly shut the door behind him as he started drying himself off.</w:t>
      </w:r>
    </w:p>
    <w:p w14:paraId="472F387E" w14:textId="77777777" w:rsidR="00B5424E" w:rsidRPr="001E0293" w:rsidRDefault="00B5424E" w:rsidP="00B5424E">
      <w:pPr>
        <w:pStyle w:val="Style2"/>
        <w:rPr>
          <w:rFonts w:ascii="Cambria" w:hAnsi="Cambria"/>
        </w:rPr>
      </w:pPr>
      <w:r w:rsidRPr="001E0293">
        <w:rPr>
          <w:rFonts w:ascii="Cambria" w:hAnsi="Cambria"/>
        </w:rPr>
        <w:t>“Thanks.” He passed the towel back to me and I set it on the counter.</w:t>
      </w:r>
    </w:p>
    <w:p w14:paraId="79971F26" w14:textId="77777777" w:rsidR="00B5424E" w:rsidRPr="001E0293" w:rsidRDefault="00B5424E" w:rsidP="00B5424E">
      <w:pPr>
        <w:pStyle w:val="Style2"/>
        <w:rPr>
          <w:rFonts w:ascii="Cambria" w:hAnsi="Cambria"/>
        </w:rPr>
      </w:pPr>
      <w:r w:rsidRPr="001E0293">
        <w:rPr>
          <w:rFonts w:ascii="Cambria" w:hAnsi="Cambria"/>
        </w:rPr>
        <w:t xml:space="preserve">“No problem. But here you are, my mom’s humble abode.” I motioned to the area around us. I </w:t>
      </w:r>
      <w:r w:rsidRPr="001E0293">
        <w:rPr>
          <w:rFonts w:ascii="Cambria" w:hAnsi="Cambria"/>
        </w:rPr>
        <w:lastRenderedPageBreak/>
        <w:t>walked over to the couch, feeling his eyes stare at me as I walked away. I turned around and sat down.</w:t>
      </w:r>
    </w:p>
    <w:p w14:paraId="3592EBCB" w14:textId="77777777" w:rsidR="00B5424E" w:rsidRPr="001E0293" w:rsidRDefault="00B5424E" w:rsidP="00B5424E">
      <w:pPr>
        <w:pStyle w:val="Style2"/>
        <w:rPr>
          <w:rFonts w:ascii="Cambria" w:hAnsi="Cambria"/>
        </w:rPr>
      </w:pPr>
      <w:r w:rsidRPr="001E0293">
        <w:rPr>
          <w:rFonts w:ascii="Cambria" w:hAnsi="Cambria"/>
        </w:rPr>
        <w:t>“I really wish I had gotten to know your mom more. I am really sorry for how things have turned out—not just the situation now, but before then. I should have told you the truth, but I didn’t want this life for you.” Jasper stood still, not moving away from the doorway.</w:t>
      </w:r>
    </w:p>
    <w:p w14:paraId="606C8F4E" w14:textId="77777777" w:rsidR="00B5424E" w:rsidRPr="001E0293" w:rsidRDefault="00B5424E" w:rsidP="00B5424E">
      <w:pPr>
        <w:pStyle w:val="Style2"/>
        <w:rPr>
          <w:rFonts w:ascii="Cambria" w:hAnsi="Cambria"/>
        </w:rPr>
      </w:pPr>
      <w:r w:rsidRPr="001E0293">
        <w:rPr>
          <w:rFonts w:ascii="Cambria" w:hAnsi="Cambria"/>
        </w:rPr>
        <w:t>“We can’t change the past, but it’s the future we should be worried about. What’s our next step? I can’t hide out here forever. I’ll end up a sitting duck.” I grabbed a scrunchy off my mom’s coffee table and threw my hair up into a ponytail.</w:t>
      </w:r>
    </w:p>
    <w:p w14:paraId="3FC284E5" w14:textId="6DFB0B9E" w:rsidR="00B5424E" w:rsidRPr="001E0293" w:rsidRDefault="00B5424E" w:rsidP="00B5424E">
      <w:pPr>
        <w:pStyle w:val="Style2"/>
        <w:rPr>
          <w:rFonts w:ascii="Cambria" w:hAnsi="Cambria"/>
        </w:rPr>
      </w:pPr>
      <w:r w:rsidRPr="001E0293">
        <w:rPr>
          <w:rFonts w:ascii="Cambria" w:hAnsi="Cambria"/>
        </w:rPr>
        <w:t>“Let’s go see Cecelia,” he said. He grabbed my hand and pulled me up off of the couch. I unplugged my phone from the charger, and off we went.</w:t>
      </w:r>
    </w:p>
    <w:p w14:paraId="52F99EF7" w14:textId="7B8D07CB" w:rsidR="00B5424E" w:rsidRDefault="00B5424E" w:rsidP="00B5424E">
      <w:pPr>
        <w:pStyle w:val="Style1"/>
        <w:rPr>
          <w:rFonts w:ascii="Cambria" w:hAnsi="Cambria"/>
        </w:rPr>
      </w:pPr>
    </w:p>
    <w:p w14:paraId="6C70FCCA" w14:textId="667C0A50" w:rsidR="001E0293" w:rsidRDefault="001E0293" w:rsidP="00B5424E">
      <w:pPr>
        <w:pStyle w:val="Style1"/>
        <w:rPr>
          <w:rFonts w:ascii="Cambria" w:hAnsi="Cambria"/>
        </w:rPr>
      </w:pPr>
    </w:p>
    <w:p w14:paraId="3FA487AA" w14:textId="461E4A28" w:rsidR="001E0293" w:rsidRDefault="001E0293" w:rsidP="00B5424E">
      <w:pPr>
        <w:pStyle w:val="Style1"/>
        <w:rPr>
          <w:rFonts w:ascii="Cambria" w:hAnsi="Cambria"/>
        </w:rPr>
      </w:pPr>
    </w:p>
    <w:p w14:paraId="130FCD68" w14:textId="697CEED3" w:rsidR="001E0293" w:rsidRDefault="001E0293" w:rsidP="00B5424E">
      <w:pPr>
        <w:pStyle w:val="Style1"/>
        <w:rPr>
          <w:rFonts w:ascii="Cambria" w:hAnsi="Cambria"/>
        </w:rPr>
      </w:pPr>
    </w:p>
    <w:p w14:paraId="54B33260" w14:textId="77777777" w:rsidR="001E0293" w:rsidRDefault="001E0293" w:rsidP="00B5424E">
      <w:pPr>
        <w:pStyle w:val="Style1"/>
        <w:rPr>
          <w:rFonts w:ascii="Cambria" w:hAnsi="Cambria"/>
        </w:rPr>
      </w:pPr>
    </w:p>
    <w:p w14:paraId="022B74DD" w14:textId="77777777" w:rsidR="001E0293" w:rsidRPr="001E0293" w:rsidRDefault="001E0293" w:rsidP="00B5424E">
      <w:pPr>
        <w:pStyle w:val="Style1"/>
        <w:rPr>
          <w:rFonts w:ascii="Cambria" w:hAnsi="Cambria"/>
        </w:rPr>
      </w:pPr>
    </w:p>
    <w:p w14:paraId="4F6D692E" w14:textId="21527436" w:rsidR="00B5424E" w:rsidRPr="001E0293" w:rsidRDefault="00B5424E" w:rsidP="00B5424E">
      <w:pPr>
        <w:pStyle w:val="Style1"/>
        <w:rPr>
          <w:rFonts w:ascii="Cambria" w:hAnsi="Cambria"/>
        </w:rPr>
      </w:pPr>
    </w:p>
    <w:p w14:paraId="43A873A4" w14:textId="61207FA1" w:rsidR="00B5424E" w:rsidRPr="001E0293" w:rsidRDefault="00B5424E" w:rsidP="00B5424E">
      <w:pPr>
        <w:pStyle w:val="Style1"/>
        <w:rPr>
          <w:rFonts w:ascii="Cambria" w:hAnsi="Cambria"/>
        </w:rPr>
      </w:pPr>
    </w:p>
    <w:p w14:paraId="7254AC09" w14:textId="77777777" w:rsidR="00F21889" w:rsidRDefault="00F21889">
      <w:pPr>
        <w:ind w:firstLine="720"/>
        <w:rPr>
          <w:rFonts w:ascii="Cambria" w:eastAsiaTheme="majorEastAsia" w:hAnsi="Cambria" w:cstheme="majorBidi"/>
          <w:caps/>
        </w:rPr>
      </w:pPr>
      <w:r>
        <w:rPr>
          <w:rFonts w:ascii="Cambria" w:hAnsi="Cambria"/>
        </w:rPr>
        <w:br w:type="page"/>
      </w:r>
    </w:p>
    <w:p w14:paraId="24710BB3" w14:textId="6D65B81A" w:rsidR="00B5424E" w:rsidRPr="000B260B" w:rsidRDefault="00B5424E" w:rsidP="000B260B">
      <w:pPr>
        <w:pStyle w:val="Heading1"/>
      </w:pPr>
      <w:r w:rsidRPr="000B260B">
        <w:lastRenderedPageBreak/>
        <w:t>NINE.</w:t>
      </w:r>
    </w:p>
    <w:p w14:paraId="1FDAA8F2" w14:textId="77777777" w:rsidR="00B5424E" w:rsidRPr="001E0293" w:rsidRDefault="00B5424E" w:rsidP="00B5424E">
      <w:pPr>
        <w:pStyle w:val="Style2"/>
        <w:rPr>
          <w:rFonts w:ascii="Cambria" w:hAnsi="Cambria"/>
        </w:rPr>
      </w:pPr>
      <w:r w:rsidRPr="001E0293">
        <w:rPr>
          <w:rFonts w:ascii="Cambria" w:hAnsi="Cambria"/>
        </w:rPr>
        <w:t xml:space="preserve">We slowly pulled up to </w:t>
      </w:r>
      <w:proofErr w:type="spellStart"/>
      <w:r w:rsidRPr="001E0293">
        <w:rPr>
          <w:rFonts w:ascii="Cambria" w:hAnsi="Cambria"/>
        </w:rPr>
        <w:t>Méllo</w:t>
      </w:r>
      <w:proofErr w:type="spellEnd"/>
      <w:r w:rsidRPr="001E0293">
        <w:rPr>
          <w:rFonts w:ascii="Cambria" w:hAnsi="Cambria"/>
        </w:rPr>
        <w:t>; the door had been shattered and was left wide open. Before Jasper could say anything, or stop for that matter, I jumped up and was out of the car within seconds. I couldn’t lose another person who had answers—another person whom I needed in my life.</w:t>
      </w:r>
    </w:p>
    <w:p w14:paraId="22901A5E" w14:textId="77777777" w:rsidR="00B5424E" w:rsidRPr="001E0293" w:rsidRDefault="00B5424E" w:rsidP="00B5424E">
      <w:pPr>
        <w:pStyle w:val="Style2"/>
        <w:rPr>
          <w:rFonts w:ascii="Cambria" w:hAnsi="Cambria"/>
        </w:rPr>
      </w:pPr>
      <w:r w:rsidRPr="001E0293">
        <w:rPr>
          <w:rFonts w:ascii="Cambria" w:hAnsi="Cambria"/>
        </w:rPr>
        <w:t>“Oriana, wait! Let me go in there first!” I heard Jasper slam his car door shut behind me. I didn’t stop, though; I kept walking. I grabbed onto what was left of the door handle and felt Jasper grab hold of my arm.</w:t>
      </w:r>
    </w:p>
    <w:p w14:paraId="0D504272" w14:textId="77777777" w:rsidR="00B5424E" w:rsidRPr="001E0293" w:rsidRDefault="00B5424E" w:rsidP="00B5424E">
      <w:pPr>
        <w:pStyle w:val="Style2"/>
        <w:rPr>
          <w:rFonts w:ascii="Cambria" w:hAnsi="Cambria"/>
        </w:rPr>
      </w:pPr>
      <w:r w:rsidRPr="001E0293">
        <w:rPr>
          <w:rFonts w:ascii="Cambria" w:hAnsi="Cambria"/>
        </w:rPr>
        <w:t xml:space="preserve">“Don’t—at least let me take the first step. You are far more valuable.” He kissed my forehead, and the warmth radiated throughout me. Even though I’d have preferred to be at home in bed, being anywhere with Jasper was the next best thing. I stood next to the </w:t>
      </w:r>
      <w:r w:rsidRPr="001E0293">
        <w:rPr>
          <w:rFonts w:ascii="Cambria" w:hAnsi="Cambria"/>
        </w:rPr>
        <w:lastRenderedPageBreak/>
        <w:t>door, leaning against the wall. My stomach was in knots for fear of what we might find. I was worried that every car passing by might be someone after me. I was getting too anxious, and Jasper wasn’t hurrying fast enough, so I decided to walk in.</w:t>
      </w:r>
    </w:p>
    <w:p w14:paraId="5B11CF07" w14:textId="77777777" w:rsidR="00B5424E" w:rsidRPr="001E0293" w:rsidRDefault="00B5424E" w:rsidP="00B5424E">
      <w:pPr>
        <w:pStyle w:val="Style2"/>
        <w:rPr>
          <w:rFonts w:ascii="Cambria" w:hAnsi="Cambria"/>
        </w:rPr>
      </w:pPr>
      <w:r w:rsidRPr="001E0293">
        <w:rPr>
          <w:rFonts w:ascii="Cambria" w:hAnsi="Cambria"/>
        </w:rPr>
        <w:t xml:space="preserve">“I told you to wait.” I heard from Jasper as I glanced around the </w:t>
      </w:r>
      <w:proofErr w:type="spellStart"/>
      <w:r w:rsidRPr="001E0293">
        <w:rPr>
          <w:rFonts w:ascii="Cambria" w:hAnsi="Cambria"/>
        </w:rPr>
        <w:t>Méllo</w:t>
      </w:r>
      <w:proofErr w:type="spellEnd"/>
      <w:r w:rsidRPr="001E0293">
        <w:rPr>
          <w:rFonts w:ascii="Cambria" w:hAnsi="Cambria"/>
        </w:rPr>
        <w:t>. It was a mess; pure havoc had been wreaked upon the one place I felt like myself. I began to walk back to Cecelia’s office—the room where I’d found out my whole life was a lie.</w:t>
      </w:r>
    </w:p>
    <w:p w14:paraId="5540218C" w14:textId="77777777" w:rsidR="00B5424E" w:rsidRPr="001E0293" w:rsidRDefault="00B5424E" w:rsidP="00B5424E">
      <w:pPr>
        <w:pStyle w:val="Style2"/>
        <w:rPr>
          <w:rFonts w:ascii="Cambria" w:hAnsi="Cambria"/>
        </w:rPr>
      </w:pPr>
      <w:r w:rsidRPr="001E0293">
        <w:rPr>
          <w:rFonts w:ascii="Cambria" w:hAnsi="Cambria"/>
        </w:rPr>
        <w:t xml:space="preserve">“No,” I gasped. Jasper raced to my side. There were signs of a struggle, and then blood. I walked over to the couch, and sat on the edge with my head hung low. Jasper stayed standing in the doorway; he faced out toward the shop and placed both of his hands behind his head. I guess I wasn’t the only one </w:t>
      </w:r>
      <w:r w:rsidRPr="001E0293">
        <w:rPr>
          <w:rFonts w:ascii="Cambria" w:hAnsi="Cambria"/>
        </w:rPr>
        <w:lastRenderedPageBreak/>
        <w:t>profoundly affected. I stood up and carefully walked around the room, trying to identify what happened. I knew I wouldn’t be able to, but I was hoping for a miracle. I noticed that in the vase of flowers on her bookshelf was a fresh dozen of hellebore.</w:t>
      </w:r>
    </w:p>
    <w:p w14:paraId="1853E82E" w14:textId="77777777" w:rsidR="00B5424E" w:rsidRPr="001E0293" w:rsidRDefault="00B5424E" w:rsidP="00B5424E">
      <w:pPr>
        <w:pStyle w:val="Style2"/>
        <w:rPr>
          <w:rFonts w:ascii="Cambria" w:hAnsi="Cambria"/>
        </w:rPr>
      </w:pPr>
      <w:r w:rsidRPr="001E0293">
        <w:rPr>
          <w:rFonts w:ascii="Cambria" w:hAnsi="Cambria"/>
        </w:rPr>
        <w:t>“Jasper,” I forced out. He turned around, and when he noticed the flowers, even though I was closer, he was at the bookshelf faster than I was.</w:t>
      </w:r>
    </w:p>
    <w:p w14:paraId="65FEEAE6" w14:textId="77777777" w:rsidR="00B5424E" w:rsidRPr="001E0293" w:rsidRDefault="00B5424E" w:rsidP="00B5424E">
      <w:pPr>
        <w:pStyle w:val="Style2"/>
        <w:rPr>
          <w:rFonts w:ascii="Cambria" w:hAnsi="Cambria"/>
        </w:rPr>
      </w:pPr>
      <w:r w:rsidRPr="001E0293">
        <w:rPr>
          <w:rFonts w:ascii="Cambria" w:hAnsi="Cambria"/>
        </w:rPr>
        <w:t>“There’s a card.” He said as I watched him take the card off of the plastic holder. He carefully opened and read it. “We need to get out of here right now.” He turned, grabbed my arm and pulled me out of the shop before I could ask why. “Alistair did this, he must have known we would go to her for answers.” He said as he turned around. He then opened the car door for me, walked around, and got in.</w:t>
      </w:r>
    </w:p>
    <w:p w14:paraId="7F86709D" w14:textId="77777777" w:rsidR="00B5424E" w:rsidRPr="001E0293" w:rsidRDefault="00B5424E" w:rsidP="00B5424E">
      <w:pPr>
        <w:pStyle w:val="Style2"/>
        <w:rPr>
          <w:rFonts w:ascii="Cambria" w:hAnsi="Cambria"/>
        </w:rPr>
      </w:pPr>
      <w:r w:rsidRPr="001E0293">
        <w:rPr>
          <w:rFonts w:ascii="Cambria" w:hAnsi="Cambria"/>
        </w:rPr>
        <w:lastRenderedPageBreak/>
        <w:t>“What now?” I asked him. I was sick to my stomach.</w:t>
      </w:r>
    </w:p>
    <w:p w14:paraId="639B28ED" w14:textId="77777777" w:rsidR="00B5424E" w:rsidRPr="001E0293" w:rsidRDefault="00B5424E" w:rsidP="00B5424E">
      <w:pPr>
        <w:pStyle w:val="Style2"/>
        <w:rPr>
          <w:rFonts w:ascii="Cambria" w:hAnsi="Cambria"/>
        </w:rPr>
      </w:pPr>
      <w:r w:rsidRPr="001E0293">
        <w:rPr>
          <w:rFonts w:ascii="Cambria" w:hAnsi="Cambria"/>
        </w:rPr>
        <w:t>“First, let’s grab lunch. Then I call in an old friend.” He said as he started the car. I wasn’t going to object; I was starving. And I needed my energy if I was planning on keeping up with all of this craziness.</w:t>
      </w:r>
    </w:p>
    <w:p w14:paraId="527DE988" w14:textId="77777777" w:rsidR="00B5424E" w:rsidRPr="001E0293" w:rsidRDefault="00B5424E" w:rsidP="00B5424E">
      <w:pPr>
        <w:pStyle w:val="Style2"/>
        <w:rPr>
          <w:rFonts w:ascii="Cambria" w:hAnsi="Cambria"/>
        </w:rPr>
      </w:pPr>
      <w:r w:rsidRPr="001E0293">
        <w:rPr>
          <w:rFonts w:ascii="Cambria" w:hAnsi="Cambria"/>
        </w:rPr>
        <w:t>We drove past several fast food restaurants until we arrived at a cute little burger joint, it was busy as heck so it must have been an excellent place to eat. Jasper finally found a parking spot, he let me out and held my hand as we walked in.</w:t>
      </w:r>
    </w:p>
    <w:p w14:paraId="4374F3A7" w14:textId="77777777" w:rsidR="00B5424E" w:rsidRPr="001E0293" w:rsidRDefault="00B5424E" w:rsidP="00B5424E">
      <w:pPr>
        <w:pStyle w:val="Style2"/>
        <w:rPr>
          <w:rFonts w:ascii="Cambria" w:hAnsi="Cambria"/>
        </w:rPr>
      </w:pPr>
      <w:r w:rsidRPr="001E0293">
        <w:rPr>
          <w:rFonts w:ascii="Cambria" w:hAnsi="Cambria"/>
        </w:rPr>
        <w:t>“It’s so packed here.” I said as we passed a group of people at the register.</w:t>
      </w:r>
    </w:p>
    <w:p w14:paraId="78B4210F" w14:textId="77777777" w:rsidR="00B5424E" w:rsidRPr="001E0293" w:rsidRDefault="00B5424E" w:rsidP="00B5424E">
      <w:pPr>
        <w:pStyle w:val="Style2"/>
        <w:rPr>
          <w:rFonts w:ascii="Cambria" w:hAnsi="Cambria"/>
        </w:rPr>
      </w:pPr>
      <w:r w:rsidRPr="001E0293">
        <w:rPr>
          <w:rFonts w:ascii="Cambria" w:hAnsi="Cambria"/>
        </w:rPr>
        <w:t>“Alistair wouldn’t attack us with so many mortal humans around.” He said as he found us a booth.</w:t>
      </w:r>
    </w:p>
    <w:p w14:paraId="31654306" w14:textId="77777777" w:rsidR="00B5424E" w:rsidRPr="001E0293" w:rsidRDefault="00B5424E" w:rsidP="00B5424E">
      <w:pPr>
        <w:pStyle w:val="Style2"/>
        <w:rPr>
          <w:rFonts w:ascii="Cambria" w:hAnsi="Cambria"/>
        </w:rPr>
      </w:pPr>
      <w:r w:rsidRPr="001E0293">
        <w:rPr>
          <w:rFonts w:ascii="Cambria" w:hAnsi="Cambria"/>
        </w:rPr>
        <w:lastRenderedPageBreak/>
        <w:t>“I suppose I didn’t think of that. I’m sorry you have to deal with all of this; if it weren’t for me, you’d still have your wings.” I picked up the menu to hide the tears welling in my eyes. Jasper grabbed the top of my menu and bent it down so he could make eye contact.</w:t>
      </w:r>
    </w:p>
    <w:p w14:paraId="14C8F95A" w14:textId="77777777" w:rsidR="00B5424E" w:rsidRPr="001E0293" w:rsidRDefault="00B5424E" w:rsidP="00B5424E">
      <w:pPr>
        <w:pStyle w:val="Style2"/>
        <w:rPr>
          <w:rFonts w:ascii="Cambria" w:hAnsi="Cambria"/>
        </w:rPr>
      </w:pPr>
      <w:r w:rsidRPr="001E0293">
        <w:rPr>
          <w:rFonts w:ascii="Cambria" w:hAnsi="Cambria"/>
        </w:rPr>
        <w:t>“I would rather go through hell with you, than stay in heaven alone.” He let the menu go.</w:t>
      </w:r>
    </w:p>
    <w:p w14:paraId="7D129FB3" w14:textId="77777777" w:rsidR="00B5424E" w:rsidRPr="001E0293" w:rsidRDefault="00B5424E" w:rsidP="00B5424E">
      <w:pPr>
        <w:pStyle w:val="Style2"/>
        <w:rPr>
          <w:rFonts w:ascii="Cambria" w:hAnsi="Cambria"/>
        </w:rPr>
      </w:pPr>
      <w:r w:rsidRPr="001E0293">
        <w:rPr>
          <w:rFonts w:ascii="Cambria" w:hAnsi="Cambria"/>
        </w:rPr>
        <w:t xml:space="preserve">I ordered the grilled cheese, and he ordered the bacon cheeseburger. We sat there for a while, just eating silently. It was nice—well, the peace was. I only wish I’d known what to say to him. Then, from out of nowhere, a handsome guy about the same age as Jasper sat down next to him. Jasper threw his hamburger down and had a wild look in his eyes like he was ready to kill. The guy didn’t look harmful to </w:t>
      </w:r>
      <w:r w:rsidRPr="001E0293">
        <w:rPr>
          <w:rFonts w:ascii="Cambria" w:hAnsi="Cambria"/>
        </w:rPr>
        <w:lastRenderedPageBreak/>
        <w:t>me, and when Jasper shook his hand, I realized he wasn’t.</w:t>
      </w:r>
    </w:p>
    <w:p w14:paraId="4E858419" w14:textId="77777777" w:rsidR="00B5424E" w:rsidRPr="001E0293" w:rsidRDefault="00B5424E" w:rsidP="00B5424E">
      <w:pPr>
        <w:pStyle w:val="Style2"/>
        <w:rPr>
          <w:rFonts w:ascii="Cambria" w:hAnsi="Cambria"/>
        </w:rPr>
      </w:pPr>
      <w:r w:rsidRPr="001E0293">
        <w:rPr>
          <w:rFonts w:ascii="Cambria" w:hAnsi="Cambria"/>
        </w:rPr>
        <w:t>“Is this her?” The guy said to Jasper as he looked in my direction.</w:t>
      </w:r>
    </w:p>
    <w:p w14:paraId="73298679" w14:textId="77777777" w:rsidR="00B5424E" w:rsidRPr="001E0293" w:rsidRDefault="00B5424E" w:rsidP="00B5424E">
      <w:pPr>
        <w:pStyle w:val="Style2"/>
        <w:rPr>
          <w:rFonts w:ascii="Cambria" w:hAnsi="Cambria"/>
        </w:rPr>
      </w:pPr>
      <w:r w:rsidRPr="001E0293">
        <w:rPr>
          <w:rFonts w:ascii="Cambria" w:hAnsi="Cambria"/>
        </w:rPr>
        <w:t>“Yes, isn’t she beautiful?” Jasper grinned.</w:t>
      </w:r>
    </w:p>
    <w:p w14:paraId="1B18D688" w14:textId="77777777" w:rsidR="00B5424E" w:rsidRPr="001E0293" w:rsidRDefault="00B5424E" w:rsidP="00B5424E">
      <w:pPr>
        <w:pStyle w:val="Style2"/>
        <w:rPr>
          <w:rFonts w:ascii="Cambria" w:hAnsi="Cambria"/>
        </w:rPr>
      </w:pPr>
      <w:r w:rsidRPr="001E0293">
        <w:rPr>
          <w:rFonts w:ascii="Cambria" w:hAnsi="Cambria"/>
        </w:rPr>
        <w:t>I couldn’t help but blush. Two exceptionally handsome men were ogling over me. Amazing.</w:t>
      </w:r>
    </w:p>
    <w:p w14:paraId="22EADB93" w14:textId="77777777" w:rsidR="00B5424E" w:rsidRPr="001E0293" w:rsidRDefault="00B5424E" w:rsidP="00B5424E">
      <w:pPr>
        <w:pStyle w:val="Style2"/>
        <w:rPr>
          <w:rFonts w:ascii="Cambria" w:hAnsi="Cambria"/>
        </w:rPr>
      </w:pPr>
      <w:r w:rsidRPr="001E0293">
        <w:rPr>
          <w:rFonts w:ascii="Cambria" w:hAnsi="Cambria"/>
        </w:rPr>
        <w:t>“Hello, Oriana,” the stranger said to me as he took my hand. “I am Caspian.” He kissed my hand softly and smiled.</w:t>
      </w:r>
    </w:p>
    <w:p w14:paraId="26F66AC6" w14:textId="77777777" w:rsidR="00B5424E" w:rsidRPr="001E0293" w:rsidRDefault="00B5424E" w:rsidP="00B5424E">
      <w:pPr>
        <w:pStyle w:val="Style2"/>
        <w:rPr>
          <w:rFonts w:ascii="Cambria" w:hAnsi="Cambria"/>
        </w:rPr>
      </w:pPr>
      <w:r w:rsidRPr="001E0293">
        <w:rPr>
          <w:rFonts w:ascii="Cambria" w:hAnsi="Cambria"/>
        </w:rPr>
        <w:t>“Whoa now, don’t go stealing my girl, I’m her guardian, not you.” Jasper said with a chuckle. “Oriana, Caspian is one of my oldest friends.”</w:t>
      </w:r>
    </w:p>
    <w:p w14:paraId="566AF5A3" w14:textId="77777777" w:rsidR="00B5424E" w:rsidRPr="001E0293" w:rsidRDefault="00B5424E" w:rsidP="00B5424E">
      <w:pPr>
        <w:pStyle w:val="Style2"/>
        <w:rPr>
          <w:rFonts w:ascii="Cambria" w:hAnsi="Cambria"/>
        </w:rPr>
      </w:pPr>
      <w:r w:rsidRPr="001E0293">
        <w:rPr>
          <w:rFonts w:ascii="Cambria" w:hAnsi="Cambria"/>
        </w:rPr>
        <w:t>I was confused; old as in heaven-old, or old as in since he became a fallen?</w:t>
      </w:r>
    </w:p>
    <w:p w14:paraId="605E4189" w14:textId="77777777" w:rsidR="00B5424E" w:rsidRPr="001E0293" w:rsidRDefault="00B5424E" w:rsidP="00B5424E">
      <w:pPr>
        <w:pStyle w:val="Style2"/>
        <w:rPr>
          <w:rFonts w:ascii="Cambria" w:hAnsi="Cambria"/>
        </w:rPr>
      </w:pPr>
      <w:r w:rsidRPr="001E0293">
        <w:rPr>
          <w:rFonts w:ascii="Cambria" w:hAnsi="Cambria"/>
        </w:rPr>
        <w:lastRenderedPageBreak/>
        <w:t>“Is he an Angel?” I blurted out, a little too loud, but the guys didn’t seem too worried. They both laughed as if I had cracked the funniest joke they had ever heard.</w:t>
      </w:r>
    </w:p>
    <w:p w14:paraId="1B04FE03" w14:textId="77777777" w:rsidR="00B5424E" w:rsidRPr="001E0293" w:rsidRDefault="00B5424E" w:rsidP="00B5424E">
      <w:pPr>
        <w:pStyle w:val="Style2"/>
        <w:rPr>
          <w:rFonts w:ascii="Cambria" w:hAnsi="Cambria"/>
        </w:rPr>
      </w:pPr>
      <w:r w:rsidRPr="001E0293">
        <w:rPr>
          <w:rFonts w:ascii="Cambria" w:hAnsi="Cambria"/>
        </w:rPr>
        <w:t>“Should I show her my wings?” Caspian said to Jasper, but continued to look at me. I thought for sure my jaw had dropped.</w:t>
      </w:r>
    </w:p>
    <w:p w14:paraId="29917961" w14:textId="77777777" w:rsidR="00B5424E" w:rsidRPr="001E0293" w:rsidRDefault="00B5424E" w:rsidP="00B5424E">
      <w:pPr>
        <w:pStyle w:val="Style2"/>
        <w:rPr>
          <w:rFonts w:ascii="Cambria" w:hAnsi="Cambria"/>
        </w:rPr>
      </w:pPr>
      <w:r w:rsidRPr="001E0293">
        <w:rPr>
          <w:rFonts w:ascii="Cambria" w:hAnsi="Cambria"/>
        </w:rPr>
        <w:t>“Wings? As in, like, real actual Angel wings? Won’t you get in trouble for being down here and talking to us? Actually, why are you here?” I took a fry off my plate and shoved it in my mouth nervously. I could see Caspian smiling as Jasper rolled his eyes. I felt a pinch of guilt for being insensitive. After all, Jasper had had his wings torn from him.</w:t>
      </w:r>
    </w:p>
    <w:p w14:paraId="4CEA523C" w14:textId="77777777" w:rsidR="00B5424E" w:rsidRPr="001E0293" w:rsidRDefault="00B5424E" w:rsidP="00B5424E">
      <w:pPr>
        <w:pStyle w:val="Style2"/>
        <w:rPr>
          <w:rFonts w:ascii="Cambria" w:hAnsi="Cambria"/>
        </w:rPr>
      </w:pPr>
      <w:r w:rsidRPr="001E0293">
        <w:rPr>
          <w:rFonts w:ascii="Cambria" w:hAnsi="Cambria"/>
        </w:rPr>
        <w:t xml:space="preserve">“No, fake Victoria’s Secret wings.” He looked me in the face, I was not amused. “Yes. Real wings, </w:t>
      </w:r>
      <w:r w:rsidRPr="001E0293">
        <w:rPr>
          <w:rFonts w:ascii="Cambria" w:hAnsi="Cambria"/>
        </w:rPr>
        <w:lastRenderedPageBreak/>
        <w:t>don’t get your panties in a bunch now. And no, I can’t get in trouble. Actually, yes I can, but everyone in heaven is far too busy with humans to worry about an Angel doing a bit of a side job. I am here to help you. I keep tabs on my dude here, and when I found out you guys were having a bit of drama, I sped down.” He flashed a smile. He had dirty blonde hair and light brown eyes. His jaw line was so sharp it could cut a diamond. He was a lot more down to earth than Jasper, which struck me as odd. Who would have thought an Angel was more down to earth than an earth-ridden Angel? Jasper smiled and took a drink from his soda. “So what’s the 411?” Caspian asked. Jasper cleared his throat.</w:t>
      </w:r>
    </w:p>
    <w:p w14:paraId="54619306" w14:textId="77777777" w:rsidR="00B5424E" w:rsidRPr="001E0293" w:rsidRDefault="00B5424E" w:rsidP="00B5424E">
      <w:pPr>
        <w:pStyle w:val="Style2"/>
        <w:rPr>
          <w:rFonts w:ascii="Cambria" w:hAnsi="Cambria"/>
        </w:rPr>
      </w:pPr>
      <w:r w:rsidRPr="001E0293">
        <w:rPr>
          <w:rFonts w:ascii="Cambria" w:hAnsi="Cambria"/>
        </w:rPr>
        <w:t xml:space="preserve">“Alistair kidnapped Cecelia because we needed answers about what Oriana is.” Jasper had said quite </w:t>
      </w:r>
      <w:r w:rsidRPr="001E0293">
        <w:rPr>
          <w:rFonts w:ascii="Cambria" w:hAnsi="Cambria"/>
        </w:rPr>
        <w:lastRenderedPageBreak/>
        <w:t>matter-of-factly. The waitress swung by and sat a glass of water down in front of Caspian. He winked at her as she smiled and walked away.</w:t>
      </w:r>
    </w:p>
    <w:p w14:paraId="3E52351B" w14:textId="77777777" w:rsidR="00B5424E" w:rsidRPr="001E0293" w:rsidRDefault="00B5424E" w:rsidP="00B5424E">
      <w:pPr>
        <w:pStyle w:val="Style2"/>
        <w:rPr>
          <w:rFonts w:ascii="Cambria" w:hAnsi="Cambria"/>
        </w:rPr>
      </w:pPr>
      <w:r w:rsidRPr="001E0293">
        <w:rPr>
          <w:rFonts w:ascii="Cambria" w:hAnsi="Cambria"/>
        </w:rPr>
        <w:t>“Whoa, slow down, what is she?” He asked as he took a drink of his water.</w:t>
      </w:r>
    </w:p>
    <w:p w14:paraId="72CC242C" w14:textId="77777777" w:rsidR="00B5424E" w:rsidRPr="001E0293" w:rsidRDefault="00B5424E" w:rsidP="00B5424E">
      <w:pPr>
        <w:pStyle w:val="Style2"/>
        <w:rPr>
          <w:rFonts w:ascii="Cambria" w:hAnsi="Cambria"/>
        </w:rPr>
      </w:pPr>
      <w:r w:rsidRPr="001E0293">
        <w:rPr>
          <w:rFonts w:ascii="Cambria" w:hAnsi="Cambria"/>
        </w:rPr>
        <w:t xml:space="preserve">“Her mother is a </w:t>
      </w:r>
      <w:proofErr w:type="spellStart"/>
      <w:r w:rsidRPr="001E0293">
        <w:rPr>
          <w:rFonts w:ascii="Cambria" w:hAnsi="Cambria"/>
        </w:rPr>
        <w:t>Phós</w:t>
      </w:r>
      <w:proofErr w:type="spellEnd"/>
      <w:r w:rsidRPr="001E0293">
        <w:rPr>
          <w:rFonts w:ascii="Cambria" w:hAnsi="Cambria"/>
        </w:rPr>
        <w:t>.” Jasper whispered it, though, which made me wonder if it really was that important. Caspian choked on his water—I was almost confident he was going to pass out.</w:t>
      </w:r>
    </w:p>
    <w:p w14:paraId="1C94A43F" w14:textId="77777777" w:rsidR="00B5424E" w:rsidRPr="001E0293" w:rsidRDefault="00B5424E" w:rsidP="00B5424E">
      <w:pPr>
        <w:pStyle w:val="Style2"/>
        <w:rPr>
          <w:rFonts w:ascii="Cambria" w:hAnsi="Cambria"/>
        </w:rPr>
      </w:pPr>
      <w:r w:rsidRPr="001E0293">
        <w:rPr>
          <w:rFonts w:ascii="Cambria" w:hAnsi="Cambria"/>
        </w:rPr>
        <w:t xml:space="preserve">“No way, you went and got yourself a </w:t>
      </w:r>
      <w:proofErr w:type="spellStart"/>
      <w:r w:rsidRPr="001E0293">
        <w:rPr>
          <w:rFonts w:ascii="Cambria" w:hAnsi="Cambria"/>
        </w:rPr>
        <w:t>Phós</w:t>
      </w:r>
      <w:proofErr w:type="spellEnd"/>
      <w:r w:rsidRPr="001E0293">
        <w:rPr>
          <w:rFonts w:ascii="Cambria" w:hAnsi="Cambria"/>
        </w:rPr>
        <w:t>? Lucky guy.” He looked at me. “You don’t even know how special you are, do you?”</w:t>
      </w:r>
    </w:p>
    <w:p w14:paraId="0D6DCCE5" w14:textId="77777777" w:rsidR="00B5424E" w:rsidRPr="001E0293" w:rsidRDefault="00B5424E" w:rsidP="00B5424E">
      <w:pPr>
        <w:pStyle w:val="Style2"/>
        <w:rPr>
          <w:rFonts w:ascii="Cambria" w:hAnsi="Cambria"/>
        </w:rPr>
      </w:pPr>
      <w:r w:rsidRPr="001E0293">
        <w:rPr>
          <w:rFonts w:ascii="Cambria" w:hAnsi="Cambria"/>
        </w:rPr>
        <w:t xml:space="preserve">“You haven’t heard the best part,” Caspian raised his eyebrow. “Her dad is Lucifer.” Caspian grabbed fries off of my plate and shoved them in his </w:t>
      </w:r>
      <w:r w:rsidRPr="001E0293">
        <w:rPr>
          <w:rFonts w:ascii="Cambria" w:hAnsi="Cambria"/>
        </w:rPr>
        <w:lastRenderedPageBreak/>
        <w:t>mouth, standing up and running his hand through his hair, pacing back and forth in front of the booth.</w:t>
      </w:r>
    </w:p>
    <w:p w14:paraId="485A3606" w14:textId="77777777" w:rsidR="00B5424E" w:rsidRPr="001E0293" w:rsidRDefault="00B5424E" w:rsidP="00B5424E">
      <w:pPr>
        <w:pStyle w:val="Style2"/>
        <w:rPr>
          <w:rFonts w:ascii="Cambria" w:hAnsi="Cambria"/>
        </w:rPr>
      </w:pPr>
      <w:r w:rsidRPr="001E0293">
        <w:rPr>
          <w:rFonts w:ascii="Cambria" w:hAnsi="Cambria"/>
        </w:rPr>
        <w:t xml:space="preserve">“No, how, not even just how, but why? Do you understand how crazy rare this is? I thought finding a </w:t>
      </w:r>
      <w:proofErr w:type="spellStart"/>
      <w:r w:rsidRPr="001E0293">
        <w:rPr>
          <w:rFonts w:ascii="Cambria" w:hAnsi="Cambria"/>
        </w:rPr>
        <w:t>Phós</w:t>
      </w:r>
      <w:proofErr w:type="spellEnd"/>
      <w:r w:rsidRPr="001E0293">
        <w:rPr>
          <w:rFonts w:ascii="Cambria" w:hAnsi="Cambria"/>
        </w:rPr>
        <w:t xml:space="preserve"> was harder than finding two identical snowflakes. But a </w:t>
      </w:r>
      <w:proofErr w:type="spellStart"/>
      <w:r w:rsidRPr="001E0293">
        <w:rPr>
          <w:rFonts w:ascii="Cambria" w:hAnsi="Cambria"/>
        </w:rPr>
        <w:t>Phós</w:t>
      </w:r>
      <w:proofErr w:type="spellEnd"/>
      <w:r w:rsidRPr="001E0293">
        <w:rPr>
          <w:rFonts w:ascii="Cambria" w:hAnsi="Cambria"/>
        </w:rPr>
        <w:t>-Nephilim? I haven’t even heard of that.” He sat down, stared at me, then stood up and began pacing again. “We have to get Cecilia back. I need—you need answers. We all do.”</w:t>
      </w:r>
    </w:p>
    <w:p w14:paraId="47D74CEF" w14:textId="77777777" w:rsidR="00B5424E" w:rsidRPr="001E0293" w:rsidRDefault="00B5424E" w:rsidP="00B5424E">
      <w:pPr>
        <w:pStyle w:val="Style2"/>
        <w:rPr>
          <w:rFonts w:ascii="Cambria" w:hAnsi="Cambria"/>
        </w:rPr>
      </w:pPr>
      <w:r w:rsidRPr="001E0293">
        <w:rPr>
          <w:rFonts w:ascii="Cambria" w:hAnsi="Cambria"/>
        </w:rPr>
        <w:t>“He’s freaking out more than I did when I found out. And he knows about this stuff.” I said to Jasper and watched him laugh. I liked seeing him happy.</w:t>
      </w:r>
    </w:p>
    <w:p w14:paraId="29AF54FA" w14:textId="77777777" w:rsidR="00B5424E" w:rsidRPr="001E0293" w:rsidRDefault="00B5424E" w:rsidP="00B5424E">
      <w:pPr>
        <w:pStyle w:val="Style2"/>
        <w:rPr>
          <w:rFonts w:ascii="Cambria" w:hAnsi="Cambria"/>
        </w:rPr>
      </w:pPr>
      <w:r w:rsidRPr="001E0293">
        <w:rPr>
          <w:rFonts w:ascii="Cambria" w:hAnsi="Cambria"/>
        </w:rPr>
        <w:t>Not even a minute later, we heard a scream come from the back of the restaurant. Jasper stood up and Caspian whipped around.</w:t>
      </w:r>
    </w:p>
    <w:p w14:paraId="465BC0BA" w14:textId="77777777" w:rsidR="00B5424E" w:rsidRPr="001E0293" w:rsidRDefault="00B5424E" w:rsidP="00B5424E">
      <w:pPr>
        <w:pStyle w:val="Style2"/>
        <w:rPr>
          <w:rFonts w:ascii="Cambria" w:hAnsi="Cambria"/>
        </w:rPr>
      </w:pPr>
      <w:r w:rsidRPr="001E0293">
        <w:rPr>
          <w:rFonts w:ascii="Cambria" w:hAnsi="Cambria"/>
        </w:rPr>
        <w:lastRenderedPageBreak/>
        <w:t>“Get her to safety.” Jasper growled to Caspian. “You have a better chance of getting her out. Go.”</w:t>
      </w:r>
    </w:p>
    <w:p w14:paraId="48FD8B78" w14:textId="77777777" w:rsidR="00B5424E" w:rsidRPr="001E0293" w:rsidRDefault="00B5424E" w:rsidP="00B5424E">
      <w:pPr>
        <w:pStyle w:val="Style2"/>
        <w:rPr>
          <w:rFonts w:ascii="Cambria" w:hAnsi="Cambria"/>
        </w:rPr>
      </w:pPr>
      <w:r w:rsidRPr="001E0293">
        <w:rPr>
          <w:rFonts w:ascii="Cambria" w:hAnsi="Cambria"/>
        </w:rPr>
        <w:t>Caspian grabbed my hand and ran with me, through the front door and out to the parking lot; we could hear more screaming and shouting from inside the restaurant.</w:t>
      </w:r>
    </w:p>
    <w:p w14:paraId="41DC43A6" w14:textId="77777777" w:rsidR="00B5424E" w:rsidRPr="001E0293" w:rsidRDefault="00B5424E" w:rsidP="00B5424E">
      <w:pPr>
        <w:pStyle w:val="Style2"/>
        <w:rPr>
          <w:rFonts w:ascii="Cambria" w:hAnsi="Cambria"/>
        </w:rPr>
      </w:pPr>
      <w:r w:rsidRPr="001E0293">
        <w:rPr>
          <w:rFonts w:ascii="Cambria" w:hAnsi="Cambria"/>
        </w:rPr>
        <w:t>“Wrap your arms around my neck,” he said, and as soon as I did, I saw three burly looking men burst through the front door. “Looks like Micah’s henchmen crashed my fun,” he muttered.</w:t>
      </w:r>
    </w:p>
    <w:p w14:paraId="3A1C14F7" w14:textId="77777777" w:rsidR="00B5424E" w:rsidRPr="001E0293" w:rsidRDefault="00B5424E" w:rsidP="00B5424E">
      <w:pPr>
        <w:pStyle w:val="Style2"/>
        <w:rPr>
          <w:rFonts w:ascii="Cambria" w:hAnsi="Cambria"/>
        </w:rPr>
      </w:pPr>
      <w:r w:rsidRPr="001E0293">
        <w:rPr>
          <w:rFonts w:ascii="Cambria" w:hAnsi="Cambria"/>
        </w:rPr>
        <w:t>“We have to go. NOW,” I yelled, and the next thing I knew, we were flying. My grip loosened and I felt Caspian put his arm against my back to pull me into him.</w:t>
      </w:r>
    </w:p>
    <w:p w14:paraId="625D2384" w14:textId="77777777" w:rsidR="00B5424E" w:rsidRPr="001E0293" w:rsidRDefault="00B5424E" w:rsidP="00B5424E">
      <w:pPr>
        <w:pStyle w:val="Style2"/>
        <w:rPr>
          <w:rFonts w:ascii="Cambria" w:hAnsi="Cambria"/>
        </w:rPr>
      </w:pPr>
      <w:r w:rsidRPr="001E0293">
        <w:rPr>
          <w:rFonts w:ascii="Cambria" w:hAnsi="Cambria"/>
        </w:rPr>
        <w:t xml:space="preserve">“Hold on,” he said into my ear. I shut my eyes as hard as I could. Without warning, he let go of my </w:t>
      </w:r>
      <w:r w:rsidRPr="001E0293">
        <w:rPr>
          <w:rFonts w:ascii="Cambria" w:hAnsi="Cambria"/>
        </w:rPr>
        <w:lastRenderedPageBreak/>
        <w:t>waist, and we were thrown down. I opened my eyes to see one of the henchmen had grabbed hold of Caspian’s ankle.</w:t>
      </w:r>
    </w:p>
    <w:p w14:paraId="2A286C5A" w14:textId="77777777" w:rsidR="00B5424E" w:rsidRPr="001E0293" w:rsidRDefault="00B5424E" w:rsidP="00B5424E">
      <w:pPr>
        <w:pStyle w:val="Style2"/>
        <w:rPr>
          <w:rFonts w:ascii="Cambria" w:hAnsi="Cambria"/>
        </w:rPr>
      </w:pPr>
      <w:r w:rsidRPr="001E0293">
        <w:rPr>
          <w:rFonts w:ascii="Cambria" w:hAnsi="Cambria"/>
        </w:rPr>
        <w:t>“How can they fly?” I asked Caspian, completely confused.</w:t>
      </w:r>
    </w:p>
    <w:p w14:paraId="6BD173A9" w14:textId="77777777" w:rsidR="00B5424E" w:rsidRPr="001E0293" w:rsidRDefault="00B5424E" w:rsidP="00B5424E">
      <w:pPr>
        <w:pStyle w:val="Style2"/>
        <w:rPr>
          <w:rFonts w:ascii="Cambria" w:hAnsi="Cambria"/>
        </w:rPr>
      </w:pPr>
      <w:r w:rsidRPr="001E0293">
        <w:rPr>
          <w:rFonts w:ascii="Cambria" w:hAnsi="Cambria"/>
        </w:rPr>
        <w:t>“Some Henchmen are just rogue angels.” He said quickly. “Alistair must just be rogue, then.” Caspian put his finger in his mouth and bit down on it, just enough to draw blood. He wrote four strokes of blood on his right arm, and pointed his arm toward the henchman on his foot. A beam of white light emanated from the palm of his hand and hit the guy in the face. He let go, and screamed as he fell down to earth. I didn’t think I wanted to know what that was.</w:t>
      </w:r>
    </w:p>
    <w:p w14:paraId="5D4F18B9" w14:textId="77777777" w:rsidR="00B5424E" w:rsidRPr="001E0293" w:rsidRDefault="00B5424E" w:rsidP="00B5424E">
      <w:pPr>
        <w:pStyle w:val="Style2"/>
        <w:rPr>
          <w:rFonts w:ascii="Cambria" w:hAnsi="Cambria"/>
        </w:rPr>
      </w:pPr>
      <w:r w:rsidRPr="001E0293">
        <w:rPr>
          <w:rFonts w:ascii="Cambria" w:hAnsi="Cambria"/>
        </w:rPr>
        <w:t xml:space="preserve">“Shit,” he cursed, although I didn’t think he meant for me to hear it. I craned my neck to see what </w:t>
      </w:r>
      <w:r w:rsidRPr="001E0293">
        <w:rPr>
          <w:rFonts w:ascii="Cambria" w:hAnsi="Cambria"/>
        </w:rPr>
        <w:lastRenderedPageBreak/>
        <w:t>he was looking at; the other two henchmen were in front of us. Caspian shot up, grabbed me around the waist, and pulled me in tight. We started spinning, so I closed my eyes. We instantly made impact with something, violent enough to cause me to lose my grip on Caspian, and for him to lose his grip on me. Both of us began falling out of the sky. I felt a grip tighten on my wrist, then thankfully I was pulled upward. I turned into what I thought was Caspian, only to see one of the henchmen.</w:t>
      </w:r>
    </w:p>
    <w:p w14:paraId="3E7454A3" w14:textId="77777777" w:rsidR="00B5424E" w:rsidRPr="001E0293" w:rsidRDefault="00B5424E" w:rsidP="00B5424E">
      <w:pPr>
        <w:pStyle w:val="Style2"/>
        <w:rPr>
          <w:rFonts w:ascii="Cambria" w:hAnsi="Cambria"/>
        </w:rPr>
      </w:pPr>
      <w:r w:rsidRPr="001E0293">
        <w:rPr>
          <w:rFonts w:ascii="Cambria" w:hAnsi="Cambria"/>
        </w:rPr>
        <w:t xml:space="preserve">“Caspian!” I shrieked. The henchman put his hand over my mouth and tucked me under his arm. He folded his wings around us, and we dropped like a bullet. With his hand still over my mouth, I couldn’t scream. I had never felt more frightened in my life. Less than five seconds later, I felt his wings unfurl, as </w:t>
      </w:r>
      <w:r w:rsidRPr="001E0293">
        <w:rPr>
          <w:rFonts w:ascii="Cambria" w:hAnsi="Cambria"/>
        </w:rPr>
        <w:lastRenderedPageBreak/>
        <w:t>we slowed down and eventually touched the grassy ground. The man forced me to sit—I fought and fought, but he continued to overpower me. He took out a knife and sliced his hand, using the blood to draw something on my forehead. He ripped a piece of cloth from his shirt and wound it around his hand.</w:t>
      </w:r>
    </w:p>
    <w:p w14:paraId="0FDFCC7B" w14:textId="77777777" w:rsidR="00B5424E" w:rsidRPr="001E0293" w:rsidRDefault="00B5424E" w:rsidP="00B5424E">
      <w:pPr>
        <w:pStyle w:val="Style2"/>
        <w:rPr>
          <w:rFonts w:ascii="Cambria" w:hAnsi="Cambria"/>
        </w:rPr>
      </w:pPr>
      <w:r w:rsidRPr="001E0293">
        <w:rPr>
          <w:rFonts w:ascii="Cambria" w:hAnsi="Cambria"/>
        </w:rPr>
        <w:t>“There, that should work.” He seemed to ease off of me—the look in his eyes was different; he looked sad. So I tried to use the lovely people skills that I genuinely did not possess, but it was worth a try.</w:t>
      </w:r>
    </w:p>
    <w:p w14:paraId="17B4474E" w14:textId="77777777" w:rsidR="00B5424E" w:rsidRPr="001E0293" w:rsidRDefault="00B5424E" w:rsidP="00B5424E">
      <w:pPr>
        <w:pStyle w:val="Style2"/>
        <w:rPr>
          <w:rFonts w:ascii="Cambria" w:hAnsi="Cambria"/>
        </w:rPr>
      </w:pPr>
      <w:r w:rsidRPr="001E0293">
        <w:rPr>
          <w:rFonts w:ascii="Cambria" w:hAnsi="Cambria"/>
        </w:rPr>
        <w:t>“What’s your name?” He looked appalled, as if I had just insulted him. He unwound the bandaging on his hand, and drew on my head again.</w:t>
      </w:r>
    </w:p>
    <w:p w14:paraId="7A202CC9" w14:textId="77777777" w:rsidR="00B5424E" w:rsidRPr="001E0293" w:rsidRDefault="00B5424E" w:rsidP="00B5424E">
      <w:pPr>
        <w:pStyle w:val="Style2"/>
        <w:rPr>
          <w:rFonts w:ascii="Cambria" w:hAnsi="Cambria"/>
        </w:rPr>
      </w:pPr>
      <w:r w:rsidRPr="001E0293">
        <w:rPr>
          <w:rFonts w:ascii="Cambria" w:hAnsi="Cambria"/>
        </w:rPr>
        <w:t>“Be Still,” he whispered. “Speak, girl,” he ordered me.</w:t>
      </w:r>
    </w:p>
    <w:p w14:paraId="3F6316BA" w14:textId="77777777" w:rsidR="00B5424E" w:rsidRPr="001E0293" w:rsidRDefault="00B5424E" w:rsidP="00B5424E">
      <w:pPr>
        <w:pStyle w:val="Style2"/>
        <w:rPr>
          <w:rFonts w:ascii="Cambria" w:hAnsi="Cambria"/>
        </w:rPr>
      </w:pPr>
      <w:r w:rsidRPr="001E0293">
        <w:rPr>
          <w:rFonts w:ascii="Cambria" w:hAnsi="Cambria"/>
        </w:rPr>
        <w:lastRenderedPageBreak/>
        <w:t>“What does that mean?” I was confused. Was something wrong with me?</w:t>
      </w:r>
    </w:p>
    <w:p w14:paraId="576BB336" w14:textId="77777777" w:rsidR="00B5424E" w:rsidRPr="001E0293" w:rsidRDefault="00B5424E" w:rsidP="00B5424E">
      <w:pPr>
        <w:pStyle w:val="Style2"/>
        <w:rPr>
          <w:rFonts w:ascii="Cambria" w:hAnsi="Cambria"/>
        </w:rPr>
      </w:pPr>
      <w:r w:rsidRPr="001E0293">
        <w:rPr>
          <w:rFonts w:ascii="Cambria" w:hAnsi="Cambria"/>
        </w:rPr>
        <w:t>“How can this be?” He looked bewildered. “I marked you. You are to be still—to not move. You should not be able to speak.”</w:t>
      </w:r>
    </w:p>
    <w:p w14:paraId="59C7100F" w14:textId="77777777" w:rsidR="00B5424E" w:rsidRPr="001E0293" w:rsidRDefault="00B5424E" w:rsidP="00B5424E">
      <w:pPr>
        <w:pStyle w:val="Style2"/>
        <w:rPr>
          <w:rFonts w:ascii="Cambria" w:hAnsi="Cambria"/>
        </w:rPr>
      </w:pPr>
      <w:r w:rsidRPr="001E0293">
        <w:rPr>
          <w:rFonts w:ascii="Cambria" w:hAnsi="Cambria"/>
        </w:rPr>
        <w:t>But I was confused, too. Jasper’s marks worked on me, so why not this guy’s?</w:t>
      </w:r>
    </w:p>
    <w:p w14:paraId="44BFE970" w14:textId="77777777" w:rsidR="00B5424E" w:rsidRPr="001E0293" w:rsidRDefault="00B5424E" w:rsidP="00B5424E">
      <w:pPr>
        <w:pStyle w:val="Style2"/>
        <w:rPr>
          <w:rFonts w:ascii="Cambria" w:hAnsi="Cambria"/>
        </w:rPr>
      </w:pPr>
      <w:r w:rsidRPr="001E0293">
        <w:rPr>
          <w:rFonts w:ascii="Cambria" w:hAnsi="Cambria"/>
        </w:rPr>
        <w:t>“I won’t move, I promise.” It was the truth; I was no match for him. He looked at me and sighed, then sat down opposite from me and glared. He ripped blades of grass from the ground, and tore up the pieces. “What is your name, sir?” Maybe being more polite would help.</w:t>
      </w:r>
    </w:p>
    <w:p w14:paraId="116B4D4D" w14:textId="77777777" w:rsidR="00B5424E" w:rsidRPr="001E0293" w:rsidRDefault="00B5424E" w:rsidP="00B5424E">
      <w:pPr>
        <w:pStyle w:val="Style2"/>
        <w:rPr>
          <w:rFonts w:ascii="Cambria" w:hAnsi="Cambria"/>
        </w:rPr>
      </w:pPr>
      <w:r w:rsidRPr="001E0293">
        <w:rPr>
          <w:rFonts w:ascii="Cambria" w:hAnsi="Cambria"/>
        </w:rPr>
        <w:t xml:space="preserve">“I no longer have a name,” he said. There was a long pause. I wasn’t sure what to say, and in a way, I felt bad. Names are identities—without a name, who </w:t>
      </w:r>
      <w:r w:rsidRPr="001E0293">
        <w:rPr>
          <w:rFonts w:ascii="Cambria" w:hAnsi="Cambria"/>
        </w:rPr>
        <w:lastRenderedPageBreak/>
        <w:t>are you? “Decades ago, I was once called Thaddeus. I now identify as Hunter Two.” He added.</w:t>
      </w:r>
    </w:p>
    <w:p w14:paraId="5C812DC1" w14:textId="77777777" w:rsidR="00B5424E" w:rsidRPr="001E0293" w:rsidRDefault="00B5424E" w:rsidP="00B5424E">
      <w:pPr>
        <w:pStyle w:val="Style2"/>
        <w:rPr>
          <w:rFonts w:ascii="Cambria" w:hAnsi="Cambria"/>
        </w:rPr>
      </w:pPr>
      <w:r w:rsidRPr="001E0293">
        <w:rPr>
          <w:rFonts w:ascii="Cambria" w:hAnsi="Cambria"/>
        </w:rPr>
        <w:t>“Why are you called that? Aren’t you a henchman for Micah?” I needed to tap into his humanity, if he had any. I hoped to god he did.</w:t>
      </w:r>
    </w:p>
    <w:p w14:paraId="62C53A73" w14:textId="77777777" w:rsidR="00B5424E" w:rsidRPr="001E0293" w:rsidRDefault="00B5424E" w:rsidP="00B5424E">
      <w:pPr>
        <w:pStyle w:val="Style2"/>
        <w:rPr>
          <w:rFonts w:ascii="Cambria" w:hAnsi="Cambria"/>
        </w:rPr>
      </w:pPr>
      <w:r w:rsidRPr="001E0293">
        <w:rPr>
          <w:rFonts w:ascii="Cambria" w:hAnsi="Cambria"/>
        </w:rPr>
        <w:t xml:space="preserve">“I should not be talking to you—I was advised not to. But I do not see harm in small talk. You obviously know nothing, and cannot do wrong. I am Hunter Two, but I am also a henchman. There are positions within the henchmen.” He looked me in the face and could tell I was a bit lost. So he continued on “Look at it this way. Heaven is the white chess pieces, and the black is Hell. Within those pieces, Lucifer is the king, Micah is the queen. Rooks would probably be the marksmen of the henchmen, as they fight fairly well. Bishops would be the soldiers that stand next to </w:t>
      </w:r>
      <w:r w:rsidRPr="001E0293">
        <w:rPr>
          <w:rFonts w:ascii="Cambria" w:hAnsi="Cambria"/>
        </w:rPr>
        <w:lastRenderedPageBreak/>
        <w:t>Micah and Lucifer, to protect them in case of a breach, as they would fight better than the pawns, who are neither good nor bad when it comes to fighting. The knights are hunters; we track down people, beings, and artifacts, whatever we are told to find. Then you have rankings, one being the best and from there on, with the exception of pawns—they do not have rankings. I may have confused you more, but I have never had to describe it before. Do you understand now?”</w:t>
      </w:r>
    </w:p>
    <w:p w14:paraId="436038DA" w14:textId="77777777" w:rsidR="00B5424E" w:rsidRPr="001E0293" w:rsidRDefault="00B5424E" w:rsidP="00B5424E">
      <w:pPr>
        <w:pStyle w:val="Style2"/>
        <w:rPr>
          <w:rFonts w:ascii="Cambria" w:hAnsi="Cambria"/>
        </w:rPr>
      </w:pPr>
      <w:r w:rsidRPr="001E0293">
        <w:rPr>
          <w:rFonts w:ascii="Cambria" w:hAnsi="Cambria"/>
        </w:rPr>
        <w:t>“I think so, there is one thing, though, I can’t seem to get my mind around. Why do you no longer identify with a name?” I yearned for answers.</w:t>
      </w:r>
    </w:p>
    <w:p w14:paraId="5D71CC53" w14:textId="77777777" w:rsidR="00B5424E" w:rsidRPr="001E0293" w:rsidRDefault="00B5424E" w:rsidP="00B5424E">
      <w:pPr>
        <w:pStyle w:val="Style2"/>
        <w:rPr>
          <w:rFonts w:ascii="Cambria" w:hAnsi="Cambria"/>
        </w:rPr>
      </w:pPr>
      <w:r w:rsidRPr="001E0293">
        <w:rPr>
          <w:rFonts w:ascii="Cambria" w:hAnsi="Cambria"/>
        </w:rPr>
        <w:t xml:space="preserve">“Because Lucifer thinks names mean independence, and independence means defiance.” Thaddeus looked toward the sky for a moment. I </w:t>
      </w:r>
      <w:r w:rsidRPr="001E0293">
        <w:rPr>
          <w:rFonts w:ascii="Cambria" w:hAnsi="Cambria"/>
        </w:rPr>
        <w:lastRenderedPageBreak/>
        <w:t>pondered for a moment on the next question to ask. I had some broad personal questions—ones that brought out emotions.</w:t>
      </w:r>
    </w:p>
    <w:p w14:paraId="71B870C7" w14:textId="77777777" w:rsidR="00B5424E" w:rsidRPr="001E0293" w:rsidRDefault="00B5424E" w:rsidP="00B5424E">
      <w:pPr>
        <w:pStyle w:val="Style2"/>
        <w:rPr>
          <w:rFonts w:ascii="Cambria" w:hAnsi="Cambria"/>
        </w:rPr>
      </w:pPr>
      <w:r w:rsidRPr="001E0293">
        <w:rPr>
          <w:rFonts w:ascii="Cambria" w:hAnsi="Cambria"/>
        </w:rPr>
        <w:t>“Do you have a family?” I questioned him again. He sighed.</w:t>
      </w:r>
    </w:p>
    <w:p w14:paraId="4BCB8052" w14:textId="77777777" w:rsidR="00B5424E" w:rsidRPr="001E0293" w:rsidRDefault="00B5424E" w:rsidP="00B5424E">
      <w:pPr>
        <w:pStyle w:val="Style2"/>
        <w:rPr>
          <w:rFonts w:ascii="Cambria" w:hAnsi="Cambria"/>
        </w:rPr>
      </w:pPr>
      <w:r w:rsidRPr="001E0293">
        <w:rPr>
          <w:rFonts w:ascii="Cambria" w:hAnsi="Cambria"/>
        </w:rPr>
        <w:t>“You are far too curious, and curiosity is a dangerous venom… but to answer you, yes and no. No, I do not currently have a family, but yes, at one point I did have one. Now no more talking.” He quickly looked to the right of us, beyond the trees and stood up. “I am truly sorry,” he said as he made me stand up, then swiftly threw me up and over his shoulder. I did not protest, I knew it would be pointless.</w:t>
      </w:r>
    </w:p>
    <w:p w14:paraId="5906B7B5" w14:textId="77777777" w:rsidR="00B5424E" w:rsidRPr="001E0293" w:rsidRDefault="00B5424E" w:rsidP="00B5424E">
      <w:pPr>
        <w:pStyle w:val="Style2"/>
        <w:rPr>
          <w:rFonts w:ascii="Cambria" w:hAnsi="Cambria"/>
        </w:rPr>
      </w:pPr>
      <w:r w:rsidRPr="001E0293">
        <w:rPr>
          <w:rFonts w:ascii="Cambria" w:hAnsi="Cambria"/>
        </w:rPr>
        <w:t xml:space="preserve">“Hunter Two, we have been searching for you.” I heard a man say. His voice was deep, and sounded dark, if that even made sense. “Nightfall is coming </w:t>
      </w:r>
      <w:r w:rsidRPr="001E0293">
        <w:rPr>
          <w:rFonts w:ascii="Cambria" w:hAnsi="Cambria"/>
        </w:rPr>
        <w:lastRenderedPageBreak/>
        <w:t>upon us fast, we need to meet up with Cardinal One at the lighthouse, the prisoner is there awaiting her fate now.”</w:t>
      </w:r>
    </w:p>
    <w:p w14:paraId="71C28680" w14:textId="77777777" w:rsidR="00B5424E" w:rsidRPr="001E0293" w:rsidRDefault="00B5424E" w:rsidP="00B5424E">
      <w:pPr>
        <w:pStyle w:val="Style2"/>
        <w:rPr>
          <w:rFonts w:ascii="Cambria" w:hAnsi="Cambria"/>
        </w:rPr>
      </w:pPr>
      <w:r w:rsidRPr="001E0293">
        <w:rPr>
          <w:rFonts w:ascii="Cambria" w:hAnsi="Cambria"/>
        </w:rPr>
        <w:t>I felt a tinge of worry, I wondered if the prisoner was Cecelia or Derek. After what felt like miles of walking, I began to feel weak and somehow fell asleep.</w:t>
      </w:r>
    </w:p>
    <w:p w14:paraId="6E53CF86" w14:textId="5668B781" w:rsidR="00B5424E" w:rsidRDefault="00B5424E" w:rsidP="00B5424E">
      <w:pPr>
        <w:pStyle w:val="Style2"/>
        <w:rPr>
          <w:rFonts w:ascii="Cambria" w:hAnsi="Cambria"/>
        </w:rPr>
      </w:pPr>
    </w:p>
    <w:p w14:paraId="0A54AEA7" w14:textId="25042EE3" w:rsidR="001E0293" w:rsidRDefault="001E0293" w:rsidP="001E0293">
      <w:pPr>
        <w:pStyle w:val="Style1"/>
      </w:pPr>
    </w:p>
    <w:p w14:paraId="2C877C41" w14:textId="2FDF4C14" w:rsidR="001E0293" w:rsidRDefault="001E0293" w:rsidP="001E0293">
      <w:pPr>
        <w:pStyle w:val="Style1"/>
      </w:pPr>
    </w:p>
    <w:p w14:paraId="642A3710" w14:textId="39EBA989" w:rsidR="001E0293" w:rsidRDefault="001E0293" w:rsidP="001E0293">
      <w:pPr>
        <w:pStyle w:val="Style1"/>
      </w:pPr>
    </w:p>
    <w:p w14:paraId="20D3B620" w14:textId="4718305D" w:rsidR="001E0293" w:rsidRDefault="001E0293" w:rsidP="001E0293">
      <w:pPr>
        <w:pStyle w:val="Style1"/>
      </w:pPr>
    </w:p>
    <w:p w14:paraId="06042A6B" w14:textId="77777777" w:rsidR="001E0293" w:rsidRPr="001E0293" w:rsidRDefault="001E0293" w:rsidP="001E0293">
      <w:pPr>
        <w:pStyle w:val="Style1"/>
      </w:pPr>
    </w:p>
    <w:p w14:paraId="74F935AF" w14:textId="77777777" w:rsidR="00B5424E" w:rsidRPr="001E0293" w:rsidRDefault="00B5424E" w:rsidP="00B5424E">
      <w:pPr>
        <w:pStyle w:val="Style2"/>
        <w:rPr>
          <w:rFonts w:ascii="Cambria" w:hAnsi="Cambria"/>
        </w:rPr>
      </w:pPr>
    </w:p>
    <w:p w14:paraId="536747AF" w14:textId="77777777" w:rsidR="00B5424E" w:rsidRPr="001E0293" w:rsidRDefault="00B5424E" w:rsidP="00B5424E">
      <w:pPr>
        <w:pStyle w:val="Style2"/>
        <w:rPr>
          <w:rFonts w:ascii="Cambria" w:hAnsi="Cambria"/>
        </w:rPr>
      </w:pPr>
    </w:p>
    <w:p w14:paraId="6467F840" w14:textId="77777777" w:rsidR="00B5424E" w:rsidRPr="001E0293" w:rsidRDefault="00B5424E" w:rsidP="00B5424E">
      <w:pPr>
        <w:pStyle w:val="Style2"/>
        <w:rPr>
          <w:rFonts w:ascii="Cambria" w:hAnsi="Cambria"/>
        </w:rPr>
      </w:pPr>
    </w:p>
    <w:p w14:paraId="4A7E4FEF" w14:textId="77777777" w:rsidR="00F21889" w:rsidRDefault="00F21889">
      <w:pPr>
        <w:ind w:firstLine="720"/>
        <w:rPr>
          <w:rFonts w:ascii="Cambria" w:eastAsiaTheme="majorEastAsia" w:hAnsi="Cambria" w:cstheme="majorBidi"/>
          <w:caps/>
        </w:rPr>
      </w:pPr>
      <w:r>
        <w:rPr>
          <w:rFonts w:ascii="Cambria" w:hAnsi="Cambria"/>
        </w:rPr>
        <w:br w:type="page"/>
      </w:r>
    </w:p>
    <w:p w14:paraId="4EAEBDFB" w14:textId="0F6FAE4C" w:rsidR="00B5424E" w:rsidRPr="000B260B" w:rsidRDefault="00B5424E" w:rsidP="000B260B">
      <w:pPr>
        <w:pStyle w:val="Heading1"/>
      </w:pPr>
      <w:r w:rsidRPr="000B260B">
        <w:lastRenderedPageBreak/>
        <w:t>TEN.</w:t>
      </w:r>
    </w:p>
    <w:p w14:paraId="20BB2C2A" w14:textId="77777777" w:rsidR="00B5424E" w:rsidRPr="001E0293" w:rsidRDefault="00B5424E" w:rsidP="00B5424E">
      <w:pPr>
        <w:pStyle w:val="Style2"/>
        <w:rPr>
          <w:rFonts w:ascii="Cambria" w:hAnsi="Cambria"/>
        </w:rPr>
      </w:pPr>
      <w:r w:rsidRPr="001E0293">
        <w:rPr>
          <w:rFonts w:ascii="Cambria" w:hAnsi="Cambria"/>
        </w:rPr>
        <w:t>I awoke when I was gently set down. The floor was old wood, the type that, if you slid on it, you’d end up with a crapload of slivers. I looked up and saw Thaddeus. He gave me a smile of encouragement. It was nice to see.</w:t>
      </w:r>
    </w:p>
    <w:p w14:paraId="479A02E7" w14:textId="77777777" w:rsidR="00B5424E" w:rsidRPr="001E0293" w:rsidRDefault="00B5424E" w:rsidP="00B5424E">
      <w:pPr>
        <w:pStyle w:val="Style2"/>
        <w:rPr>
          <w:rFonts w:ascii="Cambria" w:hAnsi="Cambria"/>
        </w:rPr>
      </w:pPr>
      <w:r w:rsidRPr="001E0293">
        <w:rPr>
          <w:rFonts w:ascii="Cambria" w:hAnsi="Cambria"/>
        </w:rPr>
        <w:t>“Here, eat. Please.” He set down a cup of water and a plate which held a poor excuse of a sandwich. I looked at the plate for a moment, then back up at Thaddeus.</w:t>
      </w:r>
    </w:p>
    <w:p w14:paraId="7A6E21DE" w14:textId="77777777" w:rsidR="00B5424E" w:rsidRPr="001E0293" w:rsidRDefault="00B5424E" w:rsidP="00B5424E">
      <w:pPr>
        <w:pStyle w:val="Style2"/>
        <w:rPr>
          <w:rFonts w:ascii="Cambria" w:hAnsi="Cambria"/>
        </w:rPr>
      </w:pPr>
      <w:r w:rsidRPr="001E0293">
        <w:rPr>
          <w:rFonts w:ascii="Cambria" w:hAnsi="Cambria"/>
        </w:rPr>
        <w:t>“Is it poisoned?” I wanted to eat, but not if I was going to die because of it.</w:t>
      </w:r>
    </w:p>
    <w:p w14:paraId="6E164C90" w14:textId="77777777" w:rsidR="00B5424E" w:rsidRPr="001E0293" w:rsidRDefault="00B5424E" w:rsidP="00B5424E">
      <w:pPr>
        <w:pStyle w:val="Style2"/>
        <w:rPr>
          <w:rFonts w:ascii="Cambria" w:hAnsi="Cambria"/>
        </w:rPr>
      </w:pPr>
      <w:r w:rsidRPr="001E0293">
        <w:rPr>
          <w:rFonts w:ascii="Cambria" w:hAnsi="Cambria"/>
        </w:rPr>
        <w:t>“No, I prepared it myself. I was to bring you back alive. You must eat.” He stood up and walked out.</w:t>
      </w:r>
    </w:p>
    <w:p w14:paraId="68842785" w14:textId="77777777" w:rsidR="00B5424E" w:rsidRPr="001E0293" w:rsidRDefault="00B5424E" w:rsidP="00B5424E">
      <w:pPr>
        <w:pStyle w:val="Style2"/>
        <w:rPr>
          <w:rFonts w:ascii="Cambria" w:hAnsi="Cambria"/>
        </w:rPr>
      </w:pPr>
      <w:r w:rsidRPr="001E0293">
        <w:rPr>
          <w:rFonts w:ascii="Cambria" w:hAnsi="Cambria"/>
        </w:rPr>
        <w:t xml:space="preserve">I felt like I could trust him, so I began to take bites of the sandwich. The lettuce was soggy, but it </w:t>
      </w:r>
      <w:r w:rsidRPr="001E0293">
        <w:rPr>
          <w:rFonts w:ascii="Cambria" w:hAnsi="Cambria"/>
        </w:rPr>
        <w:lastRenderedPageBreak/>
        <w:t>was food. I was nearly done when I heard struggling outside my room. The door burst open; they shoved Cecilia in so hard she flew several feet before landing on the floor. I stood up and rushed over, glaring at the men as I stood over her. They began to approach me; there were three of them. One of them, I recognized from the restaurant with Jasper and Caspian. I formed my hands into fists. I knew I was no match, but I would not let them hurt her. Thaddeus barged back into the room.</w:t>
      </w:r>
    </w:p>
    <w:p w14:paraId="30ED1938" w14:textId="77777777" w:rsidR="00B5424E" w:rsidRPr="001E0293" w:rsidRDefault="00B5424E" w:rsidP="00B5424E">
      <w:pPr>
        <w:pStyle w:val="Style2"/>
        <w:rPr>
          <w:rFonts w:ascii="Cambria" w:hAnsi="Cambria"/>
        </w:rPr>
      </w:pPr>
      <w:r w:rsidRPr="001E0293">
        <w:rPr>
          <w:rFonts w:ascii="Cambria" w:hAnsi="Cambria"/>
        </w:rPr>
        <w:t xml:space="preserve">“Out, now!” He hollered from behind them. Two of them quickly turned around and left; the third glared at me. There was something terrifying about him—although I would not let it show. “NOW!” Thaddeus boomed. The man left, followed by </w:t>
      </w:r>
      <w:r w:rsidRPr="001E0293">
        <w:rPr>
          <w:rFonts w:ascii="Cambria" w:hAnsi="Cambria"/>
        </w:rPr>
        <w:lastRenderedPageBreak/>
        <w:t>Thaddeus. I was thankful that of all the henchmen, I got one with a bit of humanity left.</w:t>
      </w:r>
    </w:p>
    <w:p w14:paraId="12ED5582" w14:textId="77777777" w:rsidR="00B5424E" w:rsidRPr="001E0293" w:rsidRDefault="00B5424E" w:rsidP="00B5424E">
      <w:pPr>
        <w:pStyle w:val="Style2"/>
        <w:rPr>
          <w:rFonts w:ascii="Cambria" w:hAnsi="Cambria"/>
        </w:rPr>
      </w:pPr>
      <w:r w:rsidRPr="001E0293">
        <w:rPr>
          <w:rFonts w:ascii="Cambria" w:hAnsi="Cambria"/>
        </w:rPr>
        <w:t>“You need not risk yourself for me, dear,” came from the floor. I knelt down to Cecelia and helped her sit up. She was bruised all over, from head to toe.</w:t>
      </w:r>
    </w:p>
    <w:p w14:paraId="35F61FBD" w14:textId="77777777" w:rsidR="00B5424E" w:rsidRPr="001E0293" w:rsidRDefault="00B5424E" w:rsidP="00B5424E">
      <w:pPr>
        <w:pStyle w:val="Style2"/>
        <w:rPr>
          <w:rFonts w:ascii="Cambria" w:hAnsi="Cambria"/>
        </w:rPr>
      </w:pPr>
      <w:r w:rsidRPr="001E0293">
        <w:rPr>
          <w:rFonts w:ascii="Cambria" w:hAnsi="Cambria"/>
        </w:rPr>
        <w:t>I sighed, “But I will. Because I care about you. I know we’ve only met twice, but you have told me more about myself than I ever knew. I trust you, and right now you’re all I seem to have.” I sat down next to her and let out a groan as Cecelia grabbed my hand.</w:t>
      </w:r>
    </w:p>
    <w:p w14:paraId="3E2C6263" w14:textId="77777777" w:rsidR="00B5424E" w:rsidRPr="001E0293" w:rsidRDefault="00B5424E" w:rsidP="00B5424E">
      <w:pPr>
        <w:pStyle w:val="Style2"/>
        <w:rPr>
          <w:rFonts w:ascii="Cambria" w:hAnsi="Cambria"/>
        </w:rPr>
      </w:pPr>
      <w:r w:rsidRPr="001E0293">
        <w:rPr>
          <w:rFonts w:ascii="Cambria" w:hAnsi="Cambria"/>
        </w:rPr>
        <w:t>“Thank you. You, in a way, are kin to me. I know you are bursting with questions, and who knows how long we’ve got. Ask away, lovely, I will answer what I can.” She patted my hand and gave me a comforting smile.</w:t>
      </w:r>
    </w:p>
    <w:p w14:paraId="47C749CE" w14:textId="77777777" w:rsidR="00B5424E" w:rsidRPr="001E0293" w:rsidRDefault="00B5424E" w:rsidP="00B5424E">
      <w:pPr>
        <w:pStyle w:val="Style2"/>
        <w:rPr>
          <w:rFonts w:ascii="Cambria" w:hAnsi="Cambria"/>
        </w:rPr>
      </w:pPr>
      <w:r w:rsidRPr="001E0293">
        <w:rPr>
          <w:rFonts w:ascii="Cambria" w:hAnsi="Cambria"/>
        </w:rPr>
        <w:lastRenderedPageBreak/>
        <w:t>“Do you know where my father is?” I began. Cecelia’s demeanor completely changed. She looked as though she could cry.</w:t>
      </w:r>
    </w:p>
    <w:p w14:paraId="43673582" w14:textId="77777777" w:rsidR="00B5424E" w:rsidRPr="001E0293" w:rsidRDefault="00B5424E" w:rsidP="00B5424E">
      <w:pPr>
        <w:pStyle w:val="Style2"/>
        <w:rPr>
          <w:rFonts w:ascii="Cambria" w:hAnsi="Cambria"/>
        </w:rPr>
      </w:pPr>
      <w:r w:rsidRPr="001E0293">
        <w:rPr>
          <w:rFonts w:ascii="Cambria" w:hAnsi="Cambria"/>
        </w:rPr>
        <w:t>“Assuming you meant Derek, I am not sure. He was here with me for about a day. They hurt him pretty badly, tortured him to get answers about you, but he would not speak. They dragged him out, and I do not know where they took him. My foresight is blocked in here.” We sat in silence for a while. I could not cry though, I could not show weakness right now. I had to be strong.</w:t>
      </w:r>
    </w:p>
    <w:p w14:paraId="697C959D" w14:textId="77777777" w:rsidR="00B5424E" w:rsidRPr="001E0293" w:rsidRDefault="00B5424E" w:rsidP="00B5424E">
      <w:pPr>
        <w:pStyle w:val="Style2"/>
        <w:rPr>
          <w:rFonts w:ascii="Cambria" w:hAnsi="Cambria"/>
        </w:rPr>
      </w:pPr>
      <w:r w:rsidRPr="001E0293">
        <w:rPr>
          <w:rFonts w:ascii="Cambria" w:hAnsi="Cambria"/>
        </w:rPr>
        <w:t>“Why it is that Jasper could use his marks on me, but when one of the henchmen tried, he could not?” I watched her face as she smiled.</w:t>
      </w:r>
    </w:p>
    <w:p w14:paraId="6B849C9F" w14:textId="77777777" w:rsidR="00B5424E" w:rsidRPr="001E0293" w:rsidRDefault="00B5424E" w:rsidP="00B5424E">
      <w:pPr>
        <w:pStyle w:val="Style2"/>
        <w:rPr>
          <w:rFonts w:ascii="Cambria" w:hAnsi="Cambria"/>
        </w:rPr>
      </w:pPr>
      <w:r w:rsidRPr="001E0293">
        <w:rPr>
          <w:rFonts w:ascii="Cambria" w:hAnsi="Cambria"/>
        </w:rPr>
        <w:t xml:space="preserve">“There are dark marks which the henchmen use, they are completely different. Two different signs </w:t>
      </w:r>
      <w:r w:rsidRPr="001E0293">
        <w:rPr>
          <w:rFonts w:ascii="Cambria" w:hAnsi="Cambria"/>
        </w:rPr>
        <w:lastRenderedPageBreak/>
        <w:t>for the same order. Lucifer is your father; he created the signs, but made sure they would not work on him. So for that reason, they also do not work on you. That is a nice asset, but one I would not be let known. For instance, if you are marked to ‘Sleep,’ and you pretend to sleep, you may have a chance at escaping.” Cecelia shifted her weight. She was uncomfortable on the hard floor. It yet again made me feel guilty—if it weren’t for me, she’d be in the comfort of her own bed.</w:t>
      </w:r>
    </w:p>
    <w:p w14:paraId="597971E0" w14:textId="77777777" w:rsidR="00B5424E" w:rsidRPr="001E0293" w:rsidRDefault="00B5424E" w:rsidP="00B5424E">
      <w:pPr>
        <w:pStyle w:val="Style2"/>
        <w:rPr>
          <w:rFonts w:ascii="Cambria" w:hAnsi="Cambria"/>
        </w:rPr>
      </w:pPr>
      <w:r w:rsidRPr="001E0293">
        <w:rPr>
          <w:rFonts w:ascii="Cambria" w:hAnsi="Cambria"/>
        </w:rPr>
        <w:t xml:space="preserve">“I didn’t think about that—thank you.” I sat for a while. I still had so many questions; it seemed like everything I once wondered didn’t even matter anymore. “I don’t know what else to ask. Is there anything I don’t know that I probably should?” I watched as she sat there. She closed her eyes for an </w:t>
      </w:r>
      <w:r w:rsidRPr="001E0293">
        <w:rPr>
          <w:rFonts w:ascii="Cambria" w:hAnsi="Cambria"/>
        </w:rPr>
        <w:lastRenderedPageBreak/>
        <w:t>incredibly long time; I almost thought she’d fallen asleep on me.</w:t>
      </w:r>
    </w:p>
    <w:p w14:paraId="231290CB" w14:textId="77777777" w:rsidR="00B5424E" w:rsidRPr="001E0293" w:rsidRDefault="00B5424E" w:rsidP="00B5424E">
      <w:pPr>
        <w:pStyle w:val="Style2"/>
        <w:rPr>
          <w:rFonts w:ascii="Cambria" w:hAnsi="Cambria"/>
        </w:rPr>
      </w:pPr>
      <w:r w:rsidRPr="001E0293">
        <w:rPr>
          <w:rFonts w:ascii="Cambria" w:hAnsi="Cambria"/>
        </w:rPr>
        <w:t xml:space="preserve">“There is one thing, perhaps two. I do not know what others have told you, or even know themselves. For one, you are part of a beautiful prophecy; bright and vivid are the pages indeed. I cannot tell you what the prophecy is, for that is something you have to fulfill on your own, without any influence on who you are to be, and what you are to do.” She paused. “And second, you have a half-sister. She is not your mother’s daughter, but your father’s. She is not a </w:t>
      </w:r>
      <w:proofErr w:type="spellStart"/>
      <w:r w:rsidRPr="001E0293">
        <w:rPr>
          <w:rFonts w:ascii="Cambria" w:hAnsi="Cambria"/>
        </w:rPr>
        <w:t>Phós</w:t>
      </w:r>
      <w:proofErr w:type="spellEnd"/>
      <w:r w:rsidRPr="001E0293">
        <w:rPr>
          <w:rFonts w:ascii="Cambria" w:hAnsi="Cambria"/>
        </w:rPr>
        <w:t xml:space="preserve">, but she is of something just as beautiful and rare. She is a </w:t>
      </w:r>
      <w:proofErr w:type="spellStart"/>
      <w:r w:rsidRPr="001E0293">
        <w:rPr>
          <w:rFonts w:ascii="Cambria" w:hAnsi="Cambria"/>
        </w:rPr>
        <w:t>Skótos</w:t>
      </w:r>
      <w:proofErr w:type="spellEnd"/>
      <w:r w:rsidRPr="001E0293">
        <w:rPr>
          <w:rFonts w:ascii="Cambria" w:hAnsi="Cambria"/>
        </w:rPr>
        <w:t>.” Then she stopped talking. I was glad she had; I needed a second to register this. In less than a minute, I had gone from only child to sister. I was sure she could see the shock on my face.</w:t>
      </w:r>
    </w:p>
    <w:p w14:paraId="1A497D3C" w14:textId="77777777" w:rsidR="00B5424E" w:rsidRPr="001E0293" w:rsidRDefault="00B5424E" w:rsidP="00B5424E">
      <w:pPr>
        <w:pStyle w:val="Style2"/>
        <w:rPr>
          <w:rFonts w:ascii="Cambria" w:hAnsi="Cambria"/>
        </w:rPr>
      </w:pPr>
      <w:r w:rsidRPr="001E0293">
        <w:rPr>
          <w:rFonts w:ascii="Cambria" w:hAnsi="Cambria"/>
        </w:rPr>
        <w:lastRenderedPageBreak/>
        <w:t xml:space="preserve">“What is a </w:t>
      </w:r>
      <w:proofErr w:type="spellStart"/>
      <w:r w:rsidRPr="001E0293">
        <w:rPr>
          <w:rFonts w:ascii="Cambria" w:hAnsi="Cambria"/>
        </w:rPr>
        <w:t>Skótos</w:t>
      </w:r>
      <w:proofErr w:type="spellEnd"/>
      <w:r w:rsidRPr="001E0293">
        <w:rPr>
          <w:rFonts w:ascii="Cambria" w:hAnsi="Cambria"/>
        </w:rPr>
        <w:t xml:space="preserve">? How old is she? What does she look like? What’s her name? I’m sorry—I just can’t wrap my head around this one.” Who would have thought the one thing that could stump me was having a sister I’d never known about, yet the Angels and other creatures of sort had hardly phased me. My parents were not my parents, and now I’ve got a sister. </w:t>
      </w:r>
    </w:p>
    <w:p w14:paraId="10563733" w14:textId="77777777" w:rsidR="00B5424E" w:rsidRPr="001E0293" w:rsidRDefault="00B5424E" w:rsidP="00B5424E">
      <w:pPr>
        <w:pStyle w:val="Style2"/>
        <w:rPr>
          <w:rFonts w:ascii="Cambria" w:hAnsi="Cambria"/>
        </w:rPr>
      </w:pPr>
      <w:r w:rsidRPr="001E0293">
        <w:rPr>
          <w:rFonts w:ascii="Cambria" w:hAnsi="Cambria"/>
        </w:rPr>
        <w:t>“</w:t>
      </w:r>
      <w:proofErr w:type="spellStart"/>
      <w:r w:rsidRPr="001E0293">
        <w:rPr>
          <w:rFonts w:ascii="Cambria" w:hAnsi="Cambria"/>
        </w:rPr>
        <w:t>Skótos</w:t>
      </w:r>
      <w:proofErr w:type="spellEnd"/>
      <w:r w:rsidRPr="001E0293">
        <w:rPr>
          <w:rFonts w:ascii="Cambria" w:hAnsi="Cambria"/>
        </w:rPr>
        <w:t xml:space="preserve"> is the exact opposite of you; it is dark. But like you, the dark is still a beautiful and wonderful gift. She is only a month or so younger than you, and I do not know what she looks like. But I do know her name is Luna. Lucifer—the father of both of you—he was a better man then he is now. He is now cunning and deceitful, but those traits were not carried over onto you or your sister. And now Micah wants to have </w:t>
      </w:r>
      <w:r w:rsidRPr="001E0293">
        <w:rPr>
          <w:rFonts w:ascii="Cambria" w:hAnsi="Cambria"/>
        </w:rPr>
        <w:lastRenderedPageBreak/>
        <w:t>both of you, to harvest your powers together so he can control the world and get into heaven. When you control both light and dark, you control everything. But Lucifer watched the both of you grow, and learn, and laugh, so it strained the relationship between him and Micah. You see, all this Archangel has ever wanted was love—but he is too fearful to admit it.”</w:t>
      </w:r>
    </w:p>
    <w:p w14:paraId="56904F2E" w14:textId="77777777" w:rsidR="00B5424E" w:rsidRPr="001E0293" w:rsidRDefault="00B5424E" w:rsidP="00B5424E">
      <w:pPr>
        <w:pStyle w:val="Style2"/>
        <w:rPr>
          <w:rFonts w:ascii="Cambria" w:hAnsi="Cambria"/>
        </w:rPr>
      </w:pPr>
      <w:r w:rsidRPr="001E0293">
        <w:rPr>
          <w:rFonts w:ascii="Cambria" w:hAnsi="Cambria"/>
        </w:rPr>
        <w:t>My head felt like it was going to explode. I should have eased into the questions. “Thank you, truly.” I mumbled out. I felt fairly tired, and sick. I scooted myself onto the floor and curled into a fetal position, facing Cecilia. “One more thing, Cecilia—what are you?” Dazed and tired, I still asked.</w:t>
      </w:r>
    </w:p>
    <w:p w14:paraId="793A85A1" w14:textId="77777777" w:rsidR="00B5424E" w:rsidRPr="001E0293" w:rsidRDefault="00B5424E" w:rsidP="00B5424E">
      <w:pPr>
        <w:pStyle w:val="Style2"/>
        <w:rPr>
          <w:rFonts w:ascii="Cambria" w:hAnsi="Cambria"/>
        </w:rPr>
      </w:pPr>
      <w:r w:rsidRPr="001E0293">
        <w:rPr>
          <w:rFonts w:ascii="Cambria" w:hAnsi="Cambria"/>
        </w:rPr>
        <w:t xml:space="preserve">“I am a Fae, darling—catch some sleep. I will wake you if anything changes, but as of now, we are in a room with nothing else to do. Sleep well.” She placed </w:t>
      </w:r>
      <w:r w:rsidRPr="001E0293">
        <w:rPr>
          <w:rFonts w:ascii="Cambria" w:hAnsi="Cambria"/>
        </w:rPr>
        <w:lastRenderedPageBreak/>
        <w:t xml:space="preserve">her hand on my shoulder. “And call me </w:t>
      </w:r>
      <w:proofErr w:type="spellStart"/>
      <w:r w:rsidRPr="001E0293">
        <w:rPr>
          <w:rFonts w:ascii="Cambria" w:hAnsi="Cambria"/>
        </w:rPr>
        <w:t>Cece</w:t>
      </w:r>
      <w:proofErr w:type="spellEnd"/>
      <w:r w:rsidRPr="001E0293">
        <w:rPr>
          <w:rFonts w:ascii="Cambria" w:hAnsi="Cambria"/>
        </w:rPr>
        <w:t>, Cecilia sounds old. I’m just a little over six-hundred years; most Fae live to be thousands of years old.” She chuckled, but I couldn’t help but gape at the thought of experiencing six-hundred years alive, let alone thousands. I’d say life must get lonely, but with so many other creatures, you really aren’t ever alone.</w:t>
      </w:r>
    </w:p>
    <w:p w14:paraId="55255D3C" w14:textId="77777777" w:rsidR="00B5424E" w:rsidRPr="001E0293" w:rsidRDefault="00B5424E" w:rsidP="00B5424E">
      <w:pPr>
        <w:pStyle w:val="Style2"/>
        <w:rPr>
          <w:rFonts w:ascii="Cambria" w:hAnsi="Cambria"/>
        </w:rPr>
      </w:pPr>
    </w:p>
    <w:p w14:paraId="1576A86E" w14:textId="77777777" w:rsidR="00B5424E" w:rsidRPr="001E0293" w:rsidRDefault="00B5424E" w:rsidP="00B5424E">
      <w:pPr>
        <w:pStyle w:val="Style2"/>
        <w:rPr>
          <w:rFonts w:ascii="Cambria" w:hAnsi="Cambria"/>
        </w:rPr>
      </w:pPr>
      <w:r w:rsidRPr="001E0293">
        <w:rPr>
          <w:rFonts w:ascii="Cambria" w:hAnsi="Cambria"/>
        </w:rPr>
        <w:t>I awoke sometime later; because the room had no windows, though, I couldn’t tell what time it was. I scanned around the room and noticed Cecilia was gone. My heart dropped to my stomach. I sat upright and tried to control my breathing; I suddenly felt ice cold. I ran to the door and began kicking it.</w:t>
      </w:r>
    </w:p>
    <w:p w14:paraId="04285171" w14:textId="77777777" w:rsidR="00B5424E" w:rsidRPr="001E0293" w:rsidRDefault="00B5424E" w:rsidP="00B5424E">
      <w:pPr>
        <w:pStyle w:val="Style2"/>
        <w:rPr>
          <w:rFonts w:ascii="Cambria" w:hAnsi="Cambria"/>
        </w:rPr>
      </w:pPr>
      <w:r w:rsidRPr="001E0293">
        <w:rPr>
          <w:rFonts w:ascii="Cambria" w:hAnsi="Cambria"/>
        </w:rPr>
        <w:t xml:space="preserve">“Where did you take her, damn you?” I screamed. “Open the door! Tell me! Bring her back! </w:t>
      </w:r>
      <w:r w:rsidRPr="001E0293">
        <w:rPr>
          <w:rFonts w:ascii="Cambria" w:hAnsi="Cambria"/>
        </w:rPr>
        <w:lastRenderedPageBreak/>
        <w:t>Please!” I began to beg. I was desperate—I did not want to be alone. I started feeling claustrophobic, and I couldn’t catch my breath. The tumbler on the locks clicked, and the door opened. The henchman from earlier who’d had an issue with leaving came in. He shut the door behind him, and as soon as he did, I felt helpless.</w:t>
      </w:r>
    </w:p>
    <w:p w14:paraId="19C9087C" w14:textId="77777777" w:rsidR="00B5424E" w:rsidRPr="001E0293" w:rsidRDefault="00B5424E" w:rsidP="00B5424E">
      <w:pPr>
        <w:pStyle w:val="Style2"/>
        <w:rPr>
          <w:rFonts w:ascii="Cambria" w:hAnsi="Cambria"/>
        </w:rPr>
      </w:pPr>
      <w:r w:rsidRPr="001E0293">
        <w:rPr>
          <w:rFonts w:ascii="Cambria" w:hAnsi="Cambria"/>
        </w:rPr>
        <w:t>“Sorry, I was only worried about my friend.” I thought that maybe if I apologized he’d just leave.</w:t>
      </w:r>
    </w:p>
    <w:p w14:paraId="50574BDF" w14:textId="77777777" w:rsidR="00B5424E" w:rsidRPr="001E0293" w:rsidRDefault="00B5424E" w:rsidP="00B5424E">
      <w:pPr>
        <w:pStyle w:val="Style2"/>
        <w:rPr>
          <w:rFonts w:ascii="Cambria" w:hAnsi="Cambria"/>
        </w:rPr>
      </w:pPr>
      <w:r w:rsidRPr="001E0293">
        <w:rPr>
          <w:rFonts w:ascii="Cambria" w:hAnsi="Cambria"/>
        </w:rPr>
        <w:t>“Your friend is as good as dead if Micah has his way.” He chuckled and began walking my way, slowly backed me up into the corner. I was trapped, and I had nowhere to go.</w:t>
      </w:r>
    </w:p>
    <w:p w14:paraId="40068726" w14:textId="77777777" w:rsidR="00B5424E" w:rsidRPr="001E0293" w:rsidRDefault="00B5424E" w:rsidP="00B5424E">
      <w:pPr>
        <w:pStyle w:val="Style2"/>
        <w:rPr>
          <w:rFonts w:ascii="Cambria" w:hAnsi="Cambria"/>
        </w:rPr>
      </w:pPr>
      <w:r w:rsidRPr="001E0293">
        <w:rPr>
          <w:rFonts w:ascii="Cambria" w:hAnsi="Cambria"/>
        </w:rPr>
        <w:t>“Please don’t hurt me.” I avoided eye contact. The last thing I wanted to do was start crying.</w:t>
      </w:r>
    </w:p>
    <w:p w14:paraId="557B8E2D" w14:textId="77777777" w:rsidR="00B5424E" w:rsidRPr="001E0293" w:rsidRDefault="00B5424E" w:rsidP="00B5424E">
      <w:pPr>
        <w:pStyle w:val="Style2"/>
        <w:rPr>
          <w:rFonts w:ascii="Cambria" w:hAnsi="Cambria"/>
        </w:rPr>
      </w:pPr>
      <w:r w:rsidRPr="001E0293">
        <w:rPr>
          <w:rFonts w:ascii="Cambria" w:hAnsi="Cambria"/>
        </w:rPr>
        <w:lastRenderedPageBreak/>
        <w:t xml:space="preserve">“Please don’t hurt me.” He mimicked. “Shut up.” He chuckled as he got closer to me. His breath reeked of alcohol. He grabbed my chin and forced me to look him in the eye, squeezing my jaw so hard tears began to well up in my eyes. “What’s so special about you?” He looked at my face, then turned my jaw to the left as he continued to look. He shoved me back to the wall and took a step back, examining me like a filthy dog. “Turn around.” He ordered. I didn’t want to; I was shaking, and I felt like I was going to throw up. Maybe if I threw up, he’d leave me alone. Then again somehow my life never really turns out that simple and easy. “Did you hear me, witch? I said turn the hell around.” He ordered again. I slowly turned around. I felt his eyes scanning my backside; it was a disgusting feeling. A few minutes had passed, and I had been </w:t>
      </w:r>
      <w:r w:rsidRPr="001E0293">
        <w:rPr>
          <w:rFonts w:ascii="Cambria" w:hAnsi="Cambria"/>
        </w:rPr>
        <w:lastRenderedPageBreak/>
        <w:t xml:space="preserve">doing absolutely nothing but staring at the wall. I heard shuffling and felt him get closer, causing the hair on my neck to raise, and then my stomach turned. He grabbed my hair in his fist and twisted it, so my neck craned to the side. “You’re a pretty one, aren’t you?” Except it wasn’t a question, he wanted me to answer. He threw me to the side, so I was no longer facing the wall. He began walking toward me again, so I backed up until I felt the wall behind me. He then reached around and grabbed another handful of my hair. I winced in pain, and he just smiled. My head was forced into an odd angle, and he leaned in and licked the length of my face from chin to brow. He slowly moved my head to face him, and then he kissed me forcibly and against my will. Disgusted and scared, I closed my eyes and tried to will away the thoughts. </w:t>
      </w:r>
      <w:r w:rsidRPr="001E0293">
        <w:rPr>
          <w:rFonts w:ascii="Cambria" w:hAnsi="Cambria"/>
        </w:rPr>
        <w:lastRenderedPageBreak/>
        <w:t>Then suddenly, he let go of my hair, and I felt him pull away from me. I carefully opened my eyes to see the man on the floor, and a hooded person standing above him with a short sword in his hands. I looked at the guy on the ground and saw blood pooling under him. I quickly ran to the furthest point of the room.</w:t>
      </w:r>
    </w:p>
    <w:p w14:paraId="000A383B" w14:textId="77777777" w:rsidR="00B5424E" w:rsidRPr="001E0293" w:rsidRDefault="00B5424E" w:rsidP="00B5424E">
      <w:pPr>
        <w:pStyle w:val="Style2"/>
        <w:rPr>
          <w:rFonts w:ascii="Cambria" w:hAnsi="Cambria"/>
        </w:rPr>
      </w:pPr>
      <w:r w:rsidRPr="001E0293">
        <w:rPr>
          <w:rFonts w:ascii="Cambria" w:hAnsi="Cambria"/>
        </w:rPr>
        <w:t xml:space="preserve">“Please don’t hurt me, I promise, I’ll do what you want.” I begged. I had never been so terrified in my entire life. I wish I were eighteen already, I could really use some powers or something. Part of me felt like I recognized him. </w:t>
      </w:r>
    </w:p>
    <w:p w14:paraId="231BE7C8" w14:textId="77777777" w:rsidR="00B5424E" w:rsidRPr="001E0293" w:rsidRDefault="00B5424E" w:rsidP="00B5424E">
      <w:pPr>
        <w:pStyle w:val="Style2"/>
        <w:rPr>
          <w:rFonts w:ascii="Cambria" w:hAnsi="Cambria"/>
        </w:rPr>
      </w:pPr>
      <w:r w:rsidRPr="001E0293">
        <w:rPr>
          <w:rFonts w:ascii="Cambria" w:hAnsi="Cambria"/>
        </w:rPr>
        <w:t xml:space="preserve">“I am here to save you,” he said, “but now we must go. You have to believe me.” He put his sword in the sheath hanging from his belt. He's dressed in black fitted jeans and a black hoodie. I couldn’t make out much of his face, and he turned away before I could </w:t>
      </w:r>
      <w:r w:rsidRPr="001E0293">
        <w:rPr>
          <w:rFonts w:ascii="Cambria" w:hAnsi="Cambria"/>
        </w:rPr>
        <w:lastRenderedPageBreak/>
        <w:t>really try. I followed him out, knowing that I could have been walking right into danger.</w:t>
      </w:r>
    </w:p>
    <w:p w14:paraId="0097ADEA" w14:textId="77777777" w:rsidR="00B5424E" w:rsidRPr="001E0293" w:rsidRDefault="00B5424E" w:rsidP="00B5424E">
      <w:pPr>
        <w:pStyle w:val="Style2"/>
        <w:rPr>
          <w:rFonts w:ascii="Cambria" w:hAnsi="Cambria"/>
        </w:rPr>
      </w:pPr>
      <w:r w:rsidRPr="001E0293">
        <w:rPr>
          <w:rFonts w:ascii="Cambria" w:hAnsi="Cambria"/>
        </w:rPr>
        <w:t>“Wait, please,” I said as I stopped right outside the door. The man turned around; I couldn’t see his eyes, but I could tell he was irritated. “I need you to help me get my friend out.”</w:t>
      </w:r>
    </w:p>
    <w:p w14:paraId="55F7AB58" w14:textId="77777777" w:rsidR="00B5424E" w:rsidRPr="001E0293" w:rsidRDefault="00B5424E" w:rsidP="00B5424E">
      <w:pPr>
        <w:pStyle w:val="Style2"/>
        <w:rPr>
          <w:rFonts w:ascii="Cambria" w:hAnsi="Cambria"/>
        </w:rPr>
      </w:pPr>
      <w:r w:rsidRPr="001E0293">
        <w:rPr>
          <w:rFonts w:ascii="Cambria" w:hAnsi="Cambria"/>
        </w:rPr>
        <w:t>“Of course. I’ve already gotten her out, but she is not doing so well. I can take you to her, if you’d like.” He offered. He sounded relatively kind and spoke somewhat formally.</w:t>
      </w:r>
    </w:p>
    <w:p w14:paraId="197537CC" w14:textId="77777777" w:rsidR="00B5424E" w:rsidRPr="001E0293" w:rsidRDefault="00B5424E" w:rsidP="00B5424E">
      <w:pPr>
        <w:pStyle w:val="Style2"/>
        <w:rPr>
          <w:rFonts w:ascii="Cambria" w:hAnsi="Cambria"/>
        </w:rPr>
      </w:pPr>
      <w:r w:rsidRPr="001E0293">
        <w:rPr>
          <w:rFonts w:ascii="Cambria" w:hAnsi="Cambria"/>
        </w:rPr>
        <w:t>“Please do.” I followed him down the winding stairs. The bottom of the stairs opened to a large room, Cecilia slumped on the floor. I was far away, but even so, I could easily see she looked rough. I ran as fast as I could and dropped to the ground beside her.</w:t>
      </w:r>
    </w:p>
    <w:p w14:paraId="40EA5078" w14:textId="77777777" w:rsidR="00B5424E" w:rsidRPr="001E0293" w:rsidRDefault="00B5424E" w:rsidP="00B5424E">
      <w:pPr>
        <w:pStyle w:val="Style2"/>
        <w:rPr>
          <w:rFonts w:ascii="Cambria" w:hAnsi="Cambria"/>
        </w:rPr>
      </w:pPr>
      <w:r w:rsidRPr="001E0293">
        <w:rPr>
          <w:rFonts w:ascii="Cambria" w:hAnsi="Cambria"/>
        </w:rPr>
        <w:lastRenderedPageBreak/>
        <w:t>“</w:t>
      </w:r>
      <w:proofErr w:type="spellStart"/>
      <w:r w:rsidRPr="001E0293">
        <w:rPr>
          <w:rFonts w:ascii="Cambria" w:hAnsi="Cambria"/>
        </w:rPr>
        <w:t>Cece</w:t>
      </w:r>
      <w:proofErr w:type="spellEnd"/>
      <w:r w:rsidRPr="001E0293">
        <w:rPr>
          <w:rFonts w:ascii="Cambria" w:hAnsi="Cambria"/>
        </w:rPr>
        <w:t>? I’m so sorry. I am so, so sorry.” I started crying. Seeing her beaten and bruised this badly was too much for me. How could anyone do this? Why would anyone do this? I felt a hand on my shoulder. I looked up and saw my rescuer. He wasn’t looking at me, but his hand was comfort enough. I looked back to Cecilia.</w:t>
      </w:r>
    </w:p>
    <w:p w14:paraId="781DF0BE" w14:textId="77777777" w:rsidR="00B5424E" w:rsidRPr="001E0293" w:rsidRDefault="00B5424E" w:rsidP="00B5424E">
      <w:pPr>
        <w:pStyle w:val="Style2"/>
        <w:rPr>
          <w:rFonts w:ascii="Cambria" w:hAnsi="Cambria"/>
        </w:rPr>
      </w:pPr>
      <w:r w:rsidRPr="001E0293">
        <w:rPr>
          <w:rFonts w:ascii="Cambria" w:hAnsi="Cambria"/>
        </w:rPr>
        <w:t>“Do you know how to draw marks?” I asked my rescuer.</w:t>
      </w:r>
    </w:p>
    <w:p w14:paraId="2FA9B178" w14:textId="77777777" w:rsidR="00B5424E" w:rsidRPr="001E0293" w:rsidRDefault="00B5424E" w:rsidP="00B5424E">
      <w:pPr>
        <w:pStyle w:val="Style2"/>
        <w:rPr>
          <w:rFonts w:ascii="Cambria" w:hAnsi="Cambria"/>
        </w:rPr>
      </w:pPr>
      <w:r w:rsidRPr="001E0293">
        <w:rPr>
          <w:rFonts w:ascii="Cambria" w:hAnsi="Cambria"/>
        </w:rPr>
        <w:t>“Yes.” He answered simply.</w:t>
      </w:r>
    </w:p>
    <w:p w14:paraId="1C0A1998" w14:textId="77777777" w:rsidR="00B5424E" w:rsidRPr="001E0293" w:rsidRDefault="00B5424E" w:rsidP="00B5424E">
      <w:pPr>
        <w:pStyle w:val="Style2"/>
        <w:rPr>
          <w:rFonts w:ascii="Cambria" w:hAnsi="Cambria"/>
        </w:rPr>
      </w:pPr>
      <w:r w:rsidRPr="001E0293">
        <w:rPr>
          <w:rFonts w:ascii="Cambria" w:hAnsi="Cambria"/>
        </w:rPr>
        <w:t>“Can you teach me a healing mark?” I begged him with my eyes.</w:t>
      </w:r>
    </w:p>
    <w:p w14:paraId="4A849D42" w14:textId="77777777" w:rsidR="00B5424E" w:rsidRPr="001E0293" w:rsidRDefault="00B5424E" w:rsidP="00B5424E">
      <w:pPr>
        <w:pStyle w:val="Style2"/>
        <w:rPr>
          <w:rFonts w:ascii="Cambria" w:hAnsi="Cambria"/>
        </w:rPr>
      </w:pPr>
      <w:r w:rsidRPr="001E0293">
        <w:rPr>
          <w:rFonts w:ascii="Cambria" w:hAnsi="Cambria"/>
        </w:rPr>
        <w:t xml:space="preserve">“Those take massive amounts of magic, enough to render the giver lifeless. Normally you cannot use them on Fae. I am sorry, I cannot teach you to do that, nor can I let you try.” He let go of my shoulder. I </w:t>
      </w:r>
      <w:r w:rsidRPr="001E0293">
        <w:rPr>
          <w:rFonts w:ascii="Cambria" w:hAnsi="Cambria"/>
        </w:rPr>
        <w:lastRenderedPageBreak/>
        <w:t>started crying again, sobbing, actually. I was helpless. As my rescuer knelt down next to me, he took out a small dagger from his boot and carved a design into the ground and passed the blade to me.</w:t>
      </w:r>
    </w:p>
    <w:p w14:paraId="5C91B9ED" w14:textId="77777777" w:rsidR="00B5424E" w:rsidRPr="001E0293" w:rsidRDefault="00B5424E" w:rsidP="00B5424E">
      <w:pPr>
        <w:pStyle w:val="Style2"/>
        <w:rPr>
          <w:rFonts w:ascii="Cambria" w:hAnsi="Cambria"/>
        </w:rPr>
      </w:pPr>
      <w:r w:rsidRPr="001E0293">
        <w:rPr>
          <w:rFonts w:ascii="Cambria" w:hAnsi="Cambria"/>
        </w:rPr>
        <w:t>“You need to draw this mark on your hand, with your blood, and press it to her heart. Please, listen to me when I tell you this. Let up if you feel off. Please, I did not rescue you only to lose you.” He sounded genuinely worried.</w:t>
      </w:r>
    </w:p>
    <w:p w14:paraId="5D96A7D7" w14:textId="77777777" w:rsidR="00B5424E" w:rsidRPr="001E0293" w:rsidRDefault="00B5424E" w:rsidP="00B5424E">
      <w:pPr>
        <w:pStyle w:val="Style2"/>
        <w:rPr>
          <w:rFonts w:ascii="Cambria" w:hAnsi="Cambria"/>
        </w:rPr>
      </w:pPr>
      <w:r w:rsidRPr="001E0293">
        <w:rPr>
          <w:rFonts w:ascii="Cambria" w:hAnsi="Cambria"/>
        </w:rPr>
        <w:t xml:space="preserve">“Okay, thank you,” I smiled at him. It was a weak smile, but I felt forever grateful. He was helping me save someone so dear to me, even if all I could do was try. I stabbed my finger with his knife. It took me a few times to draw enough blood—I’d never needed to cut into skin before. I took my time and made sure I did the mark precisely the way he’d shown me. </w:t>
      </w:r>
      <w:r w:rsidRPr="001E0293">
        <w:rPr>
          <w:rFonts w:ascii="Cambria" w:hAnsi="Cambria"/>
        </w:rPr>
        <w:lastRenderedPageBreak/>
        <w:t>Placing my palm down onto her heart, and my other hand on top, I closed my eyes and as I focused on her heartbeat, I pictured her cuts and bruises healing.</w:t>
      </w:r>
    </w:p>
    <w:p w14:paraId="77B1CEC6" w14:textId="77777777" w:rsidR="00B5424E" w:rsidRPr="001E0293" w:rsidRDefault="00B5424E" w:rsidP="00B5424E">
      <w:pPr>
        <w:pStyle w:val="Style2"/>
        <w:rPr>
          <w:rFonts w:ascii="Cambria" w:hAnsi="Cambria"/>
        </w:rPr>
      </w:pPr>
      <w:r w:rsidRPr="001E0293">
        <w:rPr>
          <w:rFonts w:ascii="Cambria" w:hAnsi="Cambria"/>
        </w:rPr>
        <w:t>“Oriana, stop,” I heard him say from beside me. “Oriana, your nose is bleeding—you need to stop.”</w:t>
      </w:r>
    </w:p>
    <w:p w14:paraId="7B5682CE" w14:textId="77777777" w:rsidR="00B5424E" w:rsidRPr="001E0293" w:rsidRDefault="00B5424E" w:rsidP="00B5424E">
      <w:pPr>
        <w:pStyle w:val="Style2"/>
        <w:rPr>
          <w:rFonts w:ascii="Cambria" w:hAnsi="Cambria"/>
        </w:rPr>
      </w:pPr>
      <w:r w:rsidRPr="001E0293">
        <w:rPr>
          <w:rFonts w:ascii="Cambria" w:hAnsi="Cambria"/>
        </w:rPr>
        <w:t>But I couldn’t, I felt her healing. She needed me, and it was the least I could do for her after everything she’d done for me. I opened my eyes, and the last thing I saw was my hero in front of me, his hood was down and I could see his face. He had the brightest, most unique eyes. One was half blue and half green, while the other was just green. They were full of fear and worry, but I was not worried. Then the world faded out.</w:t>
      </w:r>
    </w:p>
    <w:p w14:paraId="61C608FE" w14:textId="77777777" w:rsidR="00F21889" w:rsidRDefault="00F21889">
      <w:pPr>
        <w:ind w:firstLine="720"/>
        <w:rPr>
          <w:rFonts w:ascii="Cambria" w:eastAsiaTheme="majorEastAsia" w:hAnsi="Cambria" w:cstheme="majorBidi"/>
          <w:caps/>
        </w:rPr>
      </w:pPr>
      <w:r>
        <w:rPr>
          <w:rFonts w:ascii="Cambria" w:hAnsi="Cambria"/>
        </w:rPr>
        <w:br w:type="page"/>
      </w:r>
    </w:p>
    <w:p w14:paraId="2CAB8CA9" w14:textId="6ACD51BF" w:rsidR="00B5424E" w:rsidRPr="000B260B" w:rsidRDefault="00B5424E" w:rsidP="000B260B">
      <w:pPr>
        <w:pStyle w:val="Heading1"/>
      </w:pPr>
      <w:r w:rsidRPr="000B260B">
        <w:lastRenderedPageBreak/>
        <w:t>ELEVEN.</w:t>
      </w:r>
    </w:p>
    <w:p w14:paraId="4C4007F6" w14:textId="77777777" w:rsidR="00B5424E" w:rsidRPr="001E0293" w:rsidRDefault="00B5424E" w:rsidP="00B5424E">
      <w:pPr>
        <w:pStyle w:val="Style2"/>
        <w:rPr>
          <w:rFonts w:ascii="Cambria" w:hAnsi="Cambria"/>
        </w:rPr>
      </w:pPr>
      <w:r w:rsidRPr="001E0293">
        <w:rPr>
          <w:rFonts w:ascii="Cambria" w:hAnsi="Cambria"/>
        </w:rPr>
        <w:t>I consciously awoke to wind blowing in my face. I flickered my eyes open to see my rescuer. He was holding me and seemed unaware that I was awake. His wings were steadily flapping behind him, and they were beautiful—grey with gold intertwined—or it could have been the sun shimmering, either way, I couldn’t tell. Then it hit me, we were flying. I grabbed around his neck and held on tightly. It caught him off guard and made his wings flutter, which in return caused us to drop a bit in the air.</w:t>
      </w:r>
    </w:p>
    <w:p w14:paraId="4F7E36AB" w14:textId="77777777" w:rsidR="00B5424E" w:rsidRPr="001E0293" w:rsidRDefault="00B5424E" w:rsidP="00B5424E">
      <w:pPr>
        <w:pStyle w:val="Style2"/>
        <w:rPr>
          <w:rFonts w:ascii="Cambria" w:hAnsi="Cambria"/>
        </w:rPr>
      </w:pPr>
      <w:r w:rsidRPr="001E0293">
        <w:rPr>
          <w:rFonts w:ascii="Cambria" w:hAnsi="Cambria"/>
        </w:rPr>
        <w:t xml:space="preserve">“You’re awake, thank god.” He said out loud with a smile. He made eye contact with me, and my heart stopped. There was something about him I couldn’t describe. His jet black hair made his eyes </w:t>
      </w:r>
      <w:r w:rsidRPr="001E0293">
        <w:rPr>
          <w:rFonts w:ascii="Cambria" w:hAnsi="Cambria"/>
        </w:rPr>
        <w:lastRenderedPageBreak/>
        <w:t>stand out even more. I felt myself turn red as our gaze carried on for longer than it should have.</w:t>
      </w:r>
    </w:p>
    <w:p w14:paraId="380410D8" w14:textId="77777777" w:rsidR="00B5424E" w:rsidRPr="001E0293" w:rsidRDefault="00B5424E" w:rsidP="00B5424E">
      <w:pPr>
        <w:pStyle w:val="Style2"/>
        <w:rPr>
          <w:rFonts w:ascii="Cambria" w:hAnsi="Cambria"/>
        </w:rPr>
      </w:pPr>
      <w:r w:rsidRPr="001E0293">
        <w:rPr>
          <w:rFonts w:ascii="Cambria" w:hAnsi="Cambria"/>
        </w:rPr>
        <w:t>“What happened to me? Where is Cecilia?” I asked, realizing I had no clue what day it even was.</w:t>
      </w:r>
    </w:p>
    <w:p w14:paraId="0F06F654" w14:textId="77777777" w:rsidR="00B5424E" w:rsidRPr="001E0293" w:rsidRDefault="00B5424E" w:rsidP="00B5424E">
      <w:pPr>
        <w:pStyle w:val="Style2"/>
        <w:rPr>
          <w:rFonts w:ascii="Cambria" w:hAnsi="Cambria"/>
        </w:rPr>
      </w:pPr>
      <w:r w:rsidRPr="001E0293">
        <w:rPr>
          <w:rFonts w:ascii="Cambria" w:hAnsi="Cambria"/>
        </w:rPr>
        <w:t>“I don’t know, you had blood running from your nose, and light coming out of your eyes. Then you passed out. Cecilia said you’d used your light to save her, and that you would be asleep for some time regenerating it. I rented her a car and gave her some money to lay low. We both thought it would be the best idea. If we need her, she will know.”</w:t>
      </w:r>
    </w:p>
    <w:p w14:paraId="1924AF69" w14:textId="77777777" w:rsidR="00B5424E" w:rsidRPr="001E0293" w:rsidRDefault="00B5424E" w:rsidP="00B5424E">
      <w:pPr>
        <w:pStyle w:val="Style2"/>
        <w:rPr>
          <w:rFonts w:ascii="Cambria" w:hAnsi="Cambria"/>
        </w:rPr>
      </w:pPr>
      <w:r w:rsidRPr="001E0293">
        <w:rPr>
          <w:rFonts w:ascii="Cambria" w:hAnsi="Cambria"/>
        </w:rPr>
        <w:t>It took me a moment. I looked down but could only see clouds. Resting my head on his chest felt great—he was warming while the air was chilly.</w:t>
      </w:r>
    </w:p>
    <w:p w14:paraId="2F6A2025" w14:textId="77777777" w:rsidR="00B5424E" w:rsidRPr="001E0293" w:rsidRDefault="00B5424E" w:rsidP="00B5424E">
      <w:pPr>
        <w:pStyle w:val="Style2"/>
        <w:rPr>
          <w:rFonts w:ascii="Cambria" w:hAnsi="Cambria"/>
        </w:rPr>
      </w:pPr>
      <w:r w:rsidRPr="001E0293">
        <w:rPr>
          <w:rFonts w:ascii="Cambria" w:hAnsi="Cambria"/>
        </w:rPr>
        <w:t>“Are you taking me to my home?” I asked as we began descending.</w:t>
      </w:r>
    </w:p>
    <w:p w14:paraId="155FEC7B" w14:textId="77777777" w:rsidR="00B5424E" w:rsidRPr="001E0293" w:rsidRDefault="00B5424E" w:rsidP="00B5424E">
      <w:pPr>
        <w:pStyle w:val="Style2"/>
        <w:rPr>
          <w:rFonts w:ascii="Cambria" w:hAnsi="Cambria"/>
        </w:rPr>
      </w:pPr>
      <w:r w:rsidRPr="001E0293">
        <w:rPr>
          <w:rFonts w:ascii="Cambria" w:hAnsi="Cambria"/>
        </w:rPr>
        <w:lastRenderedPageBreak/>
        <w:t>“Not exactly, but you need to eat and recharge.”</w:t>
      </w:r>
    </w:p>
    <w:p w14:paraId="1BFFF7A3" w14:textId="77777777" w:rsidR="00B5424E" w:rsidRPr="001E0293" w:rsidRDefault="00B5424E" w:rsidP="00B5424E">
      <w:pPr>
        <w:pStyle w:val="Style2"/>
        <w:rPr>
          <w:rFonts w:ascii="Cambria" w:hAnsi="Cambria"/>
        </w:rPr>
      </w:pPr>
      <w:r w:rsidRPr="001E0293">
        <w:rPr>
          <w:rFonts w:ascii="Cambria" w:hAnsi="Cambria"/>
        </w:rPr>
        <w:t>We slowly fell through the clouds, the sweet mist kissing at my cheeks, and I couldn’t help but smile. It was a beautiful moment. I didn’t want to land; up here, and right this moment, I had no worries. Nothing but pure air—it was exhilarating. We touched ground in a grassy field with nothing around us as far as I could see.</w:t>
      </w:r>
    </w:p>
    <w:p w14:paraId="45CBF098" w14:textId="77777777" w:rsidR="00B5424E" w:rsidRPr="001E0293" w:rsidRDefault="00B5424E" w:rsidP="00B5424E">
      <w:pPr>
        <w:pStyle w:val="Style2"/>
        <w:rPr>
          <w:rFonts w:ascii="Cambria" w:hAnsi="Cambria"/>
        </w:rPr>
      </w:pPr>
      <w:r w:rsidRPr="001E0293">
        <w:rPr>
          <w:rFonts w:ascii="Cambria" w:hAnsi="Cambria"/>
        </w:rPr>
        <w:t>“I can’t eat grass, and I don’t think I can recharge using photosynthesis either.” He set me down and let out a chuckle. It was a handsome kind of laugh.</w:t>
      </w:r>
    </w:p>
    <w:p w14:paraId="3BD9E2E4" w14:textId="77777777" w:rsidR="00B5424E" w:rsidRPr="001E0293" w:rsidRDefault="00B5424E" w:rsidP="00B5424E">
      <w:pPr>
        <w:pStyle w:val="Style2"/>
        <w:rPr>
          <w:rFonts w:ascii="Cambria" w:hAnsi="Cambria"/>
        </w:rPr>
      </w:pPr>
      <w:r w:rsidRPr="001E0293">
        <w:rPr>
          <w:rFonts w:ascii="Cambria" w:hAnsi="Cambria"/>
        </w:rPr>
        <w:t xml:space="preserve">“If we were to land in town, I am pretty sure everyone would either run away screaming or capture us for testing. Not many people can handle the fact that not all of their neighbors are human.” In a swift </w:t>
      </w:r>
      <w:r w:rsidRPr="001E0293">
        <w:rPr>
          <w:rFonts w:ascii="Cambria" w:hAnsi="Cambria"/>
        </w:rPr>
        <w:lastRenderedPageBreak/>
        <w:t>movement, his wings folded and disappeared into his back. He began walking and turned around when I didn’t follow him.</w:t>
      </w:r>
    </w:p>
    <w:p w14:paraId="30E21F58" w14:textId="77777777" w:rsidR="00B5424E" w:rsidRPr="001E0293" w:rsidRDefault="00B5424E" w:rsidP="00B5424E">
      <w:pPr>
        <w:pStyle w:val="Style2"/>
        <w:rPr>
          <w:rFonts w:ascii="Cambria" w:hAnsi="Cambria"/>
        </w:rPr>
      </w:pPr>
      <w:r w:rsidRPr="001E0293">
        <w:rPr>
          <w:rFonts w:ascii="Cambria" w:hAnsi="Cambria"/>
        </w:rPr>
        <w:t>“What’s your name?” I couldn’t keep thinking of him as my hero; if he knew, he might end up with a big ego.</w:t>
      </w:r>
    </w:p>
    <w:p w14:paraId="6DD936A0" w14:textId="77777777" w:rsidR="00B5424E" w:rsidRPr="001E0293" w:rsidRDefault="00B5424E" w:rsidP="00B5424E">
      <w:pPr>
        <w:pStyle w:val="Style2"/>
        <w:rPr>
          <w:rFonts w:ascii="Cambria" w:hAnsi="Cambria"/>
        </w:rPr>
      </w:pPr>
      <w:r w:rsidRPr="001E0293">
        <w:rPr>
          <w:rFonts w:ascii="Cambria" w:hAnsi="Cambria"/>
        </w:rPr>
        <w:t>“Kade, now let’s go.” He began walking again. This time I followed him. Not sure how far we walked, but once we came upon a road, we followed it for a while as it led us right into a cute little town. Following Kade, we began walking past shops and stores. I stopped when I caught my reflection. Immediately I was embarrassed—I looked like I had been through a tornado, dirt and all. Kade turned around and watched me.</w:t>
      </w:r>
    </w:p>
    <w:p w14:paraId="41119927" w14:textId="77777777" w:rsidR="00B5424E" w:rsidRPr="001E0293" w:rsidRDefault="00B5424E" w:rsidP="00B5424E">
      <w:pPr>
        <w:pStyle w:val="Style2"/>
        <w:rPr>
          <w:rFonts w:ascii="Cambria" w:hAnsi="Cambria"/>
        </w:rPr>
      </w:pPr>
      <w:r w:rsidRPr="001E0293">
        <w:rPr>
          <w:rFonts w:ascii="Cambria" w:hAnsi="Cambria"/>
        </w:rPr>
        <w:lastRenderedPageBreak/>
        <w:t>“Oh, sorry.” I said as I continued to look at myself. A sigh escaped my lips. I caught up to Kade. “Okay, where are we eating?” I hadn’t noticed how tall he was; he towered a decent foot over me, and I was tall already as it was.</w:t>
      </w:r>
    </w:p>
    <w:p w14:paraId="5B2D3EEA" w14:textId="77777777" w:rsidR="00B5424E" w:rsidRPr="001E0293" w:rsidRDefault="00B5424E" w:rsidP="00B5424E">
      <w:pPr>
        <w:pStyle w:val="Style2"/>
        <w:rPr>
          <w:rFonts w:ascii="Cambria" w:hAnsi="Cambria"/>
        </w:rPr>
      </w:pPr>
      <w:r w:rsidRPr="001E0293">
        <w:rPr>
          <w:rFonts w:ascii="Cambria" w:hAnsi="Cambria"/>
        </w:rPr>
        <w:t>“Just how starving are you?” He looked around at the stores behind me.</w:t>
      </w:r>
    </w:p>
    <w:p w14:paraId="71D3775D" w14:textId="77777777" w:rsidR="00B5424E" w:rsidRPr="001E0293" w:rsidRDefault="00B5424E" w:rsidP="00B5424E">
      <w:pPr>
        <w:pStyle w:val="Style2"/>
        <w:rPr>
          <w:rFonts w:ascii="Cambria" w:hAnsi="Cambria"/>
        </w:rPr>
      </w:pPr>
      <w:r w:rsidRPr="001E0293">
        <w:rPr>
          <w:rFonts w:ascii="Cambria" w:hAnsi="Cambria"/>
        </w:rPr>
        <w:t>“I guess I’m hungry, but not deathly starving. Why?” Honestly, my stomach was digesting itself. That’s how hungry I was, but he didn’t need to know that.</w:t>
      </w:r>
    </w:p>
    <w:p w14:paraId="58971B40" w14:textId="77777777" w:rsidR="00B5424E" w:rsidRPr="001E0293" w:rsidRDefault="00B5424E" w:rsidP="00B5424E">
      <w:pPr>
        <w:pStyle w:val="Style2"/>
        <w:rPr>
          <w:rFonts w:ascii="Cambria" w:hAnsi="Cambria"/>
        </w:rPr>
      </w:pPr>
      <w:r w:rsidRPr="001E0293">
        <w:rPr>
          <w:rFonts w:ascii="Cambria" w:hAnsi="Cambria"/>
        </w:rPr>
        <w:t>“We’ll get a hotel, and you can clean up while I get you new clothes and food. We can rest for the night and fly the rest of the way home tomorrow. Follow me.” He turned around and began walking again.</w:t>
      </w:r>
    </w:p>
    <w:p w14:paraId="37FD58D1" w14:textId="77777777" w:rsidR="00B5424E" w:rsidRPr="001E0293" w:rsidRDefault="00B5424E" w:rsidP="00B5424E">
      <w:pPr>
        <w:pStyle w:val="Style2"/>
        <w:rPr>
          <w:rFonts w:ascii="Cambria" w:hAnsi="Cambria"/>
        </w:rPr>
      </w:pPr>
      <w:r w:rsidRPr="001E0293">
        <w:rPr>
          <w:rFonts w:ascii="Cambria" w:hAnsi="Cambria"/>
        </w:rPr>
        <w:lastRenderedPageBreak/>
        <w:t>My stomach wiggled at the thought of sleeping in the same room as him. I felt a guilty ping—Jasper was out there somewhere, most likely looking for me, and here I was, excited about sleeping in the bed beside Kade. I decided to wait before I would object to him buying me clothes; it was a nice gesture, but I felt weird about him spending money on me, let alone picking them out.</w:t>
      </w:r>
    </w:p>
    <w:p w14:paraId="0D45195A" w14:textId="77777777" w:rsidR="00B5424E" w:rsidRPr="001E0293" w:rsidRDefault="00B5424E" w:rsidP="00B5424E">
      <w:pPr>
        <w:pStyle w:val="Style2"/>
        <w:rPr>
          <w:rFonts w:ascii="Cambria" w:hAnsi="Cambria"/>
        </w:rPr>
      </w:pPr>
      <w:r w:rsidRPr="001E0293">
        <w:rPr>
          <w:rFonts w:ascii="Cambria" w:hAnsi="Cambria"/>
        </w:rPr>
        <w:t>We arrived at the hotel about fifteen minutes later. My feet were sore from walking, and I was beginning to feel weak. Kade, on the other hand, looked like he could walk for days before it would start wearing on him.</w:t>
      </w:r>
    </w:p>
    <w:p w14:paraId="2EEA59DA" w14:textId="77777777" w:rsidR="00B5424E" w:rsidRPr="001E0293" w:rsidRDefault="00B5424E" w:rsidP="00B5424E">
      <w:pPr>
        <w:pStyle w:val="Style2"/>
        <w:rPr>
          <w:rFonts w:ascii="Cambria" w:hAnsi="Cambria"/>
        </w:rPr>
      </w:pPr>
      <w:r w:rsidRPr="001E0293">
        <w:rPr>
          <w:rFonts w:ascii="Cambria" w:hAnsi="Cambria"/>
        </w:rPr>
        <w:t xml:space="preserve">He went up and spoke to the woman at the counter. She was somewhat pretty, and she knew it. She talked up a storm with Kade, and kept smiling at </w:t>
      </w:r>
      <w:r w:rsidRPr="001E0293">
        <w:rPr>
          <w:rFonts w:ascii="Cambria" w:hAnsi="Cambria"/>
        </w:rPr>
        <w:lastRenderedPageBreak/>
        <w:t>him. How is it so easy for her to talk to him? She passed him keys and winked at him, then wrote something on a piece of paper and handed it to him.</w:t>
      </w:r>
    </w:p>
    <w:p w14:paraId="6F85D6F6" w14:textId="77777777" w:rsidR="00B5424E" w:rsidRPr="001E0293" w:rsidRDefault="00B5424E" w:rsidP="00B5424E">
      <w:pPr>
        <w:pStyle w:val="Style2"/>
        <w:rPr>
          <w:rFonts w:ascii="Cambria" w:hAnsi="Cambria"/>
        </w:rPr>
      </w:pPr>
      <w:r w:rsidRPr="001E0293">
        <w:rPr>
          <w:rFonts w:ascii="Cambria" w:hAnsi="Cambria"/>
        </w:rPr>
        <w:t>We walked down the hallway until we arrived at the last little room at the end. He let me in, but did not follow me.</w:t>
      </w:r>
    </w:p>
    <w:p w14:paraId="7C94823E" w14:textId="77777777" w:rsidR="00B5424E" w:rsidRPr="001E0293" w:rsidRDefault="00B5424E" w:rsidP="00B5424E">
      <w:pPr>
        <w:pStyle w:val="Style2"/>
        <w:rPr>
          <w:rFonts w:ascii="Cambria" w:hAnsi="Cambria"/>
        </w:rPr>
      </w:pPr>
      <w:r w:rsidRPr="001E0293">
        <w:rPr>
          <w:rFonts w:ascii="Cambria" w:hAnsi="Cambria"/>
        </w:rPr>
        <w:t>“I am going to get you food. And clothes. Can you, umm,” He scratched his head; he actually seemed flustered. I was relieved to know he wasn’t completely emotionless. “Write down sizes… of everything you need? Sorry.” He stayed at the door and did not come in.</w:t>
      </w:r>
    </w:p>
    <w:p w14:paraId="68556D7F" w14:textId="77777777" w:rsidR="00B5424E" w:rsidRPr="001E0293" w:rsidRDefault="00B5424E" w:rsidP="00B5424E">
      <w:pPr>
        <w:pStyle w:val="Style2"/>
        <w:rPr>
          <w:rFonts w:ascii="Cambria" w:hAnsi="Cambria"/>
        </w:rPr>
      </w:pPr>
      <w:r w:rsidRPr="001E0293">
        <w:rPr>
          <w:rFonts w:ascii="Cambria" w:hAnsi="Cambria"/>
        </w:rPr>
        <w:t xml:space="preserve">“I sure can, one sec.” I ran over to the nightstand, noticing there was only one bed. I wrote down my sizes, as well as what I needed. It was embarrassing—giving a guy like Kade my sizes was </w:t>
      </w:r>
      <w:r w:rsidRPr="001E0293">
        <w:rPr>
          <w:rFonts w:ascii="Cambria" w:hAnsi="Cambria"/>
        </w:rPr>
        <w:lastRenderedPageBreak/>
        <w:t>like telling him my deepest darkest secrets—you just don’t do it. I walked back over to the door and handed him the note. “You know, you don’t have to buy me any clothes. Honestly. And don’t judge. Better yet, don’t even look at the paper until you are out of sight. And, umm, there is only one bed.” I felt myself blush; I wondered if he had expected to sleep in the same bed with me.</w:t>
      </w:r>
    </w:p>
    <w:p w14:paraId="30568D69" w14:textId="77777777" w:rsidR="00B5424E" w:rsidRPr="001E0293" w:rsidRDefault="00B5424E" w:rsidP="00B5424E">
      <w:pPr>
        <w:pStyle w:val="Style2"/>
        <w:rPr>
          <w:rFonts w:ascii="Cambria" w:hAnsi="Cambria"/>
        </w:rPr>
      </w:pPr>
      <w:r w:rsidRPr="001E0293">
        <w:rPr>
          <w:rFonts w:ascii="Cambria" w:hAnsi="Cambria"/>
        </w:rPr>
        <w:t>“You will be sleeping in here alone, I will be in this room,” He motioned to the door across from it. “Do you like pizza? Or do you prefer something else?” He asked.</w:t>
      </w:r>
    </w:p>
    <w:p w14:paraId="037BBAAF" w14:textId="77777777" w:rsidR="00B5424E" w:rsidRPr="001E0293" w:rsidRDefault="00B5424E" w:rsidP="00B5424E">
      <w:pPr>
        <w:pStyle w:val="Style2"/>
        <w:rPr>
          <w:rFonts w:ascii="Cambria" w:hAnsi="Cambria"/>
        </w:rPr>
      </w:pPr>
      <w:r w:rsidRPr="001E0293">
        <w:rPr>
          <w:rFonts w:ascii="Cambria" w:hAnsi="Cambria"/>
        </w:rPr>
        <w:t>“Oh, alright. I like pizza, cheese, please. Thank you so much, really, y—”</w:t>
      </w:r>
    </w:p>
    <w:p w14:paraId="3CB56E44" w14:textId="77777777" w:rsidR="00B5424E" w:rsidRPr="001E0293" w:rsidRDefault="00B5424E" w:rsidP="00B5424E">
      <w:pPr>
        <w:pStyle w:val="Style2"/>
        <w:rPr>
          <w:rFonts w:ascii="Cambria" w:hAnsi="Cambria"/>
        </w:rPr>
      </w:pPr>
      <w:r w:rsidRPr="001E0293">
        <w:rPr>
          <w:rFonts w:ascii="Cambria" w:hAnsi="Cambria"/>
        </w:rPr>
        <w:t xml:space="preserve">“Wait until I get back to talk, go shower. I’ll be back before you’re done. I have your spare key, so I’ll </w:t>
      </w:r>
      <w:r w:rsidRPr="001E0293">
        <w:rPr>
          <w:rFonts w:ascii="Cambria" w:hAnsi="Cambria"/>
        </w:rPr>
        <w:lastRenderedPageBreak/>
        <w:t>just set your clothes down inside the door.” He smiled and closed the door.</w:t>
      </w:r>
    </w:p>
    <w:p w14:paraId="1754045E" w14:textId="77777777" w:rsidR="00B5424E" w:rsidRPr="001E0293" w:rsidRDefault="00B5424E" w:rsidP="00B5424E">
      <w:pPr>
        <w:pStyle w:val="Style2"/>
        <w:rPr>
          <w:rFonts w:ascii="Cambria" w:hAnsi="Cambria"/>
        </w:rPr>
      </w:pPr>
      <w:r w:rsidRPr="001E0293">
        <w:rPr>
          <w:rFonts w:ascii="Cambria" w:hAnsi="Cambria"/>
        </w:rPr>
        <w:t>I walked into the bathroom and sat on the edge of the tub—boy, did it feel good to sit down. I turned the water on, and after I wrestled with the knob a bit, got it as hot as I could stand it.</w:t>
      </w:r>
    </w:p>
    <w:p w14:paraId="0D383F93" w14:textId="77777777" w:rsidR="00B5424E" w:rsidRPr="001E0293" w:rsidRDefault="00B5424E" w:rsidP="00B5424E">
      <w:pPr>
        <w:pStyle w:val="Style2"/>
        <w:rPr>
          <w:rFonts w:ascii="Cambria" w:hAnsi="Cambria"/>
        </w:rPr>
      </w:pPr>
      <w:r w:rsidRPr="001E0293">
        <w:rPr>
          <w:rFonts w:ascii="Cambria" w:hAnsi="Cambria"/>
        </w:rPr>
        <w:t>I slowly took my shoes off, then peeled my socks off. Rubbing my feet, I smelt the stench and decided I should probably hurry up and get into the water.</w:t>
      </w:r>
    </w:p>
    <w:p w14:paraId="41EBB16F" w14:textId="77777777" w:rsidR="00B5424E" w:rsidRPr="001E0293" w:rsidRDefault="00B5424E" w:rsidP="00B5424E">
      <w:pPr>
        <w:pStyle w:val="Style2"/>
        <w:rPr>
          <w:rFonts w:ascii="Cambria" w:hAnsi="Cambria"/>
        </w:rPr>
      </w:pPr>
      <w:r w:rsidRPr="001E0293">
        <w:rPr>
          <w:rFonts w:ascii="Cambria" w:hAnsi="Cambria"/>
        </w:rPr>
        <w:t xml:space="preserve">Several minutes had passed, and I hadn’t even washed my hair. I stood with my eyes closed and let the water flood down my face. It had me in a trance. Eventually, I washed my hair, but it felt so good that I was in no rush to leave the steaming hot water. I heard the hotel phone ring from inside the bathroom; </w:t>
      </w:r>
      <w:r w:rsidRPr="001E0293">
        <w:rPr>
          <w:rFonts w:ascii="Cambria" w:hAnsi="Cambria"/>
        </w:rPr>
        <w:lastRenderedPageBreak/>
        <w:t>carefully stepping out, I wrapped myself in a towel and cautiously stepped out of the restroom.</w:t>
      </w:r>
    </w:p>
    <w:p w14:paraId="0A02D0A9" w14:textId="77777777" w:rsidR="00B5424E" w:rsidRPr="001E0293" w:rsidRDefault="00B5424E" w:rsidP="00B5424E">
      <w:pPr>
        <w:pStyle w:val="Style2"/>
        <w:rPr>
          <w:rFonts w:ascii="Cambria" w:hAnsi="Cambria"/>
        </w:rPr>
      </w:pPr>
      <w:r w:rsidRPr="001E0293">
        <w:rPr>
          <w:rFonts w:ascii="Cambria" w:hAnsi="Cambria"/>
        </w:rPr>
        <w:t>“Hello?” I answered.</w:t>
      </w:r>
    </w:p>
    <w:p w14:paraId="290B9500" w14:textId="77777777" w:rsidR="00B5424E" w:rsidRPr="001E0293" w:rsidRDefault="00B5424E" w:rsidP="00B5424E">
      <w:pPr>
        <w:pStyle w:val="Style2"/>
        <w:rPr>
          <w:rFonts w:ascii="Cambria" w:hAnsi="Cambria"/>
        </w:rPr>
      </w:pPr>
      <w:r w:rsidRPr="001E0293">
        <w:rPr>
          <w:rFonts w:ascii="Cambria" w:hAnsi="Cambria"/>
        </w:rPr>
        <w:t>“You shouldn’t have answered, Oriana.” It was Kade.</w:t>
      </w:r>
    </w:p>
    <w:p w14:paraId="3C5FDDEB" w14:textId="77777777" w:rsidR="00B5424E" w:rsidRPr="001E0293" w:rsidRDefault="00B5424E" w:rsidP="00B5424E">
      <w:pPr>
        <w:pStyle w:val="Style2"/>
        <w:rPr>
          <w:rFonts w:ascii="Cambria" w:hAnsi="Cambria"/>
        </w:rPr>
      </w:pPr>
      <w:r w:rsidRPr="001E0293">
        <w:rPr>
          <w:rFonts w:ascii="Cambria" w:hAnsi="Cambria"/>
        </w:rPr>
        <w:t>“Sorry, I didn’t think it would have been a problem.”</w:t>
      </w:r>
    </w:p>
    <w:p w14:paraId="44D14DB2" w14:textId="77777777" w:rsidR="00B5424E" w:rsidRPr="001E0293" w:rsidRDefault="00B5424E" w:rsidP="00B5424E">
      <w:pPr>
        <w:pStyle w:val="Style2"/>
        <w:rPr>
          <w:rFonts w:ascii="Cambria" w:hAnsi="Cambria"/>
        </w:rPr>
      </w:pPr>
      <w:r w:rsidRPr="001E0293">
        <w:rPr>
          <w:rFonts w:ascii="Cambria" w:hAnsi="Cambria"/>
        </w:rPr>
        <w:t>“I think I got everything you needed, and I am at the food parlor right now waiting for the pizza. I’ve already stopped by the hotel to get your clothes delivered to your room. They were instructed to leave your clothes outside the door, so once they knock, wait a good six minutes before you open it to retrieve your clothing,” he instructed—not in a rude manner, but more of a caring sort of way.</w:t>
      </w:r>
    </w:p>
    <w:p w14:paraId="2C9E90E3" w14:textId="77777777" w:rsidR="00B5424E" w:rsidRPr="001E0293" w:rsidRDefault="00B5424E" w:rsidP="00B5424E">
      <w:pPr>
        <w:pStyle w:val="Style2"/>
        <w:rPr>
          <w:rFonts w:ascii="Cambria" w:hAnsi="Cambria"/>
        </w:rPr>
      </w:pPr>
      <w:r w:rsidRPr="001E0293">
        <w:rPr>
          <w:rFonts w:ascii="Cambria" w:hAnsi="Cambria"/>
        </w:rPr>
        <w:lastRenderedPageBreak/>
        <w:t>“Okay.” I heard a knock at the door. “They just knocked.”</w:t>
      </w:r>
    </w:p>
    <w:p w14:paraId="5A292B88" w14:textId="77777777" w:rsidR="00B5424E" w:rsidRPr="001E0293" w:rsidRDefault="00B5424E" w:rsidP="00B5424E">
      <w:pPr>
        <w:pStyle w:val="Style2"/>
        <w:rPr>
          <w:rFonts w:ascii="Cambria" w:hAnsi="Cambria"/>
        </w:rPr>
      </w:pPr>
      <w:r w:rsidRPr="001E0293">
        <w:rPr>
          <w:rFonts w:ascii="Cambria" w:hAnsi="Cambria"/>
        </w:rPr>
        <w:t>“How about if you leave me on the line, and go ahead and grab your clothes. If anyone does anything, scream as loud as you can, and I will be there in a flap of my wings.”</w:t>
      </w:r>
    </w:p>
    <w:p w14:paraId="7877DCCA" w14:textId="77777777" w:rsidR="00B5424E" w:rsidRPr="001E0293" w:rsidRDefault="00B5424E" w:rsidP="00B5424E">
      <w:pPr>
        <w:pStyle w:val="Style2"/>
        <w:rPr>
          <w:rFonts w:ascii="Cambria" w:hAnsi="Cambria"/>
        </w:rPr>
      </w:pPr>
      <w:r w:rsidRPr="001E0293">
        <w:rPr>
          <w:rFonts w:ascii="Cambria" w:hAnsi="Cambria"/>
        </w:rPr>
        <w:t>“I cautiously walked to the door. I was begging nothing would happen, especially while I stood still, wrapped in my towel with sopping wet hair. Looking through the eye hole, I could see the bags had been set down, and no one was in sight. I cracked the door, grabbed the bags, then slammed and locked the door.</w:t>
      </w:r>
    </w:p>
    <w:p w14:paraId="295E302A" w14:textId="77777777" w:rsidR="00B5424E" w:rsidRPr="001E0293" w:rsidRDefault="00B5424E" w:rsidP="00B5424E">
      <w:pPr>
        <w:pStyle w:val="Style2"/>
        <w:rPr>
          <w:rFonts w:ascii="Cambria" w:hAnsi="Cambria"/>
        </w:rPr>
      </w:pPr>
      <w:r w:rsidRPr="001E0293">
        <w:rPr>
          <w:rFonts w:ascii="Cambria" w:hAnsi="Cambria"/>
        </w:rPr>
        <w:t>“Everything went fine.” I said into the phone as I sat down on the bed.</w:t>
      </w:r>
    </w:p>
    <w:p w14:paraId="1D6A7BA0" w14:textId="77777777" w:rsidR="00B5424E" w:rsidRPr="001E0293" w:rsidRDefault="00B5424E" w:rsidP="00B5424E">
      <w:pPr>
        <w:pStyle w:val="Style2"/>
        <w:rPr>
          <w:rFonts w:ascii="Cambria" w:hAnsi="Cambria"/>
        </w:rPr>
      </w:pPr>
      <w:r w:rsidRPr="001E0293">
        <w:rPr>
          <w:rFonts w:ascii="Cambria" w:hAnsi="Cambria"/>
        </w:rPr>
        <w:t>“Okay, I’ll be back in a few.” And then the line went silent. Part of me was so completely confused—</w:t>
      </w:r>
      <w:r w:rsidRPr="001E0293">
        <w:rPr>
          <w:rFonts w:ascii="Cambria" w:hAnsi="Cambria"/>
        </w:rPr>
        <w:lastRenderedPageBreak/>
        <w:t>one second I felt like he liked me, and the next I felt like he was annoyed. I looked at the phone and desperately wished I knew Jasper’s number by heart—or anyone who knew him for that matter.</w:t>
      </w:r>
    </w:p>
    <w:p w14:paraId="19155DBA" w14:textId="77777777" w:rsidR="00B5424E" w:rsidRPr="001E0293" w:rsidRDefault="00B5424E" w:rsidP="00B5424E">
      <w:pPr>
        <w:pStyle w:val="Style2"/>
        <w:rPr>
          <w:rFonts w:ascii="Cambria" w:hAnsi="Cambria"/>
        </w:rPr>
      </w:pPr>
      <w:r w:rsidRPr="001E0293">
        <w:rPr>
          <w:rFonts w:ascii="Cambria" w:hAnsi="Cambria"/>
        </w:rPr>
        <w:t>I reached into the bags and pulled out black leggings, a long dark blue shirt, a bra, socks, and underwear. He either has good taste, has done this before, or asked for help. The bra was just darling. Rosy pink with a touch of lace and gold and matching underwear. I opened up the last bag and pulled out a hairbrush, toothbrush, and deodorant. Thank god because I’d forgotten to ask for those.</w:t>
      </w:r>
    </w:p>
    <w:p w14:paraId="63B96FAD" w14:textId="77777777" w:rsidR="00B5424E" w:rsidRPr="001E0293" w:rsidRDefault="00B5424E" w:rsidP="00B5424E">
      <w:pPr>
        <w:pStyle w:val="Style2"/>
        <w:rPr>
          <w:rFonts w:ascii="Cambria" w:hAnsi="Cambria"/>
        </w:rPr>
      </w:pPr>
      <w:r w:rsidRPr="001E0293">
        <w:rPr>
          <w:rFonts w:ascii="Cambria" w:hAnsi="Cambria"/>
        </w:rPr>
        <w:t xml:space="preserve">It took me all of five minutes to finish up getting ready. I laid on my bed as the phone began to ring again, then there was a knock at the door at the same time. It made my stomach lurch. I crept over to </w:t>
      </w:r>
      <w:r w:rsidRPr="001E0293">
        <w:rPr>
          <w:rFonts w:ascii="Cambria" w:hAnsi="Cambria"/>
        </w:rPr>
        <w:lastRenderedPageBreak/>
        <w:t>the door and looked through the peephole. It was Kade.</w:t>
      </w:r>
    </w:p>
    <w:p w14:paraId="5BFE2825" w14:textId="77777777" w:rsidR="00B5424E" w:rsidRPr="001E0293" w:rsidRDefault="00B5424E" w:rsidP="00B5424E">
      <w:pPr>
        <w:pStyle w:val="Style2"/>
        <w:rPr>
          <w:rFonts w:ascii="Cambria" w:hAnsi="Cambria"/>
        </w:rPr>
      </w:pPr>
      <w:r w:rsidRPr="001E0293">
        <w:rPr>
          <w:rFonts w:ascii="Cambria" w:hAnsi="Cambria"/>
        </w:rPr>
        <w:t>“Someone’s calling.” I said as I swung the door open, he bolted past me and picked up the phone. He sat there for a good second, not saying anything.</w:t>
      </w:r>
    </w:p>
    <w:p w14:paraId="40570DA6" w14:textId="77777777" w:rsidR="00B5424E" w:rsidRPr="001E0293" w:rsidRDefault="00B5424E" w:rsidP="00B5424E">
      <w:pPr>
        <w:pStyle w:val="Style2"/>
        <w:rPr>
          <w:rFonts w:ascii="Cambria" w:hAnsi="Cambria"/>
        </w:rPr>
      </w:pPr>
      <w:r w:rsidRPr="001E0293">
        <w:rPr>
          <w:rFonts w:ascii="Cambria" w:hAnsi="Cambria"/>
        </w:rPr>
        <w:t>“Shit.” He slammed the phone down and paced.</w:t>
      </w:r>
    </w:p>
    <w:p w14:paraId="66B37CF5" w14:textId="77777777" w:rsidR="00B5424E" w:rsidRPr="001E0293" w:rsidRDefault="00B5424E" w:rsidP="00B5424E">
      <w:pPr>
        <w:pStyle w:val="Style2"/>
        <w:rPr>
          <w:rFonts w:ascii="Cambria" w:hAnsi="Cambria"/>
        </w:rPr>
      </w:pPr>
      <w:r w:rsidRPr="001E0293">
        <w:rPr>
          <w:rFonts w:ascii="Cambria" w:hAnsi="Cambria"/>
        </w:rPr>
        <w:t>“Who was it?” I locked the door and walked toward him, stopping and leaning against the wall. He looked at me, then his gaze crept. I could feel my cheeks start burning.</w:t>
      </w:r>
    </w:p>
    <w:p w14:paraId="0ECDB32D" w14:textId="77777777" w:rsidR="00B5424E" w:rsidRPr="001E0293" w:rsidRDefault="00B5424E" w:rsidP="00B5424E">
      <w:pPr>
        <w:pStyle w:val="Style2"/>
        <w:rPr>
          <w:rFonts w:ascii="Cambria" w:hAnsi="Cambria"/>
        </w:rPr>
      </w:pPr>
      <w:r w:rsidRPr="001E0293">
        <w:rPr>
          <w:rFonts w:ascii="Cambria" w:hAnsi="Cambria"/>
        </w:rPr>
        <w:t>“Trackers. You’ll stay in my room tonight. I’ll stay here.” Something within me desired to have him near. I didn’t know why—even though every ounce of me screamed Jasper, something else within me was yelling Kade just as loudly.</w:t>
      </w:r>
    </w:p>
    <w:p w14:paraId="045F759B" w14:textId="77777777" w:rsidR="00B5424E" w:rsidRPr="001E0293" w:rsidRDefault="00B5424E" w:rsidP="00B5424E">
      <w:pPr>
        <w:pStyle w:val="Style2"/>
        <w:rPr>
          <w:rFonts w:ascii="Cambria" w:hAnsi="Cambria"/>
        </w:rPr>
      </w:pPr>
      <w:r w:rsidRPr="001E0293">
        <w:rPr>
          <w:rFonts w:ascii="Cambria" w:hAnsi="Cambria"/>
        </w:rPr>
        <w:lastRenderedPageBreak/>
        <w:t>“Would you maybe stay in the room with me? I’d feel safer. I mean, especially if they can fly. There are windows.” A look of shock swept over his face. “Well, I mean, like you can get a rollaway or something, or I’ll sleep on the floor.” I added.</w:t>
      </w:r>
    </w:p>
    <w:p w14:paraId="5D2F6DE2" w14:textId="77777777" w:rsidR="00B5424E" w:rsidRPr="001E0293" w:rsidRDefault="00B5424E" w:rsidP="00B5424E">
      <w:pPr>
        <w:pStyle w:val="Style2"/>
        <w:rPr>
          <w:rFonts w:ascii="Cambria" w:hAnsi="Cambria"/>
        </w:rPr>
      </w:pPr>
      <w:r w:rsidRPr="001E0293">
        <w:rPr>
          <w:rFonts w:ascii="Cambria" w:hAnsi="Cambria"/>
        </w:rPr>
        <w:t>“No need for that; it would be my pleasure. If you should feel uncomfortable, let me know, and I will leave.” He walked past me and opened the door, stuck his head out to check the hall, then stepped back for me to walk past.</w:t>
      </w:r>
    </w:p>
    <w:p w14:paraId="7F97683D" w14:textId="77777777" w:rsidR="00B5424E" w:rsidRPr="001E0293" w:rsidRDefault="00B5424E" w:rsidP="00B5424E">
      <w:pPr>
        <w:pStyle w:val="Style2"/>
        <w:rPr>
          <w:rFonts w:ascii="Cambria" w:hAnsi="Cambria"/>
        </w:rPr>
      </w:pPr>
      <w:r w:rsidRPr="001E0293">
        <w:rPr>
          <w:rFonts w:ascii="Cambria" w:hAnsi="Cambria"/>
        </w:rPr>
        <w:t>“Thank you, and you won’t have to worry about me feeling uncomfortable. I know I’m fine with it.” We settled into the room, I sat on the bed and ate pizza while he sat in the chair and watched TV.</w:t>
      </w:r>
    </w:p>
    <w:p w14:paraId="6E86F700" w14:textId="77777777" w:rsidR="00B5424E" w:rsidRPr="001E0293" w:rsidRDefault="00B5424E" w:rsidP="00B5424E">
      <w:pPr>
        <w:pStyle w:val="Style2"/>
        <w:rPr>
          <w:rFonts w:ascii="Cambria" w:hAnsi="Cambria"/>
        </w:rPr>
      </w:pPr>
      <w:r w:rsidRPr="001E0293">
        <w:rPr>
          <w:rFonts w:ascii="Cambria" w:hAnsi="Cambria"/>
        </w:rPr>
        <w:t>“You know you can have a piece, right?” I told him.</w:t>
      </w:r>
    </w:p>
    <w:p w14:paraId="4ABEAB2B" w14:textId="77777777" w:rsidR="00B5424E" w:rsidRPr="001E0293" w:rsidRDefault="00B5424E" w:rsidP="00B5424E">
      <w:pPr>
        <w:pStyle w:val="Style2"/>
        <w:rPr>
          <w:rFonts w:ascii="Cambria" w:hAnsi="Cambria"/>
        </w:rPr>
      </w:pPr>
      <w:r w:rsidRPr="001E0293">
        <w:rPr>
          <w:rFonts w:ascii="Cambria" w:hAnsi="Cambria"/>
        </w:rPr>
        <w:lastRenderedPageBreak/>
        <w:t>He turned the chair around and smiled at me. “Are you always this kind?”</w:t>
      </w:r>
    </w:p>
    <w:p w14:paraId="0FB96751" w14:textId="77777777" w:rsidR="00B5424E" w:rsidRPr="001E0293" w:rsidRDefault="00B5424E" w:rsidP="00B5424E">
      <w:pPr>
        <w:pStyle w:val="Style2"/>
        <w:rPr>
          <w:rFonts w:ascii="Cambria" w:hAnsi="Cambria"/>
        </w:rPr>
      </w:pPr>
      <w:r w:rsidRPr="001E0293">
        <w:rPr>
          <w:rFonts w:ascii="Cambria" w:hAnsi="Cambria"/>
        </w:rPr>
        <w:t>I paused mid-bite, then set my pizza down. “I guess you could say so. I’ve just always cared about others. Is that okay?” I wasn’t sure where this conversation was going, but I didn’t mind. I enjoyed talking to him.</w:t>
      </w:r>
    </w:p>
    <w:p w14:paraId="56BD47F8" w14:textId="77777777" w:rsidR="00B5424E" w:rsidRPr="001E0293" w:rsidRDefault="00B5424E" w:rsidP="00B5424E">
      <w:pPr>
        <w:pStyle w:val="Style2"/>
        <w:rPr>
          <w:rFonts w:ascii="Cambria" w:hAnsi="Cambria"/>
        </w:rPr>
      </w:pPr>
      <w:r w:rsidRPr="001E0293">
        <w:rPr>
          <w:rFonts w:ascii="Cambria" w:hAnsi="Cambria"/>
        </w:rPr>
        <w:t>“Stop right there, don’t ask if it’s okay. That’s like the other mundane humans all saying sorry for things they’re not at fault for. Like, ‘Hey, sorry you failed your diet,’ or ‘Sorry your grandmother died.’ Why would you ask me if it’s okay?” He looked genuinely interested.</w:t>
      </w:r>
    </w:p>
    <w:p w14:paraId="367EE21E" w14:textId="77777777" w:rsidR="00B5424E" w:rsidRPr="001E0293" w:rsidRDefault="00B5424E" w:rsidP="00B5424E">
      <w:pPr>
        <w:pStyle w:val="Style2"/>
        <w:rPr>
          <w:rFonts w:ascii="Cambria" w:hAnsi="Cambria"/>
        </w:rPr>
      </w:pPr>
      <w:r w:rsidRPr="001E0293">
        <w:rPr>
          <w:rFonts w:ascii="Cambria" w:hAnsi="Cambria"/>
        </w:rPr>
        <w:t xml:space="preserve">“I don’t know, I guess it’s just one of my many faults. Way to make me feel like I screwed up.” I was </w:t>
      </w:r>
      <w:r w:rsidRPr="001E0293">
        <w:rPr>
          <w:rFonts w:ascii="Cambria" w:hAnsi="Cambria"/>
        </w:rPr>
        <w:lastRenderedPageBreak/>
        <w:t>somewhat offended. Maybe I didn’t enjoy talking to him.</w:t>
      </w:r>
    </w:p>
    <w:p w14:paraId="3CB55764" w14:textId="77777777" w:rsidR="00B5424E" w:rsidRPr="001E0293" w:rsidRDefault="00B5424E" w:rsidP="00B5424E">
      <w:pPr>
        <w:pStyle w:val="Style2"/>
        <w:rPr>
          <w:rFonts w:ascii="Cambria" w:hAnsi="Cambria"/>
        </w:rPr>
      </w:pPr>
      <w:r w:rsidRPr="001E0293">
        <w:rPr>
          <w:rFonts w:ascii="Cambria" w:hAnsi="Cambria"/>
        </w:rPr>
        <w:t>“Now is the appropriate time for one to say sorry. Oriana, I am sorry if I came off rude. I don’t know how to converse like a human. I know you’re not human, but you were raised among them; I was not.” Part of me was relieved he had a legitimate excuse for being short with me, or coming off sort of like an ass. I watched him turn his chair back around to the TV. “Oh, and I refuse to eat right now, and don’t say sorry for it.”</w:t>
      </w:r>
    </w:p>
    <w:p w14:paraId="13E65D8A" w14:textId="77777777" w:rsidR="00B5424E" w:rsidRPr="001E0293" w:rsidRDefault="00B5424E" w:rsidP="00B5424E">
      <w:pPr>
        <w:pStyle w:val="Style2"/>
        <w:rPr>
          <w:rFonts w:ascii="Cambria" w:hAnsi="Cambria"/>
        </w:rPr>
      </w:pPr>
      <w:r w:rsidRPr="001E0293">
        <w:rPr>
          <w:rFonts w:ascii="Cambria" w:hAnsi="Cambria"/>
        </w:rPr>
        <w:t>“Okay.” I didn’t know what else to say, but he was right, normally I would have said sorry. I finished eating and threw away my trash. “Why not? And do you need to sleep?”</w:t>
      </w:r>
    </w:p>
    <w:p w14:paraId="079F322E" w14:textId="77777777" w:rsidR="00B5424E" w:rsidRPr="001E0293" w:rsidRDefault="00B5424E" w:rsidP="00B5424E">
      <w:pPr>
        <w:pStyle w:val="Style2"/>
        <w:rPr>
          <w:rFonts w:ascii="Cambria" w:hAnsi="Cambria"/>
        </w:rPr>
      </w:pPr>
      <w:r w:rsidRPr="001E0293">
        <w:rPr>
          <w:rFonts w:ascii="Cambria" w:hAnsi="Cambria"/>
        </w:rPr>
        <w:lastRenderedPageBreak/>
        <w:t>He shut off the TV and turned back toward me. “Self-discipline. And yes, we do need to let our bodies rest and regain control. We are just entities; these bodies take work to keep them under control. I can tell you have questions. Go ahead, you have my full attention.” He smiled at me.</w:t>
      </w:r>
    </w:p>
    <w:p w14:paraId="0154C749" w14:textId="77777777" w:rsidR="00B5424E" w:rsidRPr="001E0293" w:rsidRDefault="00B5424E" w:rsidP="00B5424E">
      <w:pPr>
        <w:pStyle w:val="Style2"/>
        <w:rPr>
          <w:rFonts w:ascii="Cambria" w:hAnsi="Cambria"/>
        </w:rPr>
      </w:pPr>
      <w:r w:rsidRPr="001E0293">
        <w:rPr>
          <w:rFonts w:ascii="Cambria" w:hAnsi="Cambria"/>
        </w:rPr>
        <w:t>“Who are you? I only know your name is Kade. Are you a friend of Jasper’s?”</w:t>
      </w:r>
    </w:p>
    <w:p w14:paraId="2C6DF451" w14:textId="77777777" w:rsidR="00B5424E" w:rsidRPr="001E0293" w:rsidRDefault="00B5424E" w:rsidP="00B5424E">
      <w:pPr>
        <w:pStyle w:val="Style2"/>
        <w:rPr>
          <w:rFonts w:ascii="Cambria" w:hAnsi="Cambria"/>
        </w:rPr>
      </w:pPr>
      <w:r w:rsidRPr="001E0293">
        <w:rPr>
          <w:rFonts w:ascii="Cambria" w:hAnsi="Cambria"/>
        </w:rPr>
        <w:t>“No.” He raised an eyebrow, and I crinkled mine, which got a chuckle out of him.</w:t>
      </w:r>
    </w:p>
    <w:p w14:paraId="11429521" w14:textId="77777777" w:rsidR="00B5424E" w:rsidRPr="001E0293" w:rsidRDefault="00B5424E" w:rsidP="00B5424E">
      <w:pPr>
        <w:pStyle w:val="Style2"/>
        <w:rPr>
          <w:rFonts w:ascii="Cambria" w:hAnsi="Cambria"/>
        </w:rPr>
      </w:pPr>
      <w:r w:rsidRPr="001E0293">
        <w:rPr>
          <w:rFonts w:ascii="Cambria" w:hAnsi="Cambria"/>
        </w:rPr>
        <w:t>“Then who are you? Why’d you save me?” I was desperate to find out about my hero.</w:t>
      </w:r>
    </w:p>
    <w:p w14:paraId="425FDFD4" w14:textId="77777777" w:rsidR="00B5424E" w:rsidRPr="001E0293" w:rsidRDefault="00B5424E" w:rsidP="00B5424E">
      <w:pPr>
        <w:pStyle w:val="Style2"/>
        <w:rPr>
          <w:rFonts w:ascii="Cambria" w:hAnsi="Cambria"/>
        </w:rPr>
      </w:pPr>
      <w:r w:rsidRPr="001E0293">
        <w:rPr>
          <w:rFonts w:ascii="Cambria" w:hAnsi="Cambria"/>
        </w:rPr>
        <w:t xml:space="preserve">“Oriana,” He paused. But hearing him say my name would never get old. “Do you remember when I said if I made you uncomfortable, to let me know and I’d leave? It’s because I had a feeling this question </w:t>
      </w:r>
      <w:r w:rsidRPr="001E0293">
        <w:rPr>
          <w:rFonts w:ascii="Cambria" w:hAnsi="Cambria"/>
        </w:rPr>
        <w:lastRenderedPageBreak/>
        <w:t xml:space="preserve">would come up. You are a curious person—if you weren’t a </w:t>
      </w:r>
      <w:proofErr w:type="spellStart"/>
      <w:r w:rsidRPr="001E0293">
        <w:rPr>
          <w:rFonts w:ascii="Cambria" w:hAnsi="Cambria"/>
        </w:rPr>
        <w:t>Phós</w:t>
      </w:r>
      <w:proofErr w:type="spellEnd"/>
      <w:r w:rsidRPr="001E0293">
        <w:rPr>
          <w:rFonts w:ascii="Cambria" w:hAnsi="Cambria"/>
        </w:rPr>
        <w:t>, I would wonder if you were part wolf.”</w:t>
      </w:r>
    </w:p>
    <w:p w14:paraId="731A991F" w14:textId="77777777" w:rsidR="00B5424E" w:rsidRPr="001E0293" w:rsidRDefault="00B5424E" w:rsidP="00B5424E">
      <w:pPr>
        <w:pStyle w:val="Style2"/>
        <w:rPr>
          <w:rFonts w:ascii="Cambria" w:hAnsi="Cambria"/>
        </w:rPr>
      </w:pPr>
      <w:r w:rsidRPr="001E0293">
        <w:rPr>
          <w:rFonts w:ascii="Cambria" w:hAnsi="Cambria"/>
        </w:rPr>
        <w:t>“Yes, I remember.” I was nervous. I fumbled the bedspread between my fingers.</w:t>
      </w:r>
    </w:p>
    <w:p w14:paraId="5E713F55" w14:textId="77777777" w:rsidR="00B5424E" w:rsidRPr="001E0293" w:rsidRDefault="00B5424E" w:rsidP="00B5424E">
      <w:pPr>
        <w:pStyle w:val="Style2"/>
        <w:rPr>
          <w:rFonts w:ascii="Cambria" w:hAnsi="Cambria"/>
        </w:rPr>
      </w:pPr>
      <w:r w:rsidRPr="001E0293">
        <w:rPr>
          <w:rFonts w:ascii="Cambria" w:hAnsi="Cambria"/>
        </w:rPr>
        <w:t>“My dad is a messed up man, and I think you of all people understand that who created you doesn’t always take effect in you.” I knew he was referencing Lucifer being my bio dad. I hated it. He continued on, “I beg you, do not hate me when I tell you this. My father is Micah.”</w:t>
      </w:r>
    </w:p>
    <w:p w14:paraId="3997907F" w14:textId="77777777" w:rsidR="00B5424E" w:rsidRPr="001E0293" w:rsidRDefault="00B5424E" w:rsidP="00B5424E">
      <w:pPr>
        <w:pStyle w:val="Style2"/>
        <w:rPr>
          <w:rFonts w:ascii="Cambria" w:hAnsi="Cambria"/>
        </w:rPr>
      </w:pPr>
      <w:r w:rsidRPr="001E0293">
        <w:rPr>
          <w:rFonts w:ascii="Cambria" w:hAnsi="Cambria"/>
        </w:rPr>
        <w:t>I stood up and looked at him. “What do you want with me? Are you taking me to him? Is that it?” I was frantic. Micah was a curse word to me, a bitter taste, like salt to a wound.</w:t>
      </w:r>
    </w:p>
    <w:p w14:paraId="068F3234" w14:textId="77777777" w:rsidR="00B5424E" w:rsidRPr="001E0293" w:rsidRDefault="00B5424E" w:rsidP="00B5424E">
      <w:pPr>
        <w:pStyle w:val="Style2"/>
        <w:rPr>
          <w:rFonts w:ascii="Cambria" w:hAnsi="Cambria"/>
        </w:rPr>
      </w:pPr>
      <w:r w:rsidRPr="001E0293">
        <w:rPr>
          <w:rFonts w:ascii="Cambria" w:hAnsi="Cambria"/>
        </w:rPr>
        <w:lastRenderedPageBreak/>
        <w:t>“Oriana, I hate him. I want nothing to do with the man. I want to save you.” I could tell by the look in his eyes that he was sincere.</w:t>
      </w:r>
    </w:p>
    <w:p w14:paraId="3E85B51B" w14:textId="77777777" w:rsidR="00B5424E" w:rsidRPr="001E0293" w:rsidRDefault="00B5424E" w:rsidP="00B5424E">
      <w:pPr>
        <w:pStyle w:val="Style2"/>
        <w:rPr>
          <w:rFonts w:ascii="Cambria" w:hAnsi="Cambria"/>
        </w:rPr>
      </w:pPr>
      <w:r w:rsidRPr="001E0293">
        <w:rPr>
          <w:rFonts w:ascii="Cambria" w:hAnsi="Cambria"/>
        </w:rPr>
        <w:t>“Okay. I didn’t mean to react like that. It’s just that within a short matter of time, this man has ruined my life.” I sat back on the bed and laid on my back. I felt his eyes on me.</w:t>
      </w:r>
    </w:p>
    <w:p w14:paraId="2A8199D6" w14:textId="77777777" w:rsidR="00B5424E" w:rsidRPr="001E0293" w:rsidRDefault="00B5424E" w:rsidP="00B5424E">
      <w:pPr>
        <w:pStyle w:val="Style2"/>
        <w:rPr>
          <w:rFonts w:ascii="Cambria" w:hAnsi="Cambria"/>
        </w:rPr>
      </w:pPr>
      <w:r w:rsidRPr="001E0293">
        <w:rPr>
          <w:rFonts w:ascii="Cambria" w:hAnsi="Cambria"/>
        </w:rPr>
        <w:t>“I have hated him my whole life.” I rolled to my stomach and looked at him; he was looking away, but I could tell it hurt him.</w:t>
      </w:r>
    </w:p>
    <w:p w14:paraId="48F77617" w14:textId="77777777" w:rsidR="00B5424E" w:rsidRPr="001E0293" w:rsidRDefault="00B5424E" w:rsidP="00B5424E">
      <w:pPr>
        <w:pStyle w:val="Style2"/>
        <w:rPr>
          <w:rFonts w:ascii="Cambria" w:hAnsi="Cambria"/>
        </w:rPr>
      </w:pPr>
      <w:r w:rsidRPr="001E0293">
        <w:rPr>
          <w:rFonts w:ascii="Cambria" w:hAnsi="Cambria"/>
        </w:rPr>
        <w:t>Desperately trying to change the conversation, I asked, “Can I ask you something else?”</w:t>
      </w:r>
    </w:p>
    <w:p w14:paraId="587A37E8" w14:textId="77777777" w:rsidR="00B5424E" w:rsidRPr="001E0293" w:rsidRDefault="00B5424E" w:rsidP="00B5424E">
      <w:pPr>
        <w:pStyle w:val="Style2"/>
        <w:rPr>
          <w:rFonts w:ascii="Cambria" w:hAnsi="Cambria"/>
        </w:rPr>
      </w:pPr>
      <w:r w:rsidRPr="001E0293">
        <w:rPr>
          <w:rFonts w:ascii="Cambria" w:hAnsi="Cambria"/>
        </w:rPr>
        <w:t>“Of course.”</w:t>
      </w:r>
    </w:p>
    <w:p w14:paraId="63BF9A2B" w14:textId="77777777" w:rsidR="00B5424E" w:rsidRPr="001E0293" w:rsidRDefault="00B5424E" w:rsidP="00B5424E">
      <w:pPr>
        <w:pStyle w:val="Style2"/>
        <w:rPr>
          <w:rFonts w:ascii="Cambria" w:hAnsi="Cambria"/>
        </w:rPr>
      </w:pPr>
      <w:r w:rsidRPr="001E0293">
        <w:rPr>
          <w:rFonts w:ascii="Cambria" w:hAnsi="Cambria"/>
        </w:rPr>
        <w:t>“Why is it I feel so connected to you?” Cue the red cheeks. “I can’t stop thinking about you, no matter how hard I try.”</w:t>
      </w:r>
    </w:p>
    <w:p w14:paraId="488A4A1F" w14:textId="77777777" w:rsidR="00B5424E" w:rsidRPr="001E0293" w:rsidRDefault="00B5424E" w:rsidP="00B5424E">
      <w:pPr>
        <w:pStyle w:val="Style2"/>
        <w:rPr>
          <w:rFonts w:ascii="Cambria" w:hAnsi="Cambria"/>
        </w:rPr>
      </w:pPr>
      <w:r w:rsidRPr="001E0293">
        <w:rPr>
          <w:rFonts w:ascii="Cambria" w:hAnsi="Cambria"/>
        </w:rPr>
        <w:lastRenderedPageBreak/>
        <w:t xml:space="preserve">He smiled at me, and then frowned. “Although I am glad you felt the attraction too, it is caused by nothing good. When I was an infant, far before I had a will of my own, my father decided he wanted to have a special kid like Lucifer had with you and your sister. He captured himself a </w:t>
      </w:r>
      <w:proofErr w:type="spellStart"/>
      <w:r w:rsidRPr="001E0293">
        <w:rPr>
          <w:rFonts w:ascii="Cambria" w:hAnsi="Cambria"/>
        </w:rPr>
        <w:t>Phós</w:t>
      </w:r>
      <w:proofErr w:type="spellEnd"/>
      <w:r w:rsidRPr="001E0293">
        <w:rPr>
          <w:rFonts w:ascii="Cambria" w:hAnsi="Cambria"/>
        </w:rPr>
        <w:t xml:space="preserve"> and harvested her light. Daily he would inject me with light and enjoy watching what it did to me. He kept doing this until I hit eight years old and had no changes. Little did he know it had a major effect on me that wouldn’t hit until I transformed.”</w:t>
      </w:r>
    </w:p>
    <w:p w14:paraId="7C4A73AE" w14:textId="77777777" w:rsidR="00B5424E" w:rsidRPr="001E0293" w:rsidRDefault="00B5424E" w:rsidP="00B5424E">
      <w:pPr>
        <w:pStyle w:val="Style2"/>
        <w:rPr>
          <w:rFonts w:ascii="Cambria" w:hAnsi="Cambria"/>
        </w:rPr>
      </w:pPr>
      <w:r w:rsidRPr="001E0293">
        <w:rPr>
          <w:rFonts w:ascii="Cambria" w:hAnsi="Cambria"/>
        </w:rPr>
        <w:t xml:space="preserve">I was shocked, amazed, and sad. I was shocked that a father could inject his newborn, his child, with something he knew nothing about. It could have killed Kade. I was amazed that the guy in front of me had </w:t>
      </w:r>
      <w:proofErr w:type="spellStart"/>
      <w:r w:rsidRPr="001E0293">
        <w:rPr>
          <w:rFonts w:ascii="Cambria" w:hAnsi="Cambria"/>
        </w:rPr>
        <w:t>Phós</w:t>
      </w:r>
      <w:proofErr w:type="spellEnd"/>
      <w:r w:rsidRPr="001E0293">
        <w:rPr>
          <w:rFonts w:ascii="Cambria" w:hAnsi="Cambria"/>
        </w:rPr>
        <w:t xml:space="preserve"> in him, although it may not have been the same, </w:t>
      </w:r>
      <w:r w:rsidRPr="001E0293">
        <w:rPr>
          <w:rFonts w:ascii="Cambria" w:hAnsi="Cambria"/>
        </w:rPr>
        <w:lastRenderedPageBreak/>
        <w:t>it made sense as to why I was so attracted to him. And then I was sad, I was sad because of what he had to endure for eight years, and for what he had to face now.</w:t>
      </w:r>
    </w:p>
    <w:p w14:paraId="4F44D40B" w14:textId="77777777" w:rsidR="00B5424E" w:rsidRPr="001E0293" w:rsidRDefault="00B5424E" w:rsidP="00B5424E">
      <w:pPr>
        <w:pStyle w:val="Style2"/>
        <w:rPr>
          <w:rFonts w:ascii="Cambria" w:hAnsi="Cambria"/>
        </w:rPr>
      </w:pPr>
      <w:r w:rsidRPr="001E0293">
        <w:rPr>
          <w:rFonts w:ascii="Cambria" w:hAnsi="Cambria"/>
        </w:rPr>
        <w:t>“I’m so sorry, and before you cut in and tell me not to say sorry, listen first; I say ‘sorry’ because I genuinely wish with everything in me that you could have had a father worth something—a father like I had growing up. Sorry doesn’t always mean you feel sorry for someone, it sometimes means you feel sorrow for someone.” I gave him a gentle smile, but he didn’t say anything, so I rolled back onto my back and shut my eyes.</w:t>
      </w:r>
    </w:p>
    <w:p w14:paraId="1E879153" w14:textId="77777777" w:rsidR="00B5424E" w:rsidRPr="001E0293" w:rsidRDefault="00B5424E" w:rsidP="00B5424E">
      <w:pPr>
        <w:pStyle w:val="Style2"/>
        <w:rPr>
          <w:rFonts w:ascii="Cambria" w:hAnsi="Cambria"/>
        </w:rPr>
      </w:pPr>
      <w:r w:rsidRPr="001E0293">
        <w:rPr>
          <w:rFonts w:ascii="Cambria" w:hAnsi="Cambria"/>
        </w:rPr>
        <w:t xml:space="preserve">I saw black figures, and blood—vast amounts of it. I heard screaming; I could see faces that were twisted and pained. I saw children crying, and fire. I </w:t>
      </w:r>
      <w:r w:rsidRPr="001E0293">
        <w:rPr>
          <w:rFonts w:ascii="Cambria" w:hAnsi="Cambria"/>
        </w:rPr>
        <w:lastRenderedPageBreak/>
        <w:t>started screaming—I couldn’t make it stop; I couldn’t make it go away. I wanted to open my eyes, but I couldn’t. I felt Kade reach behind my head and pull me into his lap. I think he was talking, but I couldn’t make anything out over the sounds of these screams. I was crying so hard I could feel my body shake. Then I saw a girl, a beautiful girl. She was blonde with beautiful hazel eyes. She was about my age. It was Luna, and she was screaming.</w:t>
      </w:r>
    </w:p>
    <w:p w14:paraId="51DEE322" w14:textId="77777777" w:rsidR="00B5424E" w:rsidRPr="001E0293" w:rsidRDefault="00B5424E" w:rsidP="00B5424E">
      <w:pPr>
        <w:pStyle w:val="Style2"/>
        <w:rPr>
          <w:rFonts w:ascii="Cambria" w:hAnsi="Cambria"/>
        </w:rPr>
      </w:pPr>
      <w:r w:rsidRPr="001E0293">
        <w:rPr>
          <w:rFonts w:ascii="Cambria" w:hAnsi="Cambria"/>
        </w:rPr>
        <w:t>I woke up on the bed, being held by Kade. The clock read 4:00 am. It had been nine hours. I laid still, replaying what I had just seen.</w:t>
      </w:r>
    </w:p>
    <w:p w14:paraId="6EBC8237" w14:textId="77777777" w:rsidR="00B5424E" w:rsidRPr="001E0293" w:rsidRDefault="00B5424E" w:rsidP="00B5424E">
      <w:pPr>
        <w:pStyle w:val="Style2"/>
        <w:rPr>
          <w:rFonts w:ascii="Cambria" w:hAnsi="Cambria"/>
        </w:rPr>
      </w:pPr>
      <w:r w:rsidRPr="001E0293">
        <w:rPr>
          <w:rFonts w:ascii="Cambria" w:hAnsi="Cambria"/>
        </w:rPr>
        <w:t>“You’re awake. Kade mumbled out in a sleepy tone.</w:t>
      </w:r>
    </w:p>
    <w:p w14:paraId="50DC6347" w14:textId="77777777" w:rsidR="00B5424E" w:rsidRPr="001E0293" w:rsidRDefault="00B5424E" w:rsidP="00B5424E">
      <w:pPr>
        <w:pStyle w:val="Style2"/>
        <w:rPr>
          <w:rFonts w:ascii="Cambria" w:hAnsi="Cambria"/>
        </w:rPr>
      </w:pPr>
      <w:r w:rsidRPr="001E0293">
        <w:rPr>
          <w:rFonts w:ascii="Cambria" w:hAnsi="Cambria"/>
        </w:rPr>
        <w:lastRenderedPageBreak/>
        <w:t>“Yes,” I said. I wasn’t sure what to say—I wasn’t even entirely sure I understood what had just happened to me.</w:t>
      </w:r>
    </w:p>
    <w:p w14:paraId="31D978D4" w14:textId="77777777" w:rsidR="00B5424E" w:rsidRPr="001E0293" w:rsidRDefault="00B5424E" w:rsidP="00B5424E">
      <w:pPr>
        <w:pStyle w:val="Style2"/>
        <w:rPr>
          <w:rFonts w:ascii="Cambria" w:hAnsi="Cambria"/>
        </w:rPr>
      </w:pPr>
      <w:r w:rsidRPr="001E0293">
        <w:rPr>
          <w:rFonts w:ascii="Cambria" w:hAnsi="Cambria"/>
        </w:rPr>
        <w:t>“Are you okay? You sure know how to get a guy in bed with you.” I felt him snort, as he exhaled against the back of my head. Neither of us moved; I was too busy deciphering my dream.</w:t>
      </w:r>
    </w:p>
    <w:p w14:paraId="7EFD3547" w14:textId="77777777" w:rsidR="00B5424E" w:rsidRPr="001E0293" w:rsidRDefault="00B5424E" w:rsidP="00B5424E">
      <w:pPr>
        <w:pStyle w:val="Style2"/>
        <w:rPr>
          <w:rFonts w:ascii="Cambria" w:hAnsi="Cambria"/>
        </w:rPr>
      </w:pPr>
      <w:r w:rsidRPr="001E0293">
        <w:rPr>
          <w:rFonts w:ascii="Cambria" w:hAnsi="Cambria"/>
        </w:rPr>
        <w:t>“I think I had a vision. I think.” Kade sat up and looked at me.</w:t>
      </w:r>
    </w:p>
    <w:p w14:paraId="52F1E3F2" w14:textId="77777777" w:rsidR="00B5424E" w:rsidRPr="001E0293" w:rsidRDefault="00B5424E" w:rsidP="00B5424E">
      <w:pPr>
        <w:pStyle w:val="Style2"/>
        <w:rPr>
          <w:rFonts w:ascii="Cambria" w:hAnsi="Cambria"/>
        </w:rPr>
      </w:pPr>
      <w:r w:rsidRPr="001E0293">
        <w:rPr>
          <w:rFonts w:ascii="Cambria" w:hAnsi="Cambria"/>
        </w:rPr>
        <w:t>“What did you see?” If I had told someone from high school that I’d just had a vision, I would probably have been sent to the counselor. But Kade wasn’t even phased.</w:t>
      </w:r>
    </w:p>
    <w:p w14:paraId="24C29E32" w14:textId="77777777" w:rsidR="00B5424E" w:rsidRPr="001E0293" w:rsidRDefault="00B5424E" w:rsidP="00B5424E">
      <w:pPr>
        <w:pStyle w:val="Style2"/>
        <w:rPr>
          <w:rFonts w:ascii="Cambria" w:hAnsi="Cambria"/>
        </w:rPr>
      </w:pPr>
      <w:r w:rsidRPr="001E0293">
        <w:rPr>
          <w:rFonts w:ascii="Cambria" w:hAnsi="Cambria"/>
        </w:rPr>
        <w:t xml:space="preserve">“Luna, screaming, blood, fire.” I could almost feel the pain those poor people suffered. Kade got up and grabbed his knife, drew blood and painted on the </w:t>
      </w:r>
      <w:r w:rsidRPr="001E0293">
        <w:rPr>
          <w:rFonts w:ascii="Cambria" w:hAnsi="Cambria"/>
        </w:rPr>
        <w:lastRenderedPageBreak/>
        <w:t>wall, and it began to glow. He blew on it, and the light grew brighter. I watched him walk to the bathroom and rinse his hand, then he came back and sat on the bed where he was just lying. “What did you just do?” I asked him.</w:t>
      </w:r>
    </w:p>
    <w:p w14:paraId="593BB17D" w14:textId="77777777" w:rsidR="00B5424E" w:rsidRPr="001E0293" w:rsidRDefault="00B5424E" w:rsidP="00B5424E">
      <w:pPr>
        <w:pStyle w:val="Style2"/>
        <w:rPr>
          <w:rFonts w:ascii="Cambria" w:hAnsi="Cambria"/>
        </w:rPr>
      </w:pPr>
      <w:r w:rsidRPr="001E0293">
        <w:rPr>
          <w:rFonts w:ascii="Cambria" w:hAnsi="Cambria"/>
        </w:rPr>
        <w:t>“I called a friend down to check it out; we should probably get some more rest, and she should be here by the time we wake up.” He frowned and looked to the window.</w:t>
      </w:r>
    </w:p>
    <w:p w14:paraId="6214F3A1" w14:textId="77777777" w:rsidR="00B5424E" w:rsidRPr="001E0293" w:rsidRDefault="00B5424E" w:rsidP="00B5424E">
      <w:pPr>
        <w:pStyle w:val="Style2"/>
        <w:rPr>
          <w:rFonts w:ascii="Cambria" w:hAnsi="Cambria"/>
        </w:rPr>
      </w:pPr>
      <w:r w:rsidRPr="001E0293">
        <w:rPr>
          <w:rFonts w:ascii="Cambria" w:hAnsi="Cambria"/>
        </w:rPr>
        <w:t xml:space="preserve">“What was that? The thing you drew?” I ran my fingers through my hair as I watched him thoughtfully. </w:t>
      </w:r>
    </w:p>
    <w:p w14:paraId="58D364EB" w14:textId="77777777" w:rsidR="00B5424E" w:rsidRPr="001E0293" w:rsidRDefault="00B5424E" w:rsidP="00B5424E">
      <w:pPr>
        <w:pStyle w:val="Style2"/>
        <w:rPr>
          <w:rFonts w:ascii="Cambria" w:hAnsi="Cambria"/>
        </w:rPr>
      </w:pPr>
      <w:r w:rsidRPr="001E0293">
        <w:rPr>
          <w:rFonts w:ascii="Cambria" w:hAnsi="Cambria"/>
        </w:rPr>
        <w:t>His jaw tensed. “It’s a beacon, to call her. We don’t use cell phones where we’re from.”</w:t>
      </w:r>
    </w:p>
    <w:p w14:paraId="40D367C2" w14:textId="77777777" w:rsidR="00B5424E" w:rsidRPr="001E0293" w:rsidRDefault="00B5424E" w:rsidP="00B5424E">
      <w:pPr>
        <w:pStyle w:val="Style2"/>
        <w:rPr>
          <w:rFonts w:ascii="Cambria" w:hAnsi="Cambria"/>
        </w:rPr>
      </w:pPr>
      <w:r w:rsidRPr="001E0293">
        <w:rPr>
          <w:rFonts w:ascii="Cambria" w:hAnsi="Cambria"/>
        </w:rPr>
        <w:t>“She’s a good friend of yours?”</w:t>
      </w:r>
    </w:p>
    <w:p w14:paraId="094055E5" w14:textId="170A4E94" w:rsidR="00B5424E" w:rsidRPr="001E0293" w:rsidRDefault="00B5424E" w:rsidP="00B5424E">
      <w:pPr>
        <w:pStyle w:val="Style2"/>
        <w:rPr>
          <w:rFonts w:ascii="Cambria" w:hAnsi="Cambria"/>
        </w:rPr>
      </w:pPr>
      <w:r w:rsidRPr="001E0293">
        <w:rPr>
          <w:rFonts w:ascii="Cambria" w:hAnsi="Cambria"/>
        </w:rPr>
        <w:t xml:space="preserve">“One of the best, now rest up. You’ve got the chance to get a few hours of uninterrupted sleep.” He </w:t>
      </w:r>
      <w:r w:rsidRPr="001E0293">
        <w:rPr>
          <w:rFonts w:ascii="Cambria" w:hAnsi="Cambria"/>
        </w:rPr>
        <w:lastRenderedPageBreak/>
        <w:t>turned back to me and smiled. I nodded and turned my head toward him, pulled the blanket up between my arms and closed my eyes.</w:t>
      </w:r>
    </w:p>
    <w:p w14:paraId="01753F56" w14:textId="6DBFB41C" w:rsidR="00B5424E" w:rsidRPr="001E0293" w:rsidRDefault="00B5424E" w:rsidP="00B5424E">
      <w:pPr>
        <w:pStyle w:val="Style1"/>
        <w:rPr>
          <w:rFonts w:ascii="Cambria" w:hAnsi="Cambria"/>
        </w:rPr>
      </w:pPr>
    </w:p>
    <w:p w14:paraId="6E6D8271" w14:textId="1DE8A215" w:rsidR="00B5424E" w:rsidRPr="001E0293" w:rsidRDefault="00B5424E" w:rsidP="00B5424E">
      <w:pPr>
        <w:pStyle w:val="Style1"/>
        <w:rPr>
          <w:rFonts w:ascii="Cambria" w:hAnsi="Cambria"/>
        </w:rPr>
      </w:pPr>
    </w:p>
    <w:p w14:paraId="009EB37C" w14:textId="711CF755" w:rsidR="00B5424E" w:rsidRPr="001E0293" w:rsidRDefault="00B5424E" w:rsidP="00B5424E">
      <w:pPr>
        <w:pStyle w:val="Style1"/>
        <w:rPr>
          <w:rFonts w:ascii="Cambria" w:hAnsi="Cambria"/>
        </w:rPr>
      </w:pPr>
    </w:p>
    <w:p w14:paraId="7F495EE7" w14:textId="34EDAC7E" w:rsidR="00B5424E" w:rsidRPr="001E0293" w:rsidRDefault="00B5424E" w:rsidP="00B5424E">
      <w:pPr>
        <w:pStyle w:val="Style1"/>
        <w:rPr>
          <w:rFonts w:ascii="Cambria" w:hAnsi="Cambria"/>
        </w:rPr>
      </w:pPr>
    </w:p>
    <w:p w14:paraId="1CFF1D3D" w14:textId="64B4FD2A" w:rsidR="00B5424E" w:rsidRPr="001E0293" w:rsidRDefault="00B5424E" w:rsidP="00B5424E">
      <w:pPr>
        <w:pStyle w:val="Style1"/>
        <w:rPr>
          <w:rFonts w:ascii="Cambria" w:hAnsi="Cambria"/>
        </w:rPr>
      </w:pPr>
    </w:p>
    <w:p w14:paraId="0E612447" w14:textId="61C7656C" w:rsidR="00B5424E" w:rsidRPr="001E0293" w:rsidRDefault="00B5424E" w:rsidP="00B5424E">
      <w:pPr>
        <w:pStyle w:val="Style1"/>
        <w:rPr>
          <w:rFonts w:ascii="Cambria" w:hAnsi="Cambria"/>
        </w:rPr>
      </w:pPr>
    </w:p>
    <w:p w14:paraId="32C73BEF" w14:textId="45F1B956" w:rsidR="00B5424E" w:rsidRPr="001E0293" w:rsidRDefault="00B5424E" w:rsidP="00B5424E">
      <w:pPr>
        <w:pStyle w:val="Style1"/>
        <w:rPr>
          <w:rFonts w:ascii="Cambria" w:hAnsi="Cambria"/>
        </w:rPr>
      </w:pPr>
    </w:p>
    <w:p w14:paraId="655FF29B" w14:textId="6AFCEA82" w:rsidR="00B5424E" w:rsidRPr="001E0293" w:rsidRDefault="00B5424E" w:rsidP="00B5424E">
      <w:pPr>
        <w:pStyle w:val="Style1"/>
        <w:rPr>
          <w:rFonts w:ascii="Cambria" w:hAnsi="Cambria"/>
        </w:rPr>
      </w:pPr>
    </w:p>
    <w:p w14:paraId="03BD7F75" w14:textId="77777777" w:rsidR="00B5424E" w:rsidRPr="001E0293" w:rsidRDefault="00B5424E" w:rsidP="00B5424E">
      <w:pPr>
        <w:pStyle w:val="Style1"/>
        <w:rPr>
          <w:rFonts w:ascii="Cambria" w:hAnsi="Cambria"/>
        </w:rPr>
      </w:pPr>
    </w:p>
    <w:p w14:paraId="6D99458A" w14:textId="77777777" w:rsidR="00F21889" w:rsidRDefault="00F21889">
      <w:pPr>
        <w:ind w:firstLine="720"/>
        <w:rPr>
          <w:rFonts w:ascii="Cambria" w:eastAsiaTheme="majorEastAsia" w:hAnsi="Cambria" w:cstheme="majorBidi"/>
          <w:caps/>
        </w:rPr>
      </w:pPr>
      <w:r>
        <w:rPr>
          <w:rFonts w:ascii="Cambria" w:hAnsi="Cambria"/>
        </w:rPr>
        <w:br w:type="page"/>
      </w:r>
    </w:p>
    <w:p w14:paraId="042BF28F" w14:textId="3D4DD2B5" w:rsidR="00B5424E" w:rsidRPr="000B260B" w:rsidRDefault="00B5424E" w:rsidP="000B260B">
      <w:pPr>
        <w:pStyle w:val="Heading1"/>
      </w:pPr>
      <w:r w:rsidRPr="000B260B">
        <w:lastRenderedPageBreak/>
        <w:t>TWELVE.</w:t>
      </w:r>
    </w:p>
    <w:p w14:paraId="25050C8D" w14:textId="77777777" w:rsidR="00B5424E" w:rsidRPr="001E0293" w:rsidRDefault="00B5424E" w:rsidP="00B5424E">
      <w:pPr>
        <w:pStyle w:val="Style2"/>
        <w:rPr>
          <w:rFonts w:ascii="Cambria" w:hAnsi="Cambria"/>
        </w:rPr>
      </w:pPr>
      <w:r w:rsidRPr="001E0293">
        <w:rPr>
          <w:rFonts w:ascii="Cambria" w:hAnsi="Cambria"/>
        </w:rPr>
        <w:t>“Oriana? Hey, it’s time to get up.” I batted my eyelashes as I opened my eyes and focused on a familiar face just inches from mine.</w:t>
      </w:r>
    </w:p>
    <w:p w14:paraId="4DBF4454" w14:textId="77777777" w:rsidR="00B5424E" w:rsidRPr="001E0293" w:rsidRDefault="00B5424E" w:rsidP="00B5424E">
      <w:pPr>
        <w:pStyle w:val="Style2"/>
        <w:rPr>
          <w:rFonts w:ascii="Cambria" w:hAnsi="Cambria"/>
        </w:rPr>
      </w:pPr>
      <w:r w:rsidRPr="001E0293">
        <w:rPr>
          <w:rFonts w:ascii="Cambria" w:hAnsi="Cambria"/>
        </w:rPr>
        <w:t>“I’m up, Kade.” He backed away. I am not a morning person by any means. My thoughts registered, and I realized what I had dreamt about. “Is your friend here?” I sat up and got out of bed, and began walking over to the desk with the fancy mirror.</w:t>
      </w:r>
    </w:p>
    <w:p w14:paraId="3DAD32D1" w14:textId="77777777" w:rsidR="00B5424E" w:rsidRPr="001E0293" w:rsidRDefault="00B5424E" w:rsidP="00B5424E">
      <w:pPr>
        <w:pStyle w:val="Style2"/>
        <w:rPr>
          <w:rFonts w:ascii="Cambria" w:hAnsi="Cambria"/>
        </w:rPr>
      </w:pPr>
      <w:r w:rsidRPr="001E0293">
        <w:rPr>
          <w:rFonts w:ascii="Cambria" w:hAnsi="Cambria"/>
        </w:rPr>
        <w:t xml:space="preserve">“Yes, she is downstairs waiting for us. She has Jasper and Caspian meeting us an hour from here.” My stomach sank. I was not nearly ready to deal with the feelings I had for both guys. I loved Jasper, but I was beginning to think my love for him wasn’t the type of love we both had felt. </w:t>
      </w:r>
    </w:p>
    <w:p w14:paraId="38834FC5" w14:textId="77777777" w:rsidR="00B5424E" w:rsidRPr="001E0293" w:rsidRDefault="00B5424E" w:rsidP="00B5424E">
      <w:pPr>
        <w:pStyle w:val="Style2"/>
        <w:rPr>
          <w:rFonts w:ascii="Cambria" w:hAnsi="Cambria"/>
        </w:rPr>
      </w:pPr>
      <w:r w:rsidRPr="001E0293">
        <w:rPr>
          <w:rFonts w:ascii="Cambria" w:hAnsi="Cambria"/>
        </w:rPr>
        <w:lastRenderedPageBreak/>
        <w:t>“Oh, okay.” I brushed my hair and walked to the bathroom to wet my toothbrush.</w:t>
      </w:r>
    </w:p>
    <w:p w14:paraId="20981C39" w14:textId="77777777" w:rsidR="00B5424E" w:rsidRPr="001E0293" w:rsidRDefault="00B5424E" w:rsidP="00B5424E">
      <w:pPr>
        <w:pStyle w:val="Style2"/>
        <w:rPr>
          <w:rFonts w:ascii="Cambria" w:hAnsi="Cambria"/>
        </w:rPr>
      </w:pPr>
      <w:r w:rsidRPr="001E0293">
        <w:rPr>
          <w:rFonts w:ascii="Cambria" w:hAnsi="Cambria"/>
        </w:rPr>
        <w:t>“You don’t seem excited—we don’t have to meet them if you don’t want to.” He couldn’t hide the hopefulness, even if he tried. I finished brushing my teeth and walked out of the bathroom. He was sitting on the edge of the bed, looking at the floor. The curtains were shut, so it was pretty dark, but just light enough for me to see his head hung low.</w:t>
      </w:r>
    </w:p>
    <w:p w14:paraId="067F8084" w14:textId="77777777" w:rsidR="00B5424E" w:rsidRPr="001E0293" w:rsidRDefault="00B5424E" w:rsidP="00B5424E">
      <w:pPr>
        <w:pStyle w:val="Style2"/>
        <w:rPr>
          <w:rFonts w:ascii="Cambria" w:hAnsi="Cambria"/>
        </w:rPr>
      </w:pPr>
      <w:r w:rsidRPr="001E0293">
        <w:rPr>
          <w:rFonts w:ascii="Cambria" w:hAnsi="Cambria"/>
        </w:rPr>
        <w:t>“Kade, can I ask you another question? I know it’s not the time since your friend is downstairs, but why is it me you want to protect?” I stayed in the light near the bathroom door. I heard Kade clear his throat.</w:t>
      </w:r>
    </w:p>
    <w:p w14:paraId="6471F834" w14:textId="77777777" w:rsidR="00B5424E" w:rsidRPr="001E0293" w:rsidRDefault="00B5424E" w:rsidP="00B5424E">
      <w:pPr>
        <w:pStyle w:val="Style2"/>
        <w:rPr>
          <w:rFonts w:ascii="Cambria" w:hAnsi="Cambria"/>
        </w:rPr>
      </w:pPr>
      <w:r w:rsidRPr="001E0293">
        <w:rPr>
          <w:rFonts w:ascii="Cambria" w:hAnsi="Cambria"/>
        </w:rPr>
        <w:t xml:space="preserve">“I’ve been following you since Micah, my father, took an interest in you. So you’re special to me. I have been silently protecting you, even.” He stood up and </w:t>
      </w:r>
      <w:r w:rsidRPr="001E0293">
        <w:rPr>
          <w:rFonts w:ascii="Cambria" w:hAnsi="Cambria"/>
        </w:rPr>
        <w:lastRenderedPageBreak/>
        <w:t>threw on his leather jacket. He must have bought it when he bought my clothes. He fixed the hood from the sweatshirt underneath, and walked toward me.</w:t>
      </w:r>
    </w:p>
    <w:p w14:paraId="034BE233" w14:textId="77777777" w:rsidR="00B5424E" w:rsidRPr="001E0293" w:rsidRDefault="00B5424E" w:rsidP="00B5424E">
      <w:pPr>
        <w:pStyle w:val="Style2"/>
        <w:rPr>
          <w:rFonts w:ascii="Cambria" w:hAnsi="Cambria"/>
        </w:rPr>
      </w:pPr>
      <w:r w:rsidRPr="001E0293">
        <w:rPr>
          <w:rFonts w:ascii="Cambria" w:hAnsi="Cambria"/>
        </w:rPr>
        <w:t>“You’ve been protecting me? How?” I stammered. He was getting closer, but I stood my ground.</w:t>
      </w:r>
    </w:p>
    <w:p w14:paraId="113162F2" w14:textId="77777777" w:rsidR="00B5424E" w:rsidRPr="001E0293" w:rsidRDefault="00B5424E" w:rsidP="00B5424E">
      <w:pPr>
        <w:pStyle w:val="Style2"/>
        <w:rPr>
          <w:rFonts w:ascii="Cambria" w:hAnsi="Cambria"/>
        </w:rPr>
      </w:pPr>
      <w:r w:rsidRPr="001E0293">
        <w:rPr>
          <w:rFonts w:ascii="Cambria" w:hAnsi="Cambria"/>
        </w:rPr>
        <w:t xml:space="preserve">“I’m the one who beat Alistair up in the city—I grabbed your wallet and ran, trying to lead you away. There were no thieves, just me. I placed a mark on him that sent him to the hospital with what humans call a concussion. When you were in the backyard and Alistair went nuts, that was me that yanked him away. I saved Derek too, and I bought you a drink at the </w:t>
      </w:r>
      <w:proofErr w:type="spellStart"/>
      <w:r w:rsidRPr="001E0293">
        <w:rPr>
          <w:rFonts w:ascii="Cambria" w:hAnsi="Cambria"/>
        </w:rPr>
        <w:t>Mèllo</w:t>
      </w:r>
      <w:proofErr w:type="spellEnd"/>
      <w:r w:rsidRPr="001E0293">
        <w:rPr>
          <w:rFonts w:ascii="Cambria" w:hAnsi="Cambria"/>
        </w:rPr>
        <w:t>. I was always there in the shadows, keeping you safe.” He was then inches from my face.</w:t>
      </w:r>
    </w:p>
    <w:p w14:paraId="2EAD9C09" w14:textId="77777777" w:rsidR="00B5424E" w:rsidRPr="001E0293" w:rsidRDefault="00B5424E" w:rsidP="00B5424E">
      <w:pPr>
        <w:pStyle w:val="Style2"/>
        <w:rPr>
          <w:rFonts w:ascii="Cambria" w:hAnsi="Cambria"/>
        </w:rPr>
      </w:pPr>
      <w:r w:rsidRPr="001E0293">
        <w:rPr>
          <w:rFonts w:ascii="Cambria" w:hAnsi="Cambria"/>
        </w:rPr>
        <w:t xml:space="preserve">“That was you at the hospital, too?” </w:t>
      </w:r>
    </w:p>
    <w:p w14:paraId="5547BFA3" w14:textId="77777777" w:rsidR="00B5424E" w:rsidRPr="001E0293" w:rsidRDefault="00B5424E" w:rsidP="00B5424E">
      <w:pPr>
        <w:pStyle w:val="Style2"/>
        <w:rPr>
          <w:rFonts w:ascii="Cambria" w:hAnsi="Cambria"/>
        </w:rPr>
      </w:pPr>
      <w:r w:rsidRPr="001E0293">
        <w:rPr>
          <w:rFonts w:ascii="Cambria" w:hAnsi="Cambria"/>
        </w:rPr>
        <w:lastRenderedPageBreak/>
        <w:t>He nodded his head slightly, I could feel the warmth radiating from him. My soul wanted to kiss him. He smiled and reached behind me as he opened the door. “After you.”</w:t>
      </w:r>
    </w:p>
    <w:p w14:paraId="3C8FBD29" w14:textId="77777777" w:rsidR="00B5424E" w:rsidRPr="001E0293" w:rsidRDefault="00B5424E" w:rsidP="00B5424E">
      <w:pPr>
        <w:pStyle w:val="Style2"/>
        <w:rPr>
          <w:rFonts w:ascii="Cambria" w:hAnsi="Cambria"/>
        </w:rPr>
      </w:pPr>
      <w:r w:rsidRPr="001E0293">
        <w:rPr>
          <w:rFonts w:ascii="Cambria" w:hAnsi="Cambria"/>
        </w:rPr>
        <w:t>“Thanks,” I breathed out, unable to make sense of things. He was the one who had kept me safe, all while Jasper left me to be eaten by the wolves.</w:t>
      </w:r>
    </w:p>
    <w:p w14:paraId="7158ABC7" w14:textId="77777777" w:rsidR="00B5424E" w:rsidRPr="001E0293" w:rsidRDefault="00B5424E" w:rsidP="00B5424E">
      <w:pPr>
        <w:pStyle w:val="Style2"/>
        <w:rPr>
          <w:rFonts w:ascii="Cambria" w:hAnsi="Cambria"/>
        </w:rPr>
      </w:pPr>
      <w:r w:rsidRPr="001E0293">
        <w:rPr>
          <w:rFonts w:ascii="Cambria" w:hAnsi="Cambria"/>
        </w:rPr>
        <w:t>I was left to follow Kade yet again. Being behind someone all the time was getting to be pretty annoying. It’s tough to carry a conversation when you’re so many feet behind them. The lobby was overwhelmingly crowded, and even with Kade being as tall as a mountain, I began to lose him.</w:t>
      </w:r>
    </w:p>
    <w:p w14:paraId="71C2E1FB" w14:textId="77777777" w:rsidR="00B5424E" w:rsidRPr="001E0293" w:rsidRDefault="00B5424E" w:rsidP="00B5424E">
      <w:pPr>
        <w:pStyle w:val="Style2"/>
        <w:rPr>
          <w:rFonts w:ascii="Cambria" w:hAnsi="Cambria"/>
        </w:rPr>
      </w:pPr>
      <w:r w:rsidRPr="001E0293">
        <w:rPr>
          <w:rFonts w:ascii="Cambria" w:hAnsi="Cambria"/>
        </w:rPr>
        <w:t>“Ouch,” I muttered as I was shoulder-checked unnecessarily hard.</w:t>
      </w:r>
    </w:p>
    <w:p w14:paraId="5C646194" w14:textId="77777777" w:rsidR="00B5424E" w:rsidRPr="001E0293" w:rsidRDefault="00B5424E" w:rsidP="00B5424E">
      <w:pPr>
        <w:pStyle w:val="Style2"/>
        <w:rPr>
          <w:rFonts w:ascii="Cambria" w:hAnsi="Cambria"/>
        </w:rPr>
      </w:pPr>
      <w:r w:rsidRPr="001E0293">
        <w:rPr>
          <w:rFonts w:ascii="Cambria" w:hAnsi="Cambria"/>
        </w:rPr>
        <w:lastRenderedPageBreak/>
        <w:t>“Probably should have watched where you were going.” I heard the girl say from behind me.</w:t>
      </w:r>
    </w:p>
    <w:p w14:paraId="12004D4D" w14:textId="77777777" w:rsidR="00B5424E" w:rsidRPr="001E0293" w:rsidRDefault="00B5424E" w:rsidP="00B5424E">
      <w:pPr>
        <w:pStyle w:val="Style2"/>
        <w:rPr>
          <w:rFonts w:ascii="Cambria" w:hAnsi="Cambria"/>
        </w:rPr>
      </w:pPr>
      <w:r w:rsidRPr="001E0293">
        <w:rPr>
          <w:rFonts w:ascii="Cambria" w:hAnsi="Cambria"/>
        </w:rPr>
        <w:t>“Excuse me?” Whipping around and facing the rude stranger, I was taken aback by how beautiful she was. She had light brown hair, and big, beautiful, bright hazel eyes. Her skin was so ridiculously flawless, she was nearly glowing.</w:t>
      </w:r>
    </w:p>
    <w:p w14:paraId="30A230FB" w14:textId="77777777" w:rsidR="00B5424E" w:rsidRPr="001E0293" w:rsidRDefault="00B5424E" w:rsidP="00B5424E">
      <w:pPr>
        <w:pStyle w:val="Style2"/>
        <w:rPr>
          <w:rFonts w:ascii="Cambria" w:hAnsi="Cambria"/>
        </w:rPr>
      </w:pPr>
      <w:r w:rsidRPr="001E0293">
        <w:rPr>
          <w:rFonts w:ascii="Cambria" w:hAnsi="Cambria"/>
        </w:rPr>
        <w:t>“Are you deaf?” She snapped at me.</w:t>
      </w:r>
    </w:p>
    <w:p w14:paraId="593DD4E4" w14:textId="77777777" w:rsidR="00B5424E" w:rsidRPr="001E0293" w:rsidRDefault="00B5424E" w:rsidP="00B5424E">
      <w:pPr>
        <w:pStyle w:val="Style2"/>
        <w:rPr>
          <w:rFonts w:ascii="Cambria" w:hAnsi="Cambria"/>
        </w:rPr>
      </w:pPr>
      <w:r w:rsidRPr="001E0293">
        <w:rPr>
          <w:rFonts w:ascii="Cambria" w:hAnsi="Cambria"/>
        </w:rPr>
        <w:t>I shrugged it off and rushed to catch back up with Kade, and as soon as I got to him, he put his phone to his ear. He saw me, and a look of relief fell over his face. He grabbed my hand and didn’t let go.</w:t>
      </w:r>
    </w:p>
    <w:p w14:paraId="341D0226" w14:textId="77777777" w:rsidR="00B5424E" w:rsidRPr="001E0293" w:rsidRDefault="00B5424E" w:rsidP="00B5424E">
      <w:pPr>
        <w:pStyle w:val="Style2"/>
        <w:rPr>
          <w:rFonts w:ascii="Cambria" w:hAnsi="Cambria"/>
        </w:rPr>
      </w:pPr>
      <w:r w:rsidRPr="001E0293">
        <w:rPr>
          <w:rFonts w:ascii="Cambria" w:hAnsi="Cambria"/>
        </w:rPr>
        <w:t xml:space="preserve">“Where are you, we’re by the ATM sign. Come to us. Yes, humans are ignorant, now get over here.” He put his phone in his pocket while he looked around </w:t>
      </w:r>
      <w:r w:rsidRPr="001E0293">
        <w:rPr>
          <w:rFonts w:ascii="Cambria" w:hAnsi="Cambria"/>
        </w:rPr>
        <w:lastRenderedPageBreak/>
        <w:t>frantically. “I thought I lost you.” He said as he was still looking around.</w:t>
      </w:r>
    </w:p>
    <w:p w14:paraId="57E8450B" w14:textId="77777777" w:rsidR="00B5424E" w:rsidRPr="001E0293" w:rsidRDefault="00B5424E" w:rsidP="00B5424E">
      <w:pPr>
        <w:pStyle w:val="Style2"/>
        <w:rPr>
          <w:rFonts w:ascii="Cambria" w:hAnsi="Cambria"/>
        </w:rPr>
      </w:pPr>
      <w:r w:rsidRPr="001E0293">
        <w:rPr>
          <w:rFonts w:ascii="Cambria" w:hAnsi="Cambria"/>
        </w:rPr>
        <w:t>“Just got slowed down.” His grip tightened around my hand as he pulled me closer. I looked up at his face and saw him focused on something.</w:t>
      </w:r>
    </w:p>
    <w:p w14:paraId="04AD9DA7" w14:textId="77777777" w:rsidR="00B5424E" w:rsidRPr="001E0293" w:rsidRDefault="00B5424E" w:rsidP="00B5424E">
      <w:pPr>
        <w:pStyle w:val="Style2"/>
        <w:rPr>
          <w:rFonts w:ascii="Cambria" w:hAnsi="Cambria"/>
        </w:rPr>
      </w:pPr>
      <w:r w:rsidRPr="001E0293">
        <w:rPr>
          <w:rFonts w:ascii="Cambria" w:hAnsi="Cambria"/>
        </w:rPr>
        <w:t>“Oriana, this is Abigail. Abigail, Oriana.” And as soon as he said that, I realized it was the girl who had shoulder-checked me.</w:t>
      </w:r>
    </w:p>
    <w:p w14:paraId="1385BD4D" w14:textId="77777777" w:rsidR="00B5424E" w:rsidRPr="001E0293" w:rsidRDefault="00B5424E" w:rsidP="00B5424E">
      <w:pPr>
        <w:pStyle w:val="Style2"/>
        <w:rPr>
          <w:rFonts w:ascii="Cambria" w:hAnsi="Cambria"/>
        </w:rPr>
      </w:pPr>
      <w:r w:rsidRPr="001E0293">
        <w:rPr>
          <w:rFonts w:ascii="Cambria" w:hAnsi="Cambria"/>
        </w:rPr>
        <w:t>“You have got to be kidding me.” She let out a sarcastic laugh.</w:t>
      </w:r>
    </w:p>
    <w:p w14:paraId="0CBBFE34" w14:textId="77777777" w:rsidR="00B5424E" w:rsidRPr="001E0293" w:rsidRDefault="00B5424E" w:rsidP="00B5424E">
      <w:pPr>
        <w:pStyle w:val="Style2"/>
        <w:rPr>
          <w:rFonts w:ascii="Cambria" w:hAnsi="Cambria"/>
        </w:rPr>
      </w:pPr>
      <w:r w:rsidRPr="001E0293">
        <w:rPr>
          <w:rFonts w:ascii="Cambria" w:hAnsi="Cambria"/>
        </w:rPr>
        <w:t xml:space="preserve">“You two know each other?” Kade looked confused, I couldn’t help but be amused and irritated at the same time. I assumed she would at least look like an average girl. Like, not so drop-dead gorgeous. </w:t>
      </w:r>
    </w:p>
    <w:p w14:paraId="2313D274" w14:textId="77777777" w:rsidR="00B5424E" w:rsidRPr="001E0293" w:rsidRDefault="00B5424E" w:rsidP="00B5424E">
      <w:pPr>
        <w:pStyle w:val="Style2"/>
        <w:rPr>
          <w:rFonts w:ascii="Cambria" w:hAnsi="Cambria"/>
        </w:rPr>
      </w:pPr>
      <w:r w:rsidRPr="001E0293">
        <w:rPr>
          <w:rFonts w:ascii="Cambria" w:hAnsi="Cambria"/>
        </w:rPr>
        <w:lastRenderedPageBreak/>
        <w:t>“You could say that.” She rolled her eyes. “Anyways, I am called a hunter. I know where your friends are, and I am working on tracking your sister.”</w:t>
      </w:r>
    </w:p>
    <w:p w14:paraId="4A7D8382" w14:textId="77777777" w:rsidR="00B5424E" w:rsidRPr="001E0293" w:rsidRDefault="00B5424E" w:rsidP="00B5424E">
      <w:pPr>
        <w:pStyle w:val="Style2"/>
        <w:rPr>
          <w:rFonts w:ascii="Cambria" w:hAnsi="Cambria"/>
        </w:rPr>
      </w:pPr>
      <w:r w:rsidRPr="001E0293">
        <w:rPr>
          <w:rFonts w:ascii="Cambria" w:hAnsi="Cambria"/>
        </w:rPr>
        <w:t>“What is your ranking?” I asked her. Remembering Thaddeus was a Hunter Two, I wondered for a brief moment how he was doing. I looked at her as she looked at Kade. I looked back at him, and he looked at me. “What? Are you not supposed to ask that?” No one was saying anything, which confused me a bit.</w:t>
      </w:r>
    </w:p>
    <w:p w14:paraId="4C2AE41F" w14:textId="77777777" w:rsidR="00B5424E" w:rsidRPr="001E0293" w:rsidRDefault="00B5424E" w:rsidP="00B5424E">
      <w:pPr>
        <w:pStyle w:val="Style2"/>
        <w:rPr>
          <w:rFonts w:ascii="Cambria" w:hAnsi="Cambria"/>
        </w:rPr>
      </w:pPr>
      <w:r w:rsidRPr="001E0293">
        <w:rPr>
          <w:rFonts w:ascii="Cambria" w:hAnsi="Cambria"/>
        </w:rPr>
        <w:t>“No, it’s a fine question. Just shocked me, us, I guess. She ranks one.” Kade smiled at me, he almost seemed proud, and I couldn’t help but grin.</w:t>
      </w:r>
    </w:p>
    <w:p w14:paraId="247E678F" w14:textId="77777777" w:rsidR="00B5424E" w:rsidRPr="001E0293" w:rsidRDefault="00B5424E" w:rsidP="00B5424E">
      <w:pPr>
        <w:pStyle w:val="Style2"/>
        <w:rPr>
          <w:rFonts w:ascii="Cambria" w:hAnsi="Cambria"/>
        </w:rPr>
      </w:pPr>
      <w:r w:rsidRPr="001E0293">
        <w:rPr>
          <w:rFonts w:ascii="Cambria" w:hAnsi="Cambria"/>
        </w:rPr>
        <w:t>“Do you know Thaddeus? Is he okay?” I said to Abigail.</w:t>
      </w:r>
    </w:p>
    <w:p w14:paraId="20579AD0" w14:textId="77777777" w:rsidR="00B5424E" w:rsidRPr="001E0293" w:rsidRDefault="00B5424E" w:rsidP="00B5424E">
      <w:pPr>
        <w:pStyle w:val="Style2"/>
        <w:rPr>
          <w:rFonts w:ascii="Cambria" w:hAnsi="Cambria"/>
        </w:rPr>
      </w:pPr>
      <w:r w:rsidRPr="001E0293">
        <w:rPr>
          <w:rFonts w:ascii="Cambria" w:hAnsi="Cambria"/>
        </w:rPr>
        <w:lastRenderedPageBreak/>
        <w:t>“I trained him myself. Yes, he is. Why?” She was short and to the point. And rude.</w:t>
      </w:r>
    </w:p>
    <w:p w14:paraId="5BDAEA70" w14:textId="77777777" w:rsidR="00B5424E" w:rsidRPr="001E0293" w:rsidRDefault="00B5424E" w:rsidP="00B5424E">
      <w:pPr>
        <w:pStyle w:val="Style2"/>
        <w:rPr>
          <w:rFonts w:ascii="Cambria" w:hAnsi="Cambria"/>
        </w:rPr>
      </w:pPr>
      <w:r w:rsidRPr="001E0293">
        <w:rPr>
          <w:rFonts w:ascii="Cambria" w:hAnsi="Cambria"/>
        </w:rPr>
        <w:t>“Just wondering.” I didn’t want to get him into trouble. His kindness helped keep me sane while I was there, even for a moment.</w:t>
      </w:r>
    </w:p>
    <w:p w14:paraId="7860B276" w14:textId="77777777" w:rsidR="00B5424E" w:rsidRPr="001E0293" w:rsidRDefault="00B5424E" w:rsidP="00B5424E">
      <w:pPr>
        <w:pStyle w:val="Style2"/>
        <w:rPr>
          <w:rFonts w:ascii="Cambria" w:hAnsi="Cambria"/>
        </w:rPr>
      </w:pPr>
      <w:r w:rsidRPr="001E0293">
        <w:rPr>
          <w:rFonts w:ascii="Cambria" w:hAnsi="Cambria"/>
        </w:rPr>
        <w:t>“Odd, but whatever.” She shifted her weight.</w:t>
      </w:r>
    </w:p>
    <w:p w14:paraId="30AB48A9" w14:textId="77777777" w:rsidR="00B5424E" w:rsidRPr="001E0293" w:rsidRDefault="00B5424E" w:rsidP="00B5424E">
      <w:pPr>
        <w:pStyle w:val="Style2"/>
        <w:rPr>
          <w:rFonts w:ascii="Cambria" w:hAnsi="Cambria"/>
        </w:rPr>
      </w:pPr>
      <w:r w:rsidRPr="001E0293">
        <w:rPr>
          <w:rFonts w:ascii="Cambria" w:hAnsi="Cambria"/>
        </w:rPr>
        <w:t>I looked at Kade, speechless and somewhat offended by how rude she was. Kade looked amused. I should have known better.</w:t>
      </w:r>
    </w:p>
    <w:p w14:paraId="360F5589" w14:textId="77777777" w:rsidR="00B5424E" w:rsidRPr="001E0293" w:rsidRDefault="00B5424E" w:rsidP="00B5424E">
      <w:pPr>
        <w:pStyle w:val="Style2"/>
        <w:rPr>
          <w:rFonts w:ascii="Cambria" w:hAnsi="Cambria"/>
        </w:rPr>
      </w:pPr>
      <w:r w:rsidRPr="001E0293">
        <w:rPr>
          <w:rFonts w:ascii="Cambria" w:hAnsi="Cambria"/>
        </w:rPr>
        <w:t>“Shall we get going?” Kade squeezed my hand, I nearly forgot our hands were still interlocked. It felt so natural.</w:t>
      </w:r>
    </w:p>
    <w:p w14:paraId="05512FF5" w14:textId="77777777" w:rsidR="00B5424E" w:rsidRPr="001E0293" w:rsidRDefault="00B5424E" w:rsidP="00B5424E">
      <w:pPr>
        <w:pStyle w:val="Style2"/>
        <w:rPr>
          <w:rFonts w:ascii="Cambria" w:hAnsi="Cambria"/>
        </w:rPr>
      </w:pPr>
      <w:r w:rsidRPr="001E0293">
        <w:rPr>
          <w:rFonts w:ascii="Cambria" w:hAnsi="Cambria"/>
        </w:rPr>
        <w:t xml:space="preserve">Abigail turned around and began walking, most likely assuming we’d follow. We made it through the crowded lobby and outside the building. Abigail got in the driver seat of a black SUV while Kade climbed in </w:t>
      </w:r>
      <w:r w:rsidRPr="001E0293">
        <w:rPr>
          <w:rFonts w:ascii="Cambria" w:hAnsi="Cambria"/>
        </w:rPr>
        <w:lastRenderedPageBreak/>
        <w:t>back with me. I was thankful he did, the last thing I wanted was to be the third wheel.</w:t>
      </w:r>
    </w:p>
    <w:p w14:paraId="16A96C8C" w14:textId="77777777" w:rsidR="00B5424E" w:rsidRPr="001E0293" w:rsidRDefault="00B5424E" w:rsidP="00B5424E">
      <w:pPr>
        <w:pStyle w:val="Style2"/>
        <w:rPr>
          <w:rFonts w:ascii="Cambria" w:hAnsi="Cambria"/>
        </w:rPr>
      </w:pPr>
      <w:r w:rsidRPr="001E0293">
        <w:rPr>
          <w:rFonts w:ascii="Cambria" w:hAnsi="Cambria"/>
        </w:rPr>
        <w:t>“Plans changed. Your friends will be meeting us approximately three hours away if we make it without complications. It was a safer location.” Abigail put some oversized sunglasses on and adjusted the rearview mirror.</w:t>
      </w:r>
    </w:p>
    <w:p w14:paraId="7CB60694" w14:textId="77777777" w:rsidR="00B5424E" w:rsidRPr="001E0293" w:rsidRDefault="00B5424E" w:rsidP="00B5424E">
      <w:pPr>
        <w:pStyle w:val="Style2"/>
        <w:rPr>
          <w:rFonts w:ascii="Cambria" w:hAnsi="Cambria"/>
        </w:rPr>
      </w:pPr>
      <w:r w:rsidRPr="001E0293">
        <w:rPr>
          <w:rFonts w:ascii="Cambria" w:hAnsi="Cambria"/>
        </w:rPr>
        <w:t>After about an hour of driving, I felt lulled to sleep by the noise of the engine. I laid my head against Kade and looked up at him with tired eyes. He smiled and put his arm around me so I would be more comfortable. He then placed a warm kiss on my forehead that sent a lovely tingle down my body. I felt like at this moment, and it was heaven on earth.</w:t>
      </w:r>
    </w:p>
    <w:p w14:paraId="6E276628" w14:textId="77777777" w:rsidR="00B5424E" w:rsidRPr="001E0293" w:rsidRDefault="00B5424E" w:rsidP="00B5424E">
      <w:pPr>
        <w:pStyle w:val="Style2"/>
        <w:rPr>
          <w:rFonts w:ascii="Cambria" w:hAnsi="Cambria"/>
        </w:rPr>
      </w:pPr>
      <w:r w:rsidRPr="001E0293">
        <w:rPr>
          <w:rFonts w:ascii="Cambria" w:hAnsi="Cambria"/>
        </w:rPr>
        <w:t xml:space="preserve">I was abruptly woken when my head hit the ceiling. Kade grabbed me and yanked me into him. I </w:t>
      </w:r>
      <w:r w:rsidRPr="001E0293">
        <w:rPr>
          <w:rFonts w:ascii="Cambria" w:hAnsi="Cambria"/>
        </w:rPr>
        <w:lastRenderedPageBreak/>
        <w:t>felt his wings curl around us as we were thrown and flung around violently. I did my best not to panic or scream, but it was safe to assume complications had arisen. We finally stopped moving, and Kade uncurled his wings. The SUV was upside down, and Abigail was nowhere to be seen.</w:t>
      </w:r>
    </w:p>
    <w:p w14:paraId="7886F940" w14:textId="77777777" w:rsidR="00B5424E" w:rsidRPr="001E0293" w:rsidRDefault="00B5424E" w:rsidP="00B5424E">
      <w:pPr>
        <w:pStyle w:val="Style2"/>
        <w:rPr>
          <w:rFonts w:ascii="Cambria" w:hAnsi="Cambria"/>
        </w:rPr>
      </w:pPr>
      <w:r w:rsidRPr="001E0293">
        <w:rPr>
          <w:rFonts w:ascii="Cambria" w:hAnsi="Cambria"/>
        </w:rPr>
        <w:t>“Can you keep up? I don’t think it’s going to be safe in here much longer, but I fear what’s waiting on the outside.” He didn’t really give me a chance to reply. I watched him lay on his back and used his legs to kick the door open, he went before me, and I followed.</w:t>
      </w:r>
    </w:p>
    <w:p w14:paraId="6D14FBAA" w14:textId="77777777" w:rsidR="00B5424E" w:rsidRPr="001E0293" w:rsidRDefault="00B5424E" w:rsidP="00B5424E">
      <w:pPr>
        <w:pStyle w:val="Style2"/>
        <w:rPr>
          <w:rFonts w:ascii="Cambria" w:hAnsi="Cambria"/>
        </w:rPr>
      </w:pPr>
      <w:r w:rsidRPr="001E0293">
        <w:rPr>
          <w:rFonts w:ascii="Cambria" w:hAnsi="Cambria"/>
        </w:rPr>
        <w:t>The sky was darkening with clouds. I could hear yelling, and as I turned around, Abigail was fighting off two of the henchmen.</w:t>
      </w:r>
    </w:p>
    <w:p w14:paraId="5907ACDB" w14:textId="77777777" w:rsidR="00B5424E" w:rsidRPr="001E0293" w:rsidRDefault="00B5424E" w:rsidP="00B5424E">
      <w:pPr>
        <w:pStyle w:val="Style2"/>
        <w:rPr>
          <w:rFonts w:ascii="Cambria" w:hAnsi="Cambria"/>
        </w:rPr>
      </w:pPr>
      <w:r w:rsidRPr="001E0293">
        <w:rPr>
          <w:rFonts w:ascii="Cambria" w:hAnsi="Cambria"/>
        </w:rPr>
        <w:lastRenderedPageBreak/>
        <w:t>“Go back to hell, you ugly broods!” She yelled. I watched her pull a sword out of thin air.</w:t>
      </w:r>
    </w:p>
    <w:p w14:paraId="167F3064" w14:textId="77777777" w:rsidR="00B5424E" w:rsidRPr="001E0293" w:rsidRDefault="00B5424E" w:rsidP="00B5424E">
      <w:pPr>
        <w:pStyle w:val="Style2"/>
        <w:rPr>
          <w:rFonts w:ascii="Cambria" w:hAnsi="Cambria"/>
        </w:rPr>
      </w:pPr>
      <w:r w:rsidRPr="001E0293">
        <w:rPr>
          <w:rFonts w:ascii="Cambria" w:hAnsi="Cambria"/>
        </w:rPr>
        <w:t>“Oriana, let’s go.” Kade said to me in a hushed tone. We crouched down low and moved as far off the side of the road as we could.</w:t>
      </w:r>
    </w:p>
    <w:p w14:paraId="28703636" w14:textId="77777777" w:rsidR="00B5424E" w:rsidRPr="001E0293" w:rsidRDefault="00B5424E" w:rsidP="00B5424E">
      <w:pPr>
        <w:pStyle w:val="Style2"/>
        <w:rPr>
          <w:rFonts w:ascii="Cambria" w:hAnsi="Cambria"/>
        </w:rPr>
      </w:pPr>
      <w:r w:rsidRPr="001E0293">
        <w:rPr>
          <w:rFonts w:ascii="Cambria" w:hAnsi="Cambria"/>
        </w:rPr>
        <w:t>“I see you two.” I had heard from above us. I looked up to find one ugly henchman, his face full of scars—he was pretty terrifying. Kade stood up and pushed me behind him. He, too, then pulled a sword out of thin air, and they began dueling. I took a few steps back and noticed three more henchmen were descending upon us. I looked over at Abigail and saw she had killed one of the two she’d been fighting.</w:t>
      </w:r>
    </w:p>
    <w:p w14:paraId="73DC6CD6" w14:textId="77777777" w:rsidR="00B5424E" w:rsidRPr="001E0293" w:rsidRDefault="00B5424E" w:rsidP="00B5424E">
      <w:pPr>
        <w:pStyle w:val="Style2"/>
        <w:rPr>
          <w:rFonts w:ascii="Cambria" w:hAnsi="Cambria"/>
        </w:rPr>
      </w:pPr>
      <w:r w:rsidRPr="001E0293">
        <w:rPr>
          <w:rFonts w:ascii="Cambria" w:hAnsi="Cambria"/>
        </w:rPr>
        <w:t xml:space="preserve">“Kade, give me something to use!” I shouted. I needed something to keep me safe while everyone else was busy fighting. I couldn’t tell if he could hear </w:t>
      </w:r>
      <w:r w:rsidRPr="001E0293">
        <w:rPr>
          <w:rFonts w:ascii="Cambria" w:hAnsi="Cambria"/>
        </w:rPr>
        <w:lastRenderedPageBreak/>
        <w:t>me, or if he was too busy fighting. I started backing up, and stumbled over something in the tall grass. I looked down to find a beautiful sword. The handle was dark and encrusted with diamonds. The blade glistened, and as soon as it was in my hands, I felt an odd connection to it—like it was my sword.</w:t>
      </w:r>
    </w:p>
    <w:p w14:paraId="6A4848EC" w14:textId="77777777" w:rsidR="00B5424E" w:rsidRPr="001E0293" w:rsidRDefault="00B5424E" w:rsidP="00B5424E">
      <w:pPr>
        <w:pStyle w:val="Style2"/>
        <w:rPr>
          <w:rFonts w:ascii="Cambria" w:hAnsi="Cambria"/>
        </w:rPr>
      </w:pPr>
      <w:r w:rsidRPr="001E0293">
        <w:rPr>
          <w:rFonts w:ascii="Cambria" w:hAnsi="Cambria"/>
        </w:rPr>
        <w:t>“I’ll get her,” one of the three in the sky began to dart toward me.</w:t>
      </w:r>
    </w:p>
    <w:p w14:paraId="7222773F" w14:textId="77777777" w:rsidR="00B5424E" w:rsidRPr="001E0293" w:rsidRDefault="00B5424E" w:rsidP="00B5424E">
      <w:pPr>
        <w:pStyle w:val="Style2"/>
        <w:rPr>
          <w:rFonts w:ascii="Cambria" w:hAnsi="Cambria"/>
        </w:rPr>
      </w:pPr>
      <w:r w:rsidRPr="001E0293">
        <w:rPr>
          <w:rFonts w:ascii="Cambria" w:hAnsi="Cambria"/>
        </w:rPr>
        <w:t>My arm rose, and the henchman plunged into my sword., More accurately, the sword seemed to maneuver on its own.</w:t>
      </w:r>
    </w:p>
    <w:p w14:paraId="2F45B335" w14:textId="77777777" w:rsidR="00B5424E" w:rsidRPr="001E0293" w:rsidRDefault="00B5424E" w:rsidP="00B5424E">
      <w:pPr>
        <w:pStyle w:val="Style2"/>
        <w:rPr>
          <w:rFonts w:ascii="Cambria" w:hAnsi="Cambria"/>
        </w:rPr>
      </w:pPr>
      <w:r w:rsidRPr="001E0293">
        <w:rPr>
          <w:rFonts w:ascii="Cambria" w:hAnsi="Cambria"/>
        </w:rPr>
        <w:t xml:space="preserve">“She just might put up a fight.” The other two flew toward me. I kept backing up, hoping to keep the two in front of me. The sight of blood on my sword caught me off guard. Suddenly, I felt something behind </w:t>
      </w:r>
      <w:r w:rsidRPr="001E0293">
        <w:rPr>
          <w:rFonts w:ascii="Cambria" w:hAnsi="Cambria"/>
        </w:rPr>
        <w:lastRenderedPageBreak/>
        <w:t>me. I whipped around, sword drawn, and to my surprise, it was Jasper.</w:t>
      </w:r>
    </w:p>
    <w:p w14:paraId="1FF8D3E5" w14:textId="77777777" w:rsidR="00B5424E" w:rsidRPr="001E0293" w:rsidRDefault="00B5424E" w:rsidP="00B5424E">
      <w:pPr>
        <w:pStyle w:val="Style2"/>
        <w:rPr>
          <w:rFonts w:ascii="Cambria" w:hAnsi="Cambria"/>
        </w:rPr>
      </w:pPr>
      <w:r w:rsidRPr="001E0293">
        <w:rPr>
          <w:rFonts w:ascii="Cambria" w:hAnsi="Cambria"/>
        </w:rPr>
        <w:t>“Hey, beautiful—didn’t know you could kick ass, too. Nice sword—whose is it?” He said as he stepped behind me to face off with the two henchmen. Caspian was there too; his wings were unfurled and as beautiful as I could remember.</w:t>
      </w:r>
    </w:p>
    <w:p w14:paraId="27E5B14A" w14:textId="77777777" w:rsidR="00B5424E" w:rsidRPr="001E0293" w:rsidRDefault="00B5424E" w:rsidP="00B5424E">
      <w:pPr>
        <w:pStyle w:val="Style2"/>
        <w:rPr>
          <w:rFonts w:ascii="Cambria" w:hAnsi="Cambria"/>
        </w:rPr>
      </w:pPr>
      <w:r w:rsidRPr="001E0293">
        <w:rPr>
          <w:rFonts w:ascii="Cambria" w:hAnsi="Cambria"/>
        </w:rPr>
        <w:t>“Hey there Oriana, we were here to rescue you. But I think you had it handled—nice job.” Caspian rushed past me to aid in fighting. I looked over and saw Abigail just as she was stabbed through the shoulder. Part of me even felt terrible. Kade looked like he was just about finished with the Frankenstein-looking henchman. Caspian and Jasper teamed up and fought, joking and laughing the whole time.</w:t>
      </w:r>
    </w:p>
    <w:p w14:paraId="31CF2718" w14:textId="77777777" w:rsidR="00B5424E" w:rsidRPr="001E0293" w:rsidRDefault="00B5424E" w:rsidP="00B5424E">
      <w:pPr>
        <w:pStyle w:val="Style2"/>
        <w:rPr>
          <w:rFonts w:ascii="Cambria" w:hAnsi="Cambria"/>
        </w:rPr>
      </w:pPr>
      <w:r w:rsidRPr="001E0293">
        <w:rPr>
          <w:rFonts w:ascii="Cambria" w:hAnsi="Cambria"/>
        </w:rPr>
        <w:lastRenderedPageBreak/>
        <w:t>“Boo.” I heard from behind me. I slowly turned around to see Alistair, he silently appeared, coming out from behind the tree line. I slowly stepped backward and raised my sword. I was shaking, but it did not unsteady my blade.</w:t>
      </w:r>
    </w:p>
    <w:p w14:paraId="731B9AEF" w14:textId="77777777" w:rsidR="00B5424E" w:rsidRPr="001E0293" w:rsidRDefault="00B5424E" w:rsidP="00B5424E">
      <w:pPr>
        <w:pStyle w:val="Style2"/>
        <w:rPr>
          <w:rFonts w:ascii="Cambria" w:hAnsi="Cambria"/>
        </w:rPr>
      </w:pPr>
      <w:r w:rsidRPr="001E0293">
        <w:rPr>
          <w:rFonts w:ascii="Cambria" w:hAnsi="Cambria"/>
        </w:rPr>
        <w:t>“You gonna poke me?” Alistair let out a monstrous laugh and pulled out his sword before raising it to mine. In four fast movements, he had knocked the sword out of my hands. He grabbed me by the throat and threw me to the ground. Al must have snuck under everyone’s radar, because no one seemed to be running to my aid. Alistair pointed the blade to my chest and smiled. I felt the tip pierce through the first layer of my skin.</w:t>
      </w:r>
    </w:p>
    <w:p w14:paraId="0513AD27" w14:textId="77777777" w:rsidR="00B5424E" w:rsidRPr="001E0293" w:rsidRDefault="00B5424E" w:rsidP="00B5424E">
      <w:pPr>
        <w:pStyle w:val="Style2"/>
        <w:rPr>
          <w:rFonts w:ascii="Cambria" w:hAnsi="Cambria"/>
        </w:rPr>
      </w:pPr>
      <w:r w:rsidRPr="001E0293">
        <w:rPr>
          <w:rFonts w:ascii="Cambria" w:hAnsi="Cambria"/>
        </w:rPr>
        <w:t xml:space="preserve">I raised my hands to shield myself and heard Alistair scream, it wasn’t a war cry, but a deafening </w:t>
      </w:r>
      <w:r w:rsidRPr="001E0293">
        <w:rPr>
          <w:rFonts w:ascii="Cambria" w:hAnsi="Cambria"/>
        </w:rPr>
        <w:lastRenderedPageBreak/>
        <w:t>cry for help. When I opened my eyes, he was gone, and so were the rest of the henchmen. Everyone rushed over to me on the ground. Trying to scoot up, Jasper got to me first.</w:t>
      </w:r>
    </w:p>
    <w:p w14:paraId="5EE65B0D" w14:textId="77777777" w:rsidR="00B5424E" w:rsidRPr="001E0293" w:rsidRDefault="00B5424E" w:rsidP="00B5424E">
      <w:pPr>
        <w:pStyle w:val="Style2"/>
        <w:rPr>
          <w:rFonts w:ascii="Cambria" w:hAnsi="Cambria"/>
        </w:rPr>
      </w:pPr>
      <w:r w:rsidRPr="001E0293">
        <w:rPr>
          <w:rFonts w:ascii="Cambria" w:hAnsi="Cambria"/>
        </w:rPr>
        <w:t>“What the hell was that? And whose sword is that?” He asked urgently.</w:t>
      </w:r>
    </w:p>
    <w:p w14:paraId="463FF02B" w14:textId="77777777" w:rsidR="00B5424E" w:rsidRPr="001E0293" w:rsidRDefault="00B5424E" w:rsidP="00B5424E">
      <w:pPr>
        <w:pStyle w:val="Style2"/>
        <w:rPr>
          <w:rFonts w:ascii="Cambria" w:hAnsi="Cambria"/>
        </w:rPr>
      </w:pPr>
      <w:r w:rsidRPr="001E0293">
        <w:rPr>
          <w:rFonts w:ascii="Cambria" w:hAnsi="Cambria"/>
        </w:rPr>
        <w:t>“What was what? And I don’t know whose sword it is.” I was dumbfounded. One second, I was going to die, then the next everyone was safe.</w:t>
      </w:r>
    </w:p>
    <w:p w14:paraId="1DED716C" w14:textId="77777777" w:rsidR="00B5424E" w:rsidRPr="001E0293" w:rsidRDefault="00B5424E" w:rsidP="00B5424E">
      <w:pPr>
        <w:pStyle w:val="Style2"/>
        <w:rPr>
          <w:rFonts w:ascii="Cambria" w:hAnsi="Cambria"/>
        </w:rPr>
      </w:pPr>
      <w:r w:rsidRPr="001E0293">
        <w:rPr>
          <w:rFonts w:ascii="Cambria" w:hAnsi="Cambria"/>
        </w:rPr>
        <w:t>“I don’t know, there was a bright flash, and then the henchmen were gone.” Kade announced from behind Jasper. He grabbed my sword and inspected it. “This belongs to Lucifer. Where did you get it?”</w:t>
      </w:r>
    </w:p>
    <w:p w14:paraId="392500DF" w14:textId="77777777" w:rsidR="00B5424E" w:rsidRPr="001E0293" w:rsidRDefault="00B5424E" w:rsidP="00B5424E">
      <w:pPr>
        <w:pStyle w:val="Style2"/>
        <w:rPr>
          <w:rFonts w:ascii="Cambria" w:hAnsi="Cambria"/>
        </w:rPr>
      </w:pPr>
      <w:r w:rsidRPr="001E0293">
        <w:rPr>
          <w:rFonts w:ascii="Cambria" w:hAnsi="Cambria"/>
        </w:rPr>
        <w:t xml:space="preserve">“I found it in the grass.” I stood up and started immediately shaking. Jasper grabbed onto my arm and held me close. I weakly looked up at Kade, and he </w:t>
      </w:r>
      <w:r w:rsidRPr="001E0293">
        <w:rPr>
          <w:rFonts w:ascii="Cambria" w:hAnsi="Cambria"/>
        </w:rPr>
        <w:lastRenderedPageBreak/>
        <w:t>looked away with pain in his face, then passed my sword to Jasper. Abigail was talking to Caspian as he wrapped her shoulder wound.</w:t>
      </w:r>
    </w:p>
    <w:p w14:paraId="5B9F2D2C" w14:textId="77777777" w:rsidR="00B5424E" w:rsidRPr="001E0293" w:rsidRDefault="00B5424E" w:rsidP="00B5424E">
      <w:pPr>
        <w:pStyle w:val="Style2"/>
        <w:rPr>
          <w:rFonts w:ascii="Cambria" w:hAnsi="Cambria"/>
        </w:rPr>
      </w:pPr>
      <w:r w:rsidRPr="001E0293">
        <w:rPr>
          <w:rFonts w:ascii="Cambria" w:hAnsi="Cambria"/>
        </w:rPr>
        <w:t>“We should make camp; she isn’t strong enough to travel, and Abigail must heal so she can find Luna.” Kade spoke as he looked toward the forest. It hurt that he wouldn’t even look at me.</w:t>
      </w:r>
    </w:p>
    <w:p w14:paraId="0494D9BD" w14:textId="77777777" w:rsidR="00B5424E" w:rsidRPr="001E0293" w:rsidRDefault="00B5424E" w:rsidP="00B5424E">
      <w:pPr>
        <w:pStyle w:val="Style2"/>
        <w:rPr>
          <w:rFonts w:ascii="Cambria" w:hAnsi="Cambria"/>
        </w:rPr>
      </w:pPr>
      <w:r w:rsidRPr="001E0293">
        <w:rPr>
          <w:rFonts w:ascii="Cambria" w:hAnsi="Cambria"/>
        </w:rPr>
        <w:t>“I’m fine, but you guys should make camp. I can track Luna down and come back when I know where to go.” Abigail said as she let her wings out. They were black as night. The contrast was so beautiful I couldn’t stop staring. She looked at me and smirked. I was green with envy, and she knew it. She crouched and sprang upwards with such force my hair fluttered in the wind. She was out of sight within a matter of moments.</w:t>
      </w:r>
    </w:p>
    <w:p w14:paraId="5D71D896" w14:textId="77777777" w:rsidR="00B5424E" w:rsidRPr="001E0293" w:rsidRDefault="00B5424E" w:rsidP="00B5424E">
      <w:pPr>
        <w:pStyle w:val="Style2"/>
        <w:rPr>
          <w:rFonts w:ascii="Cambria" w:hAnsi="Cambria"/>
        </w:rPr>
      </w:pPr>
      <w:r w:rsidRPr="001E0293">
        <w:rPr>
          <w:rFonts w:ascii="Cambria" w:hAnsi="Cambria"/>
        </w:rPr>
        <w:lastRenderedPageBreak/>
        <w:t>I let go of Jasper and began walking into the forest, the guys following behind me. Finding a small clearing took a little longer than expected, but eventually, we came across one. I kicked at the rocks to clear a smoother surface to sit on. Jasper passed me my sword, and I laid it on the ground next to me.</w:t>
      </w:r>
    </w:p>
    <w:p w14:paraId="738EE3C8" w14:textId="77777777" w:rsidR="00B5424E" w:rsidRPr="001E0293" w:rsidRDefault="00B5424E" w:rsidP="00B5424E">
      <w:pPr>
        <w:pStyle w:val="Style2"/>
        <w:rPr>
          <w:rFonts w:ascii="Cambria" w:hAnsi="Cambria"/>
        </w:rPr>
      </w:pPr>
      <w:r w:rsidRPr="001E0293">
        <w:rPr>
          <w:rFonts w:ascii="Cambria" w:hAnsi="Cambria"/>
        </w:rPr>
        <w:t>“I’ll bolt into town to get some gear; it feels like it may rain.” Kade left as soon as he stopped talking.</w:t>
      </w:r>
    </w:p>
    <w:p w14:paraId="4BC56212" w14:textId="77777777" w:rsidR="00B5424E" w:rsidRPr="001E0293" w:rsidRDefault="00B5424E" w:rsidP="00B5424E">
      <w:pPr>
        <w:pStyle w:val="Style2"/>
        <w:rPr>
          <w:rFonts w:ascii="Cambria" w:hAnsi="Cambria"/>
        </w:rPr>
      </w:pPr>
      <w:r w:rsidRPr="001E0293">
        <w:rPr>
          <w:rFonts w:ascii="Cambria" w:hAnsi="Cambria"/>
        </w:rPr>
        <w:t>“What’s up with him?” Caspian spoke out loud as he set up a fire.</w:t>
      </w:r>
    </w:p>
    <w:p w14:paraId="6E503476" w14:textId="77777777" w:rsidR="00B5424E" w:rsidRPr="001E0293" w:rsidRDefault="00B5424E" w:rsidP="00B5424E">
      <w:pPr>
        <w:pStyle w:val="Style2"/>
        <w:rPr>
          <w:rFonts w:ascii="Cambria" w:hAnsi="Cambria"/>
        </w:rPr>
      </w:pPr>
      <w:r w:rsidRPr="001E0293">
        <w:rPr>
          <w:rFonts w:ascii="Cambria" w:hAnsi="Cambria"/>
        </w:rPr>
        <w:t>“I think I know.” Jasper mumbled. I don’t think he meant for me to hear, but I did. I needed a moment, so I grabbed my sword and began walking. It was probably a bad idea to go alone, but I needed to be alone. “Oriana, wait, I’m sorry.” I heard Jasper say behind me.</w:t>
      </w:r>
    </w:p>
    <w:p w14:paraId="15F9909A" w14:textId="77777777" w:rsidR="00B5424E" w:rsidRPr="001E0293" w:rsidRDefault="00B5424E" w:rsidP="00B5424E">
      <w:pPr>
        <w:pStyle w:val="Style2"/>
        <w:rPr>
          <w:rFonts w:ascii="Cambria" w:hAnsi="Cambria"/>
        </w:rPr>
      </w:pPr>
      <w:r w:rsidRPr="001E0293">
        <w:rPr>
          <w:rFonts w:ascii="Cambria" w:hAnsi="Cambria"/>
        </w:rPr>
        <w:lastRenderedPageBreak/>
        <w:t>I sped up my walking. After about five minutes of walking, I came to a small patch of white flowers. The air was so fresh and so pure. It had never been so easy to breathe as it had been that moment. I laid down in the patch and stared at the sky. The clouds rolled by endlessly, growing and changing. Even though the sky was darkening, I still felt at peace. Then I felt the flowers beside me shuffle.</w:t>
      </w:r>
    </w:p>
    <w:p w14:paraId="222D0FA1" w14:textId="77777777" w:rsidR="00B5424E" w:rsidRPr="001E0293" w:rsidRDefault="00B5424E" w:rsidP="00B5424E">
      <w:pPr>
        <w:pStyle w:val="Style2"/>
        <w:rPr>
          <w:rFonts w:ascii="Cambria" w:hAnsi="Cambria"/>
        </w:rPr>
      </w:pPr>
      <w:r w:rsidRPr="001E0293">
        <w:rPr>
          <w:rFonts w:ascii="Cambria" w:hAnsi="Cambria"/>
        </w:rPr>
        <w:t>“I’m sorry. I shouldn’t have spoken like that. It was disrespectful.” Jasper said.</w:t>
      </w:r>
    </w:p>
    <w:p w14:paraId="35BD695B" w14:textId="77777777" w:rsidR="00B5424E" w:rsidRPr="001E0293" w:rsidRDefault="00B5424E" w:rsidP="00B5424E">
      <w:pPr>
        <w:pStyle w:val="Style2"/>
        <w:rPr>
          <w:rFonts w:ascii="Cambria" w:hAnsi="Cambria"/>
        </w:rPr>
      </w:pPr>
      <w:r w:rsidRPr="001E0293">
        <w:rPr>
          <w:rFonts w:ascii="Cambria" w:hAnsi="Cambria"/>
        </w:rPr>
        <w:t>I felt him laying just inches from me, but I felt miles away. A few raindrops hit my face, but stopped after a few moments. I felt tears well up in my eyes and spill at the corners, then roll off into my hair.</w:t>
      </w:r>
    </w:p>
    <w:p w14:paraId="3E7FA80B" w14:textId="77777777" w:rsidR="00B5424E" w:rsidRPr="001E0293" w:rsidRDefault="00B5424E" w:rsidP="00B5424E">
      <w:pPr>
        <w:pStyle w:val="Style2"/>
        <w:rPr>
          <w:rFonts w:ascii="Cambria" w:hAnsi="Cambria"/>
        </w:rPr>
      </w:pPr>
      <w:r w:rsidRPr="001E0293">
        <w:rPr>
          <w:rFonts w:ascii="Cambria" w:hAnsi="Cambria"/>
        </w:rPr>
        <w:lastRenderedPageBreak/>
        <w:t>“Please don’t tell me I’ve made you cry.” He was laying on his side now, watching me, his head propped up by his arm.</w:t>
      </w:r>
    </w:p>
    <w:p w14:paraId="425E7B9F" w14:textId="77777777" w:rsidR="00B5424E" w:rsidRPr="001E0293" w:rsidRDefault="00B5424E" w:rsidP="00B5424E">
      <w:pPr>
        <w:pStyle w:val="Style2"/>
        <w:rPr>
          <w:rFonts w:ascii="Cambria" w:hAnsi="Cambria"/>
        </w:rPr>
      </w:pPr>
      <w:r w:rsidRPr="001E0293">
        <w:rPr>
          <w:rFonts w:ascii="Cambria" w:hAnsi="Cambria"/>
        </w:rPr>
        <w:t xml:space="preserve">“No, you didn’t.” Short and sweet. Anything more, and I might end up sobbing like a lunatic in a bed of flowers next to a fallen angel, my guardian angel. </w:t>
      </w:r>
    </w:p>
    <w:p w14:paraId="3DB9637F" w14:textId="77777777" w:rsidR="00B5424E" w:rsidRPr="001E0293" w:rsidRDefault="00B5424E" w:rsidP="00B5424E">
      <w:pPr>
        <w:pStyle w:val="Style2"/>
        <w:rPr>
          <w:rFonts w:ascii="Cambria" w:hAnsi="Cambria"/>
        </w:rPr>
      </w:pPr>
      <w:r w:rsidRPr="001E0293">
        <w:rPr>
          <w:rFonts w:ascii="Cambria" w:hAnsi="Cambria"/>
        </w:rPr>
        <w:t>“I can leave if you’d like.” He offered.</w:t>
      </w:r>
    </w:p>
    <w:p w14:paraId="0C2AC5B9" w14:textId="77777777" w:rsidR="00B5424E" w:rsidRPr="001E0293" w:rsidRDefault="00B5424E" w:rsidP="00B5424E">
      <w:pPr>
        <w:pStyle w:val="Style2"/>
        <w:rPr>
          <w:rFonts w:ascii="Cambria" w:hAnsi="Cambria"/>
        </w:rPr>
      </w:pPr>
      <w:r w:rsidRPr="001E0293">
        <w:rPr>
          <w:rFonts w:ascii="Cambria" w:hAnsi="Cambria"/>
        </w:rPr>
        <w:t xml:space="preserve">Part of me wanted to say go, but the other part of me didn’t want to be alone. I rolled to my side and faced him. His eyes met mine, and I felt a pain in my chest I’ve never felt before. I curled up into myself and began crying. “I just needed a damned break from everything. It seems like every time something is going in a decent direction, without any problems or delays, something ends up going wrong, and people </w:t>
      </w:r>
      <w:r w:rsidRPr="001E0293">
        <w:rPr>
          <w:rFonts w:ascii="Cambria" w:hAnsi="Cambria"/>
        </w:rPr>
        <w:lastRenderedPageBreak/>
        <w:t xml:space="preserve">end up fighting or getting hurt. And all because of me, the four of you were out there fighting the henchmen, risking your lives for what I am, even though I still don’t even know what that is. Whatever I did today, what if I do it again and it makes you all disappear instead? I can’t even control the </w:t>
      </w:r>
      <w:proofErr w:type="spellStart"/>
      <w:r w:rsidRPr="001E0293">
        <w:rPr>
          <w:rFonts w:ascii="Cambria" w:hAnsi="Cambria"/>
        </w:rPr>
        <w:t>Phòs</w:t>
      </w:r>
      <w:proofErr w:type="spellEnd"/>
      <w:r w:rsidRPr="001E0293">
        <w:rPr>
          <w:rFonts w:ascii="Cambria" w:hAnsi="Cambria"/>
        </w:rPr>
        <w:t xml:space="preserve"> or the Angel that coursed in my blood. I don’t know what to expect come my eighteenth birthday, and the worst part is, no one does. I have no one to ask for help. I feel so alone and such a burden.” I closed my eyes. I didn’t want to see the look on his face.</w:t>
      </w:r>
    </w:p>
    <w:p w14:paraId="5FF001BA" w14:textId="77777777" w:rsidR="00B5424E" w:rsidRPr="001E0293" w:rsidRDefault="00B5424E" w:rsidP="00B5424E">
      <w:pPr>
        <w:pStyle w:val="Style2"/>
        <w:rPr>
          <w:rFonts w:ascii="Cambria" w:hAnsi="Cambria"/>
        </w:rPr>
      </w:pPr>
      <w:r w:rsidRPr="001E0293">
        <w:rPr>
          <w:rFonts w:ascii="Cambria" w:hAnsi="Cambria"/>
        </w:rPr>
        <w:t xml:space="preserve">“Oriana,” I felt his hand on my cheek. “Sweet, sweet Oriana. Everyone has problems. Granted, some may seem easier than ours, but it’s still hard all the same. We may risk our lives, but it’s of our own free will. If we did not care for you, or you did not mean </w:t>
      </w:r>
      <w:r w:rsidRPr="001E0293">
        <w:rPr>
          <w:rFonts w:ascii="Cambria" w:hAnsi="Cambria"/>
        </w:rPr>
        <w:lastRenderedPageBreak/>
        <w:t>anything to us, we would have simply left. Caspian, Kade, and Abigail, they all care for you. Derek and Cecilia risked their lives because they cared about you, not because they had to. Evelyn was willing to sacrifice herself to keep you safe, not because she had to. You are surrounded by people who love and care about you. You have a sister you will be meeting here soon, and that will open up something new and maybe even comforting. She’s just as unique as you. There were none before her that she could ask for help on what to expect. Don’t ever worry about harming us, I trust in you so completely. I know with all of my heart and soul that even when you don’t know what you’re doing, you still wouldn’t bring harm upon those you care about. Please, don’t be sad. Everything will be okay, I promise.”</w:t>
      </w:r>
    </w:p>
    <w:p w14:paraId="157F2D44" w14:textId="77777777" w:rsidR="00B5424E" w:rsidRPr="001E0293" w:rsidRDefault="00B5424E" w:rsidP="00B5424E">
      <w:pPr>
        <w:pStyle w:val="Style2"/>
        <w:rPr>
          <w:rFonts w:ascii="Cambria" w:hAnsi="Cambria"/>
        </w:rPr>
      </w:pPr>
      <w:r w:rsidRPr="001E0293">
        <w:rPr>
          <w:rFonts w:ascii="Cambria" w:hAnsi="Cambria"/>
        </w:rPr>
        <w:lastRenderedPageBreak/>
        <w:t>I looked at him honestly in the face. “You were upset because you could tell I have developed feelings for Kade, right?” Then closed my eyes, shying away from the expression that I expected would be on his face right about now.</w:t>
      </w:r>
    </w:p>
    <w:p w14:paraId="4AF8445F" w14:textId="77777777" w:rsidR="00B5424E" w:rsidRPr="001E0293" w:rsidRDefault="00B5424E" w:rsidP="00B5424E">
      <w:pPr>
        <w:pStyle w:val="Style2"/>
        <w:rPr>
          <w:rFonts w:ascii="Cambria" w:hAnsi="Cambria"/>
        </w:rPr>
      </w:pPr>
      <w:r w:rsidRPr="001E0293">
        <w:rPr>
          <w:rFonts w:ascii="Cambria" w:hAnsi="Cambria"/>
        </w:rPr>
        <w:t>“Of course I am. I have a strange connection to you. I want to say it’s from the guardianship I had with you, as if the bond is still there, if that makes any sense.” He said gently. “So, you do have feelings for him?”</w:t>
      </w:r>
    </w:p>
    <w:p w14:paraId="3163D2F8" w14:textId="77777777" w:rsidR="00B5424E" w:rsidRPr="001E0293" w:rsidRDefault="00B5424E" w:rsidP="00B5424E">
      <w:pPr>
        <w:pStyle w:val="Style2"/>
        <w:rPr>
          <w:rFonts w:ascii="Cambria" w:hAnsi="Cambria"/>
        </w:rPr>
      </w:pPr>
      <w:r w:rsidRPr="001E0293">
        <w:rPr>
          <w:rFonts w:ascii="Cambria" w:hAnsi="Cambria"/>
        </w:rPr>
        <w:t xml:space="preserve">I wasn’t sure if it was a lie, or if there was at least any truth in the words he said. “I think. I definitely feel something between </w:t>
      </w:r>
      <w:proofErr w:type="gramStart"/>
      <w:r w:rsidRPr="001E0293">
        <w:rPr>
          <w:rFonts w:ascii="Cambria" w:hAnsi="Cambria"/>
        </w:rPr>
        <w:t>us.“</w:t>
      </w:r>
      <w:proofErr w:type="gramEnd"/>
    </w:p>
    <w:p w14:paraId="5DA1417E" w14:textId="77777777" w:rsidR="00B5424E" w:rsidRPr="001E0293" w:rsidRDefault="00B5424E" w:rsidP="00B5424E">
      <w:pPr>
        <w:pStyle w:val="Style2"/>
        <w:rPr>
          <w:rFonts w:ascii="Cambria" w:hAnsi="Cambria"/>
        </w:rPr>
      </w:pPr>
      <w:r w:rsidRPr="001E0293">
        <w:rPr>
          <w:rFonts w:ascii="Cambria" w:hAnsi="Cambria"/>
        </w:rPr>
        <w:t xml:space="preserve">Thankfully, a crack of thunder rolled out from the clouds, and a downpour started suddenly, but neither of us moved. I opened my eyes and studied </w:t>
      </w:r>
      <w:r w:rsidRPr="001E0293">
        <w:rPr>
          <w:rFonts w:ascii="Cambria" w:hAnsi="Cambria"/>
        </w:rPr>
        <w:lastRenderedPageBreak/>
        <w:t>Jasper’s face. He began laughing, as the rain was pouring down so hard the roar was deafening.</w:t>
      </w:r>
    </w:p>
    <w:p w14:paraId="0E5A70F8" w14:textId="77777777" w:rsidR="00B5424E" w:rsidRPr="001E0293" w:rsidRDefault="00B5424E" w:rsidP="00B5424E">
      <w:pPr>
        <w:pStyle w:val="Style2"/>
        <w:rPr>
          <w:rFonts w:ascii="Cambria" w:hAnsi="Cambria"/>
        </w:rPr>
      </w:pPr>
      <w:r w:rsidRPr="001E0293">
        <w:rPr>
          <w:rFonts w:ascii="Cambria" w:hAnsi="Cambria"/>
        </w:rPr>
        <w:t>“Thank you.” I mouthed and sat up. Jasper stood up and turned around, reaching out for me. I grabbed his hands and let him pull me up, then he pulled me into him and held me for a long time, and I didn't have any problem with it. We were both soaking wet and rocking back and forth in the rain in the middle of the flowers. I was thankful for his warmth and for his kindness. The thunder crackled so loud we both jumped and began laughing.</w:t>
      </w:r>
    </w:p>
    <w:p w14:paraId="3EAC86AD" w14:textId="77777777" w:rsidR="00B5424E" w:rsidRPr="001E0293" w:rsidRDefault="00B5424E" w:rsidP="00B5424E">
      <w:pPr>
        <w:pStyle w:val="Style2"/>
        <w:rPr>
          <w:rFonts w:ascii="Cambria" w:hAnsi="Cambria"/>
        </w:rPr>
      </w:pPr>
      <w:r w:rsidRPr="001E0293">
        <w:rPr>
          <w:rFonts w:ascii="Cambria" w:hAnsi="Cambria"/>
        </w:rPr>
        <w:t xml:space="preserve">“We should get back to camp, the shelter should be done by now.” Jasper said into my ear. He picked up my sword and looked at it. “Hold this, and think ‘vanish.’” Taking the blade from him, I took a </w:t>
      </w:r>
      <w:r w:rsidRPr="001E0293">
        <w:rPr>
          <w:rFonts w:ascii="Cambria" w:hAnsi="Cambria"/>
        </w:rPr>
        <w:lastRenderedPageBreak/>
        <w:t>breath and focused. ”Vanish” I spoke carefully in my head. And my blade vanished into thin air.</w:t>
      </w:r>
    </w:p>
    <w:p w14:paraId="7BB7779B" w14:textId="77777777" w:rsidR="00B5424E" w:rsidRPr="001E0293" w:rsidRDefault="00B5424E" w:rsidP="00B5424E">
      <w:pPr>
        <w:pStyle w:val="Style2"/>
        <w:rPr>
          <w:rFonts w:ascii="Cambria" w:hAnsi="Cambria"/>
        </w:rPr>
      </w:pPr>
      <w:r w:rsidRPr="001E0293">
        <w:rPr>
          <w:rFonts w:ascii="Cambria" w:hAnsi="Cambria"/>
        </w:rPr>
        <w:t>“What the heck did you just have me do?” My hand was still open as if the blade was there.</w:t>
      </w:r>
    </w:p>
    <w:p w14:paraId="48747091" w14:textId="77777777" w:rsidR="00B5424E" w:rsidRPr="001E0293" w:rsidRDefault="00B5424E" w:rsidP="00B5424E">
      <w:pPr>
        <w:pStyle w:val="Style2"/>
        <w:rPr>
          <w:rFonts w:ascii="Cambria" w:hAnsi="Cambria"/>
        </w:rPr>
      </w:pPr>
      <w:r w:rsidRPr="001E0293">
        <w:rPr>
          <w:rFonts w:ascii="Cambria" w:hAnsi="Cambria"/>
        </w:rPr>
        <w:t>“It’s how we keep our weapons with us at all times in case of an emergency; we call it ‘pulling.’ Now to get it back, just do the same but with the word ‘reveal.’” I smiled as he grabbed my hand and kissed it, then let it drop to my side.</w:t>
      </w:r>
    </w:p>
    <w:p w14:paraId="360F3CE0" w14:textId="77777777" w:rsidR="00B5424E" w:rsidRPr="001E0293" w:rsidRDefault="00B5424E" w:rsidP="00B5424E">
      <w:pPr>
        <w:pStyle w:val="Style2"/>
        <w:rPr>
          <w:rFonts w:ascii="Cambria" w:hAnsi="Cambria"/>
        </w:rPr>
      </w:pPr>
      <w:r w:rsidRPr="001E0293">
        <w:rPr>
          <w:rFonts w:ascii="Cambria" w:hAnsi="Cambria"/>
        </w:rPr>
        <w:t>Walking back to camp felt like a march into the dark abyss. I needed sleep to gather my strength. It hit me when I realized soon I would be meeting my sister. Excitement fluttered within me, along with worry.</w:t>
      </w:r>
    </w:p>
    <w:p w14:paraId="019F1AD2" w14:textId="77777777" w:rsidR="00B5424E" w:rsidRPr="001E0293" w:rsidRDefault="00B5424E" w:rsidP="00B5424E">
      <w:pPr>
        <w:pStyle w:val="Style2"/>
        <w:rPr>
          <w:rFonts w:ascii="Cambria" w:hAnsi="Cambria"/>
        </w:rPr>
      </w:pPr>
      <w:r w:rsidRPr="001E0293">
        <w:rPr>
          <w:rFonts w:ascii="Cambria" w:hAnsi="Cambria"/>
        </w:rPr>
        <w:t>“What if she doesn’t like me?” My arms swung at my sides as we walked, the rain dripping down my arms and off my fingertips.</w:t>
      </w:r>
    </w:p>
    <w:p w14:paraId="4FD49BAB" w14:textId="77777777" w:rsidR="00B5424E" w:rsidRPr="001E0293" w:rsidRDefault="00B5424E" w:rsidP="00B5424E">
      <w:pPr>
        <w:pStyle w:val="Style2"/>
        <w:rPr>
          <w:rFonts w:ascii="Cambria" w:hAnsi="Cambria"/>
        </w:rPr>
      </w:pPr>
      <w:r w:rsidRPr="001E0293">
        <w:rPr>
          <w:rFonts w:ascii="Cambria" w:hAnsi="Cambria"/>
        </w:rPr>
        <w:lastRenderedPageBreak/>
        <w:t>“She is your sister, she will adore you. I know it.”</w:t>
      </w:r>
    </w:p>
    <w:p w14:paraId="2A64BD80" w14:textId="77777777" w:rsidR="00B5424E" w:rsidRPr="001E0293" w:rsidRDefault="00B5424E" w:rsidP="00B5424E">
      <w:pPr>
        <w:pStyle w:val="Style2"/>
        <w:rPr>
          <w:rFonts w:ascii="Cambria" w:hAnsi="Cambria"/>
        </w:rPr>
      </w:pPr>
      <w:r w:rsidRPr="001E0293">
        <w:rPr>
          <w:rFonts w:ascii="Cambria" w:hAnsi="Cambria"/>
        </w:rPr>
        <w:t>Upon arrival at camp, there were three tents set up with a canopy of sorts sprawled out between the three. Caspian was laying on his back, with his arms behind his head under the canopy. Kade was sitting with his back against a sack near the fire, staring into it with such intensity that he wasn’t even blinking.</w:t>
      </w:r>
    </w:p>
    <w:p w14:paraId="75C69649" w14:textId="77777777" w:rsidR="00B5424E" w:rsidRPr="001E0293" w:rsidRDefault="00B5424E" w:rsidP="00B5424E">
      <w:pPr>
        <w:pStyle w:val="Style2"/>
        <w:rPr>
          <w:rFonts w:ascii="Cambria" w:hAnsi="Cambria"/>
        </w:rPr>
      </w:pPr>
      <w:r w:rsidRPr="001E0293">
        <w:rPr>
          <w:rFonts w:ascii="Cambria" w:hAnsi="Cambria"/>
        </w:rPr>
        <w:t xml:space="preserve">“Oriana, is that you?” Abigail popped her head out of the tent furthest from the boys. “Oh god, you’re soaking wet.” She pulled away for a brief second. “Oh man, it’s a good thing I had a few extra mints, you know, since your breath reeks.” She plugged her nose and tossed the tin to me. Don’t know how she knew what my breath smelt like. “I also grabbed some </w:t>
      </w:r>
      <w:r w:rsidRPr="001E0293">
        <w:rPr>
          <w:rFonts w:ascii="Cambria" w:hAnsi="Cambria"/>
        </w:rPr>
        <w:lastRenderedPageBreak/>
        <w:t>pajamas and clothes, since you know yours were ripped up because of that damned wreck. Get your butt in here!” And her head disappeared into the tent.</w:t>
      </w:r>
    </w:p>
    <w:p w14:paraId="5E8076F6" w14:textId="77777777" w:rsidR="00B5424E" w:rsidRPr="001E0293" w:rsidRDefault="00B5424E" w:rsidP="00B5424E">
      <w:pPr>
        <w:pStyle w:val="Style2"/>
        <w:rPr>
          <w:rFonts w:ascii="Cambria" w:hAnsi="Cambria"/>
        </w:rPr>
      </w:pPr>
      <w:r w:rsidRPr="001E0293">
        <w:rPr>
          <w:rFonts w:ascii="Cambria" w:hAnsi="Cambria"/>
        </w:rPr>
        <w:t>“She seems pretty damned serious, you really might want to hurry.” Caspian spoke from where he lay in a humored tone.</w:t>
      </w:r>
    </w:p>
    <w:p w14:paraId="0160B2BB" w14:textId="77777777" w:rsidR="00B5424E" w:rsidRPr="001E0293" w:rsidRDefault="00B5424E" w:rsidP="00B5424E">
      <w:pPr>
        <w:pStyle w:val="Style2"/>
        <w:rPr>
          <w:rFonts w:ascii="Cambria" w:hAnsi="Cambria"/>
        </w:rPr>
      </w:pPr>
      <w:r w:rsidRPr="001E0293">
        <w:rPr>
          <w:rFonts w:ascii="Cambria" w:hAnsi="Cambria"/>
        </w:rPr>
        <w:t>I smiled a silent goodbye to Jasper and looked to Kade; he looked up for a split second, then looked right back at the fire. I knelt down and crawled into the tent, which was far more massive than I had imagined.</w:t>
      </w:r>
    </w:p>
    <w:p w14:paraId="75B570F8" w14:textId="77777777" w:rsidR="00B5424E" w:rsidRPr="001E0293" w:rsidRDefault="00B5424E" w:rsidP="00B5424E">
      <w:pPr>
        <w:pStyle w:val="Style2"/>
        <w:rPr>
          <w:rFonts w:ascii="Cambria" w:hAnsi="Cambria"/>
        </w:rPr>
      </w:pPr>
      <w:r w:rsidRPr="001E0293">
        <w:rPr>
          <w:rFonts w:ascii="Cambria" w:hAnsi="Cambria"/>
        </w:rPr>
        <w:t>“Were rooming tonight.” Abigail stated, although it was apparent.</w:t>
      </w:r>
    </w:p>
    <w:p w14:paraId="4CBBCD69" w14:textId="77777777" w:rsidR="00B5424E" w:rsidRPr="001E0293" w:rsidRDefault="00B5424E" w:rsidP="00B5424E">
      <w:pPr>
        <w:pStyle w:val="Style2"/>
        <w:rPr>
          <w:rFonts w:ascii="Cambria" w:hAnsi="Cambria"/>
        </w:rPr>
      </w:pPr>
      <w:r w:rsidRPr="001E0293">
        <w:rPr>
          <w:rFonts w:ascii="Cambria" w:hAnsi="Cambria"/>
        </w:rPr>
        <w:t>“I thought you were supposed to be finding my sister?” She tossed a black shirt and black shorts with white stitching in my direction.</w:t>
      </w:r>
    </w:p>
    <w:p w14:paraId="5BC40923" w14:textId="77777777" w:rsidR="00B5424E" w:rsidRPr="001E0293" w:rsidRDefault="00B5424E" w:rsidP="00B5424E">
      <w:pPr>
        <w:pStyle w:val="Style2"/>
        <w:rPr>
          <w:rFonts w:ascii="Cambria" w:hAnsi="Cambria"/>
        </w:rPr>
      </w:pPr>
      <w:r w:rsidRPr="001E0293">
        <w:rPr>
          <w:rFonts w:ascii="Cambria" w:hAnsi="Cambria"/>
        </w:rPr>
        <w:lastRenderedPageBreak/>
        <w:t>“Already did.” She turned around and faced the wall. “Change now before I turn around.”</w:t>
      </w:r>
    </w:p>
    <w:p w14:paraId="0A9F754F" w14:textId="77777777" w:rsidR="00B5424E" w:rsidRPr="001E0293" w:rsidRDefault="00B5424E" w:rsidP="00B5424E">
      <w:pPr>
        <w:pStyle w:val="Style2"/>
        <w:rPr>
          <w:rFonts w:ascii="Cambria" w:hAnsi="Cambria"/>
        </w:rPr>
      </w:pPr>
      <w:r w:rsidRPr="001E0293">
        <w:rPr>
          <w:rFonts w:ascii="Cambria" w:hAnsi="Cambria"/>
        </w:rPr>
        <w:t>I did as I was told and changed out of my hole-filled leggings.</w:t>
      </w:r>
    </w:p>
    <w:p w14:paraId="22641943" w14:textId="77777777" w:rsidR="00B5424E" w:rsidRPr="001E0293" w:rsidRDefault="00B5424E" w:rsidP="00B5424E">
      <w:pPr>
        <w:pStyle w:val="Style2"/>
        <w:rPr>
          <w:rFonts w:ascii="Cambria" w:hAnsi="Cambria"/>
        </w:rPr>
      </w:pPr>
      <w:r w:rsidRPr="001E0293">
        <w:rPr>
          <w:rFonts w:ascii="Cambria" w:hAnsi="Cambria"/>
        </w:rPr>
        <w:t>“Where is she? When will we meet her?” She was annoying me with the short answers. But I could see why she and Kade got along so well.</w:t>
      </w:r>
    </w:p>
    <w:p w14:paraId="7529F6B4" w14:textId="77777777" w:rsidR="00B5424E" w:rsidRPr="001E0293" w:rsidRDefault="00B5424E" w:rsidP="00B5424E">
      <w:pPr>
        <w:pStyle w:val="Style2"/>
        <w:rPr>
          <w:rFonts w:ascii="Cambria" w:hAnsi="Cambria"/>
        </w:rPr>
      </w:pPr>
      <w:r w:rsidRPr="001E0293">
        <w:rPr>
          <w:rFonts w:ascii="Cambria" w:hAnsi="Cambria"/>
        </w:rPr>
        <w:t>“She is in Arizona, hopefully here tomorrow by plane, and just so you’d stop asking questions, I had Thad stay with her until we got there. Now turn around.” She pushed me to turn, and after I did, she began brushing my hair. It was comforting, I never had a friend brush my hair. Come to think of it, I never really had a sleepover either. And if I had, I didn’t remember.</w:t>
      </w:r>
    </w:p>
    <w:p w14:paraId="65EA4FA6" w14:textId="77777777" w:rsidR="00B5424E" w:rsidRPr="001E0293" w:rsidRDefault="00B5424E" w:rsidP="00B5424E">
      <w:pPr>
        <w:pStyle w:val="Style2"/>
        <w:rPr>
          <w:rFonts w:ascii="Cambria" w:hAnsi="Cambria"/>
        </w:rPr>
      </w:pPr>
      <w:r w:rsidRPr="001E0293">
        <w:rPr>
          <w:rFonts w:ascii="Cambria" w:hAnsi="Cambria"/>
        </w:rPr>
        <w:lastRenderedPageBreak/>
        <w:t>“Thank you. I know we had, uh… an awkward start.” Apologizing seemed like a good place to start. She continued playing with my hair, not saying anything at all. “Do you like being a hunter?” I blurted out. I felt her hands pause and then begin again.</w:t>
      </w:r>
    </w:p>
    <w:p w14:paraId="68FE81AC" w14:textId="77777777" w:rsidR="00B5424E" w:rsidRPr="001E0293" w:rsidRDefault="00B5424E" w:rsidP="00B5424E">
      <w:pPr>
        <w:pStyle w:val="Style2"/>
        <w:rPr>
          <w:rFonts w:ascii="Cambria" w:hAnsi="Cambria"/>
        </w:rPr>
      </w:pPr>
      <w:r w:rsidRPr="001E0293">
        <w:rPr>
          <w:rFonts w:ascii="Cambria" w:hAnsi="Cambria"/>
        </w:rPr>
        <w:t>“No, and yes, no because I cannot stand having to answer to someone. I am and always have been my own person, and no one can tell me I am not. And yes, because it’s like a hobby. I can’t imagine how boring it is for angels in Heaven. I mean, just look at Casper, the friendly angel.” She said it loudly, hoping Caspian would hear.</w:t>
      </w:r>
    </w:p>
    <w:p w14:paraId="06C192AF" w14:textId="77777777" w:rsidR="00B5424E" w:rsidRPr="001E0293" w:rsidRDefault="00B5424E" w:rsidP="00B5424E">
      <w:pPr>
        <w:pStyle w:val="Style2"/>
        <w:rPr>
          <w:rFonts w:ascii="Cambria" w:hAnsi="Cambria"/>
        </w:rPr>
      </w:pPr>
      <w:r w:rsidRPr="001E0293">
        <w:rPr>
          <w:rFonts w:ascii="Cambria" w:hAnsi="Cambria"/>
        </w:rPr>
        <w:t>“You know it, babe!” We heard him holler back from outside and we started laughing.</w:t>
      </w:r>
    </w:p>
    <w:p w14:paraId="4B24E5F7" w14:textId="77777777" w:rsidR="00B5424E" w:rsidRPr="001E0293" w:rsidRDefault="00B5424E" w:rsidP="00B5424E">
      <w:pPr>
        <w:pStyle w:val="Style2"/>
        <w:rPr>
          <w:rFonts w:ascii="Cambria" w:hAnsi="Cambria"/>
        </w:rPr>
      </w:pPr>
      <w:r w:rsidRPr="001E0293">
        <w:rPr>
          <w:rFonts w:ascii="Cambria" w:hAnsi="Cambria"/>
        </w:rPr>
        <w:t xml:space="preserve">She tied off my hair in a braid, it was nice and tight. She tossed a pillow next to hers, and patted it to </w:t>
      </w:r>
      <w:r w:rsidRPr="001E0293">
        <w:rPr>
          <w:rFonts w:ascii="Cambria" w:hAnsi="Cambria"/>
        </w:rPr>
        <w:lastRenderedPageBreak/>
        <w:t>motion me to lay my head down. And so I did, and with tired eyes, I drifted quickly into a deep sleep.</w:t>
      </w:r>
    </w:p>
    <w:p w14:paraId="61971CE1" w14:textId="77777777" w:rsidR="00B5424E" w:rsidRPr="001E0293" w:rsidRDefault="00B5424E" w:rsidP="00B5424E">
      <w:pPr>
        <w:pStyle w:val="Style2"/>
        <w:rPr>
          <w:rFonts w:ascii="Cambria" w:hAnsi="Cambria"/>
        </w:rPr>
      </w:pPr>
    </w:p>
    <w:p w14:paraId="7D3BD002" w14:textId="77777777" w:rsidR="00B5424E" w:rsidRPr="001E0293" w:rsidRDefault="00B5424E" w:rsidP="00B5424E">
      <w:pPr>
        <w:pStyle w:val="Style2"/>
        <w:rPr>
          <w:rFonts w:ascii="Cambria" w:hAnsi="Cambria"/>
          <w:i/>
        </w:rPr>
      </w:pPr>
      <w:r w:rsidRPr="001E0293">
        <w:rPr>
          <w:rFonts w:ascii="Cambria" w:hAnsi="Cambria"/>
          <w:i/>
        </w:rPr>
        <w:t xml:space="preserve">“Oriana?” A dark figure called out to me. “Oriana, how do you taste?” The figure came toward me and grabbed me around the neck. I then realized I was </w:t>
      </w:r>
      <w:proofErr w:type="spellStart"/>
      <w:r w:rsidRPr="001E0293">
        <w:rPr>
          <w:rFonts w:ascii="Cambria" w:hAnsi="Cambria"/>
          <w:i/>
        </w:rPr>
        <w:t>dreamscaping</w:t>
      </w:r>
      <w:proofErr w:type="spellEnd"/>
      <w:r w:rsidRPr="001E0293">
        <w:rPr>
          <w:rFonts w:ascii="Cambria" w:hAnsi="Cambria"/>
          <w:i/>
        </w:rPr>
        <w:t xml:space="preserve"> when I could no longer breathe. I was kicking and choking, gasping for any bit of air. </w:t>
      </w:r>
    </w:p>
    <w:p w14:paraId="7AA7C89F" w14:textId="77777777" w:rsidR="00B5424E" w:rsidRPr="001E0293" w:rsidRDefault="00B5424E" w:rsidP="00B5424E">
      <w:pPr>
        <w:pStyle w:val="Style2"/>
        <w:rPr>
          <w:rFonts w:ascii="Cambria" w:hAnsi="Cambria"/>
          <w:i/>
        </w:rPr>
      </w:pPr>
      <w:r w:rsidRPr="001E0293">
        <w:rPr>
          <w:rFonts w:ascii="Cambria" w:hAnsi="Cambria"/>
          <w:i/>
        </w:rPr>
        <w:t>The figure let off and leaned beside my ear. “Oriana Settlers, beware, for everyone wants a taste.”</w:t>
      </w:r>
    </w:p>
    <w:p w14:paraId="11C86B2F" w14:textId="77777777" w:rsidR="00B5424E" w:rsidRPr="001E0293" w:rsidRDefault="00B5424E" w:rsidP="00B5424E">
      <w:pPr>
        <w:pStyle w:val="Style2"/>
        <w:rPr>
          <w:rFonts w:ascii="Cambria" w:hAnsi="Cambria"/>
        </w:rPr>
      </w:pPr>
    </w:p>
    <w:p w14:paraId="50C4A172" w14:textId="77777777" w:rsidR="00B5424E" w:rsidRPr="001E0293" w:rsidRDefault="00B5424E" w:rsidP="00B5424E">
      <w:pPr>
        <w:pStyle w:val="Style2"/>
        <w:rPr>
          <w:rFonts w:ascii="Cambria" w:hAnsi="Cambria"/>
        </w:rPr>
      </w:pPr>
      <w:r w:rsidRPr="001E0293">
        <w:rPr>
          <w:rFonts w:ascii="Cambria" w:hAnsi="Cambria"/>
        </w:rPr>
        <w:t>“Oriana?? Oriana, wake the hell up. Seriously, wake up—I’m not kidding.” I awoke to Abigail shaking me viciously. Kade rushed into the tent, followed by Caspian.</w:t>
      </w:r>
    </w:p>
    <w:p w14:paraId="2272752C" w14:textId="77777777" w:rsidR="00B5424E" w:rsidRPr="001E0293" w:rsidRDefault="00B5424E" w:rsidP="00B5424E">
      <w:pPr>
        <w:pStyle w:val="Style2"/>
        <w:rPr>
          <w:rFonts w:ascii="Cambria" w:hAnsi="Cambria"/>
        </w:rPr>
      </w:pPr>
      <w:r w:rsidRPr="001E0293">
        <w:rPr>
          <w:rFonts w:ascii="Cambria" w:hAnsi="Cambria"/>
        </w:rPr>
        <w:t>“What’s wrong with her?” Kade demanded.</w:t>
      </w:r>
    </w:p>
    <w:p w14:paraId="1C05DBE6" w14:textId="77777777" w:rsidR="00B5424E" w:rsidRPr="001E0293" w:rsidRDefault="00B5424E" w:rsidP="00B5424E">
      <w:pPr>
        <w:pStyle w:val="Style2"/>
        <w:rPr>
          <w:rFonts w:ascii="Cambria" w:hAnsi="Cambria"/>
        </w:rPr>
      </w:pPr>
      <w:r w:rsidRPr="001E0293">
        <w:rPr>
          <w:rFonts w:ascii="Cambria" w:hAnsi="Cambria"/>
        </w:rPr>
        <w:lastRenderedPageBreak/>
        <w:t>“I’m okay, I think.” I spoke up. Three sets of eyes stared at me, eager for answers.</w:t>
      </w:r>
    </w:p>
    <w:p w14:paraId="27D1C1E6" w14:textId="77777777" w:rsidR="00B5424E" w:rsidRPr="001E0293" w:rsidRDefault="00B5424E" w:rsidP="00B5424E">
      <w:pPr>
        <w:pStyle w:val="Style2"/>
        <w:rPr>
          <w:rFonts w:ascii="Cambria" w:hAnsi="Cambria"/>
        </w:rPr>
      </w:pPr>
      <w:r w:rsidRPr="001E0293">
        <w:rPr>
          <w:rFonts w:ascii="Cambria" w:hAnsi="Cambria"/>
        </w:rPr>
        <w:t>“Do you normally choke and grab at your neck when you sleep?” Abigail asked me, Kade was watching me fiercely.</w:t>
      </w:r>
    </w:p>
    <w:p w14:paraId="35086900" w14:textId="77777777" w:rsidR="00B5424E" w:rsidRPr="001E0293" w:rsidRDefault="00B5424E" w:rsidP="00B5424E">
      <w:pPr>
        <w:pStyle w:val="Style2"/>
        <w:rPr>
          <w:rFonts w:ascii="Cambria" w:hAnsi="Cambria"/>
        </w:rPr>
      </w:pPr>
      <w:r w:rsidRPr="001E0293">
        <w:rPr>
          <w:rFonts w:ascii="Cambria" w:hAnsi="Cambria"/>
        </w:rPr>
        <w:t>“What in God’s name, Oriana?” Caspian murmured. “I’ll go find Jasper, he’s off on lookout.” He left the tent.</w:t>
      </w:r>
    </w:p>
    <w:p w14:paraId="1EB0F3AD" w14:textId="77777777" w:rsidR="00B5424E" w:rsidRPr="001E0293" w:rsidRDefault="00B5424E" w:rsidP="00B5424E">
      <w:pPr>
        <w:pStyle w:val="Style2"/>
        <w:rPr>
          <w:rFonts w:ascii="Cambria" w:hAnsi="Cambria"/>
        </w:rPr>
      </w:pPr>
      <w:r w:rsidRPr="001E0293">
        <w:rPr>
          <w:rFonts w:ascii="Cambria" w:hAnsi="Cambria"/>
        </w:rPr>
        <w:t xml:space="preserve">“Someone </w:t>
      </w:r>
      <w:proofErr w:type="spellStart"/>
      <w:r w:rsidRPr="001E0293">
        <w:rPr>
          <w:rFonts w:ascii="Cambria" w:hAnsi="Cambria"/>
        </w:rPr>
        <w:t>dreamscaped</w:t>
      </w:r>
      <w:proofErr w:type="spellEnd"/>
      <w:r w:rsidRPr="001E0293">
        <w:rPr>
          <w:rFonts w:ascii="Cambria" w:hAnsi="Cambria"/>
        </w:rPr>
        <w:t xml:space="preserve"> with me.” I focused on my blanket. “I’m not even safe in my own head.”</w:t>
      </w:r>
    </w:p>
    <w:p w14:paraId="0581030D" w14:textId="77777777" w:rsidR="00B5424E" w:rsidRPr="001E0293" w:rsidRDefault="00B5424E" w:rsidP="00B5424E">
      <w:pPr>
        <w:pStyle w:val="Style2"/>
        <w:rPr>
          <w:rFonts w:ascii="Cambria" w:hAnsi="Cambria"/>
        </w:rPr>
      </w:pPr>
      <w:r w:rsidRPr="001E0293">
        <w:rPr>
          <w:rFonts w:ascii="Cambria" w:hAnsi="Cambria"/>
        </w:rPr>
        <w:t>“Who? What happened?” The fierceness in Kade’s eyes burned brightly. “Abigail, will you leave us a moment?” He didn’t even look at her, she left without saying a word. Odds were, we would hear the complaints later.</w:t>
      </w:r>
    </w:p>
    <w:p w14:paraId="415EBCF9" w14:textId="77777777" w:rsidR="00B5424E" w:rsidRPr="001E0293" w:rsidRDefault="00B5424E" w:rsidP="00B5424E">
      <w:pPr>
        <w:pStyle w:val="Style2"/>
        <w:rPr>
          <w:rFonts w:ascii="Cambria" w:hAnsi="Cambria"/>
        </w:rPr>
      </w:pPr>
      <w:r w:rsidRPr="001E0293">
        <w:rPr>
          <w:rFonts w:ascii="Cambria" w:hAnsi="Cambria"/>
        </w:rPr>
        <w:lastRenderedPageBreak/>
        <w:t>“Not sure, but whoever it was, he was dark. And wanted to taste me.” That sentence left a foul taste in my mouth.</w:t>
      </w:r>
    </w:p>
    <w:p w14:paraId="6A847F96" w14:textId="77777777" w:rsidR="00B5424E" w:rsidRPr="001E0293" w:rsidRDefault="00B5424E" w:rsidP="00B5424E">
      <w:pPr>
        <w:pStyle w:val="Style2"/>
        <w:rPr>
          <w:rFonts w:ascii="Cambria" w:hAnsi="Cambria"/>
        </w:rPr>
      </w:pPr>
      <w:r w:rsidRPr="001E0293">
        <w:rPr>
          <w:rFonts w:ascii="Cambria" w:hAnsi="Cambria"/>
        </w:rPr>
        <w:t>“Night lurkers. Damn it.” He itched his head and looked toward the tent opening.</w:t>
      </w:r>
    </w:p>
    <w:p w14:paraId="781F833E" w14:textId="77777777" w:rsidR="00B5424E" w:rsidRPr="001E0293" w:rsidRDefault="00B5424E" w:rsidP="00B5424E">
      <w:pPr>
        <w:pStyle w:val="Style2"/>
        <w:rPr>
          <w:rFonts w:ascii="Cambria" w:hAnsi="Cambria"/>
        </w:rPr>
      </w:pPr>
      <w:r w:rsidRPr="001E0293">
        <w:rPr>
          <w:rFonts w:ascii="Cambria" w:hAnsi="Cambria"/>
        </w:rPr>
        <w:t>“What’s a night lurker?”</w:t>
      </w:r>
    </w:p>
    <w:p w14:paraId="6BFAD4FC" w14:textId="77777777" w:rsidR="00B5424E" w:rsidRPr="001E0293" w:rsidRDefault="00B5424E" w:rsidP="00B5424E">
      <w:pPr>
        <w:pStyle w:val="Style2"/>
        <w:rPr>
          <w:rFonts w:ascii="Cambria" w:hAnsi="Cambria"/>
        </w:rPr>
      </w:pPr>
      <w:r w:rsidRPr="001E0293">
        <w:rPr>
          <w:rFonts w:ascii="Cambria" w:hAnsi="Cambria"/>
        </w:rPr>
        <w:t>“A vampire—yes they exist. All those stories that kept you up as a kid are real. The heroes were made up to give humans some false hope.” His face was emotionless. “I can show you a mark to keep others out of your head.”</w:t>
      </w:r>
    </w:p>
    <w:p w14:paraId="10C9C44E" w14:textId="77777777" w:rsidR="00B5424E" w:rsidRPr="001E0293" w:rsidRDefault="00B5424E" w:rsidP="00B5424E">
      <w:pPr>
        <w:pStyle w:val="Style2"/>
        <w:rPr>
          <w:rFonts w:ascii="Cambria" w:hAnsi="Cambria"/>
        </w:rPr>
      </w:pPr>
      <w:r w:rsidRPr="001E0293">
        <w:rPr>
          <w:rFonts w:ascii="Cambria" w:hAnsi="Cambria"/>
        </w:rPr>
        <w:t>“What sort of mark? Like light or dark?” I thought back to Cecilia and Thaddeus. She told me not to say to others, but either way, I was in possible danger now.</w:t>
      </w:r>
    </w:p>
    <w:p w14:paraId="277CA873" w14:textId="77777777" w:rsidR="00B5424E" w:rsidRPr="001E0293" w:rsidRDefault="00B5424E" w:rsidP="00B5424E">
      <w:pPr>
        <w:pStyle w:val="Style2"/>
        <w:rPr>
          <w:rFonts w:ascii="Cambria" w:hAnsi="Cambria"/>
        </w:rPr>
      </w:pPr>
      <w:r w:rsidRPr="001E0293">
        <w:rPr>
          <w:rFonts w:ascii="Cambria" w:hAnsi="Cambria"/>
        </w:rPr>
        <w:lastRenderedPageBreak/>
        <w:t>“Dark, why?” He raised an eyebrow at me. The moonlight shone through a crack in the tent and across his face. His eyes were insanely bright.</w:t>
      </w:r>
    </w:p>
    <w:p w14:paraId="7456FB85" w14:textId="77777777" w:rsidR="00B5424E" w:rsidRPr="001E0293" w:rsidRDefault="00B5424E" w:rsidP="00B5424E">
      <w:pPr>
        <w:pStyle w:val="Style2"/>
        <w:rPr>
          <w:rFonts w:ascii="Cambria" w:hAnsi="Cambria"/>
        </w:rPr>
      </w:pPr>
      <w:r w:rsidRPr="001E0293">
        <w:rPr>
          <w:rFonts w:ascii="Cambria" w:hAnsi="Cambria"/>
        </w:rPr>
        <w:t>“They uh, don’t work on me, I guess. But please keep this between us. I seriously need this a secret.” The look of shock on his face was fascinating.</w:t>
      </w:r>
    </w:p>
    <w:p w14:paraId="47FC22EA" w14:textId="77777777" w:rsidR="00B5424E" w:rsidRPr="001E0293" w:rsidRDefault="00B5424E" w:rsidP="00B5424E">
      <w:pPr>
        <w:pStyle w:val="Style2"/>
        <w:rPr>
          <w:rFonts w:ascii="Cambria" w:hAnsi="Cambria"/>
        </w:rPr>
      </w:pPr>
      <w:r w:rsidRPr="001E0293">
        <w:rPr>
          <w:rFonts w:ascii="Cambria" w:hAnsi="Cambria"/>
        </w:rPr>
        <w:t>“May I?” He said as he grabbed my hand. He took his knife and cut his palm and drew a mark on my skin. He stared at me for a while as he waited for something to happen.</w:t>
      </w:r>
    </w:p>
    <w:p w14:paraId="2ED43FC1" w14:textId="77777777" w:rsidR="00B5424E" w:rsidRPr="001E0293" w:rsidRDefault="00B5424E" w:rsidP="00B5424E">
      <w:pPr>
        <w:pStyle w:val="Style2"/>
        <w:rPr>
          <w:rFonts w:ascii="Cambria" w:hAnsi="Cambria"/>
        </w:rPr>
      </w:pPr>
      <w:r w:rsidRPr="001E0293">
        <w:rPr>
          <w:rFonts w:ascii="Cambria" w:hAnsi="Cambria"/>
        </w:rPr>
        <w:t>Apparently, he didn’t believe me.</w:t>
      </w:r>
    </w:p>
    <w:p w14:paraId="1F9E934D" w14:textId="77777777" w:rsidR="00B5424E" w:rsidRPr="001E0293" w:rsidRDefault="00B5424E" w:rsidP="00B5424E">
      <w:pPr>
        <w:pStyle w:val="Style2"/>
        <w:rPr>
          <w:rFonts w:ascii="Cambria" w:hAnsi="Cambria"/>
        </w:rPr>
      </w:pPr>
      <w:r w:rsidRPr="001E0293">
        <w:rPr>
          <w:rFonts w:ascii="Cambria" w:hAnsi="Cambria"/>
        </w:rPr>
        <w:t xml:space="preserve">“Well hell.” He said “Caspian can teach you to draw a mind purification mark. It’s a light mark, but only keeps harm from happening to you. I don’t know the rules of it exactly, but I’ll have him talk to you. Sleep well, Firefly, you’re safe.” He grabbed my hand </w:t>
      </w:r>
      <w:r w:rsidRPr="001E0293">
        <w:rPr>
          <w:rFonts w:ascii="Cambria" w:hAnsi="Cambria"/>
        </w:rPr>
        <w:lastRenderedPageBreak/>
        <w:t>and gave it a light squeeze, then left. He called me Firefly. I like it.</w:t>
      </w:r>
    </w:p>
    <w:p w14:paraId="2185AFB1" w14:textId="77777777" w:rsidR="00B5424E" w:rsidRPr="001E0293" w:rsidRDefault="00B5424E" w:rsidP="00B5424E">
      <w:pPr>
        <w:pStyle w:val="Style2"/>
        <w:rPr>
          <w:rFonts w:ascii="Cambria" w:hAnsi="Cambria"/>
        </w:rPr>
      </w:pPr>
      <w:r w:rsidRPr="001E0293">
        <w:rPr>
          <w:rFonts w:ascii="Cambria" w:hAnsi="Cambria"/>
        </w:rPr>
        <w:t xml:space="preserve">“Oriana, Oriana, Oriana. Need a mark?” Caspian said as he barged in. He sat down opposite of me and crisscrossed his legs. He nicked his arm and gathered the blood on his fingers and began drawing on his own hand, making sure I could see. “You know you’re everything to that kid, don’t you?” He spoke as he drew. “But I can see you’re everything to the Kade kid, too.” He stopped drawing and passed me the knife. “It’s got to be in your blood.” I pricked my arm and began drawing on my clean hand while Caspian began talking again. “It’s got to be tough. It’s like no matter how difficult your life is, love will always render you even more helpless. Don’t let it get to you. Do what you feel is right. Do what just </w:t>
      </w:r>
      <w:proofErr w:type="gramStart"/>
      <w:r w:rsidRPr="001E0293">
        <w:rPr>
          <w:rFonts w:ascii="Cambria" w:hAnsi="Cambria"/>
        </w:rPr>
        <w:t>happens, and</w:t>
      </w:r>
      <w:proofErr w:type="gramEnd"/>
      <w:r w:rsidRPr="001E0293">
        <w:rPr>
          <w:rFonts w:ascii="Cambria" w:hAnsi="Cambria"/>
        </w:rPr>
        <w:t xml:space="preserve"> do what </w:t>
      </w:r>
      <w:r w:rsidRPr="001E0293">
        <w:rPr>
          <w:rFonts w:ascii="Cambria" w:hAnsi="Cambria"/>
        </w:rPr>
        <w:lastRenderedPageBreak/>
        <w:t>makes you feel happy. Don’t get me wrong, I’m rooting for Jasper, but we’re all rooting for you in the end.”</w:t>
      </w:r>
    </w:p>
    <w:p w14:paraId="20B1CE0D" w14:textId="77777777" w:rsidR="00B5424E" w:rsidRPr="001E0293" w:rsidRDefault="00B5424E" w:rsidP="00B5424E">
      <w:pPr>
        <w:pStyle w:val="Style2"/>
        <w:rPr>
          <w:rFonts w:ascii="Cambria" w:hAnsi="Cambria"/>
        </w:rPr>
      </w:pPr>
      <w:r w:rsidRPr="001E0293">
        <w:rPr>
          <w:rFonts w:ascii="Cambria" w:hAnsi="Cambria"/>
        </w:rPr>
        <w:t>I looked up at Caspian as I finished the mark. “Thank you. Honestly, I needed that.”</w:t>
      </w:r>
    </w:p>
    <w:p w14:paraId="603A9DC4" w14:textId="77777777" w:rsidR="00B5424E" w:rsidRPr="001E0293" w:rsidRDefault="00B5424E" w:rsidP="00B5424E">
      <w:pPr>
        <w:pStyle w:val="Style2"/>
        <w:rPr>
          <w:rFonts w:ascii="Cambria" w:hAnsi="Cambria"/>
        </w:rPr>
      </w:pPr>
      <w:r w:rsidRPr="001E0293">
        <w:rPr>
          <w:rFonts w:ascii="Cambria" w:hAnsi="Cambria"/>
        </w:rPr>
        <w:t>“Sure thing. That mark lasts a few weeks or so. Not sure about how long it’ll last on you, because… well, you know. You’ll know it’s wearing off when you get a fuzzy migraine feeling before bed.” He reached over and hugged me. It was different seeing him like this. On the outside, he’s usually some jokester with a hint of arrogance. Alone and deep down, he was a kind-hearted man. As he left, I laid my head on my pillow and started drifting to sleep. I felt Abigail crawl into bed and sigh.</w:t>
      </w:r>
    </w:p>
    <w:p w14:paraId="43C34843" w14:textId="77777777" w:rsidR="00B5424E" w:rsidRPr="001E0293" w:rsidRDefault="00B5424E" w:rsidP="00B5424E">
      <w:pPr>
        <w:pStyle w:val="Style2"/>
        <w:rPr>
          <w:rFonts w:ascii="Cambria" w:hAnsi="Cambria"/>
        </w:rPr>
      </w:pPr>
      <w:r w:rsidRPr="001E0293">
        <w:rPr>
          <w:rFonts w:ascii="Cambria" w:hAnsi="Cambria"/>
        </w:rPr>
        <w:t>“Sorry for waking you.” I spoke softly.</w:t>
      </w:r>
    </w:p>
    <w:p w14:paraId="35B806EF" w14:textId="77777777" w:rsidR="00B5424E" w:rsidRPr="001E0293" w:rsidRDefault="00B5424E" w:rsidP="00B5424E">
      <w:pPr>
        <w:pStyle w:val="Style2"/>
        <w:rPr>
          <w:rFonts w:ascii="Cambria" w:hAnsi="Cambria"/>
        </w:rPr>
      </w:pPr>
      <w:r w:rsidRPr="001E0293">
        <w:rPr>
          <w:rFonts w:ascii="Cambria" w:hAnsi="Cambria"/>
        </w:rPr>
        <w:lastRenderedPageBreak/>
        <w:t xml:space="preserve">“Shut up,” she told me. I knew she meant well. I let myself fall asleep again, thankful for everyone I had around me. </w:t>
      </w:r>
    </w:p>
    <w:p w14:paraId="6FEEDB6F" w14:textId="77777777" w:rsidR="00B5424E" w:rsidRPr="001E0293" w:rsidRDefault="00B5424E" w:rsidP="00B5424E">
      <w:pPr>
        <w:pStyle w:val="Style2"/>
        <w:rPr>
          <w:rFonts w:ascii="Cambria" w:hAnsi="Cambria"/>
        </w:rPr>
      </w:pPr>
    </w:p>
    <w:p w14:paraId="39651EA5" w14:textId="7CC8BA6D" w:rsidR="00B5424E" w:rsidRPr="001E0293" w:rsidRDefault="00B5424E" w:rsidP="00B5424E">
      <w:pPr>
        <w:pStyle w:val="Style2"/>
        <w:rPr>
          <w:rFonts w:ascii="Cambria" w:hAnsi="Cambria"/>
        </w:rPr>
      </w:pPr>
    </w:p>
    <w:p w14:paraId="3BA4E9C0" w14:textId="738A5265" w:rsidR="00B5424E" w:rsidRPr="001E0293" w:rsidRDefault="00B5424E" w:rsidP="00B5424E">
      <w:pPr>
        <w:pStyle w:val="Style1"/>
        <w:rPr>
          <w:rFonts w:ascii="Cambria" w:hAnsi="Cambria"/>
        </w:rPr>
      </w:pPr>
    </w:p>
    <w:p w14:paraId="1C87F357" w14:textId="5BC46232" w:rsidR="00B5424E" w:rsidRPr="001E0293" w:rsidRDefault="00B5424E" w:rsidP="00B5424E">
      <w:pPr>
        <w:pStyle w:val="Style1"/>
        <w:rPr>
          <w:rFonts w:ascii="Cambria" w:hAnsi="Cambria"/>
        </w:rPr>
      </w:pPr>
    </w:p>
    <w:p w14:paraId="17F7EDA9" w14:textId="2DA20A72" w:rsidR="00B5424E" w:rsidRPr="001E0293" w:rsidRDefault="00B5424E" w:rsidP="00B5424E">
      <w:pPr>
        <w:pStyle w:val="Style1"/>
        <w:rPr>
          <w:rFonts w:ascii="Cambria" w:hAnsi="Cambria"/>
        </w:rPr>
      </w:pPr>
    </w:p>
    <w:p w14:paraId="3C77795A" w14:textId="2EADCEC5" w:rsidR="00B5424E" w:rsidRPr="001E0293" w:rsidRDefault="00B5424E" w:rsidP="00B5424E">
      <w:pPr>
        <w:pStyle w:val="Style1"/>
        <w:rPr>
          <w:rFonts w:ascii="Cambria" w:hAnsi="Cambria"/>
        </w:rPr>
      </w:pPr>
    </w:p>
    <w:p w14:paraId="5CE223B9" w14:textId="496BE2DF" w:rsidR="00B5424E" w:rsidRPr="001E0293" w:rsidRDefault="00B5424E" w:rsidP="00B5424E">
      <w:pPr>
        <w:pStyle w:val="Style1"/>
        <w:rPr>
          <w:rFonts w:ascii="Cambria" w:hAnsi="Cambria"/>
        </w:rPr>
      </w:pPr>
    </w:p>
    <w:p w14:paraId="22A12429" w14:textId="1B7FF293" w:rsidR="00B5424E" w:rsidRPr="001E0293" w:rsidRDefault="00B5424E" w:rsidP="00B5424E">
      <w:pPr>
        <w:pStyle w:val="Style1"/>
        <w:rPr>
          <w:rFonts w:ascii="Cambria" w:hAnsi="Cambria"/>
        </w:rPr>
      </w:pPr>
    </w:p>
    <w:p w14:paraId="1689C134" w14:textId="77777777" w:rsidR="00B5424E" w:rsidRPr="001E0293" w:rsidRDefault="00B5424E" w:rsidP="00B5424E">
      <w:pPr>
        <w:pStyle w:val="Style1"/>
        <w:rPr>
          <w:rFonts w:ascii="Cambria" w:hAnsi="Cambria"/>
        </w:rPr>
      </w:pPr>
    </w:p>
    <w:p w14:paraId="23A09860" w14:textId="77777777" w:rsidR="00F21889" w:rsidRDefault="00F21889">
      <w:pPr>
        <w:ind w:firstLine="720"/>
        <w:rPr>
          <w:rFonts w:ascii="Cambria" w:eastAsiaTheme="majorEastAsia" w:hAnsi="Cambria" w:cstheme="majorBidi"/>
          <w:caps/>
        </w:rPr>
      </w:pPr>
      <w:r>
        <w:rPr>
          <w:rFonts w:ascii="Cambria" w:hAnsi="Cambria"/>
        </w:rPr>
        <w:br w:type="page"/>
      </w:r>
    </w:p>
    <w:p w14:paraId="77557A60" w14:textId="2C0DAC88" w:rsidR="00B5424E" w:rsidRPr="000B260B" w:rsidRDefault="00B5424E" w:rsidP="000B260B">
      <w:pPr>
        <w:pStyle w:val="Heading1"/>
      </w:pPr>
      <w:r w:rsidRPr="000B260B">
        <w:lastRenderedPageBreak/>
        <w:t>THIRTEEN.</w:t>
      </w:r>
    </w:p>
    <w:p w14:paraId="2544BE4C" w14:textId="77777777" w:rsidR="00B5424E" w:rsidRPr="001E0293" w:rsidRDefault="00B5424E" w:rsidP="00B5424E">
      <w:pPr>
        <w:pStyle w:val="Style2"/>
        <w:rPr>
          <w:rFonts w:ascii="Cambria" w:hAnsi="Cambria"/>
        </w:rPr>
      </w:pPr>
      <w:r w:rsidRPr="001E0293">
        <w:rPr>
          <w:rFonts w:ascii="Cambria" w:hAnsi="Cambria"/>
        </w:rPr>
        <w:t>“Breakfast call!” I was awoken abruptly by Caspian’s hollering. The tent was empty and stuffy as the sun glared through the walls. I had no clue what time it was, but it was apparently breakfast time. Abigail had done a braid in my hair last night; I was pulling my fingers through it, leaving my hair curly and messy. I looked around for some clothes to put on and found some cut up Levi shorts and a flowing white top. I thought she knew last night that I liked to wear black, but apparently not.</w:t>
      </w:r>
    </w:p>
    <w:p w14:paraId="5945222E" w14:textId="77777777" w:rsidR="00B5424E" w:rsidRPr="001E0293" w:rsidRDefault="00B5424E" w:rsidP="00B5424E">
      <w:pPr>
        <w:pStyle w:val="Style2"/>
        <w:rPr>
          <w:rFonts w:ascii="Cambria" w:hAnsi="Cambria"/>
        </w:rPr>
      </w:pPr>
      <w:r w:rsidRPr="001E0293">
        <w:rPr>
          <w:rFonts w:ascii="Cambria" w:hAnsi="Cambria"/>
        </w:rPr>
        <w:t xml:space="preserve">I got my clothes on, and felt a bit out of my comfort zone, what with the teeny shorts, but they’d have to do. Exiting the tent, I found everyone sitting or standing around the fire, eating eggs. Jasper was the first to see me, and his shocked look was enough to </w:t>
      </w:r>
      <w:r w:rsidRPr="001E0293">
        <w:rPr>
          <w:rFonts w:ascii="Cambria" w:hAnsi="Cambria"/>
        </w:rPr>
        <w:lastRenderedPageBreak/>
        <w:t>cause everyone to look at me. I felt like a deer in the headlights.</w:t>
      </w:r>
    </w:p>
    <w:p w14:paraId="4C3D1DDF" w14:textId="77777777" w:rsidR="00B5424E" w:rsidRPr="001E0293" w:rsidRDefault="00B5424E" w:rsidP="00B5424E">
      <w:pPr>
        <w:pStyle w:val="Style2"/>
        <w:rPr>
          <w:rFonts w:ascii="Cambria" w:hAnsi="Cambria"/>
        </w:rPr>
      </w:pPr>
      <w:r w:rsidRPr="001E0293">
        <w:rPr>
          <w:rFonts w:ascii="Cambria" w:hAnsi="Cambria"/>
        </w:rPr>
        <w:t>“Well hello, sweet thing.” Of course, Caspian was the first to break the awkward silence. The blush crept up and burned my face, while at the same time, a ridiculous smile appeared, too. Smiling was this thing I had no control over—when I got embarrassed or happy or even put on the spot, I’ve always shown teeth way too much.</w:t>
      </w:r>
    </w:p>
    <w:p w14:paraId="5FAFC1B6" w14:textId="77777777" w:rsidR="00B5424E" w:rsidRPr="001E0293" w:rsidRDefault="00B5424E" w:rsidP="00B5424E">
      <w:pPr>
        <w:pStyle w:val="Style2"/>
        <w:rPr>
          <w:rFonts w:ascii="Cambria" w:hAnsi="Cambria"/>
        </w:rPr>
      </w:pPr>
      <w:r w:rsidRPr="001E0293">
        <w:rPr>
          <w:rFonts w:ascii="Cambria" w:hAnsi="Cambria"/>
        </w:rPr>
        <w:t>“About time you woke up. Eat so we can leave,” Abigail ordered me. Jasper made me a plate and quietly passed it to me.</w:t>
      </w:r>
    </w:p>
    <w:p w14:paraId="74A74AD1" w14:textId="77777777" w:rsidR="00B5424E" w:rsidRPr="001E0293" w:rsidRDefault="00B5424E" w:rsidP="00B5424E">
      <w:pPr>
        <w:pStyle w:val="Style2"/>
        <w:rPr>
          <w:rFonts w:ascii="Cambria" w:hAnsi="Cambria"/>
        </w:rPr>
      </w:pPr>
      <w:r w:rsidRPr="001E0293">
        <w:rPr>
          <w:rFonts w:ascii="Cambria" w:hAnsi="Cambria"/>
        </w:rPr>
        <w:t>“While she eats, we should discuss flight plans.” Kade brought up. I shoveled eggs into my mouth and listened in.</w:t>
      </w:r>
    </w:p>
    <w:p w14:paraId="50EE1CC0" w14:textId="77777777" w:rsidR="00B5424E" w:rsidRPr="001E0293" w:rsidRDefault="00B5424E" w:rsidP="00B5424E">
      <w:pPr>
        <w:pStyle w:val="Style2"/>
        <w:rPr>
          <w:rFonts w:ascii="Cambria" w:hAnsi="Cambria"/>
        </w:rPr>
      </w:pPr>
      <w:r w:rsidRPr="001E0293">
        <w:rPr>
          <w:rFonts w:ascii="Cambria" w:hAnsi="Cambria"/>
        </w:rPr>
        <w:lastRenderedPageBreak/>
        <w:t>“I’m not carrying anyone.” Abigail let it be known. Caspian let out a laugh. Kade stood with his arms crossed and glared at her.</w:t>
      </w:r>
    </w:p>
    <w:p w14:paraId="59D1D015" w14:textId="77777777" w:rsidR="00B5424E" w:rsidRPr="001E0293" w:rsidRDefault="00B5424E" w:rsidP="00B5424E">
      <w:pPr>
        <w:pStyle w:val="Style2"/>
        <w:rPr>
          <w:rFonts w:ascii="Cambria" w:hAnsi="Cambria"/>
        </w:rPr>
      </w:pPr>
      <w:r w:rsidRPr="001E0293">
        <w:rPr>
          <w:rFonts w:ascii="Cambria" w:hAnsi="Cambria"/>
        </w:rPr>
        <w:t>“I can carry Jasper.” Caspian offered. “I do it all the time already, so it’s not awkward or anything. And you two have flown together as well. Stay in the same pairs, I suppose.” He motioned to Kade and me. I looked at the three guys, yet only Caspian looked back at me. He shrugged and mouthed sorry. I shoveled the rest of the eggs into my mouth and tossed the plate into the fire.</w:t>
      </w:r>
    </w:p>
    <w:p w14:paraId="6128A9C4" w14:textId="77777777" w:rsidR="00B5424E" w:rsidRPr="001E0293" w:rsidRDefault="00B5424E" w:rsidP="00B5424E">
      <w:pPr>
        <w:pStyle w:val="Style2"/>
        <w:rPr>
          <w:rFonts w:ascii="Cambria" w:hAnsi="Cambria"/>
        </w:rPr>
      </w:pPr>
      <w:r w:rsidRPr="001E0293">
        <w:rPr>
          <w:rFonts w:ascii="Cambria" w:hAnsi="Cambria"/>
        </w:rPr>
        <w:t>“Leave the tents, I’ll come get them if we need another night,” Kade said as he walked over to me.</w:t>
      </w:r>
    </w:p>
    <w:p w14:paraId="7005B2DF" w14:textId="77777777" w:rsidR="00B5424E" w:rsidRPr="001E0293" w:rsidRDefault="00B5424E" w:rsidP="00B5424E">
      <w:pPr>
        <w:pStyle w:val="Style2"/>
        <w:rPr>
          <w:rFonts w:ascii="Cambria" w:hAnsi="Cambria"/>
        </w:rPr>
      </w:pPr>
      <w:r w:rsidRPr="001E0293">
        <w:rPr>
          <w:rFonts w:ascii="Cambria" w:hAnsi="Cambria"/>
        </w:rPr>
        <w:t xml:space="preserve">Caspian’s wings unfurled first, then Abigail’s, then less than a second later, Kade’s. The sight was beautiful. Caspian’s feathers were white with a touch </w:t>
      </w:r>
      <w:r w:rsidRPr="001E0293">
        <w:rPr>
          <w:rFonts w:ascii="Cambria" w:hAnsi="Cambria"/>
        </w:rPr>
        <w:lastRenderedPageBreak/>
        <w:t>of grey, then Abigail’s pitch black wings, and then Kade’s. His were the largest, and the gold glistened beautifully.</w:t>
      </w:r>
    </w:p>
    <w:p w14:paraId="25ABF9B8" w14:textId="77777777" w:rsidR="00B5424E" w:rsidRPr="001E0293" w:rsidRDefault="00B5424E" w:rsidP="00B5424E">
      <w:pPr>
        <w:pStyle w:val="Style2"/>
        <w:rPr>
          <w:rFonts w:ascii="Cambria" w:hAnsi="Cambria"/>
        </w:rPr>
      </w:pPr>
      <w:r w:rsidRPr="001E0293">
        <w:rPr>
          <w:rFonts w:ascii="Cambria" w:hAnsi="Cambria"/>
        </w:rPr>
        <w:t>“What’s the gold from?” Caspian asked.</w:t>
      </w:r>
    </w:p>
    <w:p w14:paraId="5197C01D" w14:textId="77777777" w:rsidR="00B5424E" w:rsidRPr="001E0293" w:rsidRDefault="00B5424E" w:rsidP="00B5424E">
      <w:pPr>
        <w:pStyle w:val="Style2"/>
        <w:rPr>
          <w:rFonts w:ascii="Cambria" w:hAnsi="Cambria"/>
        </w:rPr>
      </w:pPr>
      <w:r w:rsidRPr="001E0293">
        <w:rPr>
          <w:rFonts w:ascii="Cambria" w:hAnsi="Cambria"/>
        </w:rPr>
        <w:t xml:space="preserve">“From being force-fed the light of a </w:t>
      </w:r>
      <w:proofErr w:type="spellStart"/>
      <w:r w:rsidRPr="001E0293">
        <w:rPr>
          <w:rFonts w:ascii="Cambria" w:hAnsi="Cambria"/>
        </w:rPr>
        <w:t>Phòs</w:t>
      </w:r>
      <w:proofErr w:type="spellEnd"/>
      <w:r w:rsidRPr="001E0293">
        <w:rPr>
          <w:rFonts w:ascii="Cambria" w:hAnsi="Cambria"/>
        </w:rPr>
        <w:t xml:space="preserve"> as an infant.” Kade replied, with no remorse in his voice.</w:t>
      </w:r>
    </w:p>
    <w:p w14:paraId="45B2022F" w14:textId="77777777" w:rsidR="00B5424E" w:rsidRPr="001E0293" w:rsidRDefault="00B5424E" w:rsidP="00B5424E">
      <w:pPr>
        <w:pStyle w:val="Style2"/>
        <w:rPr>
          <w:rFonts w:ascii="Cambria" w:hAnsi="Cambria"/>
        </w:rPr>
      </w:pPr>
      <w:r w:rsidRPr="001E0293">
        <w:rPr>
          <w:rFonts w:ascii="Cambria" w:hAnsi="Cambria"/>
        </w:rPr>
        <w:t>Jasper looked at me with his eyes wide. I watched him stare at Kade’s wings. It made me wonder if seeing theirs made him miss his own.</w:t>
      </w:r>
    </w:p>
    <w:p w14:paraId="590AA342" w14:textId="77777777" w:rsidR="00B5424E" w:rsidRPr="001E0293" w:rsidRDefault="00B5424E" w:rsidP="00B5424E">
      <w:pPr>
        <w:pStyle w:val="Style2"/>
        <w:rPr>
          <w:rFonts w:ascii="Cambria" w:hAnsi="Cambria"/>
        </w:rPr>
      </w:pPr>
      <w:r w:rsidRPr="001E0293">
        <w:rPr>
          <w:rFonts w:ascii="Cambria" w:hAnsi="Cambria"/>
        </w:rPr>
        <w:t>“Let’s go.” Jasper turned and walked to Caspian. I watched Caspian hover, then link arms with him and pull him into the sky. Abigail flew up with them and took the lead.</w:t>
      </w:r>
    </w:p>
    <w:p w14:paraId="0826012F" w14:textId="77777777" w:rsidR="00B5424E" w:rsidRPr="001E0293" w:rsidRDefault="00B5424E" w:rsidP="00B5424E">
      <w:pPr>
        <w:pStyle w:val="Style2"/>
        <w:rPr>
          <w:rFonts w:ascii="Cambria" w:hAnsi="Cambria"/>
        </w:rPr>
      </w:pPr>
      <w:r w:rsidRPr="001E0293">
        <w:rPr>
          <w:rFonts w:ascii="Cambria" w:hAnsi="Cambria"/>
        </w:rPr>
        <w:t xml:space="preserve">“Wrap your arms around my neck—it’s safest to have you close in case of an emergency.” He stood and began slowly flapping his wings. I rose slowly on </w:t>
      </w:r>
      <w:r w:rsidRPr="001E0293">
        <w:rPr>
          <w:rFonts w:ascii="Cambria" w:hAnsi="Cambria"/>
        </w:rPr>
        <w:lastRenderedPageBreak/>
        <w:t>my tiptoes and wrapped my arms around his neck. I closed my eyes and rested my head nuzzled up against his neck. I heard him breathe in deeply.</w:t>
      </w:r>
    </w:p>
    <w:p w14:paraId="35081243" w14:textId="77777777" w:rsidR="00B5424E" w:rsidRPr="001E0293" w:rsidRDefault="00B5424E" w:rsidP="00B5424E">
      <w:pPr>
        <w:pStyle w:val="Style2"/>
        <w:rPr>
          <w:rFonts w:ascii="Cambria" w:hAnsi="Cambria"/>
        </w:rPr>
      </w:pPr>
      <w:r w:rsidRPr="001E0293">
        <w:rPr>
          <w:rFonts w:ascii="Cambria" w:hAnsi="Cambria"/>
        </w:rPr>
        <w:t>“Can you feel me, too?” I muttered as I felt us slowly begin to rise into the sky. For some damned reason, angels and the like can feel my touch and only mine.</w:t>
      </w:r>
    </w:p>
    <w:p w14:paraId="11B151EF" w14:textId="77777777" w:rsidR="00B5424E" w:rsidRPr="001E0293" w:rsidRDefault="00B5424E" w:rsidP="00B5424E">
      <w:pPr>
        <w:pStyle w:val="Style2"/>
        <w:rPr>
          <w:rFonts w:ascii="Cambria" w:hAnsi="Cambria"/>
        </w:rPr>
      </w:pPr>
      <w:r w:rsidRPr="001E0293">
        <w:rPr>
          <w:rFonts w:ascii="Cambria" w:hAnsi="Cambria"/>
        </w:rPr>
        <w:t>“Yes, very much so.” He put his arms around my waist and pulled me in closely as he leaned forward. “Now hold on tight.”</w:t>
      </w:r>
    </w:p>
    <w:p w14:paraId="5AA0FD23" w14:textId="77777777" w:rsidR="00B5424E" w:rsidRPr="001E0293" w:rsidRDefault="00B5424E" w:rsidP="00B5424E">
      <w:pPr>
        <w:pStyle w:val="Style2"/>
        <w:rPr>
          <w:rFonts w:ascii="Cambria" w:hAnsi="Cambria"/>
        </w:rPr>
      </w:pPr>
      <w:r w:rsidRPr="001E0293">
        <w:rPr>
          <w:rFonts w:ascii="Cambria" w:hAnsi="Cambria"/>
        </w:rPr>
        <w:t xml:space="preserve">We propelled so fast I thought we could have broken the sound barrier. The wind was blowing past us so quickly, I felt like couldn’t breathe. In through my nose and out through my mouth. Wait, or is it in through my mouth and out through my nose? I can’t remember shit. I was talking to myself in my head. I </w:t>
      </w:r>
      <w:r w:rsidRPr="001E0293">
        <w:rPr>
          <w:rFonts w:ascii="Cambria" w:hAnsi="Cambria"/>
        </w:rPr>
        <w:lastRenderedPageBreak/>
        <w:t>think I’m going crazy. I chuckled to myself and felt Kade grip tightly around me. His heart began pumping so fast it made me open my eyes to look at him, and he nodded to something in front of us. I turned to watch and noticed henchmen fighting in the air. My dream was coming true. Abigail was already struggling beside Thad, but they're outnumbered.</w:t>
      </w:r>
    </w:p>
    <w:p w14:paraId="6D1C1435" w14:textId="77777777" w:rsidR="00B5424E" w:rsidRPr="001E0293" w:rsidRDefault="00B5424E" w:rsidP="00B5424E">
      <w:pPr>
        <w:pStyle w:val="Style2"/>
        <w:rPr>
          <w:rFonts w:ascii="Cambria" w:hAnsi="Cambria"/>
        </w:rPr>
      </w:pPr>
      <w:r w:rsidRPr="001E0293">
        <w:rPr>
          <w:rFonts w:ascii="Cambria" w:hAnsi="Cambria"/>
        </w:rPr>
        <w:t>“Set me down!” I yelled. Kade dropped out of the sky and set me down gracefully.</w:t>
      </w:r>
    </w:p>
    <w:p w14:paraId="6940360E" w14:textId="77777777" w:rsidR="00B5424E" w:rsidRPr="001E0293" w:rsidRDefault="00B5424E" w:rsidP="00B5424E">
      <w:pPr>
        <w:pStyle w:val="Style2"/>
        <w:rPr>
          <w:rFonts w:ascii="Cambria" w:hAnsi="Cambria"/>
        </w:rPr>
      </w:pPr>
      <w:r w:rsidRPr="001E0293">
        <w:rPr>
          <w:rFonts w:ascii="Cambria" w:hAnsi="Cambria"/>
        </w:rPr>
        <w:t>“Please, be safe. Find your sister Luna, and hide.” He leaned in and kissed my cheek; I placed my hand over the spot on my cheek where his kiss still lingered and held it there for a while. Caspian dropped down next to me while Kade flew into battle.</w:t>
      </w:r>
    </w:p>
    <w:p w14:paraId="5F669A37" w14:textId="77777777" w:rsidR="00B5424E" w:rsidRPr="001E0293" w:rsidRDefault="00B5424E" w:rsidP="00B5424E">
      <w:pPr>
        <w:pStyle w:val="Style2"/>
        <w:rPr>
          <w:rFonts w:ascii="Cambria" w:hAnsi="Cambria"/>
        </w:rPr>
      </w:pPr>
      <w:r w:rsidRPr="001E0293">
        <w:rPr>
          <w:rFonts w:ascii="Cambria" w:hAnsi="Cambria"/>
        </w:rPr>
        <w:t xml:space="preserve">“Oriana, we’ve got to find your sister.” Jasper grabbed my hand, and we began running through tall </w:t>
      </w:r>
      <w:r w:rsidRPr="001E0293">
        <w:rPr>
          <w:rFonts w:ascii="Cambria" w:hAnsi="Cambria"/>
        </w:rPr>
        <w:lastRenderedPageBreak/>
        <w:t>trees. It was odd—I never realized Arizona had forests. We zigzagged back and forth around trees and bushes, until we came upon a gypsy sort of camp.</w:t>
      </w:r>
    </w:p>
    <w:p w14:paraId="7E3715BB" w14:textId="77777777" w:rsidR="00B5424E" w:rsidRPr="001E0293" w:rsidRDefault="00B5424E" w:rsidP="00B5424E">
      <w:pPr>
        <w:pStyle w:val="Style2"/>
        <w:rPr>
          <w:rFonts w:ascii="Cambria" w:hAnsi="Cambria"/>
        </w:rPr>
      </w:pPr>
      <w:r w:rsidRPr="001E0293">
        <w:rPr>
          <w:rFonts w:ascii="Cambria" w:hAnsi="Cambria"/>
        </w:rPr>
        <w:t>“I know where we are, this was my nightmare.” Running toward the fire and past it, Jasper followed me. I knew where Luna was.</w:t>
      </w:r>
    </w:p>
    <w:p w14:paraId="22499A66" w14:textId="77777777" w:rsidR="00B5424E" w:rsidRPr="001E0293" w:rsidRDefault="00B5424E" w:rsidP="00B5424E">
      <w:pPr>
        <w:pStyle w:val="Style2"/>
        <w:rPr>
          <w:rFonts w:ascii="Cambria" w:hAnsi="Cambria"/>
        </w:rPr>
      </w:pPr>
      <w:r w:rsidRPr="001E0293">
        <w:rPr>
          <w:rFonts w:ascii="Cambria" w:hAnsi="Cambria"/>
        </w:rPr>
        <w:t>“Someone help me!” Jasper sped past me—he stopped, a bow appearing in his hands, and as he drew back, I saw his chest rise, then stop as he released the arrow. He took off running again. I was right behind him, I could now see what we were running to, and what it was that Jasper had shot.</w:t>
      </w:r>
    </w:p>
    <w:p w14:paraId="7CB51172" w14:textId="77777777" w:rsidR="00B5424E" w:rsidRPr="001E0293" w:rsidRDefault="00B5424E" w:rsidP="00B5424E">
      <w:pPr>
        <w:pStyle w:val="Style2"/>
        <w:rPr>
          <w:rFonts w:ascii="Cambria" w:hAnsi="Cambria"/>
        </w:rPr>
      </w:pPr>
      <w:r w:rsidRPr="001E0293">
        <w:rPr>
          <w:rFonts w:ascii="Cambria" w:hAnsi="Cambria"/>
        </w:rPr>
        <w:t xml:space="preserve">“What the hell is that thing?” I spoke and then thought the words appear sword, damn it, appear. It felt familiar in my hand, like it was a soft grip from an old friend. Jasper was running toward some beast I’d </w:t>
      </w:r>
      <w:r w:rsidRPr="001E0293">
        <w:rPr>
          <w:rFonts w:ascii="Cambria" w:hAnsi="Cambria"/>
        </w:rPr>
        <w:lastRenderedPageBreak/>
        <w:t>never seen before. It was dark and slender, with six legs, and on its back, it had several tentacle-looking things. I didn’t know where its head was or how it saw, but it was moving fast and using the tentacles on its back as weapons.</w:t>
      </w:r>
    </w:p>
    <w:p w14:paraId="496B2CD0" w14:textId="77777777" w:rsidR="00B5424E" w:rsidRPr="001E0293" w:rsidRDefault="00B5424E" w:rsidP="00B5424E">
      <w:pPr>
        <w:pStyle w:val="Style2"/>
        <w:rPr>
          <w:rFonts w:ascii="Cambria" w:hAnsi="Cambria"/>
        </w:rPr>
      </w:pPr>
      <w:r w:rsidRPr="001E0293">
        <w:rPr>
          <w:rFonts w:ascii="Cambria" w:hAnsi="Cambria"/>
        </w:rPr>
        <w:t xml:space="preserve">“It’s an </w:t>
      </w:r>
      <w:proofErr w:type="spellStart"/>
      <w:r w:rsidRPr="001E0293">
        <w:rPr>
          <w:rFonts w:ascii="Cambria" w:hAnsi="Cambria"/>
        </w:rPr>
        <w:t>Ookaduvru</w:t>
      </w:r>
      <w:proofErr w:type="spellEnd"/>
      <w:r w:rsidRPr="001E0293">
        <w:rPr>
          <w:rFonts w:ascii="Cambria" w:hAnsi="Cambria"/>
        </w:rPr>
        <w:t>. Stay away from the tentacles—they sting and are poisonous. He can sense heat, so breathe slowly, and stay calm but swift.” He ran. His bow vanished and was replaced by a battle ax.</w:t>
      </w:r>
    </w:p>
    <w:p w14:paraId="2FA2FEB5" w14:textId="77777777" w:rsidR="00B5424E" w:rsidRPr="001E0293" w:rsidRDefault="00B5424E" w:rsidP="00B5424E">
      <w:pPr>
        <w:pStyle w:val="Style2"/>
        <w:rPr>
          <w:rFonts w:ascii="Cambria" w:hAnsi="Cambria"/>
        </w:rPr>
      </w:pPr>
      <w:r w:rsidRPr="001E0293">
        <w:rPr>
          <w:rFonts w:ascii="Cambria" w:hAnsi="Cambria"/>
        </w:rPr>
        <w:t xml:space="preserve">I watched him maneuver through the legs and miss a tentacle by inches. Then a single henchman swooped down beside him. Jasper turned to fight him, as the </w:t>
      </w:r>
      <w:proofErr w:type="spellStart"/>
      <w:r w:rsidRPr="001E0293">
        <w:rPr>
          <w:rFonts w:ascii="Cambria" w:hAnsi="Cambria"/>
        </w:rPr>
        <w:t>Ookaduvru</w:t>
      </w:r>
      <w:proofErr w:type="spellEnd"/>
      <w:r w:rsidRPr="001E0293">
        <w:rPr>
          <w:rFonts w:ascii="Cambria" w:hAnsi="Cambria"/>
        </w:rPr>
        <w:t xml:space="preserve"> stabbed him from the back. He withered to the floor. I began to scream as I ran toward him. The henchman picked him up, threw him over his shoulder, and flew before I could get there. </w:t>
      </w:r>
      <w:r w:rsidRPr="001E0293">
        <w:rPr>
          <w:rFonts w:ascii="Cambria" w:hAnsi="Cambria"/>
        </w:rPr>
        <w:lastRenderedPageBreak/>
        <w:t xml:space="preserve">The </w:t>
      </w:r>
      <w:proofErr w:type="spellStart"/>
      <w:r w:rsidRPr="001E0293">
        <w:rPr>
          <w:rFonts w:ascii="Cambria" w:hAnsi="Cambria"/>
        </w:rPr>
        <w:t>Ookaduvru</w:t>
      </w:r>
      <w:proofErr w:type="spellEnd"/>
      <w:r w:rsidRPr="001E0293">
        <w:rPr>
          <w:rFonts w:ascii="Cambria" w:hAnsi="Cambria"/>
        </w:rPr>
        <w:t xml:space="preserve"> faced me and reared up with all of its tentacles pointed toward me. It dove toward me. </w:t>
      </w:r>
    </w:p>
    <w:p w14:paraId="1B1222C0" w14:textId="77777777" w:rsidR="00B5424E" w:rsidRPr="001E0293" w:rsidRDefault="00B5424E" w:rsidP="00B5424E">
      <w:pPr>
        <w:pStyle w:val="Style2"/>
        <w:rPr>
          <w:rFonts w:ascii="Cambria" w:hAnsi="Cambria"/>
        </w:rPr>
      </w:pPr>
      <w:r w:rsidRPr="001E0293">
        <w:rPr>
          <w:rFonts w:ascii="Cambria" w:hAnsi="Cambria"/>
        </w:rPr>
        <w:t>“No!” Luna jumped in front of me with her hand raised toward the beast. A dark silver matter emitted from her hand toward the creature; it shrieked in pain and shriveled to the floor. Luna turned around to look at me. We were the same height. Nearly twins if it weren't for our hair and eye colors.</w:t>
      </w:r>
    </w:p>
    <w:p w14:paraId="21CBCDAF" w14:textId="77777777" w:rsidR="00B5424E" w:rsidRPr="001E0293" w:rsidRDefault="00B5424E" w:rsidP="00B5424E">
      <w:pPr>
        <w:pStyle w:val="Style2"/>
        <w:rPr>
          <w:rFonts w:ascii="Cambria" w:hAnsi="Cambria"/>
        </w:rPr>
      </w:pPr>
      <w:r w:rsidRPr="001E0293">
        <w:rPr>
          <w:rFonts w:ascii="Cambria" w:hAnsi="Cambria"/>
        </w:rPr>
        <w:t>“Oriana?” She spoke softly and let out a smile. “Is it really you?” She teared up, causing me to do the same.</w:t>
      </w:r>
    </w:p>
    <w:p w14:paraId="229E7350" w14:textId="77777777" w:rsidR="00B5424E" w:rsidRPr="001E0293" w:rsidRDefault="00B5424E" w:rsidP="00B5424E">
      <w:pPr>
        <w:pStyle w:val="Style2"/>
        <w:rPr>
          <w:rFonts w:ascii="Cambria" w:hAnsi="Cambria"/>
        </w:rPr>
      </w:pPr>
      <w:r w:rsidRPr="001E0293">
        <w:rPr>
          <w:rFonts w:ascii="Cambria" w:hAnsi="Cambria"/>
        </w:rPr>
        <w:t>“Yeah, it is.” I said back to her as she wrapped her arms around me. I wrapped mine around hers in return.</w:t>
      </w:r>
    </w:p>
    <w:p w14:paraId="33BA9B81" w14:textId="77777777" w:rsidR="00B5424E" w:rsidRPr="001E0293" w:rsidRDefault="00B5424E" w:rsidP="00B5424E">
      <w:pPr>
        <w:pStyle w:val="Style2"/>
        <w:rPr>
          <w:rFonts w:ascii="Cambria" w:hAnsi="Cambria"/>
        </w:rPr>
      </w:pPr>
      <w:r w:rsidRPr="001E0293">
        <w:rPr>
          <w:rFonts w:ascii="Cambria" w:hAnsi="Cambria"/>
        </w:rPr>
        <w:lastRenderedPageBreak/>
        <w:t>“They took that guy and my mom. I don’t know where Thaddeus is, either.” She pulled away and wiped at her eyes.</w:t>
      </w:r>
    </w:p>
    <w:p w14:paraId="18EC7CBB" w14:textId="77777777" w:rsidR="00B5424E" w:rsidRPr="001E0293" w:rsidRDefault="00B5424E" w:rsidP="00B5424E">
      <w:pPr>
        <w:pStyle w:val="Style2"/>
        <w:rPr>
          <w:rFonts w:ascii="Cambria" w:hAnsi="Cambria"/>
        </w:rPr>
      </w:pPr>
      <w:r w:rsidRPr="001E0293">
        <w:rPr>
          <w:rFonts w:ascii="Cambria" w:hAnsi="Cambria"/>
        </w:rPr>
        <w:t>Caspian landed beside us, soon followed by Abigail and then Kade… who had Thaddeus’ limp body in his arms.</w:t>
      </w:r>
    </w:p>
    <w:p w14:paraId="4379D5BE" w14:textId="77777777" w:rsidR="00B5424E" w:rsidRPr="001E0293" w:rsidRDefault="00B5424E" w:rsidP="00B5424E">
      <w:pPr>
        <w:pStyle w:val="Style2"/>
        <w:rPr>
          <w:rFonts w:ascii="Cambria" w:hAnsi="Cambria"/>
        </w:rPr>
      </w:pPr>
      <w:r w:rsidRPr="001E0293">
        <w:rPr>
          <w:rFonts w:ascii="Cambria" w:hAnsi="Cambria"/>
        </w:rPr>
        <w:t>Kade looked at me sadly and laid him down on the floor.</w:t>
      </w:r>
    </w:p>
    <w:p w14:paraId="3409C2A0" w14:textId="77777777" w:rsidR="00B5424E" w:rsidRPr="001E0293" w:rsidRDefault="00B5424E" w:rsidP="00B5424E">
      <w:pPr>
        <w:pStyle w:val="Style2"/>
        <w:rPr>
          <w:rFonts w:ascii="Cambria" w:hAnsi="Cambria"/>
        </w:rPr>
      </w:pPr>
      <w:r w:rsidRPr="001E0293">
        <w:rPr>
          <w:rFonts w:ascii="Cambria" w:hAnsi="Cambria"/>
        </w:rPr>
        <w:t>“No!” I ran to his side; Luna followed me shortly. I checked for a pulse and found a weak one. “Let me heal him. Show me that mark again.” I pleaded to Kade.</w:t>
      </w:r>
    </w:p>
    <w:p w14:paraId="757C3D7A" w14:textId="77777777" w:rsidR="00B5424E" w:rsidRPr="001E0293" w:rsidRDefault="00B5424E" w:rsidP="00B5424E">
      <w:pPr>
        <w:pStyle w:val="Style2"/>
        <w:rPr>
          <w:rFonts w:ascii="Cambria" w:hAnsi="Cambria"/>
        </w:rPr>
      </w:pPr>
      <w:r w:rsidRPr="001E0293">
        <w:rPr>
          <w:rFonts w:ascii="Cambria" w:hAnsi="Cambria"/>
        </w:rPr>
        <w:t xml:space="preserve">“No, don’t.” Thaddeus spoke weakly. “I wish to die.” I watched his eyes flicker softly. Blood was spilling everywhere. I ripped a ruffle off of my shirt, </w:t>
      </w:r>
      <w:r w:rsidRPr="001E0293">
        <w:rPr>
          <w:rFonts w:ascii="Cambria" w:hAnsi="Cambria"/>
        </w:rPr>
        <w:lastRenderedPageBreak/>
        <w:t>wadded it up, and pressed it against his wound. He moaned a bit.</w:t>
      </w:r>
    </w:p>
    <w:p w14:paraId="3A4F6ADB" w14:textId="77777777" w:rsidR="00B5424E" w:rsidRPr="001E0293" w:rsidRDefault="00B5424E" w:rsidP="00B5424E">
      <w:pPr>
        <w:pStyle w:val="Style2"/>
        <w:rPr>
          <w:rFonts w:ascii="Cambria" w:hAnsi="Cambria"/>
        </w:rPr>
      </w:pPr>
      <w:r w:rsidRPr="001E0293">
        <w:rPr>
          <w:rFonts w:ascii="Cambria" w:hAnsi="Cambria"/>
        </w:rPr>
        <w:t>“I am so sorry.” Luna laid her forehead on his shoulder.</w:t>
      </w:r>
    </w:p>
    <w:p w14:paraId="13C31F04" w14:textId="77777777" w:rsidR="00B5424E" w:rsidRPr="001E0293" w:rsidRDefault="00B5424E" w:rsidP="00B5424E">
      <w:pPr>
        <w:pStyle w:val="Style2"/>
        <w:rPr>
          <w:rFonts w:ascii="Cambria" w:hAnsi="Cambria"/>
        </w:rPr>
      </w:pPr>
      <w:r w:rsidRPr="001E0293">
        <w:rPr>
          <w:rFonts w:ascii="Cambria" w:hAnsi="Cambria"/>
        </w:rPr>
        <w:t>“Do not be sorry—neither of you should apologize. It was not your fault. I am grateful I was able to do some good before I die.” He grabbed my hand. “You girls have something greater than anyone can imagine. Be careful who you trust, but the few you do, hold onto. You’ll need them.”</w:t>
      </w:r>
    </w:p>
    <w:p w14:paraId="3F898C8F" w14:textId="77777777" w:rsidR="00B5424E" w:rsidRPr="001E0293" w:rsidRDefault="00B5424E" w:rsidP="00B5424E">
      <w:pPr>
        <w:pStyle w:val="Style2"/>
        <w:rPr>
          <w:rFonts w:ascii="Cambria" w:hAnsi="Cambria"/>
        </w:rPr>
      </w:pPr>
      <w:r w:rsidRPr="001E0293">
        <w:rPr>
          <w:rFonts w:ascii="Cambria" w:hAnsi="Cambria"/>
        </w:rPr>
        <w:t>“Thaddeus, you showed me kindness when you shouldn’t have. Thank you. I won’t forget your kindness—it saved me.” I squeezed his hand.</w:t>
      </w:r>
    </w:p>
    <w:p w14:paraId="1AE214F4" w14:textId="77777777" w:rsidR="00B5424E" w:rsidRPr="001E0293" w:rsidRDefault="00B5424E" w:rsidP="00B5424E">
      <w:pPr>
        <w:pStyle w:val="Style2"/>
        <w:rPr>
          <w:rFonts w:ascii="Cambria" w:hAnsi="Cambria"/>
        </w:rPr>
      </w:pPr>
      <w:r w:rsidRPr="001E0293">
        <w:rPr>
          <w:rFonts w:ascii="Cambria" w:hAnsi="Cambria"/>
        </w:rPr>
        <w:t>I watched his chest rise and fall, then not rise again. Tears fell from Luna’s eyes, as I did my best to hold mine back.</w:t>
      </w:r>
    </w:p>
    <w:p w14:paraId="6E4AA7A9" w14:textId="77777777" w:rsidR="00B5424E" w:rsidRPr="001E0293" w:rsidRDefault="00B5424E" w:rsidP="00B5424E">
      <w:pPr>
        <w:pStyle w:val="Style2"/>
        <w:rPr>
          <w:rFonts w:ascii="Cambria" w:hAnsi="Cambria"/>
        </w:rPr>
      </w:pPr>
      <w:r w:rsidRPr="001E0293">
        <w:rPr>
          <w:rFonts w:ascii="Cambria" w:hAnsi="Cambria"/>
        </w:rPr>
        <w:lastRenderedPageBreak/>
        <w:t>“Where’s Jasper? “Caspian asked eagerly.</w:t>
      </w:r>
    </w:p>
    <w:p w14:paraId="410EE220" w14:textId="77777777" w:rsidR="00B5424E" w:rsidRPr="001E0293" w:rsidRDefault="00B5424E" w:rsidP="00B5424E">
      <w:pPr>
        <w:pStyle w:val="Style2"/>
        <w:rPr>
          <w:rFonts w:ascii="Cambria" w:hAnsi="Cambria"/>
        </w:rPr>
      </w:pPr>
      <w:r w:rsidRPr="001E0293">
        <w:rPr>
          <w:rFonts w:ascii="Cambria" w:hAnsi="Cambria"/>
        </w:rPr>
        <w:t>“The bad dudes took him.” Luna answered for me. I looked at Kade and pleaded silently with my eyes.</w:t>
      </w:r>
    </w:p>
    <w:p w14:paraId="7305B678" w14:textId="77777777" w:rsidR="00B5424E" w:rsidRPr="001E0293" w:rsidRDefault="00B5424E" w:rsidP="00B5424E">
      <w:pPr>
        <w:pStyle w:val="Style2"/>
        <w:rPr>
          <w:rFonts w:ascii="Cambria" w:hAnsi="Cambria"/>
        </w:rPr>
      </w:pPr>
      <w:r w:rsidRPr="001E0293">
        <w:rPr>
          <w:rFonts w:ascii="Cambria" w:hAnsi="Cambria"/>
        </w:rPr>
        <w:t xml:space="preserve">“I’ll hunt him down. Abigail, take care of Oriana; Caspian, you take Luna. I expect you to guard them with your lives.” He shot straight up into the sky, and a hole appeared in a cloud above us where he blasted through it. </w:t>
      </w:r>
    </w:p>
    <w:p w14:paraId="3D36196C" w14:textId="77777777" w:rsidR="00B5424E" w:rsidRPr="001E0293" w:rsidRDefault="00B5424E" w:rsidP="00B5424E">
      <w:pPr>
        <w:pStyle w:val="Style2"/>
        <w:rPr>
          <w:rFonts w:ascii="Cambria" w:hAnsi="Cambria"/>
        </w:rPr>
      </w:pPr>
      <w:r w:rsidRPr="001E0293">
        <w:rPr>
          <w:rFonts w:ascii="Cambria" w:hAnsi="Cambria"/>
        </w:rPr>
        <w:t>“Let’s go back to camp.” Abigail spoke up.</w:t>
      </w:r>
    </w:p>
    <w:p w14:paraId="5F7A1993" w14:textId="77777777" w:rsidR="00B5424E" w:rsidRPr="001E0293" w:rsidRDefault="00B5424E" w:rsidP="00B5424E">
      <w:pPr>
        <w:pStyle w:val="Style2"/>
        <w:rPr>
          <w:rFonts w:ascii="Cambria" w:hAnsi="Cambria"/>
        </w:rPr>
      </w:pPr>
      <w:r w:rsidRPr="001E0293">
        <w:rPr>
          <w:rFonts w:ascii="Cambria" w:hAnsi="Cambria"/>
        </w:rPr>
        <w:t>Luna and I nodded.</w:t>
      </w:r>
    </w:p>
    <w:p w14:paraId="6A341855" w14:textId="77777777" w:rsidR="00B5424E" w:rsidRPr="001E0293" w:rsidRDefault="00B5424E" w:rsidP="00B5424E">
      <w:pPr>
        <w:pStyle w:val="Style2"/>
        <w:rPr>
          <w:rFonts w:ascii="Cambria" w:hAnsi="Cambria"/>
        </w:rPr>
      </w:pPr>
      <w:r w:rsidRPr="001E0293">
        <w:rPr>
          <w:rFonts w:ascii="Cambria" w:hAnsi="Cambria"/>
        </w:rPr>
        <w:t>“Where’s camp?” Luna asked.</w:t>
      </w:r>
    </w:p>
    <w:p w14:paraId="6B965F5A" w14:textId="77777777" w:rsidR="00B5424E" w:rsidRPr="001E0293" w:rsidRDefault="00B5424E" w:rsidP="00B5424E">
      <w:pPr>
        <w:pStyle w:val="Style2"/>
        <w:rPr>
          <w:rFonts w:ascii="Cambria" w:hAnsi="Cambria"/>
        </w:rPr>
      </w:pPr>
      <w:r w:rsidRPr="001E0293">
        <w:rPr>
          <w:rFonts w:ascii="Cambria" w:hAnsi="Cambria"/>
        </w:rPr>
        <w:t xml:space="preserve">“Colorado. It’s a fairly short flight when we reach our top speeds.” I watched Caspian awkwardly grab onto Luna. I offered up my arms to Abigail, so she didn’t have to hold me so close. She hovered and </w:t>
      </w:r>
      <w:r w:rsidRPr="001E0293">
        <w:rPr>
          <w:rFonts w:ascii="Cambria" w:hAnsi="Cambria"/>
        </w:rPr>
        <w:lastRenderedPageBreak/>
        <w:t xml:space="preserve">hooked her arms </w:t>
      </w:r>
      <w:proofErr w:type="spellStart"/>
      <w:r w:rsidRPr="001E0293">
        <w:rPr>
          <w:rFonts w:ascii="Cambria" w:hAnsi="Cambria"/>
        </w:rPr>
        <w:t>under mine</w:t>
      </w:r>
      <w:proofErr w:type="spellEnd"/>
      <w:r w:rsidRPr="001E0293">
        <w:rPr>
          <w:rFonts w:ascii="Cambria" w:hAnsi="Cambria"/>
        </w:rPr>
        <w:t>. We were in the air within minutes, and flying so fast I had to close my eyes and focus on my breathing.</w:t>
      </w:r>
    </w:p>
    <w:p w14:paraId="02D4DDCF" w14:textId="77777777" w:rsidR="00B5424E" w:rsidRPr="001E0293" w:rsidRDefault="00B5424E" w:rsidP="00B5424E">
      <w:pPr>
        <w:pStyle w:val="Style2"/>
        <w:rPr>
          <w:rFonts w:ascii="Cambria" w:hAnsi="Cambria"/>
        </w:rPr>
      </w:pPr>
      <w:r w:rsidRPr="001E0293">
        <w:rPr>
          <w:rFonts w:ascii="Cambria" w:hAnsi="Cambria"/>
        </w:rPr>
        <w:t>Eventually, we landed; our camp was the same way we left it.</w:t>
      </w:r>
    </w:p>
    <w:p w14:paraId="3B4E0712" w14:textId="77777777" w:rsidR="00B5424E" w:rsidRPr="001E0293" w:rsidRDefault="00B5424E" w:rsidP="00B5424E">
      <w:pPr>
        <w:pStyle w:val="Style2"/>
        <w:rPr>
          <w:rFonts w:ascii="Cambria" w:hAnsi="Cambria"/>
        </w:rPr>
      </w:pPr>
      <w:r w:rsidRPr="001E0293">
        <w:rPr>
          <w:rFonts w:ascii="Cambria" w:hAnsi="Cambria"/>
        </w:rPr>
        <w:t xml:space="preserve">“I think I’m going to rest in the tent for a bit. I’m feeling weak.” I rubbed my arm anxiously, but no one objected. </w:t>
      </w:r>
    </w:p>
    <w:p w14:paraId="3B721236" w14:textId="77777777" w:rsidR="00B5424E" w:rsidRPr="001E0293" w:rsidRDefault="00B5424E" w:rsidP="00B5424E">
      <w:pPr>
        <w:pStyle w:val="Style2"/>
        <w:rPr>
          <w:rFonts w:ascii="Cambria" w:hAnsi="Cambria"/>
        </w:rPr>
      </w:pPr>
      <w:r w:rsidRPr="001E0293">
        <w:rPr>
          <w:rFonts w:ascii="Cambria" w:hAnsi="Cambria"/>
        </w:rPr>
        <w:t xml:space="preserve">“Can I join you? If not, I understand.” Luna asked. The </w:t>
      </w:r>
      <w:proofErr w:type="spellStart"/>
      <w:r w:rsidRPr="001E0293">
        <w:rPr>
          <w:rFonts w:ascii="Cambria" w:hAnsi="Cambria"/>
        </w:rPr>
        <w:t>Phòs</w:t>
      </w:r>
      <w:proofErr w:type="spellEnd"/>
      <w:r w:rsidRPr="001E0293">
        <w:rPr>
          <w:rFonts w:ascii="Cambria" w:hAnsi="Cambria"/>
        </w:rPr>
        <w:t xml:space="preserve"> in me could read that she was reasonably upset, too.</w:t>
      </w:r>
    </w:p>
    <w:p w14:paraId="223175D7" w14:textId="77777777" w:rsidR="00B5424E" w:rsidRPr="001E0293" w:rsidRDefault="00B5424E" w:rsidP="00B5424E">
      <w:pPr>
        <w:pStyle w:val="Style2"/>
        <w:rPr>
          <w:rFonts w:ascii="Cambria" w:hAnsi="Cambria"/>
        </w:rPr>
      </w:pPr>
      <w:r w:rsidRPr="001E0293">
        <w:rPr>
          <w:rFonts w:ascii="Cambria" w:hAnsi="Cambria"/>
        </w:rPr>
        <w:t xml:space="preserve">“Of course.” I smiled </w:t>
      </w:r>
      <w:proofErr w:type="spellStart"/>
      <w:r w:rsidRPr="001E0293">
        <w:rPr>
          <w:rFonts w:ascii="Cambria" w:hAnsi="Cambria"/>
        </w:rPr>
        <w:t>assuringly</w:t>
      </w:r>
      <w:proofErr w:type="spellEnd"/>
      <w:r w:rsidRPr="001E0293">
        <w:rPr>
          <w:rFonts w:ascii="Cambria" w:hAnsi="Cambria"/>
        </w:rPr>
        <w:t>. I crawled into the tent and laid on the blankets. The blankets shifted next to me as Luna laid down.</w:t>
      </w:r>
    </w:p>
    <w:p w14:paraId="5E8272E0" w14:textId="77777777" w:rsidR="00B5424E" w:rsidRPr="001E0293" w:rsidRDefault="00B5424E" w:rsidP="00B5424E">
      <w:pPr>
        <w:pStyle w:val="Style2"/>
        <w:rPr>
          <w:rFonts w:ascii="Cambria" w:hAnsi="Cambria"/>
        </w:rPr>
      </w:pPr>
      <w:r w:rsidRPr="001E0293">
        <w:rPr>
          <w:rFonts w:ascii="Cambria" w:hAnsi="Cambria"/>
        </w:rPr>
        <w:lastRenderedPageBreak/>
        <w:t>“Can I ask you something?” Luna broke the silence. I was nearly asleep already, but I pulled myself out of it.</w:t>
      </w:r>
    </w:p>
    <w:p w14:paraId="4D7DD6F0" w14:textId="77777777" w:rsidR="00B5424E" w:rsidRPr="001E0293" w:rsidRDefault="00B5424E" w:rsidP="00B5424E">
      <w:pPr>
        <w:pStyle w:val="Style2"/>
        <w:rPr>
          <w:rFonts w:ascii="Cambria" w:hAnsi="Cambria"/>
        </w:rPr>
      </w:pPr>
      <w:r w:rsidRPr="001E0293">
        <w:rPr>
          <w:rFonts w:ascii="Cambria" w:hAnsi="Cambria"/>
        </w:rPr>
        <w:t>“Sure, what’s up?” Turning my head to face her, I noticed she was looking back at me.</w:t>
      </w:r>
    </w:p>
    <w:p w14:paraId="6FAB8DAD" w14:textId="77777777" w:rsidR="00B5424E" w:rsidRPr="001E0293" w:rsidRDefault="00B5424E" w:rsidP="00B5424E">
      <w:pPr>
        <w:pStyle w:val="Style2"/>
        <w:rPr>
          <w:rFonts w:ascii="Cambria" w:hAnsi="Cambria"/>
        </w:rPr>
      </w:pPr>
      <w:r w:rsidRPr="001E0293">
        <w:rPr>
          <w:rFonts w:ascii="Cambria" w:hAnsi="Cambria"/>
        </w:rPr>
        <w:t>“Is it true? The story between you and Jasper?” She asked. I was taken aback by the question. Not many people knew. “How he was your guardian.”</w:t>
      </w:r>
    </w:p>
    <w:p w14:paraId="2367138B" w14:textId="77777777" w:rsidR="00B5424E" w:rsidRPr="001E0293" w:rsidRDefault="00B5424E" w:rsidP="00B5424E">
      <w:pPr>
        <w:pStyle w:val="Style2"/>
        <w:rPr>
          <w:rFonts w:ascii="Cambria" w:hAnsi="Cambria"/>
        </w:rPr>
      </w:pPr>
      <w:r w:rsidRPr="001E0293">
        <w:rPr>
          <w:rFonts w:ascii="Cambria" w:hAnsi="Cambria"/>
        </w:rPr>
        <w:t>“Yeah, how do you know about it?” My brows wrinkled, eager to get the answer.</w:t>
      </w:r>
    </w:p>
    <w:p w14:paraId="44659257" w14:textId="77777777" w:rsidR="00B5424E" w:rsidRPr="001E0293" w:rsidRDefault="00B5424E" w:rsidP="00B5424E">
      <w:pPr>
        <w:pStyle w:val="Style2"/>
        <w:rPr>
          <w:rFonts w:ascii="Cambria" w:hAnsi="Cambria"/>
        </w:rPr>
      </w:pPr>
      <w:r w:rsidRPr="001E0293">
        <w:rPr>
          <w:rFonts w:ascii="Cambria" w:hAnsi="Cambria"/>
        </w:rPr>
        <w:t xml:space="preserve">“Part of being a </w:t>
      </w:r>
      <w:proofErr w:type="spellStart"/>
      <w:r w:rsidRPr="001E0293">
        <w:rPr>
          <w:rFonts w:ascii="Cambria" w:hAnsi="Cambria"/>
        </w:rPr>
        <w:t>Skótos</w:t>
      </w:r>
      <w:proofErr w:type="spellEnd"/>
      <w:r w:rsidRPr="001E0293">
        <w:rPr>
          <w:rFonts w:ascii="Cambria" w:hAnsi="Cambria"/>
        </w:rPr>
        <w:t>. I see glimpses into the past. When I found out about you, I decided to find out more about you. I’m sorry he’s gone.”</w:t>
      </w:r>
    </w:p>
    <w:p w14:paraId="07ABDB17" w14:textId="77777777" w:rsidR="00B5424E" w:rsidRPr="001E0293" w:rsidRDefault="00B5424E" w:rsidP="00B5424E">
      <w:pPr>
        <w:pStyle w:val="Style2"/>
        <w:rPr>
          <w:rFonts w:ascii="Cambria" w:hAnsi="Cambria"/>
        </w:rPr>
      </w:pPr>
      <w:r w:rsidRPr="001E0293">
        <w:rPr>
          <w:rFonts w:ascii="Cambria" w:hAnsi="Cambria"/>
        </w:rPr>
        <w:t xml:space="preserve">“He isn’t gone, he’s just missing. Did you have your mom your whole life?” It was my turn to start breaking out the questions. “Just wondering. I didn’t </w:t>
      </w:r>
      <w:r w:rsidRPr="001E0293">
        <w:rPr>
          <w:rFonts w:ascii="Cambria" w:hAnsi="Cambria"/>
        </w:rPr>
        <w:lastRenderedPageBreak/>
        <w:t xml:space="preserve">have my mom. I have no clue what being a </w:t>
      </w:r>
      <w:proofErr w:type="spellStart"/>
      <w:r w:rsidRPr="001E0293">
        <w:rPr>
          <w:rFonts w:ascii="Cambria" w:hAnsi="Cambria"/>
        </w:rPr>
        <w:t>Phòs</w:t>
      </w:r>
      <w:proofErr w:type="spellEnd"/>
      <w:r w:rsidRPr="001E0293">
        <w:rPr>
          <w:rFonts w:ascii="Cambria" w:hAnsi="Cambria"/>
        </w:rPr>
        <w:t xml:space="preserve"> is, or what it does.”</w:t>
      </w:r>
    </w:p>
    <w:p w14:paraId="6700BFC5" w14:textId="77777777" w:rsidR="00B5424E" w:rsidRPr="001E0293" w:rsidRDefault="00B5424E" w:rsidP="00B5424E">
      <w:pPr>
        <w:pStyle w:val="Style2"/>
        <w:rPr>
          <w:rFonts w:ascii="Cambria" w:hAnsi="Cambria"/>
        </w:rPr>
      </w:pPr>
      <w:r w:rsidRPr="001E0293">
        <w:rPr>
          <w:rFonts w:ascii="Cambria" w:hAnsi="Cambria"/>
        </w:rPr>
        <w:t xml:space="preserve">“Yeah, I did. But because we’re dark, we can blend into the shadows easier—meaning no one really finds us. I don’t know a lot about being a </w:t>
      </w:r>
      <w:proofErr w:type="spellStart"/>
      <w:r w:rsidRPr="001E0293">
        <w:rPr>
          <w:rFonts w:ascii="Cambria" w:hAnsi="Cambria"/>
        </w:rPr>
        <w:t>Phòs</w:t>
      </w:r>
      <w:proofErr w:type="spellEnd"/>
      <w:r w:rsidRPr="001E0293">
        <w:rPr>
          <w:rFonts w:ascii="Cambria" w:hAnsi="Cambria"/>
        </w:rPr>
        <w:t xml:space="preserve">, or a </w:t>
      </w:r>
      <w:proofErr w:type="spellStart"/>
      <w:r w:rsidRPr="001E0293">
        <w:rPr>
          <w:rFonts w:ascii="Cambria" w:hAnsi="Cambria"/>
        </w:rPr>
        <w:t>Skótos</w:t>
      </w:r>
      <w:proofErr w:type="spellEnd"/>
      <w:r w:rsidRPr="001E0293">
        <w:rPr>
          <w:rFonts w:ascii="Cambria" w:hAnsi="Cambria"/>
        </w:rPr>
        <w:t>. I’m supposed to wait till my eighteenth before being taught and trained.” She smiled. It was nice having someone there with me. Even though she still knew more about herself than I did, it was lovely having here.</w:t>
      </w:r>
    </w:p>
    <w:p w14:paraId="22C9CE2C" w14:textId="77777777" w:rsidR="00B5424E" w:rsidRPr="001E0293" w:rsidRDefault="00B5424E" w:rsidP="00B5424E">
      <w:pPr>
        <w:pStyle w:val="Style2"/>
        <w:rPr>
          <w:rFonts w:ascii="Cambria" w:hAnsi="Cambria"/>
        </w:rPr>
      </w:pPr>
      <w:r w:rsidRPr="001E0293">
        <w:rPr>
          <w:rFonts w:ascii="Cambria" w:hAnsi="Cambria"/>
        </w:rPr>
        <w:t>“Thank you for saving me out there.” I mentioned as I rolled back over.</w:t>
      </w:r>
    </w:p>
    <w:p w14:paraId="32F72D26" w14:textId="77777777" w:rsidR="00B5424E" w:rsidRPr="001E0293" w:rsidRDefault="00B5424E" w:rsidP="00B5424E">
      <w:pPr>
        <w:pStyle w:val="Style2"/>
        <w:rPr>
          <w:rFonts w:ascii="Cambria" w:hAnsi="Cambria"/>
        </w:rPr>
      </w:pPr>
      <w:r w:rsidRPr="001E0293">
        <w:rPr>
          <w:rFonts w:ascii="Cambria" w:hAnsi="Cambria"/>
        </w:rPr>
        <w:t>“No problem. Hey, what’s the story on that Caspian guy?” She piped back up.</w:t>
      </w:r>
    </w:p>
    <w:p w14:paraId="4F8BE95D" w14:textId="77777777" w:rsidR="00B5424E" w:rsidRPr="001E0293" w:rsidRDefault="00B5424E" w:rsidP="00B5424E">
      <w:pPr>
        <w:pStyle w:val="Style2"/>
        <w:rPr>
          <w:rFonts w:ascii="Cambria" w:hAnsi="Cambria"/>
        </w:rPr>
      </w:pPr>
      <w:r w:rsidRPr="001E0293">
        <w:rPr>
          <w:rFonts w:ascii="Cambria" w:hAnsi="Cambria"/>
        </w:rPr>
        <w:t>“He’s Jasper’s friend. And I’m almost positive he likes you.” I smiled to myself.</w:t>
      </w:r>
    </w:p>
    <w:p w14:paraId="45847777" w14:textId="77777777" w:rsidR="00B5424E" w:rsidRPr="001E0293" w:rsidRDefault="00B5424E" w:rsidP="00B5424E">
      <w:pPr>
        <w:pStyle w:val="Style2"/>
        <w:rPr>
          <w:rFonts w:ascii="Cambria" w:hAnsi="Cambria"/>
        </w:rPr>
      </w:pPr>
      <w:r w:rsidRPr="001E0293">
        <w:rPr>
          <w:rFonts w:ascii="Cambria" w:hAnsi="Cambria"/>
        </w:rPr>
        <w:lastRenderedPageBreak/>
        <w:t>“How do you know he likes me?” She sounded shocked.</w:t>
      </w:r>
    </w:p>
    <w:p w14:paraId="05E7F28A" w14:textId="77777777" w:rsidR="00B5424E" w:rsidRPr="001E0293" w:rsidRDefault="00B5424E" w:rsidP="00B5424E">
      <w:pPr>
        <w:pStyle w:val="Style2"/>
        <w:rPr>
          <w:rFonts w:ascii="Cambria" w:hAnsi="Cambria"/>
        </w:rPr>
      </w:pPr>
      <w:r w:rsidRPr="001E0293">
        <w:rPr>
          <w:rFonts w:ascii="Cambria" w:hAnsi="Cambria"/>
        </w:rPr>
        <w:t xml:space="preserve">“It’s a </w:t>
      </w:r>
      <w:proofErr w:type="spellStart"/>
      <w:r w:rsidRPr="001E0293">
        <w:rPr>
          <w:rFonts w:ascii="Cambria" w:hAnsi="Cambria"/>
        </w:rPr>
        <w:t>Phòs</w:t>
      </w:r>
      <w:proofErr w:type="spellEnd"/>
      <w:r w:rsidRPr="001E0293">
        <w:rPr>
          <w:rFonts w:ascii="Cambria" w:hAnsi="Cambria"/>
        </w:rPr>
        <w:t xml:space="preserve"> thing.” And that was the last thing we said as both of us drifted off to sleep.</w:t>
      </w:r>
    </w:p>
    <w:p w14:paraId="2E505799" w14:textId="77777777" w:rsidR="00B5424E" w:rsidRPr="001E0293" w:rsidRDefault="00B5424E" w:rsidP="00B5424E">
      <w:pPr>
        <w:pStyle w:val="Style2"/>
        <w:rPr>
          <w:rFonts w:ascii="Cambria" w:hAnsi="Cambria"/>
        </w:rPr>
      </w:pPr>
      <w:r w:rsidRPr="001E0293">
        <w:rPr>
          <w:rFonts w:ascii="Cambria" w:hAnsi="Cambria"/>
        </w:rPr>
        <w:t>I woke up, and it was night. The tent was empty, and I heard yelling outside the tent. I got up in a hurry and bolted outside. Jasper was laying on the floor, convulsing and covered in blood.</w:t>
      </w:r>
    </w:p>
    <w:p w14:paraId="5B3D5CA6" w14:textId="77777777" w:rsidR="00B5424E" w:rsidRPr="001E0293" w:rsidRDefault="00B5424E" w:rsidP="00B5424E">
      <w:pPr>
        <w:pStyle w:val="Style2"/>
        <w:rPr>
          <w:rFonts w:ascii="Cambria" w:hAnsi="Cambria"/>
        </w:rPr>
      </w:pPr>
      <w:r w:rsidRPr="001E0293">
        <w:rPr>
          <w:rFonts w:ascii="Cambria" w:hAnsi="Cambria"/>
        </w:rPr>
        <w:t>“Kade! What happened?” I ran up and stopped beside Jasper. Luna was laying a cold rag on his forehead while Abigail stitched up a wound on his side.</w:t>
      </w:r>
    </w:p>
    <w:p w14:paraId="5C1844DD" w14:textId="77777777" w:rsidR="00B5424E" w:rsidRPr="001E0293" w:rsidRDefault="00B5424E" w:rsidP="00B5424E">
      <w:pPr>
        <w:pStyle w:val="Style2"/>
        <w:rPr>
          <w:rFonts w:ascii="Cambria" w:hAnsi="Cambria"/>
        </w:rPr>
      </w:pPr>
      <w:r w:rsidRPr="001E0293">
        <w:rPr>
          <w:rFonts w:ascii="Cambria" w:hAnsi="Cambria"/>
        </w:rPr>
        <w:t>“My dad. He’s what happened.” Kade had apparently been fighting, too, and had a deep cut on his forehead. I looked back at Jasper; he had passed out again.</w:t>
      </w:r>
    </w:p>
    <w:p w14:paraId="2A16B617" w14:textId="77777777" w:rsidR="00B5424E" w:rsidRPr="001E0293" w:rsidRDefault="00B5424E" w:rsidP="00B5424E">
      <w:pPr>
        <w:pStyle w:val="Style2"/>
        <w:rPr>
          <w:rFonts w:ascii="Cambria" w:hAnsi="Cambria"/>
        </w:rPr>
      </w:pPr>
      <w:r w:rsidRPr="001E0293">
        <w:rPr>
          <w:rFonts w:ascii="Cambria" w:hAnsi="Cambria"/>
        </w:rPr>
        <w:lastRenderedPageBreak/>
        <w:t>“Come.” I grabbed a rag from the pan of water Luna had, and took Kade’s hand. When I did, I felt strange—dizzy, almost. He reluctantly followed behind me. I sat him down on a stump, away from the commotion. I began cleaning his cuts.</w:t>
      </w:r>
    </w:p>
    <w:p w14:paraId="44546819" w14:textId="77777777" w:rsidR="00B5424E" w:rsidRPr="001E0293" w:rsidRDefault="00B5424E" w:rsidP="00B5424E">
      <w:pPr>
        <w:pStyle w:val="Style2"/>
        <w:rPr>
          <w:rFonts w:ascii="Cambria" w:hAnsi="Cambria"/>
        </w:rPr>
      </w:pPr>
      <w:r w:rsidRPr="001E0293">
        <w:rPr>
          <w:rFonts w:ascii="Cambria" w:hAnsi="Cambria"/>
        </w:rPr>
        <w:t>“Now talk,” I told him.</w:t>
      </w:r>
    </w:p>
    <w:p w14:paraId="752A5574" w14:textId="77777777" w:rsidR="00B5424E" w:rsidRPr="001E0293" w:rsidRDefault="00B5424E" w:rsidP="00B5424E">
      <w:pPr>
        <w:pStyle w:val="Style2"/>
        <w:rPr>
          <w:rFonts w:ascii="Cambria" w:hAnsi="Cambria"/>
        </w:rPr>
      </w:pPr>
      <w:r w:rsidRPr="001E0293">
        <w:rPr>
          <w:rFonts w:ascii="Cambria" w:hAnsi="Cambria"/>
        </w:rPr>
        <w:t xml:space="preserve">“I went straight to my father, to make him have his minions let Jasper go. When I got there, he wouldn’t let me in for the longest time. I finally fought my way through, to see them testing on Jasper. Oriana, they gave him a mixture of the dark essence of a </w:t>
      </w:r>
      <w:proofErr w:type="spellStart"/>
      <w:r w:rsidRPr="001E0293">
        <w:rPr>
          <w:rFonts w:ascii="Cambria" w:hAnsi="Cambria"/>
        </w:rPr>
        <w:t>Skótos</w:t>
      </w:r>
      <w:proofErr w:type="spellEnd"/>
      <w:r w:rsidRPr="001E0293">
        <w:rPr>
          <w:rFonts w:ascii="Cambria" w:hAnsi="Cambria"/>
        </w:rPr>
        <w:t xml:space="preserve"> and the light essence of a </w:t>
      </w:r>
      <w:proofErr w:type="spellStart"/>
      <w:r w:rsidRPr="001E0293">
        <w:rPr>
          <w:rFonts w:ascii="Cambria" w:hAnsi="Cambria"/>
        </w:rPr>
        <w:t>Phós</w:t>
      </w:r>
      <w:proofErr w:type="spellEnd"/>
      <w:r w:rsidRPr="001E0293">
        <w:rPr>
          <w:rFonts w:ascii="Cambria" w:hAnsi="Cambria"/>
        </w:rPr>
        <w:t>. I don’t know what it will do to him, especially with being a fallen.”</w:t>
      </w:r>
    </w:p>
    <w:p w14:paraId="741D4331" w14:textId="77777777" w:rsidR="00B5424E" w:rsidRPr="001E0293" w:rsidRDefault="00B5424E" w:rsidP="00B5424E">
      <w:pPr>
        <w:pStyle w:val="Style2"/>
        <w:rPr>
          <w:rFonts w:ascii="Cambria" w:hAnsi="Cambria"/>
        </w:rPr>
      </w:pPr>
      <w:r w:rsidRPr="001E0293">
        <w:rPr>
          <w:rFonts w:ascii="Cambria" w:hAnsi="Cambria"/>
        </w:rPr>
        <w:t>I sat down on the ground. I didn’t know what to say or do—I felt at a loss.</w:t>
      </w:r>
    </w:p>
    <w:p w14:paraId="21A798FA" w14:textId="77777777" w:rsidR="00B5424E" w:rsidRPr="001E0293" w:rsidRDefault="00B5424E" w:rsidP="00B5424E">
      <w:pPr>
        <w:pStyle w:val="Style2"/>
        <w:rPr>
          <w:rFonts w:ascii="Cambria" w:hAnsi="Cambria"/>
        </w:rPr>
      </w:pPr>
      <w:r w:rsidRPr="001E0293">
        <w:rPr>
          <w:rFonts w:ascii="Cambria" w:hAnsi="Cambria"/>
        </w:rPr>
        <w:lastRenderedPageBreak/>
        <w:t>“I have an idea, though. We need to go to heaven to ask for help in this war.” He watched me closely.</w:t>
      </w:r>
    </w:p>
    <w:p w14:paraId="35A47122" w14:textId="77777777" w:rsidR="00B5424E" w:rsidRPr="001E0293" w:rsidRDefault="00B5424E" w:rsidP="00B5424E">
      <w:pPr>
        <w:pStyle w:val="Style2"/>
        <w:rPr>
          <w:rFonts w:ascii="Cambria" w:hAnsi="Cambria"/>
        </w:rPr>
      </w:pPr>
      <w:r w:rsidRPr="001E0293">
        <w:rPr>
          <w:rFonts w:ascii="Cambria" w:hAnsi="Cambria"/>
        </w:rPr>
        <w:t>“I can’t leave Jasper like this, Kade. I can’t, and I won’t.” The words left my mouth a bit more firmly than I had planned to.</w:t>
      </w:r>
    </w:p>
    <w:p w14:paraId="0094F5AE" w14:textId="77777777" w:rsidR="00B5424E" w:rsidRPr="001E0293" w:rsidRDefault="00B5424E" w:rsidP="00B5424E">
      <w:pPr>
        <w:pStyle w:val="Style2"/>
        <w:rPr>
          <w:rFonts w:ascii="Cambria" w:hAnsi="Cambria"/>
        </w:rPr>
      </w:pPr>
      <w:r w:rsidRPr="001E0293">
        <w:rPr>
          <w:rFonts w:ascii="Cambria" w:hAnsi="Cambria"/>
        </w:rPr>
        <w:t>“We will wait for him to wake, then we must go. Abigail will stay behind.” Kade moved from the stump and knelt beside me. “Oriana, I know you are confused. I’ve been distant, hoping it would help. But you have got to put yourself first.”</w:t>
      </w:r>
    </w:p>
    <w:p w14:paraId="6DA1BCE5" w14:textId="77777777" w:rsidR="00B5424E" w:rsidRPr="001E0293" w:rsidRDefault="00B5424E" w:rsidP="00B5424E">
      <w:pPr>
        <w:pStyle w:val="Style2"/>
        <w:rPr>
          <w:rFonts w:ascii="Cambria" w:hAnsi="Cambria"/>
        </w:rPr>
      </w:pPr>
      <w:r w:rsidRPr="001E0293">
        <w:rPr>
          <w:rFonts w:ascii="Cambria" w:hAnsi="Cambria"/>
        </w:rPr>
        <w:t>I pondered his words for a moment. It was right, though. He had seemed more standoffish. It was a kind gesture.</w:t>
      </w:r>
    </w:p>
    <w:p w14:paraId="70D88F3B" w14:textId="77777777" w:rsidR="00B5424E" w:rsidRPr="001E0293" w:rsidRDefault="00B5424E" w:rsidP="00B5424E">
      <w:pPr>
        <w:pStyle w:val="Style2"/>
        <w:rPr>
          <w:rFonts w:ascii="Cambria" w:hAnsi="Cambria"/>
        </w:rPr>
      </w:pPr>
      <w:r w:rsidRPr="001E0293">
        <w:rPr>
          <w:rFonts w:ascii="Cambria" w:hAnsi="Cambria"/>
        </w:rPr>
        <w:t xml:space="preserve">“I guess we can leave now, but if he… dies or anything, I will hate myself.” The words left me, and </w:t>
      </w:r>
      <w:r w:rsidRPr="001E0293">
        <w:rPr>
          <w:rFonts w:ascii="Cambria" w:hAnsi="Cambria"/>
        </w:rPr>
        <w:lastRenderedPageBreak/>
        <w:t>they were cold and harsh, but true. Jasper has guarded me and sacrificed so much for me. He can’t die.</w:t>
      </w:r>
    </w:p>
    <w:p w14:paraId="3EFBC158" w14:textId="77777777" w:rsidR="00B5424E" w:rsidRPr="001E0293" w:rsidRDefault="00B5424E" w:rsidP="00B5424E">
      <w:pPr>
        <w:pStyle w:val="Style2"/>
        <w:rPr>
          <w:rFonts w:ascii="Cambria" w:hAnsi="Cambria"/>
        </w:rPr>
      </w:pPr>
      <w:r w:rsidRPr="001E0293">
        <w:rPr>
          <w:rFonts w:ascii="Cambria" w:hAnsi="Cambria"/>
        </w:rPr>
        <w:t>“We won’t be long.” Kade stood up and reached out for my hand. I accepted, and he pulled me upward and grabbed onto me. “I promise, Firefly.” He kissed the top of my head and walked away.</w:t>
      </w:r>
    </w:p>
    <w:p w14:paraId="5B3530FF" w14:textId="77777777" w:rsidR="00B5424E" w:rsidRPr="001E0293" w:rsidRDefault="00B5424E" w:rsidP="00B5424E">
      <w:pPr>
        <w:pStyle w:val="Style2"/>
        <w:rPr>
          <w:rFonts w:ascii="Cambria" w:hAnsi="Cambria"/>
        </w:rPr>
      </w:pPr>
      <w:r w:rsidRPr="001E0293">
        <w:rPr>
          <w:rFonts w:ascii="Cambria" w:hAnsi="Cambria"/>
        </w:rPr>
        <w:t>I ambled back to everyone; Jasper was rolled onto his side. His eyes were closed, but his face was still riddled with pain. My heart ached.</w:t>
      </w:r>
    </w:p>
    <w:p w14:paraId="22A59349" w14:textId="77777777" w:rsidR="00B5424E" w:rsidRPr="001E0293" w:rsidRDefault="00B5424E" w:rsidP="00B5424E">
      <w:pPr>
        <w:pStyle w:val="Style2"/>
        <w:rPr>
          <w:rFonts w:ascii="Cambria" w:hAnsi="Cambria"/>
        </w:rPr>
      </w:pPr>
      <w:r w:rsidRPr="001E0293">
        <w:rPr>
          <w:rFonts w:ascii="Cambria" w:hAnsi="Cambria"/>
        </w:rPr>
        <w:t>“Oriana, Kade. Come here.” Abigail summoned us. She and Caspian were looking at something on his back.</w:t>
      </w:r>
    </w:p>
    <w:p w14:paraId="45101988" w14:textId="77777777" w:rsidR="00B5424E" w:rsidRPr="001E0293" w:rsidRDefault="00B5424E" w:rsidP="00B5424E">
      <w:pPr>
        <w:pStyle w:val="Style2"/>
        <w:rPr>
          <w:rFonts w:ascii="Cambria" w:hAnsi="Cambria"/>
        </w:rPr>
      </w:pPr>
      <w:r w:rsidRPr="001E0293">
        <w:rPr>
          <w:rFonts w:ascii="Cambria" w:hAnsi="Cambria"/>
        </w:rPr>
        <w:t>“The hell is that?” Kade asked.</w:t>
      </w:r>
    </w:p>
    <w:p w14:paraId="15B05139" w14:textId="77777777" w:rsidR="00B5424E" w:rsidRPr="001E0293" w:rsidRDefault="00B5424E" w:rsidP="00B5424E">
      <w:pPr>
        <w:pStyle w:val="Style2"/>
        <w:rPr>
          <w:rFonts w:ascii="Cambria" w:hAnsi="Cambria"/>
        </w:rPr>
      </w:pPr>
      <w:r w:rsidRPr="001E0293">
        <w:rPr>
          <w:rFonts w:ascii="Cambria" w:hAnsi="Cambria"/>
        </w:rPr>
        <w:t>When I walked around and examined his back, he had massive swollen lumps on his shoulder blades.</w:t>
      </w:r>
    </w:p>
    <w:p w14:paraId="2828B0E1" w14:textId="77777777" w:rsidR="00B5424E" w:rsidRPr="001E0293" w:rsidRDefault="00B5424E" w:rsidP="00B5424E">
      <w:pPr>
        <w:pStyle w:val="Style2"/>
        <w:rPr>
          <w:rFonts w:ascii="Cambria" w:hAnsi="Cambria"/>
        </w:rPr>
      </w:pPr>
      <w:r w:rsidRPr="001E0293">
        <w:rPr>
          <w:rFonts w:ascii="Cambria" w:hAnsi="Cambria"/>
        </w:rPr>
        <w:lastRenderedPageBreak/>
        <w:t>“It’s where his wings should be.” Caspian spoke. He reached out and touched a raised lump, and Jasper moaned.</w:t>
      </w:r>
    </w:p>
    <w:p w14:paraId="3C1671EB" w14:textId="77777777" w:rsidR="00B5424E" w:rsidRPr="001E0293" w:rsidRDefault="00B5424E" w:rsidP="00B5424E">
      <w:pPr>
        <w:pStyle w:val="Style2"/>
        <w:rPr>
          <w:rFonts w:ascii="Cambria" w:hAnsi="Cambria"/>
        </w:rPr>
      </w:pPr>
      <w:r w:rsidRPr="001E0293">
        <w:rPr>
          <w:rFonts w:ascii="Cambria" w:hAnsi="Cambria"/>
        </w:rPr>
        <w:t>“Jasper?” I ran around to his face. “Hey, Jasper?” I grabbed the side of his face. His eyes remained closed, but he gave me a weak smile.</w:t>
      </w:r>
    </w:p>
    <w:p w14:paraId="441D1777" w14:textId="77777777" w:rsidR="00B5424E" w:rsidRPr="001E0293" w:rsidRDefault="00B5424E" w:rsidP="00B5424E">
      <w:pPr>
        <w:pStyle w:val="Style2"/>
        <w:rPr>
          <w:rFonts w:ascii="Cambria" w:hAnsi="Cambria"/>
        </w:rPr>
      </w:pPr>
      <w:r w:rsidRPr="001E0293">
        <w:rPr>
          <w:rFonts w:ascii="Cambria" w:hAnsi="Cambria"/>
        </w:rPr>
        <w:t>“We are going to heaven to ask for help in this war.” Kade spoke to him.</w:t>
      </w:r>
    </w:p>
    <w:p w14:paraId="2B1A1AEE" w14:textId="77777777" w:rsidR="00B5424E" w:rsidRPr="001E0293" w:rsidRDefault="00B5424E" w:rsidP="00B5424E">
      <w:pPr>
        <w:pStyle w:val="Style2"/>
        <w:rPr>
          <w:rFonts w:ascii="Cambria" w:hAnsi="Cambria"/>
        </w:rPr>
      </w:pPr>
      <w:r w:rsidRPr="001E0293">
        <w:rPr>
          <w:rFonts w:ascii="Cambria" w:hAnsi="Cambria"/>
        </w:rPr>
        <w:t>“Talk to my dad.” Jasper said hoarsely. “Take care of her, Kade, and if you don’t, I’ll kick your ass.” He laughed, then groaned in pain.</w:t>
      </w:r>
    </w:p>
    <w:p w14:paraId="2387E91D" w14:textId="77777777" w:rsidR="00B5424E" w:rsidRPr="001E0293" w:rsidRDefault="00B5424E" w:rsidP="00B5424E">
      <w:pPr>
        <w:pStyle w:val="Style2"/>
        <w:rPr>
          <w:rFonts w:ascii="Cambria" w:hAnsi="Cambria"/>
        </w:rPr>
      </w:pPr>
      <w:r w:rsidRPr="001E0293">
        <w:rPr>
          <w:rFonts w:ascii="Cambria" w:hAnsi="Cambria"/>
        </w:rPr>
        <w:t>“Rest easy, I will—with my life.” He grabbed Jasper’s shoulder and gently squeezed it.</w:t>
      </w:r>
    </w:p>
    <w:p w14:paraId="3006D068" w14:textId="77777777" w:rsidR="00B5424E" w:rsidRPr="001E0293" w:rsidRDefault="00B5424E" w:rsidP="00B5424E">
      <w:pPr>
        <w:pStyle w:val="Style2"/>
        <w:rPr>
          <w:rFonts w:ascii="Cambria" w:hAnsi="Cambria"/>
        </w:rPr>
      </w:pPr>
      <w:r w:rsidRPr="001E0293">
        <w:rPr>
          <w:rFonts w:ascii="Cambria" w:hAnsi="Cambria"/>
        </w:rPr>
        <w:t xml:space="preserve">“I’ll be back as fast as I can.” I kissed his cheek and stood up. “Abigail, I know you don’t like being </w:t>
      </w:r>
      <w:r w:rsidRPr="001E0293">
        <w:rPr>
          <w:rFonts w:ascii="Cambria" w:hAnsi="Cambria"/>
        </w:rPr>
        <w:lastRenderedPageBreak/>
        <w:t>nice to me, but please take care of him.” Abigail nodded in acceptance.</w:t>
      </w:r>
    </w:p>
    <w:p w14:paraId="1075FB94" w14:textId="77777777" w:rsidR="00B5424E" w:rsidRPr="001E0293" w:rsidRDefault="00B5424E" w:rsidP="00B5424E">
      <w:pPr>
        <w:pStyle w:val="Style2"/>
        <w:rPr>
          <w:rFonts w:ascii="Cambria" w:hAnsi="Cambria"/>
        </w:rPr>
      </w:pPr>
      <w:r w:rsidRPr="001E0293">
        <w:rPr>
          <w:rFonts w:ascii="Cambria" w:hAnsi="Cambria"/>
        </w:rPr>
        <w:t>“I’m sorry this happened to you.” Luna said to him. Her face was sad and full of remorse.</w:t>
      </w:r>
    </w:p>
    <w:p w14:paraId="19410F6B" w14:textId="77777777" w:rsidR="00B5424E" w:rsidRPr="001E0293" w:rsidRDefault="00B5424E" w:rsidP="00B5424E">
      <w:pPr>
        <w:pStyle w:val="Style2"/>
        <w:rPr>
          <w:rFonts w:ascii="Cambria" w:hAnsi="Cambria"/>
        </w:rPr>
      </w:pPr>
      <w:r w:rsidRPr="001E0293">
        <w:rPr>
          <w:rFonts w:ascii="Cambria" w:hAnsi="Cambria"/>
        </w:rPr>
        <w:t>“Hush. You’re Oriana’s sister… I wouldn’t have done a thing differently.” Jasper kept his eyes closed.</w:t>
      </w:r>
    </w:p>
    <w:p w14:paraId="6FF94D9E" w14:textId="77777777" w:rsidR="00B5424E" w:rsidRPr="001E0293" w:rsidRDefault="00B5424E" w:rsidP="00B5424E">
      <w:pPr>
        <w:pStyle w:val="Style2"/>
        <w:rPr>
          <w:rFonts w:ascii="Cambria" w:hAnsi="Cambria"/>
        </w:rPr>
      </w:pPr>
      <w:r w:rsidRPr="001E0293">
        <w:rPr>
          <w:rFonts w:ascii="Cambria" w:hAnsi="Cambria"/>
        </w:rPr>
        <w:t>“You better be one-hundred percent by time we get back. Not kidding.” Caspian stood up and helped Luna up.</w:t>
      </w:r>
    </w:p>
    <w:p w14:paraId="4A2386C2" w14:textId="77777777" w:rsidR="00B5424E" w:rsidRPr="001E0293" w:rsidRDefault="00B5424E" w:rsidP="00B5424E">
      <w:pPr>
        <w:pStyle w:val="Style2"/>
        <w:rPr>
          <w:rFonts w:ascii="Cambria" w:hAnsi="Cambria"/>
        </w:rPr>
      </w:pPr>
      <w:r w:rsidRPr="001E0293">
        <w:rPr>
          <w:rFonts w:ascii="Cambria" w:hAnsi="Cambria"/>
        </w:rPr>
        <w:t>“Godspeed, Caspian.” Jasper replied back.</w:t>
      </w:r>
    </w:p>
    <w:p w14:paraId="4FF58ABB" w14:textId="77777777" w:rsidR="00B5424E" w:rsidRPr="001E0293" w:rsidRDefault="00B5424E" w:rsidP="00B5424E">
      <w:pPr>
        <w:pStyle w:val="Style2"/>
        <w:rPr>
          <w:rFonts w:ascii="Cambria" w:hAnsi="Cambria"/>
        </w:rPr>
      </w:pPr>
      <w:r w:rsidRPr="001E0293">
        <w:rPr>
          <w:rFonts w:ascii="Cambria" w:hAnsi="Cambria"/>
        </w:rPr>
        <w:t>I turned and walked away, following Kade. Luna and Caspian followed shortly behind me.</w:t>
      </w:r>
    </w:p>
    <w:p w14:paraId="19D80200" w14:textId="77777777" w:rsidR="00B5424E" w:rsidRPr="001E0293" w:rsidRDefault="00B5424E" w:rsidP="00B5424E">
      <w:pPr>
        <w:pStyle w:val="Style2"/>
        <w:rPr>
          <w:rFonts w:ascii="Cambria" w:hAnsi="Cambria"/>
        </w:rPr>
      </w:pPr>
      <w:r w:rsidRPr="001E0293">
        <w:rPr>
          <w:rFonts w:ascii="Cambria" w:hAnsi="Cambria"/>
        </w:rPr>
        <w:t>“Who’s his father?” I turned and asked Caspian.</w:t>
      </w:r>
    </w:p>
    <w:p w14:paraId="0ED17A38" w14:textId="77777777" w:rsidR="00B5424E" w:rsidRPr="001E0293" w:rsidRDefault="00B5424E" w:rsidP="00B5424E">
      <w:pPr>
        <w:pStyle w:val="Style2"/>
        <w:rPr>
          <w:rFonts w:ascii="Cambria" w:hAnsi="Cambria"/>
        </w:rPr>
      </w:pPr>
      <w:r w:rsidRPr="001E0293">
        <w:rPr>
          <w:rFonts w:ascii="Cambria" w:hAnsi="Cambria"/>
        </w:rPr>
        <w:t xml:space="preserve">“Michael, the Archangel.” He turned to Luna. “Hold onto my neck again, we have to go through a portal. It’s a bit of a rough flight, so hold on tight.” He </w:t>
      </w:r>
      <w:r w:rsidRPr="001E0293">
        <w:rPr>
          <w:rFonts w:ascii="Cambria" w:hAnsi="Cambria"/>
        </w:rPr>
        <w:lastRenderedPageBreak/>
        <w:t xml:space="preserve">turned to me, adding, “You should hang onto Kade the same way.” </w:t>
      </w:r>
    </w:p>
    <w:p w14:paraId="154A5D02" w14:textId="77777777" w:rsidR="00B5424E" w:rsidRPr="001E0293" w:rsidRDefault="00B5424E" w:rsidP="00B5424E">
      <w:pPr>
        <w:pStyle w:val="Style2"/>
        <w:rPr>
          <w:rFonts w:ascii="Cambria" w:hAnsi="Cambria"/>
        </w:rPr>
      </w:pPr>
      <w:r w:rsidRPr="001E0293">
        <w:rPr>
          <w:rFonts w:ascii="Cambria" w:hAnsi="Cambria"/>
        </w:rPr>
        <w:t xml:space="preserve">“His dad is an Archangel? And it’s Michael, out of all of them? Are you going to be okay in Heaven, seeing as your dad is… you </w:t>
      </w:r>
      <w:proofErr w:type="gramStart"/>
      <w:r w:rsidRPr="001E0293">
        <w:rPr>
          <w:rFonts w:ascii="Cambria" w:hAnsi="Cambria"/>
        </w:rPr>
        <w:t>know…”</w:t>
      </w:r>
      <w:proofErr w:type="gramEnd"/>
      <w:r w:rsidRPr="001E0293">
        <w:rPr>
          <w:rFonts w:ascii="Cambria" w:hAnsi="Cambria"/>
        </w:rPr>
        <w:t xml:space="preserve"> I said as I turned to Kade. My anxiety had picked up, and he could tell.</w:t>
      </w:r>
    </w:p>
    <w:p w14:paraId="60DEE513" w14:textId="77777777" w:rsidR="00B5424E" w:rsidRPr="001E0293" w:rsidRDefault="00B5424E" w:rsidP="00B5424E">
      <w:pPr>
        <w:pStyle w:val="Style2"/>
        <w:rPr>
          <w:rFonts w:ascii="Cambria" w:hAnsi="Cambria"/>
        </w:rPr>
      </w:pPr>
      <w:r w:rsidRPr="001E0293">
        <w:rPr>
          <w:rFonts w:ascii="Cambria" w:hAnsi="Cambria"/>
        </w:rPr>
        <w:t>“First, breathe. Second, yes. Third yes. And fourth yes. Now hold on tight.” I did as he said.</w:t>
      </w:r>
    </w:p>
    <w:p w14:paraId="6206F174" w14:textId="77777777" w:rsidR="00B5424E" w:rsidRPr="001E0293" w:rsidRDefault="00B5424E" w:rsidP="00B5424E">
      <w:pPr>
        <w:pStyle w:val="Style2"/>
        <w:rPr>
          <w:rFonts w:ascii="Cambria" w:hAnsi="Cambria"/>
        </w:rPr>
      </w:pPr>
      <w:r w:rsidRPr="001E0293">
        <w:rPr>
          <w:rFonts w:ascii="Cambria" w:hAnsi="Cambria"/>
        </w:rPr>
        <w:t>“How does this portal thing work?” I asked as I nuzzled my head into his neck.</w:t>
      </w:r>
    </w:p>
    <w:p w14:paraId="3F69CA07" w14:textId="77777777" w:rsidR="00B5424E" w:rsidRPr="001E0293" w:rsidRDefault="00B5424E" w:rsidP="00B5424E">
      <w:pPr>
        <w:pStyle w:val="Style2"/>
        <w:rPr>
          <w:rFonts w:ascii="Cambria" w:hAnsi="Cambria"/>
        </w:rPr>
      </w:pPr>
      <w:r w:rsidRPr="001E0293">
        <w:rPr>
          <w:rFonts w:ascii="Cambria" w:hAnsi="Cambria"/>
        </w:rPr>
        <w:t>“We fly up into the clouds, then Caspian has to open the portal since he still works for God. But he has a special blade that splits the sky open, and then we fly in.” Kade wrapped his arms around me and launched us into the cloudy sky.</w:t>
      </w:r>
    </w:p>
    <w:p w14:paraId="5878550B" w14:textId="77777777" w:rsidR="00B5424E" w:rsidRPr="001E0293" w:rsidRDefault="00B5424E" w:rsidP="00B5424E">
      <w:pPr>
        <w:pStyle w:val="Style2"/>
        <w:rPr>
          <w:rFonts w:ascii="Cambria" w:hAnsi="Cambria"/>
        </w:rPr>
      </w:pPr>
      <w:r w:rsidRPr="001E0293">
        <w:rPr>
          <w:rFonts w:ascii="Cambria" w:hAnsi="Cambria"/>
        </w:rPr>
        <w:lastRenderedPageBreak/>
        <w:t>Once we were into the clouds above us, we hovered. The mist of the clouds made the air thick, and I couldn’t see much farther than five feet in front of us.</w:t>
      </w:r>
    </w:p>
    <w:p w14:paraId="1B63736B" w14:textId="77777777" w:rsidR="00B5424E" w:rsidRPr="001E0293" w:rsidRDefault="00B5424E" w:rsidP="00B5424E">
      <w:pPr>
        <w:pStyle w:val="Style2"/>
        <w:rPr>
          <w:rFonts w:ascii="Cambria" w:hAnsi="Cambria"/>
        </w:rPr>
      </w:pPr>
      <w:r w:rsidRPr="001E0293">
        <w:rPr>
          <w:rFonts w:ascii="Cambria" w:hAnsi="Cambria"/>
        </w:rPr>
        <w:t xml:space="preserve">“Oriana, see you on the other side.” Caspian giggled. Luna, however, looked absolutely terrified. I felt for her—I was just as scared, if not more so. I’m meeting Jasper’s dad—the father of the angel who became a fallen. And his being an Archangel kind of made the whole situation just a bit more stressful. I watched the sky turn blue; it looked like the surface of the water when you were underwater, looking up. The silvery reflection was so intense I couldn’t see to the other side. Caspian resituated Luna around his neck, having her wrap her legs around his hips as he </w:t>
      </w:r>
      <w:r w:rsidRPr="001E0293">
        <w:rPr>
          <w:rFonts w:ascii="Cambria" w:hAnsi="Cambria"/>
        </w:rPr>
        <w:lastRenderedPageBreak/>
        <w:t>wrapped one arm around her waist and the other on her back, holding her head against him.</w:t>
      </w:r>
    </w:p>
    <w:p w14:paraId="514FA357" w14:textId="77777777" w:rsidR="00B5424E" w:rsidRPr="001E0293" w:rsidRDefault="00B5424E" w:rsidP="00B5424E">
      <w:pPr>
        <w:pStyle w:val="Style2"/>
        <w:rPr>
          <w:rFonts w:ascii="Cambria" w:hAnsi="Cambria"/>
        </w:rPr>
      </w:pPr>
      <w:r w:rsidRPr="001E0293">
        <w:rPr>
          <w:rFonts w:ascii="Cambria" w:hAnsi="Cambria"/>
        </w:rPr>
        <w:t>“You should do the same,” Kade said softly in my ear. Shyly, I did so. It felt awkward, yet the closeness was comforting.</w:t>
      </w:r>
    </w:p>
    <w:p w14:paraId="773A27C7" w14:textId="77777777" w:rsidR="00B5424E" w:rsidRPr="001E0293" w:rsidRDefault="00B5424E" w:rsidP="00B5424E">
      <w:pPr>
        <w:pStyle w:val="Style2"/>
        <w:rPr>
          <w:rFonts w:ascii="Cambria" w:hAnsi="Cambria"/>
        </w:rPr>
      </w:pPr>
      <w:r w:rsidRPr="001E0293">
        <w:rPr>
          <w:rFonts w:ascii="Cambria" w:hAnsi="Cambria"/>
        </w:rPr>
        <w:t>They rose slowly. Caspian moved his arm off of her head and touched the portal with one finger. It broke the surface, and looked as if it was sucking him in. Luna’s eyes were closed, and soon Caspian closed his eyes too. Within a minute they were gone. It was our turn.</w:t>
      </w:r>
    </w:p>
    <w:p w14:paraId="0D150212" w14:textId="77777777" w:rsidR="00B5424E" w:rsidRPr="001E0293" w:rsidRDefault="00B5424E" w:rsidP="00B5424E">
      <w:pPr>
        <w:pStyle w:val="Style2"/>
        <w:rPr>
          <w:rFonts w:ascii="Cambria" w:hAnsi="Cambria"/>
        </w:rPr>
      </w:pPr>
      <w:r w:rsidRPr="001E0293">
        <w:rPr>
          <w:rFonts w:ascii="Cambria" w:hAnsi="Cambria"/>
        </w:rPr>
        <w:t xml:space="preserve">“Does it hurt?” I whispered into his ear. </w:t>
      </w:r>
    </w:p>
    <w:p w14:paraId="79FD1AEB" w14:textId="77777777" w:rsidR="00B5424E" w:rsidRPr="001E0293" w:rsidRDefault="00B5424E" w:rsidP="00B5424E">
      <w:pPr>
        <w:pStyle w:val="Style2"/>
        <w:rPr>
          <w:rFonts w:ascii="Cambria" w:hAnsi="Cambria"/>
        </w:rPr>
      </w:pPr>
      <w:r w:rsidRPr="001E0293">
        <w:rPr>
          <w:rFonts w:ascii="Cambria" w:hAnsi="Cambria"/>
        </w:rPr>
        <w:t xml:space="preserve">“Not one bit, it’s almost refreshing.” He wrapped an arm around my back and ascended upward into the portal. “Close your eyes, it gets a bit bright.” I shut them tightly and squeezed myself </w:t>
      </w:r>
      <w:r w:rsidRPr="001E0293">
        <w:rPr>
          <w:rFonts w:ascii="Cambria" w:hAnsi="Cambria"/>
        </w:rPr>
        <w:lastRenderedPageBreak/>
        <w:t>against Kade. Any tighter and we might have become one.</w:t>
      </w:r>
    </w:p>
    <w:p w14:paraId="7DFE93EA" w14:textId="77777777" w:rsidR="00B5424E" w:rsidRPr="001E0293" w:rsidRDefault="00B5424E" w:rsidP="00B5424E">
      <w:pPr>
        <w:pStyle w:val="Style2"/>
        <w:rPr>
          <w:rFonts w:ascii="Cambria" w:hAnsi="Cambria"/>
        </w:rPr>
      </w:pPr>
      <w:r w:rsidRPr="001E0293">
        <w:rPr>
          <w:rFonts w:ascii="Cambria" w:hAnsi="Cambria"/>
        </w:rPr>
        <w:t>When the portal reached my head it felt cold and tingly. Not the sort of tingly you get when your feet fall asleep but more of a low humming noise against everything.</w:t>
      </w:r>
    </w:p>
    <w:p w14:paraId="2A7D839A" w14:textId="77777777" w:rsidR="00B5424E" w:rsidRPr="001E0293" w:rsidRDefault="00B5424E" w:rsidP="00B5424E">
      <w:pPr>
        <w:pStyle w:val="Style2"/>
        <w:rPr>
          <w:rFonts w:ascii="Cambria" w:hAnsi="Cambria"/>
        </w:rPr>
      </w:pPr>
      <w:r w:rsidRPr="001E0293">
        <w:rPr>
          <w:rFonts w:ascii="Cambria" w:hAnsi="Cambria"/>
        </w:rPr>
        <w:t xml:space="preserve">“Open your eyes, we’re here.” </w:t>
      </w:r>
    </w:p>
    <w:p w14:paraId="2C2E6DB5" w14:textId="77777777" w:rsidR="00B5424E" w:rsidRPr="001E0293" w:rsidRDefault="00B5424E" w:rsidP="00B5424E">
      <w:pPr>
        <w:pStyle w:val="Style2"/>
        <w:rPr>
          <w:rFonts w:ascii="Cambria" w:hAnsi="Cambria"/>
        </w:rPr>
      </w:pPr>
      <w:r w:rsidRPr="001E0293">
        <w:rPr>
          <w:rFonts w:ascii="Cambria" w:hAnsi="Cambria"/>
        </w:rPr>
        <w:t>And so I did. “It’s so beautiful.” The colors were so vivid and beautiful. It was like a brick city with green vegetation everywhere. The street was lined with green lantern-like streetlights.</w:t>
      </w:r>
    </w:p>
    <w:p w14:paraId="0C338C87" w14:textId="77777777" w:rsidR="00B5424E" w:rsidRPr="001E0293" w:rsidRDefault="00B5424E" w:rsidP="00B5424E">
      <w:pPr>
        <w:pStyle w:val="Style2"/>
        <w:rPr>
          <w:rFonts w:ascii="Cambria" w:hAnsi="Cambria"/>
        </w:rPr>
      </w:pPr>
      <w:r w:rsidRPr="001E0293">
        <w:rPr>
          <w:rFonts w:ascii="Cambria" w:hAnsi="Cambria"/>
        </w:rPr>
        <w:t xml:space="preserve">“Uh, you can put me down,” I said as I realized everyone was staring as I still clung to him like a monkey. He set me down gently. I gazed around and enjoyed the view. Everyone had stopped whatever they were doing and stared at us. I turned around and </w:t>
      </w:r>
      <w:r w:rsidRPr="001E0293">
        <w:rPr>
          <w:rFonts w:ascii="Cambria" w:hAnsi="Cambria"/>
        </w:rPr>
        <w:lastRenderedPageBreak/>
        <w:t>saw the same portal behind us, against a brick wall. I noticed Kade was no longer wearing the clothes he had when we left, but instead was wearing old-fashioned brown pants and a loose off-white long-sleeved V-neck shirt that somehow managed to show off his muscles. Glancing down at myself, I noticed I was wearing an off-white dress that was nearly the same shade as my skin. It faded to a dark gold at the bottom, and the sleeves hung purposely off my shoulders.</w:t>
      </w:r>
    </w:p>
    <w:p w14:paraId="30A2CD5E" w14:textId="77777777" w:rsidR="00B5424E" w:rsidRPr="001E0293" w:rsidRDefault="00B5424E" w:rsidP="00B5424E">
      <w:pPr>
        <w:pStyle w:val="Style2"/>
        <w:rPr>
          <w:rFonts w:ascii="Cambria" w:hAnsi="Cambria"/>
        </w:rPr>
      </w:pPr>
      <w:r w:rsidRPr="001E0293">
        <w:rPr>
          <w:rFonts w:ascii="Cambria" w:hAnsi="Cambria"/>
        </w:rPr>
        <w:t>“The portal to Heaven dresses us for whatever we cross into.” Kade smiled. “You look beautiful.</w:t>
      </w:r>
    </w:p>
    <w:p w14:paraId="70AD5D12" w14:textId="77777777" w:rsidR="00B5424E" w:rsidRPr="001E0293" w:rsidRDefault="00B5424E" w:rsidP="00B5424E">
      <w:pPr>
        <w:pStyle w:val="Style2"/>
        <w:rPr>
          <w:rFonts w:ascii="Cambria" w:hAnsi="Cambria"/>
        </w:rPr>
      </w:pPr>
      <w:r w:rsidRPr="001E0293">
        <w:rPr>
          <w:rFonts w:ascii="Cambria" w:hAnsi="Cambria"/>
        </w:rPr>
        <w:t>“Between who my father is and what you are, apparently that causes a bit of a distraction up here.</w:t>
      </w:r>
    </w:p>
    <w:p w14:paraId="45D87825" w14:textId="77777777" w:rsidR="00B5424E" w:rsidRPr="001E0293" w:rsidRDefault="00B5424E" w:rsidP="00B5424E">
      <w:pPr>
        <w:pStyle w:val="Style2"/>
        <w:rPr>
          <w:rFonts w:ascii="Cambria" w:hAnsi="Cambria"/>
        </w:rPr>
      </w:pPr>
      <w:r w:rsidRPr="001E0293">
        <w:rPr>
          <w:rFonts w:ascii="Cambria" w:hAnsi="Cambria"/>
        </w:rPr>
        <w:t xml:space="preserve">“Oriana, we’re over here,” Luna called to me from a building down the way. She was in a sleeveless </w:t>
      </w:r>
      <w:r w:rsidRPr="001E0293">
        <w:rPr>
          <w:rFonts w:ascii="Cambria" w:hAnsi="Cambria"/>
        </w:rPr>
        <w:lastRenderedPageBreak/>
        <w:t xml:space="preserve">dress that came up and collared around her neck. It faded like mine, but from white to dark blue. Caspian was wearing something similar to what Kade had on. The building was </w:t>
      </w:r>
      <w:proofErr w:type="spellStart"/>
      <w:r w:rsidRPr="001E0293">
        <w:rPr>
          <w:rFonts w:ascii="Cambria" w:hAnsi="Cambria"/>
        </w:rPr>
        <w:t>magnificent.It</w:t>
      </w:r>
      <w:proofErr w:type="spellEnd"/>
      <w:r w:rsidRPr="001E0293">
        <w:rPr>
          <w:rFonts w:ascii="Cambria" w:hAnsi="Cambria"/>
        </w:rPr>
        <w:t xml:space="preserve"> stood several stories high, with gargoyles and beautiful balconies. We joined them quickly. I felt eyes following us as I heard people whispering all around us. </w:t>
      </w:r>
    </w:p>
    <w:p w14:paraId="1C85FFFB" w14:textId="77777777" w:rsidR="00B5424E" w:rsidRPr="001E0293" w:rsidRDefault="00B5424E" w:rsidP="00B5424E">
      <w:pPr>
        <w:pStyle w:val="Style2"/>
        <w:rPr>
          <w:rFonts w:ascii="Cambria" w:hAnsi="Cambria"/>
        </w:rPr>
      </w:pPr>
      <w:r w:rsidRPr="001E0293">
        <w:rPr>
          <w:rFonts w:ascii="Cambria" w:hAnsi="Cambria"/>
        </w:rPr>
        <w:t xml:space="preserve">“Are all of these people angels?” I quietly asked Kade. </w:t>
      </w:r>
    </w:p>
    <w:p w14:paraId="5BBA002C" w14:textId="77777777" w:rsidR="00B5424E" w:rsidRPr="001E0293" w:rsidRDefault="00B5424E" w:rsidP="00B5424E">
      <w:pPr>
        <w:pStyle w:val="Style2"/>
        <w:rPr>
          <w:rFonts w:ascii="Cambria" w:hAnsi="Cambria"/>
        </w:rPr>
      </w:pPr>
      <w:r w:rsidRPr="001E0293">
        <w:rPr>
          <w:rFonts w:ascii="Cambria" w:hAnsi="Cambria"/>
        </w:rPr>
        <w:t>“Yes. And God’s other workers.” He shook Caspian’s hand. “Thank you for getting us here safe.”</w:t>
      </w:r>
    </w:p>
    <w:p w14:paraId="09A57679" w14:textId="77777777" w:rsidR="00B5424E" w:rsidRPr="001E0293" w:rsidRDefault="00B5424E" w:rsidP="00B5424E">
      <w:pPr>
        <w:pStyle w:val="Style2"/>
        <w:rPr>
          <w:rFonts w:ascii="Cambria" w:hAnsi="Cambria"/>
        </w:rPr>
      </w:pPr>
      <w:r w:rsidRPr="001E0293">
        <w:rPr>
          <w:rFonts w:ascii="Cambria" w:hAnsi="Cambria"/>
        </w:rPr>
        <w:t>I noticed Caspian and Luna were holding hands. I couldn’t help but smile. She needed someone like him.</w:t>
      </w:r>
    </w:p>
    <w:p w14:paraId="2BBEB54F" w14:textId="77777777" w:rsidR="00B5424E" w:rsidRPr="001E0293" w:rsidRDefault="00B5424E" w:rsidP="00B5424E">
      <w:pPr>
        <w:pStyle w:val="Style2"/>
        <w:rPr>
          <w:rFonts w:ascii="Cambria" w:hAnsi="Cambria"/>
        </w:rPr>
      </w:pPr>
      <w:r w:rsidRPr="001E0293">
        <w:rPr>
          <w:rFonts w:ascii="Cambria" w:hAnsi="Cambria"/>
        </w:rPr>
        <w:t>“Is this Michael’s house?” I looked up at the giant double doors and studied the massive knocker.</w:t>
      </w:r>
    </w:p>
    <w:p w14:paraId="4E3E57C3" w14:textId="77777777" w:rsidR="00B5424E" w:rsidRPr="001E0293" w:rsidRDefault="00B5424E" w:rsidP="00B5424E">
      <w:pPr>
        <w:pStyle w:val="Style2"/>
        <w:rPr>
          <w:rFonts w:ascii="Cambria" w:hAnsi="Cambria"/>
        </w:rPr>
      </w:pPr>
      <w:r w:rsidRPr="001E0293">
        <w:rPr>
          <w:rFonts w:ascii="Cambria" w:hAnsi="Cambria"/>
        </w:rPr>
        <w:lastRenderedPageBreak/>
        <w:t>“Yes,” he said as the doors opened by a beautiful woman—she was tall and slender; her hair was curly and wild while her skin was pale. Her lips were like red wine, while her eyes were a bright, deep blue. She had a white dress that was too long, the sleeves went far past her hands. She was absolutely beautiful.</w:t>
      </w:r>
    </w:p>
    <w:p w14:paraId="48B9B94B" w14:textId="77777777" w:rsidR="00B5424E" w:rsidRPr="001E0293" w:rsidRDefault="00B5424E" w:rsidP="00B5424E">
      <w:pPr>
        <w:pStyle w:val="Style2"/>
        <w:rPr>
          <w:rFonts w:ascii="Cambria" w:hAnsi="Cambria"/>
        </w:rPr>
      </w:pPr>
      <w:r w:rsidRPr="001E0293">
        <w:rPr>
          <w:rFonts w:ascii="Cambria" w:hAnsi="Cambria"/>
        </w:rPr>
        <w:t>“How may I help you?” Her voice was gentle and sweet.</w:t>
      </w:r>
    </w:p>
    <w:p w14:paraId="180649D7" w14:textId="77777777" w:rsidR="00B5424E" w:rsidRPr="001E0293" w:rsidRDefault="00B5424E" w:rsidP="00B5424E">
      <w:pPr>
        <w:pStyle w:val="Style2"/>
        <w:rPr>
          <w:rFonts w:ascii="Cambria" w:hAnsi="Cambria"/>
        </w:rPr>
      </w:pPr>
      <w:r w:rsidRPr="001E0293">
        <w:rPr>
          <w:rFonts w:ascii="Cambria" w:hAnsi="Cambria"/>
        </w:rPr>
        <w:t>“We’re here to speak to Michael,” Kade spoke.</w:t>
      </w:r>
    </w:p>
    <w:p w14:paraId="444B7D8B" w14:textId="77777777" w:rsidR="00B5424E" w:rsidRPr="001E0293" w:rsidRDefault="00B5424E" w:rsidP="00B5424E">
      <w:pPr>
        <w:pStyle w:val="Style2"/>
        <w:rPr>
          <w:rFonts w:ascii="Cambria" w:hAnsi="Cambria"/>
        </w:rPr>
      </w:pPr>
      <w:r w:rsidRPr="001E0293">
        <w:rPr>
          <w:rFonts w:ascii="Cambria" w:hAnsi="Cambria"/>
        </w:rPr>
        <w:t>She didn’t open the door any further than needed. She looked at my sister, then she turned to stare at me</w:t>
      </w:r>
    </w:p>
    <w:p w14:paraId="1F1C1F6E" w14:textId="77777777" w:rsidR="00B5424E" w:rsidRPr="001E0293" w:rsidRDefault="00B5424E" w:rsidP="00B5424E">
      <w:pPr>
        <w:pStyle w:val="Style2"/>
        <w:rPr>
          <w:rFonts w:ascii="Cambria" w:hAnsi="Cambria"/>
        </w:rPr>
      </w:pPr>
      <w:r w:rsidRPr="001E0293">
        <w:rPr>
          <w:rFonts w:ascii="Cambria" w:hAnsi="Cambria"/>
        </w:rPr>
        <w:t xml:space="preserve">“You. You’re Oriana. Michael is not home. I shall call him and have him arrive at home. He will be soon as he is not far away, but he would not like to </w:t>
      </w:r>
      <w:r w:rsidRPr="001E0293">
        <w:rPr>
          <w:rFonts w:ascii="Cambria" w:hAnsi="Cambria"/>
        </w:rPr>
        <w:lastRenderedPageBreak/>
        <w:t>come home to this, so go somewhere and wait. Come back when sun falls.” She abruptly shut the door in our faces. Everyone looked at me.</w:t>
      </w:r>
    </w:p>
    <w:p w14:paraId="14EE81F3" w14:textId="77777777" w:rsidR="00B5424E" w:rsidRPr="001E0293" w:rsidRDefault="00B5424E" w:rsidP="00B5424E">
      <w:pPr>
        <w:pStyle w:val="Style2"/>
        <w:rPr>
          <w:rFonts w:ascii="Cambria" w:hAnsi="Cambria"/>
        </w:rPr>
      </w:pPr>
      <w:r w:rsidRPr="001E0293">
        <w:rPr>
          <w:rFonts w:ascii="Cambria" w:hAnsi="Cambria"/>
        </w:rPr>
        <w:t>“Well, that wasn’t weird or anything.” Caspian was trying to lighten the mood, and I appreciated it.</w:t>
      </w:r>
    </w:p>
    <w:p w14:paraId="1CFC0997" w14:textId="77777777" w:rsidR="00B5424E" w:rsidRPr="001E0293" w:rsidRDefault="00B5424E" w:rsidP="00B5424E">
      <w:pPr>
        <w:pStyle w:val="Style2"/>
        <w:rPr>
          <w:rFonts w:ascii="Cambria" w:hAnsi="Cambria"/>
        </w:rPr>
      </w:pPr>
      <w:r w:rsidRPr="001E0293">
        <w:rPr>
          <w:rFonts w:ascii="Cambria" w:hAnsi="Cambria"/>
        </w:rPr>
        <w:t>“What do you mean, weird is all Oriana, and I know.” Luna laughed. I was grateful I had them to help bring my spirits up. I wonder if that woman knew I was the girl Jasper had been tasked with guarding.</w:t>
      </w:r>
    </w:p>
    <w:p w14:paraId="0C08B62F" w14:textId="77777777" w:rsidR="00B5424E" w:rsidRPr="001E0293" w:rsidRDefault="00B5424E" w:rsidP="00B5424E">
      <w:pPr>
        <w:pStyle w:val="Style2"/>
        <w:rPr>
          <w:rFonts w:ascii="Cambria" w:hAnsi="Cambria"/>
        </w:rPr>
      </w:pPr>
      <w:r w:rsidRPr="001E0293">
        <w:rPr>
          <w:rFonts w:ascii="Cambria" w:hAnsi="Cambria"/>
        </w:rPr>
        <w:t>“I think I’m going to take Luna to the falls.” Caspian looked at me and smiled. They seem to be fond of each other. Luna caught my gaze, and I smiled at her. Even though we had only just met, we could somehow communicate without talking. It was like silent acknowledgment. I grinned and nodded.</w:t>
      </w:r>
    </w:p>
    <w:p w14:paraId="4541D1C3" w14:textId="77777777" w:rsidR="00B5424E" w:rsidRPr="001E0293" w:rsidRDefault="00B5424E" w:rsidP="00B5424E">
      <w:pPr>
        <w:pStyle w:val="Style2"/>
        <w:rPr>
          <w:rFonts w:ascii="Cambria" w:hAnsi="Cambria"/>
        </w:rPr>
      </w:pPr>
      <w:r w:rsidRPr="001E0293">
        <w:rPr>
          <w:rFonts w:ascii="Cambria" w:hAnsi="Cambria"/>
        </w:rPr>
        <w:lastRenderedPageBreak/>
        <w:t>“Meet back here.” Kade said sternly. I watched the two link arms and walk around a corner out of sight.</w:t>
      </w:r>
    </w:p>
    <w:p w14:paraId="0918F185" w14:textId="77777777" w:rsidR="00B5424E" w:rsidRPr="001E0293" w:rsidRDefault="00B5424E" w:rsidP="00B5424E">
      <w:pPr>
        <w:pStyle w:val="Style2"/>
        <w:rPr>
          <w:rFonts w:ascii="Cambria" w:hAnsi="Cambria"/>
        </w:rPr>
      </w:pPr>
      <w:r w:rsidRPr="001E0293">
        <w:rPr>
          <w:rFonts w:ascii="Cambria" w:hAnsi="Cambria"/>
        </w:rPr>
        <w:t>“What would you like to do?” He asked me. It wasn’t often I was in Heaven with no plans.</w:t>
      </w:r>
    </w:p>
    <w:p w14:paraId="1CF64054" w14:textId="77777777" w:rsidR="00B5424E" w:rsidRPr="001E0293" w:rsidRDefault="00B5424E" w:rsidP="00B5424E">
      <w:pPr>
        <w:pStyle w:val="Style2"/>
        <w:rPr>
          <w:rFonts w:ascii="Cambria" w:hAnsi="Cambria"/>
        </w:rPr>
      </w:pPr>
      <w:r w:rsidRPr="001E0293">
        <w:rPr>
          <w:rFonts w:ascii="Cambria" w:hAnsi="Cambria"/>
        </w:rPr>
        <w:t>“What even is there to do in heaven?” Looking around, I looked up at Kade as he met my eyes. “Can I see my mom?” I studied his face. His lips pursed. “Evelyn, I mean, that mom…” Hopefully, that was the reason he buttoned his lips, because my real mom was still alive. Of course, I can’t see that mom.</w:t>
      </w:r>
    </w:p>
    <w:p w14:paraId="2E0E9528" w14:textId="77777777" w:rsidR="00B5424E" w:rsidRPr="001E0293" w:rsidRDefault="00B5424E" w:rsidP="00B5424E">
      <w:pPr>
        <w:pStyle w:val="Style2"/>
        <w:rPr>
          <w:rFonts w:ascii="Cambria" w:hAnsi="Cambria"/>
        </w:rPr>
      </w:pPr>
      <w:r w:rsidRPr="001E0293">
        <w:rPr>
          <w:rFonts w:ascii="Cambria" w:hAnsi="Cambria"/>
        </w:rPr>
        <w:t xml:space="preserve">“We can’t visit any lost ones. Heaven is complex and odd—the Archangels we visit are living, alive. People who have passed and moved onto Heaven revolve around a cognitive version of a happy ending. If living under the Northern Lights is Evelyn’s </w:t>
      </w:r>
      <w:r w:rsidRPr="001E0293">
        <w:rPr>
          <w:rFonts w:ascii="Cambria" w:hAnsi="Cambria"/>
        </w:rPr>
        <w:lastRenderedPageBreak/>
        <w:t>bliss, then she will basically be there… but we cannot find it.”</w:t>
      </w:r>
    </w:p>
    <w:p w14:paraId="007CF3AE" w14:textId="77777777" w:rsidR="00B5424E" w:rsidRPr="001E0293" w:rsidRDefault="00B5424E" w:rsidP="00B5424E">
      <w:pPr>
        <w:pStyle w:val="Style2"/>
        <w:rPr>
          <w:rFonts w:ascii="Cambria" w:hAnsi="Cambria"/>
        </w:rPr>
      </w:pPr>
      <w:r w:rsidRPr="001E0293">
        <w:rPr>
          <w:rFonts w:ascii="Cambria" w:hAnsi="Cambria"/>
        </w:rPr>
        <w:t>“If she was at the Lights… would she be what humans see as ghosts?” I tried to hide the disappointment on my face.</w:t>
      </w:r>
    </w:p>
    <w:p w14:paraId="549D0D03" w14:textId="77777777" w:rsidR="00B5424E" w:rsidRPr="001E0293" w:rsidRDefault="00B5424E" w:rsidP="00B5424E">
      <w:pPr>
        <w:pStyle w:val="Style2"/>
        <w:rPr>
          <w:rFonts w:ascii="Cambria" w:hAnsi="Cambria"/>
        </w:rPr>
      </w:pPr>
      <w:r w:rsidRPr="001E0293">
        <w:rPr>
          <w:rFonts w:ascii="Cambria" w:hAnsi="Cambria"/>
        </w:rPr>
        <w:t>“Oh, no—ghosts are sad, trapped souls on earth.” He shifted his weight from one foot to the other and pondered for a moment. “It’s impossible to pinpoint where Evelyn is right now. If we could, by some blessed reason, no one would even know how to get there. What if her happy ending is with you, back before everything crumbled to pieces? How would we get there? It’s a surreal ending, but no one seems to mind. Even the dead deserve to be happy.” He shrugged. His face was sullen, though—I knew he was just as bummed as I was.</w:t>
      </w:r>
    </w:p>
    <w:p w14:paraId="28090BC7" w14:textId="77777777" w:rsidR="00B5424E" w:rsidRPr="001E0293" w:rsidRDefault="00B5424E" w:rsidP="00B5424E">
      <w:pPr>
        <w:pStyle w:val="Style2"/>
        <w:rPr>
          <w:rFonts w:ascii="Cambria" w:hAnsi="Cambria"/>
        </w:rPr>
      </w:pPr>
      <w:r w:rsidRPr="001E0293">
        <w:rPr>
          <w:rFonts w:ascii="Cambria" w:hAnsi="Cambria"/>
        </w:rPr>
        <w:lastRenderedPageBreak/>
        <w:t>“Oh. Okay, well… what else is there to do?”</w:t>
      </w:r>
    </w:p>
    <w:p w14:paraId="7E158E82" w14:textId="77777777" w:rsidR="00B5424E" w:rsidRPr="001E0293" w:rsidRDefault="00B5424E" w:rsidP="00B5424E">
      <w:pPr>
        <w:pStyle w:val="Style2"/>
        <w:rPr>
          <w:rFonts w:ascii="Cambria" w:hAnsi="Cambria"/>
        </w:rPr>
      </w:pPr>
      <w:r w:rsidRPr="001E0293">
        <w:rPr>
          <w:rFonts w:ascii="Cambria" w:hAnsi="Cambria"/>
        </w:rPr>
        <w:t>“We can go to the Infinity Falls… though that’s where Caspian and Luna are going, and I think they wanted to be alone. Then there’s the Stargazers’ Plate and the Mirror Pond.” He stopped naming places. “There are plenty more, but they’re quite a ways away from here.”</w:t>
      </w:r>
    </w:p>
    <w:p w14:paraId="1C08FA6E" w14:textId="77777777" w:rsidR="00B5424E" w:rsidRPr="001E0293" w:rsidRDefault="00B5424E" w:rsidP="00B5424E">
      <w:pPr>
        <w:pStyle w:val="Style2"/>
        <w:rPr>
          <w:rFonts w:ascii="Cambria" w:hAnsi="Cambria"/>
        </w:rPr>
      </w:pPr>
      <w:r w:rsidRPr="001E0293">
        <w:rPr>
          <w:rFonts w:ascii="Cambria" w:hAnsi="Cambria"/>
        </w:rPr>
        <w:t>“What’s the mirror pond?” In my mind, I envisioned a pond that was so calm and so clear the reflection was like a mirror.</w:t>
      </w:r>
    </w:p>
    <w:p w14:paraId="1F7C0257" w14:textId="77777777" w:rsidR="00B5424E" w:rsidRPr="001E0293" w:rsidRDefault="00B5424E" w:rsidP="00B5424E">
      <w:pPr>
        <w:pStyle w:val="Style2"/>
        <w:rPr>
          <w:rFonts w:ascii="Cambria" w:hAnsi="Cambria"/>
        </w:rPr>
      </w:pPr>
      <w:r w:rsidRPr="001E0293">
        <w:rPr>
          <w:rFonts w:ascii="Cambria" w:hAnsi="Cambria"/>
        </w:rPr>
        <w:t>“You peer into it, and it gives you glimpses of random things.” Kade replied with an excitement.</w:t>
      </w:r>
    </w:p>
    <w:p w14:paraId="737275CE" w14:textId="77777777" w:rsidR="00B5424E" w:rsidRPr="001E0293" w:rsidRDefault="00B5424E" w:rsidP="00B5424E">
      <w:pPr>
        <w:pStyle w:val="Style2"/>
        <w:rPr>
          <w:rFonts w:ascii="Cambria" w:hAnsi="Cambria"/>
        </w:rPr>
      </w:pPr>
      <w:r w:rsidRPr="001E0293">
        <w:rPr>
          <w:rFonts w:ascii="Cambria" w:hAnsi="Cambria"/>
        </w:rPr>
        <w:t xml:space="preserve">“Let’s do that,” I said excitedly. Kade grabbed my hand with a smile and pulled me to him. He unfurled his wings and launched us up. No matter how many times I thought I would get used to the feeling of </w:t>
      </w:r>
      <w:r w:rsidRPr="001E0293">
        <w:rPr>
          <w:rFonts w:ascii="Cambria" w:hAnsi="Cambria"/>
        </w:rPr>
        <w:lastRenderedPageBreak/>
        <w:t>flying, I realized I was still utterly terrified the moment my feet left the ground.</w:t>
      </w:r>
    </w:p>
    <w:p w14:paraId="091E5481" w14:textId="77777777" w:rsidR="00B5424E" w:rsidRPr="001E0293" w:rsidRDefault="00B5424E" w:rsidP="00B5424E">
      <w:pPr>
        <w:pStyle w:val="Style2"/>
        <w:rPr>
          <w:rFonts w:ascii="Cambria" w:hAnsi="Cambria"/>
        </w:rPr>
      </w:pPr>
      <w:r w:rsidRPr="001E0293">
        <w:rPr>
          <w:rFonts w:ascii="Cambria" w:hAnsi="Cambria"/>
        </w:rPr>
        <w:t>We flew for no more than fifteen minutes, leaving the beautiful brick city behind, and heading out toward green, rolling hills. We descended next to a shaded area covered by a thick canopy of trees.</w:t>
      </w:r>
    </w:p>
    <w:p w14:paraId="6B9C854B" w14:textId="77777777" w:rsidR="00B5424E" w:rsidRPr="001E0293" w:rsidRDefault="00B5424E" w:rsidP="00B5424E">
      <w:pPr>
        <w:pStyle w:val="Style2"/>
        <w:rPr>
          <w:rFonts w:ascii="Cambria" w:hAnsi="Cambria"/>
        </w:rPr>
      </w:pPr>
      <w:r w:rsidRPr="001E0293">
        <w:rPr>
          <w:rFonts w:ascii="Cambria" w:hAnsi="Cambria"/>
        </w:rPr>
        <w:t>“I have to warn you, the pond shows you what it wants. The images are true, but they don’t show the whole story. Whatever you see, whether it be bad or good, you must not let it get to you.” He smiled reassuringly.</w:t>
      </w:r>
    </w:p>
    <w:p w14:paraId="6EB2836E" w14:textId="77777777" w:rsidR="00B5424E" w:rsidRPr="001E0293" w:rsidRDefault="00B5424E" w:rsidP="00B5424E">
      <w:pPr>
        <w:pStyle w:val="Style2"/>
        <w:rPr>
          <w:rFonts w:ascii="Cambria" w:hAnsi="Cambria"/>
        </w:rPr>
      </w:pPr>
      <w:r w:rsidRPr="001E0293">
        <w:rPr>
          <w:rFonts w:ascii="Cambria" w:hAnsi="Cambria"/>
        </w:rPr>
        <w:t>“Are you going to look into the pond, too?” I asked him. I felt anxious and timid, sort of scared. I wasn’t sure what I was going to see, or if I wanted to look at this point.</w:t>
      </w:r>
    </w:p>
    <w:p w14:paraId="51691676" w14:textId="77777777" w:rsidR="00B5424E" w:rsidRPr="001E0293" w:rsidRDefault="00B5424E" w:rsidP="00B5424E">
      <w:pPr>
        <w:pStyle w:val="Style2"/>
        <w:rPr>
          <w:rFonts w:ascii="Cambria" w:hAnsi="Cambria"/>
        </w:rPr>
      </w:pPr>
      <w:r w:rsidRPr="001E0293">
        <w:rPr>
          <w:rFonts w:ascii="Cambria" w:hAnsi="Cambria"/>
        </w:rPr>
        <w:lastRenderedPageBreak/>
        <w:t>“Yes.” He replied simply. “Ready?” He raised an eyebrow and squeezed my hand.</w:t>
      </w:r>
    </w:p>
    <w:p w14:paraId="478F7E50" w14:textId="77777777" w:rsidR="00B5424E" w:rsidRPr="001E0293" w:rsidRDefault="00B5424E" w:rsidP="00B5424E">
      <w:pPr>
        <w:pStyle w:val="Style2"/>
        <w:rPr>
          <w:rFonts w:ascii="Cambria" w:hAnsi="Cambria"/>
        </w:rPr>
      </w:pPr>
      <w:r w:rsidRPr="001E0293">
        <w:rPr>
          <w:rFonts w:ascii="Cambria" w:hAnsi="Cambria"/>
        </w:rPr>
        <w:t>“Umm, yeah... let’s do this.” He pulled me around a few trees until there before us was a luminescent pond. It was literally glowing. I felt Kade’s hand drop from mine. I looked up and saw that his face had gone completely blank. He was staring into the water, but his eyes looked empty. I turned back to the pond and stared into the water, then it came to me. It was like a dreamscape, but I was watching myself.</w:t>
      </w:r>
    </w:p>
    <w:p w14:paraId="66EDADE8" w14:textId="77777777" w:rsidR="00B5424E" w:rsidRPr="001E0293" w:rsidRDefault="00B5424E" w:rsidP="00B5424E">
      <w:pPr>
        <w:pStyle w:val="Style2"/>
        <w:rPr>
          <w:rFonts w:ascii="Cambria" w:hAnsi="Cambria"/>
        </w:rPr>
      </w:pPr>
      <w:r w:rsidRPr="001E0293">
        <w:rPr>
          <w:rFonts w:ascii="Cambria" w:hAnsi="Cambria"/>
        </w:rPr>
        <w:t xml:space="preserve">The vision was in front of me. A man and woman were kneeling next to me on the floor. I was dirty and crying. </w:t>
      </w:r>
    </w:p>
    <w:p w14:paraId="47359E3C" w14:textId="77777777" w:rsidR="00B5424E" w:rsidRPr="001E0293" w:rsidRDefault="00B5424E" w:rsidP="00B5424E">
      <w:pPr>
        <w:pStyle w:val="Style2"/>
        <w:rPr>
          <w:rFonts w:ascii="Cambria" w:hAnsi="Cambria"/>
        </w:rPr>
      </w:pPr>
      <w:r w:rsidRPr="001E0293">
        <w:rPr>
          <w:rFonts w:ascii="Cambria" w:hAnsi="Cambria"/>
        </w:rPr>
        <w:t>“You should have stayed away from him.” The man said.</w:t>
      </w:r>
    </w:p>
    <w:p w14:paraId="6F042E6C" w14:textId="77777777" w:rsidR="00B5424E" w:rsidRPr="001E0293" w:rsidRDefault="00B5424E" w:rsidP="00B5424E">
      <w:pPr>
        <w:pStyle w:val="Style2"/>
        <w:rPr>
          <w:rFonts w:ascii="Cambria" w:hAnsi="Cambria"/>
        </w:rPr>
      </w:pPr>
      <w:r w:rsidRPr="001E0293">
        <w:rPr>
          <w:rFonts w:ascii="Cambria" w:hAnsi="Cambria"/>
        </w:rPr>
        <w:lastRenderedPageBreak/>
        <w:t>“He would follow you even if it caused his death, you knew this. We asked you to stay away from him.” The woman added.</w:t>
      </w:r>
    </w:p>
    <w:p w14:paraId="0E75E225" w14:textId="77777777" w:rsidR="00B5424E" w:rsidRPr="001E0293" w:rsidRDefault="00B5424E" w:rsidP="00B5424E">
      <w:pPr>
        <w:pStyle w:val="Style2"/>
        <w:rPr>
          <w:rFonts w:ascii="Cambria" w:hAnsi="Cambria"/>
        </w:rPr>
      </w:pPr>
      <w:r w:rsidRPr="001E0293">
        <w:rPr>
          <w:rFonts w:ascii="Cambria" w:hAnsi="Cambria"/>
        </w:rPr>
        <w:t>I walked closer to the vision and saw my worst fear—Jasper was lifeless. I grabbed my mouth as if to hold in a gasp, but it came out anyways. The woman on the floor was the woman I had seen at Archangel Michael’s house, I now realized that she was, in fact, his mother. The man next to her must have been his father. He had brown hair that hung loose and was no longer than his shoulder. His eyes were so dark blue they reminded me of the most profound parts of the ocean, and the redness around them from crying emphasized the blue even more. His jawline was chiseled, and his shoulders were broad.</w:t>
      </w:r>
    </w:p>
    <w:p w14:paraId="5B715120" w14:textId="77777777" w:rsidR="00B5424E" w:rsidRPr="001E0293" w:rsidRDefault="00B5424E" w:rsidP="00B5424E">
      <w:pPr>
        <w:pStyle w:val="Style2"/>
        <w:rPr>
          <w:rFonts w:ascii="Cambria" w:hAnsi="Cambria"/>
        </w:rPr>
      </w:pPr>
      <w:r w:rsidRPr="001E0293">
        <w:rPr>
          <w:rFonts w:ascii="Cambria" w:hAnsi="Cambria"/>
        </w:rPr>
        <w:lastRenderedPageBreak/>
        <w:t>“He would still be here if it weren’t for you,” Michael said, cold as stone. The look in his eyes was both saddening and frightening.</w:t>
      </w:r>
    </w:p>
    <w:p w14:paraId="25420E7F" w14:textId="77777777" w:rsidR="00B5424E" w:rsidRPr="001E0293" w:rsidRDefault="00B5424E" w:rsidP="00B5424E">
      <w:pPr>
        <w:pStyle w:val="Style2"/>
        <w:rPr>
          <w:rFonts w:ascii="Cambria" w:hAnsi="Cambria"/>
        </w:rPr>
      </w:pPr>
      <w:r w:rsidRPr="001E0293">
        <w:rPr>
          <w:rFonts w:ascii="Cambria" w:hAnsi="Cambria"/>
        </w:rPr>
        <w:t>I watched as the vision of me dropped to the ground, sobbing, and the image faded away. I came out of it laying in a fetal position, being held by Kade.</w:t>
      </w:r>
    </w:p>
    <w:p w14:paraId="7232D7C1" w14:textId="77777777" w:rsidR="00B5424E" w:rsidRPr="001E0293" w:rsidRDefault="00B5424E" w:rsidP="00B5424E">
      <w:pPr>
        <w:pStyle w:val="Style2"/>
        <w:rPr>
          <w:rFonts w:ascii="Cambria" w:hAnsi="Cambria"/>
        </w:rPr>
      </w:pPr>
      <w:r w:rsidRPr="001E0293">
        <w:rPr>
          <w:rFonts w:ascii="Cambria" w:hAnsi="Cambria"/>
        </w:rPr>
        <w:t>“Hey, hey now. Are you okay?” He brushed my hair behind my ear. My eyes were wet from crying.</w:t>
      </w:r>
    </w:p>
    <w:p w14:paraId="238BFB1B" w14:textId="77777777" w:rsidR="00B5424E" w:rsidRPr="001E0293" w:rsidRDefault="00B5424E" w:rsidP="00B5424E">
      <w:pPr>
        <w:pStyle w:val="Style2"/>
        <w:rPr>
          <w:rFonts w:ascii="Cambria" w:hAnsi="Cambria"/>
        </w:rPr>
      </w:pPr>
      <w:r w:rsidRPr="001E0293">
        <w:rPr>
          <w:rFonts w:ascii="Cambria" w:hAnsi="Cambria"/>
        </w:rPr>
        <w:t>“No.” I said. My voice was small and weak.</w:t>
      </w:r>
    </w:p>
    <w:p w14:paraId="4C2CF52D" w14:textId="77777777" w:rsidR="00B5424E" w:rsidRPr="001E0293" w:rsidRDefault="00B5424E" w:rsidP="00B5424E">
      <w:pPr>
        <w:pStyle w:val="Style2"/>
        <w:rPr>
          <w:rFonts w:ascii="Cambria" w:hAnsi="Cambria"/>
        </w:rPr>
      </w:pPr>
      <w:r w:rsidRPr="001E0293">
        <w:rPr>
          <w:rFonts w:ascii="Cambria" w:hAnsi="Cambria"/>
        </w:rPr>
        <w:t xml:space="preserve">“What did it show you?” He was rubbing my arm to comfort me, but it really didn’t. I sat there for a moment, pondering whether or not I should tell him what I’d seen, ultimately deciding I should. So I did, and he sat quietly as I told him. “One thing about the future is that it’s always changing, but still unpredictable.” He paused. “But don’t give up </w:t>
      </w:r>
      <w:r w:rsidRPr="001E0293">
        <w:rPr>
          <w:rFonts w:ascii="Cambria" w:hAnsi="Cambria"/>
        </w:rPr>
        <w:lastRenderedPageBreak/>
        <w:t>someone you love over your fear of this pond.” He sighed. How can the son of the man who wants me dead be so wonderful?</w:t>
      </w:r>
    </w:p>
    <w:p w14:paraId="73C6AC4A" w14:textId="77777777" w:rsidR="00B5424E" w:rsidRPr="001E0293" w:rsidRDefault="00B5424E" w:rsidP="00B5424E">
      <w:pPr>
        <w:pStyle w:val="Style2"/>
        <w:rPr>
          <w:rFonts w:ascii="Cambria" w:hAnsi="Cambria"/>
        </w:rPr>
      </w:pPr>
      <w:r w:rsidRPr="001E0293">
        <w:rPr>
          <w:rFonts w:ascii="Cambria" w:hAnsi="Cambria"/>
        </w:rPr>
        <w:t>“I won’t, though. If he is alive, he isn’t dead, and that’s not technically losing him.” I sat up next to him and laid my head on his shoulder. He wrapped his arm around me and held me tightly.</w:t>
      </w:r>
    </w:p>
    <w:p w14:paraId="27CC9722" w14:textId="77777777" w:rsidR="00B5424E" w:rsidRPr="001E0293" w:rsidRDefault="00B5424E" w:rsidP="00B5424E">
      <w:pPr>
        <w:pStyle w:val="Style2"/>
        <w:rPr>
          <w:rFonts w:ascii="Cambria" w:hAnsi="Cambria"/>
        </w:rPr>
      </w:pPr>
      <w:r w:rsidRPr="001E0293">
        <w:rPr>
          <w:rFonts w:ascii="Cambria" w:hAnsi="Cambria"/>
        </w:rPr>
        <w:t>“It’s your decision, just know I’m behind you fully, no matter what you decide.”</w:t>
      </w:r>
    </w:p>
    <w:p w14:paraId="6ECEBDC1" w14:textId="77777777" w:rsidR="00B5424E" w:rsidRPr="001E0293" w:rsidRDefault="00B5424E" w:rsidP="00B5424E">
      <w:pPr>
        <w:pStyle w:val="Style2"/>
        <w:rPr>
          <w:rFonts w:ascii="Cambria" w:hAnsi="Cambria"/>
        </w:rPr>
      </w:pPr>
      <w:r w:rsidRPr="001E0293">
        <w:rPr>
          <w:rFonts w:ascii="Cambria" w:hAnsi="Cambria"/>
        </w:rPr>
        <w:t>I sat there for a moment, not saying anything. The sun wasn’t quite yet setting. I pulled away from Kade and stood up, and he followed suit.</w:t>
      </w:r>
    </w:p>
    <w:p w14:paraId="0C527D1E" w14:textId="77777777" w:rsidR="00B5424E" w:rsidRPr="001E0293" w:rsidRDefault="00B5424E" w:rsidP="00B5424E">
      <w:pPr>
        <w:pStyle w:val="Style2"/>
        <w:rPr>
          <w:rFonts w:ascii="Cambria" w:hAnsi="Cambria"/>
        </w:rPr>
      </w:pPr>
      <w:r w:rsidRPr="001E0293">
        <w:rPr>
          <w:rFonts w:ascii="Cambria" w:hAnsi="Cambria"/>
        </w:rPr>
        <w:t>“I think I know what my decision is.” I turned and faced him. My heart began beating so fast in my chest that I could hear the pulse in my ears.</w:t>
      </w:r>
    </w:p>
    <w:p w14:paraId="53969FDE" w14:textId="77777777" w:rsidR="00B5424E" w:rsidRPr="001E0293" w:rsidRDefault="00B5424E" w:rsidP="00B5424E">
      <w:pPr>
        <w:pStyle w:val="Style2"/>
        <w:rPr>
          <w:rFonts w:ascii="Cambria" w:hAnsi="Cambria"/>
        </w:rPr>
      </w:pPr>
      <w:r w:rsidRPr="001E0293">
        <w:rPr>
          <w:rFonts w:ascii="Cambria" w:hAnsi="Cambria"/>
        </w:rPr>
        <w:lastRenderedPageBreak/>
        <w:t>“And what’s that?” He asked as I leaned up and kissed his lips. My chest was on fire, but my head was in a daze. He pulled away, making my heart sink.</w:t>
      </w:r>
    </w:p>
    <w:p w14:paraId="547FFBC9" w14:textId="77777777" w:rsidR="00B5424E" w:rsidRPr="001E0293" w:rsidRDefault="00B5424E" w:rsidP="00B5424E">
      <w:pPr>
        <w:pStyle w:val="Style2"/>
        <w:rPr>
          <w:rFonts w:ascii="Cambria" w:hAnsi="Cambria"/>
        </w:rPr>
      </w:pPr>
      <w:r w:rsidRPr="001E0293">
        <w:rPr>
          <w:rFonts w:ascii="Cambria" w:hAnsi="Cambria"/>
        </w:rPr>
        <w:t>“I don’t want to be your second choice. I want to be chosen because you love me.” He had his hands on the curve of my back.</w:t>
      </w:r>
    </w:p>
    <w:p w14:paraId="4CEB3CB0" w14:textId="77777777" w:rsidR="00B5424E" w:rsidRPr="001E0293" w:rsidRDefault="00B5424E" w:rsidP="00B5424E">
      <w:pPr>
        <w:pStyle w:val="Style2"/>
        <w:rPr>
          <w:rFonts w:ascii="Cambria" w:hAnsi="Cambria"/>
        </w:rPr>
      </w:pPr>
      <w:r w:rsidRPr="001E0293">
        <w:rPr>
          <w:rFonts w:ascii="Cambria" w:hAnsi="Cambria"/>
        </w:rPr>
        <w:t>“No, we have always had a connection. I just now know it’s you I want to be with.” I told him. I felt a small twitch in my chest—guilt. But I hid it and looked into his eyes.</w:t>
      </w:r>
    </w:p>
    <w:p w14:paraId="778410A3" w14:textId="77777777" w:rsidR="00B5424E" w:rsidRPr="001E0293" w:rsidRDefault="00B5424E" w:rsidP="00B5424E">
      <w:pPr>
        <w:pStyle w:val="Style2"/>
        <w:rPr>
          <w:rFonts w:ascii="Cambria" w:hAnsi="Cambria"/>
        </w:rPr>
      </w:pPr>
      <w:r w:rsidRPr="001E0293">
        <w:rPr>
          <w:rFonts w:ascii="Cambria" w:hAnsi="Cambria"/>
        </w:rPr>
        <w:t xml:space="preserve">“Okay, then.” He said as he used his hands to hold either side of my face as he leaned in and kissed me, harder than I had kissed him. My lips matched his, and my arms linked around his neck. He walked me backward slowly and pressed me against a tree. When he stopped kissing me, he smiled and rested his </w:t>
      </w:r>
      <w:r w:rsidRPr="001E0293">
        <w:rPr>
          <w:rFonts w:ascii="Cambria" w:hAnsi="Cambria"/>
        </w:rPr>
        <w:lastRenderedPageBreak/>
        <w:t>forehead against mine. “You have no idea how badly I have yearned to kiss you.” He whispered. “We should go, though.” He looked at the sky. “Sunset has befallen us.”</w:t>
      </w:r>
    </w:p>
    <w:p w14:paraId="207F4237" w14:textId="77777777" w:rsidR="00B5424E" w:rsidRPr="001E0293" w:rsidRDefault="00B5424E" w:rsidP="00B5424E">
      <w:pPr>
        <w:pStyle w:val="Style2"/>
        <w:rPr>
          <w:rFonts w:ascii="Cambria" w:hAnsi="Cambria"/>
        </w:rPr>
      </w:pPr>
      <w:r w:rsidRPr="001E0293">
        <w:rPr>
          <w:rFonts w:ascii="Cambria" w:hAnsi="Cambria"/>
        </w:rPr>
        <w:t>Without another word spoken, I wrapped my arms around his neck and felt my feet leave the ground. We flew back faster than we came, but we had reason to hurry.</w:t>
      </w:r>
    </w:p>
    <w:p w14:paraId="4D1BFB57" w14:textId="77777777" w:rsidR="00B5424E" w:rsidRPr="001E0293" w:rsidRDefault="00B5424E" w:rsidP="00B5424E">
      <w:pPr>
        <w:pStyle w:val="Style2"/>
        <w:rPr>
          <w:rFonts w:ascii="Cambria" w:hAnsi="Cambria"/>
        </w:rPr>
      </w:pPr>
      <w:r w:rsidRPr="001E0293">
        <w:rPr>
          <w:rFonts w:ascii="Cambria" w:hAnsi="Cambria"/>
        </w:rPr>
        <w:t>As we touched the ground, Caspian and Luna were waiting. They were holding each other—until they noticed us, at least.</w:t>
      </w:r>
    </w:p>
    <w:p w14:paraId="45861DC2" w14:textId="77777777" w:rsidR="00B5424E" w:rsidRPr="001E0293" w:rsidRDefault="00B5424E" w:rsidP="00B5424E">
      <w:pPr>
        <w:pStyle w:val="Style2"/>
        <w:rPr>
          <w:rFonts w:ascii="Cambria" w:hAnsi="Cambria"/>
        </w:rPr>
      </w:pPr>
      <w:r w:rsidRPr="001E0293">
        <w:rPr>
          <w:rFonts w:ascii="Cambria" w:hAnsi="Cambria"/>
        </w:rPr>
        <w:t>“Oh—hey, Oriana.” Luna said shyly.</w:t>
      </w:r>
    </w:p>
    <w:p w14:paraId="45307D8F" w14:textId="77777777" w:rsidR="00B5424E" w:rsidRPr="001E0293" w:rsidRDefault="00B5424E" w:rsidP="00B5424E">
      <w:pPr>
        <w:pStyle w:val="Style2"/>
        <w:rPr>
          <w:rFonts w:ascii="Cambria" w:hAnsi="Cambria"/>
        </w:rPr>
      </w:pPr>
      <w:r w:rsidRPr="001E0293">
        <w:rPr>
          <w:rFonts w:ascii="Cambria" w:hAnsi="Cambria"/>
        </w:rPr>
        <w:t xml:space="preserve">“How were the falls?” Kade asked her as he reached down and grabbed my hand. Caspian glared at our intertwined fingers, then at me. For the first </w:t>
      </w:r>
      <w:r w:rsidRPr="001E0293">
        <w:rPr>
          <w:rFonts w:ascii="Cambria" w:hAnsi="Cambria"/>
        </w:rPr>
        <w:lastRenderedPageBreak/>
        <w:t>time in a long time, I had no clue what was going through his head.</w:t>
      </w:r>
    </w:p>
    <w:p w14:paraId="704DA7DF" w14:textId="77777777" w:rsidR="00B5424E" w:rsidRPr="001E0293" w:rsidRDefault="00B5424E" w:rsidP="00B5424E">
      <w:pPr>
        <w:pStyle w:val="Style2"/>
        <w:rPr>
          <w:rFonts w:ascii="Cambria" w:hAnsi="Cambria"/>
        </w:rPr>
      </w:pPr>
      <w:r w:rsidRPr="001E0293">
        <w:rPr>
          <w:rFonts w:ascii="Cambria" w:hAnsi="Cambria"/>
        </w:rPr>
        <w:t>“Absolutely astonishing.” She smiled. Before anyone else had a chance to say much more, the door to Michael’s mansion opened. The woman from before, presumably Jasper’s mom, stood in the doorway. Her eyes looked glossy, but were still beautiful nonetheless. A man walked up and approached her side. He was equally attractive—handsome, had with hair that was loose and no longer than his shoulder, and eyes that were so dark blue they reminded me of the mysterious parts of the ocean. His jawline was chiseled, and his shoulders were broad. He wore a black loose-fitted shirt with black loose-fitting leather pants. It was the man from my vision—Michael.</w:t>
      </w:r>
    </w:p>
    <w:p w14:paraId="6E2DF671" w14:textId="77777777" w:rsidR="00B5424E" w:rsidRPr="001E0293" w:rsidRDefault="00B5424E" w:rsidP="00B5424E">
      <w:pPr>
        <w:pStyle w:val="Style2"/>
        <w:rPr>
          <w:rFonts w:ascii="Cambria" w:hAnsi="Cambria"/>
        </w:rPr>
      </w:pPr>
      <w:r w:rsidRPr="001E0293">
        <w:rPr>
          <w:rFonts w:ascii="Cambria" w:hAnsi="Cambria"/>
        </w:rPr>
        <w:lastRenderedPageBreak/>
        <w:t>“Come in.” He said as they both turned and walked into the house at the same time. Caspian motioned for us to go first. I secretly wanted to run the opposite direction as I shouted. “I chose Kade, bye!” But I continued walking.</w:t>
      </w:r>
    </w:p>
    <w:p w14:paraId="7454448F" w14:textId="77777777" w:rsidR="00B5424E" w:rsidRPr="001E0293" w:rsidRDefault="00B5424E" w:rsidP="00B5424E">
      <w:pPr>
        <w:pStyle w:val="Style2"/>
        <w:rPr>
          <w:rFonts w:ascii="Cambria" w:hAnsi="Cambria"/>
        </w:rPr>
      </w:pPr>
      <w:r w:rsidRPr="001E0293">
        <w:rPr>
          <w:rFonts w:ascii="Cambria" w:hAnsi="Cambria"/>
        </w:rPr>
        <w:t>The room opened up to a vast entryway. There were stairs on either side that went up to the second floor, the ground was marble. There was a massive chandelier I couldn’t help but marvel over. We followed them into a large room between the stairs. There was a grand piano in the corner, as well as several loveseats of sort. It reminded me of the 1800s.</w:t>
      </w:r>
    </w:p>
    <w:p w14:paraId="5FD7175C" w14:textId="77777777" w:rsidR="00B5424E" w:rsidRPr="001E0293" w:rsidRDefault="00B5424E" w:rsidP="00B5424E">
      <w:pPr>
        <w:pStyle w:val="Style2"/>
        <w:rPr>
          <w:rFonts w:ascii="Cambria" w:hAnsi="Cambria"/>
        </w:rPr>
      </w:pPr>
      <w:r w:rsidRPr="001E0293">
        <w:rPr>
          <w:rFonts w:ascii="Cambria" w:hAnsi="Cambria"/>
        </w:rPr>
        <w:t>“Please, sit.” The woman motioned to the several seats. “Larine, please bring out some water for our guests.” She smiled to the maid.</w:t>
      </w:r>
    </w:p>
    <w:p w14:paraId="59A81689" w14:textId="77777777" w:rsidR="00B5424E" w:rsidRPr="001E0293" w:rsidRDefault="00B5424E" w:rsidP="00B5424E">
      <w:pPr>
        <w:pStyle w:val="Style2"/>
        <w:rPr>
          <w:rFonts w:ascii="Cambria" w:hAnsi="Cambria"/>
        </w:rPr>
      </w:pPr>
      <w:r w:rsidRPr="001E0293">
        <w:rPr>
          <w:rFonts w:ascii="Cambria" w:hAnsi="Cambria"/>
        </w:rPr>
        <w:lastRenderedPageBreak/>
        <w:t xml:space="preserve">“As you should properly know, I am Michael.” He spoke to us as he looked out a window. “This is my wife, Crystal.” He was still gazing out the window. I pondered which was worse: eye contact with him, or none at all. I couldn’t decide. “Oriana, would you walk with me?” He turned and walked toward me as he offered his hand; I accepted it and stood up. I nervously looked around the room, and Luna and Caspian looked about as terrified as I did. Kade had a strange look on his face like he couldn’t decide whether he should object or not. And then Crystal—she just looked at me and smiled. I felt that I could trust her, though. He linked my arm around him and placed his other hand on top of mine. </w:t>
      </w:r>
    </w:p>
    <w:p w14:paraId="2075781D" w14:textId="77777777" w:rsidR="00B5424E" w:rsidRPr="001E0293" w:rsidRDefault="00B5424E" w:rsidP="00B5424E">
      <w:pPr>
        <w:pStyle w:val="Style2"/>
        <w:rPr>
          <w:rFonts w:ascii="Cambria" w:hAnsi="Cambria"/>
        </w:rPr>
      </w:pPr>
      <w:r w:rsidRPr="001E0293">
        <w:rPr>
          <w:rFonts w:ascii="Cambria" w:hAnsi="Cambria"/>
        </w:rPr>
        <w:lastRenderedPageBreak/>
        <w:t>We walked out different doors than the ones we came in. Before I was a hallway that turned at the end.</w:t>
      </w:r>
    </w:p>
    <w:p w14:paraId="558DAB0E" w14:textId="77777777" w:rsidR="00B5424E" w:rsidRPr="001E0293" w:rsidRDefault="00B5424E" w:rsidP="00B5424E">
      <w:pPr>
        <w:pStyle w:val="Style2"/>
        <w:rPr>
          <w:rFonts w:ascii="Cambria" w:hAnsi="Cambria"/>
        </w:rPr>
      </w:pPr>
      <w:r w:rsidRPr="001E0293">
        <w:rPr>
          <w:rFonts w:ascii="Cambria" w:hAnsi="Cambria"/>
        </w:rPr>
        <w:t>“I know of your dilemma, and I know what you’ve come here to ask. As much as I regret to tell you, we cannot interfere. The Order of the Angels, who make decisions on behalf of all the Angels, have decided against it, for if we did, the moment we did, it would begin war between Heaven and Hell. We wish nothing more than to be able to protect you and your sister, so with that said, I will give you some advice. Talk to the Other Nation.” We rounded the corner and began walking down another hall. This place reminds me of a hotel.</w:t>
      </w:r>
    </w:p>
    <w:p w14:paraId="36E80C9B" w14:textId="77777777" w:rsidR="00B5424E" w:rsidRPr="001E0293" w:rsidRDefault="00B5424E" w:rsidP="00B5424E">
      <w:pPr>
        <w:pStyle w:val="Style2"/>
        <w:rPr>
          <w:rFonts w:ascii="Cambria" w:hAnsi="Cambria"/>
        </w:rPr>
      </w:pPr>
      <w:r w:rsidRPr="001E0293">
        <w:rPr>
          <w:rFonts w:ascii="Cambria" w:hAnsi="Cambria"/>
        </w:rPr>
        <w:t>“What’s the Other Nation?” I asked him, my voice crackling with shyness.</w:t>
      </w:r>
    </w:p>
    <w:p w14:paraId="7F386BF3" w14:textId="77777777" w:rsidR="00B5424E" w:rsidRPr="001E0293" w:rsidRDefault="00B5424E" w:rsidP="00B5424E">
      <w:pPr>
        <w:pStyle w:val="Style2"/>
        <w:rPr>
          <w:rFonts w:ascii="Cambria" w:hAnsi="Cambria"/>
        </w:rPr>
      </w:pPr>
      <w:r w:rsidRPr="001E0293">
        <w:rPr>
          <w:rFonts w:ascii="Cambria" w:hAnsi="Cambria"/>
        </w:rPr>
        <w:lastRenderedPageBreak/>
        <w:t>“Not what, but who. The Other Nation is a group made up of the others from all beings non-mortal. You have the Vampires, the Fae, the Werewolves, and the Witches. Strays are far, and few between, but rulers from race each meet and decide what to do with them. Go to them, and see if you can convince them to wage war against Micah and his men.” We were at a set of stairs that went up, and when we got to the top we doubled back to another hallway.</w:t>
      </w:r>
    </w:p>
    <w:p w14:paraId="32923AB8" w14:textId="77777777" w:rsidR="00B5424E" w:rsidRPr="001E0293" w:rsidRDefault="00B5424E" w:rsidP="00B5424E">
      <w:pPr>
        <w:pStyle w:val="Style2"/>
        <w:rPr>
          <w:rFonts w:ascii="Cambria" w:hAnsi="Cambria"/>
        </w:rPr>
      </w:pPr>
      <w:r w:rsidRPr="001E0293">
        <w:rPr>
          <w:rFonts w:ascii="Cambria" w:hAnsi="Cambria"/>
        </w:rPr>
        <w:t>“I don’t know how, but I guess I can figure it out. Why are my sister and I so special?” I asked him. The anxiety still sounded in my voice. I felt like a mouse holding hands with a tomcat.</w:t>
      </w:r>
    </w:p>
    <w:p w14:paraId="2EE37EFC" w14:textId="77777777" w:rsidR="00B5424E" w:rsidRPr="001E0293" w:rsidRDefault="00B5424E" w:rsidP="00B5424E">
      <w:pPr>
        <w:pStyle w:val="Style2"/>
        <w:rPr>
          <w:rFonts w:ascii="Cambria" w:hAnsi="Cambria"/>
        </w:rPr>
      </w:pPr>
      <w:r w:rsidRPr="001E0293">
        <w:rPr>
          <w:rFonts w:ascii="Cambria" w:hAnsi="Cambria"/>
        </w:rPr>
        <w:t xml:space="preserve">“You two are part of something so great and so beyond words that only God himself knows. </w:t>
      </w:r>
      <w:proofErr w:type="spellStart"/>
      <w:r w:rsidRPr="001E0293">
        <w:rPr>
          <w:rFonts w:ascii="Cambria" w:hAnsi="Cambria"/>
        </w:rPr>
        <w:t>Phòs</w:t>
      </w:r>
      <w:proofErr w:type="spellEnd"/>
      <w:r w:rsidRPr="001E0293">
        <w:rPr>
          <w:rFonts w:ascii="Cambria" w:hAnsi="Cambria"/>
        </w:rPr>
        <w:t xml:space="preserve"> and </w:t>
      </w:r>
      <w:proofErr w:type="spellStart"/>
      <w:r w:rsidRPr="001E0293">
        <w:rPr>
          <w:rFonts w:ascii="Cambria" w:hAnsi="Cambria"/>
        </w:rPr>
        <w:lastRenderedPageBreak/>
        <w:t>Skótos</w:t>
      </w:r>
      <w:proofErr w:type="spellEnd"/>
      <w:r w:rsidRPr="001E0293">
        <w:rPr>
          <w:rFonts w:ascii="Cambria" w:hAnsi="Cambria"/>
        </w:rPr>
        <w:t>, as you know, cannot reproduce, therefore God only gave humankind a handful of each. To spare you the details, your mother was the last of her kind until you, as was Luna’s mother. Luna now is the last of her bloodline, and if Micah has his way with your mother, you will be, too. Somehow, for centuries it was never discovered that Angels were the key to reproduce—until you two.” He gave my hand a gentle pat. We walked into a room full of beautiful artworks. Paintings covered the walls, and sculptures were everywhere. I let go of Michael’s hand and walked over to a portrait of an Angel. He was handsome, with wings whiter than snow.</w:t>
      </w:r>
    </w:p>
    <w:p w14:paraId="688B50BA" w14:textId="77777777" w:rsidR="00B5424E" w:rsidRPr="001E0293" w:rsidRDefault="00B5424E" w:rsidP="00B5424E">
      <w:pPr>
        <w:pStyle w:val="Style2"/>
        <w:rPr>
          <w:rFonts w:ascii="Cambria" w:hAnsi="Cambria"/>
        </w:rPr>
      </w:pPr>
      <w:r w:rsidRPr="001E0293">
        <w:rPr>
          <w:rFonts w:ascii="Cambria" w:hAnsi="Cambria"/>
        </w:rPr>
        <w:t>“Is this Jasper?” His eyes were a dead giveaway.</w:t>
      </w:r>
    </w:p>
    <w:p w14:paraId="43A4DED7" w14:textId="77777777" w:rsidR="00B5424E" w:rsidRPr="001E0293" w:rsidRDefault="00B5424E" w:rsidP="00B5424E">
      <w:pPr>
        <w:pStyle w:val="Style2"/>
        <w:rPr>
          <w:rFonts w:ascii="Cambria" w:hAnsi="Cambria"/>
        </w:rPr>
      </w:pPr>
      <w:r w:rsidRPr="001E0293">
        <w:rPr>
          <w:rFonts w:ascii="Cambria" w:hAnsi="Cambria"/>
        </w:rPr>
        <w:t xml:space="preserve">“Yes, before he fell. I had forgotten that you were his assignment, that you have never seen his </w:t>
      </w:r>
      <w:r w:rsidRPr="001E0293">
        <w:rPr>
          <w:rFonts w:ascii="Cambria" w:hAnsi="Cambria"/>
        </w:rPr>
        <w:lastRenderedPageBreak/>
        <w:t>wings. How is my boy?” He sounded more human now, less God-like.</w:t>
      </w:r>
    </w:p>
    <w:p w14:paraId="2705ADD5" w14:textId="77777777" w:rsidR="00B5424E" w:rsidRPr="001E0293" w:rsidRDefault="00B5424E" w:rsidP="00B5424E">
      <w:pPr>
        <w:pStyle w:val="Style2"/>
        <w:rPr>
          <w:rFonts w:ascii="Cambria" w:hAnsi="Cambria"/>
        </w:rPr>
      </w:pPr>
      <w:r w:rsidRPr="001E0293">
        <w:rPr>
          <w:rFonts w:ascii="Cambria" w:hAnsi="Cambria"/>
        </w:rPr>
        <w:t>“That was another thing I wanted to bring up.” I said softly, Michael stopped examining the painting and glared at me.</w:t>
      </w:r>
    </w:p>
    <w:p w14:paraId="1FEA820C" w14:textId="77777777" w:rsidR="00B5424E" w:rsidRPr="001E0293" w:rsidRDefault="00B5424E" w:rsidP="00B5424E">
      <w:pPr>
        <w:pStyle w:val="Style2"/>
        <w:rPr>
          <w:rFonts w:ascii="Cambria" w:hAnsi="Cambria"/>
        </w:rPr>
      </w:pPr>
      <w:r w:rsidRPr="001E0293">
        <w:rPr>
          <w:rFonts w:ascii="Cambria" w:hAnsi="Cambria"/>
        </w:rPr>
        <w:t>“Where is my boy?” He asked with a hint of anger.</w:t>
      </w:r>
    </w:p>
    <w:p w14:paraId="028BCCA5" w14:textId="77777777" w:rsidR="00B5424E" w:rsidRPr="001E0293" w:rsidRDefault="00B5424E" w:rsidP="00B5424E">
      <w:pPr>
        <w:pStyle w:val="Style2"/>
        <w:rPr>
          <w:rFonts w:ascii="Cambria" w:hAnsi="Cambria"/>
        </w:rPr>
      </w:pPr>
      <w:r w:rsidRPr="001E0293">
        <w:rPr>
          <w:rFonts w:ascii="Cambria" w:hAnsi="Cambria"/>
        </w:rPr>
        <w:t>“On—on Earth,” I stuttered. I was scared out of my boots. His eyes dilated, and he began to look wild.</w:t>
      </w:r>
    </w:p>
    <w:p w14:paraId="483697F4" w14:textId="77777777" w:rsidR="00B5424E" w:rsidRPr="001E0293" w:rsidRDefault="00B5424E" w:rsidP="00B5424E">
      <w:pPr>
        <w:pStyle w:val="Style2"/>
        <w:rPr>
          <w:rFonts w:ascii="Cambria" w:hAnsi="Cambria"/>
        </w:rPr>
      </w:pPr>
      <w:r w:rsidRPr="001E0293">
        <w:rPr>
          <w:rFonts w:ascii="Cambria" w:hAnsi="Cambria"/>
        </w:rPr>
        <w:t>“I know that, you doltish girl. Why is he not here?” He began to walk toward me.</w:t>
      </w:r>
    </w:p>
    <w:p w14:paraId="71704674" w14:textId="77777777" w:rsidR="00B5424E" w:rsidRPr="001E0293" w:rsidRDefault="00B5424E" w:rsidP="00B5424E">
      <w:pPr>
        <w:pStyle w:val="Style2"/>
        <w:rPr>
          <w:rFonts w:ascii="Cambria" w:hAnsi="Cambria"/>
        </w:rPr>
      </w:pPr>
      <w:r w:rsidRPr="001E0293">
        <w:rPr>
          <w:rFonts w:ascii="Cambria" w:hAnsi="Cambria"/>
        </w:rPr>
        <w:t xml:space="preserve">“Micah forced him to drink a blend of the </w:t>
      </w:r>
      <w:proofErr w:type="spellStart"/>
      <w:r w:rsidRPr="001E0293">
        <w:rPr>
          <w:rFonts w:ascii="Cambria" w:hAnsi="Cambria"/>
        </w:rPr>
        <w:t>Skótos</w:t>
      </w:r>
      <w:proofErr w:type="spellEnd"/>
      <w:r w:rsidRPr="001E0293">
        <w:rPr>
          <w:rFonts w:ascii="Cambria" w:hAnsi="Cambria"/>
        </w:rPr>
        <w:t xml:space="preserve"> and </w:t>
      </w:r>
      <w:proofErr w:type="spellStart"/>
      <w:r w:rsidRPr="001E0293">
        <w:rPr>
          <w:rFonts w:ascii="Cambria" w:hAnsi="Cambria"/>
        </w:rPr>
        <w:t>Phós</w:t>
      </w:r>
      <w:proofErr w:type="spellEnd"/>
      <w:r w:rsidRPr="001E0293">
        <w:rPr>
          <w:rFonts w:ascii="Cambria" w:hAnsi="Cambria"/>
        </w:rPr>
        <w:t xml:space="preserve"> essence. I don’t know what’s happening to him. I—” He cut me off before I could finish. As he began to walk past me, he grabbed onto my wrist and yanked me behind him. We walked—</w:t>
      </w:r>
      <w:r w:rsidRPr="001E0293">
        <w:rPr>
          <w:rFonts w:ascii="Cambria" w:hAnsi="Cambria"/>
        </w:rPr>
        <w:lastRenderedPageBreak/>
        <w:t>well, he walked, and I nearly sprinted, to another room down the hall. Of all the rooms he had taken me to, this was the only one that had been locked. My nerves made me start shaking. Once we got in, there was only one thing in the room—a tall birdbath-like stand that was filled with a black liquid—and it was definitely not water.</w:t>
      </w:r>
    </w:p>
    <w:p w14:paraId="7B4BC6AD" w14:textId="77777777" w:rsidR="00B5424E" w:rsidRPr="001E0293" w:rsidRDefault="00B5424E" w:rsidP="00B5424E">
      <w:pPr>
        <w:pStyle w:val="Style2"/>
        <w:rPr>
          <w:rFonts w:ascii="Cambria" w:hAnsi="Cambria"/>
        </w:rPr>
      </w:pPr>
      <w:r w:rsidRPr="001E0293">
        <w:rPr>
          <w:rFonts w:ascii="Cambria" w:hAnsi="Cambria"/>
        </w:rPr>
        <w:t>“Show,” he said to the liquid; it rippled, and then an image appeared. Jasper was laying on his side facing the water; Abigail was changing the dressings on his back. His eyes were open, but they closed shut when she pulled a cloth off the bumps on his shoulders. “How could this be? If this is true, then your world, the one you know, is about to change.” His facial expression was one of pure shock.</w:t>
      </w:r>
    </w:p>
    <w:p w14:paraId="2511C27A" w14:textId="77777777" w:rsidR="00B5424E" w:rsidRPr="001E0293" w:rsidRDefault="00B5424E" w:rsidP="00B5424E">
      <w:pPr>
        <w:pStyle w:val="Style2"/>
        <w:rPr>
          <w:rFonts w:ascii="Cambria" w:hAnsi="Cambria"/>
        </w:rPr>
      </w:pPr>
      <w:r w:rsidRPr="001E0293">
        <w:rPr>
          <w:rFonts w:ascii="Cambria" w:hAnsi="Cambria"/>
        </w:rPr>
        <w:lastRenderedPageBreak/>
        <w:t>“</w:t>
      </w:r>
      <w:proofErr w:type="spellStart"/>
      <w:r w:rsidRPr="001E0293">
        <w:rPr>
          <w:rFonts w:ascii="Cambria" w:hAnsi="Cambria"/>
        </w:rPr>
        <w:t>Wha</w:t>
      </w:r>
      <w:proofErr w:type="spellEnd"/>
      <w:r w:rsidRPr="001E0293">
        <w:rPr>
          <w:rFonts w:ascii="Cambria" w:hAnsi="Cambria"/>
        </w:rPr>
        <w:t>—what’s going on?” I asked. I was stuttering again, but I ignored it the best I could.</w:t>
      </w:r>
    </w:p>
    <w:p w14:paraId="355E7DE4" w14:textId="77777777" w:rsidR="00B5424E" w:rsidRPr="001E0293" w:rsidRDefault="00B5424E" w:rsidP="00B5424E">
      <w:pPr>
        <w:pStyle w:val="Style2"/>
        <w:rPr>
          <w:rFonts w:ascii="Cambria" w:hAnsi="Cambria"/>
        </w:rPr>
      </w:pPr>
      <w:r w:rsidRPr="001E0293">
        <w:rPr>
          <w:rFonts w:ascii="Cambria" w:hAnsi="Cambria"/>
        </w:rPr>
        <w:t>“He’s growing his wings back.” And when he said that, my world spun dark.</w:t>
      </w:r>
    </w:p>
    <w:p w14:paraId="051056D1" w14:textId="77777777" w:rsidR="00B5424E" w:rsidRPr="001E0293" w:rsidRDefault="00B5424E" w:rsidP="00B5424E">
      <w:pPr>
        <w:pStyle w:val="Style2"/>
        <w:rPr>
          <w:rFonts w:ascii="Cambria" w:hAnsi="Cambria"/>
        </w:rPr>
      </w:pPr>
      <w:r w:rsidRPr="001E0293">
        <w:rPr>
          <w:rFonts w:ascii="Cambria" w:hAnsi="Cambria"/>
        </w:rPr>
        <w:t>“We have done it, Lyon. By hell, we have done it.” A hooded man said to the young man apparently named Lyon. “It seems as though the possibilities are endless now that we have both mothers here—and eventually we will have the daughters, too.” The hooded man said. He walked to a window and peered out, it overlooked another room. Inside of that place, I saw my mother—my biological mother. She was hooked up to a machine and appeared to be unconscious. There was another woman in the room hooked up to another device, apparently asleep as well.</w:t>
      </w:r>
    </w:p>
    <w:p w14:paraId="5EDF523C" w14:textId="77777777" w:rsidR="00B5424E" w:rsidRPr="001E0293" w:rsidRDefault="00B5424E" w:rsidP="00B5424E">
      <w:pPr>
        <w:pStyle w:val="Style2"/>
        <w:rPr>
          <w:rFonts w:ascii="Cambria" w:hAnsi="Cambria"/>
        </w:rPr>
      </w:pPr>
      <w:r w:rsidRPr="001E0293">
        <w:rPr>
          <w:rFonts w:ascii="Cambria" w:hAnsi="Cambria"/>
        </w:rPr>
        <w:lastRenderedPageBreak/>
        <w:t xml:space="preserve">“Micah, sir, if I may say myself, you are brilliant.” Lyon said. </w:t>
      </w:r>
    </w:p>
    <w:p w14:paraId="3862BE7C" w14:textId="77777777" w:rsidR="00B5424E" w:rsidRPr="001E0293" w:rsidRDefault="00B5424E" w:rsidP="00B5424E">
      <w:pPr>
        <w:pStyle w:val="Style2"/>
        <w:rPr>
          <w:rFonts w:ascii="Cambria" w:hAnsi="Cambria"/>
        </w:rPr>
      </w:pPr>
      <w:r w:rsidRPr="001E0293">
        <w:rPr>
          <w:rFonts w:ascii="Cambria" w:hAnsi="Cambria"/>
        </w:rPr>
        <w:t>And everything went black for a split second.</w:t>
      </w:r>
    </w:p>
    <w:p w14:paraId="3F326A19" w14:textId="77777777" w:rsidR="00B5424E" w:rsidRPr="001E0293" w:rsidRDefault="00B5424E" w:rsidP="00B5424E">
      <w:pPr>
        <w:pStyle w:val="Style2"/>
        <w:rPr>
          <w:rFonts w:ascii="Cambria" w:hAnsi="Cambria"/>
        </w:rPr>
      </w:pPr>
    </w:p>
    <w:p w14:paraId="0C1D0CC3" w14:textId="77777777" w:rsidR="00B5424E" w:rsidRPr="001E0293" w:rsidRDefault="00B5424E" w:rsidP="00B5424E">
      <w:pPr>
        <w:pStyle w:val="Style2"/>
        <w:rPr>
          <w:rFonts w:ascii="Cambria" w:hAnsi="Cambria"/>
          <w:i/>
        </w:rPr>
      </w:pPr>
      <w:r w:rsidRPr="001E0293">
        <w:rPr>
          <w:rFonts w:ascii="Cambria" w:hAnsi="Cambria"/>
          <w:i/>
        </w:rPr>
        <w:t>“Hello?” I was in a dreamscape, I could tell—I noticed that many times, when I was in a dreamscape, there was a delay in things—like the lamp would blur for a moment, except in this case it was the moon. The ocean roared in the dark, and the bright white moon shone like an intruder in the night.</w:t>
      </w:r>
    </w:p>
    <w:p w14:paraId="517F59D9" w14:textId="77777777" w:rsidR="00B5424E" w:rsidRPr="001E0293" w:rsidRDefault="00B5424E" w:rsidP="00B5424E">
      <w:pPr>
        <w:pStyle w:val="Style2"/>
        <w:rPr>
          <w:rFonts w:ascii="Cambria" w:hAnsi="Cambria"/>
          <w:i/>
        </w:rPr>
      </w:pPr>
      <w:r w:rsidRPr="001E0293">
        <w:rPr>
          <w:rFonts w:ascii="Cambria" w:hAnsi="Cambria"/>
          <w:i/>
        </w:rPr>
        <w:t>“Oriana?” I looked behind me on the dark sandy beach to see Jasper standing alone, surrounded by the black shadows of the night. “Oriana, why aren’t you awake right now?” he asked curiously.</w:t>
      </w:r>
    </w:p>
    <w:p w14:paraId="1DA6BED6" w14:textId="77777777" w:rsidR="00B5424E" w:rsidRPr="001E0293" w:rsidRDefault="00B5424E" w:rsidP="00B5424E">
      <w:pPr>
        <w:pStyle w:val="Style2"/>
        <w:rPr>
          <w:rFonts w:ascii="Cambria" w:hAnsi="Cambria"/>
          <w:i/>
        </w:rPr>
      </w:pPr>
      <w:r w:rsidRPr="001E0293">
        <w:rPr>
          <w:rFonts w:ascii="Cambria" w:hAnsi="Cambria"/>
          <w:i/>
        </w:rPr>
        <w:t xml:space="preserve">“I had a vision, not sure why I haven’t woken up, but my best guess is that I fell and hit my head.” I told </w:t>
      </w:r>
      <w:r w:rsidRPr="001E0293">
        <w:rPr>
          <w:rFonts w:ascii="Cambria" w:hAnsi="Cambria"/>
          <w:i/>
        </w:rPr>
        <w:lastRenderedPageBreak/>
        <w:t>him. I turned toward the waves and sat down in the sand. In this dreamscape, I wore a beautiful black dress that went just past my knees, and I had no shoes on. I dug my toes into the cool, wet sand. “Micah is experimenting on my mom—my sister’s mom, too.” I said aloud before he had a chance to ask what I had seen in my vision.</w:t>
      </w:r>
    </w:p>
    <w:p w14:paraId="20F3EBE4" w14:textId="77777777" w:rsidR="00B5424E" w:rsidRPr="001E0293" w:rsidRDefault="00B5424E" w:rsidP="00B5424E">
      <w:pPr>
        <w:pStyle w:val="Style2"/>
        <w:rPr>
          <w:rFonts w:ascii="Cambria" w:hAnsi="Cambria"/>
          <w:i/>
        </w:rPr>
      </w:pPr>
      <w:r w:rsidRPr="001E0293">
        <w:rPr>
          <w:rFonts w:ascii="Cambria" w:hAnsi="Cambria"/>
          <w:i/>
        </w:rPr>
        <w:t>“Oh no. Oriana, I am so sorry.” He said as he walked toward me and sat down. He was wearing torn-up blue jeans and a plain white V-neck shirt that also accentuated his toned body.</w:t>
      </w:r>
    </w:p>
    <w:p w14:paraId="48AD3CA1" w14:textId="77777777" w:rsidR="00B5424E" w:rsidRPr="001E0293" w:rsidRDefault="00B5424E" w:rsidP="00B5424E">
      <w:pPr>
        <w:pStyle w:val="Style2"/>
        <w:rPr>
          <w:rFonts w:ascii="Cambria" w:hAnsi="Cambria"/>
          <w:i/>
        </w:rPr>
      </w:pPr>
      <w:r w:rsidRPr="001E0293">
        <w:rPr>
          <w:rFonts w:ascii="Cambria" w:hAnsi="Cambria"/>
          <w:i/>
        </w:rPr>
        <w:t xml:space="preserve">“It’s not your fault. I know if you could, you’d do anything to stop it.” I answered back. I laid back on the sand and looked at the sky. The stars twinkled. I flashed back to before all hell broke loose, when I was still in high school. I remember my geology teacher talking </w:t>
      </w:r>
      <w:r w:rsidRPr="001E0293">
        <w:rPr>
          <w:rFonts w:ascii="Cambria" w:hAnsi="Cambria"/>
          <w:i/>
        </w:rPr>
        <w:lastRenderedPageBreak/>
        <w:t>about how the gases in the atmosphere caused the stars to twinkle. I couldn’t even fathom how they were able to twinkle in this dreamscape.</w:t>
      </w:r>
    </w:p>
    <w:p w14:paraId="38FBCC2C" w14:textId="77777777" w:rsidR="00B5424E" w:rsidRPr="001E0293" w:rsidRDefault="00B5424E" w:rsidP="00B5424E">
      <w:pPr>
        <w:pStyle w:val="Style2"/>
        <w:rPr>
          <w:rFonts w:ascii="Cambria" w:hAnsi="Cambria"/>
          <w:i/>
        </w:rPr>
      </w:pPr>
      <w:r w:rsidRPr="001E0293">
        <w:rPr>
          <w:rFonts w:ascii="Cambria" w:hAnsi="Cambria"/>
          <w:i/>
        </w:rPr>
        <w:t>“How are my parents?” He spoke from beside me. I felt his eyes watching me, but I didn’t look. I couldn’t muster the bravery just then.</w:t>
      </w:r>
    </w:p>
    <w:p w14:paraId="2ED48C1A" w14:textId="77777777" w:rsidR="00B5424E" w:rsidRPr="001E0293" w:rsidRDefault="00B5424E" w:rsidP="00B5424E">
      <w:pPr>
        <w:pStyle w:val="Style2"/>
        <w:rPr>
          <w:rFonts w:ascii="Cambria" w:hAnsi="Cambria"/>
          <w:i/>
        </w:rPr>
      </w:pPr>
      <w:r w:rsidRPr="001E0293">
        <w:rPr>
          <w:rFonts w:ascii="Cambria" w:hAnsi="Cambria"/>
          <w:i/>
        </w:rPr>
        <w:t>“Good, great. They are really good-looking. Like amazingly good-looking.” It’s where he gets his good looks, but I was not going to say that part out loud. “Your dad did mention something that you either already know, or are about to find out.” I paused. I couldn’t figure out the right way to say it.</w:t>
      </w:r>
    </w:p>
    <w:p w14:paraId="2B0F8C4D" w14:textId="77777777" w:rsidR="00B5424E" w:rsidRPr="001E0293" w:rsidRDefault="00B5424E" w:rsidP="00B5424E">
      <w:pPr>
        <w:pStyle w:val="Style2"/>
        <w:rPr>
          <w:rFonts w:ascii="Cambria" w:hAnsi="Cambria"/>
          <w:i/>
        </w:rPr>
      </w:pPr>
      <w:r w:rsidRPr="001E0293">
        <w:rPr>
          <w:rFonts w:ascii="Cambria" w:hAnsi="Cambria"/>
          <w:i/>
        </w:rPr>
        <w:t>“Well?” he asked, and for the first time in a long time, he sounded annoyed.</w:t>
      </w:r>
    </w:p>
    <w:p w14:paraId="0E862B0F" w14:textId="77777777" w:rsidR="00B5424E" w:rsidRPr="001E0293" w:rsidRDefault="00B5424E" w:rsidP="00B5424E">
      <w:pPr>
        <w:pStyle w:val="Style2"/>
        <w:rPr>
          <w:rFonts w:ascii="Cambria" w:hAnsi="Cambria"/>
          <w:i/>
        </w:rPr>
      </w:pPr>
      <w:r w:rsidRPr="001E0293">
        <w:rPr>
          <w:rFonts w:ascii="Cambria" w:hAnsi="Cambria"/>
          <w:i/>
        </w:rPr>
        <w:t xml:space="preserve">“You’re re-growing your wings. I’m sorry—I didn’t know how else to say it.” I sat up and looked at </w:t>
      </w:r>
      <w:r w:rsidRPr="001E0293">
        <w:rPr>
          <w:rFonts w:ascii="Cambria" w:hAnsi="Cambria"/>
          <w:i/>
        </w:rPr>
        <w:lastRenderedPageBreak/>
        <w:t>him finally. He looked as though someone had just told him they’d run over his beloved pet, and then added that the animal would survive. “Are angels born with wings?” I asked, curious if he had gone through this before.</w:t>
      </w:r>
    </w:p>
    <w:p w14:paraId="4C2EA40F" w14:textId="77777777" w:rsidR="00B5424E" w:rsidRPr="001E0293" w:rsidRDefault="00B5424E" w:rsidP="00B5424E">
      <w:pPr>
        <w:pStyle w:val="Style2"/>
        <w:rPr>
          <w:rFonts w:ascii="Cambria" w:hAnsi="Cambria"/>
          <w:i/>
        </w:rPr>
      </w:pPr>
      <w:r w:rsidRPr="001E0293">
        <w:rPr>
          <w:rFonts w:ascii="Cambria" w:hAnsi="Cambria"/>
          <w:i/>
        </w:rPr>
        <w:t>“Yes, but the pain was not as bad. God gave angels extremely high pain thresholds. When I fell, I lost that. Most angels grow them around thirteen, and by fifteen they’re full grown wings, so even then the pain is broken down over a two-year span. I think within the week, mine will be fully grown, so the pain is immense.” He looked out at the ocean.</w:t>
      </w:r>
    </w:p>
    <w:p w14:paraId="3458A379" w14:textId="77777777" w:rsidR="00B5424E" w:rsidRPr="001E0293" w:rsidRDefault="00B5424E" w:rsidP="00B5424E">
      <w:pPr>
        <w:pStyle w:val="Style2"/>
        <w:rPr>
          <w:rFonts w:ascii="Cambria" w:hAnsi="Cambria"/>
          <w:i/>
        </w:rPr>
      </w:pPr>
      <w:r w:rsidRPr="001E0293">
        <w:rPr>
          <w:rFonts w:ascii="Cambria" w:hAnsi="Cambria"/>
          <w:i/>
        </w:rPr>
        <w:t>“Is that why you’re sleeping?” I asked him.</w:t>
      </w:r>
    </w:p>
    <w:p w14:paraId="4784327F" w14:textId="77777777" w:rsidR="00B5424E" w:rsidRPr="001E0293" w:rsidRDefault="00B5424E" w:rsidP="00B5424E">
      <w:pPr>
        <w:pStyle w:val="Style2"/>
        <w:rPr>
          <w:rFonts w:ascii="Cambria" w:hAnsi="Cambria"/>
          <w:i/>
        </w:rPr>
      </w:pPr>
      <w:r w:rsidRPr="001E0293">
        <w:rPr>
          <w:rFonts w:ascii="Cambria" w:hAnsi="Cambria"/>
          <w:i/>
        </w:rPr>
        <w:t>“Yes, I had Abigail mark a sleep spell on me. I couldn’t stand being awake at the moment.” He looked at me and gave me a half smile.</w:t>
      </w:r>
    </w:p>
    <w:p w14:paraId="35920E4D" w14:textId="77777777" w:rsidR="00B5424E" w:rsidRPr="001E0293" w:rsidRDefault="00B5424E" w:rsidP="00B5424E">
      <w:pPr>
        <w:pStyle w:val="Style2"/>
        <w:rPr>
          <w:rFonts w:ascii="Cambria" w:hAnsi="Cambria"/>
          <w:i/>
        </w:rPr>
      </w:pPr>
      <w:r w:rsidRPr="001E0293">
        <w:rPr>
          <w:rFonts w:ascii="Cambria" w:hAnsi="Cambria"/>
          <w:i/>
        </w:rPr>
        <w:lastRenderedPageBreak/>
        <w:t>“That explains why your dream is so dark. I’m so sorry.” I looked down at my feet, noticing that the tide had begun to come in slightly.</w:t>
      </w:r>
    </w:p>
    <w:p w14:paraId="3F3B637C" w14:textId="5306D54A" w:rsidR="00B5424E" w:rsidRPr="001E0293" w:rsidRDefault="00B5424E" w:rsidP="00B5424E">
      <w:pPr>
        <w:pStyle w:val="Style2"/>
        <w:rPr>
          <w:rFonts w:ascii="Cambria" w:hAnsi="Cambria"/>
          <w:i/>
        </w:rPr>
      </w:pPr>
      <w:r w:rsidRPr="001E0293">
        <w:rPr>
          <w:rFonts w:ascii="Cambria" w:hAnsi="Cambria"/>
          <w:i/>
        </w:rPr>
        <w:t>“It’s dark because you made it that way. Get your light back. And don’t be sorry,” he said.</w:t>
      </w:r>
    </w:p>
    <w:p w14:paraId="4831546B" w14:textId="1BCC78CC" w:rsidR="00B5424E" w:rsidRDefault="00B5424E" w:rsidP="00B5424E">
      <w:pPr>
        <w:pStyle w:val="Style1"/>
        <w:rPr>
          <w:rFonts w:ascii="Cambria" w:hAnsi="Cambria"/>
        </w:rPr>
      </w:pPr>
    </w:p>
    <w:p w14:paraId="0E42D98B" w14:textId="182DA4B6" w:rsidR="001E0293" w:rsidRDefault="001E0293" w:rsidP="00B5424E">
      <w:pPr>
        <w:pStyle w:val="Style1"/>
        <w:rPr>
          <w:rFonts w:ascii="Cambria" w:hAnsi="Cambria"/>
        </w:rPr>
      </w:pPr>
    </w:p>
    <w:p w14:paraId="2A14867A" w14:textId="0FA80420" w:rsidR="001E0293" w:rsidRDefault="001E0293" w:rsidP="00B5424E">
      <w:pPr>
        <w:pStyle w:val="Style1"/>
        <w:rPr>
          <w:rFonts w:ascii="Cambria" w:hAnsi="Cambria"/>
        </w:rPr>
      </w:pPr>
    </w:p>
    <w:p w14:paraId="3BB301DD" w14:textId="2DD5148F" w:rsidR="001E0293" w:rsidRDefault="001E0293" w:rsidP="00B5424E">
      <w:pPr>
        <w:pStyle w:val="Style1"/>
        <w:rPr>
          <w:rFonts w:ascii="Cambria" w:hAnsi="Cambria"/>
        </w:rPr>
      </w:pPr>
    </w:p>
    <w:p w14:paraId="6282705D" w14:textId="69941576" w:rsidR="001E0293" w:rsidRDefault="001E0293" w:rsidP="00B5424E">
      <w:pPr>
        <w:pStyle w:val="Style1"/>
        <w:rPr>
          <w:rFonts w:ascii="Cambria" w:hAnsi="Cambria"/>
        </w:rPr>
      </w:pPr>
    </w:p>
    <w:p w14:paraId="71083325" w14:textId="77777777" w:rsidR="001E0293" w:rsidRPr="001E0293" w:rsidRDefault="001E0293" w:rsidP="00B5424E">
      <w:pPr>
        <w:pStyle w:val="Style1"/>
        <w:rPr>
          <w:rFonts w:ascii="Cambria" w:hAnsi="Cambria"/>
        </w:rPr>
      </w:pPr>
    </w:p>
    <w:p w14:paraId="032BF55E" w14:textId="29269FA4" w:rsidR="00B5424E" w:rsidRPr="001E0293" w:rsidRDefault="00B5424E" w:rsidP="00B5424E">
      <w:pPr>
        <w:pStyle w:val="Style1"/>
        <w:rPr>
          <w:rFonts w:ascii="Cambria" w:hAnsi="Cambria"/>
        </w:rPr>
      </w:pPr>
    </w:p>
    <w:p w14:paraId="49C71944" w14:textId="315A6942" w:rsidR="00B5424E" w:rsidRPr="001E0293" w:rsidRDefault="00B5424E" w:rsidP="00B5424E">
      <w:pPr>
        <w:pStyle w:val="Style1"/>
        <w:rPr>
          <w:rFonts w:ascii="Cambria" w:hAnsi="Cambria"/>
        </w:rPr>
      </w:pPr>
    </w:p>
    <w:p w14:paraId="7484CD02" w14:textId="2C3DFCB1" w:rsidR="00B5424E" w:rsidRPr="001E0293" w:rsidRDefault="00B5424E" w:rsidP="00B5424E">
      <w:pPr>
        <w:pStyle w:val="Style1"/>
        <w:rPr>
          <w:rFonts w:ascii="Cambria" w:hAnsi="Cambria"/>
        </w:rPr>
      </w:pPr>
    </w:p>
    <w:p w14:paraId="6113DC8E" w14:textId="0E0BE9EC" w:rsidR="00B5424E" w:rsidRPr="001E0293" w:rsidRDefault="00B5424E" w:rsidP="00B5424E">
      <w:pPr>
        <w:pStyle w:val="Style1"/>
        <w:rPr>
          <w:rFonts w:ascii="Cambria" w:hAnsi="Cambria"/>
        </w:rPr>
      </w:pPr>
    </w:p>
    <w:p w14:paraId="6FFC8562" w14:textId="77777777" w:rsidR="00F21889" w:rsidRDefault="00F21889">
      <w:pPr>
        <w:ind w:firstLine="720"/>
        <w:rPr>
          <w:rFonts w:ascii="Cambria" w:eastAsiaTheme="majorEastAsia" w:hAnsi="Cambria" w:cstheme="majorBidi"/>
          <w:caps/>
        </w:rPr>
      </w:pPr>
      <w:r>
        <w:rPr>
          <w:rFonts w:ascii="Cambria" w:hAnsi="Cambria"/>
        </w:rPr>
        <w:br w:type="page"/>
      </w:r>
    </w:p>
    <w:p w14:paraId="646458C6" w14:textId="630272D7" w:rsidR="00B5424E" w:rsidRPr="000B260B" w:rsidRDefault="00B5424E" w:rsidP="000B260B">
      <w:pPr>
        <w:pStyle w:val="Heading1"/>
      </w:pPr>
      <w:r w:rsidRPr="000B260B">
        <w:lastRenderedPageBreak/>
        <w:t>FOURTEEN.</w:t>
      </w:r>
    </w:p>
    <w:p w14:paraId="78AE7DC4" w14:textId="77777777" w:rsidR="00B5424E" w:rsidRPr="001E0293" w:rsidRDefault="00B5424E" w:rsidP="00B5424E">
      <w:pPr>
        <w:pStyle w:val="Style2"/>
        <w:rPr>
          <w:rFonts w:ascii="Cambria" w:hAnsi="Cambria"/>
        </w:rPr>
      </w:pPr>
      <w:r w:rsidRPr="001E0293">
        <w:rPr>
          <w:rFonts w:ascii="Cambria" w:hAnsi="Cambria"/>
        </w:rPr>
        <w:t>“Well good morning, Oriana,” I heard Kade say from beside me. I opened my eyes to see Kade on my right and Luna on my left.</w:t>
      </w:r>
    </w:p>
    <w:p w14:paraId="591BC03D" w14:textId="77777777" w:rsidR="00B5424E" w:rsidRPr="001E0293" w:rsidRDefault="00B5424E" w:rsidP="00B5424E">
      <w:pPr>
        <w:pStyle w:val="Style2"/>
        <w:rPr>
          <w:rFonts w:ascii="Cambria" w:hAnsi="Cambria"/>
        </w:rPr>
      </w:pPr>
      <w:r w:rsidRPr="001E0293">
        <w:rPr>
          <w:rFonts w:ascii="Cambria" w:hAnsi="Cambria"/>
        </w:rPr>
        <w:t>“Did you have a vision, too?” Luna spoke softly and sadly.</w:t>
      </w:r>
    </w:p>
    <w:p w14:paraId="18AABDB4" w14:textId="77777777" w:rsidR="00B5424E" w:rsidRPr="001E0293" w:rsidRDefault="00B5424E" w:rsidP="00B5424E">
      <w:pPr>
        <w:pStyle w:val="Style2"/>
        <w:rPr>
          <w:rFonts w:ascii="Cambria" w:hAnsi="Cambria"/>
        </w:rPr>
      </w:pPr>
      <w:r w:rsidRPr="001E0293">
        <w:rPr>
          <w:rFonts w:ascii="Cambria" w:hAnsi="Cambria"/>
        </w:rPr>
        <w:t>“What—you… yes. Our moms?” I looked in her eyes, begging for an answer.</w:t>
      </w:r>
    </w:p>
    <w:p w14:paraId="693C5830" w14:textId="77777777" w:rsidR="00B5424E" w:rsidRPr="001E0293" w:rsidRDefault="00B5424E" w:rsidP="00B5424E">
      <w:pPr>
        <w:pStyle w:val="Style2"/>
        <w:rPr>
          <w:rFonts w:ascii="Cambria" w:hAnsi="Cambria"/>
        </w:rPr>
      </w:pPr>
      <w:r w:rsidRPr="001E0293">
        <w:rPr>
          <w:rFonts w:ascii="Cambria" w:hAnsi="Cambria"/>
        </w:rPr>
        <w:t xml:space="preserve">“Yes.” She looked down as I saw a tear fall down her cheek. She let go of my hand and walked over to Caspian, and he embraced her tightly as she wept quietly. </w:t>
      </w:r>
    </w:p>
    <w:p w14:paraId="4B101350" w14:textId="77777777" w:rsidR="00B5424E" w:rsidRPr="001E0293" w:rsidRDefault="00B5424E" w:rsidP="00B5424E">
      <w:pPr>
        <w:pStyle w:val="Style2"/>
        <w:rPr>
          <w:rFonts w:ascii="Cambria" w:hAnsi="Cambria"/>
        </w:rPr>
      </w:pPr>
      <w:r w:rsidRPr="001E0293">
        <w:rPr>
          <w:rFonts w:ascii="Cambria" w:hAnsi="Cambria"/>
        </w:rPr>
        <w:t>I decided from this moment on that I would no longer cry. I would have to be strong—for Luna, for our moms, for Jasper, for Heaven and Earth.</w:t>
      </w:r>
    </w:p>
    <w:p w14:paraId="42C1B0CA" w14:textId="77777777" w:rsidR="00B5424E" w:rsidRPr="001E0293" w:rsidRDefault="00B5424E" w:rsidP="00B5424E">
      <w:pPr>
        <w:pStyle w:val="Style2"/>
        <w:rPr>
          <w:rFonts w:ascii="Cambria" w:hAnsi="Cambria"/>
        </w:rPr>
      </w:pPr>
      <w:r w:rsidRPr="001E0293">
        <w:rPr>
          <w:rFonts w:ascii="Cambria" w:hAnsi="Cambria"/>
        </w:rPr>
        <w:lastRenderedPageBreak/>
        <w:t>“You were out of it much longer than Luna—is everything okay?” Kade asked as he softly brushed my hair back. I briefly considered whether I should mention the dreamscape or not.</w:t>
      </w:r>
    </w:p>
    <w:p w14:paraId="1BA80F39" w14:textId="77777777" w:rsidR="00B5424E" w:rsidRPr="001E0293" w:rsidRDefault="00B5424E" w:rsidP="00B5424E">
      <w:pPr>
        <w:pStyle w:val="Style2"/>
        <w:rPr>
          <w:rFonts w:ascii="Cambria" w:hAnsi="Cambria"/>
        </w:rPr>
      </w:pPr>
      <w:r w:rsidRPr="001E0293">
        <w:rPr>
          <w:rFonts w:ascii="Cambria" w:hAnsi="Cambria"/>
        </w:rPr>
        <w:t>“I ended up in Jasper’s dreamscape—well, mine—but he was there.” I met his stare.</w:t>
      </w:r>
    </w:p>
    <w:p w14:paraId="195CCF62" w14:textId="77777777" w:rsidR="00B5424E" w:rsidRPr="001E0293" w:rsidRDefault="00B5424E" w:rsidP="00B5424E">
      <w:pPr>
        <w:pStyle w:val="Style2"/>
        <w:rPr>
          <w:rFonts w:ascii="Cambria" w:hAnsi="Cambria"/>
        </w:rPr>
      </w:pPr>
      <w:r w:rsidRPr="001E0293">
        <w:rPr>
          <w:rFonts w:ascii="Cambria" w:hAnsi="Cambria"/>
        </w:rPr>
        <w:t>“Oh,” was all he said before he stood up and walked out of the room. I didn’t even get the chance to tell him nothing had happened—or that Jasper was getting his wings back.</w:t>
      </w:r>
    </w:p>
    <w:p w14:paraId="188C95A1" w14:textId="77777777" w:rsidR="00B5424E" w:rsidRPr="001E0293" w:rsidRDefault="00B5424E" w:rsidP="00B5424E">
      <w:pPr>
        <w:pStyle w:val="Style2"/>
        <w:rPr>
          <w:rFonts w:ascii="Cambria" w:hAnsi="Cambria"/>
        </w:rPr>
      </w:pPr>
      <w:r w:rsidRPr="001E0293">
        <w:rPr>
          <w:rFonts w:ascii="Cambria" w:hAnsi="Cambria"/>
        </w:rPr>
        <w:t>“I think it’s time to go,” Caspian mentioned.</w:t>
      </w:r>
    </w:p>
    <w:p w14:paraId="64550FB6" w14:textId="77777777" w:rsidR="00B5424E" w:rsidRPr="001E0293" w:rsidRDefault="00B5424E" w:rsidP="00B5424E">
      <w:pPr>
        <w:pStyle w:val="Style2"/>
        <w:rPr>
          <w:rFonts w:ascii="Cambria" w:hAnsi="Cambria"/>
        </w:rPr>
      </w:pPr>
      <w:r w:rsidRPr="001E0293">
        <w:rPr>
          <w:rFonts w:ascii="Cambria" w:hAnsi="Cambria"/>
        </w:rPr>
        <w:t>Luna helped me stand up and held my hand as we walked out. When we entered the large entryway again, Kade was sitting on the stairs. He quickly stood up and took his place next to me.</w:t>
      </w:r>
    </w:p>
    <w:p w14:paraId="2E48AB3C" w14:textId="77777777" w:rsidR="00B5424E" w:rsidRPr="001E0293" w:rsidRDefault="00B5424E" w:rsidP="00B5424E">
      <w:pPr>
        <w:pStyle w:val="Style2"/>
        <w:rPr>
          <w:rFonts w:ascii="Cambria" w:hAnsi="Cambria"/>
        </w:rPr>
      </w:pPr>
      <w:r w:rsidRPr="001E0293">
        <w:rPr>
          <w:rFonts w:ascii="Cambria" w:hAnsi="Cambria"/>
        </w:rPr>
        <w:lastRenderedPageBreak/>
        <w:t>Michael and Crystal walked us to the portal. I watched as Luna and Caspian walked into the beautiful entrance and vanished. I assumed my position and held on to Kade as he began to step into the portal. Over his shoulder, I watched Michael and Crystal.</w:t>
      </w:r>
    </w:p>
    <w:p w14:paraId="34DDE8C6" w14:textId="77777777" w:rsidR="00B5424E" w:rsidRPr="001E0293" w:rsidRDefault="00B5424E" w:rsidP="00B5424E">
      <w:pPr>
        <w:pStyle w:val="Style2"/>
        <w:rPr>
          <w:rFonts w:ascii="Cambria" w:hAnsi="Cambria"/>
        </w:rPr>
      </w:pPr>
      <w:r w:rsidRPr="001E0293">
        <w:rPr>
          <w:rFonts w:ascii="Cambria" w:hAnsi="Cambria"/>
        </w:rPr>
        <w:t>“Ask the other beings for help in this war! We cannot help, I am so sorry.” Crystal shouted to me.</w:t>
      </w:r>
    </w:p>
    <w:p w14:paraId="4037D4D0" w14:textId="77777777" w:rsidR="00B5424E" w:rsidRPr="001E0293" w:rsidRDefault="00B5424E" w:rsidP="00B5424E">
      <w:pPr>
        <w:pStyle w:val="Style2"/>
        <w:rPr>
          <w:rFonts w:ascii="Cambria" w:hAnsi="Cambria"/>
        </w:rPr>
      </w:pPr>
      <w:r w:rsidRPr="001E0293">
        <w:rPr>
          <w:rFonts w:ascii="Cambria" w:hAnsi="Cambria"/>
        </w:rPr>
        <w:t>“Okay!” I shouted back as I felt the portal pull us through.</w:t>
      </w:r>
    </w:p>
    <w:p w14:paraId="38EC0415" w14:textId="77777777" w:rsidR="00B5424E" w:rsidRPr="001E0293" w:rsidRDefault="00B5424E" w:rsidP="00B5424E">
      <w:pPr>
        <w:pStyle w:val="Style2"/>
        <w:rPr>
          <w:rFonts w:ascii="Cambria" w:hAnsi="Cambria"/>
        </w:rPr>
      </w:pPr>
      <w:r w:rsidRPr="001E0293">
        <w:rPr>
          <w:rFonts w:ascii="Cambria" w:hAnsi="Cambria"/>
        </w:rPr>
        <w:t>“Stay away from—” Michael shouted, but I couldn’t catch the rest. I didn’t need Michael to tell me though, I knew I needed to stay away from Jasper.</w:t>
      </w:r>
    </w:p>
    <w:p w14:paraId="51656F45" w14:textId="77777777" w:rsidR="00B5424E" w:rsidRPr="001E0293" w:rsidRDefault="00B5424E" w:rsidP="00B5424E">
      <w:pPr>
        <w:pStyle w:val="Style2"/>
        <w:rPr>
          <w:rFonts w:ascii="Cambria" w:hAnsi="Cambria"/>
        </w:rPr>
      </w:pPr>
      <w:r w:rsidRPr="001E0293">
        <w:rPr>
          <w:rFonts w:ascii="Cambria" w:hAnsi="Cambria"/>
        </w:rPr>
        <w:t xml:space="preserve">We made it back to earth’s atmosphere problem-free. The sun had just begun to set, and the </w:t>
      </w:r>
      <w:r w:rsidRPr="001E0293">
        <w:rPr>
          <w:rFonts w:ascii="Cambria" w:hAnsi="Cambria"/>
        </w:rPr>
        <w:lastRenderedPageBreak/>
        <w:t>sky was full of so many beautiful colors it was nearly overwhelming.</w:t>
      </w:r>
    </w:p>
    <w:p w14:paraId="3B6A9B82" w14:textId="77777777" w:rsidR="00B5424E" w:rsidRPr="001E0293" w:rsidRDefault="00B5424E" w:rsidP="00B5424E">
      <w:pPr>
        <w:pStyle w:val="Style2"/>
        <w:rPr>
          <w:rFonts w:ascii="Cambria" w:hAnsi="Cambria"/>
        </w:rPr>
      </w:pPr>
      <w:r w:rsidRPr="001E0293">
        <w:rPr>
          <w:rFonts w:ascii="Cambria" w:hAnsi="Cambria"/>
        </w:rPr>
        <w:t>“I’m sorry I got upset,” Kade whispered in my ear as we slowly descended to camp.</w:t>
      </w:r>
    </w:p>
    <w:p w14:paraId="03DCA438" w14:textId="77777777" w:rsidR="00B5424E" w:rsidRPr="001E0293" w:rsidRDefault="00B5424E" w:rsidP="00B5424E">
      <w:pPr>
        <w:pStyle w:val="Style2"/>
        <w:rPr>
          <w:rFonts w:ascii="Cambria" w:hAnsi="Cambria"/>
        </w:rPr>
      </w:pPr>
      <w:r w:rsidRPr="001E0293">
        <w:rPr>
          <w:rFonts w:ascii="Cambria" w:hAnsi="Cambria"/>
        </w:rPr>
        <w:t>“It’s okay.” I so badly wanted to say never walk away from me before I can explain ever again, or that he was my guardian angel and we will forever have a connection, but I fell silent instead. I watched as the trees slowly surrounded us; the contrast against the orange sky was breathtaking. Kade loosened his grip as my toes yearned to touch ground. “Is it bad that I actually miss Abigail?” I asked him as we walked over to her. She was sitting on a stump beside the fire, Jasper nowhere in sight.</w:t>
      </w:r>
    </w:p>
    <w:p w14:paraId="4294B197" w14:textId="77777777" w:rsidR="00B5424E" w:rsidRPr="001E0293" w:rsidRDefault="00B5424E" w:rsidP="00B5424E">
      <w:pPr>
        <w:pStyle w:val="Style2"/>
        <w:rPr>
          <w:rFonts w:ascii="Cambria" w:hAnsi="Cambria"/>
        </w:rPr>
      </w:pPr>
      <w:r w:rsidRPr="001E0293">
        <w:rPr>
          <w:rFonts w:ascii="Cambria" w:hAnsi="Cambria"/>
        </w:rPr>
        <w:t xml:space="preserve">“She does that to people.” Kade joked. It was odd how being back on earth could change his </w:t>
      </w:r>
      <w:r w:rsidRPr="001E0293">
        <w:rPr>
          <w:rFonts w:ascii="Cambria" w:hAnsi="Cambria"/>
        </w:rPr>
        <w:lastRenderedPageBreak/>
        <w:t>demeanor like that. Being in Heaven must put him on edge.</w:t>
      </w:r>
    </w:p>
    <w:p w14:paraId="5D6DBF00" w14:textId="77777777" w:rsidR="00B5424E" w:rsidRPr="001E0293" w:rsidRDefault="00B5424E" w:rsidP="00B5424E">
      <w:pPr>
        <w:pStyle w:val="Style2"/>
        <w:rPr>
          <w:rFonts w:ascii="Cambria" w:hAnsi="Cambria"/>
        </w:rPr>
      </w:pPr>
      <w:r w:rsidRPr="001E0293">
        <w:rPr>
          <w:rFonts w:ascii="Cambria" w:hAnsi="Cambria"/>
        </w:rPr>
        <w:t>“Bout damn time,” Abigail declared. She stood up and walked over to Kade and punched him in the arm. I envied how they could play like that.</w:t>
      </w:r>
    </w:p>
    <w:p w14:paraId="56455856" w14:textId="77777777" w:rsidR="00B5424E" w:rsidRPr="001E0293" w:rsidRDefault="00B5424E" w:rsidP="00B5424E">
      <w:pPr>
        <w:pStyle w:val="Style2"/>
        <w:rPr>
          <w:rFonts w:ascii="Cambria" w:hAnsi="Cambria"/>
        </w:rPr>
      </w:pPr>
      <w:r w:rsidRPr="001E0293">
        <w:rPr>
          <w:rFonts w:ascii="Cambria" w:hAnsi="Cambria"/>
        </w:rPr>
        <w:t>“We weren’t too long, were we?” Kade asked as he watched Caspian and Luna take their seats around the fire. His gaze was quickly diverted by something in the trees. His sword appeared in his hand and he shoved me behind him. Caspian whipped around and took position.</w:t>
      </w:r>
    </w:p>
    <w:p w14:paraId="3D5AC651" w14:textId="77777777" w:rsidR="00B5424E" w:rsidRPr="001E0293" w:rsidRDefault="00B5424E" w:rsidP="00B5424E">
      <w:pPr>
        <w:pStyle w:val="Style2"/>
        <w:rPr>
          <w:rFonts w:ascii="Cambria" w:hAnsi="Cambria"/>
        </w:rPr>
      </w:pPr>
      <w:r w:rsidRPr="001E0293">
        <w:rPr>
          <w:rFonts w:ascii="Cambria" w:hAnsi="Cambria"/>
        </w:rPr>
        <w:t>A shadow was coming toward us—not walking, but flying. As the figure got closer, I knew it wasn’t an enemy, but Jasper.</w:t>
      </w:r>
    </w:p>
    <w:p w14:paraId="5E76DA8E" w14:textId="77777777" w:rsidR="00B5424E" w:rsidRPr="001E0293" w:rsidRDefault="00B5424E" w:rsidP="00B5424E">
      <w:pPr>
        <w:pStyle w:val="Style2"/>
        <w:rPr>
          <w:rFonts w:ascii="Cambria" w:hAnsi="Cambria"/>
        </w:rPr>
      </w:pPr>
      <w:r w:rsidRPr="001E0293">
        <w:rPr>
          <w:rFonts w:ascii="Cambria" w:hAnsi="Cambria"/>
        </w:rPr>
        <w:t xml:space="preserve">“How the hell?” Caspian was shocked. I looked up at Kade and he back at me; he was bewildered. I </w:t>
      </w:r>
      <w:r w:rsidRPr="001E0293">
        <w:rPr>
          <w:rFonts w:ascii="Cambria" w:hAnsi="Cambria"/>
        </w:rPr>
        <w:lastRenderedPageBreak/>
        <w:t>hadn’t gotten the chance to tell them what was going on. But I also thought I had more time.</w:t>
      </w:r>
    </w:p>
    <w:p w14:paraId="10AB5E38" w14:textId="77777777" w:rsidR="00B5424E" w:rsidRPr="001E0293" w:rsidRDefault="00B5424E" w:rsidP="00B5424E">
      <w:pPr>
        <w:pStyle w:val="Style2"/>
        <w:rPr>
          <w:rFonts w:ascii="Cambria" w:hAnsi="Cambria"/>
        </w:rPr>
      </w:pPr>
      <w:r w:rsidRPr="001E0293">
        <w:rPr>
          <w:rFonts w:ascii="Cambria" w:hAnsi="Cambria"/>
        </w:rPr>
        <w:t xml:space="preserve">“Howdy.” Jasper announced as he hovered and then landed on the grass before us. Luna looked back at me with her mouth wide open. I had been avoiding looking at Jasper for the safety of my own heart, but I took one glance and was amazed. His wings were huge and white, the purest of white. However, similar to Kade’s gold wisps in his feathers, Jasper had dark silver bits, presumably from the </w:t>
      </w:r>
      <w:proofErr w:type="spellStart"/>
      <w:r w:rsidRPr="001E0293">
        <w:rPr>
          <w:rFonts w:ascii="Cambria" w:hAnsi="Cambria"/>
        </w:rPr>
        <w:t>Skótos</w:t>
      </w:r>
      <w:proofErr w:type="spellEnd"/>
      <w:r w:rsidRPr="001E0293">
        <w:rPr>
          <w:rFonts w:ascii="Cambria" w:hAnsi="Cambria"/>
        </w:rPr>
        <w:t>. “You all are making me feel weird.” He said as he folded his wings up. He walked over to Abigail and nudged her with his shoulder. “Good thing you were scared to race me, they may have freaked if no one was here when they arrived.”</w:t>
      </w:r>
    </w:p>
    <w:p w14:paraId="194A3BA6" w14:textId="77777777" w:rsidR="00B5424E" w:rsidRPr="001E0293" w:rsidRDefault="00B5424E" w:rsidP="00B5424E">
      <w:pPr>
        <w:pStyle w:val="Style2"/>
        <w:rPr>
          <w:rFonts w:ascii="Cambria" w:hAnsi="Cambria"/>
        </w:rPr>
      </w:pPr>
      <w:r w:rsidRPr="001E0293">
        <w:rPr>
          <w:rFonts w:ascii="Cambria" w:hAnsi="Cambria"/>
        </w:rPr>
        <w:lastRenderedPageBreak/>
        <w:t>The flirty attraction going on between the two made my stomach weak, but at the same time, I was somewhat relieved. I felt Kade grab onto my hand, and surprisingly, it helped tremendously.</w:t>
      </w:r>
    </w:p>
    <w:p w14:paraId="4FDF16B6" w14:textId="77777777" w:rsidR="00B5424E" w:rsidRPr="001E0293" w:rsidRDefault="00B5424E" w:rsidP="00B5424E">
      <w:pPr>
        <w:pStyle w:val="Style2"/>
        <w:rPr>
          <w:rFonts w:ascii="Cambria" w:hAnsi="Cambria"/>
        </w:rPr>
      </w:pPr>
      <w:r w:rsidRPr="001E0293">
        <w:rPr>
          <w:rFonts w:ascii="Cambria" w:hAnsi="Cambria"/>
        </w:rPr>
        <w:t>“Dude—you—wings—what?” Caspian sputtered. He walked over and examined his back.</w:t>
      </w:r>
    </w:p>
    <w:p w14:paraId="3C7721EE" w14:textId="77777777" w:rsidR="00B5424E" w:rsidRPr="001E0293" w:rsidRDefault="00B5424E" w:rsidP="00B5424E">
      <w:pPr>
        <w:pStyle w:val="Style2"/>
        <w:rPr>
          <w:rFonts w:ascii="Cambria" w:hAnsi="Cambria"/>
        </w:rPr>
      </w:pPr>
      <w:r w:rsidRPr="001E0293">
        <w:rPr>
          <w:rFonts w:ascii="Cambria" w:hAnsi="Cambria"/>
        </w:rPr>
        <w:t>“We just left—I don’t understand.” Luna spat out. She looked more confused than Caspian, which was understandable. She and I were still not used to this weird stuff.</w:t>
      </w:r>
    </w:p>
    <w:p w14:paraId="415D6AD2" w14:textId="77777777" w:rsidR="00B5424E" w:rsidRPr="001E0293" w:rsidRDefault="00B5424E" w:rsidP="00B5424E">
      <w:pPr>
        <w:pStyle w:val="Style2"/>
        <w:rPr>
          <w:rFonts w:ascii="Cambria" w:hAnsi="Cambria"/>
        </w:rPr>
      </w:pPr>
      <w:r w:rsidRPr="001E0293">
        <w:rPr>
          <w:rFonts w:ascii="Cambria" w:hAnsi="Cambria"/>
        </w:rPr>
        <w:t>“You said a week.” I was able to mumble out.</w:t>
      </w:r>
    </w:p>
    <w:p w14:paraId="37D7DF71" w14:textId="77777777" w:rsidR="00B5424E" w:rsidRPr="001E0293" w:rsidRDefault="00B5424E" w:rsidP="00B5424E">
      <w:pPr>
        <w:pStyle w:val="Style2"/>
        <w:rPr>
          <w:rFonts w:ascii="Cambria" w:hAnsi="Cambria"/>
        </w:rPr>
      </w:pPr>
      <w:r w:rsidRPr="001E0293">
        <w:rPr>
          <w:rFonts w:ascii="Cambria" w:hAnsi="Cambria"/>
        </w:rPr>
        <w:t>“You knew?” Luna questioned me. I could feel Kade glaring at me, Caspian and Abigail soon began staring at me as well.</w:t>
      </w:r>
    </w:p>
    <w:p w14:paraId="6FA3D421" w14:textId="77777777" w:rsidR="00B5424E" w:rsidRPr="001E0293" w:rsidRDefault="00B5424E" w:rsidP="00B5424E">
      <w:pPr>
        <w:pStyle w:val="Style2"/>
        <w:rPr>
          <w:rFonts w:ascii="Cambria" w:hAnsi="Cambria"/>
        </w:rPr>
      </w:pPr>
      <w:r w:rsidRPr="001E0293">
        <w:rPr>
          <w:rFonts w:ascii="Cambria" w:hAnsi="Cambria"/>
        </w:rPr>
        <w:lastRenderedPageBreak/>
        <w:t xml:space="preserve">“I didn’t have a chance to tell everyone. We </w:t>
      </w:r>
      <w:proofErr w:type="spellStart"/>
      <w:r w:rsidRPr="001E0293">
        <w:rPr>
          <w:rFonts w:ascii="Cambria" w:hAnsi="Cambria"/>
        </w:rPr>
        <w:t>dreamscaped</w:t>
      </w:r>
      <w:proofErr w:type="spellEnd"/>
      <w:r w:rsidRPr="001E0293">
        <w:rPr>
          <w:rFonts w:ascii="Cambria" w:hAnsi="Cambria"/>
        </w:rPr>
        <w:t xml:space="preserve"> after the vision.” I felt Kade’s gaze lessen.</w:t>
      </w:r>
    </w:p>
    <w:p w14:paraId="7B0DED45" w14:textId="77777777" w:rsidR="00B5424E" w:rsidRPr="001E0293" w:rsidRDefault="00B5424E" w:rsidP="00B5424E">
      <w:pPr>
        <w:pStyle w:val="Style2"/>
        <w:rPr>
          <w:rFonts w:ascii="Cambria" w:hAnsi="Cambria"/>
        </w:rPr>
      </w:pPr>
      <w:r w:rsidRPr="001E0293">
        <w:rPr>
          <w:rFonts w:ascii="Cambria" w:hAnsi="Cambria"/>
        </w:rPr>
        <w:t xml:space="preserve">“Wait, what’s </w:t>
      </w:r>
      <w:proofErr w:type="spellStart"/>
      <w:r w:rsidRPr="001E0293">
        <w:rPr>
          <w:rFonts w:ascii="Cambria" w:hAnsi="Cambria"/>
        </w:rPr>
        <w:t>dreamscaping</w:t>
      </w:r>
      <w:proofErr w:type="spellEnd"/>
      <w:r w:rsidRPr="001E0293">
        <w:rPr>
          <w:rFonts w:ascii="Cambria" w:hAnsi="Cambria"/>
        </w:rPr>
        <w:t>?” Luna asked.</w:t>
      </w:r>
    </w:p>
    <w:p w14:paraId="605476DC" w14:textId="77777777" w:rsidR="00B5424E" w:rsidRPr="001E0293" w:rsidRDefault="00B5424E" w:rsidP="00B5424E">
      <w:pPr>
        <w:pStyle w:val="Style2"/>
        <w:rPr>
          <w:rFonts w:ascii="Cambria" w:hAnsi="Cambria"/>
        </w:rPr>
      </w:pPr>
      <w:r w:rsidRPr="001E0293">
        <w:rPr>
          <w:rFonts w:ascii="Cambria" w:hAnsi="Cambria"/>
        </w:rPr>
        <w:t>“I’ll teach you how, babe.” Caspian snorted. He walked over and threw his arm around her neck and rested it there. She wrapped her arm around his waist. They looked happy, and it felt good to see.</w:t>
      </w:r>
    </w:p>
    <w:p w14:paraId="2360CD6F" w14:textId="77777777" w:rsidR="00B5424E" w:rsidRPr="001E0293" w:rsidRDefault="00B5424E" w:rsidP="00B5424E">
      <w:pPr>
        <w:pStyle w:val="Style2"/>
        <w:rPr>
          <w:rFonts w:ascii="Cambria" w:hAnsi="Cambria"/>
        </w:rPr>
      </w:pPr>
      <w:r w:rsidRPr="001E0293">
        <w:rPr>
          <w:rFonts w:ascii="Cambria" w:hAnsi="Cambria"/>
        </w:rPr>
        <w:t>“That was four days ago, Oriana.” Jasper replied to me. His voice sounded hurt.</w:t>
      </w:r>
    </w:p>
    <w:p w14:paraId="53B5EA4C" w14:textId="77777777" w:rsidR="00B5424E" w:rsidRPr="001E0293" w:rsidRDefault="00B5424E" w:rsidP="00B5424E">
      <w:pPr>
        <w:pStyle w:val="Style2"/>
        <w:rPr>
          <w:rFonts w:ascii="Cambria" w:hAnsi="Cambria"/>
        </w:rPr>
      </w:pPr>
      <w:r w:rsidRPr="001E0293">
        <w:rPr>
          <w:rFonts w:ascii="Cambria" w:hAnsi="Cambria"/>
        </w:rPr>
        <w:t>I gasped. “We weren’t even there for a day!” I exclaimed. How is that even possible?</w:t>
      </w:r>
    </w:p>
    <w:p w14:paraId="04EA50B0" w14:textId="77777777" w:rsidR="00B5424E" w:rsidRPr="001E0293" w:rsidRDefault="00B5424E" w:rsidP="00B5424E">
      <w:pPr>
        <w:pStyle w:val="Style2"/>
        <w:rPr>
          <w:rFonts w:ascii="Cambria" w:hAnsi="Cambria"/>
        </w:rPr>
      </w:pPr>
      <w:r w:rsidRPr="001E0293">
        <w:rPr>
          <w:rFonts w:ascii="Cambria" w:hAnsi="Cambria"/>
        </w:rPr>
        <w:t>“’Godspeed’? Duh. What do you think everyone means when they say that?” Abigail and her timing were astounding.</w:t>
      </w:r>
    </w:p>
    <w:p w14:paraId="2C2612B5" w14:textId="77777777" w:rsidR="00B5424E" w:rsidRPr="001E0293" w:rsidRDefault="00B5424E" w:rsidP="00B5424E">
      <w:pPr>
        <w:pStyle w:val="Style2"/>
        <w:rPr>
          <w:rFonts w:ascii="Cambria" w:hAnsi="Cambria"/>
        </w:rPr>
      </w:pPr>
      <w:r w:rsidRPr="001E0293">
        <w:rPr>
          <w:rFonts w:ascii="Cambria" w:hAnsi="Cambria"/>
        </w:rPr>
        <w:lastRenderedPageBreak/>
        <w:t>“Oh—well, I didn’t know.” I looked down at the fire and sat on the boulder nearest me. Kade sat on the dirt next to me, and everyone else followed suit. We all stared silently for a moment.</w:t>
      </w:r>
    </w:p>
    <w:p w14:paraId="4BA86805" w14:textId="77777777" w:rsidR="00B5424E" w:rsidRPr="001E0293" w:rsidRDefault="00B5424E" w:rsidP="00B5424E">
      <w:pPr>
        <w:pStyle w:val="Style2"/>
        <w:rPr>
          <w:rFonts w:ascii="Cambria" w:hAnsi="Cambria"/>
        </w:rPr>
      </w:pPr>
      <w:r w:rsidRPr="001E0293">
        <w:rPr>
          <w:rFonts w:ascii="Cambria" w:hAnsi="Cambria"/>
        </w:rPr>
        <w:t>“Well shit.” Caspian chuckled. “You girls bring some crazy stuff about.” Luna shoved him, and he grabbed her and pulled her into a hug. He kissed her on the forehead and caught my gaze. I felt the red rise in my cheeks. I didn’t mean to be caught watching.</w:t>
      </w:r>
    </w:p>
    <w:p w14:paraId="16AB5F7C" w14:textId="77777777" w:rsidR="00B5424E" w:rsidRPr="001E0293" w:rsidRDefault="00B5424E" w:rsidP="00B5424E">
      <w:pPr>
        <w:pStyle w:val="Style2"/>
        <w:rPr>
          <w:rFonts w:ascii="Cambria" w:hAnsi="Cambria"/>
        </w:rPr>
      </w:pPr>
      <w:r w:rsidRPr="001E0293">
        <w:rPr>
          <w:rFonts w:ascii="Cambria" w:hAnsi="Cambria"/>
        </w:rPr>
        <w:t>“That they do,” Kade smiled. “So what’s the game plan now?” Trying to change the subject. I think he felt bad for my sister and me, but who knew.</w:t>
      </w:r>
    </w:p>
    <w:p w14:paraId="477ADF74" w14:textId="77777777" w:rsidR="00B5424E" w:rsidRPr="001E0293" w:rsidRDefault="00B5424E" w:rsidP="00B5424E">
      <w:pPr>
        <w:pStyle w:val="Style2"/>
        <w:rPr>
          <w:rFonts w:ascii="Cambria" w:hAnsi="Cambria"/>
        </w:rPr>
      </w:pPr>
      <w:r w:rsidRPr="001E0293">
        <w:rPr>
          <w:rFonts w:ascii="Cambria" w:hAnsi="Cambria"/>
        </w:rPr>
        <w:t xml:space="preserve">“Crystal, your mother,” I motioned to Jasper, “She said they couldn't help, but she mentioned that we should ask other beings too, though.” I sighed. I felt </w:t>
      </w:r>
      <w:r w:rsidRPr="001E0293">
        <w:rPr>
          <w:rFonts w:ascii="Cambria" w:hAnsi="Cambria"/>
        </w:rPr>
        <w:lastRenderedPageBreak/>
        <w:t>like we kept spinning in circles no matter what was happening.</w:t>
      </w:r>
    </w:p>
    <w:p w14:paraId="4FDB42F3" w14:textId="77777777" w:rsidR="00B5424E" w:rsidRPr="001E0293" w:rsidRDefault="00B5424E" w:rsidP="00B5424E">
      <w:pPr>
        <w:pStyle w:val="Style2"/>
        <w:rPr>
          <w:rFonts w:ascii="Cambria" w:hAnsi="Cambria"/>
        </w:rPr>
      </w:pPr>
      <w:r w:rsidRPr="001E0293">
        <w:rPr>
          <w:rFonts w:ascii="Cambria" w:hAnsi="Cambria"/>
        </w:rPr>
        <w:t>“Other beings? What other beings are there?” Luna spoke fast, and it was clear she was anxious. For once I wasn’t the last to find something out.</w:t>
      </w:r>
    </w:p>
    <w:p w14:paraId="29A44E01" w14:textId="77777777" w:rsidR="00B5424E" w:rsidRPr="001E0293" w:rsidRDefault="00B5424E" w:rsidP="00B5424E">
      <w:pPr>
        <w:pStyle w:val="Style2"/>
        <w:rPr>
          <w:rFonts w:ascii="Cambria" w:hAnsi="Cambria"/>
        </w:rPr>
      </w:pPr>
      <w:r w:rsidRPr="001E0293">
        <w:rPr>
          <w:rFonts w:ascii="Cambria" w:hAnsi="Cambria"/>
        </w:rPr>
        <w:t>Abigail snickered. “Dude, the stories you heard about things that go bump in the dark? Well, they’re real. And not cute and glittery, either.” She got up and began grabbing firewood. Jasper stood up beside her as she passed him a few wood logs. As he passed them over to the pit, I couldn’t help but squint at the bright flames. Jasper seemed unbothered by the heat, but fire had always scared me. They then sat back down, and he flashed her a toothy grin, he stopped smiling when he caught me watching. I wondered what he knew.</w:t>
      </w:r>
    </w:p>
    <w:p w14:paraId="1F513B28" w14:textId="77777777" w:rsidR="00B5424E" w:rsidRPr="001E0293" w:rsidRDefault="00B5424E" w:rsidP="00B5424E">
      <w:pPr>
        <w:pStyle w:val="Style2"/>
        <w:rPr>
          <w:rFonts w:ascii="Cambria" w:hAnsi="Cambria"/>
        </w:rPr>
      </w:pPr>
      <w:r w:rsidRPr="001E0293">
        <w:rPr>
          <w:rFonts w:ascii="Cambria" w:hAnsi="Cambria"/>
        </w:rPr>
        <w:lastRenderedPageBreak/>
        <w:t>“Yes, what she said is partially true.” Kade added. “However, the largest groups that would be the most beneficial to us would be Vampires, Werewolves, Fae, and Witches. Angels would be, too, but they have their hands tied, and there are Demons, too, but they aren’t for the greater good.” He looked at each of our faces.</w:t>
      </w:r>
    </w:p>
    <w:p w14:paraId="0A572941" w14:textId="77777777" w:rsidR="00B5424E" w:rsidRPr="001E0293" w:rsidRDefault="00B5424E" w:rsidP="00B5424E">
      <w:pPr>
        <w:pStyle w:val="Style2"/>
        <w:rPr>
          <w:rFonts w:ascii="Cambria" w:hAnsi="Cambria"/>
        </w:rPr>
      </w:pPr>
      <w:r w:rsidRPr="001E0293">
        <w:rPr>
          <w:rFonts w:ascii="Cambria" w:hAnsi="Cambria"/>
        </w:rPr>
        <w:t>“Wait, are there Mermaids?” Luna’s face lit up like a child in a candy store.</w:t>
      </w:r>
    </w:p>
    <w:p w14:paraId="4CD64D2C" w14:textId="77777777" w:rsidR="00B5424E" w:rsidRPr="001E0293" w:rsidRDefault="00B5424E" w:rsidP="00B5424E">
      <w:pPr>
        <w:pStyle w:val="Style2"/>
        <w:rPr>
          <w:rFonts w:ascii="Cambria" w:hAnsi="Cambria"/>
        </w:rPr>
      </w:pPr>
      <w:r w:rsidRPr="001E0293">
        <w:rPr>
          <w:rFonts w:ascii="Cambria" w:hAnsi="Cambria"/>
        </w:rPr>
        <w:t>Caspian chimed in, “Sirens, babe. Beautiful and deadly. Actually, now that I think of it are you sure you aren’t part Siren as well? Cause, you know.” He winked and Abigail made a loud hurling noise. I couldn’t help but giggle. That was beyond corny, even for him.</w:t>
      </w:r>
    </w:p>
    <w:p w14:paraId="545B716B" w14:textId="77777777" w:rsidR="00B5424E" w:rsidRPr="001E0293" w:rsidRDefault="00B5424E" w:rsidP="00B5424E">
      <w:pPr>
        <w:pStyle w:val="Style2"/>
        <w:rPr>
          <w:rFonts w:ascii="Cambria" w:hAnsi="Cambria"/>
        </w:rPr>
      </w:pPr>
      <w:r w:rsidRPr="001E0293">
        <w:rPr>
          <w:rFonts w:ascii="Cambria" w:hAnsi="Cambria"/>
        </w:rPr>
        <w:lastRenderedPageBreak/>
        <w:t xml:space="preserve">“I think I’m going to jet.” Abigail finally said. “I am gonna see if I can tune in </w:t>
      </w:r>
      <w:r w:rsidRPr="00782C25">
        <w:rPr>
          <w:rFonts w:ascii="Cambria" w:hAnsi="Cambria"/>
          <w:noProof/>
        </w:rPr>
        <w:t>on</w:t>
      </w:r>
      <w:r w:rsidRPr="001E0293">
        <w:rPr>
          <w:rFonts w:ascii="Cambria" w:hAnsi="Cambria"/>
        </w:rPr>
        <w:t xml:space="preserve"> anyone. Maybe find out whatever happened to Alistair and his idiots, since Oriana pulled her magic trick out of some book we don’t know.” Her wings unfurled.</w:t>
      </w:r>
    </w:p>
    <w:p w14:paraId="531AE6F1" w14:textId="77777777" w:rsidR="00B5424E" w:rsidRPr="001E0293" w:rsidRDefault="00B5424E" w:rsidP="00B5424E">
      <w:pPr>
        <w:pStyle w:val="Style2"/>
        <w:rPr>
          <w:rFonts w:ascii="Cambria" w:hAnsi="Cambria"/>
        </w:rPr>
      </w:pPr>
      <w:r w:rsidRPr="001E0293">
        <w:rPr>
          <w:rFonts w:ascii="Cambria" w:hAnsi="Cambria"/>
        </w:rPr>
        <w:t>“Wait—” Jasper stood up and went to take a step toward her.</w:t>
      </w:r>
    </w:p>
    <w:p w14:paraId="4A1A99EB" w14:textId="77777777" w:rsidR="00B5424E" w:rsidRPr="001E0293" w:rsidRDefault="00B5424E" w:rsidP="00B5424E">
      <w:pPr>
        <w:pStyle w:val="Style2"/>
        <w:rPr>
          <w:rFonts w:ascii="Cambria" w:hAnsi="Cambria"/>
        </w:rPr>
      </w:pPr>
      <w:r w:rsidRPr="001E0293">
        <w:rPr>
          <w:rFonts w:ascii="Cambria" w:hAnsi="Cambria"/>
        </w:rPr>
        <w:t>“I don’t do goodbyes.” She began to hover.</w:t>
      </w:r>
    </w:p>
    <w:p w14:paraId="798FBB90" w14:textId="77777777" w:rsidR="00B5424E" w:rsidRPr="001E0293" w:rsidRDefault="00B5424E" w:rsidP="00B5424E">
      <w:pPr>
        <w:pStyle w:val="Style2"/>
        <w:rPr>
          <w:rFonts w:ascii="Cambria" w:hAnsi="Cambria"/>
        </w:rPr>
      </w:pPr>
      <w:r w:rsidRPr="001E0293">
        <w:rPr>
          <w:rFonts w:ascii="Cambria" w:hAnsi="Cambria"/>
        </w:rPr>
        <w:t>“Can I tag along? My wings ache, and all I want to do is fly.” He basically was begging her.</w:t>
      </w:r>
    </w:p>
    <w:p w14:paraId="1A1B726F" w14:textId="77777777" w:rsidR="00B5424E" w:rsidRPr="001E0293" w:rsidRDefault="00B5424E" w:rsidP="00B5424E">
      <w:pPr>
        <w:pStyle w:val="Style2"/>
        <w:rPr>
          <w:rFonts w:ascii="Cambria" w:hAnsi="Cambria"/>
        </w:rPr>
      </w:pPr>
      <w:r w:rsidRPr="001E0293">
        <w:rPr>
          <w:rFonts w:ascii="Cambria" w:hAnsi="Cambria"/>
        </w:rPr>
        <w:t>“Whatever.” She said, but you could clearly tell she wasn’t annoyed, almost delighted.</w:t>
      </w:r>
    </w:p>
    <w:p w14:paraId="2A01CE30" w14:textId="77777777" w:rsidR="00B5424E" w:rsidRPr="001E0293" w:rsidRDefault="00B5424E" w:rsidP="00B5424E">
      <w:pPr>
        <w:pStyle w:val="Style2"/>
        <w:rPr>
          <w:rFonts w:ascii="Cambria" w:hAnsi="Cambria"/>
        </w:rPr>
      </w:pPr>
      <w:r w:rsidRPr="001E0293">
        <w:rPr>
          <w:rFonts w:ascii="Cambria" w:hAnsi="Cambria"/>
        </w:rPr>
        <w:t>“Later, guys.” Jasper turned, and with a wave of his hand he crouched, let his wings out, and launched into the sky.</w:t>
      </w:r>
    </w:p>
    <w:p w14:paraId="224FD451" w14:textId="77777777" w:rsidR="00B5424E" w:rsidRPr="001E0293" w:rsidRDefault="00B5424E" w:rsidP="00B5424E">
      <w:pPr>
        <w:pStyle w:val="Style2"/>
        <w:rPr>
          <w:rFonts w:ascii="Cambria" w:hAnsi="Cambria"/>
        </w:rPr>
      </w:pPr>
      <w:r w:rsidRPr="001E0293">
        <w:rPr>
          <w:rFonts w:ascii="Cambria" w:hAnsi="Cambria"/>
        </w:rPr>
        <w:t>“Show off,” Caspian muttered.</w:t>
      </w:r>
    </w:p>
    <w:p w14:paraId="6B90E8D6" w14:textId="77777777" w:rsidR="00B5424E" w:rsidRPr="001E0293" w:rsidRDefault="00B5424E" w:rsidP="00B5424E">
      <w:pPr>
        <w:pStyle w:val="Style2"/>
        <w:rPr>
          <w:rFonts w:ascii="Cambria" w:hAnsi="Cambria"/>
        </w:rPr>
      </w:pPr>
      <w:r w:rsidRPr="001E0293">
        <w:rPr>
          <w:rFonts w:ascii="Cambria" w:hAnsi="Cambria"/>
        </w:rPr>
        <w:lastRenderedPageBreak/>
        <w:t>“Well, that was abrupt.” Kade came off as irritated, but I couldn’t blame him. He was probably conflicted about those two as well. “So who do you want to meet first?” He asked me, but glanced at Luna as well.</w:t>
      </w:r>
    </w:p>
    <w:p w14:paraId="31414989" w14:textId="77777777" w:rsidR="00B5424E" w:rsidRPr="001E0293" w:rsidRDefault="00B5424E" w:rsidP="00B5424E">
      <w:pPr>
        <w:pStyle w:val="Style2"/>
        <w:rPr>
          <w:rFonts w:ascii="Cambria" w:hAnsi="Cambria"/>
        </w:rPr>
      </w:pPr>
      <w:r w:rsidRPr="001E0293">
        <w:rPr>
          <w:rFonts w:ascii="Cambria" w:hAnsi="Cambria"/>
        </w:rPr>
        <w:t>“Oh, umm… witches? Sort of ease into it? I think diving into Vampires may send me into shock.” I smiled, and Luna nodded her head, almost thanking me silently. It was nice knowing I wasn’t the only one quietly melting down.</w:t>
      </w:r>
    </w:p>
    <w:p w14:paraId="30AEE6E9" w14:textId="77777777" w:rsidR="00B5424E" w:rsidRPr="001E0293" w:rsidRDefault="00B5424E" w:rsidP="00B5424E">
      <w:pPr>
        <w:pStyle w:val="Style2"/>
        <w:rPr>
          <w:rFonts w:ascii="Cambria" w:hAnsi="Cambria"/>
        </w:rPr>
      </w:pPr>
      <w:r w:rsidRPr="001E0293">
        <w:rPr>
          <w:rFonts w:ascii="Cambria" w:hAnsi="Cambria"/>
        </w:rPr>
        <w:t>“Black Briar Coven is a few towns over. I can rent us a car, and we could be there in about two hours.” Kade looked at me as he spoke.</w:t>
      </w:r>
    </w:p>
    <w:p w14:paraId="40DD3FD4" w14:textId="77777777" w:rsidR="00B5424E" w:rsidRPr="001E0293" w:rsidRDefault="00B5424E" w:rsidP="00B5424E">
      <w:pPr>
        <w:pStyle w:val="Style2"/>
        <w:rPr>
          <w:rFonts w:ascii="Cambria" w:hAnsi="Cambria"/>
        </w:rPr>
      </w:pPr>
      <w:r w:rsidRPr="001E0293">
        <w:rPr>
          <w:rFonts w:ascii="Cambria" w:hAnsi="Cambria"/>
        </w:rPr>
        <w:t>“Drive?” Caspian spoke up, it was odd, him being so quiet. I wondered if it was because of Luna.</w:t>
      </w:r>
    </w:p>
    <w:p w14:paraId="02E670ED" w14:textId="77777777" w:rsidR="00B5424E" w:rsidRPr="001E0293" w:rsidRDefault="00B5424E" w:rsidP="00B5424E">
      <w:pPr>
        <w:pStyle w:val="Style2"/>
        <w:rPr>
          <w:rFonts w:ascii="Cambria" w:hAnsi="Cambria"/>
        </w:rPr>
      </w:pPr>
      <w:r w:rsidRPr="001E0293">
        <w:rPr>
          <w:rFonts w:ascii="Cambria" w:hAnsi="Cambria"/>
        </w:rPr>
        <w:lastRenderedPageBreak/>
        <w:t>“We need to stay under the radar. Blend in with the mundane.” Kade said.</w:t>
      </w:r>
    </w:p>
    <w:p w14:paraId="5D86DD75" w14:textId="77777777" w:rsidR="00B5424E" w:rsidRPr="001E0293" w:rsidRDefault="00B5424E" w:rsidP="00B5424E">
      <w:pPr>
        <w:pStyle w:val="Style2"/>
        <w:rPr>
          <w:rFonts w:ascii="Cambria" w:hAnsi="Cambria"/>
        </w:rPr>
      </w:pPr>
      <w:r w:rsidRPr="001E0293">
        <w:rPr>
          <w:rFonts w:ascii="Cambria" w:hAnsi="Cambria"/>
        </w:rPr>
        <w:t>“So, it’s a plan. Can we go to bed now?” Luna sounded exhausted. I noticed how tired I felt myself.</w:t>
      </w:r>
    </w:p>
    <w:p w14:paraId="19EAB58A" w14:textId="77777777" w:rsidR="00B5424E" w:rsidRPr="001E0293" w:rsidRDefault="00B5424E" w:rsidP="00B5424E">
      <w:pPr>
        <w:pStyle w:val="Style2"/>
        <w:rPr>
          <w:rFonts w:ascii="Cambria" w:hAnsi="Cambria"/>
        </w:rPr>
      </w:pPr>
      <w:r w:rsidRPr="001E0293">
        <w:rPr>
          <w:rFonts w:ascii="Cambria" w:hAnsi="Cambria"/>
        </w:rPr>
        <w:t>“Let’s go, babe.” Caspian stood up first and gave her his hand as he effortlessly lifted her up. She flashed me a smile, and for the first time, I felt like the protective big sister. But I knew that I had no room to tell her what to do, so I let them stay together.</w:t>
      </w:r>
    </w:p>
    <w:p w14:paraId="5C43260E" w14:textId="77777777" w:rsidR="00B5424E" w:rsidRPr="001E0293" w:rsidRDefault="00B5424E" w:rsidP="00B5424E">
      <w:pPr>
        <w:pStyle w:val="Style2"/>
        <w:rPr>
          <w:rFonts w:ascii="Cambria" w:hAnsi="Cambria"/>
        </w:rPr>
      </w:pPr>
      <w:r w:rsidRPr="001E0293">
        <w:rPr>
          <w:rFonts w:ascii="Cambria" w:hAnsi="Cambria"/>
        </w:rPr>
        <w:t>“Caspian, be smart, brother.” Kade had called Caspian ‘brother,’ and I think both Caspian and I were both a bit taken aback.</w:t>
      </w:r>
    </w:p>
    <w:p w14:paraId="1717C666" w14:textId="77777777" w:rsidR="00B5424E" w:rsidRPr="001E0293" w:rsidRDefault="00B5424E" w:rsidP="00B5424E">
      <w:pPr>
        <w:pStyle w:val="Style2"/>
        <w:rPr>
          <w:rFonts w:ascii="Cambria" w:hAnsi="Cambria"/>
        </w:rPr>
      </w:pPr>
      <w:r w:rsidRPr="001E0293">
        <w:rPr>
          <w:rFonts w:ascii="Cambria" w:hAnsi="Cambria"/>
        </w:rPr>
        <w:t>“Of course bro, it’s just… keeping her close feels safer.” He smiled as they turned and walked toward the tent Abigail and I had slept in.</w:t>
      </w:r>
    </w:p>
    <w:p w14:paraId="0622EC55" w14:textId="77777777" w:rsidR="00B5424E" w:rsidRPr="001E0293" w:rsidRDefault="00B5424E" w:rsidP="00B5424E">
      <w:pPr>
        <w:pStyle w:val="Style2"/>
        <w:rPr>
          <w:rFonts w:ascii="Cambria" w:hAnsi="Cambria"/>
        </w:rPr>
      </w:pPr>
      <w:r w:rsidRPr="001E0293">
        <w:rPr>
          <w:rFonts w:ascii="Cambria" w:hAnsi="Cambria"/>
        </w:rPr>
        <w:lastRenderedPageBreak/>
        <w:t>“I can sleep out here if you want,” Kade spoke up.</w:t>
      </w:r>
    </w:p>
    <w:p w14:paraId="04D131FA" w14:textId="77777777" w:rsidR="00B5424E" w:rsidRPr="001E0293" w:rsidRDefault="00B5424E" w:rsidP="00B5424E">
      <w:pPr>
        <w:pStyle w:val="Style2"/>
        <w:rPr>
          <w:rFonts w:ascii="Cambria" w:hAnsi="Cambria"/>
        </w:rPr>
      </w:pPr>
      <w:r w:rsidRPr="001E0293">
        <w:rPr>
          <w:rFonts w:ascii="Cambria" w:hAnsi="Cambria"/>
        </w:rPr>
        <w:t>“But please don’t.” I said as I stared into the fire. “I don’t want to be alone,” I added. It was the truth, though.</w:t>
      </w:r>
    </w:p>
    <w:p w14:paraId="68770707" w14:textId="77777777" w:rsidR="00B5424E" w:rsidRPr="001E0293" w:rsidRDefault="00B5424E" w:rsidP="00B5424E">
      <w:pPr>
        <w:pStyle w:val="Style2"/>
        <w:rPr>
          <w:rFonts w:ascii="Cambria" w:hAnsi="Cambria"/>
        </w:rPr>
      </w:pPr>
      <w:r w:rsidRPr="001E0293">
        <w:rPr>
          <w:rFonts w:ascii="Cambria" w:hAnsi="Cambria"/>
        </w:rPr>
        <w:t xml:space="preserve">“Okay, then.” He sounded almost giddy. He stood up and took my hands like I had watched Caspian do just seconds before with Luna. Except when he pulled me up, he also pulled me into a tight embrace. I laid my head on his chest as he held me. We rocked back and forth in the shadows of the fire that was nearly out, the embers crackling in the fire pit. </w:t>
      </w:r>
    </w:p>
    <w:p w14:paraId="39559520" w14:textId="77777777" w:rsidR="00B5424E" w:rsidRPr="001E0293" w:rsidRDefault="00B5424E" w:rsidP="00B5424E">
      <w:pPr>
        <w:pStyle w:val="Style2"/>
        <w:rPr>
          <w:rFonts w:ascii="Cambria" w:hAnsi="Cambria"/>
        </w:rPr>
      </w:pPr>
      <w:r w:rsidRPr="001E0293">
        <w:rPr>
          <w:rFonts w:ascii="Cambria" w:hAnsi="Cambria"/>
        </w:rPr>
        <w:t>“Are you okay?” He asked, breaking the beautiful silence.</w:t>
      </w:r>
    </w:p>
    <w:p w14:paraId="2346B096" w14:textId="77777777" w:rsidR="00B5424E" w:rsidRPr="001E0293" w:rsidRDefault="00B5424E" w:rsidP="00B5424E">
      <w:pPr>
        <w:pStyle w:val="Style2"/>
        <w:rPr>
          <w:rFonts w:ascii="Cambria" w:hAnsi="Cambria"/>
        </w:rPr>
      </w:pPr>
      <w:r w:rsidRPr="001E0293">
        <w:rPr>
          <w:rFonts w:ascii="Cambria" w:hAnsi="Cambria"/>
        </w:rPr>
        <w:t>“Yeah, why?” I asked back, not moving my head from his chest. I felt it rise and fall under my head.</w:t>
      </w:r>
    </w:p>
    <w:p w14:paraId="69F13AAA" w14:textId="77777777" w:rsidR="00B5424E" w:rsidRPr="001E0293" w:rsidRDefault="00B5424E" w:rsidP="00B5424E">
      <w:pPr>
        <w:pStyle w:val="Style2"/>
        <w:rPr>
          <w:rFonts w:ascii="Cambria" w:hAnsi="Cambria"/>
        </w:rPr>
      </w:pPr>
      <w:r w:rsidRPr="001E0293">
        <w:rPr>
          <w:rFonts w:ascii="Cambria" w:hAnsi="Cambria"/>
        </w:rPr>
        <w:lastRenderedPageBreak/>
        <w:t>“Abigail and Jasper.” He spoke softly and kept us swaying.</w:t>
      </w:r>
    </w:p>
    <w:p w14:paraId="6664733B" w14:textId="77777777" w:rsidR="00B5424E" w:rsidRPr="001E0293" w:rsidRDefault="00B5424E" w:rsidP="00B5424E">
      <w:pPr>
        <w:pStyle w:val="Style2"/>
        <w:rPr>
          <w:rFonts w:ascii="Cambria" w:hAnsi="Cambria"/>
        </w:rPr>
      </w:pPr>
      <w:r w:rsidRPr="001E0293">
        <w:rPr>
          <w:rFonts w:ascii="Cambria" w:hAnsi="Cambria"/>
        </w:rPr>
        <w:t>“It was just awkward, and a little weird.” I sighed. I couldn’t help but jump a bit when the log in the fire let out a loud pop. Kade tightened his grip on me momentarily. “Did you and Abigail ever have a thing?” I asked, curious if it was bothering him, too.</w:t>
      </w:r>
    </w:p>
    <w:p w14:paraId="36A598B8" w14:textId="77777777" w:rsidR="00B5424E" w:rsidRPr="001E0293" w:rsidRDefault="00B5424E" w:rsidP="00B5424E">
      <w:pPr>
        <w:pStyle w:val="Style2"/>
        <w:rPr>
          <w:rFonts w:ascii="Cambria" w:hAnsi="Cambria"/>
        </w:rPr>
      </w:pPr>
      <w:r w:rsidRPr="001E0293">
        <w:rPr>
          <w:rFonts w:ascii="Cambria" w:hAnsi="Cambria"/>
        </w:rPr>
        <w:t xml:space="preserve">“Yes, Micah had our marriage in order.” He rested his cheek on my head. “So basically, we were engaged, even though neither of us had any interest. As time went on, we did end up figuring out that the idea of being with each other wasn’t so horrid, and eventually we fell for each other. But then you came about, and Micah’s plans for you. For the most part, Abigail was blindly following him whether it was pure evil or not. And I hated everything he did from the </w:t>
      </w:r>
      <w:r w:rsidRPr="001E0293">
        <w:rPr>
          <w:rFonts w:ascii="Cambria" w:hAnsi="Cambria"/>
        </w:rPr>
        <w:lastRenderedPageBreak/>
        <w:t>moment I was born, you could say. We fell out of what love we had, and now, Abigail’s come to her senses, and we decided a friendship was far more beneficial right now.” The fire was a pile of glowing embers now. I stared at them.</w:t>
      </w:r>
    </w:p>
    <w:p w14:paraId="09E08F1B" w14:textId="77777777" w:rsidR="00B5424E" w:rsidRPr="001E0293" w:rsidRDefault="00B5424E" w:rsidP="00B5424E">
      <w:pPr>
        <w:pStyle w:val="Style2"/>
        <w:rPr>
          <w:rFonts w:ascii="Cambria" w:hAnsi="Cambria"/>
        </w:rPr>
      </w:pPr>
      <w:r w:rsidRPr="001E0293">
        <w:rPr>
          <w:rFonts w:ascii="Cambria" w:hAnsi="Cambria"/>
        </w:rPr>
        <w:t>“I think the reason my mind finds its way to him in my dreams, is because of the guardian bond,” I said shyly.</w:t>
      </w:r>
    </w:p>
    <w:p w14:paraId="06DEC47F" w14:textId="77777777" w:rsidR="00B5424E" w:rsidRPr="001E0293" w:rsidRDefault="00B5424E" w:rsidP="00B5424E">
      <w:pPr>
        <w:pStyle w:val="Style2"/>
        <w:rPr>
          <w:rFonts w:ascii="Cambria" w:hAnsi="Cambria"/>
        </w:rPr>
      </w:pPr>
      <w:r w:rsidRPr="001E0293">
        <w:rPr>
          <w:rFonts w:ascii="Cambria" w:hAnsi="Cambria"/>
        </w:rPr>
        <w:t>He cleared his throat. “That’s a plausible explanation.”</w:t>
      </w:r>
    </w:p>
    <w:p w14:paraId="2B24ECC4" w14:textId="77777777" w:rsidR="00B5424E" w:rsidRPr="001E0293" w:rsidRDefault="00B5424E" w:rsidP="00B5424E">
      <w:pPr>
        <w:pStyle w:val="Style2"/>
        <w:rPr>
          <w:rFonts w:ascii="Cambria" w:hAnsi="Cambria"/>
        </w:rPr>
      </w:pPr>
      <w:r w:rsidRPr="001E0293">
        <w:rPr>
          <w:rFonts w:ascii="Cambria" w:hAnsi="Cambria"/>
        </w:rPr>
        <w:t>“Do you think they like each other??” I asked openly.</w:t>
      </w:r>
    </w:p>
    <w:p w14:paraId="429BF09F" w14:textId="77777777" w:rsidR="00B5424E" w:rsidRPr="001E0293" w:rsidRDefault="00B5424E" w:rsidP="00B5424E">
      <w:pPr>
        <w:pStyle w:val="Style2"/>
        <w:rPr>
          <w:rFonts w:ascii="Cambria" w:hAnsi="Cambria"/>
        </w:rPr>
      </w:pPr>
      <w:r w:rsidRPr="001E0293">
        <w:rPr>
          <w:rFonts w:ascii="Cambria" w:hAnsi="Cambria"/>
        </w:rPr>
        <w:t>“Very well might.” He answered. I tried my hardest to fight a yawn, but it still wound its way out of my mouth.</w:t>
      </w:r>
    </w:p>
    <w:p w14:paraId="736AE04C" w14:textId="77777777" w:rsidR="00B5424E" w:rsidRPr="001E0293" w:rsidRDefault="00B5424E" w:rsidP="00B5424E">
      <w:pPr>
        <w:pStyle w:val="Style2"/>
        <w:rPr>
          <w:rFonts w:ascii="Cambria" w:hAnsi="Cambria"/>
        </w:rPr>
      </w:pPr>
      <w:r w:rsidRPr="001E0293">
        <w:rPr>
          <w:rFonts w:ascii="Cambria" w:hAnsi="Cambria"/>
        </w:rPr>
        <w:t>“Bedtime?” He asked me.</w:t>
      </w:r>
    </w:p>
    <w:p w14:paraId="662BA9F6" w14:textId="77777777" w:rsidR="00B5424E" w:rsidRPr="001E0293" w:rsidRDefault="00B5424E" w:rsidP="00B5424E">
      <w:pPr>
        <w:pStyle w:val="Style2"/>
        <w:rPr>
          <w:rFonts w:ascii="Cambria" w:hAnsi="Cambria"/>
        </w:rPr>
      </w:pPr>
      <w:r w:rsidRPr="001E0293">
        <w:rPr>
          <w:rFonts w:ascii="Cambria" w:hAnsi="Cambria"/>
        </w:rPr>
        <w:lastRenderedPageBreak/>
        <w:t>“Yes.” I pulled away, and he grabbed a bucket and dumped water on the fire. The smoke and steam billowed up and into the stars. Under the circumstances, the sky remained beautiful. I couldn’t help but watch them twinkle.</w:t>
      </w:r>
    </w:p>
    <w:p w14:paraId="34242101" w14:textId="77777777" w:rsidR="00B5424E" w:rsidRPr="001E0293" w:rsidRDefault="00B5424E" w:rsidP="00B5424E">
      <w:pPr>
        <w:pStyle w:val="Style2"/>
        <w:rPr>
          <w:rFonts w:ascii="Cambria" w:hAnsi="Cambria"/>
        </w:rPr>
      </w:pPr>
      <w:r w:rsidRPr="001E0293">
        <w:rPr>
          <w:rFonts w:ascii="Cambria" w:hAnsi="Cambria"/>
        </w:rPr>
        <w:t>“My Firefly, you are so beautiful.” I felt him grab my hand and start to pull me toward the other tent. We crawled in, and he scrambled to make the bed area as neat as possible for me.</w:t>
      </w:r>
    </w:p>
    <w:p w14:paraId="6912E6A6" w14:textId="77777777" w:rsidR="00B5424E" w:rsidRPr="001E0293" w:rsidRDefault="00B5424E" w:rsidP="00B5424E">
      <w:pPr>
        <w:pStyle w:val="Style2"/>
        <w:rPr>
          <w:rFonts w:ascii="Cambria" w:hAnsi="Cambria"/>
        </w:rPr>
      </w:pPr>
      <w:r w:rsidRPr="001E0293">
        <w:rPr>
          <w:rFonts w:ascii="Cambria" w:hAnsi="Cambria"/>
        </w:rPr>
        <w:t xml:space="preserve">“It’s okay, don’t worry. I’m so tired I could probably sleep on a sack of potatoes and not have any problem whatsoever.” I chuckled as I laid down, leaving enough room </w:t>
      </w:r>
      <w:r w:rsidRPr="00782C25">
        <w:rPr>
          <w:rFonts w:ascii="Cambria" w:hAnsi="Cambria"/>
          <w:noProof/>
        </w:rPr>
        <w:t>between</w:t>
      </w:r>
      <w:r w:rsidRPr="001E0293">
        <w:rPr>
          <w:rFonts w:ascii="Cambria" w:hAnsi="Cambria"/>
        </w:rPr>
        <w:t xml:space="preserve"> us, so we weren’t touching.</w:t>
      </w:r>
    </w:p>
    <w:p w14:paraId="15274C7E" w14:textId="77777777" w:rsidR="00B5424E" w:rsidRPr="001E0293" w:rsidRDefault="00B5424E" w:rsidP="00B5424E">
      <w:pPr>
        <w:pStyle w:val="Style2"/>
        <w:rPr>
          <w:rFonts w:ascii="Cambria" w:hAnsi="Cambria"/>
        </w:rPr>
      </w:pPr>
      <w:r w:rsidRPr="001E0293">
        <w:rPr>
          <w:rFonts w:ascii="Cambria" w:hAnsi="Cambria"/>
        </w:rPr>
        <w:t xml:space="preserve">I rolled over to look at him, and he turned onto his side to do the same. He was far more handsome </w:t>
      </w:r>
      <w:r w:rsidRPr="001E0293">
        <w:rPr>
          <w:rFonts w:ascii="Cambria" w:hAnsi="Cambria"/>
        </w:rPr>
        <w:lastRenderedPageBreak/>
        <w:t>than I could ever fathom. I studied his face, and he began to smile.</w:t>
      </w:r>
    </w:p>
    <w:p w14:paraId="1FAE3D9D" w14:textId="77777777" w:rsidR="00B5424E" w:rsidRPr="001E0293" w:rsidRDefault="00B5424E" w:rsidP="00B5424E">
      <w:pPr>
        <w:pStyle w:val="Style2"/>
        <w:rPr>
          <w:rFonts w:ascii="Cambria" w:hAnsi="Cambria"/>
        </w:rPr>
      </w:pPr>
      <w:r w:rsidRPr="001E0293">
        <w:rPr>
          <w:rFonts w:ascii="Cambria" w:hAnsi="Cambria"/>
        </w:rPr>
        <w:t>“What?” He asked. I think I could see some color rise to his cheeks.</w:t>
      </w:r>
    </w:p>
    <w:p w14:paraId="7A7E8094" w14:textId="77777777" w:rsidR="00B5424E" w:rsidRPr="001E0293" w:rsidRDefault="00B5424E" w:rsidP="00B5424E">
      <w:pPr>
        <w:pStyle w:val="Style2"/>
        <w:rPr>
          <w:rFonts w:ascii="Cambria" w:hAnsi="Cambria"/>
        </w:rPr>
      </w:pPr>
      <w:r w:rsidRPr="001E0293">
        <w:rPr>
          <w:rFonts w:ascii="Cambria" w:hAnsi="Cambria"/>
        </w:rPr>
        <w:t>“Nothing,” I smiled. I decided at that moment I wouldn’t hold back, I wouldn’t build my walls up, or push him away. I would let myself fall for him. “I love you.” I think I mumbled, or I dreamt. I couldn’t remember; I was far too tired.</w:t>
      </w:r>
    </w:p>
    <w:p w14:paraId="6217B815" w14:textId="77777777" w:rsidR="00B5424E" w:rsidRPr="001E0293" w:rsidRDefault="00B5424E" w:rsidP="00B5424E">
      <w:pPr>
        <w:pStyle w:val="Style2"/>
        <w:rPr>
          <w:rFonts w:ascii="Cambria" w:hAnsi="Cambria"/>
        </w:rPr>
      </w:pPr>
      <w:r w:rsidRPr="001E0293">
        <w:rPr>
          <w:rFonts w:ascii="Cambria" w:hAnsi="Cambria"/>
        </w:rPr>
        <w:t>I awoke alone and cold. I shuddered as I pulled the blankets tight around me. When it registered I was alone, I threw the sheets off of me and scrambled out the tent door as fast as I could.</w:t>
      </w:r>
    </w:p>
    <w:p w14:paraId="42FDE375" w14:textId="77777777" w:rsidR="00B5424E" w:rsidRPr="001E0293" w:rsidRDefault="00B5424E" w:rsidP="00B5424E">
      <w:pPr>
        <w:pStyle w:val="Style2"/>
        <w:rPr>
          <w:rFonts w:ascii="Cambria" w:hAnsi="Cambria"/>
        </w:rPr>
      </w:pPr>
      <w:r w:rsidRPr="001E0293">
        <w:rPr>
          <w:rFonts w:ascii="Cambria" w:hAnsi="Cambria"/>
        </w:rPr>
        <w:t xml:space="preserve">“Calm down, sleepy head.” Caspian’s voice came from beside me. I glanced at him, and he smiled at me in return, then nodded toward the campfire. I </w:t>
      </w:r>
      <w:r w:rsidRPr="001E0293">
        <w:rPr>
          <w:rFonts w:ascii="Cambria" w:hAnsi="Cambria"/>
        </w:rPr>
        <w:lastRenderedPageBreak/>
        <w:t>turned and noticed Kade sitting in a car with the door wide open, his leg resting on the ground outside the vehicle.</w:t>
      </w:r>
    </w:p>
    <w:p w14:paraId="210BD393" w14:textId="77777777" w:rsidR="00B5424E" w:rsidRPr="001E0293" w:rsidRDefault="00B5424E" w:rsidP="00B5424E">
      <w:pPr>
        <w:pStyle w:val="Style2"/>
        <w:rPr>
          <w:rFonts w:ascii="Cambria" w:hAnsi="Cambria"/>
        </w:rPr>
      </w:pPr>
      <w:r w:rsidRPr="001E0293">
        <w:rPr>
          <w:rFonts w:ascii="Cambria" w:hAnsi="Cambria"/>
        </w:rPr>
        <w:t>“You okay?” He noticed the worried look on my face. He got out of the car and walked over to me. I wrapped my arms around his waist, and he wrapped his around me.</w:t>
      </w:r>
    </w:p>
    <w:p w14:paraId="5DC08099" w14:textId="77777777" w:rsidR="00B5424E" w:rsidRPr="001E0293" w:rsidRDefault="00B5424E" w:rsidP="00B5424E">
      <w:pPr>
        <w:pStyle w:val="Style2"/>
        <w:rPr>
          <w:rFonts w:ascii="Cambria" w:hAnsi="Cambria"/>
        </w:rPr>
      </w:pPr>
      <w:r w:rsidRPr="001E0293">
        <w:rPr>
          <w:rFonts w:ascii="Cambria" w:hAnsi="Cambria"/>
        </w:rPr>
        <w:t>“I thought you guys had left me.” I replied. I was embarrassed to admit it.</w:t>
      </w:r>
    </w:p>
    <w:p w14:paraId="3D125163" w14:textId="77777777" w:rsidR="00B5424E" w:rsidRPr="001E0293" w:rsidRDefault="00B5424E" w:rsidP="00B5424E">
      <w:pPr>
        <w:pStyle w:val="Style2"/>
        <w:rPr>
          <w:rFonts w:ascii="Cambria" w:hAnsi="Cambria"/>
        </w:rPr>
      </w:pPr>
      <w:r w:rsidRPr="001E0293">
        <w:rPr>
          <w:rFonts w:ascii="Cambria" w:hAnsi="Cambria"/>
        </w:rPr>
        <w:t>“Oriana, never, ever think that. I would never leave you.” He stated as he kissed the top of my head.</w:t>
      </w:r>
    </w:p>
    <w:p w14:paraId="02C91AB6" w14:textId="77777777" w:rsidR="00B5424E" w:rsidRPr="001E0293" w:rsidRDefault="00B5424E" w:rsidP="00B5424E">
      <w:pPr>
        <w:pStyle w:val="Style2"/>
        <w:rPr>
          <w:rFonts w:ascii="Cambria" w:hAnsi="Cambria"/>
        </w:rPr>
      </w:pPr>
      <w:r w:rsidRPr="001E0293">
        <w:rPr>
          <w:rFonts w:ascii="Cambria" w:hAnsi="Cambria"/>
        </w:rPr>
        <w:t>“We wouldn’t ever voluntarily ditch you, either.” Luna said. She was pouring sand on the fire.</w:t>
      </w:r>
    </w:p>
    <w:p w14:paraId="78126020" w14:textId="77777777" w:rsidR="00B5424E" w:rsidRPr="001E0293" w:rsidRDefault="00B5424E" w:rsidP="00B5424E">
      <w:pPr>
        <w:pStyle w:val="Style2"/>
        <w:rPr>
          <w:rFonts w:ascii="Cambria" w:hAnsi="Cambria"/>
        </w:rPr>
      </w:pPr>
      <w:r w:rsidRPr="001E0293">
        <w:rPr>
          <w:rFonts w:ascii="Cambria" w:hAnsi="Cambria"/>
        </w:rPr>
        <w:t>“She’s right, kiddo.” Caspian walked over to help Luna finish putting the fire out.</w:t>
      </w:r>
    </w:p>
    <w:p w14:paraId="73FEABAD" w14:textId="77777777" w:rsidR="00B5424E" w:rsidRPr="001E0293" w:rsidRDefault="00B5424E" w:rsidP="00B5424E">
      <w:pPr>
        <w:pStyle w:val="Style2"/>
        <w:rPr>
          <w:rFonts w:ascii="Cambria" w:hAnsi="Cambria"/>
        </w:rPr>
      </w:pPr>
      <w:r w:rsidRPr="001E0293">
        <w:rPr>
          <w:rFonts w:ascii="Cambria" w:hAnsi="Cambria"/>
        </w:rPr>
        <w:lastRenderedPageBreak/>
        <w:t>“Ready to meet the witches?” Kade smiled at me. “I grabbed us a rental car, a bit less conspicuous than flying.” He let go of me and began walking over to the car.</w:t>
      </w:r>
    </w:p>
    <w:p w14:paraId="0C0D0CF4" w14:textId="77777777" w:rsidR="00B5424E" w:rsidRPr="001E0293" w:rsidRDefault="00B5424E" w:rsidP="00B5424E">
      <w:pPr>
        <w:pStyle w:val="Style2"/>
        <w:rPr>
          <w:rFonts w:ascii="Cambria" w:hAnsi="Cambria"/>
        </w:rPr>
      </w:pPr>
      <w:r w:rsidRPr="001E0293">
        <w:rPr>
          <w:rFonts w:ascii="Cambria" w:hAnsi="Cambria"/>
        </w:rPr>
        <w:t>“Yeah, let’s go.” I followed him, making awkward eye contact with Caspian.</w:t>
      </w:r>
    </w:p>
    <w:p w14:paraId="6BB69EEA" w14:textId="77777777" w:rsidR="00B5424E" w:rsidRPr="001E0293" w:rsidRDefault="00B5424E" w:rsidP="00B5424E">
      <w:pPr>
        <w:pStyle w:val="Style2"/>
        <w:rPr>
          <w:rFonts w:ascii="Cambria" w:hAnsi="Cambria"/>
        </w:rPr>
      </w:pPr>
      <w:r w:rsidRPr="001E0293">
        <w:rPr>
          <w:rFonts w:ascii="Cambria" w:hAnsi="Cambria"/>
        </w:rPr>
        <w:t>“Wait! Shotgun!” Caspian yelled as he dropped the rest of the sand on the fire and bolted in front of me to the car.</w:t>
      </w:r>
    </w:p>
    <w:p w14:paraId="57FB72A3" w14:textId="77777777" w:rsidR="00B5424E" w:rsidRPr="001E0293" w:rsidRDefault="00B5424E" w:rsidP="00B5424E">
      <w:pPr>
        <w:pStyle w:val="Style2"/>
        <w:rPr>
          <w:rFonts w:ascii="Cambria" w:hAnsi="Cambria"/>
        </w:rPr>
      </w:pPr>
      <w:r w:rsidRPr="001E0293">
        <w:rPr>
          <w:rFonts w:ascii="Cambria" w:hAnsi="Cambria"/>
        </w:rPr>
        <w:t>“Fine, I was going to sit in the back with Luna anyways, she shouldn’t have to suffer riding next to you for hours at a time.” I teased.</w:t>
      </w:r>
    </w:p>
    <w:p w14:paraId="6469CC53" w14:textId="77777777" w:rsidR="00B5424E" w:rsidRPr="001E0293" w:rsidRDefault="00B5424E" w:rsidP="00B5424E">
      <w:pPr>
        <w:pStyle w:val="Style2"/>
        <w:rPr>
          <w:rFonts w:ascii="Cambria" w:hAnsi="Cambria"/>
        </w:rPr>
      </w:pPr>
      <w:r w:rsidRPr="001E0293">
        <w:rPr>
          <w:rFonts w:ascii="Cambria" w:hAnsi="Cambria"/>
        </w:rPr>
        <w:t xml:space="preserve">“Ouch.” He wrinkled his face up at me, and Luna was roaring with laughter. I opened the door and let Luna climb in first. Kade cranked the key, and the engine came to life. The radio came on automatically, </w:t>
      </w:r>
      <w:r w:rsidRPr="001E0293">
        <w:rPr>
          <w:rFonts w:ascii="Cambria" w:hAnsi="Cambria"/>
        </w:rPr>
        <w:lastRenderedPageBreak/>
        <w:t>and the song Savior by Rise Against came on the radio. I smiled to myself as I stared out the window and watched the mountains in the distance through the trees.</w:t>
      </w:r>
    </w:p>
    <w:p w14:paraId="49D088AF" w14:textId="77777777" w:rsidR="00B5424E" w:rsidRPr="001E0293" w:rsidRDefault="00B5424E" w:rsidP="00B5424E">
      <w:pPr>
        <w:pStyle w:val="Style2"/>
        <w:rPr>
          <w:rFonts w:ascii="Cambria" w:hAnsi="Cambria"/>
        </w:rPr>
      </w:pPr>
      <w:r w:rsidRPr="001E0293">
        <w:rPr>
          <w:rFonts w:ascii="Cambria" w:hAnsi="Cambria"/>
        </w:rPr>
        <w:t>After about thirty minutes or so had passed, I began feeling a strange sensation in the pit of my stomach. Luna grabbed my hand, and I looked at her.</w:t>
      </w:r>
    </w:p>
    <w:p w14:paraId="60187711" w14:textId="77777777" w:rsidR="00B5424E" w:rsidRPr="001E0293" w:rsidRDefault="00B5424E" w:rsidP="00B5424E">
      <w:pPr>
        <w:pStyle w:val="Style2"/>
        <w:rPr>
          <w:rFonts w:ascii="Cambria" w:hAnsi="Cambria"/>
        </w:rPr>
      </w:pPr>
      <w:r w:rsidRPr="001E0293">
        <w:rPr>
          <w:rFonts w:ascii="Cambria" w:hAnsi="Cambria"/>
        </w:rPr>
        <w:t>“You feel it too?” I asked her. She nodded her head, but the look on her face said it all.</w:t>
      </w:r>
    </w:p>
    <w:p w14:paraId="259CAAAF" w14:textId="77777777" w:rsidR="00B5424E" w:rsidRPr="001E0293" w:rsidRDefault="00B5424E" w:rsidP="00B5424E">
      <w:pPr>
        <w:pStyle w:val="Style2"/>
        <w:rPr>
          <w:rFonts w:ascii="Cambria" w:hAnsi="Cambria"/>
        </w:rPr>
      </w:pPr>
      <w:r w:rsidRPr="001E0293">
        <w:rPr>
          <w:rFonts w:ascii="Cambria" w:hAnsi="Cambria"/>
        </w:rPr>
        <w:t>“What?” Kade asked from the front seat. His eyes didn’t leave the road.</w:t>
      </w:r>
    </w:p>
    <w:p w14:paraId="064CB772" w14:textId="77777777" w:rsidR="00B5424E" w:rsidRPr="001E0293" w:rsidRDefault="00B5424E" w:rsidP="00B5424E">
      <w:pPr>
        <w:pStyle w:val="Style2"/>
        <w:rPr>
          <w:rFonts w:ascii="Cambria" w:hAnsi="Cambria"/>
        </w:rPr>
      </w:pPr>
      <w:r w:rsidRPr="001E0293">
        <w:rPr>
          <w:rFonts w:ascii="Cambria" w:hAnsi="Cambria"/>
        </w:rPr>
        <w:t>I looked into the review mirror, and he glanced back at me.</w:t>
      </w:r>
    </w:p>
    <w:p w14:paraId="482648E9" w14:textId="77777777" w:rsidR="00B5424E" w:rsidRPr="001E0293" w:rsidRDefault="00B5424E" w:rsidP="00B5424E">
      <w:pPr>
        <w:pStyle w:val="Style2"/>
        <w:rPr>
          <w:rFonts w:ascii="Cambria" w:hAnsi="Cambria"/>
        </w:rPr>
      </w:pPr>
      <w:r w:rsidRPr="001E0293">
        <w:rPr>
          <w:rFonts w:ascii="Cambria" w:hAnsi="Cambria"/>
        </w:rPr>
        <w:t>“Something’s not right.” I told him. “We both feel it,” I added on in case they try to dismiss it as road sickness.</w:t>
      </w:r>
    </w:p>
    <w:p w14:paraId="7FC7EAD5" w14:textId="77777777" w:rsidR="00B5424E" w:rsidRPr="001E0293" w:rsidRDefault="00B5424E" w:rsidP="00B5424E">
      <w:pPr>
        <w:pStyle w:val="Style2"/>
        <w:rPr>
          <w:rFonts w:ascii="Cambria" w:hAnsi="Cambria"/>
        </w:rPr>
      </w:pPr>
      <w:r w:rsidRPr="001E0293">
        <w:rPr>
          <w:rFonts w:ascii="Cambria" w:hAnsi="Cambria"/>
        </w:rPr>
        <w:lastRenderedPageBreak/>
        <w:t>“Shit.” Caspian murmured. He reached between the headrest and the door for Luna, she grabbed onto his hand and they awkwardly held onto each other.</w:t>
      </w:r>
    </w:p>
    <w:p w14:paraId="3388E591" w14:textId="77777777" w:rsidR="00B5424E" w:rsidRPr="001E0293" w:rsidRDefault="00B5424E" w:rsidP="00B5424E">
      <w:pPr>
        <w:pStyle w:val="Style2"/>
        <w:rPr>
          <w:rFonts w:ascii="Cambria" w:hAnsi="Cambria"/>
        </w:rPr>
      </w:pPr>
      <w:r w:rsidRPr="001E0293">
        <w:rPr>
          <w:rFonts w:ascii="Cambria" w:hAnsi="Cambria"/>
        </w:rPr>
        <w:t>“Ditto,” Kade said as he pressed on the brakes. I leaned over so I could see in front of us, to see a barricade of black SUVs. “I am gonna pull over now. If we stop, we just might avoid rolling the car.” The car stopped and the engine stalled. The silence lasted just long enough for it to be clear that everyone was worried. “I don’t suppose you girls are willing to stay in the car?” Kade looked at me in the review mirror.</w:t>
      </w:r>
    </w:p>
    <w:p w14:paraId="25DBACA4" w14:textId="77777777" w:rsidR="00B5424E" w:rsidRPr="001E0293" w:rsidRDefault="00B5424E" w:rsidP="00B5424E">
      <w:pPr>
        <w:pStyle w:val="Style2"/>
        <w:rPr>
          <w:rFonts w:ascii="Cambria" w:hAnsi="Cambria"/>
        </w:rPr>
      </w:pPr>
      <w:r w:rsidRPr="001E0293">
        <w:rPr>
          <w:rFonts w:ascii="Cambria" w:hAnsi="Cambria"/>
        </w:rPr>
        <w:t>I looked beside me at Luna, and she shook her head.</w:t>
      </w:r>
    </w:p>
    <w:p w14:paraId="777AD58F" w14:textId="77777777" w:rsidR="00B5424E" w:rsidRPr="001E0293" w:rsidRDefault="00B5424E" w:rsidP="00B5424E">
      <w:pPr>
        <w:pStyle w:val="Style2"/>
        <w:rPr>
          <w:rFonts w:ascii="Cambria" w:hAnsi="Cambria"/>
        </w:rPr>
      </w:pPr>
      <w:r w:rsidRPr="001E0293">
        <w:rPr>
          <w:rFonts w:ascii="Cambria" w:hAnsi="Cambria"/>
        </w:rPr>
        <w:t>“Not a chance.” I replied.</w:t>
      </w:r>
    </w:p>
    <w:p w14:paraId="3E5FC1D1" w14:textId="77777777" w:rsidR="00B5424E" w:rsidRPr="001E0293" w:rsidRDefault="00B5424E" w:rsidP="00B5424E">
      <w:pPr>
        <w:pStyle w:val="Style2"/>
        <w:rPr>
          <w:rFonts w:ascii="Cambria" w:hAnsi="Cambria"/>
        </w:rPr>
      </w:pPr>
      <w:r w:rsidRPr="001E0293">
        <w:rPr>
          <w:rFonts w:ascii="Cambria" w:hAnsi="Cambria"/>
        </w:rPr>
        <w:t xml:space="preserve">“Well, just be safe, please.” Kade asked as he opened the car door. Simultaneously the rest of us </w:t>
      </w:r>
      <w:r w:rsidRPr="001E0293">
        <w:rPr>
          <w:rFonts w:ascii="Cambria" w:hAnsi="Cambria"/>
        </w:rPr>
        <w:lastRenderedPageBreak/>
        <w:t>shuffled and got out. I saw Kade summon his sword and went to do so with mine, but when I looked down, I noticed my sword was not in my hand, but instead a dagger—and the blade was glowing white.</w:t>
      </w:r>
    </w:p>
    <w:p w14:paraId="7A9B33EE" w14:textId="77777777" w:rsidR="00B5424E" w:rsidRPr="001E0293" w:rsidRDefault="00B5424E" w:rsidP="00B5424E">
      <w:pPr>
        <w:pStyle w:val="Style2"/>
        <w:rPr>
          <w:rFonts w:ascii="Cambria" w:hAnsi="Cambria"/>
        </w:rPr>
      </w:pPr>
      <w:r w:rsidRPr="001E0293">
        <w:rPr>
          <w:rFonts w:ascii="Cambria" w:hAnsi="Cambria"/>
        </w:rPr>
        <w:t>“What in the world?” Luna said from the other side of the car.</w:t>
      </w:r>
    </w:p>
    <w:p w14:paraId="2F243CD4" w14:textId="77777777" w:rsidR="00B5424E" w:rsidRPr="001E0293" w:rsidRDefault="00B5424E" w:rsidP="00B5424E">
      <w:pPr>
        <w:pStyle w:val="Style2"/>
        <w:rPr>
          <w:rFonts w:ascii="Cambria" w:hAnsi="Cambria"/>
        </w:rPr>
      </w:pPr>
      <w:r w:rsidRPr="001E0293">
        <w:rPr>
          <w:rFonts w:ascii="Cambria" w:hAnsi="Cambria"/>
        </w:rPr>
        <w:t>“Dagger?” I asked.</w:t>
      </w:r>
    </w:p>
    <w:p w14:paraId="1C3E652A" w14:textId="77777777" w:rsidR="00B5424E" w:rsidRPr="001E0293" w:rsidRDefault="00B5424E" w:rsidP="00B5424E">
      <w:pPr>
        <w:pStyle w:val="Style2"/>
        <w:rPr>
          <w:rFonts w:ascii="Cambria" w:hAnsi="Cambria"/>
        </w:rPr>
      </w:pPr>
      <w:r w:rsidRPr="001E0293">
        <w:rPr>
          <w:rFonts w:ascii="Cambria" w:hAnsi="Cambria"/>
        </w:rPr>
        <w:t>“Yep.” She replied.</w:t>
      </w:r>
    </w:p>
    <w:p w14:paraId="20BBAF10" w14:textId="77777777" w:rsidR="00B5424E" w:rsidRPr="001E0293" w:rsidRDefault="00B5424E" w:rsidP="00B5424E">
      <w:pPr>
        <w:pStyle w:val="Style2"/>
        <w:rPr>
          <w:rFonts w:ascii="Cambria" w:hAnsi="Cambria"/>
        </w:rPr>
      </w:pPr>
      <w:r w:rsidRPr="001E0293">
        <w:rPr>
          <w:rFonts w:ascii="Cambria" w:hAnsi="Cambria"/>
        </w:rPr>
        <w:t>“Good luck, sis.” I smiled at her. She smiled at me, but I could see she was nervous.</w:t>
      </w:r>
    </w:p>
    <w:p w14:paraId="5B37B222" w14:textId="77777777" w:rsidR="00B5424E" w:rsidRPr="001E0293" w:rsidRDefault="00B5424E" w:rsidP="00B5424E">
      <w:pPr>
        <w:pStyle w:val="Style2"/>
        <w:rPr>
          <w:rFonts w:ascii="Cambria" w:hAnsi="Cambria"/>
        </w:rPr>
      </w:pPr>
      <w:r w:rsidRPr="001E0293">
        <w:rPr>
          <w:rFonts w:ascii="Cambria" w:hAnsi="Cambria"/>
        </w:rPr>
        <w:t xml:space="preserve">I walked to the front of the car to stand beside Kade. There looked to be about five henchmen; it was hard to tell if there were any more hiding. One of them came running toward us. I raised my dagger and threw it as hard as I could. It struck him in the chest, </w:t>
      </w:r>
      <w:r w:rsidRPr="001E0293">
        <w:rPr>
          <w:rFonts w:ascii="Cambria" w:hAnsi="Cambria"/>
        </w:rPr>
        <w:lastRenderedPageBreak/>
        <w:t>and he fell to the road hard enough for him to slide backward on the asphalt.</w:t>
      </w:r>
    </w:p>
    <w:p w14:paraId="02B99A79" w14:textId="77777777" w:rsidR="00B5424E" w:rsidRPr="001E0293" w:rsidRDefault="00B5424E" w:rsidP="00B5424E">
      <w:pPr>
        <w:pStyle w:val="Style2"/>
        <w:rPr>
          <w:rFonts w:ascii="Cambria" w:hAnsi="Cambria"/>
        </w:rPr>
      </w:pPr>
      <w:r w:rsidRPr="001E0293">
        <w:rPr>
          <w:rFonts w:ascii="Cambria" w:hAnsi="Cambria"/>
        </w:rPr>
        <w:t>“My girl’s got moves.” Kade smiled at me. The remaining four were now charging at us. I drew my sword and squared my feet, ready to take them on.</w:t>
      </w:r>
    </w:p>
    <w:p w14:paraId="2567B873" w14:textId="77777777" w:rsidR="00B5424E" w:rsidRPr="001E0293" w:rsidRDefault="00B5424E" w:rsidP="00B5424E">
      <w:pPr>
        <w:pStyle w:val="Style2"/>
        <w:rPr>
          <w:rFonts w:ascii="Cambria" w:hAnsi="Cambria"/>
        </w:rPr>
      </w:pPr>
      <w:r w:rsidRPr="001E0293">
        <w:rPr>
          <w:rFonts w:ascii="Cambria" w:hAnsi="Cambria"/>
        </w:rPr>
        <w:t>I raised my sword and parried with the henchmen who targeted me. I recognized his face, and it chilled me to the bone.</w:t>
      </w:r>
    </w:p>
    <w:p w14:paraId="171BD8DE" w14:textId="77777777" w:rsidR="00B5424E" w:rsidRPr="001E0293" w:rsidRDefault="00B5424E" w:rsidP="00B5424E">
      <w:pPr>
        <w:pStyle w:val="Style2"/>
        <w:rPr>
          <w:rFonts w:ascii="Cambria" w:hAnsi="Cambria"/>
        </w:rPr>
      </w:pPr>
      <w:r w:rsidRPr="001E0293">
        <w:rPr>
          <w:rFonts w:ascii="Cambria" w:hAnsi="Cambria"/>
        </w:rPr>
        <w:t>“You will pay.” He slithered out as our swords danced.</w:t>
      </w:r>
    </w:p>
    <w:p w14:paraId="225B72E6" w14:textId="77777777" w:rsidR="00B5424E" w:rsidRPr="001E0293" w:rsidRDefault="00B5424E" w:rsidP="00B5424E">
      <w:pPr>
        <w:pStyle w:val="Style2"/>
        <w:rPr>
          <w:rFonts w:ascii="Cambria" w:hAnsi="Cambria"/>
        </w:rPr>
      </w:pPr>
      <w:r w:rsidRPr="001E0293">
        <w:rPr>
          <w:rFonts w:ascii="Cambria" w:hAnsi="Cambria"/>
        </w:rPr>
        <w:t>“What are you talking about? I did nothing.” I argued back and did my best to keep fighting.</w:t>
      </w:r>
    </w:p>
    <w:p w14:paraId="2953A883" w14:textId="77777777" w:rsidR="00B5424E" w:rsidRPr="001E0293" w:rsidRDefault="00B5424E" w:rsidP="00B5424E">
      <w:pPr>
        <w:pStyle w:val="Style2"/>
        <w:rPr>
          <w:rFonts w:ascii="Cambria" w:hAnsi="Cambria"/>
        </w:rPr>
      </w:pPr>
      <w:r w:rsidRPr="001E0293">
        <w:rPr>
          <w:rFonts w:ascii="Cambria" w:hAnsi="Cambria"/>
        </w:rPr>
        <w:t xml:space="preserve">“You. Took. My. Wings.” He breathed in sharply, and those words shocked me enough to cause a momentary pause in my defense against Alistair’s blows. He took full advantage, disarming me and </w:t>
      </w:r>
      <w:r w:rsidRPr="001E0293">
        <w:rPr>
          <w:rFonts w:ascii="Cambria" w:hAnsi="Cambria"/>
        </w:rPr>
        <w:lastRenderedPageBreak/>
        <w:t>drawing his sword. “I want to feel the life leave you,” He said as he moved against me. I pictured the dagger that was in the henchman’s chest, and yearned for it to appear in my hands. Within milliseconds, I felt the blade in the palm of my hand. I held it tight as Alistair collided with my body—and my dagger. He tried to reach for my neck but fell short when he felt the sharp pain in his stomach. The momentum of his body caused me to fall back as he fell on top of me. I did what I could to push him off of me. The blade was still in his gut, but the wound began glowing white. It became so bright I could no longer see his body. When the light faded, all that remained was my blade. I looked up to see Kade standing near and staring, the other henchmen dead on the ground.</w:t>
      </w:r>
    </w:p>
    <w:p w14:paraId="097483F5" w14:textId="77777777" w:rsidR="00B5424E" w:rsidRPr="001E0293" w:rsidRDefault="00B5424E" w:rsidP="00B5424E">
      <w:pPr>
        <w:pStyle w:val="Style2"/>
        <w:rPr>
          <w:rFonts w:ascii="Cambria" w:hAnsi="Cambria"/>
        </w:rPr>
      </w:pPr>
      <w:r w:rsidRPr="001E0293">
        <w:rPr>
          <w:rFonts w:ascii="Cambria" w:hAnsi="Cambria"/>
        </w:rPr>
        <w:lastRenderedPageBreak/>
        <w:t xml:space="preserve">“You okay?” He asked me. I looked over to see Caspian and Luna teaming up on what seemed like the last henchman. Using the tree next to him, Caspian ran up the trunk of the tree, twisted, and threw his blade into the man’s chest. </w:t>
      </w:r>
    </w:p>
    <w:p w14:paraId="55F703BA" w14:textId="77777777" w:rsidR="00B5424E" w:rsidRPr="001E0293" w:rsidRDefault="00B5424E" w:rsidP="00B5424E">
      <w:pPr>
        <w:pStyle w:val="Style2"/>
        <w:rPr>
          <w:rFonts w:ascii="Cambria" w:hAnsi="Cambria"/>
        </w:rPr>
      </w:pPr>
      <w:r w:rsidRPr="001E0293">
        <w:rPr>
          <w:rFonts w:ascii="Cambria" w:hAnsi="Cambria"/>
        </w:rPr>
        <w:t>“Hey?” Kade asked me again as he sat on the grass beside me.</w:t>
      </w:r>
    </w:p>
    <w:p w14:paraId="0056D97B" w14:textId="77777777" w:rsidR="00B5424E" w:rsidRPr="001E0293" w:rsidRDefault="00B5424E" w:rsidP="00B5424E">
      <w:pPr>
        <w:pStyle w:val="Style2"/>
        <w:rPr>
          <w:rFonts w:ascii="Cambria" w:hAnsi="Cambria"/>
        </w:rPr>
      </w:pPr>
      <w:r w:rsidRPr="001E0293">
        <w:rPr>
          <w:rFonts w:ascii="Cambria" w:hAnsi="Cambria"/>
        </w:rPr>
        <w:t>“Oh. Yeah. I think I’ll be fine.” I answered, but I wasn’t really sure if I was in fact okay.</w:t>
      </w:r>
    </w:p>
    <w:p w14:paraId="1EE1EE2C" w14:textId="77777777" w:rsidR="00B5424E" w:rsidRPr="001E0293" w:rsidRDefault="00B5424E" w:rsidP="00B5424E">
      <w:pPr>
        <w:pStyle w:val="Style2"/>
        <w:rPr>
          <w:rFonts w:ascii="Cambria" w:hAnsi="Cambria"/>
        </w:rPr>
      </w:pPr>
      <w:r w:rsidRPr="001E0293">
        <w:rPr>
          <w:rFonts w:ascii="Cambria" w:hAnsi="Cambria"/>
        </w:rPr>
        <w:t>“What happened?” He asked me as Caspian and Luna walked over. He grabbed onto my hand and gave it a tight squeeze.</w:t>
      </w:r>
    </w:p>
    <w:p w14:paraId="5C7AC116" w14:textId="77777777" w:rsidR="00B5424E" w:rsidRPr="001E0293" w:rsidRDefault="00B5424E" w:rsidP="00B5424E">
      <w:pPr>
        <w:pStyle w:val="Style2"/>
        <w:rPr>
          <w:rFonts w:ascii="Cambria" w:hAnsi="Cambria"/>
        </w:rPr>
      </w:pPr>
      <w:r w:rsidRPr="001E0293">
        <w:rPr>
          <w:rFonts w:ascii="Cambria" w:hAnsi="Cambria"/>
        </w:rPr>
        <w:t xml:space="preserve">“He told me I took his wings. I think that’s what happened during our last fight.” I looked down and saw blood on my leg; somehow I’d been cut. It wasn’t a deep gash, but enough to have blood running down </w:t>
      </w:r>
      <w:r w:rsidRPr="001E0293">
        <w:rPr>
          <w:rFonts w:ascii="Cambria" w:hAnsi="Cambria"/>
        </w:rPr>
        <w:lastRenderedPageBreak/>
        <w:t>my leg. “He ended up throwing my sword, and his, too, and when he came at me, I was able to summon the dagger that I used in that guy’s chest. It’s the same one that appeared in my hand after we got out of the car. ” I paused and looked at Luna. “She got the same one, too. But when I stabbed him, it glowed so brightly that when it faded, he was gone. I don’t know what happened.” I told them.</w:t>
      </w:r>
    </w:p>
    <w:p w14:paraId="6C4E4C92" w14:textId="77777777" w:rsidR="00B5424E" w:rsidRPr="001E0293" w:rsidRDefault="00B5424E" w:rsidP="00B5424E">
      <w:pPr>
        <w:pStyle w:val="Style2"/>
        <w:rPr>
          <w:rFonts w:ascii="Cambria" w:hAnsi="Cambria"/>
        </w:rPr>
      </w:pPr>
      <w:r w:rsidRPr="001E0293">
        <w:rPr>
          <w:rFonts w:ascii="Cambria" w:hAnsi="Cambria"/>
        </w:rPr>
        <w:t>“Whoa, you killed Alistair?” Caspian sounded excited.</w:t>
      </w:r>
    </w:p>
    <w:p w14:paraId="12DC663E" w14:textId="77777777" w:rsidR="00B5424E" w:rsidRPr="001E0293" w:rsidRDefault="00B5424E" w:rsidP="00B5424E">
      <w:pPr>
        <w:pStyle w:val="Style2"/>
        <w:rPr>
          <w:rFonts w:ascii="Cambria" w:hAnsi="Cambria"/>
        </w:rPr>
      </w:pPr>
      <w:r w:rsidRPr="001E0293">
        <w:rPr>
          <w:rFonts w:ascii="Cambria" w:hAnsi="Cambria"/>
        </w:rPr>
        <w:t>“Is he the one you told me about, the one who fell with Jasper?” Luna asked.</w:t>
      </w:r>
    </w:p>
    <w:p w14:paraId="2C4B0CE6" w14:textId="77777777" w:rsidR="00B5424E" w:rsidRPr="001E0293" w:rsidRDefault="00B5424E" w:rsidP="00B5424E">
      <w:pPr>
        <w:pStyle w:val="Style2"/>
        <w:rPr>
          <w:rFonts w:ascii="Cambria" w:hAnsi="Cambria"/>
        </w:rPr>
      </w:pPr>
      <w:r w:rsidRPr="001E0293">
        <w:rPr>
          <w:rFonts w:ascii="Cambria" w:hAnsi="Cambria"/>
        </w:rPr>
        <w:t>“Yeah. The douche is dead.” Caspian said and high-fived Luna.</w:t>
      </w:r>
    </w:p>
    <w:p w14:paraId="563AAC1E" w14:textId="77777777" w:rsidR="00B5424E" w:rsidRPr="001E0293" w:rsidRDefault="00B5424E" w:rsidP="00B5424E">
      <w:pPr>
        <w:pStyle w:val="Style2"/>
        <w:rPr>
          <w:rFonts w:ascii="Cambria" w:hAnsi="Cambria"/>
        </w:rPr>
      </w:pPr>
      <w:r w:rsidRPr="001E0293">
        <w:rPr>
          <w:rFonts w:ascii="Cambria" w:hAnsi="Cambria"/>
        </w:rPr>
        <w:t xml:space="preserve">“Ready to go?” Kade asked me and stood up. I nodded, and he reached out and grabbed my hand. He </w:t>
      </w:r>
      <w:r w:rsidRPr="001E0293">
        <w:rPr>
          <w:rFonts w:ascii="Cambria" w:hAnsi="Cambria"/>
        </w:rPr>
        <w:lastRenderedPageBreak/>
        <w:t>hoisted me up and we all walked back to the car. My leg was tender where the blade cut me.</w:t>
      </w:r>
    </w:p>
    <w:p w14:paraId="23E9EF90" w14:textId="77777777" w:rsidR="00B5424E" w:rsidRPr="001E0293" w:rsidRDefault="00B5424E" w:rsidP="00B5424E">
      <w:pPr>
        <w:pStyle w:val="Style2"/>
        <w:rPr>
          <w:rFonts w:ascii="Cambria" w:hAnsi="Cambria"/>
        </w:rPr>
      </w:pPr>
      <w:r w:rsidRPr="001E0293">
        <w:rPr>
          <w:rFonts w:ascii="Cambria" w:hAnsi="Cambria"/>
        </w:rPr>
        <w:t>We all got back into the seats we were in just moments before. Kade started the car and began driving, but first, he had to pull off the side of the road the get around the SUV roadblock. I began feeling weak, and my head started feeling hot and dizzy.</w:t>
      </w:r>
    </w:p>
    <w:p w14:paraId="60983A08" w14:textId="77777777" w:rsidR="00B5424E" w:rsidRPr="001E0293" w:rsidRDefault="00B5424E" w:rsidP="00B5424E">
      <w:pPr>
        <w:pStyle w:val="Style2"/>
        <w:rPr>
          <w:rFonts w:ascii="Cambria" w:hAnsi="Cambria"/>
        </w:rPr>
      </w:pPr>
      <w:r w:rsidRPr="001E0293">
        <w:rPr>
          <w:rFonts w:ascii="Cambria" w:hAnsi="Cambria"/>
        </w:rPr>
        <w:t>“Hey, Oriana, are you okay?” Luna put her hand on my arm. “Guys, she’s burning up.” She told them. I could barely see, but I noticed Kade’s eyes staring at me in the rearview mirror.</w:t>
      </w:r>
    </w:p>
    <w:p w14:paraId="4AF73320" w14:textId="77777777" w:rsidR="00B5424E" w:rsidRPr="001E0293" w:rsidRDefault="00B5424E" w:rsidP="00B5424E">
      <w:pPr>
        <w:pStyle w:val="Style2"/>
        <w:rPr>
          <w:rFonts w:ascii="Cambria" w:hAnsi="Cambria"/>
        </w:rPr>
      </w:pPr>
      <w:r w:rsidRPr="001E0293">
        <w:rPr>
          <w:rFonts w:ascii="Cambria" w:hAnsi="Cambria"/>
        </w:rPr>
        <w:t>“Is she cut anywhere?” Caspian asked her. Luna looked me up and down, and I used what strength I had to point to the cut on my leg. I was amazed at how fast I’d gone downhill.</w:t>
      </w:r>
    </w:p>
    <w:p w14:paraId="087133E3" w14:textId="77777777" w:rsidR="00B5424E" w:rsidRPr="001E0293" w:rsidRDefault="00B5424E" w:rsidP="00B5424E">
      <w:pPr>
        <w:pStyle w:val="Style2"/>
        <w:rPr>
          <w:rFonts w:ascii="Cambria" w:hAnsi="Cambria"/>
        </w:rPr>
      </w:pPr>
      <w:r w:rsidRPr="001E0293">
        <w:rPr>
          <w:rFonts w:ascii="Cambria" w:hAnsi="Cambria"/>
        </w:rPr>
        <w:t>“Her leg, the blood looks silver.” She told him.</w:t>
      </w:r>
    </w:p>
    <w:p w14:paraId="79E03619" w14:textId="29F2F129" w:rsidR="00B5424E" w:rsidRPr="001E0293" w:rsidRDefault="00B5424E" w:rsidP="00B5424E">
      <w:pPr>
        <w:pStyle w:val="Style2"/>
        <w:rPr>
          <w:rFonts w:ascii="Cambria" w:hAnsi="Cambria"/>
        </w:rPr>
      </w:pPr>
      <w:r w:rsidRPr="001E0293">
        <w:rPr>
          <w:rFonts w:ascii="Cambria" w:hAnsi="Cambria"/>
        </w:rPr>
        <w:lastRenderedPageBreak/>
        <w:t>“Hurry up, we need to get to Phoebe Willow. She’s the coven leader. She can help.” Caspian told Kade. He shook his head. The last thing I remembered was looking out the window and seeing a thick forest.</w:t>
      </w:r>
    </w:p>
    <w:p w14:paraId="549E2FCC" w14:textId="09734479" w:rsidR="00B5424E" w:rsidRPr="001E0293" w:rsidRDefault="00B5424E" w:rsidP="00B5424E">
      <w:pPr>
        <w:pStyle w:val="Style1"/>
        <w:ind w:firstLine="0"/>
        <w:jc w:val="left"/>
        <w:rPr>
          <w:rFonts w:ascii="Cambria" w:hAnsi="Cambria"/>
        </w:rPr>
      </w:pPr>
    </w:p>
    <w:p w14:paraId="0A4E3F1C" w14:textId="77777777" w:rsidR="00B5424E" w:rsidRPr="001E0293" w:rsidRDefault="00B5424E" w:rsidP="00B5424E">
      <w:pPr>
        <w:pStyle w:val="Style1"/>
        <w:rPr>
          <w:rFonts w:ascii="Cambria" w:hAnsi="Cambria"/>
        </w:rPr>
      </w:pPr>
    </w:p>
    <w:p w14:paraId="0DBDDDC4" w14:textId="77777777" w:rsidR="00F21889" w:rsidRDefault="00F21889">
      <w:pPr>
        <w:ind w:firstLine="720"/>
        <w:rPr>
          <w:rFonts w:ascii="Cambria" w:eastAsiaTheme="majorEastAsia" w:hAnsi="Cambria" w:cstheme="majorBidi"/>
          <w:caps/>
        </w:rPr>
      </w:pPr>
      <w:r>
        <w:rPr>
          <w:rFonts w:ascii="Cambria" w:hAnsi="Cambria"/>
        </w:rPr>
        <w:br w:type="page"/>
      </w:r>
    </w:p>
    <w:p w14:paraId="2988447C" w14:textId="66F630E0" w:rsidR="00B5424E" w:rsidRPr="000B260B" w:rsidRDefault="00B5424E" w:rsidP="000B260B">
      <w:pPr>
        <w:pStyle w:val="Heading1"/>
      </w:pPr>
      <w:r w:rsidRPr="000B260B">
        <w:lastRenderedPageBreak/>
        <w:t>FIFTEEN.</w:t>
      </w:r>
    </w:p>
    <w:p w14:paraId="6BB815FF" w14:textId="77777777" w:rsidR="00B5424E" w:rsidRPr="001E0293" w:rsidRDefault="00B5424E" w:rsidP="00B5424E">
      <w:pPr>
        <w:pStyle w:val="Style2"/>
        <w:rPr>
          <w:rFonts w:ascii="Cambria" w:hAnsi="Cambria"/>
        </w:rPr>
      </w:pPr>
      <w:r w:rsidRPr="001E0293">
        <w:rPr>
          <w:rFonts w:ascii="Cambria" w:hAnsi="Cambria"/>
        </w:rPr>
        <w:t>I couldn’t move or talk. I couldn’t even open my eyes. All I could do was listen. I could feel warmth radiating from my leg, and I knew I was being carried. I could smell Kade—the warm cologne of his skin surrounded me and comforted me. I was so drowsy I couldn’t panic, which was good. I was to the point where when I get sick, and I become claustrophobic in my own body.</w:t>
      </w:r>
    </w:p>
    <w:p w14:paraId="1030C662" w14:textId="77777777" w:rsidR="00B5424E" w:rsidRPr="001E0293" w:rsidRDefault="00B5424E" w:rsidP="00B5424E">
      <w:pPr>
        <w:pStyle w:val="Style2"/>
        <w:rPr>
          <w:rFonts w:ascii="Cambria" w:hAnsi="Cambria"/>
        </w:rPr>
      </w:pPr>
      <w:r w:rsidRPr="001E0293">
        <w:rPr>
          <w:rFonts w:ascii="Cambria" w:hAnsi="Cambria"/>
        </w:rPr>
        <w:t>“I’ve been waiting, please come inside and lay her down.” I heard from a woman, along with hollow footsteps. “You must be Luna, hello. My name is Phoebe. Nice to meet you.”</w:t>
      </w:r>
    </w:p>
    <w:p w14:paraId="3A376310" w14:textId="77777777" w:rsidR="00B5424E" w:rsidRPr="001E0293" w:rsidRDefault="00B5424E" w:rsidP="00B5424E">
      <w:pPr>
        <w:pStyle w:val="Style2"/>
        <w:rPr>
          <w:rFonts w:ascii="Cambria" w:hAnsi="Cambria"/>
        </w:rPr>
      </w:pPr>
      <w:r w:rsidRPr="001E0293">
        <w:rPr>
          <w:rFonts w:ascii="Cambria" w:hAnsi="Cambria"/>
        </w:rPr>
        <w:t>We are at the Witches’ house. Thank god.</w:t>
      </w:r>
    </w:p>
    <w:p w14:paraId="79E01EE5" w14:textId="77777777" w:rsidR="00B5424E" w:rsidRPr="001E0293" w:rsidRDefault="00B5424E" w:rsidP="00B5424E">
      <w:pPr>
        <w:pStyle w:val="Style2"/>
        <w:rPr>
          <w:rFonts w:ascii="Cambria" w:hAnsi="Cambria"/>
        </w:rPr>
      </w:pPr>
      <w:r w:rsidRPr="001E0293">
        <w:rPr>
          <w:rFonts w:ascii="Cambria" w:hAnsi="Cambria"/>
        </w:rPr>
        <w:t>“Oriana?” Phoebe asked me, her hands felt cold against my forehead.</w:t>
      </w:r>
    </w:p>
    <w:p w14:paraId="260E3F57" w14:textId="77777777" w:rsidR="00B5424E" w:rsidRPr="001E0293" w:rsidRDefault="00B5424E" w:rsidP="00B5424E">
      <w:pPr>
        <w:pStyle w:val="Style2"/>
        <w:rPr>
          <w:rFonts w:ascii="Cambria" w:hAnsi="Cambria"/>
        </w:rPr>
      </w:pPr>
      <w:r w:rsidRPr="001E0293">
        <w:rPr>
          <w:rFonts w:ascii="Cambria" w:hAnsi="Cambria"/>
        </w:rPr>
        <w:lastRenderedPageBreak/>
        <w:t>“She won’t respond to any of us. She was cut with something—we were attacked by henchmen on our way here. Micah’s most faithful follower, Alistair, took after her, but she killed him.” Kade spoke faster than usual, I could hear the anxiousness in his voice. I wanted to scream I am here and listening, but I couldn’t, and it killed me.</w:t>
      </w:r>
    </w:p>
    <w:p w14:paraId="0BA0A1BC" w14:textId="77777777" w:rsidR="00B5424E" w:rsidRPr="001E0293" w:rsidRDefault="00B5424E" w:rsidP="00B5424E">
      <w:pPr>
        <w:pStyle w:val="Style2"/>
        <w:rPr>
          <w:rFonts w:ascii="Cambria" w:hAnsi="Cambria"/>
        </w:rPr>
      </w:pPr>
      <w:r w:rsidRPr="001E0293">
        <w:rPr>
          <w:rFonts w:ascii="Cambria" w:hAnsi="Cambria"/>
        </w:rPr>
        <w:t>“Her blood was silver. I don’t know if that helps. It dried black.” Luna spoke. Her voice seemed stuffed like she had been crying.</w:t>
      </w:r>
    </w:p>
    <w:p w14:paraId="2C695475" w14:textId="77777777" w:rsidR="00B5424E" w:rsidRPr="001E0293" w:rsidRDefault="00B5424E" w:rsidP="00B5424E">
      <w:pPr>
        <w:pStyle w:val="Style2"/>
        <w:rPr>
          <w:rFonts w:ascii="Cambria" w:hAnsi="Cambria"/>
        </w:rPr>
      </w:pPr>
      <w:r w:rsidRPr="001E0293">
        <w:rPr>
          <w:rFonts w:ascii="Cambria" w:hAnsi="Cambria"/>
        </w:rPr>
        <w:t>“Please save her, please. I can’t lose her. She is what keeps me from my father’s dark ways. If I didn’t have her, I would be terrified of myself. I need her.” Kade broke down. I wanted to cry, but I couldn’t. It broke me down.</w:t>
      </w:r>
    </w:p>
    <w:p w14:paraId="5FD9D7F5" w14:textId="77777777" w:rsidR="00B5424E" w:rsidRPr="001E0293" w:rsidRDefault="00B5424E" w:rsidP="00B5424E">
      <w:pPr>
        <w:pStyle w:val="Style2"/>
        <w:rPr>
          <w:rFonts w:ascii="Cambria" w:hAnsi="Cambria"/>
        </w:rPr>
      </w:pPr>
      <w:r w:rsidRPr="001E0293">
        <w:rPr>
          <w:rFonts w:ascii="Cambria" w:hAnsi="Cambria"/>
        </w:rPr>
        <w:lastRenderedPageBreak/>
        <w:t>“Hey, I have her now. She won’t die on my watch. Caspian, please. Take Kade for a walk. Luna can help if I need it.” Phoebe spoke calmly. I heard a clatter of dishes and the closing of a door.</w:t>
      </w:r>
    </w:p>
    <w:p w14:paraId="433EA879" w14:textId="77777777" w:rsidR="00B5424E" w:rsidRPr="001E0293" w:rsidRDefault="00B5424E" w:rsidP="00B5424E">
      <w:pPr>
        <w:pStyle w:val="Style2"/>
        <w:rPr>
          <w:rFonts w:ascii="Cambria" w:hAnsi="Cambria"/>
        </w:rPr>
      </w:pPr>
      <w:r w:rsidRPr="001E0293">
        <w:rPr>
          <w:rFonts w:ascii="Cambria" w:hAnsi="Cambria"/>
        </w:rPr>
        <w:t>“Hold this,” she said.</w:t>
      </w:r>
    </w:p>
    <w:p w14:paraId="55D1F4F6" w14:textId="77777777" w:rsidR="00B5424E" w:rsidRPr="001E0293" w:rsidRDefault="00B5424E" w:rsidP="00B5424E">
      <w:pPr>
        <w:pStyle w:val="Style2"/>
        <w:rPr>
          <w:rFonts w:ascii="Cambria" w:hAnsi="Cambria"/>
        </w:rPr>
      </w:pPr>
      <w:r w:rsidRPr="001E0293">
        <w:rPr>
          <w:rFonts w:ascii="Cambria" w:hAnsi="Cambria"/>
        </w:rPr>
        <w:t>“Okay. What do you think is wrong with her?” Luna asked her. I could barely feel anything, but there was some pressure on my leg where the cut was.</w:t>
      </w:r>
    </w:p>
    <w:p w14:paraId="72AF5463" w14:textId="77777777" w:rsidR="00B5424E" w:rsidRPr="001E0293" w:rsidRDefault="00B5424E" w:rsidP="00B5424E">
      <w:pPr>
        <w:pStyle w:val="Style2"/>
        <w:rPr>
          <w:rFonts w:ascii="Cambria" w:hAnsi="Cambria"/>
        </w:rPr>
      </w:pPr>
      <w:r w:rsidRPr="001E0293">
        <w:rPr>
          <w:rFonts w:ascii="Cambria" w:hAnsi="Cambria"/>
        </w:rPr>
        <w:t>“She’s been poisoned. Alito, it’s a poison of sort. It means Revenge.” She spoke openly; her voice was raspy and beautiful.</w:t>
      </w:r>
    </w:p>
    <w:p w14:paraId="4B453DB2" w14:textId="77777777" w:rsidR="00B5424E" w:rsidRPr="001E0293" w:rsidRDefault="00B5424E" w:rsidP="00B5424E">
      <w:pPr>
        <w:pStyle w:val="Style2"/>
        <w:rPr>
          <w:rFonts w:ascii="Cambria" w:hAnsi="Cambria"/>
        </w:rPr>
      </w:pPr>
      <w:r w:rsidRPr="001E0293">
        <w:rPr>
          <w:rFonts w:ascii="Cambria" w:hAnsi="Cambria"/>
        </w:rPr>
        <w:t xml:space="preserve">“She said something about Alistair wanting his revenge. Apparently, somehow she was able to take his wings away,” Luna told her. Part of me began to grow weary of the information she continued to share. </w:t>
      </w:r>
      <w:r w:rsidRPr="001E0293">
        <w:rPr>
          <w:rFonts w:ascii="Cambria" w:hAnsi="Cambria"/>
        </w:rPr>
        <w:lastRenderedPageBreak/>
        <w:t>I heard a clatter like someone had dropped something. “You okay?” Luna asked.</w:t>
      </w:r>
    </w:p>
    <w:p w14:paraId="3A5CA683" w14:textId="77777777" w:rsidR="00B5424E" w:rsidRPr="001E0293" w:rsidRDefault="00B5424E" w:rsidP="00B5424E">
      <w:pPr>
        <w:pStyle w:val="Style2"/>
        <w:rPr>
          <w:rFonts w:ascii="Cambria" w:hAnsi="Cambria"/>
        </w:rPr>
      </w:pPr>
      <w:r w:rsidRPr="001E0293">
        <w:rPr>
          <w:rFonts w:ascii="Cambria" w:hAnsi="Cambria"/>
        </w:rPr>
        <w:t>“Yes, it’s just that not even the most powerful witch can pull that off. I am going to need complete silence now.” Phoebe breathed in slowly but loud enough for me to hear. My senses were heightened, and it felt a bit strange.</w:t>
      </w:r>
    </w:p>
    <w:p w14:paraId="0F6CC90F" w14:textId="77777777" w:rsidR="00B5424E" w:rsidRPr="001E0293" w:rsidRDefault="00B5424E" w:rsidP="00B5424E">
      <w:pPr>
        <w:pStyle w:val="Style2"/>
        <w:rPr>
          <w:rFonts w:ascii="Cambria" w:hAnsi="Cambria"/>
        </w:rPr>
      </w:pPr>
      <w:r w:rsidRPr="001E0293">
        <w:rPr>
          <w:rFonts w:ascii="Cambria" w:hAnsi="Cambria"/>
        </w:rPr>
        <w:t>“Red as blood, black as coal, stop this flood, save her soul,” she chanted. I felt a cool numbness wash over me. “That should do it.” She told Luna, “You may speak now.”</w:t>
      </w:r>
    </w:p>
    <w:p w14:paraId="5B69F347" w14:textId="77777777" w:rsidR="00B5424E" w:rsidRPr="001E0293" w:rsidRDefault="00B5424E" w:rsidP="00B5424E">
      <w:pPr>
        <w:pStyle w:val="Style2"/>
        <w:rPr>
          <w:rFonts w:ascii="Cambria" w:hAnsi="Cambria"/>
        </w:rPr>
      </w:pPr>
      <w:r w:rsidRPr="001E0293">
        <w:rPr>
          <w:rFonts w:ascii="Cambria" w:hAnsi="Cambria"/>
        </w:rPr>
        <w:t xml:space="preserve">“How much longer until she wakes up?” Luna said. </w:t>
      </w:r>
    </w:p>
    <w:p w14:paraId="0AA6D8CB" w14:textId="77777777" w:rsidR="00B5424E" w:rsidRPr="001E0293" w:rsidRDefault="00B5424E" w:rsidP="00B5424E">
      <w:pPr>
        <w:pStyle w:val="Style2"/>
        <w:rPr>
          <w:rFonts w:ascii="Cambria" w:hAnsi="Cambria"/>
        </w:rPr>
      </w:pPr>
      <w:r w:rsidRPr="001E0293">
        <w:rPr>
          <w:rFonts w:ascii="Cambria" w:hAnsi="Cambria"/>
        </w:rPr>
        <w:t xml:space="preserve">I began to </w:t>
      </w:r>
      <w:proofErr w:type="spellStart"/>
      <w:r w:rsidRPr="001E0293">
        <w:rPr>
          <w:rFonts w:ascii="Cambria" w:hAnsi="Cambria"/>
        </w:rPr>
        <w:t>will</w:t>
      </w:r>
      <w:proofErr w:type="spellEnd"/>
      <w:r w:rsidRPr="001E0293">
        <w:rPr>
          <w:rFonts w:ascii="Cambria" w:hAnsi="Cambria"/>
        </w:rPr>
        <w:t xml:space="preserve"> myself to open my eyes. I needed to wake up; my panic began to rise as I was feeling trapped. My eyes shot wide open, and a sharp </w:t>
      </w:r>
      <w:r w:rsidRPr="001E0293">
        <w:rPr>
          <w:rFonts w:ascii="Cambria" w:hAnsi="Cambria"/>
        </w:rPr>
        <w:lastRenderedPageBreak/>
        <w:t xml:space="preserve">pain coursed through my body. I couldn’t hold back a blood-curdling scream. </w:t>
      </w:r>
    </w:p>
    <w:p w14:paraId="3DD789BC" w14:textId="77777777" w:rsidR="00B5424E" w:rsidRPr="001E0293" w:rsidRDefault="00B5424E" w:rsidP="00B5424E">
      <w:pPr>
        <w:pStyle w:val="Style2"/>
        <w:rPr>
          <w:rFonts w:ascii="Cambria" w:hAnsi="Cambria"/>
        </w:rPr>
      </w:pPr>
      <w:r w:rsidRPr="001E0293">
        <w:rPr>
          <w:rFonts w:ascii="Cambria" w:hAnsi="Cambria"/>
        </w:rPr>
        <w:t>“What is happening to her?” Luna cried out.</w:t>
      </w:r>
    </w:p>
    <w:p w14:paraId="10CBCEA9" w14:textId="77777777" w:rsidR="00B5424E" w:rsidRPr="001E0293" w:rsidRDefault="00B5424E" w:rsidP="00B5424E">
      <w:pPr>
        <w:pStyle w:val="Style2"/>
        <w:rPr>
          <w:rFonts w:ascii="Cambria" w:hAnsi="Cambria"/>
        </w:rPr>
      </w:pPr>
      <w:r w:rsidRPr="001E0293">
        <w:rPr>
          <w:rFonts w:ascii="Cambria" w:hAnsi="Cambria"/>
        </w:rPr>
        <w:t>“Grab her and help hold her down—he must have thrown in a secondary poison—something that activates once the first is cured.” I was in so much pain I couldn’t see, then all went dark.</w:t>
      </w:r>
    </w:p>
    <w:p w14:paraId="75C3E94E" w14:textId="77777777" w:rsidR="00B5424E" w:rsidRPr="001E0293" w:rsidRDefault="00B5424E" w:rsidP="00B5424E">
      <w:pPr>
        <w:pStyle w:val="Style2"/>
        <w:rPr>
          <w:rFonts w:ascii="Cambria" w:hAnsi="Cambria"/>
        </w:rPr>
      </w:pPr>
    </w:p>
    <w:p w14:paraId="77DA5336" w14:textId="77777777" w:rsidR="00B5424E" w:rsidRPr="001E0293" w:rsidRDefault="00B5424E" w:rsidP="00B5424E">
      <w:pPr>
        <w:pStyle w:val="Style2"/>
        <w:rPr>
          <w:rFonts w:ascii="Cambria" w:hAnsi="Cambria"/>
          <w:i/>
        </w:rPr>
      </w:pPr>
      <w:r w:rsidRPr="001E0293">
        <w:rPr>
          <w:rFonts w:ascii="Cambria" w:hAnsi="Cambria"/>
          <w:i/>
        </w:rPr>
        <w:t>I came to on the same beach I was in during my last dreamscape. There was a red glow far away in the ocean, like the lights of a distant city reflecting off of the clouds—except there was no city in the sea.</w:t>
      </w:r>
    </w:p>
    <w:p w14:paraId="0DB744D1" w14:textId="77777777" w:rsidR="00B5424E" w:rsidRPr="001E0293" w:rsidRDefault="00B5424E" w:rsidP="00B5424E">
      <w:pPr>
        <w:pStyle w:val="Style2"/>
        <w:rPr>
          <w:rFonts w:ascii="Cambria" w:hAnsi="Cambria"/>
          <w:i/>
        </w:rPr>
      </w:pPr>
      <w:r w:rsidRPr="001E0293">
        <w:rPr>
          <w:rFonts w:ascii="Cambria" w:hAnsi="Cambria"/>
          <w:i/>
        </w:rPr>
        <w:t>“Oriana?” Jasper’s voice came from beside me. He was beaten and bruised.</w:t>
      </w:r>
    </w:p>
    <w:p w14:paraId="4AD7C5B0" w14:textId="77777777" w:rsidR="00B5424E" w:rsidRPr="001E0293" w:rsidRDefault="00B5424E" w:rsidP="00B5424E">
      <w:pPr>
        <w:pStyle w:val="Style2"/>
        <w:rPr>
          <w:rFonts w:ascii="Cambria" w:hAnsi="Cambria"/>
          <w:i/>
        </w:rPr>
      </w:pPr>
      <w:r w:rsidRPr="001E0293">
        <w:rPr>
          <w:rFonts w:ascii="Cambria" w:hAnsi="Cambria"/>
          <w:i/>
        </w:rPr>
        <w:t xml:space="preserve">“Jasper? What happened to you?” I cried out as I ran to him. All of the memories and images flooded </w:t>
      </w:r>
      <w:r w:rsidRPr="001E0293">
        <w:rPr>
          <w:rFonts w:ascii="Cambria" w:hAnsi="Cambria"/>
          <w:i/>
        </w:rPr>
        <w:lastRenderedPageBreak/>
        <w:t>back to me—and the pain—the fact that he was connected to me.</w:t>
      </w:r>
    </w:p>
    <w:p w14:paraId="52C7E0E1" w14:textId="77777777" w:rsidR="00B5424E" w:rsidRPr="001E0293" w:rsidRDefault="00B5424E" w:rsidP="00B5424E">
      <w:pPr>
        <w:pStyle w:val="Style2"/>
        <w:rPr>
          <w:rFonts w:ascii="Cambria" w:hAnsi="Cambria"/>
          <w:i/>
        </w:rPr>
      </w:pPr>
      <w:r w:rsidRPr="001E0293">
        <w:rPr>
          <w:rFonts w:ascii="Cambria" w:hAnsi="Cambria"/>
          <w:i/>
        </w:rPr>
        <w:t>“Abigail and I were captured. They’ve been torturing us. But don’t worry, ever since I got my wings back, my healing rate and pain tolerance are faster and higher. I can take it; we won’t crack.” He tried to smile, but he winced in pain. “Why are you asleep again? Seems like every time we talk anymore, one of us is in pain.” He tried to joke, but it didn’t work. I was far too upset to smile.</w:t>
      </w:r>
    </w:p>
    <w:p w14:paraId="590AFFD0" w14:textId="77777777" w:rsidR="00B5424E" w:rsidRPr="001E0293" w:rsidRDefault="00B5424E" w:rsidP="00B5424E">
      <w:pPr>
        <w:pStyle w:val="Style2"/>
        <w:rPr>
          <w:rFonts w:ascii="Cambria" w:hAnsi="Cambria"/>
          <w:i/>
        </w:rPr>
      </w:pPr>
      <w:r w:rsidRPr="001E0293">
        <w:rPr>
          <w:rFonts w:ascii="Cambria" w:hAnsi="Cambria"/>
          <w:i/>
        </w:rPr>
        <w:t xml:space="preserve">“I somehow caused Alistair to lose his wings, and he wanted revenge. I killed him, but he was able to slice me with a blade dipped in some poisons. I say poisons because apparently, he used more than one. The first one wasn’t painful, it just basically locked me inside my mind for a bit. The second one caused me to pass out </w:t>
      </w:r>
      <w:r w:rsidRPr="001E0293">
        <w:rPr>
          <w:rFonts w:ascii="Cambria" w:hAnsi="Cambria"/>
          <w:i/>
        </w:rPr>
        <w:lastRenderedPageBreak/>
        <w:t>from the pain.” I was always able to talk to him, and I never truly understood why.</w:t>
      </w:r>
    </w:p>
    <w:p w14:paraId="1604B3DE" w14:textId="77777777" w:rsidR="00B5424E" w:rsidRPr="001E0293" w:rsidRDefault="00B5424E" w:rsidP="00B5424E">
      <w:pPr>
        <w:pStyle w:val="Style2"/>
        <w:rPr>
          <w:rFonts w:ascii="Cambria" w:hAnsi="Cambria"/>
          <w:i/>
        </w:rPr>
      </w:pPr>
      <w:r w:rsidRPr="001E0293">
        <w:rPr>
          <w:rFonts w:ascii="Cambria" w:hAnsi="Cambria"/>
          <w:i/>
        </w:rPr>
        <w:t>“Wait, you took his wings? Only God has ever been able to do that.” He looked amazed.</w:t>
      </w:r>
    </w:p>
    <w:p w14:paraId="4D75154D" w14:textId="77777777" w:rsidR="00B5424E" w:rsidRPr="001E0293" w:rsidRDefault="00B5424E" w:rsidP="00B5424E">
      <w:pPr>
        <w:pStyle w:val="Style2"/>
        <w:rPr>
          <w:rFonts w:ascii="Cambria" w:hAnsi="Cambria"/>
          <w:i/>
        </w:rPr>
      </w:pPr>
      <w:r w:rsidRPr="001E0293">
        <w:rPr>
          <w:rFonts w:ascii="Cambria" w:hAnsi="Cambria"/>
          <w:i/>
        </w:rPr>
        <w:t>“So far, yeah, I apparently did.” I shrugged. “What’s that glow?” I asked him and pointed to the red. It had gotten bigger since I looked at it.</w:t>
      </w:r>
    </w:p>
    <w:p w14:paraId="1FBF1A05" w14:textId="77777777" w:rsidR="00B5424E" w:rsidRPr="001E0293" w:rsidRDefault="00B5424E" w:rsidP="00B5424E">
      <w:pPr>
        <w:pStyle w:val="Style2"/>
        <w:rPr>
          <w:rFonts w:ascii="Cambria" w:hAnsi="Cambria"/>
          <w:i/>
        </w:rPr>
      </w:pPr>
      <w:r w:rsidRPr="001E0293">
        <w:rPr>
          <w:rFonts w:ascii="Cambria" w:hAnsi="Cambria"/>
          <w:i/>
        </w:rPr>
        <w:t>“Poison. Because the dreamscape is in your mind, and you’re affected by the poison, it shows up. Who is curing it?” He asked.</w:t>
      </w:r>
    </w:p>
    <w:p w14:paraId="0155ECA4" w14:textId="77777777" w:rsidR="00B5424E" w:rsidRPr="001E0293" w:rsidRDefault="00B5424E" w:rsidP="00B5424E">
      <w:pPr>
        <w:pStyle w:val="Style2"/>
        <w:rPr>
          <w:rFonts w:ascii="Cambria" w:hAnsi="Cambria"/>
          <w:i/>
        </w:rPr>
      </w:pPr>
      <w:r w:rsidRPr="001E0293">
        <w:rPr>
          <w:rFonts w:ascii="Cambria" w:hAnsi="Cambria"/>
          <w:i/>
        </w:rPr>
        <w:t>“Apparently her name is Phoebe—at least, that’s what I think I heard. She’s the coven leader.” I stared at the red, it had become a pulsing light.</w:t>
      </w:r>
    </w:p>
    <w:p w14:paraId="5863F33E" w14:textId="77777777" w:rsidR="00B5424E" w:rsidRPr="001E0293" w:rsidRDefault="00B5424E" w:rsidP="00B5424E">
      <w:pPr>
        <w:pStyle w:val="Style2"/>
        <w:rPr>
          <w:rFonts w:ascii="Cambria" w:hAnsi="Cambria"/>
          <w:i/>
        </w:rPr>
      </w:pPr>
      <w:r w:rsidRPr="001E0293">
        <w:rPr>
          <w:rFonts w:ascii="Cambria" w:hAnsi="Cambria"/>
          <w:i/>
        </w:rPr>
        <w:t>“You’re in good hands, then. That’s good.” He looked to the pulsing on the ground, too.</w:t>
      </w:r>
    </w:p>
    <w:p w14:paraId="0D777D0D" w14:textId="77777777" w:rsidR="00B5424E" w:rsidRPr="001E0293" w:rsidRDefault="00B5424E" w:rsidP="00B5424E">
      <w:pPr>
        <w:pStyle w:val="Style2"/>
        <w:rPr>
          <w:rFonts w:ascii="Cambria" w:hAnsi="Cambria"/>
          <w:i/>
        </w:rPr>
      </w:pPr>
      <w:r w:rsidRPr="001E0293">
        <w:rPr>
          <w:rFonts w:ascii="Cambria" w:hAnsi="Cambria"/>
          <w:i/>
        </w:rPr>
        <w:lastRenderedPageBreak/>
        <w:t>“I’m going to rescue you. And Abigail, and my mother and Luna’s, too. I promise, even if it kills me.” I swore to him. “Hold on to that hope, please.”</w:t>
      </w:r>
    </w:p>
    <w:p w14:paraId="3C050D67" w14:textId="77777777" w:rsidR="00B5424E" w:rsidRPr="001E0293" w:rsidRDefault="00B5424E" w:rsidP="00B5424E">
      <w:pPr>
        <w:pStyle w:val="Style2"/>
        <w:rPr>
          <w:rFonts w:ascii="Cambria" w:hAnsi="Cambria"/>
          <w:i/>
        </w:rPr>
      </w:pPr>
      <w:r w:rsidRPr="001E0293">
        <w:rPr>
          <w:rFonts w:ascii="Cambria" w:hAnsi="Cambria"/>
          <w:i/>
        </w:rPr>
        <w:t>“Don’t say that, though. I wouldn’t have anything to live for if you were dead because of me.” He admitted, rubbing at the sand and digging his hands in. I looked down at my feet.</w:t>
      </w:r>
    </w:p>
    <w:p w14:paraId="28DFEC4E" w14:textId="77777777" w:rsidR="00B5424E" w:rsidRPr="001E0293" w:rsidRDefault="00B5424E" w:rsidP="00B5424E">
      <w:pPr>
        <w:pStyle w:val="Style2"/>
        <w:rPr>
          <w:rFonts w:ascii="Cambria" w:hAnsi="Cambria"/>
          <w:i/>
        </w:rPr>
      </w:pPr>
      <w:r w:rsidRPr="001E0293">
        <w:rPr>
          <w:rFonts w:ascii="Cambria" w:hAnsi="Cambria"/>
          <w:i/>
        </w:rPr>
        <w:t>“Then I won’t say it, but I will rescue you. I promise. I’m sorry for all of this.” I rubbed at the wet sand that clung to my skin.</w:t>
      </w:r>
    </w:p>
    <w:p w14:paraId="3179358B" w14:textId="77777777" w:rsidR="00B5424E" w:rsidRPr="001E0293" w:rsidRDefault="00B5424E" w:rsidP="00B5424E">
      <w:pPr>
        <w:pStyle w:val="Style2"/>
        <w:rPr>
          <w:rFonts w:ascii="Cambria" w:hAnsi="Cambria"/>
          <w:i/>
        </w:rPr>
      </w:pPr>
      <w:r w:rsidRPr="001E0293">
        <w:rPr>
          <w:rFonts w:ascii="Cambria" w:hAnsi="Cambria"/>
          <w:i/>
        </w:rPr>
        <w:t>“If you say so, beautiful.” He gave me the first real smile.</w:t>
      </w:r>
    </w:p>
    <w:p w14:paraId="1207DABC" w14:textId="77777777" w:rsidR="00B5424E" w:rsidRPr="001E0293" w:rsidRDefault="00B5424E" w:rsidP="00B5424E">
      <w:pPr>
        <w:pStyle w:val="Style2"/>
        <w:rPr>
          <w:rFonts w:ascii="Cambria" w:hAnsi="Cambria"/>
          <w:i/>
        </w:rPr>
      </w:pPr>
      <w:r w:rsidRPr="001E0293">
        <w:rPr>
          <w:rFonts w:ascii="Cambria" w:hAnsi="Cambria"/>
          <w:i/>
        </w:rPr>
        <w:t>“Why is it when we're in pain and asleep, we find each other?” I asked, honestly curious, choosing to ignore the ‘beautiful’ comment.</w:t>
      </w:r>
    </w:p>
    <w:p w14:paraId="525F0B7A" w14:textId="77777777" w:rsidR="00B5424E" w:rsidRPr="001E0293" w:rsidRDefault="00B5424E" w:rsidP="00B5424E">
      <w:pPr>
        <w:pStyle w:val="Style2"/>
        <w:rPr>
          <w:rFonts w:ascii="Cambria" w:hAnsi="Cambria"/>
          <w:i/>
        </w:rPr>
      </w:pPr>
      <w:r w:rsidRPr="001E0293">
        <w:rPr>
          <w:rFonts w:ascii="Cambria" w:hAnsi="Cambria"/>
          <w:i/>
        </w:rPr>
        <w:lastRenderedPageBreak/>
        <w:t>“Because our hearts control our heads.” He watched the red glow. “It’s going down; she must have found a remedy.”</w:t>
      </w:r>
    </w:p>
    <w:p w14:paraId="23483578" w14:textId="77777777" w:rsidR="00B5424E" w:rsidRPr="001E0293" w:rsidRDefault="00B5424E" w:rsidP="00B5424E">
      <w:pPr>
        <w:pStyle w:val="Style2"/>
        <w:rPr>
          <w:rFonts w:ascii="Cambria" w:hAnsi="Cambria"/>
          <w:i/>
        </w:rPr>
      </w:pPr>
      <w:r w:rsidRPr="001E0293">
        <w:rPr>
          <w:rFonts w:ascii="Cambria" w:hAnsi="Cambria"/>
          <w:i/>
        </w:rPr>
        <w:t>I leaned my head on his shoulder and fell asleep.</w:t>
      </w:r>
    </w:p>
    <w:p w14:paraId="2437F085" w14:textId="77777777" w:rsidR="00B5424E" w:rsidRPr="001E0293" w:rsidRDefault="00B5424E" w:rsidP="00B5424E">
      <w:pPr>
        <w:pStyle w:val="Style2"/>
        <w:rPr>
          <w:rFonts w:ascii="Cambria" w:hAnsi="Cambria"/>
        </w:rPr>
      </w:pPr>
    </w:p>
    <w:p w14:paraId="1112F370" w14:textId="77777777" w:rsidR="00B5424E" w:rsidRPr="001E0293" w:rsidRDefault="00B5424E" w:rsidP="00B5424E">
      <w:pPr>
        <w:pStyle w:val="Style2"/>
        <w:rPr>
          <w:rFonts w:ascii="Cambria" w:hAnsi="Cambria"/>
        </w:rPr>
      </w:pPr>
      <w:r w:rsidRPr="001E0293">
        <w:rPr>
          <w:rFonts w:ascii="Cambria" w:hAnsi="Cambria"/>
        </w:rPr>
        <w:t>I woke up, looking up at a dream catcher and a wood ceiling.</w:t>
      </w:r>
    </w:p>
    <w:p w14:paraId="1F11D05A" w14:textId="77777777" w:rsidR="00B5424E" w:rsidRPr="001E0293" w:rsidRDefault="00B5424E" w:rsidP="00B5424E">
      <w:pPr>
        <w:pStyle w:val="Style2"/>
        <w:rPr>
          <w:rFonts w:ascii="Cambria" w:hAnsi="Cambria"/>
        </w:rPr>
      </w:pPr>
      <w:r w:rsidRPr="001E0293">
        <w:rPr>
          <w:rFonts w:ascii="Cambria" w:hAnsi="Cambria"/>
        </w:rPr>
        <w:t>“My head…” I muttered. I tried to get up, but my body felt like it weighed a million pounds.</w:t>
      </w:r>
    </w:p>
    <w:p w14:paraId="0972DD2C" w14:textId="77777777" w:rsidR="00B5424E" w:rsidRPr="001E0293" w:rsidRDefault="00B5424E" w:rsidP="00B5424E">
      <w:pPr>
        <w:pStyle w:val="Style2"/>
        <w:rPr>
          <w:rFonts w:ascii="Cambria" w:hAnsi="Cambria"/>
        </w:rPr>
      </w:pPr>
      <w:r w:rsidRPr="001E0293">
        <w:rPr>
          <w:rFonts w:ascii="Cambria" w:hAnsi="Cambria"/>
        </w:rPr>
        <w:t>“She’s awake!” Caspian yelled.</w:t>
      </w:r>
    </w:p>
    <w:p w14:paraId="169B979C" w14:textId="77777777" w:rsidR="00B5424E" w:rsidRPr="001E0293" w:rsidRDefault="00B5424E" w:rsidP="00B5424E">
      <w:pPr>
        <w:pStyle w:val="Style2"/>
        <w:rPr>
          <w:rFonts w:ascii="Cambria" w:hAnsi="Cambria"/>
        </w:rPr>
      </w:pPr>
      <w:r w:rsidRPr="001E0293">
        <w:rPr>
          <w:rFonts w:ascii="Cambria" w:hAnsi="Cambria"/>
        </w:rPr>
        <w:t>“Shu…” I sputtered out gibberish. My head throbbed even harder now, almost like the echo was bouncing around in my head.</w:t>
      </w:r>
    </w:p>
    <w:p w14:paraId="6A13FF1B" w14:textId="77777777" w:rsidR="00B5424E" w:rsidRPr="001E0293" w:rsidRDefault="00B5424E" w:rsidP="00B5424E">
      <w:pPr>
        <w:pStyle w:val="Style2"/>
        <w:rPr>
          <w:rFonts w:ascii="Cambria" w:hAnsi="Cambria"/>
        </w:rPr>
      </w:pPr>
      <w:r w:rsidRPr="001E0293">
        <w:rPr>
          <w:rFonts w:ascii="Cambria" w:hAnsi="Cambria"/>
        </w:rPr>
        <w:t>“Hey there, I’m—”</w:t>
      </w:r>
    </w:p>
    <w:p w14:paraId="1C2E9AEF" w14:textId="77777777" w:rsidR="00B5424E" w:rsidRPr="001E0293" w:rsidRDefault="00B5424E" w:rsidP="00B5424E">
      <w:pPr>
        <w:pStyle w:val="Style2"/>
        <w:rPr>
          <w:rFonts w:ascii="Cambria" w:hAnsi="Cambria"/>
        </w:rPr>
      </w:pPr>
      <w:r w:rsidRPr="001E0293">
        <w:rPr>
          <w:rFonts w:ascii="Cambria" w:hAnsi="Cambria"/>
        </w:rPr>
        <w:lastRenderedPageBreak/>
        <w:t>“You’re Phoebe, I know. I was able to hear everything until the first poison wore off.” I rubbed at my head.</w:t>
      </w:r>
    </w:p>
    <w:p w14:paraId="42FA7A6C" w14:textId="77777777" w:rsidR="00B5424E" w:rsidRPr="001E0293" w:rsidRDefault="00B5424E" w:rsidP="00B5424E">
      <w:pPr>
        <w:pStyle w:val="Style2"/>
        <w:rPr>
          <w:rFonts w:ascii="Cambria" w:hAnsi="Cambria"/>
        </w:rPr>
      </w:pPr>
      <w:r w:rsidRPr="001E0293">
        <w:rPr>
          <w:rFonts w:ascii="Cambria" w:hAnsi="Cambria"/>
        </w:rPr>
        <w:t>“Hey Kade, grab the purple vial on my shelf, the small one.” She told him. He came back and into view. I tried to smile, but the pain was not even halfway gone.</w:t>
      </w:r>
    </w:p>
    <w:p w14:paraId="1E375289" w14:textId="77777777" w:rsidR="00B5424E" w:rsidRPr="001E0293" w:rsidRDefault="00B5424E" w:rsidP="00B5424E">
      <w:pPr>
        <w:pStyle w:val="Style2"/>
        <w:rPr>
          <w:rFonts w:ascii="Cambria" w:hAnsi="Cambria"/>
        </w:rPr>
      </w:pPr>
      <w:r w:rsidRPr="001E0293">
        <w:rPr>
          <w:rFonts w:ascii="Cambria" w:hAnsi="Cambria"/>
        </w:rPr>
        <w:t>“Drink.” Phoebe tilted my head up and poured the liquid into my mouth. I felt a numbness wash over me, hitting my head, neck, shoulders, and every body part on the way down. And as it did, the pain faded.</w:t>
      </w:r>
    </w:p>
    <w:p w14:paraId="4B660851" w14:textId="77777777" w:rsidR="00B5424E" w:rsidRPr="001E0293" w:rsidRDefault="00B5424E" w:rsidP="00B5424E">
      <w:pPr>
        <w:pStyle w:val="Style2"/>
        <w:rPr>
          <w:rFonts w:ascii="Cambria" w:hAnsi="Cambria"/>
        </w:rPr>
      </w:pPr>
      <w:r w:rsidRPr="001E0293">
        <w:rPr>
          <w:rFonts w:ascii="Cambria" w:hAnsi="Cambria"/>
        </w:rPr>
        <w:t xml:space="preserve">“Thank you so much,” I smiled. “Can I sit now?” I asked. Lying down was the last thing I wanted to do. “I need to tell you all something.” Luna and Phoebe held onto my hands and helped me swing my legs around while Kade helped support my back. Caspian </w:t>
      </w:r>
      <w:r w:rsidRPr="001E0293">
        <w:rPr>
          <w:rFonts w:ascii="Cambria" w:hAnsi="Cambria"/>
        </w:rPr>
        <w:lastRenderedPageBreak/>
        <w:t>moved things around on the table, so they weren’t knocked over.</w:t>
      </w:r>
    </w:p>
    <w:p w14:paraId="2459EE42" w14:textId="77777777" w:rsidR="00B5424E" w:rsidRPr="001E0293" w:rsidRDefault="00B5424E" w:rsidP="00B5424E">
      <w:pPr>
        <w:pStyle w:val="Style2"/>
        <w:rPr>
          <w:rFonts w:ascii="Cambria" w:hAnsi="Cambria"/>
        </w:rPr>
      </w:pPr>
      <w:r w:rsidRPr="001E0293">
        <w:rPr>
          <w:rFonts w:ascii="Cambria" w:hAnsi="Cambria"/>
        </w:rPr>
        <w:t>“What’s going on?” Kade asked me.</w:t>
      </w:r>
    </w:p>
    <w:p w14:paraId="291623DC" w14:textId="77777777" w:rsidR="00B5424E" w:rsidRPr="001E0293" w:rsidRDefault="00B5424E" w:rsidP="00B5424E">
      <w:pPr>
        <w:pStyle w:val="Style2"/>
        <w:rPr>
          <w:rFonts w:ascii="Cambria" w:hAnsi="Cambria"/>
        </w:rPr>
      </w:pPr>
      <w:r w:rsidRPr="001E0293">
        <w:rPr>
          <w:rFonts w:ascii="Cambria" w:hAnsi="Cambria"/>
        </w:rPr>
        <w:t>“I know it’s the last thing you want to hear, but when I passed out from the pain, Jasper was there in my dreamscape again. But just like last time, it wasn’t good news. Micah has him and Abigail—he’s torturing them. Kade, we have to rescue them. They have four of us now. Our mothers,” I motioned to Luna, “and now Abigail and Jasper.” Kade looked at me with an angry look on his face, something I had never seen before.</w:t>
      </w:r>
    </w:p>
    <w:p w14:paraId="516A6625" w14:textId="77777777" w:rsidR="00B5424E" w:rsidRPr="001E0293" w:rsidRDefault="00B5424E" w:rsidP="00B5424E">
      <w:pPr>
        <w:pStyle w:val="Style2"/>
        <w:rPr>
          <w:rFonts w:ascii="Cambria" w:hAnsi="Cambria"/>
        </w:rPr>
      </w:pPr>
      <w:r w:rsidRPr="001E0293">
        <w:rPr>
          <w:rFonts w:ascii="Cambria" w:hAnsi="Cambria"/>
        </w:rPr>
        <w:t>“Damn him. I swear, I will kill him if it’s the last thing I do.” Kade punched the table I was sitting on, it vibrated throughout the wood, causing the bottles that were sitting on the table to rattle.</w:t>
      </w:r>
    </w:p>
    <w:p w14:paraId="79DD6E42" w14:textId="77777777" w:rsidR="00B5424E" w:rsidRPr="001E0293" w:rsidRDefault="00B5424E" w:rsidP="00B5424E">
      <w:pPr>
        <w:pStyle w:val="Style2"/>
        <w:rPr>
          <w:rFonts w:ascii="Cambria" w:hAnsi="Cambria"/>
        </w:rPr>
      </w:pPr>
      <w:r w:rsidRPr="001E0293">
        <w:rPr>
          <w:rFonts w:ascii="Cambria" w:hAnsi="Cambria"/>
        </w:rPr>
        <w:lastRenderedPageBreak/>
        <w:t>“Please, there will be no violence in my house.” Phoebe demanded. She hastily picked up the bottles and put them in their places on her shelves. Her house was beautiful and dainty. Small, but not horribly quaint. It was made of wood and smelled sweet like roses. There were plants hanging upside down from the ceiling, bound up for drying.</w:t>
      </w:r>
    </w:p>
    <w:p w14:paraId="3EDBCB7E" w14:textId="77777777" w:rsidR="00B5424E" w:rsidRPr="001E0293" w:rsidRDefault="00B5424E" w:rsidP="00B5424E">
      <w:pPr>
        <w:pStyle w:val="Style2"/>
        <w:rPr>
          <w:rFonts w:ascii="Cambria" w:hAnsi="Cambria"/>
        </w:rPr>
      </w:pPr>
      <w:r w:rsidRPr="001E0293">
        <w:rPr>
          <w:rFonts w:ascii="Cambria" w:hAnsi="Cambria"/>
        </w:rPr>
        <w:t xml:space="preserve">“My </w:t>
      </w:r>
      <w:proofErr w:type="gramStart"/>
      <w:r w:rsidRPr="001E0293">
        <w:rPr>
          <w:rFonts w:ascii="Cambria" w:hAnsi="Cambria"/>
        </w:rPr>
        <w:t>apologies..</w:t>
      </w:r>
      <w:proofErr w:type="gramEnd"/>
      <w:r w:rsidRPr="001E0293">
        <w:rPr>
          <w:rFonts w:ascii="Cambria" w:hAnsi="Cambria"/>
        </w:rPr>
        <w:t>” Kade said and bowed his head.</w:t>
      </w:r>
    </w:p>
    <w:p w14:paraId="111A81CF" w14:textId="77777777" w:rsidR="00B5424E" w:rsidRPr="001E0293" w:rsidRDefault="00B5424E" w:rsidP="00B5424E">
      <w:pPr>
        <w:pStyle w:val="Style2"/>
        <w:rPr>
          <w:rFonts w:ascii="Cambria" w:hAnsi="Cambria"/>
        </w:rPr>
      </w:pPr>
      <w:r w:rsidRPr="001E0293">
        <w:rPr>
          <w:rFonts w:ascii="Cambria" w:hAnsi="Cambria"/>
        </w:rPr>
        <w:t>“Sorry to have met you the way we did, but of course we always get curveballs thrown at us. Never fails.” I told her.</w:t>
      </w:r>
    </w:p>
    <w:p w14:paraId="40F29E4B" w14:textId="77777777" w:rsidR="00B5424E" w:rsidRPr="001E0293" w:rsidRDefault="00B5424E" w:rsidP="00B5424E">
      <w:pPr>
        <w:pStyle w:val="Style2"/>
        <w:rPr>
          <w:rFonts w:ascii="Cambria" w:hAnsi="Cambria"/>
        </w:rPr>
      </w:pPr>
      <w:r w:rsidRPr="001E0293">
        <w:rPr>
          <w:rFonts w:ascii="Cambria" w:hAnsi="Cambria"/>
        </w:rPr>
        <w:t xml:space="preserve">“I’ve been watching you and your sister. So I know all about the hardships you both have dealt with. It does not bother me one bit, both of you are fulfilling the prophecy with every step you take. I will not be the one who disrupts the path.” She smiled and </w:t>
      </w:r>
      <w:r w:rsidRPr="001E0293">
        <w:rPr>
          <w:rFonts w:ascii="Cambria" w:hAnsi="Cambria"/>
        </w:rPr>
        <w:lastRenderedPageBreak/>
        <w:t>laid her hand on my shoulder. “How are you feeling?” She asked me.</w:t>
      </w:r>
    </w:p>
    <w:p w14:paraId="36AF70A6" w14:textId="77777777" w:rsidR="00B5424E" w:rsidRPr="001E0293" w:rsidRDefault="00B5424E" w:rsidP="00B5424E">
      <w:pPr>
        <w:pStyle w:val="Style2"/>
        <w:rPr>
          <w:rFonts w:ascii="Cambria" w:hAnsi="Cambria"/>
        </w:rPr>
      </w:pPr>
      <w:r w:rsidRPr="001E0293">
        <w:rPr>
          <w:rFonts w:ascii="Cambria" w:hAnsi="Cambria"/>
        </w:rPr>
        <w:t>“Sore, but much better.” I smiled reassuringly. I watched her walk into the back room, she came back out with a paper and a box.</w:t>
      </w:r>
    </w:p>
    <w:p w14:paraId="03815C23" w14:textId="77777777" w:rsidR="00B5424E" w:rsidRPr="001E0293" w:rsidRDefault="00B5424E" w:rsidP="00B5424E">
      <w:pPr>
        <w:pStyle w:val="Style2"/>
        <w:rPr>
          <w:rFonts w:ascii="Cambria" w:hAnsi="Cambria"/>
        </w:rPr>
      </w:pPr>
      <w:r w:rsidRPr="001E0293">
        <w:rPr>
          <w:rFonts w:ascii="Cambria" w:hAnsi="Cambria"/>
        </w:rPr>
        <w:t xml:space="preserve">“This paper is one from my books. It’s the little bit I could find about you two. I don’t know if it will help, but I figured it couldn’t hurt to try.” She passed the paper to my sister and opened the box.” This vial is something you must keep on your person at all times. As you go around meeting leaders, you must collect a drop of blood from each. When war is upon us, you shall cut the palm of your hand and mix their blood with yours. It will summon us so we can aid you in battle. The witches are already on your side, and behind you one hundred percent. That is my blood in </w:t>
      </w:r>
      <w:r w:rsidRPr="001E0293">
        <w:rPr>
          <w:rFonts w:ascii="Cambria" w:hAnsi="Cambria"/>
        </w:rPr>
        <w:lastRenderedPageBreak/>
        <w:t>the vial now.” She hung the vial on a piece of leather and bound it around my neck. “Occult,” she said as she cupped her hands around the vial. “Now no one but you can see it.” She smiled and let the necklace go. She reached back into the box and pulled out a candle. It was small and white. She closed the box and handed the candle to me. “When you light this candle, it will quickly melt. After it is melted, you and your sister shall place a hair strand each into the wax. When all is said and done, the hair will spell out Micah’s location.</w:t>
      </w:r>
    </w:p>
    <w:p w14:paraId="14B8574D" w14:textId="77777777" w:rsidR="00B5424E" w:rsidRPr="001E0293" w:rsidRDefault="00B5424E" w:rsidP="00B5424E">
      <w:pPr>
        <w:pStyle w:val="Style2"/>
        <w:rPr>
          <w:rFonts w:ascii="Cambria" w:hAnsi="Cambria"/>
        </w:rPr>
      </w:pPr>
      <w:r w:rsidRPr="001E0293">
        <w:rPr>
          <w:rFonts w:ascii="Cambria" w:hAnsi="Cambria"/>
        </w:rPr>
        <w:t>“Wow, thank you so much. Wait. Can we vanish it like our weapons? To keep it safe?” I asked her then looked at Kade and Caspian curiously. It was too valuable to keep visible. The thought of it just sitting around made me uneasy, like it would break the moment I put it in my pocket.</w:t>
      </w:r>
    </w:p>
    <w:p w14:paraId="7EF9DB5E" w14:textId="77777777" w:rsidR="00B5424E" w:rsidRPr="001E0293" w:rsidRDefault="00B5424E" w:rsidP="00B5424E">
      <w:pPr>
        <w:pStyle w:val="Style2"/>
        <w:rPr>
          <w:rFonts w:ascii="Cambria" w:hAnsi="Cambria"/>
        </w:rPr>
      </w:pPr>
      <w:r w:rsidRPr="001E0293">
        <w:rPr>
          <w:rFonts w:ascii="Cambria" w:hAnsi="Cambria"/>
        </w:rPr>
        <w:lastRenderedPageBreak/>
        <w:t>“I do not see why not.” She smiled. I vanished my candle and flashed her a smile “You best get moving to the next beings.” She nodded to herself. “If you need me, we can dreamscape, too. Good luck, girls—Godspeed.”</w:t>
      </w:r>
    </w:p>
    <w:p w14:paraId="5261A068" w14:textId="77777777" w:rsidR="00B5424E" w:rsidRPr="001E0293" w:rsidRDefault="00B5424E" w:rsidP="00B5424E">
      <w:pPr>
        <w:pStyle w:val="Style2"/>
        <w:rPr>
          <w:rFonts w:ascii="Cambria" w:hAnsi="Cambria"/>
        </w:rPr>
      </w:pPr>
      <w:r w:rsidRPr="001E0293">
        <w:rPr>
          <w:rFonts w:ascii="Cambria" w:hAnsi="Cambria"/>
        </w:rPr>
        <w:t>I slid down carefully off the table; my leg was wrapped up with a large bandage. I walked to the door hiding the pain.</w:t>
      </w:r>
    </w:p>
    <w:p w14:paraId="065387FB" w14:textId="77777777" w:rsidR="00B5424E" w:rsidRPr="001E0293" w:rsidRDefault="00B5424E" w:rsidP="00B5424E">
      <w:pPr>
        <w:pStyle w:val="Style2"/>
        <w:rPr>
          <w:rFonts w:ascii="Cambria" w:hAnsi="Cambria"/>
        </w:rPr>
      </w:pPr>
      <w:r w:rsidRPr="001E0293">
        <w:rPr>
          <w:rFonts w:ascii="Cambria" w:hAnsi="Cambria"/>
        </w:rPr>
        <w:t>“Thank you so much. It goes both ways—if you need anything from us, let me know. We owe you as well.” I gave her a single nod, letting her know I was sincere. I held the door open as everyone walked out. I attempted to walk out the door, but she gently grabbed my arm to stop me before I could.</w:t>
      </w:r>
    </w:p>
    <w:p w14:paraId="4D9465A0" w14:textId="77777777" w:rsidR="00B5424E" w:rsidRPr="001E0293" w:rsidRDefault="00B5424E" w:rsidP="00B5424E">
      <w:pPr>
        <w:pStyle w:val="Style2"/>
        <w:rPr>
          <w:rFonts w:ascii="Cambria" w:hAnsi="Cambria"/>
        </w:rPr>
      </w:pPr>
      <w:r w:rsidRPr="001E0293">
        <w:rPr>
          <w:rFonts w:ascii="Cambria" w:hAnsi="Cambria"/>
        </w:rPr>
        <w:t xml:space="preserve">“Oriana, I must tell you two things. One, you are more powerful than anyone here. You were made </w:t>
      </w:r>
      <w:r w:rsidRPr="001E0293">
        <w:rPr>
          <w:rFonts w:ascii="Cambria" w:hAnsi="Cambria"/>
        </w:rPr>
        <w:lastRenderedPageBreak/>
        <w:t xml:space="preserve">with love, therefore your power is great. Your sister was not, so please be careful. Watch her closely, do not let her fall </w:t>
      </w:r>
      <w:r w:rsidRPr="00782C25">
        <w:rPr>
          <w:rFonts w:ascii="Cambria" w:hAnsi="Cambria"/>
          <w:noProof/>
        </w:rPr>
        <w:t>to</w:t>
      </w:r>
      <w:r w:rsidRPr="001E0293">
        <w:rPr>
          <w:rFonts w:ascii="Cambria" w:hAnsi="Cambria"/>
        </w:rPr>
        <w:t xml:space="preserve"> the depths. And two, Kade. He is dangerous waters, you must tread carefully. His heart means well and his temper is quick. If he loses it, the battle may just be lost. Now hurry up before they question things.” She hugged me and released me. The door locked as it closed.</w:t>
      </w:r>
    </w:p>
    <w:p w14:paraId="510B82DE" w14:textId="77777777" w:rsidR="00B5424E" w:rsidRPr="001E0293" w:rsidRDefault="00B5424E" w:rsidP="00B5424E">
      <w:pPr>
        <w:pStyle w:val="Style2"/>
        <w:rPr>
          <w:rFonts w:ascii="Cambria" w:hAnsi="Cambria"/>
        </w:rPr>
      </w:pPr>
      <w:r w:rsidRPr="001E0293">
        <w:rPr>
          <w:rFonts w:ascii="Cambria" w:hAnsi="Cambria"/>
        </w:rPr>
        <w:t>“What did she want?” Luna asked as I hopped in the car.</w:t>
      </w:r>
    </w:p>
    <w:p w14:paraId="41A84D06" w14:textId="77777777" w:rsidR="00B5424E" w:rsidRPr="001E0293" w:rsidRDefault="00B5424E" w:rsidP="00B5424E">
      <w:pPr>
        <w:pStyle w:val="Style2"/>
        <w:rPr>
          <w:rFonts w:ascii="Cambria" w:hAnsi="Cambria"/>
        </w:rPr>
      </w:pPr>
      <w:r w:rsidRPr="001E0293">
        <w:rPr>
          <w:rFonts w:ascii="Cambria" w:hAnsi="Cambria"/>
        </w:rPr>
        <w:t>“Nothing, just wanted to thank me again.” It hurt keeping the secret, but I had to. The secrets alone would destroy the both of them.</w:t>
      </w:r>
    </w:p>
    <w:p w14:paraId="709FB8DE" w14:textId="77777777" w:rsidR="00B5424E" w:rsidRPr="001E0293" w:rsidRDefault="00B5424E" w:rsidP="00B5424E">
      <w:pPr>
        <w:pStyle w:val="Style2"/>
        <w:rPr>
          <w:rFonts w:ascii="Cambria" w:hAnsi="Cambria"/>
        </w:rPr>
      </w:pPr>
      <w:r w:rsidRPr="001E0293">
        <w:rPr>
          <w:rFonts w:ascii="Cambria" w:hAnsi="Cambria"/>
        </w:rPr>
        <w:t>“Where to now?” Kade asked us.</w:t>
      </w:r>
    </w:p>
    <w:p w14:paraId="3A8406BF" w14:textId="77777777" w:rsidR="00B5424E" w:rsidRPr="001E0293" w:rsidRDefault="00B5424E" w:rsidP="00B5424E">
      <w:pPr>
        <w:pStyle w:val="Style2"/>
        <w:rPr>
          <w:rFonts w:ascii="Cambria" w:hAnsi="Cambria"/>
        </w:rPr>
      </w:pPr>
      <w:r w:rsidRPr="001E0293">
        <w:rPr>
          <w:rFonts w:ascii="Cambria" w:hAnsi="Cambria"/>
        </w:rPr>
        <w:t>“Let’s try the Wolves?” Luna asked. “After all, they’re my kind of dark.” She winked at me with a smile.</w:t>
      </w:r>
    </w:p>
    <w:p w14:paraId="7603AF04" w14:textId="77777777" w:rsidR="00B5424E" w:rsidRPr="001E0293" w:rsidRDefault="00B5424E" w:rsidP="00B5424E">
      <w:pPr>
        <w:pStyle w:val="Style2"/>
        <w:rPr>
          <w:rFonts w:ascii="Cambria" w:hAnsi="Cambria"/>
        </w:rPr>
      </w:pPr>
      <w:r w:rsidRPr="001E0293">
        <w:rPr>
          <w:rFonts w:ascii="Cambria" w:hAnsi="Cambria"/>
        </w:rPr>
        <w:t>“Wolves it is,” he said, and the car came to life. We backed away from Phoebe’s lovely little home, as she watched in the window and waved goodbye.</w:t>
      </w:r>
    </w:p>
    <w:p w14:paraId="065E204C" w14:textId="77777777" w:rsidR="00B5424E" w:rsidRPr="001E0293" w:rsidRDefault="00B5424E" w:rsidP="00B5424E">
      <w:pPr>
        <w:pStyle w:val="Style2"/>
        <w:rPr>
          <w:rFonts w:ascii="Cambria" w:hAnsi="Cambria"/>
        </w:rPr>
      </w:pPr>
      <w:r w:rsidRPr="001E0293">
        <w:rPr>
          <w:rFonts w:ascii="Cambria" w:hAnsi="Cambria"/>
        </w:rPr>
        <w:t>“Why were you so quiet?” I asked Caspian. “It’s not like you.” Luna and I giggled.</w:t>
      </w:r>
    </w:p>
    <w:p w14:paraId="6409B031" w14:textId="77777777" w:rsidR="00B5424E" w:rsidRPr="001E0293" w:rsidRDefault="00B5424E" w:rsidP="00B5424E">
      <w:pPr>
        <w:pStyle w:val="Style2"/>
        <w:rPr>
          <w:rFonts w:ascii="Cambria" w:hAnsi="Cambria"/>
        </w:rPr>
      </w:pPr>
      <w:r w:rsidRPr="001E0293">
        <w:rPr>
          <w:rFonts w:ascii="Cambria" w:hAnsi="Cambria"/>
        </w:rPr>
        <w:t>“Give me Wolves and Vamps. Witches though, those girls scare me.” He sounded terrified.</w:t>
      </w:r>
    </w:p>
    <w:p w14:paraId="62B9248F" w14:textId="77777777" w:rsidR="00B5424E" w:rsidRPr="001E0293" w:rsidRDefault="00B5424E" w:rsidP="00B5424E">
      <w:pPr>
        <w:pStyle w:val="Style2"/>
        <w:rPr>
          <w:rFonts w:ascii="Cambria" w:hAnsi="Cambria"/>
        </w:rPr>
      </w:pPr>
      <w:r w:rsidRPr="001E0293">
        <w:rPr>
          <w:rFonts w:ascii="Cambria" w:hAnsi="Cambria"/>
        </w:rPr>
        <w:t>“I felt at home with her.” I spoke softly. My leg was warm still, no doubt from the wound. “Where are the wolves we are going to meet?” I looked at Caspian.</w:t>
      </w:r>
    </w:p>
    <w:p w14:paraId="73BC7D34" w14:textId="77777777" w:rsidR="00B5424E" w:rsidRPr="001E0293" w:rsidRDefault="00B5424E" w:rsidP="00B5424E">
      <w:pPr>
        <w:pStyle w:val="Style2"/>
        <w:rPr>
          <w:rFonts w:ascii="Cambria" w:hAnsi="Cambria"/>
        </w:rPr>
      </w:pPr>
      <w:r w:rsidRPr="001E0293">
        <w:rPr>
          <w:rFonts w:ascii="Cambria" w:hAnsi="Cambria"/>
        </w:rPr>
        <w:t>“Uh, which Wolfpack should we go to?” He asked Kade. After a moment of silence, he looked at me and shrugged.</w:t>
      </w:r>
    </w:p>
    <w:p w14:paraId="211C2C61" w14:textId="77777777" w:rsidR="00B5424E" w:rsidRPr="001E0293" w:rsidRDefault="00B5424E" w:rsidP="00B5424E">
      <w:pPr>
        <w:pStyle w:val="Style2"/>
        <w:rPr>
          <w:rFonts w:ascii="Cambria" w:hAnsi="Cambria"/>
        </w:rPr>
      </w:pPr>
      <w:r w:rsidRPr="001E0293">
        <w:rPr>
          <w:rFonts w:ascii="Cambria" w:hAnsi="Cambria"/>
        </w:rPr>
        <w:t>“I think New York, the Tierney pack. So—fly or portal?” Kade asked me through the rearview mirror. He looked beautiful right now. His eyes had a different look in them—something most people wouldn’t notice on an average day.</w:t>
      </w:r>
    </w:p>
    <w:p w14:paraId="50DF3BB6" w14:textId="77777777" w:rsidR="00B5424E" w:rsidRPr="001E0293" w:rsidRDefault="00B5424E" w:rsidP="00B5424E">
      <w:pPr>
        <w:pStyle w:val="Style2"/>
        <w:rPr>
          <w:rFonts w:ascii="Cambria" w:hAnsi="Cambria"/>
        </w:rPr>
      </w:pPr>
      <w:r w:rsidRPr="001E0293">
        <w:rPr>
          <w:rFonts w:ascii="Cambria" w:hAnsi="Cambria"/>
        </w:rPr>
        <w:t>“Umm,” I paused and looked at Luna for help. I always hated being the decision maker. She was no help though, she just shrugged her shoulders. “Portal? I feel like every time we drive, something bad happens.”</w:t>
      </w:r>
    </w:p>
    <w:p w14:paraId="1F0290FB" w14:textId="77777777" w:rsidR="00B5424E" w:rsidRPr="001E0293" w:rsidRDefault="00B5424E" w:rsidP="00B5424E">
      <w:pPr>
        <w:pStyle w:val="Style2"/>
        <w:rPr>
          <w:rFonts w:ascii="Cambria" w:hAnsi="Cambria"/>
        </w:rPr>
      </w:pPr>
      <w:r w:rsidRPr="001E0293">
        <w:rPr>
          <w:rFonts w:ascii="Cambria" w:hAnsi="Cambria"/>
        </w:rPr>
        <w:t>“Good point.” He flashed a smile. “You girls should rest. I want you well rested for meeting the Wolves.” He told me. I sure as hell wasn’t about to argue.</w:t>
      </w:r>
    </w:p>
    <w:p w14:paraId="4080BB2F" w14:textId="77777777" w:rsidR="00B5424E" w:rsidRPr="001E0293" w:rsidRDefault="00B5424E" w:rsidP="00B5424E">
      <w:pPr>
        <w:pStyle w:val="Style2"/>
        <w:rPr>
          <w:rFonts w:ascii="Cambria" w:hAnsi="Cambria"/>
        </w:rPr>
      </w:pPr>
      <w:r w:rsidRPr="001E0293">
        <w:rPr>
          <w:rFonts w:ascii="Cambria" w:hAnsi="Cambria"/>
        </w:rPr>
        <w:t>“Are we driving through a portal?” I asked with my eyes closed.</w:t>
      </w:r>
    </w:p>
    <w:p w14:paraId="2599D749" w14:textId="77777777" w:rsidR="00B5424E" w:rsidRPr="001E0293" w:rsidRDefault="00B5424E" w:rsidP="00B5424E">
      <w:pPr>
        <w:pStyle w:val="Style2"/>
        <w:rPr>
          <w:rFonts w:ascii="Cambria" w:hAnsi="Cambria"/>
        </w:rPr>
      </w:pPr>
      <w:r w:rsidRPr="001E0293">
        <w:rPr>
          <w:rFonts w:ascii="Cambria" w:hAnsi="Cambria"/>
        </w:rPr>
        <w:t>“No babe, we're going to drive to it, then walk through. The portal will land us near where the leader of the pack lives. Now goodnight.” And that was all I remember.</w:t>
      </w:r>
    </w:p>
    <w:p w14:paraId="19E4E3DD" w14:textId="77777777" w:rsidR="00B5424E" w:rsidRPr="001E0293" w:rsidRDefault="00B5424E" w:rsidP="00B5424E">
      <w:pPr>
        <w:pStyle w:val="Style2"/>
        <w:rPr>
          <w:rFonts w:ascii="Cambria" w:hAnsi="Cambria"/>
        </w:rPr>
      </w:pPr>
      <w:r w:rsidRPr="001E0293">
        <w:rPr>
          <w:rFonts w:ascii="Cambria" w:hAnsi="Cambria"/>
        </w:rPr>
        <w:t>I woke up as Kade picked me up.</w:t>
      </w:r>
    </w:p>
    <w:p w14:paraId="7D064EAD" w14:textId="77777777" w:rsidR="00B5424E" w:rsidRPr="001E0293" w:rsidRDefault="00B5424E" w:rsidP="00B5424E">
      <w:pPr>
        <w:pStyle w:val="Style2"/>
        <w:rPr>
          <w:rFonts w:ascii="Cambria" w:hAnsi="Cambria"/>
        </w:rPr>
      </w:pPr>
      <w:r w:rsidRPr="001E0293">
        <w:rPr>
          <w:rFonts w:ascii="Cambria" w:hAnsi="Cambria"/>
        </w:rPr>
        <w:t>“We’re here?” I mumbled. I felt his lips against mine, and I pushed into his kiss.</w:t>
      </w:r>
    </w:p>
    <w:p w14:paraId="7605484B" w14:textId="77777777" w:rsidR="00B5424E" w:rsidRPr="001E0293" w:rsidRDefault="00B5424E" w:rsidP="00B5424E">
      <w:pPr>
        <w:pStyle w:val="Style2"/>
        <w:rPr>
          <w:rFonts w:ascii="Cambria" w:hAnsi="Cambria"/>
        </w:rPr>
      </w:pPr>
      <w:r w:rsidRPr="001E0293">
        <w:rPr>
          <w:rFonts w:ascii="Cambria" w:hAnsi="Cambria"/>
        </w:rPr>
        <w:t>“Mmhmm. Good morning beautiful.” He whispered. I opened my eyes and saw that we were inches away from the beautifully mirrored portal. “Hold on tight, babe.” He told me, so I wrapped my arms around his neck and held on as tight as I could.</w:t>
      </w:r>
    </w:p>
    <w:p w14:paraId="43B3526B" w14:textId="77777777" w:rsidR="00B5424E" w:rsidRPr="001E0293" w:rsidRDefault="00B5424E" w:rsidP="00B5424E">
      <w:pPr>
        <w:pStyle w:val="Style2"/>
        <w:rPr>
          <w:rFonts w:ascii="Cambria" w:hAnsi="Cambria"/>
        </w:rPr>
      </w:pPr>
      <w:r w:rsidRPr="001E0293">
        <w:rPr>
          <w:rFonts w:ascii="Cambria" w:hAnsi="Cambria"/>
        </w:rPr>
        <w:t>After we stepped through the portal, he set me down. Pain seared through my leg, but I ignored it. It was cold, and I wasn’t the only one who noticed.</w:t>
      </w:r>
    </w:p>
    <w:p w14:paraId="516D9F5F" w14:textId="77777777" w:rsidR="00B5424E" w:rsidRPr="001E0293" w:rsidRDefault="00B5424E" w:rsidP="00B5424E">
      <w:pPr>
        <w:pStyle w:val="Style2"/>
        <w:rPr>
          <w:rFonts w:ascii="Cambria" w:hAnsi="Cambria"/>
        </w:rPr>
      </w:pPr>
      <w:r w:rsidRPr="001E0293">
        <w:rPr>
          <w:rFonts w:ascii="Cambria" w:hAnsi="Cambria"/>
        </w:rPr>
        <w:t xml:space="preserve">“Can we get some clothes first? I’m </w:t>
      </w:r>
      <w:proofErr w:type="spellStart"/>
      <w:r w:rsidRPr="001E0293">
        <w:rPr>
          <w:rFonts w:ascii="Cambria" w:hAnsi="Cambria"/>
        </w:rPr>
        <w:t>freakin</w:t>
      </w:r>
      <w:proofErr w:type="spellEnd"/>
      <w:r w:rsidRPr="001E0293">
        <w:rPr>
          <w:rFonts w:ascii="Cambria" w:hAnsi="Cambria"/>
        </w:rPr>
        <w:t xml:space="preserve"> freezing.” Luna asked Caspian.</w:t>
      </w:r>
    </w:p>
    <w:p w14:paraId="7587EACE" w14:textId="77777777" w:rsidR="00B5424E" w:rsidRPr="001E0293" w:rsidRDefault="00B5424E" w:rsidP="00B5424E">
      <w:pPr>
        <w:pStyle w:val="Style2"/>
        <w:rPr>
          <w:rFonts w:ascii="Cambria" w:hAnsi="Cambria"/>
        </w:rPr>
      </w:pPr>
      <w:r w:rsidRPr="001E0293">
        <w:rPr>
          <w:rFonts w:ascii="Cambria" w:hAnsi="Cambria"/>
        </w:rPr>
        <w:t>“Fine, but make it fast.” He pulled out his wallet and passed it to Luna, and she looked at me as if I was expected to go with her.</w:t>
      </w:r>
    </w:p>
    <w:p w14:paraId="7A47E53B" w14:textId="77777777" w:rsidR="00B5424E" w:rsidRPr="001E0293" w:rsidRDefault="00B5424E" w:rsidP="00B5424E">
      <w:pPr>
        <w:pStyle w:val="Style2"/>
        <w:rPr>
          <w:rFonts w:ascii="Cambria" w:hAnsi="Cambria"/>
        </w:rPr>
      </w:pPr>
      <w:r w:rsidRPr="001E0293">
        <w:rPr>
          <w:rFonts w:ascii="Cambria" w:hAnsi="Cambria"/>
        </w:rPr>
        <w:t>“Here,” Kade said from beside me. I looked, and he was passing me a card. “There’s more than enough on there, get what you want and need. But be fast, please. I think Caspian and I will wait in the food court at the mall.” He looked at Caspian and nodded.</w:t>
      </w:r>
    </w:p>
    <w:p w14:paraId="33320723" w14:textId="77777777" w:rsidR="00B5424E" w:rsidRPr="001E0293" w:rsidRDefault="00B5424E" w:rsidP="00B5424E">
      <w:pPr>
        <w:pStyle w:val="Style2"/>
        <w:rPr>
          <w:rFonts w:ascii="Cambria" w:hAnsi="Cambria"/>
        </w:rPr>
      </w:pPr>
      <w:r w:rsidRPr="001E0293">
        <w:rPr>
          <w:rFonts w:ascii="Cambria" w:hAnsi="Cambria"/>
        </w:rPr>
        <w:t>“Where’s the mall?” I asked. Luna grabbed me by my shoulders and spun me around. We had stepped out of the portal right in front of a huge mall. “Oh. That works.” Kade kissed me on my cheek as Luna grabbed my hand and pulled me toward the mall. I glanced back and they both were grinning. I couldn’t help but smile. My sister and I had the most charming men here.</w:t>
      </w:r>
    </w:p>
    <w:p w14:paraId="2148A98D" w14:textId="77777777" w:rsidR="00B5424E" w:rsidRPr="001E0293" w:rsidRDefault="00B5424E" w:rsidP="00B5424E">
      <w:pPr>
        <w:pStyle w:val="Style2"/>
        <w:rPr>
          <w:rFonts w:ascii="Cambria" w:hAnsi="Cambria"/>
        </w:rPr>
      </w:pPr>
      <w:r w:rsidRPr="001E0293">
        <w:rPr>
          <w:rFonts w:ascii="Cambria" w:hAnsi="Cambria"/>
        </w:rPr>
        <w:t>“What sort of clothes do you like to wear?” My sister asked me as she looked at the map directory for the mall. I glanced down and read the map. Three floors. The first thing I made sure of was where the food court was. It was located in the middle of the second floor. Then I looked at the shops. I hadn’t heard of many of the shop names, but then again I hadn’t shopped much since last time with my mom. The somber thought apparently showed on my face.</w:t>
      </w:r>
    </w:p>
    <w:p w14:paraId="7B9D45E9" w14:textId="77777777" w:rsidR="00B5424E" w:rsidRPr="001E0293" w:rsidRDefault="00B5424E" w:rsidP="00B5424E">
      <w:pPr>
        <w:pStyle w:val="Style2"/>
        <w:rPr>
          <w:rFonts w:ascii="Cambria" w:hAnsi="Cambria"/>
        </w:rPr>
      </w:pPr>
      <w:r w:rsidRPr="001E0293">
        <w:rPr>
          <w:rFonts w:ascii="Cambria" w:hAnsi="Cambria"/>
        </w:rPr>
        <w:t>“You okay?” Luna asked, her face full of concern.</w:t>
      </w:r>
    </w:p>
    <w:p w14:paraId="5B8FE49E" w14:textId="77777777" w:rsidR="00B5424E" w:rsidRPr="001E0293" w:rsidRDefault="00B5424E" w:rsidP="00B5424E">
      <w:pPr>
        <w:pStyle w:val="Style2"/>
        <w:rPr>
          <w:rFonts w:ascii="Cambria" w:hAnsi="Cambria"/>
        </w:rPr>
      </w:pPr>
      <w:r w:rsidRPr="001E0293">
        <w:rPr>
          <w:rFonts w:ascii="Cambria" w:hAnsi="Cambria"/>
        </w:rPr>
        <w:t>“I’ll be fine.” I told her and glanced back down at the list. “Why don’t we just walk around and hit the shops as they come?” I told her. She smiled and clapped, then grabbed my wrist and yanked me away.</w:t>
      </w:r>
    </w:p>
    <w:p w14:paraId="3A426DAC" w14:textId="77777777" w:rsidR="00B5424E" w:rsidRPr="001E0293" w:rsidRDefault="00B5424E" w:rsidP="00B5424E">
      <w:pPr>
        <w:pStyle w:val="Style2"/>
        <w:rPr>
          <w:rFonts w:ascii="Cambria" w:hAnsi="Cambria"/>
        </w:rPr>
      </w:pPr>
      <w:r w:rsidRPr="001E0293">
        <w:rPr>
          <w:rFonts w:ascii="Cambria" w:hAnsi="Cambria"/>
        </w:rPr>
        <w:t xml:space="preserve">We first walked down the pathway, and a shop caught Luna’s eye. It, of course, had to be </w:t>
      </w:r>
      <w:proofErr w:type="spellStart"/>
      <w:r w:rsidRPr="001E0293">
        <w:rPr>
          <w:rFonts w:ascii="Cambria" w:hAnsi="Cambria"/>
        </w:rPr>
        <w:t>Cilver</w:t>
      </w:r>
      <w:proofErr w:type="spellEnd"/>
      <w:r w:rsidRPr="001E0293">
        <w:rPr>
          <w:rFonts w:ascii="Cambria" w:hAnsi="Cambria"/>
        </w:rPr>
        <w:t>. The last store my mom went into.</w:t>
      </w:r>
    </w:p>
    <w:p w14:paraId="21762505" w14:textId="77777777" w:rsidR="00B5424E" w:rsidRPr="001E0293" w:rsidRDefault="00B5424E" w:rsidP="00B5424E">
      <w:pPr>
        <w:pStyle w:val="Style2"/>
        <w:rPr>
          <w:rFonts w:ascii="Cambria" w:hAnsi="Cambria"/>
        </w:rPr>
      </w:pPr>
      <w:r w:rsidRPr="001E0293">
        <w:rPr>
          <w:rFonts w:ascii="Cambria" w:hAnsi="Cambria"/>
        </w:rPr>
        <w:t>“You go in there, and I’ll go into…” I glanced at the nearby stores. “Mad Hatter.” It was a cute, funky store with blaring music.</w:t>
      </w:r>
    </w:p>
    <w:p w14:paraId="4C76F9DF" w14:textId="77777777" w:rsidR="00B5424E" w:rsidRPr="001E0293" w:rsidRDefault="00B5424E" w:rsidP="00B5424E">
      <w:pPr>
        <w:pStyle w:val="Style2"/>
        <w:rPr>
          <w:rFonts w:ascii="Cambria" w:hAnsi="Cambria"/>
        </w:rPr>
      </w:pPr>
      <w:r w:rsidRPr="001E0293">
        <w:rPr>
          <w:rFonts w:ascii="Cambria" w:hAnsi="Cambria"/>
        </w:rPr>
        <w:t>“Sounds great!” She squealed and went into the store. I wondered for a second if this was a bad idea.</w:t>
      </w:r>
    </w:p>
    <w:p w14:paraId="0B5CBDAD" w14:textId="77777777" w:rsidR="00B5424E" w:rsidRPr="001E0293" w:rsidRDefault="00B5424E" w:rsidP="00B5424E">
      <w:pPr>
        <w:pStyle w:val="Style2"/>
        <w:rPr>
          <w:rFonts w:ascii="Cambria" w:hAnsi="Cambria"/>
        </w:rPr>
      </w:pPr>
      <w:r w:rsidRPr="001E0293">
        <w:rPr>
          <w:rFonts w:ascii="Cambria" w:hAnsi="Cambria"/>
        </w:rPr>
        <w:t>“Wait!” I hollered at her. I decided to stick with her, especially after what Phoebe told me.</w:t>
      </w:r>
    </w:p>
    <w:p w14:paraId="7FE54B45" w14:textId="77777777" w:rsidR="00B5424E" w:rsidRPr="001E0293" w:rsidRDefault="00B5424E" w:rsidP="00B5424E">
      <w:pPr>
        <w:pStyle w:val="Style2"/>
        <w:rPr>
          <w:rFonts w:ascii="Cambria" w:hAnsi="Cambria"/>
        </w:rPr>
      </w:pPr>
      <w:r w:rsidRPr="001E0293">
        <w:rPr>
          <w:rFonts w:ascii="Cambria" w:hAnsi="Cambria"/>
        </w:rPr>
        <w:t>“Yay!” She ran into the store. For someone who possesses dark light she sure as hell is a happy chick.</w:t>
      </w:r>
    </w:p>
    <w:p w14:paraId="1A858377" w14:textId="77777777" w:rsidR="00B5424E" w:rsidRPr="001E0293" w:rsidRDefault="00B5424E" w:rsidP="00B5424E">
      <w:pPr>
        <w:pStyle w:val="Style2"/>
        <w:rPr>
          <w:rFonts w:ascii="Cambria" w:hAnsi="Cambria"/>
        </w:rPr>
      </w:pPr>
      <w:r w:rsidRPr="001E0293">
        <w:rPr>
          <w:rFonts w:ascii="Cambria" w:hAnsi="Cambria"/>
        </w:rPr>
        <w:t>I decided I didn’t need to stick next to her, but near her at least. I walked around the clothes racks and found myself a pair of black leggings. Thank god, seems like you can find those anywhere. I kept walking and grabbed myself a black and red top with a shirt pocket—it was large on me, and perfect that way. I wandered over to the shoes and came across the black sequined shoes my mom bought for me that I never even got to wear. I found my size and headed to the checkout. I stopped by the underwear bin on my way up—thank God, or I would have forgotten.</w:t>
      </w:r>
    </w:p>
    <w:p w14:paraId="0F112734" w14:textId="77777777" w:rsidR="00B5424E" w:rsidRPr="001E0293" w:rsidRDefault="00B5424E" w:rsidP="00B5424E">
      <w:pPr>
        <w:pStyle w:val="Style2"/>
        <w:rPr>
          <w:rFonts w:ascii="Cambria" w:hAnsi="Cambria"/>
        </w:rPr>
      </w:pPr>
      <w:r w:rsidRPr="001E0293">
        <w:rPr>
          <w:rFonts w:ascii="Cambria" w:hAnsi="Cambria"/>
        </w:rPr>
        <w:t>“Done already?” The woman asked me.</w:t>
      </w:r>
    </w:p>
    <w:p w14:paraId="2019A77F" w14:textId="77777777" w:rsidR="00B5424E" w:rsidRPr="001E0293" w:rsidRDefault="00B5424E" w:rsidP="00B5424E">
      <w:pPr>
        <w:pStyle w:val="Style2"/>
        <w:rPr>
          <w:rFonts w:ascii="Cambria" w:hAnsi="Cambria"/>
        </w:rPr>
      </w:pPr>
      <w:r w:rsidRPr="001E0293">
        <w:rPr>
          <w:rFonts w:ascii="Cambria" w:hAnsi="Cambria"/>
        </w:rPr>
        <w:t>“Yeah, not in the market for fancy clothes.” I smiled at her.</w:t>
      </w:r>
    </w:p>
    <w:p w14:paraId="133B700E" w14:textId="77777777" w:rsidR="00B5424E" w:rsidRPr="001E0293" w:rsidRDefault="00B5424E" w:rsidP="00B5424E">
      <w:pPr>
        <w:pStyle w:val="Style2"/>
        <w:rPr>
          <w:rFonts w:ascii="Cambria" w:hAnsi="Cambria"/>
        </w:rPr>
      </w:pPr>
      <w:r w:rsidRPr="001E0293">
        <w:rPr>
          <w:rFonts w:ascii="Cambria" w:hAnsi="Cambria"/>
        </w:rPr>
        <w:t>“You’re done, too?” Luna walked up beside me.</w:t>
      </w:r>
    </w:p>
    <w:p w14:paraId="6A469669" w14:textId="77777777" w:rsidR="00B5424E" w:rsidRPr="001E0293" w:rsidRDefault="00B5424E" w:rsidP="00B5424E">
      <w:pPr>
        <w:pStyle w:val="Style2"/>
        <w:rPr>
          <w:rFonts w:ascii="Cambria" w:hAnsi="Cambria"/>
        </w:rPr>
      </w:pPr>
      <w:r w:rsidRPr="001E0293">
        <w:rPr>
          <w:rFonts w:ascii="Cambria" w:hAnsi="Cambria"/>
        </w:rPr>
        <w:t>“Yep.” I swiped the card and signed my name. Luna showed me her clothes as she set them down for the girl to scan. She got torn up skinny jeans, an oversized brown sweater, and brown combat boots. “Cute.” I smiled at her. She paid and we began to walk out.</w:t>
      </w:r>
    </w:p>
    <w:p w14:paraId="3105255E" w14:textId="77777777" w:rsidR="00B5424E" w:rsidRPr="001E0293" w:rsidRDefault="00B5424E" w:rsidP="00B5424E">
      <w:pPr>
        <w:pStyle w:val="Style2"/>
        <w:rPr>
          <w:rFonts w:ascii="Cambria" w:hAnsi="Cambria"/>
        </w:rPr>
      </w:pPr>
      <w:r w:rsidRPr="001E0293">
        <w:rPr>
          <w:rFonts w:ascii="Cambria" w:hAnsi="Cambria"/>
        </w:rPr>
        <w:t>“Elevator is over there.” She pointed down the way. We walked for a while, window shopping as we walked.</w:t>
      </w:r>
    </w:p>
    <w:p w14:paraId="2D775E37" w14:textId="77777777" w:rsidR="00B5424E" w:rsidRPr="001E0293" w:rsidRDefault="00B5424E" w:rsidP="00B5424E">
      <w:pPr>
        <w:pStyle w:val="Style2"/>
        <w:rPr>
          <w:rFonts w:ascii="Cambria" w:hAnsi="Cambria"/>
        </w:rPr>
      </w:pPr>
      <w:r w:rsidRPr="001E0293">
        <w:rPr>
          <w:rFonts w:ascii="Cambria" w:hAnsi="Cambria"/>
        </w:rPr>
        <w:t>We came up to a men’s store called Truth. I found that strange, but I looked anyways.</w:t>
      </w:r>
    </w:p>
    <w:p w14:paraId="5766405E" w14:textId="77777777" w:rsidR="00B5424E" w:rsidRPr="001E0293" w:rsidRDefault="00B5424E" w:rsidP="00B5424E">
      <w:pPr>
        <w:pStyle w:val="Style2"/>
        <w:rPr>
          <w:rFonts w:ascii="Cambria" w:hAnsi="Cambria"/>
        </w:rPr>
      </w:pPr>
      <w:r w:rsidRPr="001E0293">
        <w:rPr>
          <w:rFonts w:ascii="Cambria" w:hAnsi="Cambria"/>
        </w:rPr>
        <w:t>“Wait, can I get something for Kade?” I asked her.</w:t>
      </w:r>
    </w:p>
    <w:p w14:paraId="08C02E91" w14:textId="77777777" w:rsidR="00B5424E" w:rsidRPr="001E0293" w:rsidRDefault="00B5424E" w:rsidP="00B5424E">
      <w:pPr>
        <w:pStyle w:val="Style2"/>
        <w:rPr>
          <w:rFonts w:ascii="Cambria" w:hAnsi="Cambria"/>
        </w:rPr>
      </w:pPr>
      <w:r w:rsidRPr="001E0293">
        <w:rPr>
          <w:rFonts w:ascii="Cambria" w:hAnsi="Cambria"/>
        </w:rPr>
        <w:t>“Duh, that’s a great idea. I can get something for Caspian, too.” She linked her arm into mine as we walked in. I was slapped in the face with the scent of an overbearing men’s cologne. Luna unlinked my arm and brought her hands to her face as she sneezed.</w:t>
      </w:r>
    </w:p>
    <w:p w14:paraId="4FC7310A" w14:textId="77777777" w:rsidR="00B5424E" w:rsidRPr="001E0293" w:rsidRDefault="00B5424E" w:rsidP="00B5424E">
      <w:pPr>
        <w:pStyle w:val="Style2"/>
        <w:rPr>
          <w:rFonts w:ascii="Cambria" w:hAnsi="Cambria"/>
        </w:rPr>
      </w:pPr>
      <w:r w:rsidRPr="001E0293">
        <w:rPr>
          <w:rFonts w:ascii="Cambria" w:hAnsi="Cambria"/>
        </w:rPr>
        <w:t>“Bless you.” I told her.</w:t>
      </w:r>
    </w:p>
    <w:p w14:paraId="27B12799" w14:textId="77777777" w:rsidR="00B5424E" w:rsidRPr="001E0293" w:rsidRDefault="00B5424E" w:rsidP="00B5424E">
      <w:pPr>
        <w:pStyle w:val="Style2"/>
        <w:rPr>
          <w:rFonts w:ascii="Cambria" w:hAnsi="Cambria"/>
        </w:rPr>
      </w:pPr>
      <w:r w:rsidRPr="001E0293">
        <w:rPr>
          <w:rFonts w:ascii="Cambria" w:hAnsi="Cambria"/>
        </w:rPr>
        <w:t xml:space="preserve">“Why thank you. I think I’m going to run over to the shoes.” She took off before I could reply. I turned and looked at the wall of clothes. I found a white </w:t>
      </w:r>
      <w:proofErr w:type="spellStart"/>
      <w:r w:rsidRPr="001E0293">
        <w:rPr>
          <w:rFonts w:ascii="Cambria" w:hAnsi="Cambria"/>
        </w:rPr>
        <w:t>v-neck</w:t>
      </w:r>
      <w:proofErr w:type="spellEnd"/>
      <w:r w:rsidRPr="001E0293">
        <w:rPr>
          <w:rFonts w:ascii="Cambria" w:hAnsi="Cambria"/>
        </w:rPr>
        <w:t xml:space="preserve"> shirt, and guessed he was about a large. I found a perfect black pea coat and went to the checkout. I wasn’t brave enough to imagine pant or shoe sizes.</w:t>
      </w:r>
    </w:p>
    <w:p w14:paraId="5248DFB0" w14:textId="77777777" w:rsidR="00B5424E" w:rsidRPr="001E0293" w:rsidRDefault="00B5424E" w:rsidP="00B5424E">
      <w:pPr>
        <w:pStyle w:val="Style2"/>
        <w:rPr>
          <w:rFonts w:ascii="Cambria" w:hAnsi="Cambria"/>
        </w:rPr>
      </w:pPr>
      <w:r w:rsidRPr="001E0293">
        <w:rPr>
          <w:rFonts w:ascii="Cambria" w:hAnsi="Cambria"/>
        </w:rPr>
        <w:t>I paid and went over to Luna. She picked up a box of shoes and a shirt she had set aside.</w:t>
      </w:r>
    </w:p>
    <w:p w14:paraId="50BA4B3D" w14:textId="77777777" w:rsidR="00B5424E" w:rsidRPr="001E0293" w:rsidRDefault="00B5424E" w:rsidP="00B5424E">
      <w:pPr>
        <w:pStyle w:val="Style2"/>
        <w:rPr>
          <w:rFonts w:ascii="Cambria" w:hAnsi="Cambria"/>
        </w:rPr>
      </w:pPr>
      <w:r w:rsidRPr="001E0293">
        <w:rPr>
          <w:rFonts w:ascii="Cambria" w:hAnsi="Cambria"/>
        </w:rPr>
        <w:t>“Let me go pay, then we can meet the boys.” She told me. I followed her over and watched her pay. As we exited the store, she linked arms with me again. We made it to the elevator and walked in. A lady followed us in and smiled as she pressed the button for the second floor.</w:t>
      </w:r>
    </w:p>
    <w:p w14:paraId="15E53702" w14:textId="77777777" w:rsidR="00B5424E" w:rsidRPr="001E0293" w:rsidRDefault="00B5424E" w:rsidP="00B5424E">
      <w:pPr>
        <w:pStyle w:val="Style2"/>
        <w:rPr>
          <w:rFonts w:ascii="Cambria" w:hAnsi="Cambria"/>
        </w:rPr>
      </w:pPr>
      <w:r w:rsidRPr="001E0293">
        <w:rPr>
          <w:rFonts w:ascii="Cambria" w:hAnsi="Cambria"/>
        </w:rPr>
        <w:t>“Same floor?” She asked us.</w:t>
      </w:r>
    </w:p>
    <w:p w14:paraId="157C0505" w14:textId="77777777" w:rsidR="00B5424E" w:rsidRPr="001E0293" w:rsidRDefault="00B5424E" w:rsidP="00B5424E">
      <w:pPr>
        <w:pStyle w:val="Style2"/>
        <w:rPr>
          <w:rFonts w:ascii="Cambria" w:hAnsi="Cambria"/>
        </w:rPr>
      </w:pPr>
      <w:r w:rsidRPr="001E0293">
        <w:rPr>
          <w:rFonts w:ascii="Cambria" w:hAnsi="Cambria"/>
        </w:rPr>
        <w:t>“Yes ma’am,” I replied to her. “Thank you.”</w:t>
      </w:r>
    </w:p>
    <w:p w14:paraId="51D95A9F" w14:textId="77777777" w:rsidR="00B5424E" w:rsidRPr="001E0293" w:rsidRDefault="00B5424E" w:rsidP="00B5424E">
      <w:pPr>
        <w:pStyle w:val="Style2"/>
        <w:rPr>
          <w:rFonts w:ascii="Cambria" w:hAnsi="Cambria"/>
        </w:rPr>
      </w:pPr>
      <w:r w:rsidRPr="001E0293">
        <w:rPr>
          <w:rFonts w:ascii="Cambria" w:hAnsi="Cambria"/>
        </w:rPr>
        <w:t>“Are you two twins? I have got to know.” She asked us, looking back and forth at our faces.</w:t>
      </w:r>
    </w:p>
    <w:p w14:paraId="1A765C62" w14:textId="77777777" w:rsidR="00B5424E" w:rsidRPr="001E0293" w:rsidRDefault="00B5424E" w:rsidP="00B5424E">
      <w:pPr>
        <w:pStyle w:val="Style2"/>
        <w:rPr>
          <w:rFonts w:ascii="Cambria" w:hAnsi="Cambria"/>
        </w:rPr>
      </w:pPr>
      <w:r w:rsidRPr="001E0293">
        <w:rPr>
          <w:rFonts w:ascii="Cambria" w:hAnsi="Cambria"/>
        </w:rPr>
        <w:t>“Yes. I bleach my hair to help people tell the difference.” Luna told the woman before I could say anything.</w:t>
      </w:r>
    </w:p>
    <w:p w14:paraId="49C2CE2E" w14:textId="77777777" w:rsidR="00B5424E" w:rsidRPr="001E0293" w:rsidRDefault="00B5424E" w:rsidP="00B5424E">
      <w:pPr>
        <w:pStyle w:val="Style2"/>
        <w:rPr>
          <w:rFonts w:ascii="Cambria" w:hAnsi="Cambria"/>
        </w:rPr>
      </w:pPr>
      <w:r w:rsidRPr="001E0293">
        <w:rPr>
          <w:rFonts w:ascii="Cambria" w:hAnsi="Cambria"/>
        </w:rPr>
        <w:t>“Is that so? I just knew it. I’m a twin too. Have a nice day, ladies.” The elevator doors opened, and she walked out, followed by Luna, then me.</w:t>
      </w:r>
    </w:p>
    <w:p w14:paraId="516C857D" w14:textId="77777777" w:rsidR="00B5424E" w:rsidRPr="001E0293" w:rsidRDefault="00B5424E" w:rsidP="00B5424E">
      <w:pPr>
        <w:pStyle w:val="Style2"/>
        <w:rPr>
          <w:rFonts w:ascii="Cambria" w:hAnsi="Cambria"/>
        </w:rPr>
      </w:pPr>
      <w:r w:rsidRPr="001E0293">
        <w:rPr>
          <w:rFonts w:ascii="Cambria" w:hAnsi="Cambria"/>
        </w:rPr>
        <w:t>“Twins?” I asked her.</w:t>
      </w:r>
    </w:p>
    <w:p w14:paraId="4B49F0E3" w14:textId="77777777" w:rsidR="00B5424E" w:rsidRPr="001E0293" w:rsidRDefault="00B5424E" w:rsidP="00B5424E">
      <w:pPr>
        <w:pStyle w:val="Style2"/>
        <w:rPr>
          <w:rFonts w:ascii="Cambria" w:hAnsi="Cambria"/>
        </w:rPr>
      </w:pPr>
      <w:r w:rsidRPr="001E0293">
        <w:rPr>
          <w:rFonts w:ascii="Cambria" w:hAnsi="Cambria"/>
        </w:rPr>
        <w:t>“Easier to explain than the truth.” She said. The food court was a short walk from the elevator. We stood there and glossed over the area. I saw hands flying in the air and noticed it was Caspian flailing his arms around. Kade was laughing as everyone stared at him.</w:t>
      </w:r>
    </w:p>
    <w:p w14:paraId="6EAB248E" w14:textId="77777777" w:rsidR="00B5424E" w:rsidRPr="001E0293" w:rsidRDefault="00B5424E" w:rsidP="00B5424E">
      <w:pPr>
        <w:pStyle w:val="Style2"/>
        <w:rPr>
          <w:rFonts w:ascii="Cambria" w:hAnsi="Cambria"/>
        </w:rPr>
      </w:pPr>
      <w:r w:rsidRPr="001E0293">
        <w:rPr>
          <w:rFonts w:ascii="Cambria" w:hAnsi="Cambria"/>
        </w:rPr>
        <w:t>“Found ‘em.” I pointed to the boys, and Luna laughed. We walked over and I passed Kade his card back. “Thank you.” I told him.</w:t>
      </w:r>
    </w:p>
    <w:p w14:paraId="36A65199" w14:textId="77777777" w:rsidR="00B5424E" w:rsidRPr="001E0293" w:rsidRDefault="00B5424E" w:rsidP="00B5424E">
      <w:pPr>
        <w:pStyle w:val="Style2"/>
        <w:rPr>
          <w:rFonts w:ascii="Cambria" w:hAnsi="Cambria"/>
        </w:rPr>
      </w:pPr>
      <w:r w:rsidRPr="001E0293">
        <w:rPr>
          <w:rFonts w:ascii="Cambria" w:hAnsi="Cambria"/>
        </w:rPr>
        <w:t>“No problem, babe. How’d it go? You girls were much faster than we had expected.” He put his card in his wallet and sat down. I sat my bag on the floor and the Truth bag on the table.</w:t>
      </w:r>
    </w:p>
    <w:p w14:paraId="259537B8" w14:textId="77777777" w:rsidR="00B5424E" w:rsidRPr="001E0293" w:rsidRDefault="00B5424E" w:rsidP="00B5424E">
      <w:pPr>
        <w:pStyle w:val="Style2"/>
        <w:rPr>
          <w:rFonts w:ascii="Cambria" w:hAnsi="Cambria"/>
        </w:rPr>
      </w:pPr>
      <w:r w:rsidRPr="001E0293">
        <w:rPr>
          <w:rFonts w:ascii="Cambria" w:hAnsi="Cambria"/>
        </w:rPr>
        <w:t>“Walk me to the restroom?” Luna asked Caspian.</w:t>
      </w:r>
    </w:p>
    <w:p w14:paraId="68875F37" w14:textId="77777777" w:rsidR="00B5424E" w:rsidRPr="001E0293" w:rsidRDefault="00B5424E" w:rsidP="00B5424E">
      <w:pPr>
        <w:pStyle w:val="Style2"/>
        <w:rPr>
          <w:rFonts w:ascii="Cambria" w:hAnsi="Cambria"/>
        </w:rPr>
      </w:pPr>
      <w:r w:rsidRPr="001E0293">
        <w:rPr>
          <w:rFonts w:ascii="Cambria" w:hAnsi="Cambria"/>
        </w:rPr>
        <w:t>“Be right back, kids.” Caspian told us as he got up, carrying her bags for her.</w:t>
      </w:r>
    </w:p>
    <w:p w14:paraId="2C5CA4DD" w14:textId="77777777" w:rsidR="00B5424E" w:rsidRPr="001E0293" w:rsidRDefault="00B5424E" w:rsidP="00B5424E">
      <w:pPr>
        <w:pStyle w:val="Style2"/>
        <w:rPr>
          <w:rFonts w:ascii="Cambria" w:hAnsi="Cambria"/>
        </w:rPr>
      </w:pPr>
      <w:r w:rsidRPr="001E0293">
        <w:rPr>
          <w:rFonts w:ascii="Cambria" w:hAnsi="Cambria"/>
        </w:rPr>
        <w:t>“I got you something.” I told him.</w:t>
      </w:r>
    </w:p>
    <w:p w14:paraId="792D6AA1" w14:textId="77777777" w:rsidR="00B5424E" w:rsidRPr="001E0293" w:rsidRDefault="00B5424E" w:rsidP="00B5424E">
      <w:pPr>
        <w:pStyle w:val="Style2"/>
        <w:rPr>
          <w:rFonts w:ascii="Cambria" w:hAnsi="Cambria"/>
        </w:rPr>
      </w:pPr>
      <w:r w:rsidRPr="001E0293">
        <w:rPr>
          <w:rFonts w:ascii="Cambria" w:hAnsi="Cambria"/>
        </w:rPr>
        <w:t>“What? You didn’t have to, honestly.” He told me. He sat up attentively.</w:t>
      </w:r>
    </w:p>
    <w:p w14:paraId="5E60931B" w14:textId="77777777" w:rsidR="00B5424E" w:rsidRPr="001E0293" w:rsidRDefault="00B5424E" w:rsidP="00B5424E">
      <w:pPr>
        <w:pStyle w:val="Style2"/>
        <w:rPr>
          <w:rFonts w:ascii="Cambria" w:hAnsi="Cambria"/>
        </w:rPr>
      </w:pPr>
      <w:r w:rsidRPr="001E0293">
        <w:rPr>
          <w:rFonts w:ascii="Cambria" w:hAnsi="Cambria"/>
        </w:rPr>
        <w:t>“I know, but I wanted to.” I pulled out the shirt and coat. He grabbed them and smiled.</w:t>
      </w:r>
    </w:p>
    <w:p w14:paraId="39F84CF3" w14:textId="77777777" w:rsidR="00B5424E" w:rsidRPr="001E0293" w:rsidRDefault="00B5424E" w:rsidP="00B5424E">
      <w:pPr>
        <w:pStyle w:val="Style2"/>
        <w:rPr>
          <w:rFonts w:ascii="Cambria" w:hAnsi="Cambria"/>
        </w:rPr>
      </w:pPr>
      <w:r w:rsidRPr="001E0293">
        <w:rPr>
          <w:rFonts w:ascii="Cambria" w:hAnsi="Cambria"/>
        </w:rPr>
        <w:t>“I love it, thank you.” He stood up and kissed my head. But I reached up and grabbed the back of his head and kissed him hard.</w:t>
      </w:r>
    </w:p>
    <w:p w14:paraId="05ACCD77" w14:textId="77777777" w:rsidR="00B5424E" w:rsidRPr="001E0293" w:rsidRDefault="00B5424E" w:rsidP="00B5424E">
      <w:pPr>
        <w:pStyle w:val="Style2"/>
        <w:rPr>
          <w:rFonts w:ascii="Cambria" w:hAnsi="Cambria"/>
        </w:rPr>
      </w:pPr>
      <w:r w:rsidRPr="001E0293">
        <w:rPr>
          <w:rFonts w:ascii="Cambria" w:hAnsi="Cambria"/>
        </w:rPr>
        <w:t>“No, thank you.” I told him and smiled. He raised an eyebrow at me and flashed a toothy grin.</w:t>
      </w:r>
    </w:p>
    <w:p w14:paraId="5152F0C6" w14:textId="77777777" w:rsidR="00B5424E" w:rsidRPr="001E0293" w:rsidRDefault="00B5424E" w:rsidP="00B5424E">
      <w:pPr>
        <w:pStyle w:val="Style2"/>
        <w:rPr>
          <w:rFonts w:ascii="Cambria" w:hAnsi="Cambria"/>
        </w:rPr>
      </w:pPr>
      <w:r w:rsidRPr="001E0293">
        <w:rPr>
          <w:rFonts w:ascii="Cambria" w:hAnsi="Cambria"/>
        </w:rPr>
        <w:t xml:space="preserve">“Well, to be honest, I would take a kiss like that over a coat any day. But to get both, damn, I’m lucky.” He winked and linked his hand </w:t>
      </w:r>
      <w:r w:rsidRPr="005B3A39">
        <w:rPr>
          <w:rFonts w:ascii="Cambria" w:hAnsi="Cambria"/>
          <w:noProof/>
        </w:rPr>
        <w:t>in</w:t>
      </w:r>
      <w:r w:rsidRPr="001E0293">
        <w:rPr>
          <w:rFonts w:ascii="Cambria" w:hAnsi="Cambria"/>
        </w:rPr>
        <w:t xml:space="preserve"> mine. “How was it shopping with your sister?” He led the way through the tables to the restrooms so we could change.</w:t>
      </w:r>
    </w:p>
    <w:p w14:paraId="75EBABA7" w14:textId="77777777" w:rsidR="00B5424E" w:rsidRPr="001E0293" w:rsidRDefault="00B5424E" w:rsidP="00B5424E">
      <w:pPr>
        <w:pStyle w:val="Style2"/>
        <w:rPr>
          <w:rFonts w:ascii="Cambria" w:hAnsi="Cambria"/>
        </w:rPr>
      </w:pPr>
      <w:r w:rsidRPr="001E0293">
        <w:rPr>
          <w:rFonts w:ascii="Cambria" w:hAnsi="Cambria"/>
        </w:rPr>
        <w:t xml:space="preserve">“Different. </w:t>
      </w:r>
      <w:r w:rsidRPr="005B3A39">
        <w:rPr>
          <w:rFonts w:ascii="Cambria" w:hAnsi="Cambria"/>
          <w:noProof/>
        </w:rPr>
        <w:t>She’s</w:t>
      </w:r>
      <w:r w:rsidRPr="001E0293">
        <w:rPr>
          <w:rFonts w:ascii="Cambria" w:hAnsi="Cambria"/>
        </w:rPr>
        <w:t xml:space="preserve"> so perky, I don’t understand.” I sighed. It confused me. Especially after what Phoebe told me.</w:t>
      </w:r>
    </w:p>
    <w:p w14:paraId="6D2509B2" w14:textId="77777777" w:rsidR="00B5424E" w:rsidRPr="001E0293" w:rsidRDefault="00B5424E" w:rsidP="00B5424E">
      <w:pPr>
        <w:pStyle w:val="Style2"/>
        <w:rPr>
          <w:rFonts w:ascii="Cambria" w:hAnsi="Cambria"/>
        </w:rPr>
      </w:pPr>
      <w:r w:rsidRPr="001E0293">
        <w:rPr>
          <w:rFonts w:ascii="Cambria" w:hAnsi="Cambria"/>
        </w:rPr>
        <w:t>“Don’t forget, just because she seems uppity doesn’t mean she always is. A lot of people hide emotions. I know you do.” We walked up to the bathroom, Caspian was on the floor outside the restroom, working on his new shoes. They were some hipster-looking leather boot-shoes. Kade looked at him and laughed.</w:t>
      </w:r>
    </w:p>
    <w:p w14:paraId="40F1DE63" w14:textId="77777777" w:rsidR="00B5424E" w:rsidRPr="001E0293" w:rsidRDefault="00B5424E" w:rsidP="00B5424E">
      <w:pPr>
        <w:pStyle w:val="Style2"/>
        <w:rPr>
          <w:rFonts w:ascii="Cambria" w:hAnsi="Cambria"/>
        </w:rPr>
      </w:pPr>
      <w:r w:rsidRPr="001E0293">
        <w:rPr>
          <w:rFonts w:ascii="Cambria" w:hAnsi="Cambria"/>
        </w:rPr>
        <w:t>“Shut. Up.” He said and went back to the laces.</w:t>
      </w:r>
    </w:p>
    <w:p w14:paraId="19ED4506" w14:textId="77777777" w:rsidR="00B5424E" w:rsidRPr="001E0293" w:rsidRDefault="00B5424E" w:rsidP="00B5424E">
      <w:pPr>
        <w:pStyle w:val="Style2"/>
        <w:rPr>
          <w:rFonts w:ascii="Cambria" w:hAnsi="Cambria"/>
        </w:rPr>
      </w:pPr>
      <w:r w:rsidRPr="001E0293">
        <w:rPr>
          <w:rFonts w:ascii="Cambria" w:hAnsi="Cambria"/>
        </w:rPr>
        <w:t>I walked into the woman’s restroom; it appeared empty. I walked down the aisle between the two rows of stalls until I heard sniffling.</w:t>
      </w:r>
    </w:p>
    <w:p w14:paraId="3E7DAE7A" w14:textId="77777777" w:rsidR="00B5424E" w:rsidRPr="001E0293" w:rsidRDefault="00B5424E" w:rsidP="00B5424E">
      <w:pPr>
        <w:pStyle w:val="Style2"/>
        <w:rPr>
          <w:rFonts w:ascii="Cambria" w:hAnsi="Cambria"/>
        </w:rPr>
      </w:pPr>
      <w:r w:rsidRPr="001E0293">
        <w:rPr>
          <w:rFonts w:ascii="Cambria" w:hAnsi="Cambria"/>
        </w:rPr>
        <w:t>“Luna?” I called out. I heard a cough, and a throat clear.</w:t>
      </w:r>
    </w:p>
    <w:p w14:paraId="769B5A1B" w14:textId="77777777" w:rsidR="00B5424E" w:rsidRPr="001E0293" w:rsidRDefault="00B5424E" w:rsidP="00B5424E">
      <w:pPr>
        <w:pStyle w:val="Style2"/>
        <w:rPr>
          <w:rFonts w:ascii="Cambria" w:hAnsi="Cambria"/>
        </w:rPr>
      </w:pPr>
      <w:r w:rsidRPr="001E0293">
        <w:rPr>
          <w:rFonts w:ascii="Cambria" w:hAnsi="Cambria"/>
        </w:rPr>
        <w:t>“Hey, yeah. I’m changing.” She hollered back. I grabbed the restroom next to her and began changing. “You know, it’s okay to be upset. Being emotional is okay. Our situation is cruddy. I can’t imagine anyone taking this situation well.” I said with a low voice, so it wouldn’t echo outside the restroom. I was struggling, balancing on one foot, and decided to wait until Luna got out to have her help me adjust, not wanting my feet to touch the nasty floor. I walked out and threw away my old clothes, along with the bags. Luna’s stall door opened slowly. Her eyes were wet from crying.</w:t>
      </w:r>
    </w:p>
    <w:p w14:paraId="40DCAB34" w14:textId="77777777" w:rsidR="00B5424E" w:rsidRPr="001E0293" w:rsidRDefault="00B5424E" w:rsidP="00B5424E">
      <w:pPr>
        <w:pStyle w:val="Style2"/>
        <w:rPr>
          <w:rFonts w:ascii="Cambria" w:hAnsi="Cambria"/>
        </w:rPr>
      </w:pPr>
      <w:r w:rsidRPr="001E0293">
        <w:rPr>
          <w:rFonts w:ascii="Cambria" w:hAnsi="Cambria"/>
        </w:rPr>
        <w:t xml:space="preserve">“You remember when you asked me if I’m okay? Honestly, I’m not. The last time I went shopping, and nearly the only time, was with my mom, literally just before she died. To top it off, the store she shopped at was </w:t>
      </w:r>
      <w:proofErr w:type="spellStart"/>
      <w:r w:rsidRPr="001E0293">
        <w:rPr>
          <w:rFonts w:ascii="Cambria" w:hAnsi="Cambria"/>
        </w:rPr>
        <w:t>Cilver</w:t>
      </w:r>
      <w:proofErr w:type="spellEnd"/>
      <w:r w:rsidRPr="001E0293">
        <w:rPr>
          <w:rFonts w:ascii="Cambria" w:hAnsi="Cambria"/>
        </w:rPr>
        <w:t>, and I didn’t want to go in because it’s not my sort of store—or at least, that’s what I thought. These shoes?” I lifted the shoes that were in my hand. “My mom bought a pair just like them for me, but I never got to wear them. I naturally hide my emotions a lot, and when I show them, a lot of the time, it’s against my will. My face shows what I feel no matter how hard I try to hide it. You, on the other hand, are always happy. I haven’t seen you sad more than once. But I want you to know, you can talk to me. You can tell me anything, or cry on my shoulder if you need to. I am your sister, and may not have known you for a long time, but I feel like I have.” I gave her a tight hug. She grabbed at my shirt and dug her face into my shoulder. I could feel her sobbing, so I stood there and held her. I heard her say something, but it was muffled by my body.</w:t>
      </w:r>
    </w:p>
    <w:p w14:paraId="6CA0CB38" w14:textId="77777777" w:rsidR="00B5424E" w:rsidRPr="001E0293" w:rsidRDefault="00B5424E" w:rsidP="00B5424E">
      <w:pPr>
        <w:pStyle w:val="Style2"/>
        <w:rPr>
          <w:rFonts w:ascii="Cambria" w:hAnsi="Cambria"/>
        </w:rPr>
      </w:pPr>
      <w:r w:rsidRPr="001E0293">
        <w:rPr>
          <w:rFonts w:ascii="Cambria" w:hAnsi="Cambria"/>
        </w:rPr>
        <w:t>“Wait, what?” I asked her.</w:t>
      </w:r>
    </w:p>
    <w:p w14:paraId="6FA121AC" w14:textId="77777777" w:rsidR="00B5424E" w:rsidRPr="001E0293" w:rsidRDefault="00B5424E" w:rsidP="00B5424E">
      <w:pPr>
        <w:pStyle w:val="Style2"/>
        <w:rPr>
          <w:rFonts w:ascii="Cambria" w:hAnsi="Cambria"/>
        </w:rPr>
      </w:pPr>
      <w:r w:rsidRPr="001E0293">
        <w:rPr>
          <w:rFonts w:ascii="Cambria" w:hAnsi="Cambria"/>
        </w:rPr>
        <w:t>“Thank you so much Oriana, honestly. Thank you.” She smiled and wiped away at her eyes. She threw her hair up loosely in a messy bun, the same way I do all the time. It made me smile. We may have had different moms, but we had a lot of similar characteristics. “Now let me help you get those shoes on.” She stood still and held my arm as I balanced on one foot. I didn’t want to put my sock down on the public bathroom floor. Who would?</w:t>
      </w:r>
    </w:p>
    <w:p w14:paraId="1395A6EB" w14:textId="77777777" w:rsidR="00B5424E" w:rsidRPr="001E0293" w:rsidRDefault="00B5424E" w:rsidP="00B5424E">
      <w:pPr>
        <w:pStyle w:val="Style2"/>
        <w:rPr>
          <w:rFonts w:ascii="Cambria" w:hAnsi="Cambria"/>
        </w:rPr>
      </w:pPr>
      <w:r w:rsidRPr="001E0293">
        <w:rPr>
          <w:rFonts w:ascii="Cambria" w:hAnsi="Cambria"/>
        </w:rPr>
        <w:t>“Thank you.” I smiled and threw my old shoes into the trash. I wished I could donate them, but we needed to hurry so I could go and save everyone. “You look beautiful.” I told her. She knew how to dress to best suit her.</w:t>
      </w:r>
    </w:p>
    <w:p w14:paraId="6F313A58" w14:textId="77777777" w:rsidR="00B5424E" w:rsidRPr="001E0293" w:rsidRDefault="00B5424E" w:rsidP="00B5424E">
      <w:pPr>
        <w:pStyle w:val="Style2"/>
        <w:rPr>
          <w:rFonts w:ascii="Cambria" w:hAnsi="Cambria"/>
        </w:rPr>
      </w:pPr>
      <w:r w:rsidRPr="001E0293">
        <w:rPr>
          <w:rFonts w:ascii="Cambria" w:hAnsi="Cambria"/>
        </w:rPr>
        <w:t>“As do you, sis.” She smiled and held the door open for me.</w:t>
      </w:r>
    </w:p>
    <w:p w14:paraId="4E982BEB" w14:textId="77777777" w:rsidR="00B5424E" w:rsidRPr="001E0293" w:rsidRDefault="00B5424E" w:rsidP="00B5424E">
      <w:pPr>
        <w:pStyle w:val="Style2"/>
        <w:rPr>
          <w:rFonts w:ascii="Cambria" w:hAnsi="Cambria"/>
        </w:rPr>
      </w:pPr>
      <w:r w:rsidRPr="001E0293">
        <w:rPr>
          <w:rFonts w:ascii="Cambria" w:hAnsi="Cambria"/>
        </w:rPr>
        <w:t>My eyes were instantly glued to Kade. He had his coat and shirt on, and it made me catch my breath. He was staring back at me, though, and the smile on his face told me he was thinking the same thing.</w:t>
      </w:r>
    </w:p>
    <w:p w14:paraId="3ED9AA37" w14:textId="77777777" w:rsidR="00B5424E" w:rsidRPr="001E0293" w:rsidRDefault="00B5424E" w:rsidP="00B5424E">
      <w:pPr>
        <w:pStyle w:val="Style2"/>
        <w:rPr>
          <w:rFonts w:ascii="Cambria" w:hAnsi="Cambria"/>
        </w:rPr>
      </w:pPr>
      <w:r w:rsidRPr="001E0293">
        <w:rPr>
          <w:rFonts w:ascii="Cambria" w:hAnsi="Cambria"/>
        </w:rPr>
        <w:t>“Aren’t you two girls stunning?” Caspian stood up; his shoes and shirt actually looked good on him.</w:t>
      </w:r>
    </w:p>
    <w:p w14:paraId="3F63E3A3" w14:textId="77777777" w:rsidR="00B5424E" w:rsidRPr="001E0293" w:rsidRDefault="00B5424E" w:rsidP="00B5424E">
      <w:pPr>
        <w:pStyle w:val="Style2"/>
        <w:rPr>
          <w:rFonts w:ascii="Cambria" w:hAnsi="Cambria"/>
        </w:rPr>
      </w:pPr>
      <w:r w:rsidRPr="001E0293">
        <w:rPr>
          <w:rFonts w:ascii="Cambria" w:hAnsi="Cambria"/>
        </w:rPr>
        <w:t>“We sure are lucky, aren’t we?” Kade nudged Caspian with his elbow. I couldn’t help but blush. “I like your shoes.” He mentioned. It made me wonder if he was listening in on us.</w:t>
      </w:r>
    </w:p>
    <w:p w14:paraId="7620AE04" w14:textId="77777777" w:rsidR="00B5424E" w:rsidRPr="001E0293" w:rsidRDefault="00B5424E" w:rsidP="00B5424E">
      <w:pPr>
        <w:pStyle w:val="Style2"/>
        <w:rPr>
          <w:rFonts w:ascii="Cambria" w:hAnsi="Cambria"/>
        </w:rPr>
      </w:pPr>
      <w:r w:rsidRPr="001E0293">
        <w:rPr>
          <w:rFonts w:ascii="Cambria" w:hAnsi="Cambria"/>
        </w:rPr>
        <w:t>“Both of you look great, too.” I told them. And as I looked around, I noticed we weren’t the only girls to think so. Just as I was about to walk up to Kade, a girl stepped in front of me.</w:t>
      </w:r>
    </w:p>
    <w:p w14:paraId="5EC0CC6F" w14:textId="77777777" w:rsidR="00B5424E" w:rsidRPr="001E0293" w:rsidRDefault="00B5424E" w:rsidP="00B5424E">
      <w:pPr>
        <w:pStyle w:val="Style2"/>
        <w:rPr>
          <w:rFonts w:ascii="Cambria" w:hAnsi="Cambria"/>
        </w:rPr>
      </w:pPr>
      <w:r w:rsidRPr="001E0293">
        <w:rPr>
          <w:rFonts w:ascii="Cambria" w:hAnsi="Cambria"/>
        </w:rPr>
        <w:t>“Hi there, handsome.” Her desperation was showing.</w:t>
      </w:r>
    </w:p>
    <w:p w14:paraId="256F9744" w14:textId="77777777" w:rsidR="00B5424E" w:rsidRPr="001E0293" w:rsidRDefault="00B5424E" w:rsidP="00B5424E">
      <w:pPr>
        <w:pStyle w:val="Style2"/>
        <w:rPr>
          <w:rFonts w:ascii="Cambria" w:hAnsi="Cambria"/>
        </w:rPr>
      </w:pPr>
      <w:r w:rsidRPr="001E0293">
        <w:rPr>
          <w:rFonts w:ascii="Cambria" w:hAnsi="Cambria"/>
        </w:rPr>
        <w:t>“Sorry, but you’re in my way.” He stepped around her and grabbed me around the waist. We walked out of the mall together, from the same direction Luna and I had come in.</w:t>
      </w:r>
    </w:p>
    <w:p w14:paraId="450AD67B" w14:textId="77777777" w:rsidR="00B5424E" w:rsidRPr="001E0293" w:rsidRDefault="00B5424E" w:rsidP="00B5424E">
      <w:pPr>
        <w:pStyle w:val="Style2"/>
        <w:rPr>
          <w:rFonts w:ascii="Cambria" w:hAnsi="Cambria"/>
        </w:rPr>
      </w:pPr>
      <w:r w:rsidRPr="001E0293">
        <w:rPr>
          <w:rFonts w:ascii="Cambria" w:hAnsi="Cambria"/>
        </w:rPr>
        <w:t>“Thank you.” I told him, and he pulled me close.</w:t>
      </w:r>
    </w:p>
    <w:p w14:paraId="4BD31129" w14:textId="77777777" w:rsidR="00B5424E" w:rsidRPr="001E0293" w:rsidRDefault="00B5424E" w:rsidP="00B5424E">
      <w:pPr>
        <w:pStyle w:val="Style2"/>
        <w:rPr>
          <w:rFonts w:ascii="Cambria" w:hAnsi="Cambria"/>
        </w:rPr>
      </w:pPr>
      <w:r w:rsidRPr="001E0293">
        <w:rPr>
          <w:rFonts w:ascii="Cambria" w:hAnsi="Cambria"/>
        </w:rPr>
        <w:t xml:space="preserve">“So how far away is </w:t>
      </w:r>
      <w:proofErr w:type="gramStart"/>
      <w:r w:rsidRPr="001E0293">
        <w:rPr>
          <w:rFonts w:ascii="Cambria" w:hAnsi="Cambria"/>
        </w:rPr>
        <w:t>the you</w:t>
      </w:r>
      <w:proofErr w:type="gramEnd"/>
      <w:r w:rsidRPr="001E0293">
        <w:rPr>
          <w:rFonts w:ascii="Cambria" w:hAnsi="Cambria"/>
        </w:rPr>
        <w:t>-know?” Luna asked him conspicuously. He grinned and pointed to a hotel across the street. It took us almost no time to get there. When we walked in the lobby, it was completely empty besides the young woman at the counter.</w:t>
      </w:r>
    </w:p>
    <w:p w14:paraId="7B4641FC" w14:textId="77777777" w:rsidR="00B5424E" w:rsidRPr="001E0293" w:rsidRDefault="00B5424E" w:rsidP="00B5424E">
      <w:pPr>
        <w:pStyle w:val="Style2"/>
        <w:rPr>
          <w:rFonts w:ascii="Cambria" w:hAnsi="Cambria"/>
        </w:rPr>
      </w:pPr>
      <w:r w:rsidRPr="001E0293">
        <w:rPr>
          <w:rFonts w:ascii="Cambria" w:hAnsi="Cambria"/>
        </w:rPr>
        <w:t>“Hello, my name is Lyla, how may I be of service?” She asked us politely, she seemed reasonably nice. She made eye contact with me, and the color of her eyes was something I had never seen before. They were yellow-green, and the pupils looked animal-like.</w:t>
      </w:r>
    </w:p>
    <w:p w14:paraId="515E568F" w14:textId="77777777" w:rsidR="00B5424E" w:rsidRPr="001E0293" w:rsidRDefault="00B5424E" w:rsidP="00B5424E">
      <w:pPr>
        <w:pStyle w:val="Style2"/>
        <w:rPr>
          <w:rFonts w:ascii="Cambria" w:hAnsi="Cambria"/>
        </w:rPr>
      </w:pPr>
      <w:r w:rsidRPr="001E0293">
        <w:rPr>
          <w:rFonts w:ascii="Cambria" w:hAnsi="Cambria"/>
        </w:rPr>
        <w:t xml:space="preserve">“Your eyes, they’re amazing.” I told her. </w:t>
      </w:r>
    </w:p>
    <w:p w14:paraId="2B2B8916" w14:textId="77777777" w:rsidR="00B5424E" w:rsidRPr="001E0293" w:rsidRDefault="00B5424E" w:rsidP="00B5424E">
      <w:pPr>
        <w:pStyle w:val="Style2"/>
        <w:rPr>
          <w:rFonts w:ascii="Cambria" w:hAnsi="Cambria"/>
        </w:rPr>
      </w:pPr>
      <w:r w:rsidRPr="001E0293">
        <w:rPr>
          <w:rFonts w:ascii="Cambria" w:hAnsi="Cambria"/>
        </w:rPr>
        <w:t>She gasped like I had just told her that someone killed her dog. “How can you see them?”</w:t>
      </w:r>
    </w:p>
    <w:p w14:paraId="4036E25D" w14:textId="77777777" w:rsidR="00B5424E" w:rsidRPr="001E0293" w:rsidRDefault="00B5424E" w:rsidP="00B5424E">
      <w:pPr>
        <w:pStyle w:val="Style2"/>
        <w:rPr>
          <w:rFonts w:ascii="Cambria" w:hAnsi="Cambria"/>
        </w:rPr>
      </w:pPr>
      <w:r w:rsidRPr="001E0293">
        <w:rPr>
          <w:rFonts w:ascii="Cambria" w:hAnsi="Cambria"/>
        </w:rPr>
        <w:t>“We’re angels.” Kade glanced at me as he told her, stopping me before I could reply. “</w:t>
      </w:r>
      <w:r w:rsidRPr="008630C3">
        <w:rPr>
          <w:rFonts w:ascii="Cambria" w:hAnsi="Cambria"/>
          <w:noProof/>
        </w:rPr>
        <w:t>Were</w:t>
      </w:r>
      <w:r w:rsidRPr="001E0293">
        <w:rPr>
          <w:rFonts w:ascii="Cambria" w:hAnsi="Cambria"/>
        </w:rPr>
        <w:t xml:space="preserve"> here to see </w:t>
      </w:r>
      <w:proofErr w:type="spellStart"/>
      <w:r w:rsidRPr="001E0293">
        <w:rPr>
          <w:rFonts w:ascii="Cambria" w:hAnsi="Cambria"/>
        </w:rPr>
        <w:t>Edon</w:t>
      </w:r>
      <w:proofErr w:type="spellEnd"/>
      <w:r w:rsidRPr="001E0293">
        <w:rPr>
          <w:rFonts w:ascii="Cambria" w:hAnsi="Cambria"/>
        </w:rPr>
        <w:t xml:space="preserve"> and </w:t>
      </w:r>
      <w:proofErr w:type="spellStart"/>
      <w:r w:rsidRPr="001E0293">
        <w:rPr>
          <w:rFonts w:ascii="Cambria" w:hAnsi="Cambria"/>
        </w:rPr>
        <w:t>Accalia</w:t>
      </w:r>
      <w:proofErr w:type="spellEnd"/>
      <w:r w:rsidRPr="001E0293">
        <w:rPr>
          <w:rFonts w:ascii="Cambria" w:hAnsi="Cambria"/>
        </w:rPr>
        <w:t xml:space="preserve">.” He finished. The girl nervously picked up the phone. The names triggered </w:t>
      </w:r>
      <w:proofErr w:type="spellStart"/>
      <w:r w:rsidRPr="001E0293">
        <w:rPr>
          <w:rFonts w:ascii="Cambria" w:hAnsi="Cambria"/>
        </w:rPr>
        <w:t>deja</w:t>
      </w:r>
      <w:proofErr w:type="spellEnd"/>
      <w:r w:rsidRPr="001E0293">
        <w:rPr>
          <w:rFonts w:ascii="Cambria" w:hAnsi="Cambria"/>
        </w:rPr>
        <w:t>-vu for some reason.</w:t>
      </w:r>
    </w:p>
    <w:p w14:paraId="1496EDAB" w14:textId="77777777" w:rsidR="00B5424E" w:rsidRPr="001E0293" w:rsidRDefault="00B5424E" w:rsidP="00B5424E">
      <w:pPr>
        <w:pStyle w:val="Style2"/>
        <w:rPr>
          <w:rFonts w:ascii="Cambria" w:hAnsi="Cambria"/>
        </w:rPr>
      </w:pPr>
      <w:r w:rsidRPr="001E0293">
        <w:rPr>
          <w:rFonts w:ascii="Cambria" w:hAnsi="Cambria"/>
        </w:rPr>
        <w:t>“Yes, there are four angels here to see you. No, not at all. Okay, thank you.” She hung up and set the phone down. “You can go up to floor 73. Thank you.”</w:t>
      </w:r>
    </w:p>
    <w:p w14:paraId="7D287177" w14:textId="77777777" w:rsidR="00B5424E" w:rsidRPr="001E0293" w:rsidRDefault="00B5424E" w:rsidP="00B5424E">
      <w:pPr>
        <w:pStyle w:val="Style2"/>
        <w:rPr>
          <w:rFonts w:ascii="Cambria" w:hAnsi="Cambria"/>
        </w:rPr>
      </w:pPr>
      <w:r w:rsidRPr="001E0293">
        <w:rPr>
          <w:rFonts w:ascii="Cambria" w:hAnsi="Cambria"/>
        </w:rPr>
        <w:t>Caspian led the way to the elevator, as we all got in I pressed the button marked 73.</w:t>
      </w:r>
    </w:p>
    <w:p w14:paraId="1395D2DA" w14:textId="77777777" w:rsidR="00B5424E" w:rsidRPr="001E0293" w:rsidRDefault="00B5424E" w:rsidP="00B5424E">
      <w:pPr>
        <w:pStyle w:val="Style2"/>
        <w:rPr>
          <w:rFonts w:ascii="Cambria" w:hAnsi="Cambria"/>
        </w:rPr>
      </w:pPr>
      <w:r w:rsidRPr="001E0293">
        <w:rPr>
          <w:rFonts w:ascii="Cambria" w:hAnsi="Cambria"/>
        </w:rPr>
        <w:t xml:space="preserve">“You have to be careful, she’s a Wolf. That’s why her eyes looked like that. But no one needs to know you two are what you truly are, except for the leaders, of course. Just be wary is all.” He looked concerned. The elevator came to a halt, and the doors opened to a massive room. The ceiling was raised, and the wall looking out over the city was </w:t>
      </w:r>
      <w:r w:rsidRPr="008630C3">
        <w:rPr>
          <w:rFonts w:ascii="Cambria" w:hAnsi="Cambria"/>
          <w:noProof/>
        </w:rPr>
        <w:t>complete</w:t>
      </w:r>
      <w:r w:rsidRPr="001E0293">
        <w:rPr>
          <w:rFonts w:ascii="Cambria" w:hAnsi="Cambria"/>
        </w:rPr>
        <w:t xml:space="preserve"> glass. I had never seen anything like it before.</w:t>
      </w:r>
    </w:p>
    <w:p w14:paraId="75C6A8F8" w14:textId="77777777" w:rsidR="00B5424E" w:rsidRPr="001E0293" w:rsidRDefault="00B5424E" w:rsidP="00B5424E">
      <w:pPr>
        <w:pStyle w:val="Style2"/>
        <w:rPr>
          <w:rFonts w:ascii="Cambria" w:hAnsi="Cambria"/>
        </w:rPr>
      </w:pPr>
      <w:r w:rsidRPr="001E0293">
        <w:rPr>
          <w:rFonts w:ascii="Cambria" w:hAnsi="Cambria"/>
        </w:rPr>
        <w:t>“Well hello.” A man spoke.</w:t>
      </w:r>
    </w:p>
    <w:p w14:paraId="614D1FA3" w14:textId="77777777" w:rsidR="00B5424E" w:rsidRPr="001E0293" w:rsidRDefault="00B5424E" w:rsidP="00B5424E">
      <w:pPr>
        <w:pStyle w:val="Style2"/>
        <w:rPr>
          <w:rFonts w:ascii="Cambria" w:hAnsi="Cambria"/>
        </w:rPr>
      </w:pPr>
      <w:r w:rsidRPr="001E0293">
        <w:rPr>
          <w:rFonts w:ascii="Cambria" w:hAnsi="Cambria"/>
        </w:rPr>
        <w:t>“</w:t>
      </w:r>
      <w:proofErr w:type="spellStart"/>
      <w:r w:rsidRPr="001E0293">
        <w:rPr>
          <w:rFonts w:ascii="Cambria" w:hAnsi="Cambria"/>
        </w:rPr>
        <w:t>Edon</w:t>
      </w:r>
      <w:proofErr w:type="spellEnd"/>
      <w:r w:rsidRPr="001E0293">
        <w:rPr>
          <w:rFonts w:ascii="Cambria" w:hAnsi="Cambria"/>
        </w:rPr>
        <w:t>, hello.” Kade bowed, so I did as well. I could see that both Caspian and Luna were dipping, too.</w:t>
      </w:r>
    </w:p>
    <w:p w14:paraId="66C39FA2" w14:textId="77777777" w:rsidR="00B5424E" w:rsidRPr="001E0293" w:rsidRDefault="00B5424E" w:rsidP="00B5424E">
      <w:pPr>
        <w:pStyle w:val="Style2"/>
        <w:rPr>
          <w:rFonts w:ascii="Cambria" w:hAnsi="Cambria"/>
        </w:rPr>
      </w:pPr>
      <w:r w:rsidRPr="001E0293">
        <w:rPr>
          <w:rFonts w:ascii="Cambria" w:hAnsi="Cambria"/>
        </w:rPr>
        <w:t>“Hello, darlings.” A woman said as I heard her heels clatter on the floor walking toward us. I looked up to see a woman with yellow eyes staring just inches from mine. “You’re not pure Angel, are you?” She sniffed around my hair and swiftly moved to Luna. “Neither are you.” She took a step back. “Kade, what is this?” She glared at him with a stare intense enough to bring a human to their knees.</w:t>
      </w:r>
    </w:p>
    <w:p w14:paraId="79CFE782" w14:textId="7E018FD8" w:rsidR="00B5424E" w:rsidRPr="001E0293" w:rsidRDefault="00B5424E" w:rsidP="00B5424E">
      <w:pPr>
        <w:pStyle w:val="Style2"/>
        <w:rPr>
          <w:rFonts w:ascii="Cambria" w:hAnsi="Cambria"/>
        </w:rPr>
      </w:pPr>
      <w:r w:rsidRPr="001E0293">
        <w:rPr>
          <w:rFonts w:ascii="Cambria" w:hAnsi="Cambria"/>
        </w:rPr>
        <w:t>“</w:t>
      </w:r>
      <w:proofErr w:type="spellStart"/>
      <w:r w:rsidRPr="001E0293">
        <w:rPr>
          <w:rFonts w:ascii="Cambria" w:hAnsi="Cambria"/>
        </w:rPr>
        <w:t>Accalia</w:t>
      </w:r>
      <w:proofErr w:type="spellEnd"/>
      <w:r w:rsidRPr="001E0293">
        <w:rPr>
          <w:rFonts w:ascii="Cambria" w:hAnsi="Cambria"/>
        </w:rPr>
        <w:t xml:space="preserve">, these two are the </w:t>
      </w:r>
      <w:proofErr w:type="spellStart"/>
      <w:r w:rsidRPr="001E0293">
        <w:rPr>
          <w:rFonts w:ascii="Cambria" w:hAnsi="Cambria"/>
        </w:rPr>
        <w:t>pro</w:t>
      </w:r>
      <w:r w:rsidR="008630C3">
        <w:rPr>
          <w:rFonts w:ascii="Cambria" w:hAnsi="Cambria"/>
        </w:rPr>
        <w:t>r</w:t>
      </w:r>
      <w:proofErr w:type="spellEnd"/>
      <w:r w:rsidR="008630C3">
        <w:rPr>
          <w:rFonts w:ascii="Cambria" w:hAnsi="Cambria"/>
        </w:rPr>
        <w:t xml:space="preserve"> re </w:t>
      </w:r>
      <w:proofErr w:type="spellStart"/>
      <w:r w:rsidRPr="001E0293">
        <w:rPr>
          <w:rFonts w:ascii="Cambria" w:hAnsi="Cambria"/>
        </w:rPr>
        <w:t>ets</w:t>
      </w:r>
      <w:proofErr w:type="spellEnd"/>
      <w:r w:rsidRPr="001E0293">
        <w:rPr>
          <w:rFonts w:ascii="Cambria" w:hAnsi="Cambria"/>
        </w:rPr>
        <w:t xml:space="preserve">.” He motioned in my sister’s and my direction. The looks on both her and </w:t>
      </w:r>
      <w:proofErr w:type="spellStart"/>
      <w:r w:rsidRPr="001E0293">
        <w:rPr>
          <w:rFonts w:ascii="Cambria" w:hAnsi="Cambria"/>
        </w:rPr>
        <w:t>Edon’s</w:t>
      </w:r>
      <w:proofErr w:type="spellEnd"/>
      <w:r w:rsidRPr="001E0293">
        <w:rPr>
          <w:rFonts w:ascii="Cambria" w:hAnsi="Cambria"/>
        </w:rPr>
        <w:t xml:space="preserve"> faces were captivating. She looked bewildered, while he looked appalled. He bowed low, and she grabbed my hand and kissed it, and then did the same to my sister.</w:t>
      </w:r>
    </w:p>
    <w:p w14:paraId="37F16861" w14:textId="77777777" w:rsidR="00B5424E" w:rsidRPr="001E0293" w:rsidRDefault="00B5424E" w:rsidP="00B5424E">
      <w:pPr>
        <w:pStyle w:val="Style2"/>
        <w:rPr>
          <w:rFonts w:ascii="Cambria" w:hAnsi="Cambria"/>
        </w:rPr>
      </w:pPr>
      <w:r w:rsidRPr="001E0293">
        <w:rPr>
          <w:rFonts w:ascii="Cambria" w:hAnsi="Cambria"/>
        </w:rPr>
        <w:t xml:space="preserve">“My humblest apologies, I was not expecting you so soon. Please, follow me.” She led us down into the room where there were couches and a </w:t>
      </w:r>
      <w:r w:rsidRPr="008630C3">
        <w:rPr>
          <w:rFonts w:ascii="Cambria" w:hAnsi="Cambria"/>
          <w:noProof/>
        </w:rPr>
        <w:t>fire place</w:t>
      </w:r>
      <w:r w:rsidRPr="001E0293">
        <w:rPr>
          <w:rFonts w:ascii="Cambria" w:hAnsi="Cambria"/>
        </w:rPr>
        <w:t>.</w:t>
      </w:r>
    </w:p>
    <w:p w14:paraId="433E1858" w14:textId="77777777" w:rsidR="00B5424E" w:rsidRPr="001E0293" w:rsidRDefault="00B5424E" w:rsidP="00B5424E">
      <w:pPr>
        <w:pStyle w:val="Style2"/>
        <w:rPr>
          <w:rFonts w:ascii="Cambria" w:hAnsi="Cambria"/>
        </w:rPr>
      </w:pPr>
      <w:r w:rsidRPr="001E0293">
        <w:rPr>
          <w:rFonts w:ascii="Cambria" w:hAnsi="Cambria"/>
        </w:rPr>
        <w:t xml:space="preserve">“I recognize you… both.” I raised an eyebrow. </w:t>
      </w:r>
    </w:p>
    <w:p w14:paraId="4038D045" w14:textId="77777777" w:rsidR="00B5424E" w:rsidRPr="001E0293" w:rsidRDefault="00B5424E" w:rsidP="00B5424E">
      <w:pPr>
        <w:pStyle w:val="Style2"/>
        <w:rPr>
          <w:rFonts w:ascii="Cambria" w:hAnsi="Cambria"/>
        </w:rPr>
      </w:pPr>
      <w:proofErr w:type="spellStart"/>
      <w:r w:rsidRPr="001E0293">
        <w:rPr>
          <w:rFonts w:ascii="Cambria" w:hAnsi="Cambria"/>
        </w:rPr>
        <w:t>Accalia</w:t>
      </w:r>
      <w:proofErr w:type="spellEnd"/>
      <w:r w:rsidRPr="001E0293">
        <w:rPr>
          <w:rFonts w:ascii="Cambria" w:hAnsi="Cambria"/>
        </w:rPr>
        <w:t xml:space="preserve"> looked at me out of the corner of her eye, a smile grew from one side of her mouth. “Observant, aren’t you? We had heard Alistair was closing in on you, so we needed to get a closer look.” </w:t>
      </w:r>
    </w:p>
    <w:p w14:paraId="5E9ABAE9" w14:textId="77777777" w:rsidR="00B5424E" w:rsidRPr="001E0293" w:rsidRDefault="00B5424E" w:rsidP="00B5424E">
      <w:pPr>
        <w:pStyle w:val="Style2"/>
        <w:rPr>
          <w:rFonts w:ascii="Cambria" w:hAnsi="Cambria"/>
        </w:rPr>
      </w:pPr>
      <w:r w:rsidRPr="001E0293">
        <w:rPr>
          <w:rFonts w:ascii="Cambria" w:hAnsi="Cambria"/>
        </w:rPr>
        <w:t xml:space="preserve">“Oh.” I sighed, but I really wanted to tell her off for not interfering with </w:t>
      </w:r>
      <w:proofErr w:type="spellStart"/>
      <w:r w:rsidRPr="001E0293">
        <w:rPr>
          <w:rFonts w:ascii="Cambria" w:hAnsi="Cambria"/>
        </w:rPr>
        <w:t>Alistairs</w:t>
      </w:r>
      <w:proofErr w:type="spellEnd"/>
      <w:r w:rsidRPr="001E0293">
        <w:rPr>
          <w:rFonts w:ascii="Cambria" w:hAnsi="Cambria"/>
        </w:rPr>
        <w:t xml:space="preserve"> </w:t>
      </w:r>
      <w:proofErr w:type="gramStart"/>
      <w:r w:rsidRPr="001E0293">
        <w:rPr>
          <w:rFonts w:ascii="Cambria" w:hAnsi="Cambria"/>
        </w:rPr>
        <w:t>bullshit</w:t>
      </w:r>
      <w:proofErr w:type="gramEnd"/>
      <w:r w:rsidRPr="001E0293">
        <w:rPr>
          <w:rFonts w:ascii="Cambria" w:hAnsi="Cambria"/>
        </w:rPr>
        <w:t xml:space="preserve"> plans.</w:t>
      </w:r>
    </w:p>
    <w:p w14:paraId="7101604C" w14:textId="77777777" w:rsidR="00B5424E" w:rsidRPr="001E0293" w:rsidRDefault="00B5424E" w:rsidP="00B5424E">
      <w:pPr>
        <w:pStyle w:val="Style2"/>
        <w:rPr>
          <w:rFonts w:ascii="Cambria" w:hAnsi="Cambria"/>
        </w:rPr>
      </w:pPr>
      <w:r w:rsidRPr="001E0293">
        <w:rPr>
          <w:rFonts w:ascii="Cambria" w:hAnsi="Cambria"/>
        </w:rPr>
        <w:t xml:space="preserve"> “Tobias! Bring our guests some drinks. What would you like? Water? We have wine and sparkling water as well, champagne and whiskey, too, if that suits you. Anything else and I shall have him fetch whatever else you need.” She gazed at me in amazement.</w:t>
      </w:r>
    </w:p>
    <w:p w14:paraId="5CD833C7" w14:textId="77777777" w:rsidR="00B5424E" w:rsidRPr="001E0293" w:rsidRDefault="00B5424E" w:rsidP="00B5424E">
      <w:pPr>
        <w:pStyle w:val="Style2"/>
        <w:rPr>
          <w:rFonts w:ascii="Cambria" w:hAnsi="Cambria"/>
        </w:rPr>
      </w:pPr>
      <w:r w:rsidRPr="001E0293">
        <w:rPr>
          <w:rFonts w:ascii="Cambria" w:hAnsi="Cambria"/>
        </w:rPr>
        <w:t>“Water, please,” I told her.</w:t>
      </w:r>
    </w:p>
    <w:p w14:paraId="6D472FFC" w14:textId="77777777" w:rsidR="00B5424E" w:rsidRPr="001E0293" w:rsidRDefault="00B5424E" w:rsidP="00B5424E">
      <w:pPr>
        <w:pStyle w:val="Style2"/>
        <w:rPr>
          <w:rFonts w:ascii="Cambria" w:hAnsi="Cambria"/>
        </w:rPr>
      </w:pPr>
      <w:r w:rsidRPr="001E0293">
        <w:rPr>
          <w:rFonts w:ascii="Cambria" w:hAnsi="Cambria"/>
        </w:rPr>
        <w:t>“Water for me and Luna,” Caspian smiled and winked at my sister. She smiled back at him nervously.</w:t>
      </w:r>
    </w:p>
    <w:p w14:paraId="5F08B674" w14:textId="77777777" w:rsidR="00B5424E" w:rsidRPr="001E0293" w:rsidRDefault="00B5424E" w:rsidP="00B5424E">
      <w:pPr>
        <w:pStyle w:val="Style2"/>
        <w:rPr>
          <w:rFonts w:ascii="Cambria" w:hAnsi="Cambria"/>
        </w:rPr>
      </w:pPr>
      <w:r w:rsidRPr="001E0293">
        <w:rPr>
          <w:rFonts w:ascii="Cambria" w:hAnsi="Cambria"/>
        </w:rPr>
        <w:t>“Water as well, thank you.” Kade told her.</w:t>
      </w:r>
    </w:p>
    <w:p w14:paraId="6C4C6D29" w14:textId="77777777" w:rsidR="00B5424E" w:rsidRPr="001E0293" w:rsidRDefault="00B5424E" w:rsidP="00B5424E">
      <w:pPr>
        <w:pStyle w:val="Style2"/>
        <w:rPr>
          <w:rFonts w:ascii="Cambria" w:hAnsi="Cambria"/>
        </w:rPr>
      </w:pPr>
      <w:r w:rsidRPr="001E0293">
        <w:rPr>
          <w:rFonts w:ascii="Cambria" w:hAnsi="Cambria"/>
        </w:rPr>
        <w:t xml:space="preserve">“Well, that’s easy. Tobias, water times four. Bring out the appetizers, too. They look starved.” She sat down next to </w:t>
      </w:r>
      <w:proofErr w:type="spellStart"/>
      <w:r w:rsidRPr="001E0293">
        <w:rPr>
          <w:rFonts w:ascii="Cambria" w:hAnsi="Cambria"/>
        </w:rPr>
        <w:t>Edon</w:t>
      </w:r>
      <w:proofErr w:type="spellEnd"/>
      <w:r w:rsidRPr="001E0293">
        <w:rPr>
          <w:rFonts w:ascii="Cambria" w:hAnsi="Cambria"/>
        </w:rPr>
        <w:t xml:space="preserve">, and he placed his hand on her thigh. “My name is </w:t>
      </w:r>
      <w:proofErr w:type="spellStart"/>
      <w:r w:rsidRPr="001E0293">
        <w:rPr>
          <w:rFonts w:ascii="Cambria" w:hAnsi="Cambria"/>
        </w:rPr>
        <w:t>Accalia</w:t>
      </w:r>
      <w:proofErr w:type="spellEnd"/>
      <w:r w:rsidRPr="001E0293">
        <w:rPr>
          <w:rFonts w:ascii="Cambria" w:hAnsi="Cambria"/>
        </w:rPr>
        <w:t xml:space="preserve">; I am the leader of this pack. You may call me Lia. He is </w:t>
      </w:r>
      <w:proofErr w:type="spellStart"/>
      <w:r w:rsidRPr="001E0293">
        <w:rPr>
          <w:rFonts w:ascii="Cambria" w:hAnsi="Cambria"/>
        </w:rPr>
        <w:t>Edon</w:t>
      </w:r>
      <w:proofErr w:type="spellEnd"/>
      <w:r w:rsidRPr="001E0293">
        <w:rPr>
          <w:rFonts w:ascii="Cambria" w:hAnsi="Cambria"/>
        </w:rPr>
        <w:t xml:space="preserve">.” She motioned to him. “He is my better half, and the man I chose to imprint on. As humans would put it, we are married.” Tobias brought out the glasses of water and passed them around. He gave </w:t>
      </w:r>
      <w:proofErr w:type="spellStart"/>
      <w:r w:rsidRPr="001E0293">
        <w:rPr>
          <w:rFonts w:ascii="Cambria" w:hAnsi="Cambria"/>
        </w:rPr>
        <w:t>Edon</w:t>
      </w:r>
      <w:proofErr w:type="spellEnd"/>
      <w:r w:rsidRPr="001E0293">
        <w:rPr>
          <w:rFonts w:ascii="Cambria" w:hAnsi="Cambria"/>
        </w:rPr>
        <w:t xml:space="preserve"> what looked like whiskey, and wine for Lia.</w:t>
      </w:r>
    </w:p>
    <w:p w14:paraId="4B04A2BF" w14:textId="77777777" w:rsidR="00B5424E" w:rsidRPr="001E0293" w:rsidRDefault="00B5424E" w:rsidP="00B5424E">
      <w:pPr>
        <w:pStyle w:val="Style2"/>
        <w:rPr>
          <w:rFonts w:ascii="Cambria" w:hAnsi="Cambria"/>
        </w:rPr>
      </w:pPr>
      <w:r w:rsidRPr="001E0293">
        <w:rPr>
          <w:rFonts w:ascii="Cambria" w:hAnsi="Cambria"/>
        </w:rPr>
        <w:t>“Thank you.” I spoke up. Everyone looked at me as though I had done something wrong. Tobias looked at me but did not smile—he looked terrified, in fact. I caught a glimpse of his eyes and they weren’t yellow, they were human brown eyes. I think he knew I noticed, because he hurried away.</w:t>
      </w:r>
    </w:p>
    <w:p w14:paraId="0BE4661C" w14:textId="77777777" w:rsidR="00B5424E" w:rsidRPr="001E0293" w:rsidRDefault="00B5424E" w:rsidP="00B5424E">
      <w:pPr>
        <w:pStyle w:val="Style2"/>
        <w:rPr>
          <w:rFonts w:ascii="Cambria" w:hAnsi="Cambria"/>
        </w:rPr>
      </w:pPr>
      <w:r w:rsidRPr="001E0293">
        <w:rPr>
          <w:rFonts w:ascii="Cambria" w:hAnsi="Cambria"/>
        </w:rPr>
        <w:t>“You are a funny little thing, aren’t you?” Lia glared at me some more.</w:t>
      </w:r>
    </w:p>
    <w:p w14:paraId="542E0927" w14:textId="77777777" w:rsidR="00B5424E" w:rsidRPr="001E0293" w:rsidRDefault="00B5424E" w:rsidP="00B5424E">
      <w:pPr>
        <w:pStyle w:val="Style2"/>
        <w:rPr>
          <w:rFonts w:ascii="Cambria" w:hAnsi="Cambria"/>
        </w:rPr>
      </w:pPr>
      <w:r w:rsidRPr="001E0293">
        <w:rPr>
          <w:rFonts w:ascii="Cambria" w:hAnsi="Cambria"/>
        </w:rPr>
        <w:t>“What’s his story?” I asked her, realizing I was possibly overstepping my boundaries.</w:t>
      </w:r>
    </w:p>
    <w:p w14:paraId="0521F3DD" w14:textId="77777777" w:rsidR="00B5424E" w:rsidRPr="001E0293" w:rsidRDefault="00B5424E" w:rsidP="00B5424E">
      <w:pPr>
        <w:pStyle w:val="Style2"/>
        <w:rPr>
          <w:rFonts w:ascii="Cambria" w:hAnsi="Cambria"/>
        </w:rPr>
      </w:pPr>
      <w:r w:rsidRPr="001E0293">
        <w:rPr>
          <w:rFonts w:ascii="Cambria" w:hAnsi="Cambria"/>
        </w:rPr>
        <w:t>“He is a servant, nothing of importance to you.” She sort of rolled her eyes as if she was irritated, then watched my sister.</w:t>
      </w:r>
    </w:p>
    <w:p w14:paraId="02951ED6" w14:textId="77777777" w:rsidR="00B5424E" w:rsidRPr="001E0293" w:rsidRDefault="00B5424E" w:rsidP="00B5424E">
      <w:pPr>
        <w:pStyle w:val="Style2"/>
        <w:rPr>
          <w:rFonts w:ascii="Cambria" w:hAnsi="Cambria"/>
        </w:rPr>
      </w:pPr>
      <w:r w:rsidRPr="001E0293">
        <w:rPr>
          <w:rFonts w:ascii="Cambria" w:hAnsi="Cambria"/>
        </w:rPr>
        <w:t xml:space="preserve">“But he is. The way I see it, we’re here to ask for help in the great battle. If I feel you are shady in any way, I will not ask you to help on our side if you </w:t>
      </w:r>
      <w:proofErr w:type="spellStart"/>
      <w:r w:rsidRPr="001E0293">
        <w:rPr>
          <w:rFonts w:ascii="Cambria" w:hAnsi="Cambria"/>
        </w:rPr>
        <w:t>can not</w:t>
      </w:r>
      <w:proofErr w:type="spellEnd"/>
      <w:r w:rsidRPr="001E0293">
        <w:rPr>
          <w:rFonts w:ascii="Cambria" w:hAnsi="Cambria"/>
        </w:rPr>
        <w:t xml:space="preserve"> be trusted. So who is he?” I asked again. I stood up from where I was sitting, ready to pounce. She stood up as well and walked up to me.</w:t>
      </w:r>
    </w:p>
    <w:p w14:paraId="2DCC980A" w14:textId="77777777" w:rsidR="00B5424E" w:rsidRPr="001E0293" w:rsidRDefault="00B5424E" w:rsidP="00B5424E">
      <w:pPr>
        <w:pStyle w:val="Style2"/>
        <w:rPr>
          <w:rFonts w:ascii="Cambria" w:hAnsi="Cambria"/>
        </w:rPr>
      </w:pPr>
      <w:r w:rsidRPr="001E0293">
        <w:rPr>
          <w:rFonts w:ascii="Cambria" w:hAnsi="Cambria"/>
        </w:rPr>
        <w:t>“Tobias, come tell this woman who you are.” She called out to him. He briskly walked over to me.</w:t>
      </w:r>
    </w:p>
    <w:p w14:paraId="1CF17621" w14:textId="77777777" w:rsidR="00B5424E" w:rsidRPr="001E0293" w:rsidRDefault="00B5424E" w:rsidP="00B5424E">
      <w:pPr>
        <w:pStyle w:val="Style2"/>
        <w:rPr>
          <w:rFonts w:ascii="Cambria" w:hAnsi="Cambria"/>
        </w:rPr>
      </w:pPr>
      <w:r w:rsidRPr="001E0293">
        <w:rPr>
          <w:rFonts w:ascii="Cambria" w:hAnsi="Cambria"/>
        </w:rPr>
        <w:t>“I am her son.” He answered. He looked everywhere but my eyes.</w:t>
      </w:r>
    </w:p>
    <w:p w14:paraId="764D86D5" w14:textId="77777777" w:rsidR="00B5424E" w:rsidRPr="001E0293" w:rsidRDefault="00B5424E" w:rsidP="00B5424E">
      <w:pPr>
        <w:pStyle w:val="Style2"/>
        <w:rPr>
          <w:rFonts w:ascii="Cambria" w:hAnsi="Cambria"/>
        </w:rPr>
      </w:pPr>
      <w:r w:rsidRPr="001E0293">
        <w:rPr>
          <w:rFonts w:ascii="Cambria" w:hAnsi="Cambria"/>
        </w:rPr>
        <w:t>“Your eyes, though, they don’t shine like the others.” He met my eyes when I said that.</w:t>
      </w:r>
    </w:p>
    <w:p w14:paraId="173A9816" w14:textId="77777777" w:rsidR="00B5424E" w:rsidRPr="001E0293" w:rsidRDefault="00B5424E" w:rsidP="00B5424E">
      <w:pPr>
        <w:pStyle w:val="Style2"/>
        <w:rPr>
          <w:rFonts w:ascii="Cambria" w:hAnsi="Cambria"/>
        </w:rPr>
      </w:pPr>
      <w:r w:rsidRPr="001E0293">
        <w:rPr>
          <w:rFonts w:ascii="Cambria" w:hAnsi="Cambria"/>
        </w:rPr>
        <w:t xml:space="preserve">“You can see our eyes?” Lia exclaimed. At this point </w:t>
      </w:r>
      <w:proofErr w:type="spellStart"/>
      <w:r w:rsidRPr="001E0293">
        <w:rPr>
          <w:rFonts w:ascii="Cambria" w:hAnsi="Cambria"/>
        </w:rPr>
        <w:t>Edon</w:t>
      </w:r>
      <w:proofErr w:type="spellEnd"/>
      <w:r w:rsidRPr="001E0293">
        <w:rPr>
          <w:rFonts w:ascii="Cambria" w:hAnsi="Cambria"/>
        </w:rPr>
        <w:t xml:space="preserve"> stood up, too, and I could also hear Kade standing up.</w:t>
      </w:r>
    </w:p>
    <w:p w14:paraId="3DE93D76" w14:textId="77777777" w:rsidR="00B5424E" w:rsidRPr="001E0293" w:rsidRDefault="00B5424E" w:rsidP="00B5424E">
      <w:pPr>
        <w:pStyle w:val="Style2"/>
        <w:rPr>
          <w:rFonts w:ascii="Cambria" w:hAnsi="Cambria"/>
        </w:rPr>
      </w:pPr>
      <w:r w:rsidRPr="001E0293">
        <w:rPr>
          <w:rFonts w:ascii="Cambria" w:hAnsi="Cambria"/>
        </w:rPr>
        <w:t>“Yes. I can.” I raised an eyebrow. So far, I did not like the wolves one bit.</w:t>
      </w:r>
    </w:p>
    <w:p w14:paraId="37E7BDEC" w14:textId="77777777" w:rsidR="00B5424E" w:rsidRPr="001E0293" w:rsidRDefault="00B5424E" w:rsidP="00B5424E">
      <w:pPr>
        <w:pStyle w:val="Style2"/>
        <w:rPr>
          <w:rFonts w:ascii="Cambria" w:hAnsi="Cambria"/>
        </w:rPr>
      </w:pPr>
      <w:r w:rsidRPr="001E0293">
        <w:rPr>
          <w:rFonts w:ascii="Cambria" w:hAnsi="Cambria"/>
        </w:rPr>
        <w:t xml:space="preserve">“How is that possible? One can only see our eyes when we turn.” </w:t>
      </w:r>
      <w:proofErr w:type="spellStart"/>
      <w:r w:rsidRPr="001E0293">
        <w:rPr>
          <w:rFonts w:ascii="Cambria" w:hAnsi="Cambria"/>
        </w:rPr>
        <w:t>Edon</w:t>
      </w:r>
      <w:proofErr w:type="spellEnd"/>
      <w:r w:rsidRPr="001E0293">
        <w:rPr>
          <w:rFonts w:ascii="Cambria" w:hAnsi="Cambria"/>
        </w:rPr>
        <w:t xml:space="preserve"> proclaimed.</w:t>
      </w:r>
    </w:p>
    <w:p w14:paraId="506DC958" w14:textId="77777777" w:rsidR="00B5424E" w:rsidRPr="001E0293" w:rsidRDefault="00B5424E" w:rsidP="00B5424E">
      <w:pPr>
        <w:pStyle w:val="Style2"/>
        <w:rPr>
          <w:rFonts w:ascii="Cambria" w:hAnsi="Cambria"/>
        </w:rPr>
      </w:pPr>
      <w:r w:rsidRPr="001E0293">
        <w:rPr>
          <w:rFonts w:ascii="Cambria" w:hAnsi="Cambria"/>
        </w:rPr>
        <w:t xml:space="preserve">“I don’t know, but how come his eyes aren’t colored the same as yours?” I asked again. </w:t>
      </w:r>
      <w:proofErr w:type="spellStart"/>
      <w:r w:rsidRPr="001E0293">
        <w:rPr>
          <w:rFonts w:ascii="Cambria" w:hAnsi="Cambria"/>
        </w:rPr>
        <w:t>Accalia</w:t>
      </w:r>
      <w:proofErr w:type="spellEnd"/>
      <w:r w:rsidRPr="001E0293">
        <w:rPr>
          <w:rFonts w:ascii="Cambria" w:hAnsi="Cambria"/>
        </w:rPr>
        <w:t xml:space="preserve"> gave him a look, and he turned to me.</w:t>
      </w:r>
    </w:p>
    <w:p w14:paraId="1ED2212B" w14:textId="77777777" w:rsidR="00B5424E" w:rsidRPr="001E0293" w:rsidRDefault="00B5424E" w:rsidP="00B5424E">
      <w:pPr>
        <w:pStyle w:val="Style2"/>
        <w:rPr>
          <w:rFonts w:ascii="Cambria" w:hAnsi="Cambria"/>
        </w:rPr>
      </w:pPr>
      <w:r w:rsidRPr="001E0293">
        <w:rPr>
          <w:rFonts w:ascii="Cambria" w:hAnsi="Cambria"/>
        </w:rPr>
        <w:t>“Because I have not changed yet. ‘Late bloomer,’ my grandmother says.” He blushed.</w:t>
      </w:r>
    </w:p>
    <w:p w14:paraId="7E4F2D2F" w14:textId="77777777" w:rsidR="00B5424E" w:rsidRPr="001E0293" w:rsidRDefault="00B5424E" w:rsidP="00B5424E">
      <w:pPr>
        <w:pStyle w:val="Style2"/>
        <w:rPr>
          <w:rFonts w:ascii="Cambria" w:hAnsi="Cambria"/>
        </w:rPr>
      </w:pPr>
      <w:r w:rsidRPr="001E0293">
        <w:rPr>
          <w:rFonts w:ascii="Cambria" w:hAnsi="Cambria"/>
        </w:rPr>
        <w:t xml:space="preserve">“Thank you. This is all new to me,” I turned toward Lia and </w:t>
      </w:r>
      <w:proofErr w:type="spellStart"/>
      <w:r w:rsidRPr="001E0293">
        <w:rPr>
          <w:rFonts w:ascii="Cambria" w:hAnsi="Cambria"/>
        </w:rPr>
        <w:t>Edon</w:t>
      </w:r>
      <w:proofErr w:type="spellEnd"/>
      <w:r w:rsidRPr="001E0293">
        <w:rPr>
          <w:rFonts w:ascii="Cambria" w:hAnsi="Cambria"/>
        </w:rPr>
        <w:t>. “I hadn’t even known what I was until seconds before my adoptive mother died. I still don’t know much of what I am. I am sorry if I stepped out of line, I just needed to make sure we were all on the same page.” I sat back down, and Kade sat beside me. He wouldn’t look at me, though.</w:t>
      </w:r>
    </w:p>
    <w:p w14:paraId="3E85579D" w14:textId="77777777" w:rsidR="00B5424E" w:rsidRPr="001E0293" w:rsidRDefault="00B5424E" w:rsidP="00B5424E">
      <w:pPr>
        <w:pStyle w:val="Style2"/>
        <w:rPr>
          <w:rFonts w:ascii="Cambria" w:hAnsi="Cambria"/>
        </w:rPr>
      </w:pPr>
      <w:r w:rsidRPr="001E0293">
        <w:rPr>
          <w:rFonts w:ascii="Cambria" w:hAnsi="Cambria"/>
        </w:rPr>
        <w:t>“No need to apologize. In all honesty, knowing you are our prophet, with the mentality you have just displayed, you’ve scared away any second guesses I had about you.” She smiled for the first time. “But I can tell you are all tired, and it is late. Please stay in one of our many guest rooms. Rest up tonight, and we shall discuss our alliance tomorrow.” She smiled and stood up. “Tobias, dear. Please show them to the rooms. Make sure you offer four rooms first.” She added as she walked out without another word.</w:t>
      </w:r>
    </w:p>
    <w:p w14:paraId="1C7EFF79" w14:textId="77777777" w:rsidR="00B5424E" w:rsidRPr="001E0293" w:rsidRDefault="00B5424E" w:rsidP="00B5424E">
      <w:pPr>
        <w:pStyle w:val="Style2"/>
        <w:rPr>
          <w:rFonts w:ascii="Cambria" w:hAnsi="Cambria"/>
        </w:rPr>
      </w:pPr>
      <w:r w:rsidRPr="001E0293">
        <w:rPr>
          <w:rFonts w:ascii="Cambria" w:hAnsi="Cambria"/>
        </w:rPr>
        <w:t xml:space="preserve">“Goodnight, warriors.” </w:t>
      </w:r>
      <w:proofErr w:type="spellStart"/>
      <w:r w:rsidRPr="001E0293">
        <w:rPr>
          <w:rFonts w:ascii="Cambria" w:hAnsi="Cambria"/>
        </w:rPr>
        <w:t>Edon</w:t>
      </w:r>
      <w:proofErr w:type="spellEnd"/>
      <w:r w:rsidRPr="001E0293">
        <w:rPr>
          <w:rFonts w:ascii="Cambria" w:hAnsi="Cambria"/>
        </w:rPr>
        <w:t xml:space="preserve"> then walked out behind her, and Tobias motioned for us to come with him. We walked back into the elevator we came in on.</w:t>
      </w:r>
    </w:p>
    <w:p w14:paraId="4F1B8BD7" w14:textId="77777777" w:rsidR="00B5424E" w:rsidRPr="001E0293" w:rsidRDefault="00B5424E" w:rsidP="00B5424E">
      <w:pPr>
        <w:pStyle w:val="Style2"/>
        <w:rPr>
          <w:rFonts w:ascii="Cambria" w:hAnsi="Cambria"/>
        </w:rPr>
      </w:pPr>
      <w:r w:rsidRPr="001E0293">
        <w:rPr>
          <w:rFonts w:ascii="Cambria" w:hAnsi="Cambria"/>
        </w:rPr>
        <w:t>“Four rooms?” Tobias offered us as his mother had said.</w:t>
      </w:r>
    </w:p>
    <w:p w14:paraId="6ED08A80" w14:textId="77777777" w:rsidR="00B5424E" w:rsidRPr="001E0293" w:rsidRDefault="00B5424E" w:rsidP="00B5424E">
      <w:pPr>
        <w:pStyle w:val="Style2"/>
        <w:rPr>
          <w:rFonts w:ascii="Cambria" w:hAnsi="Cambria"/>
        </w:rPr>
      </w:pPr>
      <w:r w:rsidRPr="001E0293">
        <w:rPr>
          <w:rFonts w:ascii="Cambria" w:hAnsi="Cambria"/>
        </w:rPr>
        <w:t>“One for us?” I replied back as I looked up at Kade. He still wouldn’t look at me. I wondered what I had done wrong.</w:t>
      </w:r>
    </w:p>
    <w:p w14:paraId="515E30B5" w14:textId="77777777" w:rsidR="00B5424E" w:rsidRPr="001E0293" w:rsidRDefault="00B5424E" w:rsidP="00B5424E">
      <w:pPr>
        <w:pStyle w:val="Style2"/>
        <w:rPr>
          <w:rFonts w:ascii="Cambria" w:hAnsi="Cambria"/>
        </w:rPr>
      </w:pPr>
      <w:r w:rsidRPr="001E0293">
        <w:rPr>
          <w:rFonts w:ascii="Cambria" w:hAnsi="Cambria"/>
        </w:rPr>
        <w:t>“We will share a room as well.” Caspian spoke up.</w:t>
      </w:r>
    </w:p>
    <w:p w14:paraId="257F7249" w14:textId="77777777" w:rsidR="00B5424E" w:rsidRPr="001E0293" w:rsidRDefault="00B5424E" w:rsidP="00B5424E">
      <w:pPr>
        <w:pStyle w:val="Style2"/>
        <w:rPr>
          <w:rFonts w:ascii="Cambria" w:hAnsi="Cambria"/>
        </w:rPr>
      </w:pPr>
      <w:r w:rsidRPr="001E0293">
        <w:rPr>
          <w:rFonts w:ascii="Cambria" w:hAnsi="Cambria"/>
        </w:rPr>
        <w:t>He pressed the button to take us to the floor below us, and the doors closed.</w:t>
      </w:r>
    </w:p>
    <w:p w14:paraId="25502EE4" w14:textId="77777777" w:rsidR="00B5424E" w:rsidRPr="001E0293" w:rsidRDefault="00B5424E" w:rsidP="00B5424E">
      <w:pPr>
        <w:pStyle w:val="Style2"/>
        <w:rPr>
          <w:rFonts w:ascii="Cambria" w:hAnsi="Cambria"/>
        </w:rPr>
      </w:pPr>
      <w:r w:rsidRPr="001E0293">
        <w:rPr>
          <w:rFonts w:ascii="Cambria" w:hAnsi="Cambria"/>
        </w:rPr>
        <w:t>“I’m truly sorry.” I broke the silence.</w:t>
      </w:r>
    </w:p>
    <w:p w14:paraId="1023A88A" w14:textId="77777777" w:rsidR="00B5424E" w:rsidRPr="001E0293" w:rsidRDefault="00B5424E" w:rsidP="00B5424E">
      <w:pPr>
        <w:pStyle w:val="Style2"/>
        <w:rPr>
          <w:rFonts w:ascii="Cambria" w:hAnsi="Cambria"/>
        </w:rPr>
      </w:pPr>
      <w:r w:rsidRPr="001E0293">
        <w:rPr>
          <w:rFonts w:ascii="Cambria" w:hAnsi="Cambria"/>
        </w:rPr>
        <w:t>“As a leader, you should not be sorry.” Tobias told me.</w:t>
      </w:r>
    </w:p>
    <w:p w14:paraId="43056317" w14:textId="77777777" w:rsidR="00B5424E" w:rsidRPr="001E0293" w:rsidRDefault="00B5424E" w:rsidP="00B5424E">
      <w:pPr>
        <w:pStyle w:val="Style2"/>
        <w:rPr>
          <w:rFonts w:ascii="Cambria" w:hAnsi="Cambria"/>
        </w:rPr>
      </w:pPr>
      <w:r w:rsidRPr="001E0293">
        <w:rPr>
          <w:rFonts w:ascii="Cambria" w:hAnsi="Cambria"/>
        </w:rPr>
        <w:t>“But that’s the thing, I am not a leader. I am just a girl, doing what’s right—what I believe in.” I spoke quickly and as correctly as I could.</w:t>
      </w:r>
    </w:p>
    <w:p w14:paraId="40B74298" w14:textId="77777777" w:rsidR="00B5424E" w:rsidRPr="001E0293" w:rsidRDefault="00B5424E" w:rsidP="00B5424E">
      <w:pPr>
        <w:pStyle w:val="Style2"/>
        <w:rPr>
          <w:rFonts w:ascii="Cambria" w:hAnsi="Cambria"/>
        </w:rPr>
      </w:pPr>
      <w:r w:rsidRPr="001E0293">
        <w:rPr>
          <w:rFonts w:ascii="Cambria" w:hAnsi="Cambria"/>
        </w:rPr>
        <w:t xml:space="preserve">“You do not know the prophecy, do you?” He asked with his eyebrow raised. </w:t>
      </w:r>
    </w:p>
    <w:p w14:paraId="5182A7DF" w14:textId="77777777" w:rsidR="00B5424E" w:rsidRPr="001E0293" w:rsidRDefault="00B5424E" w:rsidP="00B5424E">
      <w:pPr>
        <w:pStyle w:val="Style2"/>
        <w:rPr>
          <w:rFonts w:ascii="Cambria" w:hAnsi="Cambria"/>
        </w:rPr>
      </w:pPr>
      <w:r w:rsidRPr="001E0293">
        <w:rPr>
          <w:rFonts w:ascii="Cambria" w:hAnsi="Cambria"/>
        </w:rPr>
        <w:t xml:space="preserve">I let out an exaggerated sigh. “No, I’ve managed to ignore the fact that I’m not allowed to know.” </w:t>
      </w:r>
    </w:p>
    <w:p w14:paraId="1C6EEA02" w14:textId="77777777" w:rsidR="00B5424E" w:rsidRPr="001E0293" w:rsidRDefault="00B5424E" w:rsidP="00B5424E">
      <w:pPr>
        <w:pStyle w:val="Style2"/>
        <w:rPr>
          <w:rFonts w:ascii="Cambria" w:hAnsi="Cambria"/>
        </w:rPr>
      </w:pPr>
      <w:r w:rsidRPr="001E0293">
        <w:rPr>
          <w:rFonts w:ascii="Cambria" w:hAnsi="Cambria"/>
        </w:rPr>
        <w:t xml:space="preserve">The elevator </w:t>
      </w:r>
      <w:proofErr w:type="spellStart"/>
      <w:proofErr w:type="gramStart"/>
      <w:r w:rsidRPr="001E0293">
        <w:rPr>
          <w:rFonts w:ascii="Cambria" w:hAnsi="Cambria"/>
        </w:rPr>
        <w:t>opened,Tobias</w:t>
      </w:r>
      <w:proofErr w:type="spellEnd"/>
      <w:proofErr w:type="gramEnd"/>
      <w:r w:rsidRPr="001E0293">
        <w:rPr>
          <w:rFonts w:ascii="Cambria" w:hAnsi="Cambria"/>
        </w:rPr>
        <w:t xml:space="preserve"> walked out and turned around. “The key code for your room is 4890,” he told me, then turned to Luna and Caspian, “and yours is 3762. Luna, your room is to my right, and Oriana’s is to my left.” Kade walked over to the door and punched in the code before any of us could say anything. He walked in, and the door shut firmly behind him.</w:t>
      </w:r>
    </w:p>
    <w:p w14:paraId="661419F4" w14:textId="77777777" w:rsidR="00B5424E" w:rsidRPr="001E0293" w:rsidRDefault="00B5424E" w:rsidP="00B5424E">
      <w:pPr>
        <w:pStyle w:val="Style2"/>
        <w:rPr>
          <w:rFonts w:ascii="Cambria" w:hAnsi="Cambria"/>
        </w:rPr>
      </w:pPr>
      <w:r w:rsidRPr="001E0293">
        <w:rPr>
          <w:rFonts w:ascii="Cambria" w:hAnsi="Cambria"/>
        </w:rPr>
        <w:t>I told him. “Thank you… for being so kind. Goodnight.” I smiled and walked over to my door. “Wait, what was my key code again?” I felt embarrassed that I had to ask, but my mind was too busy worrying about what I had done wrong to make Kade act the way he had.</w:t>
      </w:r>
    </w:p>
    <w:p w14:paraId="2C348D91" w14:textId="77777777" w:rsidR="00B5424E" w:rsidRPr="001E0293" w:rsidRDefault="00B5424E" w:rsidP="00B5424E">
      <w:pPr>
        <w:pStyle w:val="Style2"/>
        <w:rPr>
          <w:rFonts w:ascii="Cambria" w:hAnsi="Cambria"/>
        </w:rPr>
      </w:pPr>
      <w:r w:rsidRPr="001E0293">
        <w:rPr>
          <w:rFonts w:ascii="Cambria" w:hAnsi="Cambria"/>
        </w:rPr>
        <w:t>“4890. Goodnight, prophet.” He walked away.</w:t>
      </w:r>
    </w:p>
    <w:p w14:paraId="7727CB0A" w14:textId="77777777" w:rsidR="00B5424E" w:rsidRPr="001E0293" w:rsidRDefault="00B5424E" w:rsidP="00B5424E">
      <w:pPr>
        <w:pStyle w:val="Style2"/>
        <w:rPr>
          <w:rFonts w:ascii="Cambria" w:hAnsi="Cambria"/>
        </w:rPr>
      </w:pPr>
      <w:r w:rsidRPr="001E0293">
        <w:rPr>
          <w:rFonts w:ascii="Cambria" w:hAnsi="Cambria"/>
        </w:rPr>
        <w:t>I entered in the code and walked in. The room was larger than my entire house. It was a massive suite. I went and sat on the bed and stared out the window. It wasn’t quite night yet, but the sky had already turned a grey-blue. I could hear the shower was on, so I decided to rest a minute. I sat on the floor between the bed and the window, and laid my head in the palm of my hands. I could hear my heartbeat in my ears.</w:t>
      </w:r>
    </w:p>
    <w:p w14:paraId="4CA536E4" w14:textId="77777777" w:rsidR="00B5424E" w:rsidRPr="001E0293" w:rsidRDefault="00B5424E" w:rsidP="00B5424E">
      <w:pPr>
        <w:pStyle w:val="Style2"/>
        <w:rPr>
          <w:rFonts w:ascii="Cambria" w:hAnsi="Cambria"/>
        </w:rPr>
      </w:pPr>
      <w:r w:rsidRPr="001E0293">
        <w:rPr>
          <w:rFonts w:ascii="Cambria" w:hAnsi="Cambria"/>
        </w:rPr>
        <w:t>“Oriana?” I heard Kade call for me. I quickly stood up.</w:t>
      </w:r>
    </w:p>
    <w:p w14:paraId="7937B732" w14:textId="77777777" w:rsidR="00B5424E" w:rsidRPr="001E0293" w:rsidRDefault="00B5424E" w:rsidP="00B5424E">
      <w:pPr>
        <w:pStyle w:val="Style2"/>
        <w:rPr>
          <w:rFonts w:ascii="Cambria" w:hAnsi="Cambria"/>
        </w:rPr>
      </w:pPr>
      <w:r w:rsidRPr="001E0293">
        <w:rPr>
          <w:rFonts w:ascii="Cambria" w:hAnsi="Cambria"/>
        </w:rPr>
        <w:t>“Oh hey, hi.” I said faintly. My knees wobbled, causing me to instinctively lean against the bed for support.</w:t>
      </w:r>
    </w:p>
    <w:p w14:paraId="697BE85B" w14:textId="77777777" w:rsidR="00B5424E" w:rsidRPr="001E0293" w:rsidRDefault="00B5424E" w:rsidP="00B5424E">
      <w:pPr>
        <w:pStyle w:val="Style2"/>
        <w:rPr>
          <w:rFonts w:ascii="Cambria" w:hAnsi="Cambria"/>
        </w:rPr>
      </w:pPr>
      <w:r w:rsidRPr="001E0293">
        <w:rPr>
          <w:rFonts w:ascii="Cambria" w:hAnsi="Cambria"/>
        </w:rPr>
        <w:t xml:space="preserve">“Wait, are you okay?” He rushed over—his hair was wet and he had his coat off, but his white </w:t>
      </w:r>
      <w:proofErr w:type="spellStart"/>
      <w:r w:rsidRPr="001E0293">
        <w:rPr>
          <w:rFonts w:ascii="Cambria" w:hAnsi="Cambria"/>
        </w:rPr>
        <w:t>v-neck</w:t>
      </w:r>
      <w:proofErr w:type="spellEnd"/>
      <w:r w:rsidRPr="001E0293">
        <w:rPr>
          <w:rFonts w:ascii="Cambria" w:hAnsi="Cambria"/>
        </w:rPr>
        <w:t xml:space="preserve"> was perfect on its own. I twisted and sat on the bed, leaning against the headboard.</w:t>
      </w:r>
    </w:p>
    <w:p w14:paraId="518DDA2D" w14:textId="77777777" w:rsidR="00B5424E" w:rsidRPr="001E0293" w:rsidRDefault="00B5424E" w:rsidP="00B5424E">
      <w:pPr>
        <w:pStyle w:val="Style2"/>
        <w:rPr>
          <w:rFonts w:ascii="Cambria" w:hAnsi="Cambria"/>
        </w:rPr>
      </w:pPr>
      <w:r w:rsidRPr="001E0293">
        <w:rPr>
          <w:rFonts w:ascii="Cambria" w:hAnsi="Cambria"/>
        </w:rPr>
        <w:t>“Yeah. Still weak, I guess. Not even a day later and already in pain.” I took the wrap off my cut. It was clean, healing fast and well, not even any dried blood left around it. My body aches had returned, no matter how much I pushed on.</w:t>
      </w:r>
    </w:p>
    <w:p w14:paraId="49F7D87F" w14:textId="77777777" w:rsidR="00B5424E" w:rsidRPr="001E0293" w:rsidRDefault="00B5424E" w:rsidP="00B5424E">
      <w:pPr>
        <w:pStyle w:val="Style2"/>
        <w:rPr>
          <w:rFonts w:ascii="Cambria" w:hAnsi="Cambria"/>
        </w:rPr>
      </w:pPr>
      <w:r w:rsidRPr="001E0293">
        <w:rPr>
          <w:rFonts w:ascii="Cambria" w:hAnsi="Cambria"/>
        </w:rPr>
        <w:t xml:space="preserve">“The wound looks good,” he said, and then walked away into the next room. Still short-worded, and it irritated me. I rushed after him despite my sudden lightheadedness. </w:t>
      </w:r>
    </w:p>
    <w:p w14:paraId="44396C68" w14:textId="77777777" w:rsidR="00B5424E" w:rsidRPr="001E0293" w:rsidRDefault="00B5424E" w:rsidP="00B5424E">
      <w:pPr>
        <w:pStyle w:val="Style2"/>
        <w:rPr>
          <w:rFonts w:ascii="Cambria" w:hAnsi="Cambria"/>
        </w:rPr>
      </w:pPr>
      <w:r w:rsidRPr="001E0293">
        <w:rPr>
          <w:rFonts w:ascii="Cambria" w:hAnsi="Cambria"/>
        </w:rPr>
        <w:t>“What did I do?” I stopped and watched him. He sighed and closed the fridge.</w:t>
      </w:r>
    </w:p>
    <w:p w14:paraId="6A00BDAD" w14:textId="77777777" w:rsidR="00B5424E" w:rsidRPr="001E0293" w:rsidRDefault="00B5424E" w:rsidP="00B5424E">
      <w:pPr>
        <w:pStyle w:val="Style2"/>
        <w:rPr>
          <w:rFonts w:ascii="Cambria" w:hAnsi="Cambria"/>
        </w:rPr>
      </w:pPr>
      <w:r w:rsidRPr="001E0293">
        <w:rPr>
          <w:rFonts w:ascii="Cambria" w:hAnsi="Cambria"/>
        </w:rPr>
        <w:t>“You don’t even think before you jump. Like, you literally force the Matriarch Werewolf into answering who the boy is? It is none of our business. If you had pushed the wrong buttons, we would have been in deep waters. There are four of us in here, but I guarantee you, at least four hundred wolves reside in these walls.” His words hit me hard—he hadn’t had a problem with my initiatives up to this point. No matter what I did, he was behind me.</w:t>
      </w:r>
    </w:p>
    <w:p w14:paraId="39798544" w14:textId="77777777" w:rsidR="00B5424E" w:rsidRPr="001E0293" w:rsidRDefault="00B5424E" w:rsidP="00B5424E">
      <w:pPr>
        <w:pStyle w:val="Style2"/>
        <w:rPr>
          <w:rFonts w:ascii="Cambria" w:hAnsi="Cambria"/>
        </w:rPr>
      </w:pPr>
      <w:r w:rsidRPr="001E0293">
        <w:rPr>
          <w:rFonts w:ascii="Cambria" w:hAnsi="Cambria"/>
        </w:rPr>
        <w:t>“You don’t understand, and I won’t expect you to. But I know what I’m doing.” I paused and rubbed at my temples. I felt a raging migraine roar inside my skull. “Look, if they had a human kid in here basically being a servant against his will, would you want those sort of people on our team? If they don’t care, they simply don’t care.” I did my best to make sense, but a migraine was distracting me.</w:t>
      </w:r>
    </w:p>
    <w:p w14:paraId="05FA5F5E" w14:textId="77777777" w:rsidR="00B5424E" w:rsidRPr="001E0293" w:rsidRDefault="00B5424E" w:rsidP="00B5424E">
      <w:pPr>
        <w:pStyle w:val="Style2"/>
        <w:rPr>
          <w:rFonts w:ascii="Cambria" w:hAnsi="Cambria"/>
        </w:rPr>
      </w:pPr>
      <w:r w:rsidRPr="001E0293">
        <w:rPr>
          <w:rFonts w:ascii="Cambria" w:hAnsi="Cambria"/>
        </w:rPr>
        <w:t>“Don’t expect me to understand? The hell is that supposed to mean?” He was mad. I had never seen him like this, ever. Even when we battled the henchmen, he wasn’t like this. He slammed his fist on the counter and ran his other hand through his hair and scratched his head.</w:t>
      </w:r>
    </w:p>
    <w:p w14:paraId="71294E92" w14:textId="77777777" w:rsidR="00B5424E" w:rsidRPr="001E0293" w:rsidRDefault="00B5424E" w:rsidP="00B5424E">
      <w:pPr>
        <w:pStyle w:val="Style2"/>
        <w:rPr>
          <w:rFonts w:ascii="Cambria" w:hAnsi="Cambria"/>
        </w:rPr>
      </w:pPr>
      <w:r w:rsidRPr="001E0293">
        <w:rPr>
          <w:rFonts w:ascii="Cambria" w:hAnsi="Cambria"/>
        </w:rPr>
        <w:t>“Really. You’re going to take it like that?” I raised the tone in my voice. I was irritated beyond recognition. He was working his hardest to fight with me.</w:t>
      </w:r>
    </w:p>
    <w:p w14:paraId="58B8246F" w14:textId="77777777" w:rsidR="00B5424E" w:rsidRPr="001E0293" w:rsidRDefault="00B5424E" w:rsidP="00B5424E">
      <w:pPr>
        <w:pStyle w:val="Style2"/>
        <w:rPr>
          <w:rFonts w:ascii="Cambria" w:hAnsi="Cambria"/>
        </w:rPr>
      </w:pPr>
      <w:r w:rsidRPr="001E0293">
        <w:rPr>
          <w:rFonts w:ascii="Cambria" w:hAnsi="Cambria"/>
        </w:rPr>
        <w:t>“I’ll be back.” He walked past me, grabbed his coat, and was out the door. It slammed shut, swung closed by its own weight. Seconds later I heard a soft knock at the door. I walked over and looked through the peephole to see Luna standing there.</w:t>
      </w:r>
    </w:p>
    <w:p w14:paraId="2B5A97A8" w14:textId="77777777" w:rsidR="00B5424E" w:rsidRPr="001E0293" w:rsidRDefault="00B5424E" w:rsidP="00B5424E">
      <w:pPr>
        <w:pStyle w:val="Style2"/>
        <w:rPr>
          <w:rFonts w:ascii="Cambria" w:hAnsi="Cambria"/>
        </w:rPr>
      </w:pPr>
      <w:r w:rsidRPr="001E0293">
        <w:rPr>
          <w:rFonts w:ascii="Cambria" w:hAnsi="Cambria"/>
        </w:rPr>
        <w:t>“Hey.” I said as I opened the door. The light from outside was much more harsh on my eyes than the dimly lit hotel room.</w:t>
      </w:r>
    </w:p>
    <w:p w14:paraId="4D78DFFF" w14:textId="77777777" w:rsidR="00B5424E" w:rsidRPr="001E0293" w:rsidRDefault="00B5424E" w:rsidP="00B5424E">
      <w:pPr>
        <w:pStyle w:val="Style2"/>
        <w:rPr>
          <w:rFonts w:ascii="Cambria" w:hAnsi="Cambria"/>
        </w:rPr>
      </w:pPr>
      <w:r w:rsidRPr="001E0293">
        <w:rPr>
          <w:rFonts w:ascii="Cambria" w:hAnsi="Cambria"/>
        </w:rPr>
        <w:t>“I just wanted to give this to you—I forgot that Phoebe had given it to me. I tried to read it, but all I saw were symbols and stuff.” She passed me the paper. “Hey, you okay? I saw Kade haul it out of here.” She looked concerned. Honestly, I wanted to cry. I wanted a hug. I wanted to sleep.</w:t>
      </w:r>
    </w:p>
    <w:p w14:paraId="31361CEB" w14:textId="77777777" w:rsidR="00B5424E" w:rsidRPr="001E0293" w:rsidRDefault="00B5424E" w:rsidP="00B5424E">
      <w:pPr>
        <w:pStyle w:val="Style2"/>
        <w:rPr>
          <w:rFonts w:ascii="Cambria" w:hAnsi="Cambria"/>
        </w:rPr>
      </w:pPr>
      <w:r w:rsidRPr="001E0293">
        <w:rPr>
          <w:rFonts w:ascii="Cambria" w:hAnsi="Cambria"/>
        </w:rPr>
        <w:t xml:space="preserve">“Thank you, I’ll see what I can figure out. Everything’s okay, just got a nasty headache. Transformation stuff, I think, so let it be a warning. You should probably keep some meds on hand.” I smiled at her, and she gave me </w:t>
      </w:r>
      <w:proofErr w:type="gramStart"/>
      <w:r w:rsidRPr="001E0293">
        <w:rPr>
          <w:rFonts w:ascii="Cambria" w:hAnsi="Cambria"/>
        </w:rPr>
        <w:t>an</w:t>
      </w:r>
      <w:proofErr w:type="gramEnd"/>
      <w:r w:rsidRPr="001E0293">
        <w:rPr>
          <w:rFonts w:ascii="Cambria" w:hAnsi="Cambria"/>
        </w:rPr>
        <w:t xml:space="preserve"> I know you’re lying smile. “Goodnight, thanks again.” I slowly closed the door and made my way over to the couch. I grabbed the paper in both of my hands and looked at it.</w:t>
      </w:r>
    </w:p>
    <w:p w14:paraId="040030B3" w14:textId="77777777" w:rsidR="00B5424E" w:rsidRPr="001E0293" w:rsidRDefault="00B5424E" w:rsidP="00B5424E">
      <w:pPr>
        <w:pStyle w:val="Style2"/>
        <w:rPr>
          <w:rFonts w:ascii="Cambria" w:hAnsi="Cambria"/>
        </w:rPr>
      </w:pPr>
      <w:r w:rsidRPr="001E0293">
        <w:rPr>
          <w:rFonts w:ascii="Cambria" w:hAnsi="Cambria"/>
        </w:rPr>
        <w:t>“Whoa.” I said to myself as I dropped the paper and rubbed my eyes. Slowly I picked it back up and glanced down at the script written on it. Everything was clear as day, no symbols—just regular words.</w:t>
      </w:r>
    </w:p>
    <w:p w14:paraId="165907E4" w14:textId="77777777" w:rsidR="00B5424E" w:rsidRPr="001E0293" w:rsidRDefault="00B5424E" w:rsidP="00B5424E">
      <w:pPr>
        <w:pStyle w:val="Style2"/>
        <w:rPr>
          <w:rFonts w:ascii="Cambria" w:hAnsi="Cambria"/>
        </w:rPr>
      </w:pPr>
      <w:r w:rsidRPr="001E0293">
        <w:rPr>
          <w:rFonts w:ascii="Cambria" w:hAnsi="Cambria"/>
        </w:rPr>
        <w:t>Energy forced into the palm, and placed upon the wall, the solid become like that of glass, you will see and hear all. Though you spy with your own eyes, you will not yourself be seen, and thus to all the unknown secrets, you will be cleverly keen.</w:t>
      </w:r>
    </w:p>
    <w:p w14:paraId="70906687" w14:textId="77777777" w:rsidR="00B5424E" w:rsidRPr="001E0293" w:rsidRDefault="00B5424E" w:rsidP="00B5424E">
      <w:pPr>
        <w:pStyle w:val="Style2"/>
        <w:rPr>
          <w:rFonts w:ascii="Cambria" w:hAnsi="Cambria"/>
        </w:rPr>
      </w:pPr>
      <w:r w:rsidRPr="001E0293">
        <w:rPr>
          <w:rFonts w:ascii="Cambria" w:hAnsi="Cambria"/>
        </w:rPr>
        <w:t>I turned to the wall the bed was set against, and placed my palm against it. Closing my eyes and focusing on the heat in my palm, I let it grow. As it grew, I felt the wall at my fingertips grow strangely cold. I opened my eyes to see a small area around my hand had become clear. Not the whole wall, but just a little area so far. I smiled and dropped my hand from the wall. Slowly I stood up and made my way to the fridge; not much was in there besides meat. Must be a Wolf thing. There was a bowl of fruit on the table, so I grabbed myself an apple, found a blanket, and sat on the couch. Curled up, I began dozing off. Kade left me alone on the couch when he finally came back, but oddly, I felt okay with being left alone.</w:t>
      </w:r>
    </w:p>
    <w:p w14:paraId="6EBA4BCA" w14:textId="77777777" w:rsidR="00B5424E" w:rsidRPr="001E0293" w:rsidRDefault="00B5424E" w:rsidP="00B5424E">
      <w:pPr>
        <w:pStyle w:val="Style2"/>
        <w:rPr>
          <w:rFonts w:ascii="Cambria" w:hAnsi="Cambria"/>
        </w:rPr>
      </w:pPr>
      <w:r w:rsidRPr="001E0293">
        <w:rPr>
          <w:rFonts w:ascii="Cambria" w:hAnsi="Cambria"/>
        </w:rPr>
        <w:t>When I was abruptly awakened by a hard knock on the door, I sat up and noticed I was tucked in bed, and Kade was sound asleep next to me. Whoever was outside the door banged again, this time loud enough to wake Kade up.</w:t>
      </w:r>
    </w:p>
    <w:p w14:paraId="7BFA833C" w14:textId="77777777" w:rsidR="00B5424E" w:rsidRPr="001E0293" w:rsidRDefault="00B5424E" w:rsidP="00B5424E">
      <w:pPr>
        <w:pStyle w:val="Style2"/>
        <w:rPr>
          <w:rFonts w:ascii="Cambria" w:hAnsi="Cambria"/>
        </w:rPr>
      </w:pPr>
      <w:r w:rsidRPr="001E0293">
        <w:rPr>
          <w:rFonts w:ascii="Cambria" w:hAnsi="Cambria"/>
        </w:rPr>
        <w:t>“Stay,” he said as he crept up behind the door. He sighed and opened it.</w:t>
      </w:r>
    </w:p>
    <w:p w14:paraId="54898291" w14:textId="77777777" w:rsidR="00B5424E" w:rsidRPr="001E0293" w:rsidRDefault="00B5424E" w:rsidP="00B5424E">
      <w:pPr>
        <w:pStyle w:val="Style2"/>
        <w:rPr>
          <w:rFonts w:ascii="Cambria" w:hAnsi="Cambria"/>
        </w:rPr>
      </w:pPr>
      <w:r w:rsidRPr="001E0293">
        <w:rPr>
          <w:rFonts w:ascii="Cambria" w:hAnsi="Cambria"/>
        </w:rPr>
        <w:t xml:space="preserve">“Wake up. We have been summoned down to meet with </w:t>
      </w:r>
      <w:proofErr w:type="spellStart"/>
      <w:r w:rsidRPr="001E0293">
        <w:rPr>
          <w:rFonts w:ascii="Cambria" w:hAnsi="Cambria"/>
        </w:rPr>
        <w:t>Accalia</w:t>
      </w:r>
      <w:proofErr w:type="spellEnd"/>
      <w:r w:rsidRPr="001E0293">
        <w:rPr>
          <w:rFonts w:ascii="Cambria" w:hAnsi="Cambria"/>
        </w:rPr>
        <w:t xml:space="preserve"> and </w:t>
      </w:r>
      <w:proofErr w:type="spellStart"/>
      <w:r w:rsidRPr="001E0293">
        <w:rPr>
          <w:rFonts w:ascii="Cambria" w:hAnsi="Cambria"/>
        </w:rPr>
        <w:t>Edon</w:t>
      </w:r>
      <w:proofErr w:type="spellEnd"/>
      <w:r w:rsidRPr="001E0293">
        <w:rPr>
          <w:rFonts w:ascii="Cambria" w:hAnsi="Cambria"/>
        </w:rPr>
        <w:t>. Here—Luna got this for Oriana. See you in a flash.” Kade shut the door and set a brown paper sack on my side of the bed.</w:t>
      </w:r>
    </w:p>
    <w:p w14:paraId="3A62D290" w14:textId="77777777" w:rsidR="00B5424E" w:rsidRPr="001E0293" w:rsidRDefault="00B5424E" w:rsidP="00B5424E">
      <w:pPr>
        <w:pStyle w:val="Style2"/>
        <w:rPr>
          <w:rFonts w:ascii="Cambria" w:hAnsi="Cambria"/>
        </w:rPr>
      </w:pPr>
      <w:r w:rsidRPr="001E0293">
        <w:rPr>
          <w:rFonts w:ascii="Cambria" w:hAnsi="Cambria"/>
        </w:rPr>
        <w:t>“Caspian says we are summoned—guess it’s time to get on the move. Your sister got this for you,” he repeated and turned, making his way into the bathroom.</w:t>
      </w:r>
    </w:p>
    <w:p w14:paraId="7C34A8A3" w14:textId="77777777" w:rsidR="00B5424E" w:rsidRPr="001E0293" w:rsidRDefault="00B5424E" w:rsidP="00B5424E">
      <w:pPr>
        <w:pStyle w:val="Style2"/>
        <w:rPr>
          <w:rFonts w:ascii="Cambria" w:hAnsi="Cambria"/>
        </w:rPr>
      </w:pPr>
      <w:r w:rsidRPr="001E0293">
        <w:rPr>
          <w:rFonts w:ascii="Cambria" w:hAnsi="Cambria"/>
        </w:rPr>
        <w:t>I took a peek in the bag and found a large bagel with several small containers of cream cheese. She must have noticed the lack of proper foods in the kitchen, too. My stomach growled, signaling me just to eat the stale bagel.</w:t>
      </w:r>
    </w:p>
    <w:p w14:paraId="0B367C9D" w14:textId="77777777" w:rsidR="00B5424E" w:rsidRPr="001E0293" w:rsidRDefault="00B5424E" w:rsidP="00B5424E">
      <w:pPr>
        <w:pStyle w:val="Style2"/>
        <w:rPr>
          <w:rFonts w:ascii="Cambria" w:hAnsi="Cambria"/>
        </w:rPr>
      </w:pPr>
      <w:r w:rsidRPr="001E0293">
        <w:rPr>
          <w:rFonts w:ascii="Cambria" w:hAnsi="Cambria"/>
        </w:rPr>
        <w:t>“While you eat, can you listen to me?” Kade asked. He ran his hands through his hair. It didn’t take a brain scientist to know he was at a loss for words.</w:t>
      </w:r>
    </w:p>
    <w:p w14:paraId="44574F34" w14:textId="77777777" w:rsidR="00B5424E" w:rsidRPr="001E0293" w:rsidRDefault="00B5424E" w:rsidP="00B5424E">
      <w:pPr>
        <w:pStyle w:val="Style2"/>
        <w:rPr>
          <w:rFonts w:ascii="Cambria" w:hAnsi="Cambria"/>
        </w:rPr>
      </w:pPr>
      <w:r w:rsidRPr="001E0293">
        <w:rPr>
          <w:rFonts w:ascii="Cambria" w:hAnsi="Cambria"/>
        </w:rPr>
        <w:t>“Sure.” I replied. I didn’t know what else to say. The bagel was dry, but I didn’t want to get up to get a drink while Kade wanted to talk.</w:t>
      </w:r>
    </w:p>
    <w:p w14:paraId="64865242" w14:textId="77777777" w:rsidR="00B5424E" w:rsidRPr="001E0293" w:rsidRDefault="00B5424E" w:rsidP="00B5424E">
      <w:pPr>
        <w:pStyle w:val="Style2"/>
        <w:rPr>
          <w:rFonts w:ascii="Cambria" w:hAnsi="Cambria"/>
        </w:rPr>
      </w:pPr>
      <w:r w:rsidRPr="001E0293">
        <w:rPr>
          <w:rFonts w:ascii="Cambria" w:hAnsi="Cambria"/>
        </w:rPr>
        <w:t>“Okay, so just listen, please. I just can’t lose you. I don’t think you really, truly, know how much you mean to me. You can’t go around playing with fire.” He looked at me, apparently waiting for a reply. I forced myself to swallow the dry bagel and cleared my throat.</w:t>
      </w:r>
    </w:p>
    <w:p w14:paraId="100E9C0D" w14:textId="77777777" w:rsidR="00B5424E" w:rsidRPr="001E0293" w:rsidRDefault="00B5424E" w:rsidP="00B5424E">
      <w:pPr>
        <w:pStyle w:val="Style2"/>
        <w:rPr>
          <w:rFonts w:ascii="Cambria" w:hAnsi="Cambria"/>
        </w:rPr>
      </w:pPr>
      <w:r w:rsidRPr="001E0293">
        <w:rPr>
          <w:rFonts w:ascii="Cambria" w:hAnsi="Cambria"/>
        </w:rPr>
        <w:t xml:space="preserve">“You can’t tell me to be silent. I have been silent my whole life, and now that I finally found my voice, you want me to shut up? Don’t tell a </w:t>
      </w:r>
      <w:proofErr w:type="spellStart"/>
      <w:r w:rsidRPr="001E0293">
        <w:rPr>
          <w:rFonts w:ascii="Cambria" w:hAnsi="Cambria"/>
        </w:rPr>
        <w:t>Phós</w:t>
      </w:r>
      <w:proofErr w:type="spellEnd"/>
      <w:r w:rsidRPr="001E0293">
        <w:rPr>
          <w:rFonts w:ascii="Cambria" w:hAnsi="Cambria"/>
        </w:rPr>
        <w:t xml:space="preserve"> not to play with fire. You wouldn’t tell an angel to be quiet, right? Now, I know I am a prophet—I know that what I’m doing is important. I am new at this, but I am doing what I feel I should. You should back me on that. And before you get it twisted, you mean more to me than you can imagine. But I have to stand up for what I believe is right.” I rifled through the bag for a plastic knife, found one, and spread some cream cheese on the bagel, hoping to help combat the dryness. I absolutely hated eating without something to drink.</w:t>
      </w:r>
    </w:p>
    <w:p w14:paraId="1B854BAF" w14:textId="77777777" w:rsidR="00B5424E" w:rsidRPr="001E0293" w:rsidRDefault="00B5424E" w:rsidP="00B5424E">
      <w:pPr>
        <w:pStyle w:val="Style2"/>
        <w:rPr>
          <w:rFonts w:ascii="Cambria" w:hAnsi="Cambria"/>
        </w:rPr>
      </w:pPr>
      <w:r w:rsidRPr="001E0293">
        <w:rPr>
          <w:rFonts w:ascii="Cambria" w:hAnsi="Cambria"/>
        </w:rPr>
        <w:t>“You are right, I suppose. The truth is,” he paused and scratched his head furiously. Kade was never at a loss for words. “You told me you loved me. And when you did, it sort of slapped me awake. For a split second, I pictured a life without you, and at that moment I felt my heart shatter at the pure thought. I couldn’t picture losing you, so I got overprotective. I’m sorry. I’ll stop now.” I had forgotten about the ‘I love you.’ I had thought at the time I’d just said it in a daydream, though. He went to stand up, but I grabbed his arm. Cautiously, I crawled over to him and sat on my knees. I gently took his face in both of my hands and gazed into his eyes. He grabbed onto my wrists and gave me a weak smile.</w:t>
      </w:r>
    </w:p>
    <w:p w14:paraId="63B52B73" w14:textId="77777777" w:rsidR="00B5424E" w:rsidRPr="001E0293" w:rsidRDefault="00B5424E" w:rsidP="00B5424E">
      <w:pPr>
        <w:pStyle w:val="Style2"/>
        <w:rPr>
          <w:rFonts w:ascii="Cambria" w:hAnsi="Cambria"/>
        </w:rPr>
      </w:pPr>
      <w:r w:rsidRPr="001E0293">
        <w:rPr>
          <w:rFonts w:ascii="Cambria" w:hAnsi="Cambria"/>
        </w:rPr>
        <w:t>“What is your full name?” I asked him, realizing I didn’t even know.</w:t>
      </w:r>
    </w:p>
    <w:p w14:paraId="3850C16E" w14:textId="77777777" w:rsidR="00B5424E" w:rsidRPr="001E0293" w:rsidRDefault="00B5424E" w:rsidP="00B5424E">
      <w:pPr>
        <w:pStyle w:val="Style2"/>
        <w:rPr>
          <w:rFonts w:ascii="Cambria" w:hAnsi="Cambria"/>
        </w:rPr>
      </w:pPr>
      <w:r w:rsidRPr="001E0293">
        <w:rPr>
          <w:rFonts w:ascii="Cambria" w:hAnsi="Cambria"/>
        </w:rPr>
        <w:t xml:space="preserve">“Kade Grey </w:t>
      </w:r>
      <w:proofErr w:type="spellStart"/>
      <w:r w:rsidRPr="001E0293">
        <w:rPr>
          <w:rFonts w:ascii="Cambria" w:hAnsi="Cambria"/>
        </w:rPr>
        <w:t>Abernancy</w:t>
      </w:r>
      <w:proofErr w:type="spellEnd"/>
      <w:r w:rsidRPr="001E0293">
        <w:rPr>
          <w:rFonts w:ascii="Cambria" w:hAnsi="Cambria"/>
        </w:rPr>
        <w:t xml:space="preserve"> is what I was named. Why?” The blue in his eyes was brighter than usual today.</w:t>
      </w:r>
    </w:p>
    <w:p w14:paraId="0D196CF6" w14:textId="77777777" w:rsidR="00B5424E" w:rsidRPr="001E0293" w:rsidRDefault="00B5424E" w:rsidP="00B5424E">
      <w:pPr>
        <w:pStyle w:val="Style2"/>
        <w:rPr>
          <w:rFonts w:ascii="Cambria" w:hAnsi="Cambria"/>
        </w:rPr>
      </w:pPr>
      <w:r w:rsidRPr="001E0293">
        <w:rPr>
          <w:rFonts w:ascii="Cambria" w:hAnsi="Cambria"/>
        </w:rPr>
        <w:t xml:space="preserve">“Well then, Kade Grey </w:t>
      </w:r>
      <w:proofErr w:type="spellStart"/>
      <w:r w:rsidRPr="001E0293">
        <w:rPr>
          <w:rFonts w:ascii="Cambria" w:hAnsi="Cambria"/>
        </w:rPr>
        <w:t>Abernancy</w:t>
      </w:r>
      <w:proofErr w:type="spellEnd"/>
      <w:r w:rsidRPr="001E0293">
        <w:rPr>
          <w:rFonts w:ascii="Cambria" w:hAnsi="Cambria"/>
        </w:rPr>
        <w:t>. You have me, and all of me. And I have all of you. Without a doubt, we are together at this exact moment, both fighting on the same team. I trust you with my life. And you have already saved my life on many occasions. Thank you. I love—” The pounding at the door startled both of us. Kade grabbed my hand and kissed it as he stood up and walked over to the door. As soon as he had the door open, both Luna and Caspian barged in.</w:t>
      </w:r>
    </w:p>
    <w:p w14:paraId="2375BE3C" w14:textId="77777777" w:rsidR="00B5424E" w:rsidRPr="001E0293" w:rsidRDefault="00B5424E" w:rsidP="00B5424E">
      <w:pPr>
        <w:pStyle w:val="Style2"/>
        <w:rPr>
          <w:rFonts w:ascii="Cambria" w:hAnsi="Cambria"/>
        </w:rPr>
      </w:pPr>
      <w:r w:rsidRPr="001E0293">
        <w:rPr>
          <w:rFonts w:ascii="Cambria" w:hAnsi="Cambria"/>
        </w:rPr>
        <w:t>“Told you.” She told him. “You owe me five bucks.”</w:t>
      </w:r>
    </w:p>
    <w:p w14:paraId="770FC55B" w14:textId="77777777" w:rsidR="00B5424E" w:rsidRPr="001E0293" w:rsidRDefault="00B5424E" w:rsidP="00B5424E">
      <w:pPr>
        <w:pStyle w:val="Style2"/>
        <w:rPr>
          <w:rFonts w:ascii="Cambria" w:hAnsi="Cambria"/>
        </w:rPr>
      </w:pPr>
      <w:r w:rsidRPr="001E0293">
        <w:rPr>
          <w:rFonts w:ascii="Cambria" w:hAnsi="Cambria"/>
        </w:rPr>
        <w:t>“</w:t>
      </w:r>
      <w:proofErr w:type="spellStart"/>
      <w:r w:rsidRPr="001E0293">
        <w:rPr>
          <w:rFonts w:ascii="Cambria" w:hAnsi="Cambria"/>
        </w:rPr>
        <w:t>Wh</w:t>
      </w:r>
      <w:proofErr w:type="spellEnd"/>
      <w:r w:rsidRPr="001E0293">
        <w:rPr>
          <w:rFonts w:ascii="Cambria" w:hAnsi="Cambria"/>
        </w:rPr>
        <w:t>—what are you guys betting on?” I asked her suspiciously.</w:t>
      </w:r>
    </w:p>
    <w:p w14:paraId="331331CA" w14:textId="77777777" w:rsidR="00B5424E" w:rsidRPr="001E0293" w:rsidRDefault="00B5424E" w:rsidP="00B5424E">
      <w:pPr>
        <w:pStyle w:val="Style2"/>
        <w:rPr>
          <w:rFonts w:ascii="Cambria" w:hAnsi="Cambria"/>
        </w:rPr>
      </w:pPr>
      <w:r w:rsidRPr="001E0293">
        <w:rPr>
          <w:rFonts w:ascii="Cambria" w:hAnsi="Cambria"/>
        </w:rPr>
        <w:t>“Caspian tried betting against me that you two were… in bed together.” She suddenly got red in the face and embarrassed herself.</w:t>
      </w:r>
    </w:p>
    <w:p w14:paraId="0269E46F" w14:textId="77777777" w:rsidR="00B5424E" w:rsidRPr="001E0293" w:rsidRDefault="00B5424E" w:rsidP="00B5424E">
      <w:pPr>
        <w:pStyle w:val="Style2"/>
        <w:rPr>
          <w:rFonts w:ascii="Cambria" w:hAnsi="Cambria"/>
        </w:rPr>
      </w:pPr>
      <w:r w:rsidRPr="001E0293">
        <w:rPr>
          <w:rFonts w:ascii="Cambria" w:hAnsi="Cambria"/>
        </w:rPr>
        <w:t>“We technically were.” Then I realized what she meant. “Oh! No, not like that in any way.”</w:t>
      </w:r>
    </w:p>
    <w:p w14:paraId="336D25D4" w14:textId="77777777" w:rsidR="00B5424E" w:rsidRPr="001E0293" w:rsidRDefault="00B5424E" w:rsidP="00B5424E">
      <w:pPr>
        <w:pStyle w:val="Style2"/>
        <w:rPr>
          <w:rFonts w:ascii="Cambria" w:hAnsi="Cambria"/>
        </w:rPr>
      </w:pPr>
      <w:r w:rsidRPr="001E0293">
        <w:rPr>
          <w:rFonts w:ascii="Cambria" w:hAnsi="Cambria"/>
        </w:rPr>
        <w:t>Luna was giggling uncontrollably, and Caspian teased Kade.</w:t>
      </w:r>
    </w:p>
    <w:p w14:paraId="7D5115FF" w14:textId="77777777" w:rsidR="00B5424E" w:rsidRPr="001E0293" w:rsidRDefault="00B5424E" w:rsidP="00B5424E">
      <w:pPr>
        <w:pStyle w:val="Style2"/>
        <w:rPr>
          <w:rFonts w:ascii="Cambria" w:hAnsi="Cambria"/>
        </w:rPr>
      </w:pPr>
      <w:r w:rsidRPr="001E0293">
        <w:rPr>
          <w:rFonts w:ascii="Cambria" w:hAnsi="Cambria"/>
        </w:rPr>
        <w:t>“She’s like my little sister. You better be careful with her.” Caspian told him. “Can we go now?” He looked at me. And then everyone looked at me. Of course, I had stuffed the rest of my bagel in my mouth the second before he asked.</w:t>
      </w:r>
    </w:p>
    <w:p w14:paraId="2AC5E2A1" w14:textId="77777777" w:rsidR="00B5424E" w:rsidRPr="001E0293" w:rsidRDefault="00B5424E" w:rsidP="00B5424E">
      <w:pPr>
        <w:pStyle w:val="Style2"/>
        <w:rPr>
          <w:rFonts w:ascii="Cambria" w:hAnsi="Cambria"/>
        </w:rPr>
      </w:pPr>
      <w:r w:rsidRPr="001E0293">
        <w:rPr>
          <w:rFonts w:ascii="Cambria" w:hAnsi="Cambria"/>
        </w:rPr>
        <w:t>“The food was dreary here, I figured that would suffice.” Luna smiled. “Let’s go.” My little sister to the rescue. Pretty sure if I had tried to speak, I would have either choked or sprayed messy bagel bits all over the room. I followed them all out and shut the door softly behind me. As we got to the elevator, I went to press the button, but as the door opened, Tobias was already standing there. He smiled and gestured us to come into the elevator.</w:t>
      </w:r>
    </w:p>
    <w:p w14:paraId="0494123C" w14:textId="77777777" w:rsidR="00B5424E" w:rsidRPr="001E0293" w:rsidRDefault="00B5424E" w:rsidP="00B5424E">
      <w:pPr>
        <w:pStyle w:val="Style2"/>
        <w:rPr>
          <w:rFonts w:ascii="Cambria" w:hAnsi="Cambria"/>
        </w:rPr>
      </w:pPr>
      <w:r w:rsidRPr="001E0293">
        <w:rPr>
          <w:rFonts w:ascii="Cambria" w:hAnsi="Cambria"/>
        </w:rPr>
        <w:t>“Did you sleep well?” He focused only on me.</w:t>
      </w:r>
    </w:p>
    <w:p w14:paraId="3F8C2FCF" w14:textId="77777777" w:rsidR="00B5424E" w:rsidRPr="001E0293" w:rsidRDefault="00B5424E" w:rsidP="00B5424E">
      <w:pPr>
        <w:pStyle w:val="Style2"/>
        <w:rPr>
          <w:rFonts w:ascii="Cambria" w:hAnsi="Cambria"/>
        </w:rPr>
      </w:pPr>
      <w:r w:rsidRPr="001E0293">
        <w:rPr>
          <w:rFonts w:ascii="Cambria" w:hAnsi="Cambria"/>
        </w:rPr>
        <w:t>“Yes, thank you.” I replied. He pressed the button for the floor above us again, and we arrived just seconds later. This time we were led to a room with chairs that surrounded a long rectangular table. There were two other people in there, and by their eyes, I knew they were wolves. Luna turned around and grabbed my hand.</w:t>
      </w:r>
    </w:p>
    <w:p w14:paraId="0012F1E5" w14:textId="77777777" w:rsidR="00B5424E" w:rsidRPr="001E0293" w:rsidRDefault="00B5424E" w:rsidP="00B5424E">
      <w:pPr>
        <w:pStyle w:val="Style2"/>
        <w:rPr>
          <w:rFonts w:ascii="Cambria" w:hAnsi="Cambria"/>
        </w:rPr>
      </w:pPr>
      <w:r w:rsidRPr="001E0293">
        <w:rPr>
          <w:rFonts w:ascii="Cambria" w:hAnsi="Cambria"/>
        </w:rPr>
        <w:t>“Are they…?” she asked.</w:t>
      </w:r>
    </w:p>
    <w:p w14:paraId="71D67B90" w14:textId="77777777" w:rsidR="00B5424E" w:rsidRPr="001E0293" w:rsidRDefault="00B5424E" w:rsidP="00B5424E">
      <w:pPr>
        <w:pStyle w:val="Style2"/>
        <w:rPr>
          <w:rFonts w:ascii="Cambria" w:hAnsi="Cambria"/>
        </w:rPr>
      </w:pPr>
      <w:r w:rsidRPr="001E0293">
        <w:rPr>
          <w:rFonts w:ascii="Cambria" w:hAnsi="Cambria"/>
        </w:rPr>
        <w:t>“Yes.” I whispered. We sat opposite the two men, both of whom had buzz cuts.</w:t>
      </w:r>
    </w:p>
    <w:p w14:paraId="4C4F24F2" w14:textId="77777777" w:rsidR="00B5424E" w:rsidRPr="001E0293" w:rsidRDefault="00B5424E" w:rsidP="00B5424E">
      <w:pPr>
        <w:pStyle w:val="Style2"/>
        <w:rPr>
          <w:rFonts w:ascii="Cambria" w:hAnsi="Cambria"/>
        </w:rPr>
      </w:pPr>
      <w:r w:rsidRPr="001E0293">
        <w:rPr>
          <w:rFonts w:ascii="Cambria" w:hAnsi="Cambria"/>
        </w:rPr>
        <w:t xml:space="preserve">“Hello, lovelies.” </w:t>
      </w:r>
      <w:proofErr w:type="spellStart"/>
      <w:r w:rsidRPr="001E0293">
        <w:rPr>
          <w:rFonts w:ascii="Cambria" w:hAnsi="Cambria"/>
        </w:rPr>
        <w:t>Accalia</w:t>
      </w:r>
      <w:proofErr w:type="spellEnd"/>
      <w:r w:rsidRPr="001E0293">
        <w:rPr>
          <w:rFonts w:ascii="Cambria" w:hAnsi="Cambria"/>
        </w:rPr>
        <w:t xml:space="preserve"> rang as she walked in the room. Like usual, </w:t>
      </w:r>
      <w:proofErr w:type="spellStart"/>
      <w:r w:rsidRPr="001E0293">
        <w:rPr>
          <w:rFonts w:ascii="Cambria" w:hAnsi="Cambria"/>
        </w:rPr>
        <w:t>Edon</w:t>
      </w:r>
      <w:proofErr w:type="spellEnd"/>
      <w:r w:rsidRPr="001E0293">
        <w:rPr>
          <w:rFonts w:ascii="Cambria" w:hAnsi="Cambria"/>
        </w:rPr>
        <w:t xml:space="preserve"> was not far behind. “We have summoned you all here to discuss… let’s just say our allegiance to the battle.” She looked at the two wolves. “This is Aiden, and his brother Anthony. They are twins born under the blood moon. They command our armies together, and they have asked why we should help you.”</w:t>
      </w:r>
    </w:p>
    <w:p w14:paraId="1349331B" w14:textId="77777777" w:rsidR="00B5424E" w:rsidRPr="001E0293" w:rsidRDefault="00B5424E" w:rsidP="00B5424E">
      <w:pPr>
        <w:pStyle w:val="Style2"/>
        <w:rPr>
          <w:rFonts w:ascii="Cambria" w:hAnsi="Cambria"/>
        </w:rPr>
      </w:pPr>
      <w:r w:rsidRPr="001E0293">
        <w:rPr>
          <w:rFonts w:ascii="Cambria" w:hAnsi="Cambria"/>
        </w:rPr>
        <w:t>“Why not?” Caspian barked back.</w:t>
      </w:r>
    </w:p>
    <w:p w14:paraId="7A3A4874" w14:textId="77777777" w:rsidR="00B5424E" w:rsidRPr="001E0293" w:rsidRDefault="00B5424E" w:rsidP="00B5424E">
      <w:pPr>
        <w:pStyle w:val="Style2"/>
        <w:rPr>
          <w:rFonts w:ascii="Cambria" w:hAnsi="Cambria"/>
        </w:rPr>
      </w:pPr>
      <w:r w:rsidRPr="001E0293">
        <w:rPr>
          <w:rFonts w:ascii="Cambria" w:hAnsi="Cambria"/>
        </w:rPr>
        <w:t>“Leave the prophets to speak.” She stared him down. I stood up and looked at each of them, then at Kade. He smiled and nodded, and I knew that meant he was backing me now.</w:t>
      </w:r>
    </w:p>
    <w:p w14:paraId="28FA8C71" w14:textId="77777777" w:rsidR="00B5424E" w:rsidRPr="001E0293" w:rsidRDefault="00B5424E" w:rsidP="00B5424E">
      <w:pPr>
        <w:pStyle w:val="Style2"/>
        <w:rPr>
          <w:rFonts w:ascii="Cambria" w:hAnsi="Cambria"/>
        </w:rPr>
      </w:pPr>
      <w:r w:rsidRPr="001E0293">
        <w:rPr>
          <w:rFonts w:ascii="Cambria" w:hAnsi="Cambria"/>
        </w:rPr>
        <w:t>“First and foremost, Kade and Caspian may not be prophets, but they will be respected. They are our counterparts and saviors, therefore they deserve it. Now… Caspian was correct. Is there a reason you wouldn’t want to help us?” I raised an eyebrow and waited for them to reply.</w:t>
      </w:r>
    </w:p>
    <w:p w14:paraId="2EEAA019" w14:textId="77777777" w:rsidR="00B5424E" w:rsidRPr="001E0293" w:rsidRDefault="00B5424E" w:rsidP="00B5424E">
      <w:pPr>
        <w:pStyle w:val="Style2"/>
        <w:rPr>
          <w:rFonts w:ascii="Cambria" w:hAnsi="Cambria"/>
        </w:rPr>
      </w:pPr>
      <w:r w:rsidRPr="001E0293">
        <w:rPr>
          <w:rFonts w:ascii="Cambria" w:hAnsi="Cambria"/>
        </w:rPr>
        <w:t xml:space="preserve">“You must not know.” </w:t>
      </w:r>
      <w:proofErr w:type="spellStart"/>
      <w:r w:rsidRPr="001E0293">
        <w:rPr>
          <w:rFonts w:ascii="Cambria" w:hAnsi="Cambria"/>
        </w:rPr>
        <w:t>Accalia</w:t>
      </w:r>
      <w:proofErr w:type="spellEnd"/>
      <w:r w:rsidRPr="001E0293">
        <w:rPr>
          <w:rFonts w:ascii="Cambria" w:hAnsi="Cambria"/>
        </w:rPr>
        <w:t xml:space="preserve"> chuckled. “As the legend goes, you and your sister are supposed to be the key to unlocking our race from our never-ending doom.” She paused and searched my face, sighing when she noticed my irritation. “You see, normally we only change on the full moon. Legend has said, though, that once we consume your essence, we will be able to transform any time we want.” Her grin made me want to smack it off her face.</w:t>
      </w:r>
    </w:p>
    <w:p w14:paraId="7A0C98C6" w14:textId="77777777" w:rsidR="00B5424E" w:rsidRPr="001E0293" w:rsidRDefault="00B5424E" w:rsidP="00B5424E">
      <w:pPr>
        <w:pStyle w:val="Style2"/>
        <w:rPr>
          <w:rFonts w:ascii="Cambria" w:hAnsi="Cambria"/>
        </w:rPr>
      </w:pPr>
      <w:r w:rsidRPr="001E0293">
        <w:rPr>
          <w:rFonts w:ascii="Cambria" w:hAnsi="Cambria"/>
        </w:rPr>
        <w:t>I looked at the twins, and they returned my look with a peculiar hunger in their eyes.</w:t>
      </w:r>
    </w:p>
    <w:p w14:paraId="504DDEE3" w14:textId="77777777" w:rsidR="00B5424E" w:rsidRPr="001E0293" w:rsidRDefault="00B5424E" w:rsidP="00B5424E">
      <w:pPr>
        <w:pStyle w:val="Style2"/>
        <w:rPr>
          <w:rFonts w:ascii="Cambria" w:hAnsi="Cambria"/>
        </w:rPr>
      </w:pPr>
      <w:r w:rsidRPr="001E0293">
        <w:rPr>
          <w:rFonts w:ascii="Cambria" w:hAnsi="Cambria"/>
        </w:rPr>
        <w:t>“Have you lost a battle to Micah?” I asked them, they looked at each other and then back at me.</w:t>
      </w:r>
    </w:p>
    <w:p w14:paraId="566C8726" w14:textId="77777777" w:rsidR="00B5424E" w:rsidRPr="001E0293" w:rsidRDefault="00B5424E" w:rsidP="00B5424E">
      <w:pPr>
        <w:pStyle w:val="Style2"/>
        <w:rPr>
          <w:rFonts w:ascii="Cambria" w:hAnsi="Cambria"/>
        </w:rPr>
      </w:pPr>
      <w:r w:rsidRPr="001E0293">
        <w:rPr>
          <w:rFonts w:ascii="Cambria" w:hAnsi="Cambria"/>
        </w:rPr>
        <w:t xml:space="preserve">“We have not won one, to be truthful.” Aiden answered. </w:t>
      </w:r>
    </w:p>
    <w:p w14:paraId="1C89B119" w14:textId="77777777" w:rsidR="00B5424E" w:rsidRPr="001E0293" w:rsidRDefault="00B5424E" w:rsidP="00B5424E">
      <w:pPr>
        <w:pStyle w:val="Style2"/>
        <w:rPr>
          <w:rFonts w:ascii="Cambria" w:hAnsi="Cambria"/>
        </w:rPr>
      </w:pPr>
      <w:r w:rsidRPr="001E0293">
        <w:rPr>
          <w:rFonts w:ascii="Cambria" w:hAnsi="Cambria"/>
        </w:rPr>
        <w:t xml:space="preserve">“What makes you think he won’t take us from you? He would murder every one of you for us. If you battle with us, then we all have a chance.” I threw </w:t>
      </w:r>
      <w:proofErr w:type="spellStart"/>
      <w:r w:rsidRPr="001E0293">
        <w:rPr>
          <w:rFonts w:ascii="Cambria" w:hAnsi="Cambria"/>
        </w:rPr>
        <w:t>Accalia</w:t>
      </w:r>
      <w:proofErr w:type="spellEnd"/>
      <w:r w:rsidRPr="001E0293">
        <w:rPr>
          <w:rFonts w:ascii="Cambria" w:hAnsi="Cambria"/>
        </w:rPr>
        <w:t xml:space="preserve"> a stare. “All of us.”</w:t>
      </w:r>
    </w:p>
    <w:p w14:paraId="695BBBF6" w14:textId="77777777" w:rsidR="00B5424E" w:rsidRPr="001E0293" w:rsidRDefault="00B5424E" w:rsidP="00B5424E">
      <w:pPr>
        <w:pStyle w:val="Style2"/>
        <w:rPr>
          <w:rFonts w:ascii="Cambria" w:hAnsi="Cambria"/>
        </w:rPr>
      </w:pPr>
      <w:r w:rsidRPr="001E0293">
        <w:rPr>
          <w:rFonts w:ascii="Cambria" w:hAnsi="Cambria"/>
        </w:rPr>
        <w:t>“So tell us again, why not?” Kade spoke for the first time since being in the room. The brothers looked at each other and nodded simultaneously.</w:t>
      </w:r>
    </w:p>
    <w:p w14:paraId="7F46A8D3" w14:textId="77777777" w:rsidR="00B5424E" w:rsidRPr="001E0293" w:rsidRDefault="00B5424E" w:rsidP="00B5424E">
      <w:pPr>
        <w:pStyle w:val="Style2"/>
        <w:rPr>
          <w:rFonts w:ascii="Cambria" w:hAnsi="Cambria"/>
        </w:rPr>
      </w:pPr>
      <w:r w:rsidRPr="001E0293">
        <w:rPr>
          <w:rFonts w:ascii="Cambria" w:hAnsi="Cambria"/>
        </w:rPr>
        <w:t>“We are in,” the other brother said.</w:t>
      </w:r>
    </w:p>
    <w:p w14:paraId="54C7AC66" w14:textId="77777777" w:rsidR="00B5424E" w:rsidRPr="001E0293" w:rsidRDefault="00B5424E" w:rsidP="00B5424E">
      <w:pPr>
        <w:pStyle w:val="Style2"/>
        <w:rPr>
          <w:rFonts w:ascii="Cambria" w:hAnsi="Cambria"/>
        </w:rPr>
      </w:pPr>
      <w:proofErr w:type="spellStart"/>
      <w:r w:rsidRPr="001E0293">
        <w:rPr>
          <w:rFonts w:ascii="Cambria" w:hAnsi="Cambria"/>
        </w:rPr>
        <w:t>Accalia</w:t>
      </w:r>
      <w:proofErr w:type="spellEnd"/>
      <w:r w:rsidRPr="001E0293">
        <w:rPr>
          <w:rFonts w:ascii="Cambria" w:hAnsi="Cambria"/>
        </w:rPr>
        <w:t xml:space="preserve"> clapped. “I love a good fight,” she sneered.</w:t>
      </w:r>
    </w:p>
    <w:p w14:paraId="0B2DA7BD" w14:textId="77777777" w:rsidR="00B5424E" w:rsidRPr="001E0293" w:rsidRDefault="00B5424E" w:rsidP="00B5424E">
      <w:pPr>
        <w:pStyle w:val="Style2"/>
        <w:rPr>
          <w:rFonts w:ascii="Cambria" w:hAnsi="Cambria"/>
        </w:rPr>
      </w:pPr>
      <w:r w:rsidRPr="001E0293">
        <w:rPr>
          <w:rFonts w:ascii="Cambria" w:hAnsi="Cambria"/>
        </w:rPr>
        <w:t xml:space="preserve">“Now all we need from you is a drop of your blood.” I told her. She looked at me, confused. “It’s so I can summon you when the time for battle comes.” I was getting irritated, and I was trying my hardest to keep my sarcasm at bay. Then it clicked, </w:t>
      </w:r>
      <w:proofErr w:type="spellStart"/>
      <w:r w:rsidRPr="001E0293">
        <w:rPr>
          <w:rFonts w:ascii="Cambria" w:hAnsi="Cambria"/>
        </w:rPr>
        <w:t>Accalia</w:t>
      </w:r>
      <w:proofErr w:type="spellEnd"/>
      <w:r w:rsidRPr="001E0293">
        <w:rPr>
          <w:rFonts w:ascii="Cambria" w:hAnsi="Cambria"/>
        </w:rPr>
        <w:t xml:space="preserve"> was only exhibiting normal animal behavior. Timid, aggressive, protective. All Wolf traits. Perhaps I shouldn’t be so rude. My attitude could be controlled; hers was in her DNA.</w:t>
      </w:r>
    </w:p>
    <w:p w14:paraId="7188B99A" w14:textId="77777777" w:rsidR="00B5424E" w:rsidRPr="001E0293" w:rsidRDefault="00B5424E" w:rsidP="00B5424E">
      <w:pPr>
        <w:pStyle w:val="Style2"/>
        <w:rPr>
          <w:rFonts w:ascii="Cambria" w:hAnsi="Cambria"/>
        </w:rPr>
      </w:pPr>
      <w:r w:rsidRPr="001E0293">
        <w:rPr>
          <w:rFonts w:ascii="Cambria" w:hAnsi="Cambria"/>
        </w:rPr>
        <w:t>“Yes, boys you can leave.” She told the twins. They bowed and walked out. “</w:t>
      </w:r>
      <w:proofErr w:type="spellStart"/>
      <w:r w:rsidRPr="001E0293">
        <w:rPr>
          <w:rFonts w:ascii="Cambria" w:hAnsi="Cambria"/>
        </w:rPr>
        <w:t>Edon</w:t>
      </w:r>
      <w:proofErr w:type="spellEnd"/>
      <w:r w:rsidRPr="001E0293">
        <w:rPr>
          <w:rFonts w:ascii="Cambria" w:hAnsi="Cambria"/>
        </w:rPr>
        <w:t xml:space="preserve"> and I shall go and get a knife.”</w:t>
      </w:r>
    </w:p>
    <w:p w14:paraId="25452EC6" w14:textId="77777777" w:rsidR="00B5424E" w:rsidRPr="001E0293" w:rsidRDefault="00B5424E" w:rsidP="00B5424E">
      <w:pPr>
        <w:pStyle w:val="Style2"/>
        <w:rPr>
          <w:rFonts w:ascii="Cambria" w:hAnsi="Cambria"/>
        </w:rPr>
      </w:pPr>
      <w:r w:rsidRPr="001E0293">
        <w:rPr>
          <w:rFonts w:ascii="Cambria" w:hAnsi="Cambria"/>
        </w:rPr>
        <w:t>A red flag raised in my head—Why did both of them need to go? Better yet, all of them? As soon as they left, I ran to the wall between us and placed my palm on it.</w:t>
      </w:r>
    </w:p>
    <w:p w14:paraId="6A203612" w14:textId="77777777" w:rsidR="00B5424E" w:rsidRPr="001E0293" w:rsidRDefault="00B5424E" w:rsidP="00B5424E">
      <w:pPr>
        <w:pStyle w:val="Style2"/>
        <w:rPr>
          <w:rFonts w:ascii="Cambria" w:hAnsi="Cambria"/>
        </w:rPr>
      </w:pPr>
      <w:r w:rsidRPr="001E0293">
        <w:rPr>
          <w:rFonts w:ascii="Cambria" w:hAnsi="Cambria"/>
        </w:rPr>
        <w:t>“What are you doing?” Kade asked me. He got up and walked over.</w:t>
      </w:r>
    </w:p>
    <w:p w14:paraId="70C75010" w14:textId="77777777" w:rsidR="00B5424E" w:rsidRPr="001E0293" w:rsidRDefault="00B5424E" w:rsidP="00B5424E">
      <w:pPr>
        <w:pStyle w:val="Style2"/>
        <w:rPr>
          <w:rFonts w:ascii="Cambria" w:hAnsi="Cambria"/>
        </w:rPr>
      </w:pPr>
      <w:r w:rsidRPr="001E0293">
        <w:rPr>
          <w:rFonts w:ascii="Cambria" w:hAnsi="Cambria"/>
        </w:rPr>
        <w:t>“Shhh,” I whispered at him. Part of me was still worried that the wall was not soundproof, that the people I spied on could possibly hear me as well as I could, them. I focused more intensely on the heat now, willing it to grow. I closed my eyes and pictured sunlight glowing from my hand. I heard Luna gasp—my cue to open my eyes. The whole wall was transparent.</w:t>
      </w:r>
    </w:p>
    <w:p w14:paraId="29577BDC" w14:textId="77777777" w:rsidR="00B5424E" w:rsidRPr="001E0293" w:rsidRDefault="00B5424E" w:rsidP="00B5424E">
      <w:pPr>
        <w:pStyle w:val="Style2"/>
        <w:rPr>
          <w:rFonts w:ascii="Cambria" w:hAnsi="Cambria"/>
        </w:rPr>
      </w:pPr>
      <w:r w:rsidRPr="001E0293">
        <w:rPr>
          <w:rFonts w:ascii="Cambria" w:hAnsi="Cambria"/>
        </w:rPr>
        <w:t xml:space="preserve">“You will cut your palm and pour the blood in mine. I do not trust them.” She turned from </w:t>
      </w:r>
      <w:proofErr w:type="spellStart"/>
      <w:r w:rsidRPr="001E0293">
        <w:rPr>
          <w:rFonts w:ascii="Cambria" w:hAnsi="Cambria"/>
        </w:rPr>
        <w:t>Edon</w:t>
      </w:r>
      <w:proofErr w:type="spellEnd"/>
      <w:r w:rsidRPr="001E0293">
        <w:rPr>
          <w:rFonts w:ascii="Cambria" w:hAnsi="Cambria"/>
        </w:rPr>
        <w:t xml:space="preserve"> to the twins. “Tobias alerted us that he smelt a witch on them—do you?” The twins nodded their heads in unison. “And I’m supposed to just give them my blood? I think not.” </w:t>
      </w:r>
    </w:p>
    <w:p w14:paraId="1C377F1D" w14:textId="77777777" w:rsidR="00B5424E" w:rsidRPr="001E0293" w:rsidRDefault="00B5424E" w:rsidP="00B5424E">
      <w:pPr>
        <w:pStyle w:val="Style2"/>
        <w:rPr>
          <w:rFonts w:ascii="Cambria" w:hAnsi="Cambria"/>
        </w:rPr>
      </w:pPr>
      <w:r w:rsidRPr="001E0293">
        <w:rPr>
          <w:rFonts w:ascii="Cambria" w:hAnsi="Cambria"/>
        </w:rPr>
        <w:t xml:space="preserve">The wall started to return to its opaque white, so I pushed harder; the pressure in my wrist told me to relax, or I was going to end up breaking something. I took in a deep breath, focused, and pushed again, just in time to see </w:t>
      </w:r>
      <w:proofErr w:type="spellStart"/>
      <w:r w:rsidRPr="001E0293">
        <w:rPr>
          <w:rFonts w:ascii="Cambria" w:hAnsi="Cambria"/>
        </w:rPr>
        <w:t>Accalia</w:t>
      </w:r>
      <w:proofErr w:type="spellEnd"/>
      <w:r w:rsidRPr="001E0293">
        <w:rPr>
          <w:rFonts w:ascii="Cambria" w:hAnsi="Cambria"/>
        </w:rPr>
        <w:t xml:space="preserve"> squeeze blood from the palm of </w:t>
      </w:r>
      <w:proofErr w:type="spellStart"/>
      <w:r w:rsidRPr="001E0293">
        <w:rPr>
          <w:rFonts w:ascii="Cambria" w:hAnsi="Cambria"/>
        </w:rPr>
        <w:t>Edon’s</w:t>
      </w:r>
      <w:proofErr w:type="spellEnd"/>
      <w:r w:rsidRPr="001E0293">
        <w:rPr>
          <w:rFonts w:ascii="Cambria" w:hAnsi="Cambria"/>
        </w:rPr>
        <w:t xml:space="preserve"> hand into her own. “Quick, wrap your hand and put it in your pocket,” she said, and turned to leave the room. </w:t>
      </w:r>
    </w:p>
    <w:p w14:paraId="18144D5C" w14:textId="77777777" w:rsidR="00B5424E" w:rsidRPr="001E0293" w:rsidRDefault="00B5424E" w:rsidP="00B5424E">
      <w:pPr>
        <w:pStyle w:val="Style2"/>
        <w:rPr>
          <w:rFonts w:ascii="Cambria" w:hAnsi="Cambria"/>
        </w:rPr>
      </w:pPr>
      <w:r w:rsidRPr="001E0293">
        <w:rPr>
          <w:rFonts w:ascii="Cambria" w:hAnsi="Cambria"/>
        </w:rPr>
        <w:t xml:space="preserve">I panicked and let go of the wall. As soon as my skin left the stucco texture, the wall again returned to its normal state, thankfully, and </w:t>
      </w:r>
      <w:proofErr w:type="spellStart"/>
      <w:r w:rsidRPr="001E0293">
        <w:rPr>
          <w:rFonts w:ascii="Cambria" w:hAnsi="Cambria"/>
        </w:rPr>
        <w:t>Accalia</w:t>
      </w:r>
      <w:proofErr w:type="spellEnd"/>
      <w:r w:rsidRPr="001E0293">
        <w:rPr>
          <w:rFonts w:ascii="Cambria" w:hAnsi="Cambria"/>
        </w:rPr>
        <w:t xml:space="preserve"> returned to our meeting room seconds later.</w:t>
      </w:r>
    </w:p>
    <w:p w14:paraId="5DE88362" w14:textId="77777777" w:rsidR="00B5424E" w:rsidRPr="001E0293" w:rsidRDefault="00B5424E" w:rsidP="00B5424E">
      <w:pPr>
        <w:pStyle w:val="Style2"/>
        <w:rPr>
          <w:rFonts w:ascii="Cambria" w:hAnsi="Cambria"/>
        </w:rPr>
      </w:pPr>
      <w:r w:rsidRPr="001E0293">
        <w:rPr>
          <w:rFonts w:ascii="Cambria" w:hAnsi="Cambria"/>
        </w:rPr>
        <w:t>“Here,” she said as she held out her hand.</w:t>
      </w:r>
    </w:p>
    <w:p w14:paraId="3C0532F3" w14:textId="77777777" w:rsidR="00B5424E" w:rsidRPr="001E0293" w:rsidRDefault="00B5424E" w:rsidP="00B5424E">
      <w:pPr>
        <w:pStyle w:val="Style2"/>
        <w:rPr>
          <w:rFonts w:ascii="Cambria" w:hAnsi="Cambria"/>
        </w:rPr>
      </w:pPr>
      <w:r w:rsidRPr="001E0293">
        <w:rPr>
          <w:rFonts w:ascii="Cambria" w:hAnsi="Cambria"/>
        </w:rPr>
        <w:t>“No.” I looked at her hand and shook my head.</w:t>
      </w:r>
    </w:p>
    <w:p w14:paraId="2E8060C8" w14:textId="77777777" w:rsidR="00B5424E" w:rsidRPr="001E0293" w:rsidRDefault="00B5424E" w:rsidP="00B5424E">
      <w:pPr>
        <w:pStyle w:val="Style2"/>
        <w:rPr>
          <w:rFonts w:ascii="Cambria" w:hAnsi="Cambria"/>
        </w:rPr>
      </w:pPr>
      <w:r w:rsidRPr="001E0293">
        <w:rPr>
          <w:rFonts w:ascii="Cambria" w:hAnsi="Cambria"/>
        </w:rPr>
        <w:t>“What, you do not trust me?” She snarled, and at that point Kade and Caspian got up. Kade walked over behind me.</w:t>
      </w:r>
    </w:p>
    <w:p w14:paraId="0E0D9D98" w14:textId="77777777" w:rsidR="00B5424E" w:rsidRPr="001E0293" w:rsidRDefault="00B5424E" w:rsidP="00B5424E">
      <w:pPr>
        <w:pStyle w:val="Style2"/>
        <w:rPr>
          <w:rFonts w:ascii="Cambria" w:hAnsi="Cambria"/>
        </w:rPr>
      </w:pPr>
      <w:r w:rsidRPr="001E0293">
        <w:rPr>
          <w:rFonts w:ascii="Cambria" w:hAnsi="Cambria"/>
        </w:rPr>
        <w:t xml:space="preserve">“Actually, no, I don’t. I asked for your blood, not </w:t>
      </w:r>
      <w:proofErr w:type="spellStart"/>
      <w:r w:rsidRPr="001E0293">
        <w:rPr>
          <w:rFonts w:ascii="Cambria" w:hAnsi="Cambria"/>
        </w:rPr>
        <w:t>Edon’s</w:t>
      </w:r>
      <w:proofErr w:type="spellEnd"/>
      <w:r w:rsidRPr="001E0293">
        <w:rPr>
          <w:rFonts w:ascii="Cambria" w:hAnsi="Cambria"/>
        </w:rPr>
        <w:t>. The witch we were just visiting saved my life from poison, and gifted me a vial that will summon everyone at once when we need to convene for battle. Now, if you don’t wish to help, step out of the way, because I don’t want to waste any more time here.” The look in her eyes was like a deer in headlights.</w:t>
      </w:r>
    </w:p>
    <w:p w14:paraId="3B6387E4" w14:textId="77777777" w:rsidR="00B5424E" w:rsidRPr="001E0293" w:rsidRDefault="00B5424E" w:rsidP="00B5424E">
      <w:pPr>
        <w:pStyle w:val="Style2"/>
        <w:rPr>
          <w:rFonts w:ascii="Cambria" w:hAnsi="Cambria"/>
        </w:rPr>
      </w:pPr>
      <w:r w:rsidRPr="001E0293">
        <w:rPr>
          <w:rFonts w:ascii="Cambria" w:hAnsi="Cambria"/>
        </w:rPr>
        <w:t xml:space="preserve">“But how…?” I did not answer her question. </w:t>
      </w:r>
      <w:proofErr w:type="spellStart"/>
      <w:r w:rsidRPr="001E0293">
        <w:rPr>
          <w:rFonts w:ascii="Cambria" w:hAnsi="Cambria"/>
        </w:rPr>
        <w:t>Accalia</w:t>
      </w:r>
      <w:proofErr w:type="spellEnd"/>
      <w:r w:rsidRPr="001E0293">
        <w:rPr>
          <w:rFonts w:ascii="Cambria" w:hAnsi="Cambria"/>
        </w:rPr>
        <w:t xml:space="preserve"> impatiently thrust her hand out to </w:t>
      </w:r>
      <w:proofErr w:type="spellStart"/>
      <w:r w:rsidRPr="001E0293">
        <w:rPr>
          <w:rFonts w:ascii="Cambria" w:hAnsi="Cambria"/>
        </w:rPr>
        <w:t>Edon</w:t>
      </w:r>
      <w:proofErr w:type="spellEnd"/>
      <w:r w:rsidRPr="001E0293">
        <w:rPr>
          <w:rFonts w:ascii="Cambria" w:hAnsi="Cambria"/>
        </w:rPr>
        <w:t>, who wiped the blood from her hand, using the rag around his own. She pulled her blade out once more and cut the other palm. “Where is this vial?” she demanded. I grabbed it and uncapped it. “I do not see it.” She said, reminding me that the vial had been enchanted.</w:t>
      </w:r>
    </w:p>
    <w:p w14:paraId="74610E17" w14:textId="77777777" w:rsidR="00B5424E" w:rsidRPr="001E0293" w:rsidRDefault="00B5424E" w:rsidP="00B5424E">
      <w:pPr>
        <w:pStyle w:val="Style2"/>
        <w:rPr>
          <w:rFonts w:ascii="Cambria" w:hAnsi="Cambria"/>
        </w:rPr>
      </w:pPr>
      <w:r w:rsidRPr="001E0293">
        <w:rPr>
          <w:rFonts w:ascii="Cambria" w:hAnsi="Cambria"/>
        </w:rPr>
        <w:t>“Here.” I tilted her hand and collected just one drop of her blood. I capped it off and let her hand go. “We will be going now. You will be summoned when the time comes.” I took Kade’s hand and walked out the door; Caspian and Luna were right behind us. As we got into the elevator and the doors closed, I let out a deep breath. Luna hit the first-floor button and the elevator began its descent.</w:t>
      </w:r>
    </w:p>
    <w:p w14:paraId="4A668782" w14:textId="77777777" w:rsidR="00B5424E" w:rsidRPr="001E0293" w:rsidRDefault="00B5424E" w:rsidP="00B5424E">
      <w:pPr>
        <w:pStyle w:val="Style2"/>
        <w:rPr>
          <w:rFonts w:ascii="Cambria" w:hAnsi="Cambria"/>
        </w:rPr>
      </w:pPr>
      <w:r w:rsidRPr="001E0293">
        <w:rPr>
          <w:rFonts w:ascii="Cambria" w:hAnsi="Cambria"/>
        </w:rPr>
        <w:t>“You were freaking feisty. You literally just challenged an Alpha Wolf and shut her up. And not just any Wolf—literally The Wolf.” He raised his hand for a high five and I gave it to him.</w:t>
      </w:r>
    </w:p>
    <w:p w14:paraId="5A696981" w14:textId="77777777" w:rsidR="00B5424E" w:rsidRPr="001E0293" w:rsidRDefault="00B5424E" w:rsidP="00B5424E">
      <w:pPr>
        <w:pStyle w:val="Style2"/>
        <w:rPr>
          <w:rFonts w:ascii="Cambria" w:hAnsi="Cambria"/>
        </w:rPr>
      </w:pPr>
      <w:r w:rsidRPr="001E0293">
        <w:rPr>
          <w:rFonts w:ascii="Cambria" w:hAnsi="Cambria"/>
        </w:rPr>
        <w:t>“Proud of you.” Kade kissed my cheek from behind me.</w:t>
      </w:r>
    </w:p>
    <w:p w14:paraId="19016D8E" w14:textId="77777777" w:rsidR="00B5424E" w:rsidRPr="001E0293" w:rsidRDefault="00B5424E" w:rsidP="00B5424E">
      <w:pPr>
        <w:pStyle w:val="Style2"/>
        <w:rPr>
          <w:rFonts w:ascii="Cambria" w:hAnsi="Cambria"/>
        </w:rPr>
      </w:pPr>
      <w:r w:rsidRPr="001E0293">
        <w:rPr>
          <w:rFonts w:ascii="Cambria" w:hAnsi="Cambria"/>
        </w:rPr>
        <w:t>The elevator doors opened, and we all stepped out. I felt like a million bucks.</w:t>
      </w:r>
    </w:p>
    <w:p w14:paraId="66D4A571" w14:textId="77777777" w:rsidR="00B5424E" w:rsidRPr="001E0293" w:rsidRDefault="00B5424E" w:rsidP="00B5424E">
      <w:pPr>
        <w:pStyle w:val="Style2"/>
        <w:rPr>
          <w:rFonts w:ascii="Cambria" w:hAnsi="Cambria"/>
        </w:rPr>
      </w:pPr>
      <w:r w:rsidRPr="001E0293">
        <w:rPr>
          <w:rFonts w:ascii="Cambria" w:hAnsi="Cambria"/>
        </w:rPr>
        <w:t>“Where to now?” Luna asked.</w:t>
      </w:r>
    </w:p>
    <w:p w14:paraId="06DBDD7C" w14:textId="77777777" w:rsidR="00B5424E" w:rsidRPr="001E0293" w:rsidRDefault="00B5424E" w:rsidP="00B5424E">
      <w:pPr>
        <w:pStyle w:val="Style2"/>
        <w:rPr>
          <w:rFonts w:ascii="Cambria" w:hAnsi="Cambria"/>
        </w:rPr>
      </w:pPr>
      <w:r w:rsidRPr="001E0293">
        <w:rPr>
          <w:rFonts w:ascii="Cambria" w:hAnsi="Cambria"/>
        </w:rPr>
        <w:t>“Vampires.” I told her and smiled. “I could take on the world right now if I wanted to.” And we exited the lobby.</w:t>
      </w:r>
    </w:p>
    <w:p w14:paraId="3BCC9412" w14:textId="77777777" w:rsidR="00B5424E" w:rsidRPr="001E0293" w:rsidRDefault="00B5424E" w:rsidP="00B5424E">
      <w:pPr>
        <w:pStyle w:val="Style2"/>
        <w:rPr>
          <w:rFonts w:ascii="Cambria" w:hAnsi="Cambria"/>
        </w:rPr>
      </w:pPr>
      <w:r w:rsidRPr="001E0293">
        <w:rPr>
          <w:rFonts w:ascii="Cambria" w:hAnsi="Cambria"/>
        </w:rPr>
        <w:t>“What Vampire cult are we going to?” I asked Kade as we walked down the sidewalk.</w:t>
      </w:r>
    </w:p>
    <w:p w14:paraId="32594EF5" w14:textId="77777777" w:rsidR="00B5424E" w:rsidRPr="001E0293" w:rsidRDefault="00B5424E" w:rsidP="00B5424E">
      <w:pPr>
        <w:pStyle w:val="Style2"/>
        <w:rPr>
          <w:rFonts w:ascii="Cambria" w:hAnsi="Cambria"/>
        </w:rPr>
      </w:pPr>
      <w:r w:rsidRPr="001E0293">
        <w:rPr>
          <w:rFonts w:ascii="Cambria" w:hAnsi="Cambria"/>
        </w:rPr>
        <w:t xml:space="preserve">“They don’t call themselves a cult. And honestly, they would probably attack you for saying that. They call themselves a clan. They’re family-oriented, believe it or not. But instead of actual families, it’s based on its creator and those he or she has created.” We turned down an alleyway with a dead end. “But the man we are going to see is Emrick. He looks young but is quite old and fairly wise.” </w:t>
      </w:r>
    </w:p>
    <w:p w14:paraId="2736CD5F" w14:textId="77777777" w:rsidR="00B5424E" w:rsidRPr="001E0293" w:rsidRDefault="00B5424E" w:rsidP="00B5424E">
      <w:pPr>
        <w:pStyle w:val="Style2"/>
        <w:rPr>
          <w:rFonts w:ascii="Cambria" w:hAnsi="Cambria"/>
        </w:rPr>
      </w:pPr>
      <w:r w:rsidRPr="001E0293">
        <w:rPr>
          <w:rFonts w:ascii="Cambria" w:hAnsi="Cambria"/>
        </w:rPr>
        <w:t>“That name’s familiar, too.” I frowned.</w:t>
      </w:r>
    </w:p>
    <w:p w14:paraId="7C716A1C" w14:textId="77777777" w:rsidR="00B5424E" w:rsidRPr="001E0293" w:rsidRDefault="00B5424E" w:rsidP="00B5424E">
      <w:pPr>
        <w:pStyle w:val="Style2"/>
        <w:rPr>
          <w:rFonts w:ascii="Cambria" w:hAnsi="Cambria"/>
        </w:rPr>
      </w:pPr>
      <w:r w:rsidRPr="001E0293">
        <w:rPr>
          <w:rFonts w:ascii="Cambria" w:hAnsi="Cambria"/>
        </w:rPr>
        <w:t>He started pushing on bricks and listening to the wall.</w:t>
      </w:r>
    </w:p>
    <w:p w14:paraId="2600A1A5" w14:textId="77777777" w:rsidR="00B5424E" w:rsidRPr="001E0293" w:rsidRDefault="00B5424E" w:rsidP="00B5424E">
      <w:pPr>
        <w:pStyle w:val="Style2"/>
        <w:rPr>
          <w:rFonts w:ascii="Cambria" w:hAnsi="Cambria"/>
        </w:rPr>
      </w:pPr>
      <w:r w:rsidRPr="001E0293">
        <w:rPr>
          <w:rFonts w:ascii="Cambria" w:hAnsi="Cambria"/>
        </w:rPr>
        <w:t>“Let me help.” Caspian walked up and started pressing stones. Kade hit one that pushed in, then about fifty other stones disappeared while a portal opened. “Never mind.” He stepped back and looked at Luna. “I think it’s time.” Caspian looked at Kade.</w:t>
      </w:r>
    </w:p>
    <w:p w14:paraId="0145F8F5" w14:textId="77777777" w:rsidR="00B5424E" w:rsidRPr="001E0293" w:rsidRDefault="00B5424E" w:rsidP="00B5424E">
      <w:pPr>
        <w:pStyle w:val="Style2"/>
        <w:rPr>
          <w:rFonts w:ascii="Cambria" w:hAnsi="Cambria"/>
        </w:rPr>
      </w:pPr>
      <w:r w:rsidRPr="001E0293">
        <w:rPr>
          <w:rFonts w:ascii="Cambria" w:hAnsi="Cambria"/>
        </w:rPr>
        <w:t>“For what?” Kade looked confused, like this hadn’t previously discussed, although Caspian seemed like he was it had been.</w:t>
      </w:r>
    </w:p>
    <w:p w14:paraId="746C8373" w14:textId="77777777" w:rsidR="00B5424E" w:rsidRPr="001E0293" w:rsidRDefault="00B5424E" w:rsidP="00B5424E">
      <w:pPr>
        <w:pStyle w:val="Style2"/>
        <w:rPr>
          <w:rFonts w:ascii="Cambria" w:hAnsi="Cambria"/>
        </w:rPr>
      </w:pPr>
      <w:r w:rsidRPr="001E0293">
        <w:rPr>
          <w:rFonts w:ascii="Cambria" w:hAnsi="Cambria"/>
        </w:rPr>
        <w:t>“For the girls to walk through on their own. It’s getting down to the nitty-gritty, and portal stepping is an important skill.” By the look on Kade’s face, he agreed with Caspian’s reasoning.</w:t>
      </w:r>
    </w:p>
    <w:p w14:paraId="01FBD8AE" w14:textId="77777777" w:rsidR="00B5424E" w:rsidRPr="001E0293" w:rsidRDefault="00B5424E" w:rsidP="00B5424E">
      <w:pPr>
        <w:pStyle w:val="Style2"/>
        <w:rPr>
          <w:rFonts w:ascii="Cambria" w:hAnsi="Cambria"/>
        </w:rPr>
      </w:pPr>
      <w:r w:rsidRPr="001E0293">
        <w:rPr>
          <w:rFonts w:ascii="Cambria" w:hAnsi="Cambria"/>
        </w:rPr>
        <w:t>“True. You first, and secure the area. Then Luna, then Oriana, and lastly myself.” Kade ordered. Caspian didn’t waste any time; he kissed Luna on the cheek and walked out.</w:t>
      </w:r>
    </w:p>
    <w:p w14:paraId="35B43AA4" w14:textId="77777777" w:rsidR="00B5424E" w:rsidRPr="001E0293" w:rsidRDefault="00B5424E" w:rsidP="00B5424E">
      <w:pPr>
        <w:pStyle w:val="Style2"/>
        <w:rPr>
          <w:rFonts w:ascii="Cambria" w:hAnsi="Cambria"/>
        </w:rPr>
      </w:pPr>
      <w:r w:rsidRPr="001E0293">
        <w:rPr>
          <w:rFonts w:ascii="Cambria" w:hAnsi="Cambria"/>
        </w:rPr>
        <w:t>“Any advice?” Luna asked Kade.</w:t>
      </w:r>
    </w:p>
    <w:p w14:paraId="5E3A7E98" w14:textId="77777777" w:rsidR="00B5424E" w:rsidRPr="001E0293" w:rsidRDefault="00B5424E" w:rsidP="00B5424E">
      <w:pPr>
        <w:pStyle w:val="Style2"/>
        <w:rPr>
          <w:rFonts w:ascii="Cambria" w:hAnsi="Cambria"/>
        </w:rPr>
      </w:pPr>
      <w:r w:rsidRPr="001E0293">
        <w:rPr>
          <w:rFonts w:ascii="Cambria" w:hAnsi="Cambria"/>
        </w:rPr>
        <w:t>“Just let the portal take you, and if you feel awry, imagine home and it will send you here.” He gave a supportive smile. “Off you go.”</w:t>
      </w:r>
    </w:p>
    <w:p w14:paraId="051775F9" w14:textId="77777777" w:rsidR="00B5424E" w:rsidRPr="001E0293" w:rsidRDefault="00B5424E" w:rsidP="00B5424E">
      <w:pPr>
        <w:pStyle w:val="Style2"/>
        <w:rPr>
          <w:rFonts w:ascii="Cambria" w:hAnsi="Cambria"/>
        </w:rPr>
      </w:pPr>
      <w:r w:rsidRPr="001E0293">
        <w:rPr>
          <w:rFonts w:ascii="Cambria" w:hAnsi="Cambria"/>
        </w:rPr>
        <w:t>Luna walked to the portal, glanced at me over her shoulder, and stepped in. We waited in silence for a few moments but she never came back, so I figured it was my turn to step up.</w:t>
      </w:r>
    </w:p>
    <w:p w14:paraId="70158262" w14:textId="77777777" w:rsidR="00B5424E" w:rsidRPr="001E0293" w:rsidRDefault="00B5424E" w:rsidP="00B5424E">
      <w:pPr>
        <w:pStyle w:val="Style2"/>
        <w:rPr>
          <w:rFonts w:ascii="Cambria" w:hAnsi="Cambria"/>
        </w:rPr>
      </w:pPr>
      <w:r w:rsidRPr="001E0293">
        <w:rPr>
          <w:rFonts w:ascii="Cambria" w:hAnsi="Cambria"/>
        </w:rPr>
        <w:t>“Remember, if you feel something is not right, then picture ‘home.’ It would send you right back here because it’s the place you stepped from.” He smiled and kissed my head. I took a deep breath and let it out.</w:t>
      </w:r>
    </w:p>
    <w:p w14:paraId="0437DAE6" w14:textId="77777777" w:rsidR="00B5424E" w:rsidRPr="001E0293" w:rsidRDefault="00B5424E" w:rsidP="00B5424E">
      <w:pPr>
        <w:pStyle w:val="Style2"/>
        <w:rPr>
          <w:rFonts w:ascii="Cambria" w:hAnsi="Cambria"/>
        </w:rPr>
      </w:pPr>
      <w:r w:rsidRPr="001E0293">
        <w:rPr>
          <w:rFonts w:ascii="Cambria" w:hAnsi="Cambria"/>
        </w:rPr>
        <w:t>“Do I need to hold my breath?” I asked him when I was just inches away from the portal.</w:t>
      </w:r>
    </w:p>
    <w:p w14:paraId="6DD54F3E" w14:textId="77777777" w:rsidR="00B5424E" w:rsidRPr="001E0293" w:rsidRDefault="00B5424E" w:rsidP="00B5424E">
      <w:pPr>
        <w:pStyle w:val="Style2"/>
        <w:rPr>
          <w:rFonts w:ascii="Cambria" w:hAnsi="Cambria"/>
        </w:rPr>
      </w:pPr>
      <w:r w:rsidRPr="001E0293">
        <w:rPr>
          <w:rFonts w:ascii="Cambria" w:hAnsi="Cambria"/>
        </w:rPr>
        <w:t>“No.” He let out a breathy laugh.</w:t>
      </w:r>
    </w:p>
    <w:p w14:paraId="2B4DE560" w14:textId="77777777" w:rsidR="00B5424E" w:rsidRPr="001E0293" w:rsidRDefault="00B5424E" w:rsidP="00B5424E">
      <w:pPr>
        <w:pStyle w:val="Style2"/>
        <w:rPr>
          <w:rFonts w:ascii="Cambria" w:hAnsi="Cambria"/>
        </w:rPr>
      </w:pPr>
      <w:r w:rsidRPr="001E0293">
        <w:rPr>
          <w:rFonts w:ascii="Cambria" w:hAnsi="Cambria"/>
        </w:rPr>
        <w:t>I stepped in, and even though I had done this few times before, I was never alone previously. I still felt so new at it and I didn’t know why. I felt the coolness take hold of me. All I saw was a blurry image and what I thought was Caspian and Luna. Then something dark began swirling, and I started choking and gasping. Somehow I felt as though I was choking on smoke. I closed my eyes and pictured my home, how it was before all of this. The burning stopped, and the coolness faded. Almost immediately, something hit me in the back of my knees, causing me to fall to the floor. I opened my eyes, and the ground below me was actually brown wood.</w:t>
      </w:r>
    </w:p>
    <w:p w14:paraId="6665646C" w14:textId="77777777" w:rsidR="00B5424E" w:rsidRPr="001E0293" w:rsidRDefault="00B5424E" w:rsidP="00B5424E">
      <w:pPr>
        <w:pStyle w:val="Style2"/>
        <w:rPr>
          <w:rFonts w:ascii="Cambria" w:hAnsi="Cambria"/>
        </w:rPr>
      </w:pPr>
      <w:r w:rsidRPr="001E0293">
        <w:rPr>
          <w:rFonts w:ascii="Cambria" w:hAnsi="Cambria"/>
        </w:rPr>
        <w:t>“Who are you, and what are you?” I heard a man’s voice come from behind me, causing the hair on my neck to stand on end.</w:t>
      </w:r>
    </w:p>
    <w:p w14:paraId="5ACA6730" w14:textId="77777777" w:rsidR="00B5424E" w:rsidRPr="001E0293" w:rsidRDefault="00B5424E" w:rsidP="00B5424E">
      <w:pPr>
        <w:pStyle w:val="Style2"/>
        <w:rPr>
          <w:rFonts w:ascii="Cambria" w:hAnsi="Cambria"/>
        </w:rPr>
      </w:pPr>
      <w:r w:rsidRPr="001E0293">
        <w:rPr>
          <w:rFonts w:ascii="Cambria" w:hAnsi="Cambria"/>
        </w:rPr>
        <w:t>I slowly tried to rise, but someone had placed a foot between my shoulder blades, blocking me from standing.</w:t>
      </w:r>
    </w:p>
    <w:p w14:paraId="21E5821E" w14:textId="77777777" w:rsidR="00B5424E" w:rsidRPr="001E0293" w:rsidRDefault="00B5424E" w:rsidP="00B5424E">
      <w:pPr>
        <w:pStyle w:val="Style2"/>
        <w:rPr>
          <w:rFonts w:ascii="Cambria" w:hAnsi="Cambria"/>
        </w:rPr>
      </w:pPr>
      <w:r w:rsidRPr="001E0293">
        <w:rPr>
          <w:rFonts w:ascii="Cambria" w:hAnsi="Cambria"/>
        </w:rPr>
        <w:t>“Ah—ah—ah…” Steps leading out from behind me. The foot lifted from my back, and a blow came at me from the side, straight into my ribs. It sent me rolling across the floor and smacking into the wall. “Say something, before we drain your blood.” The man spoke in a thick accent.</w:t>
      </w:r>
    </w:p>
    <w:p w14:paraId="7CBD7F07" w14:textId="77777777" w:rsidR="00B5424E" w:rsidRPr="001E0293" w:rsidRDefault="00B5424E" w:rsidP="00B5424E">
      <w:pPr>
        <w:pStyle w:val="Style2"/>
        <w:rPr>
          <w:rFonts w:ascii="Cambria" w:hAnsi="Cambria"/>
        </w:rPr>
      </w:pPr>
      <w:r w:rsidRPr="001E0293">
        <w:rPr>
          <w:rFonts w:ascii="Cambria" w:hAnsi="Cambria"/>
        </w:rPr>
        <w:t>Through my gasping for air, I realized the man had mentioned draining my blood.</w:t>
      </w:r>
    </w:p>
    <w:p w14:paraId="0CBF3059" w14:textId="77777777" w:rsidR="00B5424E" w:rsidRPr="001E0293" w:rsidRDefault="00B5424E" w:rsidP="00B5424E">
      <w:pPr>
        <w:pStyle w:val="Style2"/>
        <w:rPr>
          <w:rFonts w:ascii="Cambria" w:hAnsi="Cambria"/>
        </w:rPr>
      </w:pPr>
      <w:r w:rsidRPr="001E0293">
        <w:rPr>
          <w:rFonts w:ascii="Cambria" w:hAnsi="Cambria"/>
        </w:rPr>
        <w:t>“Emrick!” I cried out.</w:t>
      </w:r>
    </w:p>
    <w:p w14:paraId="1DAE831A" w14:textId="77777777" w:rsidR="00B5424E" w:rsidRPr="001E0293" w:rsidRDefault="00B5424E" w:rsidP="00B5424E">
      <w:pPr>
        <w:pStyle w:val="Style2"/>
        <w:rPr>
          <w:rFonts w:ascii="Cambria" w:hAnsi="Cambria"/>
        </w:rPr>
      </w:pPr>
      <w:r w:rsidRPr="001E0293">
        <w:rPr>
          <w:rFonts w:ascii="Cambria" w:hAnsi="Cambria"/>
        </w:rPr>
        <w:t>“Hold her down while we get him,” someone said in a hushed tone while another pressed on the back of my head with what felt like a shoe.</w:t>
      </w:r>
    </w:p>
    <w:p w14:paraId="4AE83BD6" w14:textId="77777777" w:rsidR="00B5424E" w:rsidRPr="001E0293" w:rsidRDefault="00B5424E" w:rsidP="00B5424E">
      <w:pPr>
        <w:pStyle w:val="Style2"/>
        <w:rPr>
          <w:rFonts w:ascii="Cambria" w:hAnsi="Cambria"/>
        </w:rPr>
      </w:pPr>
      <w:r w:rsidRPr="001E0293">
        <w:rPr>
          <w:rFonts w:ascii="Cambria" w:hAnsi="Cambria"/>
        </w:rPr>
        <w:t>“What do you want with our leader?” The man continued to push down on my head. Footsteps led into the room, stopping near me. “How does she know who I am?” Emrick demanded.</w:t>
      </w:r>
    </w:p>
    <w:p w14:paraId="4A4C4DD8" w14:textId="77777777" w:rsidR="00B5424E" w:rsidRPr="001E0293" w:rsidRDefault="00B5424E" w:rsidP="00B5424E">
      <w:pPr>
        <w:pStyle w:val="Style2"/>
        <w:rPr>
          <w:rFonts w:ascii="Cambria" w:hAnsi="Cambria"/>
        </w:rPr>
      </w:pPr>
      <w:r w:rsidRPr="001E0293">
        <w:rPr>
          <w:rFonts w:ascii="Cambria" w:hAnsi="Cambria"/>
        </w:rPr>
        <w:t>The pain in my side was becoming so intense that it was difficult to breathe. I was gasping for air at that point.</w:t>
      </w:r>
    </w:p>
    <w:p w14:paraId="6C532DC9" w14:textId="77777777" w:rsidR="00B5424E" w:rsidRPr="001E0293" w:rsidRDefault="00B5424E" w:rsidP="00B5424E">
      <w:pPr>
        <w:pStyle w:val="Style2"/>
        <w:rPr>
          <w:rFonts w:ascii="Cambria" w:hAnsi="Cambria"/>
        </w:rPr>
      </w:pPr>
      <w:r w:rsidRPr="001E0293">
        <w:rPr>
          <w:rFonts w:ascii="Cambria" w:hAnsi="Cambria"/>
        </w:rPr>
        <w:t>“How do you know me, girl?” He yelled. The pressure against my head increased.</w:t>
      </w:r>
    </w:p>
    <w:p w14:paraId="4E105B73" w14:textId="77777777" w:rsidR="00B5424E" w:rsidRPr="001E0293" w:rsidRDefault="00B5424E" w:rsidP="00B5424E">
      <w:pPr>
        <w:pStyle w:val="Style2"/>
        <w:rPr>
          <w:rFonts w:ascii="Cambria" w:hAnsi="Cambria"/>
        </w:rPr>
      </w:pPr>
      <w:r w:rsidRPr="001E0293">
        <w:rPr>
          <w:rFonts w:ascii="Cambria" w:hAnsi="Cambria"/>
        </w:rPr>
        <w:t>“I—am—Oriana—” I somehow managed to say in between gasps for air.</w:t>
      </w:r>
    </w:p>
    <w:p w14:paraId="6491261D" w14:textId="77777777" w:rsidR="00B5424E" w:rsidRPr="001E0293" w:rsidRDefault="00B5424E" w:rsidP="00B5424E">
      <w:pPr>
        <w:pStyle w:val="Style2"/>
        <w:rPr>
          <w:rFonts w:ascii="Cambria" w:hAnsi="Cambria"/>
        </w:rPr>
      </w:pPr>
      <w:r w:rsidRPr="001E0293">
        <w:rPr>
          <w:rFonts w:ascii="Cambria" w:hAnsi="Cambria"/>
        </w:rPr>
        <w:t>“And how is that of use to me?” Emrick answered; everyone in the room chuckled.</w:t>
      </w:r>
    </w:p>
    <w:p w14:paraId="2F70107C" w14:textId="77777777" w:rsidR="00B5424E" w:rsidRPr="001E0293" w:rsidRDefault="00B5424E" w:rsidP="00B5424E">
      <w:pPr>
        <w:pStyle w:val="Style2"/>
        <w:rPr>
          <w:rFonts w:ascii="Cambria" w:hAnsi="Cambria"/>
        </w:rPr>
      </w:pPr>
      <w:r w:rsidRPr="001E0293">
        <w:rPr>
          <w:rFonts w:ascii="Cambria" w:hAnsi="Cambria"/>
        </w:rPr>
        <w:t>“I—am—prophet—” I gasped again. I was getting lightheaded forcing words out.</w:t>
      </w:r>
    </w:p>
    <w:p w14:paraId="793538BD" w14:textId="77777777" w:rsidR="00B5424E" w:rsidRPr="001E0293" w:rsidRDefault="00B5424E" w:rsidP="00B5424E">
      <w:pPr>
        <w:pStyle w:val="Style2"/>
        <w:rPr>
          <w:rFonts w:ascii="Cambria" w:hAnsi="Cambria"/>
        </w:rPr>
      </w:pPr>
      <w:r w:rsidRPr="001E0293">
        <w:rPr>
          <w:rFonts w:ascii="Cambria" w:hAnsi="Cambria"/>
        </w:rPr>
        <w:t>“Pick her up! Pick her up and bring her to my table now!” Emrick screamed his orders. “I should have noticed.” It seemed as though he was possibly angry with himself right now. I felt someone lift me easily and set me down on the table. “Be gentle with her! Please, drink.”</w:t>
      </w:r>
    </w:p>
    <w:p w14:paraId="09CEA6BF" w14:textId="77777777" w:rsidR="00B5424E" w:rsidRPr="001E0293" w:rsidRDefault="00B5424E" w:rsidP="00B5424E">
      <w:pPr>
        <w:pStyle w:val="Style2"/>
        <w:rPr>
          <w:rFonts w:ascii="Cambria" w:hAnsi="Cambria"/>
        </w:rPr>
      </w:pPr>
      <w:r w:rsidRPr="001E0293">
        <w:rPr>
          <w:rFonts w:ascii="Cambria" w:hAnsi="Cambria"/>
        </w:rPr>
        <w:t>I felt something cold against my lips—my thirst was nearly instantly quenched by a warm, smooth liquid. In a matter of seconds I could breathe, and within moments my side stopped hurting. I opened my eyes and was met with a set of eyes so blue they were nearly white.</w:t>
      </w:r>
    </w:p>
    <w:p w14:paraId="57DF9912" w14:textId="77777777" w:rsidR="00B5424E" w:rsidRPr="001E0293" w:rsidRDefault="00B5424E" w:rsidP="00B5424E">
      <w:pPr>
        <w:pStyle w:val="Style2"/>
        <w:rPr>
          <w:rFonts w:ascii="Cambria" w:hAnsi="Cambria"/>
        </w:rPr>
      </w:pPr>
      <w:r w:rsidRPr="001E0293">
        <w:rPr>
          <w:rFonts w:ascii="Cambria" w:hAnsi="Cambria"/>
        </w:rPr>
        <w:t>“How do you feel?” He asked me without moving away.</w:t>
      </w:r>
    </w:p>
    <w:p w14:paraId="38001D68" w14:textId="77777777" w:rsidR="00B5424E" w:rsidRPr="001E0293" w:rsidRDefault="00B5424E" w:rsidP="00B5424E">
      <w:pPr>
        <w:pStyle w:val="Style2"/>
        <w:rPr>
          <w:rFonts w:ascii="Cambria" w:hAnsi="Cambria"/>
        </w:rPr>
      </w:pPr>
      <w:r w:rsidRPr="001E0293">
        <w:rPr>
          <w:rFonts w:ascii="Cambria" w:hAnsi="Cambria"/>
        </w:rPr>
        <w:t>“Better. What was that?” I asked as I blinked. He looked at my lips, then back at my eyes, and stood back up.</w:t>
      </w:r>
    </w:p>
    <w:p w14:paraId="7774FEC3" w14:textId="77777777" w:rsidR="00B5424E" w:rsidRPr="001E0293" w:rsidRDefault="00B5424E" w:rsidP="00B5424E">
      <w:pPr>
        <w:pStyle w:val="Style2"/>
        <w:rPr>
          <w:rFonts w:ascii="Cambria" w:hAnsi="Cambria"/>
        </w:rPr>
      </w:pPr>
      <w:r w:rsidRPr="001E0293">
        <w:rPr>
          <w:rFonts w:ascii="Cambria" w:hAnsi="Cambria"/>
        </w:rPr>
        <w:t>“My blood.” He grabbed my hand and sat me up. “It healed you faster than expected. Strange.”</w:t>
      </w:r>
    </w:p>
    <w:p w14:paraId="5E5E72D4" w14:textId="77777777" w:rsidR="00B5424E" w:rsidRPr="001E0293" w:rsidRDefault="00B5424E" w:rsidP="00B5424E">
      <w:pPr>
        <w:pStyle w:val="Style2"/>
        <w:rPr>
          <w:rFonts w:ascii="Cambria" w:hAnsi="Cambria"/>
        </w:rPr>
      </w:pPr>
      <w:r w:rsidRPr="001E0293">
        <w:rPr>
          <w:rFonts w:ascii="Cambria" w:hAnsi="Cambria"/>
        </w:rPr>
        <w:t>“How did I get here?” I glanced around the room and was met with several other vampires—at least five or six of them.</w:t>
      </w:r>
    </w:p>
    <w:p w14:paraId="68680FBF" w14:textId="77777777" w:rsidR="00B5424E" w:rsidRPr="001E0293" w:rsidRDefault="00B5424E" w:rsidP="00B5424E">
      <w:pPr>
        <w:pStyle w:val="Style2"/>
        <w:rPr>
          <w:rFonts w:ascii="Cambria" w:hAnsi="Cambria"/>
        </w:rPr>
      </w:pPr>
      <w:r w:rsidRPr="001E0293">
        <w:rPr>
          <w:rFonts w:ascii="Cambria" w:hAnsi="Cambria"/>
        </w:rPr>
        <w:t>“I am not sure. You appeared rather suddenly, hence the interrogation.” He grabbed my hand again and leaned down to kiss it. His lips were ice cold, causing my hand to twitch a little.</w:t>
      </w:r>
    </w:p>
    <w:p w14:paraId="7B30FF54" w14:textId="77777777" w:rsidR="00B5424E" w:rsidRPr="001E0293" w:rsidRDefault="00B5424E" w:rsidP="00B5424E">
      <w:pPr>
        <w:pStyle w:val="Style2"/>
        <w:rPr>
          <w:rFonts w:ascii="Cambria" w:hAnsi="Cambria"/>
        </w:rPr>
      </w:pPr>
      <w:r w:rsidRPr="001E0293">
        <w:rPr>
          <w:rFonts w:ascii="Cambria" w:hAnsi="Cambria"/>
        </w:rPr>
        <w:t>“I was in the midst of passing through a portal by myself for the first time. I started choking on smoke or something, then I ended up here.” I looked down at the ground. “Is there a way I can get in touch with my friends, to let them know where I am?”</w:t>
      </w:r>
    </w:p>
    <w:p w14:paraId="21C03DC4" w14:textId="77777777" w:rsidR="00B5424E" w:rsidRPr="001E0293" w:rsidRDefault="00B5424E" w:rsidP="00B5424E">
      <w:pPr>
        <w:pStyle w:val="Style2"/>
        <w:rPr>
          <w:rFonts w:ascii="Cambria" w:hAnsi="Cambria"/>
        </w:rPr>
      </w:pPr>
      <w:r w:rsidRPr="001E0293">
        <w:rPr>
          <w:rFonts w:ascii="Cambria" w:hAnsi="Cambria"/>
        </w:rPr>
        <w:t>“I’ll have my men summon them.” He sat on the chair in front of me, his elbow on the armrest, propping his head up by his fist. “You have me so curious. And you smell of… summer?” He closed his eyes for a moment and took a deep breath.</w:t>
      </w:r>
    </w:p>
    <w:p w14:paraId="670E529B" w14:textId="77777777" w:rsidR="00B5424E" w:rsidRPr="001E0293" w:rsidRDefault="00B5424E" w:rsidP="00B5424E">
      <w:pPr>
        <w:pStyle w:val="Style2"/>
        <w:rPr>
          <w:rFonts w:ascii="Cambria" w:hAnsi="Cambria"/>
        </w:rPr>
      </w:pPr>
      <w:r w:rsidRPr="001E0293">
        <w:rPr>
          <w:rFonts w:ascii="Cambria" w:hAnsi="Cambria"/>
        </w:rPr>
        <w:t xml:space="preserve">“I’d never noticed,” I lied. I must smell like summer because of the </w:t>
      </w:r>
      <w:proofErr w:type="spellStart"/>
      <w:r w:rsidRPr="001E0293">
        <w:rPr>
          <w:rFonts w:ascii="Cambria" w:hAnsi="Cambria"/>
        </w:rPr>
        <w:t>Phós</w:t>
      </w:r>
      <w:proofErr w:type="spellEnd"/>
      <w:r w:rsidRPr="001E0293">
        <w:rPr>
          <w:rFonts w:ascii="Cambria" w:hAnsi="Cambria"/>
        </w:rPr>
        <w:t xml:space="preserve"> in me.</w:t>
      </w:r>
    </w:p>
    <w:p w14:paraId="2B83EC50" w14:textId="77777777" w:rsidR="00B5424E" w:rsidRPr="001E0293" w:rsidRDefault="00B5424E" w:rsidP="00B5424E">
      <w:pPr>
        <w:pStyle w:val="Style2"/>
        <w:rPr>
          <w:rFonts w:ascii="Cambria" w:hAnsi="Cambria"/>
        </w:rPr>
      </w:pPr>
      <w:r w:rsidRPr="001E0293">
        <w:rPr>
          <w:rFonts w:ascii="Cambria" w:hAnsi="Cambria"/>
        </w:rPr>
        <w:t>Looking Emrick in the face, and listening to his voice, I realized where I’d heard his name before—he was the doctor who’d treated Alistair in the hospital… and the nurse had been—</w:t>
      </w:r>
      <w:proofErr w:type="spellStart"/>
      <w:r w:rsidRPr="001E0293">
        <w:rPr>
          <w:rFonts w:ascii="Cambria" w:hAnsi="Cambria"/>
        </w:rPr>
        <w:t>Accalia</w:t>
      </w:r>
      <w:proofErr w:type="spellEnd"/>
      <w:r w:rsidRPr="001E0293">
        <w:rPr>
          <w:rFonts w:ascii="Cambria" w:hAnsi="Cambria"/>
        </w:rPr>
        <w:t>?</w:t>
      </w:r>
    </w:p>
    <w:p w14:paraId="7F0D7108" w14:textId="77777777" w:rsidR="00B5424E" w:rsidRPr="001E0293" w:rsidRDefault="00B5424E" w:rsidP="00B5424E">
      <w:pPr>
        <w:pStyle w:val="Style2"/>
        <w:rPr>
          <w:rFonts w:ascii="Cambria" w:hAnsi="Cambria"/>
        </w:rPr>
      </w:pPr>
      <w:r w:rsidRPr="001E0293">
        <w:rPr>
          <w:rFonts w:ascii="Cambria" w:hAnsi="Cambria"/>
        </w:rPr>
        <w:t xml:space="preserve">“You pretended to be a doctor?” I eyed him. </w:t>
      </w:r>
    </w:p>
    <w:p w14:paraId="41B6340C" w14:textId="77777777" w:rsidR="00B5424E" w:rsidRPr="001E0293" w:rsidRDefault="00B5424E" w:rsidP="00B5424E">
      <w:pPr>
        <w:pStyle w:val="Style2"/>
        <w:rPr>
          <w:rFonts w:ascii="Cambria" w:hAnsi="Cambria"/>
        </w:rPr>
      </w:pPr>
      <w:r w:rsidRPr="001E0293">
        <w:rPr>
          <w:rFonts w:ascii="Cambria" w:hAnsi="Cambria"/>
        </w:rPr>
        <w:t>He smiled. “Absolutely. I wanted to see what was going on, too. Wolves aren’t the only curious creatures.”</w:t>
      </w:r>
    </w:p>
    <w:p w14:paraId="05F778D2" w14:textId="77777777" w:rsidR="00B5424E" w:rsidRPr="001E0293" w:rsidRDefault="00B5424E" w:rsidP="00B5424E">
      <w:pPr>
        <w:pStyle w:val="Style2"/>
        <w:rPr>
          <w:rFonts w:ascii="Cambria" w:hAnsi="Cambria"/>
        </w:rPr>
      </w:pPr>
      <w:r w:rsidRPr="001E0293">
        <w:rPr>
          <w:rFonts w:ascii="Cambria" w:hAnsi="Cambria"/>
        </w:rPr>
        <w:t>I just nodded my head, partially irritated, but also a bit relieved. At least they hadn’t all attacked me in the hospital, when I had no idea about them.</w:t>
      </w:r>
    </w:p>
    <w:p w14:paraId="01E2B635" w14:textId="77777777" w:rsidR="00B5424E" w:rsidRPr="001E0293" w:rsidRDefault="00B5424E" w:rsidP="00B5424E">
      <w:pPr>
        <w:pStyle w:val="Style2"/>
        <w:rPr>
          <w:rFonts w:ascii="Cambria" w:hAnsi="Cambria"/>
        </w:rPr>
      </w:pPr>
      <w:r w:rsidRPr="001E0293">
        <w:rPr>
          <w:rFonts w:ascii="Cambria" w:hAnsi="Cambria"/>
        </w:rPr>
        <w:t>“Shall we take a walk?” He stood up and offered me his arm, and I graciously accepted. As soon as we exited the room, he looked at me tenderly. “I truly hope you accept my apology. We are not very keen to visitors. Seems like everyone these days wants to either hunt us or take our blood.”</w:t>
      </w:r>
    </w:p>
    <w:p w14:paraId="7174BF48" w14:textId="77777777" w:rsidR="00B5424E" w:rsidRPr="001E0293" w:rsidRDefault="00B5424E" w:rsidP="00B5424E">
      <w:pPr>
        <w:pStyle w:val="Style2"/>
        <w:rPr>
          <w:rFonts w:ascii="Cambria" w:hAnsi="Cambria"/>
        </w:rPr>
      </w:pPr>
      <w:r w:rsidRPr="001E0293">
        <w:rPr>
          <w:rFonts w:ascii="Cambria" w:hAnsi="Cambria"/>
        </w:rPr>
        <w:t>“If I were in your situation, I would have acted the same way. You have to assume the worst in people these days.” I reassured him with a grin and did my best to keep pace with him.</w:t>
      </w:r>
    </w:p>
    <w:p w14:paraId="26DB178F" w14:textId="77777777" w:rsidR="00B5424E" w:rsidRPr="001E0293" w:rsidRDefault="00B5424E" w:rsidP="00B5424E">
      <w:pPr>
        <w:pStyle w:val="Style2"/>
        <w:rPr>
          <w:rFonts w:ascii="Cambria" w:hAnsi="Cambria"/>
        </w:rPr>
      </w:pPr>
      <w:r w:rsidRPr="001E0293">
        <w:rPr>
          <w:rFonts w:ascii="Cambria" w:hAnsi="Cambria"/>
        </w:rPr>
        <w:t>“How has your journey been, if I may ask?” His voice was calming.</w:t>
      </w:r>
    </w:p>
    <w:p w14:paraId="3E2390CE" w14:textId="77777777" w:rsidR="00B5424E" w:rsidRPr="001E0293" w:rsidRDefault="00B5424E" w:rsidP="00B5424E">
      <w:pPr>
        <w:pStyle w:val="Style2"/>
        <w:rPr>
          <w:rFonts w:ascii="Cambria" w:hAnsi="Cambria"/>
        </w:rPr>
      </w:pPr>
      <w:r w:rsidRPr="001E0293">
        <w:rPr>
          <w:rFonts w:ascii="Cambria" w:hAnsi="Cambria"/>
        </w:rPr>
        <w:t>“Alright so far, you are our second-to-last stop.” I smiled to myself when I realized how close we were to being done with this mess.</w:t>
      </w:r>
    </w:p>
    <w:p w14:paraId="75771017" w14:textId="77777777" w:rsidR="00B5424E" w:rsidRPr="001E0293" w:rsidRDefault="00B5424E" w:rsidP="00B5424E">
      <w:pPr>
        <w:pStyle w:val="Style2"/>
        <w:rPr>
          <w:rFonts w:ascii="Cambria" w:hAnsi="Cambria"/>
        </w:rPr>
      </w:pPr>
      <w:r w:rsidRPr="001E0293">
        <w:rPr>
          <w:rFonts w:ascii="Cambria" w:hAnsi="Cambria"/>
        </w:rPr>
        <w:t>“Were you scared?” He looked at me as we walked.</w:t>
      </w:r>
    </w:p>
    <w:p w14:paraId="73B139B7" w14:textId="77777777" w:rsidR="00B5424E" w:rsidRPr="001E0293" w:rsidRDefault="00B5424E" w:rsidP="00B5424E">
      <w:pPr>
        <w:pStyle w:val="Style2"/>
        <w:rPr>
          <w:rFonts w:ascii="Cambria" w:hAnsi="Cambria"/>
        </w:rPr>
      </w:pPr>
      <w:r w:rsidRPr="001E0293">
        <w:rPr>
          <w:rFonts w:ascii="Cambria" w:hAnsi="Cambria"/>
        </w:rPr>
        <w:t xml:space="preserve">“Yes. But only because I had never actually met a Vampire before, and I mean, if it weren’t for you feeding me your blood… I’d probably have died.” I was trying my best to be truthful, without pushing buttons. Kade was right in a sense—playing with fire right now seemed like a bad idea. </w:t>
      </w:r>
    </w:p>
    <w:p w14:paraId="710008F4" w14:textId="77777777" w:rsidR="00B5424E" w:rsidRPr="001E0293" w:rsidRDefault="00B5424E" w:rsidP="00B5424E">
      <w:pPr>
        <w:pStyle w:val="Style2"/>
        <w:rPr>
          <w:rFonts w:ascii="Cambria" w:hAnsi="Cambria"/>
        </w:rPr>
      </w:pPr>
      <w:r w:rsidRPr="001E0293">
        <w:rPr>
          <w:rFonts w:ascii="Cambria" w:hAnsi="Cambria"/>
        </w:rPr>
        <w:t>“You seem wise beyond yourself, if I may say so,” he chuckled.</w:t>
      </w:r>
    </w:p>
    <w:p w14:paraId="29647300" w14:textId="77777777" w:rsidR="00B5424E" w:rsidRPr="001E0293" w:rsidRDefault="00B5424E" w:rsidP="00B5424E">
      <w:pPr>
        <w:pStyle w:val="Style2"/>
        <w:rPr>
          <w:rFonts w:ascii="Cambria" w:hAnsi="Cambria"/>
        </w:rPr>
      </w:pPr>
      <w:r w:rsidRPr="001E0293">
        <w:rPr>
          <w:rFonts w:ascii="Cambria" w:hAnsi="Cambria"/>
        </w:rPr>
        <w:t>“Well, I’ve dealt with a lot lately.”</w:t>
      </w:r>
    </w:p>
    <w:p w14:paraId="0D9C924E" w14:textId="77777777" w:rsidR="00B5424E" w:rsidRPr="001E0293" w:rsidRDefault="00B5424E" w:rsidP="00B5424E">
      <w:pPr>
        <w:pStyle w:val="Style2"/>
        <w:rPr>
          <w:rFonts w:ascii="Cambria" w:hAnsi="Cambria"/>
        </w:rPr>
      </w:pPr>
      <w:r w:rsidRPr="001E0293">
        <w:rPr>
          <w:rFonts w:ascii="Cambria" w:hAnsi="Cambria"/>
        </w:rPr>
        <w:t>“Yes, you have. Who is next on your visits, if I may also ask?” He opened a door and held it for me to walk in.</w:t>
      </w:r>
    </w:p>
    <w:p w14:paraId="4AA582DE" w14:textId="77777777" w:rsidR="00B5424E" w:rsidRPr="001E0293" w:rsidRDefault="00B5424E" w:rsidP="00B5424E">
      <w:pPr>
        <w:pStyle w:val="Style2"/>
        <w:rPr>
          <w:rFonts w:ascii="Cambria" w:hAnsi="Cambria"/>
        </w:rPr>
      </w:pPr>
      <w:r w:rsidRPr="001E0293">
        <w:rPr>
          <w:rFonts w:ascii="Cambria" w:hAnsi="Cambria"/>
        </w:rPr>
        <w:t>“The Fae.” I smiled a silent thank you. The room was old-Victorian styled, with large glass windows and a giant chandelier. The fire pit was ablaze and made the crystals on the light throw small rainbows all over the room.</w:t>
      </w:r>
    </w:p>
    <w:p w14:paraId="4A9A51E5" w14:textId="77777777" w:rsidR="00B5424E" w:rsidRPr="001E0293" w:rsidRDefault="00B5424E" w:rsidP="00B5424E">
      <w:pPr>
        <w:pStyle w:val="Style2"/>
        <w:rPr>
          <w:rFonts w:ascii="Cambria" w:hAnsi="Cambria"/>
        </w:rPr>
      </w:pPr>
      <w:r w:rsidRPr="001E0293">
        <w:rPr>
          <w:rFonts w:ascii="Cambria" w:hAnsi="Cambria"/>
        </w:rPr>
        <w:t>“You will like them. While you smell like summer, they smell like sugar.” He snickered and sat on the cushion on the window sill. He patted the place next to him, and I obeyed. He then looked at me in my eyes, he held my gaze for a moment. “Now listen to me, what are you, really?” He kept his gaze connected to mine.</w:t>
      </w:r>
    </w:p>
    <w:p w14:paraId="1D449077" w14:textId="77777777" w:rsidR="00B5424E" w:rsidRPr="001E0293" w:rsidRDefault="00B5424E" w:rsidP="00B5424E">
      <w:pPr>
        <w:pStyle w:val="Style2"/>
        <w:rPr>
          <w:rFonts w:ascii="Cambria" w:hAnsi="Cambria"/>
        </w:rPr>
      </w:pPr>
      <w:r w:rsidRPr="001E0293">
        <w:rPr>
          <w:rFonts w:ascii="Cambria" w:hAnsi="Cambria"/>
        </w:rPr>
        <w:t>“What do you mean?” I asked him. He blinked in bewilderment.</w:t>
      </w:r>
    </w:p>
    <w:p w14:paraId="6A66E9A3" w14:textId="77777777" w:rsidR="00B5424E" w:rsidRPr="001E0293" w:rsidRDefault="00B5424E" w:rsidP="00B5424E">
      <w:pPr>
        <w:pStyle w:val="Style2"/>
        <w:rPr>
          <w:rFonts w:ascii="Cambria" w:hAnsi="Cambria"/>
        </w:rPr>
      </w:pPr>
      <w:r w:rsidRPr="001E0293">
        <w:rPr>
          <w:rFonts w:ascii="Cambria" w:hAnsi="Cambria"/>
        </w:rPr>
        <w:t>“Nothing. Hold on.” He paused and caught my gaze again. “Stand up and dance,” he ordered.</w:t>
      </w:r>
    </w:p>
    <w:p w14:paraId="091E0C34" w14:textId="77777777" w:rsidR="00B5424E" w:rsidRPr="001E0293" w:rsidRDefault="00B5424E" w:rsidP="00B5424E">
      <w:pPr>
        <w:pStyle w:val="Style2"/>
        <w:rPr>
          <w:rFonts w:ascii="Cambria" w:hAnsi="Cambria"/>
        </w:rPr>
      </w:pPr>
      <w:r w:rsidRPr="001E0293">
        <w:rPr>
          <w:rFonts w:ascii="Cambria" w:hAnsi="Cambria"/>
        </w:rPr>
        <w:t>“I’d rather not.” I answered him. I started to grow weary of his intentions and I wished I weren’t alone with him.</w:t>
      </w:r>
    </w:p>
    <w:p w14:paraId="60C6CF46" w14:textId="77777777" w:rsidR="00B5424E" w:rsidRPr="001E0293" w:rsidRDefault="00B5424E" w:rsidP="00B5424E">
      <w:pPr>
        <w:pStyle w:val="Style2"/>
        <w:rPr>
          <w:rFonts w:ascii="Cambria" w:hAnsi="Cambria"/>
        </w:rPr>
      </w:pPr>
      <w:r w:rsidRPr="001E0293">
        <w:rPr>
          <w:rFonts w:ascii="Cambria" w:hAnsi="Cambria"/>
        </w:rPr>
        <w:t xml:space="preserve">“Remarkable. I tried trancing you and nothing happened. That only happens to other Vampires, which you clearly are not. The prophecy says you are rare, but I wonder just how rare.” He glanced out the window quickly, so I did too. Kade was basically bolting down the pathway, followed by Luna and Caspian. “Well </w:t>
      </w:r>
      <w:proofErr w:type="spellStart"/>
      <w:r w:rsidRPr="001E0293">
        <w:rPr>
          <w:rFonts w:ascii="Cambria" w:hAnsi="Cambria"/>
        </w:rPr>
        <w:t>well</w:t>
      </w:r>
      <w:proofErr w:type="spellEnd"/>
      <w:r w:rsidRPr="001E0293">
        <w:rPr>
          <w:rFonts w:ascii="Cambria" w:hAnsi="Cambria"/>
        </w:rPr>
        <w:t>. They will be up here in a moment.”</w:t>
      </w:r>
    </w:p>
    <w:p w14:paraId="460AACF6" w14:textId="77777777" w:rsidR="00B5424E" w:rsidRPr="001E0293" w:rsidRDefault="00B5424E" w:rsidP="00B5424E">
      <w:pPr>
        <w:pStyle w:val="Style2"/>
        <w:rPr>
          <w:rFonts w:ascii="Cambria" w:hAnsi="Cambria"/>
        </w:rPr>
      </w:pPr>
      <w:r w:rsidRPr="001E0293">
        <w:rPr>
          <w:rFonts w:ascii="Cambria" w:hAnsi="Cambria"/>
        </w:rPr>
        <w:t>He was correct, a mere moment later the doors burst open, and in walked my three.</w:t>
      </w:r>
    </w:p>
    <w:p w14:paraId="229A2EDD" w14:textId="77777777" w:rsidR="00B5424E" w:rsidRPr="001E0293" w:rsidRDefault="00B5424E" w:rsidP="00B5424E">
      <w:pPr>
        <w:pStyle w:val="Style2"/>
        <w:rPr>
          <w:rFonts w:ascii="Cambria" w:hAnsi="Cambria"/>
        </w:rPr>
      </w:pPr>
      <w:r w:rsidRPr="001E0293">
        <w:rPr>
          <w:rFonts w:ascii="Cambria" w:hAnsi="Cambria"/>
        </w:rPr>
        <w:t>“Oriana!” Kade ran to me and I to him. He hugged me so tightly I nearly re-broke my ribs.</w:t>
      </w:r>
    </w:p>
    <w:p w14:paraId="1004916E" w14:textId="77777777" w:rsidR="00B5424E" w:rsidRPr="001E0293" w:rsidRDefault="00B5424E" w:rsidP="00B5424E">
      <w:pPr>
        <w:pStyle w:val="Style2"/>
        <w:rPr>
          <w:rFonts w:ascii="Cambria" w:hAnsi="Cambria"/>
        </w:rPr>
      </w:pPr>
      <w:r w:rsidRPr="001E0293">
        <w:rPr>
          <w:rFonts w:ascii="Cambria" w:hAnsi="Cambria"/>
        </w:rPr>
        <w:t>“The hell happened to you, kid?” Caspian asked.</w:t>
      </w:r>
    </w:p>
    <w:p w14:paraId="1A4BE4D5" w14:textId="77777777" w:rsidR="00B5424E" w:rsidRPr="001E0293" w:rsidRDefault="00B5424E" w:rsidP="00B5424E">
      <w:pPr>
        <w:pStyle w:val="Style2"/>
        <w:rPr>
          <w:rFonts w:ascii="Cambria" w:hAnsi="Cambria"/>
        </w:rPr>
      </w:pPr>
      <w:r w:rsidRPr="001E0293">
        <w:rPr>
          <w:rFonts w:ascii="Cambria" w:hAnsi="Cambria"/>
        </w:rPr>
        <w:t>“Not sure, to be honest.” I let go of Kade, and Luna took her turn hugging me. “All I know is I could sort of see you and Luna, then I started smelling smoke and choking. I did what you said,” I looked up at Kade. “I pictured home. But I ended up on the floor here.”</w:t>
      </w:r>
    </w:p>
    <w:p w14:paraId="6C9677DF" w14:textId="77777777" w:rsidR="00B5424E" w:rsidRPr="001E0293" w:rsidRDefault="00B5424E" w:rsidP="00B5424E">
      <w:pPr>
        <w:pStyle w:val="Style2"/>
        <w:rPr>
          <w:rFonts w:ascii="Cambria" w:hAnsi="Cambria"/>
        </w:rPr>
      </w:pPr>
      <w:r w:rsidRPr="001E0293">
        <w:rPr>
          <w:rFonts w:ascii="Cambria" w:hAnsi="Cambria"/>
        </w:rPr>
        <w:t>“Micah?” Luna asked, still hugging me.</w:t>
      </w:r>
    </w:p>
    <w:p w14:paraId="6381A490" w14:textId="77777777" w:rsidR="00B5424E" w:rsidRPr="001E0293" w:rsidRDefault="00B5424E" w:rsidP="00B5424E">
      <w:pPr>
        <w:pStyle w:val="Style2"/>
        <w:rPr>
          <w:rFonts w:ascii="Cambria" w:hAnsi="Cambria"/>
        </w:rPr>
      </w:pPr>
      <w:r w:rsidRPr="001E0293">
        <w:rPr>
          <w:rFonts w:ascii="Cambria" w:hAnsi="Cambria"/>
        </w:rPr>
        <w:t>“Sounds like it to me.” Emrick finally said as he stood up and walked over to us. He shook Kade’s hand first, then Caspian’s. Luna let go of me and turned around to face him.</w:t>
      </w:r>
    </w:p>
    <w:p w14:paraId="7F932092" w14:textId="77777777" w:rsidR="00B5424E" w:rsidRPr="001E0293" w:rsidRDefault="00B5424E" w:rsidP="00B5424E">
      <w:pPr>
        <w:pStyle w:val="Style2"/>
        <w:rPr>
          <w:rFonts w:ascii="Cambria" w:hAnsi="Cambria"/>
        </w:rPr>
      </w:pPr>
      <w:r w:rsidRPr="001E0293">
        <w:rPr>
          <w:rFonts w:ascii="Cambria" w:hAnsi="Cambria"/>
        </w:rPr>
        <w:t xml:space="preserve">“A pleasure.” Emrick took her hand and bowed as he kissed it. “The other </w:t>
      </w:r>
      <w:proofErr w:type="spellStart"/>
      <w:r w:rsidRPr="001E0293">
        <w:rPr>
          <w:rFonts w:ascii="Cambria" w:hAnsi="Cambria"/>
        </w:rPr>
        <w:t>proph</w:t>
      </w:r>
      <w:proofErr w:type="spellEnd"/>
      <w:r w:rsidRPr="001E0293">
        <w:rPr>
          <w:rFonts w:ascii="Cambria" w:hAnsi="Cambria"/>
        </w:rPr>
        <w:t>—” He wrinkled his face and kissed her hand again. “You smell like winter, but more damp, and not as crisp.” He looked back and forth between both of us. His face lit up, and Kade grabbed my hand.</w:t>
      </w:r>
    </w:p>
    <w:p w14:paraId="4A556F55" w14:textId="77777777" w:rsidR="00B5424E" w:rsidRPr="001E0293" w:rsidRDefault="00B5424E" w:rsidP="00B5424E">
      <w:pPr>
        <w:pStyle w:val="Style2"/>
        <w:rPr>
          <w:rFonts w:ascii="Cambria" w:hAnsi="Cambria"/>
        </w:rPr>
      </w:pPr>
      <w:r w:rsidRPr="001E0293">
        <w:rPr>
          <w:rFonts w:ascii="Cambria" w:hAnsi="Cambria"/>
        </w:rPr>
        <w:t xml:space="preserve">“Impossible. A </w:t>
      </w:r>
      <w:proofErr w:type="spellStart"/>
      <w:r w:rsidRPr="001E0293">
        <w:rPr>
          <w:rFonts w:ascii="Cambria" w:hAnsi="Cambria"/>
        </w:rPr>
        <w:t>Phós</w:t>
      </w:r>
      <w:proofErr w:type="spellEnd"/>
      <w:r w:rsidRPr="001E0293">
        <w:rPr>
          <w:rFonts w:ascii="Cambria" w:hAnsi="Cambria"/>
        </w:rPr>
        <w:t xml:space="preserve"> and a </w:t>
      </w:r>
      <w:proofErr w:type="spellStart"/>
      <w:r w:rsidRPr="001E0293">
        <w:rPr>
          <w:rFonts w:ascii="Cambria" w:hAnsi="Cambria"/>
        </w:rPr>
        <w:t>Skótos</w:t>
      </w:r>
      <w:proofErr w:type="spellEnd"/>
      <w:r w:rsidRPr="001E0293">
        <w:rPr>
          <w:rFonts w:ascii="Cambria" w:hAnsi="Cambria"/>
        </w:rPr>
        <w:t xml:space="preserve"> under my roof? And they’re the prophets. Damn the bad luck.” He rubbed the palm of his hands together and paced around the room. “Do you understand how bad my situation has just become? As the story goes, if we drink from both of you, we would be able to walk in sunlight.” He grinned from ear to ear.</w:t>
      </w:r>
    </w:p>
    <w:p w14:paraId="4A9CF81B" w14:textId="77777777" w:rsidR="00B5424E" w:rsidRPr="001E0293" w:rsidRDefault="00B5424E" w:rsidP="00B5424E">
      <w:pPr>
        <w:pStyle w:val="Style2"/>
        <w:rPr>
          <w:rFonts w:ascii="Cambria" w:hAnsi="Cambria"/>
        </w:rPr>
      </w:pPr>
      <w:r w:rsidRPr="001E0293">
        <w:rPr>
          <w:rFonts w:ascii="Cambria" w:hAnsi="Cambria"/>
        </w:rPr>
        <w:t xml:space="preserve">“As the story goes, we are prophets and not to be messed with.” I replied, struggling to fight the urge to roll my eyes. Kade gave my hand a light squeeze. </w:t>
      </w:r>
    </w:p>
    <w:p w14:paraId="02E6F0B0" w14:textId="77777777" w:rsidR="00B5424E" w:rsidRPr="001E0293" w:rsidRDefault="00B5424E" w:rsidP="00B5424E">
      <w:pPr>
        <w:pStyle w:val="Style2"/>
        <w:rPr>
          <w:rFonts w:ascii="Cambria" w:hAnsi="Cambria"/>
        </w:rPr>
      </w:pPr>
      <w:r w:rsidRPr="001E0293">
        <w:rPr>
          <w:rFonts w:ascii="Cambria" w:hAnsi="Cambria"/>
        </w:rPr>
        <w:t>“Touché.” He stopped. “So let’s get this war over. Do you want my army or not?” He asked.</w:t>
      </w:r>
    </w:p>
    <w:p w14:paraId="70AC5159" w14:textId="77777777" w:rsidR="00B5424E" w:rsidRPr="001E0293" w:rsidRDefault="00B5424E" w:rsidP="00B5424E">
      <w:pPr>
        <w:pStyle w:val="Style2"/>
        <w:rPr>
          <w:rFonts w:ascii="Cambria" w:hAnsi="Cambria"/>
        </w:rPr>
      </w:pPr>
      <w:r w:rsidRPr="001E0293">
        <w:rPr>
          <w:rFonts w:ascii="Cambria" w:hAnsi="Cambria"/>
        </w:rPr>
        <w:t>“If you are willing to fight on our side, under my command, then yes, we would.” I bartered. He held out his hand and we shook on it. “Done deal, then?” He raised an eyebrow and clapped his hand.</w:t>
      </w:r>
    </w:p>
    <w:p w14:paraId="1DB9B321" w14:textId="77777777" w:rsidR="00B5424E" w:rsidRPr="001E0293" w:rsidRDefault="00B5424E" w:rsidP="00B5424E">
      <w:pPr>
        <w:pStyle w:val="Style2"/>
        <w:rPr>
          <w:rFonts w:ascii="Cambria" w:hAnsi="Cambria"/>
        </w:rPr>
      </w:pPr>
      <w:r w:rsidRPr="001E0293">
        <w:rPr>
          <w:rFonts w:ascii="Cambria" w:hAnsi="Cambria"/>
        </w:rPr>
        <w:t>“Not exactly. I need a drop of your blood, so I can summon you.” I whipped out my vial and watched him stare at me, confused. He bared his fangs and bit into his wrist, then held it out to me. I placed the bottle under his wrist and let a drop of blood drip in. His blood was nearly black.</w:t>
      </w:r>
    </w:p>
    <w:p w14:paraId="7819C3D7" w14:textId="77777777" w:rsidR="00B5424E" w:rsidRPr="001E0293" w:rsidRDefault="00B5424E" w:rsidP="00B5424E">
      <w:pPr>
        <w:pStyle w:val="Style2"/>
        <w:rPr>
          <w:rFonts w:ascii="Cambria" w:hAnsi="Cambria"/>
        </w:rPr>
      </w:pPr>
      <w:r w:rsidRPr="001E0293">
        <w:rPr>
          <w:rFonts w:ascii="Cambria" w:hAnsi="Cambria"/>
        </w:rPr>
        <w:t>“Thank you.” I smiled.</w:t>
      </w:r>
    </w:p>
    <w:p w14:paraId="0F7AFA8E" w14:textId="77777777" w:rsidR="00B5424E" w:rsidRPr="001E0293" w:rsidRDefault="00B5424E" w:rsidP="00B5424E">
      <w:pPr>
        <w:pStyle w:val="Style2"/>
        <w:rPr>
          <w:rFonts w:ascii="Cambria" w:hAnsi="Cambria"/>
        </w:rPr>
      </w:pPr>
      <w:r w:rsidRPr="001E0293">
        <w:rPr>
          <w:rFonts w:ascii="Cambria" w:hAnsi="Cambria"/>
        </w:rPr>
        <w:t>“We have a portal in the key room, I’ll take you.” He smiled and began walking. “But I must remind you—do not travel alone until the battle is over.” As he turned and walked into the room, we were blindsided by several henchmen. Emrick shouted, “Run!” But I couldn’t. I was writhing in pain that suddenly seared in my chest. I was able to glance at Emrick, he was bleeding from the chest.</w:t>
      </w:r>
    </w:p>
    <w:p w14:paraId="7BEADF57" w14:textId="77777777" w:rsidR="00B5424E" w:rsidRPr="001E0293" w:rsidRDefault="00B5424E" w:rsidP="00B5424E">
      <w:pPr>
        <w:pStyle w:val="Style2"/>
        <w:rPr>
          <w:rFonts w:ascii="Cambria" w:hAnsi="Cambria"/>
        </w:rPr>
      </w:pPr>
      <w:r w:rsidRPr="001E0293">
        <w:rPr>
          <w:rFonts w:ascii="Cambria" w:hAnsi="Cambria"/>
        </w:rPr>
        <w:t>“What’s wrong with her?” Kade screamed at him. Caspian was fighting off a henchman; Luna was holding my hand as I slouched against the wall.</w:t>
      </w:r>
    </w:p>
    <w:p w14:paraId="7C8710ED" w14:textId="77777777" w:rsidR="00B5424E" w:rsidRPr="001E0293" w:rsidRDefault="00B5424E" w:rsidP="00B5424E">
      <w:pPr>
        <w:pStyle w:val="Style2"/>
        <w:rPr>
          <w:rFonts w:ascii="Cambria" w:hAnsi="Cambria"/>
        </w:rPr>
      </w:pPr>
      <w:r w:rsidRPr="001E0293">
        <w:rPr>
          <w:rFonts w:ascii="Cambria" w:hAnsi="Cambria"/>
        </w:rPr>
        <w:t>“She has my blood coursing through her—she feels what I feel.” Emrick said without emotion, no doubt part of being a Vamp.</w:t>
      </w:r>
    </w:p>
    <w:p w14:paraId="64A14BE8" w14:textId="77777777" w:rsidR="00B5424E" w:rsidRPr="001E0293" w:rsidRDefault="00B5424E" w:rsidP="00B5424E">
      <w:pPr>
        <w:pStyle w:val="Style2"/>
        <w:rPr>
          <w:rFonts w:ascii="Cambria" w:hAnsi="Cambria"/>
        </w:rPr>
      </w:pPr>
      <w:r w:rsidRPr="001E0293">
        <w:rPr>
          <w:rFonts w:ascii="Cambria" w:hAnsi="Cambria"/>
        </w:rPr>
        <w:t>“Why the hell does she have your blood?” I heard Kade’s voice go stone cold. He was helping Caspian finish off the henchmen.</w:t>
      </w:r>
    </w:p>
    <w:p w14:paraId="1AE9EE35" w14:textId="77777777" w:rsidR="00B5424E" w:rsidRPr="001E0293" w:rsidRDefault="00B5424E" w:rsidP="00B5424E">
      <w:pPr>
        <w:pStyle w:val="Style2"/>
        <w:rPr>
          <w:rFonts w:ascii="Cambria" w:hAnsi="Cambria"/>
        </w:rPr>
      </w:pPr>
      <w:r w:rsidRPr="001E0293">
        <w:rPr>
          <w:rFonts w:ascii="Cambria" w:hAnsi="Cambria"/>
        </w:rPr>
        <w:t>“What do you think happens when a random visitor just suddenly appears—in my room, of all places?” Emrick said as he rubbed his chest and stood up. Moments later, I felt the pain disappear. Luna let go of my hand, and when I looked up, Emrick was standing beside me, holding out his hand to help me up. I politely took it, and quickly regretted it. He pulled me in tight and whispered in my ear.</w:t>
      </w:r>
    </w:p>
    <w:p w14:paraId="1B642273" w14:textId="77777777" w:rsidR="00B5424E" w:rsidRPr="001E0293" w:rsidRDefault="00B5424E" w:rsidP="00B5424E">
      <w:pPr>
        <w:pStyle w:val="Style2"/>
        <w:rPr>
          <w:rFonts w:ascii="Cambria" w:hAnsi="Cambria"/>
        </w:rPr>
      </w:pPr>
      <w:r w:rsidRPr="001E0293">
        <w:rPr>
          <w:rFonts w:ascii="Cambria" w:hAnsi="Cambria"/>
        </w:rPr>
        <w:t>“You. Will. Be. Mine.” Emrick grinned and walked away. “Portal’s there.” He pointed lazily and walked away.</w:t>
      </w:r>
    </w:p>
    <w:p w14:paraId="6B8A5C48" w14:textId="77777777" w:rsidR="00B5424E" w:rsidRPr="001E0293" w:rsidRDefault="00B5424E" w:rsidP="00B5424E">
      <w:pPr>
        <w:pStyle w:val="Style2"/>
        <w:rPr>
          <w:rFonts w:ascii="Cambria" w:hAnsi="Cambria"/>
        </w:rPr>
      </w:pPr>
      <w:r w:rsidRPr="001E0293">
        <w:rPr>
          <w:rFonts w:ascii="Cambria" w:hAnsi="Cambria"/>
        </w:rPr>
        <w:t>“You didn’t tell us.” Luna came to me, hurt in her eyes.</w:t>
      </w:r>
    </w:p>
    <w:p w14:paraId="36033370" w14:textId="77777777" w:rsidR="00B5424E" w:rsidRPr="001E0293" w:rsidRDefault="00B5424E" w:rsidP="00B5424E">
      <w:pPr>
        <w:pStyle w:val="Style2"/>
        <w:rPr>
          <w:rFonts w:ascii="Cambria" w:hAnsi="Cambria"/>
        </w:rPr>
      </w:pPr>
      <w:r w:rsidRPr="001E0293">
        <w:rPr>
          <w:rFonts w:ascii="Cambria" w:hAnsi="Cambria"/>
        </w:rPr>
        <w:t xml:space="preserve">“Tell you what? When was there time? Honestly, I was waiting to leave this place before starting any new chaos. But apparently, I was too late.” I rubbed at my chest. “When will the blood wear off?” I asked Kade. The look on my face must have said it all, because he walked over and wrapped his arms around me. “I do not know with you. With mortals, give or take a week. Angels, about a day, no more than three. And </w:t>
      </w:r>
      <w:proofErr w:type="spellStart"/>
      <w:r w:rsidRPr="001E0293">
        <w:rPr>
          <w:rFonts w:ascii="Cambria" w:hAnsi="Cambria"/>
        </w:rPr>
        <w:t>Phós</w:t>
      </w:r>
      <w:proofErr w:type="spellEnd"/>
      <w:r w:rsidRPr="001E0293">
        <w:rPr>
          <w:rFonts w:ascii="Cambria" w:hAnsi="Cambria"/>
        </w:rPr>
        <w:t>? Well, that one, I have no idea. But we will find a way around it. The Fae should know.” He kissed the top of my head and grabbed onto my hand. I decided against telling him about what Emrick said. We needed to focus our energy on Micah.</w:t>
      </w:r>
    </w:p>
    <w:p w14:paraId="33D91E23" w14:textId="77777777" w:rsidR="00B5424E" w:rsidRPr="001E0293" w:rsidRDefault="00B5424E" w:rsidP="00B5424E">
      <w:pPr>
        <w:pStyle w:val="Style2"/>
        <w:rPr>
          <w:rFonts w:ascii="Cambria" w:hAnsi="Cambria"/>
        </w:rPr>
      </w:pPr>
      <w:r w:rsidRPr="001E0293">
        <w:rPr>
          <w:rFonts w:ascii="Cambria" w:hAnsi="Cambria"/>
        </w:rPr>
        <w:t>“What are the Fae like?” I asked Kade as we watched Luna and Caspian enter the portal first.</w:t>
      </w:r>
    </w:p>
    <w:p w14:paraId="2B660560" w14:textId="77777777" w:rsidR="00B5424E" w:rsidRPr="001E0293" w:rsidRDefault="00B5424E" w:rsidP="00B5424E">
      <w:pPr>
        <w:pStyle w:val="Style2"/>
        <w:rPr>
          <w:rFonts w:ascii="Cambria" w:hAnsi="Cambria"/>
        </w:rPr>
      </w:pPr>
      <w:r w:rsidRPr="001E0293">
        <w:rPr>
          <w:rFonts w:ascii="Cambria" w:hAnsi="Cambria"/>
        </w:rPr>
        <w:t>“Honestly, they are not bad. Most fairy tales portray them as tricksters and ugly creatures, but in all honesty, they were God’s creation when he tried blending Angel and Human. He obviously got something wrong in the chemistry, because they ended up having powers. So they are brave, beautiful, and smart. But at the same time they are also clumsy, and they bleed and die… just not as fast as humans.” He picked me up. “The Fae Queen’s name is Caelian. She is the most beautiful creature you will ever lay eyes on. Do not be surprised if she hits on you; Fae do not have a sexual preference—and you are more beautiful than she is, so of course she is going to try to hit on you.” He kissed me on the lips as we stepped into the portal, and I was sure glad he did. I needed the buzz to get me through the blue without having a panic attack.</w:t>
      </w:r>
    </w:p>
    <w:p w14:paraId="03E8F37E" w14:textId="77777777" w:rsidR="00B5424E" w:rsidRPr="001E0293" w:rsidRDefault="00B5424E" w:rsidP="00B5424E">
      <w:pPr>
        <w:pStyle w:val="Style2"/>
        <w:rPr>
          <w:rFonts w:ascii="Cambria" w:hAnsi="Cambria"/>
        </w:rPr>
      </w:pPr>
    </w:p>
    <w:p w14:paraId="6FB3FDC2" w14:textId="77777777" w:rsidR="00F21889" w:rsidRDefault="00F21889">
      <w:pPr>
        <w:ind w:firstLine="720"/>
        <w:rPr>
          <w:rFonts w:ascii="Cambria" w:eastAsiaTheme="majorEastAsia" w:hAnsi="Cambria" w:cstheme="majorBidi"/>
          <w:caps/>
        </w:rPr>
      </w:pPr>
      <w:r>
        <w:rPr>
          <w:rFonts w:ascii="Cambria" w:hAnsi="Cambria"/>
        </w:rPr>
        <w:br w:type="page"/>
      </w:r>
    </w:p>
    <w:p w14:paraId="05CAD819" w14:textId="2ACF59C7" w:rsidR="00B5424E" w:rsidRPr="000B260B" w:rsidRDefault="00B5424E" w:rsidP="000B260B">
      <w:pPr>
        <w:pStyle w:val="Heading1"/>
      </w:pPr>
      <w:r w:rsidRPr="000B260B">
        <w:t>SIXTEEN.</w:t>
      </w:r>
    </w:p>
    <w:p w14:paraId="51D0EC6E" w14:textId="77777777" w:rsidR="00B5424E" w:rsidRPr="001E0293" w:rsidRDefault="00B5424E" w:rsidP="00B5424E">
      <w:pPr>
        <w:pStyle w:val="Style2"/>
        <w:rPr>
          <w:rFonts w:ascii="Cambria" w:hAnsi="Cambria"/>
        </w:rPr>
      </w:pPr>
      <w:r w:rsidRPr="001E0293">
        <w:rPr>
          <w:rFonts w:ascii="Cambria" w:hAnsi="Cambria"/>
        </w:rPr>
        <w:t>It was dark, and the noise, quite loud, caught me off guard. Kade put me down, and as I stepped away from the portal, I realized we were in a cave, trapped inside by a roaring waterfall.</w:t>
      </w:r>
    </w:p>
    <w:p w14:paraId="570B1E63" w14:textId="77777777" w:rsidR="00B5424E" w:rsidRPr="001E0293" w:rsidRDefault="00B5424E" w:rsidP="00B5424E">
      <w:pPr>
        <w:pStyle w:val="Style2"/>
        <w:rPr>
          <w:rFonts w:ascii="Cambria" w:hAnsi="Cambria"/>
        </w:rPr>
      </w:pPr>
      <w:r w:rsidRPr="001E0293">
        <w:rPr>
          <w:rFonts w:ascii="Cambria" w:hAnsi="Cambria"/>
        </w:rPr>
        <w:t>“Hello there.” A young woman stepped through the water, but somehow remained completely dry.</w:t>
      </w:r>
    </w:p>
    <w:p w14:paraId="6099A16B" w14:textId="77777777" w:rsidR="00B5424E" w:rsidRPr="001E0293" w:rsidRDefault="00B5424E" w:rsidP="00B5424E">
      <w:pPr>
        <w:pStyle w:val="Style2"/>
        <w:rPr>
          <w:rFonts w:ascii="Cambria" w:hAnsi="Cambria"/>
        </w:rPr>
      </w:pPr>
      <w:r w:rsidRPr="001E0293">
        <w:rPr>
          <w:rFonts w:ascii="Cambria" w:hAnsi="Cambria"/>
        </w:rPr>
        <w:t>“Oh, umm… Hello.” I tripped over my words.</w:t>
      </w:r>
    </w:p>
    <w:p w14:paraId="00D25D77" w14:textId="77777777" w:rsidR="00B5424E" w:rsidRPr="001E0293" w:rsidRDefault="00B5424E" w:rsidP="00B5424E">
      <w:pPr>
        <w:pStyle w:val="Style2"/>
        <w:rPr>
          <w:rFonts w:ascii="Cambria" w:hAnsi="Cambria"/>
        </w:rPr>
      </w:pPr>
      <w:r w:rsidRPr="001E0293">
        <w:rPr>
          <w:rFonts w:ascii="Cambria" w:hAnsi="Cambria"/>
        </w:rPr>
        <w:t>“Hello, we are the companions of the prophecies. We come with them in hopes of speaking to Caelian.” Caspian yelled, a bit too loudly, obviously having problems with the loudness of the waterfall.</w:t>
      </w:r>
    </w:p>
    <w:p w14:paraId="21585EAC" w14:textId="77777777" w:rsidR="00B5424E" w:rsidRPr="001E0293" w:rsidRDefault="00B5424E" w:rsidP="00B5424E">
      <w:pPr>
        <w:pStyle w:val="Style2"/>
        <w:rPr>
          <w:rFonts w:ascii="Cambria" w:hAnsi="Cambria"/>
        </w:rPr>
      </w:pPr>
      <w:r w:rsidRPr="001E0293">
        <w:rPr>
          <w:rFonts w:ascii="Cambria" w:hAnsi="Cambria"/>
        </w:rPr>
        <w:t>“Hello, Oriana and Luna—and Kade and Caspian. We have been rather excited, waiting for your arrival. ‘Best for last’ is what the Queen tells us. My name is Marion—follow me, please. There is a bridge.” She turned around and briskly walked through the waterfall without skipping a beat.</w:t>
      </w:r>
    </w:p>
    <w:p w14:paraId="5634A80D" w14:textId="77777777" w:rsidR="00B5424E" w:rsidRPr="001E0293" w:rsidRDefault="00B5424E" w:rsidP="00B5424E">
      <w:pPr>
        <w:pStyle w:val="Style2"/>
        <w:rPr>
          <w:rFonts w:ascii="Cambria" w:hAnsi="Cambria"/>
        </w:rPr>
      </w:pPr>
      <w:r w:rsidRPr="001E0293">
        <w:rPr>
          <w:rFonts w:ascii="Cambria" w:hAnsi="Cambria"/>
        </w:rPr>
        <w:t>“Nuh uhh, I am not going first.” Caspian stepped back and dragged Luna backward with him. I grabbed onto Kade’s hand and led him behind me through the waterfall. I could feel the coolness, and it felt as though the water was running down my body, but yet it didn’t soak through. My hair was dry as dirt, and my clothes even dryer. I could have stayed under the falling waters forever, but I didn’t. I opened my eyes when I was clear of the waterfall, and was met by the most beautiful pond, the reflection of the greenery, and lanterns along the bridge. We stepped onto the grass, and I immediately felt safe.</w:t>
      </w:r>
    </w:p>
    <w:p w14:paraId="3D1FEF93" w14:textId="77777777" w:rsidR="00B5424E" w:rsidRPr="001E0293" w:rsidRDefault="00B5424E" w:rsidP="00B5424E">
      <w:pPr>
        <w:pStyle w:val="Style2"/>
        <w:rPr>
          <w:rFonts w:ascii="Cambria" w:hAnsi="Cambria"/>
        </w:rPr>
      </w:pPr>
      <w:r w:rsidRPr="001E0293">
        <w:rPr>
          <w:rFonts w:ascii="Cambria" w:hAnsi="Cambria"/>
        </w:rPr>
        <w:t>“There is only one way in and one way out—the portal there. Otherwise, the forest is surrounded by jagged mountains. It looks vast from here, but I assure you, it is quite small within our mountain limits.” Marion said as she walked. “We live here and claim to be an Amish community to the outside world, but among ourselves, we all know what we truly are.” She looked back at me and winked.</w:t>
      </w:r>
    </w:p>
    <w:p w14:paraId="0D36AB54" w14:textId="77777777" w:rsidR="00B5424E" w:rsidRPr="001E0293" w:rsidRDefault="00B5424E" w:rsidP="00B5424E">
      <w:pPr>
        <w:pStyle w:val="Style2"/>
        <w:rPr>
          <w:rFonts w:ascii="Cambria" w:hAnsi="Cambria"/>
        </w:rPr>
      </w:pPr>
      <w:r w:rsidRPr="001E0293">
        <w:rPr>
          <w:rFonts w:ascii="Cambria" w:hAnsi="Cambria"/>
        </w:rPr>
        <w:t>“Are all Amish Fae?” I asked her, curious if everyone in my life had really been that deceitful.</w:t>
      </w:r>
    </w:p>
    <w:p w14:paraId="05576F97" w14:textId="77777777" w:rsidR="00B5424E" w:rsidRPr="001E0293" w:rsidRDefault="00B5424E" w:rsidP="00B5424E">
      <w:pPr>
        <w:pStyle w:val="Style2"/>
        <w:rPr>
          <w:rFonts w:ascii="Cambria" w:hAnsi="Cambria"/>
        </w:rPr>
      </w:pPr>
      <w:r w:rsidRPr="001E0293">
        <w:rPr>
          <w:rFonts w:ascii="Cambria" w:hAnsi="Cambria"/>
        </w:rPr>
        <w:t>She let out a slight chuckle. “No, we all hide in broad daylight. Every single non-human entity hides right in front of you. Like this wonderful woman.” She walked up to a small cottage and knocked, then stepped aside. When the door opened, my heart burst with joy. “Cecelia!”</w:t>
      </w:r>
    </w:p>
    <w:p w14:paraId="06609E92" w14:textId="77777777" w:rsidR="00B5424E" w:rsidRPr="001E0293" w:rsidRDefault="00B5424E" w:rsidP="00B5424E">
      <w:pPr>
        <w:pStyle w:val="Style2"/>
        <w:rPr>
          <w:rFonts w:ascii="Cambria" w:hAnsi="Cambria"/>
        </w:rPr>
      </w:pPr>
      <w:r w:rsidRPr="001E0293">
        <w:rPr>
          <w:rFonts w:ascii="Cambria" w:hAnsi="Cambria"/>
        </w:rPr>
        <w:t>“My child, my sweet, beautiful girl.” She embraced me. Until that moment, I hadn’t known how seriously I needed this. I grabbed onto her as if my life depended on it. She was sniffling onto my shoulder. “I owe you my life and soul, Oriana. I owe you everything.” She pulled away and kissed my cheek and then my hand. She held her hand against my cheek. “When Caelian told me about your journey, and how you would be stopping here, my heart sang. I wouldn’t be here for you. And the Queen is forever in your debt, as well.”</w:t>
      </w:r>
    </w:p>
    <w:p w14:paraId="43AFE8AF" w14:textId="77777777" w:rsidR="00B5424E" w:rsidRPr="001E0293" w:rsidRDefault="00B5424E" w:rsidP="00B5424E">
      <w:pPr>
        <w:pStyle w:val="Style2"/>
        <w:rPr>
          <w:rFonts w:ascii="Cambria" w:hAnsi="Cambria"/>
        </w:rPr>
      </w:pPr>
      <w:r w:rsidRPr="001E0293">
        <w:rPr>
          <w:rFonts w:ascii="Cambria" w:hAnsi="Cambria"/>
        </w:rPr>
        <w:t>“Why is she in my debt? I haven’t even met her yet.” I looked at her, puzzled. “I know I’m to be responsible for saving everyone from Micah’s wrath, but it’s my duty as the prophet.”</w:t>
      </w:r>
    </w:p>
    <w:p w14:paraId="4E7E4A67" w14:textId="77777777" w:rsidR="00B5424E" w:rsidRPr="001E0293" w:rsidRDefault="00B5424E" w:rsidP="00B5424E">
      <w:pPr>
        <w:pStyle w:val="Style2"/>
        <w:rPr>
          <w:rFonts w:ascii="Cambria" w:hAnsi="Cambria"/>
        </w:rPr>
      </w:pPr>
      <w:r w:rsidRPr="001E0293">
        <w:rPr>
          <w:rFonts w:ascii="Cambria" w:hAnsi="Cambria"/>
        </w:rPr>
        <w:t xml:space="preserve">“I am her sister, dear. Shall we go meet her now?” She pulled me down along the path. I glanced behind me and saw Marion linking arms with Luna, and the boys close behind. </w:t>
      </w:r>
    </w:p>
    <w:p w14:paraId="5DF94089" w14:textId="77777777" w:rsidR="00B5424E" w:rsidRPr="001E0293" w:rsidRDefault="00B5424E" w:rsidP="00B5424E">
      <w:pPr>
        <w:pStyle w:val="Style2"/>
        <w:rPr>
          <w:rFonts w:ascii="Cambria" w:hAnsi="Cambria"/>
        </w:rPr>
      </w:pPr>
      <w:r w:rsidRPr="001E0293">
        <w:rPr>
          <w:rFonts w:ascii="Cambria" w:hAnsi="Cambria"/>
        </w:rPr>
        <w:t>“You look… great.” I mentioned, noticing she looked much younger than when I had met her.</w:t>
      </w:r>
    </w:p>
    <w:p w14:paraId="3E2DAFEC" w14:textId="77777777" w:rsidR="00B5424E" w:rsidRPr="001E0293" w:rsidRDefault="00B5424E" w:rsidP="00B5424E">
      <w:pPr>
        <w:pStyle w:val="Style2"/>
        <w:rPr>
          <w:rFonts w:ascii="Cambria" w:hAnsi="Cambria"/>
        </w:rPr>
      </w:pPr>
      <w:r w:rsidRPr="001E0293">
        <w:rPr>
          <w:rFonts w:ascii="Cambria" w:hAnsi="Cambria"/>
        </w:rPr>
        <w:t xml:space="preserve">“This is my true form. Our water here keeps us young. The mundane world calls it the ‘Fountain of Youth.’” She squeezed my hand. “Not much further away.” We arrived at a small cottage about the same size as Cecelia’s. “Sister my dear, open up! Oriana is here!” She turned to us. “Also, she dreads the name Caelian, call her </w:t>
      </w:r>
      <w:proofErr w:type="spellStart"/>
      <w:r w:rsidRPr="001E0293">
        <w:rPr>
          <w:rFonts w:ascii="Cambria" w:hAnsi="Cambria"/>
        </w:rPr>
        <w:t>Caelia</w:t>
      </w:r>
      <w:proofErr w:type="spellEnd"/>
      <w:r w:rsidRPr="001E0293">
        <w:rPr>
          <w:rFonts w:ascii="Cambria" w:hAnsi="Cambria"/>
        </w:rPr>
        <w:t>.” She winked.</w:t>
      </w:r>
    </w:p>
    <w:p w14:paraId="79C2B6A4" w14:textId="77777777" w:rsidR="00B5424E" w:rsidRPr="001E0293" w:rsidRDefault="00B5424E" w:rsidP="00B5424E">
      <w:pPr>
        <w:pStyle w:val="Style2"/>
        <w:rPr>
          <w:rFonts w:ascii="Cambria" w:hAnsi="Cambria"/>
        </w:rPr>
      </w:pPr>
      <w:r w:rsidRPr="001E0293">
        <w:rPr>
          <w:rFonts w:ascii="Cambria" w:hAnsi="Cambria"/>
        </w:rPr>
        <w:t>“I’m coming! I’m coming!” I heard from within the home. The door burst open, and I was nearly knocked off my feet. She wrapped her arms around me and squeezed tightly. “It’s about time,” she whispered in my ear and pulled away. The look on my face must have shown my surprise. Not many royalties would act this way. “Did I offend?” She questioned me.</w:t>
      </w:r>
    </w:p>
    <w:p w14:paraId="3DE59D7A" w14:textId="77777777" w:rsidR="00B5424E" w:rsidRPr="001E0293" w:rsidRDefault="00B5424E" w:rsidP="00B5424E">
      <w:pPr>
        <w:pStyle w:val="Style2"/>
        <w:rPr>
          <w:rFonts w:ascii="Cambria" w:hAnsi="Cambria"/>
        </w:rPr>
      </w:pPr>
      <w:r w:rsidRPr="001E0293">
        <w:rPr>
          <w:rFonts w:ascii="Cambria" w:hAnsi="Cambria"/>
        </w:rPr>
        <w:t xml:space="preserve">“No </w:t>
      </w:r>
      <w:proofErr w:type="spellStart"/>
      <w:r w:rsidRPr="001E0293">
        <w:rPr>
          <w:rFonts w:ascii="Cambria" w:hAnsi="Cambria"/>
        </w:rPr>
        <w:t>no</w:t>
      </w:r>
      <w:proofErr w:type="spellEnd"/>
      <w:r w:rsidRPr="001E0293">
        <w:rPr>
          <w:rFonts w:ascii="Cambria" w:hAnsi="Cambria"/>
        </w:rPr>
        <w:t>, not at all, it’s just… with the wolves and vampires, the royalty were…”</w:t>
      </w:r>
    </w:p>
    <w:p w14:paraId="2CD71A60" w14:textId="77777777" w:rsidR="00B5424E" w:rsidRPr="001E0293" w:rsidRDefault="00B5424E" w:rsidP="00B5424E">
      <w:pPr>
        <w:pStyle w:val="Style2"/>
        <w:rPr>
          <w:rFonts w:ascii="Cambria" w:hAnsi="Cambria"/>
        </w:rPr>
      </w:pPr>
      <w:r w:rsidRPr="001E0293">
        <w:rPr>
          <w:rFonts w:ascii="Cambria" w:hAnsi="Cambria"/>
        </w:rPr>
        <w:t>“Asses,” she finished and smiled. “We differ from most. We run things how they ought to be. My home is no bigger than everyone else’s, my income is not higher than the rest. I treat everyone as they treat me or my kin. Since you saved my sister, I owe you.”</w:t>
      </w:r>
    </w:p>
    <w:p w14:paraId="531BB289" w14:textId="77777777" w:rsidR="00B5424E" w:rsidRPr="001E0293" w:rsidRDefault="00B5424E" w:rsidP="00B5424E">
      <w:pPr>
        <w:pStyle w:val="Style2"/>
        <w:rPr>
          <w:rFonts w:ascii="Cambria" w:hAnsi="Cambria"/>
        </w:rPr>
      </w:pPr>
      <w:r w:rsidRPr="001E0293">
        <w:rPr>
          <w:rFonts w:ascii="Cambria" w:hAnsi="Cambria"/>
        </w:rPr>
        <w:t>“But you don’t, she was kind to me when I was alone and confused. Even in the darkest moments, she was kind. I couldn’t lose her.” I looked at Cecelia. “And thank you for that.”</w:t>
      </w:r>
    </w:p>
    <w:p w14:paraId="689D0D8E" w14:textId="77777777" w:rsidR="00B5424E" w:rsidRPr="001E0293" w:rsidRDefault="00B5424E" w:rsidP="00B5424E">
      <w:pPr>
        <w:pStyle w:val="Style2"/>
        <w:rPr>
          <w:rFonts w:ascii="Cambria" w:hAnsi="Cambria"/>
        </w:rPr>
      </w:pPr>
      <w:r w:rsidRPr="001E0293">
        <w:rPr>
          <w:rFonts w:ascii="Cambria" w:hAnsi="Cambria"/>
        </w:rPr>
        <w:t xml:space="preserve">“Pish posh, let’s go eat, shall we?” </w:t>
      </w:r>
      <w:proofErr w:type="spellStart"/>
      <w:r w:rsidRPr="001E0293">
        <w:rPr>
          <w:rFonts w:ascii="Cambria" w:hAnsi="Cambria"/>
        </w:rPr>
        <w:t>Caelia</w:t>
      </w:r>
      <w:proofErr w:type="spellEnd"/>
      <w:r w:rsidRPr="001E0293">
        <w:rPr>
          <w:rFonts w:ascii="Cambria" w:hAnsi="Cambria"/>
        </w:rPr>
        <w:t xml:space="preserve"> walked along the pathway, it curved alongside the pond. As we walked on, I could hear music and laughter, and as we continued, it got louder. We walked through a large archway and were met by a crowd of people. Everyone was clapping and cheering; there was even a small band playing, and decorations all around.</w:t>
      </w:r>
    </w:p>
    <w:p w14:paraId="6C1DEDFB" w14:textId="77777777" w:rsidR="00B5424E" w:rsidRPr="001E0293" w:rsidRDefault="00B5424E" w:rsidP="00B5424E">
      <w:pPr>
        <w:pStyle w:val="Style2"/>
        <w:rPr>
          <w:rFonts w:ascii="Cambria" w:hAnsi="Cambria"/>
        </w:rPr>
      </w:pPr>
      <w:r w:rsidRPr="001E0293">
        <w:rPr>
          <w:rFonts w:ascii="Cambria" w:hAnsi="Cambria"/>
        </w:rPr>
        <w:t>“What is this?” I asked as Kade walked up next to me and grabbed me around my waist.</w:t>
      </w:r>
    </w:p>
    <w:p w14:paraId="533F9784" w14:textId="77777777" w:rsidR="00B5424E" w:rsidRPr="001E0293" w:rsidRDefault="00B5424E" w:rsidP="00B5424E">
      <w:pPr>
        <w:pStyle w:val="Style2"/>
        <w:rPr>
          <w:rFonts w:ascii="Cambria" w:hAnsi="Cambria"/>
        </w:rPr>
      </w:pPr>
      <w:r w:rsidRPr="001E0293">
        <w:rPr>
          <w:rFonts w:ascii="Cambria" w:hAnsi="Cambria"/>
        </w:rPr>
        <w:t>“To celebrate—by tomorrow, we should be facing Micah.” Kade said and gave me a gentle squeeze.</w:t>
      </w:r>
    </w:p>
    <w:p w14:paraId="49A47AFE" w14:textId="77777777" w:rsidR="00B5424E" w:rsidRPr="001E0293" w:rsidRDefault="00B5424E" w:rsidP="00B5424E">
      <w:pPr>
        <w:pStyle w:val="Style2"/>
        <w:rPr>
          <w:rFonts w:ascii="Cambria" w:hAnsi="Cambria"/>
        </w:rPr>
      </w:pPr>
      <w:r w:rsidRPr="001E0293">
        <w:rPr>
          <w:rFonts w:ascii="Cambria" w:hAnsi="Cambria"/>
        </w:rPr>
        <w:t>“I’m starved. This is awesome!” Caspian ran past me, dragging my sister along. She glanced at me with eyes full of joy.</w:t>
      </w:r>
    </w:p>
    <w:p w14:paraId="460F4C86" w14:textId="77777777" w:rsidR="00B5424E" w:rsidRPr="001E0293" w:rsidRDefault="00B5424E" w:rsidP="00B5424E">
      <w:pPr>
        <w:pStyle w:val="Style2"/>
        <w:rPr>
          <w:rFonts w:ascii="Cambria" w:hAnsi="Cambria"/>
        </w:rPr>
      </w:pPr>
      <w:r w:rsidRPr="001E0293">
        <w:rPr>
          <w:rFonts w:ascii="Cambria" w:hAnsi="Cambria"/>
        </w:rPr>
        <w:t>“</w:t>
      </w:r>
      <w:proofErr w:type="spellStart"/>
      <w:r w:rsidRPr="001E0293">
        <w:rPr>
          <w:rFonts w:ascii="Cambria" w:hAnsi="Cambria"/>
        </w:rPr>
        <w:t>Caelia</w:t>
      </w:r>
      <w:proofErr w:type="spellEnd"/>
      <w:r w:rsidRPr="001E0293">
        <w:rPr>
          <w:rFonts w:ascii="Cambria" w:hAnsi="Cambria"/>
        </w:rPr>
        <w:t>, may we take a walk?” I turned and asked her. I looked back at Kade, and he nodded and kissed my cheek, then chased after the others.</w:t>
      </w:r>
    </w:p>
    <w:p w14:paraId="53F779E2" w14:textId="77777777" w:rsidR="00B5424E" w:rsidRPr="001E0293" w:rsidRDefault="00B5424E" w:rsidP="00B5424E">
      <w:pPr>
        <w:pStyle w:val="Style2"/>
        <w:rPr>
          <w:rFonts w:ascii="Cambria" w:hAnsi="Cambria"/>
        </w:rPr>
      </w:pPr>
      <w:r w:rsidRPr="001E0293">
        <w:rPr>
          <w:rFonts w:ascii="Cambria" w:hAnsi="Cambria"/>
        </w:rPr>
        <w:t>“Yes. Let’s.” She offered me her arm and I linked mine through.</w:t>
      </w:r>
    </w:p>
    <w:p w14:paraId="580BBEB3" w14:textId="77777777" w:rsidR="00B5424E" w:rsidRPr="001E0293" w:rsidRDefault="00B5424E" w:rsidP="00B5424E">
      <w:pPr>
        <w:pStyle w:val="Style2"/>
        <w:rPr>
          <w:rFonts w:ascii="Cambria" w:hAnsi="Cambria"/>
        </w:rPr>
      </w:pPr>
      <w:r w:rsidRPr="001E0293">
        <w:rPr>
          <w:rFonts w:ascii="Cambria" w:hAnsi="Cambria"/>
        </w:rPr>
        <w:t>“I need to ask you something,” I asked her when we were out of the others’ hearing range.</w:t>
      </w:r>
    </w:p>
    <w:p w14:paraId="559FAC92" w14:textId="77777777" w:rsidR="00B5424E" w:rsidRPr="001E0293" w:rsidRDefault="00B5424E" w:rsidP="00B5424E">
      <w:pPr>
        <w:pStyle w:val="Style2"/>
        <w:rPr>
          <w:rFonts w:ascii="Cambria" w:hAnsi="Cambria"/>
        </w:rPr>
      </w:pPr>
      <w:r w:rsidRPr="001E0293">
        <w:rPr>
          <w:rFonts w:ascii="Cambria" w:hAnsi="Cambria"/>
        </w:rPr>
        <w:t>“Ask away.” She said simply.</w:t>
      </w:r>
    </w:p>
    <w:p w14:paraId="69AC4B2E" w14:textId="77777777" w:rsidR="00B5424E" w:rsidRPr="001E0293" w:rsidRDefault="00B5424E" w:rsidP="00B5424E">
      <w:pPr>
        <w:pStyle w:val="Style2"/>
        <w:rPr>
          <w:rFonts w:ascii="Cambria" w:hAnsi="Cambria"/>
        </w:rPr>
      </w:pPr>
      <w:r w:rsidRPr="001E0293">
        <w:rPr>
          <w:rFonts w:ascii="Cambria" w:hAnsi="Cambria"/>
        </w:rPr>
        <w:t xml:space="preserve">“Tomorrow, after my sister and I find out where Micah is, do you possibly think I could leave her and Caspian behind? I know she and I are the prophet together—or so I think. But I can’t be fighting Micah while I worry about her. And although Caspian would make a great warrior, he should be here for my sister in case I don’t make it… in case something bad happens.” </w:t>
      </w:r>
      <w:proofErr w:type="spellStart"/>
      <w:r w:rsidRPr="001E0293">
        <w:rPr>
          <w:rFonts w:ascii="Cambria" w:hAnsi="Cambria"/>
        </w:rPr>
        <w:t>Caelia</w:t>
      </w:r>
      <w:proofErr w:type="spellEnd"/>
      <w:r w:rsidRPr="001E0293">
        <w:rPr>
          <w:rFonts w:ascii="Cambria" w:hAnsi="Cambria"/>
        </w:rPr>
        <w:t xml:space="preserve"> stopped and looked me in my eyes.</w:t>
      </w:r>
    </w:p>
    <w:p w14:paraId="11CD245E" w14:textId="77777777" w:rsidR="00B5424E" w:rsidRPr="001E0293" w:rsidRDefault="00B5424E" w:rsidP="00B5424E">
      <w:pPr>
        <w:pStyle w:val="Style2"/>
        <w:rPr>
          <w:rFonts w:ascii="Cambria" w:hAnsi="Cambria"/>
        </w:rPr>
      </w:pPr>
      <w:r w:rsidRPr="001E0293">
        <w:rPr>
          <w:rFonts w:ascii="Cambria" w:hAnsi="Cambria"/>
        </w:rPr>
        <w:t>“Oriana, I will keep them here, that is not a problem. I think the problem would be convincing them to stay.” Her eyes looked understanding.</w:t>
      </w:r>
    </w:p>
    <w:p w14:paraId="05F8D8E8" w14:textId="77777777" w:rsidR="00B5424E" w:rsidRPr="001E0293" w:rsidRDefault="00B5424E" w:rsidP="00B5424E">
      <w:pPr>
        <w:pStyle w:val="Style2"/>
        <w:rPr>
          <w:rFonts w:ascii="Cambria" w:hAnsi="Cambria"/>
        </w:rPr>
      </w:pPr>
      <w:r w:rsidRPr="001E0293">
        <w:rPr>
          <w:rFonts w:ascii="Cambria" w:hAnsi="Cambria"/>
        </w:rPr>
        <w:t>“I think I would sneak away, in all honesty. I wouldn’t care if she hated me. As long as my sister is alive and okay, I would be okay, too.” I focused on the water, watching the koi fish swimming around lazily.</w:t>
      </w:r>
    </w:p>
    <w:p w14:paraId="36A5FCF2" w14:textId="77777777" w:rsidR="00B5424E" w:rsidRPr="001E0293" w:rsidRDefault="00B5424E" w:rsidP="00B5424E">
      <w:pPr>
        <w:pStyle w:val="Style2"/>
        <w:rPr>
          <w:rFonts w:ascii="Cambria" w:hAnsi="Cambria"/>
        </w:rPr>
      </w:pPr>
      <w:r w:rsidRPr="001E0293">
        <w:rPr>
          <w:rFonts w:ascii="Cambria" w:hAnsi="Cambria"/>
        </w:rPr>
        <w:t>“Amazing how they don’t even realize the chaos going on around us, isn’t it?” She observed. “Peaceful.”</w:t>
      </w:r>
    </w:p>
    <w:p w14:paraId="18E5A064" w14:textId="77777777" w:rsidR="00B5424E" w:rsidRPr="001E0293" w:rsidRDefault="00B5424E" w:rsidP="00B5424E">
      <w:pPr>
        <w:pStyle w:val="Style2"/>
        <w:rPr>
          <w:rFonts w:ascii="Cambria" w:hAnsi="Cambria"/>
        </w:rPr>
      </w:pPr>
      <w:r w:rsidRPr="001E0293">
        <w:rPr>
          <w:rFonts w:ascii="Cambria" w:hAnsi="Cambria"/>
        </w:rPr>
        <w:t>“Yeah, if only,” I added. We sat there for a moment, staring at the water.</w:t>
      </w:r>
    </w:p>
    <w:p w14:paraId="3C46D2F4" w14:textId="77777777" w:rsidR="00B5424E" w:rsidRPr="001E0293" w:rsidRDefault="00B5424E" w:rsidP="00B5424E">
      <w:pPr>
        <w:pStyle w:val="Style2"/>
        <w:rPr>
          <w:rFonts w:ascii="Cambria" w:hAnsi="Cambria"/>
        </w:rPr>
      </w:pPr>
      <w:r w:rsidRPr="001E0293">
        <w:rPr>
          <w:rFonts w:ascii="Cambria" w:hAnsi="Cambria"/>
        </w:rPr>
        <w:t>“It should have been impossible for you to bring my sister back. I don’t know how you did it, but I know how you feel the need to protect our sisters. So yes, I shall keep them here and safe. The bridge under the waterfall is the only way in. The waterfall is enchanted, to only let in those who have been invited. And consider yourself eternally invited.” She smiled and patted my hand. “The look on your face says you have another question.”</w:t>
      </w:r>
    </w:p>
    <w:p w14:paraId="04179E14" w14:textId="77777777" w:rsidR="00B5424E" w:rsidRPr="001E0293" w:rsidRDefault="00B5424E" w:rsidP="00B5424E">
      <w:pPr>
        <w:pStyle w:val="Style2"/>
        <w:rPr>
          <w:rFonts w:ascii="Cambria" w:hAnsi="Cambria"/>
        </w:rPr>
      </w:pPr>
      <w:r w:rsidRPr="001E0293">
        <w:rPr>
          <w:rFonts w:ascii="Cambria" w:hAnsi="Cambria"/>
        </w:rPr>
        <w:t>“Actually, yes, but I would hate to give you another burden to keep from everyone.” I shrugged. “It’s fine, though. My burden to carry.”</w:t>
      </w:r>
    </w:p>
    <w:p w14:paraId="19182B07" w14:textId="77777777" w:rsidR="00B5424E" w:rsidRPr="001E0293" w:rsidRDefault="00B5424E" w:rsidP="00B5424E">
      <w:pPr>
        <w:pStyle w:val="Style2"/>
        <w:rPr>
          <w:rFonts w:ascii="Cambria" w:hAnsi="Cambria"/>
        </w:rPr>
      </w:pPr>
      <w:r w:rsidRPr="001E0293">
        <w:rPr>
          <w:rFonts w:ascii="Cambria" w:hAnsi="Cambria"/>
        </w:rPr>
        <w:t>“Oriana. Go away with that bad attitude. I can keep secrets. Just because we run things differently around here does not mean we do not have secrets around here. I don’t tell everyone that my undergarments do not match. Or that Louise tastes her ear wax. Or that Thomas is smitten on her and tastes his boogies. They’d honestly be a perfect couple, but, the secrets I keep from the people here would shock everyone. Now speak.” She raised an eyebrow at me. For an older woman, she was feisty.</w:t>
      </w:r>
    </w:p>
    <w:p w14:paraId="4F376324" w14:textId="77777777" w:rsidR="00B5424E" w:rsidRPr="001E0293" w:rsidRDefault="00B5424E" w:rsidP="00B5424E">
      <w:pPr>
        <w:pStyle w:val="Style2"/>
        <w:rPr>
          <w:rFonts w:ascii="Cambria" w:hAnsi="Cambria"/>
        </w:rPr>
      </w:pPr>
      <w:r w:rsidRPr="001E0293">
        <w:rPr>
          <w:rFonts w:ascii="Cambria" w:hAnsi="Cambria"/>
        </w:rPr>
        <w:t xml:space="preserve">“Well, on our journey around, we first visited a Witch, the leader of the Black Briar coven. Her name was Phoebe.” </w:t>
      </w:r>
      <w:proofErr w:type="spellStart"/>
      <w:r w:rsidRPr="001E0293">
        <w:rPr>
          <w:rFonts w:ascii="Cambria" w:hAnsi="Cambria"/>
        </w:rPr>
        <w:t>Caelia</w:t>
      </w:r>
      <w:proofErr w:type="spellEnd"/>
      <w:r w:rsidRPr="001E0293">
        <w:rPr>
          <w:rFonts w:ascii="Cambria" w:hAnsi="Cambria"/>
        </w:rPr>
        <w:t xml:space="preserve"> nodded. “She stopped me just before we left. She told me I was made from love, and my sister was not, so our intentions may differ. And she also said that I’m more powerful. How do I handle that?” I glanced at her. She took both of my hands in hers.</w:t>
      </w:r>
    </w:p>
    <w:p w14:paraId="1AE32D61" w14:textId="77777777" w:rsidR="00B5424E" w:rsidRPr="001E0293" w:rsidRDefault="00B5424E" w:rsidP="00B5424E">
      <w:pPr>
        <w:pStyle w:val="Style2"/>
        <w:rPr>
          <w:rFonts w:ascii="Cambria" w:hAnsi="Cambria"/>
        </w:rPr>
      </w:pPr>
      <w:r w:rsidRPr="001E0293">
        <w:rPr>
          <w:rFonts w:ascii="Cambria" w:hAnsi="Cambria"/>
        </w:rPr>
        <w:t xml:space="preserve">“By leaving her here during battle, that solves the first problem, and the second is true. When you were conceived, Lucifer was in love with your mother. However, when your sister was conceived, it was through a witch who practices the dark arts. The witch was forced by Micah, of course. Lucifer didn’t know ’til well after the baby was born. During the pregnancy, though, the witch confessed to Luna’s mother, </w:t>
      </w:r>
      <w:proofErr w:type="spellStart"/>
      <w:r w:rsidRPr="001E0293">
        <w:rPr>
          <w:rFonts w:ascii="Cambria" w:hAnsi="Cambria"/>
        </w:rPr>
        <w:t>Airlea</w:t>
      </w:r>
      <w:proofErr w:type="spellEnd"/>
      <w:r w:rsidRPr="001E0293">
        <w:rPr>
          <w:rFonts w:ascii="Cambria" w:hAnsi="Cambria"/>
        </w:rPr>
        <w:t xml:space="preserve">. She went to a witch, wishing to alter the child she was carrying, to make her neither Angel nor </w:t>
      </w:r>
      <w:proofErr w:type="spellStart"/>
      <w:r w:rsidRPr="001E0293">
        <w:rPr>
          <w:rFonts w:ascii="Cambria" w:hAnsi="Cambria"/>
        </w:rPr>
        <w:t>Skótos</w:t>
      </w:r>
      <w:proofErr w:type="spellEnd"/>
      <w:r w:rsidRPr="001E0293">
        <w:rPr>
          <w:rFonts w:ascii="Cambria" w:hAnsi="Cambria"/>
        </w:rPr>
        <w:t xml:space="preserve">. The witch was able to change the baby a little, and made Luna less than half </w:t>
      </w:r>
      <w:proofErr w:type="spellStart"/>
      <w:r w:rsidRPr="001E0293">
        <w:rPr>
          <w:rFonts w:ascii="Cambria" w:hAnsi="Cambria"/>
        </w:rPr>
        <w:t>Skótos</w:t>
      </w:r>
      <w:proofErr w:type="spellEnd"/>
      <w:r w:rsidRPr="001E0293">
        <w:rPr>
          <w:rFonts w:ascii="Cambria" w:hAnsi="Cambria"/>
        </w:rPr>
        <w:t>—so she is not full capacity. She is still rare, just not as special as you. But we should get back to the party before people begin to wonder. Being hounded by questions is always the worst.” She smiled and turned us around, and we began walking back to the celebration.</w:t>
      </w:r>
    </w:p>
    <w:p w14:paraId="185098CA" w14:textId="77777777" w:rsidR="00B5424E" w:rsidRPr="001E0293" w:rsidRDefault="00B5424E" w:rsidP="00B5424E">
      <w:pPr>
        <w:pStyle w:val="Style2"/>
        <w:rPr>
          <w:rFonts w:ascii="Cambria" w:hAnsi="Cambria"/>
        </w:rPr>
      </w:pPr>
      <w:r w:rsidRPr="001E0293">
        <w:rPr>
          <w:rFonts w:ascii="Cambria" w:hAnsi="Cambria"/>
        </w:rPr>
        <w:t>“Do you think I could turn in for the night?” I asked her as we walked through the archway.</w:t>
      </w:r>
    </w:p>
    <w:p w14:paraId="670239D9" w14:textId="77777777" w:rsidR="00B5424E" w:rsidRPr="001E0293" w:rsidRDefault="00B5424E" w:rsidP="00B5424E">
      <w:pPr>
        <w:pStyle w:val="Style2"/>
        <w:rPr>
          <w:rFonts w:ascii="Cambria" w:hAnsi="Cambria"/>
        </w:rPr>
      </w:pPr>
      <w:r w:rsidRPr="001E0293">
        <w:rPr>
          <w:rFonts w:ascii="Cambria" w:hAnsi="Cambria"/>
        </w:rPr>
        <w:t>“Of course. You will be staying in the cottage next to mine. I’ll have Kade bring you something to eat. Sleep well, dearie. You’ll need the strength.” She hugged me.</w:t>
      </w:r>
    </w:p>
    <w:p w14:paraId="5B722A13" w14:textId="77777777" w:rsidR="00B5424E" w:rsidRPr="001E0293" w:rsidRDefault="00B5424E" w:rsidP="00B5424E">
      <w:pPr>
        <w:pStyle w:val="Style2"/>
        <w:rPr>
          <w:rFonts w:ascii="Cambria" w:hAnsi="Cambria"/>
        </w:rPr>
      </w:pPr>
      <w:r w:rsidRPr="001E0293">
        <w:rPr>
          <w:rFonts w:ascii="Cambria" w:hAnsi="Cambria"/>
        </w:rPr>
        <w:t>“Oh, wait—I forgot. I know you say you’re in debt to me, but don’t let it prevent you from doing what you think is right. I was wondering if you would be willing to send some soldiers to help during the battle.” I asked her curiously.</w:t>
      </w:r>
    </w:p>
    <w:p w14:paraId="45C4F87D" w14:textId="77777777" w:rsidR="00B5424E" w:rsidRPr="001E0293" w:rsidRDefault="00B5424E" w:rsidP="00B5424E">
      <w:pPr>
        <w:pStyle w:val="Style2"/>
        <w:rPr>
          <w:rFonts w:ascii="Cambria" w:hAnsi="Cambria"/>
        </w:rPr>
      </w:pPr>
      <w:r w:rsidRPr="001E0293">
        <w:rPr>
          <w:rFonts w:ascii="Cambria" w:hAnsi="Cambria"/>
        </w:rPr>
        <w:t>“But of course. Now open your enchanted vial,” she said as she pulled an earring out of her ear and pricked her finger.</w:t>
      </w:r>
    </w:p>
    <w:p w14:paraId="307DA83B" w14:textId="77777777" w:rsidR="00B5424E" w:rsidRPr="001E0293" w:rsidRDefault="00B5424E" w:rsidP="00B5424E">
      <w:pPr>
        <w:pStyle w:val="Style2"/>
        <w:rPr>
          <w:rFonts w:ascii="Cambria" w:hAnsi="Cambria"/>
        </w:rPr>
      </w:pPr>
      <w:r w:rsidRPr="001E0293">
        <w:rPr>
          <w:rFonts w:ascii="Cambria" w:hAnsi="Cambria"/>
        </w:rPr>
        <w:t>“How’d you know?” I questioned as I uncapped the nearly full vial.</w:t>
      </w:r>
    </w:p>
    <w:p w14:paraId="5FABAA96" w14:textId="77777777" w:rsidR="00B5424E" w:rsidRPr="001E0293" w:rsidRDefault="00B5424E" w:rsidP="00B5424E">
      <w:pPr>
        <w:pStyle w:val="Style2"/>
        <w:rPr>
          <w:rFonts w:ascii="Cambria" w:hAnsi="Cambria"/>
        </w:rPr>
      </w:pPr>
      <w:r w:rsidRPr="001E0293">
        <w:rPr>
          <w:rFonts w:ascii="Cambria" w:hAnsi="Cambria"/>
        </w:rPr>
        <w:t>“We Fae keep in close contact with the Witches.” She winked and smiled, and dropped her blood into the vial. “Night then!” she smiled and wandered off. I pivoted around and wandered back to the Queen's cottage. I found mine and went to open it, seeing the door was unlocked.</w:t>
      </w:r>
    </w:p>
    <w:p w14:paraId="57BC1D73" w14:textId="77777777" w:rsidR="00B5424E" w:rsidRPr="001E0293" w:rsidRDefault="00B5424E" w:rsidP="00B5424E">
      <w:pPr>
        <w:pStyle w:val="Style2"/>
        <w:rPr>
          <w:rFonts w:ascii="Cambria" w:hAnsi="Cambria"/>
        </w:rPr>
      </w:pPr>
      <w:r w:rsidRPr="001E0293">
        <w:rPr>
          <w:rFonts w:ascii="Cambria" w:hAnsi="Cambria"/>
        </w:rPr>
        <w:t>When I walked, in the room smelled of cinnamon. There were frills and flowers, reminding me of a dollhouse. I found the bed and fell onto it, face-first. Not much later, I heard a knock at the door, rousing me from a light sleep.</w:t>
      </w:r>
    </w:p>
    <w:p w14:paraId="66C2A043" w14:textId="77777777" w:rsidR="00B5424E" w:rsidRPr="001E0293" w:rsidRDefault="00B5424E" w:rsidP="00B5424E">
      <w:pPr>
        <w:pStyle w:val="Style2"/>
        <w:rPr>
          <w:rFonts w:ascii="Cambria" w:hAnsi="Cambria"/>
        </w:rPr>
      </w:pPr>
      <w:r w:rsidRPr="001E0293">
        <w:rPr>
          <w:rFonts w:ascii="Cambria" w:hAnsi="Cambria"/>
        </w:rPr>
        <w:t>“Oriana, it’s me.” Kade hollered through.</w:t>
      </w:r>
    </w:p>
    <w:p w14:paraId="538B2239" w14:textId="77777777" w:rsidR="00B5424E" w:rsidRPr="001E0293" w:rsidRDefault="00B5424E" w:rsidP="00B5424E">
      <w:pPr>
        <w:pStyle w:val="Style2"/>
        <w:rPr>
          <w:rFonts w:ascii="Cambria" w:hAnsi="Cambria"/>
        </w:rPr>
      </w:pPr>
      <w:r w:rsidRPr="001E0293">
        <w:rPr>
          <w:rFonts w:ascii="Cambria" w:hAnsi="Cambria"/>
        </w:rPr>
        <w:t>I stumbled to the door and opened it. He had a pink drink in one hand, and a giant sandwich in the other.</w:t>
      </w:r>
    </w:p>
    <w:p w14:paraId="1BACD687" w14:textId="77777777" w:rsidR="00B5424E" w:rsidRPr="001E0293" w:rsidRDefault="00B5424E" w:rsidP="00B5424E">
      <w:pPr>
        <w:pStyle w:val="Style2"/>
        <w:rPr>
          <w:rFonts w:ascii="Cambria" w:hAnsi="Cambria"/>
        </w:rPr>
      </w:pPr>
      <w:r w:rsidRPr="001E0293">
        <w:rPr>
          <w:rFonts w:ascii="Cambria" w:hAnsi="Cambria"/>
        </w:rPr>
        <w:t>“I brought the goods.” He smiled as he stepped through the door.</w:t>
      </w:r>
    </w:p>
    <w:p w14:paraId="50AEA925" w14:textId="77777777" w:rsidR="00B5424E" w:rsidRPr="001E0293" w:rsidRDefault="00B5424E" w:rsidP="00B5424E">
      <w:pPr>
        <w:pStyle w:val="Style2"/>
        <w:rPr>
          <w:rFonts w:ascii="Cambria" w:hAnsi="Cambria"/>
        </w:rPr>
      </w:pPr>
      <w:r w:rsidRPr="001E0293">
        <w:rPr>
          <w:rFonts w:ascii="Cambria" w:hAnsi="Cambria"/>
        </w:rPr>
        <w:t>“Thank you.” I held the door as he walked in, and set the food on the table. He watched me as I ate. I usually hate people watching me eat, but I let it happen because I was starving.</w:t>
      </w:r>
    </w:p>
    <w:p w14:paraId="579BE1CF" w14:textId="77777777" w:rsidR="00B5424E" w:rsidRPr="001E0293" w:rsidRDefault="00B5424E" w:rsidP="00B5424E">
      <w:pPr>
        <w:pStyle w:val="Style2"/>
        <w:rPr>
          <w:rFonts w:ascii="Cambria" w:hAnsi="Cambria"/>
        </w:rPr>
      </w:pPr>
      <w:r w:rsidRPr="001E0293">
        <w:rPr>
          <w:rFonts w:ascii="Cambria" w:hAnsi="Cambria"/>
        </w:rPr>
        <w:t>“How was it?” he asked as I finished.</w:t>
      </w:r>
    </w:p>
    <w:p w14:paraId="12329539" w14:textId="77777777" w:rsidR="00B5424E" w:rsidRPr="001E0293" w:rsidRDefault="00B5424E" w:rsidP="00B5424E">
      <w:pPr>
        <w:pStyle w:val="Style2"/>
        <w:rPr>
          <w:rFonts w:ascii="Cambria" w:hAnsi="Cambria"/>
        </w:rPr>
      </w:pPr>
      <w:r w:rsidRPr="001E0293">
        <w:rPr>
          <w:rFonts w:ascii="Cambria" w:hAnsi="Cambria"/>
        </w:rPr>
        <w:t xml:space="preserve">“Wonderful. I haven’t eaten something like that in ages.” I got up and walked over to the bed and laid back down. I felt Kade lie down beside me. “Were leaving Luna and Caspian behind tomorrow. I’ve already set it up with </w:t>
      </w:r>
      <w:proofErr w:type="spellStart"/>
      <w:r w:rsidRPr="001E0293">
        <w:rPr>
          <w:rFonts w:ascii="Cambria" w:hAnsi="Cambria"/>
        </w:rPr>
        <w:t>Caelia</w:t>
      </w:r>
      <w:proofErr w:type="spellEnd"/>
      <w:r w:rsidRPr="001E0293">
        <w:rPr>
          <w:rFonts w:ascii="Cambria" w:hAnsi="Cambria"/>
        </w:rPr>
        <w:t>. I can’t put my all into this battle if I’m constantly worrying about Luna.” Kade squirmed beside me.</w:t>
      </w:r>
    </w:p>
    <w:p w14:paraId="39936913" w14:textId="77777777" w:rsidR="00B5424E" w:rsidRPr="001E0293" w:rsidRDefault="00B5424E" w:rsidP="00B5424E">
      <w:pPr>
        <w:pStyle w:val="Style2"/>
        <w:rPr>
          <w:rFonts w:ascii="Cambria" w:hAnsi="Cambria"/>
        </w:rPr>
      </w:pPr>
      <w:r w:rsidRPr="001E0293">
        <w:rPr>
          <w:rFonts w:ascii="Cambria" w:hAnsi="Cambria"/>
        </w:rPr>
        <w:t>“Alright, I understand. Caspian will do well for her.” I felt him sit up, then he placed his strong hands on my back and started rubbing. He pushed and pulled at my muscles, and I didn’t bother to move.</w:t>
      </w:r>
    </w:p>
    <w:p w14:paraId="6732CEAC" w14:textId="77777777" w:rsidR="00B5424E" w:rsidRPr="001E0293" w:rsidRDefault="00B5424E" w:rsidP="00B5424E">
      <w:pPr>
        <w:pStyle w:val="Style2"/>
        <w:rPr>
          <w:rFonts w:ascii="Cambria" w:hAnsi="Cambria"/>
        </w:rPr>
      </w:pPr>
      <w:r w:rsidRPr="001E0293">
        <w:rPr>
          <w:rFonts w:ascii="Cambria" w:hAnsi="Cambria"/>
        </w:rPr>
        <w:t>“Lay beside me? We should sleep.” I pouted until he gave in. I scooted closer, and laid my head on the soft spot just below his shoulder. He wrapped his arm around me and I intertwined my legs with his.</w:t>
      </w:r>
    </w:p>
    <w:p w14:paraId="232F9559" w14:textId="77777777" w:rsidR="00B5424E" w:rsidRPr="001E0293" w:rsidRDefault="00B5424E" w:rsidP="00B5424E">
      <w:pPr>
        <w:pStyle w:val="Style2"/>
        <w:rPr>
          <w:rFonts w:ascii="Cambria" w:hAnsi="Cambria"/>
        </w:rPr>
      </w:pPr>
      <w:r w:rsidRPr="001E0293">
        <w:rPr>
          <w:rFonts w:ascii="Cambria" w:hAnsi="Cambria"/>
        </w:rPr>
        <w:t>“You’re so beautiful, Oriana.” Kade wiped the hair out of my face and tucked it behind my ear.</w:t>
      </w:r>
    </w:p>
    <w:p w14:paraId="73812A48" w14:textId="77777777" w:rsidR="00B5424E" w:rsidRPr="001E0293" w:rsidRDefault="00B5424E" w:rsidP="00B5424E">
      <w:pPr>
        <w:pStyle w:val="Style2"/>
        <w:rPr>
          <w:rFonts w:ascii="Cambria" w:hAnsi="Cambria"/>
        </w:rPr>
      </w:pPr>
      <w:r w:rsidRPr="001E0293">
        <w:rPr>
          <w:rFonts w:ascii="Cambria" w:hAnsi="Cambria"/>
        </w:rPr>
        <w:t>I looked up at him and kissed him passionately.</w:t>
      </w:r>
    </w:p>
    <w:p w14:paraId="3D3FF9C7" w14:textId="77777777" w:rsidR="00B5424E" w:rsidRPr="001E0293" w:rsidRDefault="00B5424E" w:rsidP="00B5424E">
      <w:pPr>
        <w:pStyle w:val="Style2"/>
        <w:rPr>
          <w:rFonts w:ascii="Cambria" w:hAnsi="Cambria"/>
        </w:rPr>
      </w:pPr>
      <w:r w:rsidRPr="001E0293">
        <w:rPr>
          <w:rFonts w:ascii="Cambria" w:hAnsi="Cambria"/>
        </w:rPr>
        <w:t>“I love you, Kade Grey. With every fiber of me. Promise me you will never leave me? Please?”</w:t>
      </w:r>
    </w:p>
    <w:p w14:paraId="5A5E173D" w14:textId="77777777" w:rsidR="00B5424E" w:rsidRPr="001E0293" w:rsidRDefault="00B5424E" w:rsidP="00B5424E">
      <w:pPr>
        <w:pStyle w:val="Style2"/>
        <w:rPr>
          <w:rFonts w:ascii="Cambria" w:hAnsi="Cambria"/>
        </w:rPr>
      </w:pPr>
      <w:r w:rsidRPr="001E0293">
        <w:rPr>
          <w:rFonts w:ascii="Cambria" w:hAnsi="Cambria"/>
        </w:rPr>
        <w:t>“I love you, Oriana Acacia. My Sun, my stars, my firefly. I would be mindless without you. I would hate myself without you. I truly love with all of my heart, Oriana. And I promise—I could never leave you. No matter what.” It was the first time I had hear Kade tell me he loved me. My heart fluttered, like that feeling you get right before you drop off the edge on a rollercoaster. I fell asleep in his arms, listening to his heart—which was new for me. I usually hated cuddling.</w:t>
      </w:r>
    </w:p>
    <w:p w14:paraId="66AE7818" w14:textId="77777777" w:rsidR="00B5424E" w:rsidRPr="001E0293" w:rsidRDefault="00B5424E" w:rsidP="00B5424E">
      <w:pPr>
        <w:pStyle w:val="Style2"/>
        <w:rPr>
          <w:rFonts w:ascii="Cambria" w:hAnsi="Cambria"/>
        </w:rPr>
      </w:pPr>
      <w:r w:rsidRPr="001E0293">
        <w:rPr>
          <w:rFonts w:ascii="Cambria" w:hAnsi="Cambria"/>
        </w:rPr>
        <w:t>Morning came in what seemed like the blink of an eye.</w:t>
      </w:r>
    </w:p>
    <w:p w14:paraId="4E421100" w14:textId="77777777" w:rsidR="00B5424E" w:rsidRPr="001E0293" w:rsidRDefault="00B5424E" w:rsidP="00B5424E">
      <w:pPr>
        <w:pStyle w:val="Style2"/>
        <w:rPr>
          <w:rFonts w:ascii="Cambria" w:hAnsi="Cambria"/>
        </w:rPr>
      </w:pPr>
      <w:r w:rsidRPr="001E0293">
        <w:rPr>
          <w:rFonts w:ascii="Cambria" w:hAnsi="Cambria"/>
        </w:rPr>
        <w:t>“Good morning, pretty.” Kade said as he brushed my hair out of my face. “Luna is at the door and wants in.” He leaned over me. I sat upright. My stomach was uneasy, and I was worried.</w:t>
      </w:r>
    </w:p>
    <w:p w14:paraId="5793167F" w14:textId="77777777" w:rsidR="00B5424E" w:rsidRPr="001E0293" w:rsidRDefault="00B5424E" w:rsidP="00B5424E">
      <w:pPr>
        <w:pStyle w:val="Style2"/>
        <w:rPr>
          <w:rFonts w:ascii="Cambria" w:hAnsi="Cambria"/>
        </w:rPr>
      </w:pPr>
      <w:r w:rsidRPr="001E0293">
        <w:rPr>
          <w:rFonts w:ascii="Cambria" w:hAnsi="Cambria"/>
        </w:rPr>
        <w:t xml:space="preserve">“I hope </w:t>
      </w:r>
      <w:proofErr w:type="spellStart"/>
      <w:r w:rsidRPr="001E0293">
        <w:rPr>
          <w:rFonts w:ascii="Cambria" w:hAnsi="Cambria"/>
        </w:rPr>
        <w:t>Caelia</w:t>
      </w:r>
      <w:proofErr w:type="spellEnd"/>
      <w:r w:rsidRPr="001E0293">
        <w:rPr>
          <w:rFonts w:ascii="Cambria" w:hAnsi="Cambria"/>
        </w:rPr>
        <w:t xml:space="preserve"> didn’t spill.” I spoke softly as Kade opened the door.</w:t>
      </w:r>
    </w:p>
    <w:p w14:paraId="40D2FCC0" w14:textId="77777777" w:rsidR="00B5424E" w:rsidRPr="001E0293" w:rsidRDefault="00B5424E" w:rsidP="00B5424E">
      <w:pPr>
        <w:pStyle w:val="Style2"/>
        <w:rPr>
          <w:rFonts w:ascii="Cambria" w:hAnsi="Cambria"/>
        </w:rPr>
      </w:pPr>
      <w:r w:rsidRPr="001E0293">
        <w:rPr>
          <w:rFonts w:ascii="Cambria" w:hAnsi="Cambria"/>
        </w:rPr>
        <w:t>“Ready to burn a candle?” Luna ran in excitedly, and jumped on the bed. Caspian strolled in right behind her. He looked exhausted.</w:t>
      </w:r>
    </w:p>
    <w:p w14:paraId="793719D4" w14:textId="77777777" w:rsidR="00B5424E" w:rsidRPr="001E0293" w:rsidRDefault="00B5424E" w:rsidP="00B5424E">
      <w:pPr>
        <w:pStyle w:val="Style2"/>
        <w:rPr>
          <w:rFonts w:ascii="Cambria" w:hAnsi="Cambria"/>
        </w:rPr>
      </w:pPr>
      <w:r w:rsidRPr="001E0293">
        <w:rPr>
          <w:rFonts w:ascii="Cambria" w:hAnsi="Cambria"/>
        </w:rPr>
        <w:t>“Drink some of the fairy rum?” Kade laughed and shut the door behind him.</w:t>
      </w:r>
    </w:p>
    <w:p w14:paraId="51E6D02D" w14:textId="77777777" w:rsidR="00B5424E" w:rsidRPr="001E0293" w:rsidRDefault="00B5424E" w:rsidP="00B5424E">
      <w:pPr>
        <w:pStyle w:val="Style2"/>
        <w:rPr>
          <w:rFonts w:ascii="Cambria" w:hAnsi="Cambria"/>
        </w:rPr>
      </w:pPr>
      <w:r w:rsidRPr="001E0293">
        <w:rPr>
          <w:rFonts w:ascii="Cambria" w:hAnsi="Cambria"/>
        </w:rPr>
        <w:t>“Shut up, my head is raging.” Caspian sat in the seat beside the window and slumped over, holding his head.</w:t>
      </w:r>
    </w:p>
    <w:p w14:paraId="1ECD396C" w14:textId="77777777" w:rsidR="00B5424E" w:rsidRPr="001E0293" w:rsidRDefault="00B5424E" w:rsidP="00B5424E">
      <w:pPr>
        <w:pStyle w:val="Style2"/>
        <w:rPr>
          <w:rFonts w:ascii="Cambria" w:hAnsi="Cambria"/>
        </w:rPr>
      </w:pPr>
      <w:r w:rsidRPr="001E0293">
        <w:rPr>
          <w:rFonts w:ascii="Cambria" w:hAnsi="Cambria"/>
        </w:rPr>
        <w:t>“I snatched some matches from some lady burning incense outside.” She winked and pulled out the little packet.</w:t>
      </w:r>
    </w:p>
    <w:p w14:paraId="4220AD5D" w14:textId="77777777" w:rsidR="00B5424E" w:rsidRPr="001E0293" w:rsidRDefault="00B5424E" w:rsidP="00B5424E">
      <w:pPr>
        <w:pStyle w:val="Style2"/>
        <w:rPr>
          <w:rFonts w:ascii="Cambria" w:hAnsi="Cambria"/>
        </w:rPr>
      </w:pPr>
      <w:r w:rsidRPr="001E0293">
        <w:rPr>
          <w:rFonts w:ascii="Cambria" w:hAnsi="Cambria"/>
        </w:rPr>
        <w:t>“Got a piece of hair?” I asked her as I plucked one of mine. She quickly did the same. I brought out the candle, and she lit it as I held it. Kade gave me a bowl to place the candle in, and it melted within seconds. “Ready?” I asked her. She nodded.</w:t>
      </w:r>
    </w:p>
    <w:p w14:paraId="7AA7AD69" w14:textId="77777777" w:rsidR="00B5424E" w:rsidRPr="001E0293" w:rsidRDefault="00B5424E" w:rsidP="00B5424E">
      <w:pPr>
        <w:pStyle w:val="Style2"/>
        <w:rPr>
          <w:rFonts w:ascii="Cambria" w:hAnsi="Cambria"/>
        </w:rPr>
      </w:pPr>
      <w:r w:rsidRPr="001E0293">
        <w:rPr>
          <w:rFonts w:ascii="Cambria" w:hAnsi="Cambria"/>
        </w:rPr>
        <w:t>“One, two, three.” She smiled and we dropped our hair in. We watched and waited. Nothing seemed to be happening. I looked up, and Kade raised his eyebrow.</w:t>
      </w:r>
    </w:p>
    <w:p w14:paraId="0DB4932D" w14:textId="77777777" w:rsidR="00B5424E" w:rsidRPr="001E0293" w:rsidRDefault="00B5424E" w:rsidP="00B5424E">
      <w:pPr>
        <w:pStyle w:val="Style2"/>
        <w:rPr>
          <w:rFonts w:ascii="Cambria" w:hAnsi="Cambria"/>
        </w:rPr>
      </w:pPr>
      <w:r w:rsidRPr="001E0293">
        <w:rPr>
          <w:rFonts w:ascii="Cambria" w:hAnsi="Cambria"/>
        </w:rPr>
        <w:t xml:space="preserve">“Luna, can you go get </w:t>
      </w:r>
      <w:proofErr w:type="spellStart"/>
      <w:r w:rsidRPr="001E0293">
        <w:rPr>
          <w:rFonts w:ascii="Cambria" w:hAnsi="Cambria"/>
        </w:rPr>
        <w:t>Caelia</w:t>
      </w:r>
      <w:proofErr w:type="spellEnd"/>
      <w:r w:rsidRPr="001E0293">
        <w:rPr>
          <w:rFonts w:ascii="Cambria" w:hAnsi="Cambria"/>
        </w:rPr>
        <w:t>?” She smiled at me and hopped off the bed. Caspian followed her like the puppy dog he always was. Kade quickly walked over to me.</w:t>
      </w:r>
    </w:p>
    <w:p w14:paraId="637EECE7" w14:textId="77777777" w:rsidR="00B5424E" w:rsidRPr="001E0293" w:rsidRDefault="00B5424E" w:rsidP="00B5424E">
      <w:pPr>
        <w:pStyle w:val="Style2"/>
        <w:rPr>
          <w:rFonts w:ascii="Cambria" w:hAnsi="Cambria"/>
        </w:rPr>
      </w:pPr>
      <w:r w:rsidRPr="001E0293">
        <w:rPr>
          <w:rFonts w:ascii="Cambria" w:hAnsi="Cambria"/>
        </w:rPr>
        <w:t>“What’s it saying?” Kade looked in the bowl, then up at me.</w:t>
      </w:r>
    </w:p>
    <w:p w14:paraId="175345AB" w14:textId="77777777" w:rsidR="00B5424E" w:rsidRPr="001E0293" w:rsidRDefault="00B5424E" w:rsidP="00B5424E">
      <w:pPr>
        <w:pStyle w:val="Style2"/>
        <w:rPr>
          <w:rFonts w:ascii="Cambria" w:hAnsi="Cambria"/>
        </w:rPr>
      </w:pPr>
      <w:r w:rsidRPr="001E0293">
        <w:rPr>
          <w:rFonts w:ascii="Cambria" w:hAnsi="Cambria"/>
        </w:rPr>
        <w:t>“He’s at my house.” I looked at Kade and stood up.</w:t>
      </w:r>
    </w:p>
    <w:p w14:paraId="70A46C3D" w14:textId="77777777" w:rsidR="00B5424E" w:rsidRPr="001E0293" w:rsidRDefault="00B5424E" w:rsidP="00B5424E">
      <w:pPr>
        <w:pStyle w:val="Style2"/>
        <w:rPr>
          <w:rFonts w:ascii="Cambria" w:hAnsi="Cambria"/>
        </w:rPr>
      </w:pPr>
      <w:r w:rsidRPr="001E0293">
        <w:rPr>
          <w:rFonts w:ascii="Cambria" w:hAnsi="Cambria"/>
        </w:rPr>
        <w:t>“Let’s go while we can.” Kade grabbed my hand, and I dumped the candle in the trash as we snuck out. We ran down the pathway as fast as we could—like we were running for our lives. But a knot in my gut told me we were running the wrong way.</w:t>
      </w:r>
    </w:p>
    <w:p w14:paraId="6ED9460F" w14:textId="77777777" w:rsidR="00B5424E" w:rsidRPr="001E0293" w:rsidRDefault="00B5424E" w:rsidP="00B5424E">
      <w:pPr>
        <w:pStyle w:val="Style2"/>
        <w:rPr>
          <w:rFonts w:ascii="Cambria" w:hAnsi="Cambria"/>
        </w:rPr>
      </w:pPr>
      <w:r w:rsidRPr="001E0293">
        <w:rPr>
          <w:rFonts w:ascii="Cambria" w:hAnsi="Cambria"/>
        </w:rPr>
        <w:t>“Quick, through the waterfall.” He waited for me to go first. I stood by the portal, staring into the silver blue. “Okay, ready?” He hoisted me up like always, and walked us through the portal.</w:t>
      </w:r>
    </w:p>
    <w:p w14:paraId="2061AEDA" w14:textId="77777777" w:rsidR="00B5424E" w:rsidRPr="001E0293" w:rsidRDefault="00B5424E" w:rsidP="00B5424E">
      <w:pPr>
        <w:pStyle w:val="Style2"/>
        <w:rPr>
          <w:rFonts w:ascii="Cambria" w:hAnsi="Cambria"/>
        </w:rPr>
      </w:pPr>
      <w:r w:rsidRPr="001E0293">
        <w:rPr>
          <w:rFonts w:ascii="Cambria" w:hAnsi="Cambria"/>
        </w:rPr>
        <w:t>This time, we came out into my mom’s closet in her apartment.</w:t>
      </w:r>
    </w:p>
    <w:p w14:paraId="5E7DAF58" w14:textId="77777777" w:rsidR="00B5424E" w:rsidRPr="001E0293" w:rsidRDefault="00B5424E" w:rsidP="00B5424E">
      <w:pPr>
        <w:pStyle w:val="Style2"/>
        <w:rPr>
          <w:rFonts w:ascii="Cambria" w:hAnsi="Cambria"/>
        </w:rPr>
      </w:pPr>
      <w:r w:rsidRPr="001E0293">
        <w:rPr>
          <w:rFonts w:ascii="Cambria" w:hAnsi="Cambria"/>
        </w:rPr>
        <w:t>“Alright. I guess that works.” I smiled as he sat me down.</w:t>
      </w:r>
    </w:p>
    <w:p w14:paraId="16BCAE1E" w14:textId="77777777" w:rsidR="00B5424E" w:rsidRPr="001E0293" w:rsidRDefault="00B5424E" w:rsidP="00B5424E">
      <w:pPr>
        <w:pStyle w:val="Style2"/>
        <w:rPr>
          <w:rFonts w:ascii="Cambria" w:hAnsi="Cambria"/>
        </w:rPr>
      </w:pPr>
      <w:r w:rsidRPr="001E0293">
        <w:rPr>
          <w:rFonts w:ascii="Cambria" w:hAnsi="Cambria"/>
        </w:rPr>
        <w:t>“Where are we?” He asked as we stepped out into the rest of the apartment.</w:t>
      </w:r>
    </w:p>
    <w:p w14:paraId="5F7084FF" w14:textId="77777777" w:rsidR="00B5424E" w:rsidRPr="001E0293" w:rsidRDefault="00B5424E" w:rsidP="00B5424E">
      <w:pPr>
        <w:pStyle w:val="Style2"/>
        <w:rPr>
          <w:rFonts w:ascii="Cambria" w:hAnsi="Cambria"/>
        </w:rPr>
      </w:pPr>
      <w:r w:rsidRPr="001E0293">
        <w:rPr>
          <w:rFonts w:ascii="Cambria" w:hAnsi="Cambria"/>
        </w:rPr>
        <w:t>“My mom’s apartment.” I smiled and pulled him to the front door. “How are we getting out to the country?” I asked as we stepped into the sunlight. It kissed my skin, welcoming me back home. It was strange how my small town seemed completely normal on a day like this.</w:t>
      </w:r>
    </w:p>
    <w:p w14:paraId="7AAB0B24" w14:textId="77777777" w:rsidR="00B5424E" w:rsidRPr="001E0293" w:rsidRDefault="00B5424E" w:rsidP="00B5424E">
      <w:pPr>
        <w:pStyle w:val="Style2"/>
        <w:rPr>
          <w:rFonts w:ascii="Cambria" w:hAnsi="Cambria"/>
        </w:rPr>
      </w:pPr>
      <w:r w:rsidRPr="001E0293">
        <w:rPr>
          <w:rFonts w:ascii="Cambria" w:hAnsi="Cambria"/>
        </w:rPr>
        <w:t>“Let’s fly.” He ran the small gap between us as he spread his wings out, and picked me up. After a few short steps, we were soaring high into the clouds. “You’ll have to point where to go.”</w:t>
      </w:r>
    </w:p>
    <w:p w14:paraId="0ED7627C" w14:textId="77777777" w:rsidR="00B5424E" w:rsidRPr="001E0293" w:rsidRDefault="00B5424E" w:rsidP="00B5424E">
      <w:pPr>
        <w:pStyle w:val="Style2"/>
        <w:rPr>
          <w:rFonts w:ascii="Cambria" w:hAnsi="Cambria"/>
        </w:rPr>
      </w:pPr>
      <w:r w:rsidRPr="001E0293">
        <w:rPr>
          <w:rFonts w:ascii="Cambria" w:hAnsi="Cambria"/>
        </w:rPr>
        <w:t>“Okay, but you’ll probably want to set us down at the road entrance. I really want to wait for the army before we get too close.” I held on to him and pointed the way. Everything felt so rushed. It took all of five minutes. We slowly descended.</w:t>
      </w:r>
    </w:p>
    <w:p w14:paraId="77E9F301" w14:textId="77777777" w:rsidR="00B5424E" w:rsidRPr="001E0293" w:rsidRDefault="00B5424E" w:rsidP="00B5424E">
      <w:pPr>
        <w:pStyle w:val="Style2"/>
        <w:rPr>
          <w:rFonts w:ascii="Cambria" w:hAnsi="Cambria"/>
        </w:rPr>
      </w:pPr>
      <w:r w:rsidRPr="001E0293">
        <w:rPr>
          <w:rFonts w:ascii="Cambria" w:hAnsi="Cambria"/>
        </w:rPr>
        <w:t>“I didn’t see anyone, but it is Micah. He does this kind of stuff.” Kade mentioned. I summoned my blade and cut the palm of my hand. I carefully took the vial of the leaders’ blood and dumped it into my palm, letting the blood mix. Kade glanced up behind me, which frightened me, so I quickly whipped around.</w:t>
      </w:r>
    </w:p>
    <w:p w14:paraId="651C63E6" w14:textId="77777777" w:rsidR="00B5424E" w:rsidRPr="001E0293" w:rsidRDefault="00B5424E" w:rsidP="00B5424E">
      <w:pPr>
        <w:pStyle w:val="Style2"/>
        <w:rPr>
          <w:rFonts w:ascii="Cambria" w:hAnsi="Cambria"/>
        </w:rPr>
      </w:pPr>
      <w:r w:rsidRPr="001E0293">
        <w:rPr>
          <w:rFonts w:ascii="Cambria" w:hAnsi="Cambria"/>
        </w:rPr>
        <w:t xml:space="preserve">“Hello, Oriana.” </w:t>
      </w:r>
      <w:proofErr w:type="spellStart"/>
      <w:r w:rsidRPr="001E0293">
        <w:rPr>
          <w:rFonts w:ascii="Cambria" w:hAnsi="Cambria"/>
        </w:rPr>
        <w:t>Accalia</w:t>
      </w:r>
      <w:proofErr w:type="spellEnd"/>
      <w:r w:rsidRPr="001E0293">
        <w:rPr>
          <w:rFonts w:ascii="Cambria" w:hAnsi="Cambria"/>
        </w:rPr>
        <w:t xml:space="preserve"> and </w:t>
      </w:r>
      <w:proofErr w:type="spellStart"/>
      <w:r w:rsidRPr="001E0293">
        <w:rPr>
          <w:rFonts w:ascii="Cambria" w:hAnsi="Cambria"/>
        </w:rPr>
        <w:t>Edon</w:t>
      </w:r>
      <w:proofErr w:type="spellEnd"/>
      <w:r w:rsidRPr="001E0293">
        <w:rPr>
          <w:rFonts w:ascii="Cambria" w:hAnsi="Cambria"/>
        </w:rPr>
        <w:t xml:space="preserve"> bowed.</w:t>
      </w:r>
    </w:p>
    <w:p w14:paraId="0D31562F" w14:textId="77777777" w:rsidR="00B5424E" w:rsidRPr="001E0293" w:rsidRDefault="00B5424E" w:rsidP="00B5424E">
      <w:pPr>
        <w:pStyle w:val="Style2"/>
        <w:rPr>
          <w:rFonts w:ascii="Cambria" w:hAnsi="Cambria"/>
        </w:rPr>
      </w:pPr>
      <w:r w:rsidRPr="001E0293">
        <w:rPr>
          <w:rFonts w:ascii="Cambria" w:hAnsi="Cambria"/>
        </w:rPr>
        <w:t>“Oriana, you look much better than the last time we met.” Phoebe smiled and sort of curtsy-bowed.</w:t>
      </w:r>
    </w:p>
    <w:p w14:paraId="38C40491" w14:textId="77777777" w:rsidR="00B5424E" w:rsidRPr="001E0293" w:rsidRDefault="00B5424E" w:rsidP="00B5424E">
      <w:pPr>
        <w:pStyle w:val="Style2"/>
        <w:rPr>
          <w:rFonts w:ascii="Cambria" w:hAnsi="Cambria"/>
        </w:rPr>
      </w:pPr>
      <w:r w:rsidRPr="001E0293">
        <w:rPr>
          <w:rFonts w:ascii="Cambria" w:hAnsi="Cambria"/>
        </w:rPr>
        <w:t>“Oriana.” Emrick bowed his head.</w:t>
      </w:r>
    </w:p>
    <w:p w14:paraId="52F0110E" w14:textId="77777777" w:rsidR="00B5424E" w:rsidRPr="001E0293" w:rsidRDefault="00B5424E" w:rsidP="00B5424E">
      <w:pPr>
        <w:pStyle w:val="Style2"/>
        <w:rPr>
          <w:rFonts w:ascii="Cambria" w:hAnsi="Cambria"/>
        </w:rPr>
      </w:pPr>
      <w:r w:rsidRPr="001E0293">
        <w:rPr>
          <w:rFonts w:ascii="Cambria" w:hAnsi="Cambria"/>
        </w:rPr>
        <w:t xml:space="preserve">“Oriana, I was sent by </w:t>
      </w:r>
      <w:proofErr w:type="spellStart"/>
      <w:r w:rsidRPr="001E0293">
        <w:rPr>
          <w:rFonts w:ascii="Cambria" w:hAnsi="Cambria"/>
        </w:rPr>
        <w:t>Caelia</w:t>
      </w:r>
      <w:proofErr w:type="spellEnd"/>
      <w:r w:rsidRPr="001E0293">
        <w:rPr>
          <w:rFonts w:ascii="Cambria" w:hAnsi="Cambria"/>
        </w:rPr>
        <w:t>; she cannot leave because she is handling Luna.” Marion smiled and gave me a fancy curtsy. Behind each of them was a sea of armies, everyone in full battle attire. The sight was overwhelming. I felt as though I was going to vomit and cry, possibly even laugh.</w:t>
      </w:r>
    </w:p>
    <w:p w14:paraId="5ECB32E1" w14:textId="77777777" w:rsidR="00B5424E" w:rsidRPr="001E0293" w:rsidRDefault="00B5424E" w:rsidP="00B5424E">
      <w:pPr>
        <w:pStyle w:val="Style2"/>
        <w:rPr>
          <w:rFonts w:ascii="Cambria" w:hAnsi="Cambria"/>
        </w:rPr>
      </w:pPr>
      <w:r w:rsidRPr="001E0293">
        <w:rPr>
          <w:rFonts w:ascii="Cambria" w:hAnsi="Cambria"/>
        </w:rPr>
        <w:t>“Thank you, everyone. Truly. If any of you do not want to fight today, I beg of you to go home. I will not be upset or hurt. I will understand wholeheartedly.” I paused. Not one soul moved from where they stood. Pride swelled in my heart, and almost saddened me at the same time. “Just know, this will not be forgotten, and this is not for nothing. Keep clear heads, and don’t be afraid to ask for help. Our enemy, Micah, is right up the road, in my childhood home. Thank you all from the depths of my heart.” I smiled and bowed my head.</w:t>
      </w:r>
    </w:p>
    <w:p w14:paraId="346BD80D" w14:textId="77777777" w:rsidR="00B5424E" w:rsidRPr="001E0293" w:rsidRDefault="00B5424E" w:rsidP="00B5424E">
      <w:pPr>
        <w:pStyle w:val="Style2"/>
        <w:rPr>
          <w:rFonts w:ascii="Cambria" w:hAnsi="Cambria"/>
        </w:rPr>
      </w:pPr>
      <w:r w:rsidRPr="001E0293">
        <w:rPr>
          <w:rFonts w:ascii="Cambria" w:hAnsi="Cambria"/>
        </w:rPr>
        <w:t>“Godspeed, everyone.” Kade added.</w:t>
      </w:r>
    </w:p>
    <w:p w14:paraId="284C3D4C" w14:textId="77777777" w:rsidR="00B5424E" w:rsidRPr="001E0293" w:rsidRDefault="00B5424E" w:rsidP="00B5424E">
      <w:pPr>
        <w:pStyle w:val="Style2"/>
        <w:rPr>
          <w:rFonts w:ascii="Cambria" w:hAnsi="Cambria"/>
        </w:rPr>
      </w:pPr>
      <w:proofErr w:type="spellStart"/>
      <w:r w:rsidRPr="001E0293">
        <w:rPr>
          <w:rFonts w:ascii="Cambria" w:hAnsi="Cambria"/>
        </w:rPr>
        <w:t>Accalia</w:t>
      </w:r>
      <w:proofErr w:type="spellEnd"/>
      <w:r w:rsidRPr="001E0293">
        <w:rPr>
          <w:rFonts w:ascii="Cambria" w:hAnsi="Cambria"/>
        </w:rPr>
        <w:t xml:space="preserve"> turned around and faced everyone. “For the Prophet!” She yelled as she thrust her fist into the air. The armies cheered and thrust their blades and shields up into the sky.</w:t>
      </w:r>
    </w:p>
    <w:p w14:paraId="0FD84688" w14:textId="77777777" w:rsidR="00B5424E" w:rsidRPr="001E0293" w:rsidRDefault="00B5424E" w:rsidP="00B5424E">
      <w:pPr>
        <w:pStyle w:val="Style2"/>
        <w:rPr>
          <w:rFonts w:ascii="Cambria" w:hAnsi="Cambria"/>
        </w:rPr>
      </w:pPr>
      <w:r w:rsidRPr="001E0293">
        <w:rPr>
          <w:rFonts w:ascii="Cambria" w:hAnsi="Cambria"/>
        </w:rPr>
        <w:t>“I love you.” I faced Kade and kissed him hard on the lips. He returned my kiss just as passionately.</w:t>
      </w:r>
    </w:p>
    <w:p w14:paraId="7716928A" w14:textId="77777777" w:rsidR="00B5424E" w:rsidRPr="001E0293" w:rsidRDefault="00B5424E" w:rsidP="00B5424E">
      <w:pPr>
        <w:pStyle w:val="Style2"/>
        <w:rPr>
          <w:rFonts w:ascii="Cambria" w:hAnsi="Cambria"/>
        </w:rPr>
      </w:pPr>
      <w:r w:rsidRPr="001E0293">
        <w:rPr>
          <w:rFonts w:ascii="Cambria" w:hAnsi="Cambria"/>
        </w:rPr>
        <w:t>“I love you,” he said as he smiled.</w:t>
      </w:r>
    </w:p>
    <w:p w14:paraId="3800AEBF" w14:textId="77777777" w:rsidR="00B5424E" w:rsidRPr="001E0293" w:rsidRDefault="00B5424E" w:rsidP="00B5424E">
      <w:pPr>
        <w:pStyle w:val="Style2"/>
        <w:rPr>
          <w:rFonts w:ascii="Cambria" w:hAnsi="Cambria"/>
        </w:rPr>
      </w:pPr>
      <w:r w:rsidRPr="001E0293">
        <w:rPr>
          <w:rFonts w:ascii="Cambria" w:hAnsi="Cambria"/>
        </w:rPr>
        <w:t>“Wait, we have something for you.” Marion and another walked toward us with suits of armor made of leather and metal; we were each also given shields. The fronts had a face made of half moon and half sun. They put them on each of us; surprisingly, both sets were a perfect fit. “</w:t>
      </w:r>
      <w:proofErr w:type="spellStart"/>
      <w:r w:rsidRPr="001E0293">
        <w:rPr>
          <w:rFonts w:ascii="Cambria" w:hAnsi="Cambria"/>
        </w:rPr>
        <w:t>Caelia</w:t>
      </w:r>
      <w:proofErr w:type="spellEnd"/>
      <w:r w:rsidRPr="001E0293">
        <w:rPr>
          <w:rFonts w:ascii="Cambria" w:hAnsi="Cambria"/>
        </w:rPr>
        <w:t xml:space="preserve"> snuck in while you were sleeping and had you measured.” Marion smiled and let out a giggle and stepped back with her army.</w:t>
      </w:r>
    </w:p>
    <w:p w14:paraId="0D3C9D8C" w14:textId="77777777" w:rsidR="00B5424E" w:rsidRPr="001E0293" w:rsidRDefault="00B5424E" w:rsidP="00B5424E">
      <w:pPr>
        <w:pStyle w:val="Style2"/>
        <w:rPr>
          <w:rFonts w:ascii="Cambria" w:hAnsi="Cambria"/>
        </w:rPr>
      </w:pPr>
      <w:r w:rsidRPr="001E0293">
        <w:rPr>
          <w:rFonts w:ascii="Cambria" w:hAnsi="Cambria"/>
        </w:rPr>
        <w:t>“We fight together, we fight now.” Kade told me as he picked me up and hovered above the army as they progressed forward.</w:t>
      </w:r>
    </w:p>
    <w:p w14:paraId="6974B443" w14:textId="77777777" w:rsidR="00B5424E" w:rsidRPr="001E0293" w:rsidRDefault="00B5424E" w:rsidP="00B5424E">
      <w:pPr>
        <w:pStyle w:val="Style2"/>
        <w:rPr>
          <w:rFonts w:ascii="Cambria" w:hAnsi="Cambria"/>
        </w:rPr>
      </w:pPr>
      <w:r w:rsidRPr="001E0293">
        <w:rPr>
          <w:rFonts w:ascii="Cambria" w:hAnsi="Cambria"/>
        </w:rPr>
        <w:t>We arrived at the house and were met by an ocean of henchmen.</w:t>
      </w:r>
    </w:p>
    <w:p w14:paraId="3D345538" w14:textId="77777777" w:rsidR="00B5424E" w:rsidRPr="001E0293" w:rsidRDefault="00B5424E" w:rsidP="00B5424E">
      <w:pPr>
        <w:pStyle w:val="Style2"/>
        <w:rPr>
          <w:rFonts w:ascii="Cambria" w:hAnsi="Cambria"/>
        </w:rPr>
      </w:pPr>
      <w:r w:rsidRPr="001E0293">
        <w:rPr>
          <w:rFonts w:ascii="Cambria" w:hAnsi="Cambria"/>
        </w:rPr>
        <w:t>“I’m going to get us into that house so we can get close to Micah—we need to find his hostages.” Kade spoke into my ear.</w:t>
      </w:r>
    </w:p>
    <w:p w14:paraId="1BB607E2" w14:textId="77777777" w:rsidR="00B5424E" w:rsidRPr="001E0293" w:rsidRDefault="00B5424E" w:rsidP="00B5424E">
      <w:pPr>
        <w:pStyle w:val="Style2"/>
        <w:rPr>
          <w:rFonts w:ascii="Cambria" w:hAnsi="Cambria"/>
        </w:rPr>
      </w:pPr>
      <w:r w:rsidRPr="001E0293">
        <w:rPr>
          <w:rFonts w:ascii="Cambria" w:hAnsi="Cambria"/>
        </w:rPr>
        <w:t>“Charge!” I heard someone scream from below. They all collided in a clash of metals. Kade dive-bombed into the crowd and landed us at the front door. As we got in, we were immediately met by a henchmen. In one swift swipe, Kade killed him. The mark that had been left on the door the day my mom was murdered was still there, and it was indeed correct. Bloodshed had come. I began running upstairs as another henchmen came in. I went to turn around, but Kade beat me to him.</w:t>
      </w:r>
    </w:p>
    <w:p w14:paraId="315927F8" w14:textId="77777777" w:rsidR="00B5424E" w:rsidRPr="001E0293" w:rsidRDefault="00B5424E" w:rsidP="00B5424E">
      <w:pPr>
        <w:pStyle w:val="Style2"/>
        <w:rPr>
          <w:rFonts w:ascii="Cambria" w:hAnsi="Cambria"/>
        </w:rPr>
      </w:pPr>
      <w:r w:rsidRPr="001E0293">
        <w:rPr>
          <w:rFonts w:ascii="Cambria" w:hAnsi="Cambria"/>
        </w:rPr>
        <w:t>“Go, I’ll be behind you!” Kade yelled. I ran as fast as my feet would let me. I checked my parents’ old room and saw blood all over. I went into the guest room and was met by another henchman. I used my sword and began dancing; my blade grew brighter than I had ever seen it before. It whirled around and I ended up disarming him. I plunged into his chest, and saw the life fade from his eyes. I drew my blade out and kept running through the house. I made it to the last room, my room, and opened the door slowly.</w:t>
      </w:r>
    </w:p>
    <w:p w14:paraId="445F17C8" w14:textId="77777777" w:rsidR="00B5424E" w:rsidRPr="001E0293" w:rsidRDefault="00B5424E" w:rsidP="00B5424E">
      <w:pPr>
        <w:pStyle w:val="Style2"/>
        <w:rPr>
          <w:rFonts w:ascii="Cambria" w:hAnsi="Cambria"/>
        </w:rPr>
      </w:pPr>
      <w:r w:rsidRPr="001E0293">
        <w:rPr>
          <w:rFonts w:ascii="Cambria" w:hAnsi="Cambria"/>
        </w:rPr>
        <w:t>I saw my mom, then Luna’s mom, both lifeless, and on the floor next to my bookshelf. Then I saw Abigail. She was face down, bleeding out at the foot of my bed. My soul felt as though it had been ripped from me against my will. I glanced over at my bed and saw Jasper. I ran over beside his body, stumbling weakly along the way. He wasn’t breathing. My heart was in my throat; his wings were strewn out and limp. The silver strands had now turned black.</w:t>
      </w:r>
    </w:p>
    <w:p w14:paraId="0F202076" w14:textId="77777777" w:rsidR="00B5424E" w:rsidRPr="001E0293" w:rsidRDefault="00B5424E" w:rsidP="00B5424E">
      <w:pPr>
        <w:pStyle w:val="Style2"/>
        <w:rPr>
          <w:rFonts w:ascii="Cambria" w:hAnsi="Cambria"/>
        </w:rPr>
      </w:pPr>
      <w:r w:rsidRPr="001E0293">
        <w:rPr>
          <w:rFonts w:ascii="Cambria" w:hAnsi="Cambria"/>
        </w:rPr>
        <w:t>“You brought this upon yourself. You could have simply turned yourself over to me. But did you? No. You brought an army, so I killed everyone. I don’t need your mothers anymore, when I have more powerful versions now.” Micah laughed malevolently. The rage inside me burned. I was caught off guard and dragged backwards by my hair. No matter how hard I kicked and swung, nothing mattered. I gave up and let him take me. “Well, this was a bit of fun. But you’re mine now, and it’s just a matter of time for your sister. Enjoy the sunlight. It’s the last you’ll be seeing.” He let out a roaring laugh.</w:t>
      </w:r>
    </w:p>
    <w:p w14:paraId="5E8A094F" w14:textId="77777777" w:rsidR="00B5424E" w:rsidRPr="001E0293" w:rsidRDefault="00B5424E" w:rsidP="00B5424E">
      <w:pPr>
        <w:pStyle w:val="Style2"/>
        <w:rPr>
          <w:rFonts w:ascii="Cambria" w:hAnsi="Cambria"/>
        </w:rPr>
      </w:pPr>
      <w:r w:rsidRPr="001E0293">
        <w:rPr>
          <w:rFonts w:ascii="Cambria" w:hAnsi="Cambria"/>
        </w:rPr>
        <w:t>“Father. Wait.” Kade finally made it through the fight to get upstairs to me. Micah stopped immediately. I twisted my body around to see him. He was covered in blood, yet the crimson on his face brought out the green in his eyes.</w:t>
      </w:r>
    </w:p>
    <w:p w14:paraId="70940F9C" w14:textId="77777777" w:rsidR="00B5424E" w:rsidRPr="001E0293" w:rsidRDefault="00B5424E" w:rsidP="00B5424E">
      <w:pPr>
        <w:pStyle w:val="Style2"/>
        <w:rPr>
          <w:rFonts w:ascii="Cambria" w:hAnsi="Cambria"/>
        </w:rPr>
      </w:pPr>
      <w:r w:rsidRPr="001E0293">
        <w:rPr>
          <w:rFonts w:ascii="Cambria" w:hAnsi="Cambria"/>
        </w:rPr>
        <w:t>“Son. Why don’t you come home? You would be of wonderful assistance, seeing as this… disgrace of a girl seems to like you.” Micah tried to reason with him. Family is family, I now know this.</w:t>
      </w:r>
    </w:p>
    <w:p w14:paraId="7B27D3CC" w14:textId="77777777" w:rsidR="00B5424E" w:rsidRPr="001E0293" w:rsidRDefault="00B5424E" w:rsidP="00B5424E">
      <w:pPr>
        <w:pStyle w:val="Style2"/>
        <w:rPr>
          <w:rFonts w:ascii="Cambria" w:hAnsi="Cambria"/>
        </w:rPr>
      </w:pPr>
      <w:r w:rsidRPr="001E0293">
        <w:rPr>
          <w:rFonts w:ascii="Cambria" w:hAnsi="Cambria"/>
        </w:rPr>
        <w:t>“Kade, no. Don’t. I mean it.” I was grabbing onto my hair, trying to lessen the pain of Micah’s grip. My chest was heaving, and my heart was aching. Tears welled in my eyes, but I did not let them spill over. I can’t show weakness, not right now.</w:t>
      </w:r>
    </w:p>
    <w:p w14:paraId="41F52A54" w14:textId="77777777" w:rsidR="00B5424E" w:rsidRPr="001E0293" w:rsidRDefault="00B5424E" w:rsidP="00B5424E">
      <w:pPr>
        <w:pStyle w:val="Style2"/>
        <w:rPr>
          <w:rFonts w:ascii="Cambria" w:hAnsi="Cambria"/>
        </w:rPr>
      </w:pPr>
      <w:r w:rsidRPr="001E0293">
        <w:rPr>
          <w:rFonts w:ascii="Cambria" w:hAnsi="Cambria"/>
        </w:rPr>
        <w:t>“I have a proposition, Father.” Kade looked at Micah but would not make eye contact with me. “Let her go, and I will come home. Her sister isn’t even here anyways. Luna will hide forever if you take Oriana now anyways, and where she is now, we will never be able to get to her. So let’s go home, regroup, and get both girls at the same time.”</w:t>
      </w:r>
    </w:p>
    <w:p w14:paraId="75659DAC" w14:textId="77777777" w:rsidR="00B5424E" w:rsidRPr="001E0293" w:rsidRDefault="00B5424E" w:rsidP="00B5424E">
      <w:pPr>
        <w:pStyle w:val="Style2"/>
        <w:rPr>
          <w:rFonts w:ascii="Cambria" w:hAnsi="Cambria"/>
        </w:rPr>
      </w:pPr>
      <w:r w:rsidRPr="001E0293">
        <w:rPr>
          <w:rFonts w:ascii="Cambria" w:hAnsi="Cambria"/>
        </w:rPr>
        <w:t>I felt my heart shatter into a million pieces. Kade was sacrificing himself for me.</w:t>
      </w:r>
    </w:p>
    <w:p w14:paraId="565EC26C" w14:textId="77777777" w:rsidR="00B5424E" w:rsidRPr="001E0293" w:rsidRDefault="00B5424E" w:rsidP="00B5424E">
      <w:pPr>
        <w:pStyle w:val="Style2"/>
        <w:rPr>
          <w:rFonts w:ascii="Cambria" w:hAnsi="Cambria"/>
        </w:rPr>
      </w:pPr>
      <w:r w:rsidRPr="001E0293">
        <w:rPr>
          <w:rFonts w:ascii="Cambria" w:hAnsi="Cambria"/>
        </w:rPr>
        <w:t>“Kade, please—don’t—I’m fine, let me go,” I told him, but he still wouldn’t look at me. I felt the grip on my hair tighten.</w:t>
      </w:r>
    </w:p>
    <w:p w14:paraId="0C559BA7" w14:textId="77777777" w:rsidR="00B5424E" w:rsidRPr="001E0293" w:rsidRDefault="00B5424E" w:rsidP="00B5424E">
      <w:pPr>
        <w:pStyle w:val="Style2"/>
        <w:rPr>
          <w:rFonts w:ascii="Cambria" w:hAnsi="Cambria"/>
        </w:rPr>
      </w:pPr>
      <w:r w:rsidRPr="001E0293">
        <w:rPr>
          <w:rFonts w:ascii="Cambria" w:hAnsi="Cambria"/>
        </w:rPr>
        <w:t>“Shut up, girl.” Micah spat. “Kade. Son—”</w:t>
      </w:r>
    </w:p>
    <w:p w14:paraId="4B411728" w14:textId="77777777" w:rsidR="00B5424E" w:rsidRPr="001E0293" w:rsidRDefault="00B5424E" w:rsidP="00B5424E">
      <w:pPr>
        <w:pStyle w:val="Style2"/>
        <w:rPr>
          <w:rFonts w:ascii="Cambria" w:hAnsi="Cambria"/>
        </w:rPr>
      </w:pPr>
      <w:r w:rsidRPr="001E0293">
        <w:rPr>
          <w:rFonts w:ascii="Cambria" w:hAnsi="Cambria"/>
        </w:rPr>
        <w:t>“Father, I beg you. Give mercy.” Kade cut him off and pleaded.</w:t>
      </w:r>
    </w:p>
    <w:p w14:paraId="1B2229EF" w14:textId="77777777" w:rsidR="00B5424E" w:rsidRPr="001E0293" w:rsidRDefault="00B5424E" w:rsidP="00B5424E">
      <w:pPr>
        <w:pStyle w:val="Style2"/>
        <w:rPr>
          <w:rFonts w:ascii="Cambria" w:hAnsi="Cambria"/>
        </w:rPr>
      </w:pPr>
      <w:r w:rsidRPr="001E0293">
        <w:rPr>
          <w:rFonts w:ascii="Cambria" w:hAnsi="Cambria"/>
        </w:rPr>
        <w:t>“Fine.” Micah threw me against the wall. Kade followed him out without muttering a single word to me. Not even a goodbye. Not a simple ‘I love you.’ I needed him now more than ever. And for the first time since I’d vowed not to cry, I wept. I crawled over to Jasper’s lifeless body and rested my head on his shoulder.</w:t>
      </w:r>
    </w:p>
    <w:p w14:paraId="08AF657B" w14:textId="77777777" w:rsidR="00B5424E" w:rsidRPr="001E0293" w:rsidRDefault="00B5424E" w:rsidP="00B5424E">
      <w:pPr>
        <w:pStyle w:val="Style2"/>
        <w:rPr>
          <w:rFonts w:ascii="Cambria" w:hAnsi="Cambria"/>
        </w:rPr>
      </w:pPr>
      <w:r w:rsidRPr="001E0293">
        <w:rPr>
          <w:rFonts w:ascii="Cambria" w:hAnsi="Cambria"/>
        </w:rPr>
        <w:t>“You should have stayed away from him.” I looked up, and my eyes met Michael’s.</w:t>
      </w:r>
    </w:p>
    <w:p w14:paraId="4BD4E73D" w14:textId="77777777" w:rsidR="00B5424E" w:rsidRPr="001E0293" w:rsidRDefault="00B5424E" w:rsidP="00B5424E">
      <w:pPr>
        <w:pStyle w:val="Style2"/>
        <w:rPr>
          <w:rFonts w:ascii="Cambria" w:hAnsi="Cambria"/>
        </w:rPr>
      </w:pPr>
      <w:r w:rsidRPr="001E0293">
        <w:rPr>
          <w:rFonts w:ascii="Cambria" w:hAnsi="Cambria"/>
        </w:rPr>
        <w:t>“He would follow you to his death, you knew this. We asked you to stay away from him.” Crystal added. The vision from the lake was coming true.</w:t>
      </w:r>
    </w:p>
    <w:p w14:paraId="41B7FAE8" w14:textId="77777777" w:rsidR="00B5424E" w:rsidRPr="001E0293" w:rsidRDefault="00B5424E" w:rsidP="00B5424E">
      <w:pPr>
        <w:pStyle w:val="Style2"/>
        <w:rPr>
          <w:rFonts w:ascii="Cambria" w:hAnsi="Cambria"/>
        </w:rPr>
      </w:pPr>
      <w:r w:rsidRPr="001E0293">
        <w:rPr>
          <w:rFonts w:ascii="Cambria" w:hAnsi="Cambria"/>
        </w:rPr>
        <w:t>“He would still be here if it were not for you.” Michael said, cold as stone. The look in his eyes was both saddening and frightening.</w:t>
      </w:r>
    </w:p>
    <w:p w14:paraId="4A2177C3" w14:textId="77777777" w:rsidR="00B5424E" w:rsidRPr="001E0293" w:rsidRDefault="00B5424E" w:rsidP="00B5424E">
      <w:pPr>
        <w:pStyle w:val="Style2"/>
        <w:rPr>
          <w:rFonts w:ascii="Cambria" w:hAnsi="Cambria"/>
        </w:rPr>
      </w:pPr>
      <w:r w:rsidRPr="001E0293">
        <w:rPr>
          <w:rFonts w:ascii="Cambria" w:hAnsi="Cambria"/>
        </w:rPr>
        <w:t>“But I stayed away from him. I did my best to push him away. It literally took every fiber within me to keep away from Jasper.” I was crying as I spoke. “I loved your son and you know it.”</w:t>
      </w:r>
    </w:p>
    <w:p w14:paraId="00FC59BF" w14:textId="77777777" w:rsidR="00B5424E" w:rsidRPr="001E0293" w:rsidRDefault="00B5424E" w:rsidP="00B5424E">
      <w:pPr>
        <w:pStyle w:val="Style2"/>
        <w:rPr>
          <w:rFonts w:ascii="Cambria" w:hAnsi="Cambria"/>
        </w:rPr>
      </w:pPr>
      <w:r w:rsidRPr="001E0293">
        <w:rPr>
          <w:rFonts w:ascii="Cambria" w:hAnsi="Cambria"/>
        </w:rPr>
        <w:t>“You did not hear us appropriately, then. We had instructed you that day at the portal to stay away from Micah. Not Jasper. I see now how that was our fault. And now our son has befallen this fate.” Michael looked away, out the window. The dirt road to my house was littered with bodies.</w:t>
      </w:r>
    </w:p>
    <w:p w14:paraId="6C0BA90F" w14:textId="77777777" w:rsidR="00B5424E" w:rsidRPr="001E0293" w:rsidRDefault="00B5424E" w:rsidP="00B5424E">
      <w:pPr>
        <w:pStyle w:val="Style2"/>
        <w:rPr>
          <w:rFonts w:ascii="Cambria" w:hAnsi="Cambria"/>
        </w:rPr>
      </w:pPr>
      <w:r w:rsidRPr="001E0293">
        <w:rPr>
          <w:rFonts w:ascii="Cambria" w:hAnsi="Cambria"/>
        </w:rPr>
        <w:t>“Let me try something. Crystal, if I… if something goes wrong, tell my sister I love her, and thank Caspian for me.” I sat on my knees and drew what I could remember from what Kade had taught me, then placed the palms of my hands face down on Jasper. I closed my eyes and focused on the heat. I focused on losing Kade and our mothers. I focused on Abigail, and Thaddeus. I focused on Jasper. I used the hard, deep pain in my chest, and the deaths of everyone close to me, and pushed it out through my hands. I heard Crystal gasp, and I opened my eyes. The color in Jasper’s cheeks began to rise.</w:t>
      </w:r>
    </w:p>
    <w:p w14:paraId="166198E4" w14:textId="77777777" w:rsidR="00B5424E" w:rsidRPr="001E0293" w:rsidRDefault="00B5424E" w:rsidP="00B5424E">
      <w:pPr>
        <w:pStyle w:val="Style2"/>
        <w:rPr>
          <w:rFonts w:ascii="Cambria" w:hAnsi="Cambria"/>
        </w:rPr>
      </w:pPr>
      <w:r w:rsidRPr="001E0293">
        <w:rPr>
          <w:rFonts w:ascii="Cambria" w:hAnsi="Cambria"/>
        </w:rPr>
        <w:t>“Oriana, don’t—you could kill yourself.” I could see the black spots in his wings were starting to turn to gold again. But he was still not breathing. I closed my eyes. I began crying. I played back the first time I met Kade, and how he had saved my life then. I let my wall down so I could love him—and I ended up falling in love with him. I needed him. I opened my eyes, but all I could see was light. I closed them and pushed more. Jasper simply loved and cared for me. Everyone close to me kept dying; I was cursed. The tears poured out of me. And then it stopped. Everything stopped.</w:t>
      </w:r>
    </w:p>
    <w:p w14:paraId="0EFCED91" w14:textId="77777777" w:rsidR="00F21889" w:rsidRDefault="00F21889">
      <w:pPr>
        <w:ind w:firstLine="720"/>
        <w:rPr>
          <w:rFonts w:ascii="Cambria" w:eastAsiaTheme="majorEastAsia" w:hAnsi="Cambria" w:cstheme="majorBidi"/>
          <w:caps/>
        </w:rPr>
      </w:pPr>
      <w:r>
        <w:rPr>
          <w:rFonts w:ascii="Cambria" w:hAnsi="Cambria"/>
        </w:rPr>
        <w:br w:type="page"/>
      </w:r>
    </w:p>
    <w:p w14:paraId="60F283BC" w14:textId="74B8AD15" w:rsidR="00B5424E" w:rsidRPr="000B260B" w:rsidRDefault="00B5424E" w:rsidP="000B260B">
      <w:pPr>
        <w:pStyle w:val="Heading1"/>
      </w:pPr>
      <w:r w:rsidRPr="000B260B">
        <w:t xml:space="preserve">GIVE </w:t>
      </w:r>
      <w:r w:rsidR="000D09A6" w:rsidRPr="000B260B">
        <w:t>HOPE</w:t>
      </w:r>
      <w:r w:rsidRPr="000B260B">
        <w:t>-SNEAK PEAK</w:t>
      </w:r>
    </w:p>
    <w:p w14:paraId="52B4AD8B" w14:textId="77777777" w:rsidR="00B5424E" w:rsidRPr="000B260B" w:rsidRDefault="00B5424E" w:rsidP="000B260B">
      <w:pPr>
        <w:pStyle w:val="Heading1"/>
      </w:pPr>
      <w:r w:rsidRPr="000B260B">
        <w:t>Sequel coming soon!</w:t>
      </w:r>
    </w:p>
    <w:p w14:paraId="78729D10" w14:textId="77777777" w:rsidR="00B5424E" w:rsidRPr="001E0293" w:rsidRDefault="00B5424E" w:rsidP="00B5424E">
      <w:pPr>
        <w:pStyle w:val="Style2"/>
        <w:rPr>
          <w:rFonts w:ascii="Cambria" w:hAnsi="Cambria"/>
        </w:rPr>
      </w:pPr>
      <w:r w:rsidRPr="001E0293">
        <w:rPr>
          <w:rFonts w:ascii="Cambria" w:hAnsi="Cambria"/>
        </w:rPr>
        <w:t>“Oriana?” Luna’s voice rang in my ears. “Hey? Can you hear me? If not, it’s okay, I’ll talk to you anyways. It’s been about four months since the battle. Everyone’s calling it The Battle Not Yet Lost. It’s not over yet. I wish you’d wake up. Just so you know, I forgive you for leaving Caspian and me.” She stopped talking. I could hear her sniffle.</w:t>
      </w:r>
    </w:p>
    <w:p w14:paraId="60005A68" w14:textId="77777777" w:rsidR="00B5424E" w:rsidRPr="001E0293" w:rsidRDefault="00B5424E" w:rsidP="00B5424E">
      <w:pPr>
        <w:pStyle w:val="Style2"/>
        <w:rPr>
          <w:rFonts w:ascii="Cambria" w:hAnsi="Cambria"/>
        </w:rPr>
      </w:pPr>
      <w:r w:rsidRPr="001E0293">
        <w:rPr>
          <w:rFonts w:ascii="Cambria" w:hAnsi="Cambria"/>
        </w:rPr>
        <w:t>“Hey.” I said hoarsely as I opened my eyes. Luna leaped out of her seat and wrapped her arms around my neck.</w:t>
      </w:r>
    </w:p>
    <w:p w14:paraId="089941B1" w14:textId="77777777" w:rsidR="00B5424E" w:rsidRPr="001E0293" w:rsidRDefault="00B5424E" w:rsidP="00B5424E">
      <w:pPr>
        <w:pStyle w:val="Style2"/>
        <w:rPr>
          <w:rFonts w:ascii="Cambria" w:hAnsi="Cambria"/>
        </w:rPr>
      </w:pPr>
      <w:r w:rsidRPr="001E0293">
        <w:rPr>
          <w:rFonts w:ascii="Cambria" w:hAnsi="Cambria"/>
        </w:rPr>
        <w:t>“Oriana. Oh my heavens, Oriana. I was so scared.” Luna cried hard. “Caspian!” She yelled as hard as she could. I realized I was with the Fae. Then the door burst open and Caspian stumbled in.</w:t>
      </w:r>
    </w:p>
    <w:p w14:paraId="7A79EB14" w14:textId="77777777" w:rsidR="00B5424E" w:rsidRPr="001E0293" w:rsidRDefault="00B5424E" w:rsidP="00B5424E">
      <w:pPr>
        <w:pStyle w:val="Style2"/>
        <w:rPr>
          <w:rFonts w:ascii="Cambria" w:hAnsi="Cambria"/>
        </w:rPr>
      </w:pPr>
      <w:r w:rsidRPr="001E0293">
        <w:rPr>
          <w:rFonts w:ascii="Cambria" w:hAnsi="Cambria"/>
        </w:rPr>
        <w:t>“What—what—you okay?” Caspian panicked. He looked at Luna, and she looked at me. Then he followed her gaze and met my eyes. He ran to my bedside. “Dude, about time. She’s been in here every day to talk to you.” He hugged Luna around the shoulders. They looked happy. Then I remembered Kade was gone, and my heart sank. She must have noticed.</w:t>
      </w:r>
    </w:p>
    <w:p w14:paraId="323C5EEB" w14:textId="77777777" w:rsidR="00B5424E" w:rsidRPr="001E0293" w:rsidRDefault="00B5424E" w:rsidP="00B5424E">
      <w:pPr>
        <w:pStyle w:val="Style2"/>
        <w:rPr>
          <w:rFonts w:ascii="Cambria" w:hAnsi="Cambria"/>
        </w:rPr>
      </w:pPr>
      <w:r w:rsidRPr="001E0293">
        <w:rPr>
          <w:rFonts w:ascii="Cambria" w:hAnsi="Cambria"/>
        </w:rPr>
        <w:t>“Should we?” Luna asked smiling.</w:t>
      </w:r>
    </w:p>
    <w:p w14:paraId="51123290" w14:textId="77777777" w:rsidR="00B5424E" w:rsidRPr="001E0293" w:rsidRDefault="00B5424E" w:rsidP="00B5424E">
      <w:pPr>
        <w:pStyle w:val="Style2"/>
        <w:rPr>
          <w:rFonts w:ascii="Cambria" w:hAnsi="Cambria"/>
        </w:rPr>
      </w:pPr>
      <w:r w:rsidRPr="001E0293">
        <w:rPr>
          <w:rFonts w:ascii="Cambria" w:hAnsi="Cambria"/>
        </w:rPr>
        <w:t>“Should we what?” I weakly pulled myself into a sitting position. I looked at Luna as Caspian ran outside. He came back in and motioned for Luna to walk over to him, then they stepped aside. The door opened slowly, and the sunlight shone so brightly that I could barely make out who it was.</w:t>
      </w:r>
    </w:p>
    <w:p w14:paraId="43FFBE6A" w14:textId="3D74F41B" w:rsidR="003D4F0B" w:rsidRPr="001E0293" w:rsidRDefault="00B5424E" w:rsidP="003B2909">
      <w:pPr>
        <w:pStyle w:val="Style2"/>
        <w:rPr>
          <w:rFonts w:ascii="Cambria" w:hAnsi="Cambria"/>
        </w:rPr>
      </w:pPr>
      <w:r w:rsidRPr="001E0293">
        <w:rPr>
          <w:rFonts w:ascii="Cambria" w:hAnsi="Cambria"/>
        </w:rPr>
        <w:t>“Hey.” That was all I needed to hear. Jasper was alive.</w:t>
      </w:r>
      <w:bookmarkEnd w:id="0"/>
    </w:p>
    <w:sectPr w:rsidR="003D4F0B" w:rsidRPr="001E0293" w:rsidSect="008D3E47">
      <w:headerReference w:type="default" r:id="rId10"/>
      <w:footerReference w:type="default" r:id="rId11"/>
      <w:pgSz w:w="7380" w:h="11700" w:code="1"/>
      <w:pgMar w:top="720" w:right="720" w:bottom="720" w:left="1080" w:header="720" w:footer="576"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E5573F" w14:textId="77777777" w:rsidR="00A961AA" w:rsidRDefault="00A961AA">
      <w:pPr>
        <w:spacing w:line="240" w:lineRule="auto"/>
      </w:pPr>
      <w:r>
        <w:separator/>
      </w:r>
    </w:p>
  </w:endnote>
  <w:endnote w:type="continuationSeparator" w:id="0">
    <w:p w14:paraId="1427CF9F" w14:textId="77777777" w:rsidR="00A961AA" w:rsidRDefault="00A961AA">
      <w:pPr>
        <w:spacing w:line="240" w:lineRule="auto"/>
      </w:pPr>
      <w:r>
        <w:continuationSeparator/>
      </w:r>
    </w:p>
  </w:endnote>
  <w:endnote w:type="continuationNotice" w:id="1">
    <w:p w14:paraId="0E76256F" w14:textId="77777777" w:rsidR="00A961AA" w:rsidRDefault="00A961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embedRegular r:id="rId1" w:fontKey="{3A17E068-89E8-4CE5-91FF-9205B4932D3F}"/>
    <w:embedBold r:id="rId2" w:fontKey="{11EAFB2A-1047-40E2-BE27-A540DC1C87AE}"/>
    <w:embedItalic r:id="rId3" w:fontKey="{D3E50204-F463-4A4F-9213-383CC924AEA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33BFA" w14:textId="36AADBA6" w:rsidR="002F3BAF" w:rsidRPr="00A85586" w:rsidRDefault="002F3BAF">
    <w:pPr>
      <w:pStyle w:val="Footer"/>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3283009"/>
      <w:docPartObj>
        <w:docPartGallery w:val="Page Numbers (Bottom of Page)"/>
        <w:docPartUnique/>
      </w:docPartObj>
    </w:sdtPr>
    <w:sdtEndPr>
      <w:rPr>
        <w:noProof/>
      </w:rPr>
    </w:sdtEndPr>
    <w:sdtContent>
      <w:p w14:paraId="02442E91" w14:textId="36585256" w:rsidR="002F3BAF" w:rsidRPr="00893140" w:rsidRDefault="002F3BAF" w:rsidP="008931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1310427"/>
      <w:docPartObj>
        <w:docPartGallery w:val="Page Numbers (Bottom of Page)"/>
        <w:docPartUnique/>
      </w:docPartObj>
    </w:sdtPr>
    <w:sdtEndPr>
      <w:rPr>
        <w:noProof/>
      </w:rPr>
    </w:sdtEndPr>
    <w:sdtContent>
      <w:p w14:paraId="26267194" w14:textId="4C0AEC6F" w:rsidR="00BC49D3" w:rsidRDefault="00BC49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B0E76B" w14:textId="7D89DC40" w:rsidR="002F3BAF" w:rsidRPr="00A85586" w:rsidRDefault="002F3BAF" w:rsidP="00724BA0">
    <w:pPr>
      <w:pStyle w:val="Footer"/>
      <w:pBdr>
        <w:top w:val="single" w:sz="4" w:space="6" w:color="auto"/>
      </w:pBdr>
      <w:spacing w:before="240"/>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0DD264" w14:textId="77777777" w:rsidR="00A961AA" w:rsidRDefault="00A961AA">
      <w:pPr>
        <w:spacing w:line="240" w:lineRule="auto"/>
      </w:pPr>
      <w:r>
        <w:separator/>
      </w:r>
    </w:p>
  </w:footnote>
  <w:footnote w:type="continuationSeparator" w:id="0">
    <w:p w14:paraId="51419078" w14:textId="77777777" w:rsidR="00A961AA" w:rsidRDefault="00A961AA">
      <w:pPr>
        <w:spacing w:line="240" w:lineRule="auto"/>
      </w:pPr>
      <w:r>
        <w:continuationSeparator/>
      </w:r>
    </w:p>
  </w:footnote>
  <w:footnote w:type="continuationNotice" w:id="1">
    <w:p w14:paraId="2B6B7400" w14:textId="77777777" w:rsidR="00A961AA" w:rsidRDefault="00A961A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F41FC3" w14:textId="77777777" w:rsidR="002F3BAF" w:rsidRDefault="002F3BAF" w:rsidP="00192A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embedTrueTypeFonts/>
  <w:saveSubsetFonts/>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bIwNzY3Mzc3NzGxtDBX0lEKTi0uzszPAykwqQUAUnUnDywAAAA="/>
  </w:docVars>
  <w:rsids>
    <w:rsidRoot w:val="009A53CA"/>
    <w:rsid w:val="000029DB"/>
    <w:rsid w:val="00004171"/>
    <w:rsid w:val="00007B77"/>
    <w:rsid w:val="0001011C"/>
    <w:rsid w:val="00011418"/>
    <w:rsid w:val="00012E13"/>
    <w:rsid w:val="00016E37"/>
    <w:rsid w:val="000201E7"/>
    <w:rsid w:val="00021FE9"/>
    <w:rsid w:val="00024D73"/>
    <w:rsid w:val="00030F0A"/>
    <w:rsid w:val="00034D00"/>
    <w:rsid w:val="00036C97"/>
    <w:rsid w:val="000375F1"/>
    <w:rsid w:val="000400AD"/>
    <w:rsid w:val="00040C77"/>
    <w:rsid w:val="00042A43"/>
    <w:rsid w:val="00045089"/>
    <w:rsid w:val="00045D2A"/>
    <w:rsid w:val="00047155"/>
    <w:rsid w:val="00050CA5"/>
    <w:rsid w:val="00051342"/>
    <w:rsid w:val="000513CE"/>
    <w:rsid w:val="000523E5"/>
    <w:rsid w:val="00053721"/>
    <w:rsid w:val="00054492"/>
    <w:rsid w:val="00056AF9"/>
    <w:rsid w:val="00061E9A"/>
    <w:rsid w:val="00064F75"/>
    <w:rsid w:val="00065FC8"/>
    <w:rsid w:val="0006616B"/>
    <w:rsid w:val="00067431"/>
    <w:rsid w:val="00072034"/>
    <w:rsid w:val="0007274D"/>
    <w:rsid w:val="0007386C"/>
    <w:rsid w:val="0007452F"/>
    <w:rsid w:val="00075F22"/>
    <w:rsid w:val="00076E05"/>
    <w:rsid w:val="000778DF"/>
    <w:rsid w:val="00077C23"/>
    <w:rsid w:val="000803D5"/>
    <w:rsid w:val="00080AEB"/>
    <w:rsid w:val="00083A67"/>
    <w:rsid w:val="000841F1"/>
    <w:rsid w:val="000842BC"/>
    <w:rsid w:val="000847FD"/>
    <w:rsid w:val="000868D0"/>
    <w:rsid w:val="000873F2"/>
    <w:rsid w:val="00090FA9"/>
    <w:rsid w:val="00092690"/>
    <w:rsid w:val="000941B9"/>
    <w:rsid w:val="00094608"/>
    <w:rsid w:val="00095988"/>
    <w:rsid w:val="00096AB0"/>
    <w:rsid w:val="000A09C7"/>
    <w:rsid w:val="000A143C"/>
    <w:rsid w:val="000A1A00"/>
    <w:rsid w:val="000A213C"/>
    <w:rsid w:val="000A4DBD"/>
    <w:rsid w:val="000A5A11"/>
    <w:rsid w:val="000A5CF9"/>
    <w:rsid w:val="000A64AB"/>
    <w:rsid w:val="000A67D6"/>
    <w:rsid w:val="000A71D9"/>
    <w:rsid w:val="000A7CE0"/>
    <w:rsid w:val="000B260B"/>
    <w:rsid w:val="000B359D"/>
    <w:rsid w:val="000B3CE3"/>
    <w:rsid w:val="000B5789"/>
    <w:rsid w:val="000B6C94"/>
    <w:rsid w:val="000C0552"/>
    <w:rsid w:val="000C0FD6"/>
    <w:rsid w:val="000C1092"/>
    <w:rsid w:val="000C6433"/>
    <w:rsid w:val="000C7F5E"/>
    <w:rsid w:val="000D030B"/>
    <w:rsid w:val="000D09A6"/>
    <w:rsid w:val="000D0ACC"/>
    <w:rsid w:val="000D2C53"/>
    <w:rsid w:val="000E0C56"/>
    <w:rsid w:val="000E38F3"/>
    <w:rsid w:val="000E4B48"/>
    <w:rsid w:val="000E5137"/>
    <w:rsid w:val="000E5889"/>
    <w:rsid w:val="000F20E8"/>
    <w:rsid w:val="000F290D"/>
    <w:rsid w:val="000F3752"/>
    <w:rsid w:val="000F4404"/>
    <w:rsid w:val="000F55C9"/>
    <w:rsid w:val="000F7554"/>
    <w:rsid w:val="000F7A4F"/>
    <w:rsid w:val="0010112D"/>
    <w:rsid w:val="001011C6"/>
    <w:rsid w:val="00101804"/>
    <w:rsid w:val="001019EB"/>
    <w:rsid w:val="00102F0F"/>
    <w:rsid w:val="00110B8A"/>
    <w:rsid w:val="00110C87"/>
    <w:rsid w:val="00111283"/>
    <w:rsid w:val="00111D12"/>
    <w:rsid w:val="001130D4"/>
    <w:rsid w:val="00114DFA"/>
    <w:rsid w:val="00115280"/>
    <w:rsid w:val="00115AF8"/>
    <w:rsid w:val="00116D7B"/>
    <w:rsid w:val="00117785"/>
    <w:rsid w:val="001235E2"/>
    <w:rsid w:val="001236FE"/>
    <w:rsid w:val="00124CCC"/>
    <w:rsid w:val="00125D37"/>
    <w:rsid w:val="00130487"/>
    <w:rsid w:val="00130EFB"/>
    <w:rsid w:val="00132DB7"/>
    <w:rsid w:val="001333F9"/>
    <w:rsid w:val="00133460"/>
    <w:rsid w:val="00133C63"/>
    <w:rsid w:val="00134171"/>
    <w:rsid w:val="0013602C"/>
    <w:rsid w:val="001364AF"/>
    <w:rsid w:val="00142A6A"/>
    <w:rsid w:val="0014301F"/>
    <w:rsid w:val="00143584"/>
    <w:rsid w:val="00144342"/>
    <w:rsid w:val="00145A2C"/>
    <w:rsid w:val="0015024F"/>
    <w:rsid w:val="00150852"/>
    <w:rsid w:val="00152914"/>
    <w:rsid w:val="00152A93"/>
    <w:rsid w:val="0015364D"/>
    <w:rsid w:val="00153AD0"/>
    <w:rsid w:val="0015528C"/>
    <w:rsid w:val="0015662C"/>
    <w:rsid w:val="00156AD4"/>
    <w:rsid w:val="001617FA"/>
    <w:rsid w:val="00162CB6"/>
    <w:rsid w:val="00163F4F"/>
    <w:rsid w:val="00163FC7"/>
    <w:rsid w:val="001764C8"/>
    <w:rsid w:val="00177088"/>
    <w:rsid w:val="001770E4"/>
    <w:rsid w:val="00180695"/>
    <w:rsid w:val="00181205"/>
    <w:rsid w:val="00181782"/>
    <w:rsid w:val="00182BED"/>
    <w:rsid w:val="001844B6"/>
    <w:rsid w:val="0018462F"/>
    <w:rsid w:val="001851BE"/>
    <w:rsid w:val="00187608"/>
    <w:rsid w:val="00191832"/>
    <w:rsid w:val="00191FD7"/>
    <w:rsid w:val="00192AC2"/>
    <w:rsid w:val="00193647"/>
    <w:rsid w:val="001938A3"/>
    <w:rsid w:val="00195F80"/>
    <w:rsid w:val="001A39FF"/>
    <w:rsid w:val="001A48B8"/>
    <w:rsid w:val="001B1E6B"/>
    <w:rsid w:val="001B45E2"/>
    <w:rsid w:val="001B6E49"/>
    <w:rsid w:val="001C02EB"/>
    <w:rsid w:val="001C108F"/>
    <w:rsid w:val="001C2F75"/>
    <w:rsid w:val="001C385C"/>
    <w:rsid w:val="001C458F"/>
    <w:rsid w:val="001C4D82"/>
    <w:rsid w:val="001C746A"/>
    <w:rsid w:val="001C7FFD"/>
    <w:rsid w:val="001D215D"/>
    <w:rsid w:val="001D387A"/>
    <w:rsid w:val="001D6308"/>
    <w:rsid w:val="001D7B3E"/>
    <w:rsid w:val="001E0293"/>
    <w:rsid w:val="001E0DD7"/>
    <w:rsid w:val="001E1894"/>
    <w:rsid w:val="001E189C"/>
    <w:rsid w:val="001E2737"/>
    <w:rsid w:val="001E4887"/>
    <w:rsid w:val="001E4B0E"/>
    <w:rsid w:val="001E4B91"/>
    <w:rsid w:val="001E522B"/>
    <w:rsid w:val="001E657C"/>
    <w:rsid w:val="001F11E4"/>
    <w:rsid w:val="001F6982"/>
    <w:rsid w:val="001F6CB6"/>
    <w:rsid w:val="00200201"/>
    <w:rsid w:val="0020050E"/>
    <w:rsid w:val="002025CD"/>
    <w:rsid w:val="00204E9B"/>
    <w:rsid w:val="002061F3"/>
    <w:rsid w:val="002062D4"/>
    <w:rsid w:val="002104AE"/>
    <w:rsid w:val="0021087A"/>
    <w:rsid w:val="00210BF9"/>
    <w:rsid w:val="00211856"/>
    <w:rsid w:val="00212959"/>
    <w:rsid w:val="00216FE9"/>
    <w:rsid w:val="0021774F"/>
    <w:rsid w:val="00217B01"/>
    <w:rsid w:val="00220F57"/>
    <w:rsid w:val="0022207C"/>
    <w:rsid w:val="00223EF0"/>
    <w:rsid w:val="00227DDC"/>
    <w:rsid w:val="002325C3"/>
    <w:rsid w:val="00232DFA"/>
    <w:rsid w:val="00233E3C"/>
    <w:rsid w:val="00236F1B"/>
    <w:rsid w:val="002371D3"/>
    <w:rsid w:val="002372AB"/>
    <w:rsid w:val="002407AF"/>
    <w:rsid w:val="00240935"/>
    <w:rsid w:val="00241EB2"/>
    <w:rsid w:val="00241F08"/>
    <w:rsid w:val="00241F7B"/>
    <w:rsid w:val="002501EF"/>
    <w:rsid w:val="00254B57"/>
    <w:rsid w:val="00256602"/>
    <w:rsid w:val="0026180D"/>
    <w:rsid w:val="00262B1B"/>
    <w:rsid w:val="002631CE"/>
    <w:rsid w:val="002647B5"/>
    <w:rsid w:val="0026482F"/>
    <w:rsid w:val="002669EA"/>
    <w:rsid w:val="002729E7"/>
    <w:rsid w:val="00272D36"/>
    <w:rsid w:val="002778FB"/>
    <w:rsid w:val="00280673"/>
    <w:rsid w:val="00280EE8"/>
    <w:rsid w:val="00281A66"/>
    <w:rsid w:val="002828B2"/>
    <w:rsid w:val="00282F43"/>
    <w:rsid w:val="002846DD"/>
    <w:rsid w:val="002853B0"/>
    <w:rsid w:val="002860D2"/>
    <w:rsid w:val="0028688F"/>
    <w:rsid w:val="00296D92"/>
    <w:rsid w:val="002978A2"/>
    <w:rsid w:val="002A23FF"/>
    <w:rsid w:val="002A291E"/>
    <w:rsid w:val="002A388D"/>
    <w:rsid w:val="002A410B"/>
    <w:rsid w:val="002A4F13"/>
    <w:rsid w:val="002A6436"/>
    <w:rsid w:val="002B0350"/>
    <w:rsid w:val="002B0FC1"/>
    <w:rsid w:val="002B321C"/>
    <w:rsid w:val="002B6703"/>
    <w:rsid w:val="002C0F54"/>
    <w:rsid w:val="002C370B"/>
    <w:rsid w:val="002C3F2F"/>
    <w:rsid w:val="002C5018"/>
    <w:rsid w:val="002C5B2F"/>
    <w:rsid w:val="002C70BF"/>
    <w:rsid w:val="002C77DD"/>
    <w:rsid w:val="002D1F45"/>
    <w:rsid w:val="002D44E1"/>
    <w:rsid w:val="002D48B9"/>
    <w:rsid w:val="002D74DF"/>
    <w:rsid w:val="002E037D"/>
    <w:rsid w:val="002E4B28"/>
    <w:rsid w:val="002E4D67"/>
    <w:rsid w:val="002E50A8"/>
    <w:rsid w:val="002E57E9"/>
    <w:rsid w:val="002F024D"/>
    <w:rsid w:val="002F2351"/>
    <w:rsid w:val="002F261F"/>
    <w:rsid w:val="002F312F"/>
    <w:rsid w:val="002F39AF"/>
    <w:rsid w:val="002F3BAF"/>
    <w:rsid w:val="002F58C4"/>
    <w:rsid w:val="002F782D"/>
    <w:rsid w:val="00302EBE"/>
    <w:rsid w:val="00305D86"/>
    <w:rsid w:val="0030624C"/>
    <w:rsid w:val="00310127"/>
    <w:rsid w:val="00312B50"/>
    <w:rsid w:val="00313225"/>
    <w:rsid w:val="00314E23"/>
    <w:rsid w:val="00315636"/>
    <w:rsid w:val="003156C4"/>
    <w:rsid w:val="0032180C"/>
    <w:rsid w:val="003230CD"/>
    <w:rsid w:val="00332443"/>
    <w:rsid w:val="00333149"/>
    <w:rsid w:val="0033320E"/>
    <w:rsid w:val="00335B66"/>
    <w:rsid w:val="003368EB"/>
    <w:rsid w:val="00341DB4"/>
    <w:rsid w:val="00342F0E"/>
    <w:rsid w:val="003430D9"/>
    <w:rsid w:val="00343684"/>
    <w:rsid w:val="00343AA0"/>
    <w:rsid w:val="00343C0C"/>
    <w:rsid w:val="003441BD"/>
    <w:rsid w:val="00346547"/>
    <w:rsid w:val="00351779"/>
    <w:rsid w:val="00354389"/>
    <w:rsid w:val="0035553F"/>
    <w:rsid w:val="0035571B"/>
    <w:rsid w:val="00355BED"/>
    <w:rsid w:val="00355ED4"/>
    <w:rsid w:val="00360B70"/>
    <w:rsid w:val="00362A05"/>
    <w:rsid w:val="00362DF4"/>
    <w:rsid w:val="003635F5"/>
    <w:rsid w:val="00366A41"/>
    <w:rsid w:val="00366E61"/>
    <w:rsid w:val="003704E6"/>
    <w:rsid w:val="00372E0B"/>
    <w:rsid w:val="0037389B"/>
    <w:rsid w:val="00374EBC"/>
    <w:rsid w:val="0037721F"/>
    <w:rsid w:val="00377EF1"/>
    <w:rsid w:val="00382330"/>
    <w:rsid w:val="00382A14"/>
    <w:rsid w:val="00384DB3"/>
    <w:rsid w:val="003860EE"/>
    <w:rsid w:val="003869DD"/>
    <w:rsid w:val="00387845"/>
    <w:rsid w:val="00394DD4"/>
    <w:rsid w:val="00395C51"/>
    <w:rsid w:val="00397282"/>
    <w:rsid w:val="00397760"/>
    <w:rsid w:val="00397C05"/>
    <w:rsid w:val="003A079D"/>
    <w:rsid w:val="003A17AF"/>
    <w:rsid w:val="003A1E96"/>
    <w:rsid w:val="003A2FAF"/>
    <w:rsid w:val="003A4AC6"/>
    <w:rsid w:val="003B06F1"/>
    <w:rsid w:val="003B2909"/>
    <w:rsid w:val="003C1613"/>
    <w:rsid w:val="003C38A1"/>
    <w:rsid w:val="003C7C6E"/>
    <w:rsid w:val="003D2A84"/>
    <w:rsid w:val="003D2D4E"/>
    <w:rsid w:val="003D3361"/>
    <w:rsid w:val="003D358F"/>
    <w:rsid w:val="003D4988"/>
    <w:rsid w:val="003D4F0B"/>
    <w:rsid w:val="003D6122"/>
    <w:rsid w:val="003D7660"/>
    <w:rsid w:val="003E2823"/>
    <w:rsid w:val="003E4D16"/>
    <w:rsid w:val="003E4D28"/>
    <w:rsid w:val="003E7535"/>
    <w:rsid w:val="003F0348"/>
    <w:rsid w:val="003F2708"/>
    <w:rsid w:val="003F4792"/>
    <w:rsid w:val="003F50D2"/>
    <w:rsid w:val="00402D81"/>
    <w:rsid w:val="00403038"/>
    <w:rsid w:val="004067C4"/>
    <w:rsid w:val="004067EF"/>
    <w:rsid w:val="00411C12"/>
    <w:rsid w:val="00412652"/>
    <w:rsid w:val="00413DB1"/>
    <w:rsid w:val="00420E0F"/>
    <w:rsid w:val="004213C7"/>
    <w:rsid w:val="00421C5E"/>
    <w:rsid w:val="004222FA"/>
    <w:rsid w:val="00424442"/>
    <w:rsid w:val="00424785"/>
    <w:rsid w:val="00424ACD"/>
    <w:rsid w:val="004253CB"/>
    <w:rsid w:val="00425558"/>
    <w:rsid w:val="00425921"/>
    <w:rsid w:val="00426168"/>
    <w:rsid w:val="0042640E"/>
    <w:rsid w:val="004268EB"/>
    <w:rsid w:val="00427FCB"/>
    <w:rsid w:val="0043209F"/>
    <w:rsid w:val="00432693"/>
    <w:rsid w:val="0043283C"/>
    <w:rsid w:val="004330BB"/>
    <w:rsid w:val="00435866"/>
    <w:rsid w:val="0044294B"/>
    <w:rsid w:val="00442BE6"/>
    <w:rsid w:val="00442EF3"/>
    <w:rsid w:val="00443D47"/>
    <w:rsid w:val="00445AEB"/>
    <w:rsid w:val="00446034"/>
    <w:rsid w:val="004464B5"/>
    <w:rsid w:val="00446962"/>
    <w:rsid w:val="00446C1D"/>
    <w:rsid w:val="0045025D"/>
    <w:rsid w:val="004528F3"/>
    <w:rsid w:val="00454CD4"/>
    <w:rsid w:val="00455B80"/>
    <w:rsid w:val="00455F66"/>
    <w:rsid w:val="00457C39"/>
    <w:rsid w:val="00462320"/>
    <w:rsid w:val="00462353"/>
    <w:rsid w:val="00465862"/>
    <w:rsid w:val="00472127"/>
    <w:rsid w:val="00475A77"/>
    <w:rsid w:val="0047624A"/>
    <w:rsid w:val="004813BF"/>
    <w:rsid w:val="00481DCE"/>
    <w:rsid w:val="00483B43"/>
    <w:rsid w:val="00484ED7"/>
    <w:rsid w:val="00491AA1"/>
    <w:rsid w:val="00491E76"/>
    <w:rsid w:val="0049452C"/>
    <w:rsid w:val="004953EB"/>
    <w:rsid w:val="00495954"/>
    <w:rsid w:val="00495FF0"/>
    <w:rsid w:val="00496561"/>
    <w:rsid w:val="004A142B"/>
    <w:rsid w:val="004A16BE"/>
    <w:rsid w:val="004A3B58"/>
    <w:rsid w:val="004A3FC0"/>
    <w:rsid w:val="004A44A3"/>
    <w:rsid w:val="004A5A23"/>
    <w:rsid w:val="004A5FF7"/>
    <w:rsid w:val="004B2DFC"/>
    <w:rsid w:val="004B34B8"/>
    <w:rsid w:val="004B46B8"/>
    <w:rsid w:val="004B5020"/>
    <w:rsid w:val="004B5F7F"/>
    <w:rsid w:val="004B676A"/>
    <w:rsid w:val="004C5BB0"/>
    <w:rsid w:val="004D22CC"/>
    <w:rsid w:val="004D3639"/>
    <w:rsid w:val="004E0370"/>
    <w:rsid w:val="004E0C92"/>
    <w:rsid w:val="004E0CAF"/>
    <w:rsid w:val="004E0FAF"/>
    <w:rsid w:val="004E5270"/>
    <w:rsid w:val="004E5529"/>
    <w:rsid w:val="004E5EED"/>
    <w:rsid w:val="004E7336"/>
    <w:rsid w:val="004F0F5F"/>
    <w:rsid w:val="004F3657"/>
    <w:rsid w:val="004F4995"/>
    <w:rsid w:val="00502D25"/>
    <w:rsid w:val="00502EEE"/>
    <w:rsid w:val="0050411F"/>
    <w:rsid w:val="0050478E"/>
    <w:rsid w:val="005052EB"/>
    <w:rsid w:val="005070A8"/>
    <w:rsid w:val="00511850"/>
    <w:rsid w:val="00516CB0"/>
    <w:rsid w:val="00517D48"/>
    <w:rsid w:val="00523718"/>
    <w:rsid w:val="00523CDD"/>
    <w:rsid w:val="00532947"/>
    <w:rsid w:val="0053326C"/>
    <w:rsid w:val="00533769"/>
    <w:rsid w:val="0053398F"/>
    <w:rsid w:val="00536F32"/>
    <w:rsid w:val="00544975"/>
    <w:rsid w:val="00544A99"/>
    <w:rsid w:val="00547FDA"/>
    <w:rsid w:val="00550958"/>
    <w:rsid w:val="005522D3"/>
    <w:rsid w:val="0055393B"/>
    <w:rsid w:val="00555039"/>
    <w:rsid w:val="00560D16"/>
    <w:rsid w:val="00562CB6"/>
    <w:rsid w:val="00565FD6"/>
    <w:rsid w:val="00566F7F"/>
    <w:rsid w:val="0057077E"/>
    <w:rsid w:val="00570EDB"/>
    <w:rsid w:val="00571A0E"/>
    <w:rsid w:val="00571AFE"/>
    <w:rsid w:val="00573BC5"/>
    <w:rsid w:val="00573BDB"/>
    <w:rsid w:val="005740DE"/>
    <w:rsid w:val="00576CCB"/>
    <w:rsid w:val="00577E73"/>
    <w:rsid w:val="00580DF2"/>
    <w:rsid w:val="005831FA"/>
    <w:rsid w:val="00584B92"/>
    <w:rsid w:val="00585914"/>
    <w:rsid w:val="00587356"/>
    <w:rsid w:val="00590311"/>
    <w:rsid w:val="00590769"/>
    <w:rsid w:val="00591DB5"/>
    <w:rsid w:val="00593602"/>
    <w:rsid w:val="00595C73"/>
    <w:rsid w:val="00596010"/>
    <w:rsid w:val="00596428"/>
    <w:rsid w:val="005972AA"/>
    <w:rsid w:val="005A03AA"/>
    <w:rsid w:val="005A3B11"/>
    <w:rsid w:val="005B1543"/>
    <w:rsid w:val="005B1FD3"/>
    <w:rsid w:val="005B22F8"/>
    <w:rsid w:val="005B3A39"/>
    <w:rsid w:val="005B4C0B"/>
    <w:rsid w:val="005B57EE"/>
    <w:rsid w:val="005B5A47"/>
    <w:rsid w:val="005C00E4"/>
    <w:rsid w:val="005C01F7"/>
    <w:rsid w:val="005C0308"/>
    <w:rsid w:val="005C15A3"/>
    <w:rsid w:val="005C3C95"/>
    <w:rsid w:val="005C7297"/>
    <w:rsid w:val="005D030D"/>
    <w:rsid w:val="005D1051"/>
    <w:rsid w:val="005D23D7"/>
    <w:rsid w:val="005D2536"/>
    <w:rsid w:val="005D2BDB"/>
    <w:rsid w:val="005D43A2"/>
    <w:rsid w:val="005D4979"/>
    <w:rsid w:val="005D4AC8"/>
    <w:rsid w:val="005D6EFC"/>
    <w:rsid w:val="005D7C78"/>
    <w:rsid w:val="005E15FC"/>
    <w:rsid w:val="005E184F"/>
    <w:rsid w:val="005E397C"/>
    <w:rsid w:val="005E5791"/>
    <w:rsid w:val="005E587B"/>
    <w:rsid w:val="005E76C4"/>
    <w:rsid w:val="005F0CD2"/>
    <w:rsid w:val="005F3334"/>
    <w:rsid w:val="005F4FCB"/>
    <w:rsid w:val="00604CE1"/>
    <w:rsid w:val="006055AA"/>
    <w:rsid w:val="0061021D"/>
    <w:rsid w:val="006124BE"/>
    <w:rsid w:val="0061258A"/>
    <w:rsid w:val="00613765"/>
    <w:rsid w:val="00614A9E"/>
    <w:rsid w:val="00615780"/>
    <w:rsid w:val="00622443"/>
    <w:rsid w:val="00622536"/>
    <w:rsid w:val="00624D12"/>
    <w:rsid w:val="00625428"/>
    <w:rsid w:val="00625CC5"/>
    <w:rsid w:val="00627D4B"/>
    <w:rsid w:val="00632AEC"/>
    <w:rsid w:val="00635891"/>
    <w:rsid w:val="00635DE8"/>
    <w:rsid w:val="00636F33"/>
    <w:rsid w:val="00637B6C"/>
    <w:rsid w:val="006455EA"/>
    <w:rsid w:val="00645C40"/>
    <w:rsid w:val="00645DAD"/>
    <w:rsid w:val="00647703"/>
    <w:rsid w:val="006515DE"/>
    <w:rsid w:val="00651F2D"/>
    <w:rsid w:val="00651F4E"/>
    <w:rsid w:val="00653143"/>
    <w:rsid w:val="00655275"/>
    <w:rsid w:val="00655860"/>
    <w:rsid w:val="00656BD7"/>
    <w:rsid w:val="00660B2D"/>
    <w:rsid w:val="00661BFD"/>
    <w:rsid w:val="006630CE"/>
    <w:rsid w:val="006637C5"/>
    <w:rsid w:val="00666555"/>
    <w:rsid w:val="00671422"/>
    <w:rsid w:val="00672C72"/>
    <w:rsid w:val="00675707"/>
    <w:rsid w:val="00675815"/>
    <w:rsid w:val="00675F74"/>
    <w:rsid w:val="00677315"/>
    <w:rsid w:val="006806BE"/>
    <w:rsid w:val="006818DE"/>
    <w:rsid w:val="00683287"/>
    <w:rsid w:val="00686103"/>
    <w:rsid w:val="00686AC8"/>
    <w:rsid w:val="00687988"/>
    <w:rsid w:val="006942F9"/>
    <w:rsid w:val="006A1A6C"/>
    <w:rsid w:val="006A1B81"/>
    <w:rsid w:val="006A24CA"/>
    <w:rsid w:val="006A441B"/>
    <w:rsid w:val="006A7B75"/>
    <w:rsid w:val="006B17AC"/>
    <w:rsid w:val="006B329A"/>
    <w:rsid w:val="006B3EA0"/>
    <w:rsid w:val="006B4F0D"/>
    <w:rsid w:val="006B6675"/>
    <w:rsid w:val="006B7D76"/>
    <w:rsid w:val="006C0970"/>
    <w:rsid w:val="006C1D22"/>
    <w:rsid w:val="006C3F83"/>
    <w:rsid w:val="006C65FE"/>
    <w:rsid w:val="006C6A21"/>
    <w:rsid w:val="006D1F37"/>
    <w:rsid w:val="006D3A72"/>
    <w:rsid w:val="006D3B17"/>
    <w:rsid w:val="006D45F3"/>
    <w:rsid w:val="006D47C7"/>
    <w:rsid w:val="006D4AC6"/>
    <w:rsid w:val="006D4E60"/>
    <w:rsid w:val="006D5487"/>
    <w:rsid w:val="006E2E9C"/>
    <w:rsid w:val="006E37BD"/>
    <w:rsid w:val="006E44C4"/>
    <w:rsid w:val="006E536E"/>
    <w:rsid w:val="006E5BE4"/>
    <w:rsid w:val="006E6626"/>
    <w:rsid w:val="006E6BA3"/>
    <w:rsid w:val="006E7526"/>
    <w:rsid w:val="006F1DBC"/>
    <w:rsid w:val="006F24E0"/>
    <w:rsid w:val="006F4615"/>
    <w:rsid w:val="006F5D3C"/>
    <w:rsid w:val="006F75BE"/>
    <w:rsid w:val="00700A16"/>
    <w:rsid w:val="00701924"/>
    <w:rsid w:val="00703E29"/>
    <w:rsid w:val="00706883"/>
    <w:rsid w:val="007103FF"/>
    <w:rsid w:val="007104F7"/>
    <w:rsid w:val="007106FA"/>
    <w:rsid w:val="007127D9"/>
    <w:rsid w:val="00713FC2"/>
    <w:rsid w:val="00714D5B"/>
    <w:rsid w:val="007174A1"/>
    <w:rsid w:val="00717673"/>
    <w:rsid w:val="00717911"/>
    <w:rsid w:val="00717C0F"/>
    <w:rsid w:val="007213E6"/>
    <w:rsid w:val="00723D54"/>
    <w:rsid w:val="00724BA0"/>
    <w:rsid w:val="007309B6"/>
    <w:rsid w:val="007327E2"/>
    <w:rsid w:val="00735003"/>
    <w:rsid w:val="00735EB5"/>
    <w:rsid w:val="007365D5"/>
    <w:rsid w:val="0073707A"/>
    <w:rsid w:val="00737100"/>
    <w:rsid w:val="0074080C"/>
    <w:rsid w:val="00741237"/>
    <w:rsid w:val="00742E04"/>
    <w:rsid w:val="00744EEC"/>
    <w:rsid w:val="00745848"/>
    <w:rsid w:val="00752F15"/>
    <w:rsid w:val="0075306B"/>
    <w:rsid w:val="00754722"/>
    <w:rsid w:val="0075513F"/>
    <w:rsid w:val="00755701"/>
    <w:rsid w:val="00756E4A"/>
    <w:rsid w:val="00757F33"/>
    <w:rsid w:val="00761D87"/>
    <w:rsid w:val="00762507"/>
    <w:rsid w:val="007626E0"/>
    <w:rsid w:val="007627E9"/>
    <w:rsid w:val="00762A08"/>
    <w:rsid w:val="0076377E"/>
    <w:rsid w:val="00773FD9"/>
    <w:rsid w:val="0077432A"/>
    <w:rsid w:val="007754E0"/>
    <w:rsid w:val="0078148F"/>
    <w:rsid w:val="00781AAB"/>
    <w:rsid w:val="00782C25"/>
    <w:rsid w:val="00785422"/>
    <w:rsid w:val="00790541"/>
    <w:rsid w:val="00790CC1"/>
    <w:rsid w:val="00790E10"/>
    <w:rsid w:val="00791721"/>
    <w:rsid w:val="00791ACA"/>
    <w:rsid w:val="00791B4B"/>
    <w:rsid w:val="00792D19"/>
    <w:rsid w:val="0079413C"/>
    <w:rsid w:val="00794BEE"/>
    <w:rsid w:val="00796B08"/>
    <w:rsid w:val="007A265A"/>
    <w:rsid w:val="007A2A62"/>
    <w:rsid w:val="007A6660"/>
    <w:rsid w:val="007A7951"/>
    <w:rsid w:val="007B0D32"/>
    <w:rsid w:val="007B0FD3"/>
    <w:rsid w:val="007B116C"/>
    <w:rsid w:val="007B4D41"/>
    <w:rsid w:val="007B560A"/>
    <w:rsid w:val="007B5CFE"/>
    <w:rsid w:val="007B6603"/>
    <w:rsid w:val="007B7008"/>
    <w:rsid w:val="007B7332"/>
    <w:rsid w:val="007B764C"/>
    <w:rsid w:val="007C021D"/>
    <w:rsid w:val="007C0FAD"/>
    <w:rsid w:val="007C1317"/>
    <w:rsid w:val="007C3893"/>
    <w:rsid w:val="007C3AE2"/>
    <w:rsid w:val="007C4B71"/>
    <w:rsid w:val="007C4F00"/>
    <w:rsid w:val="007C5621"/>
    <w:rsid w:val="007C5F1C"/>
    <w:rsid w:val="007C6401"/>
    <w:rsid w:val="007C7503"/>
    <w:rsid w:val="007C7F9C"/>
    <w:rsid w:val="007D0C30"/>
    <w:rsid w:val="007D126D"/>
    <w:rsid w:val="007D27DE"/>
    <w:rsid w:val="007D3A92"/>
    <w:rsid w:val="007D3E12"/>
    <w:rsid w:val="007D4639"/>
    <w:rsid w:val="007D5A92"/>
    <w:rsid w:val="007E2C0C"/>
    <w:rsid w:val="007E3D40"/>
    <w:rsid w:val="007E43C0"/>
    <w:rsid w:val="007E465D"/>
    <w:rsid w:val="007F156E"/>
    <w:rsid w:val="007F4119"/>
    <w:rsid w:val="00801337"/>
    <w:rsid w:val="00801E3B"/>
    <w:rsid w:val="00802FEA"/>
    <w:rsid w:val="008060F1"/>
    <w:rsid w:val="00807A10"/>
    <w:rsid w:val="00810089"/>
    <w:rsid w:val="00816845"/>
    <w:rsid w:val="00817368"/>
    <w:rsid w:val="008178C9"/>
    <w:rsid w:val="00817A67"/>
    <w:rsid w:val="008206A1"/>
    <w:rsid w:val="0082176F"/>
    <w:rsid w:val="008315AB"/>
    <w:rsid w:val="008333C7"/>
    <w:rsid w:val="00833E6B"/>
    <w:rsid w:val="00840723"/>
    <w:rsid w:val="00840740"/>
    <w:rsid w:val="00842A33"/>
    <w:rsid w:val="00845C9A"/>
    <w:rsid w:val="0085098D"/>
    <w:rsid w:val="00852CB7"/>
    <w:rsid w:val="00852D0C"/>
    <w:rsid w:val="008613AA"/>
    <w:rsid w:val="00861400"/>
    <w:rsid w:val="00861CF7"/>
    <w:rsid w:val="008630C3"/>
    <w:rsid w:val="008641C8"/>
    <w:rsid w:val="008654AF"/>
    <w:rsid w:val="00870479"/>
    <w:rsid w:val="008739BA"/>
    <w:rsid w:val="0087549B"/>
    <w:rsid w:val="00880FFA"/>
    <w:rsid w:val="00881A23"/>
    <w:rsid w:val="00882647"/>
    <w:rsid w:val="00883E68"/>
    <w:rsid w:val="0088513F"/>
    <w:rsid w:val="008861C8"/>
    <w:rsid w:val="008906D7"/>
    <w:rsid w:val="00893140"/>
    <w:rsid w:val="008954B7"/>
    <w:rsid w:val="008959B4"/>
    <w:rsid w:val="00895E82"/>
    <w:rsid w:val="00897793"/>
    <w:rsid w:val="008978C5"/>
    <w:rsid w:val="00897E75"/>
    <w:rsid w:val="008A094F"/>
    <w:rsid w:val="008A44D7"/>
    <w:rsid w:val="008A725B"/>
    <w:rsid w:val="008B0181"/>
    <w:rsid w:val="008B0E1B"/>
    <w:rsid w:val="008B4144"/>
    <w:rsid w:val="008B4F06"/>
    <w:rsid w:val="008B551F"/>
    <w:rsid w:val="008B5DC3"/>
    <w:rsid w:val="008B6BB0"/>
    <w:rsid w:val="008C199E"/>
    <w:rsid w:val="008C3296"/>
    <w:rsid w:val="008C421B"/>
    <w:rsid w:val="008C44C3"/>
    <w:rsid w:val="008C51AC"/>
    <w:rsid w:val="008D3E47"/>
    <w:rsid w:val="008D5BC6"/>
    <w:rsid w:val="008D6599"/>
    <w:rsid w:val="008D790F"/>
    <w:rsid w:val="008E01DB"/>
    <w:rsid w:val="008E086A"/>
    <w:rsid w:val="008E31EA"/>
    <w:rsid w:val="008E3EFD"/>
    <w:rsid w:val="008E5061"/>
    <w:rsid w:val="008E5805"/>
    <w:rsid w:val="008E58C4"/>
    <w:rsid w:val="008F165D"/>
    <w:rsid w:val="008F2AD8"/>
    <w:rsid w:val="008F7DA7"/>
    <w:rsid w:val="00901F2C"/>
    <w:rsid w:val="00903252"/>
    <w:rsid w:val="00903325"/>
    <w:rsid w:val="00904FB4"/>
    <w:rsid w:val="00907E95"/>
    <w:rsid w:val="009125A4"/>
    <w:rsid w:val="00914BF3"/>
    <w:rsid w:val="0091517D"/>
    <w:rsid w:val="0091531F"/>
    <w:rsid w:val="00917651"/>
    <w:rsid w:val="00917E3E"/>
    <w:rsid w:val="00921DA3"/>
    <w:rsid w:val="0092276B"/>
    <w:rsid w:val="009227D3"/>
    <w:rsid w:val="00923348"/>
    <w:rsid w:val="00923C6C"/>
    <w:rsid w:val="00925380"/>
    <w:rsid w:val="009258C7"/>
    <w:rsid w:val="00926579"/>
    <w:rsid w:val="00930234"/>
    <w:rsid w:val="00930771"/>
    <w:rsid w:val="00932430"/>
    <w:rsid w:val="0093316B"/>
    <w:rsid w:val="00933D20"/>
    <w:rsid w:val="009366FC"/>
    <w:rsid w:val="00936F5F"/>
    <w:rsid w:val="0093763A"/>
    <w:rsid w:val="009413BD"/>
    <w:rsid w:val="00942AC9"/>
    <w:rsid w:val="00942C55"/>
    <w:rsid w:val="00943A02"/>
    <w:rsid w:val="0094490D"/>
    <w:rsid w:val="00946C46"/>
    <w:rsid w:val="00952850"/>
    <w:rsid w:val="00953CE4"/>
    <w:rsid w:val="0095565C"/>
    <w:rsid w:val="00956878"/>
    <w:rsid w:val="009630BD"/>
    <w:rsid w:val="0097171E"/>
    <w:rsid w:val="009725B1"/>
    <w:rsid w:val="009732A6"/>
    <w:rsid w:val="0097359B"/>
    <w:rsid w:val="0097638D"/>
    <w:rsid w:val="00976544"/>
    <w:rsid w:val="00980D84"/>
    <w:rsid w:val="0098297E"/>
    <w:rsid w:val="0098406C"/>
    <w:rsid w:val="0098635D"/>
    <w:rsid w:val="009868FD"/>
    <w:rsid w:val="00986DCC"/>
    <w:rsid w:val="00992ABB"/>
    <w:rsid w:val="00993CF7"/>
    <w:rsid w:val="00995E42"/>
    <w:rsid w:val="00997DC5"/>
    <w:rsid w:val="009A089C"/>
    <w:rsid w:val="009A3A1D"/>
    <w:rsid w:val="009A53CA"/>
    <w:rsid w:val="009A5878"/>
    <w:rsid w:val="009A6997"/>
    <w:rsid w:val="009A6FCB"/>
    <w:rsid w:val="009A770D"/>
    <w:rsid w:val="009A7FF3"/>
    <w:rsid w:val="009B541F"/>
    <w:rsid w:val="009B57BA"/>
    <w:rsid w:val="009B7217"/>
    <w:rsid w:val="009C476A"/>
    <w:rsid w:val="009C5470"/>
    <w:rsid w:val="009C59E1"/>
    <w:rsid w:val="009C64E9"/>
    <w:rsid w:val="009D03E5"/>
    <w:rsid w:val="009D07C5"/>
    <w:rsid w:val="009D30F6"/>
    <w:rsid w:val="009D4716"/>
    <w:rsid w:val="009D4DF8"/>
    <w:rsid w:val="009D64C4"/>
    <w:rsid w:val="009D6DE9"/>
    <w:rsid w:val="009E52A4"/>
    <w:rsid w:val="009F1842"/>
    <w:rsid w:val="009F1C15"/>
    <w:rsid w:val="009F3366"/>
    <w:rsid w:val="009F4D5F"/>
    <w:rsid w:val="009F5EDF"/>
    <w:rsid w:val="00A00860"/>
    <w:rsid w:val="00A028F1"/>
    <w:rsid w:val="00A05AEB"/>
    <w:rsid w:val="00A05DAC"/>
    <w:rsid w:val="00A06565"/>
    <w:rsid w:val="00A06B18"/>
    <w:rsid w:val="00A10BCE"/>
    <w:rsid w:val="00A12C06"/>
    <w:rsid w:val="00A161C5"/>
    <w:rsid w:val="00A21975"/>
    <w:rsid w:val="00A24929"/>
    <w:rsid w:val="00A2681F"/>
    <w:rsid w:val="00A270E6"/>
    <w:rsid w:val="00A27A92"/>
    <w:rsid w:val="00A3219D"/>
    <w:rsid w:val="00A33124"/>
    <w:rsid w:val="00A3461B"/>
    <w:rsid w:val="00A3575E"/>
    <w:rsid w:val="00A409AB"/>
    <w:rsid w:val="00A43625"/>
    <w:rsid w:val="00A47274"/>
    <w:rsid w:val="00A473BE"/>
    <w:rsid w:val="00A51DFE"/>
    <w:rsid w:val="00A52679"/>
    <w:rsid w:val="00A53835"/>
    <w:rsid w:val="00A5385B"/>
    <w:rsid w:val="00A55F6A"/>
    <w:rsid w:val="00A611EF"/>
    <w:rsid w:val="00A621B0"/>
    <w:rsid w:val="00A627A6"/>
    <w:rsid w:val="00A66C27"/>
    <w:rsid w:val="00A6717D"/>
    <w:rsid w:val="00A679E7"/>
    <w:rsid w:val="00A67FCF"/>
    <w:rsid w:val="00A705C4"/>
    <w:rsid w:val="00A71E17"/>
    <w:rsid w:val="00A72746"/>
    <w:rsid w:val="00A735D3"/>
    <w:rsid w:val="00A73B9A"/>
    <w:rsid w:val="00A744CD"/>
    <w:rsid w:val="00A80D9A"/>
    <w:rsid w:val="00A824E9"/>
    <w:rsid w:val="00A85586"/>
    <w:rsid w:val="00A86526"/>
    <w:rsid w:val="00A910B1"/>
    <w:rsid w:val="00A9111D"/>
    <w:rsid w:val="00A92712"/>
    <w:rsid w:val="00A92920"/>
    <w:rsid w:val="00A92B7C"/>
    <w:rsid w:val="00A93B89"/>
    <w:rsid w:val="00A93C43"/>
    <w:rsid w:val="00A93FEA"/>
    <w:rsid w:val="00A961AA"/>
    <w:rsid w:val="00A9772C"/>
    <w:rsid w:val="00AA171C"/>
    <w:rsid w:val="00AA4399"/>
    <w:rsid w:val="00AA4901"/>
    <w:rsid w:val="00AA7EC8"/>
    <w:rsid w:val="00AB3F7A"/>
    <w:rsid w:val="00AB558E"/>
    <w:rsid w:val="00AB6850"/>
    <w:rsid w:val="00AB6DDE"/>
    <w:rsid w:val="00AB7C8D"/>
    <w:rsid w:val="00AC2324"/>
    <w:rsid w:val="00AC298B"/>
    <w:rsid w:val="00AC2AD9"/>
    <w:rsid w:val="00AC3AE6"/>
    <w:rsid w:val="00AC5763"/>
    <w:rsid w:val="00AC57CF"/>
    <w:rsid w:val="00AC66D9"/>
    <w:rsid w:val="00AC676E"/>
    <w:rsid w:val="00AD59DB"/>
    <w:rsid w:val="00AE11C0"/>
    <w:rsid w:val="00AE35F9"/>
    <w:rsid w:val="00AE38CF"/>
    <w:rsid w:val="00AE4C8E"/>
    <w:rsid w:val="00AE7CD6"/>
    <w:rsid w:val="00AF4708"/>
    <w:rsid w:val="00AF4778"/>
    <w:rsid w:val="00AF4DC3"/>
    <w:rsid w:val="00AF557E"/>
    <w:rsid w:val="00AF61E1"/>
    <w:rsid w:val="00B00105"/>
    <w:rsid w:val="00B00AA0"/>
    <w:rsid w:val="00B041EB"/>
    <w:rsid w:val="00B044FB"/>
    <w:rsid w:val="00B055FC"/>
    <w:rsid w:val="00B104C3"/>
    <w:rsid w:val="00B10C4E"/>
    <w:rsid w:val="00B12233"/>
    <w:rsid w:val="00B132BF"/>
    <w:rsid w:val="00B134D8"/>
    <w:rsid w:val="00B1498C"/>
    <w:rsid w:val="00B153A2"/>
    <w:rsid w:val="00B15593"/>
    <w:rsid w:val="00B15C07"/>
    <w:rsid w:val="00B166DB"/>
    <w:rsid w:val="00B179FC"/>
    <w:rsid w:val="00B17E27"/>
    <w:rsid w:val="00B20204"/>
    <w:rsid w:val="00B21310"/>
    <w:rsid w:val="00B2273C"/>
    <w:rsid w:val="00B251D1"/>
    <w:rsid w:val="00B2670A"/>
    <w:rsid w:val="00B26954"/>
    <w:rsid w:val="00B31B32"/>
    <w:rsid w:val="00B35C47"/>
    <w:rsid w:val="00B368C7"/>
    <w:rsid w:val="00B371E5"/>
    <w:rsid w:val="00B40137"/>
    <w:rsid w:val="00B4144A"/>
    <w:rsid w:val="00B42D6A"/>
    <w:rsid w:val="00B4543C"/>
    <w:rsid w:val="00B45CBD"/>
    <w:rsid w:val="00B46693"/>
    <w:rsid w:val="00B46E0D"/>
    <w:rsid w:val="00B50728"/>
    <w:rsid w:val="00B517FD"/>
    <w:rsid w:val="00B5424E"/>
    <w:rsid w:val="00B552DC"/>
    <w:rsid w:val="00B56461"/>
    <w:rsid w:val="00B60F01"/>
    <w:rsid w:val="00B61170"/>
    <w:rsid w:val="00B61C03"/>
    <w:rsid w:val="00B623AE"/>
    <w:rsid w:val="00B63836"/>
    <w:rsid w:val="00B63C73"/>
    <w:rsid w:val="00B63C9E"/>
    <w:rsid w:val="00B652D7"/>
    <w:rsid w:val="00B660B9"/>
    <w:rsid w:val="00B662C9"/>
    <w:rsid w:val="00B709A3"/>
    <w:rsid w:val="00B73552"/>
    <w:rsid w:val="00B75047"/>
    <w:rsid w:val="00B76D77"/>
    <w:rsid w:val="00B77E50"/>
    <w:rsid w:val="00B801FB"/>
    <w:rsid w:val="00B80D88"/>
    <w:rsid w:val="00B82ACA"/>
    <w:rsid w:val="00B8689A"/>
    <w:rsid w:val="00B91207"/>
    <w:rsid w:val="00B92D53"/>
    <w:rsid w:val="00B931D4"/>
    <w:rsid w:val="00B93204"/>
    <w:rsid w:val="00B94BED"/>
    <w:rsid w:val="00B96863"/>
    <w:rsid w:val="00BA0844"/>
    <w:rsid w:val="00BA0CE6"/>
    <w:rsid w:val="00BA1453"/>
    <w:rsid w:val="00BA2159"/>
    <w:rsid w:val="00BA47BA"/>
    <w:rsid w:val="00BA5001"/>
    <w:rsid w:val="00BB02E5"/>
    <w:rsid w:val="00BB2D98"/>
    <w:rsid w:val="00BB4E91"/>
    <w:rsid w:val="00BB50AC"/>
    <w:rsid w:val="00BB5379"/>
    <w:rsid w:val="00BB5735"/>
    <w:rsid w:val="00BB7295"/>
    <w:rsid w:val="00BC09F2"/>
    <w:rsid w:val="00BC0E40"/>
    <w:rsid w:val="00BC2EDA"/>
    <w:rsid w:val="00BC3307"/>
    <w:rsid w:val="00BC431E"/>
    <w:rsid w:val="00BC49D3"/>
    <w:rsid w:val="00BC4E34"/>
    <w:rsid w:val="00BC5ACC"/>
    <w:rsid w:val="00BC6171"/>
    <w:rsid w:val="00BD0073"/>
    <w:rsid w:val="00BD0494"/>
    <w:rsid w:val="00BD54BE"/>
    <w:rsid w:val="00BD5F64"/>
    <w:rsid w:val="00BE0881"/>
    <w:rsid w:val="00BE19B0"/>
    <w:rsid w:val="00BE2FDB"/>
    <w:rsid w:val="00BE36CD"/>
    <w:rsid w:val="00BE3A03"/>
    <w:rsid w:val="00BE3B8C"/>
    <w:rsid w:val="00BE3BF7"/>
    <w:rsid w:val="00BE49EB"/>
    <w:rsid w:val="00BE6115"/>
    <w:rsid w:val="00BE7A3F"/>
    <w:rsid w:val="00BF0163"/>
    <w:rsid w:val="00BF0CF6"/>
    <w:rsid w:val="00BF1F19"/>
    <w:rsid w:val="00BF2FE5"/>
    <w:rsid w:val="00BF307A"/>
    <w:rsid w:val="00BF5A87"/>
    <w:rsid w:val="00BF62B3"/>
    <w:rsid w:val="00BF64C2"/>
    <w:rsid w:val="00BF7080"/>
    <w:rsid w:val="00BF7F33"/>
    <w:rsid w:val="00C013F2"/>
    <w:rsid w:val="00C01C21"/>
    <w:rsid w:val="00C020C5"/>
    <w:rsid w:val="00C02EAB"/>
    <w:rsid w:val="00C03AB4"/>
    <w:rsid w:val="00C04E9C"/>
    <w:rsid w:val="00C05E6E"/>
    <w:rsid w:val="00C06C1C"/>
    <w:rsid w:val="00C0793B"/>
    <w:rsid w:val="00C10307"/>
    <w:rsid w:val="00C11764"/>
    <w:rsid w:val="00C120F4"/>
    <w:rsid w:val="00C12DB9"/>
    <w:rsid w:val="00C14D63"/>
    <w:rsid w:val="00C15D9D"/>
    <w:rsid w:val="00C1675B"/>
    <w:rsid w:val="00C21D7C"/>
    <w:rsid w:val="00C24964"/>
    <w:rsid w:val="00C257D8"/>
    <w:rsid w:val="00C25E35"/>
    <w:rsid w:val="00C25EC9"/>
    <w:rsid w:val="00C31137"/>
    <w:rsid w:val="00C31BD6"/>
    <w:rsid w:val="00C33111"/>
    <w:rsid w:val="00C34328"/>
    <w:rsid w:val="00C3515F"/>
    <w:rsid w:val="00C3539D"/>
    <w:rsid w:val="00C43592"/>
    <w:rsid w:val="00C441E6"/>
    <w:rsid w:val="00C44337"/>
    <w:rsid w:val="00C47788"/>
    <w:rsid w:val="00C50753"/>
    <w:rsid w:val="00C511F3"/>
    <w:rsid w:val="00C54B05"/>
    <w:rsid w:val="00C6126A"/>
    <w:rsid w:val="00C618C4"/>
    <w:rsid w:val="00C6293B"/>
    <w:rsid w:val="00C62D24"/>
    <w:rsid w:val="00C62D8C"/>
    <w:rsid w:val="00C63787"/>
    <w:rsid w:val="00C65FD9"/>
    <w:rsid w:val="00C67F2A"/>
    <w:rsid w:val="00C71223"/>
    <w:rsid w:val="00C71A3A"/>
    <w:rsid w:val="00C72CDD"/>
    <w:rsid w:val="00C75ABE"/>
    <w:rsid w:val="00C82935"/>
    <w:rsid w:val="00C82BCE"/>
    <w:rsid w:val="00C83CC6"/>
    <w:rsid w:val="00C86F74"/>
    <w:rsid w:val="00C90E8D"/>
    <w:rsid w:val="00C91266"/>
    <w:rsid w:val="00C91742"/>
    <w:rsid w:val="00C95CCF"/>
    <w:rsid w:val="00CA1186"/>
    <w:rsid w:val="00CA1DF1"/>
    <w:rsid w:val="00CA1E50"/>
    <w:rsid w:val="00CA23A8"/>
    <w:rsid w:val="00CA3BAC"/>
    <w:rsid w:val="00CA3CB1"/>
    <w:rsid w:val="00CA4110"/>
    <w:rsid w:val="00CA45D9"/>
    <w:rsid w:val="00CB0B04"/>
    <w:rsid w:val="00CB19C6"/>
    <w:rsid w:val="00CB21E6"/>
    <w:rsid w:val="00CB23E9"/>
    <w:rsid w:val="00CB40E4"/>
    <w:rsid w:val="00CB5472"/>
    <w:rsid w:val="00CB5AF2"/>
    <w:rsid w:val="00CB62FF"/>
    <w:rsid w:val="00CB675C"/>
    <w:rsid w:val="00CB72EB"/>
    <w:rsid w:val="00CB731B"/>
    <w:rsid w:val="00CC0753"/>
    <w:rsid w:val="00CC097B"/>
    <w:rsid w:val="00CC0C83"/>
    <w:rsid w:val="00CC7044"/>
    <w:rsid w:val="00CC7D14"/>
    <w:rsid w:val="00CD249E"/>
    <w:rsid w:val="00CD32AD"/>
    <w:rsid w:val="00CD3740"/>
    <w:rsid w:val="00CD4474"/>
    <w:rsid w:val="00CD5094"/>
    <w:rsid w:val="00CD64C3"/>
    <w:rsid w:val="00CD68DC"/>
    <w:rsid w:val="00CD72C7"/>
    <w:rsid w:val="00CD75E0"/>
    <w:rsid w:val="00CD7B6B"/>
    <w:rsid w:val="00CE09FB"/>
    <w:rsid w:val="00CE1223"/>
    <w:rsid w:val="00CE373E"/>
    <w:rsid w:val="00CE3A88"/>
    <w:rsid w:val="00CE411D"/>
    <w:rsid w:val="00CE4D97"/>
    <w:rsid w:val="00CE58C8"/>
    <w:rsid w:val="00CE77A5"/>
    <w:rsid w:val="00CF1EE1"/>
    <w:rsid w:val="00CF3036"/>
    <w:rsid w:val="00CF33CD"/>
    <w:rsid w:val="00CF4B71"/>
    <w:rsid w:val="00D00AA4"/>
    <w:rsid w:val="00D01F55"/>
    <w:rsid w:val="00D0390E"/>
    <w:rsid w:val="00D039E8"/>
    <w:rsid w:val="00D04CBC"/>
    <w:rsid w:val="00D04FEE"/>
    <w:rsid w:val="00D066D3"/>
    <w:rsid w:val="00D12664"/>
    <w:rsid w:val="00D142ED"/>
    <w:rsid w:val="00D164DE"/>
    <w:rsid w:val="00D21B90"/>
    <w:rsid w:val="00D2320B"/>
    <w:rsid w:val="00D247CC"/>
    <w:rsid w:val="00D27ABF"/>
    <w:rsid w:val="00D27CE9"/>
    <w:rsid w:val="00D319D0"/>
    <w:rsid w:val="00D32069"/>
    <w:rsid w:val="00D324BA"/>
    <w:rsid w:val="00D33CDE"/>
    <w:rsid w:val="00D34C85"/>
    <w:rsid w:val="00D3639E"/>
    <w:rsid w:val="00D36447"/>
    <w:rsid w:val="00D36C9D"/>
    <w:rsid w:val="00D36CF8"/>
    <w:rsid w:val="00D37C92"/>
    <w:rsid w:val="00D4167F"/>
    <w:rsid w:val="00D41D35"/>
    <w:rsid w:val="00D42852"/>
    <w:rsid w:val="00D42CAA"/>
    <w:rsid w:val="00D46709"/>
    <w:rsid w:val="00D470E8"/>
    <w:rsid w:val="00D479A6"/>
    <w:rsid w:val="00D503E9"/>
    <w:rsid w:val="00D6013B"/>
    <w:rsid w:val="00D616F3"/>
    <w:rsid w:val="00D617FC"/>
    <w:rsid w:val="00D643D2"/>
    <w:rsid w:val="00D656FE"/>
    <w:rsid w:val="00D70086"/>
    <w:rsid w:val="00D7121E"/>
    <w:rsid w:val="00D71AD5"/>
    <w:rsid w:val="00D71B1D"/>
    <w:rsid w:val="00D738C7"/>
    <w:rsid w:val="00D744B3"/>
    <w:rsid w:val="00D7499D"/>
    <w:rsid w:val="00D758E1"/>
    <w:rsid w:val="00D804E6"/>
    <w:rsid w:val="00D8069C"/>
    <w:rsid w:val="00D806D2"/>
    <w:rsid w:val="00D80EDF"/>
    <w:rsid w:val="00D8142B"/>
    <w:rsid w:val="00D8166B"/>
    <w:rsid w:val="00D826D2"/>
    <w:rsid w:val="00D82E99"/>
    <w:rsid w:val="00D84958"/>
    <w:rsid w:val="00D85186"/>
    <w:rsid w:val="00D87F46"/>
    <w:rsid w:val="00D93B20"/>
    <w:rsid w:val="00D96E2F"/>
    <w:rsid w:val="00D97DBF"/>
    <w:rsid w:val="00DA14B5"/>
    <w:rsid w:val="00DA321D"/>
    <w:rsid w:val="00DA5FEF"/>
    <w:rsid w:val="00DA6292"/>
    <w:rsid w:val="00DA7188"/>
    <w:rsid w:val="00DB0032"/>
    <w:rsid w:val="00DB256A"/>
    <w:rsid w:val="00DB7BE7"/>
    <w:rsid w:val="00DC08A5"/>
    <w:rsid w:val="00DC2185"/>
    <w:rsid w:val="00DC5ABD"/>
    <w:rsid w:val="00DC7711"/>
    <w:rsid w:val="00DC7E6E"/>
    <w:rsid w:val="00DD297A"/>
    <w:rsid w:val="00DD77B0"/>
    <w:rsid w:val="00DE0C15"/>
    <w:rsid w:val="00DE0D30"/>
    <w:rsid w:val="00DE5A7D"/>
    <w:rsid w:val="00DE6BE6"/>
    <w:rsid w:val="00DF01D2"/>
    <w:rsid w:val="00DF0899"/>
    <w:rsid w:val="00DF1509"/>
    <w:rsid w:val="00DF3B63"/>
    <w:rsid w:val="00DF6FFB"/>
    <w:rsid w:val="00DF71FA"/>
    <w:rsid w:val="00DF79A5"/>
    <w:rsid w:val="00E00799"/>
    <w:rsid w:val="00E01D63"/>
    <w:rsid w:val="00E0389A"/>
    <w:rsid w:val="00E05849"/>
    <w:rsid w:val="00E0604C"/>
    <w:rsid w:val="00E0649F"/>
    <w:rsid w:val="00E10B30"/>
    <w:rsid w:val="00E179FE"/>
    <w:rsid w:val="00E17C8C"/>
    <w:rsid w:val="00E203D6"/>
    <w:rsid w:val="00E25862"/>
    <w:rsid w:val="00E25875"/>
    <w:rsid w:val="00E25955"/>
    <w:rsid w:val="00E25B6B"/>
    <w:rsid w:val="00E25B90"/>
    <w:rsid w:val="00E26E25"/>
    <w:rsid w:val="00E339A4"/>
    <w:rsid w:val="00E37D73"/>
    <w:rsid w:val="00E41B3C"/>
    <w:rsid w:val="00E4289C"/>
    <w:rsid w:val="00E42B80"/>
    <w:rsid w:val="00E4458F"/>
    <w:rsid w:val="00E44C2A"/>
    <w:rsid w:val="00E44E80"/>
    <w:rsid w:val="00E4768D"/>
    <w:rsid w:val="00E51365"/>
    <w:rsid w:val="00E51F4F"/>
    <w:rsid w:val="00E63A16"/>
    <w:rsid w:val="00E67810"/>
    <w:rsid w:val="00E67F10"/>
    <w:rsid w:val="00E71226"/>
    <w:rsid w:val="00E72EC3"/>
    <w:rsid w:val="00E72F80"/>
    <w:rsid w:val="00E72FE1"/>
    <w:rsid w:val="00E73086"/>
    <w:rsid w:val="00E7389B"/>
    <w:rsid w:val="00E8019B"/>
    <w:rsid w:val="00E82DC3"/>
    <w:rsid w:val="00E83971"/>
    <w:rsid w:val="00E83CE0"/>
    <w:rsid w:val="00E841A4"/>
    <w:rsid w:val="00E85254"/>
    <w:rsid w:val="00E91971"/>
    <w:rsid w:val="00E9534B"/>
    <w:rsid w:val="00E9591E"/>
    <w:rsid w:val="00E96AEB"/>
    <w:rsid w:val="00E975EA"/>
    <w:rsid w:val="00E97AB2"/>
    <w:rsid w:val="00EA0EF8"/>
    <w:rsid w:val="00EA178A"/>
    <w:rsid w:val="00EA44AD"/>
    <w:rsid w:val="00EA4A12"/>
    <w:rsid w:val="00EA7C6E"/>
    <w:rsid w:val="00EB132A"/>
    <w:rsid w:val="00EB22EA"/>
    <w:rsid w:val="00EB2F14"/>
    <w:rsid w:val="00EB511E"/>
    <w:rsid w:val="00EB53DE"/>
    <w:rsid w:val="00EB5A8B"/>
    <w:rsid w:val="00EB7165"/>
    <w:rsid w:val="00EC113F"/>
    <w:rsid w:val="00EC1DAE"/>
    <w:rsid w:val="00EC2275"/>
    <w:rsid w:val="00EC3DC4"/>
    <w:rsid w:val="00ED00D3"/>
    <w:rsid w:val="00ED0687"/>
    <w:rsid w:val="00ED132F"/>
    <w:rsid w:val="00ED3505"/>
    <w:rsid w:val="00ED3D20"/>
    <w:rsid w:val="00ED3EAF"/>
    <w:rsid w:val="00EE1123"/>
    <w:rsid w:val="00EE37A2"/>
    <w:rsid w:val="00EE3F04"/>
    <w:rsid w:val="00EE490F"/>
    <w:rsid w:val="00EE4FEE"/>
    <w:rsid w:val="00EE581C"/>
    <w:rsid w:val="00EE5A16"/>
    <w:rsid w:val="00EE663D"/>
    <w:rsid w:val="00EE7577"/>
    <w:rsid w:val="00EF0AFC"/>
    <w:rsid w:val="00EF1DD0"/>
    <w:rsid w:val="00EF25F7"/>
    <w:rsid w:val="00EF2AF9"/>
    <w:rsid w:val="00EF3E84"/>
    <w:rsid w:val="00EF46CD"/>
    <w:rsid w:val="00EF4F73"/>
    <w:rsid w:val="00EF6FC4"/>
    <w:rsid w:val="00EF74F6"/>
    <w:rsid w:val="00EF7B2C"/>
    <w:rsid w:val="00F011C0"/>
    <w:rsid w:val="00F01AA5"/>
    <w:rsid w:val="00F01AE4"/>
    <w:rsid w:val="00F020C7"/>
    <w:rsid w:val="00F0263C"/>
    <w:rsid w:val="00F02E73"/>
    <w:rsid w:val="00F03600"/>
    <w:rsid w:val="00F037E6"/>
    <w:rsid w:val="00F04105"/>
    <w:rsid w:val="00F06BAF"/>
    <w:rsid w:val="00F07E66"/>
    <w:rsid w:val="00F1418B"/>
    <w:rsid w:val="00F143E2"/>
    <w:rsid w:val="00F16660"/>
    <w:rsid w:val="00F20A74"/>
    <w:rsid w:val="00F21353"/>
    <w:rsid w:val="00F21889"/>
    <w:rsid w:val="00F261FC"/>
    <w:rsid w:val="00F26D62"/>
    <w:rsid w:val="00F30CCF"/>
    <w:rsid w:val="00F32CD5"/>
    <w:rsid w:val="00F35059"/>
    <w:rsid w:val="00F40276"/>
    <w:rsid w:val="00F41808"/>
    <w:rsid w:val="00F44FE1"/>
    <w:rsid w:val="00F53363"/>
    <w:rsid w:val="00F53C0B"/>
    <w:rsid w:val="00F54714"/>
    <w:rsid w:val="00F55268"/>
    <w:rsid w:val="00F559B9"/>
    <w:rsid w:val="00F57915"/>
    <w:rsid w:val="00F62814"/>
    <w:rsid w:val="00F63AE4"/>
    <w:rsid w:val="00F66307"/>
    <w:rsid w:val="00F72A83"/>
    <w:rsid w:val="00F72EE7"/>
    <w:rsid w:val="00F73BA0"/>
    <w:rsid w:val="00F740DA"/>
    <w:rsid w:val="00F743B7"/>
    <w:rsid w:val="00F74CDB"/>
    <w:rsid w:val="00F769DE"/>
    <w:rsid w:val="00F76DDA"/>
    <w:rsid w:val="00F7719A"/>
    <w:rsid w:val="00F77345"/>
    <w:rsid w:val="00F81E87"/>
    <w:rsid w:val="00F84E10"/>
    <w:rsid w:val="00F85B7C"/>
    <w:rsid w:val="00F86096"/>
    <w:rsid w:val="00F87CD1"/>
    <w:rsid w:val="00F9082F"/>
    <w:rsid w:val="00F9360E"/>
    <w:rsid w:val="00F952E9"/>
    <w:rsid w:val="00F96F38"/>
    <w:rsid w:val="00F97086"/>
    <w:rsid w:val="00F97595"/>
    <w:rsid w:val="00FA0A7A"/>
    <w:rsid w:val="00FA0B8F"/>
    <w:rsid w:val="00FA348E"/>
    <w:rsid w:val="00FA619B"/>
    <w:rsid w:val="00FA6CBD"/>
    <w:rsid w:val="00FB08DB"/>
    <w:rsid w:val="00FB2135"/>
    <w:rsid w:val="00FB328D"/>
    <w:rsid w:val="00FB379A"/>
    <w:rsid w:val="00FB4238"/>
    <w:rsid w:val="00FB4947"/>
    <w:rsid w:val="00FB4A31"/>
    <w:rsid w:val="00FB5BD9"/>
    <w:rsid w:val="00FB5FD8"/>
    <w:rsid w:val="00FB7A73"/>
    <w:rsid w:val="00FC0B01"/>
    <w:rsid w:val="00FC233B"/>
    <w:rsid w:val="00FC34E6"/>
    <w:rsid w:val="00FC410B"/>
    <w:rsid w:val="00FC57F1"/>
    <w:rsid w:val="00FC76FD"/>
    <w:rsid w:val="00FC7C0B"/>
    <w:rsid w:val="00FD3AFD"/>
    <w:rsid w:val="00FD4B6E"/>
    <w:rsid w:val="00FD68EE"/>
    <w:rsid w:val="00FD6AC5"/>
    <w:rsid w:val="00FD6CBF"/>
    <w:rsid w:val="00FD6DE6"/>
    <w:rsid w:val="00FD6FDE"/>
    <w:rsid w:val="00FD767F"/>
    <w:rsid w:val="00FD7AB6"/>
    <w:rsid w:val="00FE22FE"/>
    <w:rsid w:val="00FE2E23"/>
    <w:rsid w:val="00FF2284"/>
    <w:rsid w:val="00FF264B"/>
    <w:rsid w:val="00FF4167"/>
    <w:rsid w:val="00FF4C74"/>
    <w:rsid w:val="00FF5E7A"/>
    <w:rsid w:val="00FF5FD6"/>
    <w:rsid w:val="00FF73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8D2A0B"/>
  <w15:chartTrackingRefBased/>
  <w15:docId w15:val="{F1D098F3-D9DA-4C3D-9B0D-2A6297A20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7"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24E"/>
    <w:pPr>
      <w:ind w:firstLine="0"/>
    </w:pPr>
    <w:rPr>
      <w:rFonts w:ascii="Times New Roman" w:eastAsia="Times New Roman" w:hAnsi="Times New Roman" w:cs="Times New Roman"/>
      <w:lang w:eastAsia="en-US"/>
    </w:rPr>
  </w:style>
  <w:style w:type="paragraph" w:styleId="Heading1">
    <w:name w:val="heading 1"/>
    <w:basedOn w:val="Normal"/>
    <w:next w:val="Normal"/>
    <w:link w:val="Heading1Char"/>
    <w:qFormat/>
    <w:rsid w:val="000B260B"/>
    <w:pPr>
      <w:keepNext/>
      <w:keepLines/>
      <w:jc w:val="center"/>
      <w:outlineLvl w:val="0"/>
    </w:pPr>
    <w:rPr>
      <w:rFonts w:asciiTheme="majorHAnsi" w:eastAsiaTheme="majorEastAsia" w:hAnsiTheme="majorHAnsi" w:cstheme="majorBidi"/>
      <w:b/>
      <w:caps/>
      <w:sz w:val="32"/>
    </w:rPr>
  </w:style>
  <w:style w:type="paragraph" w:styleId="Heading2">
    <w:name w:val="heading 2"/>
    <w:basedOn w:val="Normal"/>
    <w:next w:val="Normal"/>
    <w:link w:val="Heading2Char"/>
    <w:qFormat/>
    <w:pPr>
      <w:keepNext/>
      <w:keepLines/>
      <w:jc w:val="center"/>
      <w:outlineLvl w:val="1"/>
    </w:pPr>
    <w:rPr>
      <w:rFonts w:asciiTheme="majorHAnsi" w:eastAsiaTheme="majorEastAsia" w:hAnsiTheme="majorHAnsi" w:cstheme="majorBidi"/>
    </w:rPr>
  </w:style>
  <w:style w:type="paragraph" w:styleId="Heading3">
    <w:name w:val="heading 3"/>
    <w:basedOn w:val="Normal"/>
    <w:next w:val="Normal"/>
    <w:link w:val="Heading3Char"/>
    <w:unhideWhenUsed/>
    <w:qFormat/>
    <w:pPr>
      <w:keepNext/>
      <w:keepLines/>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 w:type="character" w:customStyle="1" w:styleId="Heading1Char">
    <w:name w:val="Heading 1 Char"/>
    <w:basedOn w:val="DefaultParagraphFont"/>
    <w:link w:val="Heading1"/>
    <w:rsid w:val="000B260B"/>
    <w:rPr>
      <w:rFonts w:asciiTheme="majorHAnsi" w:eastAsiaTheme="majorEastAsia" w:hAnsiTheme="majorHAnsi" w:cstheme="majorBidi"/>
      <w:b/>
      <w:caps/>
      <w:sz w:val="32"/>
      <w:lang w:eastAsia="en-US"/>
    </w:rPr>
  </w:style>
  <w:style w:type="character" w:customStyle="1" w:styleId="Heading2Char">
    <w:name w:val="Heading 2 Char"/>
    <w:basedOn w:val="DefaultParagraphFont"/>
    <w:link w:val="Heading2"/>
    <w:rPr>
      <w:rFonts w:asciiTheme="majorHAnsi" w:eastAsiaTheme="majorEastAsia" w:hAnsiTheme="majorHAnsi" w:cstheme="majorBidi"/>
    </w:rPr>
  </w:style>
  <w:style w:type="paragraph" w:styleId="NoSpacing">
    <w:name w:val="No Spacing"/>
    <w:uiPriority w:val="1"/>
    <w:qFormat/>
    <w:pPr>
      <w:spacing w:line="240" w:lineRule="auto"/>
      <w:ind w:firstLine="0"/>
    </w:pPr>
  </w:style>
  <w:style w:type="character" w:customStyle="1" w:styleId="Heading3Char">
    <w:name w:val="Heading 3 Char"/>
    <w:basedOn w:val="DefaultParagraphFont"/>
    <w:link w:val="Heading3"/>
    <w:rPr>
      <w:rFonts w:asciiTheme="majorHAnsi" w:eastAsiaTheme="majorEastAsia" w:hAnsiTheme="majorHAnsi" w:cstheme="majorBidi"/>
    </w:rPr>
  </w:style>
  <w:style w:type="paragraph" w:styleId="Header">
    <w:name w:val="header"/>
    <w:basedOn w:val="Normal"/>
    <w:link w:val="HeaderChar"/>
    <w:uiPriority w:val="99"/>
    <w:unhideWhenUsed/>
    <w:pPr>
      <w:tabs>
        <w:tab w:val="center" w:pos="4680"/>
        <w:tab w:val="right" w:pos="9360"/>
      </w:tabs>
      <w:spacing w:line="240" w:lineRule="auto"/>
      <w:jc w:val="right"/>
    </w:pPr>
  </w:style>
  <w:style w:type="character" w:customStyle="1" w:styleId="HeaderChar">
    <w:name w:val="Header Char"/>
    <w:basedOn w:val="DefaultParagraphFont"/>
    <w:link w:val="Header"/>
    <w:uiPriority w:val="99"/>
  </w:style>
  <w:style w:type="character" w:styleId="Emphasis">
    <w:name w:val="Emphasis"/>
    <w:basedOn w:val="DefaultParagraphFont"/>
    <w:uiPriority w:val="7"/>
    <w:qFormat/>
    <w:rPr>
      <w:i w:val="0"/>
      <w:iCs w:val="0"/>
      <w:u w:val="single"/>
    </w:rPr>
  </w:style>
  <w:style w:type="character" w:styleId="CommentReference">
    <w:name w:val="annotation reference"/>
    <w:basedOn w:val="DefaultParagraphFont"/>
    <w:semiHidden/>
    <w:unhideWhenUsed/>
    <w:rsid w:val="007C5621"/>
    <w:rPr>
      <w:sz w:val="16"/>
      <w:szCs w:val="16"/>
    </w:rPr>
  </w:style>
  <w:style w:type="paragraph" w:styleId="CommentText">
    <w:name w:val="annotation text"/>
    <w:basedOn w:val="Normal"/>
    <w:link w:val="CommentTextChar"/>
    <w:semiHidden/>
    <w:unhideWhenUsed/>
    <w:rsid w:val="007C5621"/>
    <w:pPr>
      <w:spacing w:line="240" w:lineRule="auto"/>
    </w:pPr>
    <w:rPr>
      <w:sz w:val="20"/>
      <w:szCs w:val="20"/>
    </w:rPr>
  </w:style>
  <w:style w:type="character" w:customStyle="1" w:styleId="CommentTextChar">
    <w:name w:val="Comment Text Char"/>
    <w:basedOn w:val="DefaultParagraphFont"/>
    <w:link w:val="CommentText"/>
    <w:semiHidden/>
    <w:rsid w:val="007C5621"/>
    <w:rPr>
      <w:sz w:val="20"/>
      <w:szCs w:val="20"/>
    </w:rPr>
  </w:style>
  <w:style w:type="paragraph" w:styleId="CommentSubject">
    <w:name w:val="annotation subject"/>
    <w:basedOn w:val="CommentText"/>
    <w:next w:val="CommentText"/>
    <w:link w:val="CommentSubjectChar"/>
    <w:semiHidden/>
    <w:unhideWhenUsed/>
    <w:rsid w:val="007C5621"/>
    <w:rPr>
      <w:b/>
      <w:bCs/>
    </w:rPr>
  </w:style>
  <w:style w:type="character" w:customStyle="1" w:styleId="CommentSubjectChar">
    <w:name w:val="Comment Subject Char"/>
    <w:basedOn w:val="CommentTextChar"/>
    <w:link w:val="CommentSubject"/>
    <w:semiHidden/>
    <w:rsid w:val="007C5621"/>
    <w:rPr>
      <w:b/>
      <w:bCs/>
      <w:sz w:val="20"/>
      <w:szCs w:val="20"/>
    </w:rPr>
  </w:style>
  <w:style w:type="paragraph" w:styleId="BalloonText">
    <w:name w:val="Balloon Text"/>
    <w:basedOn w:val="Normal"/>
    <w:link w:val="BalloonTextChar"/>
    <w:semiHidden/>
    <w:unhideWhenUsed/>
    <w:rsid w:val="007C562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C5621"/>
    <w:rPr>
      <w:rFonts w:ascii="Segoe UI" w:hAnsi="Segoe UI" w:cs="Segoe UI"/>
      <w:sz w:val="18"/>
      <w:szCs w:val="18"/>
    </w:rPr>
  </w:style>
  <w:style w:type="paragraph" w:styleId="Footer">
    <w:name w:val="footer"/>
    <w:basedOn w:val="Normal"/>
    <w:link w:val="FooterChar"/>
    <w:uiPriority w:val="99"/>
    <w:unhideWhenUsed/>
    <w:rsid w:val="002E50A8"/>
    <w:pPr>
      <w:tabs>
        <w:tab w:val="center" w:pos="4680"/>
        <w:tab w:val="right" w:pos="9360"/>
      </w:tabs>
      <w:spacing w:line="240" w:lineRule="auto"/>
    </w:pPr>
  </w:style>
  <w:style w:type="character" w:customStyle="1" w:styleId="FooterChar">
    <w:name w:val="Footer Char"/>
    <w:basedOn w:val="DefaultParagraphFont"/>
    <w:link w:val="Footer"/>
    <w:uiPriority w:val="99"/>
    <w:rsid w:val="002E50A8"/>
  </w:style>
  <w:style w:type="paragraph" w:styleId="BodyText">
    <w:name w:val="Body Text"/>
    <w:basedOn w:val="Normal"/>
    <w:link w:val="BodyTextChar"/>
    <w:semiHidden/>
    <w:unhideWhenUsed/>
    <w:rsid w:val="00B5424E"/>
  </w:style>
  <w:style w:type="character" w:customStyle="1" w:styleId="BodyTextChar">
    <w:name w:val="Body Text Char"/>
    <w:basedOn w:val="DefaultParagraphFont"/>
    <w:link w:val="BodyText"/>
    <w:semiHidden/>
    <w:rsid w:val="00B5424E"/>
    <w:rPr>
      <w:rFonts w:ascii="Times New Roman" w:eastAsia="Times New Roman" w:hAnsi="Times New Roman" w:cs="Times New Roman"/>
      <w:lang w:eastAsia="en-US"/>
    </w:rPr>
  </w:style>
  <w:style w:type="paragraph" w:customStyle="1" w:styleId="msonormal0">
    <w:name w:val="msonormal"/>
    <w:basedOn w:val="Normal"/>
    <w:rsid w:val="00B5424E"/>
    <w:pPr>
      <w:spacing w:before="100" w:beforeAutospacing="1" w:after="100" w:afterAutospacing="1" w:line="240" w:lineRule="auto"/>
    </w:pPr>
  </w:style>
  <w:style w:type="paragraph" w:styleId="DocumentMap">
    <w:name w:val="Document Map"/>
    <w:basedOn w:val="Normal"/>
    <w:link w:val="DocumentMapChar"/>
    <w:semiHidden/>
    <w:unhideWhenUsed/>
    <w:rsid w:val="00B5424E"/>
    <w:pPr>
      <w:spacing w:line="240" w:lineRule="auto"/>
    </w:pPr>
    <w:rPr>
      <w:rFonts w:ascii="Lucida Grande" w:hAnsi="Lucida Grande" w:cs="Lucida Grande"/>
    </w:rPr>
  </w:style>
  <w:style w:type="character" w:customStyle="1" w:styleId="DocumentMapChar">
    <w:name w:val="Document Map Char"/>
    <w:basedOn w:val="DefaultParagraphFont"/>
    <w:link w:val="DocumentMap"/>
    <w:semiHidden/>
    <w:rsid w:val="00B5424E"/>
    <w:rPr>
      <w:rFonts w:ascii="Lucida Grande" w:eastAsia="Times New Roman" w:hAnsi="Lucida Grande" w:cs="Lucida Grande"/>
      <w:lang w:eastAsia="en-US"/>
    </w:rPr>
  </w:style>
  <w:style w:type="paragraph" w:styleId="Revision">
    <w:name w:val="Revision"/>
    <w:uiPriority w:val="99"/>
    <w:semiHidden/>
    <w:rsid w:val="00B5424E"/>
    <w:pPr>
      <w:spacing w:line="240" w:lineRule="auto"/>
      <w:ind w:firstLine="0"/>
    </w:pPr>
    <w:rPr>
      <w:rFonts w:ascii="Times New Roman" w:eastAsia="Times New Roman" w:hAnsi="Times New Roman" w:cs="Times New Roman"/>
      <w:lang w:eastAsia="en-US"/>
    </w:rPr>
  </w:style>
  <w:style w:type="paragraph" w:customStyle="1" w:styleId="ChapterName">
    <w:name w:val="Chapter Name"/>
    <w:basedOn w:val="Heading3"/>
    <w:rsid w:val="00B5424E"/>
    <w:pPr>
      <w:keepNext w:val="0"/>
      <w:keepLines w:val="0"/>
      <w:spacing w:before="960" w:after="240"/>
      <w:jc w:val="center"/>
    </w:pPr>
    <w:rPr>
      <w:rFonts w:ascii="Times New Roman" w:eastAsia="Times New Roman" w:hAnsi="Times New Roman" w:cs="Times New Roman"/>
    </w:rPr>
  </w:style>
  <w:style w:type="paragraph" w:customStyle="1" w:styleId="Style1">
    <w:name w:val="Style1"/>
    <w:basedOn w:val="BodyText"/>
    <w:autoRedefine/>
    <w:qFormat/>
    <w:rsid w:val="00B5424E"/>
    <w:pPr>
      <w:ind w:firstLine="720"/>
      <w:contextualSpacing/>
      <w:jc w:val="center"/>
    </w:pPr>
    <w:rPr>
      <w:rFonts w:asciiTheme="majorHAnsi" w:hAnsiTheme="majorHAnsi"/>
    </w:rPr>
  </w:style>
  <w:style w:type="paragraph" w:customStyle="1" w:styleId="Style2">
    <w:name w:val="Style2"/>
    <w:basedOn w:val="BodyText"/>
    <w:next w:val="Style1"/>
    <w:autoRedefine/>
    <w:qFormat/>
    <w:rsid w:val="00B5424E"/>
    <w:pPr>
      <w:ind w:firstLine="720"/>
      <w:contextualSpacing/>
    </w:pPr>
    <w:rPr>
      <w:rFonts w:asciiTheme="majorHAnsi" w:hAnsiTheme="majorHAnsi"/>
    </w:rPr>
  </w:style>
  <w:style w:type="paragraph" w:customStyle="1" w:styleId="Style3">
    <w:name w:val="Style3"/>
    <w:basedOn w:val="NoSpacing"/>
    <w:qFormat/>
    <w:rsid w:val="00B5424E"/>
    <w:pPr>
      <w:tabs>
        <w:tab w:val="left" w:pos="360"/>
        <w:tab w:val="right" w:pos="9360"/>
      </w:tabs>
      <w:spacing w:line="480" w:lineRule="auto"/>
      <w:ind w:firstLine="720"/>
    </w:pPr>
    <w:rPr>
      <w:rFonts w:ascii="Cambria" w:eastAsia="Times New Roman" w:hAnsi="Cambria" w:cs="Times New Roman"/>
      <w:lang w:eastAsia="en-US"/>
    </w:rPr>
  </w:style>
  <w:style w:type="paragraph" w:customStyle="1" w:styleId="Style4">
    <w:name w:val="Style4"/>
    <w:basedOn w:val="NoSpacing"/>
    <w:autoRedefine/>
    <w:qFormat/>
    <w:rsid w:val="00B5424E"/>
    <w:pPr>
      <w:tabs>
        <w:tab w:val="left" w:pos="360"/>
        <w:tab w:val="right" w:pos="9360"/>
      </w:tabs>
      <w:spacing w:line="480" w:lineRule="auto"/>
      <w:ind w:firstLine="720"/>
      <w:jc w:val="center"/>
    </w:pPr>
    <w:rPr>
      <w:rFonts w:ascii="Cambria" w:eastAsia="Times New Roman" w:hAnsi="Cambria" w:cs="Times New Roman"/>
      <w:lang w:eastAsia="en-US"/>
    </w:rPr>
  </w:style>
  <w:style w:type="paragraph" w:customStyle="1" w:styleId="Style5">
    <w:name w:val="Style5"/>
    <w:basedOn w:val="BodyText"/>
    <w:autoRedefine/>
    <w:qFormat/>
    <w:rsid w:val="00B5424E"/>
    <w:pPr>
      <w:ind w:firstLine="720"/>
    </w:pPr>
    <w:rPr>
      <w:rFonts w:ascii="Cambria" w:hAnsi="Cambria"/>
    </w:rPr>
  </w:style>
  <w:style w:type="character" w:styleId="SubtleEmphasis">
    <w:name w:val="Subtle Emphasis"/>
    <w:basedOn w:val="DefaultParagraphFont"/>
    <w:uiPriority w:val="19"/>
    <w:qFormat/>
    <w:rsid w:val="00B5424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0332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se\AppData\Roaming\Microsoft\Templates\Story%20manuscript%20format.dotx" TargetMode="External"/></Relationships>
</file>

<file path=word/theme/theme1.xml><?xml version="1.0" encoding="utf-8"?>
<a:theme xmlns:a="http://schemas.openxmlformats.org/drawingml/2006/main" name="Story manuscript">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Manuscript">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3F4B2-E33E-4161-8BB7-0381BC45B532}">
  <ds:schemaRefs>
    <ds:schemaRef ds:uri="http://schemas.microsoft.com/sharepoint/v3/contenttype/forms"/>
  </ds:schemaRefs>
</ds:datastoreItem>
</file>

<file path=customXml/itemProps2.xml><?xml version="1.0" encoding="utf-8"?>
<ds:datastoreItem xmlns:ds="http://schemas.openxmlformats.org/officeDocument/2006/customXml" ds:itemID="{B8F4C79B-BB5F-4EF2-9BA7-0AAE18CEC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Story manuscript format</Template>
  <TotalTime>1</TotalTime>
  <Pages>400</Pages>
  <Words>52023</Words>
  <Characters>296532</Characters>
  <Application>Microsoft Office Word</Application>
  <DocSecurity>0</DocSecurity>
  <Lines>2471</Lines>
  <Paragraphs>695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Rose</dc:creator>
  <cp:keywords/>
  <dc:description/>
  <cp:lastModifiedBy>Heather Rose</cp:lastModifiedBy>
  <cp:revision>2</cp:revision>
  <dcterms:created xsi:type="dcterms:W3CDTF">2021-01-20T03:02:00Z</dcterms:created>
  <dcterms:modified xsi:type="dcterms:W3CDTF">2021-01-20T03:02:00Z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TC040221059991</vt:lpwstr>
  </property>
</Properties>
</file>