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221D9C" w14:textId="77777777" w:rsidR="00232907" w:rsidRPr="00D025E6" w:rsidRDefault="00D025E6" w:rsidP="00256B50">
      <w:pPr>
        <w:pStyle w:val="ListParagraph"/>
        <w:numPr>
          <w:ilvl w:val="0"/>
          <w:numId w:val="1"/>
        </w:numPr>
        <w:rPr>
          <w:b/>
        </w:rPr>
      </w:pPr>
      <w:r w:rsidRPr="00D025E6">
        <w:rPr>
          <w:b/>
        </w:rPr>
        <w:t>DEFINITION &amp; TERMS</w:t>
      </w:r>
      <w:bookmarkStart w:id="0" w:name="_GoBack"/>
      <w:bookmarkEnd w:id="0"/>
    </w:p>
    <w:p w14:paraId="11D6BDAB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Corporate Bullying</w:t>
      </w:r>
    </w:p>
    <w:p w14:paraId="76371459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Workplace Bullying</w:t>
      </w:r>
    </w:p>
    <w:p w14:paraId="3A148242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Why Do Bullies Bully</w:t>
      </w:r>
    </w:p>
    <w:p w14:paraId="3FD5F56B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What Bullying Is &amp; Is NOT</w:t>
      </w:r>
    </w:p>
    <w:p w14:paraId="0E34E2BD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Tough Management vs Bullying</w:t>
      </w:r>
    </w:p>
    <w:p w14:paraId="1DEB3079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Impact on Employees</w:t>
      </w:r>
    </w:p>
    <w:p w14:paraId="62AF5431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Statistics</w:t>
      </w:r>
    </w:p>
    <w:p w14:paraId="7B3DCB84" w14:textId="77777777" w:rsidR="00256B50" w:rsidRDefault="00256B50" w:rsidP="00F07E3A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Harassment vs Bullying</w:t>
      </w:r>
    </w:p>
    <w:p w14:paraId="0CB5807E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American Law</w:t>
      </w:r>
    </w:p>
    <w:p w14:paraId="2A0F06DD" w14:textId="77777777" w:rsidR="00256B50" w:rsidRDefault="00256B50" w:rsidP="00256B50">
      <w:pPr>
        <w:pStyle w:val="ListParagraph"/>
        <w:numPr>
          <w:ilvl w:val="1"/>
          <w:numId w:val="1"/>
        </w:numPr>
        <w:tabs>
          <w:tab w:val="left" w:pos="1530"/>
        </w:tabs>
        <w:ind w:left="1350" w:hanging="630"/>
      </w:pPr>
      <w:r>
        <w:t>Characteristics of Workplace</w:t>
      </w:r>
    </w:p>
    <w:p w14:paraId="1D8722C1" w14:textId="77777777" w:rsidR="00256B50" w:rsidRDefault="00256B50" w:rsidP="00256B50"/>
    <w:p w14:paraId="644D111D" w14:textId="77777777" w:rsidR="00256B50" w:rsidRPr="0070478A" w:rsidRDefault="00034533" w:rsidP="00EB3BFF">
      <w:pPr>
        <w:pStyle w:val="ListParagraph"/>
        <w:numPr>
          <w:ilvl w:val="0"/>
          <w:numId w:val="1"/>
        </w:numPr>
        <w:rPr>
          <w:b/>
        </w:rPr>
      </w:pPr>
      <w:r w:rsidRPr="0070478A">
        <w:rPr>
          <w:b/>
        </w:rPr>
        <w:t>Describing</w:t>
      </w:r>
      <w:r w:rsidR="00EB3BFF" w:rsidRPr="0070478A">
        <w:rPr>
          <w:b/>
        </w:rPr>
        <w:t xml:space="preserve"> Bullies</w:t>
      </w:r>
      <w:r w:rsidR="00E471C6" w:rsidRPr="0070478A">
        <w:rPr>
          <w:b/>
        </w:rPr>
        <w:t xml:space="preserve"> Bosses</w:t>
      </w:r>
    </w:p>
    <w:p w14:paraId="7B967EEA" w14:textId="77777777" w:rsidR="00EB3BFF" w:rsidRPr="00FF254A" w:rsidRDefault="00034533" w:rsidP="00034533">
      <w:pPr>
        <w:pStyle w:val="ListParagraph"/>
        <w:numPr>
          <w:ilvl w:val="1"/>
          <w:numId w:val="1"/>
        </w:numPr>
        <w:ind w:left="1350" w:hanging="630"/>
        <w:rPr>
          <w:b/>
        </w:rPr>
      </w:pPr>
      <w:r w:rsidRPr="00FF254A">
        <w:rPr>
          <w:b/>
        </w:rPr>
        <w:t>Types of Bully Bosses</w:t>
      </w:r>
    </w:p>
    <w:p w14:paraId="578FE119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Gatekeeper</w:t>
      </w:r>
    </w:p>
    <w:p w14:paraId="45BB734B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4342DDB6" w14:textId="77777777" w:rsidR="00034533" w:rsidRDefault="00752E55" w:rsidP="00FF254A">
      <w:pPr>
        <w:pStyle w:val="ListParagraph"/>
        <w:numPr>
          <w:ilvl w:val="0"/>
          <w:numId w:val="4"/>
        </w:numPr>
      </w:pPr>
      <w:r>
        <w:t>SCENARIO</w:t>
      </w:r>
    </w:p>
    <w:p w14:paraId="7740644F" w14:textId="77777777" w:rsidR="00752E55" w:rsidRDefault="00752E55" w:rsidP="00FF254A">
      <w:pPr>
        <w:pStyle w:val="ListParagraph"/>
        <w:numPr>
          <w:ilvl w:val="0"/>
          <w:numId w:val="4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 xml:space="preserve">The </w:t>
      </w:r>
      <w:r>
        <w:t>Gatekeeper</w:t>
      </w:r>
    </w:p>
    <w:p w14:paraId="7C5518B1" w14:textId="77777777" w:rsidR="00034533" w:rsidRPr="00034533" w:rsidRDefault="00034533" w:rsidP="00034533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Gatekeeper</w:t>
      </w:r>
    </w:p>
    <w:p w14:paraId="67A13104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Constant Critic</w:t>
      </w:r>
    </w:p>
    <w:p w14:paraId="2DE243E4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5C5348B5" w14:textId="77777777" w:rsidR="00752E55" w:rsidRDefault="00752E55" w:rsidP="00FF254A">
      <w:pPr>
        <w:pStyle w:val="ListParagraph"/>
        <w:numPr>
          <w:ilvl w:val="0"/>
          <w:numId w:val="5"/>
        </w:numPr>
      </w:pPr>
      <w:r>
        <w:t>SCENARIO</w:t>
      </w:r>
    </w:p>
    <w:p w14:paraId="02194184" w14:textId="77777777" w:rsidR="00752E55" w:rsidRDefault="00752E55" w:rsidP="00FF254A">
      <w:pPr>
        <w:pStyle w:val="ListParagraph"/>
        <w:numPr>
          <w:ilvl w:val="0"/>
          <w:numId w:val="5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Constant Critic</w:t>
      </w:r>
    </w:p>
    <w:p w14:paraId="1DF31ECD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Constant Critic</w:t>
      </w:r>
    </w:p>
    <w:p w14:paraId="12F15AA5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Two-Headed Snake</w:t>
      </w:r>
    </w:p>
    <w:p w14:paraId="502F30F3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3D75BF48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6938014C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</w:t>
      </w:r>
      <w:r w:rsidR="00FF254A">
        <w:t xml:space="preserve"> The Two Headed Snake</w:t>
      </w:r>
    </w:p>
    <w:p w14:paraId="2496C024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Two Headed Snake</w:t>
      </w:r>
    </w:p>
    <w:p w14:paraId="4655DE66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Screamer</w:t>
      </w:r>
    </w:p>
    <w:p w14:paraId="6741C72B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6182ADD6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6D53D630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Screamer</w:t>
      </w:r>
    </w:p>
    <w:p w14:paraId="444CDB69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Screamer</w:t>
      </w:r>
    </w:p>
    <w:p w14:paraId="538A1B3E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Snoop</w:t>
      </w:r>
    </w:p>
    <w:p w14:paraId="7443FA07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6EDBDCF2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03B81A3E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Snoop</w:t>
      </w:r>
    </w:p>
    <w:p w14:paraId="48D36668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Snoop</w:t>
      </w:r>
    </w:p>
    <w:p w14:paraId="710C9239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Ring Master</w:t>
      </w:r>
    </w:p>
    <w:p w14:paraId="0A528ADF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1BA651B9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5699EF56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Ring Master</w:t>
      </w:r>
    </w:p>
    <w:p w14:paraId="6A7F9ADE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Ring Master</w:t>
      </w:r>
    </w:p>
    <w:p w14:paraId="3C6534AE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lastRenderedPageBreak/>
        <w:t>The Manipulator</w:t>
      </w:r>
    </w:p>
    <w:p w14:paraId="11A2BE9F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2B779136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250A87FB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Manipulator</w:t>
      </w:r>
    </w:p>
    <w:p w14:paraId="200F66FA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Manipulator</w:t>
      </w:r>
    </w:p>
    <w:p w14:paraId="09EE408B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Economic Bully</w:t>
      </w:r>
    </w:p>
    <w:p w14:paraId="142EBF0F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60645C84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053E2B65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Economic Bully</w:t>
      </w:r>
    </w:p>
    <w:p w14:paraId="3D136356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Economic Bully</w:t>
      </w:r>
    </w:p>
    <w:p w14:paraId="2BD6A313" w14:textId="77777777" w:rsidR="00034533" w:rsidRPr="00752E55" w:rsidRDefault="00034533" w:rsidP="00034533">
      <w:pPr>
        <w:pStyle w:val="ListParagraph"/>
        <w:numPr>
          <w:ilvl w:val="2"/>
          <w:numId w:val="1"/>
        </w:numPr>
        <w:rPr>
          <w:b/>
          <w:u w:val="single"/>
        </w:rPr>
      </w:pPr>
      <w:r w:rsidRPr="00752E55">
        <w:rPr>
          <w:b/>
          <w:u w:val="single"/>
        </w:rPr>
        <w:t>The Queen Bee</w:t>
      </w:r>
    </w:p>
    <w:p w14:paraId="643AD8A8" w14:textId="77777777" w:rsidR="00752E55" w:rsidRDefault="00752E55" w:rsidP="00752E55">
      <w:pPr>
        <w:pStyle w:val="ListParagraph"/>
        <w:numPr>
          <w:ilvl w:val="3"/>
          <w:numId w:val="1"/>
        </w:numPr>
      </w:pPr>
      <w:r>
        <w:t>Characteristics</w:t>
      </w:r>
    </w:p>
    <w:p w14:paraId="40968D2F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>SCENARIO</w:t>
      </w:r>
    </w:p>
    <w:p w14:paraId="6AB309FB" w14:textId="77777777" w:rsidR="00752E55" w:rsidRDefault="00752E55" w:rsidP="00752E55">
      <w:pPr>
        <w:pStyle w:val="ListParagraph"/>
        <w:numPr>
          <w:ilvl w:val="4"/>
          <w:numId w:val="1"/>
        </w:numPr>
      </w:pPr>
      <w:r>
        <w:t xml:space="preserve">Example </w:t>
      </w:r>
      <w:proofErr w:type="gramStart"/>
      <w:r>
        <w:t>Of</w:t>
      </w:r>
      <w:proofErr w:type="gramEnd"/>
      <w:r>
        <w:t xml:space="preserve"> Situation Involving </w:t>
      </w:r>
      <w:r w:rsidR="00FF254A">
        <w:t>The Queen Bee</w:t>
      </w:r>
    </w:p>
    <w:p w14:paraId="7192CE14" w14:textId="77777777" w:rsidR="00752E55" w:rsidRPr="00034533" w:rsidRDefault="00752E55" w:rsidP="00752E55">
      <w:pPr>
        <w:pStyle w:val="ListParagraph"/>
        <w:numPr>
          <w:ilvl w:val="3"/>
          <w:numId w:val="1"/>
        </w:numPr>
      </w:pPr>
      <w:r>
        <w:t>Tips to Handle</w:t>
      </w:r>
      <w:r w:rsidR="00FF254A">
        <w:t xml:space="preserve"> </w:t>
      </w:r>
      <w:proofErr w:type="gramStart"/>
      <w:r w:rsidR="00FF254A">
        <w:t>The</w:t>
      </w:r>
      <w:proofErr w:type="gramEnd"/>
      <w:r w:rsidR="00FF254A">
        <w:t xml:space="preserve"> Queen Bee</w:t>
      </w:r>
    </w:p>
    <w:p w14:paraId="27F8C4B0" w14:textId="77777777" w:rsidR="00037A90" w:rsidRDefault="00037A90" w:rsidP="00037A90">
      <w:pPr>
        <w:pStyle w:val="ListParagraph"/>
        <w:ind w:left="360"/>
      </w:pPr>
    </w:p>
    <w:p w14:paraId="0D9E4B50" w14:textId="77777777" w:rsidR="00037A90" w:rsidRPr="00D025E6" w:rsidRDefault="00FF254A" w:rsidP="00D025E6">
      <w:pPr>
        <w:pStyle w:val="ListParagraph"/>
        <w:numPr>
          <w:ilvl w:val="0"/>
          <w:numId w:val="1"/>
        </w:numPr>
        <w:rPr>
          <w:b/>
        </w:rPr>
      </w:pPr>
      <w:r w:rsidRPr="00037A90">
        <w:rPr>
          <w:b/>
        </w:rPr>
        <w:t xml:space="preserve">WHAT </w:t>
      </w:r>
      <w:r w:rsidR="00037A90" w:rsidRPr="00037A90">
        <w:rPr>
          <w:b/>
        </w:rPr>
        <w:t xml:space="preserve">CAN YOU DO </w:t>
      </w:r>
      <w:proofErr w:type="gramStart"/>
      <w:r w:rsidR="00037A90" w:rsidRPr="00037A90">
        <w:rPr>
          <w:b/>
        </w:rPr>
        <w:t>PERSONALLY</w:t>
      </w:r>
      <w:proofErr w:type="gramEnd"/>
    </w:p>
    <w:p w14:paraId="0CBBF875" w14:textId="77777777" w:rsidR="00FF254A" w:rsidRDefault="00FF254A" w:rsidP="00D025E6">
      <w:pPr>
        <w:pStyle w:val="ListParagraph"/>
        <w:numPr>
          <w:ilvl w:val="1"/>
          <w:numId w:val="1"/>
        </w:numPr>
      </w:pPr>
      <w:r>
        <w:t xml:space="preserve">How </w:t>
      </w:r>
      <w:proofErr w:type="gramStart"/>
      <w:r>
        <w:t>To</w:t>
      </w:r>
      <w:proofErr w:type="gramEnd"/>
      <w:r>
        <w:t xml:space="preserve"> Protect Yourself</w:t>
      </w:r>
    </w:p>
    <w:p w14:paraId="2237636B" w14:textId="77777777" w:rsidR="000A2C8E" w:rsidRDefault="000A2C8E" w:rsidP="00D025E6">
      <w:pPr>
        <w:pStyle w:val="ListParagraph"/>
        <w:numPr>
          <w:ilvl w:val="2"/>
          <w:numId w:val="1"/>
        </w:numPr>
      </w:pPr>
      <w:r>
        <w:t xml:space="preserve">What if the Bully Is </w:t>
      </w:r>
      <w:proofErr w:type="gramStart"/>
      <w:r>
        <w:t>A</w:t>
      </w:r>
      <w:proofErr w:type="gramEnd"/>
      <w:r>
        <w:t xml:space="preserve"> Co-worker</w:t>
      </w:r>
    </w:p>
    <w:p w14:paraId="41EDBB37" w14:textId="77777777" w:rsidR="000A2C8E" w:rsidRDefault="000A2C8E" w:rsidP="00D025E6">
      <w:pPr>
        <w:pStyle w:val="ListParagraph"/>
        <w:numPr>
          <w:ilvl w:val="2"/>
          <w:numId w:val="1"/>
        </w:numPr>
      </w:pPr>
      <w:r>
        <w:t>How to Handle When the Bully Is Your Boss</w:t>
      </w:r>
    </w:p>
    <w:p w14:paraId="5834016C" w14:textId="77777777" w:rsidR="000A2C8E" w:rsidRDefault="000A2C8E" w:rsidP="00D025E6">
      <w:pPr>
        <w:pStyle w:val="ListParagraph"/>
        <w:numPr>
          <w:ilvl w:val="1"/>
          <w:numId w:val="1"/>
        </w:numPr>
      </w:pPr>
      <w:r>
        <w:t>How to Take Your Power Back</w:t>
      </w:r>
    </w:p>
    <w:p w14:paraId="5E278145" w14:textId="77777777" w:rsidR="000A2C8E" w:rsidRDefault="000A2C8E" w:rsidP="00D025E6">
      <w:pPr>
        <w:pStyle w:val="ListParagraph"/>
        <w:numPr>
          <w:ilvl w:val="1"/>
          <w:numId w:val="1"/>
        </w:numPr>
      </w:pPr>
      <w:r>
        <w:t xml:space="preserve">How </w:t>
      </w:r>
      <w:proofErr w:type="gramStart"/>
      <w:r>
        <w:t>To</w:t>
      </w:r>
      <w:proofErr w:type="gramEnd"/>
      <w:r>
        <w:t xml:space="preserve"> STOP The Bully</w:t>
      </w:r>
    </w:p>
    <w:p w14:paraId="2C9729A1" w14:textId="77777777" w:rsidR="007E6A0B" w:rsidRDefault="007E6A0B" w:rsidP="00D025E6">
      <w:pPr>
        <w:pStyle w:val="ListParagraph"/>
        <w:ind w:left="360"/>
        <w:rPr>
          <w:b/>
        </w:rPr>
      </w:pPr>
    </w:p>
    <w:p w14:paraId="3E24DF1A" w14:textId="77777777" w:rsidR="007E6A0B" w:rsidRDefault="007E6A0B" w:rsidP="00D025E6">
      <w:pPr>
        <w:pStyle w:val="ListParagraph"/>
        <w:numPr>
          <w:ilvl w:val="0"/>
          <w:numId w:val="1"/>
        </w:numPr>
        <w:rPr>
          <w:b/>
        </w:rPr>
      </w:pPr>
      <w:r w:rsidRPr="007E6A0B">
        <w:rPr>
          <w:b/>
        </w:rPr>
        <w:t>WHAT CAN AN ORGANIZATION DO</w:t>
      </w:r>
      <w:r>
        <w:rPr>
          <w:b/>
        </w:rPr>
        <w:t>?</w:t>
      </w:r>
    </w:p>
    <w:p w14:paraId="278FCB94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>What are the Liabilities</w:t>
      </w:r>
    </w:p>
    <w:p w14:paraId="5281AC27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 xml:space="preserve">How Does an Organization Confront </w:t>
      </w:r>
      <w:proofErr w:type="gramStart"/>
      <w:r w:rsidRPr="00AE5230">
        <w:t>Bullying</w:t>
      </w:r>
      <w:proofErr w:type="gramEnd"/>
    </w:p>
    <w:p w14:paraId="53B647A2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>Mistakes Organizations Make</w:t>
      </w:r>
    </w:p>
    <w:p w14:paraId="12E6E82C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>Signs to Look For</w:t>
      </w:r>
    </w:p>
    <w:p w14:paraId="3F659D0D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>Strategies for Reducing &amp;/or Eliminating Bullying</w:t>
      </w:r>
    </w:p>
    <w:p w14:paraId="3846D6FC" w14:textId="77777777" w:rsidR="007E6A0B" w:rsidRPr="00AE5230" w:rsidRDefault="007E6A0B" w:rsidP="00D025E6">
      <w:pPr>
        <w:pStyle w:val="ListParagraph"/>
        <w:numPr>
          <w:ilvl w:val="1"/>
          <w:numId w:val="1"/>
        </w:numPr>
      </w:pPr>
      <w:r w:rsidRPr="00AE5230">
        <w:t>Specific Actions</w:t>
      </w:r>
    </w:p>
    <w:p w14:paraId="10B26488" w14:textId="77777777" w:rsidR="007E6A0B" w:rsidRPr="00AE5230" w:rsidRDefault="007E6A0B" w:rsidP="00D025E6">
      <w:pPr>
        <w:pStyle w:val="ListParagraph"/>
        <w:numPr>
          <w:ilvl w:val="2"/>
          <w:numId w:val="1"/>
        </w:numPr>
      </w:pPr>
      <w:r w:rsidRPr="00AE5230">
        <w:t>Managers</w:t>
      </w:r>
    </w:p>
    <w:p w14:paraId="26C766DC" w14:textId="77777777" w:rsidR="007E6A0B" w:rsidRPr="00AE5230" w:rsidRDefault="007E6A0B" w:rsidP="00D025E6">
      <w:pPr>
        <w:pStyle w:val="ListParagraph"/>
        <w:numPr>
          <w:ilvl w:val="2"/>
          <w:numId w:val="1"/>
        </w:numPr>
      </w:pPr>
      <w:r w:rsidRPr="00AE5230">
        <w:t>Executives</w:t>
      </w:r>
    </w:p>
    <w:p w14:paraId="4AC1DB44" w14:textId="77777777" w:rsidR="007E6A0B" w:rsidRDefault="007E6A0B" w:rsidP="00D025E6">
      <w:pPr>
        <w:pStyle w:val="ListParagraph"/>
        <w:numPr>
          <w:ilvl w:val="1"/>
          <w:numId w:val="1"/>
        </w:numPr>
      </w:pPr>
      <w:r w:rsidRPr="00AE5230">
        <w:t>Specific Steps to Take</w:t>
      </w:r>
    </w:p>
    <w:p w14:paraId="0A059546" w14:textId="77777777" w:rsidR="00D025E6" w:rsidRDefault="0070478A" w:rsidP="00D025E6">
      <w:pPr>
        <w:pStyle w:val="ListParagraph"/>
        <w:numPr>
          <w:ilvl w:val="1"/>
          <w:numId w:val="1"/>
        </w:numPr>
      </w:pPr>
      <w:r>
        <w:t xml:space="preserve">RWP’s </w:t>
      </w:r>
      <w:r w:rsidR="00D025E6">
        <w:t>–</w:t>
      </w:r>
      <w:r>
        <w:t xml:space="preserve"> Respect</w:t>
      </w:r>
      <w:r w:rsidR="00D025E6">
        <w:t>ful Workplace Policies</w:t>
      </w:r>
    </w:p>
    <w:sectPr w:rsidR="00D025E6" w:rsidSect="00F9516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1F1390" w14:textId="77777777" w:rsidR="001205A1" w:rsidRDefault="001205A1" w:rsidP="00AE0A7A">
      <w:r>
        <w:separator/>
      </w:r>
    </w:p>
  </w:endnote>
  <w:endnote w:type="continuationSeparator" w:id="0">
    <w:p w14:paraId="18D08E52" w14:textId="77777777" w:rsidR="001205A1" w:rsidRDefault="001205A1" w:rsidP="00AE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D863E9" w14:textId="77777777" w:rsidR="001205A1" w:rsidRDefault="001205A1" w:rsidP="00AE0A7A">
      <w:r>
        <w:separator/>
      </w:r>
    </w:p>
  </w:footnote>
  <w:footnote w:type="continuationSeparator" w:id="0">
    <w:p w14:paraId="51B40B0F" w14:textId="77777777" w:rsidR="001205A1" w:rsidRDefault="001205A1" w:rsidP="00AE0A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A04A8" w14:textId="77777777" w:rsidR="00CF0D93" w:rsidRPr="00CF0D93" w:rsidRDefault="00CF0D93" w:rsidP="00CF0D93">
    <w:pPr>
      <w:pStyle w:val="Header"/>
      <w:jc w:val="center"/>
      <w:rPr>
        <w:b/>
      </w:rPr>
    </w:pPr>
    <w:r w:rsidRPr="00CF0D93">
      <w:rPr>
        <w:b/>
      </w:rPr>
      <w:t xml:space="preserve">OUTLINE: </w:t>
    </w:r>
    <w:r>
      <w:rPr>
        <w:b/>
      </w:rPr>
      <w:t xml:space="preserve">FOR </w:t>
    </w:r>
    <w:r w:rsidRPr="00CF0D93">
      <w:rPr>
        <w:b/>
      </w:rPr>
      <w:t>STOP THE BULL#@*!</w:t>
    </w:r>
  </w:p>
  <w:p w14:paraId="509187C2" w14:textId="77777777" w:rsidR="00CF0D93" w:rsidRDefault="00CF0D93" w:rsidP="00CF0D93">
    <w:pPr>
      <w:pStyle w:val="Header"/>
      <w:jc w:val="center"/>
    </w:pPr>
    <w:r>
      <w:t>(Bull#@*! = Bullying)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563D8"/>
    <w:multiLevelType w:val="hybridMultilevel"/>
    <w:tmpl w:val="2298802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5754446"/>
    <w:multiLevelType w:val="multilevel"/>
    <w:tmpl w:val="7A86CE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54882C74"/>
    <w:multiLevelType w:val="hybridMultilevel"/>
    <w:tmpl w:val="48069E80"/>
    <w:lvl w:ilvl="0" w:tplc="786A1F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2"/>
      </w:rPr>
    </w:lvl>
    <w:lvl w:ilvl="1" w:tplc="786A1F3E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4330955"/>
    <w:multiLevelType w:val="hybridMultilevel"/>
    <w:tmpl w:val="6B82F9F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53259F2"/>
    <w:multiLevelType w:val="multilevel"/>
    <w:tmpl w:val="EFD41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B50"/>
    <w:rsid w:val="00034533"/>
    <w:rsid w:val="00037A90"/>
    <w:rsid w:val="000A2C8E"/>
    <w:rsid w:val="000F737D"/>
    <w:rsid w:val="001205A1"/>
    <w:rsid w:val="00256B50"/>
    <w:rsid w:val="003F7E37"/>
    <w:rsid w:val="00537A68"/>
    <w:rsid w:val="00653CBA"/>
    <w:rsid w:val="0070478A"/>
    <w:rsid w:val="00752E55"/>
    <w:rsid w:val="007E6A0B"/>
    <w:rsid w:val="00AE0A7A"/>
    <w:rsid w:val="00AE5230"/>
    <w:rsid w:val="00CF0D93"/>
    <w:rsid w:val="00D025E6"/>
    <w:rsid w:val="00D27CF4"/>
    <w:rsid w:val="00E471C6"/>
    <w:rsid w:val="00EB3BFF"/>
    <w:rsid w:val="00F07E3A"/>
    <w:rsid w:val="00F7670F"/>
    <w:rsid w:val="00F95163"/>
    <w:rsid w:val="00FF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CEB1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0A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0A7A"/>
  </w:style>
  <w:style w:type="paragraph" w:styleId="Footer">
    <w:name w:val="footer"/>
    <w:basedOn w:val="Normal"/>
    <w:link w:val="FooterChar"/>
    <w:uiPriority w:val="99"/>
    <w:unhideWhenUsed/>
    <w:rsid w:val="00AE0A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A7A"/>
  </w:style>
  <w:style w:type="paragraph" w:styleId="ListParagraph">
    <w:name w:val="List Paragraph"/>
    <w:basedOn w:val="Normal"/>
    <w:uiPriority w:val="34"/>
    <w:qFormat/>
    <w:rsid w:val="00256B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BClayton/Library/Group%20Containers/UBF8T346G9.Office/User%20Content.localized/Templates.localized/Blank%20Norma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Normal.dotx</Template>
  <TotalTime>48</TotalTime>
  <Pages>2</Pages>
  <Words>354</Words>
  <Characters>1460</Characters>
  <Application>Microsoft Macintosh Word</Application>
  <DocSecurity>0</DocSecurity>
  <Lines>66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2017-07-20T19:20:00Z</dcterms:created>
  <dcterms:modified xsi:type="dcterms:W3CDTF">2017-07-20T21:07:00Z</dcterms:modified>
</cp:coreProperties>
</file>