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8CFD2" w14:textId="77777777" w:rsidR="00C3648A" w:rsidRPr="00156BF4" w:rsidRDefault="00C3648A" w:rsidP="00C3648A">
      <w:pPr>
        <w:pStyle w:val="Heading1"/>
        <w:rPr>
          <w:color w:val="000000" w:themeColor="text1"/>
        </w:rPr>
      </w:pPr>
      <w:r w:rsidRPr="00156BF4">
        <w:rPr>
          <w:color w:val="000000" w:themeColor="text1"/>
        </w:rPr>
        <w:t>The Intersection of Human Trafficking and Technology: A Systematic Literature Review (2009–2024) Across Africa, Europe, and North America</w:t>
      </w:r>
    </w:p>
    <w:p w14:paraId="6B195984" w14:textId="77777777" w:rsidR="00C3648A" w:rsidRPr="00156BF4" w:rsidRDefault="00C3648A" w:rsidP="00C3648A"/>
    <w:p w14:paraId="468C1FED" w14:textId="77777777" w:rsidR="00C3648A" w:rsidRPr="00156BF4" w:rsidRDefault="00C3648A" w:rsidP="00C3648A">
      <w:r w:rsidRPr="00156BF4">
        <w:t> </w:t>
      </w:r>
    </w:p>
    <w:p w14:paraId="08B1B46C" w14:textId="77777777" w:rsidR="00C3648A" w:rsidRPr="00D7586A" w:rsidRDefault="00C3648A" w:rsidP="00C3648A">
      <w:pPr>
        <w:rPr>
          <w:b/>
          <w:bCs/>
        </w:rPr>
      </w:pPr>
      <w:r w:rsidRPr="00D7586A">
        <w:rPr>
          <w:b/>
          <w:bCs/>
        </w:rPr>
        <w:t>Abstract</w:t>
      </w:r>
    </w:p>
    <w:p w14:paraId="2463473D" w14:textId="77777777" w:rsidR="00C3648A" w:rsidRPr="00156BF4" w:rsidRDefault="00C3648A" w:rsidP="00C3648A">
      <w:r w:rsidRPr="00156BF4">
        <w:t>This systematic literature review synthesizes 15 years (2009–2024) of scholarly discourse on the intersection of human trafficking and technology, with a comparative focus on Africa, Europe, and North America. Adhering to PRISMA guidelines, we analyzed 85 peer-reviewed articles and reports from Scopus, Web of Science, PubMed, and regional databases, employing thematic and temporal coding to map consensus, disagreements, and shifts in academic debates. Findings reveal broad consensus on technology’s dual role: as a facilitator (e.g., social media recruitment, encryption tools, and dark web marketplaces) and a preventative tool (e.g., blockchain traceability, AI-driven detection, and crowdsourced reporting apps). Regional disparities emerged, with Africa emphasizing mobile technology’s risks amid infrastructure disparities and digital literacy gaps, Europe prioritizing GDPR-compliant surveillance and cross-border data-sharing, and North America focusing on Big Tech collaborations despite controversies over racial bias in predictive policing. Persistent disagreements include the efficacy of cryptocurrency regulation and tensions between surveillance efficacy and privacy rights, particularly in low-resource settings. Temporal analysis highlights a shift from early concerns about internet anonymity (2008–2015) to contemporary debates on AI ethics, decentralized technologies, and generative AI risks (e.g., deepfakes). Underexplored areas include participatory research involving survivors, trauma-informed tech design, and Francophone Africa’s unique dynamics. The review underscores the need for interdisciplinary collaboration (tech developers, policymakers, NGOs), region-specific policy frameworks (e.g., harmonizing anti-trafficking policies), and low-tech, high-impact solutions for resource-limited regions. By delineating scholarly convergences, divergences, and evolving priorities, this study provides a roadmap for future research at the nexus of technology, ethics, and anti-trafficking efforts.</w:t>
      </w:r>
    </w:p>
    <w:p w14:paraId="7C05B9D8" w14:textId="77777777" w:rsidR="00156BF4" w:rsidRPr="00156BF4" w:rsidRDefault="00156BF4" w:rsidP="00C3648A"/>
    <w:p w14:paraId="0FB0A4E3" w14:textId="77777777" w:rsidR="00C3648A" w:rsidRPr="00156BF4" w:rsidRDefault="00C3648A" w:rsidP="00C3648A">
      <w:r w:rsidRPr="00156BF4">
        <w:rPr>
          <w:i/>
          <w:iCs/>
        </w:rPr>
        <w:t>(Keywords: Human Trafficking, Technology, Sex Trafficking, Social Media, IT, Online Recruitment, Digital Surveillance, Systematic Review, Africa, Europe, North America)</w:t>
      </w:r>
    </w:p>
    <w:p w14:paraId="06B25503" w14:textId="77777777" w:rsidR="00C3648A" w:rsidRPr="00156BF4" w:rsidRDefault="00C3648A" w:rsidP="00C3648A"/>
    <w:p w14:paraId="0273FE94" w14:textId="77777777" w:rsidR="00C3648A" w:rsidRPr="00156BF4" w:rsidRDefault="00C3648A" w:rsidP="00C3648A">
      <w:r w:rsidRPr="00156BF4">
        <w:rPr>
          <w:i/>
          <w:iCs/>
        </w:rPr>
        <w:br/>
        <w:t> </w:t>
      </w:r>
    </w:p>
    <w:p w14:paraId="36FA26DE" w14:textId="77777777" w:rsidR="00C3648A" w:rsidRPr="00D7586A" w:rsidRDefault="00C3648A" w:rsidP="00C3648A">
      <w:pPr>
        <w:rPr>
          <w:b/>
          <w:bCs/>
        </w:rPr>
      </w:pPr>
      <w:r w:rsidRPr="00D7586A">
        <w:rPr>
          <w:b/>
          <w:bCs/>
        </w:rPr>
        <w:t>1. Introduction</w:t>
      </w:r>
    </w:p>
    <w:p w14:paraId="35B1E7D8" w14:textId="77777777" w:rsidR="00C3648A" w:rsidRPr="00156BF4" w:rsidRDefault="00C3648A" w:rsidP="00C3648A">
      <w:r w:rsidRPr="00156BF4">
        <w:t>1.1 Background &amp; Rationale</w:t>
      </w:r>
    </w:p>
    <w:p w14:paraId="0518281B" w14:textId="77777777" w:rsidR="00C3648A" w:rsidRPr="00156BF4" w:rsidRDefault="00C3648A" w:rsidP="00C3648A">
      <w:r w:rsidRPr="00156BF4">
        <w:t>Human trafficking remains a pervasive global issue, affecting millions of individuals annually and generating billions of dollars in illicit profits [1], [2], [3], [4]. The United Nations Palermo Protocol (2000) defines trafficking as the recruitment, transportation, transfer, harboring, or receipt of persons through coercion, fraud, or deception for the purpose of exploitation [5]. While trafficking has historically been associated with physical coercion and smuggling networks, the emergence of digital technologies has significantly reshaped both trafficking operations and counter-trafficking efforts [6], [1] [7] [8] [9]. Over the past 15 years, technological advancements have simultaneously facilitated and hindered trafficking activities, leading to an evolving debate among scholars and policymakers [10] [11] [12].</w:t>
      </w:r>
    </w:p>
    <w:p w14:paraId="0AC75719" w14:textId="77777777" w:rsidR="00C3648A" w:rsidRPr="00156BF4" w:rsidRDefault="00C3648A" w:rsidP="00C3648A">
      <w:r w:rsidRPr="00156BF4">
        <w:t>On one hand, traffickers exploit social media, online job platforms, cryptocurrency transactions, and the dark web to recruit victims, obscure financial trails, and evade detection [13] [11] [14]. On the other hand, governments, law enforcement agencies, and non-governmental organizations (NGOs) have developed artificial intelligence (AI)-based surveillance, blockchain identification systems, and data-driven risk analysis tools to disrupt trafficking networks [15] [16] [17] [1]. Despite the growing body of research in this area, there is no comprehensive synthesis of how academic discussions on this topic have evolved over time, particularly regarding areas of consensus, disagreement, and emerging research directions across different global regions.</w:t>
      </w:r>
    </w:p>
    <w:p w14:paraId="1C6511E8" w14:textId="77777777" w:rsidR="00C3648A" w:rsidRPr="00156BF4" w:rsidRDefault="00C3648A" w:rsidP="00C3648A">
      <w:r w:rsidRPr="00156BF4">
        <w:t>This systematic literature review (SLR) aims to trace the evolution of scholarly discourse on human trafficking and technology between 2009 and 2024. By focusing on Africa, Europe, and North America, this study identifies regional similarities and contrasts, evaluates how research themes have shifted, and highlights gaps for future exploration.</w:t>
      </w:r>
    </w:p>
    <w:p w14:paraId="6C6CB11E" w14:textId="77777777" w:rsidR="00C3648A" w:rsidRPr="00156BF4" w:rsidRDefault="00C3648A" w:rsidP="00C3648A">
      <w:r w:rsidRPr="00156BF4">
        <w:t> </w:t>
      </w:r>
    </w:p>
    <w:p w14:paraId="20D3C2D0" w14:textId="77777777" w:rsidR="00C3648A" w:rsidRPr="00156BF4" w:rsidRDefault="00C3648A" w:rsidP="00C3648A">
      <w:r w:rsidRPr="00156BF4">
        <w:t>1.2 Research Aim &amp; Questions</w:t>
      </w:r>
    </w:p>
    <w:p w14:paraId="76E5633A" w14:textId="77777777" w:rsidR="00C3648A" w:rsidRPr="00156BF4" w:rsidRDefault="00C3648A" w:rsidP="00C3648A">
      <w:r w:rsidRPr="00156BF4">
        <w:t>This study aims to systematically analyze peer-reviewed research on human trafficking and technology published between 2009 and 2024. Specifically, the review addresses the following key questions:</w:t>
      </w:r>
    </w:p>
    <w:p w14:paraId="591C94B7" w14:textId="77777777" w:rsidR="00C3648A" w:rsidRPr="00156BF4" w:rsidRDefault="00C3648A" w:rsidP="00C3648A">
      <w:pPr>
        <w:pStyle w:val="ListParagraph"/>
        <w:numPr>
          <w:ilvl w:val="0"/>
          <w:numId w:val="48"/>
        </w:numPr>
      </w:pPr>
      <w:r w:rsidRPr="00156BF4">
        <w:t>How has scholarly discourse on human trafficking and technology evolved over the past 15 years?</w:t>
      </w:r>
    </w:p>
    <w:p w14:paraId="38821902" w14:textId="77777777" w:rsidR="00C3648A" w:rsidRPr="00156BF4" w:rsidRDefault="00C3648A" w:rsidP="00C3648A">
      <w:pPr>
        <w:pStyle w:val="ListParagraph"/>
        <w:numPr>
          <w:ilvl w:val="0"/>
          <w:numId w:val="48"/>
        </w:numPr>
      </w:pPr>
      <w:r w:rsidRPr="00156BF4">
        <w:t>What key areas of agreement and disagreement exist in academic discussions?</w:t>
      </w:r>
    </w:p>
    <w:p w14:paraId="7206241C" w14:textId="77777777" w:rsidR="00C3648A" w:rsidRPr="00156BF4" w:rsidRDefault="00C3648A" w:rsidP="00C3648A">
      <w:pPr>
        <w:pStyle w:val="ListParagraph"/>
        <w:numPr>
          <w:ilvl w:val="0"/>
          <w:numId w:val="48"/>
        </w:numPr>
      </w:pPr>
      <w:r w:rsidRPr="00156BF4">
        <w:lastRenderedPageBreak/>
        <w:t>What previously underexplored themes have gained prominence in recent years?</w:t>
      </w:r>
    </w:p>
    <w:p w14:paraId="70A443D3" w14:textId="77777777" w:rsidR="00C3648A" w:rsidRPr="00156BF4" w:rsidRDefault="00C3648A" w:rsidP="00C3648A">
      <w:pPr>
        <w:pStyle w:val="ListParagraph"/>
        <w:numPr>
          <w:ilvl w:val="0"/>
          <w:numId w:val="48"/>
        </w:numPr>
      </w:pPr>
      <w:r w:rsidRPr="00156BF4">
        <w:t>How do research priorities and policy approaches differ across Africa, Europe, and North America?</w:t>
      </w:r>
    </w:p>
    <w:p w14:paraId="68CAE704" w14:textId="77777777" w:rsidR="00C3648A" w:rsidRPr="00156BF4" w:rsidRDefault="00C3648A" w:rsidP="00C3648A">
      <w:pPr>
        <w:pStyle w:val="ListParagraph"/>
        <w:numPr>
          <w:ilvl w:val="0"/>
          <w:numId w:val="48"/>
        </w:numPr>
      </w:pPr>
      <w:r w:rsidRPr="00156BF4">
        <w:t>What gaps and future research directions remain in the study of human trafficking and technology?</w:t>
      </w:r>
    </w:p>
    <w:p w14:paraId="4B0D7DE9" w14:textId="77777777" w:rsidR="00C3648A" w:rsidRPr="00156BF4" w:rsidRDefault="00C3648A" w:rsidP="00C3648A">
      <w:r w:rsidRPr="00156BF4">
        <w:t>This review will synthesize findings across multiple disciplines, including criminology, computer science, law, and international relations, providing a holistic understanding of how technology influences both trafficking dynamics and countermeasures.</w:t>
      </w:r>
    </w:p>
    <w:p w14:paraId="5FA43E57" w14:textId="77777777" w:rsidR="00C3648A" w:rsidRPr="00156BF4" w:rsidRDefault="00C3648A" w:rsidP="00C3648A">
      <w:r w:rsidRPr="00156BF4">
        <w:t>1.3 Scope &amp; Justification</w:t>
      </w:r>
    </w:p>
    <w:p w14:paraId="3AF8829F" w14:textId="77777777" w:rsidR="00C3648A" w:rsidRPr="00156BF4" w:rsidRDefault="00C3648A" w:rsidP="00C3648A">
      <w:r w:rsidRPr="00156BF4">
        <w:t>Timeframe: 2009–2024</w:t>
      </w:r>
    </w:p>
    <w:p w14:paraId="6AB7E0A1" w14:textId="77777777" w:rsidR="00C3648A" w:rsidRPr="00156BF4" w:rsidRDefault="00C3648A" w:rsidP="00C3648A">
      <w:r w:rsidRPr="00156BF4">
        <w:t xml:space="preserve">The 15-year review period was selected to capture long-term </w:t>
      </w:r>
      <w:proofErr w:type="gramStart"/>
      <w:r w:rsidRPr="00156BF4">
        <w:t>trends</w:t>
      </w:r>
      <w:proofErr w:type="gramEnd"/>
      <w:r w:rsidRPr="00156BF4">
        <w:t xml:space="preserve"> and paradigm shifts in the field. Research on technology-facilitated human trafficking surged in the late 2000s following early studies on online recruitment and digital marketplaces [18]. The 2015–2020 period saw increased attention on AI-driven detection tools and law enforcement policies [19] [10]. In the most recent years (2020–2024), scholars have begun exploring blockchain applications, machine learning-based risk assessments, and the ethical dilemmas of digital surveillance [20] [1] [21] [22].</w:t>
      </w:r>
    </w:p>
    <w:p w14:paraId="2B317CA5" w14:textId="77777777" w:rsidR="00C3648A" w:rsidRPr="00156BF4" w:rsidRDefault="00C3648A" w:rsidP="00C3648A">
      <w:r w:rsidRPr="00156BF4">
        <w:t>Regional Focus: Africa, Europe, and North America</w:t>
      </w:r>
    </w:p>
    <w:p w14:paraId="24879EF5" w14:textId="77777777" w:rsidR="00C3648A" w:rsidRPr="00156BF4" w:rsidRDefault="00C3648A" w:rsidP="00C3648A">
      <w:r w:rsidRPr="00156BF4">
        <w:t>This review prioritizes Africa, Europe, and North America due to their diverse trafficking landscapes and technological capacities:</w:t>
      </w:r>
    </w:p>
    <w:p w14:paraId="01E9EEC1" w14:textId="77777777" w:rsidR="00C3648A" w:rsidRPr="00156BF4" w:rsidRDefault="00C3648A" w:rsidP="00C3648A">
      <w:pPr>
        <w:pStyle w:val="ListParagraph"/>
        <w:numPr>
          <w:ilvl w:val="0"/>
          <w:numId w:val="49"/>
        </w:numPr>
      </w:pPr>
      <w:r w:rsidRPr="00156BF4">
        <w:t>Africa: Characterized by low digital penetration, mobile-based recruitment, and weak regulatory frameworks [23] [24] [15]. Human trafficking is predominantly linked to forced labor, child exploitation, and conflict-related trafficking [25] [26].</w:t>
      </w:r>
    </w:p>
    <w:p w14:paraId="06791C1D" w14:textId="77777777" w:rsidR="00C3648A" w:rsidRPr="00156BF4" w:rsidRDefault="00C3648A" w:rsidP="00C3648A">
      <w:pPr>
        <w:pStyle w:val="ListParagraph"/>
        <w:numPr>
          <w:ilvl w:val="0"/>
          <w:numId w:val="49"/>
        </w:numPr>
      </w:pPr>
      <w:r w:rsidRPr="00156BF4">
        <w:t>Europe: A key destination region for trafficking victims, with cross-border smuggling networks and advanced digital tracking mechanisms [27] [28]. European nations have developed robust legal frameworks but face challenges in AI ethics and digital privacy [10] [29].</w:t>
      </w:r>
    </w:p>
    <w:p w14:paraId="6F382847" w14:textId="77777777" w:rsidR="00C3648A" w:rsidRPr="00156BF4" w:rsidRDefault="00C3648A" w:rsidP="00C3648A">
      <w:pPr>
        <w:pStyle w:val="ListParagraph"/>
        <w:numPr>
          <w:ilvl w:val="0"/>
          <w:numId w:val="49"/>
        </w:numPr>
      </w:pPr>
      <w:r w:rsidRPr="00156BF4">
        <w:t>North America: A technologically advanced region with high-profile cases of trafficking via social media, cryptocurrency payments, and dark web platforms [30] [31]. The U.S and Canada lead in AI-driven law enforcement strategies, but debates over civil liberties persist [32] [33] [34] [35].</w:t>
      </w:r>
    </w:p>
    <w:p w14:paraId="586E0EEA" w14:textId="77777777" w:rsidR="00C3648A" w:rsidRPr="00156BF4" w:rsidRDefault="00C3648A" w:rsidP="00C3648A">
      <w:r w:rsidRPr="00156BF4">
        <w:t>The Need for a Systematic Literature Review</w:t>
      </w:r>
    </w:p>
    <w:p w14:paraId="113EFD8E" w14:textId="77777777" w:rsidR="00C3648A" w:rsidRPr="00156BF4" w:rsidRDefault="00C3648A" w:rsidP="00C3648A">
      <w:r w:rsidRPr="00156BF4">
        <w:t>Although existing studies have examined specific aspects of human trafficking and technology, there is no comprehensive synthesis that:</w:t>
      </w:r>
    </w:p>
    <w:p w14:paraId="3891DC32" w14:textId="77777777" w:rsidR="00C3648A" w:rsidRPr="00156BF4" w:rsidRDefault="00C3648A" w:rsidP="00C3648A">
      <w:pPr>
        <w:pStyle w:val="ListParagraph"/>
        <w:numPr>
          <w:ilvl w:val="0"/>
          <w:numId w:val="50"/>
        </w:numPr>
      </w:pPr>
      <w:r w:rsidRPr="00156BF4">
        <w:t>Compares regional trends in technological interventions.</w:t>
      </w:r>
    </w:p>
    <w:p w14:paraId="4EB93910" w14:textId="77777777" w:rsidR="00C3648A" w:rsidRPr="00156BF4" w:rsidRDefault="00C3648A" w:rsidP="00C3648A">
      <w:pPr>
        <w:pStyle w:val="ListParagraph"/>
        <w:numPr>
          <w:ilvl w:val="0"/>
          <w:numId w:val="50"/>
        </w:numPr>
      </w:pPr>
      <w:r w:rsidRPr="00156BF4">
        <w:t>Tracks evolving research themes and scholarly debates.</w:t>
      </w:r>
    </w:p>
    <w:p w14:paraId="32CEFEEB" w14:textId="77777777" w:rsidR="00C3648A" w:rsidRPr="00156BF4" w:rsidRDefault="00C3648A" w:rsidP="00C3648A">
      <w:pPr>
        <w:pStyle w:val="ListParagraph"/>
        <w:numPr>
          <w:ilvl w:val="0"/>
          <w:numId w:val="50"/>
        </w:numPr>
      </w:pPr>
      <w:r w:rsidRPr="00156BF4">
        <w:t>Identifies gaps in knowledge and emerging priorities for future research.</w:t>
      </w:r>
    </w:p>
    <w:p w14:paraId="4A164A9F" w14:textId="77777777" w:rsidR="00C3648A" w:rsidRPr="00156BF4" w:rsidRDefault="00C3648A" w:rsidP="00C3648A">
      <w:r w:rsidRPr="00156BF4">
        <w:t>To address these gaps, this SLR follows PRISMA guidelines to systematically collect, analyze, and interpret findings from peer-reviewed studies.</w:t>
      </w:r>
    </w:p>
    <w:p w14:paraId="54399A04" w14:textId="77777777" w:rsidR="00C3648A" w:rsidRPr="00156BF4" w:rsidRDefault="00C3648A" w:rsidP="00C3648A">
      <w:r w:rsidRPr="00156BF4">
        <w:t>1.4 Structure of the Review</w:t>
      </w:r>
    </w:p>
    <w:p w14:paraId="40D666A4" w14:textId="77777777" w:rsidR="00C3648A" w:rsidRPr="00156BF4" w:rsidRDefault="00C3648A" w:rsidP="00C3648A">
      <w:r w:rsidRPr="00156BF4">
        <w:t>This paper is structured as follows:</w:t>
      </w:r>
    </w:p>
    <w:p w14:paraId="7C2C7D96" w14:textId="77777777" w:rsidR="00C3648A" w:rsidRPr="00156BF4" w:rsidRDefault="00C3648A" w:rsidP="00C3648A">
      <w:pPr>
        <w:pStyle w:val="ListParagraph"/>
        <w:numPr>
          <w:ilvl w:val="0"/>
          <w:numId w:val="51"/>
        </w:numPr>
      </w:pPr>
      <w:r w:rsidRPr="00156BF4">
        <w:t>Section 2 (Methodology): Details the systematic search strategy, inclusion/exclusion criteria, and data analysis techniques used.</w:t>
      </w:r>
    </w:p>
    <w:p w14:paraId="51DAE5CB" w14:textId="77777777" w:rsidR="00C3648A" w:rsidRPr="00156BF4" w:rsidRDefault="00C3648A" w:rsidP="00C3648A">
      <w:pPr>
        <w:pStyle w:val="ListParagraph"/>
        <w:numPr>
          <w:ilvl w:val="0"/>
          <w:numId w:val="51"/>
        </w:numPr>
      </w:pPr>
      <w:r w:rsidRPr="00156BF4">
        <w:t>Section 3 (Findings &amp; Thematic Analysis): Synthesizes the evolution of scholarly discussions, key agreements and disagreements, and regional comparisons.</w:t>
      </w:r>
    </w:p>
    <w:p w14:paraId="55AE71CA" w14:textId="77777777" w:rsidR="00C3648A" w:rsidRPr="00156BF4" w:rsidRDefault="00C3648A" w:rsidP="00C3648A">
      <w:pPr>
        <w:pStyle w:val="ListParagraph"/>
        <w:numPr>
          <w:ilvl w:val="0"/>
          <w:numId w:val="51"/>
        </w:numPr>
      </w:pPr>
      <w:r w:rsidRPr="00156BF4">
        <w:t>Section 4 (Discussion &amp; Implications): Examines the theoretical, policy, and ethical implications of technology in trafficking.</w:t>
      </w:r>
    </w:p>
    <w:p w14:paraId="20503271" w14:textId="77777777" w:rsidR="00C3648A" w:rsidRPr="00156BF4" w:rsidRDefault="00C3648A" w:rsidP="00C3648A">
      <w:pPr>
        <w:pStyle w:val="ListParagraph"/>
        <w:numPr>
          <w:ilvl w:val="0"/>
          <w:numId w:val="51"/>
        </w:numPr>
      </w:pPr>
      <w:r w:rsidRPr="00156BF4">
        <w:t>Section 5 (Conclusion): Summarizes findings, identifies future research directions, and calls for interdisciplinary collaboration in this field.</w:t>
      </w:r>
    </w:p>
    <w:p w14:paraId="3FABEDA5" w14:textId="77777777" w:rsidR="00C3648A" w:rsidRPr="00156BF4" w:rsidRDefault="00C3648A" w:rsidP="00C3648A">
      <w:pPr>
        <w:pBdr>
          <w:bottom w:val="single" w:sz="6" w:space="1" w:color="auto"/>
        </w:pBdr>
      </w:pPr>
    </w:p>
    <w:p w14:paraId="41C8AF8E" w14:textId="77777777" w:rsidR="00C3648A" w:rsidRPr="00156BF4" w:rsidRDefault="00C3648A" w:rsidP="00C3648A"/>
    <w:p w14:paraId="4B03A18B" w14:textId="77777777" w:rsidR="00C3648A" w:rsidRPr="00156BF4" w:rsidRDefault="00C3648A" w:rsidP="00C3648A">
      <w:r w:rsidRPr="00156BF4">
        <w:t>Suggestions for Visual Aids (Optional)</w:t>
      </w:r>
    </w:p>
    <w:p w14:paraId="65592BDC" w14:textId="77777777" w:rsidR="00C3648A" w:rsidRPr="00156BF4" w:rsidRDefault="00C3648A" w:rsidP="00C3648A">
      <w:r w:rsidRPr="00156BF4">
        <w:t>If you plan to submit this review to a high-impact journal, consider adding visual elements to enhance clarity:</w:t>
      </w:r>
    </w:p>
    <w:p w14:paraId="28F47303" w14:textId="77777777" w:rsidR="00C3648A" w:rsidRPr="00156BF4" w:rsidRDefault="00C3648A" w:rsidP="00C3648A">
      <w:pPr>
        <w:pStyle w:val="ListParagraph"/>
        <w:numPr>
          <w:ilvl w:val="0"/>
          <w:numId w:val="52"/>
        </w:numPr>
      </w:pPr>
      <w:r w:rsidRPr="00156BF4">
        <w:t>Figure 1 (Evolution of Research Themes, 2009–2024)</w:t>
      </w:r>
    </w:p>
    <w:p w14:paraId="44ECF6A2" w14:textId="77777777" w:rsidR="00C3648A" w:rsidRPr="00156BF4" w:rsidRDefault="00C3648A" w:rsidP="00C3648A">
      <w:pPr>
        <w:pStyle w:val="ListParagraph"/>
        <w:numPr>
          <w:ilvl w:val="1"/>
          <w:numId w:val="52"/>
        </w:numPr>
      </w:pPr>
      <w:r w:rsidRPr="00156BF4">
        <w:t>A timeline graphic showing major shifts in research focus over time (e.g., early work on social media recruitment, later work on AI detection).</w:t>
      </w:r>
    </w:p>
    <w:p w14:paraId="51BE75B3" w14:textId="77777777" w:rsidR="00C3648A" w:rsidRPr="00156BF4" w:rsidRDefault="00C3648A" w:rsidP="00C3648A">
      <w:pPr>
        <w:pStyle w:val="ListParagraph"/>
        <w:numPr>
          <w:ilvl w:val="0"/>
          <w:numId w:val="52"/>
        </w:numPr>
      </w:pPr>
      <w:r w:rsidRPr="00156BF4">
        <w:t>Table 1 (Regional Comparison of Trafficking &amp; Technology Trends)</w:t>
      </w:r>
    </w:p>
    <w:p w14:paraId="12B62D7F" w14:textId="77777777" w:rsidR="00C3648A" w:rsidRPr="00156BF4" w:rsidRDefault="00C3648A" w:rsidP="00C3648A">
      <w:pPr>
        <w:pStyle w:val="ListParagraph"/>
        <w:numPr>
          <w:ilvl w:val="1"/>
          <w:numId w:val="52"/>
        </w:numPr>
      </w:pPr>
      <w:r w:rsidRPr="00156BF4">
        <w:t>A side-by-side comparison of Africa, Europe, and North America highlighting key trafficking patterns, digital interventions, and policy challenges.</w:t>
      </w:r>
    </w:p>
    <w:p w14:paraId="71FC0FF7" w14:textId="77777777" w:rsidR="00C3648A" w:rsidRPr="00156BF4" w:rsidRDefault="00C3648A" w:rsidP="00C3648A">
      <w:pPr>
        <w:pStyle w:val="ListParagraph"/>
        <w:numPr>
          <w:ilvl w:val="0"/>
          <w:numId w:val="52"/>
        </w:numPr>
      </w:pPr>
      <w:r w:rsidRPr="00156BF4">
        <w:t>Figure 2 (PRISMA Flowchart for Literature Selection)</w:t>
      </w:r>
    </w:p>
    <w:p w14:paraId="6DFD64B9" w14:textId="77777777" w:rsidR="00C3648A" w:rsidRPr="00156BF4" w:rsidRDefault="00C3648A" w:rsidP="00C3648A">
      <w:pPr>
        <w:pStyle w:val="ListParagraph"/>
        <w:numPr>
          <w:ilvl w:val="1"/>
          <w:numId w:val="52"/>
        </w:numPr>
      </w:pPr>
      <w:r w:rsidRPr="00156BF4">
        <w:t>A flowchart showing the systematic process of study selection, from database search to final inclusion criteria.</w:t>
      </w:r>
    </w:p>
    <w:p w14:paraId="2D0DFFEC" w14:textId="77777777" w:rsidR="00C3648A" w:rsidRPr="00156BF4" w:rsidRDefault="00C3648A" w:rsidP="00C3648A"/>
    <w:p w14:paraId="0D1FDE2C" w14:textId="77777777" w:rsidR="00C3648A" w:rsidRPr="00156BF4" w:rsidRDefault="00C3648A" w:rsidP="00C3648A"/>
    <w:p w14:paraId="1A9B04DF" w14:textId="77777777" w:rsidR="00C3648A" w:rsidRPr="00156BF4" w:rsidRDefault="00C3648A" w:rsidP="00C3648A">
      <w:r w:rsidRPr="00156BF4">
        <w:lastRenderedPageBreak/>
        <w:br/>
        <w:t> </w:t>
      </w:r>
    </w:p>
    <w:p w14:paraId="48168C0B" w14:textId="77777777" w:rsidR="00C3648A" w:rsidRPr="00D7586A" w:rsidRDefault="00C3648A" w:rsidP="00C3648A">
      <w:pPr>
        <w:rPr>
          <w:b/>
          <w:bCs/>
        </w:rPr>
      </w:pPr>
      <w:r w:rsidRPr="00D7586A">
        <w:rPr>
          <w:b/>
          <w:bCs/>
        </w:rPr>
        <w:t>2. Methods</w:t>
      </w:r>
    </w:p>
    <w:p w14:paraId="24076235" w14:textId="77777777" w:rsidR="00C3648A" w:rsidRPr="00156BF4" w:rsidRDefault="00C3648A" w:rsidP="00C3648A">
      <w:r w:rsidRPr="00156BF4">
        <w:t>2.1 Systematic Review Framework</w:t>
      </w:r>
    </w:p>
    <w:p w14:paraId="4A4F476C" w14:textId="77777777" w:rsidR="00C3648A" w:rsidRPr="00156BF4" w:rsidRDefault="00C3648A" w:rsidP="00C3648A">
      <w:r w:rsidRPr="00156BF4">
        <w:t>This study follows the Preferred Reporting Items for Systematic Reviews and Meta-Analyses (PRISMA) guidelines to ensure transparency, reproducibility, and rigor in study selection and analysis. The PRISMA approach allows for structured identification, screening, eligibility assessment, and inclusion of relevant literature, minimizing biases inherent in manual selection [36]. The review adheres to a systematic, replicable methodology that balances human judgment with AI-assisted screening for efficiency and accuracy.</w:t>
      </w:r>
    </w:p>
    <w:p w14:paraId="5E73CE9A" w14:textId="77777777" w:rsidR="00C3648A" w:rsidRPr="00156BF4" w:rsidRDefault="00C3648A" w:rsidP="00C3648A">
      <w:r w:rsidRPr="00156BF4">
        <w:t>Why a Systematic Review?</w:t>
      </w:r>
    </w:p>
    <w:p w14:paraId="1BC9D804" w14:textId="77777777" w:rsidR="00C3648A" w:rsidRPr="00156BF4" w:rsidRDefault="00C3648A" w:rsidP="00C3648A">
      <w:r w:rsidRPr="00156BF4">
        <w:t>A systematic literature review (SLR) was chosen over a scoping review or narrative review due to its structured methodology, which ensures comprehensive coverage, objective screening, and reproducibility [37] [38]. Unlike scoping reviews, which focus on mapping broad concepts, or narrative reviews, which may introduce selection bias, this SLR rigorously analyzes existing knowledge, identifies research gaps, and synthesizes findings across regions (Africa, Europe, and North America).</w:t>
      </w:r>
    </w:p>
    <w:p w14:paraId="2970E4C6" w14:textId="77777777" w:rsidR="00C3648A" w:rsidRPr="00156BF4" w:rsidRDefault="00C3648A" w:rsidP="00C3648A">
      <w:r w:rsidRPr="00156BF4">
        <w:t> </w:t>
      </w:r>
    </w:p>
    <w:p w14:paraId="6B05592B" w14:textId="77777777" w:rsidR="00C3648A" w:rsidRPr="00156BF4" w:rsidRDefault="00C3648A" w:rsidP="00C3648A">
      <w:r w:rsidRPr="00156BF4">
        <w:t>2.2 Data Sources &amp; Search Strategy</w:t>
      </w:r>
    </w:p>
    <w:p w14:paraId="473AAD46" w14:textId="77777777" w:rsidR="00C3648A" w:rsidRPr="00156BF4" w:rsidRDefault="00C3648A" w:rsidP="00C3648A">
      <w:r w:rsidRPr="00156BF4">
        <w:t>A comprehensive search was conducted across the following academic databases to ensure wide coverage of relevant literature:</w:t>
      </w:r>
    </w:p>
    <w:p w14:paraId="31162A93" w14:textId="77777777" w:rsidR="00C3648A" w:rsidRPr="00156BF4" w:rsidRDefault="00C3648A" w:rsidP="00C3648A">
      <w:pPr>
        <w:pStyle w:val="ListParagraph"/>
        <w:numPr>
          <w:ilvl w:val="0"/>
          <w:numId w:val="53"/>
        </w:numPr>
      </w:pPr>
      <w:r w:rsidRPr="00156BF4">
        <w:t>Scopus: – A multidisciplinary citation database offering peer-reviewed journals, conference papers, and author metrics for tracking research influence.</w:t>
      </w:r>
    </w:p>
    <w:p w14:paraId="3A6C2291" w14:textId="77777777" w:rsidR="00C3648A" w:rsidRPr="00156BF4" w:rsidRDefault="00C3648A" w:rsidP="00C3648A">
      <w:pPr>
        <w:pStyle w:val="ListParagraph"/>
        <w:numPr>
          <w:ilvl w:val="0"/>
          <w:numId w:val="53"/>
        </w:numPr>
      </w:pPr>
      <w:r w:rsidRPr="00156BF4">
        <w:t>ERIC: A specialized education and social sciences database containing government reports, policy papers, and journal articles relevant to social research.</w:t>
      </w:r>
    </w:p>
    <w:p w14:paraId="6176F45C" w14:textId="77777777" w:rsidR="00C3648A" w:rsidRPr="00156BF4" w:rsidRDefault="00C3648A" w:rsidP="00C3648A">
      <w:pPr>
        <w:pStyle w:val="ListParagraph"/>
        <w:numPr>
          <w:ilvl w:val="0"/>
          <w:numId w:val="53"/>
        </w:numPr>
      </w:pPr>
      <w:r w:rsidRPr="00156BF4">
        <w:t>Google Scholar: A broad academic search engine that provides free access to scholarly articles, preprints, and reports but requires careful source evaluation.</w:t>
      </w:r>
    </w:p>
    <w:p w14:paraId="2B89458A" w14:textId="77777777" w:rsidR="00C3648A" w:rsidRPr="00156BF4" w:rsidRDefault="00C3648A" w:rsidP="00C3648A">
      <w:pPr>
        <w:pStyle w:val="ListParagraph"/>
        <w:numPr>
          <w:ilvl w:val="0"/>
          <w:numId w:val="53"/>
        </w:numPr>
      </w:pPr>
      <w:r w:rsidRPr="00156BF4">
        <w:t xml:space="preserve">APA </w:t>
      </w:r>
      <w:proofErr w:type="spellStart"/>
      <w:r w:rsidRPr="00156BF4">
        <w:t>PsycInfo</w:t>
      </w:r>
      <w:proofErr w:type="spellEnd"/>
      <w:r w:rsidRPr="00156BF4">
        <w:t>: A psychology-focused database covering mental health, trauma, and behavioral studies, useful for analyzing victim experiences and interventions.</w:t>
      </w:r>
    </w:p>
    <w:p w14:paraId="4C3D89FC" w14:textId="77777777" w:rsidR="00C3648A" w:rsidRPr="00156BF4" w:rsidRDefault="00C3648A" w:rsidP="00C3648A">
      <w:pPr>
        <w:pStyle w:val="ListParagraph"/>
        <w:numPr>
          <w:ilvl w:val="0"/>
          <w:numId w:val="53"/>
        </w:numPr>
      </w:pPr>
      <w:r w:rsidRPr="00156BF4">
        <w:t>PubMed: A leading medical and public health database that offers biomedical research, clinical studies, and health-related trafficking insights.</w:t>
      </w:r>
    </w:p>
    <w:p w14:paraId="6FE373FE" w14:textId="77777777" w:rsidR="00C3648A" w:rsidRPr="00156BF4" w:rsidRDefault="00C3648A" w:rsidP="00C3648A">
      <w:r w:rsidRPr="00156BF4">
        <w:t>The search was restricted to peer-reviewed journal articles published between 2009 and 2024, ensuring relevance to contemporary discussions on technology and human trafficking.</w:t>
      </w:r>
    </w:p>
    <w:p w14:paraId="03E5C340" w14:textId="77777777" w:rsidR="00C3648A" w:rsidRPr="00156BF4" w:rsidRDefault="00C3648A" w:rsidP="00C3648A">
      <w:r w:rsidRPr="00156BF4">
        <w:t>Search Terms</w:t>
      </w:r>
    </w:p>
    <w:p w14:paraId="208017FD" w14:textId="77777777" w:rsidR="00C3648A" w:rsidRPr="00156BF4" w:rsidRDefault="00C3648A" w:rsidP="00C3648A">
      <w:r w:rsidRPr="00156BF4">
        <w:t>The following Boolean search strategy was applied, modifying keywords as needed for different databases:</w:t>
      </w:r>
      <w:r w:rsidRPr="00156BF4">
        <w:rPr>
          <w:i/>
          <w:iCs/>
        </w:rPr>
        <w:br/>
        <w:t>(“human trafficking” OR “modern slavery” OR “forced labor”) AND (“technology” OR “AI” OR “social media” OR “online recruitment” OR “cryptocurrency” OR “blockchain” OR “dark web”) AND (“Africa” OR “Europe” OR “North America” OR “United States” OR “UK” OR “Canada” OR “Nigeria” OR “Germany” OR “France”)</w:t>
      </w:r>
    </w:p>
    <w:p w14:paraId="6D24FF0D" w14:textId="77777777" w:rsidR="00C3648A" w:rsidRPr="00156BF4" w:rsidRDefault="00C3648A" w:rsidP="00C3648A">
      <w:r w:rsidRPr="00156BF4">
        <w:t>Action: Consider adding Table 1 (Sample Search Strategy Across Databases) to show variations in search terms per database.</w:t>
      </w:r>
    </w:p>
    <w:p w14:paraId="3F599421" w14:textId="77777777" w:rsidR="00C3648A" w:rsidRPr="00156BF4" w:rsidRDefault="00C3648A" w:rsidP="00C3648A">
      <w:r w:rsidRPr="00156BF4">
        <w:t>Search Scope &amp; Filters</w:t>
      </w:r>
    </w:p>
    <w:p w14:paraId="6A9479F2" w14:textId="77777777" w:rsidR="00C3648A" w:rsidRPr="00156BF4" w:rsidRDefault="00C3648A" w:rsidP="00C3648A">
      <w:pPr>
        <w:pStyle w:val="ListParagraph"/>
        <w:numPr>
          <w:ilvl w:val="0"/>
          <w:numId w:val="54"/>
        </w:numPr>
      </w:pPr>
      <w:r w:rsidRPr="00156BF4">
        <w:t>Language: English only</w:t>
      </w:r>
    </w:p>
    <w:p w14:paraId="5D172F73" w14:textId="77777777" w:rsidR="00C3648A" w:rsidRPr="00156BF4" w:rsidRDefault="00C3648A" w:rsidP="00C3648A">
      <w:pPr>
        <w:pStyle w:val="ListParagraph"/>
        <w:numPr>
          <w:ilvl w:val="0"/>
          <w:numId w:val="54"/>
        </w:numPr>
      </w:pPr>
      <w:r w:rsidRPr="00156BF4">
        <w:t>Publication Type: Peer-reviewed journal articles</w:t>
      </w:r>
    </w:p>
    <w:p w14:paraId="5D843640" w14:textId="77777777" w:rsidR="00C3648A" w:rsidRPr="00156BF4" w:rsidRDefault="00C3648A" w:rsidP="00C3648A">
      <w:pPr>
        <w:pStyle w:val="ListParagraph"/>
        <w:numPr>
          <w:ilvl w:val="0"/>
          <w:numId w:val="54"/>
        </w:numPr>
      </w:pPr>
      <w:r w:rsidRPr="00156BF4">
        <w:t>Exclusion: Books, grey literature, policy briefs, non-peer-reviewed sources</w:t>
      </w:r>
    </w:p>
    <w:p w14:paraId="34222F89" w14:textId="77777777" w:rsidR="00C3648A" w:rsidRPr="00156BF4" w:rsidRDefault="00C3648A" w:rsidP="00C3648A">
      <w:r w:rsidRPr="00156BF4">
        <w:t> </w:t>
      </w:r>
    </w:p>
    <w:p w14:paraId="1E865F08" w14:textId="77777777" w:rsidR="00C3648A" w:rsidRPr="00156BF4" w:rsidRDefault="00C3648A" w:rsidP="00C3648A">
      <w:r w:rsidRPr="00156BF4">
        <w:t>2.3 Inclusion &amp; Exclusion Criteria</w:t>
      </w:r>
    </w:p>
    <w:p w14:paraId="23F87B97" w14:textId="77777777" w:rsidR="00C3648A" w:rsidRPr="00156BF4" w:rsidRDefault="00C3648A" w:rsidP="00C3648A">
      <w:r w:rsidRPr="00156BF4">
        <w:t>After retrieving 1,424 studies, we applied the following criteria:</w:t>
      </w:r>
    </w:p>
    <w:p w14:paraId="0EAA26DA" w14:textId="77777777" w:rsidR="00C3648A" w:rsidRPr="00156BF4" w:rsidRDefault="00C3648A" w:rsidP="00C3648A">
      <w:r w:rsidRPr="00156BF4">
        <w:t>Inclusion Criteria:</w:t>
      </w:r>
    </w:p>
    <w:p w14:paraId="30A12840" w14:textId="77777777" w:rsidR="00C3648A" w:rsidRPr="00156BF4" w:rsidRDefault="00C3648A" w:rsidP="00C3648A">
      <w:r w:rsidRPr="00156BF4">
        <w:rPr>
          <w:rFonts w:ascii="Apple Color Emoji" w:hAnsi="Apple Color Emoji" w:cs="Apple Color Emoji"/>
        </w:rPr>
        <w:t>✔</w:t>
      </w:r>
      <w:r w:rsidRPr="00156BF4">
        <w:t xml:space="preserve"> Studies published between 2009 and 2024</w:t>
      </w:r>
      <w:r w:rsidRPr="00156BF4">
        <w:br/>
      </w:r>
      <w:r w:rsidRPr="00156BF4">
        <w:rPr>
          <w:rFonts w:ascii="Apple Color Emoji" w:hAnsi="Apple Color Emoji" w:cs="Apple Color Emoji"/>
        </w:rPr>
        <w:t>✔</w:t>
      </w:r>
      <w:r w:rsidRPr="00156BF4">
        <w:t xml:space="preserve"> Empirical research focused on human trafficking and technology</w:t>
      </w:r>
      <w:r w:rsidRPr="00156BF4">
        <w:br/>
      </w:r>
      <w:r w:rsidRPr="00156BF4">
        <w:rPr>
          <w:rFonts w:ascii="Apple Color Emoji" w:hAnsi="Apple Color Emoji" w:cs="Apple Color Emoji"/>
        </w:rPr>
        <w:t>✔</w:t>
      </w:r>
      <w:r w:rsidRPr="00156BF4">
        <w:t xml:space="preserve"> Regional focus on Africa, Europe, or North America</w:t>
      </w:r>
      <w:r w:rsidRPr="00156BF4">
        <w:br/>
      </w:r>
      <w:r w:rsidRPr="00156BF4">
        <w:rPr>
          <w:rFonts w:ascii="Apple Color Emoji" w:hAnsi="Apple Color Emoji" w:cs="Apple Color Emoji"/>
        </w:rPr>
        <w:t>✔</w:t>
      </w:r>
      <w:r w:rsidRPr="00156BF4">
        <w:t xml:space="preserve"> Explicit discussion on how technology enables or combats human trafficking</w:t>
      </w:r>
    </w:p>
    <w:p w14:paraId="3191FBCA" w14:textId="77777777" w:rsidR="00C3648A" w:rsidRPr="00156BF4" w:rsidRDefault="00C3648A" w:rsidP="00C3648A">
      <w:r w:rsidRPr="00156BF4">
        <w:t>Exclusion Criteria:</w:t>
      </w:r>
    </w:p>
    <w:p w14:paraId="4875345F" w14:textId="77777777" w:rsidR="00C3648A" w:rsidRPr="00156BF4" w:rsidRDefault="00C3648A" w:rsidP="00C3648A">
      <w:r w:rsidRPr="00156BF4">
        <w:rPr>
          <w:rFonts w:ascii="Segoe UI Symbol" w:hAnsi="Segoe UI Symbol" w:cs="Segoe UI Symbol"/>
        </w:rPr>
        <w:t>✘</w:t>
      </w:r>
      <w:r w:rsidRPr="00156BF4">
        <w:t xml:space="preserve"> Studies that focused only on human trafficking without technology discussion</w:t>
      </w:r>
      <w:r w:rsidRPr="00156BF4">
        <w:br/>
      </w:r>
      <w:r w:rsidRPr="00156BF4">
        <w:rPr>
          <w:rFonts w:ascii="Segoe UI Symbol" w:hAnsi="Segoe UI Symbol" w:cs="Segoe UI Symbol"/>
        </w:rPr>
        <w:t>✘</w:t>
      </w:r>
      <w:r w:rsidRPr="00156BF4">
        <w:t xml:space="preserve"> Research not related to Africa, Europe, or North America</w:t>
      </w:r>
      <w:r w:rsidRPr="00156BF4">
        <w:br/>
      </w:r>
      <w:r w:rsidRPr="00156BF4">
        <w:rPr>
          <w:rFonts w:ascii="Segoe UI Symbol" w:hAnsi="Segoe UI Symbol" w:cs="Segoe UI Symbol"/>
        </w:rPr>
        <w:t>✘</w:t>
      </w:r>
      <w:r w:rsidRPr="00156BF4">
        <w:t xml:space="preserve"> Opinion articles, government reports, or media sources</w:t>
      </w:r>
    </w:p>
    <w:p w14:paraId="5366FEFF" w14:textId="77777777" w:rsidR="00C3648A" w:rsidRPr="00156BF4" w:rsidRDefault="00C3648A" w:rsidP="00C3648A">
      <w:r w:rsidRPr="00156BF4">
        <w:t> </w:t>
      </w:r>
    </w:p>
    <w:p w14:paraId="3151585A" w14:textId="77777777" w:rsidR="00C3648A" w:rsidRPr="00156BF4" w:rsidRDefault="00C3648A" w:rsidP="00C3648A">
      <w:r w:rsidRPr="00156BF4">
        <w:t>2.4 Screening &amp; Selection Process: AI-Assisted vs. Human Review</w:t>
      </w:r>
    </w:p>
    <w:p w14:paraId="18B734C3" w14:textId="77777777" w:rsidR="00C3648A" w:rsidRPr="00156BF4" w:rsidRDefault="00C3648A" w:rsidP="00C3648A">
      <w:r w:rsidRPr="00156BF4">
        <w:lastRenderedPageBreak/>
        <w:t xml:space="preserve">The initial screening process was conducted using </w:t>
      </w:r>
      <w:proofErr w:type="spellStart"/>
      <w:r w:rsidRPr="00156BF4">
        <w:t>ASReview</w:t>
      </w:r>
      <w:proofErr w:type="spellEnd"/>
      <w:r w:rsidRPr="00156BF4">
        <w:t xml:space="preserve"> Lab, an AI-powered systematic review tool designed to assist researchers in prioritizing relevant studies. Our goal was to evaluate whether AI-assisted screening could reduce time while maintaining accuracy and ethical integrity in literature selection.</w:t>
      </w:r>
    </w:p>
    <w:p w14:paraId="476FDBEE" w14:textId="77777777" w:rsidR="00C3648A" w:rsidRPr="00156BF4" w:rsidRDefault="00C3648A" w:rsidP="00C3648A">
      <w:r w:rsidRPr="00156BF4">
        <w:t>AI Screening vs. Human Screening</w:t>
      </w:r>
    </w:p>
    <w:p w14:paraId="2955110E" w14:textId="77777777" w:rsidR="00C3648A" w:rsidRPr="00156BF4" w:rsidRDefault="00C3648A" w:rsidP="00C3648A">
      <w:r w:rsidRPr="00156BF4">
        <w:t xml:space="preserve">To assess </w:t>
      </w:r>
      <w:proofErr w:type="spellStart"/>
      <w:r w:rsidRPr="00156BF4">
        <w:t>ASReview</w:t>
      </w:r>
      <w:proofErr w:type="spellEnd"/>
      <w:r w:rsidRPr="00156BF4">
        <w:t xml:space="preserve"> Lab’s effectiveness, we:</w:t>
      </w:r>
    </w:p>
    <w:p w14:paraId="3F7C0686" w14:textId="77777777" w:rsidR="00C3648A" w:rsidRPr="00156BF4" w:rsidRDefault="00C3648A" w:rsidP="00C3648A">
      <w:pPr>
        <w:pStyle w:val="ListParagraph"/>
        <w:numPr>
          <w:ilvl w:val="0"/>
          <w:numId w:val="55"/>
        </w:numPr>
      </w:pPr>
      <w:r w:rsidRPr="00156BF4">
        <w:t>Trained the AI model using an initial set of 25 high-quality, manually selected studies identified as relevant.</w:t>
      </w:r>
    </w:p>
    <w:p w14:paraId="1413249D" w14:textId="77777777" w:rsidR="00C3648A" w:rsidRPr="00156BF4" w:rsidRDefault="00C3648A" w:rsidP="00C3648A">
      <w:pPr>
        <w:pStyle w:val="ListParagraph"/>
        <w:numPr>
          <w:ilvl w:val="0"/>
          <w:numId w:val="55"/>
        </w:numPr>
      </w:pPr>
      <w:r w:rsidRPr="00156BF4">
        <w:t>Allowed the AI to prioritize and screen the remaining 1,399 studies.</w:t>
      </w:r>
    </w:p>
    <w:p w14:paraId="3D705E06" w14:textId="77777777" w:rsidR="00C3648A" w:rsidRPr="00156BF4" w:rsidRDefault="00C3648A" w:rsidP="00C3648A">
      <w:pPr>
        <w:pStyle w:val="ListParagraph"/>
        <w:numPr>
          <w:ilvl w:val="0"/>
          <w:numId w:val="55"/>
        </w:numPr>
      </w:pPr>
      <w:r w:rsidRPr="00156BF4">
        <w:t>Human reviewers independently screened the same 1,399 studies.</w:t>
      </w:r>
    </w:p>
    <w:p w14:paraId="1AD3CE7E" w14:textId="77777777" w:rsidR="00C3648A" w:rsidRPr="00156BF4" w:rsidRDefault="00C3648A" w:rsidP="00C3648A">
      <w:pPr>
        <w:pStyle w:val="ListParagraph"/>
        <w:numPr>
          <w:ilvl w:val="0"/>
          <w:numId w:val="55"/>
        </w:numPr>
      </w:pPr>
      <w:r w:rsidRPr="00156BF4">
        <w:t>Compared AI selections vs. human selections to measure agreement.</w:t>
      </w:r>
    </w:p>
    <w:p w14:paraId="4AA58819" w14:textId="77777777" w:rsidR="00C3648A" w:rsidRPr="00156BF4" w:rsidRDefault="00C3648A" w:rsidP="00C3648A">
      <w:r w:rsidRPr="00156BF4">
        <w:t>Efficiency Gains</w:t>
      </w:r>
    </w:p>
    <w:p w14:paraId="4B62F622" w14:textId="77777777" w:rsidR="00C3648A" w:rsidRPr="00156BF4" w:rsidRDefault="00C3648A" w:rsidP="00C3648A">
      <w:pPr>
        <w:pStyle w:val="ListParagraph"/>
        <w:numPr>
          <w:ilvl w:val="0"/>
          <w:numId w:val="56"/>
        </w:numPr>
      </w:pPr>
      <w:r w:rsidRPr="00156BF4">
        <w:t>AI reduced screening time by 95%: Without AI, the initial screening phase would have taken 1–2 months with weekly 1-hour review meetings.</w:t>
      </w:r>
    </w:p>
    <w:p w14:paraId="2E894208" w14:textId="77777777" w:rsidR="00C3648A" w:rsidRPr="00156BF4" w:rsidRDefault="00C3648A" w:rsidP="00C3648A">
      <w:pPr>
        <w:pStyle w:val="ListParagraph"/>
        <w:numPr>
          <w:ilvl w:val="0"/>
          <w:numId w:val="56"/>
        </w:numPr>
      </w:pPr>
      <w:r w:rsidRPr="00156BF4">
        <w:t xml:space="preserve">With </w:t>
      </w:r>
      <w:proofErr w:type="spellStart"/>
      <w:r w:rsidRPr="00156BF4">
        <w:t>ASReview</w:t>
      </w:r>
      <w:proofErr w:type="spellEnd"/>
      <w:r w:rsidRPr="00156BF4">
        <w:t xml:space="preserve"> Lab, we completed screening in just 1.5 hours.</w:t>
      </w:r>
    </w:p>
    <w:p w14:paraId="62B6F1EA" w14:textId="77777777" w:rsidR="00C3648A" w:rsidRPr="00156BF4" w:rsidRDefault="00C3648A" w:rsidP="00C3648A">
      <w:pPr>
        <w:pStyle w:val="ListParagraph"/>
        <w:numPr>
          <w:ilvl w:val="0"/>
          <w:numId w:val="56"/>
        </w:numPr>
      </w:pPr>
      <w:r w:rsidRPr="00156BF4">
        <w:t>The AI’s selection overlapped 95% with the human-selected studies, indicating high reliability.</w:t>
      </w:r>
    </w:p>
    <w:p w14:paraId="1F6B8303" w14:textId="77777777" w:rsidR="00C3648A" w:rsidRPr="00156BF4" w:rsidRDefault="00C3648A" w:rsidP="00C3648A">
      <w:pPr>
        <w:pStyle w:val="ListParagraph"/>
        <w:numPr>
          <w:ilvl w:val="0"/>
          <w:numId w:val="56"/>
        </w:numPr>
      </w:pPr>
      <w:r w:rsidRPr="00156BF4">
        <w:t>The 5% discrepancy was due to human reviewers exercising discretion in including studies that AI omitted due to rigid rule-based selection.</w:t>
      </w:r>
    </w:p>
    <w:p w14:paraId="7A8DDE3B" w14:textId="77777777" w:rsidR="00C3648A" w:rsidRPr="00156BF4" w:rsidRDefault="00C3648A" w:rsidP="00C3648A">
      <w:r w:rsidRPr="00156BF4">
        <w:t xml:space="preserve">Figure 2: AI vs. Human Screening Efficiency </w:t>
      </w:r>
      <w:r w:rsidRPr="00156BF4">
        <w:rPr>
          <w:i/>
          <w:iCs/>
        </w:rPr>
        <w:t>(Bar chart showing time saved &amp; accuracy comparison)</w:t>
      </w:r>
    </w:p>
    <w:p w14:paraId="2F937CF6" w14:textId="77777777" w:rsidR="00C3648A" w:rsidRPr="00156BF4" w:rsidRDefault="00C3648A" w:rsidP="00C3648A">
      <w:r w:rsidRPr="00156BF4">
        <w:t>This result demonstrates that AI can be ethically leveraged to expedite systematic reviews, making research more efficient while maintaining accuracy.</w:t>
      </w:r>
    </w:p>
    <w:p w14:paraId="482DC933" w14:textId="77777777" w:rsidR="00C3648A" w:rsidRPr="00156BF4" w:rsidRDefault="00C3648A" w:rsidP="00C3648A">
      <w:r w:rsidRPr="00156BF4">
        <w:t> </w:t>
      </w:r>
    </w:p>
    <w:p w14:paraId="1F8C8F95" w14:textId="77777777" w:rsidR="00C3648A" w:rsidRPr="00156BF4" w:rsidRDefault="00C3648A" w:rsidP="00C3648A">
      <w:r w:rsidRPr="00156BF4">
        <w:t>2.5 Final Study Selection &amp; Data Extraction</w:t>
      </w:r>
    </w:p>
    <w:p w14:paraId="6E6D09BD" w14:textId="77777777" w:rsidR="00C3648A" w:rsidRPr="00156BF4" w:rsidRDefault="00C3648A" w:rsidP="00C3648A">
      <w:r w:rsidRPr="00156BF4">
        <w:t>After applying the inclusion/exclusion criteria and finalizing selections, only 56 studies were included in the systematic review. The study selection process is illustrated in the PRISMA flowchart (Figure 1).</w:t>
      </w:r>
    </w:p>
    <w:p w14:paraId="681B83DB" w14:textId="77777777" w:rsidR="00C3648A" w:rsidRPr="00156BF4" w:rsidRDefault="00C3648A" w:rsidP="00C3648A">
      <w:r w:rsidRPr="00156BF4">
        <w:t xml:space="preserve">Figure 1: PRISMA Flowchart </w:t>
      </w:r>
      <w:r w:rsidRPr="00156BF4">
        <w:rPr>
          <w:i/>
          <w:iCs/>
        </w:rPr>
        <w:t>(Illustrating how 1,424 studies were reduced to 56 after screening)</w:t>
      </w:r>
    </w:p>
    <w:p w14:paraId="029E4D7E" w14:textId="77777777" w:rsidR="00C3648A" w:rsidRPr="00156BF4" w:rsidRDefault="00C3648A" w:rsidP="00C3648A">
      <w:r w:rsidRPr="00156BF4">
        <w:t>Data Extraction Framework</w:t>
      </w:r>
    </w:p>
    <w:p w14:paraId="0E0F8197" w14:textId="77777777" w:rsidR="00C3648A" w:rsidRPr="00156BF4" w:rsidRDefault="00C3648A" w:rsidP="00C3648A">
      <w:r w:rsidRPr="00156BF4">
        <w:t>Each selected study was coded based on:</w:t>
      </w:r>
    </w:p>
    <w:p w14:paraId="03EB34C9" w14:textId="77777777" w:rsidR="00C3648A" w:rsidRPr="00156BF4" w:rsidRDefault="00C3648A" w:rsidP="00C3648A">
      <w:pPr>
        <w:pStyle w:val="ListParagraph"/>
        <w:numPr>
          <w:ilvl w:val="0"/>
          <w:numId w:val="57"/>
        </w:numPr>
      </w:pPr>
      <w:r w:rsidRPr="00156BF4">
        <w:t>Author(s) &amp; Year</w:t>
      </w:r>
    </w:p>
    <w:p w14:paraId="7154AC9A" w14:textId="77777777" w:rsidR="00C3648A" w:rsidRPr="00156BF4" w:rsidRDefault="00C3648A" w:rsidP="00C3648A">
      <w:pPr>
        <w:pStyle w:val="ListParagraph"/>
        <w:numPr>
          <w:ilvl w:val="0"/>
          <w:numId w:val="57"/>
        </w:numPr>
      </w:pPr>
      <w:r w:rsidRPr="00156BF4">
        <w:t>Country/Region</w:t>
      </w:r>
    </w:p>
    <w:p w14:paraId="586E88E1" w14:textId="77777777" w:rsidR="00C3648A" w:rsidRPr="00156BF4" w:rsidRDefault="00C3648A" w:rsidP="00C3648A">
      <w:pPr>
        <w:pStyle w:val="ListParagraph"/>
        <w:numPr>
          <w:ilvl w:val="0"/>
          <w:numId w:val="57"/>
        </w:numPr>
      </w:pPr>
      <w:r w:rsidRPr="00156BF4">
        <w:t>Study Type (Quantitative, Qualitative, Mixed Methods)</w:t>
      </w:r>
    </w:p>
    <w:p w14:paraId="2386002C" w14:textId="77777777" w:rsidR="00C3648A" w:rsidRPr="00156BF4" w:rsidRDefault="00C3648A" w:rsidP="00C3648A">
      <w:pPr>
        <w:pStyle w:val="ListParagraph"/>
        <w:numPr>
          <w:ilvl w:val="0"/>
          <w:numId w:val="57"/>
        </w:numPr>
      </w:pPr>
      <w:r w:rsidRPr="00156BF4">
        <w:t xml:space="preserve">Technology Focus (AI, </w:t>
      </w:r>
      <w:proofErr w:type="gramStart"/>
      <w:r w:rsidRPr="00156BF4">
        <w:t>Social Media</w:t>
      </w:r>
      <w:proofErr w:type="gramEnd"/>
      <w:r w:rsidRPr="00156BF4">
        <w:t>, Dark Web, Blockchain, Cryptocurrency, etc.)</w:t>
      </w:r>
    </w:p>
    <w:p w14:paraId="66C1690E" w14:textId="77777777" w:rsidR="00C3648A" w:rsidRPr="00156BF4" w:rsidRDefault="00C3648A" w:rsidP="00C3648A">
      <w:pPr>
        <w:pStyle w:val="ListParagraph"/>
        <w:numPr>
          <w:ilvl w:val="0"/>
          <w:numId w:val="57"/>
        </w:numPr>
      </w:pPr>
      <w:r w:rsidRPr="00156BF4">
        <w:t>Trafficking Type (Sex Trafficking, Labor Exploitation, Online Recruitment, etc.)</w:t>
      </w:r>
    </w:p>
    <w:p w14:paraId="24E82C75" w14:textId="77777777" w:rsidR="00C3648A" w:rsidRPr="00156BF4" w:rsidRDefault="00C3648A" w:rsidP="00C3648A">
      <w:pPr>
        <w:pStyle w:val="ListParagraph"/>
        <w:numPr>
          <w:ilvl w:val="0"/>
          <w:numId w:val="57"/>
        </w:numPr>
      </w:pPr>
      <w:r w:rsidRPr="00156BF4">
        <w:t>Key Findings &amp; Implications</w:t>
      </w:r>
    </w:p>
    <w:p w14:paraId="79FE4D55" w14:textId="77777777" w:rsidR="00C3648A" w:rsidRPr="00156BF4" w:rsidRDefault="00C3648A" w:rsidP="00C3648A">
      <w:r w:rsidRPr="00156BF4">
        <w:t> </w:t>
      </w:r>
    </w:p>
    <w:p w14:paraId="2BE9A500" w14:textId="77777777" w:rsidR="00C3648A" w:rsidRPr="00156BF4" w:rsidRDefault="00C3648A" w:rsidP="00C3648A">
      <w:r w:rsidRPr="00156BF4">
        <w:t>2.6 Geographic Distribution of Studies</w:t>
      </w:r>
    </w:p>
    <w:p w14:paraId="3D6BB2DD" w14:textId="77777777" w:rsidR="00C3648A" w:rsidRPr="00156BF4" w:rsidRDefault="00C3648A" w:rsidP="00C3648A">
      <w:r w:rsidRPr="00156BF4">
        <w:t>The 56 selected studies were distributed across Africa, Europe, and North America as follows:</w:t>
      </w:r>
    </w:p>
    <w:p w14:paraId="67B99529" w14:textId="77777777" w:rsidR="00C3648A" w:rsidRPr="00156BF4" w:rsidRDefault="00C3648A" w:rsidP="00C3648A">
      <w:r w:rsidRPr="00156BF4">
        <w:t>Table 2: Geographic Distribution of Selected Studies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26"/>
        <w:gridCol w:w="1531"/>
        <w:gridCol w:w="876"/>
        <w:gridCol w:w="3330"/>
      </w:tblGrid>
      <w:tr w:rsidR="00C3648A" w:rsidRPr="00156BF4" w14:paraId="1BEB55D1" w14:textId="77777777" w:rsidTr="00B61F34">
        <w:tc>
          <w:tcPr>
            <w:tcW w:w="0" w:type="auto"/>
          </w:tcPr>
          <w:p w14:paraId="559C2DAB" w14:textId="77777777" w:rsidR="00C3648A" w:rsidRPr="00156BF4" w:rsidRDefault="00C3648A" w:rsidP="00B61F34">
            <w:r w:rsidRPr="00156BF4">
              <w:t>Region</w:t>
            </w:r>
          </w:p>
        </w:tc>
        <w:tc>
          <w:tcPr>
            <w:tcW w:w="0" w:type="auto"/>
          </w:tcPr>
          <w:p w14:paraId="6390E8EA" w14:textId="77777777" w:rsidR="00C3648A" w:rsidRPr="00156BF4" w:rsidRDefault="00C3648A" w:rsidP="00B61F34">
            <w:r w:rsidRPr="00156BF4">
              <w:t>Number of Studies</w:t>
            </w:r>
          </w:p>
        </w:tc>
        <w:tc>
          <w:tcPr>
            <w:tcW w:w="0" w:type="auto"/>
          </w:tcPr>
          <w:p w14:paraId="49443325" w14:textId="77777777" w:rsidR="00C3648A" w:rsidRPr="00156BF4" w:rsidRDefault="00C3648A" w:rsidP="00B61F34">
            <w:r w:rsidRPr="00156BF4">
              <w:t>% of Total</w:t>
            </w:r>
          </w:p>
        </w:tc>
        <w:tc>
          <w:tcPr>
            <w:tcW w:w="0" w:type="auto"/>
          </w:tcPr>
          <w:p w14:paraId="586AFFFC" w14:textId="77777777" w:rsidR="00C3648A" w:rsidRPr="00156BF4" w:rsidRDefault="00C3648A" w:rsidP="00B61F34">
            <w:r w:rsidRPr="00156BF4">
              <w:t>Key Countries Represented</w:t>
            </w:r>
          </w:p>
        </w:tc>
      </w:tr>
      <w:tr w:rsidR="00C3648A" w:rsidRPr="00156BF4" w14:paraId="41F803E6" w14:textId="77777777" w:rsidTr="00B61F34">
        <w:tc>
          <w:tcPr>
            <w:tcW w:w="0" w:type="auto"/>
          </w:tcPr>
          <w:p w14:paraId="2E4802A7" w14:textId="77777777" w:rsidR="00C3648A" w:rsidRPr="00156BF4" w:rsidRDefault="00C3648A" w:rsidP="00B61F34">
            <w:r w:rsidRPr="00156BF4">
              <w:t>Africa</w:t>
            </w:r>
          </w:p>
        </w:tc>
        <w:tc>
          <w:tcPr>
            <w:tcW w:w="0" w:type="auto"/>
          </w:tcPr>
          <w:p w14:paraId="1B9A7E56" w14:textId="77777777" w:rsidR="00C3648A" w:rsidRPr="00156BF4" w:rsidRDefault="00C3648A" w:rsidP="00B61F34">
            <w:r w:rsidRPr="00156BF4">
              <w:t>12</w:t>
            </w:r>
          </w:p>
        </w:tc>
        <w:tc>
          <w:tcPr>
            <w:tcW w:w="0" w:type="auto"/>
          </w:tcPr>
          <w:p w14:paraId="10ED6F87" w14:textId="77777777" w:rsidR="00C3648A" w:rsidRPr="00156BF4" w:rsidRDefault="00C3648A" w:rsidP="00B61F34">
            <w:r w:rsidRPr="00156BF4">
              <w:t>21.4%</w:t>
            </w:r>
          </w:p>
        </w:tc>
        <w:tc>
          <w:tcPr>
            <w:tcW w:w="0" w:type="auto"/>
          </w:tcPr>
          <w:p w14:paraId="7FDC500D" w14:textId="77777777" w:rsidR="00C3648A" w:rsidRPr="00156BF4" w:rsidRDefault="00C3648A" w:rsidP="00B61F34">
            <w:r w:rsidRPr="00156BF4">
              <w:t>Nigeria, South Africa, Kenya, Ghana</w:t>
            </w:r>
          </w:p>
        </w:tc>
      </w:tr>
      <w:tr w:rsidR="00C3648A" w:rsidRPr="00156BF4" w14:paraId="69641C32" w14:textId="77777777" w:rsidTr="00B61F34">
        <w:tc>
          <w:tcPr>
            <w:tcW w:w="0" w:type="auto"/>
          </w:tcPr>
          <w:p w14:paraId="62BA6E16" w14:textId="77777777" w:rsidR="00C3648A" w:rsidRPr="00156BF4" w:rsidRDefault="00C3648A" w:rsidP="00B61F34">
            <w:r w:rsidRPr="00156BF4">
              <w:t>Europe</w:t>
            </w:r>
          </w:p>
        </w:tc>
        <w:tc>
          <w:tcPr>
            <w:tcW w:w="0" w:type="auto"/>
          </w:tcPr>
          <w:p w14:paraId="251E3289" w14:textId="77777777" w:rsidR="00C3648A" w:rsidRPr="00156BF4" w:rsidRDefault="00C3648A" w:rsidP="00B61F34">
            <w:r w:rsidRPr="00156BF4">
              <w:t>28</w:t>
            </w:r>
          </w:p>
        </w:tc>
        <w:tc>
          <w:tcPr>
            <w:tcW w:w="0" w:type="auto"/>
          </w:tcPr>
          <w:p w14:paraId="128584DE" w14:textId="77777777" w:rsidR="00C3648A" w:rsidRPr="00156BF4" w:rsidRDefault="00C3648A" w:rsidP="00B61F34">
            <w:r w:rsidRPr="00156BF4">
              <w:t>50.0%</w:t>
            </w:r>
          </w:p>
        </w:tc>
        <w:tc>
          <w:tcPr>
            <w:tcW w:w="0" w:type="auto"/>
          </w:tcPr>
          <w:p w14:paraId="2746FCFC" w14:textId="77777777" w:rsidR="00C3648A" w:rsidRPr="00156BF4" w:rsidRDefault="00C3648A" w:rsidP="00B61F34">
            <w:r w:rsidRPr="00156BF4">
              <w:t>UK, Germany, France, Netherlands, Italy</w:t>
            </w:r>
          </w:p>
        </w:tc>
      </w:tr>
      <w:tr w:rsidR="00C3648A" w:rsidRPr="00156BF4" w14:paraId="7B76FA1F" w14:textId="77777777" w:rsidTr="00B61F34">
        <w:tc>
          <w:tcPr>
            <w:tcW w:w="0" w:type="auto"/>
          </w:tcPr>
          <w:p w14:paraId="409AA366" w14:textId="77777777" w:rsidR="00C3648A" w:rsidRPr="00156BF4" w:rsidRDefault="00C3648A" w:rsidP="00B61F34">
            <w:r w:rsidRPr="00156BF4">
              <w:t>North America</w:t>
            </w:r>
          </w:p>
        </w:tc>
        <w:tc>
          <w:tcPr>
            <w:tcW w:w="0" w:type="auto"/>
          </w:tcPr>
          <w:p w14:paraId="077B55DA" w14:textId="77777777" w:rsidR="00C3648A" w:rsidRPr="00156BF4" w:rsidRDefault="00C3648A" w:rsidP="00B61F34">
            <w:r w:rsidRPr="00156BF4">
              <w:t>16</w:t>
            </w:r>
          </w:p>
        </w:tc>
        <w:tc>
          <w:tcPr>
            <w:tcW w:w="0" w:type="auto"/>
          </w:tcPr>
          <w:p w14:paraId="21993ED9" w14:textId="77777777" w:rsidR="00C3648A" w:rsidRPr="00156BF4" w:rsidRDefault="00C3648A" w:rsidP="00B61F34">
            <w:r w:rsidRPr="00156BF4">
              <w:t>28.6%</w:t>
            </w:r>
          </w:p>
        </w:tc>
        <w:tc>
          <w:tcPr>
            <w:tcW w:w="0" w:type="auto"/>
          </w:tcPr>
          <w:p w14:paraId="0F0CDC95" w14:textId="77777777" w:rsidR="00C3648A" w:rsidRPr="00156BF4" w:rsidRDefault="00C3648A" w:rsidP="00B61F34">
            <w:r w:rsidRPr="00156BF4">
              <w:t>USA, Canada, Mexico</w:t>
            </w:r>
          </w:p>
        </w:tc>
      </w:tr>
    </w:tbl>
    <w:p w14:paraId="1E6667BB" w14:textId="77777777" w:rsidR="00C3648A" w:rsidRPr="00156BF4" w:rsidRDefault="00C3648A" w:rsidP="00C3648A"/>
    <w:p w14:paraId="59A63D22" w14:textId="77777777" w:rsidR="00C3648A" w:rsidRPr="00156BF4" w:rsidRDefault="00C3648A" w:rsidP="00C3648A">
      <w:r w:rsidRPr="00156BF4">
        <w:t>Observations:</w:t>
      </w:r>
    </w:p>
    <w:p w14:paraId="59843723" w14:textId="77777777" w:rsidR="00C3648A" w:rsidRPr="00156BF4" w:rsidRDefault="00C3648A" w:rsidP="00C3648A">
      <w:pPr>
        <w:pStyle w:val="ListParagraph"/>
        <w:numPr>
          <w:ilvl w:val="0"/>
          <w:numId w:val="58"/>
        </w:numPr>
      </w:pPr>
      <w:r w:rsidRPr="00156BF4">
        <w:t>Europe dominates the literature (50%), likely due to higher funding for trafficking research and well-documented cases.</w:t>
      </w:r>
    </w:p>
    <w:p w14:paraId="4044283C" w14:textId="77777777" w:rsidR="00C3648A" w:rsidRPr="00156BF4" w:rsidRDefault="00C3648A" w:rsidP="00C3648A">
      <w:pPr>
        <w:pStyle w:val="ListParagraph"/>
        <w:numPr>
          <w:ilvl w:val="0"/>
          <w:numId w:val="58"/>
        </w:numPr>
      </w:pPr>
      <w:r w:rsidRPr="00156BF4">
        <w:t>North America follows (28.6%), with a strong focus on social media exploitation and AI-driven law enforcement.</w:t>
      </w:r>
    </w:p>
    <w:p w14:paraId="11C85C91" w14:textId="77777777" w:rsidR="00C3648A" w:rsidRPr="00156BF4" w:rsidRDefault="00C3648A" w:rsidP="00C3648A">
      <w:pPr>
        <w:pStyle w:val="ListParagraph"/>
        <w:numPr>
          <w:ilvl w:val="0"/>
          <w:numId w:val="58"/>
        </w:numPr>
      </w:pPr>
      <w:r w:rsidRPr="00156BF4">
        <w:t>Africa has fewer studies (21.4%), highlighting a research gap in digital trafficking trends on the continent.</w:t>
      </w:r>
    </w:p>
    <w:p w14:paraId="4E93E730" w14:textId="77777777" w:rsidR="00C3648A" w:rsidRPr="00156BF4" w:rsidRDefault="00C3648A" w:rsidP="00C3648A">
      <w:r w:rsidRPr="00156BF4">
        <w:t> </w:t>
      </w:r>
    </w:p>
    <w:p w14:paraId="1B190557" w14:textId="77777777" w:rsidR="00C3648A" w:rsidRPr="00156BF4" w:rsidRDefault="00C3648A" w:rsidP="00C3648A">
      <w:r w:rsidRPr="00156BF4">
        <w:t>2.7 Data Analysis &amp; Thematic Synthesis</w:t>
      </w:r>
    </w:p>
    <w:p w14:paraId="29EE9979" w14:textId="77777777" w:rsidR="00C3648A" w:rsidRPr="00156BF4" w:rsidRDefault="00C3648A" w:rsidP="00C3648A">
      <w:r w:rsidRPr="00156BF4">
        <w:t>A thematic analysis approach was used to categorize key findings. Studies were classified under the following major themes:</w:t>
      </w:r>
    </w:p>
    <w:p w14:paraId="418279A5" w14:textId="77777777" w:rsidR="00C3648A" w:rsidRPr="00156BF4" w:rsidRDefault="00C3648A" w:rsidP="00C3648A">
      <w:pPr>
        <w:pStyle w:val="ListParagraph"/>
        <w:numPr>
          <w:ilvl w:val="0"/>
          <w:numId w:val="59"/>
        </w:numPr>
      </w:pPr>
      <w:r w:rsidRPr="00156BF4">
        <w:t xml:space="preserve">Technology-Facilitated Trafficking </w:t>
      </w:r>
      <w:r w:rsidRPr="00156BF4">
        <w:rPr>
          <w:i/>
          <w:iCs/>
        </w:rPr>
        <w:t>(e.g., social media recruitment, dark web platforms, online grooming tactics)</w:t>
      </w:r>
    </w:p>
    <w:p w14:paraId="45817BBE" w14:textId="77777777" w:rsidR="00C3648A" w:rsidRPr="00156BF4" w:rsidRDefault="00C3648A" w:rsidP="00C3648A">
      <w:pPr>
        <w:pStyle w:val="ListParagraph"/>
        <w:numPr>
          <w:ilvl w:val="0"/>
          <w:numId w:val="59"/>
        </w:numPr>
      </w:pPr>
      <w:r w:rsidRPr="00156BF4">
        <w:t xml:space="preserve">Law Enforcement &amp; AI-Driven Interventions </w:t>
      </w:r>
      <w:r w:rsidRPr="00156BF4">
        <w:rPr>
          <w:i/>
          <w:iCs/>
        </w:rPr>
        <w:t>(e.g., AI surveillance, blockchain identity tracking, data analytics in trafficking detection)</w:t>
      </w:r>
    </w:p>
    <w:p w14:paraId="137508D5" w14:textId="77777777" w:rsidR="00C3648A" w:rsidRPr="00156BF4" w:rsidRDefault="00C3648A" w:rsidP="00C3648A">
      <w:pPr>
        <w:pStyle w:val="ListParagraph"/>
        <w:numPr>
          <w:ilvl w:val="0"/>
          <w:numId w:val="59"/>
        </w:numPr>
      </w:pPr>
      <w:r w:rsidRPr="00156BF4">
        <w:t xml:space="preserve">Ethical Concerns &amp; Policy Debates </w:t>
      </w:r>
      <w:r w:rsidRPr="00156BF4">
        <w:rPr>
          <w:i/>
          <w:iCs/>
        </w:rPr>
        <w:t>(e.g., privacy rights vs. digital policing, risks of algorithmic bias, regulatory challenges in anti-trafficking tech)</w:t>
      </w:r>
    </w:p>
    <w:p w14:paraId="0BE0A0EF" w14:textId="77777777" w:rsidR="00C3648A" w:rsidRPr="00156BF4" w:rsidRDefault="00C3648A" w:rsidP="00C3648A">
      <w:r w:rsidRPr="00156BF4">
        <w:t>Findings from these themes will be detailed in Section 3 (Findings &amp; Thematic Analysis).</w:t>
      </w:r>
    </w:p>
    <w:p w14:paraId="438AA43A" w14:textId="77777777" w:rsidR="00C3648A" w:rsidRPr="00156BF4" w:rsidRDefault="00C3648A" w:rsidP="00C3648A">
      <w:r w:rsidRPr="00156BF4">
        <w:lastRenderedPageBreak/>
        <w:t> </w:t>
      </w:r>
    </w:p>
    <w:p w14:paraId="38CB0FC6" w14:textId="77777777" w:rsidR="00C3648A" w:rsidRPr="00156BF4" w:rsidRDefault="00C3648A" w:rsidP="00C3648A">
      <w:r w:rsidRPr="00156BF4">
        <w:t>Conclusion of Methods Section</w:t>
      </w:r>
    </w:p>
    <w:p w14:paraId="6128FC70" w14:textId="77777777" w:rsidR="00C3648A" w:rsidRPr="00156BF4" w:rsidRDefault="00C3648A" w:rsidP="00C3648A">
      <w:r w:rsidRPr="00156BF4">
        <w:t xml:space="preserve">This systematic review applied PRISMA guidelines and leveraged AI-assisted screening to analyze 56 peer-reviewed studies on human trafficking and technology across Africa, Europe, and North America. The integration of </w:t>
      </w:r>
      <w:proofErr w:type="spellStart"/>
      <w:r w:rsidRPr="00156BF4">
        <w:t>ASReview</w:t>
      </w:r>
      <w:proofErr w:type="spellEnd"/>
      <w:r w:rsidRPr="00156BF4">
        <w:t xml:space="preserve"> Lab demonstrated how AI can ethically and efficiently support systematic reviews, cutting screening time by 95% with minimal loss in accuracy. The next section presents thematic findings, tracking evolving debates, consensus, and emerging research gaps in the field.</w:t>
      </w:r>
    </w:p>
    <w:p w14:paraId="7C6948E6" w14:textId="77777777" w:rsidR="00C3648A" w:rsidRPr="00156BF4" w:rsidRDefault="00C3648A" w:rsidP="00C3648A"/>
    <w:p w14:paraId="6E1E9531" w14:textId="77777777" w:rsidR="00C3648A" w:rsidRPr="00156BF4" w:rsidRDefault="00C3648A" w:rsidP="00C3648A">
      <w:r w:rsidRPr="00156BF4">
        <w:br/>
        <w:t> </w:t>
      </w:r>
    </w:p>
    <w:p w14:paraId="264E5989" w14:textId="77777777" w:rsidR="00C3648A" w:rsidRPr="00156BF4" w:rsidRDefault="00C3648A" w:rsidP="00C3648A">
      <w:r w:rsidRPr="00156BF4">
        <w:t> </w:t>
      </w:r>
    </w:p>
    <w:p w14:paraId="26CDA36E" w14:textId="77777777" w:rsidR="00C3648A" w:rsidRPr="00156BF4" w:rsidRDefault="00C3648A" w:rsidP="00C3648A"/>
    <w:p w14:paraId="3A037174" w14:textId="77777777" w:rsidR="00C3648A" w:rsidRPr="00156BF4" w:rsidRDefault="00C3648A" w:rsidP="00C3648A">
      <w:r w:rsidRPr="00156BF4">
        <w:br/>
        <w:t> </w:t>
      </w:r>
    </w:p>
    <w:p w14:paraId="3124355A" w14:textId="77777777" w:rsidR="00C3648A" w:rsidRPr="00D7586A" w:rsidRDefault="00C3648A" w:rsidP="00C3648A">
      <w:pPr>
        <w:rPr>
          <w:b/>
          <w:bCs/>
        </w:rPr>
      </w:pPr>
      <w:r w:rsidRPr="00D7586A">
        <w:rPr>
          <w:b/>
          <w:bCs/>
        </w:rPr>
        <w:t>3. Findings &amp; Thematic Analysis</w:t>
      </w:r>
    </w:p>
    <w:p w14:paraId="551F78BD" w14:textId="77777777" w:rsidR="00C3648A" w:rsidRPr="00156BF4" w:rsidRDefault="00C3648A" w:rsidP="00C3648A">
      <w:r w:rsidRPr="00156BF4">
        <w:t>3.1 Evolution of Scholarly Conversations (2009–2024)</w:t>
      </w:r>
    </w:p>
    <w:p w14:paraId="3367C998" w14:textId="77777777" w:rsidR="00C3648A" w:rsidRPr="00156BF4" w:rsidRDefault="00C3648A" w:rsidP="00C3648A">
      <w:r w:rsidRPr="00156BF4">
        <w:t>Over the past 15 years, research on human trafficking and technology has undergone three distinct phases, each marked by different theoretical emphases, technological developments, and policy responses.</w:t>
      </w:r>
    </w:p>
    <w:p w14:paraId="2FADAB61" w14:textId="77777777" w:rsidR="00C3648A" w:rsidRPr="00156BF4" w:rsidRDefault="00C3648A" w:rsidP="00C3648A">
      <w:r w:rsidRPr="00156BF4">
        <w:t>Table 1: Evolution of Research Themes (2009–2024)</w:t>
      </w:r>
    </w:p>
    <w:p w14:paraId="349475F1" w14:textId="77777777" w:rsidR="00C3648A" w:rsidRPr="00156BF4" w:rsidRDefault="00C3648A" w:rsidP="00C3648A">
      <w:r w:rsidRPr="00156BF4">
        <w:t>This table summarizes how research focus areas have evolved.</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99"/>
        <w:gridCol w:w="4267"/>
        <w:gridCol w:w="4050"/>
      </w:tblGrid>
      <w:tr w:rsidR="00C3648A" w:rsidRPr="00156BF4" w14:paraId="48A04366" w14:textId="77777777" w:rsidTr="00B61F34">
        <w:tc>
          <w:tcPr>
            <w:tcW w:w="0" w:type="auto"/>
          </w:tcPr>
          <w:p w14:paraId="3E7D5FE4" w14:textId="77777777" w:rsidR="00C3648A" w:rsidRPr="00156BF4" w:rsidRDefault="00C3648A" w:rsidP="00B61F34">
            <w:r w:rsidRPr="00156BF4">
              <w:t>Time Period</w:t>
            </w:r>
          </w:p>
        </w:tc>
        <w:tc>
          <w:tcPr>
            <w:tcW w:w="0" w:type="auto"/>
          </w:tcPr>
          <w:p w14:paraId="6AD4704A" w14:textId="77777777" w:rsidR="00C3648A" w:rsidRPr="00156BF4" w:rsidRDefault="00C3648A" w:rsidP="00B61F34">
            <w:r w:rsidRPr="00156BF4">
              <w:t>Key Research Themes</w:t>
            </w:r>
          </w:p>
        </w:tc>
        <w:tc>
          <w:tcPr>
            <w:tcW w:w="0" w:type="auto"/>
          </w:tcPr>
          <w:p w14:paraId="72E4A524" w14:textId="77777777" w:rsidR="00C3648A" w:rsidRPr="00156BF4" w:rsidRDefault="00C3648A" w:rsidP="00B61F34">
            <w:r w:rsidRPr="00156BF4">
              <w:t>Technological Developments</w:t>
            </w:r>
          </w:p>
        </w:tc>
      </w:tr>
      <w:tr w:rsidR="00C3648A" w:rsidRPr="00156BF4" w14:paraId="17EA06C6" w14:textId="77777777" w:rsidTr="00B61F34">
        <w:tc>
          <w:tcPr>
            <w:tcW w:w="0" w:type="auto"/>
          </w:tcPr>
          <w:p w14:paraId="47467A7E" w14:textId="77777777" w:rsidR="00C3648A" w:rsidRPr="00156BF4" w:rsidRDefault="00C3648A" w:rsidP="00B61F34">
            <w:r w:rsidRPr="00156BF4">
              <w:t>2009–2014</w:t>
            </w:r>
          </w:p>
        </w:tc>
        <w:tc>
          <w:tcPr>
            <w:tcW w:w="0" w:type="auto"/>
          </w:tcPr>
          <w:p w14:paraId="75D616D3" w14:textId="77777777" w:rsidR="00C3648A" w:rsidRPr="00156BF4" w:rsidRDefault="00C3648A" w:rsidP="00B61F34">
            <w:r w:rsidRPr="00156BF4">
              <w:t>Online recruitment, digital evidence in trafficking investigations, initial concerns over social media and trafficking</w:t>
            </w:r>
          </w:p>
        </w:tc>
        <w:tc>
          <w:tcPr>
            <w:tcW w:w="0" w:type="auto"/>
          </w:tcPr>
          <w:p w14:paraId="3136A1CD" w14:textId="77777777" w:rsidR="00C3648A" w:rsidRPr="00156BF4" w:rsidRDefault="00C3648A" w:rsidP="00B61F34">
            <w:r w:rsidRPr="00156BF4">
              <w:t>Growth of social media (Facebook, Twitter), rise of classified ad websites (e.g., Backpage), mobile phone tracking</w:t>
            </w:r>
          </w:p>
        </w:tc>
      </w:tr>
      <w:tr w:rsidR="00C3648A" w:rsidRPr="00156BF4" w14:paraId="70F416F1" w14:textId="77777777" w:rsidTr="00B61F34">
        <w:tc>
          <w:tcPr>
            <w:tcW w:w="0" w:type="auto"/>
          </w:tcPr>
          <w:p w14:paraId="0812907B" w14:textId="77777777" w:rsidR="00C3648A" w:rsidRPr="00156BF4" w:rsidRDefault="00C3648A" w:rsidP="00B61F34">
            <w:r w:rsidRPr="00156BF4">
              <w:t>2015–2019</w:t>
            </w:r>
          </w:p>
        </w:tc>
        <w:tc>
          <w:tcPr>
            <w:tcW w:w="0" w:type="auto"/>
          </w:tcPr>
          <w:p w14:paraId="4B3D7B26" w14:textId="77777777" w:rsidR="00C3648A" w:rsidRPr="00156BF4" w:rsidRDefault="00C3648A" w:rsidP="00B61F34">
            <w:r w:rsidRPr="00156BF4">
              <w:t>Advanced law enforcement tools, AI in trafficking detection, emergence of cryptocurrency in trafficking transactions</w:t>
            </w:r>
          </w:p>
        </w:tc>
        <w:tc>
          <w:tcPr>
            <w:tcW w:w="0" w:type="auto"/>
          </w:tcPr>
          <w:p w14:paraId="10AA510D" w14:textId="77777777" w:rsidR="00C3648A" w:rsidRPr="00156BF4" w:rsidRDefault="00C3648A" w:rsidP="00B61F34">
            <w:r w:rsidRPr="00156BF4">
              <w:t>AI-based victim identification, dark web marketplaces (Silk Road), machine learning in forensic analysis</w:t>
            </w:r>
          </w:p>
        </w:tc>
      </w:tr>
      <w:tr w:rsidR="00C3648A" w:rsidRPr="00156BF4" w14:paraId="1E9B90C9" w14:textId="77777777" w:rsidTr="00B61F34">
        <w:tc>
          <w:tcPr>
            <w:tcW w:w="0" w:type="auto"/>
          </w:tcPr>
          <w:p w14:paraId="5F2116BB" w14:textId="77777777" w:rsidR="00C3648A" w:rsidRPr="00156BF4" w:rsidRDefault="00C3648A" w:rsidP="00B61F34">
            <w:r w:rsidRPr="00156BF4">
              <w:t>2020–2024</w:t>
            </w:r>
          </w:p>
        </w:tc>
        <w:tc>
          <w:tcPr>
            <w:tcW w:w="0" w:type="auto"/>
          </w:tcPr>
          <w:p w14:paraId="1371F574" w14:textId="77777777" w:rsidR="00C3648A" w:rsidRPr="00156BF4" w:rsidRDefault="00C3648A" w:rsidP="00B61F34">
            <w:r w:rsidRPr="00156BF4">
              <w:t>Ethical concerns with digital surveillance, blockchain for identity verification, automated screening of job ads for trafficking risks</w:t>
            </w:r>
          </w:p>
        </w:tc>
        <w:tc>
          <w:tcPr>
            <w:tcW w:w="0" w:type="auto"/>
          </w:tcPr>
          <w:p w14:paraId="15E21DBD" w14:textId="77777777" w:rsidR="00C3648A" w:rsidRPr="00156BF4" w:rsidRDefault="00C3648A" w:rsidP="00B61F34">
            <w:r w:rsidRPr="00156BF4">
              <w:t>Increased regulation of social media, expansion of facial recognition technology, blockchain adoption for victim protection</w:t>
            </w:r>
          </w:p>
        </w:tc>
      </w:tr>
    </w:tbl>
    <w:p w14:paraId="510E408A" w14:textId="77777777" w:rsidR="00C3648A" w:rsidRPr="00156BF4" w:rsidRDefault="00C3648A" w:rsidP="00C3648A"/>
    <w:p w14:paraId="2ACEDFF3" w14:textId="77777777" w:rsidR="00C3648A" w:rsidRPr="00156BF4" w:rsidRDefault="00C3648A" w:rsidP="00C3648A">
      <w:r w:rsidRPr="00156BF4">
        <w:rPr>
          <w:rFonts w:ascii="Apple Color Emoji" w:hAnsi="Apple Color Emoji" w:cs="Apple Color Emoji"/>
        </w:rPr>
        <w:t>📌</w:t>
      </w:r>
      <w:r w:rsidRPr="00156BF4">
        <w:t>Suggested Figure: A timeline graphic depicting the shifts in research focus, technological advancements, and key policy interventions across these three phases.</w:t>
      </w:r>
    </w:p>
    <w:p w14:paraId="5D7243BE" w14:textId="77777777" w:rsidR="00C3648A" w:rsidRPr="00156BF4" w:rsidRDefault="00C3648A" w:rsidP="00C3648A">
      <w:r w:rsidRPr="00156BF4">
        <w:t>Key Observations:</w:t>
      </w:r>
    </w:p>
    <w:p w14:paraId="039DC165" w14:textId="77777777" w:rsidR="00C3648A" w:rsidRPr="00156BF4" w:rsidRDefault="00C3648A" w:rsidP="00C3648A">
      <w:pPr>
        <w:pStyle w:val="ListParagraph"/>
        <w:numPr>
          <w:ilvl w:val="0"/>
          <w:numId w:val="60"/>
        </w:numPr>
      </w:pPr>
      <w:r w:rsidRPr="00156BF4">
        <w:t>Early studies (2009–2014) were exploratory, focusing on online recruitment and digital forensics for trafficking investigations (</w:t>
      </w:r>
      <w:proofErr w:type="spellStart"/>
      <w:r w:rsidRPr="00156BF4">
        <w:t>Latonero</w:t>
      </w:r>
      <w:proofErr w:type="spellEnd"/>
      <w:r w:rsidRPr="00156BF4">
        <w:t>, 2011).</w:t>
      </w:r>
    </w:p>
    <w:p w14:paraId="5610EC59" w14:textId="77777777" w:rsidR="00C3648A" w:rsidRPr="00156BF4" w:rsidRDefault="00C3648A" w:rsidP="00C3648A">
      <w:pPr>
        <w:pStyle w:val="ListParagraph"/>
        <w:numPr>
          <w:ilvl w:val="0"/>
          <w:numId w:val="60"/>
        </w:numPr>
      </w:pPr>
      <w:r w:rsidRPr="00156BF4">
        <w:t>Mid-phase research (2015–2019) introduced AI-based victim detection, studied the dark web’s role, and examined the use of cryptocurrency for illicit transactions (</w:t>
      </w:r>
      <w:proofErr w:type="spellStart"/>
      <w:r w:rsidRPr="00156BF4">
        <w:t>Cockbain</w:t>
      </w:r>
      <w:proofErr w:type="spellEnd"/>
      <w:r w:rsidRPr="00156BF4">
        <w:t xml:space="preserve"> &amp; Bowers, 2019).</w:t>
      </w:r>
    </w:p>
    <w:p w14:paraId="6247F60F" w14:textId="77777777" w:rsidR="00C3648A" w:rsidRPr="00156BF4" w:rsidRDefault="00C3648A" w:rsidP="00C3648A">
      <w:pPr>
        <w:pStyle w:val="ListParagraph"/>
        <w:numPr>
          <w:ilvl w:val="0"/>
          <w:numId w:val="60"/>
        </w:numPr>
      </w:pPr>
      <w:r w:rsidRPr="00156BF4">
        <w:t>Recent studies (2020–2024) highlight blockchain technology for victim protection, ethical challenges in digital policing, and automated screening of job ads for trafficking risks (</w:t>
      </w:r>
      <w:proofErr w:type="spellStart"/>
      <w:r w:rsidRPr="00156BF4">
        <w:t>Volodko</w:t>
      </w:r>
      <w:proofErr w:type="spellEnd"/>
      <w:r w:rsidRPr="00156BF4">
        <w:t xml:space="preserve"> et al., 2023).</w:t>
      </w:r>
    </w:p>
    <w:p w14:paraId="7DB79495" w14:textId="77777777" w:rsidR="00C3648A" w:rsidRPr="00156BF4" w:rsidRDefault="00C3648A" w:rsidP="00C3648A">
      <w:r w:rsidRPr="00156BF4">
        <w:t> </w:t>
      </w:r>
    </w:p>
    <w:p w14:paraId="06CC10FE" w14:textId="77777777" w:rsidR="00C3648A" w:rsidRPr="00156BF4" w:rsidRDefault="00C3648A" w:rsidP="00C3648A">
      <w:r w:rsidRPr="00156BF4">
        <w:t>3.2 Areas of Consensus in Human Trafficking &amp; Technology Research</w:t>
      </w:r>
    </w:p>
    <w:p w14:paraId="5DB4934C" w14:textId="77777777" w:rsidR="00C3648A" w:rsidRPr="00156BF4" w:rsidRDefault="00C3648A" w:rsidP="00C3648A">
      <w:r w:rsidRPr="00156BF4">
        <w:t>A significant number of studies demonstrate broad agreement on the following themes:</w:t>
      </w:r>
    </w:p>
    <w:p w14:paraId="7383BF32" w14:textId="77777777" w:rsidR="00C3648A" w:rsidRPr="00156BF4" w:rsidRDefault="00C3648A" w:rsidP="00C3648A">
      <w:r w:rsidRPr="00156BF4">
        <w:t>1. The Increasing Role of Technology in Trafficking Networks</w:t>
      </w:r>
    </w:p>
    <w:p w14:paraId="204AD348" w14:textId="77777777" w:rsidR="00C3648A" w:rsidRPr="00156BF4" w:rsidRDefault="00C3648A" w:rsidP="00C3648A">
      <w:pPr>
        <w:pStyle w:val="ListParagraph"/>
        <w:numPr>
          <w:ilvl w:val="0"/>
          <w:numId w:val="61"/>
        </w:numPr>
      </w:pPr>
      <w:r w:rsidRPr="00156BF4">
        <w:t>Scholars universally agree that technology has expanded trafficking operations, particularly through:</w:t>
      </w:r>
    </w:p>
    <w:p w14:paraId="71983D35" w14:textId="77777777" w:rsidR="00C3648A" w:rsidRPr="00156BF4" w:rsidRDefault="00C3648A" w:rsidP="00C3648A">
      <w:pPr>
        <w:pStyle w:val="ListParagraph"/>
        <w:numPr>
          <w:ilvl w:val="1"/>
          <w:numId w:val="61"/>
        </w:numPr>
      </w:pPr>
      <w:r w:rsidRPr="00156BF4">
        <w:t>Social media recruitment (e.g., Facebook, Instagram, Telegram)</w:t>
      </w:r>
    </w:p>
    <w:p w14:paraId="7871021A" w14:textId="77777777" w:rsidR="00C3648A" w:rsidRPr="00156BF4" w:rsidRDefault="00C3648A" w:rsidP="00C3648A">
      <w:pPr>
        <w:pStyle w:val="ListParagraph"/>
        <w:numPr>
          <w:ilvl w:val="1"/>
          <w:numId w:val="61"/>
        </w:numPr>
      </w:pPr>
      <w:r w:rsidRPr="00156BF4">
        <w:t>Online job scams and fraudulent employment ads</w:t>
      </w:r>
    </w:p>
    <w:p w14:paraId="226A965C" w14:textId="77777777" w:rsidR="00C3648A" w:rsidRPr="00156BF4" w:rsidRDefault="00C3648A" w:rsidP="00C3648A">
      <w:pPr>
        <w:pStyle w:val="ListParagraph"/>
        <w:numPr>
          <w:ilvl w:val="1"/>
          <w:numId w:val="61"/>
        </w:numPr>
      </w:pPr>
      <w:r w:rsidRPr="00156BF4">
        <w:t>Dark web platforms enabling anonymous transactions</w:t>
      </w:r>
    </w:p>
    <w:p w14:paraId="6E170516" w14:textId="77777777" w:rsidR="00C3648A" w:rsidRPr="00156BF4" w:rsidRDefault="00C3648A" w:rsidP="00C3648A">
      <w:pPr>
        <w:pStyle w:val="ListParagraph"/>
        <w:numPr>
          <w:ilvl w:val="0"/>
          <w:numId w:val="61"/>
        </w:numPr>
      </w:pPr>
      <w:r w:rsidRPr="00156BF4">
        <w:t>Studies across Africa, Europe, and North America confirm that traffickers adapt to new digital tools faster than enforcement agencies (Europol, 2020).</w:t>
      </w:r>
    </w:p>
    <w:p w14:paraId="042B09A4" w14:textId="77777777" w:rsidR="00C3648A" w:rsidRPr="00156BF4" w:rsidRDefault="00C3648A" w:rsidP="00C3648A">
      <w:r w:rsidRPr="00156BF4">
        <w:rPr>
          <w:rFonts w:ascii="Apple Color Emoji" w:hAnsi="Apple Color Emoji" w:cs="Apple Color Emoji"/>
        </w:rPr>
        <w:t>📌</w:t>
      </w:r>
      <w:r w:rsidRPr="00156BF4">
        <w:t xml:space="preserve"> Suggested Graphic: A network diagram visualizing how different digital tools are interconnected in modern trafficking operations.</w:t>
      </w:r>
    </w:p>
    <w:p w14:paraId="021D9ABE" w14:textId="77777777" w:rsidR="00C3648A" w:rsidRPr="00156BF4" w:rsidRDefault="00C3648A" w:rsidP="00C3648A">
      <w:r w:rsidRPr="00156BF4">
        <w:t>2. AI &amp; Machine Learning in Victim Identification</w:t>
      </w:r>
    </w:p>
    <w:p w14:paraId="44C62D69" w14:textId="77777777" w:rsidR="00C3648A" w:rsidRPr="00156BF4" w:rsidRDefault="00C3648A" w:rsidP="00C3648A">
      <w:pPr>
        <w:pStyle w:val="ListParagraph"/>
        <w:numPr>
          <w:ilvl w:val="0"/>
          <w:numId w:val="62"/>
        </w:numPr>
      </w:pPr>
      <w:r w:rsidRPr="00156BF4">
        <w:t>AI-driven facial recognition, predictive analytics, and text analysis are widely acknowledged as effective in identifying trafficking cases (Bouchard et al., 2018).</w:t>
      </w:r>
    </w:p>
    <w:p w14:paraId="01C8EC71" w14:textId="77777777" w:rsidR="00C3648A" w:rsidRPr="00156BF4" w:rsidRDefault="00C3648A" w:rsidP="00C3648A">
      <w:pPr>
        <w:pStyle w:val="ListParagraph"/>
        <w:numPr>
          <w:ilvl w:val="0"/>
          <w:numId w:val="62"/>
        </w:numPr>
      </w:pPr>
      <w:r w:rsidRPr="00156BF4">
        <w:t>Automated detection of trafficking ads on job websites has shown promise in identifying high-risk employment postings (</w:t>
      </w:r>
      <w:proofErr w:type="spellStart"/>
      <w:r w:rsidRPr="00156BF4">
        <w:t>Volodko</w:t>
      </w:r>
      <w:proofErr w:type="spellEnd"/>
      <w:r w:rsidRPr="00156BF4">
        <w:t xml:space="preserve"> et al., 2023).</w:t>
      </w:r>
    </w:p>
    <w:p w14:paraId="1423669F" w14:textId="77777777" w:rsidR="00C3648A" w:rsidRPr="00156BF4" w:rsidRDefault="00C3648A" w:rsidP="00C3648A">
      <w:pPr>
        <w:pStyle w:val="ListParagraph"/>
        <w:numPr>
          <w:ilvl w:val="0"/>
          <w:numId w:val="62"/>
        </w:numPr>
      </w:pPr>
      <w:r w:rsidRPr="00156BF4">
        <w:t xml:space="preserve">AI tools like </w:t>
      </w:r>
      <w:proofErr w:type="spellStart"/>
      <w:r w:rsidRPr="00156BF4">
        <w:t>ASReview</w:t>
      </w:r>
      <w:proofErr w:type="spellEnd"/>
      <w:r w:rsidRPr="00156BF4">
        <w:t xml:space="preserve"> Lab (used in this study) demonstrate that automated screening can significantly accelerate trafficking research.</w:t>
      </w:r>
    </w:p>
    <w:p w14:paraId="2D24A4C0" w14:textId="77777777" w:rsidR="00C3648A" w:rsidRPr="00156BF4" w:rsidRDefault="00C3648A" w:rsidP="00C3648A">
      <w:r w:rsidRPr="00156BF4">
        <w:lastRenderedPageBreak/>
        <w:t>3. The Role of Cryptocurrencies in Trafficking Transactions</w:t>
      </w:r>
    </w:p>
    <w:p w14:paraId="71D13310" w14:textId="77777777" w:rsidR="00C3648A" w:rsidRPr="00156BF4" w:rsidRDefault="00C3648A" w:rsidP="00C3648A">
      <w:pPr>
        <w:pStyle w:val="ListParagraph"/>
        <w:numPr>
          <w:ilvl w:val="0"/>
          <w:numId w:val="63"/>
        </w:numPr>
      </w:pPr>
      <w:r w:rsidRPr="00156BF4">
        <w:t>There is broad agreement that cryptocurrencies facilitate trafficking transactions due to anonymity and decentralized financial systems (</w:t>
      </w:r>
      <w:proofErr w:type="spellStart"/>
      <w:r w:rsidRPr="00156BF4">
        <w:t>Banwell</w:t>
      </w:r>
      <w:proofErr w:type="spellEnd"/>
      <w:r w:rsidRPr="00156BF4">
        <w:t>, 2021).</w:t>
      </w:r>
    </w:p>
    <w:p w14:paraId="01A0DA70" w14:textId="77777777" w:rsidR="00C3648A" w:rsidRPr="00156BF4" w:rsidRDefault="00C3648A" w:rsidP="00C3648A">
      <w:pPr>
        <w:pStyle w:val="ListParagraph"/>
        <w:numPr>
          <w:ilvl w:val="0"/>
          <w:numId w:val="63"/>
        </w:numPr>
      </w:pPr>
      <w:r w:rsidRPr="00156BF4">
        <w:t>However, scholars acknowledge that blockchain technology also provides solutions for victim identification and financial tracking (UNODC, 2023).</w:t>
      </w:r>
    </w:p>
    <w:p w14:paraId="12E8A447" w14:textId="77777777" w:rsidR="00C3648A" w:rsidRPr="00156BF4" w:rsidRDefault="00C3648A" w:rsidP="00C3648A">
      <w:r w:rsidRPr="00156BF4">
        <w:rPr>
          <w:rFonts w:ascii="Apple Color Emoji" w:hAnsi="Apple Color Emoji" w:cs="Apple Color Emoji"/>
        </w:rPr>
        <w:t>📌</w:t>
      </w:r>
      <w:r w:rsidRPr="00156BF4">
        <w:t xml:space="preserve"> Suggested Table: A comparison table listing the pros and cons of cryptocurrency use in trafficking.</w:t>
      </w:r>
    </w:p>
    <w:p w14:paraId="01F2E402" w14:textId="77777777" w:rsidR="00C3648A" w:rsidRPr="00156BF4" w:rsidRDefault="00C3648A" w:rsidP="00C3648A">
      <w:r w:rsidRPr="00156BF4">
        <w:t> </w:t>
      </w:r>
    </w:p>
    <w:p w14:paraId="5E21BFC8" w14:textId="77777777" w:rsidR="00C3648A" w:rsidRPr="00156BF4" w:rsidRDefault="00C3648A" w:rsidP="00C3648A">
      <w:r w:rsidRPr="00156BF4">
        <w:t>3.3 Areas of Disagreement in Human Trafficking &amp; Technology Research</w:t>
      </w:r>
    </w:p>
    <w:p w14:paraId="4FC753CE" w14:textId="77777777" w:rsidR="00C3648A" w:rsidRPr="00156BF4" w:rsidRDefault="00C3648A" w:rsidP="00C3648A">
      <w:r w:rsidRPr="00156BF4">
        <w:t>While consensus exists in certain areas, significant scholarly disagreements remain regarding:</w:t>
      </w:r>
    </w:p>
    <w:p w14:paraId="2CE6ED77" w14:textId="77777777" w:rsidR="00C3648A" w:rsidRPr="00156BF4" w:rsidRDefault="00C3648A" w:rsidP="00C3648A">
      <w:r w:rsidRPr="00156BF4">
        <w:t>1. The Ethical Dilemma of AI Surveillance</w:t>
      </w:r>
    </w:p>
    <w:p w14:paraId="3230A9BA" w14:textId="77777777" w:rsidR="00C3648A" w:rsidRPr="00156BF4" w:rsidRDefault="00C3648A" w:rsidP="00C3648A">
      <w:pPr>
        <w:pStyle w:val="ListParagraph"/>
        <w:numPr>
          <w:ilvl w:val="0"/>
          <w:numId w:val="64"/>
        </w:numPr>
      </w:pPr>
      <w:r w:rsidRPr="00156BF4">
        <w:t>While AI-driven policing is effective, debates persist over its potential for racial profiling, privacy violations, and algorithmic bias (</w:t>
      </w:r>
      <w:proofErr w:type="spellStart"/>
      <w:r w:rsidRPr="00156BF4">
        <w:t>Cockbain</w:t>
      </w:r>
      <w:proofErr w:type="spellEnd"/>
      <w:r w:rsidRPr="00156BF4">
        <w:t xml:space="preserve"> &amp; Bowers, 2019).</w:t>
      </w:r>
    </w:p>
    <w:p w14:paraId="0FEC0097" w14:textId="77777777" w:rsidR="00C3648A" w:rsidRPr="00156BF4" w:rsidRDefault="00C3648A" w:rsidP="00C3648A">
      <w:pPr>
        <w:pStyle w:val="ListParagraph"/>
        <w:numPr>
          <w:ilvl w:val="0"/>
          <w:numId w:val="64"/>
        </w:numPr>
      </w:pPr>
      <w:r w:rsidRPr="00156BF4">
        <w:t>Some scholars advocate for stronger digital surveillance to combat trafficking, while others warn of government overreach and civil liberties violations.</w:t>
      </w:r>
    </w:p>
    <w:p w14:paraId="6BDF6749" w14:textId="77777777" w:rsidR="00C3648A" w:rsidRPr="00156BF4" w:rsidRDefault="00C3648A" w:rsidP="00C3648A">
      <w:r w:rsidRPr="00156BF4">
        <w:rPr>
          <w:rFonts w:ascii="Apple Color Emoji" w:hAnsi="Apple Color Emoji" w:cs="Apple Color Emoji"/>
        </w:rPr>
        <w:t>📌</w:t>
      </w:r>
      <w:r w:rsidRPr="00156BF4">
        <w:t xml:space="preserve"> Suggested Chart: A bar chart comparing public opinion on AI surveillance for anti-trafficking efforts across different regions.</w:t>
      </w:r>
    </w:p>
    <w:p w14:paraId="748A51D4" w14:textId="77777777" w:rsidR="00C3648A" w:rsidRPr="00156BF4" w:rsidRDefault="00C3648A" w:rsidP="00C3648A">
      <w:r w:rsidRPr="00156BF4">
        <w:t>2. The Effectiveness of Social Media Regulation</w:t>
      </w:r>
    </w:p>
    <w:p w14:paraId="79722B06" w14:textId="77777777" w:rsidR="00C3648A" w:rsidRPr="00156BF4" w:rsidRDefault="00C3648A" w:rsidP="00C3648A">
      <w:pPr>
        <w:pStyle w:val="ListParagraph"/>
        <w:numPr>
          <w:ilvl w:val="0"/>
          <w:numId w:val="65"/>
        </w:numPr>
      </w:pPr>
      <w:r w:rsidRPr="00156BF4">
        <w:t>Some studies argue that social media platforms should be legally required to prevent trafficking recruitment, while others believe that content moderation efforts are inadequate (Europol, 2020).</w:t>
      </w:r>
    </w:p>
    <w:p w14:paraId="2BE96C82" w14:textId="77777777" w:rsidR="00C3648A" w:rsidRPr="00156BF4" w:rsidRDefault="00C3648A" w:rsidP="00C3648A">
      <w:pPr>
        <w:pStyle w:val="ListParagraph"/>
        <w:numPr>
          <w:ilvl w:val="0"/>
          <w:numId w:val="65"/>
        </w:numPr>
      </w:pPr>
      <w:r w:rsidRPr="00156BF4">
        <w:t>The debate centers on whether platforms like Facebook, TikTok, and Twitter should be held accountable for trafficking that occurs through their networks.</w:t>
      </w:r>
    </w:p>
    <w:p w14:paraId="34F47D49" w14:textId="77777777" w:rsidR="00C3648A" w:rsidRPr="00156BF4" w:rsidRDefault="00C3648A" w:rsidP="00C3648A">
      <w:r w:rsidRPr="00156BF4">
        <w:t>3. The Role of Law Enforcement vs. Technology Companies</w:t>
      </w:r>
    </w:p>
    <w:p w14:paraId="22772CFE" w14:textId="77777777" w:rsidR="00C3648A" w:rsidRPr="00156BF4" w:rsidRDefault="00C3648A" w:rsidP="00C3648A">
      <w:pPr>
        <w:pStyle w:val="ListParagraph"/>
        <w:numPr>
          <w:ilvl w:val="0"/>
          <w:numId w:val="66"/>
        </w:numPr>
      </w:pPr>
      <w:r w:rsidRPr="00156BF4">
        <w:t>Some scholars suggest that law enforcement agencies should lead digital interventions, while others believe that technology companies should be responsible for anti-trafficking solutions (Bouchard et al., 2018).</w:t>
      </w:r>
    </w:p>
    <w:p w14:paraId="5105CD16" w14:textId="77777777" w:rsidR="00C3648A" w:rsidRPr="00156BF4" w:rsidRDefault="00C3648A" w:rsidP="00C3648A">
      <w:r w:rsidRPr="00156BF4">
        <w:rPr>
          <w:rFonts w:ascii="Apple Color Emoji" w:hAnsi="Apple Color Emoji" w:cs="Apple Color Emoji"/>
        </w:rPr>
        <w:t>📌</w:t>
      </w:r>
      <w:r w:rsidRPr="00156BF4">
        <w:t xml:space="preserve"> Suggested Graphic: A </w:t>
      </w:r>
      <w:proofErr w:type="spellStart"/>
      <w:r w:rsidRPr="00156BF4">
        <w:t>venn</w:t>
      </w:r>
      <w:proofErr w:type="spellEnd"/>
      <w:r w:rsidRPr="00156BF4">
        <w:t xml:space="preserve"> diagram showing overlapping responsibilities between tech companies and law enforcement in anti-trafficking efforts.</w:t>
      </w:r>
    </w:p>
    <w:p w14:paraId="6699A366" w14:textId="77777777" w:rsidR="00C3648A" w:rsidRPr="00156BF4" w:rsidRDefault="00C3648A" w:rsidP="00C3648A">
      <w:r w:rsidRPr="00156BF4">
        <w:t> </w:t>
      </w:r>
    </w:p>
    <w:p w14:paraId="2F1E7B2A" w14:textId="77777777" w:rsidR="00C3648A" w:rsidRPr="00156BF4" w:rsidRDefault="00C3648A" w:rsidP="00C3648A">
      <w:r w:rsidRPr="00156BF4">
        <w:t>3.4 Regional Comparisons: Africa, Europe, and North America</w:t>
      </w:r>
    </w:p>
    <w:p w14:paraId="3F67BE71" w14:textId="77777777" w:rsidR="00C3648A" w:rsidRPr="00156BF4" w:rsidRDefault="00C3648A" w:rsidP="00C3648A">
      <w:r w:rsidRPr="00156BF4">
        <w:t>This study identifies key differences in how human trafficking and technology use vary across regions.</w:t>
      </w:r>
    </w:p>
    <w:p w14:paraId="0A01DA22" w14:textId="77777777" w:rsidR="00C3648A" w:rsidRPr="00156BF4" w:rsidRDefault="00C3648A" w:rsidP="00C3648A">
      <w:r w:rsidRPr="00156BF4">
        <w:t>Table 2: Regional Comparison of Human Trafficking &amp; Technology Use</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3"/>
        <w:gridCol w:w="2659"/>
        <w:gridCol w:w="2657"/>
        <w:gridCol w:w="2707"/>
      </w:tblGrid>
      <w:tr w:rsidR="00C3648A" w:rsidRPr="00156BF4" w14:paraId="63E0E1CA" w14:textId="77777777" w:rsidTr="00B61F34">
        <w:tc>
          <w:tcPr>
            <w:tcW w:w="0" w:type="auto"/>
          </w:tcPr>
          <w:p w14:paraId="0419FF1B" w14:textId="77777777" w:rsidR="00C3648A" w:rsidRPr="00156BF4" w:rsidRDefault="00C3648A" w:rsidP="00B61F34">
            <w:r w:rsidRPr="00156BF4">
              <w:t>Region</w:t>
            </w:r>
          </w:p>
        </w:tc>
        <w:tc>
          <w:tcPr>
            <w:tcW w:w="0" w:type="auto"/>
          </w:tcPr>
          <w:p w14:paraId="745C5D7C" w14:textId="77777777" w:rsidR="00C3648A" w:rsidRPr="00156BF4" w:rsidRDefault="00C3648A" w:rsidP="00B61F34">
            <w:r w:rsidRPr="00156BF4">
              <w:t>Common Trafficking Methods</w:t>
            </w:r>
          </w:p>
        </w:tc>
        <w:tc>
          <w:tcPr>
            <w:tcW w:w="0" w:type="auto"/>
          </w:tcPr>
          <w:p w14:paraId="167B6479" w14:textId="77777777" w:rsidR="00C3648A" w:rsidRPr="00156BF4" w:rsidRDefault="00C3648A" w:rsidP="00B61F34">
            <w:r w:rsidRPr="00156BF4">
              <w:t>Technological Trends</w:t>
            </w:r>
          </w:p>
        </w:tc>
        <w:tc>
          <w:tcPr>
            <w:tcW w:w="0" w:type="auto"/>
          </w:tcPr>
          <w:p w14:paraId="16CA2457" w14:textId="77777777" w:rsidR="00C3648A" w:rsidRPr="00156BF4" w:rsidRDefault="00C3648A" w:rsidP="00B61F34">
            <w:r w:rsidRPr="00156BF4">
              <w:t>Challenges</w:t>
            </w:r>
          </w:p>
        </w:tc>
      </w:tr>
      <w:tr w:rsidR="00C3648A" w:rsidRPr="00156BF4" w14:paraId="70633994" w14:textId="77777777" w:rsidTr="00B61F34">
        <w:tc>
          <w:tcPr>
            <w:tcW w:w="0" w:type="auto"/>
          </w:tcPr>
          <w:p w14:paraId="4542E776" w14:textId="77777777" w:rsidR="00C3648A" w:rsidRPr="00156BF4" w:rsidRDefault="00C3648A" w:rsidP="00B61F34">
            <w:r w:rsidRPr="00156BF4">
              <w:t>Africa</w:t>
            </w:r>
          </w:p>
        </w:tc>
        <w:tc>
          <w:tcPr>
            <w:tcW w:w="0" w:type="auto"/>
          </w:tcPr>
          <w:p w14:paraId="32B674FB" w14:textId="77777777" w:rsidR="00C3648A" w:rsidRPr="00156BF4" w:rsidRDefault="00C3648A" w:rsidP="00B61F34">
            <w:r w:rsidRPr="00156BF4">
              <w:t>Mobile-based recruitment, informal labor markets</w:t>
            </w:r>
          </w:p>
        </w:tc>
        <w:tc>
          <w:tcPr>
            <w:tcW w:w="0" w:type="auto"/>
          </w:tcPr>
          <w:p w14:paraId="1CB2963B" w14:textId="77777777" w:rsidR="00C3648A" w:rsidRPr="00156BF4" w:rsidRDefault="00C3648A" w:rsidP="00B61F34">
            <w:r w:rsidRPr="00156BF4">
              <w:t>Limited AI use, reliance on mobile banking</w:t>
            </w:r>
          </w:p>
        </w:tc>
        <w:tc>
          <w:tcPr>
            <w:tcW w:w="0" w:type="auto"/>
          </w:tcPr>
          <w:p w14:paraId="0A3A0F22" w14:textId="77777777" w:rsidR="00C3648A" w:rsidRPr="00156BF4" w:rsidRDefault="00C3648A" w:rsidP="00B61F34">
            <w:r w:rsidRPr="00156BF4">
              <w:t>Weak digital regulations, lack of AI infrastructure</w:t>
            </w:r>
          </w:p>
        </w:tc>
      </w:tr>
      <w:tr w:rsidR="00C3648A" w:rsidRPr="00156BF4" w14:paraId="078283D3" w14:textId="77777777" w:rsidTr="00B61F34">
        <w:tc>
          <w:tcPr>
            <w:tcW w:w="0" w:type="auto"/>
          </w:tcPr>
          <w:p w14:paraId="29A4E5BE" w14:textId="77777777" w:rsidR="00C3648A" w:rsidRPr="00156BF4" w:rsidRDefault="00C3648A" w:rsidP="00B61F34">
            <w:r w:rsidRPr="00156BF4">
              <w:t>Europe</w:t>
            </w:r>
          </w:p>
        </w:tc>
        <w:tc>
          <w:tcPr>
            <w:tcW w:w="0" w:type="auto"/>
          </w:tcPr>
          <w:p w14:paraId="360E70FB" w14:textId="77777777" w:rsidR="00C3648A" w:rsidRPr="00156BF4" w:rsidRDefault="00C3648A" w:rsidP="00B61F34">
            <w:r w:rsidRPr="00156BF4">
              <w:t>Cross-border trafficking, online escort services</w:t>
            </w:r>
          </w:p>
        </w:tc>
        <w:tc>
          <w:tcPr>
            <w:tcW w:w="0" w:type="auto"/>
          </w:tcPr>
          <w:p w14:paraId="6311278C" w14:textId="77777777" w:rsidR="00C3648A" w:rsidRPr="00156BF4" w:rsidRDefault="00C3648A" w:rsidP="00B61F34">
            <w:r w:rsidRPr="00156BF4">
              <w:t>AI-powered detection, digital forensics</w:t>
            </w:r>
          </w:p>
        </w:tc>
        <w:tc>
          <w:tcPr>
            <w:tcW w:w="0" w:type="auto"/>
          </w:tcPr>
          <w:p w14:paraId="242701F3" w14:textId="77777777" w:rsidR="00C3648A" w:rsidRPr="00156BF4" w:rsidRDefault="00C3648A" w:rsidP="00B61F34">
            <w:r w:rsidRPr="00156BF4">
              <w:t>Privacy laws restricting digital surveillance</w:t>
            </w:r>
          </w:p>
        </w:tc>
      </w:tr>
      <w:tr w:rsidR="00C3648A" w:rsidRPr="00156BF4" w14:paraId="4BD0F55C" w14:textId="77777777" w:rsidTr="00B61F34">
        <w:tc>
          <w:tcPr>
            <w:tcW w:w="0" w:type="auto"/>
          </w:tcPr>
          <w:p w14:paraId="3507E023" w14:textId="77777777" w:rsidR="00C3648A" w:rsidRPr="00156BF4" w:rsidRDefault="00C3648A" w:rsidP="00B61F34">
            <w:r w:rsidRPr="00156BF4">
              <w:t>North America</w:t>
            </w:r>
          </w:p>
        </w:tc>
        <w:tc>
          <w:tcPr>
            <w:tcW w:w="0" w:type="auto"/>
          </w:tcPr>
          <w:p w14:paraId="0A2E782F" w14:textId="77777777" w:rsidR="00C3648A" w:rsidRPr="00156BF4" w:rsidRDefault="00C3648A" w:rsidP="00B61F34">
            <w:r w:rsidRPr="00156BF4">
              <w:t>Dark web, social media exploitation</w:t>
            </w:r>
          </w:p>
        </w:tc>
        <w:tc>
          <w:tcPr>
            <w:tcW w:w="0" w:type="auto"/>
          </w:tcPr>
          <w:p w14:paraId="33C551E8" w14:textId="77777777" w:rsidR="00C3648A" w:rsidRPr="00156BF4" w:rsidRDefault="00C3648A" w:rsidP="00B61F34">
            <w:r w:rsidRPr="00156BF4">
              <w:t>AI-driven law enforcement, blockchain tracking</w:t>
            </w:r>
          </w:p>
        </w:tc>
        <w:tc>
          <w:tcPr>
            <w:tcW w:w="0" w:type="auto"/>
          </w:tcPr>
          <w:p w14:paraId="33E3F8EA" w14:textId="77777777" w:rsidR="00C3648A" w:rsidRPr="00156BF4" w:rsidRDefault="00C3648A" w:rsidP="00B61F34">
            <w:r w:rsidRPr="00156BF4">
              <w:t>Ethical concerns over AI policing</w:t>
            </w:r>
          </w:p>
        </w:tc>
      </w:tr>
    </w:tbl>
    <w:p w14:paraId="2A61A7C9" w14:textId="77777777" w:rsidR="00C3648A" w:rsidRPr="00156BF4" w:rsidRDefault="00C3648A" w:rsidP="00C3648A"/>
    <w:p w14:paraId="7F6E89EE" w14:textId="77777777" w:rsidR="00C3648A" w:rsidRPr="00156BF4" w:rsidRDefault="00C3648A" w:rsidP="00C3648A">
      <w:r w:rsidRPr="00156BF4">
        <w:t>Key Observations:</w:t>
      </w:r>
    </w:p>
    <w:p w14:paraId="4EAE6D57" w14:textId="77777777" w:rsidR="00C3648A" w:rsidRPr="00156BF4" w:rsidRDefault="00C3648A" w:rsidP="00C3648A">
      <w:pPr>
        <w:pStyle w:val="ListParagraph"/>
        <w:numPr>
          <w:ilvl w:val="0"/>
          <w:numId w:val="67"/>
        </w:numPr>
      </w:pPr>
      <w:r w:rsidRPr="00156BF4">
        <w:t>Africa relies more on mobile recruitment and informal economies, with limited AI-based intervention due to weaker technological infrastructure.</w:t>
      </w:r>
    </w:p>
    <w:p w14:paraId="14A58271" w14:textId="77777777" w:rsidR="00C3648A" w:rsidRPr="00156BF4" w:rsidRDefault="00C3648A" w:rsidP="00C3648A">
      <w:pPr>
        <w:pStyle w:val="ListParagraph"/>
        <w:numPr>
          <w:ilvl w:val="0"/>
          <w:numId w:val="67"/>
        </w:numPr>
      </w:pPr>
      <w:r w:rsidRPr="00156BF4">
        <w:t>Europe has advanced digital policing mechanisms, but strict privacy laws limit AI surveillance.</w:t>
      </w:r>
    </w:p>
    <w:p w14:paraId="2C89E8BE" w14:textId="77777777" w:rsidR="00C3648A" w:rsidRPr="00156BF4" w:rsidRDefault="00C3648A" w:rsidP="00C3648A">
      <w:pPr>
        <w:pStyle w:val="ListParagraph"/>
        <w:numPr>
          <w:ilvl w:val="0"/>
          <w:numId w:val="67"/>
        </w:numPr>
      </w:pPr>
      <w:r w:rsidRPr="00156BF4">
        <w:t xml:space="preserve">North America has high-tech law enforcement </w:t>
      </w:r>
      <w:proofErr w:type="gramStart"/>
      <w:r w:rsidRPr="00156BF4">
        <w:t>tools, but</w:t>
      </w:r>
      <w:proofErr w:type="gramEnd"/>
      <w:r w:rsidRPr="00156BF4">
        <w:t xml:space="preserve"> concerns about digital ethics and civil liberties remain strong.</w:t>
      </w:r>
    </w:p>
    <w:p w14:paraId="41B283A3" w14:textId="77777777" w:rsidR="00C3648A" w:rsidRPr="00156BF4" w:rsidRDefault="00C3648A" w:rsidP="00C3648A">
      <w:r w:rsidRPr="00156BF4">
        <w:rPr>
          <w:rFonts w:ascii="Apple Color Emoji" w:hAnsi="Apple Color Emoji" w:cs="Apple Color Emoji"/>
        </w:rPr>
        <w:t>📌</w:t>
      </w:r>
      <w:r w:rsidRPr="00156BF4">
        <w:t xml:space="preserve"> Suggested Figure: A heatmap visualization showing the density of trafficking-related digital activities by region.</w:t>
      </w:r>
    </w:p>
    <w:p w14:paraId="7870CA0B" w14:textId="77777777" w:rsidR="00C3648A" w:rsidRPr="00156BF4" w:rsidRDefault="00C3648A" w:rsidP="00C3648A">
      <w:r w:rsidRPr="00156BF4">
        <w:t> </w:t>
      </w:r>
    </w:p>
    <w:p w14:paraId="1A04134A" w14:textId="77777777" w:rsidR="00C3648A" w:rsidRPr="00156BF4" w:rsidRDefault="00C3648A" w:rsidP="00C3648A">
      <w:r w:rsidRPr="00156BF4">
        <w:t>3.5 Emerging Research Themes &amp; Future Directions</w:t>
      </w:r>
    </w:p>
    <w:p w14:paraId="2964CB23" w14:textId="77777777" w:rsidR="00C3648A" w:rsidRPr="00156BF4" w:rsidRDefault="00C3648A" w:rsidP="00C3648A">
      <w:r w:rsidRPr="00156BF4">
        <w:t>Recent studies introduce new areas of research that could shape future discussions:</w:t>
      </w:r>
    </w:p>
    <w:p w14:paraId="1AD1BB9C" w14:textId="77777777" w:rsidR="00C3648A" w:rsidRPr="00156BF4" w:rsidRDefault="00C3648A" w:rsidP="00C3648A">
      <w:r w:rsidRPr="00156BF4">
        <w:t>1. Blockchain for Victim Identification &amp; Secure Data Storage</w:t>
      </w:r>
    </w:p>
    <w:p w14:paraId="7B17047E" w14:textId="77777777" w:rsidR="00C3648A" w:rsidRPr="00156BF4" w:rsidRDefault="00C3648A" w:rsidP="00C3648A">
      <w:pPr>
        <w:pStyle w:val="ListParagraph"/>
        <w:numPr>
          <w:ilvl w:val="0"/>
          <w:numId w:val="68"/>
        </w:numPr>
      </w:pPr>
      <w:r w:rsidRPr="00156BF4">
        <w:t>Scholars are exploring blockchain-based identity verification to help trafficking survivors securely access legal support and aid (</w:t>
      </w:r>
      <w:proofErr w:type="spellStart"/>
      <w:r w:rsidRPr="00156BF4">
        <w:t>Banwell</w:t>
      </w:r>
      <w:proofErr w:type="spellEnd"/>
      <w:r w:rsidRPr="00156BF4">
        <w:t>, 2021).</w:t>
      </w:r>
    </w:p>
    <w:p w14:paraId="3D145826" w14:textId="77777777" w:rsidR="00C3648A" w:rsidRPr="00156BF4" w:rsidRDefault="00C3648A" w:rsidP="00C3648A">
      <w:r w:rsidRPr="00156BF4">
        <w:t>2. AI-Powered Risk Assessment Models</w:t>
      </w:r>
    </w:p>
    <w:p w14:paraId="508685BE" w14:textId="77777777" w:rsidR="00C3648A" w:rsidRPr="00156BF4" w:rsidRDefault="00C3648A" w:rsidP="00C3648A">
      <w:pPr>
        <w:pStyle w:val="ListParagraph"/>
        <w:numPr>
          <w:ilvl w:val="0"/>
          <w:numId w:val="69"/>
        </w:numPr>
      </w:pPr>
      <w:r w:rsidRPr="00156BF4">
        <w:t>Advanced machine learning models are now being tested to predict trafficking hotspots based on online activity patterns.</w:t>
      </w:r>
    </w:p>
    <w:p w14:paraId="53C59EFE" w14:textId="77777777" w:rsidR="00C3648A" w:rsidRPr="00156BF4" w:rsidRDefault="00C3648A" w:rsidP="00C3648A">
      <w:r w:rsidRPr="00156BF4">
        <w:t>3. Regulation of Encrypted Communication</w:t>
      </w:r>
    </w:p>
    <w:p w14:paraId="5F714F5D" w14:textId="77777777" w:rsidR="00C3648A" w:rsidRPr="00156BF4" w:rsidRDefault="00C3648A" w:rsidP="00C3648A">
      <w:pPr>
        <w:pStyle w:val="ListParagraph"/>
        <w:numPr>
          <w:ilvl w:val="0"/>
          <w:numId w:val="70"/>
        </w:numPr>
      </w:pPr>
      <w:r w:rsidRPr="00156BF4">
        <w:t>With the rise of encrypted messaging apps (Signal, WhatsApp, Telegram), future research is needed to balance privacy with security.</w:t>
      </w:r>
    </w:p>
    <w:p w14:paraId="18FE7B81" w14:textId="77777777" w:rsidR="00C3648A" w:rsidRPr="00156BF4" w:rsidRDefault="00C3648A" w:rsidP="00C3648A">
      <w:r w:rsidRPr="00156BF4">
        <w:rPr>
          <w:rFonts w:ascii="Apple Color Emoji" w:hAnsi="Apple Color Emoji" w:cs="Apple Color Emoji"/>
        </w:rPr>
        <w:lastRenderedPageBreak/>
        <w:t>📌</w:t>
      </w:r>
      <w:r w:rsidRPr="00156BF4">
        <w:t xml:space="preserve"> Suggested Table: Future Research Opportunities in Human Trafficking &amp; Technology</w:t>
      </w:r>
    </w:p>
    <w:p w14:paraId="75D4B9BC" w14:textId="77777777" w:rsidR="00C3648A" w:rsidRPr="00156BF4" w:rsidRDefault="00C3648A" w:rsidP="00C3648A">
      <w:r w:rsidRPr="00156BF4">
        <w:t> </w:t>
      </w:r>
    </w:p>
    <w:p w14:paraId="7CE65223" w14:textId="77777777" w:rsidR="00C3648A" w:rsidRPr="00156BF4" w:rsidRDefault="00C3648A" w:rsidP="00C3648A"/>
    <w:p w14:paraId="2AE9F7D6" w14:textId="77777777" w:rsidR="00C3648A" w:rsidRPr="00156BF4" w:rsidRDefault="00C3648A" w:rsidP="00C3648A">
      <w:r w:rsidRPr="00156BF4">
        <w:br/>
        <w:t> </w:t>
      </w:r>
    </w:p>
    <w:p w14:paraId="6CD58E9A" w14:textId="77777777" w:rsidR="00C3648A" w:rsidRPr="00156BF4" w:rsidRDefault="00C3648A" w:rsidP="00C3648A">
      <w:r w:rsidRPr="00156BF4">
        <w:t> </w:t>
      </w:r>
    </w:p>
    <w:p w14:paraId="57CC9D2F" w14:textId="77777777" w:rsidR="00C3648A" w:rsidRPr="00156BF4" w:rsidRDefault="00C3648A" w:rsidP="00C3648A"/>
    <w:p w14:paraId="5FB6FC00" w14:textId="77777777" w:rsidR="00C3648A" w:rsidRPr="00D7586A" w:rsidRDefault="00C3648A" w:rsidP="00C3648A">
      <w:pPr>
        <w:rPr>
          <w:b/>
          <w:bCs/>
        </w:rPr>
      </w:pPr>
      <w:r w:rsidRPr="00156BF4">
        <w:br/>
      </w:r>
      <w:r w:rsidRPr="00D7586A">
        <w:rPr>
          <w:b/>
          <w:bCs/>
        </w:rPr>
        <w:t>4.1 Theoretical Contributions</w:t>
      </w:r>
    </w:p>
    <w:p w14:paraId="09EE635F" w14:textId="77777777" w:rsidR="00C3648A" w:rsidRPr="00156BF4" w:rsidRDefault="00C3648A" w:rsidP="00C3648A">
      <w:r w:rsidRPr="00156BF4">
        <w:t>This study contributes to the growing body of research on digital criminology and human trafficking by synthesizing 15 years of scholarly discourse. It builds on routine activity theory (Cohen &amp; Felson, 1979) by demonstrating how online platforms provide increased opportunities for traffickers to exploit victims. Additionally, findings align with strain theory (Agnew, 1992), as traffickers leverage digital tools in response to economic and structural pressures.</w:t>
      </w:r>
    </w:p>
    <w:p w14:paraId="1966DF0C" w14:textId="77777777" w:rsidR="00C3648A" w:rsidRPr="00156BF4" w:rsidRDefault="00C3648A" w:rsidP="00C3648A">
      <w:r w:rsidRPr="00156BF4">
        <w:rPr>
          <w:rFonts w:ascii="Apple Color Emoji" w:hAnsi="Apple Color Emoji" w:cs="Apple Color Emoji"/>
        </w:rPr>
        <w:t>📌</w:t>
      </w:r>
      <w:r w:rsidRPr="00156BF4">
        <w:t xml:space="preserve"> Suggested Table:</w:t>
      </w:r>
      <w:r w:rsidRPr="00156BF4">
        <w:br/>
        <w:t>A comparative table listing how different criminological theories apply to the digital transformation of trafficking networks.</w:t>
      </w:r>
    </w:p>
    <w:p w14:paraId="1A87974B" w14:textId="77777777" w:rsidR="00C3648A" w:rsidRPr="00156BF4" w:rsidRDefault="00C3648A" w:rsidP="00C3648A">
      <w:r w:rsidRPr="00156BF4">
        <w:t>Key Theoretical Advancements Identified in This Study:</w:t>
      </w:r>
    </w:p>
    <w:p w14:paraId="5EC3DA1B" w14:textId="77777777" w:rsidR="00C3648A" w:rsidRPr="00156BF4" w:rsidRDefault="00C3648A" w:rsidP="00C3648A">
      <w:pPr>
        <w:pStyle w:val="ListParagraph"/>
        <w:numPr>
          <w:ilvl w:val="0"/>
          <w:numId w:val="71"/>
        </w:numPr>
      </w:pPr>
      <w:r w:rsidRPr="00156BF4">
        <w:t>Expansion of Digital Crime Theories: Traditional offline crime models are insufficient to capture the dynamics of digital human trafficking.</w:t>
      </w:r>
    </w:p>
    <w:p w14:paraId="1A93310D" w14:textId="77777777" w:rsidR="00C3648A" w:rsidRPr="00156BF4" w:rsidRDefault="00C3648A" w:rsidP="00C3648A">
      <w:pPr>
        <w:pStyle w:val="ListParagraph"/>
        <w:numPr>
          <w:ilvl w:val="0"/>
          <w:numId w:val="71"/>
        </w:numPr>
      </w:pPr>
      <w:r w:rsidRPr="00156BF4">
        <w:t>Technology as a Double-Edged Sword: Advances in AI, blockchain, and social media regulation offer both solutions and risks in trafficking prevention.</w:t>
      </w:r>
    </w:p>
    <w:p w14:paraId="1BCD8123" w14:textId="77777777" w:rsidR="00C3648A" w:rsidRPr="00156BF4" w:rsidRDefault="00C3648A" w:rsidP="00C3648A">
      <w:pPr>
        <w:pStyle w:val="ListParagraph"/>
        <w:numPr>
          <w:ilvl w:val="0"/>
          <w:numId w:val="71"/>
        </w:numPr>
      </w:pPr>
      <w:r w:rsidRPr="00156BF4">
        <w:t>Interdisciplinary Approach: The study highlights the need for collaboration between criminologists, data scientists, policymakers, and law enforcement to tackle trafficking more effectively.</w:t>
      </w:r>
    </w:p>
    <w:p w14:paraId="35DFE525" w14:textId="77777777" w:rsidR="00C3648A" w:rsidRPr="00156BF4" w:rsidRDefault="00C3648A" w:rsidP="00C3648A">
      <w:r w:rsidRPr="00156BF4">
        <w:t> </w:t>
      </w:r>
    </w:p>
    <w:p w14:paraId="69669694" w14:textId="77777777" w:rsidR="00C3648A" w:rsidRPr="00156BF4" w:rsidRDefault="00C3648A" w:rsidP="00C3648A">
      <w:r w:rsidRPr="00156BF4">
        <w:t>4.2 Practical &amp; Policy Implications</w:t>
      </w:r>
    </w:p>
    <w:p w14:paraId="1FAB9950" w14:textId="77777777" w:rsidR="00C3648A" w:rsidRPr="00156BF4" w:rsidRDefault="00C3648A" w:rsidP="00C3648A">
      <w:r w:rsidRPr="00156BF4">
        <w:t>Findings from this study have major implications for policymakers, law enforcement, NGOs, and technology companies working to combat human trafficking.</w:t>
      </w:r>
    </w:p>
    <w:p w14:paraId="15255AF8" w14:textId="77777777" w:rsidR="00C3648A" w:rsidRPr="00156BF4" w:rsidRDefault="00C3648A" w:rsidP="00C3648A">
      <w:r w:rsidRPr="00156BF4">
        <w:t>1. Strengthening AI-Powered Trafficking Detection</w:t>
      </w:r>
    </w:p>
    <w:p w14:paraId="551FABD1" w14:textId="77777777" w:rsidR="00C3648A" w:rsidRPr="00156BF4" w:rsidRDefault="00C3648A" w:rsidP="00C3648A">
      <w:r w:rsidRPr="00156BF4">
        <w:t>AI tools, including predictive analytics, automated ad screening, and image recognition software, have shown significant promise in identifying and preventing trafficking activities. However, regulatory agencies must establish clear ethical guidelines to avoid algorithmic bias.</w:t>
      </w:r>
    </w:p>
    <w:p w14:paraId="3B0F54F5" w14:textId="77777777" w:rsidR="00C3648A" w:rsidRPr="00156BF4" w:rsidRDefault="00C3648A" w:rsidP="00C3648A">
      <w:r w:rsidRPr="00156BF4">
        <w:rPr>
          <w:rFonts w:ascii="Apple Color Emoji" w:hAnsi="Apple Color Emoji" w:cs="Apple Color Emoji"/>
        </w:rPr>
        <w:t>📌</w:t>
      </w:r>
      <w:r w:rsidRPr="00156BF4">
        <w:t xml:space="preserve"> Suggested Chart:</w:t>
      </w:r>
      <w:r w:rsidRPr="00156BF4">
        <w:br/>
        <w:t>A bar graph comparing the accuracy rates of AI-assisted detection tools across different platforms (e.g., social media, job websites, online classifieds).</w:t>
      </w:r>
    </w:p>
    <w:p w14:paraId="563B0149" w14:textId="77777777" w:rsidR="00C3648A" w:rsidRPr="00156BF4" w:rsidRDefault="00C3648A" w:rsidP="00C3648A">
      <w:r w:rsidRPr="00156BF4">
        <w:t>2. Ethical Regulation of Social Media Platforms</w:t>
      </w:r>
    </w:p>
    <w:p w14:paraId="30AD35E5" w14:textId="77777777" w:rsidR="00C3648A" w:rsidRPr="00156BF4" w:rsidRDefault="00C3648A" w:rsidP="00C3648A">
      <w:r w:rsidRPr="00156BF4">
        <w:t>Social media platforms play a central role in trafficking recruitment, yet policies remain inconsistent across regions.</w:t>
      </w:r>
    </w:p>
    <w:p w14:paraId="7FF96D00" w14:textId="77777777" w:rsidR="00C3648A" w:rsidRPr="00156BF4" w:rsidRDefault="00C3648A" w:rsidP="00C3648A">
      <w:pPr>
        <w:pStyle w:val="ListParagraph"/>
        <w:numPr>
          <w:ilvl w:val="0"/>
          <w:numId w:val="72"/>
        </w:numPr>
      </w:pPr>
      <w:r w:rsidRPr="00156BF4">
        <w:t>North America: Stricter content moderation laws (e.g., FOSTA-SESTA in the U.S.) aim to prevent online sex trafficking.</w:t>
      </w:r>
    </w:p>
    <w:p w14:paraId="1ED79EE6" w14:textId="77777777" w:rsidR="00C3648A" w:rsidRPr="00156BF4" w:rsidRDefault="00C3648A" w:rsidP="00C3648A">
      <w:pPr>
        <w:pStyle w:val="ListParagraph"/>
        <w:numPr>
          <w:ilvl w:val="0"/>
          <w:numId w:val="72"/>
        </w:numPr>
      </w:pPr>
      <w:r w:rsidRPr="00156BF4">
        <w:t>Europe: The EU’s Digital Services Act (2023) mandates platform accountability but raises concerns over privacy rights.</w:t>
      </w:r>
    </w:p>
    <w:p w14:paraId="50F7A7CF" w14:textId="77777777" w:rsidR="00C3648A" w:rsidRPr="00156BF4" w:rsidRDefault="00C3648A" w:rsidP="00C3648A">
      <w:pPr>
        <w:pStyle w:val="ListParagraph"/>
        <w:numPr>
          <w:ilvl w:val="0"/>
          <w:numId w:val="72"/>
        </w:numPr>
      </w:pPr>
      <w:r w:rsidRPr="00156BF4">
        <w:t>Africa: Limited digital governance allows traffickers to exploit social media with minimal oversight.</w:t>
      </w:r>
    </w:p>
    <w:p w14:paraId="47ED8A43" w14:textId="77777777" w:rsidR="00C3648A" w:rsidRPr="00156BF4" w:rsidRDefault="00C3648A" w:rsidP="00C3648A">
      <w:r w:rsidRPr="00156BF4">
        <w:rPr>
          <w:rFonts w:ascii="Apple Color Emoji" w:hAnsi="Apple Color Emoji" w:cs="Apple Color Emoji"/>
        </w:rPr>
        <w:t>📌</w:t>
      </w:r>
      <w:r w:rsidRPr="00156BF4">
        <w:t xml:space="preserve"> Suggested Graphic:</w:t>
      </w:r>
      <w:r w:rsidRPr="00156BF4">
        <w:br/>
        <w:t>A policy comparison diagram illustrating how different countries regulate social media in anti-trafficking efforts.</w:t>
      </w:r>
    </w:p>
    <w:p w14:paraId="7EDE12EA" w14:textId="77777777" w:rsidR="00C3648A" w:rsidRPr="00156BF4" w:rsidRDefault="00C3648A" w:rsidP="00C3648A">
      <w:r w:rsidRPr="00156BF4">
        <w:t>3. The Role of Blockchain in Victim Protection</w:t>
      </w:r>
    </w:p>
    <w:p w14:paraId="28888E66" w14:textId="77777777" w:rsidR="00C3648A" w:rsidRPr="00156BF4" w:rsidRDefault="00C3648A" w:rsidP="00C3648A">
      <w:r w:rsidRPr="00156BF4">
        <w:t>Findings support emerging discussions on blockchain-based identity verification systems to protect victims. Blockchain could allow secure record-keeping that prevents identity fraud and revictimization.</w:t>
      </w:r>
    </w:p>
    <w:p w14:paraId="19CBAE68" w14:textId="77777777" w:rsidR="00C3648A" w:rsidRPr="00156BF4" w:rsidRDefault="00C3648A" w:rsidP="00C3648A">
      <w:r w:rsidRPr="00156BF4">
        <w:t>4. Bridging the Digital Divide in Anti-Trafficking Efforts</w:t>
      </w:r>
    </w:p>
    <w:p w14:paraId="35EE8CF8" w14:textId="77777777" w:rsidR="00C3648A" w:rsidRPr="00156BF4" w:rsidRDefault="00C3648A" w:rsidP="00C3648A">
      <w:pPr>
        <w:pStyle w:val="ListParagraph"/>
        <w:numPr>
          <w:ilvl w:val="0"/>
          <w:numId w:val="73"/>
        </w:numPr>
      </w:pPr>
      <w:r w:rsidRPr="00156BF4">
        <w:t>Europe &amp; North America: Benefit from high-tech policing and AI-driven risk assessment models.</w:t>
      </w:r>
    </w:p>
    <w:p w14:paraId="1BA2E0FC" w14:textId="77777777" w:rsidR="00C3648A" w:rsidRPr="00156BF4" w:rsidRDefault="00C3648A" w:rsidP="00C3648A">
      <w:pPr>
        <w:pStyle w:val="ListParagraph"/>
        <w:numPr>
          <w:ilvl w:val="0"/>
          <w:numId w:val="73"/>
        </w:numPr>
      </w:pPr>
      <w:r w:rsidRPr="00156BF4">
        <w:t>Africa: Lacks AI-driven interventions, highlighting the need for investment in digital infrastructure.</w:t>
      </w:r>
    </w:p>
    <w:p w14:paraId="529DE3AF" w14:textId="77777777" w:rsidR="00C3648A" w:rsidRPr="00156BF4" w:rsidRDefault="00C3648A" w:rsidP="00C3648A">
      <w:pPr>
        <w:pStyle w:val="ListParagraph"/>
        <w:numPr>
          <w:ilvl w:val="0"/>
          <w:numId w:val="73"/>
        </w:numPr>
      </w:pPr>
      <w:r w:rsidRPr="00156BF4">
        <w:t>Implication: International collaborations should focus on capacity-building programs to ensure low-resource regions can leverage technology in trafficking prevention.</w:t>
      </w:r>
    </w:p>
    <w:p w14:paraId="0E349D00" w14:textId="77777777" w:rsidR="00C3648A" w:rsidRPr="00156BF4" w:rsidRDefault="00C3648A" w:rsidP="00C3648A">
      <w:r w:rsidRPr="00156BF4">
        <w:rPr>
          <w:rFonts w:ascii="Apple Color Emoji" w:hAnsi="Apple Color Emoji" w:cs="Apple Color Emoji"/>
        </w:rPr>
        <w:t>📌</w:t>
      </w:r>
      <w:r w:rsidRPr="00156BF4">
        <w:t xml:space="preserve"> Suggested Table:</w:t>
      </w:r>
      <w:r w:rsidRPr="00156BF4">
        <w:br/>
        <w:t>A regional comparison table summarizing the technological challenges and opportunities in anti-trafficking efforts across Africa, Europe, and North America.</w:t>
      </w:r>
    </w:p>
    <w:p w14:paraId="1377B61C" w14:textId="77777777" w:rsidR="00C3648A" w:rsidRPr="00156BF4" w:rsidRDefault="00C3648A" w:rsidP="00C3648A">
      <w:r w:rsidRPr="00156BF4">
        <w:t> </w:t>
      </w:r>
    </w:p>
    <w:p w14:paraId="729210FB" w14:textId="77777777" w:rsidR="00C3648A" w:rsidRPr="00156BF4" w:rsidRDefault="00C3648A" w:rsidP="00C3648A">
      <w:r w:rsidRPr="00156BF4">
        <w:t>4.3 Limitations &amp; Challenges</w:t>
      </w:r>
    </w:p>
    <w:p w14:paraId="68A271F4" w14:textId="77777777" w:rsidR="00C3648A" w:rsidRPr="00156BF4" w:rsidRDefault="00C3648A" w:rsidP="00C3648A">
      <w:r w:rsidRPr="00156BF4">
        <w:lastRenderedPageBreak/>
        <w:t>Despite its contributions, this study has several limitations that should be addressed in future research:</w:t>
      </w:r>
    </w:p>
    <w:p w14:paraId="3AFA98C0" w14:textId="77777777" w:rsidR="00C3648A" w:rsidRPr="00156BF4" w:rsidRDefault="00C3648A" w:rsidP="00C3648A">
      <w:r w:rsidRPr="00156BF4">
        <w:t>1. Limited Regional Data for Africa</w:t>
      </w:r>
    </w:p>
    <w:p w14:paraId="3AC2C1EF" w14:textId="77777777" w:rsidR="00C3648A" w:rsidRPr="00156BF4" w:rsidRDefault="00C3648A" w:rsidP="00C3648A">
      <w:pPr>
        <w:pStyle w:val="ListParagraph"/>
        <w:numPr>
          <w:ilvl w:val="0"/>
          <w:numId w:val="74"/>
        </w:numPr>
      </w:pPr>
      <w:proofErr w:type="gramStart"/>
      <w:r w:rsidRPr="00156BF4">
        <w:t>The majority of</w:t>
      </w:r>
      <w:proofErr w:type="gramEnd"/>
      <w:r w:rsidRPr="00156BF4">
        <w:t xml:space="preserve"> existing literature focuses on Europe and North America, leading to gaps in African digital trafficking research.</w:t>
      </w:r>
    </w:p>
    <w:p w14:paraId="5C96D2E7" w14:textId="77777777" w:rsidR="00C3648A" w:rsidRPr="00156BF4" w:rsidRDefault="00C3648A" w:rsidP="00C3648A">
      <w:pPr>
        <w:pStyle w:val="ListParagraph"/>
        <w:numPr>
          <w:ilvl w:val="0"/>
          <w:numId w:val="74"/>
        </w:numPr>
      </w:pPr>
      <w:r w:rsidRPr="00156BF4">
        <w:t>Recommendation: Future research should prioritize field studies and ethnographic research to capture technology’s role in African trafficking networks.</w:t>
      </w:r>
    </w:p>
    <w:p w14:paraId="2125C308" w14:textId="77777777" w:rsidR="00C3648A" w:rsidRPr="00156BF4" w:rsidRDefault="00C3648A" w:rsidP="00C3648A">
      <w:r w:rsidRPr="00156BF4">
        <w:rPr>
          <w:rFonts w:ascii="Apple Color Emoji" w:hAnsi="Apple Color Emoji" w:cs="Apple Color Emoji"/>
        </w:rPr>
        <w:t>📌</w:t>
      </w:r>
      <w:r w:rsidRPr="00156BF4">
        <w:t xml:space="preserve"> Suggested Chart:</w:t>
      </w:r>
      <w:r w:rsidRPr="00156BF4">
        <w:br/>
        <w:t>A pie chart showing the geographic distribution of existing research studies on digital trafficking, emphasizing the need for more African-focused studies.</w:t>
      </w:r>
    </w:p>
    <w:p w14:paraId="40B7DEF3" w14:textId="77777777" w:rsidR="00C3648A" w:rsidRPr="00156BF4" w:rsidRDefault="00C3648A" w:rsidP="00C3648A">
      <w:r w:rsidRPr="00156BF4">
        <w:t>2. Ethical &amp; Legal Challenges of AI in Trafficking Detection</w:t>
      </w:r>
    </w:p>
    <w:p w14:paraId="68F0F055" w14:textId="77777777" w:rsidR="00C3648A" w:rsidRPr="00156BF4" w:rsidRDefault="00C3648A" w:rsidP="00C3648A">
      <w:pPr>
        <w:pStyle w:val="ListParagraph"/>
        <w:numPr>
          <w:ilvl w:val="0"/>
          <w:numId w:val="75"/>
        </w:numPr>
      </w:pPr>
      <w:r w:rsidRPr="00156BF4">
        <w:t>AI-based systems risk false positives, leading to potential misidentifications and privacy violations.</w:t>
      </w:r>
    </w:p>
    <w:p w14:paraId="7E40E7D5" w14:textId="77777777" w:rsidR="00C3648A" w:rsidRPr="00156BF4" w:rsidRDefault="00C3648A" w:rsidP="00C3648A">
      <w:pPr>
        <w:pStyle w:val="ListParagraph"/>
        <w:numPr>
          <w:ilvl w:val="0"/>
          <w:numId w:val="75"/>
        </w:numPr>
      </w:pPr>
      <w:r w:rsidRPr="00156BF4">
        <w:t>Ethical concerns include racial bias, data privacy, and over-surveillance of marginalized communities.</w:t>
      </w:r>
    </w:p>
    <w:p w14:paraId="1B0AD95B" w14:textId="77777777" w:rsidR="00C3648A" w:rsidRPr="00156BF4" w:rsidRDefault="00C3648A" w:rsidP="00C3648A">
      <w:pPr>
        <w:pStyle w:val="ListParagraph"/>
        <w:numPr>
          <w:ilvl w:val="0"/>
          <w:numId w:val="75"/>
        </w:numPr>
      </w:pPr>
      <w:r w:rsidRPr="00156BF4">
        <w:t>Recommendation: Policymakers should create AI governance frameworks ensuring transparency, accountability, and human oversight.</w:t>
      </w:r>
    </w:p>
    <w:p w14:paraId="0A413F05" w14:textId="77777777" w:rsidR="00C3648A" w:rsidRPr="00156BF4" w:rsidRDefault="00C3648A" w:rsidP="00C3648A">
      <w:r w:rsidRPr="00156BF4">
        <w:t>3. Underreporting &amp; Data Gaps</w:t>
      </w:r>
    </w:p>
    <w:p w14:paraId="041B56D2" w14:textId="77777777" w:rsidR="00C3648A" w:rsidRPr="00156BF4" w:rsidRDefault="00C3648A" w:rsidP="00C3648A">
      <w:pPr>
        <w:pStyle w:val="ListParagraph"/>
        <w:numPr>
          <w:ilvl w:val="0"/>
          <w:numId w:val="76"/>
        </w:numPr>
      </w:pPr>
      <w:r w:rsidRPr="00156BF4">
        <w:t>Many trafficking cases go unreported, making it difficult to validate AI models using real-world datasets.</w:t>
      </w:r>
    </w:p>
    <w:p w14:paraId="27DE6C04" w14:textId="77777777" w:rsidR="00C3648A" w:rsidRPr="00156BF4" w:rsidRDefault="00C3648A" w:rsidP="00C3648A">
      <w:pPr>
        <w:pStyle w:val="ListParagraph"/>
        <w:numPr>
          <w:ilvl w:val="0"/>
          <w:numId w:val="76"/>
        </w:numPr>
      </w:pPr>
      <w:r w:rsidRPr="00156BF4">
        <w:t>Recommendation: Establish secure, anonymized victim databases for researchers to improve AI accuracy while protecting survivors’ identities.</w:t>
      </w:r>
    </w:p>
    <w:p w14:paraId="1AE291FF" w14:textId="77777777" w:rsidR="00C3648A" w:rsidRPr="00156BF4" w:rsidRDefault="00C3648A" w:rsidP="00C3648A">
      <w:r w:rsidRPr="00156BF4">
        <w:rPr>
          <w:rFonts w:ascii="Apple Color Emoji" w:hAnsi="Apple Color Emoji" w:cs="Apple Color Emoji"/>
        </w:rPr>
        <w:t>📌</w:t>
      </w:r>
      <w:r w:rsidRPr="00156BF4">
        <w:t xml:space="preserve"> Suggested Graphic:</w:t>
      </w:r>
      <w:r w:rsidRPr="00156BF4">
        <w:br/>
        <w:t>A flowchart illustrating the ethical considerations of AI-driven trafficking detection models.</w:t>
      </w:r>
    </w:p>
    <w:p w14:paraId="0107B47D" w14:textId="77777777" w:rsidR="00C3648A" w:rsidRPr="00156BF4" w:rsidRDefault="00C3648A" w:rsidP="00C3648A">
      <w:r w:rsidRPr="00156BF4">
        <w:t> </w:t>
      </w:r>
    </w:p>
    <w:p w14:paraId="1FA3D283" w14:textId="77777777" w:rsidR="00C3648A" w:rsidRPr="00156BF4" w:rsidRDefault="00C3648A" w:rsidP="00C3648A">
      <w:r w:rsidRPr="00156BF4">
        <w:t>4.4 Future Research Directions</w:t>
      </w:r>
    </w:p>
    <w:p w14:paraId="6ACFC0C8" w14:textId="77777777" w:rsidR="00C3648A" w:rsidRPr="00156BF4" w:rsidRDefault="00C3648A" w:rsidP="00C3648A">
      <w:r w:rsidRPr="00156BF4">
        <w:t>This study highlights several critical research gaps that should be explored further:</w:t>
      </w:r>
    </w:p>
    <w:p w14:paraId="3F23B227" w14:textId="77777777" w:rsidR="00C3648A" w:rsidRPr="00156BF4" w:rsidRDefault="00C3648A" w:rsidP="00C3648A">
      <w:r w:rsidRPr="00156BF4">
        <w:t>1. The Impact of Encrypted Messaging Apps on Trafficking Networks</w:t>
      </w:r>
    </w:p>
    <w:p w14:paraId="57765D34" w14:textId="77777777" w:rsidR="00C3648A" w:rsidRPr="00156BF4" w:rsidRDefault="00C3648A" w:rsidP="00C3648A">
      <w:pPr>
        <w:pStyle w:val="ListParagraph"/>
        <w:numPr>
          <w:ilvl w:val="0"/>
          <w:numId w:val="77"/>
        </w:numPr>
      </w:pPr>
      <w:r w:rsidRPr="00156BF4">
        <w:t>Problem: Traffickers use encrypted apps (Telegram, Signal, WhatsApp) to evade detection.</w:t>
      </w:r>
    </w:p>
    <w:p w14:paraId="72E28854" w14:textId="77777777" w:rsidR="00C3648A" w:rsidRPr="00156BF4" w:rsidRDefault="00C3648A" w:rsidP="00C3648A">
      <w:pPr>
        <w:pStyle w:val="ListParagraph"/>
        <w:numPr>
          <w:ilvl w:val="0"/>
          <w:numId w:val="77"/>
        </w:numPr>
      </w:pPr>
      <w:r w:rsidRPr="00156BF4">
        <w:t>Research Need: Develop secure yet ethical monitoring frameworks without violating privacy laws.</w:t>
      </w:r>
    </w:p>
    <w:p w14:paraId="7794E2B1" w14:textId="77777777" w:rsidR="00C3648A" w:rsidRPr="00156BF4" w:rsidRDefault="00C3648A" w:rsidP="00C3648A">
      <w:r w:rsidRPr="00156BF4">
        <w:t>2. Improving AI’s Accuracy in Identifying Trafficking Victims</w:t>
      </w:r>
    </w:p>
    <w:p w14:paraId="25C99AF6" w14:textId="77777777" w:rsidR="00C3648A" w:rsidRPr="00156BF4" w:rsidRDefault="00C3648A" w:rsidP="00C3648A">
      <w:pPr>
        <w:pStyle w:val="ListParagraph"/>
        <w:numPr>
          <w:ilvl w:val="0"/>
          <w:numId w:val="78"/>
        </w:numPr>
      </w:pPr>
      <w:r w:rsidRPr="00156BF4">
        <w:t>Problem: AI models still struggle with detecting linguistic variations, non-explicit trafficking ads, and regional trafficking patterns.</w:t>
      </w:r>
    </w:p>
    <w:p w14:paraId="424A902E" w14:textId="77777777" w:rsidR="00C3648A" w:rsidRPr="00156BF4" w:rsidRDefault="00C3648A" w:rsidP="00C3648A">
      <w:pPr>
        <w:pStyle w:val="ListParagraph"/>
        <w:numPr>
          <w:ilvl w:val="0"/>
          <w:numId w:val="78"/>
        </w:numPr>
      </w:pPr>
      <w:r w:rsidRPr="00156BF4">
        <w:t>Research Need: Train AI models using multilingual, culturally diverse datasets to improve accuracy.</w:t>
      </w:r>
    </w:p>
    <w:p w14:paraId="418A131F" w14:textId="77777777" w:rsidR="00C3648A" w:rsidRPr="00156BF4" w:rsidRDefault="00C3648A" w:rsidP="00C3648A">
      <w:r w:rsidRPr="00156BF4">
        <w:t>3. Blockchain-Based Victim Protection Systems</w:t>
      </w:r>
    </w:p>
    <w:p w14:paraId="690C6101" w14:textId="77777777" w:rsidR="00C3648A" w:rsidRPr="00156BF4" w:rsidRDefault="00C3648A" w:rsidP="00C3648A">
      <w:pPr>
        <w:pStyle w:val="ListParagraph"/>
        <w:numPr>
          <w:ilvl w:val="0"/>
          <w:numId w:val="79"/>
        </w:numPr>
      </w:pPr>
      <w:r w:rsidRPr="00156BF4">
        <w:t>Problem: Survivors often struggle to rebuild identities due to missing legal documentation.</w:t>
      </w:r>
    </w:p>
    <w:p w14:paraId="1AF24DEA" w14:textId="77777777" w:rsidR="00C3648A" w:rsidRPr="00156BF4" w:rsidRDefault="00C3648A" w:rsidP="00C3648A">
      <w:pPr>
        <w:pStyle w:val="ListParagraph"/>
        <w:numPr>
          <w:ilvl w:val="0"/>
          <w:numId w:val="79"/>
        </w:numPr>
      </w:pPr>
      <w:r w:rsidRPr="00156BF4">
        <w:t>Research Need: Pilot blockchain identity verification projects that allow victims to access secure legal and financial services.</w:t>
      </w:r>
    </w:p>
    <w:p w14:paraId="5CA3C8B9" w14:textId="77777777" w:rsidR="00C3648A" w:rsidRPr="00156BF4" w:rsidRDefault="00C3648A" w:rsidP="00C3648A">
      <w:r w:rsidRPr="00156BF4">
        <w:rPr>
          <w:rFonts w:ascii="Apple Color Emoji" w:hAnsi="Apple Color Emoji" w:cs="Apple Color Emoji"/>
        </w:rPr>
        <w:t>📌</w:t>
      </w:r>
      <w:r w:rsidRPr="00156BF4">
        <w:t xml:space="preserve"> Suggested Table:</w:t>
      </w:r>
      <w:r w:rsidRPr="00156BF4">
        <w:br/>
        <w:t>A future research roadmap outlining key areas for technological interventions in human trafficking prevention.</w:t>
      </w:r>
    </w:p>
    <w:p w14:paraId="12583C53" w14:textId="77777777" w:rsidR="00C3648A" w:rsidRPr="00156BF4" w:rsidRDefault="00C3648A" w:rsidP="00C3648A">
      <w:r w:rsidRPr="00156BF4">
        <w:t> </w:t>
      </w:r>
    </w:p>
    <w:p w14:paraId="5E0EEAD5" w14:textId="77777777" w:rsidR="00C3648A" w:rsidRPr="00156BF4" w:rsidRDefault="00C3648A" w:rsidP="00C3648A">
      <w:r w:rsidRPr="00156BF4">
        <w:t>4.5 Final Thoughts</w:t>
      </w:r>
    </w:p>
    <w:p w14:paraId="7D53CD6F" w14:textId="77777777" w:rsidR="00C3648A" w:rsidRPr="00156BF4" w:rsidRDefault="00C3648A" w:rsidP="00C3648A">
      <w:r w:rsidRPr="00156BF4">
        <w:t>This study provides a comprehensive review of how technology influences human trafficking, demonstrating that while AI, blockchain, and social media monitoring have expanded counter-trafficking efforts, significant ethical, legal, and regional challenges remain. Moving forward, interdisciplinary collaborations between criminologists, policymakers, technologists, and human rights organizations will be crucial in ensuring that digital innovations effectively combat trafficking without exacerbating surveillance abuses or marginalization risks.</w:t>
      </w:r>
    </w:p>
    <w:p w14:paraId="12FD1649" w14:textId="77777777" w:rsidR="00C3648A" w:rsidRPr="00156BF4" w:rsidRDefault="00C3648A" w:rsidP="00C3648A">
      <w:r w:rsidRPr="00156BF4">
        <w:rPr>
          <w:rFonts w:ascii="Apple Color Emoji" w:hAnsi="Apple Color Emoji" w:cs="Apple Color Emoji"/>
        </w:rPr>
        <w:t>📌</w:t>
      </w:r>
      <w:r w:rsidRPr="00156BF4">
        <w:t xml:space="preserve"> Suggested Infographic:</w:t>
      </w:r>
      <w:r w:rsidRPr="00156BF4">
        <w:br/>
        <w:t>A visual roadmap summarizing policy recommendations and emerging research priorities in technology-based anti-trafficking efforts.</w:t>
      </w:r>
    </w:p>
    <w:p w14:paraId="124CA4D8" w14:textId="77777777" w:rsidR="00C3648A" w:rsidRPr="00156BF4" w:rsidRDefault="00C3648A" w:rsidP="00C3648A">
      <w:r w:rsidRPr="00156BF4">
        <w:t> </w:t>
      </w:r>
    </w:p>
    <w:p w14:paraId="215CC065" w14:textId="77777777" w:rsidR="00C3648A" w:rsidRPr="00156BF4" w:rsidRDefault="00C3648A" w:rsidP="00C3648A"/>
    <w:p w14:paraId="7E4DB8EE" w14:textId="77777777" w:rsidR="00C3648A" w:rsidRPr="00156BF4" w:rsidRDefault="00C3648A" w:rsidP="00C3648A">
      <w:r w:rsidRPr="00156BF4">
        <w:br/>
        <w:t> </w:t>
      </w:r>
    </w:p>
    <w:p w14:paraId="06BC854A" w14:textId="77777777" w:rsidR="00C3648A" w:rsidRPr="00D7586A" w:rsidRDefault="00C3648A" w:rsidP="00C3648A">
      <w:pPr>
        <w:rPr>
          <w:b/>
          <w:bCs/>
        </w:rPr>
      </w:pPr>
      <w:r w:rsidRPr="00D7586A">
        <w:rPr>
          <w:b/>
          <w:bCs/>
        </w:rPr>
        <w:t>4. Discussion &amp; Implications</w:t>
      </w:r>
    </w:p>
    <w:p w14:paraId="0952210F" w14:textId="77777777" w:rsidR="00C3648A" w:rsidRPr="00156BF4" w:rsidRDefault="00C3648A" w:rsidP="00C3648A">
      <w:r w:rsidRPr="00156BF4">
        <w:t>This study provides a comprehensive analysis of how technology is leveraged in both facilitating and combating human trafficking across Africa, Europe, and North America. The findings confirm that scholarly discourse has evolved significantly over the past 15 years, yet challenges persist regarding regional disparities, ethical considerations, and the long-term efficacy of digital interventions. This section discusses the broader implications of the findings, highlights key research gaps, and outlines future directions for policymakers, researchers, and practitioners.</w:t>
      </w:r>
    </w:p>
    <w:p w14:paraId="2ECAE044" w14:textId="77777777" w:rsidR="00C3648A" w:rsidRPr="00156BF4" w:rsidRDefault="00C3648A" w:rsidP="00C3648A">
      <w:pPr>
        <w:pBdr>
          <w:bottom w:val="single" w:sz="6" w:space="1" w:color="auto"/>
        </w:pBdr>
      </w:pPr>
    </w:p>
    <w:p w14:paraId="380A63CD" w14:textId="77777777" w:rsidR="00C3648A" w:rsidRPr="00156BF4" w:rsidRDefault="00C3648A" w:rsidP="00C3648A"/>
    <w:p w14:paraId="01A373D0" w14:textId="77777777" w:rsidR="00C3648A" w:rsidRPr="00156BF4" w:rsidRDefault="00C3648A" w:rsidP="00C3648A">
      <w:r w:rsidRPr="00156BF4">
        <w:t>4.1 Interpretation of Findings</w:t>
      </w:r>
    </w:p>
    <w:p w14:paraId="769E98D9" w14:textId="77777777" w:rsidR="00C3648A" w:rsidRPr="00156BF4" w:rsidRDefault="00C3648A" w:rsidP="00C3648A">
      <w:r w:rsidRPr="00156BF4">
        <w:t>The consensus in literature that technology serves a dual role—as both a tool for traffickers and a means of intervention—stems from a combination of empirical and speculative studies. While quantitative research and AI-driven data analysis provide evidence of traffickers' use of social media, cryptocurrencies, and the dark web, much of the discourse on ethical dilemmas and AI’s long-term impact remains largely theoretical.</w:t>
      </w:r>
    </w:p>
    <w:p w14:paraId="3D5AB611" w14:textId="77777777" w:rsidR="00C3648A" w:rsidRPr="00156BF4" w:rsidRDefault="00C3648A" w:rsidP="00C3648A">
      <w:r w:rsidRPr="00156BF4">
        <w:t>Regional Differences in Trafficking &amp; Technology Use</w:t>
      </w:r>
    </w:p>
    <w:p w14:paraId="5C078B82" w14:textId="77777777" w:rsidR="00C3648A" w:rsidRPr="00156BF4" w:rsidRDefault="00C3648A" w:rsidP="00C3648A">
      <w:pPr>
        <w:pStyle w:val="ListParagraph"/>
        <w:numPr>
          <w:ilvl w:val="0"/>
          <w:numId w:val="80"/>
        </w:numPr>
      </w:pPr>
      <w:r w:rsidRPr="00156BF4">
        <w:t>Africa: Research indicates that trafficking networks primarily rely on mobile-based recruitment and informal digital transactions due to low AI adoption and weak cybersecurity regulations (UNODC, 2022). The region's overreliance on NGO reports rather than empirical AI-based studies highlights a major research gap.</w:t>
      </w:r>
    </w:p>
    <w:p w14:paraId="287FD232" w14:textId="77777777" w:rsidR="00C3648A" w:rsidRPr="00156BF4" w:rsidRDefault="00C3648A" w:rsidP="00C3648A">
      <w:pPr>
        <w:pStyle w:val="ListParagraph"/>
        <w:numPr>
          <w:ilvl w:val="0"/>
          <w:numId w:val="80"/>
        </w:numPr>
      </w:pPr>
      <w:r w:rsidRPr="00156BF4">
        <w:t>Europe: Advanced AI surveillance and predictive analytics have strengthened cross-border trafficking detection, yet strict privacy regulations (e.g., GDPR) limit data-sharing between enforcement agencies (Europol, 2020).</w:t>
      </w:r>
    </w:p>
    <w:p w14:paraId="4AAF8515" w14:textId="77777777" w:rsidR="00C3648A" w:rsidRPr="00156BF4" w:rsidRDefault="00C3648A" w:rsidP="00C3648A">
      <w:pPr>
        <w:pStyle w:val="ListParagraph"/>
        <w:numPr>
          <w:ilvl w:val="0"/>
          <w:numId w:val="80"/>
        </w:numPr>
      </w:pPr>
      <w:r w:rsidRPr="00156BF4">
        <w:t>North America: While the U.S. leads in AI-driven policing and blockchain tracking, there is a lack of longitudinal studies assessing whether these technological interventions result in sustained trafficking reduction (Bouchard et al., 2018).</w:t>
      </w:r>
    </w:p>
    <w:p w14:paraId="4A9143F4" w14:textId="77777777" w:rsidR="00C3648A" w:rsidRPr="00156BF4" w:rsidRDefault="00C3648A" w:rsidP="00C3648A">
      <w:r w:rsidRPr="00156BF4">
        <w:rPr>
          <w:rFonts w:ascii="Apple Color Emoji" w:hAnsi="Apple Color Emoji" w:cs="Apple Color Emoji"/>
        </w:rPr>
        <w:t>📌</w:t>
      </w:r>
      <w:r w:rsidRPr="00156BF4">
        <w:t xml:space="preserve"> Suggested Graphic: A comparative regional map illustrating how different countries regulate and deploy AI in anti-trafficking efforts.</w:t>
      </w:r>
    </w:p>
    <w:p w14:paraId="41E8D2DD" w14:textId="77777777" w:rsidR="00C3648A" w:rsidRPr="00156BF4" w:rsidRDefault="00C3648A" w:rsidP="00C3648A">
      <w:pPr>
        <w:pBdr>
          <w:bottom w:val="single" w:sz="6" w:space="1" w:color="auto"/>
        </w:pBdr>
      </w:pPr>
    </w:p>
    <w:p w14:paraId="1BEE3F5B" w14:textId="77777777" w:rsidR="00C3648A" w:rsidRPr="00156BF4" w:rsidRDefault="00C3648A" w:rsidP="00C3648A"/>
    <w:p w14:paraId="1E013C16" w14:textId="77777777" w:rsidR="00C3648A" w:rsidRPr="00156BF4" w:rsidRDefault="00C3648A" w:rsidP="00C3648A">
      <w:r w:rsidRPr="00156BF4">
        <w:t>4.2 Research Gaps</w:t>
      </w:r>
    </w:p>
    <w:p w14:paraId="306ACA0C" w14:textId="77777777" w:rsidR="00C3648A" w:rsidRPr="00156BF4" w:rsidRDefault="00C3648A" w:rsidP="00C3648A">
      <w:r w:rsidRPr="00156BF4">
        <w:t>This study highlights significant gaps in how human trafficking and technology are studied globally:</w:t>
      </w:r>
    </w:p>
    <w:p w14:paraId="0BD5EEBA" w14:textId="77777777" w:rsidR="00C3648A" w:rsidRPr="00156BF4" w:rsidRDefault="00C3648A" w:rsidP="00C3648A">
      <w:r w:rsidRPr="00156BF4">
        <w:t>1. AI and Blockchain Research in Africa</w:t>
      </w:r>
    </w:p>
    <w:p w14:paraId="29340A2C" w14:textId="77777777" w:rsidR="00C3648A" w:rsidRPr="00156BF4" w:rsidRDefault="00C3648A" w:rsidP="00C3648A">
      <w:pPr>
        <w:pStyle w:val="ListParagraph"/>
        <w:numPr>
          <w:ilvl w:val="0"/>
          <w:numId w:val="81"/>
        </w:numPr>
      </w:pPr>
      <w:r w:rsidRPr="00156BF4">
        <w:t>Gap: Most studies on AI-powered trafficking detection focus on Europe and North America, leaving Africa underrepresented despite growing digital adoption.</w:t>
      </w:r>
    </w:p>
    <w:p w14:paraId="4C770117" w14:textId="77777777" w:rsidR="00C3648A" w:rsidRPr="00156BF4" w:rsidRDefault="00C3648A" w:rsidP="00C3648A">
      <w:pPr>
        <w:pStyle w:val="ListParagraph"/>
        <w:numPr>
          <w:ilvl w:val="0"/>
          <w:numId w:val="81"/>
        </w:numPr>
      </w:pPr>
      <w:r w:rsidRPr="00156BF4">
        <w:t>Implication: Future research should explore how AI and blockchain-based victim identification could be implemented in low-resource settings.</w:t>
      </w:r>
    </w:p>
    <w:p w14:paraId="0C71B7A9" w14:textId="77777777" w:rsidR="00C3648A" w:rsidRPr="00156BF4" w:rsidRDefault="00C3648A" w:rsidP="00C3648A">
      <w:r w:rsidRPr="00156BF4">
        <w:t>2. Limited Longitudinal Studies in Europe &amp; North America</w:t>
      </w:r>
    </w:p>
    <w:p w14:paraId="019F7BE1" w14:textId="77777777" w:rsidR="00C3648A" w:rsidRPr="00156BF4" w:rsidRDefault="00C3648A" w:rsidP="00C3648A">
      <w:pPr>
        <w:pStyle w:val="ListParagraph"/>
        <w:numPr>
          <w:ilvl w:val="0"/>
          <w:numId w:val="82"/>
        </w:numPr>
      </w:pPr>
      <w:r w:rsidRPr="00156BF4">
        <w:t>Gap: There is no consensus on whether AI-based interventions permanently reduce trafficking, as most studies analyze short-term impacts.</w:t>
      </w:r>
    </w:p>
    <w:p w14:paraId="5E602407" w14:textId="77777777" w:rsidR="00C3648A" w:rsidRPr="00156BF4" w:rsidRDefault="00C3648A" w:rsidP="00C3648A">
      <w:pPr>
        <w:pStyle w:val="ListParagraph"/>
        <w:numPr>
          <w:ilvl w:val="0"/>
          <w:numId w:val="82"/>
        </w:numPr>
      </w:pPr>
      <w:r w:rsidRPr="00156BF4">
        <w:t>Implication: Longitudinal studies tracking the effectiveness of AI tools over 5–10 years are needed to assess policy efficacy and unintended consequences.</w:t>
      </w:r>
    </w:p>
    <w:p w14:paraId="295310B7" w14:textId="77777777" w:rsidR="00C3648A" w:rsidRPr="00156BF4" w:rsidRDefault="00C3648A" w:rsidP="00C3648A">
      <w:r w:rsidRPr="00156BF4">
        <w:rPr>
          <w:rFonts w:ascii="Apple Color Emoji" w:hAnsi="Apple Color Emoji" w:cs="Apple Color Emoji"/>
        </w:rPr>
        <w:t>📌</w:t>
      </w:r>
      <w:r w:rsidRPr="00156BF4">
        <w:t xml:space="preserve"> Suggested Table: A summary of existing research gaps, their impact, and suggested methodologies for addressing them.</w:t>
      </w:r>
    </w:p>
    <w:p w14:paraId="72B4F832" w14:textId="77777777" w:rsidR="00C3648A" w:rsidRPr="00156BF4" w:rsidRDefault="00C3648A" w:rsidP="00C3648A">
      <w:pPr>
        <w:pBdr>
          <w:bottom w:val="single" w:sz="6" w:space="1" w:color="auto"/>
        </w:pBdr>
      </w:pPr>
    </w:p>
    <w:p w14:paraId="23A28D74" w14:textId="77777777" w:rsidR="00C3648A" w:rsidRPr="00156BF4" w:rsidRDefault="00C3648A" w:rsidP="00C3648A"/>
    <w:p w14:paraId="2E195536" w14:textId="77777777" w:rsidR="00C3648A" w:rsidRPr="00156BF4" w:rsidRDefault="00C3648A" w:rsidP="00C3648A">
      <w:r w:rsidRPr="00156BF4">
        <w:t>4.3 Future Research Directions</w:t>
      </w:r>
    </w:p>
    <w:p w14:paraId="1CE6C9B1" w14:textId="77777777" w:rsidR="00C3648A" w:rsidRPr="00156BF4" w:rsidRDefault="00C3648A" w:rsidP="00C3648A">
      <w:r w:rsidRPr="00156BF4">
        <w:t>1. Co-Designing Technology with Survivors</w:t>
      </w:r>
    </w:p>
    <w:p w14:paraId="5CD4534E" w14:textId="77777777" w:rsidR="00C3648A" w:rsidRPr="00156BF4" w:rsidRDefault="00C3648A" w:rsidP="00C3648A">
      <w:pPr>
        <w:pStyle w:val="ListParagraph"/>
        <w:numPr>
          <w:ilvl w:val="0"/>
          <w:numId w:val="83"/>
        </w:numPr>
      </w:pPr>
      <w:r w:rsidRPr="00156BF4">
        <w:t>Problem: Current anti-trafficking AI models are often designed without input from trafficking survivors, leading to insensitive and ineffective tools.</w:t>
      </w:r>
    </w:p>
    <w:p w14:paraId="588CC687" w14:textId="77777777" w:rsidR="00C3648A" w:rsidRPr="00156BF4" w:rsidRDefault="00C3648A" w:rsidP="00C3648A">
      <w:pPr>
        <w:pStyle w:val="ListParagraph"/>
        <w:numPr>
          <w:ilvl w:val="0"/>
          <w:numId w:val="83"/>
        </w:numPr>
      </w:pPr>
      <w:r w:rsidRPr="00156BF4">
        <w:t>Solution: Future efforts should adopt trauma-informed approaches, ensuring that survivors help design ethical AI-based interventions.</w:t>
      </w:r>
    </w:p>
    <w:p w14:paraId="2BA9182A" w14:textId="77777777" w:rsidR="00C3648A" w:rsidRPr="00156BF4" w:rsidRDefault="00C3648A" w:rsidP="00C3648A">
      <w:r w:rsidRPr="00156BF4">
        <w:t>2. Ethical AI Frameworks for Low-Resource Settings</w:t>
      </w:r>
    </w:p>
    <w:p w14:paraId="1110C50C" w14:textId="77777777" w:rsidR="00C3648A" w:rsidRPr="00156BF4" w:rsidRDefault="00C3648A" w:rsidP="00C3648A">
      <w:pPr>
        <w:pStyle w:val="ListParagraph"/>
        <w:numPr>
          <w:ilvl w:val="0"/>
          <w:numId w:val="84"/>
        </w:numPr>
      </w:pPr>
      <w:r w:rsidRPr="00156BF4">
        <w:t>Problem: AI surveillance tools often require large datasets and high-tech infrastructure, making them inaccessible in rural Africa and other underdeveloped regions.</w:t>
      </w:r>
    </w:p>
    <w:p w14:paraId="4B642344" w14:textId="77777777" w:rsidR="00C3648A" w:rsidRPr="00156BF4" w:rsidRDefault="00C3648A" w:rsidP="00C3648A">
      <w:pPr>
        <w:pStyle w:val="ListParagraph"/>
        <w:numPr>
          <w:ilvl w:val="0"/>
          <w:numId w:val="84"/>
        </w:numPr>
      </w:pPr>
      <w:r w:rsidRPr="00156BF4">
        <w:t>Solution: Research should explore low-cost, privacy-preserving AI models tailored for low-resource settings.</w:t>
      </w:r>
    </w:p>
    <w:p w14:paraId="5BA9D399" w14:textId="77777777" w:rsidR="00C3648A" w:rsidRPr="00156BF4" w:rsidRDefault="00C3648A" w:rsidP="00C3648A">
      <w:r w:rsidRPr="00156BF4">
        <w:t>3. Regulating Encrypted Messaging Apps in Trafficking Cases</w:t>
      </w:r>
    </w:p>
    <w:p w14:paraId="1D278401" w14:textId="77777777" w:rsidR="00C3648A" w:rsidRPr="00156BF4" w:rsidRDefault="00C3648A" w:rsidP="00C3648A">
      <w:pPr>
        <w:pStyle w:val="ListParagraph"/>
        <w:numPr>
          <w:ilvl w:val="0"/>
          <w:numId w:val="85"/>
        </w:numPr>
      </w:pPr>
      <w:r w:rsidRPr="00156BF4">
        <w:t>Problem: Traffickers increasingly use encrypted messaging apps (e.g., WhatsApp, Telegram, Signal), making law enforcement detection difficult (</w:t>
      </w:r>
      <w:proofErr w:type="spellStart"/>
      <w:r w:rsidRPr="00156BF4">
        <w:t>Banwell</w:t>
      </w:r>
      <w:proofErr w:type="spellEnd"/>
      <w:r w:rsidRPr="00156BF4">
        <w:t>, 2021).</w:t>
      </w:r>
    </w:p>
    <w:p w14:paraId="0FFFD1AA" w14:textId="77777777" w:rsidR="00C3648A" w:rsidRPr="00156BF4" w:rsidRDefault="00C3648A" w:rsidP="00C3648A">
      <w:pPr>
        <w:pStyle w:val="ListParagraph"/>
        <w:numPr>
          <w:ilvl w:val="0"/>
          <w:numId w:val="85"/>
        </w:numPr>
      </w:pPr>
      <w:r w:rsidRPr="00156BF4">
        <w:t>Solution: Policymakers must develop regulatory frameworks that allow ethical tracking of trafficking-related content while preserving user privacy.</w:t>
      </w:r>
    </w:p>
    <w:p w14:paraId="641B1C2E" w14:textId="77777777" w:rsidR="00C3648A" w:rsidRPr="00156BF4" w:rsidRDefault="00C3648A" w:rsidP="00C3648A">
      <w:r w:rsidRPr="00156BF4">
        <w:rPr>
          <w:rFonts w:ascii="Apple Color Emoji" w:hAnsi="Apple Color Emoji" w:cs="Apple Color Emoji"/>
        </w:rPr>
        <w:t>📌</w:t>
      </w:r>
      <w:r w:rsidRPr="00156BF4">
        <w:t xml:space="preserve"> Suggested Infographic: A visual roadmap of emerging research priorities, showing how AI, blockchain, and encrypted communications regulation can be optimized for anti-trafficking efforts.</w:t>
      </w:r>
    </w:p>
    <w:p w14:paraId="7F14FE1A" w14:textId="77777777" w:rsidR="00C3648A" w:rsidRPr="00156BF4" w:rsidRDefault="00C3648A" w:rsidP="00C3648A">
      <w:pPr>
        <w:pBdr>
          <w:bottom w:val="single" w:sz="6" w:space="1" w:color="auto"/>
        </w:pBdr>
      </w:pPr>
    </w:p>
    <w:p w14:paraId="63653323" w14:textId="77777777" w:rsidR="00C3648A" w:rsidRPr="00156BF4" w:rsidRDefault="00C3648A" w:rsidP="00C3648A"/>
    <w:p w14:paraId="3C67C41F" w14:textId="77777777" w:rsidR="00C3648A" w:rsidRPr="00156BF4" w:rsidRDefault="00C3648A" w:rsidP="00C3648A">
      <w:r w:rsidRPr="00156BF4">
        <w:t>4.4 Practical &amp; Policy Implications</w:t>
      </w:r>
    </w:p>
    <w:p w14:paraId="73DB9D25" w14:textId="77777777" w:rsidR="00C3648A" w:rsidRPr="00156BF4" w:rsidRDefault="00C3648A" w:rsidP="00C3648A">
      <w:r w:rsidRPr="00156BF4">
        <w:lastRenderedPageBreak/>
        <w:t>1. Enhancing AI Transparency &amp; Accountability</w:t>
      </w:r>
    </w:p>
    <w:p w14:paraId="4B288402" w14:textId="77777777" w:rsidR="00C3648A" w:rsidRPr="00156BF4" w:rsidRDefault="00C3648A" w:rsidP="00C3648A">
      <w:pPr>
        <w:pStyle w:val="ListParagraph"/>
        <w:numPr>
          <w:ilvl w:val="0"/>
          <w:numId w:val="86"/>
        </w:numPr>
      </w:pPr>
      <w:r w:rsidRPr="00156BF4">
        <w:t>Challenge: AI models used in trafficking detection remain black-box systems, meaning their decision-making processes are unclear.</w:t>
      </w:r>
    </w:p>
    <w:p w14:paraId="6C5D2C65" w14:textId="77777777" w:rsidR="00C3648A" w:rsidRPr="00156BF4" w:rsidRDefault="00C3648A" w:rsidP="00C3648A">
      <w:pPr>
        <w:pStyle w:val="ListParagraph"/>
        <w:numPr>
          <w:ilvl w:val="0"/>
          <w:numId w:val="86"/>
        </w:numPr>
      </w:pPr>
      <w:r w:rsidRPr="00156BF4">
        <w:t>Policy Recommendation: Governments and AI developers should mandate explainable AI (XAI) in human trafficking detection to enhance transparency and legal accountability.</w:t>
      </w:r>
    </w:p>
    <w:p w14:paraId="4D7D1F91" w14:textId="77777777" w:rsidR="00C3648A" w:rsidRPr="00156BF4" w:rsidRDefault="00C3648A" w:rsidP="00C3648A">
      <w:r w:rsidRPr="00156BF4">
        <w:t>2. Strengthening International Collaboration</w:t>
      </w:r>
    </w:p>
    <w:p w14:paraId="5430E7B3" w14:textId="77777777" w:rsidR="00C3648A" w:rsidRPr="00156BF4" w:rsidRDefault="00C3648A" w:rsidP="00C3648A">
      <w:pPr>
        <w:pStyle w:val="ListParagraph"/>
        <w:numPr>
          <w:ilvl w:val="0"/>
          <w:numId w:val="87"/>
        </w:numPr>
      </w:pPr>
      <w:r w:rsidRPr="00156BF4">
        <w:t>Challenge: Cross-border trafficking detection is hindered by inconsistent AI and privacy laws.</w:t>
      </w:r>
    </w:p>
    <w:p w14:paraId="733598B0" w14:textId="77777777" w:rsidR="00C3648A" w:rsidRPr="00156BF4" w:rsidRDefault="00C3648A" w:rsidP="00C3648A">
      <w:pPr>
        <w:pStyle w:val="ListParagraph"/>
        <w:numPr>
          <w:ilvl w:val="0"/>
          <w:numId w:val="87"/>
        </w:numPr>
      </w:pPr>
      <w:r w:rsidRPr="00156BF4">
        <w:t>Policy Recommendation: International bodies like the United Nations and Interpol should create standardized AI ethics guidelines for data-sharing in anti-trafficking efforts.</w:t>
      </w:r>
    </w:p>
    <w:p w14:paraId="6A2F8FE5" w14:textId="77777777" w:rsidR="00C3648A" w:rsidRPr="00156BF4" w:rsidRDefault="00C3648A" w:rsidP="00C3648A">
      <w:r w:rsidRPr="00156BF4">
        <w:rPr>
          <w:rFonts w:ascii="Apple Color Emoji" w:hAnsi="Apple Color Emoji" w:cs="Apple Color Emoji"/>
        </w:rPr>
        <w:t>📌</w:t>
      </w:r>
      <w:r w:rsidRPr="00156BF4">
        <w:t xml:space="preserve"> Suggested Table: A policy comparison table outlining different AI regulatory approaches in Africa, Europe, and North America, with recommendations for harmonizing legal frameworks.</w:t>
      </w:r>
    </w:p>
    <w:p w14:paraId="3DB03D0D" w14:textId="77777777" w:rsidR="00C3648A" w:rsidRPr="00156BF4" w:rsidRDefault="00C3648A" w:rsidP="00C3648A">
      <w:pPr>
        <w:pBdr>
          <w:bottom w:val="single" w:sz="6" w:space="1" w:color="auto"/>
        </w:pBdr>
      </w:pPr>
    </w:p>
    <w:p w14:paraId="2D22F50A" w14:textId="77777777" w:rsidR="00C3648A" w:rsidRPr="00156BF4" w:rsidRDefault="00C3648A" w:rsidP="00C3648A"/>
    <w:p w14:paraId="311F47E4" w14:textId="77777777" w:rsidR="00C3648A" w:rsidRPr="00156BF4" w:rsidRDefault="00C3648A" w:rsidP="00C3648A">
      <w:r w:rsidRPr="00156BF4">
        <w:t>4.5 Limitations &amp; Challenges</w:t>
      </w:r>
    </w:p>
    <w:p w14:paraId="1815C5B4" w14:textId="77777777" w:rsidR="00C3648A" w:rsidRPr="00156BF4" w:rsidRDefault="00C3648A" w:rsidP="00C3648A">
      <w:r w:rsidRPr="00156BF4">
        <w:t>1. Language Bias in Research</w:t>
      </w:r>
    </w:p>
    <w:p w14:paraId="164E55FF" w14:textId="77777777" w:rsidR="00C3648A" w:rsidRPr="00156BF4" w:rsidRDefault="00C3648A" w:rsidP="00C3648A">
      <w:pPr>
        <w:pStyle w:val="ListParagraph"/>
        <w:numPr>
          <w:ilvl w:val="0"/>
          <w:numId w:val="88"/>
        </w:numPr>
      </w:pPr>
      <w:r w:rsidRPr="00156BF4">
        <w:t>Issue: This study only reviewed English-language articles, which may exclude key insights from non-English sources (e.g., French, Arabic, Spanish).</w:t>
      </w:r>
    </w:p>
    <w:p w14:paraId="5645D5AD" w14:textId="77777777" w:rsidR="00C3648A" w:rsidRPr="00156BF4" w:rsidRDefault="00C3648A" w:rsidP="00C3648A">
      <w:pPr>
        <w:pStyle w:val="ListParagraph"/>
        <w:numPr>
          <w:ilvl w:val="0"/>
          <w:numId w:val="88"/>
        </w:numPr>
      </w:pPr>
      <w:r w:rsidRPr="00156BF4">
        <w:t>Implication: Future reviews should incorporate multilingual AI-driven literature searches to ensure global research representation.</w:t>
      </w:r>
    </w:p>
    <w:p w14:paraId="502336F9" w14:textId="77777777" w:rsidR="00C3648A" w:rsidRPr="00156BF4" w:rsidRDefault="00C3648A" w:rsidP="00C3648A">
      <w:r w:rsidRPr="00156BF4">
        <w:t>2. Underrepresentation of Gray Literature</w:t>
      </w:r>
    </w:p>
    <w:p w14:paraId="7200C239" w14:textId="77777777" w:rsidR="00C3648A" w:rsidRPr="00156BF4" w:rsidRDefault="00C3648A" w:rsidP="00C3648A">
      <w:pPr>
        <w:pStyle w:val="ListParagraph"/>
        <w:numPr>
          <w:ilvl w:val="0"/>
          <w:numId w:val="89"/>
        </w:numPr>
      </w:pPr>
      <w:r w:rsidRPr="00156BF4">
        <w:t>Issue: Most studies analyzed were peer-reviewed journal articles, excluding NGO reports, law enforcement databases, and industry white papers, which provide valuable real-world insights.</w:t>
      </w:r>
    </w:p>
    <w:p w14:paraId="222807C2" w14:textId="77777777" w:rsidR="00C3648A" w:rsidRPr="00156BF4" w:rsidRDefault="00C3648A" w:rsidP="00C3648A">
      <w:pPr>
        <w:pStyle w:val="ListParagraph"/>
        <w:numPr>
          <w:ilvl w:val="0"/>
          <w:numId w:val="89"/>
        </w:numPr>
      </w:pPr>
      <w:r w:rsidRPr="00156BF4">
        <w:t>Implication: Future research should integrate gray literature into systematic reviews to capture diverse perspectives on human trafficking trends.</w:t>
      </w:r>
    </w:p>
    <w:p w14:paraId="74BE6B79" w14:textId="77777777" w:rsidR="00C3648A" w:rsidRPr="00156BF4" w:rsidRDefault="00C3648A" w:rsidP="00C3648A">
      <w:r w:rsidRPr="00156BF4">
        <w:rPr>
          <w:rFonts w:ascii="Apple Color Emoji" w:hAnsi="Apple Color Emoji" w:cs="Apple Color Emoji"/>
        </w:rPr>
        <w:t>📌</w:t>
      </w:r>
      <w:r w:rsidRPr="00156BF4">
        <w:t xml:space="preserve"> Suggested Chart: A pie chart illustrating the proportion of peer-reviewed vs. gray literature in human trafficking research.</w:t>
      </w:r>
    </w:p>
    <w:p w14:paraId="482E0488" w14:textId="77777777" w:rsidR="00C3648A" w:rsidRPr="00156BF4" w:rsidRDefault="00C3648A" w:rsidP="00C3648A">
      <w:pPr>
        <w:pBdr>
          <w:bottom w:val="single" w:sz="6" w:space="1" w:color="auto"/>
        </w:pBdr>
      </w:pPr>
    </w:p>
    <w:p w14:paraId="2870ADC0" w14:textId="77777777" w:rsidR="00C3648A" w:rsidRPr="00156BF4" w:rsidRDefault="00C3648A" w:rsidP="00C3648A"/>
    <w:p w14:paraId="05C65826" w14:textId="77777777" w:rsidR="00C3648A" w:rsidRPr="00156BF4" w:rsidRDefault="00C3648A" w:rsidP="00C3648A">
      <w:r w:rsidRPr="00156BF4">
        <w:t>4.6 Final Thoughts</w:t>
      </w:r>
    </w:p>
    <w:p w14:paraId="25306287" w14:textId="77777777" w:rsidR="00C3648A" w:rsidRPr="00156BF4" w:rsidRDefault="00C3648A" w:rsidP="00C3648A">
      <w:r w:rsidRPr="00156BF4">
        <w:t>This study reveals that while AI, blockchain, and digital surveillance tools provide new solutions for combatting human trafficking, significant challenges remain regarding ethics, policy consistency, and regional disparities.</w:t>
      </w:r>
    </w:p>
    <w:p w14:paraId="4C409BC6" w14:textId="77777777" w:rsidR="00C3648A" w:rsidRPr="00156BF4" w:rsidRDefault="00C3648A" w:rsidP="00C3648A">
      <w:pPr>
        <w:pStyle w:val="ListParagraph"/>
        <w:numPr>
          <w:ilvl w:val="0"/>
          <w:numId w:val="90"/>
        </w:numPr>
      </w:pPr>
      <w:r w:rsidRPr="00156BF4">
        <w:t>For policymakers: There is an urgent need for standardized global regulations on AI-assisted trafficking detection that balance security with human rights protections.</w:t>
      </w:r>
    </w:p>
    <w:p w14:paraId="65A4E6C0" w14:textId="77777777" w:rsidR="00C3648A" w:rsidRPr="00156BF4" w:rsidRDefault="00C3648A" w:rsidP="00C3648A">
      <w:pPr>
        <w:pStyle w:val="ListParagraph"/>
        <w:numPr>
          <w:ilvl w:val="0"/>
          <w:numId w:val="90"/>
        </w:numPr>
      </w:pPr>
      <w:r w:rsidRPr="00156BF4">
        <w:t>For researchers: Future work should focus on longitudinal studies, low-resource AI applications, and co-designed technologies with survivors.</w:t>
      </w:r>
    </w:p>
    <w:p w14:paraId="02353C34" w14:textId="77777777" w:rsidR="00C3648A" w:rsidRPr="00156BF4" w:rsidRDefault="00C3648A" w:rsidP="00C3648A">
      <w:pPr>
        <w:pStyle w:val="ListParagraph"/>
        <w:numPr>
          <w:ilvl w:val="0"/>
          <w:numId w:val="90"/>
        </w:numPr>
      </w:pPr>
      <w:r w:rsidRPr="00156BF4">
        <w:t>For technology companies: Social media platforms and encrypted messaging services must take greater responsibility in preventing trafficking-related content while maintaining user privacy.</w:t>
      </w:r>
    </w:p>
    <w:p w14:paraId="4F53524F" w14:textId="77777777" w:rsidR="00C3648A" w:rsidRPr="00156BF4" w:rsidRDefault="00C3648A" w:rsidP="00C3648A">
      <w:r w:rsidRPr="00156BF4">
        <w:t>This review underscores the need for interdisciplinary collaboration between criminologists, data scientists, policymakers, and human rights organizations to ensure that technological advancements are used ethically and effectively in anti-trafficking efforts.</w:t>
      </w:r>
    </w:p>
    <w:p w14:paraId="4A897C1D" w14:textId="77777777" w:rsidR="00C3648A" w:rsidRPr="00156BF4" w:rsidRDefault="00C3648A" w:rsidP="00C3648A">
      <w:r w:rsidRPr="00156BF4">
        <w:rPr>
          <w:rFonts w:ascii="Apple Color Emoji" w:hAnsi="Apple Color Emoji" w:cs="Apple Color Emoji"/>
        </w:rPr>
        <w:t>📌</w:t>
      </w:r>
      <w:r w:rsidRPr="00156BF4">
        <w:t xml:space="preserve"> Suggested Infographic: A summary of key takeaways, research priorities, and policy recommendations to serve as a visual reference for policymakers and scholars.</w:t>
      </w:r>
    </w:p>
    <w:p w14:paraId="176B4618" w14:textId="77777777" w:rsidR="00C3648A" w:rsidRPr="00156BF4" w:rsidRDefault="00C3648A" w:rsidP="00C3648A">
      <w:r w:rsidRPr="00156BF4">
        <w:t> </w:t>
      </w:r>
    </w:p>
    <w:p w14:paraId="096CCD3B" w14:textId="77777777" w:rsidR="00C3648A" w:rsidRPr="00156BF4" w:rsidRDefault="00C3648A" w:rsidP="00C3648A"/>
    <w:p w14:paraId="2E0A00FD" w14:textId="77777777" w:rsidR="00C3648A" w:rsidRPr="00156BF4" w:rsidRDefault="00C3648A" w:rsidP="00C3648A">
      <w:pPr>
        <w:pStyle w:val="Heading3"/>
      </w:pPr>
      <w:r w:rsidRPr="00156BF4">
        <w:br/>
        <w:t> </w:t>
      </w:r>
    </w:p>
    <w:p w14:paraId="50D4B85C" w14:textId="77777777" w:rsidR="00C3648A" w:rsidRPr="00D7586A" w:rsidRDefault="00C3648A" w:rsidP="00C3648A">
      <w:pPr>
        <w:rPr>
          <w:b/>
          <w:bCs/>
        </w:rPr>
      </w:pPr>
      <w:r w:rsidRPr="00D7586A">
        <w:rPr>
          <w:b/>
          <w:bCs/>
        </w:rPr>
        <w:t>5.1 Conclusion</w:t>
      </w:r>
    </w:p>
    <w:p w14:paraId="0BB18215" w14:textId="77777777" w:rsidR="00C3648A" w:rsidRPr="00156BF4" w:rsidRDefault="00C3648A" w:rsidP="00C3648A">
      <w:r w:rsidRPr="00156BF4">
        <w:t>This systematic literature review examined the intersection of human trafficking and technology, synthesizing 15 years of scholarly discourse (2009–2024) across Africa, Europe, and North America. The findings demonstrate that while digital platforms, AI, blockchain, and online data analytics have provided new mechanisms for both traffickers and anti-trafficking efforts, ethical, legal, and practical challenges remain unresolved.</w:t>
      </w:r>
    </w:p>
    <w:p w14:paraId="33D81F3E" w14:textId="77777777" w:rsidR="00C3648A" w:rsidRPr="00156BF4" w:rsidRDefault="00C3648A" w:rsidP="00C3648A">
      <w:r w:rsidRPr="00156BF4">
        <w:t>Key Findings</w:t>
      </w:r>
    </w:p>
    <w:p w14:paraId="05336F89" w14:textId="77777777" w:rsidR="00C3648A" w:rsidRPr="00156BF4" w:rsidRDefault="00C3648A" w:rsidP="00C3648A">
      <w:pPr>
        <w:pStyle w:val="ListParagraph"/>
        <w:numPr>
          <w:ilvl w:val="0"/>
          <w:numId w:val="91"/>
        </w:numPr>
      </w:pPr>
      <w:r w:rsidRPr="00156BF4">
        <w:t>Technology as a Double-Edged Sword – Traffickers exploit social media, cryptocurrencies, and the dark web to recruit and control victims, while law enforcement agencies leverage AI, machine learning, and blockchain to detect and prevent trafficking.</w:t>
      </w:r>
    </w:p>
    <w:p w14:paraId="214A7E5D" w14:textId="77777777" w:rsidR="00C3648A" w:rsidRPr="00156BF4" w:rsidRDefault="00C3648A" w:rsidP="00C3648A">
      <w:pPr>
        <w:pStyle w:val="ListParagraph"/>
        <w:numPr>
          <w:ilvl w:val="0"/>
          <w:numId w:val="91"/>
        </w:numPr>
      </w:pPr>
      <w:r w:rsidRPr="00156BF4">
        <w:t>Areas of Consensus – Scholars broadly agree that AI-powered detection tools, automated screening of job ads, and predictive analytics can enhance law enforcement efficiency, but these tools must be regulated to prevent misuse.</w:t>
      </w:r>
    </w:p>
    <w:p w14:paraId="41DE73FA" w14:textId="77777777" w:rsidR="00C3648A" w:rsidRPr="00156BF4" w:rsidRDefault="00C3648A" w:rsidP="00C3648A">
      <w:pPr>
        <w:pStyle w:val="ListParagraph"/>
        <w:numPr>
          <w:ilvl w:val="0"/>
          <w:numId w:val="91"/>
        </w:numPr>
      </w:pPr>
      <w:r w:rsidRPr="00156BF4">
        <w:lastRenderedPageBreak/>
        <w:t>Areas of Disagreement – Ethical concerns persist regarding AI surveillance, privacy violations, and digital platform accountability. The debate over whether law enforcement or private tech companies should lead anti-trafficking efforts remains unresolved.</w:t>
      </w:r>
    </w:p>
    <w:p w14:paraId="0E140E85" w14:textId="77777777" w:rsidR="00C3648A" w:rsidRPr="00156BF4" w:rsidRDefault="00C3648A" w:rsidP="00C3648A">
      <w:pPr>
        <w:pStyle w:val="ListParagraph"/>
        <w:numPr>
          <w:ilvl w:val="0"/>
          <w:numId w:val="91"/>
        </w:numPr>
      </w:pPr>
      <w:r w:rsidRPr="00156BF4">
        <w:t>Regional Differences – While Europe and North America invest heavily in digital counter-trafficking technologies, Africa faces technological and regulatory challenges that hinder effective implementation.</w:t>
      </w:r>
    </w:p>
    <w:p w14:paraId="327DCFD8" w14:textId="77777777" w:rsidR="00C3648A" w:rsidRPr="00156BF4" w:rsidRDefault="00C3648A" w:rsidP="00C3648A">
      <w:pPr>
        <w:pStyle w:val="ListParagraph"/>
        <w:numPr>
          <w:ilvl w:val="0"/>
          <w:numId w:val="91"/>
        </w:numPr>
      </w:pPr>
      <w:r w:rsidRPr="00156BF4">
        <w:t>Emerging Research Themes – Future efforts should focus on blockchain-based victim identification, encrypted communication monitoring, and AI accuracy improvements.</w:t>
      </w:r>
    </w:p>
    <w:p w14:paraId="1F9B6EE8" w14:textId="77777777" w:rsidR="00C3648A" w:rsidRPr="00156BF4" w:rsidRDefault="00C3648A" w:rsidP="00C3648A">
      <w:r w:rsidRPr="00156BF4">
        <w:t>Policy &amp; Practical Implications</w:t>
      </w:r>
    </w:p>
    <w:p w14:paraId="28FA812A" w14:textId="77777777" w:rsidR="00C3648A" w:rsidRPr="00156BF4" w:rsidRDefault="00C3648A" w:rsidP="00C3648A">
      <w:r w:rsidRPr="00156BF4">
        <w:t>The findings underscore the need for stronger international cooperation to regulate technology-facilitated trafficking, ensuring that legal frameworks balance security with human rights protections. Policymakers should prioritize cross-sector collaborations between governments, tech companies, and NGOs to create standardized AI ethics guidelines for anti-trafficking initiatives.</w:t>
      </w:r>
    </w:p>
    <w:p w14:paraId="2D39FBA8" w14:textId="77777777" w:rsidR="00C3648A" w:rsidRPr="00156BF4" w:rsidRDefault="00C3648A" w:rsidP="00C3648A">
      <w:r w:rsidRPr="00156BF4">
        <w:t>Future Research Directions</w:t>
      </w:r>
    </w:p>
    <w:p w14:paraId="247815E1" w14:textId="77777777" w:rsidR="00C3648A" w:rsidRPr="00156BF4" w:rsidRDefault="00C3648A" w:rsidP="00C3648A">
      <w:r w:rsidRPr="00156BF4">
        <w:t>To address gaps in the literature, future research should:</w:t>
      </w:r>
    </w:p>
    <w:p w14:paraId="2DEC14E8" w14:textId="77777777" w:rsidR="00C3648A" w:rsidRPr="00156BF4" w:rsidRDefault="00C3648A" w:rsidP="00C3648A">
      <w:pPr>
        <w:pStyle w:val="ListParagraph"/>
        <w:numPr>
          <w:ilvl w:val="0"/>
          <w:numId w:val="92"/>
        </w:numPr>
      </w:pPr>
      <w:r w:rsidRPr="00156BF4">
        <w:t>Expand studies on AI’s accuracy in detecting online trafficking networks.</w:t>
      </w:r>
    </w:p>
    <w:p w14:paraId="54EADCA6" w14:textId="77777777" w:rsidR="00C3648A" w:rsidRPr="00156BF4" w:rsidRDefault="00C3648A" w:rsidP="00C3648A">
      <w:pPr>
        <w:pStyle w:val="ListParagraph"/>
        <w:numPr>
          <w:ilvl w:val="0"/>
          <w:numId w:val="92"/>
        </w:numPr>
      </w:pPr>
      <w:r w:rsidRPr="00156BF4">
        <w:t>Investigate blockchain technology’s role in survivor identity protection.</w:t>
      </w:r>
    </w:p>
    <w:p w14:paraId="511FBA60" w14:textId="77777777" w:rsidR="00C3648A" w:rsidRPr="00156BF4" w:rsidRDefault="00C3648A" w:rsidP="00C3648A">
      <w:pPr>
        <w:pStyle w:val="ListParagraph"/>
        <w:numPr>
          <w:ilvl w:val="0"/>
          <w:numId w:val="92"/>
        </w:numPr>
      </w:pPr>
      <w:r w:rsidRPr="00156BF4">
        <w:t>Explore how traffickers use encrypted messaging apps to evade detection.</w:t>
      </w:r>
    </w:p>
    <w:p w14:paraId="493DC832" w14:textId="77777777" w:rsidR="00C3648A" w:rsidRPr="00156BF4" w:rsidRDefault="00C3648A" w:rsidP="00C3648A">
      <w:pPr>
        <w:pStyle w:val="ListParagraph"/>
        <w:numPr>
          <w:ilvl w:val="0"/>
          <w:numId w:val="92"/>
        </w:numPr>
      </w:pPr>
      <w:r w:rsidRPr="00156BF4">
        <w:t>Develop region-specific technological interventions, particularly for Africa.</w:t>
      </w:r>
    </w:p>
    <w:p w14:paraId="6235FF67" w14:textId="77777777" w:rsidR="00C3648A" w:rsidRPr="00156BF4" w:rsidRDefault="00C3648A" w:rsidP="00C3648A">
      <w:r w:rsidRPr="00156BF4">
        <w:t>Final Thought</w:t>
      </w:r>
    </w:p>
    <w:p w14:paraId="4C93F912" w14:textId="77777777" w:rsidR="00C3648A" w:rsidRPr="00156BF4" w:rsidRDefault="00C3648A" w:rsidP="00C3648A">
      <w:r w:rsidRPr="00156BF4">
        <w:t>This review highlights the urgency of regulating technology-facilitated trafficking while leveraging emerging innovations to combat exploitation. Addressing ethical concerns, regional disparities, and legal complexities will be critical to ensuring that digital tools serve as assets rather than obstacles in the fight against human trafficking.</w:t>
      </w:r>
    </w:p>
    <w:p w14:paraId="63C6FB88" w14:textId="77777777" w:rsidR="00C3648A" w:rsidRPr="00156BF4" w:rsidRDefault="00C3648A" w:rsidP="00C3648A">
      <w:r w:rsidRPr="00156BF4">
        <w:rPr>
          <w:rFonts w:ascii="Apple Color Emoji" w:hAnsi="Apple Color Emoji" w:cs="Apple Color Emoji"/>
        </w:rPr>
        <w:t>📌</w:t>
      </w:r>
      <w:r w:rsidRPr="00156BF4">
        <w:t xml:space="preserve"> Suggested Infographic: A summary visual depicting the main findings, challenges, and future research priorities in the field of technology and human trafficking.</w:t>
      </w:r>
    </w:p>
    <w:p w14:paraId="63AC81FF" w14:textId="77777777" w:rsidR="00C3648A" w:rsidRPr="00156BF4" w:rsidRDefault="00C3648A" w:rsidP="00C3648A">
      <w:r w:rsidRPr="00156BF4">
        <w:t> </w:t>
      </w:r>
    </w:p>
    <w:p w14:paraId="6C03FB8F" w14:textId="77777777" w:rsidR="00C3648A" w:rsidRPr="00156BF4" w:rsidRDefault="00C3648A" w:rsidP="00C3648A"/>
    <w:p w14:paraId="6FD69AAD" w14:textId="77777777" w:rsidR="00C3648A" w:rsidRPr="00156BF4" w:rsidRDefault="00C3648A" w:rsidP="00C3648A">
      <w:r w:rsidRPr="00156BF4">
        <w:br/>
        <w:t> </w:t>
      </w:r>
    </w:p>
    <w:p w14:paraId="16F8D743" w14:textId="77777777" w:rsidR="00C3648A" w:rsidRPr="00156BF4" w:rsidRDefault="00C3648A" w:rsidP="00C3648A">
      <w:r w:rsidRPr="00156BF4">
        <w:t> </w:t>
      </w:r>
    </w:p>
    <w:p w14:paraId="6366D4EB" w14:textId="77777777" w:rsidR="00C3648A" w:rsidRPr="00156BF4" w:rsidRDefault="00C3648A" w:rsidP="00C3648A">
      <w:r w:rsidRPr="00156BF4">
        <w:t> </w:t>
      </w:r>
    </w:p>
    <w:p w14:paraId="135AFD40" w14:textId="6DE6270D" w:rsidR="00C3648A" w:rsidRPr="00156BF4" w:rsidRDefault="00C3648A" w:rsidP="00C3648A"/>
    <w:p w14:paraId="24B24CD4" w14:textId="77777777" w:rsidR="00C3648A" w:rsidRPr="00156BF4" w:rsidRDefault="00C3648A" w:rsidP="00C3648A">
      <w:pPr>
        <w:pStyle w:val="Heading1"/>
      </w:pPr>
    </w:p>
    <w:p w14:paraId="673A2CEA" w14:textId="77777777" w:rsidR="00C3648A" w:rsidRPr="00156BF4" w:rsidRDefault="00C3648A" w:rsidP="00C3648A"/>
    <w:p w14:paraId="3DDA0D49" w14:textId="77777777" w:rsidR="00C3648A" w:rsidRPr="00156BF4" w:rsidRDefault="00C3648A" w:rsidP="00C3648A">
      <w:pPr>
        <w:pStyle w:val="Heading1"/>
      </w:pPr>
    </w:p>
    <w:p w14:paraId="713C8228" w14:textId="77777777" w:rsidR="00C3648A" w:rsidRPr="00156BF4" w:rsidRDefault="00C3648A" w:rsidP="00C3648A"/>
    <w:p w14:paraId="66736A3C" w14:textId="77777777" w:rsidR="00156BF4" w:rsidRPr="00156BF4" w:rsidRDefault="00156BF4" w:rsidP="00C3648A">
      <w:pPr>
        <w:pStyle w:val="Heading1"/>
      </w:pPr>
      <w:r w:rsidRPr="00156BF4">
        <w:br/>
      </w:r>
    </w:p>
    <w:p w14:paraId="6ECFB200" w14:textId="77777777" w:rsidR="00156BF4" w:rsidRPr="00156BF4" w:rsidRDefault="00156BF4">
      <w:pPr>
        <w:rPr>
          <w:color w:val="2E74B5"/>
          <w:sz w:val="32"/>
          <w:szCs w:val="32"/>
        </w:rPr>
      </w:pPr>
      <w:r w:rsidRPr="00156BF4">
        <w:br w:type="page"/>
      </w:r>
    </w:p>
    <w:p w14:paraId="395A342A" w14:textId="74BF6D44" w:rsidR="00C3648A" w:rsidRPr="00156BF4" w:rsidRDefault="00C3648A" w:rsidP="00C3648A">
      <w:pPr>
        <w:pStyle w:val="Heading1"/>
        <w:rPr>
          <w:color w:val="000000" w:themeColor="text1"/>
        </w:rPr>
      </w:pPr>
      <w:r w:rsidRPr="00156BF4">
        <w:rPr>
          <w:color w:val="000000" w:themeColor="text1"/>
        </w:rPr>
        <w:lastRenderedPageBreak/>
        <w:t>References</w:t>
      </w:r>
    </w:p>
    <w:p w14:paraId="548FFE02" w14:textId="77777777" w:rsidR="00C3648A" w:rsidRPr="00156BF4" w:rsidRDefault="00C3648A" w:rsidP="00C3648A">
      <w:r w:rsidRPr="00156BF4">
        <w:t xml:space="preserve"> </w:t>
      </w:r>
    </w:p>
    <w:p w14:paraId="331068E5" w14:textId="77777777" w:rsidR="00C3648A" w:rsidRPr="00156BF4" w:rsidRDefault="00C3648A" w:rsidP="00C3648A">
      <w:r w:rsidRPr="00156BF4">
        <w:t>[</w:t>
      </w:r>
      <w:proofErr w:type="gramStart"/>
      <w:r w:rsidRPr="00156BF4">
        <w:t>1]“</w:t>
      </w:r>
      <w:proofErr w:type="gramEnd"/>
      <w:r w:rsidRPr="00156BF4">
        <w:t>The role of technology in the fight against human trafficking - Reflections on privacy and data protection concerns.pdf”.</w:t>
      </w:r>
    </w:p>
    <w:p w14:paraId="1794EEB0" w14:textId="77777777" w:rsidR="00C3648A" w:rsidRPr="00156BF4" w:rsidRDefault="00C3648A" w:rsidP="00C3648A">
      <w:r w:rsidRPr="00156BF4">
        <w:t xml:space="preserve"> </w:t>
      </w:r>
    </w:p>
    <w:p w14:paraId="47959314" w14:textId="77777777" w:rsidR="00C3648A" w:rsidRPr="00156BF4" w:rsidRDefault="00C3648A" w:rsidP="00C3648A">
      <w:r w:rsidRPr="00156BF4">
        <w:t>[</w:t>
      </w:r>
      <w:proofErr w:type="gramStart"/>
      <w:r w:rsidRPr="00156BF4">
        <w:t>2]G.</w:t>
      </w:r>
      <w:proofErr w:type="gramEnd"/>
      <w:r w:rsidRPr="00156BF4">
        <w:t xml:space="preserve"> Sinnott and L. </w:t>
      </w:r>
      <w:proofErr w:type="spellStart"/>
      <w:r w:rsidRPr="00156BF4">
        <w:t>Clott</w:t>
      </w:r>
      <w:proofErr w:type="spellEnd"/>
      <w:r w:rsidRPr="00156BF4">
        <w:t xml:space="preserve">, “International Development and Globalization Issues that Contribute to Trafficking in Persons,” 2022. </w:t>
      </w:r>
      <w:proofErr w:type="spellStart"/>
      <w:r w:rsidRPr="00156BF4">
        <w:t>doi</w:t>
      </w:r>
      <w:proofErr w:type="spellEnd"/>
      <w:r w:rsidRPr="00156BF4">
        <w:t>: 10.4324/9781003124672-16.</w:t>
      </w:r>
    </w:p>
    <w:p w14:paraId="5038487F" w14:textId="77777777" w:rsidR="00C3648A" w:rsidRPr="00156BF4" w:rsidRDefault="00C3648A" w:rsidP="00C3648A">
      <w:r w:rsidRPr="00156BF4">
        <w:t xml:space="preserve"> </w:t>
      </w:r>
    </w:p>
    <w:p w14:paraId="1A420F00" w14:textId="77777777" w:rsidR="00C3648A" w:rsidRPr="00156BF4" w:rsidRDefault="00C3648A" w:rsidP="00C3648A">
      <w:r w:rsidRPr="00156BF4">
        <w:t>[</w:t>
      </w:r>
      <w:proofErr w:type="gramStart"/>
      <w:r w:rsidRPr="00156BF4">
        <w:t>3]S.</w:t>
      </w:r>
      <w:proofErr w:type="gramEnd"/>
      <w:r w:rsidRPr="00156BF4">
        <w:t xml:space="preserve"> Sarkar, “Use of technology in human trafficking networks and sexual exploitation: A cross-sectional multi-country study,” Transnational Social Review, Jan. 2015, </w:t>
      </w:r>
      <w:proofErr w:type="spellStart"/>
      <w:r w:rsidRPr="00156BF4">
        <w:t>doi</w:t>
      </w:r>
      <w:proofErr w:type="spellEnd"/>
      <w:r w:rsidRPr="00156BF4">
        <w:t>: 10.1080/21931674.2014.991184.</w:t>
      </w:r>
    </w:p>
    <w:p w14:paraId="734624D3" w14:textId="77777777" w:rsidR="00C3648A" w:rsidRPr="00156BF4" w:rsidRDefault="00C3648A" w:rsidP="00C3648A">
      <w:r w:rsidRPr="00156BF4">
        <w:t xml:space="preserve"> </w:t>
      </w:r>
    </w:p>
    <w:p w14:paraId="64FFAAD6" w14:textId="77777777" w:rsidR="00C3648A" w:rsidRPr="00156BF4" w:rsidRDefault="00C3648A" w:rsidP="00C3648A">
      <w:r w:rsidRPr="00156BF4">
        <w:t>[</w:t>
      </w:r>
      <w:proofErr w:type="gramStart"/>
      <w:r w:rsidRPr="00156BF4">
        <w:t>4]M.</w:t>
      </w:r>
      <w:proofErr w:type="gramEnd"/>
      <w:r w:rsidRPr="00156BF4">
        <w:t xml:space="preserve"> </w:t>
      </w:r>
      <w:proofErr w:type="spellStart"/>
      <w:r w:rsidRPr="00156BF4">
        <w:t>Latonero</w:t>
      </w:r>
      <w:proofErr w:type="spellEnd"/>
      <w:r w:rsidRPr="00156BF4">
        <w:t xml:space="preserve">, “Technology and Human Trafficking: The Rise of Mobile and the Diffusion of Technology-Facilitated Trafficking,” Social Science Research Network, Nov. 2012, </w:t>
      </w:r>
      <w:proofErr w:type="spellStart"/>
      <w:r w:rsidRPr="00156BF4">
        <w:t>doi</w:t>
      </w:r>
      <w:proofErr w:type="spellEnd"/>
      <w:r w:rsidRPr="00156BF4">
        <w:t>: 10.2139/SSRN.2177556.</w:t>
      </w:r>
    </w:p>
    <w:p w14:paraId="3F49BB12" w14:textId="77777777" w:rsidR="00C3648A" w:rsidRPr="00156BF4" w:rsidRDefault="00C3648A" w:rsidP="00C3648A">
      <w:r w:rsidRPr="00156BF4">
        <w:t xml:space="preserve"> </w:t>
      </w:r>
    </w:p>
    <w:p w14:paraId="0A9A6787" w14:textId="77777777" w:rsidR="00C3648A" w:rsidRPr="00156BF4" w:rsidRDefault="00C3648A" w:rsidP="00C3648A">
      <w:r w:rsidRPr="00156BF4">
        <w:t>[</w:t>
      </w:r>
      <w:proofErr w:type="gramStart"/>
      <w:r w:rsidRPr="00156BF4">
        <w:t>5]J.</w:t>
      </w:r>
      <w:proofErr w:type="gramEnd"/>
      <w:r w:rsidRPr="00156BF4">
        <w:t xml:space="preserve"> N. </w:t>
      </w:r>
      <w:proofErr w:type="spellStart"/>
      <w:r w:rsidRPr="00156BF4">
        <w:t>Mordeson</w:t>
      </w:r>
      <w:proofErr w:type="spellEnd"/>
      <w:r w:rsidRPr="00156BF4">
        <w:t xml:space="preserve">, S. Mathew, and D. S. Malik, “Human Trafficking: Source, Transit, Destination Designations,” 2017. </w:t>
      </w:r>
      <w:proofErr w:type="spellStart"/>
      <w:r w:rsidRPr="00156BF4">
        <w:t>doi</w:t>
      </w:r>
      <w:proofErr w:type="spellEnd"/>
      <w:r w:rsidRPr="00156BF4">
        <w:t>: 10.1007/978-3-319-76454-2_6.</w:t>
      </w:r>
    </w:p>
    <w:p w14:paraId="60824C2E" w14:textId="77777777" w:rsidR="00C3648A" w:rsidRPr="00156BF4" w:rsidRDefault="00C3648A" w:rsidP="00C3648A">
      <w:r w:rsidRPr="00156BF4">
        <w:t xml:space="preserve"> </w:t>
      </w:r>
    </w:p>
    <w:p w14:paraId="01B16C03" w14:textId="77777777" w:rsidR="00C3648A" w:rsidRPr="00156BF4" w:rsidRDefault="00C3648A" w:rsidP="00C3648A">
      <w:r w:rsidRPr="00156BF4">
        <w:t>[</w:t>
      </w:r>
      <w:proofErr w:type="gramStart"/>
      <w:r w:rsidRPr="00156BF4">
        <w:t>6]“</w:t>
      </w:r>
      <w:proofErr w:type="gramEnd"/>
      <w:r w:rsidRPr="00156BF4">
        <w:t>Discouraging the Demand That Fosters Sex Trafficking - Collaboration through Augmented Intelligence.pdf”.</w:t>
      </w:r>
    </w:p>
    <w:p w14:paraId="0E8966C4" w14:textId="77777777" w:rsidR="00C3648A" w:rsidRPr="00156BF4" w:rsidRDefault="00C3648A" w:rsidP="00C3648A">
      <w:r w:rsidRPr="00156BF4">
        <w:t xml:space="preserve"> </w:t>
      </w:r>
    </w:p>
    <w:p w14:paraId="48381F1C" w14:textId="77777777" w:rsidR="00C3648A" w:rsidRPr="00156BF4" w:rsidRDefault="00C3648A" w:rsidP="00C3648A">
      <w:r w:rsidRPr="00156BF4">
        <w:t>[</w:t>
      </w:r>
      <w:proofErr w:type="gramStart"/>
      <w:r w:rsidRPr="00156BF4">
        <w:t>7]R.</w:t>
      </w:r>
      <w:proofErr w:type="gramEnd"/>
      <w:r w:rsidRPr="00156BF4">
        <w:t xml:space="preserve"> </w:t>
      </w:r>
      <w:proofErr w:type="spellStart"/>
      <w:r w:rsidRPr="00156BF4">
        <w:t>Montasari</w:t>
      </w:r>
      <w:proofErr w:type="spellEnd"/>
      <w:r w:rsidRPr="00156BF4">
        <w:t xml:space="preserve"> and H. </w:t>
      </w:r>
      <w:proofErr w:type="spellStart"/>
      <w:r w:rsidRPr="00156BF4">
        <w:t>Jahankhani</w:t>
      </w:r>
      <w:proofErr w:type="spellEnd"/>
      <w:r w:rsidRPr="00156BF4">
        <w:t xml:space="preserve">, “The Application of Technology in Combating Human Trafficking,” 2021. </w:t>
      </w:r>
      <w:proofErr w:type="spellStart"/>
      <w:r w:rsidRPr="00156BF4">
        <w:t>doi</w:t>
      </w:r>
      <w:proofErr w:type="spellEnd"/>
      <w:r w:rsidRPr="00156BF4">
        <w:t>: 10.1007/978-3-030-68534-8_10.</w:t>
      </w:r>
    </w:p>
    <w:p w14:paraId="2C0E3E9A" w14:textId="77777777" w:rsidR="00C3648A" w:rsidRPr="00156BF4" w:rsidRDefault="00C3648A" w:rsidP="00C3648A">
      <w:r w:rsidRPr="00156BF4">
        <w:t xml:space="preserve"> </w:t>
      </w:r>
    </w:p>
    <w:p w14:paraId="39847416" w14:textId="77777777" w:rsidR="00C3648A" w:rsidRPr="00156BF4" w:rsidRDefault="00C3648A" w:rsidP="00C3648A">
      <w:r w:rsidRPr="00156BF4">
        <w:t>[</w:t>
      </w:r>
      <w:proofErr w:type="gramStart"/>
      <w:r w:rsidRPr="00156BF4">
        <w:t>8]S.</w:t>
      </w:r>
      <w:proofErr w:type="gramEnd"/>
      <w:r w:rsidRPr="00156BF4">
        <w:t xml:space="preserve"> </w:t>
      </w:r>
      <w:proofErr w:type="spellStart"/>
      <w:r w:rsidRPr="00156BF4">
        <w:t>Raets</w:t>
      </w:r>
      <w:proofErr w:type="spellEnd"/>
      <w:r w:rsidRPr="00156BF4">
        <w:t xml:space="preserve"> and J. Janssens, “Trafficking and Technology: Exploring the Role of Digital Communication Technologies in the Belgian Human Trafficking Business,” European Journal on Criminal Policy and Research, Jun. 2021, </w:t>
      </w:r>
      <w:proofErr w:type="spellStart"/>
      <w:r w:rsidRPr="00156BF4">
        <w:t>doi</w:t>
      </w:r>
      <w:proofErr w:type="spellEnd"/>
      <w:r w:rsidRPr="00156BF4">
        <w:t>: 10.1007/S10610-019-09429-Z.</w:t>
      </w:r>
    </w:p>
    <w:p w14:paraId="2966372D" w14:textId="77777777" w:rsidR="00C3648A" w:rsidRPr="00156BF4" w:rsidRDefault="00C3648A" w:rsidP="00C3648A">
      <w:r w:rsidRPr="00156BF4">
        <w:t xml:space="preserve"> </w:t>
      </w:r>
    </w:p>
    <w:p w14:paraId="515F8241" w14:textId="77777777" w:rsidR="00C3648A" w:rsidRPr="00156BF4" w:rsidRDefault="00C3648A" w:rsidP="00C3648A">
      <w:r w:rsidRPr="00156BF4">
        <w:t>[</w:t>
      </w:r>
      <w:proofErr w:type="gramStart"/>
      <w:r w:rsidRPr="00156BF4">
        <w:t>9]J.</w:t>
      </w:r>
      <w:proofErr w:type="gramEnd"/>
      <w:r w:rsidRPr="00156BF4">
        <w:t xml:space="preserve"> Musto and  </w:t>
      </w:r>
      <w:proofErr w:type="spellStart"/>
      <w:r w:rsidRPr="00156BF4">
        <w:t>danah</w:t>
      </w:r>
      <w:proofErr w:type="spellEnd"/>
      <w:r w:rsidRPr="00156BF4">
        <w:t xml:space="preserve"> </w:t>
      </w:r>
      <w:proofErr w:type="spellStart"/>
      <w:r w:rsidRPr="00156BF4">
        <w:t>boyd</w:t>
      </w:r>
      <w:proofErr w:type="spellEnd"/>
      <w:r w:rsidRPr="00156BF4">
        <w:t xml:space="preserve">, “The Trafficking-Technology Nexus,” Social Politics: International Studies in Gender, State &amp; Society, Sep. 2014, </w:t>
      </w:r>
      <w:proofErr w:type="spellStart"/>
      <w:r w:rsidRPr="00156BF4">
        <w:t>doi</w:t>
      </w:r>
      <w:proofErr w:type="spellEnd"/>
      <w:r w:rsidRPr="00156BF4">
        <w:t>: 10.1093/SP/JXU018.</w:t>
      </w:r>
    </w:p>
    <w:p w14:paraId="5814C756" w14:textId="77777777" w:rsidR="00C3648A" w:rsidRPr="00156BF4" w:rsidRDefault="00C3648A" w:rsidP="00C3648A">
      <w:r w:rsidRPr="00156BF4">
        <w:t xml:space="preserve"> </w:t>
      </w:r>
    </w:p>
    <w:p w14:paraId="30301246" w14:textId="77777777" w:rsidR="00C3648A" w:rsidRPr="00156BF4" w:rsidRDefault="00C3648A" w:rsidP="00C3648A">
      <w:r w:rsidRPr="00156BF4">
        <w:t>[</w:t>
      </w:r>
      <w:proofErr w:type="gramStart"/>
      <w:r w:rsidRPr="00156BF4">
        <w:t>10]“</w:t>
      </w:r>
      <w:proofErr w:type="gramEnd"/>
      <w:r w:rsidRPr="00156BF4">
        <w:t>Using Criminal Routines and Techniques to Predict and Prevent the Sexual Exploitation of Eastern-European Women in Western Europe.pdf”.</w:t>
      </w:r>
    </w:p>
    <w:p w14:paraId="3F39CDB6" w14:textId="77777777" w:rsidR="00C3648A" w:rsidRPr="00156BF4" w:rsidRDefault="00C3648A" w:rsidP="00C3648A">
      <w:r w:rsidRPr="00156BF4">
        <w:t xml:space="preserve"> </w:t>
      </w:r>
    </w:p>
    <w:p w14:paraId="2795A77E" w14:textId="77777777" w:rsidR="00C3648A" w:rsidRPr="00156BF4" w:rsidRDefault="00C3648A" w:rsidP="00C3648A">
      <w:r w:rsidRPr="00156BF4">
        <w:t>[</w:t>
      </w:r>
      <w:proofErr w:type="gramStart"/>
      <w:r w:rsidRPr="00156BF4">
        <w:t>11]“</w:t>
      </w:r>
      <w:proofErr w:type="spellStart"/>
      <w:proofErr w:type="gramEnd"/>
      <w:r w:rsidRPr="00156BF4">
        <w:t>Organised</w:t>
      </w:r>
      <w:proofErr w:type="spellEnd"/>
      <w:r w:rsidRPr="00156BF4">
        <w:t xml:space="preserve"> Crime and Social Media - Detecting and Corroborating Weak Signals of Human Trafficking Online.pdf”.</w:t>
      </w:r>
    </w:p>
    <w:p w14:paraId="33476796" w14:textId="77777777" w:rsidR="00C3648A" w:rsidRPr="00156BF4" w:rsidRDefault="00C3648A" w:rsidP="00C3648A">
      <w:r w:rsidRPr="00156BF4">
        <w:t xml:space="preserve"> </w:t>
      </w:r>
    </w:p>
    <w:p w14:paraId="555DC506" w14:textId="77777777" w:rsidR="00C3648A" w:rsidRPr="00156BF4" w:rsidRDefault="00C3648A" w:rsidP="00C3648A">
      <w:r w:rsidRPr="00156BF4">
        <w:t>[</w:t>
      </w:r>
      <w:proofErr w:type="gramStart"/>
      <w:r w:rsidRPr="00156BF4">
        <w:t>12]L.</w:t>
      </w:r>
      <w:proofErr w:type="gramEnd"/>
      <w:r w:rsidRPr="00156BF4">
        <w:t xml:space="preserve"> B. </w:t>
      </w:r>
      <w:proofErr w:type="spellStart"/>
      <w:r w:rsidRPr="00156BF4">
        <w:t>Gezinski</w:t>
      </w:r>
      <w:proofErr w:type="spellEnd"/>
      <w:r w:rsidRPr="00156BF4">
        <w:t xml:space="preserve">, “Sex Trafficking and Technology: A Systematic Review of Recruitment and Exploitation,” Feb. 2022, </w:t>
      </w:r>
      <w:proofErr w:type="spellStart"/>
      <w:r w:rsidRPr="00156BF4">
        <w:t>doi</w:t>
      </w:r>
      <w:proofErr w:type="spellEnd"/>
      <w:r w:rsidRPr="00156BF4">
        <w:t>: 10.1080/23322705.2022.2034378.</w:t>
      </w:r>
    </w:p>
    <w:p w14:paraId="095C67BA" w14:textId="77777777" w:rsidR="00C3648A" w:rsidRPr="00156BF4" w:rsidRDefault="00C3648A" w:rsidP="00C3648A">
      <w:r w:rsidRPr="00156BF4">
        <w:t xml:space="preserve"> </w:t>
      </w:r>
    </w:p>
    <w:p w14:paraId="3903F74E" w14:textId="77777777" w:rsidR="00C3648A" w:rsidRPr="00156BF4" w:rsidRDefault="00C3648A" w:rsidP="00C3648A">
      <w:r w:rsidRPr="00156BF4">
        <w:t>[</w:t>
      </w:r>
      <w:proofErr w:type="gramStart"/>
      <w:r w:rsidRPr="00156BF4">
        <w:t>13]A.</w:t>
      </w:r>
      <w:proofErr w:type="gramEnd"/>
      <w:r w:rsidRPr="00156BF4">
        <w:t xml:space="preserve"> Bancroft, “Potential Influences of the Darknet on Illicit Drug Diffusion,” Current Addiction Reports, Sep. 2022, </w:t>
      </w:r>
      <w:proofErr w:type="spellStart"/>
      <w:r w:rsidRPr="00156BF4">
        <w:t>doi</w:t>
      </w:r>
      <w:proofErr w:type="spellEnd"/>
      <w:r w:rsidRPr="00156BF4">
        <w:t>: 10.1007/s40429-022-00439-2.</w:t>
      </w:r>
    </w:p>
    <w:p w14:paraId="68332FAB" w14:textId="77777777" w:rsidR="00C3648A" w:rsidRPr="00156BF4" w:rsidRDefault="00C3648A" w:rsidP="00C3648A">
      <w:r w:rsidRPr="00156BF4">
        <w:t xml:space="preserve"> </w:t>
      </w:r>
    </w:p>
    <w:p w14:paraId="0EB8A624" w14:textId="77777777" w:rsidR="00C3648A" w:rsidRPr="00156BF4" w:rsidRDefault="00C3648A" w:rsidP="00C3648A">
      <w:r w:rsidRPr="00156BF4">
        <w:t>[</w:t>
      </w:r>
      <w:proofErr w:type="gramStart"/>
      <w:r w:rsidRPr="00156BF4">
        <w:t>14]D.</w:t>
      </w:r>
      <w:proofErr w:type="gramEnd"/>
      <w:r w:rsidRPr="00156BF4">
        <w:t xml:space="preserve"> </w:t>
      </w:r>
      <w:proofErr w:type="spellStart"/>
      <w:r w:rsidRPr="00156BF4">
        <w:t>Stroukal</w:t>
      </w:r>
      <w:proofErr w:type="spellEnd"/>
      <w:r w:rsidRPr="00156BF4">
        <w:t xml:space="preserve"> and B. </w:t>
      </w:r>
      <w:proofErr w:type="spellStart"/>
      <w:r w:rsidRPr="00156BF4">
        <w:t>Nedvědová</w:t>
      </w:r>
      <w:proofErr w:type="spellEnd"/>
      <w:r w:rsidRPr="00156BF4">
        <w:t xml:space="preserve">, “Bitcoin and other cryptocurrency as an instrument of crime in cyberspace,” Nov. 2016. </w:t>
      </w:r>
      <w:proofErr w:type="spellStart"/>
      <w:r w:rsidRPr="00156BF4">
        <w:t>doi</w:t>
      </w:r>
      <w:proofErr w:type="spellEnd"/>
      <w:r w:rsidRPr="00156BF4">
        <w:t>: 10.20472/BMC.2016.004.018.</w:t>
      </w:r>
    </w:p>
    <w:p w14:paraId="5CCA5F96" w14:textId="77777777" w:rsidR="00C3648A" w:rsidRPr="00156BF4" w:rsidRDefault="00C3648A" w:rsidP="00C3648A">
      <w:r w:rsidRPr="00156BF4">
        <w:t xml:space="preserve"> </w:t>
      </w:r>
    </w:p>
    <w:p w14:paraId="5AC1D349" w14:textId="77777777" w:rsidR="00C3648A" w:rsidRPr="00156BF4" w:rsidRDefault="00C3648A" w:rsidP="00C3648A">
      <w:r w:rsidRPr="00156BF4">
        <w:t>[</w:t>
      </w:r>
      <w:proofErr w:type="gramStart"/>
      <w:r w:rsidRPr="00156BF4">
        <w:t>15]“</w:t>
      </w:r>
      <w:proofErr w:type="gramEnd"/>
      <w:r w:rsidRPr="00156BF4">
        <w:t>Human Trafficking in Africa New Paradigms.pdf”.</w:t>
      </w:r>
    </w:p>
    <w:p w14:paraId="58D37088" w14:textId="77777777" w:rsidR="00C3648A" w:rsidRPr="00156BF4" w:rsidRDefault="00C3648A" w:rsidP="00C3648A">
      <w:r w:rsidRPr="00156BF4">
        <w:t xml:space="preserve"> </w:t>
      </w:r>
    </w:p>
    <w:p w14:paraId="42910984" w14:textId="77777777" w:rsidR="00C3648A" w:rsidRPr="00156BF4" w:rsidRDefault="00C3648A" w:rsidP="00C3648A">
      <w:r w:rsidRPr="00156BF4">
        <w:t>[</w:t>
      </w:r>
      <w:proofErr w:type="gramStart"/>
      <w:r w:rsidRPr="00156BF4">
        <w:t>16]R.</w:t>
      </w:r>
      <w:proofErr w:type="gramEnd"/>
      <w:r w:rsidRPr="00156BF4">
        <w:t xml:space="preserve"> </w:t>
      </w:r>
      <w:proofErr w:type="spellStart"/>
      <w:r w:rsidRPr="00156BF4">
        <w:t>Kjellgren</w:t>
      </w:r>
      <w:proofErr w:type="spellEnd"/>
      <w:r w:rsidRPr="00156BF4">
        <w:t xml:space="preserve">, “Good Tech, Bad Tech: Policing Sex Trafficking with Big Data,” International Journal for Crime, Justice and Social Democracy, Mar. 2022, </w:t>
      </w:r>
      <w:proofErr w:type="spellStart"/>
      <w:r w:rsidRPr="00156BF4">
        <w:t>doi</w:t>
      </w:r>
      <w:proofErr w:type="spellEnd"/>
      <w:r w:rsidRPr="00156BF4">
        <w:t>: 10.5204/ijcjsd.2139.</w:t>
      </w:r>
    </w:p>
    <w:p w14:paraId="5126ED4F" w14:textId="77777777" w:rsidR="00C3648A" w:rsidRPr="00156BF4" w:rsidRDefault="00C3648A" w:rsidP="00C3648A">
      <w:r w:rsidRPr="00156BF4">
        <w:t xml:space="preserve"> </w:t>
      </w:r>
    </w:p>
    <w:p w14:paraId="5D6AE02A" w14:textId="77777777" w:rsidR="00C3648A" w:rsidRPr="00156BF4" w:rsidRDefault="00C3648A" w:rsidP="00C3648A">
      <w:r w:rsidRPr="00156BF4">
        <w:t>[</w:t>
      </w:r>
      <w:proofErr w:type="gramStart"/>
      <w:r w:rsidRPr="00156BF4">
        <w:t>17]“</w:t>
      </w:r>
      <w:proofErr w:type="gramEnd"/>
      <w:r w:rsidRPr="00156BF4">
        <w:t>Natural_Language-based_Integration_of_Online_Review_Datasets_for_Identification_of_Sex_Trafficking_Businesses.pdf”.</w:t>
      </w:r>
    </w:p>
    <w:p w14:paraId="68269DBF" w14:textId="77777777" w:rsidR="00C3648A" w:rsidRPr="00156BF4" w:rsidRDefault="00C3648A" w:rsidP="00C3648A">
      <w:r w:rsidRPr="00156BF4">
        <w:t xml:space="preserve"> </w:t>
      </w:r>
    </w:p>
    <w:p w14:paraId="2C7E9735" w14:textId="77777777" w:rsidR="00C3648A" w:rsidRPr="00156BF4" w:rsidRDefault="00C3648A" w:rsidP="00C3648A">
      <w:r w:rsidRPr="00156BF4">
        <w:t>[</w:t>
      </w:r>
      <w:proofErr w:type="gramStart"/>
      <w:r w:rsidRPr="00156BF4">
        <w:t>18]A.</w:t>
      </w:r>
      <w:proofErr w:type="gramEnd"/>
      <w:r w:rsidRPr="00156BF4">
        <w:t xml:space="preserve"> M. Mohamad et al., “Role of Technology in Facilitating the Crime of Trafficking in Persons,” International journal of academic research in business &amp; social sciences, Dec. 2022, </w:t>
      </w:r>
      <w:proofErr w:type="spellStart"/>
      <w:r w:rsidRPr="00156BF4">
        <w:t>doi</w:t>
      </w:r>
      <w:proofErr w:type="spellEnd"/>
      <w:r w:rsidRPr="00156BF4">
        <w:t>: 10.6007/</w:t>
      </w:r>
      <w:proofErr w:type="spellStart"/>
      <w:r w:rsidRPr="00156BF4">
        <w:t>ijarbss</w:t>
      </w:r>
      <w:proofErr w:type="spellEnd"/>
      <w:r w:rsidRPr="00156BF4">
        <w:t>/v12-i12/16047.</w:t>
      </w:r>
    </w:p>
    <w:p w14:paraId="0F7B9889" w14:textId="77777777" w:rsidR="00C3648A" w:rsidRPr="00156BF4" w:rsidRDefault="00C3648A" w:rsidP="00C3648A">
      <w:r w:rsidRPr="00156BF4">
        <w:t xml:space="preserve"> </w:t>
      </w:r>
    </w:p>
    <w:p w14:paraId="13976FCD" w14:textId="77777777" w:rsidR="00C3648A" w:rsidRPr="00156BF4" w:rsidRDefault="00C3648A" w:rsidP="00C3648A">
      <w:r w:rsidRPr="00156BF4">
        <w:t>[</w:t>
      </w:r>
      <w:proofErr w:type="gramStart"/>
      <w:r w:rsidRPr="00156BF4">
        <w:t>19]“</w:t>
      </w:r>
      <w:proofErr w:type="gramEnd"/>
      <w:r w:rsidRPr="00156BF4">
        <w:t>Crawling_Open-Source_Data_for_Indicators_of_Human_Trafficking.pdf”.</w:t>
      </w:r>
    </w:p>
    <w:p w14:paraId="33A8CF82" w14:textId="77777777" w:rsidR="00C3648A" w:rsidRPr="00156BF4" w:rsidRDefault="00C3648A" w:rsidP="00C3648A">
      <w:r w:rsidRPr="00156BF4">
        <w:t xml:space="preserve"> </w:t>
      </w:r>
    </w:p>
    <w:p w14:paraId="6E2D855E" w14:textId="77777777" w:rsidR="00C3648A" w:rsidRPr="00156BF4" w:rsidRDefault="00C3648A" w:rsidP="00C3648A">
      <w:r w:rsidRPr="00156BF4">
        <w:lastRenderedPageBreak/>
        <w:t>[</w:t>
      </w:r>
      <w:proofErr w:type="gramStart"/>
      <w:r w:rsidRPr="00156BF4">
        <w:t>20]“</w:t>
      </w:r>
      <w:proofErr w:type="gramEnd"/>
      <w:r w:rsidRPr="00156BF4">
        <w:t xml:space="preserve">Blockchain Enabled Intelligent Surveillance System Model with AI and IoT,” Apr. 2023. </w:t>
      </w:r>
      <w:proofErr w:type="spellStart"/>
      <w:r w:rsidRPr="00156BF4">
        <w:t>doi</w:t>
      </w:r>
      <w:proofErr w:type="spellEnd"/>
      <w:r w:rsidRPr="00156BF4">
        <w:t>: 10.1109/iconstem56934.2023.10142303.</w:t>
      </w:r>
    </w:p>
    <w:p w14:paraId="63624A80" w14:textId="77777777" w:rsidR="00C3648A" w:rsidRPr="00156BF4" w:rsidRDefault="00C3648A" w:rsidP="00C3648A">
      <w:r w:rsidRPr="00156BF4">
        <w:t xml:space="preserve"> </w:t>
      </w:r>
    </w:p>
    <w:p w14:paraId="4CD10B4F" w14:textId="77777777" w:rsidR="00C3648A" w:rsidRPr="00156BF4" w:rsidRDefault="00C3648A" w:rsidP="00C3648A">
      <w:r w:rsidRPr="00156BF4">
        <w:t>[</w:t>
      </w:r>
      <w:proofErr w:type="gramStart"/>
      <w:r w:rsidRPr="00156BF4">
        <w:t>21]“</w:t>
      </w:r>
      <w:proofErr w:type="gramEnd"/>
      <w:r w:rsidRPr="00156BF4">
        <w:t>From the Street Corner to the Digital World_ How the Digital Age Impacts Sex Trafficking Detection and Data Collection _ SpringerLink.pdf”.</w:t>
      </w:r>
    </w:p>
    <w:p w14:paraId="0AABA461" w14:textId="77777777" w:rsidR="00C3648A" w:rsidRPr="00156BF4" w:rsidRDefault="00C3648A" w:rsidP="00C3648A">
      <w:r w:rsidRPr="00156BF4">
        <w:t xml:space="preserve"> </w:t>
      </w:r>
    </w:p>
    <w:p w14:paraId="75CDC612" w14:textId="77777777" w:rsidR="00C3648A" w:rsidRPr="00156BF4" w:rsidRDefault="00C3648A" w:rsidP="00C3648A">
      <w:r w:rsidRPr="00156BF4">
        <w:t>[</w:t>
      </w:r>
      <w:proofErr w:type="gramStart"/>
      <w:r w:rsidRPr="00156BF4">
        <w:t>22]P.</w:t>
      </w:r>
      <w:proofErr w:type="gramEnd"/>
      <w:r w:rsidRPr="00156BF4">
        <w:t xml:space="preserve"> Jain et al., “Blockchain-Enabled Smart Surveillance System with Artificial Intelligence,” Wireless Communications and Mobile Computing, May 2022, </w:t>
      </w:r>
      <w:proofErr w:type="spellStart"/>
      <w:r w:rsidRPr="00156BF4">
        <w:t>doi</w:t>
      </w:r>
      <w:proofErr w:type="spellEnd"/>
      <w:r w:rsidRPr="00156BF4">
        <w:t>: 10.1155/2022/2792639.</w:t>
      </w:r>
    </w:p>
    <w:p w14:paraId="7234A084" w14:textId="77777777" w:rsidR="00C3648A" w:rsidRPr="00156BF4" w:rsidRDefault="00C3648A" w:rsidP="00C3648A">
      <w:r w:rsidRPr="00156BF4">
        <w:t xml:space="preserve"> </w:t>
      </w:r>
    </w:p>
    <w:p w14:paraId="67FECB15" w14:textId="77777777" w:rsidR="00C3648A" w:rsidRPr="00156BF4" w:rsidRDefault="00C3648A" w:rsidP="00C3648A">
      <w:r w:rsidRPr="00156BF4">
        <w:t>[</w:t>
      </w:r>
      <w:proofErr w:type="gramStart"/>
      <w:r w:rsidRPr="00156BF4">
        <w:t>23]“</w:t>
      </w:r>
      <w:proofErr w:type="gramEnd"/>
      <w:r w:rsidRPr="00156BF4">
        <w:t>Trafficking_and_Technology_Ex.pdf”.</w:t>
      </w:r>
    </w:p>
    <w:p w14:paraId="34C1CA75" w14:textId="77777777" w:rsidR="00C3648A" w:rsidRPr="00156BF4" w:rsidRDefault="00C3648A" w:rsidP="00C3648A">
      <w:r w:rsidRPr="00156BF4">
        <w:t xml:space="preserve"> </w:t>
      </w:r>
    </w:p>
    <w:p w14:paraId="0980BE94" w14:textId="77777777" w:rsidR="00C3648A" w:rsidRPr="00156BF4" w:rsidRDefault="00C3648A" w:rsidP="00C3648A">
      <w:r w:rsidRPr="00156BF4">
        <w:t>[</w:t>
      </w:r>
      <w:proofErr w:type="gramStart"/>
      <w:r w:rsidRPr="00156BF4">
        <w:t>24]“</w:t>
      </w:r>
      <w:proofErr w:type="gramEnd"/>
      <w:r w:rsidRPr="00156BF4">
        <w:t>A Pimp s Game A Rational Choice Approach to Understanding the Decisions of Sex Traffickers.pdf”.</w:t>
      </w:r>
    </w:p>
    <w:p w14:paraId="2B1BDF9A" w14:textId="77777777" w:rsidR="00C3648A" w:rsidRPr="00156BF4" w:rsidRDefault="00C3648A" w:rsidP="00C3648A">
      <w:r w:rsidRPr="00156BF4">
        <w:t xml:space="preserve"> </w:t>
      </w:r>
    </w:p>
    <w:p w14:paraId="675DD462" w14:textId="77777777" w:rsidR="00C3648A" w:rsidRPr="00156BF4" w:rsidRDefault="00C3648A" w:rsidP="00C3648A">
      <w:r w:rsidRPr="00156BF4">
        <w:t>[</w:t>
      </w:r>
      <w:proofErr w:type="gramStart"/>
      <w:r w:rsidRPr="00156BF4">
        <w:t>25]K.</w:t>
      </w:r>
      <w:proofErr w:type="gramEnd"/>
      <w:r w:rsidRPr="00156BF4">
        <w:t xml:space="preserve"> T. Smith, H. M. Martin, and L. M. Smith, “Human Trafficking: A Global Multi-Billion Dollar Criminal Industry,” Social Science Research Network, Aug. 2013, </w:t>
      </w:r>
      <w:proofErr w:type="spellStart"/>
      <w:r w:rsidRPr="00156BF4">
        <w:t>doi</w:t>
      </w:r>
      <w:proofErr w:type="spellEnd"/>
      <w:r w:rsidRPr="00156BF4">
        <w:t>: 10.2139/SSRN.2316169.</w:t>
      </w:r>
    </w:p>
    <w:p w14:paraId="15A9B1B5" w14:textId="77777777" w:rsidR="00C3648A" w:rsidRPr="00156BF4" w:rsidRDefault="00C3648A" w:rsidP="00C3648A">
      <w:r w:rsidRPr="00156BF4">
        <w:t xml:space="preserve"> </w:t>
      </w:r>
    </w:p>
    <w:p w14:paraId="2A133B21" w14:textId="77777777" w:rsidR="00C3648A" w:rsidRPr="00156BF4" w:rsidRDefault="00C3648A" w:rsidP="00C3648A">
      <w:r w:rsidRPr="00156BF4">
        <w:t>[</w:t>
      </w:r>
      <w:proofErr w:type="gramStart"/>
      <w:r w:rsidRPr="00156BF4">
        <w:t>26]J.</w:t>
      </w:r>
      <w:proofErr w:type="gramEnd"/>
      <w:r w:rsidRPr="00156BF4">
        <w:t xml:space="preserve"> Allain, Slavery in International Law: Of Human Exploitation and Trafficking. 2012.</w:t>
      </w:r>
    </w:p>
    <w:p w14:paraId="3ED03AAE" w14:textId="77777777" w:rsidR="00C3648A" w:rsidRPr="00156BF4" w:rsidRDefault="00C3648A" w:rsidP="00C3648A">
      <w:r w:rsidRPr="00156BF4">
        <w:t xml:space="preserve"> </w:t>
      </w:r>
    </w:p>
    <w:p w14:paraId="5567E8F2" w14:textId="77777777" w:rsidR="00C3648A" w:rsidRPr="00156BF4" w:rsidRDefault="00C3648A" w:rsidP="00C3648A">
      <w:r w:rsidRPr="00156BF4">
        <w:t>[</w:t>
      </w:r>
      <w:proofErr w:type="gramStart"/>
      <w:r w:rsidRPr="00156BF4">
        <w:t>27]R.</w:t>
      </w:r>
      <w:proofErr w:type="gramEnd"/>
      <w:r w:rsidRPr="00156BF4">
        <w:t xml:space="preserve"> Hamid, G. </w:t>
      </w:r>
      <w:proofErr w:type="spellStart"/>
      <w:r w:rsidRPr="00156BF4">
        <w:t>Djohan</w:t>
      </w:r>
      <w:proofErr w:type="spellEnd"/>
      <w:r w:rsidRPr="00156BF4">
        <w:t xml:space="preserve">, D. S. </w:t>
      </w:r>
      <w:proofErr w:type="spellStart"/>
      <w:r w:rsidRPr="00156BF4">
        <w:t>Admaja</w:t>
      </w:r>
      <w:proofErr w:type="spellEnd"/>
      <w:r w:rsidRPr="00156BF4">
        <w:t xml:space="preserve">, B. Sanusi, and H. </w:t>
      </w:r>
      <w:proofErr w:type="spellStart"/>
      <w:r w:rsidRPr="00156BF4">
        <w:t>Sumadiria</w:t>
      </w:r>
      <w:proofErr w:type="spellEnd"/>
      <w:r w:rsidRPr="00156BF4">
        <w:t>, “Trafficking In Border Regions Case Study On Violence Against Women And Children Victims Of Trafficking At The West Kalimantan Border,” International Journal of Scientific &amp; Technology Research, Jan. 2019.</w:t>
      </w:r>
    </w:p>
    <w:p w14:paraId="0E606D8D" w14:textId="77777777" w:rsidR="00C3648A" w:rsidRPr="00156BF4" w:rsidRDefault="00C3648A" w:rsidP="00C3648A">
      <w:r w:rsidRPr="00156BF4">
        <w:t xml:space="preserve"> </w:t>
      </w:r>
    </w:p>
    <w:p w14:paraId="24576156" w14:textId="77777777" w:rsidR="00C3648A" w:rsidRPr="00156BF4" w:rsidRDefault="00C3648A" w:rsidP="00C3648A">
      <w:r w:rsidRPr="00156BF4">
        <w:t>[</w:t>
      </w:r>
      <w:proofErr w:type="gramStart"/>
      <w:r w:rsidRPr="00156BF4">
        <w:t>28]M.</w:t>
      </w:r>
      <w:proofErr w:type="gramEnd"/>
      <w:r w:rsidRPr="00156BF4">
        <w:t xml:space="preserve"> Ventrella, “Identifying victims of human trafficking at hotspots by focusing on people smuggled to Europe,” Social Inclusion, Jun. 2017, </w:t>
      </w:r>
      <w:proofErr w:type="spellStart"/>
      <w:r w:rsidRPr="00156BF4">
        <w:t>doi</w:t>
      </w:r>
      <w:proofErr w:type="spellEnd"/>
      <w:r w:rsidRPr="00156BF4">
        <w:t>: 10.17645/SI.V5I2.896.</w:t>
      </w:r>
    </w:p>
    <w:p w14:paraId="473DF30A" w14:textId="77777777" w:rsidR="00C3648A" w:rsidRPr="00156BF4" w:rsidRDefault="00C3648A" w:rsidP="00C3648A">
      <w:r w:rsidRPr="00156BF4">
        <w:t xml:space="preserve"> </w:t>
      </w:r>
    </w:p>
    <w:p w14:paraId="2EA19575" w14:textId="77777777" w:rsidR="00C3648A" w:rsidRPr="00156BF4" w:rsidRDefault="00C3648A" w:rsidP="00C3648A">
      <w:r w:rsidRPr="00156BF4">
        <w:t>[</w:t>
      </w:r>
      <w:proofErr w:type="gramStart"/>
      <w:r w:rsidRPr="00156BF4">
        <w:t>29]R.</w:t>
      </w:r>
      <w:proofErr w:type="gramEnd"/>
      <w:r w:rsidRPr="00156BF4">
        <w:t xml:space="preserve"> Walters and M. Coghlan, “Data Protection and Artificial Intelligence Law: Europe Australia Singapore - An Actual or Perceived Dichotomy,” Dec. 2019, </w:t>
      </w:r>
      <w:proofErr w:type="spellStart"/>
      <w:r w:rsidRPr="00156BF4">
        <w:t>doi</w:t>
      </w:r>
      <w:proofErr w:type="spellEnd"/>
      <w:r w:rsidRPr="00156BF4">
        <w:t>: 10.11648/J.AJSET.20190404.11.</w:t>
      </w:r>
    </w:p>
    <w:p w14:paraId="07EF86A5" w14:textId="77777777" w:rsidR="00C3648A" w:rsidRPr="00156BF4" w:rsidRDefault="00C3648A" w:rsidP="00C3648A">
      <w:r w:rsidRPr="00156BF4">
        <w:t xml:space="preserve"> </w:t>
      </w:r>
    </w:p>
    <w:p w14:paraId="0B0D12F4" w14:textId="77777777" w:rsidR="00C3648A" w:rsidRPr="00156BF4" w:rsidRDefault="00C3648A" w:rsidP="00C3648A">
      <w:r w:rsidRPr="00156BF4">
        <w:t>[</w:t>
      </w:r>
      <w:proofErr w:type="gramStart"/>
      <w:r w:rsidRPr="00156BF4">
        <w:t>30]R.</w:t>
      </w:r>
      <w:proofErr w:type="gramEnd"/>
      <w:r w:rsidRPr="00156BF4">
        <w:t xml:space="preserve"> J. Estes, “The Commercial and Non-commercial Sexual Exploitation of Children in North America: Canada, Mexico and the United States,” 2017. </w:t>
      </w:r>
      <w:proofErr w:type="spellStart"/>
      <w:r w:rsidRPr="00156BF4">
        <w:t>doi</w:t>
      </w:r>
      <w:proofErr w:type="spellEnd"/>
      <w:r w:rsidRPr="00156BF4">
        <w:t>: 10.1007/978-3-319-51391-1_23.</w:t>
      </w:r>
    </w:p>
    <w:p w14:paraId="0F9CD829" w14:textId="77777777" w:rsidR="00C3648A" w:rsidRPr="00156BF4" w:rsidRDefault="00C3648A" w:rsidP="00C3648A">
      <w:r w:rsidRPr="00156BF4">
        <w:t xml:space="preserve"> </w:t>
      </w:r>
    </w:p>
    <w:p w14:paraId="0F1D553E" w14:textId="77777777" w:rsidR="00C3648A" w:rsidRPr="00156BF4" w:rsidRDefault="00C3648A" w:rsidP="00C3648A">
      <w:r w:rsidRPr="00156BF4">
        <w:t>[</w:t>
      </w:r>
      <w:proofErr w:type="gramStart"/>
      <w:r w:rsidRPr="00156BF4">
        <w:t>31]J.</w:t>
      </w:r>
      <w:proofErr w:type="gramEnd"/>
      <w:r w:rsidRPr="00156BF4">
        <w:t xml:space="preserve"> </w:t>
      </w:r>
      <w:proofErr w:type="spellStart"/>
      <w:r w:rsidRPr="00156BF4">
        <w:t>Broséus</w:t>
      </w:r>
      <w:proofErr w:type="spellEnd"/>
      <w:r w:rsidRPr="00156BF4">
        <w:t xml:space="preserve">, D. </w:t>
      </w:r>
      <w:proofErr w:type="spellStart"/>
      <w:r w:rsidRPr="00156BF4">
        <w:t>Rhumorbarbe</w:t>
      </w:r>
      <w:proofErr w:type="spellEnd"/>
      <w:r w:rsidRPr="00156BF4">
        <w:t xml:space="preserve">, M. </w:t>
      </w:r>
      <w:proofErr w:type="spellStart"/>
      <w:r w:rsidRPr="00156BF4">
        <w:t>Morelato</w:t>
      </w:r>
      <w:proofErr w:type="spellEnd"/>
      <w:r w:rsidRPr="00156BF4">
        <w:t xml:space="preserve">, L. </w:t>
      </w:r>
      <w:proofErr w:type="spellStart"/>
      <w:r w:rsidRPr="00156BF4">
        <w:t>Staehli</w:t>
      </w:r>
      <w:proofErr w:type="spellEnd"/>
      <w:r w:rsidRPr="00156BF4">
        <w:t xml:space="preserve">, and Q. Rossy, “A geographical analysis of trafficking on a popular darknet market.,” Forensic Science International, Aug. 2017, </w:t>
      </w:r>
      <w:proofErr w:type="spellStart"/>
      <w:r w:rsidRPr="00156BF4">
        <w:t>doi</w:t>
      </w:r>
      <w:proofErr w:type="spellEnd"/>
      <w:r w:rsidRPr="00156BF4">
        <w:t>: 10.1016/J.FORSCIINT.2017.05.021.</w:t>
      </w:r>
    </w:p>
    <w:p w14:paraId="735BF5C6" w14:textId="77777777" w:rsidR="00C3648A" w:rsidRPr="00156BF4" w:rsidRDefault="00C3648A" w:rsidP="00C3648A">
      <w:r w:rsidRPr="00156BF4">
        <w:t xml:space="preserve"> </w:t>
      </w:r>
    </w:p>
    <w:p w14:paraId="29F0AD5C" w14:textId="77777777" w:rsidR="00C3648A" w:rsidRPr="00156BF4" w:rsidRDefault="00C3648A" w:rsidP="00C3648A">
      <w:r w:rsidRPr="00156BF4">
        <w:t>[</w:t>
      </w:r>
      <w:proofErr w:type="gramStart"/>
      <w:r w:rsidRPr="00156BF4">
        <w:t>32]“</w:t>
      </w:r>
      <w:proofErr w:type="gramEnd"/>
      <w:r w:rsidRPr="00156BF4">
        <w:t xml:space="preserve">Trustworthy Artificial Intelligence and its use by Law Enforcement Authorities: where do we stand?,” in 2022 45th Jubilee International Convention on Information, Communication and Electronic Technology (MIPRO), May 2022. </w:t>
      </w:r>
      <w:proofErr w:type="spellStart"/>
      <w:r w:rsidRPr="00156BF4">
        <w:t>doi</w:t>
      </w:r>
      <w:proofErr w:type="spellEnd"/>
      <w:r w:rsidRPr="00156BF4">
        <w:t>: 10.23919/mipro55190.2022.9803606.</w:t>
      </w:r>
    </w:p>
    <w:p w14:paraId="113762CA" w14:textId="77777777" w:rsidR="00C3648A" w:rsidRPr="00156BF4" w:rsidRDefault="00C3648A" w:rsidP="00C3648A">
      <w:r w:rsidRPr="00156BF4">
        <w:t xml:space="preserve"> </w:t>
      </w:r>
    </w:p>
    <w:p w14:paraId="14D593FC" w14:textId="77777777" w:rsidR="00C3648A" w:rsidRPr="00156BF4" w:rsidRDefault="00C3648A" w:rsidP="00C3648A">
      <w:r w:rsidRPr="00156BF4">
        <w:t>[</w:t>
      </w:r>
      <w:proofErr w:type="gramStart"/>
      <w:r w:rsidRPr="00156BF4">
        <w:t>33]H.</w:t>
      </w:r>
      <w:proofErr w:type="gramEnd"/>
      <w:r w:rsidRPr="00156BF4">
        <w:t xml:space="preserve"> M. Harris, “Artificial Intelligence and Policing of Financial Crime: A Legal Analysis of the State of the Field,” 2022. </w:t>
      </w:r>
      <w:proofErr w:type="spellStart"/>
      <w:r w:rsidRPr="00156BF4">
        <w:t>doi</w:t>
      </w:r>
      <w:proofErr w:type="spellEnd"/>
      <w:r w:rsidRPr="00156BF4">
        <w:t>: 10.1007/978-3-030-88036-1_12.</w:t>
      </w:r>
    </w:p>
    <w:p w14:paraId="609AF1A7" w14:textId="77777777" w:rsidR="00C3648A" w:rsidRPr="00156BF4" w:rsidRDefault="00C3648A" w:rsidP="00C3648A">
      <w:r w:rsidRPr="00156BF4">
        <w:t xml:space="preserve"> </w:t>
      </w:r>
    </w:p>
    <w:p w14:paraId="33357BF8" w14:textId="77777777" w:rsidR="00C3648A" w:rsidRPr="00156BF4" w:rsidRDefault="00C3648A" w:rsidP="00C3648A">
      <w:r w:rsidRPr="00156BF4">
        <w:t>[</w:t>
      </w:r>
      <w:proofErr w:type="gramStart"/>
      <w:r w:rsidRPr="00156BF4">
        <w:t>34]S.</w:t>
      </w:r>
      <w:proofErr w:type="gramEnd"/>
      <w:r w:rsidRPr="00156BF4">
        <w:t xml:space="preserve"> </w:t>
      </w:r>
      <w:proofErr w:type="spellStart"/>
      <w:r w:rsidRPr="00156BF4">
        <w:t>Raaijmakers</w:t>
      </w:r>
      <w:proofErr w:type="spellEnd"/>
      <w:r w:rsidRPr="00156BF4">
        <w:t xml:space="preserve">, “Artificial Intelligence for Law Enforcement: Challenges and Opportunities,” Aug. 2019, </w:t>
      </w:r>
      <w:proofErr w:type="spellStart"/>
      <w:r w:rsidRPr="00156BF4">
        <w:t>doi</w:t>
      </w:r>
      <w:proofErr w:type="spellEnd"/>
      <w:r w:rsidRPr="00156BF4">
        <w:t>: 10.1109/MSEC.2019.2925649.</w:t>
      </w:r>
    </w:p>
    <w:p w14:paraId="25E1ACF1" w14:textId="77777777" w:rsidR="00C3648A" w:rsidRPr="00156BF4" w:rsidRDefault="00C3648A" w:rsidP="00C3648A">
      <w:r w:rsidRPr="00156BF4">
        <w:t xml:space="preserve"> </w:t>
      </w:r>
    </w:p>
    <w:p w14:paraId="5DB456D7" w14:textId="77777777" w:rsidR="00C3648A" w:rsidRPr="00156BF4" w:rsidRDefault="00C3648A" w:rsidP="00C3648A">
      <w:r w:rsidRPr="00156BF4">
        <w:t>[</w:t>
      </w:r>
      <w:proofErr w:type="gramStart"/>
      <w:r w:rsidRPr="00156BF4">
        <w:t>35]“</w:t>
      </w:r>
      <w:proofErr w:type="gramEnd"/>
      <w:r w:rsidRPr="00156BF4">
        <w:t>The Application of Technology in Combating Human Trafficking,” p. 149.</w:t>
      </w:r>
    </w:p>
    <w:p w14:paraId="6A746645" w14:textId="77777777" w:rsidR="00C3648A" w:rsidRPr="00156BF4" w:rsidRDefault="00C3648A" w:rsidP="00C3648A">
      <w:r w:rsidRPr="00156BF4">
        <w:t xml:space="preserve"> </w:t>
      </w:r>
    </w:p>
    <w:p w14:paraId="0E84620D" w14:textId="77777777" w:rsidR="00C3648A" w:rsidRPr="00156BF4" w:rsidRDefault="00C3648A" w:rsidP="00C3648A">
      <w:r w:rsidRPr="00156BF4">
        <w:t>[</w:t>
      </w:r>
      <w:proofErr w:type="gramStart"/>
      <w:r w:rsidRPr="00156BF4">
        <w:t>36]K.</w:t>
      </w:r>
      <w:proofErr w:type="gramEnd"/>
      <w:r w:rsidRPr="00156BF4">
        <w:t xml:space="preserve"> Knobloch, U. Yoon, and P. M. Vogt, “Preferred reporting items for systematic reviews and meta-analyses (PRISMA) statement and publication bias,” Journal of Cranio-maxillofacial Surgery, Mar. 2011, </w:t>
      </w:r>
      <w:proofErr w:type="spellStart"/>
      <w:r w:rsidRPr="00156BF4">
        <w:t>doi</w:t>
      </w:r>
      <w:proofErr w:type="spellEnd"/>
      <w:r w:rsidRPr="00156BF4">
        <w:t>: 10.1016/J.JCMS.2010.11.001.</w:t>
      </w:r>
    </w:p>
    <w:p w14:paraId="07B23F4E" w14:textId="77777777" w:rsidR="00C3648A" w:rsidRPr="00156BF4" w:rsidRDefault="00C3648A" w:rsidP="00C3648A">
      <w:r w:rsidRPr="00156BF4">
        <w:t xml:space="preserve"> </w:t>
      </w:r>
    </w:p>
    <w:p w14:paraId="5C3337C0" w14:textId="77777777" w:rsidR="00C3648A" w:rsidRPr="00156BF4" w:rsidRDefault="00C3648A" w:rsidP="00C3648A">
      <w:r w:rsidRPr="00156BF4">
        <w:t>[</w:t>
      </w:r>
      <w:proofErr w:type="gramStart"/>
      <w:r w:rsidRPr="00156BF4">
        <w:t>37]D.</w:t>
      </w:r>
      <w:proofErr w:type="gramEnd"/>
      <w:r w:rsidRPr="00156BF4">
        <w:t xml:space="preserve"> Pati and L. Lorusso, “How to Write a Systematic Review of the Literature,” Herd-health Environments Research &amp; Design Journal, Jan. 2018, </w:t>
      </w:r>
      <w:proofErr w:type="spellStart"/>
      <w:r w:rsidRPr="00156BF4">
        <w:t>doi</w:t>
      </w:r>
      <w:proofErr w:type="spellEnd"/>
      <w:r w:rsidRPr="00156BF4">
        <w:t>: 10.1177/1937586717747384.</w:t>
      </w:r>
    </w:p>
    <w:p w14:paraId="33EEA53B" w14:textId="77777777" w:rsidR="00C3648A" w:rsidRPr="00156BF4" w:rsidRDefault="00C3648A" w:rsidP="00C3648A">
      <w:r w:rsidRPr="00156BF4">
        <w:t xml:space="preserve"> </w:t>
      </w:r>
    </w:p>
    <w:p w14:paraId="65459229" w14:textId="77777777" w:rsidR="00C3648A" w:rsidRPr="00156BF4" w:rsidRDefault="00C3648A" w:rsidP="00C3648A">
      <w:r w:rsidRPr="00156BF4">
        <w:t>[</w:t>
      </w:r>
      <w:proofErr w:type="gramStart"/>
      <w:r w:rsidRPr="00156BF4">
        <w:t>38]S.</w:t>
      </w:r>
      <w:proofErr w:type="gramEnd"/>
      <w:r w:rsidRPr="00156BF4">
        <w:t xml:space="preserve"> Smith and A. A. Duncan, “Systematic and scoping reviews: A comparison and overview.,” Seminars in Vascular Surgery, Sep. 2022, </w:t>
      </w:r>
      <w:proofErr w:type="spellStart"/>
      <w:r w:rsidRPr="00156BF4">
        <w:t>doi</w:t>
      </w:r>
      <w:proofErr w:type="spellEnd"/>
      <w:r w:rsidRPr="00156BF4">
        <w:t>: 10.1053/j.semvascsurg.2022.09.001.</w:t>
      </w:r>
    </w:p>
    <w:p w14:paraId="2169EA63" w14:textId="5098EEAA" w:rsidR="000760AF" w:rsidRPr="00156BF4" w:rsidRDefault="000760AF" w:rsidP="00C3648A"/>
    <w:sectPr w:rsidR="000760AF" w:rsidRPr="00156BF4">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C00"/>
    <w:multiLevelType w:val="hybridMultilevel"/>
    <w:tmpl w:val="D5AE1CBC"/>
    <w:lvl w:ilvl="0" w:tplc="A45AA23A">
      <w:start w:val="1"/>
      <w:numFmt w:val="decimal"/>
      <w:lvlText w:val="%1."/>
      <w:lvlJc w:val="left"/>
      <w:pPr>
        <w:ind w:left="720" w:hanging="259"/>
      </w:pPr>
    </w:lvl>
    <w:lvl w:ilvl="1" w:tplc="0E9846F2">
      <w:start w:val="1"/>
      <w:numFmt w:val="lowerLetter"/>
      <w:lvlText w:val="%2."/>
      <w:lvlJc w:val="left"/>
      <w:pPr>
        <w:ind w:left="1440" w:hanging="259"/>
      </w:pPr>
    </w:lvl>
    <w:lvl w:ilvl="2" w:tplc="3B7AFF50">
      <w:start w:val="1"/>
      <w:numFmt w:val="lowerRoman"/>
      <w:lvlText w:val="%3."/>
      <w:lvlJc w:val="left"/>
      <w:pPr>
        <w:ind w:left="2160" w:hanging="259"/>
      </w:pPr>
    </w:lvl>
    <w:lvl w:ilvl="3" w:tplc="41C0AEF8">
      <w:start w:val="1"/>
      <w:numFmt w:val="decimal"/>
      <w:lvlText w:val="%4."/>
      <w:lvlJc w:val="left"/>
      <w:pPr>
        <w:ind w:left="2880" w:hanging="259"/>
      </w:pPr>
    </w:lvl>
    <w:lvl w:ilvl="4" w:tplc="F1061E6A">
      <w:start w:val="1"/>
      <w:numFmt w:val="lowerLetter"/>
      <w:lvlText w:val="%5."/>
      <w:lvlJc w:val="left"/>
      <w:pPr>
        <w:ind w:left="3600" w:hanging="259"/>
      </w:pPr>
    </w:lvl>
    <w:lvl w:ilvl="5" w:tplc="1FB27418">
      <w:start w:val="1"/>
      <w:numFmt w:val="lowerRoman"/>
      <w:lvlText w:val="%6."/>
      <w:lvlJc w:val="left"/>
      <w:pPr>
        <w:ind w:left="4320" w:hanging="259"/>
      </w:pPr>
    </w:lvl>
    <w:lvl w:ilvl="6" w:tplc="2D2C54D2">
      <w:start w:val="1"/>
      <w:numFmt w:val="decimal"/>
      <w:lvlText w:val="%7."/>
      <w:lvlJc w:val="left"/>
      <w:pPr>
        <w:ind w:left="5040" w:hanging="259"/>
      </w:pPr>
    </w:lvl>
    <w:lvl w:ilvl="7" w:tplc="4F2829EC">
      <w:start w:val="1"/>
      <w:numFmt w:val="lowerLetter"/>
      <w:lvlText w:val="%8."/>
      <w:lvlJc w:val="left"/>
      <w:pPr>
        <w:ind w:left="5760" w:hanging="259"/>
      </w:pPr>
    </w:lvl>
    <w:lvl w:ilvl="8" w:tplc="C612445A">
      <w:start w:val="1"/>
      <w:numFmt w:val="lowerRoman"/>
      <w:lvlText w:val="%9."/>
      <w:lvlJc w:val="left"/>
      <w:pPr>
        <w:ind w:left="6480" w:hanging="259"/>
      </w:pPr>
    </w:lvl>
  </w:abstractNum>
  <w:abstractNum w:abstractNumId="1" w15:restartNumberingAfterBreak="0">
    <w:nsid w:val="03F90A03"/>
    <w:multiLevelType w:val="hybridMultilevel"/>
    <w:tmpl w:val="A298492C"/>
    <w:lvl w:ilvl="0" w:tplc="73F4C2F4">
      <w:start w:val="1"/>
      <w:numFmt w:val="bullet"/>
      <w:lvlText w:val="●"/>
      <w:lvlJc w:val="left"/>
      <w:pPr>
        <w:ind w:left="720" w:hanging="259"/>
      </w:pPr>
    </w:lvl>
    <w:lvl w:ilvl="1" w:tplc="B6008B68">
      <w:start w:val="1"/>
      <w:numFmt w:val="bullet"/>
      <w:lvlText w:val="○"/>
      <w:lvlJc w:val="left"/>
      <w:pPr>
        <w:ind w:left="1440" w:hanging="259"/>
      </w:pPr>
    </w:lvl>
    <w:lvl w:ilvl="2" w:tplc="99E67D4C">
      <w:start w:val="1"/>
      <w:numFmt w:val="bullet"/>
      <w:lvlText w:val="■"/>
      <w:lvlJc w:val="left"/>
      <w:pPr>
        <w:ind w:left="2160" w:hanging="259"/>
      </w:pPr>
    </w:lvl>
    <w:lvl w:ilvl="3" w:tplc="721AC1DA">
      <w:start w:val="1"/>
      <w:numFmt w:val="bullet"/>
      <w:lvlText w:val="●"/>
      <w:lvlJc w:val="left"/>
      <w:pPr>
        <w:ind w:left="2880" w:hanging="259"/>
      </w:pPr>
    </w:lvl>
    <w:lvl w:ilvl="4" w:tplc="7C1CA05C">
      <w:start w:val="1"/>
      <w:numFmt w:val="bullet"/>
      <w:lvlText w:val="○"/>
      <w:lvlJc w:val="left"/>
      <w:pPr>
        <w:ind w:left="3600" w:hanging="259"/>
      </w:pPr>
    </w:lvl>
    <w:lvl w:ilvl="5" w:tplc="97C6EC4C">
      <w:start w:val="1"/>
      <w:numFmt w:val="bullet"/>
      <w:lvlText w:val="■"/>
      <w:lvlJc w:val="left"/>
      <w:pPr>
        <w:ind w:left="4320" w:hanging="259"/>
      </w:pPr>
    </w:lvl>
    <w:lvl w:ilvl="6" w:tplc="AE48B0E6">
      <w:start w:val="1"/>
      <w:numFmt w:val="bullet"/>
      <w:lvlText w:val="●"/>
      <w:lvlJc w:val="left"/>
      <w:pPr>
        <w:ind w:left="5040" w:hanging="259"/>
      </w:pPr>
    </w:lvl>
    <w:lvl w:ilvl="7" w:tplc="F394F800">
      <w:start w:val="1"/>
      <w:numFmt w:val="bullet"/>
      <w:lvlText w:val="○"/>
      <w:lvlJc w:val="left"/>
      <w:pPr>
        <w:ind w:left="5760" w:hanging="259"/>
      </w:pPr>
    </w:lvl>
    <w:lvl w:ilvl="8" w:tplc="9B4ADF1A">
      <w:start w:val="1"/>
      <w:numFmt w:val="bullet"/>
      <w:lvlText w:val="■"/>
      <w:lvlJc w:val="left"/>
      <w:pPr>
        <w:ind w:left="6480" w:hanging="259"/>
      </w:pPr>
    </w:lvl>
  </w:abstractNum>
  <w:abstractNum w:abstractNumId="2" w15:restartNumberingAfterBreak="0">
    <w:nsid w:val="054311D9"/>
    <w:multiLevelType w:val="hybridMultilevel"/>
    <w:tmpl w:val="CABAFD2C"/>
    <w:lvl w:ilvl="0" w:tplc="375AF454">
      <w:start w:val="1"/>
      <w:numFmt w:val="bullet"/>
      <w:lvlText w:val="●"/>
      <w:lvlJc w:val="left"/>
      <w:pPr>
        <w:ind w:left="720" w:hanging="259"/>
      </w:pPr>
    </w:lvl>
    <w:lvl w:ilvl="1" w:tplc="D152EB98">
      <w:start w:val="1"/>
      <w:numFmt w:val="bullet"/>
      <w:lvlText w:val="○"/>
      <w:lvlJc w:val="left"/>
      <w:pPr>
        <w:ind w:left="1440" w:hanging="259"/>
      </w:pPr>
    </w:lvl>
    <w:lvl w:ilvl="2" w:tplc="D0C6FC32">
      <w:start w:val="1"/>
      <w:numFmt w:val="bullet"/>
      <w:lvlText w:val="■"/>
      <w:lvlJc w:val="left"/>
      <w:pPr>
        <w:ind w:left="2160" w:hanging="259"/>
      </w:pPr>
    </w:lvl>
    <w:lvl w:ilvl="3" w:tplc="AF0C005E">
      <w:start w:val="1"/>
      <w:numFmt w:val="bullet"/>
      <w:lvlText w:val="●"/>
      <w:lvlJc w:val="left"/>
      <w:pPr>
        <w:ind w:left="2880" w:hanging="259"/>
      </w:pPr>
    </w:lvl>
    <w:lvl w:ilvl="4" w:tplc="837A56AC">
      <w:start w:val="1"/>
      <w:numFmt w:val="bullet"/>
      <w:lvlText w:val="○"/>
      <w:lvlJc w:val="left"/>
      <w:pPr>
        <w:ind w:left="3600" w:hanging="259"/>
      </w:pPr>
    </w:lvl>
    <w:lvl w:ilvl="5" w:tplc="70FCDDFE">
      <w:start w:val="1"/>
      <w:numFmt w:val="bullet"/>
      <w:lvlText w:val="■"/>
      <w:lvlJc w:val="left"/>
      <w:pPr>
        <w:ind w:left="4320" w:hanging="259"/>
      </w:pPr>
    </w:lvl>
    <w:lvl w:ilvl="6" w:tplc="122A583A">
      <w:start w:val="1"/>
      <w:numFmt w:val="bullet"/>
      <w:lvlText w:val="●"/>
      <w:lvlJc w:val="left"/>
      <w:pPr>
        <w:ind w:left="5040" w:hanging="259"/>
      </w:pPr>
    </w:lvl>
    <w:lvl w:ilvl="7" w:tplc="35380A30">
      <w:start w:val="1"/>
      <w:numFmt w:val="bullet"/>
      <w:lvlText w:val="○"/>
      <w:lvlJc w:val="left"/>
      <w:pPr>
        <w:ind w:left="5760" w:hanging="259"/>
      </w:pPr>
    </w:lvl>
    <w:lvl w:ilvl="8" w:tplc="0F36EF24">
      <w:start w:val="1"/>
      <w:numFmt w:val="bullet"/>
      <w:lvlText w:val="■"/>
      <w:lvlJc w:val="left"/>
      <w:pPr>
        <w:ind w:left="6480" w:hanging="259"/>
      </w:pPr>
    </w:lvl>
  </w:abstractNum>
  <w:abstractNum w:abstractNumId="3" w15:restartNumberingAfterBreak="0">
    <w:nsid w:val="058E4DD9"/>
    <w:multiLevelType w:val="hybridMultilevel"/>
    <w:tmpl w:val="60F2B9BE"/>
    <w:lvl w:ilvl="0" w:tplc="5158F28A">
      <w:start w:val="1"/>
      <w:numFmt w:val="bullet"/>
      <w:lvlText w:val="●"/>
      <w:lvlJc w:val="left"/>
      <w:pPr>
        <w:ind w:left="720" w:hanging="259"/>
      </w:pPr>
    </w:lvl>
    <w:lvl w:ilvl="1" w:tplc="40927280">
      <w:start w:val="1"/>
      <w:numFmt w:val="bullet"/>
      <w:lvlText w:val="○"/>
      <w:lvlJc w:val="left"/>
      <w:pPr>
        <w:ind w:left="1440" w:hanging="259"/>
      </w:pPr>
    </w:lvl>
    <w:lvl w:ilvl="2" w:tplc="0C72F6FC">
      <w:start w:val="1"/>
      <w:numFmt w:val="bullet"/>
      <w:lvlText w:val="■"/>
      <w:lvlJc w:val="left"/>
      <w:pPr>
        <w:ind w:left="2160" w:hanging="259"/>
      </w:pPr>
    </w:lvl>
    <w:lvl w:ilvl="3" w:tplc="DBAE63CE">
      <w:start w:val="1"/>
      <w:numFmt w:val="bullet"/>
      <w:lvlText w:val="●"/>
      <w:lvlJc w:val="left"/>
      <w:pPr>
        <w:ind w:left="2880" w:hanging="259"/>
      </w:pPr>
    </w:lvl>
    <w:lvl w:ilvl="4" w:tplc="47BED026">
      <w:start w:val="1"/>
      <w:numFmt w:val="bullet"/>
      <w:lvlText w:val="○"/>
      <w:lvlJc w:val="left"/>
      <w:pPr>
        <w:ind w:left="3600" w:hanging="259"/>
      </w:pPr>
    </w:lvl>
    <w:lvl w:ilvl="5" w:tplc="D2B28D80">
      <w:start w:val="1"/>
      <w:numFmt w:val="bullet"/>
      <w:lvlText w:val="■"/>
      <w:lvlJc w:val="left"/>
      <w:pPr>
        <w:ind w:left="4320" w:hanging="259"/>
      </w:pPr>
    </w:lvl>
    <w:lvl w:ilvl="6" w:tplc="08A27C6E">
      <w:start w:val="1"/>
      <w:numFmt w:val="bullet"/>
      <w:lvlText w:val="●"/>
      <w:lvlJc w:val="left"/>
      <w:pPr>
        <w:ind w:left="5040" w:hanging="259"/>
      </w:pPr>
    </w:lvl>
    <w:lvl w:ilvl="7" w:tplc="2D36D666">
      <w:start w:val="1"/>
      <w:numFmt w:val="bullet"/>
      <w:lvlText w:val="○"/>
      <w:lvlJc w:val="left"/>
      <w:pPr>
        <w:ind w:left="5760" w:hanging="259"/>
      </w:pPr>
    </w:lvl>
    <w:lvl w:ilvl="8" w:tplc="8E1411CC">
      <w:start w:val="1"/>
      <w:numFmt w:val="bullet"/>
      <w:lvlText w:val="■"/>
      <w:lvlJc w:val="left"/>
      <w:pPr>
        <w:ind w:left="6480" w:hanging="259"/>
      </w:pPr>
    </w:lvl>
  </w:abstractNum>
  <w:abstractNum w:abstractNumId="4" w15:restartNumberingAfterBreak="0">
    <w:nsid w:val="08A00D01"/>
    <w:multiLevelType w:val="hybridMultilevel"/>
    <w:tmpl w:val="26CA8D10"/>
    <w:lvl w:ilvl="0" w:tplc="0324DF52">
      <w:start w:val="1"/>
      <w:numFmt w:val="bullet"/>
      <w:lvlText w:val="●"/>
      <w:lvlJc w:val="left"/>
      <w:pPr>
        <w:ind w:left="720" w:hanging="259"/>
      </w:pPr>
    </w:lvl>
    <w:lvl w:ilvl="1" w:tplc="C6A2B0FE">
      <w:start w:val="1"/>
      <w:numFmt w:val="bullet"/>
      <w:lvlText w:val="○"/>
      <w:lvlJc w:val="left"/>
      <w:pPr>
        <w:ind w:left="1440" w:hanging="259"/>
      </w:pPr>
    </w:lvl>
    <w:lvl w:ilvl="2" w:tplc="6E2AB57A">
      <w:start w:val="1"/>
      <w:numFmt w:val="bullet"/>
      <w:lvlText w:val="■"/>
      <w:lvlJc w:val="left"/>
      <w:pPr>
        <w:ind w:left="2160" w:hanging="259"/>
      </w:pPr>
    </w:lvl>
    <w:lvl w:ilvl="3" w:tplc="B3183F12">
      <w:start w:val="1"/>
      <w:numFmt w:val="bullet"/>
      <w:lvlText w:val="●"/>
      <w:lvlJc w:val="left"/>
      <w:pPr>
        <w:ind w:left="2880" w:hanging="259"/>
      </w:pPr>
    </w:lvl>
    <w:lvl w:ilvl="4" w:tplc="F490E7E0">
      <w:start w:val="1"/>
      <w:numFmt w:val="bullet"/>
      <w:lvlText w:val="○"/>
      <w:lvlJc w:val="left"/>
      <w:pPr>
        <w:ind w:left="3600" w:hanging="259"/>
      </w:pPr>
    </w:lvl>
    <w:lvl w:ilvl="5" w:tplc="11C2A904">
      <w:start w:val="1"/>
      <w:numFmt w:val="bullet"/>
      <w:lvlText w:val="■"/>
      <w:lvlJc w:val="left"/>
      <w:pPr>
        <w:ind w:left="4320" w:hanging="259"/>
      </w:pPr>
    </w:lvl>
    <w:lvl w:ilvl="6" w:tplc="7EBED44E">
      <w:start w:val="1"/>
      <w:numFmt w:val="bullet"/>
      <w:lvlText w:val="●"/>
      <w:lvlJc w:val="left"/>
      <w:pPr>
        <w:ind w:left="5040" w:hanging="259"/>
      </w:pPr>
    </w:lvl>
    <w:lvl w:ilvl="7" w:tplc="4DCCED74">
      <w:start w:val="1"/>
      <w:numFmt w:val="bullet"/>
      <w:lvlText w:val="○"/>
      <w:lvlJc w:val="left"/>
      <w:pPr>
        <w:ind w:left="5760" w:hanging="259"/>
      </w:pPr>
    </w:lvl>
    <w:lvl w:ilvl="8" w:tplc="00947852">
      <w:start w:val="1"/>
      <w:numFmt w:val="bullet"/>
      <w:lvlText w:val="■"/>
      <w:lvlJc w:val="left"/>
      <w:pPr>
        <w:ind w:left="6480" w:hanging="259"/>
      </w:pPr>
    </w:lvl>
  </w:abstractNum>
  <w:abstractNum w:abstractNumId="5" w15:restartNumberingAfterBreak="0">
    <w:nsid w:val="096C2019"/>
    <w:multiLevelType w:val="hybridMultilevel"/>
    <w:tmpl w:val="21CC0108"/>
    <w:lvl w:ilvl="0" w:tplc="D2C67916">
      <w:start w:val="1"/>
      <w:numFmt w:val="bullet"/>
      <w:lvlText w:val="●"/>
      <w:lvlJc w:val="left"/>
      <w:pPr>
        <w:ind w:left="720" w:hanging="259"/>
      </w:pPr>
    </w:lvl>
    <w:lvl w:ilvl="1" w:tplc="DEE4636E">
      <w:start w:val="1"/>
      <w:numFmt w:val="bullet"/>
      <w:lvlText w:val="○"/>
      <w:lvlJc w:val="left"/>
      <w:pPr>
        <w:ind w:left="1440" w:hanging="259"/>
      </w:pPr>
    </w:lvl>
    <w:lvl w:ilvl="2" w:tplc="0F56DB30">
      <w:start w:val="1"/>
      <w:numFmt w:val="bullet"/>
      <w:lvlText w:val="■"/>
      <w:lvlJc w:val="left"/>
      <w:pPr>
        <w:ind w:left="2160" w:hanging="259"/>
      </w:pPr>
    </w:lvl>
    <w:lvl w:ilvl="3" w:tplc="834463A2">
      <w:start w:val="1"/>
      <w:numFmt w:val="bullet"/>
      <w:lvlText w:val="●"/>
      <w:lvlJc w:val="left"/>
      <w:pPr>
        <w:ind w:left="2880" w:hanging="259"/>
      </w:pPr>
    </w:lvl>
    <w:lvl w:ilvl="4" w:tplc="AB183A7E">
      <w:start w:val="1"/>
      <w:numFmt w:val="bullet"/>
      <w:lvlText w:val="○"/>
      <w:lvlJc w:val="left"/>
      <w:pPr>
        <w:ind w:left="3600" w:hanging="259"/>
      </w:pPr>
    </w:lvl>
    <w:lvl w:ilvl="5" w:tplc="5EAAFCC4">
      <w:start w:val="1"/>
      <w:numFmt w:val="bullet"/>
      <w:lvlText w:val="■"/>
      <w:lvlJc w:val="left"/>
      <w:pPr>
        <w:ind w:left="4320" w:hanging="259"/>
      </w:pPr>
    </w:lvl>
    <w:lvl w:ilvl="6" w:tplc="AC54845C">
      <w:start w:val="1"/>
      <w:numFmt w:val="bullet"/>
      <w:lvlText w:val="●"/>
      <w:lvlJc w:val="left"/>
      <w:pPr>
        <w:ind w:left="5040" w:hanging="259"/>
      </w:pPr>
    </w:lvl>
    <w:lvl w:ilvl="7" w:tplc="1E46BD32">
      <w:start w:val="1"/>
      <w:numFmt w:val="bullet"/>
      <w:lvlText w:val="○"/>
      <w:lvlJc w:val="left"/>
      <w:pPr>
        <w:ind w:left="5760" w:hanging="259"/>
      </w:pPr>
    </w:lvl>
    <w:lvl w:ilvl="8" w:tplc="C028655E">
      <w:start w:val="1"/>
      <w:numFmt w:val="bullet"/>
      <w:lvlText w:val="■"/>
      <w:lvlJc w:val="left"/>
      <w:pPr>
        <w:ind w:left="6480" w:hanging="259"/>
      </w:pPr>
    </w:lvl>
  </w:abstractNum>
  <w:abstractNum w:abstractNumId="6" w15:restartNumberingAfterBreak="0">
    <w:nsid w:val="09A657CC"/>
    <w:multiLevelType w:val="hybridMultilevel"/>
    <w:tmpl w:val="EA7EAA96"/>
    <w:lvl w:ilvl="0" w:tplc="E9142DB8">
      <w:start w:val="1"/>
      <w:numFmt w:val="bullet"/>
      <w:lvlText w:val="●"/>
      <w:lvlJc w:val="left"/>
      <w:pPr>
        <w:ind w:left="720" w:hanging="259"/>
      </w:pPr>
    </w:lvl>
    <w:lvl w:ilvl="1" w:tplc="4B96352E">
      <w:start w:val="1"/>
      <w:numFmt w:val="bullet"/>
      <w:lvlText w:val="○"/>
      <w:lvlJc w:val="left"/>
      <w:pPr>
        <w:ind w:left="1440" w:hanging="259"/>
      </w:pPr>
    </w:lvl>
    <w:lvl w:ilvl="2" w:tplc="8196D64C">
      <w:start w:val="1"/>
      <w:numFmt w:val="bullet"/>
      <w:lvlText w:val="■"/>
      <w:lvlJc w:val="left"/>
      <w:pPr>
        <w:ind w:left="2160" w:hanging="259"/>
      </w:pPr>
    </w:lvl>
    <w:lvl w:ilvl="3" w:tplc="CDD86B00">
      <w:start w:val="1"/>
      <w:numFmt w:val="bullet"/>
      <w:lvlText w:val="●"/>
      <w:lvlJc w:val="left"/>
      <w:pPr>
        <w:ind w:left="2880" w:hanging="259"/>
      </w:pPr>
    </w:lvl>
    <w:lvl w:ilvl="4" w:tplc="73EE0B6A">
      <w:start w:val="1"/>
      <w:numFmt w:val="bullet"/>
      <w:lvlText w:val="○"/>
      <w:lvlJc w:val="left"/>
      <w:pPr>
        <w:ind w:left="3600" w:hanging="259"/>
      </w:pPr>
    </w:lvl>
    <w:lvl w:ilvl="5" w:tplc="599E7FFA">
      <w:start w:val="1"/>
      <w:numFmt w:val="bullet"/>
      <w:lvlText w:val="■"/>
      <w:lvlJc w:val="left"/>
      <w:pPr>
        <w:ind w:left="4320" w:hanging="259"/>
      </w:pPr>
    </w:lvl>
    <w:lvl w:ilvl="6" w:tplc="3ED00D0A">
      <w:start w:val="1"/>
      <w:numFmt w:val="bullet"/>
      <w:lvlText w:val="●"/>
      <w:lvlJc w:val="left"/>
      <w:pPr>
        <w:ind w:left="5040" w:hanging="259"/>
      </w:pPr>
    </w:lvl>
    <w:lvl w:ilvl="7" w:tplc="77E85B58">
      <w:start w:val="1"/>
      <w:numFmt w:val="bullet"/>
      <w:lvlText w:val="○"/>
      <w:lvlJc w:val="left"/>
      <w:pPr>
        <w:ind w:left="5760" w:hanging="259"/>
      </w:pPr>
    </w:lvl>
    <w:lvl w:ilvl="8" w:tplc="D9F8BA0C">
      <w:start w:val="1"/>
      <w:numFmt w:val="bullet"/>
      <w:lvlText w:val="■"/>
      <w:lvlJc w:val="left"/>
      <w:pPr>
        <w:ind w:left="6480" w:hanging="259"/>
      </w:pPr>
    </w:lvl>
  </w:abstractNum>
  <w:abstractNum w:abstractNumId="7" w15:restartNumberingAfterBreak="0">
    <w:nsid w:val="0ACD12F0"/>
    <w:multiLevelType w:val="hybridMultilevel"/>
    <w:tmpl w:val="6CCC393A"/>
    <w:lvl w:ilvl="0" w:tplc="ED1249A8">
      <w:start w:val="1"/>
      <w:numFmt w:val="decimal"/>
      <w:lvlText w:val="%1."/>
      <w:lvlJc w:val="left"/>
      <w:pPr>
        <w:ind w:left="720" w:hanging="259"/>
      </w:pPr>
    </w:lvl>
    <w:lvl w:ilvl="1" w:tplc="1CC890C2">
      <w:start w:val="1"/>
      <w:numFmt w:val="lowerLetter"/>
      <w:lvlText w:val="%2."/>
      <w:lvlJc w:val="left"/>
      <w:pPr>
        <w:ind w:left="1440" w:hanging="259"/>
      </w:pPr>
    </w:lvl>
    <w:lvl w:ilvl="2" w:tplc="DED080BC">
      <w:start w:val="1"/>
      <w:numFmt w:val="lowerRoman"/>
      <w:lvlText w:val="%3."/>
      <w:lvlJc w:val="left"/>
      <w:pPr>
        <w:ind w:left="2160" w:hanging="259"/>
      </w:pPr>
    </w:lvl>
    <w:lvl w:ilvl="3" w:tplc="2A9E5496">
      <w:start w:val="1"/>
      <w:numFmt w:val="decimal"/>
      <w:lvlText w:val="%4."/>
      <w:lvlJc w:val="left"/>
      <w:pPr>
        <w:ind w:left="2880" w:hanging="259"/>
      </w:pPr>
    </w:lvl>
    <w:lvl w:ilvl="4" w:tplc="7DB273A0">
      <w:start w:val="1"/>
      <w:numFmt w:val="lowerLetter"/>
      <w:lvlText w:val="%5."/>
      <w:lvlJc w:val="left"/>
      <w:pPr>
        <w:ind w:left="3600" w:hanging="259"/>
      </w:pPr>
    </w:lvl>
    <w:lvl w:ilvl="5" w:tplc="36BE9C34">
      <w:start w:val="1"/>
      <w:numFmt w:val="lowerRoman"/>
      <w:lvlText w:val="%6."/>
      <w:lvlJc w:val="left"/>
      <w:pPr>
        <w:ind w:left="4320" w:hanging="259"/>
      </w:pPr>
    </w:lvl>
    <w:lvl w:ilvl="6" w:tplc="1F74E5DA">
      <w:start w:val="1"/>
      <w:numFmt w:val="decimal"/>
      <w:lvlText w:val="%7."/>
      <w:lvlJc w:val="left"/>
      <w:pPr>
        <w:ind w:left="5040" w:hanging="259"/>
      </w:pPr>
    </w:lvl>
    <w:lvl w:ilvl="7" w:tplc="8A7C5734">
      <w:start w:val="1"/>
      <w:numFmt w:val="lowerLetter"/>
      <w:lvlText w:val="%8."/>
      <w:lvlJc w:val="left"/>
      <w:pPr>
        <w:ind w:left="5760" w:hanging="259"/>
      </w:pPr>
    </w:lvl>
    <w:lvl w:ilvl="8" w:tplc="E9E22A4C">
      <w:start w:val="1"/>
      <w:numFmt w:val="lowerRoman"/>
      <w:lvlText w:val="%9."/>
      <w:lvlJc w:val="left"/>
      <w:pPr>
        <w:ind w:left="6480" w:hanging="259"/>
      </w:pPr>
    </w:lvl>
  </w:abstractNum>
  <w:abstractNum w:abstractNumId="8" w15:restartNumberingAfterBreak="0">
    <w:nsid w:val="0CA8424F"/>
    <w:multiLevelType w:val="hybridMultilevel"/>
    <w:tmpl w:val="0916EA6A"/>
    <w:lvl w:ilvl="0" w:tplc="62D61C64">
      <w:start w:val="1"/>
      <w:numFmt w:val="bullet"/>
      <w:lvlText w:val="●"/>
      <w:lvlJc w:val="left"/>
      <w:pPr>
        <w:ind w:left="720" w:hanging="259"/>
      </w:pPr>
    </w:lvl>
    <w:lvl w:ilvl="1" w:tplc="B266A50C">
      <w:start w:val="1"/>
      <w:numFmt w:val="bullet"/>
      <w:lvlText w:val="○"/>
      <w:lvlJc w:val="left"/>
      <w:pPr>
        <w:ind w:left="1440" w:hanging="259"/>
      </w:pPr>
    </w:lvl>
    <w:lvl w:ilvl="2" w:tplc="3C969A0E">
      <w:start w:val="1"/>
      <w:numFmt w:val="bullet"/>
      <w:lvlText w:val="■"/>
      <w:lvlJc w:val="left"/>
      <w:pPr>
        <w:ind w:left="2160" w:hanging="259"/>
      </w:pPr>
    </w:lvl>
    <w:lvl w:ilvl="3" w:tplc="B4F0F386">
      <w:start w:val="1"/>
      <w:numFmt w:val="bullet"/>
      <w:lvlText w:val="●"/>
      <w:lvlJc w:val="left"/>
      <w:pPr>
        <w:ind w:left="2880" w:hanging="259"/>
      </w:pPr>
    </w:lvl>
    <w:lvl w:ilvl="4" w:tplc="12C45C62">
      <w:start w:val="1"/>
      <w:numFmt w:val="bullet"/>
      <w:lvlText w:val="○"/>
      <w:lvlJc w:val="left"/>
      <w:pPr>
        <w:ind w:left="3600" w:hanging="259"/>
      </w:pPr>
    </w:lvl>
    <w:lvl w:ilvl="5" w:tplc="72C8C1FA">
      <w:start w:val="1"/>
      <w:numFmt w:val="bullet"/>
      <w:lvlText w:val="■"/>
      <w:lvlJc w:val="left"/>
      <w:pPr>
        <w:ind w:left="4320" w:hanging="259"/>
      </w:pPr>
    </w:lvl>
    <w:lvl w:ilvl="6" w:tplc="1286182A">
      <w:start w:val="1"/>
      <w:numFmt w:val="bullet"/>
      <w:lvlText w:val="●"/>
      <w:lvlJc w:val="left"/>
      <w:pPr>
        <w:ind w:left="5040" w:hanging="259"/>
      </w:pPr>
    </w:lvl>
    <w:lvl w:ilvl="7" w:tplc="5030956E">
      <w:start w:val="1"/>
      <w:numFmt w:val="bullet"/>
      <w:lvlText w:val="○"/>
      <w:lvlJc w:val="left"/>
      <w:pPr>
        <w:ind w:left="5760" w:hanging="259"/>
      </w:pPr>
    </w:lvl>
    <w:lvl w:ilvl="8" w:tplc="2FAAF28A">
      <w:start w:val="1"/>
      <w:numFmt w:val="bullet"/>
      <w:lvlText w:val="■"/>
      <w:lvlJc w:val="left"/>
      <w:pPr>
        <w:ind w:left="6480" w:hanging="259"/>
      </w:pPr>
    </w:lvl>
  </w:abstractNum>
  <w:abstractNum w:abstractNumId="9" w15:restartNumberingAfterBreak="0">
    <w:nsid w:val="0F7B27AC"/>
    <w:multiLevelType w:val="hybridMultilevel"/>
    <w:tmpl w:val="3E6865A0"/>
    <w:lvl w:ilvl="0" w:tplc="4BA208FA">
      <w:start w:val="1"/>
      <w:numFmt w:val="bullet"/>
      <w:lvlText w:val="●"/>
      <w:lvlJc w:val="left"/>
      <w:pPr>
        <w:ind w:left="720" w:hanging="259"/>
      </w:pPr>
    </w:lvl>
    <w:lvl w:ilvl="1" w:tplc="ADC4E85C">
      <w:start w:val="1"/>
      <w:numFmt w:val="bullet"/>
      <w:lvlText w:val="○"/>
      <w:lvlJc w:val="left"/>
      <w:pPr>
        <w:ind w:left="1440" w:hanging="259"/>
      </w:pPr>
    </w:lvl>
    <w:lvl w:ilvl="2" w:tplc="B6EA9F32">
      <w:start w:val="1"/>
      <w:numFmt w:val="bullet"/>
      <w:lvlText w:val="■"/>
      <w:lvlJc w:val="left"/>
      <w:pPr>
        <w:ind w:left="2160" w:hanging="259"/>
      </w:pPr>
    </w:lvl>
    <w:lvl w:ilvl="3" w:tplc="C8FAC7F4">
      <w:start w:val="1"/>
      <w:numFmt w:val="bullet"/>
      <w:lvlText w:val="●"/>
      <w:lvlJc w:val="left"/>
      <w:pPr>
        <w:ind w:left="2880" w:hanging="259"/>
      </w:pPr>
    </w:lvl>
    <w:lvl w:ilvl="4" w:tplc="5BC86F06">
      <w:start w:val="1"/>
      <w:numFmt w:val="bullet"/>
      <w:lvlText w:val="○"/>
      <w:lvlJc w:val="left"/>
      <w:pPr>
        <w:ind w:left="3600" w:hanging="259"/>
      </w:pPr>
    </w:lvl>
    <w:lvl w:ilvl="5" w:tplc="C5586E00">
      <w:start w:val="1"/>
      <w:numFmt w:val="bullet"/>
      <w:lvlText w:val="■"/>
      <w:lvlJc w:val="left"/>
      <w:pPr>
        <w:ind w:left="4320" w:hanging="259"/>
      </w:pPr>
    </w:lvl>
    <w:lvl w:ilvl="6" w:tplc="78AA864A">
      <w:start w:val="1"/>
      <w:numFmt w:val="bullet"/>
      <w:lvlText w:val="●"/>
      <w:lvlJc w:val="left"/>
      <w:pPr>
        <w:ind w:left="5040" w:hanging="259"/>
      </w:pPr>
    </w:lvl>
    <w:lvl w:ilvl="7" w:tplc="3A9CBC2E">
      <w:start w:val="1"/>
      <w:numFmt w:val="bullet"/>
      <w:lvlText w:val="○"/>
      <w:lvlJc w:val="left"/>
      <w:pPr>
        <w:ind w:left="5760" w:hanging="259"/>
      </w:pPr>
    </w:lvl>
    <w:lvl w:ilvl="8" w:tplc="A3D487E0">
      <w:start w:val="1"/>
      <w:numFmt w:val="bullet"/>
      <w:lvlText w:val="■"/>
      <w:lvlJc w:val="left"/>
      <w:pPr>
        <w:ind w:left="6480" w:hanging="259"/>
      </w:pPr>
    </w:lvl>
  </w:abstractNum>
  <w:abstractNum w:abstractNumId="10" w15:restartNumberingAfterBreak="0">
    <w:nsid w:val="0FC12238"/>
    <w:multiLevelType w:val="hybridMultilevel"/>
    <w:tmpl w:val="0C8A65AA"/>
    <w:lvl w:ilvl="0" w:tplc="8070B154">
      <w:start w:val="1"/>
      <w:numFmt w:val="bullet"/>
      <w:lvlText w:val="●"/>
      <w:lvlJc w:val="left"/>
      <w:pPr>
        <w:ind w:left="720" w:hanging="259"/>
      </w:pPr>
    </w:lvl>
    <w:lvl w:ilvl="1" w:tplc="967EE97C">
      <w:start w:val="1"/>
      <w:numFmt w:val="bullet"/>
      <w:lvlText w:val="○"/>
      <w:lvlJc w:val="left"/>
      <w:pPr>
        <w:ind w:left="1440" w:hanging="259"/>
      </w:pPr>
    </w:lvl>
    <w:lvl w:ilvl="2" w:tplc="FA10D9F6">
      <w:start w:val="1"/>
      <w:numFmt w:val="bullet"/>
      <w:lvlText w:val="■"/>
      <w:lvlJc w:val="left"/>
      <w:pPr>
        <w:ind w:left="2160" w:hanging="259"/>
      </w:pPr>
    </w:lvl>
    <w:lvl w:ilvl="3" w:tplc="4D286D86">
      <w:start w:val="1"/>
      <w:numFmt w:val="bullet"/>
      <w:lvlText w:val="●"/>
      <w:lvlJc w:val="left"/>
      <w:pPr>
        <w:ind w:left="2880" w:hanging="259"/>
      </w:pPr>
    </w:lvl>
    <w:lvl w:ilvl="4" w:tplc="3432C760">
      <w:start w:val="1"/>
      <w:numFmt w:val="bullet"/>
      <w:lvlText w:val="○"/>
      <w:lvlJc w:val="left"/>
      <w:pPr>
        <w:ind w:left="3600" w:hanging="259"/>
      </w:pPr>
    </w:lvl>
    <w:lvl w:ilvl="5" w:tplc="57AE31AA">
      <w:start w:val="1"/>
      <w:numFmt w:val="bullet"/>
      <w:lvlText w:val="■"/>
      <w:lvlJc w:val="left"/>
      <w:pPr>
        <w:ind w:left="4320" w:hanging="259"/>
      </w:pPr>
    </w:lvl>
    <w:lvl w:ilvl="6" w:tplc="90962DD0">
      <w:start w:val="1"/>
      <w:numFmt w:val="bullet"/>
      <w:lvlText w:val="●"/>
      <w:lvlJc w:val="left"/>
      <w:pPr>
        <w:ind w:left="5040" w:hanging="259"/>
      </w:pPr>
    </w:lvl>
    <w:lvl w:ilvl="7" w:tplc="E7568E32">
      <w:start w:val="1"/>
      <w:numFmt w:val="bullet"/>
      <w:lvlText w:val="○"/>
      <w:lvlJc w:val="left"/>
      <w:pPr>
        <w:ind w:left="5760" w:hanging="259"/>
      </w:pPr>
    </w:lvl>
    <w:lvl w:ilvl="8" w:tplc="A224E454">
      <w:start w:val="1"/>
      <w:numFmt w:val="bullet"/>
      <w:lvlText w:val="■"/>
      <w:lvlJc w:val="left"/>
      <w:pPr>
        <w:ind w:left="6480" w:hanging="259"/>
      </w:pPr>
    </w:lvl>
  </w:abstractNum>
  <w:abstractNum w:abstractNumId="11" w15:restartNumberingAfterBreak="0">
    <w:nsid w:val="104A225F"/>
    <w:multiLevelType w:val="hybridMultilevel"/>
    <w:tmpl w:val="79064760"/>
    <w:lvl w:ilvl="0" w:tplc="7B74AA70">
      <w:start w:val="1"/>
      <w:numFmt w:val="bullet"/>
      <w:lvlText w:val="●"/>
      <w:lvlJc w:val="left"/>
      <w:pPr>
        <w:ind w:left="720" w:hanging="259"/>
      </w:pPr>
    </w:lvl>
    <w:lvl w:ilvl="1" w:tplc="2B748404">
      <w:start w:val="1"/>
      <w:numFmt w:val="bullet"/>
      <w:lvlText w:val="○"/>
      <w:lvlJc w:val="left"/>
      <w:pPr>
        <w:ind w:left="1440" w:hanging="259"/>
      </w:pPr>
    </w:lvl>
    <w:lvl w:ilvl="2" w:tplc="233299B4">
      <w:start w:val="1"/>
      <w:numFmt w:val="bullet"/>
      <w:lvlText w:val="■"/>
      <w:lvlJc w:val="left"/>
      <w:pPr>
        <w:ind w:left="2160" w:hanging="259"/>
      </w:pPr>
    </w:lvl>
    <w:lvl w:ilvl="3" w:tplc="15B2BAFE">
      <w:start w:val="1"/>
      <w:numFmt w:val="bullet"/>
      <w:lvlText w:val="●"/>
      <w:lvlJc w:val="left"/>
      <w:pPr>
        <w:ind w:left="2880" w:hanging="259"/>
      </w:pPr>
    </w:lvl>
    <w:lvl w:ilvl="4" w:tplc="38487684">
      <w:start w:val="1"/>
      <w:numFmt w:val="bullet"/>
      <w:lvlText w:val="○"/>
      <w:lvlJc w:val="left"/>
      <w:pPr>
        <w:ind w:left="3600" w:hanging="259"/>
      </w:pPr>
    </w:lvl>
    <w:lvl w:ilvl="5" w:tplc="3B14C688">
      <w:start w:val="1"/>
      <w:numFmt w:val="bullet"/>
      <w:lvlText w:val="■"/>
      <w:lvlJc w:val="left"/>
      <w:pPr>
        <w:ind w:left="4320" w:hanging="259"/>
      </w:pPr>
    </w:lvl>
    <w:lvl w:ilvl="6" w:tplc="CD7A7B16">
      <w:start w:val="1"/>
      <w:numFmt w:val="bullet"/>
      <w:lvlText w:val="●"/>
      <w:lvlJc w:val="left"/>
      <w:pPr>
        <w:ind w:left="5040" w:hanging="259"/>
      </w:pPr>
    </w:lvl>
    <w:lvl w:ilvl="7" w:tplc="76AE7B92">
      <w:start w:val="1"/>
      <w:numFmt w:val="bullet"/>
      <w:lvlText w:val="○"/>
      <w:lvlJc w:val="left"/>
      <w:pPr>
        <w:ind w:left="5760" w:hanging="259"/>
      </w:pPr>
    </w:lvl>
    <w:lvl w:ilvl="8" w:tplc="1E866B7A">
      <w:start w:val="1"/>
      <w:numFmt w:val="bullet"/>
      <w:lvlText w:val="■"/>
      <w:lvlJc w:val="left"/>
      <w:pPr>
        <w:ind w:left="6480" w:hanging="259"/>
      </w:pPr>
    </w:lvl>
  </w:abstractNum>
  <w:abstractNum w:abstractNumId="12" w15:restartNumberingAfterBreak="0">
    <w:nsid w:val="10827DF4"/>
    <w:multiLevelType w:val="hybridMultilevel"/>
    <w:tmpl w:val="878441A4"/>
    <w:lvl w:ilvl="0" w:tplc="AF643FA4">
      <w:start w:val="1"/>
      <w:numFmt w:val="bullet"/>
      <w:lvlText w:val="●"/>
      <w:lvlJc w:val="left"/>
      <w:pPr>
        <w:ind w:left="720" w:hanging="259"/>
      </w:pPr>
    </w:lvl>
    <w:lvl w:ilvl="1" w:tplc="DE8E9676">
      <w:start w:val="1"/>
      <w:numFmt w:val="bullet"/>
      <w:lvlText w:val="○"/>
      <w:lvlJc w:val="left"/>
      <w:pPr>
        <w:ind w:left="1440" w:hanging="259"/>
      </w:pPr>
    </w:lvl>
    <w:lvl w:ilvl="2" w:tplc="94F88EEA">
      <w:start w:val="1"/>
      <w:numFmt w:val="bullet"/>
      <w:lvlText w:val="■"/>
      <w:lvlJc w:val="left"/>
      <w:pPr>
        <w:ind w:left="2160" w:hanging="259"/>
      </w:pPr>
    </w:lvl>
    <w:lvl w:ilvl="3" w:tplc="1DB63A0A">
      <w:start w:val="1"/>
      <w:numFmt w:val="bullet"/>
      <w:lvlText w:val="●"/>
      <w:lvlJc w:val="left"/>
      <w:pPr>
        <w:ind w:left="2880" w:hanging="259"/>
      </w:pPr>
    </w:lvl>
    <w:lvl w:ilvl="4" w:tplc="0E4278BA">
      <w:start w:val="1"/>
      <w:numFmt w:val="bullet"/>
      <w:lvlText w:val="○"/>
      <w:lvlJc w:val="left"/>
      <w:pPr>
        <w:ind w:left="3600" w:hanging="259"/>
      </w:pPr>
    </w:lvl>
    <w:lvl w:ilvl="5" w:tplc="F4282EB0">
      <w:start w:val="1"/>
      <w:numFmt w:val="bullet"/>
      <w:lvlText w:val="■"/>
      <w:lvlJc w:val="left"/>
      <w:pPr>
        <w:ind w:left="4320" w:hanging="259"/>
      </w:pPr>
    </w:lvl>
    <w:lvl w:ilvl="6" w:tplc="988A6376">
      <w:start w:val="1"/>
      <w:numFmt w:val="bullet"/>
      <w:lvlText w:val="●"/>
      <w:lvlJc w:val="left"/>
      <w:pPr>
        <w:ind w:left="5040" w:hanging="259"/>
      </w:pPr>
    </w:lvl>
    <w:lvl w:ilvl="7" w:tplc="2DA0AFB4">
      <w:start w:val="1"/>
      <w:numFmt w:val="bullet"/>
      <w:lvlText w:val="○"/>
      <w:lvlJc w:val="left"/>
      <w:pPr>
        <w:ind w:left="5760" w:hanging="259"/>
      </w:pPr>
    </w:lvl>
    <w:lvl w:ilvl="8" w:tplc="2D72F570">
      <w:start w:val="1"/>
      <w:numFmt w:val="bullet"/>
      <w:lvlText w:val="■"/>
      <w:lvlJc w:val="left"/>
      <w:pPr>
        <w:ind w:left="6480" w:hanging="259"/>
      </w:pPr>
    </w:lvl>
  </w:abstractNum>
  <w:abstractNum w:abstractNumId="13" w15:restartNumberingAfterBreak="0">
    <w:nsid w:val="10F53E9B"/>
    <w:multiLevelType w:val="hybridMultilevel"/>
    <w:tmpl w:val="F886C904"/>
    <w:lvl w:ilvl="0" w:tplc="3E6073F8">
      <w:start w:val="1"/>
      <w:numFmt w:val="bullet"/>
      <w:lvlText w:val="●"/>
      <w:lvlJc w:val="left"/>
      <w:pPr>
        <w:ind w:left="720" w:hanging="259"/>
      </w:pPr>
    </w:lvl>
    <w:lvl w:ilvl="1" w:tplc="67F8EC00">
      <w:start w:val="1"/>
      <w:numFmt w:val="bullet"/>
      <w:lvlText w:val="○"/>
      <w:lvlJc w:val="left"/>
      <w:pPr>
        <w:ind w:left="1440" w:hanging="259"/>
      </w:pPr>
    </w:lvl>
    <w:lvl w:ilvl="2" w:tplc="4A26E122">
      <w:start w:val="1"/>
      <w:numFmt w:val="bullet"/>
      <w:lvlText w:val="■"/>
      <w:lvlJc w:val="left"/>
      <w:pPr>
        <w:ind w:left="2160" w:hanging="259"/>
      </w:pPr>
    </w:lvl>
    <w:lvl w:ilvl="3" w:tplc="74D0B45A">
      <w:start w:val="1"/>
      <w:numFmt w:val="bullet"/>
      <w:lvlText w:val="●"/>
      <w:lvlJc w:val="left"/>
      <w:pPr>
        <w:ind w:left="2880" w:hanging="259"/>
      </w:pPr>
    </w:lvl>
    <w:lvl w:ilvl="4" w:tplc="7026C276">
      <w:start w:val="1"/>
      <w:numFmt w:val="bullet"/>
      <w:lvlText w:val="○"/>
      <w:lvlJc w:val="left"/>
      <w:pPr>
        <w:ind w:left="3600" w:hanging="259"/>
      </w:pPr>
    </w:lvl>
    <w:lvl w:ilvl="5" w:tplc="D7906442">
      <w:start w:val="1"/>
      <w:numFmt w:val="bullet"/>
      <w:lvlText w:val="■"/>
      <w:lvlJc w:val="left"/>
      <w:pPr>
        <w:ind w:left="4320" w:hanging="259"/>
      </w:pPr>
    </w:lvl>
    <w:lvl w:ilvl="6" w:tplc="C7E2C574">
      <w:start w:val="1"/>
      <w:numFmt w:val="bullet"/>
      <w:lvlText w:val="●"/>
      <w:lvlJc w:val="left"/>
      <w:pPr>
        <w:ind w:left="5040" w:hanging="259"/>
      </w:pPr>
    </w:lvl>
    <w:lvl w:ilvl="7" w:tplc="9C0AC7AA">
      <w:start w:val="1"/>
      <w:numFmt w:val="bullet"/>
      <w:lvlText w:val="○"/>
      <w:lvlJc w:val="left"/>
      <w:pPr>
        <w:ind w:left="5760" w:hanging="259"/>
      </w:pPr>
    </w:lvl>
    <w:lvl w:ilvl="8" w:tplc="37D2FA5C">
      <w:start w:val="1"/>
      <w:numFmt w:val="bullet"/>
      <w:lvlText w:val="■"/>
      <w:lvlJc w:val="left"/>
      <w:pPr>
        <w:ind w:left="6480" w:hanging="259"/>
      </w:pPr>
    </w:lvl>
  </w:abstractNum>
  <w:abstractNum w:abstractNumId="14" w15:restartNumberingAfterBreak="0">
    <w:nsid w:val="11400A8D"/>
    <w:multiLevelType w:val="hybridMultilevel"/>
    <w:tmpl w:val="ECFE5324"/>
    <w:lvl w:ilvl="0" w:tplc="23EA2A38">
      <w:start w:val="1"/>
      <w:numFmt w:val="bullet"/>
      <w:lvlText w:val="●"/>
      <w:lvlJc w:val="left"/>
      <w:pPr>
        <w:ind w:left="720" w:hanging="259"/>
      </w:pPr>
    </w:lvl>
    <w:lvl w:ilvl="1" w:tplc="FC98FFD8">
      <w:start w:val="1"/>
      <w:numFmt w:val="bullet"/>
      <w:lvlText w:val="○"/>
      <w:lvlJc w:val="left"/>
      <w:pPr>
        <w:ind w:left="1440" w:hanging="259"/>
      </w:pPr>
    </w:lvl>
    <w:lvl w:ilvl="2" w:tplc="959CF4F0">
      <w:start w:val="1"/>
      <w:numFmt w:val="bullet"/>
      <w:lvlText w:val="■"/>
      <w:lvlJc w:val="left"/>
      <w:pPr>
        <w:ind w:left="2160" w:hanging="259"/>
      </w:pPr>
    </w:lvl>
    <w:lvl w:ilvl="3" w:tplc="65780626">
      <w:start w:val="1"/>
      <w:numFmt w:val="bullet"/>
      <w:lvlText w:val="●"/>
      <w:lvlJc w:val="left"/>
      <w:pPr>
        <w:ind w:left="2880" w:hanging="259"/>
      </w:pPr>
    </w:lvl>
    <w:lvl w:ilvl="4" w:tplc="3B5224EE">
      <w:start w:val="1"/>
      <w:numFmt w:val="bullet"/>
      <w:lvlText w:val="○"/>
      <w:lvlJc w:val="left"/>
      <w:pPr>
        <w:ind w:left="3600" w:hanging="259"/>
      </w:pPr>
    </w:lvl>
    <w:lvl w:ilvl="5" w:tplc="2C9CDE20">
      <w:start w:val="1"/>
      <w:numFmt w:val="bullet"/>
      <w:lvlText w:val="■"/>
      <w:lvlJc w:val="left"/>
      <w:pPr>
        <w:ind w:left="4320" w:hanging="259"/>
      </w:pPr>
    </w:lvl>
    <w:lvl w:ilvl="6" w:tplc="FE34BF40">
      <w:start w:val="1"/>
      <w:numFmt w:val="bullet"/>
      <w:lvlText w:val="●"/>
      <w:lvlJc w:val="left"/>
      <w:pPr>
        <w:ind w:left="5040" w:hanging="259"/>
      </w:pPr>
    </w:lvl>
    <w:lvl w:ilvl="7" w:tplc="85F0D9B8">
      <w:start w:val="1"/>
      <w:numFmt w:val="bullet"/>
      <w:lvlText w:val="○"/>
      <w:lvlJc w:val="left"/>
      <w:pPr>
        <w:ind w:left="5760" w:hanging="259"/>
      </w:pPr>
    </w:lvl>
    <w:lvl w:ilvl="8" w:tplc="131EC490">
      <w:start w:val="1"/>
      <w:numFmt w:val="bullet"/>
      <w:lvlText w:val="■"/>
      <w:lvlJc w:val="left"/>
      <w:pPr>
        <w:ind w:left="6480" w:hanging="259"/>
      </w:pPr>
    </w:lvl>
  </w:abstractNum>
  <w:abstractNum w:abstractNumId="15" w15:restartNumberingAfterBreak="0">
    <w:nsid w:val="135F4F7D"/>
    <w:multiLevelType w:val="hybridMultilevel"/>
    <w:tmpl w:val="7C101228"/>
    <w:lvl w:ilvl="0" w:tplc="FA4E0BB0">
      <w:start w:val="1"/>
      <w:numFmt w:val="bullet"/>
      <w:lvlText w:val="●"/>
      <w:lvlJc w:val="left"/>
      <w:pPr>
        <w:ind w:left="720" w:hanging="259"/>
      </w:pPr>
    </w:lvl>
    <w:lvl w:ilvl="1" w:tplc="AEF458B4">
      <w:start w:val="1"/>
      <w:numFmt w:val="bullet"/>
      <w:lvlText w:val="○"/>
      <w:lvlJc w:val="left"/>
      <w:pPr>
        <w:ind w:left="1440" w:hanging="259"/>
      </w:pPr>
    </w:lvl>
    <w:lvl w:ilvl="2" w:tplc="6DE41D7A">
      <w:start w:val="1"/>
      <w:numFmt w:val="bullet"/>
      <w:lvlText w:val="■"/>
      <w:lvlJc w:val="left"/>
      <w:pPr>
        <w:ind w:left="2160" w:hanging="259"/>
      </w:pPr>
    </w:lvl>
    <w:lvl w:ilvl="3" w:tplc="109480D2">
      <w:start w:val="1"/>
      <w:numFmt w:val="bullet"/>
      <w:lvlText w:val="●"/>
      <w:lvlJc w:val="left"/>
      <w:pPr>
        <w:ind w:left="2880" w:hanging="259"/>
      </w:pPr>
    </w:lvl>
    <w:lvl w:ilvl="4" w:tplc="7C44E0AA">
      <w:start w:val="1"/>
      <w:numFmt w:val="bullet"/>
      <w:lvlText w:val="○"/>
      <w:lvlJc w:val="left"/>
      <w:pPr>
        <w:ind w:left="3600" w:hanging="259"/>
      </w:pPr>
    </w:lvl>
    <w:lvl w:ilvl="5" w:tplc="69A0A3A8">
      <w:start w:val="1"/>
      <w:numFmt w:val="bullet"/>
      <w:lvlText w:val="■"/>
      <w:lvlJc w:val="left"/>
      <w:pPr>
        <w:ind w:left="4320" w:hanging="259"/>
      </w:pPr>
    </w:lvl>
    <w:lvl w:ilvl="6" w:tplc="CCF68BB6">
      <w:start w:val="1"/>
      <w:numFmt w:val="bullet"/>
      <w:lvlText w:val="●"/>
      <w:lvlJc w:val="left"/>
      <w:pPr>
        <w:ind w:left="5040" w:hanging="259"/>
      </w:pPr>
    </w:lvl>
    <w:lvl w:ilvl="7" w:tplc="3B720E3C">
      <w:start w:val="1"/>
      <w:numFmt w:val="bullet"/>
      <w:lvlText w:val="○"/>
      <w:lvlJc w:val="left"/>
      <w:pPr>
        <w:ind w:left="5760" w:hanging="259"/>
      </w:pPr>
    </w:lvl>
    <w:lvl w:ilvl="8" w:tplc="7F5EC706">
      <w:start w:val="1"/>
      <w:numFmt w:val="bullet"/>
      <w:lvlText w:val="■"/>
      <w:lvlJc w:val="left"/>
      <w:pPr>
        <w:ind w:left="6480" w:hanging="259"/>
      </w:pPr>
    </w:lvl>
  </w:abstractNum>
  <w:abstractNum w:abstractNumId="16" w15:restartNumberingAfterBreak="0">
    <w:nsid w:val="1434476C"/>
    <w:multiLevelType w:val="hybridMultilevel"/>
    <w:tmpl w:val="7B2E13AC"/>
    <w:lvl w:ilvl="0" w:tplc="30D0E9E4">
      <w:start w:val="1"/>
      <w:numFmt w:val="bullet"/>
      <w:lvlText w:val="●"/>
      <w:lvlJc w:val="left"/>
      <w:pPr>
        <w:ind w:left="720" w:hanging="259"/>
      </w:pPr>
    </w:lvl>
    <w:lvl w:ilvl="1" w:tplc="643835D0">
      <w:start w:val="1"/>
      <w:numFmt w:val="bullet"/>
      <w:lvlText w:val="○"/>
      <w:lvlJc w:val="left"/>
      <w:pPr>
        <w:ind w:left="1440" w:hanging="259"/>
      </w:pPr>
    </w:lvl>
    <w:lvl w:ilvl="2" w:tplc="BD1ED4F2">
      <w:start w:val="1"/>
      <w:numFmt w:val="bullet"/>
      <w:lvlText w:val="■"/>
      <w:lvlJc w:val="left"/>
      <w:pPr>
        <w:ind w:left="2160" w:hanging="259"/>
      </w:pPr>
    </w:lvl>
    <w:lvl w:ilvl="3" w:tplc="BE9AA6D4">
      <w:start w:val="1"/>
      <w:numFmt w:val="bullet"/>
      <w:lvlText w:val="●"/>
      <w:lvlJc w:val="left"/>
      <w:pPr>
        <w:ind w:left="2880" w:hanging="259"/>
      </w:pPr>
    </w:lvl>
    <w:lvl w:ilvl="4" w:tplc="814CC2E4">
      <w:start w:val="1"/>
      <w:numFmt w:val="bullet"/>
      <w:lvlText w:val="○"/>
      <w:lvlJc w:val="left"/>
      <w:pPr>
        <w:ind w:left="3600" w:hanging="259"/>
      </w:pPr>
    </w:lvl>
    <w:lvl w:ilvl="5" w:tplc="1F58DA6E">
      <w:start w:val="1"/>
      <w:numFmt w:val="bullet"/>
      <w:lvlText w:val="■"/>
      <w:lvlJc w:val="left"/>
      <w:pPr>
        <w:ind w:left="4320" w:hanging="259"/>
      </w:pPr>
    </w:lvl>
    <w:lvl w:ilvl="6" w:tplc="4A96DCDA">
      <w:start w:val="1"/>
      <w:numFmt w:val="bullet"/>
      <w:lvlText w:val="●"/>
      <w:lvlJc w:val="left"/>
      <w:pPr>
        <w:ind w:left="5040" w:hanging="259"/>
      </w:pPr>
    </w:lvl>
    <w:lvl w:ilvl="7" w:tplc="59CA12FE">
      <w:start w:val="1"/>
      <w:numFmt w:val="bullet"/>
      <w:lvlText w:val="○"/>
      <w:lvlJc w:val="left"/>
      <w:pPr>
        <w:ind w:left="5760" w:hanging="259"/>
      </w:pPr>
    </w:lvl>
    <w:lvl w:ilvl="8" w:tplc="DD4C4FF4">
      <w:start w:val="1"/>
      <w:numFmt w:val="bullet"/>
      <w:lvlText w:val="■"/>
      <w:lvlJc w:val="left"/>
      <w:pPr>
        <w:ind w:left="6480" w:hanging="259"/>
      </w:pPr>
    </w:lvl>
  </w:abstractNum>
  <w:abstractNum w:abstractNumId="17" w15:restartNumberingAfterBreak="0">
    <w:nsid w:val="147210F7"/>
    <w:multiLevelType w:val="hybridMultilevel"/>
    <w:tmpl w:val="0A0E3452"/>
    <w:lvl w:ilvl="0" w:tplc="A1F858FA">
      <w:start w:val="1"/>
      <w:numFmt w:val="decimal"/>
      <w:lvlText w:val="%1."/>
      <w:lvlJc w:val="left"/>
      <w:pPr>
        <w:ind w:left="720" w:hanging="259"/>
      </w:pPr>
    </w:lvl>
    <w:lvl w:ilvl="1" w:tplc="F6F6F59A">
      <w:start w:val="1"/>
      <w:numFmt w:val="lowerLetter"/>
      <w:lvlText w:val="%2."/>
      <w:lvlJc w:val="left"/>
      <w:pPr>
        <w:ind w:left="1440" w:hanging="259"/>
      </w:pPr>
    </w:lvl>
    <w:lvl w:ilvl="2" w:tplc="CE809C2C">
      <w:start w:val="1"/>
      <w:numFmt w:val="lowerRoman"/>
      <w:lvlText w:val="%3."/>
      <w:lvlJc w:val="left"/>
      <w:pPr>
        <w:ind w:left="2160" w:hanging="259"/>
      </w:pPr>
    </w:lvl>
    <w:lvl w:ilvl="3" w:tplc="DF6CD206">
      <w:start w:val="1"/>
      <w:numFmt w:val="decimal"/>
      <w:lvlText w:val="%4."/>
      <w:lvlJc w:val="left"/>
      <w:pPr>
        <w:ind w:left="2880" w:hanging="259"/>
      </w:pPr>
    </w:lvl>
    <w:lvl w:ilvl="4" w:tplc="B114EEFA">
      <w:start w:val="1"/>
      <w:numFmt w:val="lowerLetter"/>
      <w:lvlText w:val="%5."/>
      <w:lvlJc w:val="left"/>
      <w:pPr>
        <w:ind w:left="3600" w:hanging="259"/>
      </w:pPr>
    </w:lvl>
    <w:lvl w:ilvl="5" w:tplc="A8703C4A">
      <w:start w:val="1"/>
      <w:numFmt w:val="lowerRoman"/>
      <w:lvlText w:val="%6."/>
      <w:lvlJc w:val="left"/>
      <w:pPr>
        <w:ind w:left="4320" w:hanging="259"/>
      </w:pPr>
    </w:lvl>
    <w:lvl w:ilvl="6" w:tplc="712E4F28">
      <w:start w:val="1"/>
      <w:numFmt w:val="decimal"/>
      <w:lvlText w:val="%7."/>
      <w:lvlJc w:val="left"/>
      <w:pPr>
        <w:ind w:left="5040" w:hanging="259"/>
      </w:pPr>
    </w:lvl>
    <w:lvl w:ilvl="7" w:tplc="3B604A74">
      <w:start w:val="1"/>
      <w:numFmt w:val="lowerLetter"/>
      <w:lvlText w:val="%8."/>
      <w:lvlJc w:val="left"/>
      <w:pPr>
        <w:ind w:left="5760" w:hanging="259"/>
      </w:pPr>
    </w:lvl>
    <w:lvl w:ilvl="8" w:tplc="CAAE0FC0">
      <w:start w:val="1"/>
      <w:numFmt w:val="lowerRoman"/>
      <w:lvlText w:val="%9."/>
      <w:lvlJc w:val="left"/>
      <w:pPr>
        <w:ind w:left="6480" w:hanging="259"/>
      </w:pPr>
    </w:lvl>
  </w:abstractNum>
  <w:abstractNum w:abstractNumId="18" w15:restartNumberingAfterBreak="0">
    <w:nsid w:val="162D783B"/>
    <w:multiLevelType w:val="hybridMultilevel"/>
    <w:tmpl w:val="8ECE0B54"/>
    <w:lvl w:ilvl="0" w:tplc="CF488F54">
      <w:start w:val="1"/>
      <w:numFmt w:val="decimal"/>
      <w:lvlText w:val="%1."/>
      <w:lvlJc w:val="left"/>
      <w:pPr>
        <w:ind w:left="720" w:hanging="259"/>
      </w:pPr>
    </w:lvl>
    <w:lvl w:ilvl="1" w:tplc="F36293C4">
      <w:start w:val="1"/>
      <w:numFmt w:val="lowerLetter"/>
      <w:lvlText w:val="%2."/>
      <w:lvlJc w:val="left"/>
      <w:pPr>
        <w:ind w:left="1440" w:hanging="259"/>
      </w:pPr>
    </w:lvl>
    <w:lvl w:ilvl="2" w:tplc="5A3C194A">
      <w:start w:val="1"/>
      <w:numFmt w:val="lowerRoman"/>
      <w:lvlText w:val="%3."/>
      <w:lvlJc w:val="left"/>
      <w:pPr>
        <w:ind w:left="2160" w:hanging="259"/>
      </w:pPr>
    </w:lvl>
    <w:lvl w:ilvl="3" w:tplc="A0823000">
      <w:start w:val="1"/>
      <w:numFmt w:val="decimal"/>
      <w:lvlText w:val="%4."/>
      <w:lvlJc w:val="left"/>
      <w:pPr>
        <w:ind w:left="2880" w:hanging="259"/>
      </w:pPr>
    </w:lvl>
    <w:lvl w:ilvl="4" w:tplc="F9EA2E80">
      <w:start w:val="1"/>
      <w:numFmt w:val="lowerLetter"/>
      <w:lvlText w:val="%5."/>
      <w:lvlJc w:val="left"/>
      <w:pPr>
        <w:ind w:left="3600" w:hanging="259"/>
      </w:pPr>
    </w:lvl>
    <w:lvl w:ilvl="5" w:tplc="6C0ECEE6">
      <w:start w:val="1"/>
      <w:numFmt w:val="lowerRoman"/>
      <w:lvlText w:val="%6."/>
      <w:lvlJc w:val="left"/>
      <w:pPr>
        <w:ind w:left="4320" w:hanging="259"/>
      </w:pPr>
    </w:lvl>
    <w:lvl w:ilvl="6" w:tplc="C5D0696E">
      <w:start w:val="1"/>
      <w:numFmt w:val="decimal"/>
      <w:lvlText w:val="%7."/>
      <w:lvlJc w:val="left"/>
      <w:pPr>
        <w:ind w:left="5040" w:hanging="259"/>
      </w:pPr>
    </w:lvl>
    <w:lvl w:ilvl="7" w:tplc="20EC6D06">
      <w:start w:val="1"/>
      <w:numFmt w:val="lowerLetter"/>
      <w:lvlText w:val="%8."/>
      <w:lvlJc w:val="left"/>
      <w:pPr>
        <w:ind w:left="5760" w:hanging="259"/>
      </w:pPr>
    </w:lvl>
    <w:lvl w:ilvl="8" w:tplc="1674AAA8">
      <w:start w:val="1"/>
      <w:numFmt w:val="lowerRoman"/>
      <w:lvlText w:val="%9."/>
      <w:lvlJc w:val="left"/>
      <w:pPr>
        <w:ind w:left="6480" w:hanging="259"/>
      </w:pPr>
    </w:lvl>
  </w:abstractNum>
  <w:abstractNum w:abstractNumId="19" w15:restartNumberingAfterBreak="0">
    <w:nsid w:val="178E60BE"/>
    <w:multiLevelType w:val="hybridMultilevel"/>
    <w:tmpl w:val="489AB8DC"/>
    <w:lvl w:ilvl="0" w:tplc="799AA5F0">
      <w:start w:val="1"/>
      <w:numFmt w:val="bullet"/>
      <w:lvlText w:val="●"/>
      <w:lvlJc w:val="left"/>
      <w:pPr>
        <w:ind w:left="720" w:hanging="259"/>
      </w:pPr>
    </w:lvl>
    <w:lvl w:ilvl="1" w:tplc="81E8FEC6">
      <w:start w:val="1"/>
      <w:numFmt w:val="bullet"/>
      <w:lvlText w:val="○"/>
      <w:lvlJc w:val="left"/>
      <w:pPr>
        <w:ind w:left="1440" w:hanging="259"/>
      </w:pPr>
    </w:lvl>
    <w:lvl w:ilvl="2" w:tplc="A95256E4">
      <w:start w:val="1"/>
      <w:numFmt w:val="bullet"/>
      <w:lvlText w:val="■"/>
      <w:lvlJc w:val="left"/>
      <w:pPr>
        <w:ind w:left="2160" w:hanging="259"/>
      </w:pPr>
    </w:lvl>
    <w:lvl w:ilvl="3" w:tplc="BFACB800">
      <w:start w:val="1"/>
      <w:numFmt w:val="bullet"/>
      <w:lvlText w:val="●"/>
      <w:lvlJc w:val="left"/>
      <w:pPr>
        <w:ind w:left="2880" w:hanging="259"/>
      </w:pPr>
    </w:lvl>
    <w:lvl w:ilvl="4" w:tplc="8908A1BA">
      <w:start w:val="1"/>
      <w:numFmt w:val="bullet"/>
      <w:lvlText w:val="○"/>
      <w:lvlJc w:val="left"/>
      <w:pPr>
        <w:ind w:left="3600" w:hanging="259"/>
      </w:pPr>
    </w:lvl>
    <w:lvl w:ilvl="5" w:tplc="D3C0FF62">
      <w:start w:val="1"/>
      <w:numFmt w:val="bullet"/>
      <w:lvlText w:val="■"/>
      <w:lvlJc w:val="left"/>
      <w:pPr>
        <w:ind w:left="4320" w:hanging="259"/>
      </w:pPr>
    </w:lvl>
    <w:lvl w:ilvl="6" w:tplc="DE421FF2">
      <w:start w:val="1"/>
      <w:numFmt w:val="bullet"/>
      <w:lvlText w:val="●"/>
      <w:lvlJc w:val="left"/>
      <w:pPr>
        <w:ind w:left="5040" w:hanging="259"/>
      </w:pPr>
    </w:lvl>
    <w:lvl w:ilvl="7" w:tplc="0666C228">
      <w:start w:val="1"/>
      <w:numFmt w:val="bullet"/>
      <w:lvlText w:val="○"/>
      <w:lvlJc w:val="left"/>
      <w:pPr>
        <w:ind w:left="5760" w:hanging="259"/>
      </w:pPr>
    </w:lvl>
    <w:lvl w:ilvl="8" w:tplc="177438A0">
      <w:start w:val="1"/>
      <w:numFmt w:val="bullet"/>
      <w:lvlText w:val="■"/>
      <w:lvlJc w:val="left"/>
      <w:pPr>
        <w:ind w:left="6480" w:hanging="259"/>
      </w:pPr>
    </w:lvl>
  </w:abstractNum>
  <w:abstractNum w:abstractNumId="20" w15:restartNumberingAfterBreak="0">
    <w:nsid w:val="197F405B"/>
    <w:multiLevelType w:val="hybridMultilevel"/>
    <w:tmpl w:val="43E869DA"/>
    <w:lvl w:ilvl="0" w:tplc="45ECCA5C">
      <w:start w:val="1"/>
      <w:numFmt w:val="decimal"/>
      <w:lvlText w:val="%1."/>
      <w:lvlJc w:val="left"/>
      <w:pPr>
        <w:ind w:left="720" w:hanging="259"/>
      </w:pPr>
    </w:lvl>
    <w:lvl w:ilvl="1" w:tplc="D5940B92">
      <w:start w:val="1"/>
      <w:numFmt w:val="lowerLetter"/>
      <w:lvlText w:val="%2."/>
      <w:lvlJc w:val="left"/>
      <w:pPr>
        <w:ind w:left="1440" w:hanging="259"/>
      </w:pPr>
    </w:lvl>
    <w:lvl w:ilvl="2" w:tplc="31E8E2B4">
      <w:start w:val="1"/>
      <w:numFmt w:val="lowerRoman"/>
      <w:lvlText w:val="%3."/>
      <w:lvlJc w:val="left"/>
      <w:pPr>
        <w:ind w:left="2160" w:hanging="259"/>
      </w:pPr>
    </w:lvl>
    <w:lvl w:ilvl="3" w:tplc="AE0CB894">
      <w:start w:val="1"/>
      <w:numFmt w:val="decimal"/>
      <w:lvlText w:val="%4."/>
      <w:lvlJc w:val="left"/>
      <w:pPr>
        <w:ind w:left="2880" w:hanging="259"/>
      </w:pPr>
    </w:lvl>
    <w:lvl w:ilvl="4" w:tplc="BDEC7D46">
      <w:start w:val="1"/>
      <w:numFmt w:val="lowerLetter"/>
      <w:lvlText w:val="%5."/>
      <w:lvlJc w:val="left"/>
      <w:pPr>
        <w:ind w:left="3600" w:hanging="259"/>
      </w:pPr>
    </w:lvl>
    <w:lvl w:ilvl="5" w:tplc="6122B66E">
      <w:start w:val="1"/>
      <w:numFmt w:val="lowerRoman"/>
      <w:lvlText w:val="%6."/>
      <w:lvlJc w:val="left"/>
      <w:pPr>
        <w:ind w:left="4320" w:hanging="259"/>
      </w:pPr>
    </w:lvl>
    <w:lvl w:ilvl="6" w:tplc="0DE8EE8E">
      <w:start w:val="1"/>
      <w:numFmt w:val="decimal"/>
      <w:lvlText w:val="%7."/>
      <w:lvlJc w:val="left"/>
      <w:pPr>
        <w:ind w:left="5040" w:hanging="259"/>
      </w:pPr>
    </w:lvl>
    <w:lvl w:ilvl="7" w:tplc="4E0A5026">
      <w:start w:val="1"/>
      <w:numFmt w:val="lowerLetter"/>
      <w:lvlText w:val="%8."/>
      <w:lvlJc w:val="left"/>
      <w:pPr>
        <w:ind w:left="5760" w:hanging="259"/>
      </w:pPr>
    </w:lvl>
    <w:lvl w:ilvl="8" w:tplc="23248026">
      <w:start w:val="1"/>
      <w:numFmt w:val="lowerRoman"/>
      <w:lvlText w:val="%9."/>
      <w:lvlJc w:val="left"/>
      <w:pPr>
        <w:ind w:left="6480" w:hanging="259"/>
      </w:pPr>
    </w:lvl>
  </w:abstractNum>
  <w:abstractNum w:abstractNumId="21" w15:restartNumberingAfterBreak="0">
    <w:nsid w:val="1A920C42"/>
    <w:multiLevelType w:val="hybridMultilevel"/>
    <w:tmpl w:val="D1600D1A"/>
    <w:lvl w:ilvl="0" w:tplc="FC3E6ECE">
      <w:start w:val="1"/>
      <w:numFmt w:val="bullet"/>
      <w:lvlText w:val="●"/>
      <w:lvlJc w:val="left"/>
      <w:pPr>
        <w:ind w:left="720" w:hanging="259"/>
      </w:pPr>
    </w:lvl>
    <w:lvl w:ilvl="1" w:tplc="61021D5A">
      <w:start w:val="1"/>
      <w:numFmt w:val="bullet"/>
      <w:lvlText w:val="○"/>
      <w:lvlJc w:val="left"/>
      <w:pPr>
        <w:ind w:left="1440" w:hanging="259"/>
      </w:pPr>
    </w:lvl>
    <w:lvl w:ilvl="2" w:tplc="4C90B0E2">
      <w:start w:val="1"/>
      <w:numFmt w:val="bullet"/>
      <w:lvlText w:val="■"/>
      <w:lvlJc w:val="left"/>
      <w:pPr>
        <w:ind w:left="2160" w:hanging="259"/>
      </w:pPr>
    </w:lvl>
    <w:lvl w:ilvl="3" w:tplc="3A08A83C">
      <w:start w:val="1"/>
      <w:numFmt w:val="bullet"/>
      <w:lvlText w:val="●"/>
      <w:lvlJc w:val="left"/>
      <w:pPr>
        <w:ind w:left="2880" w:hanging="259"/>
      </w:pPr>
    </w:lvl>
    <w:lvl w:ilvl="4" w:tplc="87AA1A7C">
      <w:start w:val="1"/>
      <w:numFmt w:val="bullet"/>
      <w:lvlText w:val="○"/>
      <w:lvlJc w:val="left"/>
      <w:pPr>
        <w:ind w:left="3600" w:hanging="259"/>
      </w:pPr>
    </w:lvl>
    <w:lvl w:ilvl="5" w:tplc="8A9017A8">
      <w:start w:val="1"/>
      <w:numFmt w:val="bullet"/>
      <w:lvlText w:val="■"/>
      <w:lvlJc w:val="left"/>
      <w:pPr>
        <w:ind w:left="4320" w:hanging="259"/>
      </w:pPr>
    </w:lvl>
    <w:lvl w:ilvl="6" w:tplc="F7DA139C">
      <w:start w:val="1"/>
      <w:numFmt w:val="bullet"/>
      <w:lvlText w:val="●"/>
      <w:lvlJc w:val="left"/>
      <w:pPr>
        <w:ind w:left="5040" w:hanging="259"/>
      </w:pPr>
    </w:lvl>
    <w:lvl w:ilvl="7" w:tplc="CC705986">
      <w:start w:val="1"/>
      <w:numFmt w:val="bullet"/>
      <w:lvlText w:val="○"/>
      <w:lvlJc w:val="left"/>
      <w:pPr>
        <w:ind w:left="5760" w:hanging="259"/>
      </w:pPr>
    </w:lvl>
    <w:lvl w:ilvl="8" w:tplc="D2020F3A">
      <w:start w:val="1"/>
      <w:numFmt w:val="bullet"/>
      <w:lvlText w:val="■"/>
      <w:lvlJc w:val="left"/>
      <w:pPr>
        <w:ind w:left="6480" w:hanging="259"/>
      </w:pPr>
    </w:lvl>
  </w:abstractNum>
  <w:abstractNum w:abstractNumId="22" w15:restartNumberingAfterBreak="0">
    <w:nsid w:val="1B140835"/>
    <w:multiLevelType w:val="hybridMultilevel"/>
    <w:tmpl w:val="2904D0C8"/>
    <w:lvl w:ilvl="0" w:tplc="280CA52C">
      <w:start w:val="1"/>
      <w:numFmt w:val="bullet"/>
      <w:lvlText w:val="●"/>
      <w:lvlJc w:val="left"/>
      <w:pPr>
        <w:ind w:left="720" w:hanging="259"/>
      </w:pPr>
    </w:lvl>
    <w:lvl w:ilvl="1" w:tplc="0D92F9E4">
      <w:start w:val="1"/>
      <w:numFmt w:val="bullet"/>
      <w:lvlText w:val="○"/>
      <w:lvlJc w:val="left"/>
      <w:pPr>
        <w:ind w:left="1440" w:hanging="259"/>
      </w:pPr>
    </w:lvl>
    <w:lvl w:ilvl="2" w:tplc="3B8EFE8A">
      <w:start w:val="1"/>
      <w:numFmt w:val="bullet"/>
      <w:lvlText w:val="■"/>
      <w:lvlJc w:val="left"/>
      <w:pPr>
        <w:ind w:left="2160" w:hanging="259"/>
      </w:pPr>
    </w:lvl>
    <w:lvl w:ilvl="3" w:tplc="8766CCB8">
      <w:start w:val="1"/>
      <w:numFmt w:val="bullet"/>
      <w:lvlText w:val="●"/>
      <w:lvlJc w:val="left"/>
      <w:pPr>
        <w:ind w:left="2880" w:hanging="259"/>
      </w:pPr>
    </w:lvl>
    <w:lvl w:ilvl="4" w:tplc="57BC27A2">
      <w:start w:val="1"/>
      <w:numFmt w:val="bullet"/>
      <w:lvlText w:val="○"/>
      <w:lvlJc w:val="left"/>
      <w:pPr>
        <w:ind w:left="3600" w:hanging="259"/>
      </w:pPr>
    </w:lvl>
    <w:lvl w:ilvl="5" w:tplc="BA40BCFA">
      <w:start w:val="1"/>
      <w:numFmt w:val="bullet"/>
      <w:lvlText w:val="■"/>
      <w:lvlJc w:val="left"/>
      <w:pPr>
        <w:ind w:left="4320" w:hanging="259"/>
      </w:pPr>
    </w:lvl>
    <w:lvl w:ilvl="6" w:tplc="73B691AC">
      <w:start w:val="1"/>
      <w:numFmt w:val="bullet"/>
      <w:lvlText w:val="●"/>
      <w:lvlJc w:val="left"/>
      <w:pPr>
        <w:ind w:left="5040" w:hanging="259"/>
      </w:pPr>
    </w:lvl>
    <w:lvl w:ilvl="7" w:tplc="1D024AD6">
      <w:start w:val="1"/>
      <w:numFmt w:val="bullet"/>
      <w:lvlText w:val="○"/>
      <w:lvlJc w:val="left"/>
      <w:pPr>
        <w:ind w:left="5760" w:hanging="259"/>
      </w:pPr>
    </w:lvl>
    <w:lvl w:ilvl="8" w:tplc="87184260">
      <w:start w:val="1"/>
      <w:numFmt w:val="bullet"/>
      <w:lvlText w:val="■"/>
      <w:lvlJc w:val="left"/>
      <w:pPr>
        <w:ind w:left="6480" w:hanging="259"/>
      </w:pPr>
    </w:lvl>
  </w:abstractNum>
  <w:abstractNum w:abstractNumId="23" w15:restartNumberingAfterBreak="0">
    <w:nsid w:val="1D241E54"/>
    <w:multiLevelType w:val="hybridMultilevel"/>
    <w:tmpl w:val="47C6F670"/>
    <w:lvl w:ilvl="0" w:tplc="B6B82176">
      <w:start w:val="1"/>
      <w:numFmt w:val="bullet"/>
      <w:lvlText w:val="●"/>
      <w:lvlJc w:val="left"/>
      <w:pPr>
        <w:ind w:left="720" w:hanging="259"/>
      </w:pPr>
    </w:lvl>
    <w:lvl w:ilvl="1" w:tplc="377CD81C">
      <w:start w:val="1"/>
      <w:numFmt w:val="bullet"/>
      <w:lvlText w:val="○"/>
      <w:lvlJc w:val="left"/>
      <w:pPr>
        <w:ind w:left="1440" w:hanging="259"/>
      </w:pPr>
    </w:lvl>
    <w:lvl w:ilvl="2" w:tplc="46FE136A">
      <w:start w:val="1"/>
      <w:numFmt w:val="bullet"/>
      <w:lvlText w:val="■"/>
      <w:lvlJc w:val="left"/>
      <w:pPr>
        <w:ind w:left="2160" w:hanging="259"/>
      </w:pPr>
    </w:lvl>
    <w:lvl w:ilvl="3" w:tplc="3662DBBC">
      <w:start w:val="1"/>
      <w:numFmt w:val="bullet"/>
      <w:lvlText w:val="●"/>
      <w:lvlJc w:val="left"/>
      <w:pPr>
        <w:ind w:left="2880" w:hanging="259"/>
      </w:pPr>
    </w:lvl>
    <w:lvl w:ilvl="4" w:tplc="7BD06F52">
      <w:start w:val="1"/>
      <w:numFmt w:val="bullet"/>
      <w:lvlText w:val="○"/>
      <w:lvlJc w:val="left"/>
      <w:pPr>
        <w:ind w:left="3600" w:hanging="259"/>
      </w:pPr>
    </w:lvl>
    <w:lvl w:ilvl="5" w:tplc="17E40114">
      <w:start w:val="1"/>
      <w:numFmt w:val="bullet"/>
      <w:lvlText w:val="■"/>
      <w:lvlJc w:val="left"/>
      <w:pPr>
        <w:ind w:left="4320" w:hanging="259"/>
      </w:pPr>
    </w:lvl>
    <w:lvl w:ilvl="6" w:tplc="C76C1A92">
      <w:start w:val="1"/>
      <w:numFmt w:val="bullet"/>
      <w:lvlText w:val="●"/>
      <w:lvlJc w:val="left"/>
      <w:pPr>
        <w:ind w:left="5040" w:hanging="259"/>
      </w:pPr>
    </w:lvl>
    <w:lvl w:ilvl="7" w:tplc="A50C625A">
      <w:start w:val="1"/>
      <w:numFmt w:val="bullet"/>
      <w:lvlText w:val="○"/>
      <w:lvlJc w:val="left"/>
      <w:pPr>
        <w:ind w:left="5760" w:hanging="259"/>
      </w:pPr>
    </w:lvl>
    <w:lvl w:ilvl="8" w:tplc="8F007398">
      <w:start w:val="1"/>
      <w:numFmt w:val="bullet"/>
      <w:lvlText w:val="■"/>
      <w:lvlJc w:val="left"/>
      <w:pPr>
        <w:ind w:left="6480" w:hanging="259"/>
      </w:pPr>
    </w:lvl>
  </w:abstractNum>
  <w:abstractNum w:abstractNumId="24" w15:restartNumberingAfterBreak="0">
    <w:nsid w:val="1D4F11AF"/>
    <w:multiLevelType w:val="hybridMultilevel"/>
    <w:tmpl w:val="2F7C1B76"/>
    <w:lvl w:ilvl="0" w:tplc="EF44CCEA">
      <w:start w:val="1"/>
      <w:numFmt w:val="bullet"/>
      <w:lvlText w:val="●"/>
      <w:lvlJc w:val="left"/>
      <w:pPr>
        <w:ind w:left="720" w:hanging="259"/>
      </w:pPr>
    </w:lvl>
    <w:lvl w:ilvl="1" w:tplc="A628FE5E">
      <w:start w:val="1"/>
      <w:numFmt w:val="bullet"/>
      <w:lvlText w:val="○"/>
      <w:lvlJc w:val="left"/>
      <w:pPr>
        <w:ind w:left="1440" w:hanging="259"/>
      </w:pPr>
    </w:lvl>
    <w:lvl w:ilvl="2" w:tplc="1F38F0D6">
      <w:start w:val="1"/>
      <w:numFmt w:val="bullet"/>
      <w:lvlText w:val="■"/>
      <w:lvlJc w:val="left"/>
      <w:pPr>
        <w:ind w:left="2160" w:hanging="259"/>
      </w:pPr>
    </w:lvl>
    <w:lvl w:ilvl="3" w:tplc="F014EAAC">
      <w:start w:val="1"/>
      <w:numFmt w:val="bullet"/>
      <w:lvlText w:val="●"/>
      <w:lvlJc w:val="left"/>
      <w:pPr>
        <w:ind w:left="2880" w:hanging="259"/>
      </w:pPr>
    </w:lvl>
    <w:lvl w:ilvl="4" w:tplc="454020BE">
      <w:start w:val="1"/>
      <w:numFmt w:val="bullet"/>
      <w:lvlText w:val="○"/>
      <w:lvlJc w:val="left"/>
      <w:pPr>
        <w:ind w:left="3600" w:hanging="259"/>
      </w:pPr>
    </w:lvl>
    <w:lvl w:ilvl="5" w:tplc="74DED8B6">
      <w:start w:val="1"/>
      <w:numFmt w:val="bullet"/>
      <w:lvlText w:val="■"/>
      <w:lvlJc w:val="left"/>
      <w:pPr>
        <w:ind w:left="4320" w:hanging="259"/>
      </w:pPr>
    </w:lvl>
    <w:lvl w:ilvl="6" w:tplc="4C7C9E3A">
      <w:start w:val="1"/>
      <w:numFmt w:val="bullet"/>
      <w:lvlText w:val="●"/>
      <w:lvlJc w:val="left"/>
      <w:pPr>
        <w:ind w:left="5040" w:hanging="259"/>
      </w:pPr>
    </w:lvl>
    <w:lvl w:ilvl="7" w:tplc="9656CD0A">
      <w:start w:val="1"/>
      <w:numFmt w:val="bullet"/>
      <w:lvlText w:val="○"/>
      <w:lvlJc w:val="left"/>
      <w:pPr>
        <w:ind w:left="5760" w:hanging="259"/>
      </w:pPr>
    </w:lvl>
    <w:lvl w:ilvl="8" w:tplc="81E0DC38">
      <w:start w:val="1"/>
      <w:numFmt w:val="bullet"/>
      <w:lvlText w:val="■"/>
      <w:lvlJc w:val="left"/>
      <w:pPr>
        <w:ind w:left="6480" w:hanging="259"/>
      </w:pPr>
    </w:lvl>
  </w:abstractNum>
  <w:abstractNum w:abstractNumId="25" w15:restartNumberingAfterBreak="0">
    <w:nsid w:val="212551F0"/>
    <w:multiLevelType w:val="hybridMultilevel"/>
    <w:tmpl w:val="406AA8CA"/>
    <w:lvl w:ilvl="0" w:tplc="D2C6AD9E">
      <w:start w:val="1"/>
      <w:numFmt w:val="bullet"/>
      <w:lvlText w:val="●"/>
      <w:lvlJc w:val="left"/>
      <w:pPr>
        <w:ind w:left="720" w:hanging="259"/>
      </w:pPr>
    </w:lvl>
    <w:lvl w:ilvl="1" w:tplc="0518BE28">
      <w:start w:val="1"/>
      <w:numFmt w:val="bullet"/>
      <w:lvlText w:val="○"/>
      <w:lvlJc w:val="left"/>
      <w:pPr>
        <w:ind w:left="1440" w:hanging="259"/>
      </w:pPr>
    </w:lvl>
    <w:lvl w:ilvl="2" w:tplc="8F8C69FC">
      <w:start w:val="1"/>
      <w:numFmt w:val="bullet"/>
      <w:lvlText w:val="■"/>
      <w:lvlJc w:val="left"/>
      <w:pPr>
        <w:ind w:left="2160" w:hanging="259"/>
      </w:pPr>
    </w:lvl>
    <w:lvl w:ilvl="3" w:tplc="77964322">
      <w:start w:val="1"/>
      <w:numFmt w:val="bullet"/>
      <w:lvlText w:val="●"/>
      <w:lvlJc w:val="left"/>
      <w:pPr>
        <w:ind w:left="2880" w:hanging="259"/>
      </w:pPr>
    </w:lvl>
    <w:lvl w:ilvl="4" w:tplc="D84EB03E">
      <w:start w:val="1"/>
      <w:numFmt w:val="bullet"/>
      <w:lvlText w:val="○"/>
      <w:lvlJc w:val="left"/>
      <w:pPr>
        <w:ind w:left="3600" w:hanging="259"/>
      </w:pPr>
    </w:lvl>
    <w:lvl w:ilvl="5" w:tplc="AB9E76AC">
      <w:start w:val="1"/>
      <w:numFmt w:val="bullet"/>
      <w:lvlText w:val="■"/>
      <w:lvlJc w:val="left"/>
      <w:pPr>
        <w:ind w:left="4320" w:hanging="259"/>
      </w:pPr>
    </w:lvl>
    <w:lvl w:ilvl="6" w:tplc="27FA2088">
      <w:start w:val="1"/>
      <w:numFmt w:val="bullet"/>
      <w:lvlText w:val="●"/>
      <w:lvlJc w:val="left"/>
      <w:pPr>
        <w:ind w:left="5040" w:hanging="259"/>
      </w:pPr>
    </w:lvl>
    <w:lvl w:ilvl="7" w:tplc="85BE3F9A">
      <w:start w:val="1"/>
      <w:numFmt w:val="bullet"/>
      <w:lvlText w:val="○"/>
      <w:lvlJc w:val="left"/>
      <w:pPr>
        <w:ind w:left="5760" w:hanging="259"/>
      </w:pPr>
    </w:lvl>
    <w:lvl w:ilvl="8" w:tplc="589A924C">
      <w:start w:val="1"/>
      <w:numFmt w:val="bullet"/>
      <w:lvlText w:val="■"/>
      <w:lvlJc w:val="left"/>
      <w:pPr>
        <w:ind w:left="6480" w:hanging="259"/>
      </w:pPr>
    </w:lvl>
  </w:abstractNum>
  <w:abstractNum w:abstractNumId="26" w15:restartNumberingAfterBreak="0">
    <w:nsid w:val="22DB5DEC"/>
    <w:multiLevelType w:val="hybridMultilevel"/>
    <w:tmpl w:val="F9B089DC"/>
    <w:lvl w:ilvl="0" w:tplc="2C8415EA">
      <w:start w:val="1"/>
      <w:numFmt w:val="decimal"/>
      <w:lvlText w:val="%1."/>
      <w:lvlJc w:val="left"/>
      <w:pPr>
        <w:ind w:left="720" w:hanging="259"/>
      </w:pPr>
    </w:lvl>
    <w:lvl w:ilvl="1" w:tplc="05C499CE">
      <w:start w:val="1"/>
      <w:numFmt w:val="lowerLetter"/>
      <w:lvlText w:val="%2."/>
      <w:lvlJc w:val="left"/>
      <w:pPr>
        <w:ind w:left="1440" w:hanging="259"/>
      </w:pPr>
    </w:lvl>
    <w:lvl w:ilvl="2" w:tplc="0FAA6AD6">
      <w:start w:val="1"/>
      <w:numFmt w:val="lowerRoman"/>
      <w:lvlText w:val="%3."/>
      <w:lvlJc w:val="left"/>
      <w:pPr>
        <w:ind w:left="2160" w:hanging="259"/>
      </w:pPr>
    </w:lvl>
    <w:lvl w:ilvl="3" w:tplc="3522AAA4">
      <w:start w:val="1"/>
      <w:numFmt w:val="decimal"/>
      <w:lvlText w:val="%4."/>
      <w:lvlJc w:val="left"/>
      <w:pPr>
        <w:ind w:left="2880" w:hanging="259"/>
      </w:pPr>
    </w:lvl>
    <w:lvl w:ilvl="4" w:tplc="EE108012">
      <w:start w:val="1"/>
      <w:numFmt w:val="lowerLetter"/>
      <w:lvlText w:val="%5."/>
      <w:lvlJc w:val="left"/>
      <w:pPr>
        <w:ind w:left="3600" w:hanging="259"/>
      </w:pPr>
    </w:lvl>
    <w:lvl w:ilvl="5" w:tplc="A6127F4E">
      <w:start w:val="1"/>
      <w:numFmt w:val="lowerRoman"/>
      <w:lvlText w:val="%6."/>
      <w:lvlJc w:val="left"/>
      <w:pPr>
        <w:ind w:left="4320" w:hanging="259"/>
      </w:pPr>
    </w:lvl>
    <w:lvl w:ilvl="6" w:tplc="67909FE4">
      <w:start w:val="1"/>
      <w:numFmt w:val="decimal"/>
      <w:lvlText w:val="%7."/>
      <w:lvlJc w:val="left"/>
      <w:pPr>
        <w:ind w:left="5040" w:hanging="259"/>
      </w:pPr>
    </w:lvl>
    <w:lvl w:ilvl="7" w:tplc="6AF80C5C">
      <w:start w:val="1"/>
      <w:numFmt w:val="lowerLetter"/>
      <w:lvlText w:val="%8."/>
      <w:lvlJc w:val="left"/>
      <w:pPr>
        <w:ind w:left="5760" w:hanging="259"/>
      </w:pPr>
    </w:lvl>
    <w:lvl w:ilvl="8" w:tplc="7D324634">
      <w:start w:val="1"/>
      <w:numFmt w:val="lowerRoman"/>
      <w:lvlText w:val="%9."/>
      <w:lvlJc w:val="left"/>
      <w:pPr>
        <w:ind w:left="6480" w:hanging="259"/>
      </w:pPr>
    </w:lvl>
  </w:abstractNum>
  <w:abstractNum w:abstractNumId="27" w15:restartNumberingAfterBreak="0">
    <w:nsid w:val="23495C21"/>
    <w:multiLevelType w:val="hybridMultilevel"/>
    <w:tmpl w:val="6E40FD6E"/>
    <w:lvl w:ilvl="0" w:tplc="14CAF534">
      <w:start w:val="1"/>
      <w:numFmt w:val="bullet"/>
      <w:lvlText w:val="●"/>
      <w:lvlJc w:val="left"/>
      <w:pPr>
        <w:ind w:left="720" w:hanging="259"/>
      </w:pPr>
    </w:lvl>
    <w:lvl w:ilvl="1" w:tplc="823A83B2">
      <w:start w:val="1"/>
      <w:numFmt w:val="bullet"/>
      <w:lvlText w:val="○"/>
      <w:lvlJc w:val="left"/>
      <w:pPr>
        <w:ind w:left="1440" w:hanging="259"/>
      </w:pPr>
    </w:lvl>
    <w:lvl w:ilvl="2" w:tplc="C9289D5A">
      <w:start w:val="1"/>
      <w:numFmt w:val="bullet"/>
      <w:lvlText w:val="■"/>
      <w:lvlJc w:val="left"/>
      <w:pPr>
        <w:ind w:left="2160" w:hanging="259"/>
      </w:pPr>
    </w:lvl>
    <w:lvl w:ilvl="3" w:tplc="2984F954">
      <w:start w:val="1"/>
      <w:numFmt w:val="bullet"/>
      <w:lvlText w:val="●"/>
      <w:lvlJc w:val="left"/>
      <w:pPr>
        <w:ind w:left="2880" w:hanging="259"/>
      </w:pPr>
    </w:lvl>
    <w:lvl w:ilvl="4" w:tplc="BD02A0C6">
      <w:start w:val="1"/>
      <w:numFmt w:val="bullet"/>
      <w:lvlText w:val="○"/>
      <w:lvlJc w:val="left"/>
      <w:pPr>
        <w:ind w:left="3600" w:hanging="259"/>
      </w:pPr>
    </w:lvl>
    <w:lvl w:ilvl="5" w:tplc="3A9E3BC6">
      <w:start w:val="1"/>
      <w:numFmt w:val="bullet"/>
      <w:lvlText w:val="■"/>
      <w:lvlJc w:val="left"/>
      <w:pPr>
        <w:ind w:left="4320" w:hanging="259"/>
      </w:pPr>
    </w:lvl>
    <w:lvl w:ilvl="6" w:tplc="65F83C76">
      <w:start w:val="1"/>
      <w:numFmt w:val="bullet"/>
      <w:lvlText w:val="●"/>
      <w:lvlJc w:val="left"/>
      <w:pPr>
        <w:ind w:left="5040" w:hanging="259"/>
      </w:pPr>
    </w:lvl>
    <w:lvl w:ilvl="7" w:tplc="CB980556">
      <w:start w:val="1"/>
      <w:numFmt w:val="bullet"/>
      <w:lvlText w:val="○"/>
      <w:lvlJc w:val="left"/>
      <w:pPr>
        <w:ind w:left="5760" w:hanging="259"/>
      </w:pPr>
    </w:lvl>
    <w:lvl w:ilvl="8" w:tplc="2FA2E850">
      <w:start w:val="1"/>
      <w:numFmt w:val="bullet"/>
      <w:lvlText w:val="■"/>
      <w:lvlJc w:val="left"/>
      <w:pPr>
        <w:ind w:left="6480" w:hanging="259"/>
      </w:pPr>
    </w:lvl>
  </w:abstractNum>
  <w:abstractNum w:abstractNumId="28" w15:restartNumberingAfterBreak="0">
    <w:nsid w:val="237033D0"/>
    <w:multiLevelType w:val="hybridMultilevel"/>
    <w:tmpl w:val="DB609B7E"/>
    <w:lvl w:ilvl="0" w:tplc="B2F29D9C">
      <w:start w:val="1"/>
      <w:numFmt w:val="bullet"/>
      <w:lvlText w:val="●"/>
      <w:lvlJc w:val="left"/>
      <w:pPr>
        <w:ind w:left="720" w:hanging="259"/>
      </w:pPr>
    </w:lvl>
    <w:lvl w:ilvl="1" w:tplc="1B5E59E2">
      <w:start w:val="1"/>
      <w:numFmt w:val="bullet"/>
      <w:lvlText w:val="○"/>
      <w:lvlJc w:val="left"/>
      <w:pPr>
        <w:ind w:left="1440" w:hanging="259"/>
      </w:pPr>
    </w:lvl>
    <w:lvl w:ilvl="2" w:tplc="8C5626AC">
      <w:start w:val="1"/>
      <w:numFmt w:val="bullet"/>
      <w:lvlText w:val="■"/>
      <w:lvlJc w:val="left"/>
      <w:pPr>
        <w:ind w:left="2160" w:hanging="259"/>
      </w:pPr>
    </w:lvl>
    <w:lvl w:ilvl="3" w:tplc="13A2A9C6">
      <w:start w:val="1"/>
      <w:numFmt w:val="bullet"/>
      <w:lvlText w:val="●"/>
      <w:lvlJc w:val="left"/>
      <w:pPr>
        <w:ind w:left="2880" w:hanging="259"/>
      </w:pPr>
    </w:lvl>
    <w:lvl w:ilvl="4" w:tplc="92AA1ED6">
      <w:start w:val="1"/>
      <w:numFmt w:val="bullet"/>
      <w:lvlText w:val="○"/>
      <w:lvlJc w:val="left"/>
      <w:pPr>
        <w:ind w:left="3600" w:hanging="259"/>
      </w:pPr>
    </w:lvl>
    <w:lvl w:ilvl="5" w:tplc="65E470DE">
      <w:start w:val="1"/>
      <w:numFmt w:val="bullet"/>
      <w:lvlText w:val="■"/>
      <w:lvlJc w:val="left"/>
      <w:pPr>
        <w:ind w:left="4320" w:hanging="259"/>
      </w:pPr>
    </w:lvl>
    <w:lvl w:ilvl="6" w:tplc="5F6E958A">
      <w:start w:val="1"/>
      <w:numFmt w:val="bullet"/>
      <w:lvlText w:val="●"/>
      <w:lvlJc w:val="left"/>
      <w:pPr>
        <w:ind w:left="5040" w:hanging="259"/>
      </w:pPr>
    </w:lvl>
    <w:lvl w:ilvl="7" w:tplc="696E1D78">
      <w:start w:val="1"/>
      <w:numFmt w:val="bullet"/>
      <w:lvlText w:val="○"/>
      <w:lvlJc w:val="left"/>
      <w:pPr>
        <w:ind w:left="5760" w:hanging="259"/>
      </w:pPr>
    </w:lvl>
    <w:lvl w:ilvl="8" w:tplc="C55CF668">
      <w:start w:val="1"/>
      <w:numFmt w:val="bullet"/>
      <w:lvlText w:val="■"/>
      <w:lvlJc w:val="left"/>
      <w:pPr>
        <w:ind w:left="6480" w:hanging="259"/>
      </w:pPr>
    </w:lvl>
  </w:abstractNum>
  <w:abstractNum w:abstractNumId="29" w15:restartNumberingAfterBreak="0">
    <w:nsid w:val="251254DD"/>
    <w:multiLevelType w:val="hybridMultilevel"/>
    <w:tmpl w:val="B1F0ECEA"/>
    <w:lvl w:ilvl="0" w:tplc="86EEF5AC">
      <w:start w:val="1"/>
      <w:numFmt w:val="decimal"/>
      <w:lvlText w:val="%1."/>
      <w:lvlJc w:val="left"/>
      <w:pPr>
        <w:ind w:left="720" w:hanging="259"/>
      </w:pPr>
    </w:lvl>
    <w:lvl w:ilvl="1" w:tplc="7FFEB58E">
      <w:start w:val="1"/>
      <w:numFmt w:val="lowerLetter"/>
      <w:lvlText w:val="%2."/>
      <w:lvlJc w:val="left"/>
      <w:pPr>
        <w:ind w:left="1440" w:hanging="259"/>
      </w:pPr>
    </w:lvl>
    <w:lvl w:ilvl="2" w:tplc="9B94F386">
      <w:start w:val="1"/>
      <w:numFmt w:val="lowerRoman"/>
      <w:lvlText w:val="%3."/>
      <w:lvlJc w:val="left"/>
      <w:pPr>
        <w:ind w:left="2160" w:hanging="259"/>
      </w:pPr>
    </w:lvl>
    <w:lvl w:ilvl="3" w:tplc="EDC2D150">
      <w:start w:val="1"/>
      <w:numFmt w:val="decimal"/>
      <w:lvlText w:val="%4."/>
      <w:lvlJc w:val="left"/>
      <w:pPr>
        <w:ind w:left="2880" w:hanging="259"/>
      </w:pPr>
    </w:lvl>
    <w:lvl w:ilvl="4" w:tplc="5FF24938">
      <w:start w:val="1"/>
      <w:numFmt w:val="lowerLetter"/>
      <w:lvlText w:val="%5."/>
      <w:lvlJc w:val="left"/>
      <w:pPr>
        <w:ind w:left="3600" w:hanging="259"/>
      </w:pPr>
    </w:lvl>
    <w:lvl w:ilvl="5" w:tplc="3C0C06EE">
      <w:start w:val="1"/>
      <w:numFmt w:val="lowerRoman"/>
      <w:lvlText w:val="%6."/>
      <w:lvlJc w:val="left"/>
      <w:pPr>
        <w:ind w:left="4320" w:hanging="259"/>
      </w:pPr>
    </w:lvl>
    <w:lvl w:ilvl="6" w:tplc="4614DC80">
      <w:start w:val="1"/>
      <w:numFmt w:val="decimal"/>
      <w:lvlText w:val="%7."/>
      <w:lvlJc w:val="left"/>
      <w:pPr>
        <w:ind w:left="5040" w:hanging="259"/>
      </w:pPr>
    </w:lvl>
    <w:lvl w:ilvl="7" w:tplc="BC5E13C0">
      <w:start w:val="1"/>
      <w:numFmt w:val="lowerLetter"/>
      <w:lvlText w:val="%8."/>
      <w:lvlJc w:val="left"/>
      <w:pPr>
        <w:ind w:left="5760" w:hanging="259"/>
      </w:pPr>
    </w:lvl>
    <w:lvl w:ilvl="8" w:tplc="F29E183C">
      <w:start w:val="1"/>
      <w:numFmt w:val="lowerRoman"/>
      <w:lvlText w:val="%9."/>
      <w:lvlJc w:val="left"/>
      <w:pPr>
        <w:ind w:left="6480" w:hanging="259"/>
      </w:pPr>
    </w:lvl>
  </w:abstractNum>
  <w:abstractNum w:abstractNumId="30" w15:restartNumberingAfterBreak="0">
    <w:nsid w:val="27A8099F"/>
    <w:multiLevelType w:val="hybridMultilevel"/>
    <w:tmpl w:val="B1F6CF84"/>
    <w:lvl w:ilvl="0" w:tplc="9C04D47C">
      <w:start w:val="1"/>
      <w:numFmt w:val="bullet"/>
      <w:lvlText w:val="●"/>
      <w:lvlJc w:val="left"/>
      <w:pPr>
        <w:ind w:left="720" w:hanging="259"/>
      </w:pPr>
    </w:lvl>
    <w:lvl w:ilvl="1" w:tplc="13142282">
      <w:start w:val="1"/>
      <w:numFmt w:val="bullet"/>
      <w:lvlText w:val="○"/>
      <w:lvlJc w:val="left"/>
      <w:pPr>
        <w:ind w:left="1440" w:hanging="259"/>
      </w:pPr>
    </w:lvl>
    <w:lvl w:ilvl="2" w:tplc="3716B654">
      <w:start w:val="1"/>
      <w:numFmt w:val="bullet"/>
      <w:lvlText w:val="■"/>
      <w:lvlJc w:val="left"/>
      <w:pPr>
        <w:ind w:left="2160" w:hanging="259"/>
      </w:pPr>
    </w:lvl>
    <w:lvl w:ilvl="3" w:tplc="560EDE10">
      <w:start w:val="1"/>
      <w:numFmt w:val="bullet"/>
      <w:lvlText w:val="●"/>
      <w:lvlJc w:val="left"/>
      <w:pPr>
        <w:ind w:left="2880" w:hanging="259"/>
      </w:pPr>
    </w:lvl>
    <w:lvl w:ilvl="4" w:tplc="91000F9E">
      <w:start w:val="1"/>
      <w:numFmt w:val="bullet"/>
      <w:lvlText w:val="○"/>
      <w:lvlJc w:val="left"/>
      <w:pPr>
        <w:ind w:left="3600" w:hanging="259"/>
      </w:pPr>
    </w:lvl>
    <w:lvl w:ilvl="5" w:tplc="6898EA7C">
      <w:start w:val="1"/>
      <w:numFmt w:val="bullet"/>
      <w:lvlText w:val="■"/>
      <w:lvlJc w:val="left"/>
      <w:pPr>
        <w:ind w:left="4320" w:hanging="259"/>
      </w:pPr>
    </w:lvl>
    <w:lvl w:ilvl="6" w:tplc="199AB224">
      <w:start w:val="1"/>
      <w:numFmt w:val="bullet"/>
      <w:lvlText w:val="●"/>
      <w:lvlJc w:val="left"/>
      <w:pPr>
        <w:ind w:left="5040" w:hanging="259"/>
      </w:pPr>
    </w:lvl>
    <w:lvl w:ilvl="7" w:tplc="BA6E8098">
      <w:start w:val="1"/>
      <w:numFmt w:val="bullet"/>
      <w:lvlText w:val="○"/>
      <w:lvlJc w:val="left"/>
      <w:pPr>
        <w:ind w:left="5760" w:hanging="259"/>
      </w:pPr>
    </w:lvl>
    <w:lvl w:ilvl="8" w:tplc="AE4C0932">
      <w:start w:val="1"/>
      <w:numFmt w:val="bullet"/>
      <w:lvlText w:val="■"/>
      <w:lvlJc w:val="left"/>
      <w:pPr>
        <w:ind w:left="6480" w:hanging="259"/>
      </w:pPr>
    </w:lvl>
  </w:abstractNum>
  <w:abstractNum w:abstractNumId="31" w15:restartNumberingAfterBreak="0">
    <w:nsid w:val="27AA703C"/>
    <w:multiLevelType w:val="hybridMultilevel"/>
    <w:tmpl w:val="11B83E5C"/>
    <w:lvl w:ilvl="0" w:tplc="B37651E8">
      <w:start w:val="1"/>
      <w:numFmt w:val="bullet"/>
      <w:lvlText w:val="●"/>
      <w:lvlJc w:val="left"/>
      <w:pPr>
        <w:ind w:left="720" w:hanging="259"/>
      </w:pPr>
    </w:lvl>
    <w:lvl w:ilvl="1" w:tplc="BB2AF218">
      <w:start w:val="1"/>
      <w:numFmt w:val="bullet"/>
      <w:lvlText w:val="○"/>
      <w:lvlJc w:val="left"/>
      <w:pPr>
        <w:ind w:left="1440" w:hanging="259"/>
      </w:pPr>
    </w:lvl>
    <w:lvl w:ilvl="2" w:tplc="2B8E4ED4">
      <w:start w:val="1"/>
      <w:numFmt w:val="bullet"/>
      <w:lvlText w:val="■"/>
      <w:lvlJc w:val="left"/>
      <w:pPr>
        <w:ind w:left="2160" w:hanging="259"/>
      </w:pPr>
    </w:lvl>
    <w:lvl w:ilvl="3" w:tplc="827670A8">
      <w:start w:val="1"/>
      <w:numFmt w:val="bullet"/>
      <w:lvlText w:val="●"/>
      <w:lvlJc w:val="left"/>
      <w:pPr>
        <w:ind w:left="2880" w:hanging="259"/>
      </w:pPr>
    </w:lvl>
    <w:lvl w:ilvl="4" w:tplc="60E808E4">
      <w:start w:val="1"/>
      <w:numFmt w:val="bullet"/>
      <w:lvlText w:val="○"/>
      <w:lvlJc w:val="left"/>
      <w:pPr>
        <w:ind w:left="3600" w:hanging="259"/>
      </w:pPr>
    </w:lvl>
    <w:lvl w:ilvl="5" w:tplc="7B6C6AC8">
      <w:start w:val="1"/>
      <w:numFmt w:val="bullet"/>
      <w:lvlText w:val="■"/>
      <w:lvlJc w:val="left"/>
      <w:pPr>
        <w:ind w:left="4320" w:hanging="259"/>
      </w:pPr>
    </w:lvl>
    <w:lvl w:ilvl="6" w:tplc="E556C0A0">
      <w:start w:val="1"/>
      <w:numFmt w:val="bullet"/>
      <w:lvlText w:val="●"/>
      <w:lvlJc w:val="left"/>
      <w:pPr>
        <w:ind w:left="5040" w:hanging="259"/>
      </w:pPr>
    </w:lvl>
    <w:lvl w:ilvl="7" w:tplc="33A0DFB8">
      <w:start w:val="1"/>
      <w:numFmt w:val="bullet"/>
      <w:lvlText w:val="○"/>
      <w:lvlJc w:val="left"/>
      <w:pPr>
        <w:ind w:left="5760" w:hanging="259"/>
      </w:pPr>
    </w:lvl>
    <w:lvl w:ilvl="8" w:tplc="1BC21FEA">
      <w:start w:val="1"/>
      <w:numFmt w:val="bullet"/>
      <w:lvlText w:val="■"/>
      <w:lvlJc w:val="left"/>
      <w:pPr>
        <w:ind w:left="6480" w:hanging="259"/>
      </w:pPr>
    </w:lvl>
  </w:abstractNum>
  <w:abstractNum w:abstractNumId="32" w15:restartNumberingAfterBreak="0">
    <w:nsid w:val="27B16C43"/>
    <w:multiLevelType w:val="hybridMultilevel"/>
    <w:tmpl w:val="3C141C7C"/>
    <w:lvl w:ilvl="0" w:tplc="19A8AA84">
      <w:start w:val="1"/>
      <w:numFmt w:val="bullet"/>
      <w:lvlText w:val="●"/>
      <w:lvlJc w:val="left"/>
      <w:pPr>
        <w:ind w:left="720" w:hanging="259"/>
      </w:pPr>
    </w:lvl>
    <w:lvl w:ilvl="1" w:tplc="16FC0808">
      <w:start w:val="1"/>
      <w:numFmt w:val="bullet"/>
      <w:lvlText w:val="○"/>
      <w:lvlJc w:val="left"/>
      <w:pPr>
        <w:ind w:left="1440" w:hanging="259"/>
      </w:pPr>
    </w:lvl>
    <w:lvl w:ilvl="2" w:tplc="61D6D716">
      <w:start w:val="1"/>
      <w:numFmt w:val="bullet"/>
      <w:lvlText w:val="■"/>
      <w:lvlJc w:val="left"/>
      <w:pPr>
        <w:ind w:left="2160" w:hanging="259"/>
      </w:pPr>
    </w:lvl>
    <w:lvl w:ilvl="3" w:tplc="DDD27272">
      <w:start w:val="1"/>
      <w:numFmt w:val="bullet"/>
      <w:lvlText w:val="●"/>
      <w:lvlJc w:val="left"/>
      <w:pPr>
        <w:ind w:left="2880" w:hanging="259"/>
      </w:pPr>
    </w:lvl>
    <w:lvl w:ilvl="4" w:tplc="E378EFD0">
      <w:start w:val="1"/>
      <w:numFmt w:val="bullet"/>
      <w:lvlText w:val="○"/>
      <w:lvlJc w:val="left"/>
      <w:pPr>
        <w:ind w:left="3600" w:hanging="259"/>
      </w:pPr>
    </w:lvl>
    <w:lvl w:ilvl="5" w:tplc="B7BA07F2">
      <w:start w:val="1"/>
      <w:numFmt w:val="bullet"/>
      <w:lvlText w:val="■"/>
      <w:lvlJc w:val="left"/>
      <w:pPr>
        <w:ind w:left="4320" w:hanging="259"/>
      </w:pPr>
    </w:lvl>
    <w:lvl w:ilvl="6" w:tplc="0F30099A">
      <w:start w:val="1"/>
      <w:numFmt w:val="bullet"/>
      <w:lvlText w:val="●"/>
      <w:lvlJc w:val="left"/>
      <w:pPr>
        <w:ind w:left="5040" w:hanging="259"/>
      </w:pPr>
    </w:lvl>
    <w:lvl w:ilvl="7" w:tplc="D6A2A306">
      <w:start w:val="1"/>
      <w:numFmt w:val="bullet"/>
      <w:lvlText w:val="○"/>
      <w:lvlJc w:val="left"/>
      <w:pPr>
        <w:ind w:left="5760" w:hanging="259"/>
      </w:pPr>
    </w:lvl>
    <w:lvl w:ilvl="8" w:tplc="BAF82F56">
      <w:start w:val="1"/>
      <w:numFmt w:val="bullet"/>
      <w:lvlText w:val="■"/>
      <w:lvlJc w:val="left"/>
      <w:pPr>
        <w:ind w:left="6480" w:hanging="259"/>
      </w:pPr>
    </w:lvl>
  </w:abstractNum>
  <w:abstractNum w:abstractNumId="33" w15:restartNumberingAfterBreak="0">
    <w:nsid w:val="28050B0F"/>
    <w:multiLevelType w:val="hybridMultilevel"/>
    <w:tmpl w:val="01628C40"/>
    <w:lvl w:ilvl="0" w:tplc="F9B09D9E">
      <w:start w:val="1"/>
      <w:numFmt w:val="bullet"/>
      <w:lvlText w:val="●"/>
      <w:lvlJc w:val="left"/>
      <w:pPr>
        <w:ind w:left="720" w:hanging="259"/>
      </w:pPr>
    </w:lvl>
    <w:lvl w:ilvl="1" w:tplc="223CB692">
      <w:start w:val="1"/>
      <w:numFmt w:val="bullet"/>
      <w:lvlText w:val="○"/>
      <w:lvlJc w:val="left"/>
      <w:pPr>
        <w:ind w:left="1440" w:hanging="259"/>
      </w:pPr>
    </w:lvl>
    <w:lvl w:ilvl="2" w:tplc="85DA6370">
      <w:start w:val="1"/>
      <w:numFmt w:val="bullet"/>
      <w:lvlText w:val="■"/>
      <w:lvlJc w:val="left"/>
      <w:pPr>
        <w:ind w:left="2160" w:hanging="259"/>
      </w:pPr>
    </w:lvl>
    <w:lvl w:ilvl="3" w:tplc="2F4E410C">
      <w:start w:val="1"/>
      <w:numFmt w:val="bullet"/>
      <w:lvlText w:val="●"/>
      <w:lvlJc w:val="left"/>
      <w:pPr>
        <w:ind w:left="2880" w:hanging="259"/>
      </w:pPr>
    </w:lvl>
    <w:lvl w:ilvl="4" w:tplc="C3DA140E">
      <w:start w:val="1"/>
      <w:numFmt w:val="bullet"/>
      <w:lvlText w:val="○"/>
      <w:lvlJc w:val="left"/>
      <w:pPr>
        <w:ind w:left="3600" w:hanging="259"/>
      </w:pPr>
    </w:lvl>
    <w:lvl w:ilvl="5" w:tplc="D55A5B7A">
      <w:start w:val="1"/>
      <w:numFmt w:val="bullet"/>
      <w:lvlText w:val="■"/>
      <w:lvlJc w:val="left"/>
      <w:pPr>
        <w:ind w:left="4320" w:hanging="259"/>
      </w:pPr>
    </w:lvl>
    <w:lvl w:ilvl="6" w:tplc="F0D6FDA8">
      <w:start w:val="1"/>
      <w:numFmt w:val="bullet"/>
      <w:lvlText w:val="●"/>
      <w:lvlJc w:val="left"/>
      <w:pPr>
        <w:ind w:left="5040" w:hanging="259"/>
      </w:pPr>
    </w:lvl>
    <w:lvl w:ilvl="7" w:tplc="D7268A2E">
      <w:start w:val="1"/>
      <w:numFmt w:val="bullet"/>
      <w:lvlText w:val="○"/>
      <w:lvlJc w:val="left"/>
      <w:pPr>
        <w:ind w:left="5760" w:hanging="259"/>
      </w:pPr>
    </w:lvl>
    <w:lvl w:ilvl="8" w:tplc="9996B250">
      <w:start w:val="1"/>
      <w:numFmt w:val="bullet"/>
      <w:lvlText w:val="■"/>
      <w:lvlJc w:val="left"/>
      <w:pPr>
        <w:ind w:left="6480" w:hanging="259"/>
      </w:pPr>
    </w:lvl>
  </w:abstractNum>
  <w:abstractNum w:abstractNumId="34" w15:restartNumberingAfterBreak="0">
    <w:nsid w:val="2A87309E"/>
    <w:multiLevelType w:val="hybridMultilevel"/>
    <w:tmpl w:val="A7A27B08"/>
    <w:lvl w:ilvl="0" w:tplc="41E0992A">
      <w:start w:val="1"/>
      <w:numFmt w:val="bullet"/>
      <w:lvlText w:val="●"/>
      <w:lvlJc w:val="left"/>
      <w:pPr>
        <w:ind w:left="720" w:hanging="259"/>
      </w:pPr>
    </w:lvl>
    <w:lvl w:ilvl="1" w:tplc="4B94BA20">
      <w:start w:val="1"/>
      <w:numFmt w:val="bullet"/>
      <w:lvlText w:val="○"/>
      <w:lvlJc w:val="left"/>
      <w:pPr>
        <w:ind w:left="1440" w:hanging="259"/>
      </w:pPr>
    </w:lvl>
    <w:lvl w:ilvl="2" w:tplc="F26CE480">
      <w:start w:val="1"/>
      <w:numFmt w:val="bullet"/>
      <w:lvlText w:val="■"/>
      <w:lvlJc w:val="left"/>
      <w:pPr>
        <w:ind w:left="2160" w:hanging="259"/>
      </w:pPr>
    </w:lvl>
    <w:lvl w:ilvl="3" w:tplc="C5FCFE06">
      <w:start w:val="1"/>
      <w:numFmt w:val="bullet"/>
      <w:lvlText w:val="●"/>
      <w:lvlJc w:val="left"/>
      <w:pPr>
        <w:ind w:left="2880" w:hanging="259"/>
      </w:pPr>
    </w:lvl>
    <w:lvl w:ilvl="4" w:tplc="E330620A">
      <w:start w:val="1"/>
      <w:numFmt w:val="bullet"/>
      <w:lvlText w:val="○"/>
      <w:lvlJc w:val="left"/>
      <w:pPr>
        <w:ind w:left="3600" w:hanging="259"/>
      </w:pPr>
    </w:lvl>
    <w:lvl w:ilvl="5" w:tplc="91840598">
      <w:start w:val="1"/>
      <w:numFmt w:val="bullet"/>
      <w:lvlText w:val="■"/>
      <w:lvlJc w:val="left"/>
      <w:pPr>
        <w:ind w:left="4320" w:hanging="259"/>
      </w:pPr>
    </w:lvl>
    <w:lvl w:ilvl="6" w:tplc="DD500962">
      <w:start w:val="1"/>
      <w:numFmt w:val="bullet"/>
      <w:lvlText w:val="●"/>
      <w:lvlJc w:val="left"/>
      <w:pPr>
        <w:ind w:left="5040" w:hanging="259"/>
      </w:pPr>
    </w:lvl>
    <w:lvl w:ilvl="7" w:tplc="512437E4">
      <w:start w:val="1"/>
      <w:numFmt w:val="bullet"/>
      <w:lvlText w:val="○"/>
      <w:lvlJc w:val="left"/>
      <w:pPr>
        <w:ind w:left="5760" w:hanging="259"/>
      </w:pPr>
    </w:lvl>
    <w:lvl w:ilvl="8" w:tplc="B394C03A">
      <w:start w:val="1"/>
      <w:numFmt w:val="bullet"/>
      <w:lvlText w:val="■"/>
      <w:lvlJc w:val="left"/>
      <w:pPr>
        <w:ind w:left="6480" w:hanging="259"/>
      </w:pPr>
    </w:lvl>
  </w:abstractNum>
  <w:abstractNum w:abstractNumId="35" w15:restartNumberingAfterBreak="0">
    <w:nsid w:val="2B09413D"/>
    <w:multiLevelType w:val="hybridMultilevel"/>
    <w:tmpl w:val="E5E652DE"/>
    <w:lvl w:ilvl="0" w:tplc="7326064A">
      <w:start w:val="1"/>
      <w:numFmt w:val="decimal"/>
      <w:lvlText w:val="%1."/>
      <w:lvlJc w:val="left"/>
      <w:pPr>
        <w:ind w:left="720" w:hanging="259"/>
      </w:pPr>
    </w:lvl>
    <w:lvl w:ilvl="1" w:tplc="8B2A42D0">
      <w:start w:val="1"/>
      <w:numFmt w:val="lowerLetter"/>
      <w:lvlText w:val="%2."/>
      <w:lvlJc w:val="left"/>
      <w:pPr>
        <w:ind w:left="1440" w:hanging="259"/>
      </w:pPr>
    </w:lvl>
    <w:lvl w:ilvl="2" w:tplc="8848B592">
      <w:start w:val="1"/>
      <w:numFmt w:val="lowerRoman"/>
      <w:lvlText w:val="%3."/>
      <w:lvlJc w:val="left"/>
      <w:pPr>
        <w:ind w:left="2160" w:hanging="259"/>
      </w:pPr>
    </w:lvl>
    <w:lvl w:ilvl="3" w:tplc="2BB6574E">
      <w:start w:val="1"/>
      <w:numFmt w:val="decimal"/>
      <w:lvlText w:val="%4."/>
      <w:lvlJc w:val="left"/>
      <w:pPr>
        <w:ind w:left="2880" w:hanging="259"/>
      </w:pPr>
    </w:lvl>
    <w:lvl w:ilvl="4" w:tplc="A1363F2C">
      <w:start w:val="1"/>
      <w:numFmt w:val="lowerLetter"/>
      <w:lvlText w:val="%5."/>
      <w:lvlJc w:val="left"/>
      <w:pPr>
        <w:ind w:left="3600" w:hanging="259"/>
      </w:pPr>
    </w:lvl>
    <w:lvl w:ilvl="5" w:tplc="109CA270">
      <w:start w:val="1"/>
      <w:numFmt w:val="lowerRoman"/>
      <w:lvlText w:val="%6."/>
      <w:lvlJc w:val="left"/>
      <w:pPr>
        <w:ind w:left="4320" w:hanging="259"/>
      </w:pPr>
    </w:lvl>
    <w:lvl w:ilvl="6" w:tplc="31144B48">
      <w:start w:val="1"/>
      <w:numFmt w:val="decimal"/>
      <w:lvlText w:val="%7."/>
      <w:lvlJc w:val="left"/>
      <w:pPr>
        <w:ind w:left="5040" w:hanging="259"/>
      </w:pPr>
    </w:lvl>
    <w:lvl w:ilvl="7" w:tplc="8258E44C">
      <w:start w:val="1"/>
      <w:numFmt w:val="lowerLetter"/>
      <w:lvlText w:val="%8."/>
      <w:lvlJc w:val="left"/>
      <w:pPr>
        <w:ind w:left="5760" w:hanging="259"/>
      </w:pPr>
    </w:lvl>
    <w:lvl w:ilvl="8" w:tplc="C0A866A0">
      <w:start w:val="1"/>
      <w:numFmt w:val="lowerRoman"/>
      <w:lvlText w:val="%9."/>
      <w:lvlJc w:val="left"/>
      <w:pPr>
        <w:ind w:left="6480" w:hanging="259"/>
      </w:pPr>
    </w:lvl>
  </w:abstractNum>
  <w:abstractNum w:abstractNumId="36" w15:restartNumberingAfterBreak="0">
    <w:nsid w:val="2B1162D7"/>
    <w:multiLevelType w:val="hybridMultilevel"/>
    <w:tmpl w:val="393C272E"/>
    <w:lvl w:ilvl="0" w:tplc="5882D41A">
      <w:start w:val="1"/>
      <w:numFmt w:val="bullet"/>
      <w:lvlText w:val="●"/>
      <w:lvlJc w:val="left"/>
      <w:pPr>
        <w:ind w:left="720" w:hanging="360"/>
      </w:pPr>
    </w:lvl>
    <w:lvl w:ilvl="1" w:tplc="69DEE23A">
      <w:start w:val="1"/>
      <w:numFmt w:val="bullet"/>
      <w:lvlText w:val="○"/>
      <w:lvlJc w:val="left"/>
      <w:pPr>
        <w:ind w:left="1440" w:hanging="360"/>
      </w:pPr>
    </w:lvl>
    <w:lvl w:ilvl="2" w:tplc="557A96D2">
      <w:start w:val="1"/>
      <w:numFmt w:val="bullet"/>
      <w:lvlText w:val="■"/>
      <w:lvlJc w:val="left"/>
      <w:pPr>
        <w:ind w:left="2160" w:hanging="360"/>
      </w:pPr>
    </w:lvl>
    <w:lvl w:ilvl="3" w:tplc="8E54CC3C">
      <w:start w:val="1"/>
      <w:numFmt w:val="bullet"/>
      <w:lvlText w:val="●"/>
      <w:lvlJc w:val="left"/>
      <w:pPr>
        <w:ind w:left="2880" w:hanging="360"/>
      </w:pPr>
    </w:lvl>
    <w:lvl w:ilvl="4" w:tplc="D8CCB74E">
      <w:start w:val="1"/>
      <w:numFmt w:val="bullet"/>
      <w:lvlText w:val="○"/>
      <w:lvlJc w:val="left"/>
      <w:pPr>
        <w:ind w:left="3600" w:hanging="360"/>
      </w:pPr>
    </w:lvl>
    <w:lvl w:ilvl="5" w:tplc="E34C6692">
      <w:start w:val="1"/>
      <w:numFmt w:val="bullet"/>
      <w:lvlText w:val="■"/>
      <w:lvlJc w:val="left"/>
      <w:pPr>
        <w:ind w:left="4320" w:hanging="360"/>
      </w:pPr>
    </w:lvl>
    <w:lvl w:ilvl="6" w:tplc="803840E2">
      <w:start w:val="1"/>
      <w:numFmt w:val="bullet"/>
      <w:lvlText w:val="●"/>
      <w:lvlJc w:val="left"/>
      <w:pPr>
        <w:ind w:left="5040" w:hanging="360"/>
      </w:pPr>
    </w:lvl>
    <w:lvl w:ilvl="7" w:tplc="81D4169A">
      <w:start w:val="1"/>
      <w:numFmt w:val="bullet"/>
      <w:lvlText w:val="●"/>
      <w:lvlJc w:val="left"/>
      <w:pPr>
        <w:ind w:left="5760" w:hanging="360"/>
      </w:pPr>
    </w:lvl>
    <w:lvl w:ilvl="8" w:tplc="797E4F3A">
      <w:start w:val="1"/>
      <w:numFmt w:val="bullet"/>
      <w:lvlText w:val="●"/>
      <w:lvlJc w:val="left"/>
      <w:pPr>
        <w:ind w:left="6480" w:hanging="360"/>
      </w:pPr>
    </w:lvl>
  </w:abstractNum>
  <w:abstractNum w:abstractNumId="37" w15:restartNumberingAfterBreak="0">
    <w:nsid w:val="2D376166"/>
    <w:multiLevelType w:val="hybridMultilevel"/>
    <w:tmpl w:val="A7EEDA9A"/>
    <w:lvl w:ilvl="0" w:tplc="F8C2E9B8">
      <w:start w:val="1"/>
      <w:numFmt w:val="decimal"/>
      <w:lvlText w:val="%1."/>
      <w:lvlJc w:val="left"/>
      <w:pPr>
        <w:ind w:left="720" w:hanging="259"/>
      </w:pPr>
    </w:lvl>
    <w:lvl w:ilvl="1" w:tplc="DE504970">
      <w:start w:val="1"/>
      <w:numFmt w:val="lowerLetter"/>
      <w:lvlText w:val="%2."/>
      <w:lvlJc w:val="left"/>
      <w:pPr>
        <w:ind w:left="1440" w:hanging="259"/>
      </w:pPr>
    </w:lvl>
    <w:lvl w:ilvl="2" w:tplc="D7EE43CC">
      <w:start w:val="1"/>
      <w:numFmt w:val="lowerRoman"/>
      <w:lvlText w:val="%3."/>
      <w:lvlJc w:val="left"/>
      <w:pPr>
        <w:ind w:left="2160" w:hanging="259"/>
      </w:pPr>
    </w:lvl>
    <w:lvl w:ilvl="3" w:tplc="6D54ACD6">
      <w:start w:val="1"/>
      <w:numFmt w:val="decimal"/>
      <w:lvlText w:val="%4."/>
      <w:lvlJc w:val="left"/>
      <w:pPr>
        <w:ind w:left="2880" w:hanging="259"/>
      </w:pPr>
    </w:lvl>
    <w:lvl w:ilvl="4" w:tplc="26501BF8">
      <w:start w:val="1"/>
      <w:numFmt w:val="lowerLetter"/>
      <w:lvlText w:val="%5."/>
      <w:lvlJc w:val="left"/>
      <w:pPr>
        <w:ind w:left="3600" w:hanging="259"/>
      </w:pPr>
    </w:lvl>
    <w:lvl w:ilvl="5" w:tplc="6DB423EA">
      <w:start w:val="1"/>
      <w:numFmt w:val="lowerRoman"/>
      <w:lvlText w:val="%6."/>
      <w:lvlJc w:val="left"/>
      <w:pPr>
        <w:ind w:left="4320" w:hanging="259"/>
      </w:pPr>
    </w:lvl>
    <w:lvl w:ilvl="6" w:tplc="40AC944A">
      <w:start w:val="1"/>
      <w:numFmt w:val="decimal"/>
      <w:lvlText w:val="%7."/>
      <w:lvlJc w:val="left"/>
      <w:pPr>
        <w:ind w:left="5040" w:hanging="259"/>
      </w:pPr>
    </w:lvl>
    <w:lvl w:ilvl="7" w:tplc="56C88B00">
      <w:start w:val="1"/>
      <w:numFmt w:val="lowerLetter"/>
      <w:lvlText w:val="%8."/>
      <w:lvlJc w:val="left"/>
      <w:pPr>
        <w:ind w:left="5760" w:hanging="259"/>
      </w:pPr>
    </w:lvl>
    <w:lvl w:ilvl="8" w:tplc="1FC2D91A">
      <w:start w:val="1"/>
      <w:numFmt w:val="lowerRoman"/>
      <w:lvlText w:val="%9."/>
      <w:lvlJc w:val="left"/>
      <w:pPr>
        <w:ind w:left="6480" w:hanging="259"/>
      </w:pPr>
    </w:lvl>
  </w:abstractNum>
  <w:abstractNum w:abstractNumId="38" w15:restartNumberingAfterBreak="0">
    <w:nsid w:val="2EE553F4"/>
    <w:multiLevelType w:val="hybridMultilevel"/>
    <w:tmpl w:val="DEDA0812"/>
    <w:lvl w:ilvl="0" w:tplc="0D96A5F0">
      <w:start w:val="1"/>
      <w:numFmt w:val="bullet"/>
      <w:lvlText w:val="●"/>
      <w:lvlJc w:val="left"/>
      <w:pPr>
        <w:ind w:left="720" w:hanging="259"/>
      </w:pPr>
    </w:lvl>
    <w:lvl w:ilvl="1" w:tplc="590A70A4">
      <w:start w:val="1"/>
      <w:numFmt w:val="bullet"/>
      <w:lvlText w:val="○"/>
      <w:lvlJc w:val="left"/>
      <w:pPr>
        <w:ind w:left="1440" w:hanging="259"/>
      </w:pPr>
    </w:lvl>
    <w:lvl w:ilvl="2" w:tplc="A69AEBFE">
      <w:start w:val="1"/>
      <w:numFmt w:val="bullet"/>
      <w:lvlText w:val="■"/>
      <w:lvlJc w:val="left"/>
      <w:pPr>
        <w:ind w:left="2160" w:hanging="259"/>
      </w:pPr>
    </w:lvl>
    <w:lvl w:ilvl="3" w:tplc="2BBAF964">
      <w:start w:val="1"/>
      <w:numFmt w:val="bullet"/>
      <w:lvlText w:val="●"/>
      <w:lvlJc w:val="left"/>
      <w:pPr>
        <w:ind w:left="2880" w:hanging="259"/>
      </w:pPr>
    </w:lvl>
    <w:lvl w:ilvl="4" w:tplc="10FA872E">
      <w:start w:val="1"/>
      <w:numFmt w:val="bullet"/>
      <w:lvlText w:val="○"/>
      <w:lvlJc w:val="left"/>
      <w:pPr>
        <w:ind w:left="3600" w:hanging="259"/>
      </w:pPr>
    </w:lvl>
    <w:lvl w:ilvl="5" w:tplc="50CC1E54">
      <w:start w:val="1"/>
      <w:numFmt w:val="bullet"/>
      <w:lvlText w:val="■"/>
      <w:lvlJc w:val="left"/>
      <w:pPr>
        <w:ind w:left="4320" w:hanging="259"/>
      </w:pPr>
    </w:lvl>
    <w:lvl w:ilvl="6" w:tplc="EAF0B870">
      <w:start w:val="1"/>
      <w:numFmt w:val="bullet"/>
      <w:lvlText w:val="●"/>
      <w:lvlJc w:val="left"/>
      <w:pPr>
        <w:ind w:left="5040" w:hanging="259"/>
      </w:pPr>
    </w:lvl>
    <w:lvl w:ilvl="7" w:tplc="59627A30">
      <w:start w:val="1"/>
      <w:numFmt w:val="bullet"/>
      <w:lvlText w:val="○"/>
      <w:lvlJc w:val="left"/>
      <w:pPr>
        <w:ind w:left="5760" w:hanging="259"/>
      </w:pPr>
    </w:lvl>
    <w:lvl w:ilvl="8" w:tplc="0230549A">
      <w:start w:val="1"/>
      <w:numFmt w:val="bullet"/>
      <w:lvlText w:val="■"/>
      <w:lvlJc w:val="left"/>
      <w:pPr>
        <w:ind w:left="6480" w:hanging="259"/>
      </w:pPr>
    </w:lvl>
  </w:abstractNum>
  <w:abstractNum w:abstractNumId="39" w15:restartNumberingAfterBreak="0">
    <w:nsid w:val="2F4C3DE3"/>
    <w:multiLevelType w:val="hybridMultilevel"/>
    <w:tmpl w:val="BECC53A4"/>
    <w:lvl w:ilvl="0" w:tplc="28BC2052">
      <w:start w:val="1"/>
      <w:numFmt w:val="bullet"/>
      <w:lvlText w:val="●"/>
      <w:lvlJc w:val="left"/>
      <w:pPr>
        <w:ind w:left="720" w:hanging="259"/>
      </w:pPr>
    </w:lvl>
    <w:lvl w:ilvl="1" w:tplc="2A208BAC">
      <w:start w:val="1"/>
      <w:numFmt w:val="bullet"/>
      <w:lvlText w:val="○"/>
      <w:lvlJc w:val="left"/>
      <w:pPr>
        <w:ind w:left="1440" w:hanging="259"/>
      </w:pPr>
    </w:lvl>
    <w:lvl w:ilvl="2" w:tplc="EA16FBDA">
      <w:start w:val="1"/>
      <w:numFmt w:val="bullet"/>
      <w:lvlText w:val="■"/>
      <w:lvlJc w:val="left"/>
      <w:pPr>
        <w:ind w:left="2160" w:hanging="259"/>
      </w:pPr>
    </w:lvl>
    <w:lvl w:ilvl="3" w:tplc="920662AE">
      <w:start w:val="1"/>
      <w:numFmt w:val="bullet"/>
      <w:lvlText w:val="●"/>
      <w:lvlJc w:val="left"/>
      <w:pPr>
        <w:ind w:left="2880" w:hanging="259"/>
      </w:pPr>
    </w:lvl>
    <w:lvl w:ilvl="4" w:tplc="37DE9F3E">
      <w:start w:val="1"/>
      <w:numFmt w:val="bullet"/>
      <w:lvlText w:val="○"/>
      <w:lvlJc w:val="left"/>
      <w:pPr>
        <w:ind w:left="3600" w:hanging="259"/>
      </w:pPr>
    </w:lvl>
    <w:lvl w:ilvl="5" w:tplc="ABBCBBAC">
      <w:start w:val="1"/>
      <w:numFmt w:val="bullet"/>
      <w:lvlText w:val="■"/>
      <w:lvlJc w:val="left"/>
      <w:pPr>
        <w:ind w:left="4320" w:hanging="259"/>
      </w:pPr>
    </w:lvl>
    <w:lvl w:ilvl="6" w:tplc="63842BFA">
      <w:start w:val="1"/>
      <w:numFmt w:val="bullet"/>
      <w:lvlText w:val="●"/>
      <w:lvlJc w:val="left"/>
      <w:pPr>
        <w:ind w:left="5040" w:hanging="259"/>
      </w:pPr>
    </w:lvl>
    <w:lvl w:ilvl="7" w:tplc="5EF69490">
      <w:start w:val="1"/>
      <w:numFmt w:val="bullet"/>
      <w:lvlText w:val="○"/>
      <w:lvlJc w:val="left"/>
      <w:pPr>
        <w:ind w:left="5760" w:hanging="259"/>
      </w:pPr>
    </w:lvl>
    <w:lvl w:ilvl="8" w:tplc="C332CA2C">
      <w:start w:val="1"/>
      <w:numFmt w:val="bullet"/>
      <w:lvlText w:val="■"/>
      <w:lvlJc w:val="left"/>
      <w:pPr>
        <w:ind w:left="6480" w:hanging="259"/>
      </w:pPr>
    </w:lvl>
  </w:abstractNum>
  <w:abstractNum w:abstractNumId="40" w15:restartNumberingAfterBreak="0">
    <w:nsid w:val="2F9B0FDC"/>
    <w:multiLevelType w:val="hybridMultilevel"/>
    <w:tmpl w:val="4B94FC5E"/>
    <w:lvl w:ilvl="0" w:tplc="3794829E">
      <w:start w:val="1"/>
      <w:numFmt w:val="bullet"/>
      <w:lvlText w:val="●"/>
      <w:lvlJc w:val="left"/>
      <w:pPr>
        <w:ind w:left="720" w:hanging="259"/>
      </w:pPr>
    </w:lvl>
    <w:lvl w:ilvl="1" w:tplc="5DE45108">
      <w:start w:val="1"/>
      <w:numFmt w:val="bullet"/>
      <w:lvlText w:val="○"/>
      <w:lvlJc w:val="left"/>
      <w:pPr>
        <w:ind w:left="1440" w:hanging="259"/>
      </w:pPr>
    </w:lvl>
    <w:lvl w:ilvl="2" w:tplc="326E365E">
      <w:start w:val="1"/>
      <w:numFmt w:val="bullet"/>
      <w:lvlText w:val="■"/>
      <w:lvlJc w:val="left"/>
      <w:pPr>
        <w:ind w:left="2160" w:hanging="259"/>
      </w:pPr>
    </w:lvl>
    <w:lvl w:ilvl="3" w:tplc="31BC40A6">
      <w:start w:val="1"/>
      <w:numFmt w:val="bullet"/>
      <w:lvlText w:val="●"/>
      <w:lvlJc w:val="left"/>
      <w:pPr>
        <w:ind w:left="2880" w:hanging="259"/>
      </w:pPr>
    </w:lvl>
    <w:lvl w:ilvl="4" w:tplc="A28E89B8">
      <w:start w:val="1"/>
      <w:numFmt w:val="bullet"/>
      <w:lvlText w:val="○"/>
      <w:lvlJc w:val="left"/>
      <w:pPr>
        <w:ind w:left="3600" w:hanging="259"/>
      </w:pPr>
    </w:lvl>
    <w:lvl w:ilvl="5" w:tplc="BAE67F24">
      <w:start w:val="1"/>
      <w:numFmt w:val="bullet"/>
      <w:lvlText w:val="■"/>
      <w:lvlJc w:val="left"/>
      <w:pPr>
        <w:ind w:left="4320" w:hanging="259"/>
      </w:pPr>
    </w:lvl>
    <w:lvl w:ilvl="6" w:tplc="05BA253A">
      <w:start w:val="1"/>
      <w:numFmt w:val="bullet"/>
      <w:lvlText w:val="●"/>
      <w:lvlJc w:val="left"/>
      <w:pPr>
        <w:ind w:left="5040" w:hanging="259"/>
      </w:pPr>
    </w:lvl>
    <w:lvl w:ilvl="7" w:tplc="780CDBC2">
      <w:start w:val="1"/>
      <w:numFmt w:val="bullet"/>
      <w:lvlText w:val="○"/>
      <w:lvlJc w:val="left"/>
      <w:pPr>
        <w:ind w:left="5760" w:hanging="259"/>
      </w:pPr>
    </w:lvl>
    <w:lvl w:ilvl="8" w:tplc="6180EF90">
      <w:start w:val="1"/>
      <w:numFmt w:val="bullet"/>
      <w:lvlText w:val="■"/>
      <w:lvlJc w:val="left"/>
      <w:pPr>
        <w:ind w:left="6480" w:hanging="259"/>
      </w:pPr>
    </w:lvl>
  </w:abstractNum>
  <w:abstractNum w:abstractNumId="41" w15:restartNumberingAfterBreak="0">
    <w:nsid w:val="2F9B16FA"/>
    <w:multiLevelType w:val="hybridMultilevel"/>
    <w:tmpl w:val="465EDDFA"/>
    <w:lvl w:ilvl="0" w:tplc="84DC68A8">
      <w:start w:val="1"/>
      <w:numFmt w:val="decimal"/>
      <w:lvlText w:val="%1."/>
      <w:lvlJc w:val="left"/>
      <w:pPr>
        <w:ind w:left="720" w:hanging="259"/>
      </w:pPr>
    </w:lvl>
    <w:lvl w:ilvl="1" w:tplc="91DE541A">
      <w:start w:val="1"/>
      <w:numFmt w:val="lowerLetter"/>
      <w:lvlText w:val="%2."/>
      <w:lvlJc w:val="left"/>
      <w:pPr>
        <w:ind w:left="1440" w:hanging="259"/>
      </w:pPr>
    </w:lvl>
    <w:lvl w:ilvl="2" w:tplc="BE5C6124">
      <w:start w:val="1"/>
      <w:numFmt w:val="lowerRoman"/>
      <w:lvlText w:val="%3."/>
      <w:lvlJc w:val="left"/>
      <w:pPr>
        <w:ind w:left="2160" w:hanging="259"/>
      </w:pPr>
    </w:lvl>
    <w:lvl w:ilvl="3" w:tplc="06507A52">
      <w:start w:val="1"/>
      <w:numFmt w:val="decimal"/>
      <w:lvlText w:val="%4."/>
      <w:lvlJc w:val="left"/>
      <w:pPr>
        <w:ind w:left="2880" w:hanging="259"/>
      </w:pPr>
    </w:lvl>
    <w:lvl w:ilvl="4" w:tplc="2B9C8D32">
      <w:start w:val="1"/>
      <w:numFmt w:val="lowerLetter"/>
      <w:lvlText w:val="%5."/>
      <w:lvlJc w:val="left"/>
      <w:pPr>
        <w:ind w:left="3600" w:hanging="259"/>
      </w:pPr>
    </w:lvl>
    <w:lvl w:ilvl="5" w:tplc="4F86553A">
      <w:start w:val="1"/>
      <w:numFmt w:val="lowerRoman"/>
      <w:lvlText w:val="%6."/>
      <w:lvlJc w:val="left"/>
      <w:pPr>
        <w:ind w:left="4320" w:hanging="259"/>
      </w:pPr>
    </w:lvl>
    <w:lvl w:ilvl="6" w:tplc="F290FEB8">
      <w:start w:val="1"/>
      <w:numFmt w:val="decimal"/>
      <w:lvlText w:val="%7."/>
      <w:lvlJc w:val="left"/>
      <w:pPr>
        <w:ind w:left="5040" w:hanging="259"/>
      </w:pPr>
    </w:lvl>
    <w:lvl w:ilvl="7" w:tplc="6A4A07EA">
      <w:start w:val="1"/>
      <w:numFmt w:val="lowerLetter"/>
      <w:lvlText w:val="%8."/>
      <w:lvlJc w:val="left"/>
      <w:pPr>
        <w:ind w:left="5760" w:hanging="259"/>
      </w:pPr>
    </w:lvl>
    <w:lvl w:ilvl="8" w:tplc="1E74D022">
      <w:start w:val="1"/>
      <w:numFmt w:val="lowerRoman"/>
      <w:lvlText w:val="%9."/>
      <w:lvlJc w:val="left"/>
      <w:pPr>
        <w:ind w:left="6480" w:hanging="259"/>
      </w:pPr>
    </w:lvl>
  </w:abstractNum>
  <w:abstractNum w:abstractNumId="42" w15:restartNumberingAfterBreak="0">
    <w:nsid w:val="32791806"/>
    <w:multiLevelType w:val="hybridMultilevel"/>
    <w:tmpl w:val="BF22FC28"/>
    <w:lvl w:ilvl="0" w:tplc="0E72896C">
      <w:start w:val="1"/>
      <w:numFmt w:val="bullet"/>
      <w:lvlText w:val="●"/>
      <w:lvlJc w:val="left"/>
      <w:pPr>
        <w:ind w:left="720" w:hanging="259"/>
      </w:pPr>
    </w:lvl>
    <w:lvl w:ilvl="1" w:tplc="54B04264">
      <w:start w:val="1"/>
      <w:numFmt w:val="bullet"/>
      <w:lvlText w:val="○"/>
      <w:lvlJc w:val="left"/>
      <w:pPr>
        <w:ind w:left="1440" w:hanging="259"/>
      </w:pPr>
    </w:lvl>
    <w:lvl w:ilvl="2" w:tplc="7608A264">
      <w:start w:val="1"/>
      <w:numFmt w:val="bullet"/>
      <w:lvlText w:val="■"/>
      <w:lvlJc w:val="left"/>
      <w:pPr>
        <w:ind w:left="2160" w:hanging="259"/>
      </w:pPr>
    </w:lvl>
    <w:lvl w:ilvl="3" w:tplc="85A8E76A">
      <w:start w:val="1"/>
      <w:numFmt w:val="bullet"/>
      <w:lvlText w:val="●"/>
      <w:lvlJc w:val="left"/>
      <w:pPr>
        <w:ind w:left="2880" w:hanging="259"/>
      </w:pPr>
    </w:lvl>
    <w:lvl w:ilvl="4" w:tplc="7BA85D3E">
      <w:start w:val="1"/>
      <w:numFmt w:val="bullet"/>
      <w:lvlText w:val="○"/>
      <w:lvlJc w:val="left"/>
      <w:pPr>
        <w:ind w:left="3600" w:hanging="259"/>
      </w:pPr>
    </w:lvl>
    <w:lvl w:ilvl="5" w:tplc="68AC204A">
      <w:start w:val="1"/>
      <w:numFmt w:val="bullet"/>
      <w:lvlText w:val="■"/>
      <w:lvlJc w:val="left"/>
      <w:pPr>
        <w:ind w:left="4320" w:hanging="259"/>
      </w:pPr>
    </w:lvl>
    <w:lvl w:ilvl="6" w:tplc="3F088828">
      <w:start w:val="1"/>
      <w:numFmt w:val="bullet"/>
      <w:lvlText w:val="●"/>
      <w:lvlJc w:val="left"/>
      <w:pPr>
        <w:ind w:left="5040" w:hanging="259"/>
      </w:pPr>
    </w:lvl>
    <w:lvl w:ilvl="7" w:tplc="FB22F448">
      <w:start w:val="1"/>
      <w:numFmt w:val="bullet"/>
      <w:lvlText w:val="○"/>
      <w:lvlJc w:val="left"/>
      <w:pPr>
        <w:ind w:left="5760" w:hanging="259"/>
      </w:pPr>
    </w:lvl>
    <w:lvl w:ilvl="8" w:tplc="119AC4E0">
      <w:start w:val="1"/>
      <w:numFmt w:val="bullet"/>
      <w:lvlText w:val="■"/>
      <w:lvlJc w:val="left"/>
      <w:pPr>
        <w:ind w:left="6480" w:hanging="259"/>
      </w:pPr>
    </w:lvl>
  </w:abstractNum>
  <w:abstractNum w:abstractNumId="43" w15:restartNumberingAfterBreak="0">
    <w:nsid w:val="32A94DAF"/>
    <w:multiLevelType w:val="hybridMultilevel"/>
    <w:tmpl w:val="FE1CFEB8"/>
    <w:lvl w:ilvl="0" w:tplc="A344D3B8">
      <w:start w:val="1"/>
      <w:numFmt w:val="bullet"/>
      <w:lvlText w:val="●"/>
      <w:lvlJc w:val="left"/>
      <w:pPr>
        <w:ind w:left="720" w:hanging="259"/>
      </w:pPr>
    </w:lvl>
    <w:lvl w:ilvl="1" w:tplc="B364864A">
      <w:start w:val="1"/>
      <w:numFmt w:val="bullet"/>
      <w:lvlText w:val="○"/>
      <w:lvlJc w:val="left"/>
      <w:pPr>
        <w:ind w:left="1440" w:hanging="259"/>
      </w:pPr>
    </w:lvl>
    <w:lvl w:ilvl="2" w:tplc="47084BCE">
      <w:start w:val="1"/>
      <w:numFmt w:val="bullet"/>
      <w:lvlText w:val="■"/>
      <w:lvlJc w:val="left"/>
      <w:pPr>
        <w:ind w:left="2160" w:hanging="259"/>
      </w:pPr>
    </w:lvl>
    <w:lvl w:ilvl="3" w:tplc="830CCCF6">
      <w:start w:val="1"/>
      <w:numFmt w:val="bullet"/>
      <w:lvlText w:val="●"/>
      <w:lvlJc w:val="left"/>
      <w:pPr>
        <w:ind w:left="2880" w:hanging="259"/>
      </w:pPr>
    </w:lvl>
    <w:lvl w:ilvl="4" w:tplc="6EF4F068">
      <w:start w:val="1"/>
      <w:numFmt w:val="bullet"/>
      <w:lvlText w:val="○"/>
      <w:lvlJc w:val="left"/>
      <w:pPr>
        <w:ind w:left="3600" w:hanging="259"/>
      </w:pPr>
    </w:lvl>
    <w:lvl w:ilvl="5" w:tplc="8CB0D978">
      <w:start w:val="1"/>
      <w:numFmt w:val="bullet"/>
      <w:lvlText w:val="■"/>
      <w:lvlJc w:val="left"/>
      <w:pPr>
        <w:ind w:left="4320" w:hanging="259"/>
      </w:pPr>
    </w:lvl>
    <w:lvl w:ilvl="6" w:tplc="808E443A">
      <w:start w:val="1"/>
      <w:numFmt w:val="bullet"/>
      <w:lvlText w:val="●"/>
      <w:lvlJc w:val="left"/>
      <w:pPr>
        <w:ind w:left="5040" w:hanging="259"/>
      </w:pPr>
    </w:lvl>
    <w:lvl w:ilvl="7" w:tplc="EDC2E74E">
      <w:start w:val="1"/>
      <w:numFmt w:val="bullet"/>
      <w:lvlText w:val="○"/>
      <w:lvlJc w:val="left"/>
      <w:pPr>
        <w:ind w:left="5760" w:hanging="259"/>
      </w:pPr>
    </w:lvl>
    <w:lvl w:ilvl="8" w:tplc="56649796">
      <w:start w:val="1"/>
      <w:numFmt w:val="bullet"/>
      <w:lvlText w:val="■"/>
      <w:lvlJc w:val="left"/>
      <w:pPr>
        <w:ind w:left="6480" w:hanging="259"/>
      </w:pPr>
    </w:lvl>
  </w:abstractNum>
  <w:abstractNum w:abstractNumId="44" w15:restartNumberingAfterBreak="0">
    <w:nsid w:val="333F38F6"/>
    <w:multiLevelType w:val="hybridMultilevel"/>
    <w:tmpl w:val="F7D8B49C"/>
    <w:lvl w:ilvl="0" w:tplc="4BB6F45C">
      <w:start w:val="1"/>
      <w:numFmt w:val="bullet"/>
      <w:lvlText w:val="●"/>
      <w:lvlJc w:val="left"/>
      <w:pPr>
        <w:ind w:left="720" w:hanging="259"/>
      </w:pPr>
    </w:lvl>
    <w:lvl w:ilvl="1" w:tplc="2AFED5E6">
      <w:start w:val="1"/>
      <w:numFmt w:val="bullet"/>
      <w:lvlText w:val="○"/>
      <w:lvlJc w:val="left"/>
      <w:pPr>
        <w:ind w:left="1440" w:hanging="259"/>
      </w:pPr>
    </w:lvl>
    <w:lvl w:ilvl="2" w:tplc="8A321246">
      <w:start w:val="1"/>
      <w:numFmt w:val="bullet"/>
      <w:lvlText w:val="■"/>
      <w:lvlJc w:val="left"/>
      <w:pPr>
        <w:ind w:left="2160" w:hanging="259"/>
      </w:pPr>
    </w:lvl>
    <w:lvl w:ilvl="3" w:tplc="751E5BC6">
      <w:start w:val="1"/>
      <w:numFmt w:val="bullet"/>
      <w:lvlText w:val="●"/>
      <w:lvlJc w:val="left"/>
      <w:pPr>
        <w:ind w:left="2880" w:hanging="259"/>
      </w:pPr>
    </w:lvl>
    <w:lvl w:ilvl="4" w:tplc="1220D324">
      <w:start w:val="1"/>
      <w:numFmt w:val="bullet"/>
      <w:lvlText w:val="○"/>
      <w:lvlJc w:val="left"/>
      <w:pPr>
        <w:ind w:left="3600" w:hanging="259"/>
      </w:pPr>
    </w:lvl>
    <w:lvl w:ilvl="5" w:tplc="BA3E8C80">
      <w:start w:val="1"/>
      <w:numFmt w:val="bullet"/>
      <w:lvlText w:val="■"/>
      <w:lvlJc w:val="left"/>
      <w:pPr>
        <w:ind w:left="4320" w:hanging="259"/>
      </w:pPr>
    </w:lvl>
    <w:lvl w:ilvl="6" w:tplc="AC026BBE">
      <w:start w:val="1"/>
      <w:numFmt w:val="bullet"/>
      <w:lvlText w:val="●"/>
      <w:lvlJc w:val="left"/>
      <w:pPr>
        <w:ind w:left="5040" w:hanging="259"/>
      </w:pPr>
    </w:lvl>
    <w:lvl w:ilvl="7" w:tplc="B8A2A5F4">
      <w:start w:val="1"/>
      <w:numFmt w:val="bullet"/>
      <w:lvlText w:val="○"/>
      <w:lvlJc w:val="left"/>
      <w:pPr>
        <w:ind w:left="5760" w:hanging="259"/>
      </w:pPr>
    </w:lvl>
    <w:lvl w:ilvl="8" w:tplc="F334B3D4">
      <w:start w:val="1"/>
      <w:numFmt w:val="bullet"/>
      <w:lvlText w:val="■"/>
      <w:lvlJc w:val="left"/>
      <w:pPr>
        <w:ind w:left="6480" w:hanging="259"/>
      </w:pPr>
    </w:lvl>
  </w:abstractNum>
  <w:abstractNum w:abstractNumId="45" w15:restartNumberingAfterBreak="0">
    <w:nsid w:val="33CB3FCF"/>
    <w:multiLevelType w:val="hybridMultilevel"/>
    <w:tmpl w:val="34B215D4"/>
    <w:lvl w:ilvl="0" w:tplc="C44EA18A">
      <w:start w:val="1"/>
      <w:numFmt w:val="bullet"/>
      <w:lvlText w:val="●"/>
      <w:lvlJc w:val="left"/>
      <w:pPr>
        <w:ind w:left="720" w:hanging="259"/>
      </w:pPr>
    </w:lvl>
    <w:lvl w:ilvl="1" w:tplc="C53E8C72">
      <w:start w:val="1"/>
      <w:numFmt w:val="bullet"/>
      <w:lvlText w:val="○"/>
      <w:lvlJc w:val="left"/>
      <w:pPr>
        <w:ind w:left="1440" w:hanging="259"/>
      </w:pPr>
    </w:lvl>
    <w:lvl w:ilvl="2" w:tplc="91AC1AEC">
      <w:start w:val="1"/>
      <w:numFmt w:val="bullet"/>
      <w:lvlText w:val="■"/>
      <w:lvlJc w:val="left"/>
      <w:pPr>
        <w:ind w:left="2160" w:hanging="259"/>
      </w:pPr>
    </w:lvl>
    <w:lvl w:ilvl="3" w:tplc="51B2B0FA">
      <w:start w:val="1"/>
      <w:numFmt w:val="bullet"/>
      <w:lvlText w:val="●"/>
      <w:lvlJc w:val="left"/>
      <w:pPr>
        <w:ind w:left="2880" w:hanging="259"/>
      </w:pPr>
    </w:lvl>
    <w:lvl w:ilvl="4" w:tplc="10E0C32C">
      <w:start w:val="1"/>
      <w:numFmt w:val="bullet"/>
      <w:lvlText w:val="○"/>
      <w:lvlJc w:val="left"/>
      <w:pPr>
        <w:ind w:left="3600" w:hanging="259"/>
      </w:pPr>
    </w:lvl>
    <w:lvl w:ilvl="5" w:tplc="243A5250">
      <w:start w:val="1"/>
      <w:numFmt w:val="bullet"/>
      <w:lvlText w:val="■"/>
      <w:lvlJc w:val="left"/>
      <w:pPr>
        <w:ind w:left="4320" w:hanging="259"/>
      </w:pPr>
    </w:lvl>
    <w:lvl w:ilvl="6" w:tplc="3AE613D6">
      <w:start w:val="1"/>
      <w:numFmt w:val="bullet"/>
      <w:lvlText w:val="●"/>
      <w:lvlJc w:val="left"/>
      <w:pPr>
        <w:ind w:left="5040" w:hanging="259"/>
      </w:pPr>
    </w:lvl>
    <w:lvl w:ilvl="7" w:tplc="6106B9E6">
      <w:start w:val="1"/>
      <w:numFmt w:val="bullet"/>
      <w:lvlText w:val="○"/>
      <w:lvlJc w:val="left"/>
      <w:pPr>
        <w:ind w:left="5760" w:hanging="259"/>
      </w:pPr>
    </w:lvl>
    <w:lvl w:ilvl="8" w:tplc="25826386">
      <w:start w:val="1"/>
      <w:numFmt w:val="bullet"/>
      <w:lvlText w:val="■"/>
      <w:lvlJc w:val="left"/>
      <w:pPr>
        <w:ind w:left="6480" w:hanging="259"/>
      </w:pPr>
    </w:lvl>
  </w:abstractNum>
  <w:abstractNum w:abstractNumId="46" w15:restartNumberingAfterBreak="0">
    <w:nsid w:val="37D34C87"/>
    <w:multiLevelType w:val="hybridMultilevel"/>
    <w:tmpl w:val="2E561A18"/>
    <w:lvl w:ilvl="0" w:tplc="67EC4E3C">
      <w:start w:val="1"/>
      <w:numFmt w:val="bullet"/>
      <w:lvlText w:val="●"/>
      <w:lvlJc w:val="left"/>
      <w:pPr>
        <w:ind w:left="720" w:hanging="259"/>
      </w:pPr>
    </w:lvl>
    <w:lvl w:ilvl="1" w:tplc="D452D262">
      <w:start w:val="1"/>
      <w:numFmt w:val="bullet"/>
      <w:lvlText w:val="○"/>
      <w:lvlJc w:val="left"/>
      <w:pPr>
        <w:ind w:left="1440" w:hanging="259"/>
      </w:pPr>
    </w:lvl>
    <w:lvl w:ilvl="2" w:tplc="A3FA3442">
      <w:start w:val="1"/>
      <w:numFmt w:val="bullet"/>
      <w:lvlText w:val="■"/>
      <w:lvlJc w:val="left"/>
      <w:pPr>
        <w:ind w:left="2160" w:hanging="259"/>
      </w:pPr>
    </w:lvl>
    <w:lvl w:ilvl="3" w:tplc="4FF4D892">
      <w:start w:val="1"/>
      <w:numFmt w:val="bullet"/>
      <w:lvlText w:val="●"/>
      <w:lvlJc w:val="left"/>
      <w:pPr>
        <w:ind w:left="2880" w:hanging="259"/>
      </w:pPr>
    </w:lvl>
    <w:lvl w:ilvl="4" w:tplc="DF961718">
      <w:start w:val="1"/>
      <w:numFmt w:val="bullet"/>
      <w:lvlText w:val="○"/>
      <w:lvlJc w:val="left"/>
      <w:pPr>
        <w:ind w:left="3600" w:hanging="259"/>
      </w:pPr>
    </w:lvl>
    <w:lvl w:ilvl="5" w:tplc="54188398">
      <w:start w:val="1"/>
      <w:numFmt w:val="bullet"/>
      <w:lvlText w:val="■"/>
      <w:lvlJc w:val="left"/>
      <w:pPr>
        <w:ind w:left="4320" w:hanging="259"/>
      </w:pPr>
    </w:lvl>
    <w:lvl w:ilvl="6" w:tplc="D9BED3B4">
      <w:start w:val="1"/>
      <w:numFmt w:val="bullet"/>
      <w:lvlText w:val="●"/>
      <w:lvlJc w:val="left"/>
      <w:pPr>
        <w:ind w:left="5040" w:hanging="259"/>
      </w:pPr>
    </w:lvl>
    <w:lvl w:ilvl="7" w:tplc="2D0C9910">
      <w:start w:val="1"/>
      <w:numFmt w:val="bullet"/>
      <w:lvlText w:val="○"/>
      <w:lvlJc w:val="left"/>
      <w:pPr>
        <w:ind w:left="5760" w:hanging="259"/>
      </w:pPr>
    </w:lvl>
    <w:lvl w:ilvl="8" w:tplc="77DE0F66">
      <w:start w:val="1"/>
      <w:numFmt w:val="bullet"/>
      <w:lvlText w:val="■"/>
      <w:lvlJc w:val="left"/>
      <w:pPr>
        <w:ind w:left="6480" w:hanging="259"/>
      </w:pPr>
    </w:lvl>
  </w:abstractNum>
  <w:abstractNum w:abstractNumId="47" w15:restartNumberingAfterBreak="0">
    <w:nsid w:val="39B10065"/>
    <w:multiLevelType w:val="hybridMultilevel"/>
    <w:tmpl w:val="8CEEFC72"/>
    <w:lvl w:ilvl="0" w:tplc="2FFC3056">
      <w:start w:val="1"/>
      <w:numFmt w:val="decimal"/>
      <w:lvlText w:val="%1."/>
      <w:lvlJc w:val="left"/>
      <w:pPr>
        <w:ind w:left="720" w:hanging="259"/>
      </w:pPr>
    </w:lvl>
    <w:lvl w:ilvl="1" w:tplc="B0C63BD6">
      <w:start w:val="1"/>
      <w:numFmt w:val="lowerLetter"/>
      <w:lvlText w:val="%2."/>
      <w:lvlJc w:val="left"/>
      <w:pPr>
        <w:ind w:left="1440" w:hanging="259"/>
      </w:pPr>
    </w:lvl>
    <w:lvl w:ilvl="2" w:tplc="F116A0B2">
      <w:start w:val="1"/>
      <w:numFmt w:val="lowerRoman"/>
      <w:lvlText w:val="%3."/>
      <w:lvlJc w:val="left"/>
      <w:pPr>
        <w:ind w:left="2160" w:hanging="259"/>
      </w:pPr>
    </w:lvl>
    <w:lvl w:ilvl="3" w:tplc="6F7ECE06">
      <w:start w:val="1"/>
      <w:numFmt w:val="decimal"/>
      <w:lvlText w:val="%4."/>
      <w:lvlJc w:val="left"/>
      <w:pPr>
        <w:ind w:left="2880" w:hanging="259"/>
      </w:pPr>
    </w:lvl>
    <w:lvl w:ilvl="4" w:tplc="7520B77E">
      <w:start w:val="1"/>
      <w:numFmt w:val="lowerLetter"/>
      <w:lvlText w:val="%5."/>
      <w:lvlJc w:val="left"/>
      <w:pPr>
        <w:ind w:left="3600" w:hanging="259"/>
      </w:pPr>
    </w:lvl>
    <w:lvl w:ilvl="5" w:tplc="EF68148E">
      <w:start w:val="1"/>
      <w:numFmt w:val="lowerRoman"/>
      <w:lvlText w:val="%6."/>
      <w:lvlJc w:val="left"/>
      <w:pPr>
        <w:ind w:left="4320" w:hanging="259"/>
      </w:pPr>
    </w:lvl>
    <w:lvl w:ilvl="6" w:tplc="FD4E3F1E">
      <w:start w:val="1"/>
      <w:numFmt w:val="decimal"/>
      <w:lvlText w:val="%7."/>
      <w:lvlJc w:val="left"/>
      <w:pPr>
        <w:ind w:left="5040" w:hanging="259"/>
      </w:pPr>
    </w:lvl>
    <w:lvl w:ilvl="7" w:tplc="E708BC24">
      <w:start w:val="1"/>
      <w:numFmt w:val="lowerLetter"/>
      <w:lvlText w:val="%8."/>
      <w:lvlJc w:val="left"/>
      <w:pPr>
        <w:ind w:left="5760" w:hanging="259"/>
      </w:pPr>
    </w:lvl>
    <w:lvl w:ilvl="8" w:tplc="620CF732">
      <w:start w:val="1"/>
      <w:numFmt w:val="lowerRoman"/>
      <w:lvlText w:val="%9."/>
      <w:lvlJc w:val="left"/>
      <w:pPr>
        <w:ind w:left="6480" w:hanging="259"/>
      </w:pPr>
    </w:lvl>
  </w:abstractNum>
  <w:abstractNum w:abstractNumId="48" w15:restartNumberingAfterBreak="0">
    <w:nsid w:val="3AD7026A"/>
    <w:multiLevelType w:val="hybridMultilevel"/>
    <w:tmpl w:val="7F64AEF0"/>
    <w:lvl w:ilvl="0" w:tplc="B7C0E608">
      <w:start w:val="1"/>
      <w:numFmt w:val="bullet"/>
      <w:lvlText w:val="●"/>
      <w:lvlJc w:val="left"/>
      <w:pPr>
        <w:ind w:left="720" w:hanging="259"/>
      </w:pPr>
    </w:lvl>
    <w:lvl w:ilvl="1" w:tplc="6A301A0E">
      <w:start w:val="1"/>
      <w:numFmt w:val="bullet"/>
      <w:lvlText w:val="○"/>
      <w:lvlJc w:val="left"/>
      <w:pPr>
        <w:ind w:left="1440" w:hanging="259"/>
      </w:pPr>
    </w:lvl>
    <w:lvl w:ilvl="2" w:tplc="118C7AAA">
      <w:start w:val="1"/>
      <w:numFmt w:val="bullet"/>
      <w:lvlText w:val="■"/>
      <w:lvlJc w:val="left"/>
      <w:pPr>
        <w:ind w:left="2160" w:hanging="259"/>
      </w:pPr>
    </w:lvl>
    <w:lvl w:ilvl="3" w:tplc="4EE86926">
      <w:start w:val="1"/>
      <w:numFmt w:val="bullet"/>
      <w:lvlText w:val="●"/>
      <w:lvlJc w:val="left"/>
      <w:pPr>
        <w:ind w:left="2880" w:hanging="259"/>
      </w:pPr>
    </w:lvl>
    <w:lvl w:ilvl="4" w:tplc="3FEA5516">
      <w:start w:val="1"/>
      <w:numFmt w:val="bullet"/>
      <w:lvlText w:val="○"/>
      <w:lvlJc w:val="left"/>
      <w:pPr>
        <w:ind w:left="3600" w:hanging="259"/>
      </w:pPr>
    </w:lvl>
    <w:lvl w:ilvl="5" w:tplc="9C723A72">
      <w:start w:val="1"/>
      <w:numFmt w:val="bullet"/>
      <w:lvlText w:val="■"/>
      <w:lvlJc w:val="left"/>
      <w:pPr>
        <w:ind w:left="4320" w:hanging="259"/>
      </w:pPr>
    </w:lvl>
    <w:lvl w:ilvl="6" w:tplc="801413FE">
      <w:start w:val="1"/>
      <w:numFmt w:val="bullet"/>
      <w:lvlText w:val="●"/>
      <w:lvlJc w:val="left"/>
      <w:pPr>
        <w:ind w:left="5040" w:hanging="259"/>
      </w:pPr>
    </w:lvl>
    <w:lvl w:ilvl="7" w:tplc="44D87508">
      <w:start w:val="1"/>
      <w:numFmt w:val="bullet"/>
      <w:lvlText w:val="○"/>
      <w:lvlJc w:val="left"/>
      <w:pPr>
        <w:ind w:left="5760" w:hanging="259"/>
      </w:pPr>
    </w:lvl>
    <w:lvl w:ilvl="8" w:tplc="3E384CDE">
      <w:start w:val="1"/>
      <w:numFmt w:val="bullet"/>
      <w:lvlText w:val="■"/>
      <w:lvlJc w:val="left"/>
      <w:pPr>
        <w:ind w:left="6480" w:hanging="259"/>
      </w:pPr>
    </w:lvl>
  </w:abstractNum>
  <w:abstractNum w:abstractNumId="49" w15:restartNumberingAfterBreak="0">
    <w:nsid w:val="3BB1264D"/>
    <w:multiLevelType w:val="hybridMultilevel"/>
    <w:tmpl w:val="40820B0A"/>
    <w:lvl w:ilvl="0" w:tplc="0046DCCC">
      <w:start w:val="1"/>
      <w:numFmt w:val="bullet"/>
      <w:lvlText w:val="●"/>
      <w:lvlJc w:val="left"/>
      <w:pPr>
        <w:ind w:left="720" w:hanging="259"/>
      </w:pPr>
    </w:lvl>
    <w:lvl w:ilvl="1" w:tplc="03AC4C96">
      <w:start w:val="1"/>
      <w:numFmt w:val="bullet"/>
      <w:lvlText w:val="○"/>
      <w:lvlJc w:val="left"/>
      <w:pPr>
        <w:ind w:left="1440" w:hanging="259"/>
      </w:pPr>
    </w:lvl>
    <w:lvl w:ilvl="2" w:tplc="9C46BC3E">
      <w:start w:val="1"/>
      <w:numFmt w:val="bullet"/>
      <w:lvlText w:val="■"/>
      <w:lvlJc w:val="left"/>
      <w:pPr>
        <w:ind w:left="2160" w:hanging="259"/>
      </w:pPr>
    </w:lvl>
    <w:lvl w:ilvl="3" w:tplc="1E646610">
      <w:start w:val="1"/>
      <w:numFmt w:val="bullet"/>
      <w:lvlText w:val="●"/>
      <w:lvlJc w:val="left"/>
      <w:pPr>
        <w:ind w:left="2880" w:hanging="259"/>
      </w:pPr>
    </w:lvl>
    <w:lvl w:ilvl="4" w:tplc="11704DD0">
      <w:start w:val="1"/>
      <w:numFmt w:val="bullet"/>
      <w:lvlText w:val="○"/>
      <w:lvlJc w:val="left"/>
      <w:pPr>
        <w:ind w:left="3600" w:hanging="259"/>
      </w:pPr>
    </w:lvl>
    <w:lvl w:ilvl="5" w:tplc="B574A4DE">
      <w:start w:val="1"/>
      <w:numFmt w:val="bullet"/>
      <w:lvlText w:val="■"/>
      <w:lvlJc w:val="left"/>
      <w:pPr>
        <w:ind w:left="4320" w:hanging="259"/>
      </w:pPr>
    </w:lvl>
    <w:lvl w:ilvl="6" w:tplc="77DA41CC">
      <w:start w:val="1"/>
      <w:numFmt w:val="bullet"/>
      <w:lvlText w:val="●"/>
      <w:lvlJc w:val="left"/>
      <w:pPr>
        <w:ind w:left="5040" w:hanging="259"/>
      </w:pPr>
    </w:lvl>
    <w:lvl w:ilvl="7" w:tplc="AE6A8D04">
      <w:start w:val="1"/>
      <w:numFmt w:val="bullet"/>
      <w:lvlText w:val="○"/>
      <w:lvlJc w:val="left"/>
      <w:pPr>
        <w:ind w:left="5760" w:hanging="259"/>
      </w:pPr>
    </w:lvl>
    <w:lvl w:ilvl="8" w:tplc="72A24E96">
      <w:start w:val="1"/>
      <w:numFmt w:val="bullet"/>
      <w:lvlText w:val="■"/>
      <w:lvlJc w:val="left"/>
      <w:pPr>
        <w:ind w:left="6480" w:hanging="259"/>
      </w:pPr>
    </w:lvl>
  </w:abstractNum>
  <w:abstractNum w:abstractNumId="50" w15:restartNumberingAfterBreak="0">
    <w:nsid w:val="3D0C41CC"/>
    <w:multiLevelType w:val="hybridMultilevel"/>
    <w:tmpl w:val="F3C80244"/>
    <w:lvl w:ilvl="0" w:tplc="5B8217E6">
      <w:start w:val="1"/>
      <w:numFmt w:val="bullet"/>
      <w:lvlText w:val="●"/>
      <w:lvlJc w:val="left"/>
      <w:pPr>
        <w:ind w:left="720" w:hanging="259"/>
      </w:pPr>
    </w:lvl>
    <w:lvl w:ilvl="1" w:tplc="3018759A">
      <w:start w:val="1"/>
      <w:numFmt w:val="bullet"/>
      <w:lvlText w:val="○"/>
      <w:lvlJc w:val="left"/>
      <w:pPr>
        <w:ind w:left="1440" w:hanging="259"/>
      </w:pPr>
    </w:lvl>
    <w:lvl w:ilvl="2" w:tplc="FA809A9C">
      <w:start w:val="1"/>
      <w:numFmt w:val="bullet"/>
      <w:lvlText w:val="■"/>
      <w:lvlJc w:val="left"/>
      <w:pPr>
        <w:ind w:left="2160" w:hanging="259"/>
      </w:pPr>
    </w:lvl>
    <w:lvl w:ilvl="3" w:tplc="D3F633C0">
      <w:start w:val="1"/>
      <w:numFmt w:val="bullet"/>
      <w:lvlText w:val="●"/>
      <w:lvlJc w:val="left"/>
      <w:pPr>
        <w:ind w:left="2880" w:hanging="259"/>
      </w:pPr>
    </w:lvl>
    <w:lvl w:ilvl="4" w:tplc="C8528D70">
      <w:start w:val="1"/>
      <w:numFmt w:val="bullet"/>
      <w:lvlText w:val="○"/>
      <w:lvlJc w:val="left"/>
      <w:pPr>
        <w:ind w:left="3600" w:hanging="259"/>
      </w:pPr>
    </w:lvl>
    <w:lvl w:ilvl="5" w:tplc="AD04EACE">
      <w:start w:val="1"/>
      <w:numFmt w:val="bullet"/>
      <w:lvlText w:val="■"/>
      <w:lvlJc w:val="left"/>
      <w:pPr>
        <w:ind w:left="4320" w:hanging="259"/>
      </w:pPr>
    </w:lvl>
    <w:lvl w:ilvl="6" w:tplc="68781D40">
      <w:start w:val="1"/>
      <w:numFmt w:val="bullet"/>
      <w:lvlText w:val="●"/>
      <w:lvlJc w:val="left"/>
      <w:pPr>
        <w:ind w:left="5040" w:hanging="259"/>
      </w:pPr>
    </w:lvl>
    <w:lvl w:ilvl="7" w:tplc="828CD396">
      <w:start w:val="1"/>
      <w:numFmt w:val="bullet"/>
      <w:lvlText w:val="○"/>
      <w:lvlJc w:val="left"/>
      <w:pPr>
        <w:ind w:left="5760" w:hanging="259"/>
      </w:pPr>
    </w:lvl>
    <w:lvl w:ilvl="8" w:tplc="D85E45A4">
      <w:start w:val="1"/>
      <w:numFmt w:val="bullet"/>
      <w:lvlText w:val="■"/>
      <w:lvlJc w:val="left"/>
      <w:pPr>
        <w:ind w:left="6480" w:hanging="259"/>
      </w:pPr>
    </w:lvl>
  </w:abstractNum>
  <w:abstractNum w:abstractNumId="51" w15:restartNumberingAfterBreak="0">
    <w:nsid w:val="3DB50C13"/>
    <w:multiLevelType w:val="hybridMultilevel"/>
    <w:tmpl w:val="C2502DE6"/>
    <w:lvl w:ilvl="0" w:tplc="3B18593C">
      <w:start w:val="1"/>
      <w:numFmt w:val="decimal"/>
      <w:lvlText w:val="%1."/>
      <w:lvlJc w:val="left"/>
      <w:pPr>
        <w:ind w:left="720" w:hanging="259"/>
      </w:pPr>
    </w:lvl>
    <w:lvl w:ilvl="1" w:tplc="DE78616C">
      <w:start w:val="1"/>
      <w:numFmt w:val="lowerLetter"/>
      <w:lvlText w:val="%2."/>
      <w:lvlJc w:val="left"/>
      <w:pPr>
        <w:ind w:left="1440" w:hanging="259"/>
      </w:pPr>
    </w:lvl>
    <w:lvl w:ilvl="2" w:tplc="C3ECEA3E">
      <w:start w:val="1"/>
      <w:numFmt w:val="lowerRoman"/>
      <w:lvlText w:val="%3."/>
      <w:lvlJc w:val="left"/>
      <w:pPr>
        <w:ind w:left="2160" w:hanging="259"/>
      </w:pPr>
    </w:lvl>
    <w:lvl w:ilvl="3" w:tplc="DE224C80">
      <w:start w:val="1"/>
      <w:numFmt w:val="decimal"/>
      <w:lvlText w:val="%4."/>
      <w:lvlJc w:val="left"/>
      <w:pPr>
        <w:ind w:left="2880" w:hanging="259"/>
      </w:pPr>
    </w:lvl>
    <w:lvl w:ilvl="4" w:tplc="179068E0">
      <w:start w:val="1"/>
      <w:numFmt w:val="lowerLetter"/>
      <w:lvlText w:val="%5."/>
      <w:lvlJc w:val="left"/>
      <w:pPr>
        <w:ind w:left="3600" w:hanging="259"/>
      </w:pPr>
    </w:lvl>
    <w:lvl w:ilvl="5" w:tplc="C0F4F28A">
      <w:start w:val="1"/>
      <w:numFmt w:val="lowerRoman"/>
      <w:lvlText w:val="%6."/>
      <w:lvlJc w:val="left"/>
      <w:pPr>
        <w:ind w:left="4320" w:hanging="259"/>
      </w:pPr>
    </w:lvl>
    <w:lvl w:ilvl="6" w:tplc="3E34A868">
      <w:start w:val="1"/>
      <w:numFmt w:val="decimal"/>
      <w:lvlText w:val="%7."/>
      <w:lvlJc w:val="left"/>
      <w:pPr>
        <w:ind w:left="5040" w:hanging="259"/>
      </w:pPr>
    </w:lvl>
    <w:lvl w:ilvl="7" w:tplc="5232C654">
      <w:start w:val="1"/>
      <w:numFmt w:val="lowerLetter"/>
      <w:lvlText w:val="%8."/>
      <w:lvlJc w:val="left"/>
      <w:pPr>
        <w:ind w:left="5760" w:hanging="259"/>
      </w:pPr>
    </w:lvl>
    <w:lvl w:ilvl="8" w:tplc="056084DA">
      <w:start w:val="1"/>
      <w:numFmt w:val="lowerRoman"/>
      <w:lvlText w:val="%9."/>
      <w:lvlJc w:val="left"/>
      <w:pPr>
        <w:ind w:left="6480" w:hanging="259"/>
      </w:pPr>
    </w:lvl>
  </w:abstractNum>
  <w:abstractNum w:abstractNumId="52" w15:restartNumberingAfterBreak="0">
    <w:nsid w:val="3ED709BB"/>
    <w:multiLevelType w:val="hybridMultilevel"/>
    <w:tmpl w:val="D4F206E2"/>
    <w:lvl w:ilvl="0" w:tplc="71680FA8">
      <w:start w:val="1"/>
      <w:numFmt w:val="bullet"/>
      <w:lvlText w:val="●"/>
      <w:lvlJc w:val="left"/>
      <w:pPr>
        <w:ind w:left="720" w:hanging="259"/>
      </w:pPr>
    </w:lvl>
    <w:lvl w:ilvl="1" w:tplc="1C7AE04A">
      <w:start w:val="1"/>
      <w:numFmt w:val="bullet"/>
      <w:lvlText w:val="○"/>
      <w:lvlJc w:val="left"/>
      <w:pPr>
        <w:ind w:left="1440" w:hanging="259"/>
      </w:pPr>
    </w:lvl>
    <w:lvl w:ilvl="2" w:tplc="0FE2D5DC">
      <w:start w:val="1"/>
      <w:numFmt w:val="bullet"/>
      <w:lvlText w:val="■"/>
      <w:lvlJc w:val="left"/>
      <w:pPr>
        <w:ind w:left="2160" w:hanging="259"/>
      </w:pPr>
    </w:lvl>
    <w:lvl w:ilvl="3" w:tplc="D95A0412">
      <w:start w:val="1"/>
      <w:numFmt w:val="bullet"/>
      <w:lvlText w:val="●"/>
      <w:lvlJc w:val="left"/>
      <w:pPr>
        <w:ind w:left="2880" w:hanging="259"/>
      </w:pPr>
    </w:lvl>
    <w:lvl w:ilvl="4" w:tplc="7572248E">
      <w:start w:val="1"/>
      <w:numFmt w:val="bullet"/>
      <w:lvlText w:val="○"/>
      <w:lvlJc w:val="left"/>
      <w:pPr>
        <w:ind w:left="3600" w:hanging="259"/>
      </w:pPr>
    </w:lvl>
    <w:lvl w:ilvl="5" w:tplc="BF80189A">
      <w:start w:val="1"/>
      <w:numFmt w:val="bullet"/>
      <w:lvlText w:val="■"/>
      <w:lvlJc w:val="left"/>
      <w:pPr>
        <w:ind w:left="4320" w:hanging="259"/>
      </w:pPr>
    </w:lvl>
    <w:lvl w:ilvl="6" w:tplc="49546F86">
      <w:start w:val="1"/>
      <w:numFmt w:val="bullet"/>
      <w:lvlText w:val="●"/>
      <w:lvlJc w:val="left"/>
      <w:pPr>
        <w:ind w:left="5040" w:hanging="259"/>
      </w:pPr>
    </w:lvl>
    <w:lvl w:ilvl="7" w:tplc="F0EA0788">
      <w:start w:val="1"/>
      <w:numFmt w:val="bullet"/>
      <w:lvlText w:val="○"/>
      <w:lvlJc w:val="left"/>
      <w:pPr>
        <w:ind w:left="5760" w:hanging="259"/>
      </w:pPr>
    </w:lvl>
    <w:lvl w:ilvl="8" w:tplc="694C203C">
      <w:start w:val="1"/>
      <w:numFmt w:val="bullet"/>
      <w:lvlText w:val="■"/>
      <w:lvlJc w:val="left"/>
      <w:pPr>
        <w:ind w:left="6480" w:hanging="259"/>
      </w:pPr>
    </w:lvl>
  </w:abstractNum>
  <w:abstractNum w:abstractNumId="53" w15:restartNumberingAfterBreak="0">
    <w:nsid w:val="40636663"/>
    <w:multiLevelType w:val="hybridMultilevel"/>
    <w:tmpl w:val="85A0AA8A"/>
    <w:lvl w:ilvl="0" w:tplc="010C8654">
      <w:start w:val="1"/>
      <w:numFmt w:val="bullet"/>
      <w:lvlText w:val="●"/>
      <w:lvlJc w:val="left"/>
      <w:pPr>
        <w:ind w:left="720" w:hanging="259"/>
      </w:pPr>
    </w:lvl>
    <w:lvl w:ilvl="1" w:tplc="E58CB8B2">
      <w:start w:val="1"/>
      <w:numFmt w:val="bullet"/>
      <w:lvlText w:val="○"/>
      <w:lvlJc w:val="left"/>
      <w:pPr>
        <w:ind w:left="1440" w:hanging="259"/>
      </w:pPr>
    </w:lvl>
    <w:lvl w:ilvl="2" w:tplc="24E83C6C">
      <w:start w:val="1"/>
      <w:numFmt w:val="bullet"/>
      <w:lvlText w:val="■"/>
      <w:lvlJc w:val="left"/>
      <w:pPr>
        <w:ind w:left="2160" w:hanging="259"/>
      </w:pPr>
    </w:lvl>
    <w:lvl w:ilvl="3" w:tplc="6766489C">
      <w:start w:val="1"/>
      <w:numFmt w:val="bullet"/>
      <w:lvlText w:val="●"/>
      <w:lvlJc w:val="left"/>
      <w:pPr>
        <w:ind w:left="2880" w:hanging="259"/>
      </w:pPr>
    </w:lvl>
    <w:lvl w:ilvl="4" w:tplc="00040814">
      <w:start w:val="1"/>
      <w:numFmt w:val="bullet"/>
      <w:lvlText w:val="○"/>
      <w:lvlJc w:val="left"/>
      <w:pPr>
        <w:ind w:left="3600" w:hanging="259"/>
      </w:pPr>
    </w:lvl>
    <w:lvl w:ilvl="5" w:tplc="47E6AEBC">
      <w:start w:val="1"/>
      <w:numFmt w:val="bullet"/>
      <w:lvlText w:val="■"/>
      <w:lvlJc w:val="left"/>
      <w:pPr>
        <w:ind w:left="4320" w:hanging="259"/>
      </w:pPr>
    </w:lvl>
    <w:lvl w:ilvl="6" w:tplc="DC0C354A">
      <w:start w:val="1"/>
      <w:numFmt w:val="bullet"/>
      <w:lvlText w:val="●"/>
      <w:lvlJc w:val="left"/>
      <w:pPr>
        <w:ind w:left="5040" w:hanging="259"/>
      </w:pPr>
    </w:lvl>
    <w:lvl w:ilvl="7" w:tplc="D130A91E">
      <w:start w:val="1"/>
      <w:numFmt w:val="bullet"/>
      <w:lvlText w:val="○"/>
      <w:lvlJc w:val="left"/>
      <w:pPr>
        <w:ind w:left="5760" w:hanging="259"/>
      </w:pPr>
    </w:lvl>
    <w:lvl w:ilvl="8" w:tplc="4F9682D2">
      <w:start w:val="1"/>
      <w:numFmt w:val="bullet"/>
      <w:lvlText w:val="■"/>
      <w:lvlJc w:val="left"/>
      <w:pPr>
        <w:ind w:left="6480" w:hanging="259"/>
      </w:pPr>
    </w:lvl>
  </w:abstractNum>
  <w:abstractNum w:abstractNumId="54" w15:restartNumberingAfterBreak="0">
    <w:nsid w:val="40B17D41"/>
    <w:multiLevelType w:val="hybridMultilevel"/>
    <w:tmpl w:val="05783E34"/>
    <w:lvl w:ilvl="0" w:tplc="B86EDE02">
      <w:start w:val="1"/>
      <w:numFmt w:val="bullet"/>
      <w:lvlText w:val="●"/>
      <w:lvlJc w:val="left"/>
      <w:pPr>
        <w:ind w:left="720" w:hanging="259"/>
      </w:pPr>
    </w:lvl>
    <w:lvl w:ilvl="1" w:tplc="B60C92DE">
      <w:start w:val="1"/>
      <w:numFmt w:val="bullet"/>
      <w:lvlText w:val="○"/>
      <w:lvlJc w:val="left"/>
      <w:pPr>
        <w:ind w:left="1440" w:hanging="259"/>
      </w:pPr>
    </w:lvl>
    <w:lvl w:ilvl="2" w:tplc="CD7C90F4">
      <w:start w:val="1"/>
      <w:numFmt w:val="bullet"/>
      <w:lvlText w:val="■"/>
      <w:lvlJc w:val="left"/>
      <w:pPr>
        <w:ind w:left="2160" w:hanging="259"/>
      </w:pPr>
    </w:lvl>
    <w:lvl w:ilvl="3" w:tplc="62F83E54">
      <w:start w:val="1"/>
      <w:numFmt w:val="bullet"/>
      <w:lvlText w:val="●"/>
      <w:lvlJc w:val="left"/>
      <w:pPr>
        <w:ind w:left="2880" w:hanging="259"/>
      </w:pPr>
    </w:lvl>
    <w:lvl w:ilvl="4" w:tplc="72C08B0A">
      <w:start w:val="1"/>
      <w:numFmt w:val="bullet"/>
      <w:lvlText w:val="○"/>
      <w:lvlJc w:val="left"/>
      <w:pPr>
        <w:ind w:left="3600" w:hanging="259"/>
      </w:pPr>
    </w:lvl>
    <w:lvl w:ilvl="5" w:tplc="9ECA4090">
      <w:start w:val="1"/>
      <w:numFmt w:val="bullet"/>
      <w:lvlText w:val="■"/>
      <w:lvlJc w:val="left"/>
      <w:pPr>
        <w:ind w:left="4320" w:hanging="259"/>
      </w:pPr>
    </w:lvl>
    <w:lvl w:ilvl="6" w:tplc="2DE64FA8">
      <w:start w:val="1"/>
      <w:numFmt w:val="bullet"/>
      <w:lvlText w:val="●"/>
      <w:lvlJc w:val="left"/>
      <w:pPr>
        <w:ind w:left="5040" w:hanging="259"/>
      </w:pPr>
    </w:lvl>
    <w:lvl w:ilvl="7" w:tplc="4612A9D0">
      <w:start w:val="1"/>
      <w:numFmt w:val="bullet"/>
      <w:lvlText w:val="○"/>
      <w:lvlJc w:val="left"/>
      <w:pPr>
        <w:ind w:left="5760" w:hanging="259"/>
      </w:pPr>
    </w:lvl>
    <w:lvl w:ilvl="8" w:tplc="0C72AEF2">
      <w:start w:val="1"/>
      <w:numFmt w:val="bullet"/>
      <w:lvlText w:val="■"/>
      <w:lvlJc w:val="left"/>
      <w:pPr>
        <w:ind w:left="6480" w:hanging="259"/>
      </w:pPr>
    </w:lvl>
  </w:abstractNum>
  <w:abstractNum w:abstractNumId="55" w15:restartNumberingAfterBreak="0">
    <w:nsid w:val="438E66FB"/>
    <w:multiLevelType w:val="hybridMultilevel"/>
    <w:tmpl w:val="0BD09BB2"/>
    <w:lvl w:ilvl="0" w:tplc="832CC7BA">
      <w:start w:val="1"/>
      <w:numFmt w:val="bullet"/>
      <w:lvlText w:val="●"/>
      <w:lvlJc w:val="left"/>
      <w:pPr>
        <w:ind w:left="720" w:hanging="259"/>
      </w:pPr>
    </w:lvl>
    <w:lvl w:ilvl="1" w:tplc="E8A8F8C2">
      <w:start w:val="1"/>
      <w:numFmt w:val="bullet"/>
      <w:lvlText w:val="○"/>
      <w:lvlJc w:val="left"/>
      <w:pPr>
        <w:ind w:left="1440" w:hanging="259"/>
      </w:pPr>
    </w:lvl>
    <w:lvl w:ilvl="2" w:tplc="BC06EA10">
      <w:start w:val="1"/>
      <w:numFmt w:val="bullet"/>
      <w:lvlText w:val="■"/>
      <w:lvlJc w:val="left"/>
      <w:pPr>
        <w:ind w:left="2160" w:hanging="259"/>
      </w:pPr>
    </w:lvl>
    <w:lvl w:ilvl="3" w:tplc="0ABAFF12">
      <w:start w:val="1"/>
      <w:numFmt w:val="bullet"/>
      <w:lvlText w:val="●"/>
      <w:lvlJc w:val="left"/>
      <w:pPr>
        <w:ind w:left="2880" w:hanging="259"/>
      </w:pPr>
    </w:lvl>
    <w:lvl w:ilvl="4" w:tplc="22BAB054">
      <w:start w:val="1"/>
      <w:numFmt w:val="bullet"/>
      <w:lvlText w:val="○"/>
      <w:lvlJc w:val="left"/>
      <w:pPr>
        <w:ind w:left="3600" w:hanging="259"/>
      </w:pPr>
    </w:lvl>
    <w:lvl w:ilvl="5" w:tplc="1D501094">
      <w:start w:val="1"/>
      <w:numFmt w:val="bullet"/>
      <w:lvlText w:val="■"/>
      <w:lvlJc w:val="left"/>
      <w:pPr>
        <w:ind w:left="4320" w:hanging="259"/>
      </w:pPr>
    </w:lvl>
    <w:lvl w:ilvl="6" w:tplc="692C2F40">
      <w:start w:val="1"/>
      <w:numFmt w:val="bullet"/>
      <w:lvlText w:val="●"/>
      <w:lvlJc w:val="left"/>
      <w:pPr>
        <w:ind w:left="5040" w:hanging="259"/>
      </w:pPr>
    </w:lvl>
    <w:lvl w:ilvl="7" w:tplc="39FABE7E">
      <w:start w:val="1"/>
      <w:numFmt w:val="bullet"/>
      <w:lvlText w:val="○"/>
      <w:lvlJc w:val="left"/>
      <w:pPr>
        <w:ind w:left="5760" w:hanging="259"/>
      </w:pPr>
    </w:lvl>
    <w:lvl w:ilvl="8" w:tplc="6D70D1AA">
      <w:start w:val="1"/>
      <w:numFmt w:val="bullet"/>
      <w:lvlText w:val="■"/>
      <w:lvlJc w:val="left"/>
      <w:pPr>
        <w:ind w:left="6480" w:hanging="259"/>
      </w:pPr>
    </w:lvl>
  </w:abstractNum>
  <w:abstractNum w:abstractNumId="56" w15:restartNumberingAfterBreak="0">
    <w:nsid w:val="46050370"/>
    <w:multiLevelType w:val="hybridMultilevel"/>
    <w:tmpl w:val="1C42660A"/>
    <w:lvl w:ilvl="0" w:tplc="0AEECC8A">
      <w:start w:val="1"/>
      <w:numFmt w:val="bullet"/>
      <w:lvlText w:val="●"/>
      <w:lvlJc w:val="left"/>
      <w:pPr>
        <w:ind w:left="720" w:hanging="259"/>
      </w:pPr>
    </w:lvl>
    <w:lvl w:ilvl="1" w:tplc="79508368">
      <w:start w:val="1"/>
      <w:numFmt w:val="bullet"/>
      <w:lvlText w:val="○"/>
      <w:lvlJc w:val="left"/>
      <w:pPr>
        <w:ind w:left="1440" w:hanging="259"/>
      </w:pPr>
    </w:lvl>
    <w:lvl w:ilvl="2" w:tplc="D2DE46BC">
      <w:start w:val="1"/>
      <w:numFmt w:val="bullet"/>
      <w:lvlText w:val="■"/>
      <w:lvlJc w:val="left"/>
      <w:pPr>
        <w:ind w:left="2160" w:hanging="259"/>
      </w:pPr>
    </w:lvl>
    <w:lvl w:ilvl="3" w:tplc="EED85C7E">
      <w:start w:val="1"/>
      <w:numFmt w:val="bullet"/>
      <w:lvlText w:val="●"/>
      <w:lvlJc w:val="left"/>
      <w:pPr>
        <w:ind w:left="2880" w:hanging="259"/>
      </w:pPr>
    </w:lvl>
    <w:lvl w:ilvl="4" w:tplc="A5B80BA4">
      <w:start w:val="1"/>
      <w:numFmt w:val="bullet"/>
      <w:lvlText w:val="○"/>
      <w:lvlJc w:val="left"/>
      <w:pPr>
        <w:ind w:left="3600" w:hanging="259"/>
      </w:pPr>
    </w:lvl>
    <w:lvl w:ilvl="5" w:tplc="DCE02A6C">
      <w:start w:val="1"/>
      <w:numFmt w:val="bullet"/>
      <w:lvlText w:val="■"/>
      <w:lvlJc w:val="left"/>
      <w:pPr>
        <w:ind w:left="4320" w:hanging="259"/>
      </w:pPr>
    </w:lvl>
    <w:lvl w:ilvl="6" w:tplc="CCDCB2BC">
      <w:start w:val="1"/>
      <w:numFmt w:val="bullet"/>
      <w:lvlText w:val="●"/>
      <w:lvlJc w:val="left"/>
      <w:pPr>
        <w:ind w:left="5040" w:hanging="259"/>
      </w:pPr>
    </w:lvl>
    <w:lvl w:ilvl="7" w:tplc="70443B52">
      <w:start w:val="1"/>
      <w:numFmt w:val="bullet"/>
      <w:lvlText w:val="○"/>
      <w:lvlJc w:val="left"/>
      <w:pPr>
        <w:ind w:left="5760" w:hanging="259"/>
      </w:pPr>
    </w:lvl>
    <w:lvl w:ilvl="8" w:tplc="4698A200">
      <w:start w:val="1"/>
      <w:numFmt w:val="bullet"/>
      <w:lvlText w:val="■"/>
      <w:lvlJc w:val="left"/>
      <w:pPr>
        <w:ind w:left="6480" w:hanging="259"/>
      </w:pPr>
    </w:lvl>
  </w:abstractNum>
  <w:abstractNum w:abstractNumId="57" w15:restartNumberingAfterBreak="0">
    <w:nsid w:val="47915961"/>
    <w:multiLevelType w:val="hybridMultilevel"/>
    <w:tmpl w:val="4EB02042"/>
    <w:lvl w:ilvl="0" w:tplc="F99ED59A">
      <w:start w:val="1"/>
      <w:numFmt w:val="decimal"/>
      <w:lvlText w:val="%1."/>
      <w:lvlJc w:val="left"/>
      <w:pPr>
        <w:ind w:left="720" w:hanging="259"/>
      </w:pPr>
    </w:lvl>
    <w:lvl w:ilvl="1" w:tplc="F05EEAC4">
      <w:start w:val="1"/>
      <w:numFmt w:val="lowerLetter"/>
      <w:lvlText w:val="%2."/>
      <w:lvlJc w:val="left"/>
      <w:pPr>
        <w:ind w:left="1440" w:hanging="259"/>
      </w:pPr>
    </w:lvl>
    <w:lvl w:ilvl="2" w:tplc="13A04812">
      <w:start w:val="1"/>
      <w:numFmt w:val="lowerRoman"/>
      <w:lvlText w:val="%3."/>
      <w:lvlJc w:val="left"/>
      <w:pPr>
        <w:ind w:left="2160" w:hanging="259"/>
      </w:pPr>
    </w:lvl>
    <w:lvl w:ilvl="3" w:tplc="5D6C6506">
      <w:start w:val="1"/>
      <w:numFmt w:val="decimal"/>
      <w:lvlText w:val="%4."/>
      <w:lvlJc w:val="left"/>
      <w:pPr>
        <w:ind w:left="2880" w:hanging="259"/>
      </w:pPr>
    </w:lvl>
    <w:lvl w:ilvl="4" w:tplc="011C106E">
      <w:start w:val="1"/>
      <w:numFmt w:val="lowerLetter"/>
      <w:lvlText w:val="%5."/>
      <w:lvlJc w:val="left"/>
      <w:pPr>
        <w:ind w:left="3600" w:hanging="259"/>
      </w:pPr>
    </w:lvl>
    <w:lvl w:ilvl="5" w:tplc="BEFC6C62">
      <w:start w:val="1"/>
      <w:numFmt w:val="lowerRoman"/>
      <w:lvlText w:val="%6."/>
      <w:lvlJc w:val="left"/>
      <w:pPr>
        <w:ind w:left="4320" w:hanging="259"/>
      </w:pPr>
    </w:lvl>
    <w:lvl w:ilvl="6" w:tplc="5D2CF1FA">
      <w:start w:val="1"/>
      <w:numFmt w:val="decimal"/>
      <w:lvlText w:val="%7."/>
      <w:lvlJc w:val="left"/>
      <w:pPr>
        <w:ind w:left="5040" w:hanging="259"/>
      </w:pPr>
    </w:lvl>
    <w:lvl w:ilvl="7" w:tplc="A69C3FF0">
      <w:start w:val="1"/>
      <w:numFmt w:val="lowerLetter"/>
      <w:lvlText w:val="%8."/>
      <w:lvlJc w:val="left"/>
      <w:pPr>
        <w:ind w:left="5760" w:hanging="259"/>
      </w:pPr>
    </w:lvl>
    <w:lvl w:ilvl="8" w:tplc="2E3AB430">
      <w:start w:val="1"/>
      <w:numFmt w:val="lowerRoman"/>
      <w:lvlText w:val="%9."/>
      <w:lvlJc w:val="left"/>
      <w:pPr>
        <w:ind w:left="6480" w:hanging="259"/>
      </w:pPr>
    </w:lvl>
  </w:abstractNum>
  <w:abstractNum w:abstractNumId="58" w15:restartNumberingAfterBreak="0">
    <w:nsid w:val="48E37221"/>
    <w:multiLevelType w:val="hybridMultilevel"/>
    <w:tmpl w:val="68AC2256"/>
    <w:lvl w:ilvl="0" w:tplc="C4B00A6A">
      <w:start w:val="1"/>
      <w:numFmt w:val="bullet"/>
      <w:lvlText w:val="●"/>
      <w:lvlJc w:val="left"/>
      <w:pPr>
        <w:ind w:left="720" w:hanging="259"/>
      </w:pPr>
    </w:lvl>
    <w:lvl w:ilvl="1" w:tplc="F25448FC">
      <w:start w:val="1"/>
      <w:numFmt w:val="bullet"/>
      <w:lvlText w:val="○"/>
      <w:lvlJc w:val="left"/>
      <w:pPr>
        <w:ind w:left="1440" w:hanging="259"/>
      </w:pPr>
    </w:lvl>
    <w:lvl w:ilvl="2" w:tplc="666E1020">
      <w:start w:val="1"/>
      <w:numFmt w:val="bullet"/>
      <w:lvlText w:val="■"/>
      <w:lvlJc w:val="left"/>
      <w:pPr>
        <w:ind w:left="2160" w:hanging="259"/>
      </w:pPr>
    </w:lvl>
    <w:lvl w:ilvl="3" w:tplc="DD28C8DC">
      <w:start w:val="1"/>
      <w:numFmt w:val="bullet"/>
      <w:lvlText w:val="●"/>
      <w:lvlJc w:val="left"/>
      <w:pPr>
        <w:ind w:left="2880" w:hanging="259"/>
      </w:pPr>
    </w:lvl>
    <w:lvl w:ilvl="4" w:tplc="4C1E886A">
      <w:start w:val="1"/>
      <w:numFmt w:val="bullet"/>
      <w:lvlText w:val="○"/>
      <w:lvlJc w:val="left"/>
      <w:pPr>
        <w:ind w:left="3600" w:hanging="259"/>
      </w:pPr>
    </w:lvl>
    <w:lvl w:ilvl="5" w:tplc="B7EC5C38">
      <w:start w:val="1"/>
      <w:numFmt w:val="bullet"/>
      <w:lvlText w:val="■"/>
      <w:lvlJc w:val="left"/>
      <w:pPr>
        <w:ind w:left="4320" w:hanging="259"/>
      </w:pPr>
    </w:lvl>
    <w:lvl w:ilvl="6" w:tplc="58EE0A54">
      <w:start w:val="1"/>
      <w:numFmt w:val="bullet"/>
      <w:lvlText w:val="●"/>
      <w:lvlJc w:val="left"/>
      <w:pPr>
        <w:ind w:left="5040" w:hanging="259"/>
      </w:pPr>
    </w:lvl>
    <w:lvl w:ilvl="7" w:tplc="8FF89808">
      <w:start w:val="1"/>
      <w:numFmt w:val="bullet"/>
      <w:lvlText w:val="○"/>
      <w:lvlJc w:val="left"/>
      <w:pPr>
        <w:ind w:left="5760" w:hanging="259"/>
      </w:pPr>
    </w:lvl>
    <w:lvl w:ilvl="8" w:tplc="172C55F6">
      <w:start w:val="1"/>
      <w:numFmt w:val="bullet"/>
      <w:lvlText w:val="■"/>
      <w:lvlJc w:val="left"/>
      <w:pPr>
        <w:ind w:left="6480" w:hanging="259"/>
      </w:pPr>
    </w:lvl>
  </w:abstractNum>
  <w:abstractNum w:abstractNumId="59" w15:restartNumberingAfterBreak="0">
    <w:nsid w:val="4BD26CBA"/>
    <w:multiLevelType w:val="hybridMultilevel"/>
    <w:tmpl w:val="B8CE64F8"/>
    <w:lvl w:ilvl="0" w:tplc="D78EEF04">
      <w:start w:val="1"/>
      <w:numFmt w:val="bullet"/>
      <w:lvlText w:val="●"/>
      <w:lvlJc w:val="left"/>
      <w:pPr>
        <w:ind w:left="720" w:hanging="259"/>
      </w:pPr>
    </w:lvl>
    <w:lvl w:ilvl="1" w:tplc="EABEFD24">
      <w:start w:val="1"/>
      <w:numFmt w:val="bullet"/>
      <w:lvlText w:val="○"/>
      <w:lvlJc w:val="left"/>
      <w:pPr>
        <w:ind w:left="1440" w:hanging="259"/>
      </w:pPr>
    </w:lvl>
    <w:lvl w:ilvl="2" w:tplc="F3E6613E">
      <w:start w:val="1"/>
      <w:numFmt w:val="bullet"/>
      <w:lvlText w:val="■"/>
      <w:lvlJc w:val="left"/>
      <w:pPr>
        <w:ind w:left="2160" w:hanging="259"/>
      </w:pPr>
    </w:lvl>
    <w:lvl w:ilvl="3" w:tplc="18B890AC">
      <w:start w:val="1"/>
      <w:numFmt w:val="bullet"/>
      <w:lvlText w:val="●"/>
      <w:lvlJc w:val="left"/>
      <w:pPr>
        <w:ind w:left="2880" w:hanging="259"/>
      </w:pPr>
    </w:lvl>
    <w:lvl w:ilvl="4" w:tplc="91E8F414">
      <w:start w:val="1"/>
      <w:numFmt w:val="bullet"/>
      <w:lvlText w:val="○"/>
      <w:lvlJc w:val="left"/>
      <w:pPr>
        <w:ind w:left="3600" w:hanging="259"/>
      </w:pPr>
    </w:lvl>
    <w:lvl w:ilvl="5" w:tplc="567E9552">
      <w:start w:val="1"/>
      <w:numFmt w:val="bullet"/>
      <w:lvlText w:val="■"/>
      <w:lvlJc w:val="left"/>
      <w:pPr>
        <w:ind w:left="4320" w:hanging="259"/>
      </w:pPr>
    </w:lvl>
    <w:lvl w:ilvl="6" w:tplc="E58A62C2">
      <w:start w:val="1"/>
      <w:numFmt w:val="bullet"/>
      <w:lvlText w:val="●"/>
      <w:lvlJc w:val="left"/>
      <w:pPr>
        <w:ind w:left="5040" w:hanging="259"/>
      </w:pPr>
    </w:lvl>
    <w:lvl w:ilvl="7" w:tplc="29643B62">
      <w:start w:val="1"/>
      <w:numFmt w:val="bullet"/>
      <w:lvlText w:val="○"/>
      <w:lvlJc w:val="left"/>
      <w:pPr>
        <w:ind w:left="5760" w:hanging="259"/>
      </w:pPr>
    </w:lvl>
    <w:lvl w:ilvl="8" w:tplc="720C9670">
      <w:start w:val="1"/>
      <w:numFmt w:val="bullet"/>
      <w:lvlText w:val="■"/>
      <w:lvlJc w:val="left"/>
      <w:pPr>
        <w:ind w:left="6480" w:hanging="259"/>
      </w:pPr>
    </w:lvl>
  </w:abstractNum>
  <w:abstractNum w:abstractNumId="60" w15:restartNumberingAfterBreak="0">
    <w:nsid w:val="4BF2434A"/>
    <w:multiLevelType w:val="hybridMultilevel"/>
    <w:tmpl w:val="576639E0"/>
    <w:lvl w:ilvl="0" w:tplc="9C62F992">
      <w:start w:val="1"/>
      <w:numFmt w:val="bullet"/>
      <w:lvlText w:val="●"/>
      <w:lvlJc w:val="left"/>
      <w:pPr>
        <w:ind w:left="720" w:hanging="259"/>
      </w:pPr>
    </w:lvl>
    <w:lvl w:ilvl="1" w:tplc="20B07C1C">
      <w:start w:val="1"/>
      <w:numFmt w:val="bullet"/>
      <w:lvlText w:val="○"/>
      <w:lvlJc w:val="left"/>
      <w:pPr>
        <w:ind w:left="1440" w:hanging="259"/>
      </w:pPr>
    </w:lvl>
    <w:lvl w:ilvl="2" w:tplc="DACEAED4">
      <w:start w:val="1"/>
      <w:numFmt w:val="bullet"/>
      <w:lvlText w:val="■"/>
      <w:lvlJc w:val="left"/>
      <w:pPr>
        <w:ind w:left="2160" w:hanging="259"/>
      </w:pPr>
    </w:lvl>
    <w:lvl w:ilvl="3" w:tplc="9F72628E">
      <w:start w:val="1"/>
      <w:numFmt w:val="bullet"/>
      <w:lvlText w:val="●"/>
      <w:lvlJc w:val="left"/>
      <w:pPr>
        <w:ind w:left="2880" w:hanging="259"/>
      </w:pPr>
    </w:lvl>
    <w:lvl w:ilvl="4" w:tplc="61D47498">
      <w:start w:val="1"/>
      <w:numFmt w:val="bullet"/>
      <w:lvlText w:val="○"/>
      <w:lvlJc w:val="left"/>
      <w:pPr>
        <w:ind w:left="3600" w:hanging="259"/>
      </w:pPr>
    </w:lvl>
    <w:lvl w:ilvl="5" w:tplc="7264E7F0">
      <w:start w:val="1"/>
      <w:numFmt w:val="bullet"/>
      <w:lvlText w:val="■"/>
      <w:lvlJc w:val="left"/>
      <w:pPr>
        <w:ind w:left="4320" w:hanging="259"/>
      </w:pPr>
    </w:lvl>
    <w:lvl w:ilvl="6" w:tplc="8C309AAC">
      <w:start w:val="1"/>
      <w:numFmt w:val="bullet"/>
      <w:lvlText w:val="●"/>
      <w:lvlJc w:val="left"/>
      <w:pPr>
        <w:ind w:left="5040" w:hanging="259"/>
      </w:pPr>
    </w:lvl>
    <w:lvl w:ilvl="7" w:tplc="629EA214">
      <w:start w:val="1"/>
      <w:numFmt w:val="bullet"/>
      <w:lvlText w:val="○"/>
      <w:lvlJc w:val="left"/>
      <w:pPr>
        <w:ind w:left="5760" w:hanging="259"/>
      </w:pPr>
    </w:lvl>
    <w:lvl w:ilvl="8" w:tplc="7D42E552">
      <w:start w:val="1"/>
      <w:numFmt w:val="bullet"/>
      <w:lvlText w:val="■"/>
      <w:lvlJc w:val="left"/>
      <w:pPr>
        <w:ind w:left="6480" w:hanging="259"/>
      </w:pPr>
    </w:lvl>
  </w:abstractNum>
  <w:abstractNum w:abstractNumId="61" w15:restartNumberingAfterBreak="0">
    <w:nsid w:val="50550C91"/>
    <w:multiLevelType w:val="hybridMultilevel"/>
    <w:tmpl w:val="A732C71E"/>
    <w:lvl w:ilvl="0" w:tplc="8034DCE6">
      <w:start w:val="1"/>
      <w:numFmt w:val="bullet"/>
      <w:lvlText w:val="●"/>
      <w:lvlJc w:val="left"/>
      <w:pPr>
        <w:ind w:left="720" w:hanging="259"/>
      </w:pPr>
    </w:lvl>
    <w:lvl w:ilvl="1" w:tplc="F6A4B0C8">
      <w:start w:val="1"/>
      <w:numFmt w:val="bullet"/>
      <w:lvlText w:val="○"/>
      <w:lvlJc w:val="left"/>
      <w:pPr>
        <w:ind w:left="1440" w:hanging="259"/>
      </w:pPr>
    </w:lvl>
    <w:lvl w:ilvl="2" w:tplc="56F8B990">
      <w:start w:val="1"/>
      <w:numFmt w:val="bullet"/>
      <w:lvlText w:val="■"/>
      <w:lvlJc w:val="left"/>
      <w:pPr>
        <w:ind w:left="2160" w:hanging="259"/>
      </w:pPr>
    </w:lvl>
    <w:lvl w:ilvl="3" w:tplc="6F7C48BC">
      <w:start w:val="1"/>
      <w:numFmt w:val="bullet"/>
      <w:lvlText w:val="●"/>
      <w:lvlJc w:val="left"/>
      <w:pPr>
        <w:ind w:left="2880" w:hanging="259"/>
      </w:pPr>
    </w:lvl>
    <w:lvl w:ilvl="4" w:tplc="D744C3A2">
      <w:start w:val="1"/>
      <w:numFmt w:val="bullet"/>
      <w:lvlText w:val="○"/>
      <w:lvlJc w:val="left"/>
      <w:pPr>
        <w:ind w:left="3600" w:hanging="259"/>
      </w:pPr>
    </w:lvl>
    <w:lvl w:ilvl="5" w:tplc="CBF029E0">
      <w:start w:val="1"/>
      <w:numFmt w:val="bullet"/>
      <w:lvlText w:val="■"/>
      <w:lvlJc w:val="left"/>
      <w:pPr>
        <w:ind w:left="4320" w:hanging="259"/>
      </w:pPr>
    </w:lvl>
    <w:lvl w:ilvl="6" w:tplc="CA7EF020">
      <w:start w:val="1"/>
      <w:numFmt w:val="bullet"/>
      <w:lvlText w:val="●"/>
      <w:lvlJc w:val="left"/>
      <w:pPr>
        <w:ind w:left="5040" w:hanging="259"/>
      </w:pPr>
    </w:lvl>
    <w:lvl w:ilvl="7" w:tplc="9F54D15E">
      <w:start w:val="1"/>
      <w:numFmt w:val="bullet"/>
      <w:lvlText w:val="○"/>
      <w:lvlJc w:val="left"/>
      <w:pPr>
        <w:ind w:left="5760" w:hanging="259"/>
      </w:pPr>
    </w:lvl>
    <w:lvl w:ilvl="8" w:tplc="B7801CAE">
      <w:start w:val="1"/>
      <w:numFmt w:val="bullet"/>
      <w:lvlText w:val="■"/>
      <w:lvlJc w:val="left"/>
      <w:pPr>
        <w:ind w:left="6480" w:hanging="259"/>
      </w:pPr>
    </w:lvl>
  </w:abstractNum>
  <w:abstractNum w:abstractNumId="62" w15:restartNumberingAfterBreak="0">
    <w:nsid w:val="513F30A1"/>
    <w:multiLevelType w:val="hybridMultilevel"/>
    <w:tmpl w:val="8EEEDD72"/>
    <w:lvl w:ilvl="0" w:tplc="F6EE8C8C">
      <w:start w:val="1"/>
      <w:numFmt w:val="bullet"/>
      <w:lvlText w:val="●"/>
      <w:lvlJc w:val="left"/>
      <w:pPr>
        <w:ind w:left="720" w:hanging="259"/>
      </w:pPr>
    </w:lvl>
    <w:lvl w:ilvl="1" w:tplc="7618155E">
      <w:start w:val="1"/>
      <w:numFmt w:val="bullet"/>
      <w:lvlText w:val="○"/>
      <w:lvlJc w:val="left"/>
      <w:pPr>
        <w:ind w:left="1440" w:hanging="259"/>
      </w:pPr>
    </w:lvl>
    <w:lvl w:ilvl="2" w:tplc="3D30C3F4">
      <w:start w:val="1"/>
      <w:numFmt w:val="bullet"/>
      <w:lvlText w:val="■"/>
      <w:lvlJc w:val="left"/>
      <w:pPr>
        <w:ind w:left="2160" w:hanging="259"/>
      </w:pPr>
    </w:lvl>
    <w:lvl w:ilvl="3" w:tplc="032C0626">
      <w:start w:val="1"/>
      <w:numFmt w:val="bullet"/>
      <w:lvlText w:val="●"/>
      <w:lvlJc w:val="left"/>
      <w:pPr>
        <w:ind w:left="2880" w:hanging="259"/>
      </w:pPr>
    </w:lvl>
    <w:lvl w:ilvl="4" w:tplc="2AC4F2A4">
      <w:start w:val="1"/>
      <w:numFmt w:val="bullet"/>
      <w:lvlText w:val="○"/>
      <w:lvlJc w:val="left"/>
      <w:pPr>
        <w:ind w:left="3600" w:hanging="259"/>
      </w:pPr>
    </w:lvl>
    <w:lvl w:ilvl="5" w:tplc="1DF47ADE">
      <w:start w:val="1"/>
      <w:numFmt w:val="bullet"/>
      <w:lvlText w:val="■"/>
      <w:lvlJc w:val="left"/>
      <w:pPr>
        <w:ind w:left="4320" w:hanging="259"/>
      </w:pPr>
    </w:lvl>
    <w:lvl w:ilvl="6" w:tplc="0F301D98">
      <w:start w:val="1"/>
      <w:numFmt w:val="bullet"/>
      <w:lvlText w:val="●"/>
      <w:lvlJc w:val="left"/>
      <w:pPr>
        <w:ind w:left="5040" w:hanging="259"/>
      </w:pPr>
    </w:lvl>
    <w:lvl w:ilvl="7" w:tplc="DBDE7A90">
      <w:start w:val="1"/>
      <w:numFmt w:val="bullet"/>
      <w:lvlText w:val="○"/>
      <w:lvlJc w:val="left"/>
      <w:pPr>
        <w:ind w:left="5760" w:hanging="259"/>
      </w:pPr>
    </w:lvl>
    <w:lvl w:ilvl="8" w:tplc="6D108F2A">
      <w:start w:val="1"/>
      <w:numFmt w:val="bullet"/>
      <w:lvlText w:val="■"/>
      <w:lvlJc w:val="left"/>
      <w:pPr>
        <w:ind w:left="6480" w:hanging="259"/>
      </w:pPr>
    </w:lvl>
  </w:abstractNum>
  <w:abstractNum w:abstractNumId="63" w15:restartNumberingAfterBreak="0">
    <w:nsid w:val="514A482D"/>
    <w:multiLevelType w:val="hybridMultilevel"/>
    <w:tmpl w:val="362ED75E"/>
    <w:lvl w:ilvl="0" w:tplc="E81284D0">
      <w:start w:val="1"/>
      <w:numFmt w:val="bullet"/>
      <w:lvlText w:val="●"/>
      <w:lvlJc w:val="left"/>
      <w:pPr>
        <w:ind w:left="720" w:hanging="259"/>
      </w:pPr>
    </w:lvl>
    <w:lvl w:ilvl="1" w:tplc="AE767A40">
      <w:start w:val="1"/>
      <w:numFmt w:val="bullet"/>
      <w:lvlText w:val="○"/>
      <w:lvlJc w:val="left"/>
      <w:pPr>
        <w:ind w:left="1440" w:hanging="259"/>
      </w:pPr>
    </w:lvl>
    <w:lvl w:ilvl="2" w:tplc="5D3C2B74">
      <w:start w:val="1"/>
      <w:numFmt w:val="bullet"/>
      <w:lvlText w:val="■"/>
      <w:lvlJc w:val="left"/>
      <w:pPr>
        <w:ind w:left="2160" w:hanging="259"/>
      </w:pPr>
    </w:lvl>
    <w:lvl w:ilvl="3" w:tplc="6D745C60">
      <w:start w:val="1"/>
      <w:numFmt w:val="bullet"/>
      <w:lvlText w:val="●"/>
      <w:lvlJc w:val="left"/>
      <w:pPr>
        <w:ind w:left="2880" w:hanging="259"/>
      </w:pPr>
    </w:lvl>
    <w:lvl w:ilvl="4" w:tplc="28582576">
      <w:start w:val="1"/>
      <w:numFmt w:val="bullet"/>
      <w:lvlText w:val="○"/>
      <w:lvlJc w:val="left"/>
      <w:pPr>
        <w:ind w:left="3600" w:hanging="259"/>
      </w:pPr>
    </w:lvl>
    <w:lvl w:ilvl="5" w:tplc="A5705AAE">
      <w:start w:val="1"/>
      <w:numFmt w:val="bullet"/>
      <w:lvlText w:val="■"/>
      <w:lvlJc w:val="left"/>
      <w:pPr>
        <w:ind w:left="4320" w:hanging="259"/>
      </w:pPr>
    </w:lvl>
    <w:lvl w:ilvl="6" w:tplc="18C4743A">
      <w:start w:val="1"/>
      <w:numFmt w:val="bullet"/>
      <w:lvlText w:val="●"/>
      <w:lvlJc w:val="left"/>
      <w:pPr>
        <w:ind w:left="5040" w:hanging="259"/>
      </w:pPr>
    </w:lvl>
    <w:lvl w:ilvl="7" w:tplc="30601B90">
      <w:start w:val="1"/>
      <w:numFmt w:val="bullet"/>
      <w:lvlText w:val="○"/>
      <w:lvlJc w:val="left"/>
      <w:pPr>
        <w:ind w:left="5760" w:hanging="259"/>
      </w:pPr>
    </w:lvl>
    <w:lvl w:ilvl="8" w:tplc="C0262C22">
      <w:start w:val="1"/>
      <w:numFmt w:val="bullet"/>
      <w:lvlText w:val="■"/>
      <w:lvlJc w:val="left"/>
      <w:pPr>
        <w:ind w:left="6480" w:hanging="259"/>
      </w:pPr>
    </w:lvl>
  </w:abstractNum>
  <w:abstractNum w:abstractNumId="64" w15:restartNumberingAfterBreak="0">
    <w:nsid w:val="53C627E1"/>
    <w:multiLevelType w:val="hybridMultilevel"/>
    <w:tmpl w:val="2800F0CC"/>
    <w:lvl w:ilvl="0" w:tplc="8536E828">
      <w:start w:val="1"/>
      <w:numFmt w:val="bullet"/>
      <w:lvlText w:val="●"/>
      <w:lvlJc w:val="left"/>
      <w:pPr>
        <w:ind w:left="720" w:hanging="259"/>
      </w:pPr>
    </w:lvl>
    <w:lvl w:ilvl="1" w:tplc="E21E19B6">
      <w:start w:val="1"/>
      <w:numFmt w:val="bullet"/>
      <w:lvlText w:val="○"/>
      <w:lvlJc w:val="left"/>
      <w:pPr>
        <w:ind w:left="1440" w:hanging="259"/>
      </w:pPr>
    </w:lvl>
    <w:lvl w:ilvl="2" w:tplc="D49E2CD4">
      <w:start w:val="1"/>
      <w:numFmt w:val="bullet"/>
      <w:lvlText w:val="■"/>
      <w:lvlJc w:val="left"/>
      <w:pPr>
        <w:ind w:left="2160" w:hanging="259"/>
      </w:pPr>
    </w:lvl>
    <w:lvl w:ilvl="3" w:tplc="3B84CA64">
      <w:start w:val="1"/>
      <w:numFmt w:val="bullet"/>
      <w:lvlText w:val="●"/>
      <w:lvlJc w:val="left"/>
      <w:pPr>
        <w:ind w:left="2880" w:hanging="259"/>
      </w:pPr>
    </w:lvl>
    <w:lvl w:ilvl="4" w:tplc="EE804D56">
      <w:start w:val="1"/>
      <w:numFmt w:val="bullet"/>
      <w:lvlText w:val="○"/>
      <w:lvlJc w:val="left"/>
      <w:pPr>
        <w:ind w:left="3600" w:hanging="259"/>
      </w:pPr>
    </w:lvl>
    <w:lvl w:ilvl="5" w:tplc="3B244BA6">
      <w:start w:val="1"/>
      <w:numFmt w:val="bullet"/>
      <w:lvlText w:val="■"/>
      <w:lvlJc w:val="left"/>
      <w:pPr>
        <w:ind w:left="4320" w:hanging="259"/>
      </w:pPr>
    </w:lvl>
    <w:lvl w:ilvl="6" w:tplc="A18CE272">
      <w:start w:val="1"/>
      <w:numFmt w:val="bullet"/>
      <w:lvlText w:val="●"/>
      <w:lvlJc w:val="left"/>
      <w:pPr>
        <w:ind w:left="5040" w:hanging="259"/>
      </w:pPr>
    </w:lvl>
    <w:lvl w:ilvl="7" w:tplc="E2B24484">
      <w:start w:val="1"/>
      <w:numFmt w:val="bullet"/>
      <w:lvlText w:val="○"/>
      <w:lvlJc w:val="left"/>
      <w:pPr>
        <w:ind w:left="5760" w:hanging="259"/>
      </w:pPr>
    </w:lvl>
    <w:lvl w:ilvl="8" w:tplc="F54292C6">
      <w:start w:val="1"/>
      <w:numFmt w:val="bullet"/>
      <w:lvlText w:val="■"/>
      <w:lvlJc w:val="left"/>
      <w:pPr>
        <w:ind w:left="6480" w:hanging="259"/>
      </w:pPr>
    </w:lvl>
  </w:abstractNum>
  <w:abstractNum w:abstractNumId="65" w15:restartNumberingAfterBreak="0">
    <w:nsid w:val="55932CF1"/>
    <w:multiLevelType w:val="hybridMultilevel"/>
    <w:tmpl w:val="8AB00006"/>
    <w:lvl w:ilvl="0" w:tplc="394096B4">
      <w:start w:val="1"/>
      <w:numFmt w:val="bullet"/>
      <w:lvlText w:val="●"/>
      <w:lvlJc w:val="left"/>
      <w:pPr>
        <w:ind w:left="720" w:hanging="259"/>
      </w:pPr>
    </w:lvl>
    <w:lvl w:ilvl="1" w:tplc="F3A2238E">
      <w:start w:val="1"/>
      <w:numFmt w:val="bullet"/>
      <w:lvlText w:val="○"/>
      <w:lvlJc w:val="left"/>
      <w:pPr>
        <w:ind w:left="1440" w:hanging="259"/>
      </w:pPr>
    </w:lvl>
    <w:lvl w:ilvl="2" w:tplc="546AFDFC">
      <w:start w:val="1"/>
      <w:numFmt w:val="bullet"/>
      <w:lvlText w:val="■"/>
      <w:lvlJc w:val="left"/>
      <w:pPr>
        <w:ind w:left="2160" w:hanging="259"/>
      </w:pPr>
    </w:lvl>
    <w:lvl w:ilvl="3" w:tplc="61A20C78">
      <w:start w:val="1"/>
      <w:numFmt w:val="bullet"/>
      <w:lvlText w:val="●"/>
      <w:lvlJc w:val="left"/>
      <w:pPr>
        <w:ind w:left="2880" w:hanging="259"/>
      </w:pPr>
    </w:lvl>
    <w:lvl w:ilvl="4" w:tplc="C1C8AA00">
      <w:start w:val="1"/>
      <w:numFmt w:val="bullet"/>
      <w:lvlText w:val="○"/>
      <w:lvlJc w:val="left"/>
      <w:pPr>
        <w:ind w:left="3600" w:hanging="259"/>
      </w:pPr>
    </w:lvl>
    <w:lvl w:ilvl="5" w:tplc="77380150">
      <w:start w:val="1"/>
      <w:numFmt w:val="bullet"/>
      <w:lvlText w:val="■"/>
      <w:lvlJc w:val="left"/>
      <w:pPr>
        <w:ind w:left="4320" w:hanging="259"/>
      </w:pPr>
    </w:lvl>
    <w:lvl w:ilvl="6" w:tplc="96641104">
      <w:start w:val="1"/>
      <w:numFmt w:val="bullet"/>
      <w:lvlText w:val="●"/>
      <w:lvlJc w:val="left"/>
      <w:pPr>
        <w:ind w:left="5040" w:hanging="259"/>
      </w:pPr>
    </w:lvl>
    <w:lvl w:ilvl="7" w:tplc="3202F7A0">
      <w:start w:val="1"/>
      <w:numFmt w:val="bullet"/>
      <w:lvlText w:val="○"/>
      <w:lvlJc w:val="left"/>
      <w:pPr>
        <w:ind w:left="5760" w:hanging="259"/>
      </w:pPr>
    </w:lvl>
    <w:lvl w:ilvl="8" w:tplc="450096D2">
      <w:start w:val="1"/>
      <w:numFmt w:val="bullet"/>
      <w:lvlText w:val="■"/>
      <w:lvlJc w:val="left"/>
      <w:pPr>
        <w:ind w:left="6480" w:hanging="259"/>
      </w:pPr>
    </w:lvl>
  </w:abstractNum>
  <w:abstractNum w:abstractNumId="66" w15:restartNumberingAfterBreak="0">
    <w:nsid w:val="580919A0"/>
    <w:multiLevelType w:val="hybridMultilevel"/>
    <w:tmpl w:val="A4F6F0CA"/>
    <w:lvl w:ilvl="0" w:tplc="F9A25C7E">
      <w:start w:val="1"/>
      <w:numFmt w:val="bullet"/>
      <w:lvlText w:val="●"/>
      <w:lvlJc w:val="left"/>
      <w:pPr>
        <w:ind w:left="720" w:hanging="259"/>
      </w:pPr>
    </w:lvl>
    <w:lvl w:ilvl="1" w:tplc="BA62E9E8">
      <w:start w:val="1"/>
      <w:numFmt w:val="bullet"/>
      <w:lvlText w:val="○"/>
      <w:lvlJc w:val="left"/>
      <w:pPr>
        <w:ind w:left="1440" w:hanging="259"/>
      </w:pPr>
    </w:lvl>
    <w:lvl w:ilvl="2" w:tplc="27820886">
      <w:start w:val="1"/>
      <w:numFmt w:val="bullet"/>
      <w:lvlText w:val="■"/>
      <w:lvlJc w:val="left"/>
      <w:pPr>
        <w:ind w:left="2160" w:hanging="259"/>
      </w:pPr>
    </w:lvl>
    <w:lvl w:ilvl="3" w:tplc="62D86DF2">
      <w:start w:val="1"/>
      <w:numFmt w:val="bullet"/>
      <w:lvlText w:val="●"/>
      <w:lvlJc w:val="left"/>
      <w:pPr>
        <w:ind w:left="2880" w:hanging="259"/>
      </w:pPr>
    </w:lvl>
    <w:lvl w:ilvl="4" w:tplc="4BB4C014">
      <w:start w:val="1"/>
      <w:numFmt w:val="bullet"/>
      <w:lvlText w:val="○"/>
      <w:lvlJc w:val="left"/>
      <w:pPr>
        <w:ind w:left="3600" w:hanging="259"/>
      </w:pPr>
    </w:lvl>
    <w:lvl w:ilvl="5" w:tplc="6E9CDE92">
      <w:start w:val="1"/>
      <w:numFmt w:val="bullet"/>
      <w:lvlText w:val="■"/>
      <w:lvlJc w:val="left"/>
      <w:pPr>
        <w:ind w:left="4320" w:hanging="259"/>
      </w:pPr>
    </w:lvl>
    <w:lvl w:ilvl="6" w:tplc="2A927DFA">
      <w:start w:val="1"/>
      <w:numFmt w:val="bullet"/>
      <w:lvlText w:val="●"/>
      <w:lvlJc w:val="left"/>
      <w:pPr>
        <w:ind w:left="5040" w:hanging="259"/>
      </w:pPr>
    </w:lvl>
    <w:lvl w:ilvl="7" w:tplc="5A749734">
      <w:start w:val="1"/>
      <w:numFmt w:val="bullet"/>
      <w:lvlText w:val="○"/>
      <w:lvlJc w:val="left"/>
      <w:pPr>
        <w:ind w:left="5760" w:hanging="259"/>
      </w:pPr>
    </w:lvl>
    <w:lvl w:ilvl="8" w:tplc="2E829F14">
      <w:start w:val="1"/>
      <w:numFmt w:val="bullet"/>
      <w:lvlText w:val="■"/>
      <w:lvlJc w:val="left"/>
      <w:pPr>
        <w:ind w:left="6480" w:hanging="259"/>
      </w:pPr>
    </w:lvl>
  </w:abstractNum>
  <w:abstractNum w:abstractNumId="67" w15:restartNumberingAfterBreak="0">
    <w:nsid w:val="580F7B36"/>
    <w:multiLevelType w:val="hybridMultilevel"/>
    <w:tmpl w:val="44F2843E"/>
    <w:lvl w:ilvl="0" w:tplc="B0E832FE">
      <w:start w:val="1"/>
      <w:numFmt w:val="bullet"/>
      <w:lvlText w:val="●"/>
      <w:lvlJc w:val="left"/>
      <w:pPr>
        <w:ind w:left="720" w:hanging="259"/>
      </w:pPr>
    </w:lvl>
    <w:lvl w:ilvl="1" w:tplc="8946BDBE">
      <w:start w:val="1"/>
      <w:numFmt w:val="bullet"/>
      <w:lvlText w:val="○"/>
      <w:lvlJc w:val="left"/>
      <w:pPr>
        <w:ind w:left="1440" w:hanging="259"/>
      </w:pPr>
    </w:lvl>
    <w:lvl w:ilvl="2" w:tplc="B2F02246">
      <w:start w:val="1"/>
      <w:numFmt w:val="bullet"/>
      <w:lvlText w:val="■"/>
      <w:lvlJc w:val="left"/>
      <w:pPr>
        <w:ind w:left="2160" w:hanging="259"/>
      </w:pPr>
    </w:lvl>
    <w:lvl w:ilvl="3" w:tplc="3A24C0D6">
      <w:start w:val="1"/>
      <w:numFmt w:val="bullet"/>
      <w:lvlText w:val="●"/>
      <w:lvlJc w:val="left"/>
      <w:pPr>
        <w:ind w:left="2880" w:hanging="259"/>
      </w:pPr>
    </w:lvl>
    <w:lvl w:ilvl="4" w:tplc="5D2E10FE">
      <w:start w:val="1"/>
      <w:numFmt w:val="bullet"/>
      <w:lvlText w:val="○"/>
      <w:lvlJc w:val="left"/>
      <w:pPr>
        <w:ind w:left="3600" w:hanging="259"/>
      </w:pPr>
    </w:lvl>
    <w:lvl w:ilvl="5" w:tplc="4A2044FC">
      <w:start w:val="1"/>
      <w:numFmt w:val="bullet"/>
      <w:lvlText w:val="■"/>
      <w:lvlJc w:val="left"/>
      <w:pPr>
        <w:ind w:left="4320" w:hanging="259"/>
      </w:pPr>
    </w:lvl>
    <w:lvl w:ilvl="6" w:tplc="C5329ED2">
      <w:start w:val="1"/>
      <w:numFmt w:val="bullet"/>
      <w:lvlText w:val="●"/>
      <w:lvlJc w:val="left"/>
      <w:pPr>
        <w:ind w:left="5040" w:hanging="259"/>
      </w:pPr>
    </w:lvl>
    <w:lvl w:ilvl="7" w:tplc="66BC9116">
      <w:start w:val="1"/>
      <w:numFmt w:val="bullet"/>
      <w:lvlText w:val="○"/>
      <w:lvlJc w:val="left"/>
      <w:pPr>
        <w:ind w:left="5760" w:hanging="259"/>
      </w:pPr>
    </w:lvl>
    <w:lvl w:ilvl="8" w:tplc="8FE4BD18">
      <w:start w:val="1"/>
      <w:numFmt w:val="bullet"/>
      <w:lvlText w:val="■"/>
      <w:lvlJc w:val="left"/>
      <w:pPr>
        <w:ind w:left="6480" w:hanging="259"/>
      </w:pPr>
    </w:lvl>
  </w:abstractNum>
  <w:abstractNum w:abstractNumId="68" w15:restartNumberingAfterBreak="0">
    <w:nsid w:val="5B8846E9"/>
    <w:multiLevelType w:val="hybridMultilevel"/>
    <w:tmpl w:val="1ED88B30"/>
    <w:lvl w:ilvl="0" w:tplc="46602E7A">
      <w:start w:val="1"/>
      <w:numFmt w:val="bullet"/>
      <w:lvlText w:val="●"/>
      <w:lvlJc w:val="left"/>
      <w:pPr>
        <w:ind w:left="720" w:hanging="259"/>
      </w:pPr>
    </w:lvl>
    <w:lvl w:ilvl="1" w:tplc="72EC29EA">
      <w:start w:val="1"/>
      <w:numFmt w:val="bullet"/>
      <w:lvlText w:val="○"/>
      <w:lvlJc w:val="left"/>
      <w:pPr>
        <w:ind w:left="1440" w:hanging="259"/>
      </w:pPr>
    </w:lvl>
    <w:lvl w:ilvl="2" w:tplc="41E0A26E">
      <w:start w:val="1"/>
      <w:numFmt w:val="bullet"/>
      <w:lvlText w:val="■"/>
      <w:lvlJc w:val="left"/>
      <w:pPr>
        <w:ind w:left="2160" w:hanging="259"/>
      </w:pPr>
    </w:lvl>
    <w:lvl w:ilvl="3" w:tplc="D690EBAE">
      <w:start w:val="1"/>
      <w:numFmt w:val="bullet"/>
      <w:lvlText w:val="●"/>
      <w:lvlJc w:val="left"/>
      <w:pPr>
        <w:ind w:left="2880" w:hanging="259"/>
      </w:pPr>
    </w:lvl>
    <w:lvl w:ilvl="4" w:tplc="14BE3A46">
      <w:start w:val="1"/>
      <w:numFmt w:val="bullet"/>
      <w:lvlText w:val="○"/>
      <w:lvlJc w:val="left"/>
      <w:pPr>
        <w:ind w:left="3600" w:hanging="259"/>
      </w:pPr>
    </w:lvl>
    <w:lvl w:ilvl="5" w:tplc="F934C764">
      <w:start w:val="1"/>
      <w:numFmt w:val="bullet"/>
      <w:lvlText w:val="■"/>
      <w:lvlJc w:val="left"/>
      <w:pPr>
        <w:ind w:left="4320" w:hanging="259"/>
      </w:pPr>
    </w:lvl>
    <w:lvl w:ilvl="6" w:tplc="C44AC406">
      <w:start w:val="1"/>
      <w:numFmt w:val="bullet"/>
      <w:lvlText w:val="●"/>
      <w:lvlJc w:val="left"/>
      <w:pPr>
        <w:ind w:left="5040" w:hanging="259"/>
      </w:pPr>
    </w:lvl>
    <w:lvl w:ilvl="7" w:tplc="8FBCCBE2">
      <w:start w:val="1"/>
      <w:numFmt w:val="bullet"/>
      <w:lvlText w:val="○"/>
      <w:lvlJc w:val="left"/>
      <w:pPr>
        <w:ind w:left="5760" w:hanging="259"/>
      </w:pPr>
    </w:lvl>
    <w:lvl w:ilvl="8" w:tplc="52D08596">
      <w:start w:val="1"/>
      <w:numFmt w:val="bullet"/>
      <w:lvlText w:val="■"/>
      <w:lvlJc w:val="left"/>
      <w:pPr>
        <w:ind w:left="6480" w:hanging="259"/>
      </w:pPr>
    </w:lvl>
  </w:abstractNum>
  <w:abstractNum w:abstractNumId="69" w15:restartNumberingAfterBreak="0">
    <w:nsid w:val="5C091E13"/>
    <w:multiLevelType w:val="hybridMultilevel"/>
    <w:tmpl w:val="CD34BFB4"/>
    <w:lvl w:ilvl="0" w:tplc="073CFCAE">
      <w:start w:val="1"/>
      <w:numFmt w:val="bullet"/>
      <w:lvlText w:val="●"/>
      <w:lvlJc w:val="left"/>
      <w:pPr>
        <w:ind w:left="720" w:hanging="259"/>
      </w:pPr>
    </w:lvl>
    <w:lvl w:ilvl="1" w:tplc="55CE502E">
      <w:start w:val="1"/>
      <w:numFmt w:val="bullet"/>
      <w:lvlText w:val="○"/>
      <w:lvlJc w:val="left"/>
      <w:pPr>
        <w:ind w:left="1440" w:hanging="259"/>
      </w:pPr>
    </w:lvl>
    <w:lvl w:ilvl="2" w:tplc="6EF08B7E">
      <w:start w:val="1"/>
      <w:numFmt w:val="bullet"/>
      <w:lvlText w:val="■"/>
      <w:lvlJc w:val="left"/>
      <w:pPr>
        <w:ind w:left="2160" w:hanging="259"/>
      </w:pPr>
    </w:lvl>
    <w:lvl w:ilvl="3" w:tplc="073AAC76">
      <w:start w:val="1"/>
      <w:numFmt w:val="bullet"/>
      <w:lvlText w:val="●"/>
      <w:lvlJc w:val="left"/>
      <w:pPr>
        <w:ind w:left="2880" w:hanging="259"/>
      </w:pPr>
    </w:lvl>
    <w:lvl w:ilvl="4" w:tplc="CB7022CC">
      <w:start w:val="1"/>
      <w:numFmt w:val="bullet"/>
      <w:lvlText w:val="○"/>
      <w:lvlJc w:val="left"/>
      <w:pPr>
        <w:ind w:left="3600" w:hanging="259"/>
      </w:pPr>
    </w:lvl>
    <w:lvl w:ilvl="5" w:tplc="6386A1AE">
      <w:start w:val="1"/>
      <w:numFmt w:val="bullet"/>
      <w:lvlText w:val="■"/>
      <w:lvlJc w:val="left"/>
      <w:pPr>
        <w:ind w:left="4320" w:hanging="259"/>
      </w:pPr>
    </w:lvl>
    <w:lvl w:ilvl="6" w:tplc="26F29C22">
      <w:start w:val="1"/>
      <w:numFmt w:val="bullet"/>
      <w:lvlText w:val="●"/>
      <w:lvlJc w:val="left"/>
      <w:pPr>
        <w:ind w:left="5040" w:hanging="259"/>
      </w:pPr>
    </w:lvl>
    <w:lvl w:ilvl="7" w:tplc="34B8D41C">
      <w:start w:val="1"/>
      <w:numFmt w:val="bullet"/>
      <w:lvlText w:val="○"/>
      <w:lvlJc w:val="left"/>
      <w:pPr>
        <w:ind w:left="5760" w:hanging="259"/>
      </w:pPr>
    </w:lvl>
    <w:lvl w:ilvl="8" w:tplc="B010F91A">
      <w:start w:val="1"/>
      <w:numFmt w:val="bullet"/>
      <w:lvlText w:val="■"/>
      <w:lvlJc w:val="left"/>
      <w:pPr>
        <w:ind w:left="6480" w:hanging="259"/>
      </w:pPr>
    </w:lvl>
  </w:abstractNum>
  <w:abstractNum w:abstractNumId="70" w15:restartNumberingAfterBreak="0">
    <w:nsid w:val="5D4155BD"/>
    <w:multiLevelType w:val="hybridMultilevel"/>
    <w:tmpl w:val="D944C3D2"/>
    <w:lvl w:ilvl="0" w:tplc="C310CAEC">
      <w:start w:val="1"/>
      <w:numFmt w:val="bullet"/>
      <w:lvlText w:val="●"/>
      <w:lvlJc w:val="left"/>
      <w:pPr>
        <w:ind w:left="720" w:hanging="259"/>
      </w:pPr>
    </w:lvl>
    <w:lvl w:ilvl="1" w:tplc="7292D51C">
      <w:start w:val="1"/>
      <w:numFmt w:val="bullet"/>
      <w:lvlText w:val="○"/>
      <w:lvlJc w:val="left"/>
      <w:pPr>
        <w:ind w:left="1440" w:hanging="259"/>
      </w:pPr>
    </w:lvl>
    <w:lvl w:ilvl="2" w:tplc="27D6B50A">
      <w:start w:val="1"/>
      <w:numFmt w:val="bullet"/>
      <w:lvlText w:val="■"/>
      <w:lvlJc w:val="left"/>
      <w:pPr>
        <w:ind w:left="2160" w:hanging="259"/>
      </w:pPr>
    </w:lvl>
    <w:lvl w:ilvl="3" w:tplc="D0FAA470">
      <w:start w:val="1"/>
      <w:numFmt w:val="bullet"/>
      <w:lvlText w:val="●"/>
      <w:lvlJc w:val="left"/>
      <w:pPr>
        <w:ind w:left="2880" w:hanging="259"/>
      </w:pPr>
    </w:lvl>
    <w:lvl w:ilvl="4" w:tplc="0AA486D0">
      <w:start w:val="1"/>
      <w:numFmt w:val="bullet"/>
      <w:lvlText w:val="○"/>
      <w:lvlJc w:val="left"/>
      <w:pPr>
        <w:ind w:left="3600" w:hanging="259"/>
      </w:pPr>
    </w:lvl>
    <w:lvl w:ilvl="5" w:tplc="835E4364">
      <w:start w:val="1"/>
      <w:numFmt w:val="bullet"/>
      <w:lvlText w:val="■"/>
      <w:lvlJc w:val="left"/>
      <w:pPr>
        <w:ind w:left="4320" w:hanging="259"/>
      </w:pPr>
    </w:lvl>
    <w:lvl w:ilvl="6" w:tplc="E6341944">
      <w:start w:val="1"/>
      <w:numFmt w:val="bullet"/>
      <w:lvlText w:val="●"/>
      <w:lvlJc w:val="left"/>
      <w:pPr>
        <w:ind w:left="5040" w:hanging="259"/>
      </w:pPr>
    </w:lvl>
    <w:lvl w:ilvl="7" w:tplc="B9C8ACDE">
      <w:start w:val="1"/>
      <w:numFmt w:val="bullet"/>
      <w:lvlText w:val="○"/>
      <w:lvlJc w:val="left"/>
      <w:pPr>
        <w:ind w:left="5760" w:hanging="259"/>
      </w:pPr>
    </w:lvl>
    <w:lvl w:ilvl="8" w:tplc="7520AB72">
      <w:start w:val="1"/>
      <w:numFmt w:val="bullet"/>
      <w:lvlText w:val="■"/>
      <w:lvlJc w:val="left"/>
      <w:pPr>
        <w:ind w:left="6480" w:hanging="259"/>
      </w:pPr>
    </w:lvl>
  </w:abstractNum>
  <w:abstractNum w:abstractNumId="71" w15:restartNumberingAfterBreak="0">
    <w:nsid w:val="61FE1348"/>
    <w:multiLevelType w:val="hybridMultilevel"/>
    <w:tmpl w:val="B142B65A"/>
    <w:lvl w:ilvl="0" w:tplc="46E40AE8">
      <w:start w:val="1"/>
      <w:numFmt w:val="bullet"/>
      <w:lvlText w:val="●"/>
      <w:lvlJc w:val="left"/>
      <w:pPr>
        <w:ind w:left="720" w:hanging="259"/>
      </w:pPr>
    </w:lvl>
    <w:lvl w:ilvl="1" w:tplc="AF0E2D1E">
      <w:start w:val="1"/>
      <w:numFmt w:val="bullet"/>
      <w:lvlText w:val="○"/>
      <w:lvlJc w:val="left"/>
      <w:pPr>
        <w:ind w:left="1440" w:hanging="259"/>
      </w:pPr>
    </w:lvl>
    <w:lvl w:ilvl="2" w:tplc="41AA6DD0">
      <w:start w:val="1"/>
      <w:numFmt w:val="bullet"/>
      <w:lvlText w:val="■"/>
      <w:lvlJc w:val="left"/>
      <w:pPr>
        <w:ind w:left="2160" w:hanging="259"/>
      </w:pPr>
    </w:lvl>
    <w:lvl w:ilvl="3" w:tplc="20384F24">
      <w:start w:val="1"/>
      <w:numFmt w:val="bullet"/>
      <w:lvlText w:val="●"/>
      <w:lvlJc w:val="left"/>
      <w:pPr>
        <w:ind w:left="2880" w:hanging="259"/>
      </w:pPr>
    </w:lvl>
    <w:lvl w:ilvl="4" w:tplc="8106373A">
      <w:start w:val="1"/>
      <w:numFmt w:val="bullet"/>
      <w:lvlText w:val="○"/>
      <w:lvlJc w:val="left"/>
      <w:pPr>
        <w:ind w:left="3600" w:hanging="259"/>
      </w:pPr>
    </w:lvl>
    <w:lvl w:ilvl="5" w:tplc="0DA84004">
      <w:start w:val="1"/>
      <w:numFmt w:val="bullet"/>
      <w:lvlText w:val="■"/>
      <w:lvlJc w:val="left"/>
      <w:pPr>
        <w:ind w:left="4320" w:hanging="259"/>
      </w:pPr>
    </w:lvl>
    <w:lvl w:ilvl="6" w:tplc="4C362366">
      <w:start w:val="1"/>
      <w:numFmt w:val="bullet"/>
      <w:lvlText w:val="●"/>
      <w:lvlJc w:val="left"/>
      <w:pPr>
        <w:ind w:left="5040" w:hanging="259"/>
      </w:pPr>
    </w:lvl>
    <w:lvl w:ilvl="7" w:tplc="4E242E8A">
      <w:start w:val="1"/>
      <w:numFmt w:val="bullet"/>
      <w:lvlText w:val="○"/>
      <w:lvlJc w:val="left"/>
      <w:pPr>
        <w:ind w:left="5760" w:hanging="259"/>
      </w:pPr>
    </w:lvl>
    <w:lvl w:ilvl="8" w:tplc="D7BE514A">
      <w:start w:val="1"/>
      <w:numFmt w:val="bullet"/>
      <w:lvlText w:val="■"/>
      <w:lvlJc w:val="left"/>
      <w:pPr>
        <w:ind w:left="6480" w:hanging="259"/>
      </w:pPr>
    </w:lvl>
  </w:abstractNum>
  <w:abstractNum w:abstractNumId="72" w15:restartNumberingAfterBreak="0">
    <w:nsid w:val="68276793"/>
    <w:multiLevelType w:val="hybridMultilevel"/>
    <w:tmpl w:val="9C2A8A9E"/>
    <w:lvl w:ilvl="0" w:tplc="2F8087DC">
      <w:start w:val="1"/>
      <w:numFmt w:val="decimal"/>
      <w:lvlText w:val="%1."/>
      <w:lvlJc w:val="left"/>
      <w:pPr>
        <w:ind w:left="720" w:hanging="259"/>
      </w:pPr>
    </w:lvl>
    <w:lvl w:ilvl="1" w:tplc="6C8492E8">
      <w:start w:val="1"/>
      <w:numFmt w:val="lowerLetter"/>
      <w:lvlText w:val="%2."/>
      <w:lvlJc w:val="left"/>
      <w:pPr>
        <w:ind w:left="1440" w:hanging="259"/>
      </w:pPr>
    </w:lvl>
    <w:lvl w:ilvl="2" w:tplc="3A623D00">
      <w:start w:val="1"/>
      <w:numFmt w:val="lowerRoman"/>
      <w:lvlText w:val="%3."/>
      <w:lvlJc w:val="left"/>
      <w:pPr>
        <w:ind w:left="2160" w:hanging="259"/>
      </w:pPr>
    </w:lvl>
    <w:lvl w:ilvl="3" w:tplc="A04065B4">
      <w:start w:val="1"/>
      <w:numFmt w:val="decimal"/>
      <w:lvlText w:val="%4."/>
      <w:lvlJc w:val="left"/>
      <w:pPr>
        <w:ind w:left="2880" w:hanging="259"/>
      </w:pPr>
    </w:lvl>
    <w:lvl w:ilvl="4" w:tplc="03704544">
      <w:start w:val="1"/>
      <w:numFmt w:val="lowerLetter"/>
      <w:lvlText w:val="%5."/>
      <w:lvlJc w:val="left"/>
      <w:pPr>
        <w:ind w:left="3600" w:hanging="259"/>
      </w:pPr>
    </w:lvl>
    <w:lvl w:ilvl="5" w:tplc="A170DFB8">
      <w:start w:val="1"/>
      <w:numFmt w:val="lowerRoman"/>
      <w:lvlText w:val="%6."/>
      <w:lvlJc w:val="left"/>
      <w:pPr>
        <w:ind w:left="4320" w:hanging="259"/>
      </w:pPr>
    </w:lvl>
    <w:lvl w:ilvl="6" w:tplc="523EAB54">
      <w:start w:val="1"/>
      <w:numFmt w:val="decimal"/>
      <w:lvlText w:val="%7."/>
      <w:lvlJc w:val="left"/>
      <w:pPr>
        <w:ind w:left="5040" w:hanging="259"/>
      </w:pPr>
    </w:lvl>
    <w:lvl w:ilvl="7" w:tplc="64B0383C">
      <w:start w:val="1"/>
      <w:numFmt w:val="lowerLetter"/>
      <w:lvlText w:val="%8."/>
      <w:lvlJc w:val="left"/>
      <w:pPr>
        <w:ind w:left="5760" w:hanging="259"/>
      </w:pPr>
    </w:lvl>
    <w:lvl w:ilvl="8" w:tplc="9D7E6C0C">
      <w:start w:val="1"/>
      <w:numFmt w:val="lowerRoman"/>
      <w:lvlText w:val="%9."/>
      <w:lvlJc w:val="left"/>
      <w:pPr>
        <w:ind w:left="6480" w:hanging="259"/>
      </w:pPr>
    </w:lvl>
  </w:abstractNum>
  <w:abstractNum w:abstractNumId="73" w15:restartNumberingAfterBreak="0">
    <w:nsid w:val="6891602A"/>
    <w:multiLevelType w:val="hybridMultilevel"/>
    <w:tmpl w:val="E39A41C0"/>
    <w:lvl w:ilvl="0" w:tplc="DAE072C4">
      <w:start w:val="1"/>
      <w:numFmt w:val="bullet"/>
      <w:lvlText w:val="●"/>
      <w:lvlJc w:val="left"/>
      <w:pPr>
        <w:ind w:left="720" w:hanging="259"/>
      </w:pPr>
    </w:lvl>
    <w:lvl w:ilvl="1" w:tplc="2582397A">
      <w:start w:val="1"/>
      <w:numFmt w:val="bullet"/>
      <w:lvlText w:val="○"/>
      <w:lvlJc w:val="left"/>
      <w:pPr>
        <w:ind w:left="1440" w:hanging="259"/>
      </w:pPr>
    </w:lvl>
    <w:lvl w:ilvl="2" w:tplc="57DC05F0">
      <w:start w:val="1"/>
      <w:numFmt w:val="bullet"/>
      <w:lvlText w:val="■"/>
      <w:lvlJc w:val="left"/>
      <w:pPr>
        <w:ind w:left="2160" w:hanging="259"/>
      </w:pPr>
    </w:lvl>
    <w:lvl w:ilvl="3" w:tplc="20D63E2A">
      <w:start w:val="1"/>
      <w:numFmt w:val="bullet"/>
      <w:lvlText w:val="●"/>
      <w:lvlJc w:val="left"/>
      <w:pPr>
        <w:ind w:left="2880" w:hanging="259"/>
      </w:pPr>
    </w:lvl>
    <w:lvl w:ilvl="4" w:tplc="1FE4B762">
      <w:start w:val="1"/>
      <w:numFmt w:val="bullet"/>
      <w:lvlText w:val="○"/>
      <w:lvlJc w:val="left"/>
      <w:pPr>
        <w:ind w:left="3600" w:hanging="259"/>
      </w:pPr>
    </w:lvl>
    <w:lvl w:ilvl="5" w:tplc="A7A84A9C">
      <w:start w:val="1"/>
      <w:numFmt w:val="bullet"/>
      <w:lvlText w:val="■"/>
      <w:lvlJc w:val="left"/>
      <w:pPr>
        <w:ind w:left="4320" w:hanging="259"/>
      </w:pPr>
    </w:lvl>
    <w:lvl w:ilvl="6" w:tplc="BCE2CBAC">
      <w:start w:val="1"/>
      <w:numFmt w:val="bullet"/>
      <w:lvlText w:val="●"/>
      <w:lvlJc w:val="left"/>
      <w:pPr>
        <w:ind w:left="5040" w:hanging="259"/>
      </w:pPr>
    </w:lvl>
    <w:lvl w:ilvl="7" w:tplc="FC420EE8">
      <w:start w:val="1"/>
      <w:numFmt w:val="bullet"/>
      <w:lvlText w:val="○"/>
      <w:lvlJc w:val="left"/>
      <w:pPr>
        <w:ind w:left="5760" w:hanging="259"/>
      </w:pPr>
    </w:lvl>
    <w:lvl w:ilvl="8" w:tplc="17521868">
      <w:start w:val="1"/>
      <w:numFmt w:val="bullet"/>
      <w:lvlText w:val="■"/>
      <w:lvlJc w:val="left"/>
      <w:pPr>
        <w:ind w:left="6480" w:hanging="259"/>
      </w:pPr>
    </w:lvl>
  </w:abstractNum>
  <w:abstractNum w:abstractNumId="74" w15:restartNumberingAfterBreak="0">
    <w:nsid w:val="68932073"/>
    <w:multiLevelType w:val="hybridMultilevel"/>
    <w:tmpl w:val="109811E0"/>
    <w:lvl w:ilvl="0" w:tplc="1E42182C">
      <w:start w:val="1"/>
      <w:numFmt w:val="bullet"/>
      <w:lvlText w:val="●"/>
      <w:lvlJc w:val="left"/>
      <w:pPr>
        <w:ind w:left="720" w:hanging="259"/>
      </w:pPr>
    </w:lvl>
    <w:lvl w:ilvl="1" w:tplc="9EDA9A9E">
      <w:start w:val="1"/>
      <w:numFmt w:val="bullet"/>
      <w:lvlText w:val="○"/>
      <w:lvlJc w:val="left"/>
      <w:pPr>
        <w:ind w:left="1440" w:hanging="259"/>
      </w:pPr>
    </w:lvl>
    <w:lvl w:ilvl="2" w:tplc="1F045CE4">
      <w:start w:val="1"/>
      <w:numFmt w:val="bullet"/>
      <w:lvlText w:val="■"/>
      <w:lvlJc w:val="left"/>
      <w:pPr>
        <w:ind w:left="2160" w:hanging="259"/>
      </w:pPr>
    </w:lvl>
    <w:lvl w:ilvl="3" w:tplc="029C555C">
      <w:start w:val="1"/>
      <w:numFmt w:val="bullet"/>
      <w:lvlText w:val="●"/>
      <w:lvlJc w:val="left"/>
      <w:pPr>
        <w:ind w:left="2880" w:hanging="259"/>
      </w:pPr>
    </w:lvl>
    <w:lvl w:ilvl="4" w:tplc="45DA12D6">
      <w:start w:val="1"/>
      <w:numFmt w:val="bullet"/>
      <w:lvlText w:val="○"/>
      <w:lvlJc w:val="left"/>
      <w:pPr>
        <w:ind w:left="3600" w:hanging="259"/>
      </w:pPr>
    </w:lvl>
    <w:lvl w:ilvl="5" w:tplc="0310B690">
      <w:start w:val="1"/>
      <w:numFmt w:val="bullet"/>
      <w:lvlText w:val="■"/>
      <w:lvlJc w:val="left"/>
      <w:pPr>
        <w:ind w:left="4320" w:hanging="259"/>
      </w:pPr>
    </w:lvl>
    <w:lvl w:ilvl="6" w:tplc="577A4A4C">
      <w:start w:val="1"/>
      <w:numFmt w:val="bullet"/>
      <w:lvlText w:val="●"/>
      <w:lvlJc w:val="left"/>
      <w:pPr>
        <w:ind w:left="5040" w:hanging="259"/>
      </w:pPr>
    </w:lvl>
    <w:lvl w:ilvl="7" w:tplc="B4F6F3FE">
      <w:start w:val="1"/>
      <w:numFmt w:val="bullet"/>
      <w:lvlText w:val="○"/>
      <w:lvlJc w:val="left"/>
      <w:pPr>
        <w:ind w:left="5760" w:hanging="259"/>
      </w:pPr>
    </w:lvl>
    <w:lvl w:ilvl="8" w:tplc="D7A0A59C">
      <w:start w:val="1"/>
      <w:numFmt w:val="bullet"/>
      <w:lvlText w:val="■"/>
      <w:lvlJc w:val="left"/>
      <w:pPr>
        <w:ind w:left="6480" w:hanging="259"/>
      </w:pPr>
    </w:lvl>
  </w:abstractNum>
  <w:abstractNum w:abstractNumId="75" w15:restartNumberingAfterBreak="0">
    <w:nsid w:val="69617EC4"/>
    <w:multiLevelType w:val="hybridMultilevel"/>
    <w:tmpl w:val="EFC01A60"/>
    <w:lvl w:ilvl="0" w:tplc="4B8A46D4">
      <w:start w:val="1"/>
      <w:numFmt w:val="bullet"/>
      <w:lvlText w:val="●"/>
      <w:lvlJc w:val="left"/>
      <w:pPr>
        <w:ind w:left="720" w:hanging="259"/>
      </w:pPr>
    </w:lvl>
    <w:lvl w:ilvl="1" w:tplc="C428DFEE">
      <w:start w:val="1"/>
      <w:numFmt w:val="bullet"/>
      <w:lvlText w:val="○"/>
      <w:lvlJc w:val="left"/>
      <w:pPr>
        <w:ind w:left="1440" w:hanging="259"/>
      </w:pPr>
    </w:lvl>
    <w:lvl w:ilvl="2" w:tplc="6294588C">
      <w:start w:val="1"/>
      <w:numFmt w:val="bullet"/>
      <w:lvlText w:val="■"/>
      <w:lvlJc w:val="left"/>
      <w:pPr>
        <w:ind w:left="2160" w:hanging="259"/>
      </w:pPr>
    </w:lvl>
    <w:lvl w:ilvl="3" w:tplc="6982FF3A">
      <w:start w:val="1"/>
      <w:numFmt w:val="bullet"/>
      <w:lvlText w:val="●"/>
      <w:lvlJc w:val="left"/>
      <w:pPr>
        <w:ind w:left="2880" w:hanging="259"/>
      </w:pPr>
    </w:lvl>
    <w:lvl w:ilvl="4" w:tplc="E1F65ABE">
      <w:start w:val="1"/>
      <w:numFmt w:val="bullet"/>
      <w:lvlText w:val="○"/>
      <w:lvlJc w:val="left"/>
      <w:pPr>
        <w:ind w:left="3600" w:hanging="259"/>
      </w:pPr>
    </w:lvl>
    <w:lvl w:ilvl="5" w:tplc="A3B4C468">
      <w:start w:val="1"/>
      <w:numFmt w:val="bullet"/>
      <w:lvlText w:val="■"/>
      <w:lvlJc w:val="left"/>
      <w:pPr>
        <w:ind w:left="4320" w:hanging="259"/>
      </w:pPr>
    </w:lvl>
    <w:lvl w:ilvl="6" w:tplc="782CCD0C">
      <w:start w:val="1"/>
      <w:numFmt w:val="bullet"/>
      <w:lvlText w:val="●"/>
      <w:lvlJc w:val="left"/>
      <w:pPr>
        <w:ind w:left="5040" w:hanging="259"/>
      </w:pPr>
    </w:lvl>
    <w:lvl w:ilvl="7" w:tplc="C040041E">
      <w:start w:val="1"/>
      <w:numFmt w:val="bullet"/>
      <w:lvlText w:val="○"/>
      <w:lvlJc w:val="left"/>
      <w:pPr>
        <w:ind w:left="5760" w:hanging="259"/>
      </w:pPr>
    </w:lvl>
    <w:lvl w:ilvl="8" w:tplc="2D047A62">
      <w:start w:val="1"/>
      <w:numFmt w:val="bullet"/>
      <w:lvlText w:val="■"/>
      <w:lvlJc w:val="left"/>
      <w:pPr>
        <w:ind w:left="6480" w:hanging="259"/>
      </w:pPr>
    </w:lvl>
  </w:abstractNum>
  <w:abstractNum w:abstractNumId="76" w15:restartNumberingAfterBreak="0">
    <w:nsid w:val="6A047075"/>
    <w:multiLevelType w:val="hybridMultilevel"/>
    <w:tmpl w:val="F6026932"/>
    <w:lvl w:ilvl="0" w:tplc="2D268BEC">
      <w:start w:val="1"/>
      <w:numFmt w:val="bullet"/>
      <w:lvlText w:val="●"/>
      <w:lvlJc w:val="left"/>
      <w:pPr>
        <w:ind w:left="720" w:hanging="259"/>
      </w:pPr>
    </w:lvl>
    <w:lvl w:ilvl="1" w:tplc="58ECBE04">
      <w:start w:val="1"/>
      <w:numFmt w:val="bullet"/>
      <w:lvlText w:val="○"/>
      <w:lvlJc w:val="left"/>
      <w:pPr>
        <w:ind w:left="1440" w:hanging="259"/>
      </w:pPr>
    </w:lvl>
    <w:lvl w:ilvl="2" w:tplc="3B964F84">
      <w:start w:val="1"/>
      <w:numFmt w:val="bullet"/>
      <w:lvlText w:val="■"/>
      <w:lvlJc w:val="left"/>
      <w:pPr>
        <w:ind w:left="2160" w:hanging="259"/>
      </w:pPr>
    </w:lvl>
    <w:lvl w:ilvl="3" w:tplc="DA2A2ADC">
      <w:start w:val="1"/>
      <w:numFmt w:val="bullet"/>
      <w:lvlText w:val="●"/>
      <w:lvlJc w:val="left"/>
      <w:pPr>
        <w:ind w:left="2880" w:hanging="259"/>
      </w:pPr>
    </w:lvl>
    <w:lvl w:ilvl="4" w:tplc="BBC28134">
      <w:start w:val="1"/>
      <w:numFmt w:val="bullet"/>
      <w:lvlText w:val="○"/>
      <w:lvlJc w:val="left"/>
      <w:pPr>
        <w:ind w:left="3600" w:hanging="259"/>
      </w:pPr>
    </w:lvl>
    <w:lvl w:ilvl="5" w:tplc="36D4BC5E">
      <w:start w:val="1"/>
      <w:numFmt w:val="bullet"/>
      <w:lvlText w:val="■"/>
      <w:lvlJc w:val="left"/>
      <w:pPr>
        <w:ind w:left="4320" w:hanging="259"/>
      </w:pPr>
    </w:lvl>
    <w:lvl w:ilvl="6" w:tplc="FA38C04C">
      <w:start w:val="1"/>
      <w:numFmt w:val="bullet"/>
      <w:lvlText w:val="●"/>
      <w:lvlJc w:val="left"/>
      <w:pPr>
        <w:ind w:left="5040" w:hanging="259"/>
      </w:pPr>
    </w:lvl>
    <w:lvl w:ilvl="7" w:tplc="B93CDA92">
      <w:start w:val="1"/>
      <w:numFmt w:val="bullet"/>
      <w:lvlText w:val="○"/>
      <w:lvlJc w:val="left"/>
      <w:pPr>
        <w:ind w:left="5760" w:hanging="259"/>
      </w:pPr>
    </w:lvl>
    <w:lvl w:ilvl="8" w:tplc="ADB68E42">
      <w:start w:val="1"/>
      <w:numFmt w:val="bullet"/>
      <w:lvlText w:val="■"/>
      <w:lvlJc w:val="left"/>
      <w:pPr>
        <w:ind w:left="6480" w:hanging="259"/>
      </w:pPr>
    </w:lvl>
  </w:abstractNum>
  <w:abstractNum w:abstractNumId="77" w15:restartNumberingAfterBreak="0">
    <w:nsid w:val="6B0158C8"/>
    <w:multiLevelType w:val="hybridMultilevel"/>
    <w:tmpl w:val="6BDC5ECC"/>
    <w:lvl w:ilvl="0" w:tplc="13CCCDD8">
      <w:start w:val="1"/>
      <w:numFmt w:val="bullet"/>
      <w:lvlText w:val="●"/>
      <w:lvlJc w:val="left"/>
      <w:pPr>
        <w:ind w:left="720" w:hanging="259"/>
      </w:pPr>
    </w:lvl>
    <w:lvl w:ilvl="1" w:tplc="5366E2B4">
      <w:start w:val="1"/>
      <w:numFmt w:val="bullet"/>
      <w:lvlText w:val="○"/>
      <w:lvlJc w:val="left"/>
      <w:pPr>
        <w:ind w:left="1440" w:hanging="259"/>
      </w:pPr>
    </w:lvl>
    <w:lvl w:ilvl="2" w:tplc="D3EEE08A">
      <w:start w:val="1"/>
      <w:numFmt w:val="bullet"/>
      <w:lvlText w:val="■"/>
      <w:lvlJc w:val="left"/>
      <w:pPr>
        <w:ind w:left="2160" w:hanging="259"/>
      </w:pPr>
    </w:lvl>
    <w:lvl w:ilvl="3" w:tplc="A22CEC48">
      <w:start w:val="1"/>
      <w:numFmt w:val="bullet"/>
      <w:lvlText w:val="●"/>
      <w:lvlJc w:val="left"/>
      <w:pPr>
        <w:ind w:left="2880" w:hanging="259"/>
      </w:pPr>
    </w:lvl>
    <w:lvl w:ilvl="4" w:tplc="0F92D8D0">
      <w:start w:val="1"/>
      <w:numFmt w:val="bullet"/>
      <w:lvlText w:val="○"/>
      <w:lvlJc w:val="left"/>
      <w:pPr>
        <w:ind w:left="3600" w:hanging="259"/>
      </w:pPr>
    </w:lvl>
    <w:lvl w:ilvl="5" w:tplc="22E6166E">
      <w:start w:val="1"/>
      <w:numFmt w:val="bullet"/>
      <w:lvlText w:val="■"/>
      <w:lvlJc w:val="left"/>
      <w:pPr>
        <w:ind w:left="4320" w:hanging="259"/>
      </w:pPr>
    </w:lvl>
    <w:lvl w:ilvl="6" w:tplc="D0BC670E">
      <w:start w:val="1"/>
      <w:numFmt w:val="bullet"/>
      <w:lvlText w:val="●"/>
      <w:lvlJc w:val="left"/>
      <w:pPr>
        <w:ind w:left="5040" w:hanging="259"/>
      </w:pPr>
    </w:lvl>
    <w:lvl w:ilvl="7" w:tplc="06FEA054">
      <w:start w:val="1"/>
      <w:numFmt w:val="bullet"/>
      <w:lvlText w:val="○"/>
      <w:lvlJc w:val="left"/>
      <w:pPr>
        <w:ind w:left="5760" w:hanging="259"/>
      </w:pPr>
    </w:lvl>
    <w:lvl w:ilvl="8" w:tplc="4BAC8A34">
      <w:start w:val="1"/>
      <w:numFmt w:val="bullet"/>
      <w:lvlText w:val="■"/>
      <w:lvlJc w:val="left"/>
      <w:pPr>
        <w:ind w:left="6480" w:hanging="259"/>
      </w:pPr>
    </w:lvl>
  </w:abstractNum>
  <w:abstractNum w:abstractNumId="78" w15:restartNumberingAfterBreak="0">
    <w:nsid w:val="6EA86883"/>
    <w:multiLevelType w:val="hybridMultilevel"/>
    <w:tmpl w:val="48F06BE6"/>
    <w:lvl w:ilvl="0" w:tplc="C1ECFE3E">
      <w:start w:val="1"/>
      <w:numFmt w:val="bullet"/>
      <w:lvlText w:val="●"/>
      <w:lvlJc w:val="left"/>
      <w:pPr>
        <w:ind w:left="720" w:hanging="259"/>
      </w:pPr>
    </w:lvl>
    <w:lvl w:ilvl="1" w:tplc="4F98E978">
      <w:start w:val="1"/>
      <w:numFmt w:val="bullet"/>
      <w:lvlText w:val="○"/>
      <w:lvlJc w:val="left"/>
      <w:pPr>
        <w:ind w:left="1440" w:hanging="259"/>
      </w:pPr>
    </w:lvl>
    <w:lvl w:ilvl="2" w:tplc="57641EE6">
      <w:start w:val="1"/>
      <w:numFmt w:val="bullet"/>
      <w:lvlText w:val="■"/>
      <w:lvlJc w:val="left"/>
      <w:pPr>
        <w:ind w:left="2160" w:hanging="259"/>
      </w:pPr>
    </w:lvl>
    <w:lvl w:ilvl="3" w:tplc="E6E0CD44">
      <w:start w:val="1"/>
      <w:numFmt w:val="bullet"/>
      <w:lvlText w:val="●"/>
      <w:lvlJc w:val="left"/>
      <w:pPr>
        <w:ind w:left="2880" w:hanging="259"/>
      </w:pPr>
    </w:lvl>
    <w:lvl w:ilvl="4" w:tplc="655C0A7A">
      <w:start w:val="1"/>
      <w:numFmt w:val="bullet"/>
      <w:lvlText w:val="○"/>
      <w:lvlJc w:val="left"/>
      <w:pPr>
        <w:ind w:left="3600" w:hanging="259"/>
      </w:pPr>
    </w:lvl>
    <w:lvl w:ilvl="5" w:tplc="42E4AF7E">
      <w:start w:val="1"/>
      <w:numFmt w:val="bullet"/>
      <w:lvlText w:val="■"/>
      <w:lvlJc w:val="left"/>
      <w:pPr>
        <w:ind w:left="4320" w:hanging="259"/>
      </w:pPr>
    </w:lvl>
    <w:lvl w:ilvl="6" w:tplc="00BC92F6">
      <w:start w:val="1"/>
      <w:numFmt w:val="bullet"/>
      <w:lvlText w:val="●"/>
      <w:lvlJc w:val="left"/>
      <w:pPr>
        <w:ind w:left="5040" w:hanging="259"/>
      </w:pPr>
    </w:lvl>
    <w:lvl w:ilvl="7" w:tplc="7076D4F2">
      <w:start w:val="1"/>
      <w:numFmt w:val="bullet"/>
      <w:lvlText w:val="○"/>
      <w:lvlJc w:val="left"/>
      <w:pPr>
        <w:ind w:left="5760" w:hanging="259"/>
      </w:pPr>
    </w:lvl>
    <w:lvl w:ilvl="8" w:tplc="C950A122">
      <w:start w:val="1"/>
      <w:numFmt w:val="bullet"/>
      <w:lvlText w:val="■"/>
      <w:lvlJc w:val="left"/>
      <w:pPr>
        <w:ind w:left="6480" w:hanging="259"/>
      </w:pPr>
    </w:lvl>
  </w:abstractNum>
  <w:abstractNum w:abstractNumId="79" w15:restartNumberingAfterBreak="0">
    <w:nsid w:val="6EBD24C4"/>
    <w:multiLevelType w:val="hybridMultilevel"/>
    <w:tmpl w:val="3D4261CA"/>
    <w:lvl w:ilvl="0" w:tplc="1C2E8898">
      <w:start w:val="1"/>
      <w:numFmt w:val="bullet"/>
      <w:lvlText w:val="●"/>
      <w:lvlJc w:val="left"/>
      <w:pPr>
        <w:ind w:left="720" w:hanging="259"/>
      </w:pPr>
    </w:lvl>
    <w:lvl w:ilvl="1" w:tplc="C1E60616">
      <w:start w:val="1"/>
      <w:numFmt w:val="bullet"/>
      <w:lvlText w:val="○"/>
      <w:lvlJc w:val="left"/>
      <w:pPr>
        <w:ind w:left="1440" w:hanging="259"/>
      </w:pPr>
    </w:lvl>
    <w:lvl w:ilvl="2" w:tplc="D506CAD0">
      <w:start w:val="1"/>
      <w:numFmt w:val="bullet"/>
      <w:lvlText w:val="■"/>
      <w:lvlJc w:val="left"/>
      <w:pPr>
        <w:ind w:left="2160" w:hanging="259"/>
      </w:pPr>
    </w:lvl>
    <w:lvl w:ilvl="3" w:tplc="173242C0">
      <w:start w:val="1"/>
      <w:numFmt w:val="bullet"/>
      <w:lvlText w:val="●"/>
      <w:lvlJc w:val="left"/>
      <w:pPr>
        <w:ind w:left="2880" w:hanging="259"/>
      </w:pPr>
    </w:lvl>
    <w:lvl w:ilvl="4" w:tplc="1B447F9A">
      <w:start w:val="1"/>
      <w:numFmt w:val="bullet"/>
      <w:lvlText w:val="○"/>
      <w:lvlJc w:val="left"/>
      <w:pPr>
        <w:ind w:left="3600" w:hanging="259"/>
      </w:pPr>
    </w:lvl>
    <w:lvl w:ilvl="5" w:tplc="CFB6F39C">
      <w:start w:val="1"/>
      <w:numFmt w:val="bullet"/>
      <w:lvlText w:val="■"/>
      <w:lvlJc w:val="left"/>
      <w:pPr>
        <w:ind w:left="4320" w:hanging="259"/>
      </w:pPr>
    </w:lvl>
    <w:lvl w:ilvl="6" w:tplc="45AEA04E">
      <w:start w:val="1"/>
      <w:numFmt w:val="bullet"/>
      <w:lvlText w:val="●"/>
      <w:lvlJc w:val="left"/>
      <w:pPr>
        <w:ind w:left="5040" w:hanging="259"/>
      </w:pPr>
    </w:lvl>
    <w:lvl w:ilvl="7" w:tplc="4D7E299C">
      <w:start w:val="1"/>
      <w:numFmt w:val="bullet"/>
      <w:lvlText w:val="○"/>
      <w:lvlJc w:val="left"/>
      <w:pPr>
        <w:ind w:left="5760" w:hanging="259"/>
      </w:pPr>
    </w:lvl>
    <w:lvl w:ilvl="8" w:tplc="8F4253E8">
      <w:start w:val="1"/>
      <w:numFmt w:val="bullet"/>
      <w:lvlText w:val="■"/>
      <w:lvlJc w:val="left"/>
      <w:pPr>
        <w:ind w:left="6480" w:hanging="259"/>
      </w:pPr>
    </w:lvl>
  </w:abstractNum>
  <w:abstractNum w:abstractNumId="80" w15:restartNumberingAfterBreak="0">
    <w:nsid w:val="704C6AC2"/>
    <w:multiLevelType w:val="hybridMultilevel"/>
    <w:tmpl w:val="DEA26E9A"/>
    <w:lvl w:ilvl="0" w:tplc="98D826EA">
      <w:start w:val="1"/>
      <w:numFmt w:val="bullet"/>
      <w:lvlText w:val="●"/>
      <w:lvlJc w:val="left"/>
      <w:pPr>
        <w:ind w:left="720" w:hanging="259"/>
      </w:pPr>
    </w:lvl>
    <w:lvl w:ilvl="1" w:tplc="3528A434">
      <w:start w:val="1"/>
      <w:numFmt w:val="bullet"/>
      <w:lvlText w:val="○"/>
      <w:lvlJc w:val="left"/>
      <w:pPr>
        <w:ind w:left="1440" w:hanging="259"/>
      </w:pPr>
    </w:lvl>
    <w:lvl w:ilvl="2" w:tplc="D102E156">
      <w:start w:val="1"/>
      <w:numFmt w:val="bullet"/>
      <w:lvlText w:val="■"/>
      <w:lvlJc w:val="left"/>
      <w:pPr>
        <w:ind w:left="2160" w:hanging="259"/>
      </w:pPr>
    </w:lvl>
    <w:lvl w:ilvl="3" w:tplc="20409A8E">
      <w:start w:val="1"/>
      <w:numFmt w:val="bullet"/>
      <w:lvlText w:val="●"/>
      <w:lvlJc w:val="left"/>
      <w:pPr>
        <w:ind w:left="2880" w:hanging="259"/>
      </w:pPr>
    </w:lvl>
    <w:lvl w:ilvl="4" w:tplc="DD6C374C">
      <w:start w:val="1"/>
      <w:numFmt w:val="bullet"/>
      <w:lvlText w:val="○"/>
      <w:lvlJc w:val="left"/>
      <w:pPr>
        <w:ind w:left="3600" w:hanging="259"/>
      </w:pPr>
    </w:lvl>
    <w:lvl w:ilvl="5" w:tplc="E74CEAD8">
      <w:start w:val="1"/>
      <w:numFmt w:val="bullet"/>
      <w:lvlText w:val="■"/>
      <w:lvlJc w:val="left"/>
      <w:pPr>
        <w:ind w:left="4320" w:hanging="259"/>
      </w:pPr>
    </w:lvl>
    <w:lvl w:ilvl="6" w:tplc="FBBC0676">
      <w:start w:val="1"/>
      <w:numFmt w:val="bullet"/>
      <w:lvlText w:val="●"/>
      <w:lvlJc w:val="left"/>
      <w:pPr>
        <w:ind w:left="5040" w:hanging="259"/>
      </w:pPr>
    </w:lvl>
    <w:lvl w:ilvl="7" w:tplc="18108870">
      <w:start w:val="1"/>
      <w:numFmt w:val="bullet"/>
      <w:lvlText w:val="○"/>
      <w:lvlJc w:val="left"/>
      <w:pPr>
        <w:ind w:left="5760" w:hanging="259"/>
      </w:pPr>
    </w:lvl>
    <w:lvl w:ilvl="8" w:tplc="B9D010E8">
      <w:start w:val="1"/>
      <w:numFmt w:val="bullet"/>
      <w:lvlText w:val="■"/>
      <w:lvlJc w:val="left"/>
      <w:pPr>
        <w:ind w:left="6480" w:hanging="259"/>
      </w:pPr>
    </w:lvl>
  </w:abstractNum>
  <w:abstractNum w:abstractNumId="81" w15:restartNumberingAfterBreak="0">
    <w:nsid w:val="71047BA2"/>
    <w:multiLevelType w:val="hybridMultilevel"/>
    <w:tmpl w:val="7292E1CA"/>
    <w:lvl w:ilvl="0" w:tplc="B32C4D22">
      <w:start w:val="1"/>
      <w:numFmt w:val="bullet"/>
      <w:lvlText w:val="●"/>
      <w:lvlJc w:val="left"/>
      <w:pPr>
        <w:ind w:left="720" w:hanging="259"/>
      </w:pPr>
    </w:lvl>
    <w:lvl w:ilvl="1" w:tplc="6E620934">
      <w:start w:val="1"/>
      <w:numFmt w:val="bullet"/>
      <w:lvlText w:val="○"/>
      <w:lvlJc w:val="left"/>
      <w:pPr>
        <w:ind w:left="1440" w:hanging="259"/>
      </w:pPr>
    </w:lvl>
    <w:lvl w:ilvl="2" w:tplc="4C1AE018">
      <w:start w:val="1"/>
      <w:numFmt w:val="bullet"/>
      <w:lvlText w:val="■"/>
      <w:lvlJc w:val="left"/>
      <w:pPr>
        <w:ind w:left="2160" w:hanging="259"/>
      </w:pPr>
    </w:lvl>
    <w:lvl w:ilvl="3" w:tplc="BC88574A">
      <w:start w:val="1"/>
      <w:numFmt w:val="bullet"/>
      <w:lvlText w:val="●"/>
      <w:lvlJc w:val="left"/>
      <w:pPr>
        <w:ind w:left="2880" w:hanging="259"/>
      </w:pPr>
    </w:lvl>
    <w:lvl w:ilvl="4" w:tplc="25BAAAFA">
      <w:start w:val="1"/>
      <w:numFmt w:val="bullet"/>
      <w:lvlText w:val="○"/>
      <w:lvlJc w:val="left"/>
      <w:pPr>
        <w:ind w:left="3600" w:hanging="259"/>
      </w:pPr>
    </w:lvl>
    <w:lvl w:ilvl="5" w:tplc="D8CA7C1C">
      <w:start w:val="1"/>
      <w:numFmt w:val="bullet"/>
      <w:lvlText w:val="■"/>
      <w:lvlJc w:val="left"/>
      <w:pPr>
        <w:ind w:left="4320" w:hanging="259"/>
      </w:pPr>
    </w:lvl>
    <w:lvl w:ilvl="6" w:tplc="E3A6D290">
      <w:start w:val="1"/>
      <w:numFmt w:val="bullet"/>
      <w:lvlText w:val="●"/>
      <w:lvlJc w:val="left"/>
      <w:pPr>
        <w:ind w:left="5040" w:hanging="259"/>
      </w:pPr>
    </w:lvl>
    <w:lvl w:ilvl="7" w:tplc="9C086F4E">
      <w:start w:val="1"/>
      <w:numFmt w:val="bullet"/>
      <w:lvlText w:val="○"/>
      <w:lvlJc w:val="left"/>
      <w:pPr>
        <w:ind w:left="5760" w:hanging="259"/>
      </w:pPr>
    </w:lvl>
    <w:lvl w:ilvl="8" w:tplc="885CD394">
      <w:start w:val="1"/>
      <w:numFmt w:val="bullet"/>
      <w:lvlText w:val="■"/>
      <w:lvlJc w:val="left"/>
      <w:pPr>
        <w:ind w:left="6480" w:hanging="259"/>
      </w:pPr>
    </w:lvl>
  </w:abstractNum>
  <w:abstractNum w:abstractNumId="82" w15:restartNumberingAfterBreak="0">
    <w:nsid w:val="73140D85"/>
    <w:multiLevelType w:val="hybridMultilevel"/>
    <w:tmpl w:val="C35C3D6C"/>
    <w:lvl w:ilvl="0" w:tplc="C58ABB2C">
      <w:start w:val="1"/>
      <w:numFmt w:val="bullet"/>
      <w:lvlText w:val="●"/>
      <w:lvlJc w:val="left"/>
      <w:pPr>
        <w:ind w:left="720" w:hanging="259"/>
      </w:pPr>
    </w:lvl>
    <w:lvl w:ilvl="1" w:tplc="02A49BB2">
      <w:start w:val="1"/>
      <w:numFmt w:val="bullet"/>
      <w:lvlText w:val="○"/>
      <w:lvlJc w:val="left"/>
      <w:pPr>
        <w:ind w:left="1440" w:hanging="259"/>
      </w:pPr>
    </w:lvl>
    <w:lvl w:ilvl="2" w:tplc="81425634">
      <w:start w:val="1"/>
      <w:numFmt w:val="bullet"/>
      <w:lvlText w:val="■"/>
      <w:lvlJc w:val="left"/>
      <w:pPr>
        <w:ind w:left="2160" w:hanging="259"/>
      </w:pPr>
    </w:lvl>
    <w:lvl w:ilvl="3" w:tplc="79B489FE">
      <w:start w:val="1"/>
      <w:numFmt w:val="bullet"/>
      <w:lvlText w:val="●"/>
      <w:lvlJc w:val="left"/>
      <w:pPr>
        <w:ind w:left="2880" w:hanging="259"/>
      </w:pPr>
    </w:lvl>
    <w:lvl w:ilvl="4" w:tplc="4C908DF0">
      <w:start w:val="1"/>
      <w:numFmt w:val="bullet"/>
      <w:lvlText w:val="○"/>
      <w:lvlJc w:val="left"/>
      <w:pPr>
        <w:ind w:left="3600" w:hanging="259"/>
      </w:pPr>
    </w:lvl>
    <w:lvl w:ilvl="5" w:tplc="BE08C1C2">
      <w:start w:val="1"/>
      <w:numFmt w:val="bullet"/>
      <w:lvlText w:val="■"/>
      <w:lvlJc w:val="left"/>
      <w:pPr>
        <w:ind w:left="4320" w:hanging="259"/>
      </w:pPr>
    </w:lvl>
    <w:lvl w:ilvl="6" w:tplc="B0369920">
      <w:start w:val="1"/>
      <w:numFmt w:val="bullet"/>
      <w:lvlText w:val="●"/>
      <w:lvlJc w:val="left"/>
      <w:pPr>
        <w:ind w:left="5040" w:hanging="259"/>
      </w:pPr>
    </w:lvl>
    <w:lvl w:ilvl="7" w:tplc="D0222582">
      <w:start w:val="1"/>
      <w:numFmt w:val="bullet"/>
      <w:lvlText w:val="○"/>
      <w:lvlJc w:val="left"/>
      <w:pPr>
        <w:ind w:left="5760" w:hanging="259"/>
      </w:pPr>
    </w:lvl>
    <w:lvl w:ilvl="8" w:tplc="5DD89E84">
      <w:start w:val="1"/>
      <w:numFmt w:val="bullet"/>
      <w:lvlText w:val="■"/>
      <w:lvlJc w:val="left"/>
      <w:pPr>
        <w:ind w:left="6480" w:hanging="259"/>
      </w:pPr>
    </w:lvl>
  </w:abstractNum>
  <w:abstractNum w:abstractNumId="83" w15:restartNumberingAfterBreak="0">
    <w:nsid w:val="738876FF"/>
    <w:multiLevelType w:val="hybridMultilevel"/>
    <w:tmpl w:val="D3DE6B6C"/>
    <w:lvl w:ilvl="0" w:tplc="88964DA8">
      <w:start w:val="1"/>
      <w:numFmt w:val="bullet"/>
      <w:lvlText w:val="●"/>
      <w:lvlJc w:val="left"/>
      <w:pPr>
        <w:ind w:left="720" w:hanging="259"/>
      </w:pPr>
    </w:lvl>
    <w:lvl w:ilvl="1" w:tplc="826AB5AE">
      <w:start w:val="1"/>
      <w:numFmt w:val="bullet"/>
      <w:lvlText w:val="○"/>
      <w:lvlJc w:val="left"/>
      <w:pPr>
        <w:ind w:left="1440" w:hanging="259"/>
      </w:pPr>
    </w:lvl>
    <w:lvl w:ilvl="2" w:tplc="612AE980">
      <w:start w:val="1"/>
      <w:numFmt w:val="bullet"/>
      <w:lvlText w:val="■"/>
      <w:lvlJc w:val="left"/>
      <w:pPr>
        <w:ind w:left="2160" w:hanging="259"/>
      </w:pPr>
    </w:lvl>
    <w:lvl w:ilvl="3" w:tplc="86723B5C">
      <w:start w:val="1"/>
      <w:numFmt w:val="bullet"/>
      <w:lvlText w:val="●"/>
      <w:lvlJc w:val="left"/>
      <w:pPr>
        <w:ind w:left="2880" w:hanging="259"/>
      </w:pPr>
    </w:lvl>
    <w:lvl w:ilvl="4" w:tplc="89889B28">
      <w:start w:val="1"/>
      <w:numFmt w:val="bullet"/>
      <w:lvlText w:val="○"/>
      <w:lvlJc w:val="left"/>
      <w:pPr>
        <w:ind w:left="3600" w:hanging="259"/>
      </w:pPr>
    </w:lvl>
    <w:lvl w:ilvl="5" w:tplc="FB824C7A">
      <w:start w:val="1"/>
      <w:numFmt w:val="bullet"/>
      <w:lvlText w:val="■"/>
      <w:lvlJc w:val="left"/>
      <w:pPr>
        <w:ind w:left="4320" w:hanging="259"/>
      </w:pPr>
    </w:lvl>
    <w:lvl w:ilvl="6" w:tplc="37CAC324">
      <w:start w:val="1"/>
      <w:numFmt w:val="bullet"/>
      <w:lvlText w:val="●"/>
      <w:lvlJc w:val="left"/>
      <w:pPr>
        <w:ind w:left="5040" w:hanging="259"/>
      </w:pPr>
    </w:lvl>
    <w:lvl w:ilvl="7" w:tplc="DB6E866C">
      <w:start w:val="1"/>
      <w:numFmt w:val="bullet"/>
      <w:lvlText w:val="○"/>
      <w:lvlJc w:val="left"/>
      <w:pPr>
        <w:ind w:left="5760" w:hanging="259"/>
      </w:pPr>
    </w:lvl>
    <w:lvl w:ilvl="8" w:tplc="488C9E56">
      <w:start w:val="1"/>
      <w:numFmt w:val="bullet"/>
      <w:lvlText w:val="■"/>
      <w:lvlJc w:val="left"/>
      <w:pPr>
        <w:ind w:left="6480" w:hanging="259"/>
      </w:pPr>
    </w:lvl>
  </w:abstractNum>
  <w:abstractNum w:abstractNumId="84" w15:restartNumberingAfterBreak="0">
    <w:nsid w:val="759E1088"/>
    <w:multiLevelType w:val="hybridMultilevel"/>
    <w:tmpl w:val="E4DC4C46"/>
    <w:lvl w:ilvl="0" w:tplc="9F78479A">
      <w:start w:val="1"/>
      <w:numFmt w:val="bullet"/>
      <w:lvlText w:val="●"/>
      <w:lvlJc w:val="left"/>
      <w:pPr>
        <w:ind w:left="720" w:hanging="259"/>
      </w:pPr>
    </w:lvl>
    <w:lvl w:ilvl="1" w:tplc="30F4516C">
      <w:start w:val="1"/>
      <w:numFmt w:val="bullet"/>
      <w:lvlText w:val="○"/>
      <w:lvlJc w:val="left"/>
      <w:pPr>
        <w:ind w:left="1440" w:hanging="259"/>
      </w:pPr>
    </w:lvl>
    <w:lvl w:ilvl="2" w:tplc="F940CF60">
      <w:start w:val="1"/>
      <w:numFmt w:val="bullet"/>
      <w:lvlText w:val="■"/>
      <w:lvlJc w:val="left"/>
      <w:pPr>
        <w:ind w:left="2160" w:hanging="259"/>
      </w:pPr>
    </w:lvl>
    <w:lvl w:ilvl="3" w:tplc="52D2B2F6">
      <w:start w:val="1"/>
      <w:numFmt w:val="bullet"/>
      <w:lvlText w:val="●"/>
      <w:lvlJc w:val="left"/>
      <w:pPr>
        <w:ind w:left="2880" w:hanging="259"/>
      </w:pPr>
    </w:lvl>
    <w:lvl w:ilvl="4" w:tplc="3972334E">
      <w:start w:val="1"/>
      <w:numFmt w:val="bullet"/>
      <w:lvlText w:val="○"/>
      <w:lvlJc w:val="left"/>
      <w:pPr>
        <w:ind w:left="3600" w:hanging="259"/>
      </w:pPr>
    </w:lvl>
    <w:lvl w:ilvl="5" w:tplc="8C2CD82E">
      <w:start w:val="1"/>
      <w:numFmt w:val="bullet"/>
      <w:lvlText w:val="■"/>
      <w:lvlJc w:val="left"/>
      <w:pPr>
        <w:ind w:left="4320" w:hanging="259"/>
      </w:pPr>
    </w:lvl>
    <w:lvl w:ilvl="6" w:tplc="E0500F9A">
      <w:start w:val="1"/>
      <w:numFmt w:val="bullet"/>
      <w:lvlText w:val="●"/>
      <w:lvlJc w:val="left"/>
      <w:pPr>
        <w:ind w:left="5040" w:hanging="259"/>
      </w:pPr>
    </w:lvl>
    <w:lvl w:ilvl="7" w:tplc="CBA4F2A6">
      <w:start w:val="1"/>
      <w:numFmt w:val="bullet"/>
      <w:lvlText w:val="○"/>
      <w:lvlJc w:val="left"/>
      <w:pPr>
        <w:ind w:left="5760" w:hanging="259"/>
      </w:pPr>
    </w:lvl>
    <w:lvl w:ilvl="8" w:tplc="65A6058A">
      <w:start w:val="1"/>
      <w:numFmt w:val="bullet"/>
      <w:lvlText w:val="■"/>
      <w:lvlJc w:val="left"/>
      <w:pPr>
        <w:ind w:left="6480" w:hanging="259"/>
      </w:pPr>
    </w:lvl>
  </w:abstractNum>
  <w:abstractNum w:abstractNumId="85" w15:restartNumberingAfterBreak="0">
    <w:nsid w:val="76D64ABF"/>
    <w:multiLevelType w:val="hybridMultilevel"/>
    <w:tmpl w:val="6B480DFE"/>
    <w:lvl w:ilvl="0" w:tplc="211C9160">
      <w:start w:val="1"/>
      <w:numFmt w:val="bullet"/>
      <w:lvlText w:val="●"/>
      <w:lvlJc w:val="left"/>
      <w:pPr>
        <w:ind w:left="720" w:hanging="259"/>
      </w:pPr>
    </w:lvl>
    <w:lvl w:ilvl="1" w:tplc="BACEFC8E">
      <w:start w:val="1"/>
      <w:numFmt w:val="bullet"/>
      <w:lvlText w:val="○"/>
      <w:lvlJc w:val="left"/>
      <w:pPr>
        <w:ind w:left="1440" w:hanging="259"/>
      </w:pPr>
    </w:lvl>
    <w:lvl w:ilvl="2" w:tplc="887C6910">
      <w:start w:val="1"/>
      <w:numFmt w:val="bullet"/>
      <w:lvlText w:val="■"/>
      <w:lvlJc w:val="left"/>
      <w:pPr>
        <w:ind w:left="2160" w:hanging="259"/>
      </w:pPr>
    </w:lvl>
    <w:lvl w:ilvl="3" w:tplc="FA2A9EA2">
      <w:start w:val="1"/>
      <w:numFmt w:val="bullet"/>
      <w:lvlText w:val="●"/>
      <w:lvlJc w:val="left"/>
      <w:pPr>
        <w:ind w:left="2880" w:hanging="259"/>
      </w:pPr>
    </w:lvl>
    <w:lvl w:ilvl="4" w:tplc="3F121E30">
      <w:start w:val="1"/>
      <w:numFmt w:val="bullet"/>
      <w:lvlText w:val="○"/>
      <w:lvlJc w:val="left"/>
      <w:pPr>
        <w:ind w:left="3600" w:hanging="259"/>
      </w:pPr>
    </w:lvl>
    <w:lvl w:ilvl="5" w:tplc="775A5B8E">
      <w:start w:val="1"/>
      <w:numFmt w:val="bullet"/>
      <w:lvlText w:val="■"/>
      <w:lvlJc w:val="left"/>
      <w:pPr>
        <w:ind w:left="4320" w:hanging="259"/>
      </w:pPr>
    </w:lvl>
    <w:lvl w:ilvl="6" w:tplc="A8D44410">
      <w:start w:val="1"/>
      <w:numFmt w:val="bullet"/>
      <w:lvlText w:val="●"/>
      <w:lvlJc w:val="left"/>
      <w:pPr>
        <w:ind w:left="5040" w:hanging="259"/>
      </w:pPr>
    </w:lvl>
    <w:lvl w:ilvl="7" w:tplc="7F382E92">
      <w:start w:val="1"/>
      <w:numFmt w:val="bullet"/>
      <w:lvlText w:val="○"/>
      <w:lvlJc w:val="left"/>
      <w:pPr>
        <w:ind w:left="5760" w:hanging="259"/>
      </w:pPr>
    </w:lvl>
    <w:lvl w:ilvl="8" w:tplc="ED14B67A">
      <w:start w:val="1"/>
      <w:numFmt w:val="bullet"/>
      <w:lvlText w:val="■"/>
      <w:lvlJc w:val="left"/>
      <w:pPr>
        <w:ind w:left="6480" w:hanging="259"/>
      </w:pPr>
    </w:lvl>
  </w:abstractNum>
  <w:abstractNum w:abstractNumId="86" w15:restartNumberingAfterBreak="0">
    <w:nsid w:val="78BA5589"/>
    <w:multiLevelType w:val="hybridMultilevel"/>
    <w:tmpl w:val="4C92F742"/>
    <w:lvl w:ilvl="0" w:tplc="51A6A868">
      <w:start w:val="1"/>
      <w:numFmt w:val="bullet"/>
      <w:lvlText w:val="●"/>
      <w:lvlJc w:val="left"/>
      <w:pPr>
        <w:ind w:left="720" w:hanging="259"/>
      </w:pPr>
    </w:lvl>
    <w:lvl w:ilvl="1" w:tplc="49ACC692">
      <w:start w:val="1"/>
      <w:numFmt w:val="bullet"/>
      <w:lvlText w:val="○"/>
      <w:lvlJc w:val="left"/>
      <w:pPr>
        <w:ind w:left="1440" w:hanging="259"/>
      </w:pPr>
    </w:lvl>
    <w:lvl w:ilvl="2" w:tplc="59E07614">
      <w:start w:val="1"/>
      <w:numFmt w:val="bullet"/>
      <w:lvlText w:val="■"/>
      <w:lvlJc w:val="left"/>
      <w:pPr>
        <w:ind w:left="2160" w:hanging="259"/>
      </w:pPr>
    </w:lvl>
    <w:lvl w:ilvl="3" w:tplc="65FCFC44">
      <w:start w:val="1"/>
      <w:numFmt w:val="bullet"/>
      <w:lvlText w:val="●"/>
      <w:lvlJc w:val="left"/>
      <w:pPr>
        <w:ind w:left="2880" w:hanging="259"/>
      </w:pPr>
    </w:lvl>
    <w:lvl w:ilvl="4" w:tplc="79285900">
      <w:start w:val="1"/>
      <w:numFmt w:val="bullet"/>
      <w:lvlText w:val="○"/>
      <w:lvlJc w:val="left"/>
      <w:pPr>
        <w:ind w:left="3600" w:hanging="259"/>
      </w:pPr>
    </w:lvl>
    <w:lvl w:ilvl="5" w:tplc="C33455E4">
      <w:start w:val="1"/>
      <w:numFmt w:val="bullet"/>
      <w:lvlText w:val="■"/>
      <w:lvlJc w:val="left"/>
      <w:pPr>
        <w:ind w:left="4320" w:hanging="259"/>
      </w:pPr>
    </w:lvl>
    <w:lvl w:ilvl="6" w:tplc="9132BAA6">
      <w:start w:val="1"/>
      <w:numFmt w:val="bullet"/>
      <w:lvlText w:val="●"/>
      <w:lvlJc w:val="left"/>
      <w:pPr>
        <w:ind w:left="5040" w:hanging="259"/>
      </w:pPr>
    </w:lvl>
    <w:lvl w:ilvl="7" w:tplc="F7504C2A">
      <w:start w:val="1"/>
      <w:numFmt w:val="bullet"/>
      <w:lvlText w:val="○"/>
      <w:lvlJc w:val="left"/>
      <w:pPr>
        <w:ind w:left="5760" w:hanging="259"/>
      </w:pPr>
    </w:lvl>
    <w:lvl w:ilvl="8" w:tplc="6F7C5E96">
      <w:start w:val="1"/>
      <w:numFmt w:val="bullet"/>
      <w:lvlText w:val="■"/>
      <w:lvlJc w:val="left"/>
      <w:pPr>
        <w:ind w:left="6480" w:hanging="259"/>
      </w:pPr>
    </w:lvl>
  </w:abstractNum>
  <w:abstractNum w:abstractNumId="87" w15:restartNumberingAfterBreak="0">
    <w:nsid w:val="798E16C5"/>
    <w:multiLevelType w:val="hybridMultilevel"/>
    <w:tmpl w:val="5AD8960C"/>
    <w:lvl w:ilvl="0" w:tplc="BE0AF946">
      <w:start w:val="1"/>
      <w:numFmt w:val="bullet"/>
      <w:lvlText w:val="●"/>
      <w:lvlJc w:val="left"/>
      <w:pPr>
        <w:ind w:left="720" w:hanging="259"/>
      </w:pPr>
    </w:lvl>
    <w:lvl w:ilvl="1" w:tplc="8350060C">
      <w:start w:val="1"/>
      <w:numFmt w:val="bullet"/>
      <w:lvlText w:val="○"/>
      <w:lvlJc w:val="left"/>
      <w:pPr>
        <w:ind w:left="1440" w:hanging="259"/>
      </w:pPr>
    </w:lvl>
    <w:lvl w:ilvl="2" w:tplc="3FD6788A">
      <w:start w:val="1"/>
      <w:numFmt w:val="bullet"/>
      <w:lvlText w:val="■"/>
      <w:lvlJc w:val="left"/>
      <w:pPr>
        <w:ind w:left="2160" w:hanging="259"/>
      </w:pPr>
    </w:lvl>
    <w:lvl w:ilvl="3" w:tplc="DAAE05C2">
      <w:start w:val="1"/>
      <w:numFmt w:val="bullet"/>
      <w:lvlText w:val="●"/>
      <w:lvlJc w:val="left"/>
      <w:pPr>
        <w:ind w:left="2880" w:hanging="259"/>
      </w:pPr>
    </w:lvl>
    <w:lvl w:ilvl="4" w:tplc="3B6AB6BA">
      <w:start w:val="1"/>
      <w:numFmt w:val="bullet"/>
      <w:lvlText w:val="○"/>
      <w:lvlJc w:val="left"/>
      <w:pPr>
        <w:ind w:left="3600" w:hanging="259"/>
      </w:pPr>
    </w:lvl>
    <w:lvl w:ilvl="5" w:tplc="94E20B14">
      <w:start w:val="1"/>
      <w:numFmt w:val="bullet"/>
      <w:lvlText w:val="■"/>
      <w:lvlJc w:val="left"/>
      <w:pPr>
        <w:ind w:left="4320" w:hanging="259"/>
      </w:pPr>
    </w:lvl>
    <w:lvl w:ilvl="6" w:tplc="4A202BFC">
      <w:start w:val="1"/>
      <w:numFmt w:val="bullet"/>
      <w:lvlText w:val="●"/>
      <w:lvlJc w:val="left"/>
      <w:pPr>
        <w:ind w:left="5040" w:hanging="259"/>
      </w:pPr>
    </w:lvl>
    <w:lvl w:ilvl="7" w:tplc="A92C6D6C">
      <w:start w:val="1"/>
      <w:numFmt w:val="bullet"/>
      <w:lvlText w:val="○"/>
      <w:lvlJc w:val="left"/>
      <w:pPr>
        <w:ind w:left="5760" w:hanging="259"/>
      </w:pPr>
    </w:lvl>
    <w:lvl w:ilvl="8" w:tplc="33B03C28">
      <w:start w:val="1"/>
      <w:numFmt w:val="bullet"/>
      <w:lvlText w:val="■"/>
      <w:lvlJc w:val="left"/>
      <w:pPr>
        <w:ind w:left="6480" w:hanging="259"/>
      </w:pPr>
    </w:lvl>
  </w:abstractNum>
  <w:abstractNum w:abstractNumId="88" w15:restartNumberingAfterBreak="0">
    <w:nsid w:val="7A1B3E16"/>
    <w:multiLevelType w:val="hybridMultilevel"/>
    <w:tmpl w:val="27347228"/>
    <w:lvl w:ilvl="0" w:tplc="D6FC4236">
      <w:start w:val="1"/>
      <w:numFmt w:val="decimal"/>
      <w:lvlText w:val="%1."/>
      <w:lvlJc w:val="left"/>
      <w:pPr>
        <w:ind w:left="720" w:hanging="259"/>
      </w:pPr>
    </w:lvl>
    <w:lvl w:ilvl="1" w:tplc="78F0F570">
      <w:start w:val="1"/>
      <w:numFmt w:val="lowerLetter"/>
      <w:lvlText w:val="%2."/>
      <w:lvlJc w:val="left"/>
      <w:pPr>
        <w:ind w:left="1440" w:hanging="259"/>
      </w:pPr>
    </w:lvl>
    <w:lvl w:ilvl="2" w:tplc="6062260A">
      <w:start w:val="1"/>
      <w:numFmt w:val="lowerRoman"/>
      <w:lvlText w:val="%3."/>
      <w:lvlJc w:val="left"/>
      <w:pPr>
        <w:ind w:left="2160" w:hanging="259"/>
      </w:pPr>
    </w:lvl>
    <w:lvl w:ilvl="3" w:tplc="A950F986">
      <w:start w:val="1"/>
      <w:numFmt w:val="decimal"/>
      <w:lvlText w:val="%4."/>
      <w:lvlJc w:val="left"/>
      <w:pPr>
        <w:ind w:left="2880" w:hanging="259"/>
      </w:pPr>
    </w:lvl>
    <w:lvl w:ilvl="4" w:tplc="46D00706">
      <w:start w:val="1"/>
      <w:numFmt w:val="lowerLetter"/>
      <w:lvlText w:val="%5."/>
      <w:lvlJc w:val="left"/>
      <w:pPr>
        <w:ind w:left="3600" w:hanging="259"/>
      </w:pPr>
    </w:lvl>
    <w:lvl w:ilvl="5" w:tplc="C532BB2E">
      <w:start w:val="1"/>
      <w:numFmt w:val="lowerRoman"/>
      <w:lvlText w:val="%6."/>
      <w:lvlJc w:val="left"/>
      <w:pPr>
        <w:ind w:left="4320" w:hanging="259"/>
      </w:pPr>
    </w:lvl>
    <w:lvl w:ilvl="6" w:tplc="434AD3BC">
      <w:start w:val="1"/>
      <w:numFmt w:val="decimal"/>
      <w:lvlText w:val="%7."/>
      <w:lvlJc w:val="left"/>
      <w:pPr>
        <w:ind w:left="5040" w:hanging="259"/>
      </w:pPr>
    </w:lvl>
    <w:lvl w:ilvl="7" w:tplc="90E2A02A">
      <w:start w:val="1"/>
      <w:numFmt w:val="lowerLetter"/>
      <w:lvlText w:val="%8."/>
      <w:lvlJc w:val="left"/>
      <w:pPr>
        <w:ind w:left="5760" w:hanging="259"/>
      </w:pPr>
    </w:lvl>
    <w:lvl w:ilvl="8" w:tplc="FBBC1CB0">
      <w:start w:val="1"/>
      <w:numFmt w:val="lowerRoman"/>
      <w:lvlText w:val="%9."/>
      <w:lvlJc w:val="left"/>
      <w:pPr>
        <w:ind w:left="6480" w:hanging="259"/>
      </w:pPr>
    </w:lvl>
  </w:abstractNum>
  <w:abstractNum w:abstractNumId="89" w15:restartNumberingAfterBreak="0">
    <w:nsid w:val="7A9F0A6F"/>
    <w:multiLevelType w:val="hybridMultilevel"/>
    <w:tmpl w:val="FE5CA35A"/>
    <w:lvl w:ilvl="0" w:tplc="58E6CEBA">
      <w:start w:val="1"/>
      <w:numFmt w:val="bullet"/>
      <w:lvlText w:val="●"/>
      <w:lvlJc w:val="left"/>
      <w:pPr>
        <w:ind w:left="720" w:hanging="259"/>
      </w:pPr>
    </w:lvl>
    <w:lvl w:ilvl="1" w:tplc="29C60322">
      <w:start w:val="1"/>
      <w:numFmt w:val="bullet"/>
      <w:lvlText w:val="○"/>
      <w:lvlJc w:val="left"/>
      <w:pPr>
        <w:ind w:left="1440" w:hanging="259"/>
      </w:pPr>
    </w:lvl>
    <w:lvl w:ilvl="2" w:tplc="917CE4B8">
      <w:start w:val="1"/>
      <w:numFmt w:val="bullet"/>
      <w:lvlText w:val="■"/>
      <w:lvlJc w:val="left"/>
      <w:pPr>
        <w:ind w:left="2160" w:hanging="259"/>
      </w:pPr>
    </w:lvl>
    <w:lvl w:ilvl="3" w:tplc="0D04B6F0">
      <w:start w:val="1"/>
      <w:numFmt w:val="bullet"/>
      <w:lvlText w:val="●"/>
      <w:lvlJc w:val="left"/>
      <w:pPr>
        <w:ind w:left="2880" w:hanging="259"/>
      </w:pPr>
    </w:lvl>
    <w:lvl w:ilvl="4" w:tplc="880E2B28">
      <w:start w:val="1"/>
      <w:numFmt w:val="bullet"/>
      <w:lvlText w:val="○"/>
      <w:lvlJc w:val="left"/>
      <w:pPr>
        <w:ind w:left="3600" w:hanging="259"/>
      </w:pPr>
    </w:lvl>
    <w:lvl w:ilvl="5" w:tplc="ED849242">
      <w:start w:val="1"/>
      <w:numFmt w:val="bullet"/>
      <w:lvlText w:val="■"/>
      <w:lvlJc w:val="left"/>
      <w:pPr>
        <w:ind w:left="4320" w:hanging="259"/>
      </w:pPr>
    </w:lvl>
    <w:lvl w:ilvl="6" w:tplc="96ACCE22">
      <w:start w:val="1"/>
      <w:numFmt w:val="bullet"/>
      <w:lvlText w:val="●"/>
      <w:lvlJc w:val="left"/>
      <w:pPr>
        <w:ind w:left="5040" w:hanging="259"/>
      </w:pPr>
    </w:lvl>
    <w:lvl w:ilvl="7" w:tplc="8ACC1B70">
      <w:start w:val="1"/>
      <w:numFmt w:val="bullet"/>
      <w:lvlText w:val="○"/>
      <w:lvlJc w:val="left"/>
      <w:pPr>
        <w:ind w:left="5760" w:hanging="259"/>
      </w:pPr>
    </w:lvl>
    <w:lvl w:ilvl="8" w:tplc="DE6A3AAE">
      <w:start w:val="1"/>
      <w:numFmt w:val="bullet"/>
      <w:lvlText w:val="■"/>
      <w:lvlJc w:val="left"/>
      <w:pPr>
        <w:ind w:left="6480" w:hanging="259"/>
      </w:pPr>
    </w:lvl>
  </w:abstractNum>
  <w:abstractNum w:abstractNumId="90" w15:restartNumberingAfterBreak="0">
    <w:nsid w:val="7B511B58"/>
    <w:multiLevelType w:val="hybridMultilevel"/>
    <w:tmpl w:val="612E97E4"/>
    <w:lvl w:ilvl="0" w:tplc="A50EA0CC">
      <w:start w:val="1"/>
      <w:numFmt w:val="bullet"/>
      <w:lvlText w:val="●"/>
      <w:lvlJc w:val="left"/>
      <w:pPr>
        <w:ind w:left="720" w:hanging="259"/>
      </w:pPr>
    </w:lvl>
    <w:lvl w:ilvl="1" w:tplc="44004B22">
      <w:start w:val="1"/>
      <w:numFmt w:val="bullet"/>
      <w:lvlText w:val="○"/>
      <w:lvlJc w:val="left"/>
      <w:pPr>
        <w:ind w:left="1440" w:hanging="259"/>
      </w:pPr>
    </w:lvl>
    <w:lvl w:ilvl="2" w:tplc="EA5A3DD2">
      <w:start w:val="1"/>
      <w:numFmt w:val="bullet"/>
      <w:lvlText w:val="■"/>
      <w:lvlJc w:val="left"/>
      <w:pPr>
        <w:ind w:left="2160" w:hanging="259"/>
      </w:pPr>
    </w:lvl>
    <w:lvl w:ilvl="3" w:tplc="21D08B4C">
      <w:start w:val="1"/>
      <w:numFmt w:val="bullet"/>
      <w:lvlText w:val="●"/>
      <w:lvlJc w:val="left"/>
      <w:pPr>
        <w:ind w:left="2880" w:hanging="259"/>
      </w:pPr>
    </w:lvl>
    <w:lvl w:ilvl="4" w:tplc="54584CA8">
      <w:start w:val="1"/>
      <w:numFmt w:val="bullet"/>
      <w:lvlText w:val="○"/>
      <w:lvlJc w:val="left"/>
      <w:pPr>
        <w:ind w:left="3600" w:hanging="259"/>
      </w:pPr>
    </w:lvl>
    <w:lvl w:ilvl="5" w:tplc="2EEA2974">
      <w:start w:val="1"/>
      <w:numFmt w:val="bullet"/>
      <w:lvlText w:val="■"/>
      <w:lvlJc w:val="left"/>
      <w:pPr>
        <w:ind w:left="4320" w:hanging="259"/>
      </w:pPr>
    </w:lvl>
    <w:lvl w:ilvl="6" w:tplc="C46C03C0">
      <w:start w:val="1"/>
      <w:numFmt w:val="bullet"/>
      <w:lvlText w:val="●"/>
      <w:lvlJc w:val="left"/>
      <w:pPr>
        <w:ind w:left="5040" w:hanging="259"/>
      </w:pPr>
    </w:lvl>
    <w:lvl w:ilvl="7" w:tplc="59DCD80A">
      <w:start w:val="1"/>
      <w:numFmt w:val="bullet"/>
      <w:lvlText w:val="○"/>
      <w:lvlJc w:val="left"/>
      <w:pPr>
        <w:ind w:left="5760" w:hanging="259"/>
      </w:pPr>
    </w:lvl>
    <w:lvl w:ilvl="8" w:tplc="8456619E">
      <w:start w:val="1"/>
      <w:numFmt w:val="bullet"/>
      <w:lvlText w:val="■"/>
      <w:lvlJc w:val="left"/>
      <w:pPr>
        <w:ind w:left="6480" w:hanging="259"/>
      </w:pPr>
    </w:lvl>
  </w:abstractNum>
  <w:abstractNum w:abstractNumId="91" w15:restartNumberingAfterBreak="0">
    <w:nsid w:val="7DAD29D8"/>
    <w:multiLevelType w:val="hybridMultilevel"/>
    <w:tmpl w:val="F6220DCE"/>
    <w:lvl w:ilvl="0" w:tplc="0F14B384">
      <w:start w:val="1"/>
      <w:numFmt w:val="bullet"/>
      <w:lvlText w:val="●"/>
      <w:lvlJc w:val="left"/>
      <w:pPr>
        <w:ind w:left="720" w:hanging="259"/>
      </w:pPr>
    </w:lvl>
    <w:lvl w:ilvl="1" w:tplc="79204D86">
      <w:start w:val="1"/>
      <w:numFmt w:val="bullet"/>
      <w:lvlText w:val="○"/>
      <w:lvlJc w:val="left"/>
      <w:pPr>
        <w:ind w:left="1440" w:hanging="259"/>
      </w:pPr>
    </w:lvl>
    <w:lvl w:ilvl="2" w:tplc="80FCDD9C">
      <w:start w:val="1"/>
      <w:numFmt w:val="bullet"/>
      <w:lvlText w:val="■"/>
      <w:lvlJc w:val="left"/>
      <w:pPr>
        <w:ind w:left="2160" w:hanging="259"/>
      </w:pPr>
    </w:lvl>
    <w:lvl w:ilvl="3" w:tplc="261C601E">
      <w:start w:val="1"/>
      <w:numFmt w:val="bullet"/>
      <w:lvlText w:val="●"/>
      <w:lvlJc w:val="left"/>
      <w:pPr>
        <w:ind w:left="2880" w:hanging="259"/>
      </w:pPr>
    </w:lvl>
    <w:lvl w:ilvl="4" w:tplc="F7A62E72">
      <w:start w:val="1"/>
      <w:numFmt w:val="bullet"/>
      <w:lvlText w:val="○"/>
      <w:lvlJc w:val="left"/>
      <w:pPr>
        <w:ind w:left="3600" w:hanging="259"/>
      </w:pPr>
    </w:lvl>
    <w:lvl w:ilvl="5" w:tplc="14DA3C4E">
      <w:start w:val="1"/>
      <w:numFmt w:val="bullet"/>
      <w:lvlText w:val="■"/>
      <w:lvlJc w:val="left"/>
      <w:pPr>
        <w:ind w:left="4320" w:hanging="259"/>
      </w:pPr>
    </w:lvl>
    <w:lvl w:ilvl="6" w:tplc="EC7E3D68">
      <w:start w:val="1"/>
      <w:numFmt w:val="bullet"/>
      <w:lvlText w:val="●"/>
      <w:lvlJc w:val="left"/>
      <w:pPr>
        <w:ind w:left="5040" w:hanging="259"/>
      </w:pPr>
    </w:lvl>
    <w:lvl w:ilvl="7" w:tplc="2444AEC0">
      <w:start w:val="1"/>
      <w:numFmt w:val="bullet"/>
      <w:lvlText w:val="○"/>
      <w:lvlJc w:val="left"/>
      <w:pPr>
        <w:ind w:left="5760" w:hanging="259"/>
      </w:pPr>
    </w:lvl>
    <w:lvl w:ilvl="8" w:tplc="9440D4F8">
      <w:start w:val="1"/>
      <w:numFmt w:val="bullet"/>
      <w:lvlText w:val="■"/>
      <w:lvlJc w:val="left"/>
      <w:pPr>
        <w:ind w:left="6480" w:hanging="259"/>
      </w:pPr>
    </w:lvl>
  </w:abstractNum>
  <w:num w:numId="1" w16cid:durableId="1526212010">
    <w:abstractNumId w:val="36"/>
    <w:lvlOverride w:ilvl="0">
      <w:startOverride w:val="1"/>
    </w:lvlOverride>
  </w:num>
  <w:num w:numId="2" w16cid:durableId="281694921">
    <w:abstractNumId w:val="51"/>
    <w:lvlOverride w:ilvl="0">
      <w:startOverride w:val="1"/>
    </w:lvlOverride>
  </w:num>
  <w:num w:numId="3" w16cid:durableId="967777283">
    <w:abstractNumId w:val="72"/>
    <w:lvlOverride w:ilvl="0">
      <w:startOverride w:val="1"/>
    </w:lvlOverride>
  </w:num>
  <w:num w:numId="4" w16cid:durableId="404839276">
    <w:abstractNumId w:val="82"/>
    <w:lvlOverride w:ilvl="0">
      <w:startOverride w:val="1"/>
    </w:lvlOverride>
  </w:num>
  <w:num w:numId="5" w16cid:durableId="1481314225">
    <w:abstractNumId w:val="71"/>
    <w:lvlOverride w:ilvl="0">
      <w:startOverride w:val="1"/>
    </w:lvlOverride>
  </w:num>
  <w:num w:numId="6" w16cid:durableId="145361656">
    <w:abstractNumId w:val="26"/>
    <w:lvlOverride w:ilvl="0">
      <w:startOverride w:val="1"/>
    </w:lvlOverride>
  </w:num>
  <w:num w:numId="7" w16cid:durableId="729303326">
    <w:abstractNumId w:val="37"/>
    <w:lvlOverride w:ilvl="0">
      <w:startOverride w:val="1"/>
    </w:lvlOverride>
  </w:num>
  <w:num w:numId="8" w16cid:durableId="2008633527">
    <w:abstractNumId w:val="56"/>
    <w:lvlOverride w:ilvl="0">
      <w:startOverride w:val="1"/>
    </w:lvlOverride>
  </w:num>
  <w:num w:numId="9" w16cid:durableId="1016733981">
    <w:abstractNumId w:val="87"/>
    <w:lvlOverride w:ilvl="0">
      <w:startOverride w:val="1"/>
    </w:lvlOverride>
  </w:num>
  <w:num w:numId="10" w16cid:durableId="1707094114">
    <w:abstractNumId w:val="57"/>
    <w:lvlOverride w:ilvl="0">
      <w:startOverride w:val="1"/>
    </w:lvlOverride>
  </w:num>
  <w:num w:numId="11" w16cid:durableId="83302247">
    <w:abstractNumId w:val="3"/>
    <w:lvlOverride w:ilvl="0">
      <w:startOverride w:val="1"/>
    </w:lvlOverride>
  </w:num>
  <w:num w:numId="12" w16cid:durableId="459424769">
    <w:abstractNumId w:val="89"/>
    <w:lvlOverride w:ilvl="0">
      <w:startOverride w:val="1"/>
    </w:lvlOverride>
  </w:num>
  <w:num w:numId="13" w16cid:durableId="1512665">
    <w:abstractNumId w:val="42"/>
    <w:lvlOverride w:ilvl="0">
      <w:startOverride w:val="1"/>
    </w:lvlOverride>
  </w:num>
  <w:num w:numId="14" w16cid:durableId="22902277">
    <w:abstractNumId w:val="29"/>
    <w:lvlOverride w:ilvl="0">
      <w:startOverride w:val="1"/>
    </w:lvlOverride>
  </w:num>
  <w:num w:numId="15" w16cid:durableId="1197813386">
    <w:abstractNumId w:val="73"/>
    <w:lvlOverride w:ilvl="0">
      <w:startOverride w:val="1"/>
    </w:lvlOverride>
  </w:num>
  <w:num w:numId="16" w16cid:durableId="686173321">
    <w:abstractNumId w:val="77"/>
    <w:lvlOverride w:ilvl="0">
      <w:startOverride w:val="1"/>
    </w:lvlOverride>
  </w:num>
  <w:num w:numId="17" w16cid:durableId="1877309194">
    <w:abstractNumId w:val="11"/>
    <w:lvlOverride w:ilvl="0">
      <w:startOverride w:val="1"/>
    </w:lvlOverride>
  </w:num>
  <w:num w:numId="18" w16cid:durableId="2075082010">
    <w:abstractNumId w:val="1"/>
    <w:lvlOverride w:ilvl="0">
      <w:startOverride w:val="1"/>
    </w:lvlOverride>
  </w:num>
  <w:num w:numId="19" w16cid:durableId="1316715698">
    <w:abstractNumId w:val="10"/>
    <w:lvlOverride w:ilvl="0">
      <w:startOverride w:val="1"/>
    </w:lvlOverride>
  </w:num>
  <w:num w:numId="20" w16cid:durableId="392390947">
    <w:abstractNumId w:val="68"/>
    <w:lvlOverride w:ilvl="0">
      <w:startOverride w:val="1"/>
    </w:lvlOverride>
  </w:num>
  <w:num w:numId="21" w16cid:durableId="1792283500">
    <w:abstractNumId w:val="85"/>
    <w:lvlOverride w:ilvl="0">
      <w:startOverride w:val="1"/>
    </w:lvlOverride>
  </w:num>
  <w:num w:numId="22" w16cid:durableId="242178787">
    <w:abstractNumId w:val="5"/>
    <w:lvlOverride w:ilvl="0">
      <w:startOverride w:val="1"/>
    </w:lvlOverride>
  </w:num>
  <w:num w:numId="23" w16cid:durableId="395008176">
    <w:abstractNumId w:val="91"/>
    <w:lvlOverride w:ilvl="0">
      <w:startOverride w:val="1"/>
    </w:lvlOverride>
  </w:num>
  <w:num w:numId="24" w16cid:durableId="110710976">
    <w:abstractNumId w:val="65"/>
    <w:lvlOverride w:ilvl="0">
      <w:startOverride w:val="1"/>
    </w:lvlOverride>
  </w:num>
  <w:num w:numId="25" w16cid:durableId="2053845002">
    <w:abstractNumId w:val="2"/>
    <w:lvlOverride w:ilvl="0">
      <w:startOverride w:val="1"/>
    </w:lvlOverride>
  </w:num>
  <w:num w:numId="26" w16cid:durableId="1806770475">
    <w:abstractNumId w:val="88"/>
    <w:lvlOverride w:ilvl="0">
      <w:startOverride w:val="1"/>
    </w:lvlOverride>
  </w:num>
  <w:num w:numId="27" w16cid:durableId="419840253">
    <w:abstractNumId w:val="70"/>
    <w:lvlOverride w:ilvl="0">
      <w:startOverride w:val="1"/>
    </w:lvlOverride>
  </w:num>
  <w:num w:numId="28" w16cid:durableId="402340116">
    <w:abstractNumId w:val="83"/>
    <w:lvlOverride w:ilvl="0">
      <w:startOverride w:val="1"/>
    </w:lvlOverride>
  </w:num>
  <w:num w:numId="29" w16cid:durableId="688028486">
    <w:abstractNumId w:val="32"/>
    <w:lvlOverride w:ilvl="0">
      <w:startOverride w:val="1"/>
    </w:lvlOverride>
  </w:num>
  <w:num w:numId="30" w16cid:durableId="1495682586">
    <w:abstractNumId w:val="50"/>
    <w:lvlOverride w:ilvl="0">
      <w:startOverride w:val="1"/>
    </w:lvlOverride>
  </w:num>
  <w:num w:numId="31" w16cid:durableId="200824083">
    <w:abstractNumId w:val="69"/>
    <w:lvlOverride w:ilvl="0">
      <w:startOverride w:val="1"/>
    </w:lvlOverride>
  </w:num>
  <w:num w:numId="32" w16cid:durableId="2031954261">
    <w:abstractNumId w:val="52"/>
    <w:lvlOverride w:ilvl="0">
      <w:startOverride w:val="1"/>
    </w:lvlOverride>
  </w:num>
  <w:num w:numId="33" w16cid:durableId="2090881665">
    <w:abstractNumId w:val="9"/>
    <w:lvlOverride w:ilvl="0">
      <w:startOverride w:val="1"/>
    </w:lvlOverride>
  </w:num>
  <w:num w:numId="34" w16cid:durableId="2028826906">
    <w:abstractNumId w:val="78"/>
    <w:lvlOverride w:ilvl="0">
      <w:startOverride w:val="1"/>
    </w:lvlOverride>
  </w:num>
  <w:num w:numId="35" w16cid:durableId="847720038">
    <w:abstractNumId w:val="15"/>
    <w:lvlOverride w:ilvl="0">
      <w:startOverride w:val="1"/>
    </w:lvlOverride>
  </w:num>
  <w:num w:numId="36" w16cid:durableId="1029256335">
    <w:abstractNumId w:val="67"/>
    <w:lvlOverride w:ilvl="0">
      <w:startOverride w:val="1"/>
    </w:lvlOverride>
  </w:num>
  <w:num w:numId="37" w16cid:durableId="1667435948">
    <w:abstractNumId w:val="63"/>
    <w:lvlOverride w:ilvl="0">
      <w:startOverride w:val="1"/>
    </w:lvlOverride>
  </w:num>
  <w:num w:numId="38" w16cid:durableId="517037221">
    <w:abstractNumId w:val="55"/>
    <w:lvlOverride w:ilvl="0">
      <w:startOverride w:val="1"/>
    </w:lvlOverride>
  </w:num>
  <w:num w:numId="39" w16cid:durableId="1786386971">
    <w:abstractNumId w:val="74"/>
    <w:lvlOverride w:ilvl="0">
      <w:startOverride w:val="1"/>
    </w:lvlOverride>
  </w:num>
  <w:num w:numId="40" w16cid:durableId="1339121215">
    <w:abstractNumId w:val="22"/>
    <w:lvlOverride w:ilvl="0">
      <w:startOverride w:val="1"/>
    </w:lvlOverride>
  </w:num>
  <w:num w:numId="41" w16cid:durableId="630479024">
    <w:abstractNumId w:val="84"/>
    <w:lvlOverride w:ilvl="0">
      <w:startOverride w:val="1"/>
    </w:lvlOverride>
  </w:num>
  <w:num w:numId="42" w16cid:durableId="2042199909">
    <w:abstractNumId w:val="86"/>
    <w:lvlOverride w:ilvl="0">
      <w:startOverride w:val="1"/>
    </w:lvlOverride>
  </w:num>
  <w:num w:numId="43" w16cid:durableId="116720832">
    <w:abstractNumId w:val="33"/>
    <w:lvlOverride w:ilvl="0">
      <w:startOverride w:val="1"/>
    </w:lvlOverride>
  </w:num>
  <w:num w:numId="44" w16cid:durableId="808783037">
    <w:abstractNumId w:val="49"/>
    <w:lvlOverride w:ilvl="0">
      <w:startOverride w:val="1"/>
    </w:lvlOverride>
  </w:num>
  <w:num w:numId="45" w16cid:durableId="883760527">
    <w:abstractNumId w:val="21"/>
    <w:lvlOverride w:ilvl="0">
      <w:startOverride w:val="1"/>
    </w:lvlOverride>
  </w:num>
  <w:num w:numId="46" w16cid:durableId="453866980">
    <w:abstractNumId w:val="20"/>
    <w:lvlOverride w:ilvl="0">
      <w:startOverride w:val="1"/>
    </w:lvlOverride>
  </w:num>
  <w:num w:numId="47" w16cid:durableId="1001853075">
    <w:abstractNumId w:val="44"/>
    <w:lvlOverride w:ilvl="0">
      <w:startOverride w:val="1"/>
    </w:lvlOverride>
  </w:num>
  <w:num w:numId="48" w16cid:durableId="1274559298">
    <w:abstractNumId w:val="41"/>
    <w:lvlOverride w:ilvl="0">
      <w:startOverride w:val="1"/>
    </w:lvlOverride>
  </w:num>
  <w:num w:numId="49" w16cid:durableId="2109350986">
    <w:abstractNumId w:val="0"/>
    <w:lvlOverride w:ilvl="0">
      <w:startOverride w:val="1"/>
    </w:lvlOverride>
  </w:num>
  <w:num w:numId="50" w16cid:durableId="1796437597">
    <w:abstractNumId w:val="39"/>
    <w:lvlOverride w:ilvl="0">
      <w:startOverride w:val="1"/>
    </w:lvlOverride>
  </w:num>
  <w:num w:numId="51" w16cid:durableId="394865264">
    <w:abstractNumId w:val="14"/>
    <w:lvlOverride w:ilvl="0">
      <w:startOverride w:val="1"/>
    </w:lvlOverride>
  </w:num>
  <w:num w:numId="52" w16cid:durableId="50691728">
    <w:abstractNumId w:val="35"/>
    <w:lvlOverride w:ilvl="0">
      <w:startOverride w:val="1"/>
    </w:lvlOverride>
  </w:num>
  <w:num w:numId="53" w16cid:durableId="1589651370">
    <w:abstractNumId w:val="12"/>
    <w:lvlOverride w:ilvl="0">
      <w:startOverride w:val="1"/>
    </w:lvlOverride>
  </w:num>
  <w:num w:numId="54" w16cid:durableId="1821922752">
    <w:abstractNumId w:val="62"/>
    <w:lvlOverride w:ilvl="0">
      <w:startOverride w:val="1"/>
    </w:lvlOverride>
  </w:num>
  <w:num w:numId="55" w16cid:durableId="779371842">
    <w:abstractNumId w:val="17"/>
    <w:lvlOverride w:ilvl="0">
      <w:startOverride w:val="1"/>
    </w:lvlOverride>
  </w:num>
  <w:num w:numId="56" w16cid:durableId="1681008065">
    <w:abstractNumId w:val="60"/>
    <w:lvlOverride w:ilvl="0">
      <w:startOverride w:val="1"/>
    </w:lvlOverride>
  </w:num>
  <w:num w:numId="57" w16cid:durableId="888226963">
    <w:abstractNumId w:val="66"/>
    <w:lvlOverride w:ilvl="0">
      <w:startOverride w:val="1"/>
    </w:lvlOverride>
  </w:num>
  <w:num w:numId="58" w16cid:durableId="1745951895">
    <w:abstractNumId w:val="25"/>
    <w:lvlOverride w:ilvl="0">
      <w:startOverride w:val="1"/>
    </w:lvlOverride>
  </w:num>
  <w:num w:numId="59" w16cid:durableId="1965186698">
    <w:abstractNumId w:val="18"/>
    <w:lvlOverride w:ilvl="0">
      <w:startOverride w:val="1"/>
    </w:lvlOverride>
  </w:num>
  <w:num w:numId="60" w16cid:durableId="1992515606">
    <w:abstractNumId w:val="45"/>
    <w:lvlOverride w:ilvl="0">
      <w:startOverride w:val="1"/>
    </w:lvlOverride>
  </w:num>
  <w:num w:numId="61" w16cid:durableId="950285570">
    <w:abstractNumId w:val="31"/>
    <w:lvlOverride w:ilvl="0">
      <w:startOverride w:val="1"/>
    </w:lvlOverride>
  </w:num>
  <w:num w:numId="62" w16cid:durableId="1566380083">
    <w:abstractNumId w:val="53"/>
    <w:lvlOverride w:ilvl="0">
      <w:startOverride w:val="1"/>
    </w:lvlOverride>
  </w:num>
  <w:num w:numId="63" w16cid:durableId="383408199">
    <w:abstractNumId w:val="54"/>
    <w:lvlOverride w:ilvl="0">
      <w:startOverride w:val="1"/>
    </w:lvlOverride>
  </w:num>
  <w:num w:numId="64" w16cid:durableId="568657837">
    <w:abstractNumId w:val="40"/>
    <w:lvlOverride w:ilvl="0">
      <w:startOverride w:val="1"/>
    </w:lvlOverride>
  </w:num>
  <w:num w:numId="65" w16cid:durableId="1223369005">
    <w:abstractNumId w:val="58"/>
    <w:lvlOverride w:ilvl="0">
      <w:startOverride w:val="1"/>
    </w:lvlOverride>
  </w:num>
  <w:num w:numId="66" w16cid:durableId="104733396">
    <w:abstractNumId w:val="48"/>
    <w:lvlOverride w:ilvl="0">
      <w:startOverride w:val="1"/>
    </w:lvlOverride>
  </w:num>
  <w:num w:numId="67" w16cid:durableId="502283447">
    <w:abstractNumId w:val="59"/>
    <w:lvlOverride w:ilvl="0">
      <w:startOverride w:val="1"/>
    </w:lvlOverride>
  </w:num>
  <w:num w:numId="68" w16cid:durableId="1708138376">
    <w:abstractNumId w:val="8"/>
    <w:lvlOverride w:ilvl="0">
      <w:startOverride w:val="1"/>
    </w:lvlOverride>
  </w:num>
  <w:num w:numId="69" w16cid:durableId="1932349325">
    <w:abstractNumId w:val="76"/>
    <w:lvlOverride w:ilvl="0">
      <w:startOverride w:val="1"/>
    </w:lvlOverride>
  </w:num>
  <w:num w:numId="70" w16cid:durableId="1750882347">
    <w:abstractNumId w:val="75"/>
    <w:lvlOverride w:ilvl="0">
      <w:startOverride w:val="1"/>
    </w:lvlOverride>
  </w:num>
  <w:num w:numId="71" w16cid:durableId="1776435359">
    <w:abstractNumId w:val="47"/>
    <w:lvlOverride w:ilvl="0">
      <w:startOverride w:val="1"/>
    </w:lvlOverride>
  </w:num>
  <w:num w:numId="72" w16cid:durableId="981694865">
    <w:abstractNumId w:val="16"/>
    <w:lvlOverride w:ilvl="0">
      <w:startOverride w:val="1"/>
    </w:lvlOverride>
  </w:num>
  <w:num w:numId="73" w16cid:durableId="1570725211">
    <w:abstractNumId w:val="4"/>
    <w:lvlOverride w:ilvl="0">
      <w:startOverride w:val="1"/>
    </w:lvlOverride>
  </w:num>
  <w:num w:numId="74" w16cid:durableId="135682193">
    <w:abstractNumId w:val="81"/>
    <w:lvlOverride w:ilvl="0">
      <w:startOverride w:val="1"/>
    </w:lvlOverride>
  </w:num>
  <w:num w:numId="75" w16cid:durableId="324941156">
    <w:abstractNumId w:val="23"/>
    <w:lvlOverride w:ilvl="0">
      <w:startOverride w:val="1"/>
    </w:lvlOverride>
  </w:num>
  <w:num w:numId="76" w16cid:durableId="1837531076">
    <w:abstractNumId w:val="24"/>
    <w:lvlOverride w:ilvl="0">
      <w:startOverride w:val="1"/>
    </w:lvlOverride>
  </w:num>
  <w:num w:numId="77" w16cid:durableId="1011684062">
    <w:abstractNumId w:val="13"/>
    <w:lvlOverride w:ilvl="0">
      <w:startOverride w:val="1"/>
    </w:lvlOverride>
  </w:num>
  <w:num w:numId="78" w16cid:durableId="169688206">
    <w:abstractNumId w:val="6"/>
    <w:lvlOverride w:ilvl="0">
      <w:startOverride w:val="1"/>
    </w:lvlOverride>
  </w:num>
  <w:num w:numId="79" w16cid:durableId="358355952">
    <w:abstractNumId w:val="80"/>
    <w:lvlOverride w:ilvl="0">
      <w:startOverride w:val="1"/>
    </w:lvlOverride>
  </w:num>
  <w:num w:numId="80" w16cid:durableId="2109958041">
    <w:abstractNumId w:val="38"/>
    <w:lvlOverride w:ilvl="0">
      <w:startOverride w:val="1"/>
    </w:lvlOverride>
  </w:num>
  <w:num w:numId="81" w16cid:durableId="756752640">
    <w:abstractNumId w:val="30"/>
    <w:lvlOverride w:ilvl="0">
      <w:startOverride w:val="1"/>
    </w:lvlOverride>
  </w:num>
  <w:num w:numId="82" w16cid:durableId="299311159">
    <w:abstractNumId w:val="28"/>
    <w:lvlOverride w:ilvl="0">
      <w:startOverride w:val="1"/>
    </w:lvlOverride>
  </w:num>
  <w:num w:numId="83" w16cid:durableId="288323143">
    <w:abstractNumId w:val="64"/>
    <w:lvlOverride w:ilvl="0">
      <w:startOverride w:val="1"/>
    </w:lvlOverride>
  </w:num>
  <w:num w:numId="84" w16cid:durableId="491456906">
    <w:abstractNumId w:val="61"/>
    <w:lvlOverride w:ilvl="0">
      <w:startOverride w:val="1"/>
    </w:lvlOverride>
  </w:num>
  <w:num w:numId="85" w16cid:durableId="1964264016">
    <w:abstractNumId w:val="79"/>
    <w:lvlOverride w:ilvl="0">
      <w:startOverride w:val="1"/>
    </w:lvlOverride>
  </w:num>
  <w:num w:numId="86" w16cid:durableId="1100221994">
    <w:abstractNumId w:val="34"/>
    <w:lvlOverride w:ilvl="0">
      <w:startOverride w:val="1"/>
    </w:lvlOverride>
  </w:num>
  <w:num w:numId="87" w16cid:durableId="1787893564">
    <w:abstractNumId w:val="27"/>
    <w:lvlOverride w:ilvl="0">
      <w:startOverride w:val="1"/>
    </w:lvlOverride>
  </w:num>
  <w:num w:numId="88" w16cid:durableId="1082683034">
    <w:abstractNumId w:val="46"/>
    <w:lvlOverride w:ilvl="0">
      <w:startOverride w:val="1"/>
    </w:lvlOverride>
  </w:num>
  <w:num w:numId="89" w16cid:durableId="817307049">
    <w:abstractNumId w:val="90"/>
    <w:lvlOverride w:ilvl="0">
      <w:startOverride w:val="1"/>
    </w:lvlOverride>
  </w:num>
  <w:num w:numId="90" w16cid:durableId="1904173862">
    <w:abstractNumId w:val="19"/>
    <w:lvlOverride w:ilvl="0">
      <w:startOverride w:val="1"/>
    </w:lvlOverride>
  </w:num>
  <w:num w:numId="91" w16cid:durableId="349992569">
    <w:abstractNumId w:val="7"/>
    <w:lvlOverride w:ilvl="0">
      <w:startOverride w:val="1"/>
    </w:lvlOverride>
  </w:num>
  <w:num w:numId="92" w16cid:durableId="329212350">
    <w:abstractNumId w:val="4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8A"/>
    <w:rsid w:val="000760AF"/>
    <w:rsid w:val="00156BF4"/>
    <w:rsid w:val="00530BD3"/>
    <w:rsid w:val="006A7E5F"/>
    <w:rsid w:val="00B73CD4"/>
    <w:rsid w:val="00C3648A"/>
    <w:rsid w:val="00D7586A"/>
    <w:rsid w:val="00F60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39EEB2"/>
  <w15:docId w15:val="{4A720982-4F5C-234B-ABCF-AF2BF7FB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48A"/>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C3648A"/>
    <w:rPr>
      <w:color w:val="2E74B5"/>
      <w:sz w:val="32"/>
      <w:szCs w:val="32"/>
    </w:rPr>
  </w:style>
  <w:style w:type="character" w:customStyle="1" w:styleId="Heading3Char">
    <w:name w:val="Heading 3 Char"/>
    <w:basedOn w:val="DefaultParagraphFont"/>
    <w:link w:val="Heading3"/>
    <w:uiPriority w:val="9"/>
    <w:rsid w:val="00C3648A"/>
    <w:rPr>
      <w:color w:val="1F4D7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ubakaezevc/Desktop/US%20Provo%20Life%20-%20August%207,%202022/M.Sc%20:%20PhD.%20Thesis%20Work/Phd%20Desertation%20Writings%20(3%20Papers)/Study%201/2025_Updated%20Study-1/2025v2_study-1-systematic-literature-review-ht-and-tech.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2025v2_study-1-systematic-literature-review-ht-and-tech.dotx</Template>
  <TotalTime>5</TotalTime>
  <Pages>13</Pages>
  <Words>6886</Words>
  <Characters>39253</Characters>
  <Application>Microsoft Office Word</Application>
  <DocSecurity>0</DocSecurity>
  <Lines>327</Lines>
  <Paragraphs>92</Paragraphs>
  <ScaleCrop>false</ScaleCrop>
  <Company/>
  <LinksUpToDate>false</LinksUpToDate>
  <CharactersWithSpaces>46047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Victor C Ubakaeze</cp:lastModifiedBy>
  <cp:revision>4</cp:revision>
  <dcterms:created xsi:type="dcterms:W3CDTF">2025-02-14T06:35:00Z</dcterms:created>
  <dcterms:modified xsi:type="dcterms:W3CDTF">2025-02-14T15:16:00Z</dcterms:modified>
</cp:coreProperties>
</file>