
<file path=[Content_Types].xml><?xml version="1.0" encoding="utf-8"?>
<Types xmlns="http://schemas.openxmlformats.org/package/2006/content-types">
  <Default Extension="xml" ContentType="application/xml"/>
  <Default Extension="rels" ContentType="application/vnd.openxmlformats-package.relationships+xml"/>
  <Override PartName="/docProps/app.xml" ContentType="application/vnd.openxmlformats-officedocument.extended-properties+xml"/>
  <Override PartName="/word/settings.xml" ContentType="application/vnd.openxmlformats-officedocument.wordprocessingml.settings+xml"/>
  <Override PartName="/docProps/core.xml" ContentType="application/vnd.openxmlformats-package.core-properties+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word/theme/theme1.xml" ContentType="application/vnd.openxmlformats-officedocument.theme+xml"/>
  <Override PartName="/word/footer3.xml" ContentType="application/vnd.openxmlformats-officedocument.wordprocessingml.footer+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br w:type="page"/>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This  book is a work of fiction. Names, characters, places and incidents are either a product of the author’s imagination or are used fictitiously. Any resemblance to real people dead or living, locales or invents is entirely coincidental.</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Copyright reserved.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No production without permission from the author.</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br w:type="page"/>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4120"/>
        <w:rPr>
          <w:rFonts w:ascii="Algerian" w:hAnsi="Algerian"/>
          <w:sz w:val="40"/>
          <w:szCs w:val="40"/>
        </w:rPr>
      </w:pPr>
      <w:r>
        <w:rPr>
          <w:rFonts w:ascii="Algerian" w:hAnsi="Algerian"/>
          <w:b w:val="false"/>
          <w:i w:val="false"/>
          <w:outline w:val="false"/>
          <w:emboss w:val="false"/>
          <w:imprint w:val="false"/>
          <w:sz w:val="40"/>
          <w:szCs w:val="40"/>
          <w:u w:val="none"/>
          <w14:shadow w14:ky="0" w14:sx="100000" w14:algn="none" w14:blurRad="0" w14:sy="100000" w14:dir="0" w14:dist="0" w14:kx="0">
            <w14:srgbClr w14:val="808080"/>
          </w14:shadow>
        </w:rPr>
        <w:t>THE MAD MAN OF THE PINE PLANTATION</w:t>
      </w:r>
    </w:p>
    <w:p>
      <w:pPr>
        <w:pStyle w:val="style0"/>
        <w:jc w:val="center"/>
        <w:rPr>
          <w:rFonts w:ascii="Verdana" w:hAnsi="Verdana"/>
        </w:rPr>
      </w:pPr>
    </w:p>
    <w:p>
      <w:pPr>
        <w:pStyle w:val="style0"/>
        <w:jc w:val="both"/>
        <w:rPr>
          <w:rFonts w:ascii="Verdana" w:hAnsi="Verdana"/>
        </w:rPr>
      </w:pPr>
    </w:p>
    <w:p>
      <w:pPr>
        <w:pStyle w:val="style0"/>
        <w:jc w:val="center"/>
        <w:rPr>
          <w:rFonts w:ascii="Verdana" w:hAnsi="Verdana"/>
          <w:sz w:val="36"/>
          <w:szCs w:val="36"/>
        </w:rPr>
      </w:pPr>
      <w:r>
        <w:rPr>
          <w:rFonts w:ascii="Verdana" w:hAnsi="Verdana"/>
          <w:b w:val="false"/>
          <w:i w:val="false"/>
          <w:outline w:val="false"/>
          <w:emboss w:val="false"/>
          <w:imprint w:val="false"/>
          <w:sz w:val="36"/>
          <w:szCs w:val="36"/>
          <w:u w:val="none"/>
          <w14:shadow w14:ky="0" w14:sx="100000" w14:algn="none" w14:blurRad="0" w14:sy="100000" w14:dir="0" w14:dist="0" w14:kx="0">
            <w14:srgbClr w14:val="808080"/>
          </w14:shadow>
        </w:rPr>
        <w:t>David Omotosho</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br w:type="page"/>
      </w:r>
    </w:p>
    <w:p>
      <w:pPr>
        <w:pStyle w:val="style0"/>
        <w:rPr>
          <w:rFonts w:ascii="Verdana" w:hAnsi="Verdana"/>
        </w:rPr>
      </w:pPr>
    </w:p>
    <w:p>
      <w:pPr>
        <w:pStyle w:val="style0"/>
        <w:rPr>
          <w:rFonts w:ascii="Verdana" w:hAnsi="Verdana"/>
          <w:b/>
          <w:bCs/>
          <w:u w:val="single"/>
        </w:rPr>
      </w:pPr>
      <w:r>
        <w:rPr>
          <w:rFonts w:ascii="Verdana" w:hAnsi="Verdana"/>
          <w:b/>
          <w:bCs/>
          <w:i w:val="false"/>
          <w:outline w:val="false"/>
          <w:emboss w:val="false"/>
          <w:imprint w:val="false"/>
          <w:sz w:val="24"/>
          <w:szCs w:val="24"/>
          <w:u w:val="single"/>
          <w14:shadow w14:ky="0" w14:sx="100000" w14:algn="none" w14:blurRad="0" w14:sy="100000" w14:dir="0" w14:dist="0" w14:kx="0">
            <w14:srgbClr w14:val="808080"/>
          </w14:shadow>
        </w:rPr>
        <w:t>Introduction</w:t>
      </w:r>
    </w:p>
    <w:p>
      <w:pPr>
        <w:pStyle w:val="style0"/>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Beautiful Teniola Badmus leaves America her birth place with her Nigerian lover, Jim who she met as an undergraduate at the University to live in her father's land Nigeria, with the hope of  having a better chance of locating the father she is yet to meet at the age of twenty three.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Two years after her relocation, her relationship with Jim ends, leaving her dejected. But strangely, in the midst of the disappointment, she falls in love again. This time around, with the weirdest man in town. And, just as she starts to fall deeper in love with Dan her new lover, Dan faces blackmail that lands him in serious trouble. But as fate would have it, within the same trouble lies the riddle that leads Teniola to finding the man she had longed for all her life: her father. How Teniola solves the riddle may depend on the luck that connects her to the weirdest man in town, the same tagged, the mad man of the pine plantation.</w:t>
      </w:r>
    </w:p>
    <w:p>
      <w:pPr>
        <w:pStyle w:val="style0"/>
        <w:jc w:val="both"/>
        <w:rPr>
          <w:rFonts w:ascii="Verdana" w:hAnsi="Verdana"/>
        </w:rPr>
      </w:pPr>
    </w:p>
    <w:p>
      <w:pPr>
        <w:pStyle w:val="style0"/>
        <w:jc w:val="both"/>
        <w:rPr>
          <w:rFonts w:ascii="Verdana" w:hAnsi="Verdana"/>
        </w:rPr>
      </w:pPr>
    </w:p>
    <w:p>
      <w:pPr>
        <w:pStyle w:val="style0"/>
        <w:rPr>
          <w:rFonts w:ascii="Verdana" w:hAnsi="Verdana"/>
        </w:rPr>
      </w:pPr>
    </w:p>
    <w:p>
      <w:pPr>
        <w:pStyle w:val="style0"/>
        <w:rPr>
          <w:rFonts w:ascii="Verdana" w:hAnsi="Verdana"/>
        </w:rPr>
      </w:pPr>
    </w:p>
    <w:p>
      <w:pPr>
        <w:pStyle w:val="style0"/>
        <w:rPr>
          <w:rFonts w:ascii="Verdana" w:hAnsi="Verdana"/>
        </w:rPr>
      </w:pPr>
    </w:p>
    <w:p>
      <w:pPr>
        <w:pStyle w:val="style0"/>
        <w:rPr>
          <w:rFonts w:ascii="Verdana" w:hAnsi="Verdana"/>
        </w:rPr>
      </w:pPr>
    </w:p>
    <w:p>
      <w:pPr>
        <w:pStyle w:val="style0"/>
        <w:rPr>
          <w:rFonts w:ascii="Verdana" w:hAnsi="Verdana"/>
        </w:rPr>
      </w:pPr>
    </w:p>
    <w:p>
      <w:pPr>
        <w:pStyle w:val="style0"/>
        <w:rPr>
          <w:rFonts w:ascii="Verdana" w:hAnsi="Verdana"/>
        </w:rPr>
      </w:pPr>
    </w:p>
    <w:p>
      <w:pPr>
        <w:pStyle w:val="style0"/>
        <w:rPr>
          <w:rFonts w:ascii="Verdana" w:hAnsi="Verdana"/>
        </w:rPr>
      </w:pPr>
    </w:p>
    <w:p>
      <w:pPr>
        <w:pStyle w:val="style0"/>
        <w:rPr>
          <w:rFonts w:ascii="Verdana" w:hAnsi="Verdana"/>
        </w:rPr>
      </w:pPr>
    </w:p>
    <w:p>
      <w:pPr>
        <w:pStyle w:val="style0"/>
        <w:rPr>
          <w:rFonts w:ascii="Verdana" w:hAnsi="Verdana"/>
        </w:rPr>
      </w:pPr>
    </w:p>
    <w:p>
      <w:pPr>
        <w:pStyle w:val="style0"/>
        <w:rPr>
          <w:rFonts w:ascii="Verdana" w:hAnsi="Verdana"/>
        </w:rPr>
      </w:pPr>
    </w:p>
    <w:p>
      <w:pPr>
        <w:pStyle w:val="style0"/>
        <w:rPr>
          <w:rFonts w:ascii="Verdana" w:hAnsi="Verdana"/>
        </w:rPr>
      </w:pPr>
    </w:p>
    <w:p>
      <w:pPr>
        <w:pStyle w:val="style0"/>
        <w:rPr>
          <w:rFonts w:ascii="Verdana" w:hAnsi="Verdana"/>
        </w:rPr>
      </w:pPr>
    </w:p>
    <w:p>
      <w:pPr>
        <w:pStyle w:val="style0"/>
        <w:rPr>
          <w:rFonts w:ascii="Verdana" w:hAnsi="Verdana"/>
        </w:rPr>
      </w:pPr>
    </w:p>
    <w:p>
      <w:pPr>
        <w:pStyle w:val="style0"/>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ONE</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Tiny dro</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ps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of water dripped down the window glasses like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drops from lactating breasts of a woman,</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with the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early morning</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dew, it was pleasantly cold. </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black velvety sky proudly displayed arrays of clusters of twinkling star</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 surrounding 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he half m</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oon that 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eemed confident in th</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e midst of her neighbors.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Really, i</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 was one of those nights the sky was a beauty to behold.</w:t>
      </w:r>
    </w:p>
    <w:p>
      <w:pPr>
        <w:pStyle w:val="style0"/>
        <w:ind w:firstLineChars="20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night was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peaceful</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was about to usher in a promising dawn</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a sudden turn of events that caught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unaware occurred.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His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mouth</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like the mouth of a boxer who had sufered a knock-out,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had swollen after a backhand flip across his face by one of the police officers that invaded his hospital. The pain he felt was excruciating. </w:t>
      </w:r>
    </w:p>
    <w:p>
      <w:pPr>
        <w:pStyle w:val="style0"/>
        <w:jc w:val="both"/>
        <w:rPr>
          <w:rFonts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F</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eeling exhausted and sad, having been busy for almost two hours of struggle to save the life of a patient who eventually died</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he had wanted to retire to his office to relax while expecting the family of the deseased when the august visitors who had just added to his woes arrived.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As the proprietor and senior surgeon of the hospital, what he had just experieced was not only devastating but disappointing. Losing a life for the first time in his career. It marked a very dark moment in his life. And coupled with the harazment in the hands of the men yelling at him at the moment, he was living at the center of hell so to say.</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Real</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ly, he probably would not have been rough handled if not for his hot exchange of words with the mean</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looking police officers.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He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hurriedly picked his cellphone, and dialed a number. And as he did, a trickle of blood could be seen at the left corner of his mouth.</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Teni, I am being arrested by the police after an unsuccessful surgery. The men are from the State Police Headquarters. Please get in touch with the lawyer now!” Jim quickly rushed the information he needed to give at once, knowing he might not be given a chance to call again at the Police station. And before he could call another person who his instinct had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just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told him he should have called before calling his fiancée, his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cell</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phone was snatched from him by one of the police officers. </w:t>
      </w:r>
    </w:p>
    <w:p>
      <w:pPr>
        <w:pStyle w:val="style0"/>
        <w:ind w:firstLineChars="20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What a mistake he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had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made not calling the I</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nspector General of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P</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olice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first! It could have been an instant direct order for his release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by</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him,</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Jim</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thought.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Teni yawned and dropped the cellphone back on the stool. She had been woken from sleep and she would need to go and see Jim right away. She felt a slight headache the moment she lifted her body to sit up on the bed, but she ignored it. </w:t>
      </w: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It will go the way it came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had</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reasoned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Getting down from the bed and removing her pajamas, she lazily walked up to the wardrobe, picked a jeans trouser and a T-shirt, and put them on. The news she had just got was one of the reasons she never liked medicine as a profession. She really could not imagine someone dying in her hands while trying to save his or her life. Forgiving herself in such a situation could be almost impossible, for the self</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guilt she would feel could torment her like for ever.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She tied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 sneakers' lace,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and checked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wall clock and it was 3:30am. Looking over to Bella,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Teni</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could see that she was awake due to the sound of her movements.</w:t>
      </w:r>
    </w:p>
    <w:p>
      <w:pPr>
        <w:pStyle w:val="style0"/>
        <w:jc w:val="both"/>
        <w:rPr>
          <w:rFonts w:ascii="Verdana" w:hAnsi="Verdana"/>
          <w:b/>
          <w:bCs/>
          <w:i/>
          <w:iCs/>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Bella watched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Teni</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prepare to leave the apartment and Teni could imagine what was going on in her dog's mind: </w:t>
      </w:r>
      <w:r>
        <w:rPr>
          <w:rFonts w:ascii="Verdana" w:hAnsi="Verdana"/>
          <w:b/>
          <w:bCs/>
          <w:i/>
          <w:iCs/>
          <w:outline w:val="false"/>
          <w:emboss w:val="false"/>
          <w:imprint w:val="false"/>
          <w:sz w:val="24"/>
          <w:szCs w:val="24"/>
          <w:u w:val="none"/>
          <w14:shadow w14:ky="0" w14:sx="100000" w14:algn="none" w14:blurRad="0" w14:sy="100000" w14:dir="0" w14:dist="0" w14:kx="0">
            <w14:srgbClr w14:val="808080"/>
          </w14:shadow>
        </w:rPr>
        <w:t>where is this woman going at such an hour?</w:t>
      </w:r>
    </w:p>
    <w:p>
      <w:pPr>
        <w:pStyle w:val="style0"/>
        <w:jc w:val="both"/>
        <w:rPr>
          <w:rFonts w:ascii="Verdana" w:hAnsi="Verdana"/>
        </w:rPr>
      </w:pP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Being a faithful friend, Bella had got down from her couch to stand near her roommate, wagging her tail to let Teni know she was eager to go out with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“Bella, go back to bed. I will soon be back,” Teni ordered the dog who was set to leave the apartment with her or rather, keep a vigil till she returned.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 back to bed!” Teni repeated, while she picked her car keys and cellphone to leave her apartment.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And l</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ike an obedient child, Bella obeyed Teni. She walked back to the couch that served as her bed and lay back to sleep. She was an obedient dog mostly when she was not outdoor.</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Amused by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her dog’s reluctant obedience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smiled. Bella had agreed to go back to bed but with the body language that she was not happy. Teni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blew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her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 ki</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s</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left the bedroom. She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briskly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walked through the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living</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room to the door, stepp</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ing</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outside her apartment,</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locked the door. </w:t>
      </w:r>
    </w:p>
    <w:p>
      <w:pPr>
        <w:pStyle w:val="style0"/>
        <w:ind w:firstLineChars="200"/>
        <w:jc w:val="both"/>
        <w:rPr>
          <w:rFonts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not strange for</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to leave Bella home alone for that was the norm daily when she left for work.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he got into her car,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and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dialed the lawyer’s number and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after the fifth ringing tone, a sleepy voice came on.</w:t>
      </w:r>
    </w:p>
    <w:p>
      <w:pPr>
        <w:pStyle w:val="style0"/>
        <w:ind w:firstLineChars="200"/>
        <w:jc w:val="both"/>
        <w:rPr>
          <w:rFonts w:hAnsi="Verdana"/>
          <w:b w:val="false"/>
          <w:i w:val="false"/>
          <w:outline w:val="false"/>
          <w:emboss w:val="false"/>
          <w:imprint w:val="false"/>
          <w:sz w:val="24"/>
          <w:szCs w:val="24"/>
          <w:u w:val="none"/>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"Hello Teni," the croaky voice said.</w:t>
      </w:r>
    </w:p>
    <w:p>
      <w:pPr>
        <w:pStyle w:val="style0"/>
        <w:ind w:firstLineChars="200"/>
        <w:jc w:val="both"/>
        <w:rPr>
          <w:rFonts w:hAnsi="Verdana"/>
          <w:b w:val="false"/>
          <w:i w:val="false"/>
          <w:outline w:val="false"/>
          <w:emboss w:val="false"/>
          <w:imprint w:val="false"/>
          <w:sz w:val="24"/>
          <w:szCs w:val="24"/>
          <w:u w:val="none"/>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"Hi, I'm sorry for waking you up at this time of the night," Teni appologised. </w:t>
      </w:r>
    </w:p>
    <w:p>
      <w:pPr>
        <w:pStyle w:val="style0"/>
        <w:ind w:firstLineChars="20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Taking her time, for the next fifteen minutes, she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spoke with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her fiancee's lawyer</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before driving out of her garage.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Jim</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 mouth remained swollen in his sitting possition in the company of</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two other men</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 the floor of the police cell</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his first time in a police custody and it was a total strange experience. One of the men</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in the cell with him</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was</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well dressed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young man of about the same age as him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and the aura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he possessed was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of a gentleman. His white shirt that looked expensive revealed that he must have been rough handled by the polic</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e as well. A</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nd that got Jim wandering if it was impossible for the police to arrest a suspect without an assault. The brown marks on the man's sleeves and polo said a lot about the manner he was brought into the cell. As Jim thought about the stress the man must have passed through in the hands of the overzealous police department</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he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thought also about t</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he filthy</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confinement he had just found himself,</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as he was busy in his thoughts,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gentle looking man had his gaze on him as well</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if observing Jim’s countenance. The man could see that the new member of the criminal cell must be a learned person like him</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self</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judged by his looks and dressing. As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the gentleman stared at Jim</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Jim's attention had shifted to the other inmate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appearance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of this other person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was like that of a street gangster. The dreadlock on his head was unkempt and his bulging eye balls were almost as red as crimson. He wore a baggy jeans trouser and a basketball shirt, and his dry dark lips that must have got their color as a result of smoking only-God-knows-what, were adorned with cracks as though it was a time during the harmattan. Although, the two men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he met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in the criminal cell were both nonviolent, the dreadlock man looked unpredictable, Jim thought. He had put his head in-between his legs ever since he gave Jim a welcome nod and ever since then, he had not raised his head nor uttered a word.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was your offence?” the gentle looking man asked Jim and Jim shifted his gaze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back</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“By the way, I am Denzel. I am an Architect,”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th</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cell inmate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quickly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“Nice meeting you. I am Jim, a medical doctor.” Jim touched his swollen mouth, and made a sudden gesture that connoted that the swollen spot was painful and then, he continued talking, “a patient died during surgery and I was arrested and treated like a criminal because of that.” Jim massaged his swollen mouth with his</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left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tumb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and closed his eyes for the sharp pain he felt.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 country! How was that a crime for crying out loud?” Denzel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what I expect them to prove to me,” Jim turned to look at the rough looking young man who still had his head buried between his legs. He was still in the same position and probably was having a nap.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“Were you assaulted also?” Denzel asked as he stared at the swollen spot on Jim’s face.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of course,” Jim touched his swollen mouth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again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and felt sorry for himself.</w:t>
      </w:r>
    </w:p>
    <w:p>
      <w:pPr>
        <w:pStyle w:val="style0"/>
        <w:ind w:firstLineChars="20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"Assault seems to be a common hobby of most policemen I think," Denzel grinned.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“Why do the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y</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behave unprofessional across the globe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I mean the police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thought I was the only one who wonders why. Did you see how a non violent black man was killed last week in the US by the police?” Denzel adjusted the polo of his shirt. He remained reclined on the wall in his sitting position.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so pathetic. I saw the news on the CNN. Floyd was his name,” Jim used the edge of his sleeve to massage his mouth</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again</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At th</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is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point, their discussion was cut short by the foot steps in the hallway coming in their direction. The steps must be of two or more people, Jim thought.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Within minutes, Teni and a Policeman appeared and approached Cell number 3 where Jim and the other two accused were locked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Jim’s countenance changed. There was a bit of relief written over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“Were you able to reach the Lawyer?”  he sprang up to his feet and held the iron bars expecting a reply eagerly to his question.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He promised to come by 8am to process your bail,” Teni answered. She walked closer to him and touched his wounded mouth. </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hit you!” Teni exclaimed.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She had never seen her fiancée injured until the moment.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Jim smiled bitterly.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“But, why?” Teni</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 hand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remaine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d</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his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cheek</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Jim turned his head away swiftly.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“For asking questions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on</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they felt they were doing the right thing by arresting me,” Jim held Teni's hands, pulled her closer to the iron bars and then, he said something quietly to her. And to the surprise of the policeman and the other two accused in the cell, Teni giggled. How on earth could Jim be cracking a joke in a situation like this? Teni wondered.</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had joked about her bulging cleavages peeping out of her un-buttoned T-shirt. She had forgotten to button up due to the urgency of Jim's matter.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 strong,"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Teni</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said smiling. And the lovely dimples on her cheeks became an instant antidote for Jim’s pain. He could hardly remember he had felt pain on any part of his body at that moment.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be back by 10am. I need to go and prepare for work,” Teni added, and moved closer to him. She kissed him on the cheek in-between the iron bars and then, she left the police station for home. </w:t>
      </w:r>
    </w:p>
    <w:p>
      <w:pPr>
        <w:pStyle w:val="style0"/>
        <w:jc w:val="center"/>
        <w:rPr>
          <w:rFonts w:ascii="Verdana" w:hAnsi="Verdana"/>
          <w:b/>
          <w:bCs/>
          <w:sz w:val="36"/>
          <w:szCs w:val="36"/>
        </w:rPr>
      </w:pPr>
      <w:r>
        <w:rPr>
          <w:rFonts w:ascii="Verdana" w:hAnsi="Verdana"/>
          <w:b/>
          <w:bCs/>
          <w:i w:val="false"/>
          <w:outline w:val="false"/>
          <w:emboss w:val="false"/>
          <w:imprint w:val="false"/>
          <w:sz w:val="36"/>
          <w:szCs w:val="36"/>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EDITOR IN CHIEF was yet to arrive at work</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and i</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 was unlike him to resume late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He had always been</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good example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to</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his co-workers when it comes to work ethics</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especially promptness and diligence. Only an unavoidable matter could make him go late to work.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sat opposite Teni inside Teni’s office. She had her back against the wall clock which continued to tick away as she and her colleague engaged in small talk. Teni’s eyes once in a while glanced over the clock as they talked. She knew her boss hardly came to work late, so she expected his arrival any moment. The last minute for resumption was only fifteen minutes away. </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needed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a</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permission to go back to the police station to see Jim from h</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er superior</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since it was her personal issue. Of course, such permission was not needed if it was an official outing meant for the next news publication. As a journalist, she could have the need to go out for news gathering and covering at anytime without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prior notice.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But i</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n Jim’s case, it was if she wanted Jim’s ordeal to be published that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c</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ould</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make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 visit to the police station an official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visit.</w:t>
      </w:r>
    </w:p>
    <w:p>
      <w:pPr>
        <w:pStyle w:val="style0"/>
        <w:ind w:firstLineChars="20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For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Jim’s reputation, she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had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wanted his unlawful arrest to stay out of the news. News of an unsuccessful surgery could have a negative impact on Jim’s hospital. It could make the public skeptical about patronizing the hospital</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despite that his arrest was wrong, she thought.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So, she wanted to go with Bola’s advice to keep the injustice away from the Editor-in-Chief for the time being.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Edward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must not know the arrest was a misuse of power else, he would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definitely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want the story in the next publication.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 one of the things that make me have some reservations for the medical profession,” Teni tilted the chair she sat on back and forth as she talked. She was obviously anxious about Jim’s fate.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doesn’t change the fact that the medical profession is one of the most noble professions. Remember,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it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save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lives,” Bola pointed out, twisting the pen in her hands round and round playfully.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you are right. But when it comes to people loosing their lives during surgery, I personally can’t stand it. The woman only had fibroids and not a terminal sickness,” Teni’s eyes went back to the wall clock.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“Anything could go wrong during surgeries and it would be rather unfair to blame it on doctors for wanting to help. Would it have been better if there were no doctors in this world, since we don’t want people to die during surgeries?” Bola was sarcastic in her defense of the medical profession.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call a surgery paid for by a patient or his or her family help? What help? Medicine is one of the most well paid jobs in the world. It’s  only when a doctor or a nurse is a volunteer worker that they help. When you get paid for a job, you are not helping. Do you get that?” Teni was getting serious in</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argument.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“Another thing is, sometimes, there are possibilities of negligence. Don’t you know?” Teni adjusted herself on the seat and sat up.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Surprised to hear her friend’s last statement, Bola looked at Teni like one who had gone nuts.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“Are you saying the woman could have died in your fiancée’s hands out of negligence? You’d definitely be a good prosecutor against him in the court of law,” Bola shrugged and gave her friend a scornful look.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“Just being factual here my dear friend. I’m not condemning Jim already,” Teni gave her colleague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same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look in return. And at that moment, there was a tap on the door. It was twenty-six minutes after seven.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two ladies needed no one to tell them who it was</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for no one knocks the door four times as one.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knew it was Edward, the Editor-in-Chief of the company</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Some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people among the staff had their unique ways of knocking and Edward was one of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in Sir,” Bola said, and sat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“Morning ladies,” the Editor-in-Chief greeted them. He stood at the door. He looked panache as usual. His clean shave giving his face a youthful look, and the sweet smell of his fragrance was on arrival with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morning Sir,” the ladies chorused.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see me in my office right now and you Bola, let me get the report on the central bank today. Okay?”  Edward closed the door, and left immediately.</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sir,” the ladies chorused again. They looked at each other and gestured.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Like they always said behind him, he would do brilliantly as an officer in the Army. A General in the Army would envy his style of giving command if he saw him in the act.</w:t>
      </w:r>
    </w:p>
    <w:p>
      <w:pPr>
        <w:pStyle w:val="style0"/>
        <w:ind w:firstLineChars="20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"What makes "Good" disappear in your boss' Good Morning?" Bola asked looking serious.</w:t>
      </w:r>
    </w:p>
    <w:p>
      <w:pPr>
        <w:pStyle w:val="style0"/>
        <w:ind w:firstLineChars="20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"What about asking him tomorrow when he does the same," Teni searched her drawer for her audio recorder.</w:t>
      </w:r>
    </w:p>
    <w:p>
      <w:pPr>
        <w:pStyle w:val="style0"/>
        <w:ind w:firstLineChars="200"/>
        <w:jc w:val="both"/>
        <w:rPr>
          <w:rFonts w:hAnsi="Verdana"/>
          <w:b w:val="false"/>
          <w:i w:val="false"/>
          <w:outline w:val="false"/>
          <w:emboss w:val="false"/>
          <w:imprint w:val="false"/>
          <w:sz w:val="24"/>
          <w:szCs w:val="24"/>
          <w:u w:val="none"/>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Teni's sharp response was absolutely unexpected. </w:t>
      </w:r>
    </w:p>
    <w:p>
      <w:pPr>
        <w:pStyle w:val="style0"/>
        <w:ind w:firstLineChars="20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Bola looked at her coleage for some seconds and burst out laughing and Teni could not but join her.</w:t>
      </w:r>
    </w:p>
    <w:p>
      <w:pPr>
        <w:pStyle w:val="style0"/>
        <w:jc w:val="center"/>
        <w:rPr>
          <w:rFonts w:ascii="Verdana" w:hAnsi="Verdana"/>
          <w:b/>
          <w:bCs/>
          <w:sz w:val="36"/>
          <w:szCs w:val="36"/>
        </w:rPr>
      </w:pPr>
      <w:r>
        <w:rPr>
          <w:rFonts w:ascii="Verdana" w:hAnsi="Verdana"/>
          <w:b/>
          <w:bCs/>
          <w:i w:val="false"/>
          <w:outline w:val="false"/>
          <w:emboss w:val="false"/>
          <w:imprint w:val="false"/>
          <w:sz w:val="36"/>
          <w:szCs w:val="36"/>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ON THE DESK of the State commissioner of Police lay two newspapers. The front caption of the one on top was, COMMISSIONER OF POLICE’S WIFE IS DEAD.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the news of his wife’s demise got to the press so fast was a mystery to him. Less than 24hours without any special announcement and it was already in the press.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had not stopped shedding tears ever since his wife stopped breathing, for the devastation the incident had</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brought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on him was overwhelming. The dark glasses that helped in preventing the revelation of his state of mind stayed fitted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on</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his round chubby face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he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leaned his fat frame on the leather chair, tapping his fingers almost unconsciously on the table.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was ushered into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his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office by two policemen.  The silver handcuffs on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Jim's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wrists made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movement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uneasy for him and he looked sober.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Seeing the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handcuffs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on himself, he felt treated like a criminal. He still could not fanthom what made him deserve such a treament.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Everything seemed like a nightmare to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hi</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was pushed forward close to the desk of the hefty man on seat, and the very first thing that caught his attention in the room aside the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size of the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police boss was the newspaper on the table. He wondered who gave the press the news within the very short time the incident happened.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the idiot that killed my wife!” the Commissioner of Police said with a calm stone-cold tone that could well be mistaken for that of the Terminator.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removed the dark glasses on his face to wipe the tears that</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had been</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locked up behind the shades. And as he sighed heavily, the clustered tears tr</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aveled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down his cheeks.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Jim's heart broke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he saw the man on seat wipe his face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is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obvious that the sorrow in the heart of this man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is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heavy as his body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mass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thought. He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really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pitied him.</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But only if he had uttered his thought could he have realized how funny it was.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CP took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the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white handkerchief</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again</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from the desk before him and wiped his face. He took a deep breath and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grinn</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ed</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sad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His eyes were bloodshot and were not pleasant to look at. In them were anger and sorrow</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written boldly</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seemingly having a meeting on how they could unleash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terror</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 anyone who deserved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“Sir, I am deeply sorry that the surgery turned out the way it did. The complication came as a result of your wife being asthmatic,” Jim tried to give reasons to justify the unfortunate incident, and also to make the huge man on seat in front of him see that complications during medical surgeries was as old as the medical profession itself. But instead of his words convincing or appeasing the bereaved man, the words pierced into his wounded heart like the sting of a swarm of bees. And in anger, he stood up suddenly, and sent a heavy slap across Jim's face. Jim's head swung to the opposite direction the slap came from and the pain the dimples on Teni’s cheeks took away hours ago, returned instantly with great intensity.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“Will you shut the fuck up already! Were you not informed she was asthmatic before you decided to go on with the surgery? What an excuse!” the Commissioner of Police yelled.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 who was yet to recover from the heavy slap from the man who had just become a widower, continued to tender his case as if in front of a judge in a court of law, while he twisted his neck left and right to reset his spine that felt like already dislocated.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did all I could to save her life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Sir. It was my first unsuccessful surgery ever,” Jim wished the bereaved man could believe him. That he had never lost a client’s life under the knife ever since he started practicing medicine. The CP’s wife was the first. Though, his hospital had recorded a number of deaths since its inception but, they were either of people who were brought in dead or those who were brought in as victims of ghastly road accidents</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a few aged.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door of the CP's office opened and a skinny policeman in mufti came in. He held a file and wore a serious look on his face.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“Sir, his lawyer is around to get his bail,” the skinny policeman said, and dropped the file on the table of his boss. He waited for the next instructions after this.</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“Tell him his client won’t be allowed bail. Manslaughter is not a bail-able offense,” the CP replied, and the skinny police officer left the room immediately.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Now shifting his gaze back to the two policemen that stood with Jim, he ordered, “take him back into the cell until I know what to do with him,”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policemen carr</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ying</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order out at once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dragged</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away</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instantly</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to be locked up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"Manslaughter, manslaughter," Jim muttered as if he was hearing the word for the first time. When has the death of a patient during surgery become a manslaughter? He pondered as the two policemen took him away.</w:t>
      </w:r>
    </w:p>
    <w:p>
      <w:pPr>
        <w:pStyle w:val="style0"/>
        <w:jc w:val="both"/>
        <w:rPr>
          <w:rFonts w:ascii="Verdana" w:hAnsi="Verdana"/>
          <w:b/>
          <w:bCs/>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Descending the stairs outside the Police Headquarters, Jim's lawyer wore a long face being mad at the decision of the Police. He felt it was against the law and a gross misuse of power to adjudged the death of a patient during a medical surgery as manslaughter when there was nothing to prove it was. He ruminated on what step next to take as he took the steps down the wide stairs.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ho was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foot of the stair</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sighted the lawyer approach her. She stopped and waited for him to reach the section of</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stairs she stood on. She could notice he was yet to be aware of her presence though he was almost getting to her. The expression on his face was not encouraging.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did it go?” Teni asked eagerly.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man looked up instantly and was startled to see Teni right before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was denied bail,” he replied and took the last four steps to get to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what ground was he denied?” Teni asked, but this time around with all curiosity.</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claim he is being charged for manslaughter, and manslaughter is not a bail-able offense,” The lawyer said, and loosened his tie. He looked into Teni’s eyes. </w:t>
      </w:r>
    </w:p>
    <w:p>
      <w:pPr>
        <w:pStyle w:val="style0"/>
        <w:ind w:firstLineChars="20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Although, he could see a cloud of anger lucking around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Teni's eyes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yet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her face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was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not robbed of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its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beauty. And that confirmed his common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argument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a beautiful woman is a beautiful woman whether in anger, sorrow or joy.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is that right? Like, is it right under the law?” Teni asked, despite having the belief that the police was wrong. She only wanted to know from Jim's lawyer if her opinion on the matter was right.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“Absolutely wrong, except there is a strong evidence to prove it right. Jim is not a criminal until proven so in the court of law, and I can’t see what he has done wrong despite the failed surgery. As long as the Consent Form and the Waiver Of Liability form were signed by a family member of the deceased, or by the deceased herself before the surgery, Jim can’t be held guilty. Death during medical surgery is not a strange occurrence,” The Lawyer took his time to explain to Teni and after this, he took more steps to leave.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call you in the evening to inform you on my next line of action,” he added and walked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 concerned angry Teni turned around to address the lawyer who was already some steps behind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don’t want him to pass the night in that cell. You and I know how bad the condition of the nation’s cells and prisons are,” she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sound of her voice, the lawyer stopped and turned to reply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is nothing we can do about it, Teni. Even if we approach the court for justice today, we can’t have him released today,” The lawyer resumed at his walk to his car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I am going in there to have a little talk with Jim,” Teni started to ascend the stairs.</w:t>
      </w:r>
    </w:p>
    <w:p>
      <w:pPr>
        <w:pStyle w:val="style0"/>
        <w:jc w:val="center"/>
        <w:rPr>
          <w:rFonts w:ascii="Verdana" w:hAnsi="Verdana"/>
          <w:b/>
          <w:bCs/>
          <w:sz w:val="36"/>
          <w:szCs w:val="36"/>
        </w:rPr>
      </w:pPr>
      <w:r>
        <w:rPr>
          <w:rFonts w:ascii="Verdana" w:hAnsi="Verdana"/>
          <w:b/>
          <w:bCs/>
          <w:i w:val="false"/>
          <w:outline w:val="false"/>
          <w:emboss w:val="false"/>
          <w:imprint w:val="false"/>
          <w:sz w:val="36"/>
          <w:szCs w:val="36"/>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SHE STAYED LATE in the night typing on the laptop. Bella lay beside her on the sofa peacefully. Bella was quiet, having learnt not to disturb Teni whenever she was on the computer.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paused once in a while to think as she composed the article on Jim’s unlawful arrest. She needed the right words and expressions as she typed. The article was for the following day’s publication.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To use her power as a journalist to fight the injustice in the society was one thing she had vowed to do and she would do it more for someone close to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could not imagine how furious she was when she was told at the Police State Headquarters that the Commissioner of Police had directed that her fiancée must not be released on bail on an excuse that the death of the patient was still being investigated. And now that she was making the arrest known to the whole nation on the pages of a newspaper, she could imagine the effect the story could have on the image of the Police Department, for she was sure the news would get to the Presidency and the National Police Headquarters in Abuja. And then, she would see if the Inspector General of Police would condone an act of lawlessness perpetrated by his junior officer, a Police Commissioner.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Done typing, she stood up to eat dinner and to take shower before going to bed. It had been a long day and she knew she needed to sleep on time to wake up early in the morning.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the dining table waiting to be devoured was her favorite Nigerian food, Eba and Egusi soup. As if she had known she would not be able to cook when she got home, she had stopped by at an eatery to buy the food. She could eat the delicacy three times a day without getting bored of it. When asked by Bola on why she loved it so much, she had replied that it could be because it was the first African food she ate when she first arrived in Africa.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Famished, she decided to eat first before she bathed. She walked to the dining table, sat and served herself. Then, she closed her eyes for a prayer.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Having learnt that a prayer before eating was more of gratitude than of sanctification, just like she had inherited it from her mother, the prayer was as short as ever: “Thank you for this food dear Lord, bless it and provide for the poor for Christ’s sake, Amen.” </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end of the prayer, she opened her eyes to begin to eat but to find Bella by her side. Bella had heard the plates clink and had come running for her share of the dinner. She sat on the floor, fixing her eyes on Teni and wagging her tail in eagerness to partake in the dinner.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With her mouth opened, and her tongue dangling by the side of her mouth like the pendulum in the grandfather’s clock, Bella knew she deserved a share of the food.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looked at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her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and smiled. She was ever proud of her dog’s smartness. It was only her outdoor stubbornness that was a concern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 get your plate, pretty girl,” Teni  instructed her dog and Bella ran to a corner of the room and came back with her plate in her mouth in seconds. She placed it down and sat expectantly looking up at her roommate. And not wanting to keep Bella waiting, Teni put some food in the plate and told her to start to 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they both ate, Teni picked her phone. She needed to check her mails and messages for she had no opportunity to do so all through the day. She was busy at the office, and she was at the police headquarters twice on Jim’s incarceration too. Since she got home, she had been busy with the article for the next day’s publication as well.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scrolled through the phone and saw there were a few missed calls. How come her phone rang and she was not aware? Curious, she checked for the cause and found out that she had put the phone on silence in error. She would need to apologize to the people one after the other when she would call them back, among who were her mum and her boss, Edward.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Career first, she called her boss to know why he called, hoping he would not be mad at her for missing his calls. Edward believed missing cellphone calls was a bad habit. He was mad at Bola a couple of times for</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missing his calls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in Teni’s presence:</w:t>
      </w: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 xml:space="preserve">  “that’s why it’s called a mobile phone, you take it with you where ever you go,”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he had yelled at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dialed Edward’s number and waited for him to pick it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Edward,” she put a morsel of food in her mouth still waiting for the response of Edward who had already picked the call without a response.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could hear papers flipping, but Edward was yet to speak.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Teni repeated patiently.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I have called twice earlier,” Edward finally came online, but the flipping of papers continued.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 xml:space="preserve"> He must be working at home as well,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Teni guessed.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actually not strange to everyone at the Voice Newspapers. Doing office work at home was as normal as the sky getting dark at night. One could only close from the office but not from work.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 am sorry I missed your calls. My phone was put on silence in error,” Teni apologized and continued as she listened and ate.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okay. How about the article on the unlawful arrest of your Friend?” Edward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is completed already. I am sending it over to you immediately,”  Teni gulped some water and covered the plates before her. She was done eating.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“Please do. I need to go through it and send it to the graphics department immediately. Goodnight,”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"Goodnight," Teni dropped the cellphone on the dining table to pack the plates to the kitchen.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Now that the news she tried to hide from Edward was the same Edward was overseeing its publication, she had given it her best effort.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Teni carried her dinner plates</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to the kichen</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became worried about what Jim would be given to eat in the police custody. He must be having the worst time of his life, she had imagined.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she thought about it, she hoped issues like arrests and incarcerations would seize to happen to Jim if she eventually got married to him. She knew she would not be able to cope if it persisted.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placed the plates in the sink and left the kitchen for the living room. Her phone rang and stopped ringing before she could reach the dining table to pick it up.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Picking the cellphone as she walked to the laptop on the couch, she discovered it was her mum again. As she made the effort to sit down on the couch, she dialed her mum’s cell phone number.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mum, please can you give me some minutes. I will call you back. Thanks,” she threw the phone on the couch a distance away from her and touched the hibernated laptop screen.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needed to send the article on Jim’s arrest to Edward as promised else, it would not meet up with the next day’s publication. And that means the struggle for Jim’s release from the unlawful detention would be delayed till another day.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searched through the multitude of documents on the screen of the laptop and found the one saved with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CP</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sent it as an attachment in an email to Edward. Double checking to be sure that the email was sent, she pursed for confirmation.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she muttered.</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Heaving a sigh of relief seeing the mail gone, she knew Edward would hardly get</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anything to</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correct on it. She was confident.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Being almost two years working with him, she could say how exactly he wanted articles to be written.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Done with everything except bathing, she picked her cellphone, put the laptop on the stool beside her, and collapsed on the couch to relax while she called her mother.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was no where in the living room and it was a sign that she had gone to bed. Teni trained her</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mum,” she stretched her body, being pleased with herself for all she was able to accomplish for the day.</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Dolly,” Rhoda answered.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Her little girl could be heard blabbing at the background.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Rhoda was the only one still calling Teni by the pet name Dolly.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“Sorry mum, I was in the middle of something when you called,” Teni apologized.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understand. How is work And how is Jim too?” Rhoda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“Work is fine. It was the reason I took an excuse to call you back. And as for Jim, he is in trouble as we speak,” Teni’s eyes involuntarily were closing already, for she was feeling sleepy.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“Trouble? What happened!” Rhoda panicked.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had an unsuccessful surgery. The woman died, and she happened to be the wife of a VIP,” Teni yawned.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my Gosh!” Rhoda exclaimed.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is in the police cell right now, but we are doing everything possible to get him released soon,” Teni assured her mum. She could feel how bad her mum felt about the news and she wanted her to know everything was under control.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was he arrested when he did not kill the woman intentionally?” Rhoda could not fathom the irrationality behind Jim’s arrest.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one of the reasons why Africa remains a Third world. Lawlessness is a part of life sometimes,” Teni said sadly.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know I actually called to know if he has proposed already? But here I am being given a bad news instead,” Rhoda’s voice was cold but her daughter did not allow her to land before she snapped 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“Mum! There you go again! I have told you times without number not to worry about me being single. Marriage will happen at the right time,” Teni replied sharply and yawned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“Dolly, you will be 25years in two months. When is the right time?” Rhoda reminded her daughter of her age. She must have thought Teni had no clue how old she was.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“Mum! A marriage at 45 and a marriage at 25 are both marriages. All that matters is getting married to the right man,” Teni tried to school her mum on marriage as if she had more experience in the subject than the one who gave birth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Don’t tell me you are not getting married until you are 45! Are you kidding me?” Rhoda raised her voice at her daughter and Teni could not but laugh it off.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“Mum, I know you know I am not saying until I'm 45. You just want to make an issue out of nothing. I am done here! I am feeling sleepy already,” Teni giggled.  She was amused by her mum’s reaction.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had better not mean it like that! I know Jim is the best man for you. He is such a wonderful handsome young man and he is financially comfortable too,” Rhoda said in a tone that made her sound like she knew Jim absolutely inside 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“Mum! For your information, Jim is not the same man you used to know. He has changed. I caught him having affairs twice and I have warned him that I won’t take the third infidelity lightly,” Teni finally let the cat out of the bag. She never wanted her mum to know of Jim’s randy escapades, but since Rhoda would not seize to praise Jim like as if he was a kind of a Saint, Teni felt the need to open up. Besides, she needed to prepare her mother’s mind for any eventuality concerning her dwindling relationship with Jim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“Really! That is so bad!” Rhoda exclaimed.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“Yeah mum, that’s how bad it is. I am scared. I can’t marry a man who won’t be faithful to marriage vows. If I catch him red-handed flirting the third time, I am done with him,” Teni firmly promised, and quickly added, “mum, I will speak to you tomorrow, I need to sleep now please. Goodnight,”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Dolly, But you should know that most unfaithful men stop being randy and irresponsible once they get married to a good woman. Marriage changes them. Think about it,” Rhoda blew her daughter a goodnight kiss.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“Most, you said mum, not all. Goodnight mum,” Teni sluggishly said. And as soon as she bade her mum goodnight, she dropped the cellphone on the floor carpet. Her eyes closed, and she fell asleep.</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Thinking about what she had just heard about Jim, Rhoda was utterly disappointed.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he had always believed Jim was the right man for her daughter ever since they both met at the University in the United States. She could remember how inseparable they were in those days. She could remember also how Jim looked responsible and quiet that she had thought he could have won the world competition for Mr. Responsible, if there was any competition so named.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 big difference time could make on people, Rhoda could not but imagine.</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TWO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President James Ola was a darling of the citizens of his country. His victory which came with the highest number of votes for any presidential election victory in the history of his nation was no doubt a pointer to the fact that he was a man of the people. A highly intelligent man, handsome, jovial, strict and compassionate.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During a debate about him, Bola had argued that the compassionate and the strict sides of him were what had endeared him to the citizenry. People love leaders who don’t make them feel the brunt of global problems like inflation and economic melt down. If there was a President with policies that made them spend less money on living, it was President James Ola.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F</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irst in the history of his nation to bring down the petroleum pump price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which eventually affected the prices of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essential commodities</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had created a price control commission that saw to the prices of products, that it was a crime for anyone to sell above the stipulated government prices. And as compassionate as he was, his strict side was what brought about the compliance of the new laws.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His new policies on rampant social decadences like corruption, bribery and the common bad habits like littering the environment with dirt</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yielded a lot of positive changes.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had surprised the nation when his government started the construction of new correctional homes and the refurbishing of the old ones. When asked on live TV why the need for new correctional homes when there were other more pressing needs, he had said he wanted to make life easier for stubborn citizens who needed good shelters as quite a number of them would be taken out of the society soon</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to be made better citizens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had said stubborn citizens had the right to be taken care of as the law abiding ones too. He maintained that since his government had zero tolerance for crimes and indiscipline, he was sure a lot of the citizens would need the centers for shelter.</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could not have been less a rude shock when the news about the death of the wife of the Commissioner of Police of the state of Lagos reached the President and his wife late the previous night. The deceased was one of the few women the first lady was close to, for she was her secondary school classmate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someone whose philanthropic gestures towards the less privileged was second to none in the nation. Her demise was not regarded as a loss to her family only, but a big loss to the whole nation.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president relaxed in bed after two early morning cups of coffee. By his side were four national dailies which were his “daily tonic” before taking his bath. He loved reading the news because it was in</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them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he got most of the views and criticism of the citizens and his political opponents on his performance. And besides, he appreciated the writing skills of some of the nation’s young journalists who were rising to stardom like he himself dreamt to be several years back as a journalist.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Having read through the first newspaper that had its editorial comment praise his government on the improvement of the national power generation, he dropped it and took the next.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was glad the national power problem was gradually becoming a thing of the past due to the resent national committee on power. A committee he had set up not up to two months. Power becoming stable in the country would be another significant political point for his ruling party.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Picking up the next newspaper, the Headline stared him in the face: DOCTOR ARRESTED BY THE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TATE OF LAGOS COMMISSIONER OF POLICE OVER WIFE’S DEATH.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Honey, have you seen this?” the president asked his wife who despite her status as the first lady was busy performing her role as a wife. She held the tray of coffee in her hands and was on her way out of the bedroom to the kitchen. The president turned the newspaper’s front page to his wife. She could read the headline from the spot where she stood.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dear,” the first lady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Daily Voice newspaper was the foremost newspaper in the nation and every news by it was considered authentic.</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 very wrong unless Badru has an evidence that it was negligence that caused his wife’s death,” the first lady said, and turned back to leave the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need to call the Inspector General of Police to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investigate the matter and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call the CP to order after going through the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news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report. Misuse of power won’t be tolerated by this government. It will not only dent the image of our party but that of our country as a whole,” the president went back to reading Teni’s piece on her fiance’s arrest in the newspaper.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reading through the article, the President checked the name of the writer, and it was Dolly Dale. The same writer who wrote the controversial article on the corruption that had eaten deep in the Federal Ministry of Finance, and who months later commended his government on its swift action it took that flushed out the bad eggs in the same ministry.  He had said he liked how the writer criticized his government for the criticism had been constructive.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picked the cellphone beside him, scrolled through the contact lists and dialed a number. Then, he waited for a response.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“Your Excellency Sir,” a husky voice responded.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morning Clement,” the president turned the paper he was holding back to the front page.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“Have you seen today’s Voice Newspaper?” the President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Your Excellency. I am just about to leave home for the office. Today's newspapers must be on my desk by now,” the Inspector General of Police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must have heard the news of the demise of the wife of the state of Lagos Commissioner of Police,” the president stood up from the bed. He walked to the door of the bathroom.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your excellency. I heard the news yesterday and I have immediately called the CP to give my condolence,” the IGP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read in the dailies just now how the same CP ordered the arrest of the doctor that did the surgery on his late wife. That sounds like a misuse of power. See to it and give me back the report,” the President ordered and entered the bathroom.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Your Excellency,”  the Inspector General of Police walked out of his house, and approached the waiting cars outside, still having his cellphone on his ear.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injustice is condoned by this government,” the President said on the verge of ending the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your excellency,” The IGP entered the back seat of one of the three cars and his driver drove out of his residential compound. The car drove in-between two black SUVs occupied by armed policemen. They were leaving for the National Police Headquarters Abuja, the office of the Inspector General of Police of Nigeria.</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BOLA AND TENI met at the reception hall of their company, The Voice Newspaper. They briefly exchanged pleasantries and started to climb the stairs together. They had been good friends and confidants ever since Teni joined the company. They were both brilliant writers who knew their onions when it comes to their profession, the more reason Edward cherished working with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Amused by Linda’s remark on the controversies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Dolly Dale's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published article on Jim’s arrest had generated within the short time the latest edition of the Voice Newspaper had been in circulation, they both laughed as they ascended the stairs.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would be better as a stand-up comedian than the Receptionist she is,” Teni remarked.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“Just like your boss would be a better soldier than a journalist,” Bola replied as they both giggled, ascending the stairs.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“But, to be serious, your article has caused a lot of criticism in town. I came to the office in a taxi after dropping off my daughter at her school and the arrest of Jim was what the driver talked about till he dropped me off at</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office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said the police are misusing their power. That the police department needs to be reformed,” Bola went for her office keys in her bag.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“Then, the news report is a mission accomplished. That’s the reason for the story. We both know this,” Teni felt good with the news she heard.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“Of course, the report has done exactly half of what it was intended for. What remains accomplished is for the CP to release your man. And if the CP doesn’t like the way you reported the incident let him deal with it,” Bola inserted the key into her office’s door and twisted it. She turned the knob and watched Teni walk up to her office also.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“Such a cruel person might start to look for the writer of the news to question and arrest,” Teni reached her office’s doorstep and unlocked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would he get Dolly Dale the guest writer?” Bola joked.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wonder where he would get her,” Teni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only Teni, Bola and Edward who knew who Dolly Dale was. None of the other staff knew who answered the name. The name was one of the pennames Teni used for writing on sensitive national issues, for she was aware of how lawless the people in</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high positions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in the country could be.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two ladies were about to enter their offices when Edward popped out of his office like a squirrel peeping out of its nest. His office was adjacent Bola's.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the door opened, the ladies halted and looked at the direction of his office door. With his head out in-between the half opened door and the rest of his body still in his office, he cleared his throat.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Morning,,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ladies," 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Edward sounded excited and the small smile on his handsome face exposed his mood. Bola and Teni could tell there was something good he had to say. They waited patiently for him to talk.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“Let’s all converge at the conference room at 8:30. I’ve got some news for you all. I have told the messenger to inform all the staff,” Edward said and withdrew back into his office immediately.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Looking at each other and making gestures, the ladies like military officers taking orders from a superior said together, “yes Sir!” and entered their offices smiling.</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At 8:25am, all the staff of The Voice Newspapers had gathered in the conference hall of the company, and of course, there was no one who was not aware of how important punctuality was to the Editor-in-chief of the company. For every form of lateness was counted to be an act of irresponsibility by him, and every of such act attracted an instant punishment from Edward.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There were murmurings and small talks across the hall. They await</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ed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Editor-in-Chief of the company to arrive the venue and address them before they all returned back to their various duty posts.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At exactly 8:28am, Edward entered the hall in a sky-blue shirt</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His shirt's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sleeves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was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rolled up to the elbows. His trousers was black and slim, fitting perfectly and unapologetically cute on his body.  He had his right hand in the pocket of his trousers as he walked to the front of the assembly of his staff.</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Very confidently, his athletic frame stood in front of all. And clearing his throat as usual, like he did anytime he wanted to address a large gathering of people, beaming with smiles, he adjusted his tie to get set to talk.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Every murmuring and small talks faded away at once at the sound of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Edward's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throat clearing, and the hall was in total silence.</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morning everyone, I am here to briefly address you all</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Edward said.</w:t>
      </w:r>
    </w:p>
    <w:p>
      <w:pPr>
        <w:pStyle w:val="style0"/>
        <w:jc w:val="both"/>
        <w:rPr>
          <w:rFonts w:ascii="Verdana" w:hAnsi="Verdana"/>
          <w:b w:val="false"/>
          <w:i w:val="false"/>
          <w:outline w:val="false"/>
          <w:emboss w:val="false"/>
          <w:imprint w:val="false"/>
          <w:sz w:val="24"/>
          <w:szCs w:val="24"/>
          <w:u w:val="none"/>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came with the morning this time around," Bola joked and Teni giggled slapping her coleague who believed everything must be joked about.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want too</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commend you for your tireless service to the company. Right from our article writers, to the proofreaders, to the printers, the receptionists, news writers, the messengers, the account department, the graphics department and our marketers. Kudos to you all,” Edward smiled and continued with his speech.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happy to inform you that the Voice newspapers won this year’s grand prize for the best newspaper in our Country,” Edward paused, and there was a thunderous shout of celebration within the hall. Everyone was hugging and shaking one another's hand happily.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Edward waited a while and continued his speech. He walked to the right and to left and vice versa as he talked. He was a man of style and his confidence was derived from his success, intelligence and good looks.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means we have won the 100million naira grand prize and we will be representing the country in France at this year’s International Journalism Convention in some weeks. Don’t we deserve to celebrate it and get rewarded? We really do! Therefore, you are all enjoined to visit the company’s store to collect your gift packages in appreciation of your selfless service before you go home today. Congratulations!” Edward ended his address and there was a round of applause by the staff. Everyone was proud of the accomplishment, for it was the second time the company won the same award.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Edward looked over to where Teni and Bola stood and beckoned to Teni as he left the spot where he was, heading out of the hall.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seeing Edward's gesture, Teni left Bola instantly and doubled up her steps to catch up with her boss. She walked beside him as he walked.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“Your article has generated strong controversies and reactions in the country and I like it. I have received four calls on the issue this morning. Two from top government officials,” Edward turned to look at Teni in the face briefly as they both walked.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heard the same from Bola this morning,” Teni said, trying to keep up with the pace of Edward who marched on, not considering the convenience of the person walking beside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Teni's high heel sandals were not helping matters. She needed to be careful with her steps in order not to trip as she managed to walk at the same pace Edward walked.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“All I am saying is, it was a job well done and as I am seeing things, your friend might be released soon. You know it is our duty as journalists to use the power of the pen to correct bad societal norms,” Edward started to climb the stairs and Teni joined him, coming closely behind.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 you sir,” she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finished the ascension and walked to the entrance of their offices. Teni stopped at the door when she heard Edward talk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want you to write on the life and death of the former presidential candidate. Moshood Abiola. For the commemoration of his death that comes up next week. Make sure you do a thorough research on him,” Edward instructed, and turned the knob of the door of his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start work on it,” Teni promised and walked into her office too.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was glad the article on Jim’s arrest was doing exactly what it was intended for. But for the new assignment, she knew it was a heavy task because she was yet to arrive in the country when the man Abiola contested for president and died in the struggle to claim his denied mandate. But being a lover of history and of challenges, she believed the assignment could afford her the opportunity to know more about the great man she had heard so much good things about.</w:t>
      </w:r>
    </w:p>
    <w:p>
      <w:pPr>
        <w:pStyle w:val="style0"/>
        <w:jc w:val="both"/>
        <w:rPr>
          <w:rFonts w:ascii="Verdana" w:hAnsi="Verdana"/>
          <w:b/>
          <w:bCs/>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She had hardly sat down in front of her computer when her cellphone rang. She picked it and listened to what Bola had to say.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Teni, are you aware we are both attending the national conference tomorrow? Did Edward tell you?” Bola walked to the window of her office as she talked. She packed the royal blue rayon curtain with the back of her left hand,</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busy street view below</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was unvailed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afternoon sun was blazing hot but its effect in the room had been neutralized by the humming Air-conditioner on her office wall.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I guess it escaped his mind,” Teni replied at the other end. She  relaxed completely on the rocking chair in her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to work prepared tomorrow,” Bola drew the curtain back to its former position and walked back to her seat.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is it holding?”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National Conference Center beside the National Theatre,” Bola sat at her office desk thinking about the struggle for survival that was playing out on the street despite the hash weather. She felt for the people who had no choice but to trade under the scorching sun. Africa's sun could be unfriendly at times, she thought. In fact she sometimes wondered if it was the same sun that was celebrated during summer on other continents. This same sun the people of Africa try as much to avoid when it shines at it's best.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okay. It’s good it’s not out of town,” Teni hated to travel by road because of the state of the country's roads. Traveling on a long journey on the bad roads made her body ache.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“Your wish to meet the president in person will be fulfilled. He, his vice, and the secretary of state will be there,” Bola knew her colleague would be excited.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“Wow! I can’t wait to meet him. Can we book an interview session with him?” Teni's reaction was exactly what her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B</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had envisaged.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President James Ola was one of Teni’s favorite African presidents. She loved his policies, his good looks and his diction whenever he addressed the nation. His speech delivery was ever a delight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will find a way to get him interviewed. Trust me,” Bola promised.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“Let's discuss about it after work,” Teni tilted the chair she sat on back to it's normal position, she stretched her hand and picked her pen to write.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okay,” Bola replied and hung up.</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At the National Police Headquarters Abuja. The Inspector General of Police had seen the day’s edition of the Voice Newspaper. On the front page of it was the story the President had called his attention to. The story had generated an instant kin interest in him. The arrest of Doctor Jim. Jim's picture was boldly printed below the front caption.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So, it was Jim! W</w:t>
      </w: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 xml:space="preserve">hy didn’t </w:t>
      </w:r>
      <w:r>
        <w:rPr>
          <w:rFonts w:ascii="Times New Roman" w:hAnsi="Verdana"/>
          <w:b w:val="false"/>
          <w:i/>
          <w:iCs/>
          <w:outline w:val="false"/>
          <w:emboss w:val="false"/>
          <w:imprint w:val="false"/>
          <w:sz w:val="24"/>
          <w:szCs w:val="24"/>
          <w:u w:val="none"/>
          <w14:shadow w14:ky="0" w14:sx="100000" w14:algn="none" w14:blurRad="0" w14:sy="100000" w14:dir="0" w14:dist="0" w14:kx="0">
            <w14:srgbClr w14:val="808080"/>
          </w14:shadow>
        </w:rPr>
        <w:t>he</w:t>
      </w: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 xml:space="preserve"> call me?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Inspector General wondered. As a member of the Black Mambas, he should know better</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Th</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at helping one another was a compulsory thing.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Without hesitating, he picked his cellphone and dialed Jim’s number.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And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computer voic</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e said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number</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was switched off. Then, he searched for the Lagos Commissioner of Police's name on the list of his contacts. And as soon as he got it, he dialed it and the phone rang.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Badru,</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Sir,” the Commissioner of Police responded.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just read in the news that you arrested the doctor because of your wife’s death,” the IGP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killed my wife and needs to be taught some lessons the very hard way Sir,” the CP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“Are you kidding! What evidence do you have against him?” the IGP raised his voice against his junior officer.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have not got any evidence Sir, but I’m still making my findings. I suspect he killed my wife through negligence,” the CP tried to defend his actions.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suspected he killed your wife but you have no evidence to say your suspicion was right. Anyways, the President has gotten to know about the unlawful arrest and he personally called me to give his piece of mind on the matter. You must release the innocent man immediately,” the IG ordered the CP.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“But Sir..,” the CP wanted to say more but was cut short by his boss.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“Release the man and let him go, and any further harassment from you or your boys will attract a heavy punishment,” the IG affirmed his earlier order and left the conversation.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Sir,” the CP said reluctantly.</w:t>
      </w:r>
    </w:p>
    <w:p>
      <w:pPr>
        <w:pStyle w:val="style0"/>
        <w:jc w:val="center"/>
        <w:rPr>
          <w:rFonts w:ascii="Verdana" w:hAnsi="Verdana"/>
          <w:b/>
          <w:bCs/>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b/>
          <w:bCs/>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NOON. And being the time of the year when the sun got hotter as the month progressed, most homes were air-conditioned or rather, had their windows left ajar to allow breeze flow in and out to douse the suffocating heat.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and Teni were on their way back to the office from the National Conference venue, which was the conference set up by the government to find lasting solutions to the various problems facing the country. With representatives from all walks of life, tribes and regions in the nation, the National Conference was what many believed the nation had needed a long time ago to solve the problems troubling the citizens. The car window glasses were wound up and the A/C was on at the coldest level as they drove back from the venue of the conference.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felt fulfilled to have got the privilege to interview both the President and his vice briefly for their newspaper publication. They did not only get the privilege of speaking with the President and his vice, but also, were given an invitation by the Secretary of State to visit the Presidential villa for a scheduled interview with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could not tell how happy she was to meet and talk with the President, who was more approachable than she and Bola had ever thought. Teni had told him personally she would love to do a more exclusive interview with him in the nearest future and he had gladly told her to feel free to approach the state house for an appointment with him when ever she was ready.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the road back to their company, driving carefully to avoid a big pothole, a motorcycle rider nearly collided with the bumper of Bola’s car. As Bola yelled at him almost cursing, the young man politely waved at her apologetically. He had realized he was at fault but his plea could not appease Bola who was grossly pissed off.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an idiot!” Bola yelled bitterly.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can’t really blame him,” Teni pointed out.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felt the rider was polite enough to have said sorry and that the pothole on the road was not his doing.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do you mean?” Bola briefly gave Teni a surprise look as she drove.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I’m saying is, it was the pothole he dodged that made him swerve like that,” Teni turned to see if Bola got her point but Bola’s frowned face did not show any sign that she did.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“Then, who’s fault?” Bola queried. She could not get why Teni had suddenly become an advocate for a bad road user.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the government’s fault my dear. Let’s be frank! They should fix the roads before we blame the road users,” Teni said frankly and looked away.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can see! The government must be at fault for not teaching the citizens how to use their heads to know how to exercise patience when they use the bad roads,” Bola said sarcastically giving Teni another brief look.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 God you said bad roads. Why must the roads be bad?" Teni almost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was not ready to accept her friend’s point. She agreed the roads must be fixed by the government but prior to the fixing, the people should be sensible enough to drive or ride carefully on the roads.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wonder why you opted for journalism instead of law,” Bola said, still having her eyes glued on the road as she drove.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Yesterday too,</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were insinuating that the death of the Commissioner of Police’s wife could have been due to negligence by your fiancée,” she added, and gave Teni another brief stern look that made Teni smile and look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still maintain my stand that, that man was not really at fault,” Teni’s smiling face remained the same.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understand, you’d make a bad lawyer if you had read law,” Bola hissed and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“Well, I could have been a lawyer though, and I would have been a good one because I love the profession. I first wanted to study law but I fell in love with journalism later, probably because of my dad. Mum said he was a journalist. That he was in the United States on a brief journalism course sponsored by the Nigerian government when they met at the restaurant where mum worked as a waitress,”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You never told me this,” Bola looked surprised. But then, she knew every story about Teni’s yet to be found father made her emotional. She was yet to meet him and she loved him so dearly. Bola had extended her right hand on her friend's lap while she held the steering wheel with the other. Her hand on her friend’s lap was a gesture to ease her pain of remembering her yet to be found Dad.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must be a lover of people like you. You must have taken that from him. He will be proud of your exploits as a journalist, I believe,”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concentrated on driving as she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have any picture of him? We sometime could put it on one of our publications,” Bola accelerated the car to beat the traffic light that was almost stopping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Mum lost the only one she had,” Teni replied soberly.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about the school where he did the six months course? They could give you his full name and passport photos,” Bola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“Wow! We never thought of that. I will visit the Journalism schools in New York when I go on holidays in the US,” Teni saw wisdom in Bola’s suggestion and could not wait to carry out what she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mean, you don’t really know which school? Are you serious?” Bola was amazed.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he did the six months course in New York and after graduation, he came to Maryland to spend three weeks with his Uncle before leaving. That was when he met mum. She only knew him as Jamil Badmus,” Teni explained.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is serious!” Bola looked at Teni briefly and returned her gaze back on the road.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“Well, you need to visit the journalism schools in New York. Who knows? You might be lucky,” she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could realize how complicated the situation was. But then, she thought of something to change the topic and so, remembering she needed groceries, she decided to shop.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were getting close to the junction of the major grocery store in the city, The Manillas. Bola turned to look at Teni who was now busy scrolling on her phone.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need some groceries. Can we stop by at the Manillas?” Bola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knew Teni would love to shop.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okay,” Teni replied without looking up. Her eyes remained glued on her phone. She had typed her father’s name, Jamil Badmus on Facebook, starting the same search she had done for years without a positive result. She wished she could locate her father and have the first embrace of father and daughter with him.</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Bola drove into the parking lot of the grocery store and pulled up at the direction of the park security officer who was assigned there to direct shoppers who came with vehicles for orderliness.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 Stepping out of the vehicle, the two ladies approached the entrance of the store.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in her red blouse over a short black skirt and a purple handbag to match, looked corporate and elegant. Her smooth dark skin dazzled under the sunlight like polished ebony wood under a spotlight. As she walked, she towered gracefully on her high heels like one of the girls on the runway.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welcome,” the security man at the entrance greeted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 you,” Teni replied, and graced her reply with a smile. She entered the store after Bola who behaved unaware of the man’s greetings because she was busy checking if her MasterCard was in her bag.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security man’s head turned, and his lustful eyes trailed Teni like thunder follows lightning. The dimples on Teni’s cheeks that came as a result of the little smile that accompanied her response to his greeting took his breath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Dazed by raw beauty, a combination of well sculpted curves and a flawless beautiful face, he could hear his heart scream to have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 xml:space="preserve">What a beauty!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His thought resounded in his head.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could bet his life this was the most beautiful woman he had ever seen on earth. And like an addicted gossiper, he called the attention of his colleague standing not far away to the woman who had just walked past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“Look at the half-caste,”  he whispered using his head and eyes to point at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 beautiful!” he winked at his colleague who acknowledged his on point observation with a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Among those women who had great beauty and behaved as if they were not aware of it was Teni. In Bola’s opinion, it was her simplicity that made her seem so.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once joked, that even a blind man could see and appreciate Teni’s beauty because its glow was bright enough to be seen by the blind. It was exceptional.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Could it be because she was of a mixed-race? Her mother being a white and her father, a black man? Could that old belief that 90 percent of children from such a union are good looking be true? Bola had wondered.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 Teni’s opinion, her exceptional beauty was because she had Rhoda as a mother. Any girl lucky to come from her mother must be beautiful. Her mother was such a beauty that every man in the county where they lived wanted her. As a little child, Teni had noticed something in the eyes and actions of men towards her mother on many occasions without knowing what exactly it was called. In her thoughts as a child she would wonder why her mother was so loved by men. But that night when her grandma sat her mother down in her room and said some words of advice to her, and she overheard her, she knew why men looked at her mother the way they did. It was lust.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Her grandma and her mother had thought she was asleep. But she had left her room for being scared of an owl that perched by her window to find her mother. She was just seven.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Close to her mother’s bedroom door, she overheard her grandma talk to her daughter. Grandma was in her mother’s room. Quietly, she stood by the half opened door, peeping and eavesdropping.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“Beauty intoxicates like wine. Those who possess it could be ruined by it unless they use it wisely,” Grandma had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a beautiful woman, and you should know that not every man’s compliment is genuine. Don’t make the mis</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take of havi</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ng a</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nother child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out of wentisaisely,”  Grandma’s words sank into Teni’s heart that night and it had stuck there ever since.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After walking past the security men in front of the store, Bola and Teni walked straight to the shelves.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In a quick thought, Teni had decided to pick a few things for herself also, to make her presence at the store worthwhile. Set for shopping, they both picked a trolley each and started off with their mission.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stop at the store was fun as they joked, teased, laughed and giggled from one shelf to the 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 twenty minutes, Teni was done picking what she needed but to her amazement, it seemed like Bola had just started for her trolley was full already and she wasted no time to request for another from one of the store attendants.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“Are you having a party!” Teni exclaimed quietly on seeing Bola’s request for another trolley.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like to buy every month’s grocery needs at once. And besides, my cousin Janet ate like a camel the two weeks she stayed with us. The food that was supposed to last at least three weeks, finished in two weeks,” Bola said, and made the usual funny face she was found of making whenever she wanted to start her jokes.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had better be grateful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for having</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someone like Janet.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You know,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 wish I had a large family like yours,” Teni helped her friend push her full trolley while she pushed hers too. On Bola’s joke about her cousin, she believed Bola was taking the privilege of having a large family for granted and that she must be made to realize that some people lack such a privilege though they desire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“Don’t talk like that anymore, you have your family in the US. And you talk like an orphan,” Bola responded and continued with her shopping.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I know, but wouldn’t it be great if I knew my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Nigerian</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family as well. I surely must have paternal cousins, aunts and uncles here too</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I can’t meet them until I locate my Dad. I long for that every day and I will never take it for granted if I succeed in finding them,”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very sure that one day, soon you’ll find your Dad. And through him you will locate the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rest of the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family you have so much desired to meet. And that would be a great celebration for us all,” Bola tried to encourage her friend</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“Amen!,” Teni smiled and gave her friend a pat on the back.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She appreciated her companionship ever since they first met at the company. Bola had been there for her like a family.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“Are all you picked enough?” Bola asked. She could not figure out why Teni was buying so little.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okay with what I picked. I love to visit the store every week. It affords me the opportunity for sight seeing. I love shopping. That is one of our individual differences,” Teni r</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eplied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they both approached the cashier’s stand.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“Well, you seem to be right,” Bola pushed the trollies to the payment stand.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 shopper was being attended to by the cashier and it was going to be Bola’s turn after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Like the eagle's eyes, Bola’s eyes caught a man looking at their direction. The tall dark man stood in between the shelves at a distance from the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m</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held in his hands a pack of cookies and two cartons of milk. His gaze was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so intense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on Teni and Bola knew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guy in red has got his eyes glued on you my dear princess,” Bola quietly notified her friend and went back to attend to the demands of the cashier. It was her turn for payment on the queue.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who got curious by her friend’s statement stylishly looked at the direction of the man to see if Bola’s discovery was true. And like a thief caught in the act, the man quickly looked away after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his eyes and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Teni</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 met.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With his eyes now on the shelf, he pretended to be busy picking items.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end of Bola's payment for things she had bought, it was Teni’s turn therefore, Teni moved closer to the cashier and dipped her hand in her purse while Bola stepped aside.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Teni</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brought out her Visa Card and slotted it into the Point Of Sales machine. And as she did, her mind went back to the man in red again. </w:t>
      </w: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 xml:space="preserve">What a cute man!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She had thought. He was the kind of man she would have loved to date if not that she was in a relationship</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moment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Wanting to know if he was still staring, Teni looked at his direction again. And there again, he was caught staring at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“Your pin ma’am,” the sales attendant called Teni’s attention back to the P.O.S machine. She needed her to type her secret code.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sorry!” Teni apologized and inputted her secret code using the buttons on the POS machine. And promptly, the cost of the items in the trolley before her was deducted from her Bank account. She was about to retrieve her card when there was a crash sound.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“Oops! See what your beauty has caused. Oh my gosh!” Bola exclaimed quietly and giggled.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was that?” Teni asked, and raised her head to see what the matter was.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was a fall and a spillage,” Bola giggled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Almost everyone around the cashier’s desk had had their heads turned to the direction of the man in red. One of the milk packs in his hands had slipped off and crash landed. The content had spilled on the floor, and the floor before him was messy. The man looked embarrassed but the store attendants were quick to take care of the situation.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must be a clown to think that was my handiwork,” Teni replied Bola’s accusation smiling.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“Of course, it was you. That is what having a body like Beyoncé's could cause,” Bola teased and made a funny face at Teni. She pushed her trollies away to the exit door laughing while Teni followed behind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could not figure out if Bola could live a day without jokes and teasing. It was like her existence could be threatened if she lost the opportunity to crack jokes and tease. And of course, that made her a fun to be with any day.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obvious how uneasy pushing two full trollies at a time was for Bola therefore, Teni, putting her shopping bag into Bola’s second trolley helped her friend push her extra trolley to the car park.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got to the car at the car park, and they offloaded the shopping bags into the car boot. A security man who was some meters away walked up to them wanting to know if they needed his help: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need any assistance?” the man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thanks,” Teni replied. She pushed the two empty trollies away from the car, and she and her friend hopped in the vehicle to get set to leave.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Like always, Bola’s surveilling eyes had caught something going on somewhere again the moment she sat down to drive.  She always saw things first and it was not strange to her friend.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“Different strokes for different folks,” Bola remarked behind the wheel. She held the ignition key in her right hand and was about to start the vehicle.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was that for?” Teni asked. She could not see what warranted the remark from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“Look at that man at the garbage bin afar of,” Bola pointed to the direction of the scavenger with the car key in her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Such an able bodied fellow with nice masculine body. He must be homeless or insane,” Teni guessed.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“Either of the two. Homeless or mentally derailed,” Bola agreed with her friend.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“People say he is mad. He lives in the pine plantation,” the voice came from the park security man standing close to their vehicle.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That’s sad,”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“Very sad,” Bola agreed. She bent down and picked a thousand naira note from her bag which was on the floor of the car.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“Please help give him this,” Bola said to the security man.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handed the security man the naira bill and waited to see it given to the scavenger before driving out of the park.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security man walked up to the scavenger who almost had his head buried in the garbage bin in search of only God knows what.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Some steps before the security man got to him, the scavenger raised his head up, holding a metal rod he had found in the trash bin and was about to drop it into a bag hanging by his side.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and Teni watched with pity from afar.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take this to help yourself, it’s from those pretty ladies in that car,” the security man made the move to give the strange man the money but the man looked up, turned to look at the ladies, and shook his head.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I don’t need it, I am not a beggar,” the look on the scavenger’s face suddenly turned snobbish</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A</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nd instantly, he walked away. Judged by his action, it was glaring he did not like the idea of giving him a gift.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“Oops, he rejected it!”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surely doesn’t need my money,” Bola smiled and inserted the key into the ignition hole. She switched on the car engine and turned the wheel to drive 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“Ma’am! Ma’am! He rejected it,” the security man reported from the distance. He doubled up his steps and was on his way back to Bola and Teni to return the money.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“Don’t bother yourself, you can keep it,” Bola told him before he could come closer to the vehicle. She afterwards reversed the car and drove out of the park to the road.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madam,” the park security man said aloud with smiles of gratitude.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“Don’t mention,” Teni replied and waved.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Like birds of the same feather, the two friends drove back to The Voice Newspaper company. They discussed their mission to the national conference, teased one another like kids, and talked about their grocery store experience.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man in red and the snobbish scavenger were the subjects of their discussion.</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THREE</w:t>
      </w:r>
    </w:p>
    <w:p>
      <w:pPr>
        <w:pStyle w:val="style0"/>
        <w:jc w:val="both"/>
        <w:rPr>
          <w:rFonts w:ascii="Verdana" w:hAnsi="Verdana"/>
          <w:bCs/>
        </w:rPr>
      </w:pPr>
    </w:p>
    <w:p>
      <w:pPr>
        <w:pStyle w:val="style0"/>
        <w:jc w:val="both"/>
        <w:rPr>
          <w:rFonts w:ascii="Verdana" w:hAnsi="Verdana"/>
          <w:bCs/>
        </w:rPr>
      </w:pPr>
    </w:p>
    <w:p>
      <w:pPr>
        <w:pStyle w:val="style0"/>
        <w:jc w:val="both"/>
        <w:rPr>
          <w:rFonts w:ascii="Verdana" w:hAnsi="Verdana"/>
        </w:rPr>
      </w:pPr>
      <w:r>
        <w:rPr>
          <w:rFonts w:ascii="Verdana" w:hAnsi="Verdana"/>
          <w:b w:val="false"/>
          <w:bCs/>
          <w:i w:val="false"/>
          <w:outline w:val="false"/>
          <w:emboss w:val="false"/>
          <w:imprint w:val="false"/>
          <w:sz w:val="24"/>
          <w:szCs w:val="24"/>
          <w:u w:val="none"/>
          <w14:shadow w14:ky="0" w14:sx="100000" w14:algn="none" w14:blurRad="0" w14:sy="100000" w14:dir="0" w14:dist="0" w14:kx="0">
            <w14:srgbClr w14:val="808080"/>
          </w14:shadow>
        </w:rPr>
        <w:t>Teni’s phone rang in her purse. She reached for it just about the time she was to get down from the car after Bola had pulled up in front of their company. She saw Jim’s name on the phone screen and suddenly became excited.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Jim,” she said eagerly.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Teni, I have been released by the Police,” Jim said. His voice sounded quite excited.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“Wow! That’s a good news. I am glad you are free. Where are you now?” Teni asked. She could feel her heart leap for joy and could also see the excitement expression on Bola’s face.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on my way to the hospital,” Jim answered.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was leaving home to visit his hospital after a thorough shower, clean shave and a total freshening two hours after his release.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back to work immediately? Is that not too soon?” Teni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would you not rest for at least a day or two before resuming back to work after all you’ve been through?” Teni could not understand the urgency in her fiancée’s resumption at work.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necessary I go to the hospital now. I will tell you why it has to be so when we see,” Jim drove out of his residential compound.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then, I will stop by at the clinic after work,” Teni promised and ended the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is released,” Teni turned to Bola smiling.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happy for you guys,”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With the expression on Teni’s face, there was no gainsaying she was the happiest person on earth at that moment. The news brought more life to her face making it shine like the early morning sun.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they both walked into the company’s building, they knew for sure that Jim’s released was engineered by Teni’s article on his incarceration.</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it did, they did not know.</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There was a familiar knock on Teni's office door. She had just returned from a trip with Bola and had hardly settled down. Her plan was to relax for a while before going to tell Edward about the good news about Jim’s release. But as she was having him at her office at the moment, it would get the job done easily.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“Come in boss,” Teni said with all enthusiasm to break the news.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“Hmm, someone sounds elated. What’s cooking?” Edward entered and could suspect that Teni was in a high mood. He knew she would not call him boss for nothing. And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with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kind of smile on her face, he knew</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had something interesting to say.</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“May I know what this feeling is all about?” Edward asked.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He remained at the door, but when Teni would not stop smiling and would not say anything, he went on to say what brought him to her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“Anyways, have you started work on Chief Moshood Abiola’s story?” Edward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I have started gathering information on him. I intend to interview one of his sons and some of his associates too,” Teni reclined on the chair.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is good. The anniversary of his denied election victory comes up in a week and I want it completed before then,” Edward instructed.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was the conference assignment too?” Edward asked again before Teni could say anything again.</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fine. We were able to interview the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P</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resident and his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V</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ice while the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ecretary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O</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f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tate gave us an appointment at the State House,” Teni replied.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She quickly announced Jim’s release before Edward could say another word.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“My doctor friend called. He has been released.” Teni gladly dropped the news.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“Now, I know the reason for that high mood and brilliant smile. I thought as much,” Edward winked. Then, he left the door way and took a few steps closer to Teni. He was eager to hear more on the release.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“Any charges? Was he charged to court or something?” Edward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charges I think. He was just let go. I am yet to hear the details. I will let you know the details when I am briefed,” she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I am happy for you,” Edward said. He was proud of the impact the Voice newspapers took in Jim’s release.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boss,” Teni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“Don’t mention. I was not concerned about it because the person involved is your friend, but because of the injustice. Injustice is a major problem in our society, and we all need to fight the battle against it not minding who’s right is being denied,” Edward concluded and was ready to leave.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article of yours on the matter was surely instrumental to the release. It was very revealing and convincing,” Edward winked at Teni once more, and with all smiles, Teni said, “Thank you sir.”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“Extend my greetings to him,” Edward concluded and left Teni’s office.</w:t>
      </w:r>
    </w:p>
    <w:p>
      <w:pPr>
        <w:pStyle w:val="style0"/>
        <w:jc w:val="center"/>
        <w:rPr>
          <w:rFonts w:ascii="Verdana" w:hAnsi="Verdana"/>
          <w:b/>
          <w:bCs/>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MERCYLAND HOSPITAL CONTINUED to attend to patients and it seemed not affected negatively by the widely circulated story of the death of the Commissioner of Police's wife. The newspaper report on the matter did not only report the death of the patient and the unlawful arrest of the hospital owner but it also showcased the past successes of the hospital in the areas of surgical breakthroughs and humanity which  must have been the magic. In exposing the injustice of the police on the matter, the writer questioned the sincerity of the government’s promises and policies on human rights. It did not forget to mention also how Dr. Jim Nwoko was the best graduating medical student of his class at the prestigious Harvard University. A record that could be easily found online on the University’s website.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Jim was attending to a patient when Teni arrived the hospital. She was on her way home from work and had only stopped by to felicitate with Jim on his release.</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Sir, Miss Teniola is here to see you,” the receptionist said.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There was no staff of the hospital who did not know who Teni was</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to Jim</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“Tell her to give me some minutes, I am attending to a patient,” Jim dropped the receiver and then continued his examination on the patient on the bed before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sat on one of the metal chairs at the reception hall fiddling with her phone. She wished Jim could be through with the consultation on time so that she could go home on time. She was famished.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phone in her hand rang and it was her colleague at work. It was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Bola,” Teni could hear wailing in the back ground. She waited for Bola to come online.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I lost my mother some minutes ago,” Bola said in tears.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What did you say? Teni wanted to be sure she heard Bola right. But instead of Bola repeating herself, she kept on sobbing.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my gosh!” Teni exclaimed.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took her some seconds to be able to talk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“Was she sick?”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she was not. I talked with her before I left for the office in the morning and she was hale and hearty. I was told she collapsed and fainted in the afternoon. The housemaid called for an ambulance immediately, and she was rushed to the hospital. She gave up the ghost on the way,” Bola explained while she still sobbed.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so sorry dear. Where are you now?” Teni saw Jim walk into the reception hall but continued to talk to Bola.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beckoned to her and she nodded to let him know she got his signal.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at her house now.  At number 25 Collins street, Victoria Island,” Bola replied. The more she tried to stop to cry, the more the tears flowed.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come right away after seeing Jim briefly. I am at his hospital,” Teni stood up and left for Jim’s office. She ended the call and put the phone back in her bag.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walked into Jim’s office and met him waiting for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sorry darling for keeping you waiting, I received a bad news,” Teni apologized.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bad news,” Jim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lost her mum minutes ago. She was the one I was talking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to</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 phone,” Teni said sadly.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I am so sorry. That was really a piece of bad news,” Jim said coldly. He could imagine what Bola was going through at that moment. The feelings could not be different from how he felt when he lost hi</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mum two years ago. He was about to leave the United States for Nigeria after the end of his studies when the news came in from home. He felt his whole world collapse and it took him some time to put the incident behind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did you look at me like that.” Jim asked as the eyes of Teni were unusually inquisitive.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can’t see why you should be back at work today when you have just been released few hours ago after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your</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incarceration,” Teni waited for Jim's defense.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doctors on duty presently are three and the patients are more than we used to have daily. I was told on phone that the queue of patients was becoming long, so, I had to come,” Jim explained, and before Teni could respond he said, “and like seriously, I need to read that article of yours. I want to see the magic you used. I was released without a charge, and we never had it so good at the hospital,”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Although Jim knew Teni’s report on the Voice News paper was one major reason why he was released yet, he knew as well that the Inspector General of Police being someone he knew added to the speed of his release.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don’t mean it that the hospital is more patronized now,”</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what I mean,” Jim stood up and walked to Teni as she stood up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have to go and see my friend. She needs me more than ever now,” Teni walked to Jim and kissed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“Hmm, you smell nice,” Jim remarked.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perfume you gave me for my birthday,”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you still have it? It’s almost a year Teni!” Jim exclaimed.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have just started using it,” Teni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“I’ll see you tomorrow,” she walked to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“My condolence to her,” Jim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won’t be able to see you off honey,” Jim added as he walked Teni out of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“Don’t worry, I am good. Love you,” Teni replied as she walked out of his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“Love you too honey. We will have lunch this coming Sunday,” Jim walked Teni into the reception. And while Teni made for the way out of the hall, he stopped to see the number of patients that were still on the waiting list.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sounds nice. It has to be after church service,” Teni smiled as she walked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“Of course, after church service.” Jim agreed.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“Next patient please,” Dr. Jim Nwoko announced and a man and his daughter sprang up to follow him into his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LATER THAT EVENING after the day’s work and the condolence visit to Bola at her parent’s house, Teni relaxed in her living room. The day was so hectic that she needed something to calm herself down. A</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nd a</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ll she could think of was a glass of wine in front of the Television.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Bella lay on the sofa beside her having her head on her lap. Teni’s left hand rested on Bella’s head, her fingers rubbing the head playfully and her right hand holding the glass of red wine, as she watched the news on the television. Bella closed her eyes enjoying the soothing movement of Teni’s fingers. She lay quietly.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United States was about going into polls in some months and the Presidential candidates were doing campaigns across the country.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liked the incumbent president but a lot of Americans hated him. His stance against LGBT rights, his immigration policies and his social media rants and outbursts were some of the reasons they wanted him out of office. Teni watched the crowded rallies and believed the president still enjoyed a lot of  support despite all the accusations against his person and party.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soon remembered she had promised her mum she was going to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Rhoda being whom she was, would never forget a promise. Either the one made by her or the one made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picked her phone and lowered the volume of the television with the remote. She dialed her mother’s number and the phone rang for some time before Rhoda picked it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Dolly,” Rhoda said. She tried frantically to calm her little girl down as she cried. Earphones in her ears with the phone tucked in the pocket of her Jeans knickers, she appealed to little Lizzy to calm down but she was not taking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mum, what have you done to my girl?” Teni had never heard her stepsister cry so bad.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is impatient. She needs food so bad that she can’t wait for mom to be through with it,” Rhoda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“Aren’t you at fault? Why didn’t you make the food earlier and put it in a warmer,” Teni judged.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“Don’t mind me. I have forgotten it was not Dolly. Dolly could wait for ever without a protest,” Rhoda joked. And little Lizzy increased her cry so much that Rhoda had to pick her up for cuddling.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“But I am not like that anymore I think,” Teni responded. She lowered the volume of the television again when the supporters of the incumbent president started to make a lot of noise.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a lie my dear, it’s the same attitude that has made you wait till now with Jim without a marriage proposal. I wonder if you know your relationship is over three years now. Most ladies won’t wait that long, you know?” Rhoda diverted the topic and Teni hated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Through with her baby’s food, Rhoda put the feeding bottle in Lizzy’s mouth and like an orchestra commanded to a halt, the noise from her baby stopped at once. She carried Lizzy and walked away towards her baby’s court.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“Mum, why must all our conversations end with marriage proposal and engagement complaints,”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“Because you are not growing younger my dear,” Rhoda removed the earphones and put the phone on speaker mode. She got to her baby’s court and put her gently in it and little Lizzy held her feeder by herself and sucked at it. She was becoming a big girl now approaching her first birthday.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guess you want me to do the asking since Jim is not doing it,” Teni replied her mum. She turned up the TV volume to hear the address of the President who was about to address his supporters.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took Rhoda some time before she could reply her daughter. She was arranging the table where she put her baby’s things.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“Of course, that’s what smart girls do these days to guys who don’t have the guts to do what they are supposed to do. Three years is way to long to wait for a man to propose. Your patience is not a plus in this matter,” Rhoda said frankly.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“Then, I am going to disappoint you mum. I am not one of those girls who would propose to a man. That’s weird,” Teni said firmly and changed the discussion to politics.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“Who are you voting in the coming elections?”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incumbent president of course, why did you ask?” Rhoda knew Teni intentionally changed the topic, but she had made her point already and she was pleased.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watching him on the CNN as we speak.  He is giving a short address at the New York rally,”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is hated by many for his policies but he still remains my candidate,” Rhoda walked up to the TV to turn it 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love his stan</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ce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on same sex marriage and also not giving entry visa to anyone who could be a threat to the country,” Teni turned to Bella to tell her it was bed 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“Bella, go to bed,” she said quietly and Bella stood up and left the living room for the bedroom.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“Those are the same reasons why he is hated so much by the people,” Rhoda pointed 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do people think same sex marriage is sane? Such acts are frowned at in Africa,” Teni stood up and walked to the kitchen as she spoke. She took a bottle of water and walked back to sit on the sofa. She opened the bottle of water and gulped the content.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people agitating for same sex marriage right in America would call the Africans primitive for going against it. That is what civilization has done to us. Pathetic!” Rhoda walked closer to the phone, she picked it up and left the spot to open the door for her husband who had pressed the door bell.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“Africans behave saner than the rest of the world mum. They may not have the best infrastructures like the west due to bad governance, but they have awesome cultural values. I have been here for two years and I can say that confidently. I gotta go mum I need to visit the bathroom,” Teni stood up. She felt pressed and needed a visit to the loo.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okay, goodnight and greetings to Jim. I pray he wakes up from his slumber,” Rhoda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“Amen,” Teni laughed hard.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knew the slumber referred to by her mother was the inability to propose marriage. Her mother had never changed a bit. Teni could not stop laughing for a long time at the thought of her mum’s concluding sentence.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Rhoda opened the door for Andrew and got a kiss from him. She collected his briefcase and took it to his study room. She did exactly how her Mama taught her and she had never regretted it. 21</w:t>
      </w:r>
      <w:r>
        <w:rPr>
          <w:rFonts w:ascii="Verdana" w:hAnsi="Verdana"/>
          <w:b w:val="false"/>
          <w:i w:val="false"/>
          <w:outline w:val="false"/>
          <w:emboss w:val="false"/>
          <w:imprint w:val="false"/>
          <w:sz w:val="24"/>
          <w:szCs w:val="24"/>
          <w:u w:val="none"/>
          <w:vertAlign w:val="superscript"/>
          <w14:shadow w14:ky="0" w14:sx="100000" w14:algn="none" w14:blurRad="0" w14:sy="100000" w14:dir="0" w14:dist="0" w14:kx="0">
            <w14:srgbClr w14:val="808080"/>
          </w14:shadow>
        </w:rPr>
        <w:t>st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century wife lifestyle was not for her. She would follow her Mama’s ideas even if they sounded archaic.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“Men are like babies. Treat them so and you’ll get the best of the man in them,” her Mama had said. And ever since she got married to Andrew, it had been bliss.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“Who were you on the phone with? Andrew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Dolly,” Rhoda answered.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Rhoda was back in the living room and was about to enter the kitchen to bring out the food to the dining table. She always waited for her husband to eat except when he was out of town, or when his work did not permit him to be home early. She enjoyed over the meal discussions with him for she believed it was part of the binding force of their union.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is she visiting the States?” Andrew asked as he removed his tie and walked into the bedroom to remove his clothes.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needed a shower before the meal.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is yet to say,” Rhoda answered and continued with her preparation for lunch.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would be nice having her during the holidays,” Andrew said and he meant it. He had longed to meet Teni ever since he married her mother.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can’t wait to meet you too,” Rhoda 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never showed any eagerness towards meeting Andrew although, she missed her mother and would love to meet little Lizzy also.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food are we having for lunch?” Andrew walked into the bathroom to take a shower.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aroma of the food had colonized their house and his mouth was salivating already.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“Meatloaf and mashed potatoes,” Rhoda had cooked her husband’s favorite.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smells good and yummy. I can’t wait,” Andrew said under the shower.</w:t>
      </w:r>
    </w:p>
    <w:p>
      <w:pPr>
        <w:pStyle w:val="style0"/>
        <w:jc w:val="center"/>
        <w:rPr>
          <w:rFonts w:ascii="Verdana" w:hAnsi="Verdana"/>
          <w:b/>
          <w:bCs/>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A lovely sunny Sunday afternoon. She was leaving the church for her first outing with Jim after his release from detention.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 outfit, a flowery purple gown that flowed beautifully from the top of her shoulders to the ankles of her feet like the royal purple curtains of Buckingham palace. Her dress obeyed every law of modesty, hiding her sexy curves and sumptuous breasts from the lustful hungry eyes of men. She looked every inch like one of those beautiful sisters of the Catholic convent. “When you go to church cover up your God given endowments so you won’t make the men sin against God when they start to imagine things,” Rhoda once told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delight to the eyes, Teni entered her utility vehicle, sat behind the wheel and pulled down the sun visor.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checked if her makeup was intact in the little mirror behind the sun visor and it was perfect. Despite not being a heavy makeup user, the little she used must be well in place.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Satisfied that all was well, she drove out of the church premises to the road.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was heading to Ella’s, the best restaurant in town according to Bola’s judgement. Jim had promised to be at Ella’s by 12pm, thirty minutes after her church service. And if there was anything Jim could be trusted for, it was keeping to time. He never had failed once.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was sure she would meet him waiting like always.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There was less traffic on the roads and it made movement easy. It was one of the beauties of Sundays. After pulling up in front of the restaurant, she got down from the car. The place looked different from what it was during their last visit. And that was three months ago. The restaurant was bigger and it wore new colors. The shoe shop beside it was no more and it was obvious that its nonexistence was the reason the restaurant got bigger.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two minutes of admiring the new face of the restaurant, she locked the car doors and walked t</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owards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entrance.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 stepping in, she looked over to their usual spot and the table was empty. A few tables were occupied with ladies and gents eating and chatting. She looked around the hall to see if Jim had changed position but there was none that looked like him.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could have happened?” She muttered as she walked to their usual spot which was luckily empty and pulled a chair to sit down. It was the first time she would be waiting for Jim during an outing.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put her bag on the table which was a table for two and waited.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aroma of food in the hall was mouth watering and she could not wait to take a bite.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After a while</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of waiting</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decided to call Jim. She was worried for Jim’s unusual lateness.</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she tried to pick her phone from the bag, the bag fell off the table and some of it’s content flew out on the tiled floor.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"Opps!" She muttered.</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She was about to pick i</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tems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up when someone's hands started to pick them from her behind. She turned back to check who the good Samaritan was and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realized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Jim.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“Sorry your majesty,” Jim apologized for her having to wait for him as he picked the objects back into the bag. He placed the bag back on the table as he straightened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“I’ve been around for almost thirty minutes. I went to use the gents few minutes ago,” Jim lied and sat down in front of his fiancé. It was true he had been around for that long, but going to the bathroom was a lie.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was worried not meeting you on seat. It was unlike you,” Teni adjusted herself on the chair.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know I will never keep my queen waiting,” Jim said and winked.</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know you are a good time keeper,” Teni replied. </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She smiled and</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like always,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 smile and the dimples on her cheeks brightened up Jim’s hope for a future with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hungry,” Teni added and picked the menu list on the table. She looked over to where the waiters were, wanting to call one of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already requested for your favorite. But they’ll bring the first course first. You’ll like it,” Jim rubbed his hands together and licked his lips smiling.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“First course? You were never a first course fan. When did it start?” Teni’s eyes questioned her man’s eyes. She knew he was a typical African man who never had time for some first course during meals.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“Sometimes, you need to try new things,” Jim replied licking his lips again. He was now getting better in the act of lying and acting.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His rubbing of hands continued as he gestured to a waiter standing some meters away. The waiter nodded and walked to pick a tray on which were two small covered plates. A spoon each were placed beside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suspected Jim was up to something, but she could not guess what it could be. She was hungry and could not wait to 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did not eat breakfast to church Jim, I am hungry,” she announced to Jim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“Here comes the first course. Enjoy,” Jim announced after the waiter placed the plates on their table.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spoon</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were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each placed beside the plates. One in front of him and the other in front of Teni. The plates were covered.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Eager to eat, Teni opened the covered plate and to her surprise instead of food, it was a piece of paper she found at the center of the plate.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is this?” She looked at Jim who pretended as if he was surprised to see it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is that?” Jim acted surprised but the little smile on his face betrayed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don’t know. What’s it?” Teni asked impatiently.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“Is anything written at the back? Pick it up and turn it over,” Jim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I have got no time for pranks. I say I am hungry,” Teni said and frowned.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Notwithstanding that she was running out of patience, Teni picked the piece of paper up, and turned it over, and what she saw blew her mind and it was unbelievable it was happening to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WILL YOU MARRY ME? was what was written boldly on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opened the plate in front of him</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self</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a ring with diamond studs laid at the center of the plate. He took it and knelt down on one of his knees. He held the ring up and looked up to Teni who had been dazed beyond imagination. Her mouth was left agape and her eyes wide opened.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sax player emerged from a corner of the restaurant and played beautiful subtle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version of "Endless Love" by Diana Ross</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walked closer to their table as he played.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“Will you marry me?” Jim asked and all eyes in the restaurant were on them. It was a rear scene and everyone wanted to see the end of what they were witnessing.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I will marry you. I will marry you!” Teni screamed and laughed. Her eyes filled with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joyful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tears but the joy in her heart only allowed a drop. She laughed as Jim inserted the ring in her finger.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had waited for so long and now it was all happening. Her patience was worth it eventually.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 mother’s complaints echoed through her mind. Those arguments of concern all came back ringing in her memory. She could not wait to give Rhoda the news she had waited so long for.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sprang up, he pulled Teni up on her legs and gave her the warmest kiss she had ever gotten from a man.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closed her eyes as her lips were locked up with Jim’s and their tongues wondered through each other’s mouth. She was yet to be sure it was real and not that she was dreaming.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claps and cheers of the people in the restaurant was</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enough</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assurance she needed that it was real after all. And before she could wake up from the shock Jim’s proposal caused her, the waiters had filled up their table with food and the table was set for their lunch.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is the happiest day of my life and I will live to cherish it for ever,” Jim said, having Teni still in his arms. </w:t>
      </w:r>
    </w:p>
    <w:p>
      <w:pPr>
        <w:pStyle w:val="style0"/>
        <w:jc w:val="both"/>
        <w:rPr>
          <w:rFonts w:ascii="Verdana" w:hAnsi="Verdana"/>
          <w:b w:val="false"/>
          <w:i w:val="false"/>
          <w:outline w:val="false"/>
          <w:emboss w:val="false"/>
          <w:imprint w:val="false"/>
          <w:sz w:val="24"/>
          <w:szCs w:val="24"/>
          <w:u w:val="none"/>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worth more than gold and diamonds. And I have given you my love for ever,” Jim said again and walked his woman back to her seat.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His words making his woman blush.</w:t>
      </w:r>
    </w:p>
    <w:p>
      <w:pPr>
        <w:pStyle w:val="style0"/>
        <w:jc w:val="both"/>
        <w:rPr>
          <w:rFonts w:ascii="Verdana" w:hAnsi="Verdana"/>
        </w:rPr>
      </w:pP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He adjusted the chair for her to sit and walked back to his own spot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Now, hungry and ready to eat, he waited patiently for his bride-to-be to be ready.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remained dumbfounded. She looked into her fiancée’s eyes and prayed in her heart all his promises were true. If they were, she would be the happiest woman that had ever lived. For she loved Jim like she had never loved any other man.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the first course, can we eat?” Jim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first course indeed,” Teni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 all your restroom visit before I came in was to arrange this first course with the waiters,” Teni laughed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“Give us a prayer,” Jim told her as he stretched his hands over the plates to hold hers.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 you oh! Lord Jesus for this beautiful day, thank you for the new vows between us. Help us to keep to our promises and to be better persons. We appreciate the food and we pray you feed the less privileged. Amen,”  Teni was through with the prayer and Jim said the Amen together with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released her hands and they started to 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is the longest over the meal prayer I have ever heard from you,” Jim remarked.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“May be because you made it a special meal,” Teni replied and started to eat. And as they ate and talked, that sunny Sunday became the most special in their lives.</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b/>
          <w:bCs/>
        </w:rPr>
      </w:pPr>
    </w:p>
    <w:p>
      <w:pPr>
        <w:pStyle w:val="style0"/>
        <w:jc w:val="both"/>
        <w:rPr>
          <w:rFonts w:ascii="Verdana" w:hAnsi="Verdana"/>
          <w:b/>
          <w:bCs/>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FOUR</w:t>
      </w:r>
    </w:p>
    <w:p>
      <w:pPr>
        <w:pStyle w:val="style66"/>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Teni got home after lunch still feeling on top of the world. The reality had dawned on her that she was one step to getting married. Bella seemed to have sensed that something good had happened to their home, but she did not know what exactly.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engaged,” Teni said to her dog and gave her a kiss.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“Are you happy for me?” she showed her finger that ha</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d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ring to Bella and Bella barked playfully at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girl, thanks, I knew you would,” Teni gave Bella another kiss and started removing her clothes for a cold shower.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 phone rang in her bag and she went for it. She was now at the door of the bathroom.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Bola, Jim proposed,” Teni could not wait to tell her friend.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“Wow, wow! That’s a good news. Congratulations,” Bola replied in excitement.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did it happen?”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was happy for her friend and she believed she deserved it. Staying faithful in a relationship for three years without a marriage proposal is not a mere feat. She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did it at Ella’s. It was so romantic,” Teni twisted her wrist to admire the diamond studded ring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“Sorry, you must have called to tell me something. I just couldn’t wait to tell you about the proposal,” Teni apologized.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did you call?” she quickly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I wanted to tell you we need to meet on the preparation for the burial ceremony,”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Okay, I</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will be at your place in the evening. Is that okay?” Teni removed her pant and stood stack naked in front of the mirror to access herself after stepping into the bathroom.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will be awesome. 6pm will be good, and please help bring any malaria drug you have at home. Mary has malaria,”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“6pm is a deal. But about the malaria pills, why not meet me at Jim’s hospital. Allow Mary to see a doctor after which we will all go back to your place,” Teni advised.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is a better option, thanks. We will meet at the hospital at 6pm,” Bola felt relieved.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 daughter started having fever the night before and she was worried.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“See you then. Love you,” Teni ended the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walked back to the living room to drop her phone before she walked back into the bathroom to bath.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thought of her mother as the soothing shower refreshed her body. She needed to let her know that her wish had come true. But on a second thought, she decided to call her at night. After she must have been back from Bola’s place. Her mum </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would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engage </w:t>
      </w:r>
      <w:r>
        <w:rPr>
          <w:rFonts w:ascii="Verdana" w:hAnsi="Verdana"/>
          <w:b w:val="false"/>
          <w:i w:val="false"/>
          <w:outline w:val="false"/>
          <w:emboss w:val="false"/>
          <w:imprint w:val="false"/>
          <w:sz w:val="28"/>
          <w:szCs w:val="28"/>
          <w:u w:val="none"/>
          <w14:shadow w14:ky="0" w14:sx="100000" w14:algn="none" w14:blurRad="0" w14:sy="100000" w14:dir="0" w14:dist="0" w14:kx="0">
            <w14:srgbClr w14:val="808080"/>
          </w14:shadow>
        </w:rPr>
        <w:t>her o</w:t>
      </w:r>
      <w:r>
        <w:rPr>
          <w:rFonts w:ascii="Times New Roman" w:hAnsi="Verdana"/>
          <w:b w:val="false"/>
          <w:i w:val="false"/>
          <w:outline w:val="false"/>
          <w:emboss w:val="false"/>
          <w:imprint w:val="false"/>
          <w:sz w:val="28"/>
          <w:szCs w:val="28"/>
          <w:u w:val="none"/>
          <w14:shadow w14:ky="0" w14:sx="100000" w14:algn="none" w14:blurRad="0" w14:sy="100000" w14:dir="0" w14:dist="0" w14:kx="0">
            <w14:srgbClr w14:val="808080"/>
          </w14:shadow>
        </w:rPr>
        <w:t>n the phone</w:t>
      </w:r>
      <w:r>
        <w:rPr>
          <w:rFonts w:ascii="Verdana" w:hAnsi="Verdana"/>
          <w:b w:val="false"/>
          <w:i w:val="false"/>
          <w:outline w:val="false"/>
          <w:emboss w:val="false"/>
          <w:imprint w:val="false"/>
          <w:sz w:val="28"/>
          <w:szCs w:val="28"/>
          <w:u w:val="none"/>
          <w14:shadow w14:ky="0" w14:sx="100000" w14:algn="none" w14:blurRad="0" w14:sy="100000" w14:dir="0" w14:dist="0" w14:kx="0">
            <w14:srgbClr w14:val="808080"/>
          </w14:shadow>
        </w:rPr>
        <w:t xml:space="preserve"> till like </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for ever out of excitement.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At the hospital, Bola</w:t>
      </w:r>
      <w:r>
        <w:rPr>
          <w:rFonts w:ascii="Times New Roman"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daughter w</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alked out of the doctor's office</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Marry had been given an injection and the doctor had also given her mother the prescription for the drugs to be bought at the hospital’s pharmacy.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held Mary by the hand. She could feel the high temperature on the child’s body and she felt sorry for the poor girl. Bola held the prescription paper and led them on their way to the pharmacy. As they walked Teni’s phone rang and she picked her phone to receive the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honey,” she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are your girls through with the doctor?” Jim asked. He was home since after their lunch at Ella’s and was relaxing on the bed. He would not be on duty until the next day.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some steps to the pharmacy,”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okay. When you get there, give the phone to whoever is on duty,” Jim said. He returned his attention to the television on the wall directly opposite his bed. He was watching a movie. A plate of fried beef laid closely to him, a bottle of red wine on the bedside stool and a cup of wine in his hand.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are there already. Hold on,” Teni beckoned to one of the three ladies in the drug store.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General Medical Director wants to speak to you,” Teni handed over her phone to the short dark skinned lady and she promptly collected it with a kind of reference.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Sir,” the pharmacy attendant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“Put the bill of the young girl on me,” Jim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sir,” the lady gave back the phone to Teni. She knew Teni was the fiancée of the hospital’s GMD. Everyone working in hospital knew her for she was the subject of their gossip whenever they talked about Jim’s unfaithfulness. So, she accorded her the respect she deserved.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bill has been taken care of ma’am,” the lady turned her attention to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thanks,” Bola replied with a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“Did you tell Jim we were coming to the hospital?” Bola turned to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before I left home,”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shouldn’t have bothered him,” Bola said and waited for the pharmacy workers who were gathering the prescribed medications.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not bothering. He wanted to know where I was going and I told him,” Teni answered and pulled Mary to her chest.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“Will you tell Jim thanks for me,? Bola turned to Teni who was now on seat with Mary on her laps. Mary leaned on Teni’s chest. She looked tired.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“Collect the drugs and let’s go home. Mary wants to sleep,”  Teni held the little girl in her arms as Bola collected a paper bag containing the prescribed medications from the short dark skinned lady who was all smiles.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 you,” Bola said to the pharmacy attendants as she left their presence with her daughter and her friend.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Back home after her return from Bola’s place, Teni ate dinner and sent Bella to bed. Although, it was a Sunday, the day had been busy and she needed to relax for some time before bedtime.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lay on the bed and dialed her mother’s number. The last thing she wanted to do before sleep.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my baby,” Rhoda said in the midst of laughter.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mum, what’s up. It seems you’re having a nice time,” Teni could hear the laughter of her stepdad at the background too.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your little sister cracking us up. She touched her own poo, put it to her nose, and became angry,”  Rhoda said, still laughing.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funny. It shows she really doesn’t know what the hell mummy goes through to clean her up all the time,” Teni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what makes it funny dear,” Rhoda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is Jim’s hospital doing after all the trouble?” Rhoda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doing great mum,” Teni replied and was ready to drop the good news. She looked at the ring on her finger and gushed.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“Mum,” Teni called.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Dolly, anything?” Rhoda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proposed today,”  Teni dropped the news her mum had waited so long a time for like a big bang and Rhoda could not hold her excitement.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mean it? At last?” Rhoda exclaimed.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finally got the balls to ask?” Rhoda asked and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have my ring on my finger as we speak,” Teni said proudly. She twisted her hand to admire the ring on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congratulations my baby. Now it won’t be long when I am gonna be called grandma,” Rhoda said happily.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“Andrew is here. He wanna greet ya,” Rhoda added and gave the phone to her husband.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Teni, congrats to you,” Andrew said.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had been a long time they spoke to one another.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Andrew,” Teni looked at her own finger again. She adored the ring. Jim has a good taste, the ring looks awesome, she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look forward to having you guys for holidays,” Andrew held his wife as he spoke while their little daughter played in her court with her toys.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will give that a thought. Thanks so much,” Teni replied. </w:t>
      </w: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Andrew seems to be a nice guy</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thought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felt it was time to end the call so that she could sleep on 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Andrew had given the phone back to his wife and Rhoda had come back online immediately.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“Did you hear that? We expect you and Jim for your vacations,” Rhoda repeated what her husband had just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we will think about it. I need to go mum, I will speak to you again during the week,” Teni stretched her body. She watched Bella sleep on her couch.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Dolly, I am going to bed a proud mum tonight. Goodnight and greetings to Jim,” Rhoda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mum, bye,” Teni dropped the phone on the bedside stool and lay comfortably thinking about all that happened this day until she fell asleep.</w:t>
      </w:r>
    </w:p>
    <w:p>
      <w:pPr>
        <w:pStyle w:val="style0"/>
        <w:jc w:val="center"/>
        <w:rPr>
          <w:rFonts w:ascii="Verdana" w:hAnsi="Verdana"/>
          <w:b/>
          <w:bCs/>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THEY WERE SIX at the conference table. Edward, Bola, Teni, Jane the bilingual secretary, the company’s senior accountant and the print manager. The meeting was concerning the International Journalism Convention holding in Paris, France. The Voice Newspaper was the media house representing Nigeria and a team of participants was to be chosen for the trip.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Editor in Chief who headed the meeting was the one in charge of decision making. He had chosen himself, Teni, Eric the senior accountant, and Jane his bilingual secretary for the trip. Bola who was part of the meeting would head the company till the team returned. She was from the moment the team would leave the acting Editor in Chief of the company, while the print manager would act as her assistant.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Edward had done exactly what Bola had requested from him privately. She did not want to be part of the team that was traveling to France so, she had pleaded to be excluded from the team.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important she stayed back to take care of her daughter who’s health needed her attention.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As they left the conference room for their various offices, Teni could not figure out why Bola was excluded from the trip. They were always four on such trips and Bola was always a part.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made you not to be part of the team?” Teni inquired when she and Bola were alone at Bola’s office entrance. She was concerned that her friend was dropped from the team to the conference.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don’t want to go. Remember Mary needs my presence,”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I have forgotten that. So, it was your plan with Edward?”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of course. I personally went to him to ask for exclusion,” Bola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turned the knob of the door to her office and entered. Teni followed her in and pulled a seat to sit down.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“Now I understand. I felt bad until now that you’re not going with us. The trip won’t be as much fun as it would have been for me. I will miss your troubles,” Teni joked.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“Don’t feel bad my friend. Will you use the opportunity to buy me and you some good shoes for the burial ceremony? You know Paris is the fashion headquarters of the world?”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yeah, I never thought of that. That is a good idea but only if you’ll trust my fashion judgement,” Teni made a funny face.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more a fashion freak than I am. So, I trust your judgement, and video calls would help out in that regard too,” Bola replied, opened her laptop and  plugged it to the power source.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two friends had a short discussion on the trip and Bola’s mother’s burial ceremony before Teni left for her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was almost done with the assignment Edward gave her on the presidential candidate who was killed fighting for his mandate. She was excited with the story and her findings were captivating. She went back to her office to work on it.</w:t>
      </w:r>
    </w:p>
    <w:p>
      <w:pPr>
        <w:pStyle w:val="style0"/>
        <w:jc w:val="center"/>
        <w:rPr>
          <w:rFonts w:ascii="Verdana" w:hAnsi="Verdana"/>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RAIN WAS DRIZZLING and the weather was cold. Teni’s head rested on Jim’s laps on the floor of his living room as they chatted. Teni had dropped by at Jim’s place on her way home. Jim was not on duty and would be going to work at night. He sat on the floor having his back reclined on the three sitter leather sofa after a nap before Teni’s arrival. He played with Teni’s hair as they talked and Teni admired her engagement ring. A selection of music videos played on the television hung on the wall before them.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am I going to cope with you not being around for a whole week?” Jim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continued to play with the strands of his fiancé’s hair with a hand while the other hand rested on her chest.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make it sound like a whole year of being away,” Teni replied. She searched through her phone while she spoke.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“Seven days is a lot, don’t you know?” Jim’s right hand played on Teni’s chest.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the 21</w:t>
      </w:r>
      <w:r>
        <w:rPr>
          <w:rFonts w:ascii="Verdana" w:hAnsi="Verdana"/>
          <w:b w:val="false"/>
          <w:i w:val="false"/>
          <w:outline w:val="false"/>
          <w:emboss w:val="false"/>
          <w:imprint w:val="false"/>
          <w:sz w:val="24"/>
          <w:szCs w:val="24"/>
          <w:u w:val="none"/>
          <w:vertAlign w:val="superscript"/>
          <w14:shadow w14:ky="0" w14:sx="100000" w14:algn="none" w14:blurRad="0" w14:sy="100000" w14:dir="0" w14:dist="0" w14:kx="0">
            <w14:srgbClr w14:val="808080"/>
          </w14:shadow>
        </w:rPr>
        <w:t>st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century my dear. Audio and video calls are in existence,” Teni continued with her scrolling.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nearly forgot we were in the 21</w:t>
      </w:r>
      <w:r>
        <w:rPr>
          <w:rFonts w:ascii="Verdana" w:hAnsi="Verdana"/>
          <w:b w:val="false"/>
          <w:i w:val="false"/>
          <w:outline w:val="false"/>
          <w:emboss w:val="false"/>
          <w:imprint w:val="false"/>
          <w:sz w:val="24"/>
          <w:szCs w:val="24"/>
          <w:u w:val="none"/>
          <w:vertAlign w:val="superscript"/>
          <w14:shadow w14:ky="0" w14:sx="100000" w14:algn="none" w14:blurRad="0" w14:sy="100000" w14:dir="0" w14:dist="0" w14:kx="0">
            <w14:srgbClr w14:val="808080"/>
          </w14:shadow>
        </w:rPr>
        <w:t>st</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century. Thanks for reminding me. How wonderful it would be to hold my lady in those videos,” Jim’s replied was garnished with a pint of sarcasm.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miss you too, but one has got to work,” Teni said, still fiddling with her phone.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reminds me, I would need to bring Bella over here like I told you,” Teni reminded Jim.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I have told you she is welcome. Clarus will take good care of her like he does with Bolt and Toks,” Jim bent his body and planted a kiss on Teni’s forehead.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a darling. Thanks,” Teni pulled Jim’s hand to her mouth and kissed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you are back from the trip, we will need to start talking about the wedding,” Jim looked into his fiancée’s eyes.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heard him and was not sure of what she heard. She turned to look at him in the eyes.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did you say?” She asked to be sure she heard him right.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heard me right. We have to start to prepare for the wedding when you are back from Paris,” Jim repeated himself and Teni’s heart leapt for joy. It was then she was completely convinced that Jim was a totally changed person. Could it be the unlawful detention that changed him? He could have met someone who influenced him in the cell, Teni wondered.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mean it?” Teni sat up out of excitement and rested her back on the leather sofa like Jim.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I mean it. I want to see more of you. I want us together as soon as possible. Let’s start a family,” Jim said seriously.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moved closer to Jim and gave him a kiss on the lips and Jim refused to let go of her. He held onto her, gave her more kisses and smooches within a twinkle of an eye, they both were lost in the emotions and eventually found themselves making love right on the floor. They both moaned as they dived deeper and deeper in the ocean of passion, and Teni could not deny herself the pleasure that was against her wish.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not until the whole act of love making finished that Teni realized she had broken her vow to stay without sex till her wedding night. On the night Jim proposed, she practically went before God to rededicated her life to Him. And she had made a promise that the next sex she would engage in would be on her matrimonial bed. She had told Jim about it but he was not happy with the decision.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felt guilty as she silently said a little prayer, asking God for forgiveness. Then, she stood up to use the bathroom before going home. Although, Jim noticed her countenance after the whole act and could not understand why she felt that 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do you feel bad honey?” Jim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was still on the floor as he watched Teni leave for the bathroom.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had told you no more sex till we are married. Let’s stay true to it,” Teni said as she walked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but, but we are as good as married. Can’t you feel it?” Jim stuttered to make a point. He could not understand why Teni should be mad at herself. After all, it was not their first time of making love. And he had recently proposed marriage.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are not as good as married until we are married, Dr. Jim Nwoko!” Teni entered the bathroom and turned the shower 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but I don’t know how that is gonna be possible. Babe I love you,” Jim took the TV remote and turned the volume of the television down.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“If you love me, you’d help me keep my vow. I love you too,” Teni loved the rush of the warm water on her body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“Honey, I will try. More reason we should get married asap,” Jim said frankly.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“Then, when I come from the trip like you said, we will talk about it and fix a date. If that’s what you want, I want it too,” Teni replied under the shower. She had left the bathroom door opened.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deal then. Let’s go through it once and for all,”  Jim stood up to go clean up in the bathroom. He got to the door and got sent back by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“Please go back. Not now, when I am done you’ll bath. No more bathing together and no more sleeping together till we are married,” Teni meant her words and it got Jim laughing. He reluctantly left the bathroom entrance for the kitchen to get something to 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he was going to cope with Teni’s new stand was a riddle. But he could not stop laughing as he opened the fridge to take a jar of milk and some cookies. After he was through, he went back to the living room and sat on the couch. There, he waited for Teni to be through.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a while, Teni came back into the living room holding a sky blue sackcloth and a red beret cap she had found on the shower pole in. She looked curious.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“Which garment is this?” Teni showed Jim the cloth and the cap. On the beret was a metal crest of a black snake.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This?” Jim could not find an answer for some seconds but he finally got one convincing enough.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church. It’s the costume for the drama group at church,” Jim said. He stood up and dropped the jar of milk in his hand on the center table, and instantly collected the sackcloth and the beret cap from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“You’ve never attended church since we arrived this country Jim. Two years and you’ve never attended church. When did you start?” Teni walked to the center table to pick the jar of milk and some cookies to 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finally thought it wise to yield to your spiritual advice. Since we are getting married, we have to have some things in common. And spirituality is part of it. Or is that bad?” Jim walked away from the living room to the bedroom with the sackcloth and the cap.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awesome. I would love you to get close to God of course. I only wonder why you forgot to tell me,” Teni sat on the couch with a cup of milk and a piece of cookies in her hands. She ate and drank as she watched Jim walk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got to the bedroom, he took a luggage down from the wardrobe, he  opened it, and put the sackcloth and the red beret in it. Then, he locked it. Thanking his stars he was able to convince his fiancée on what the regalia she found in the bathroom stood for, and promising himself never to make such a mistake of leaving the regalia exposed to Teni or any other again. It was against the rules of the Black Mambas.</w:t>
      </w:r>
    </w:p>
    <w:p>
      <w:pPr>
        <w:pStyle w:val="style0"/>
        <w:jc w:val="center"/>
        <w:rPr>
          <w:rFonts w:ascii="Verdana" w:hAnsi="Verdana"/>
          <w:b/>
          <w:bCs/>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center"/>
        <w:rPr>
          <w:rFonts w:ascii="Verdana" w:hAnsi="Verdana"/>
          <w:b/>
          <w:bCs/>
          <w:sz w:val="32"/>
          <w:szCs w:val="32"/>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AT WORK, BOLA knocked on the door of Teni’s office and Teni knew it was no one but her. Some people had peculiar ways of knocking and Bola was part of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“Come in,”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“Hey! Babe what’s up?” Bola in her usual playful manner walked in and pulled the chair in front of her colleague. She sat down and watched her friend file her finger nails while she ate peanuts at intervals.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good,” Teni replied and concentrated on what she was doing.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“Next time you want to knock, you can do it with a sledgehammer,” Teni added, having her eyes remained fixed on her nails.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do you always complain about the way I knock?”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stretched her hand and picked the bottle of peanuts on the table. She opened the bottle and poured some peanuts in her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“Because you knock like you want to bring down the door,” Teni exaggerated.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 I should use a sledgehammer next time?” Bola poured herself some peanuts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a sledgehammer would make the job easier,” Teni looked up and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always knocked the way I want. You can’t deny me my right of making choices,” Bola smiled back at her friend and Teni burst into laughter.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have the right to make choices that annoy people? With your primitive and archaic way of knocking?” Teni laughed so hard that it attracted Tina who was passing by her office door. Tina stopped and knocked to know what was cracking Teni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“Come in,” Teni said and Tina opened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heard your laughter and had to come for my share of the joke,” Tina stepped into the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“Tina, may I ask you what you did just now before coming in?” Teni asked with smiles.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knocked,” Tina replied. She waited to know what prompted Teni’s question.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absolutely right. What you did is called knocking in a sane world. But do you know some folks bang the door and think they knock?” Teni’s smile metamorphosed into laughter again and that gave Tina the clue that she was referring to Bola who continued to smile while she ate peanuts.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“Banging is not knocking. Those who bang the door in a corporate environment should stop doing that. It’s a bad habit,” Tina joined Teni in teasing Bola.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amount of complaints can change me. I can’t be changed. I am me, myself and I,” Bola said and quickly added, “By the way, let me say what brought me here in the first place. You are all cordially invited to my mother’s burial ceremony and party. It comes up next Saturday. You know how our old parents are buried in Africa. It is not a time to mourn but to celebrate and party.”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for the invitation,” Tina took some steps closer to the table and poured herself some peanuts and walked back to the door to leave.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“Where is it holding?” Teni asked. She dropped the nail file and took some peanuts from the bottle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burial is at the public cemetery beside the governor’s office, while the reception and party is at Mama’s house. The invitation is on Tina’s desk downstairs,” Bola concluded and stood up to leave with Tina.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“My first burial party experience. Someone died and we are having a party. Thank God I am an African,” Teni joked.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is the culture for you,” Bola smiled and left Teni’s office after Tina.</w:t>
      </w:r>
    </w:p>
    <w:p>
      <w:pPr>
        <w:pStyle w:val="style0"/>
        <w:jc w:val="center"/>
        <w:rPr>
          <w:rFonts w:ascii="Verdana" w:hAnsi="Verdana"/>
          <w:b/>
          <w:bCs/>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b/>
          <w:bCs/>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THE day before the burial ceremony and party. Edward had given Bola and Teni the day off from work to be able to take care of the preparation for the next day’s celebration. A lovely Friday it was, with a weather as awesome as one could wish for.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Bola and Teni were on their way back from the market where they had gone to buy food and other items for the burial ceremony and party. They were in Teni’s SUV and they were heading back to Bola’s mother’s house where the cooking for the burial was to be done by the hired professional cooks. On their way, they planned to visit the hairdresser’s to fix their hair. Teni was the one behind the wheels.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do you speak to your friend at all about her love life?” Janet started a conversation about her cousin.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do sometimes,” Teni replied and checked the side mirror to know how close the vehicle coming behind was to her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tell her she needs to try to find love again, but it seems she is scared,” Janet looked at Bola who turned back from the front seat to look at her at the back of the car. She did not care if Bola liked the topic or not.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will fall in love again when it is time, I think instead of finding love, she wants love to find her,” Teni took a turn to the right towards the hairdresser’s salon.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is not giving love a chance. That’s what I am saying,” Janet looked at Bola again when she turned back to look at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do you mean?”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“She’s not giving the men a chance?” Janet replied sounding serious about her allegation.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many of the men I didn’t give the chance do you know?” Bola gave her cousin a hard look and hissed.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can count up to four,” Janet smiled when she saw Teni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“Mention them. Since you have turned your self to a monitoring spirit,” Bola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guy we met at the gym. Bola said his muscles were too much, that such a man could kill on a simple argument. The handsome policeman who stopped us when we drove out sometime. The man asked her out and Bola blew it. My dear cousin can’t date a police man because the man could be killed at any time by a criminal and she doesn’t want to become a widow early in life. There was this other guy at the beach about a year back. Bola said, she said…” Janet tried to remember what excuse Bola gave about the man they met at the beach but she could not remember.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can’t remember the excuse she gave about that one. Then, the big catch, Edward the Editor in Chief of your company asked her out recently. Bola blew it! She said she can’t date her boss, that the man’s gift of command can wake the dead.” Janet laughed and Teni was cracked up as well. But as Janet continued talking, Teni cut in immediately. The mention of Edward surprised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Edward asked you out and you never told me?” Teni exclaimed and turned to look at Bola briefly.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hasn’t told you? The guy did yesterday,” Janet sounded like a gossip and Bola turned back playfully to give her cousin a slap on the cheek.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have you become a gossip,” Bola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“Only when I say it behind you makes it a gossip,” Janet frowned..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“Don’t mind her Teni. I was to tell you today. I knew you would say I should give him a chance and I don’t want to,” Bola smiled as she spoke.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“Edward is a nice guy. Bola, please give him a chance,” Teni said as she tried to pull over in from of the salon.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see what I mean?” Bola faced Janet to tell her that Teni just confirmed her reason of skepticism.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“Edward is handsome and comfortable. What else do you need in a man?” Teni opened the car door but remained behind the wheel.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can’t date my boss and besides, I would be like an ordinary corporal under Edward’s Field Marshal commands,” Bola laughed and got Teni and Janet laughing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“Edward’s command attitude is not as bad as you make it seem,” Teni held her tummy for she had laughed so much that her tummy was beginning to ache.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what did you tell him?” Teni asked curiously.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lied that I am seeing someone already,”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“Too bad of you. It’s true that you need to find love again like Janet said,” Teni got down from the car and Janet and Bola did the same.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should we fix her up with a cute guy?” Teni winked at Janet.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think it’s about time,” Janet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a deal then. We are on the lookout,” Teni held Janet by the hand and the three of them walked into the hairdresser’s shop.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hope you girls know that you can only force a horse to the river. You can’t force it to drink water,” Bola laughed at her friend and her cousin.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will see,” Janet gave her cousin a funny look as they walked to the leather seats meant for customers waiting on the queue to fix their hair.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FIVE</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Night was about falling when the ladies left the hairdresser’s place. It was gradually getting dark as the sun was retiring, sinking into the west side of the sky, and gradually hiding its face till the next morning.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Each of the ladies got their hair done the way they desired it, as the high spirit with which they left the salon revealed this. And with that, Bola’s recommendation of the salon was justified and she was glad.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food items and the ingredients they bought were being expected by the cooks who would be working all through the night to meet up with the cooking for the next day’s party.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party being the first of its kind Teni would be witnessing in her two years of stay in Africa, remained strange to her until Bola took her time to explain the belief behind it. She was made to know that it was not the demise of the deceased that was being celebrated but the life she had lived. Anyone that died leaving behind a child or more in Africa was believed to have lived a fulfilled life and such a life was considered worthy of celebration. The explicit explanation was the reason for Teni’s excitement towards the burial ceremony.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would not be sleeping at home because of the preparation for the party therefore, she could not leave Bella home alone overnight. And this was why the very first thing she did was to drop Bella off at Jim’s place when she left home in the morning. Bella was put in care of Clarus, Jim’s gateman who had two other dogs to take care of for his master. Bella would be with him till the following day when Teni would go back for her after the party.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“Is Jim coming to the party?” Bola turned to Teni who’s hands remained on the steering as she drove.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won’t he when he bought the clothes for the ceremony?” Teni looked at Bola briefly and returned her gaze on the road. She Sometimes was found of answering questions with questions and Bola had complained about it times in the past.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didn’t show up at my mum’s birthday party. He said he had a duty call,” Bola turned to check on Janet at the back of the car.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had dozed off, having her head rested on the body of the vehicle. It revealed the reason why no word was coming from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“Well, he promised not to miss this party. Let’s hope there won’t be any emergency duty call this time around,” Teni took a turn to the street where Bola’s mum’s residence was located.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has dozed off,” Bola notified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fun she had on this journey must have been so overwhelming,” Teni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“Truly overwhelming,” Bola agreed.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 God we are home finally,” Teni drove through the gate of the party venue to pull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compound already wore a new look. It was different from how they left it in the morning. The DJ had arrived. He and his big speakers and other musical appliances stood at the left corner of the veranda and music was being played by him. The speakers were blasting and deafening and the volume of the sound was not different from that of a disco hall.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tents were now erected at the front of the house and the decorations had started. Colorful balloons and ribbons could be seen on pillars and poles of the canopies and the house itself. Big pictures of the diseased were hung at the entrance of the tents with the inscriptions, Adieu Mama.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obvious that the front view of the building had been repainted to give it a facelift.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Teni’s eyes continued to survey the compound, cooks could be seen at the far end of the premises somewhere behind the building busy working. Big pots on big gas burners were beside them. Cooking had started already and the aroma of cooked seasoned meat filled the air.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not long after Teni had pulled up the car when the cooks noticed their arrival, and three of them left the back of the building to get the ingredients Bola and her team who went to the market had bought for the cooking.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“Mummy, welcome,” Mary ran out of the house to meet her mother who was yet to get down from the car. When Bola saw her, she quickly opened the car door and got down to embrace her daughter.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was awake already. All thanks to the DJ who was busy doing what he was paid for. She got down, picked her bag and started to approach the house. It looked as if she was going into the house to resume sleep. On sighting her, Mary ran to joined her and they started small talks as they walked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Teni turned to call Janet who had gone several meters away, but Janet could not hear her. The loud music from the DJ’s stereo did not allow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“Your phone is ringing,” Bola called the attention of Teni to her phone.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Teni picked the phone.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Jim,” Teni was yet to get down from the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has it been?” Jim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“Awesome. We've just arrived the party venue from the market. Are you coming for the party tomorrow?” Teni rested her head on the steering. She needed a rest.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“Definitely, I will,” Jim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won’t like it if you don’t come,” Teni knew her friend asked about Jim because she had a feeling he was not going to honor her invitation.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turned to look at her friend and smiled. She had got down from the car but leaned on the car by the front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can’t afford to miss this like I missed the birthday party,” Jim needed no one to tell him Bola hated his absence at her mum’s birthday party.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great then. I will expect you,”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love you,” Jim said the usual.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love you too, see you tomorrow” Teni replied and left the conversation.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Stressed out, Teni got down from the car, took her bag, closed and locked the car doors and left to go into the house with her friend. And when Bola left her in the living room, she entered one of the bedrooms to relax on the bed and within minutes, she slept off. </w:t>
      </w:r>
    </w:p>
    <w:p>
      <w:pPr>
        <w:pStyle w:val="style0"/>
        <w:jc w:val="center"/>
        <w:rPr>
          <w:rFonts w:ascii="Verdana" w:hAnsi="Verdana"/>
          <w:b/>
          <w:bCs/>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rPr>
          <w:rFonts w:ascii="Verdana" w:hAnsi="Verdana"/>
          <w:b/>
          <w:bCs/>
          <w:sz w:val="32"/>
          <w:szCs w:val="32"/>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IN THE MORNING of the following day which was a Saturday, the day of the burial ceremony of Bola’s mum and it’s after party, everyone that was hired to do one thing or the other to make the burial ceremony and party a success woke up early. Everyone went about his or her business giving finishing touches to what they were assigned to do.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Although, the West African weather could be so hot to the extent of bringing discomfort sometimes, the morning weather seemed to be saying the day was going to be great. Thus all plans were still intact and every arrangement was looking perfect.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cooks worked through the night and were through with all they needed to cook before dawn.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decorators were through with their job as well as the tents had been transformed from the mere stretches of trampoline held up by a group of metal poles into a shelter as beautiful as pieces of art.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woke up at the sound of the bedside alarm clock at 6am. She said a little prayer, feeling great and agile to face the activities of the new day. She turned and saw that Teni was yet to wake up. They shared the same bed, her late mother’s bed.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it’s morning.” She tapped Teni on the hip.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took a deep breath as she awoke from sleep. She yawned and smiled.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morning,” Bola greeted her and left for the bathroom door that was a few steps away from the bed.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“Morning dear,” Teni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felt pressed the moment she opened her eyes but had to wait for her friend to be through in the bathroom before using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needed to start preparing for the church service immediately else, they might reach the church venue late. It was after the church service that the body of the deceased would leave for the cemetery for internment.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church service was to start by 9am and it was a one hour program. Bola could be heard having a shower.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be fast with it please,” Teni addressed Bola from the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“What’s it about?” Bola replied from under the shower.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 I need to ease myself,”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“Almost done please,” Bola was done with bathing and was rapping herself up with the towel.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“If I didn’t wake you up would you have wet the bed?” Bola asked from inside the bathroom.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 quick and allow me to use the bathroom please,” Teni ignored her friend’s question, although she was amused by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“Where did you put my gele,” Teni pronounced the Yoruba word exactly how it was supposed to be pronounced. She knew that was the word for headgear in the local language. She was a Yoruba woman but could hardly speak a sentence in Yoruba language. She grew up in the US and did not have the privilege of living with her dad who was a Yoruba man. She could have had the chance of speaking and learning the language with him as a child.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is in the wardrobe,” Bola came out of the bathroom into the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Seeing Bola come out of the bathroom, Teni dropped the idea of getting the headgear for the moment and hurriedly left for the bathroom and her action got Bola laughing. Bola walked to the wardrobe and brought out the headgear Teni demanded for.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a clown sometimes,” Bola dropped the headgear on the bed for her friend. Then, her phone beeped and she went for it. It was a text from the makeup artist she hired telling her she had arrived and waiting in the living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soon as Teni finished using the bathroom, she came out, walked to the bed side, and picked up the headgear which had been folded into a style by a stylist chosen by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held the headgear and put it on her head. She turned and faced the mirror on the door of the wardrobe and accessed the headgear on herself. It felt strange on her for it was the first time she was wearing such an attire. She would need to learn how to wear it now that she was engaged to an African, because when her marriage with Jim would come up, she would definitely wear one as part of the traditional dress for the marriage ceremony.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looks good on you,” Bola walked behind her friend with the towel still rapped around her bosom. She twisted the headgear to the right angle for better fitting.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feel uncomfortable wearing it,” Teni turned left and turned right to check herself again in the mirror.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will get used to it. It is not different from the western hats for women. Same weight but bigger in looks. Except if hats make you uncomfortable too,” Bola walked back to the make-up mirror. She sat on the stool and rubbed her body with body cream and proceeded to using the roll-on on her armpit. Then, she picked her phone and called the professional make-up artists who was waiting for her in the living room to come into the bedroom.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be back,” Teni said and made for the door to go and try her dress that was meant for the occasion in the room where Janet and Mary slept.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need your assessment of the make-up when the artists are done,” Bola told Teni who was already leaving the room.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door, Teni met the makeup ladies as they were coming 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“Call me when they are through with it,” Teni responded as she left.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and Mary were through with their preparation and dressing up for the church service when Teni entered the room. She met Janet in a stooping  position trying to buckle Mary’s shoes.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Everyone’s cloth was made with the same Ankara fabric. It was what the locals call Aso Ebi.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morning,” Teni greeted Janet and Mary.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morning,” Janet responded.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“Mary, you look sweet,” Teni bent and planted a kiss on Mary’s cheek.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 you ma,” Mary smiled and blushed. She admired her own dress to see if truly she looked sweet.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church service is by nine, you should hasten up,” Janet told Teni.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have come to bathe and dress up too,” Teni dropped the headgear on the bed and removed the t-shirt and the knickers she wore to enter the bathroom.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are leaving for the other room. And I must let you know that, that headgear looked good on you,” Janet announced and took her handbag and Mary to leave the room to the room where Bola was being attended to by the makeup artists.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I will join you when I am through,” Teni replied and entered the bathroom for a cold shower. </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b/>
          <w:bCs/>
        </w:rPr>
      </w:pPr>
      <w:r>
        <w:rPr>
          <w:rFonts w:ascii="Verdana" w:hAnsi="Verdana"/>
          <w:b/>
          <w:bCs/>
          <w:i w:val="false"/>
          <w:outline w:val="false"/>
          <w:emboss w:val="false"/>
          <w:imprint w:val="false"/>
          <w:sz w:val="24"/>
          <w:szCs w:val="24"/>
          <w:u w:val="none"/>
          <w14:shadow w14:ky="0" w14:sx="100000" w14:algn="none" w14:blurRad="0" w14:sy="100000" w14:dir="0" w14:dist="0" w14:kx="0">
            <w14:srgbClr w14:val="808080"/>
          </w14:shadow>
        </w:rPr>
        <w:t>To be</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It took Teni no time to bathe and dress up. She was not a fan of makeup therefore, it always made dressing up for outings easy for her. The only makeup she used was lipsticks and powder. Hers was a natural beauty.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stood in front of the mirror. The Aso Ebi looked great on her for the tailor made a good piece out of it, making every curve and contour on her beautifully pronounced. It was a gown that dropped flawlessly down to her feet. The DJ had started playing music and the music was heavy and deafening.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“Your phone was ringing ma,” Mary came into the room with Teni’s bag. Her phone had stopped ringing after ringing for some time.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 you Mary. Drop it on the bed,”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“Please come and help me out with the zip,” Teni turned her back to Mary and bent her knees to make the zipping easy for Mary who’s height as a child would not allow her hand to zip the dress up properly if Teni stood straight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Mary pulled the zip up and almost stood on her toes to get it done perfectly.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thanks,” Teni winked at Mary.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“You’re welcome ma,” Mary said politely and walked out of the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“Mary, please close the door behind you,” Teni pleaded because with the door closed the noise from outside was minimal.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 phone rang again. She took it from the bag and received the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Jim,”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I am on my way. Are you there?” Jim watched the traffic lights. He was waiting for the green light to move.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we are here. The service starts by nine so we are likely to leave by eight thirty.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I will join you soon,” Jim replied and accelerated as soon as the green signal flashed on the traffic lights.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soon as Teni dropped the phone on the bed after the call from Jim, another call came in. She checked the screen and it was her mother. Picking it up, she answered ii: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mum,” Teni relaxed on the bed, her head on the pillow.</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are you Dolly,” Rhoda walked away from her bedroom. She did not want to disturb her husband and her child who were sleeping. It was midnight in America.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good mum. How is Andrew and my little sister,”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are all good too. Where are you?” Rhoda asked. The loud music playing at the background was her reason for asking.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are at the burial ceremony of my friend’s mother,”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sound I hear is of celebration and not the type you’ll hear at a burial,” Rhoda sat on the sofa in her living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gonna be a big party mum. That is the way it is done in Africa when old folks die,” Teni knew how strange it sounded to her mum. She could not understand it at first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weird,” Rhoda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 are many of the norms in your society strange to Africans too. For example, they can’t fathom how a man could marry a man and a woman marry a woman. To them it’s insane,” Teni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 you mean you support rejoicing over someone’s death?” Rhoda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is our culture. It is not rejoicing over the deceased's demise but appreciating the longevity of the person’s life and the fact that he or she didn’t die childless,” Teni schooled her mum on African burial rites for the aged.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means you will rejoice at my death when I die and not mourn my demise,” Rhoda thought her statement would make her daughter see how weird the African burial culture was.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“Of course yes. I would rejoice you had a fulfilled life. Would mourning bring you back from the dead?” Teni laughed.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“Mum, don’t forget I am as American as you are,” Teni continued to laugh.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not, my dear! You are half American and half African, while I am completely American,” Rhoda laughed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“Well said. That means when you die the African in me will celebrate your death, while the American in me would mourn,” Teni laughed again and the laughter revealed her location to Jim who had arrived the party venue and was trying to locate her. When he heard her laughter, he stopped at the bedroom door. He had tried to call her but her phone was engaged.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knocked the door gently and waited for a response.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“Come in,”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opened the door and walked in. He looked cute in the burial dress. The Aso Ebi looked cute on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“Mum, I’ve got to go. I love you. And sorry for your candidate’s loss in the elections,”  Teni knew the incumbent American president’s loss in the elections must have pained her mum.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it’s all good. Bye, I love you too. And you will need to tell me how it all went at the strange burial celebration when next we talk,” Rhoda laughed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mum,” Teni looked at her fiancée looking good in the burial party outfit. He stood over her waiting for her to be through with the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look beautiful,” Jim bent over to give Teni a kiss.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you are looking great too,” Teni complemented Jim who now took a sit on the bed beside her. He looked fresh like the morning dew.</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sat up and touched his chin.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got a new beard trim. It is pretty low now,” Teni said. Her hand still on Jim’s chin.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you don’t like it?” Jim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love it. You look more like a gentleman now,” Teni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did I look before?” Jim wondered.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“Like one of those Arab Jihadists” Teni joked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“But you never complained about it. I could have shaved it for you,” Jim placed his hand on Teni’s hand that was on his chin. He took it and kissed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never did complain because you liked it and if it boosted your confidence why must I complain. If it was okay for you, it was okay for me too,” Teni looked into Jim’s eyes and all she could see was passion.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love you,” Jim leaned forward and kissed her on the lips and Teni responded back passionately. They kissed and were  in each other’s arms when Bola busted 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sorry for intruding,” Bola said and turned back.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“Wait! Do you need me?” Teni asked still in the arms of Jim.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wanted to seek your judgement on the makeup and besides, it is church time. Let’s go. Leave kissing and smooching till after the burial,” Bola giggled as she walked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makeup looks good girl, and I am coming right away after you,” Teni replied amidst laugher.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Bola’s reply was unexpected and it got her and Jim laughing. They detached from one another and stood up to join others for the church service.</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rPr>
          <w:rFonts w:ascii="Verdana" w:hAnsi="Verdana"/>
        </w:rPr>
      </w:pP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CHURCH SERVICE was perfect and so was the internment. The undertakers were left at the cemetery to complete the sealing of the grave and other decorations on the tomb, while all the well wishers and the daughter of the deceased left for home for the commencement of the after party.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drove her daughter and cousin home and Teni left the cemetery with Jim in Jim’s car.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Back at the party venue, the guests were returning in droves from the church service and interment. Some did not attend the church service and burial. They only came for the party.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and Teni found a table for two among the various decorated tables and sat down. They watched the local musician play and entertained the guests. The DJ was in recess and had given the live band the chance to do their thing.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genre of music was pleasing to the ear and it was called Juju music. It was a fusion of Jaz and African music. The percussions in the music were heavy.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Some men and women were dancing and some sat round the tables and were eating and drinking.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enjoyed every bit of what she was seeing. The culture was fun and she liked it. A party waitress stopped in front of them and put a bottle of champagne and two disposable cups on their table as they chatted and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Teni said politely to the waitress.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“Where is your boss?” Jim asked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could not see Edward at the party venue. They had exchanged pleasantries at cemetery and he thought he would attend the party as well.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left back to the company immediately after the internment. He had so much to attend to at the office against tomorrow’s publication,” Teni replied and as she turned to her left side, she saw Mary coming to her direction. Mary got to her and stopped.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“My mummy says you should come,” Mary said and waited.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Teni said and stood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I will be back soon. It seem Bola needs my presence,” Teni walked away with Mary to meet Bola. She could not tell what she was needed for.</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Five minutes after Teni had left Jim to honor Bola’s call, a huge lady walked up to Jim from the right side of the tent. She had everything with an extra as against the average size of a woman’s body. The bust was heavy and large, jiggling like balloons filled with water as she walked and her back side, the size was enormous. It rolled up and down to the movement of her steps. Her gown was tight and revealing. The bust area was as opened as the gate of hell as it showcased her cleavages like items on sale in a show glass. The breasts were almost completely bursting out of their enclave.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was busy enjoying the live band and sipping wine, and was not aware immediately that someone was standing close to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afternoon Dr. Jim,” the lady said. She garnished her greeting with a warm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afternoon,” Jim looked up and wondered if he knew the one standing over him somewhere.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can’t remember me. Can you?” the smiles on her face was inviting and Jim knew it. The smile refused to fade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I am sorry I can’t. Your face looks familiar though,” Jim replied trying to recollect where exactly they met.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your hospital. The lady with the lump in her breast. You operated on me. You remember now?” the huge sexy woman pulled the second chair Teni stood from, and sat down. The smile on her face remained intact and her eyes were intensely prying on Jim.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yeah! I now remember. The one who nearly punched my receptionist in the face,” Jim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not a good thing to remember someone with,” the lady frowned seductively.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you are right. But that is not something I can forget in a hurry. I am sorry though,” Jim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“Well I am sorry for the ugly incident. I thought about it later that day, and regretted it,” the sexy lady said soberly.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okay. Shit happens sometimes. How is your health now?” Jim sipped again from the cup and looked at the lady in front of him. He like the scent oozing out from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Rodiat. Friends call me sexy Roddy,” Rodiat picked the other disposable cup from the table and poured herself some wine.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is nice meeting you again,” Jim sipped again from the cup and turned to look at Rodiat. Her cleavages were as fresh as ripe mangoes and they were terribly inviting.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 you examine your breasts often like you were advised,” Jim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that’s what I do almost every time I bathe. I wouldn’t mind if you’ll examine them for me,”  Rodiat joked and winked seductively.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No, it’s not necessary. As long as you do it once in a while,” Jim looked away. The woman in front of him was awakening his emotions.</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Teni, Tina the receptionist at the Voice Newspapers and Mary got to the front of the house and met a group of ladies with Bola they were laughing and giggling. A photographer stood in front of them and the ladies were arranging themselves for a photo shoot. Teni had stopped to chat with Tina on her way to Bola therefore, she got to Bola later than she should.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called for you to join us for the photo shoots,” Bola said amidst giggles.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I’m here,” Teni joined the line, and so was Tina.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photographer started to give instructions on how the ladies should stand to have a perfect shoot. He arranged and rearranged before he took several shots with different postures.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a while, Bola dispersed the ladies and it remained Teni, Janet, Tina and Mary with her. The five of them were having another series of photo shoots when Bola’s eagle eyes caught a scene from afar as usual.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“Baby girl, I think it’s time you go back and sit with your man,” Bola pointed to the direction of Jim. Everyone around Bola turned to the direction she pointed to and a lady could be seen sitting close to Jim by them. It seemed the lady was having a chit chat with Jim.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 you think it matters?” Teni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felt not threatened by the presence of the lady who could be seen laughing and chatting with her man.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matters. I don’t need you anymore here,” Bola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“If I were you, I would disrupt whatever is going on there,” Bola added and looked at Jim’s direction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should go Teni, some ladies could be flirty,” Janet advised.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is true,” Tina lend her voice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“If you all say so,” Teni sluggishly walked away from her circle of friends to go back to her fiancée. She really did not feel threatened by another woman sitting and chatting with her man. After all, she was the one wearing his ring. And besides, ever since Jim proposed, he had been a totally changed person.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“Here is my card. We can talk sometime,” Rodiat gave Jim her business card and Jim tucked it in his caftan front pocket. Teni was a few steps away when Jim noticed her coming.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Angel, are you girls through?” Jim sipped the wine and the lady in front of him did the same.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are through. It was a photo shoot and I am done with it,” Teni looked over to the lady who had occupied her seat. Half of her breasts were screaming for attention, peeping out of her bra.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sorry, that’s my seat,” Teni walked close to the chair.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Rodiat stood up to leave and Teni took the steps to sit on the chair Rodiat vacated.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“Rodiat, meet my fiancée Teni, and Teni, meet Rodiat a former patient of our hospital,” Jim said turning from Rodiat to Teni and from Teni to Rodiat.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is nice meeting you,” Rodiat gave her hand for a friendly shake to Teni. She could see that the lady on seat was a stunning beautiful woman. She knew the lady on seat could certainly contest for the Miss World with her kind of  beauty and carriage.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is a pleasure too,” Teni said awkwardly shaking hands with the lady that was about to leave her presence. She beckoned to a party waiter and asked for a new disposable cup. She collected the new cup and filled it with wine.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“Dr. Jim, talk to you sometime again,” Rodiat smiled seductively again and walked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watched her walk away and had her eyes glue on her for a long time that Jim had to call her attention back to himself.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would any sane person dress like this to a gathering of this kind?” Teni asked with a kind of look on her face.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hooker would have done better,” she added turning to look at Jim in the face and Jim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Really, it was not Teni’s statement that cracked Jim up but the look on her face as she gazed at the lady who was walking away from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all did not have the same upbringing,” Jim stood up and pulled Teni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“Let’s go get food. I am hungry,” he held his woman as they both walked to the food stand which was about 12 meters away.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At the food stand, Teni and Jim met Janet and Mary. They also were there to pick food. Janet held a plate and Mary held a plate too. They moved from a bowl of food to another.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and Jim picked a plate each and they followed behind Janet and Mary.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Janet,” Teni touched Janet on the shoulderfrom the back.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Teni, what’s up?” Janet twisted and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here you meet Janet, Bola’s cousin,” Teni turned to look at Jim.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meet my fiancée, Jim,” Teni said to Janet.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“Happy to meet you,” Janet smiled at Jim and kept moving behind Mary.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“Happy to meet you too,” Jim replied Janet. His eyes wondering and resting on Janet’s curvy buttocks.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was not a stunning woman. She was not ugly either, but she was sexy. Her bust was small, her waist, thin, and her buttocks, averagely big, round and firm. Hardly could people believe her butts were real and not fake.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Bola called your number some minutes ago. I think it was switched off,” Janet said as she was walking with Mary from the food stand to go back into the house.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“Tell her I will be with her when I finish eating,” Teni continued filling her plate up with food and Jim came closely behind her doing the same.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center"/>
        <w:rPr>
          <w:rFonts w:ascii="Verdana" w:hAnsi="Verdana"/>
          <w:b/>
          <w:bCs/>
          <w:sz w:val="32"/>
          <w:szCs w:val="32"/>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THIRD DAY after the burial ceremony was a Tuesday. It was the day the team from the Voice Newspaper Company was leaving for an international journalism conference in France.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drove down to the Company to meet her colleagues who were waiting for her to arrive. She was not late but rather it was the team to the International Journalism Conference that arrived the company much earlier. They were all supposed to meet at the company before their onward journey to the airport. Bola was supposed to go with them to the airport although, she was not part of the team.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got to the company and pulled up. Getting down from the car, she walked into the building. And at the reception she met the team on the seats discussing.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“Morning guys, I know I am not late,” Bola smiled as she looked at her watch to be sure she arrived on time, and her colleagues pleasantly smiled back at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not late. We are the ones who came earlier than scheduled,”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morning, Boss,” Bola greeted Edward.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morning Bola. How is your daughter?” Edward greeted her back. He stood up and signaled to others to get going.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“She’s doing fine thanks,” Bola walked up to Teni and Jane and gave them a hug.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gesture of Edward, they all picked their luggage and started walking out of the reception. They got outside the building and approached Bola’s car and Edward’s official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“Jerry,” Edward turned around to call his driver who was seen chatting with one of the securities of the company by the motor park.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“Can’t you see we are ready already?” Edward’s countenance became unpleasant. There was a little anger written on his face as he waited for his driver. He expected to meet Jerry in the car waiting and not somewhere chatting.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sorry Sir,” Jerry left the conversation at once and doubled up his steps towards Edward. He collected his luggage and approached the company’s car assigned to him in haste. He got to it and put the luggage in the car boot.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Edward entered the company car and called the company’s accountant to join him in the car. The man walked up to the car, and sat at the back seat. Jerry quickly helped him with his luggage into the car boot before walking back to the driver seat. He entered the vehicle and sat behind the wheels. Edward sat in from with him looking pissed off by his action.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Bola’s car was occupied by Jane the bilingual secretary and Teni with her. Teni sat with her in the front while Jane  maintained the back seat. All their luggage were in the car boot.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Few minutes after, they all left the company for the airport in the two cars. Edward’s official car in front and Bola’s car following behind.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 their way, Edward checked his wrist watch and it was 10am. The flight was to take off at 1pm and leaving early was to be on a safe side incase there was a heavy traffic on the way. The distance from the company to the airport was a 50mimutes drive.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exactly 55minutes after leaving the company, they arrived at the airport, and they went through every protocol they needed to go through before they were checked in and sent into the departure hall.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Jerry had drove back to the company immediately his boss and others entered the airport hall. He would from then be answerable to Bola until Edward came back from the trip.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Edward and the rest of team were leaving into the departure hall, Bola hurriedly hugged Teni before she followed the rest of the team into the departure hall. They both quickly shared a joke as they parted with laughter and giggles.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After the departure of her colleagues, Bola left back to the company where she would from that moment double as a senior writer and the acting Editor in Chief until Edward and the rest of the team would be back from the International Journalism Conference. She would need to perform well at her new role as a good performance would afford her to be trusted with bigger responsibilities in the future.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braced up for the task ahead. </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SIX</w:t>
      </w:r>
    </w:p>
    <w:p>
      <w:pPr>
        <w:pStyle w:val="style66"/>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time was 5pm. On the third day of the departure of the Nigerian delegates to the International Journalism Conference holding in France.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finished late from work. She was leaving the office after making sure all was set for the following day’s publication. It now dawned on her the kind of pressure Edward faced as the Editor in Chief. She had to oversee every department and see that everyone did what they were expected to do before and after every edition of the newspaper. The burden she had to bear till the return of Edward and the other delegates to the international conference. No wonder Edward sounded like a soldier when ever he gave instructions for the smooth running of the company, she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arrived unusually late at her daughter’s school to take her home.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Passing beside the empty classes before getting to her daughter’s class. Only the few pupils who were still expecting their parents and guardians to come for them were around.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the instruction of the school management that no teacher had the right to go home until all his or her class pupils had gone home. Therefore, Bola was sure she would meet her child’s teacher waiting for her despite her unusual lateness.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approached her child’s class and she could see her daughter through the opened window afar off. She walked faster than she normally did because she felt she was one of the reasons Linda was yet to go home after work.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teacher’s desk was Linda, her daughter’s teacher. It was her daughter and another girl that were left with the teacher in the classroom.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day Linda,” Bola greeted the lady who was busy writing behind the desk.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afternoon madam,” the teacher responded cheerfully.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sorry for arriving late,” Bola apologized.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okay,” Linda responded with a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was class today,” Bola asked and made a gesture to her eight years old to come to her. Mary left her friend sluggishly, carried her school bag and walked up to her mother.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noticed that her daughter was not agile like she was in the morning.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was not active in class today and she vomited after eating lunch,” the teacher reported.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“Mary what’s it?” Bola put the back of her hand on her daughter’s neck and she could feel that her temperature was high.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“Nothing mummy,” Mary replied and held her mother by the hand. She looked pale and the tone of her voice was not in agreement with her reply. She actually did not show any trace of illness before she was dropped off at school in the morning.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“Her temperature is high,” Bola faced the teacher and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thought as much. You may let her stay at home till she is well to attend school again,” Linda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understand. Thanks,” Bola replied. She took her child by the hand and also helped her to carry her schoolbag.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 you Linda. We are heading to the hospital as we go. Goodnight,” Bola turned and left the class with her daughter.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“Goodnight,” Linda replied. She would have to wait till the parent of the other pupil arrived before she would go home.</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On her way to the hospital with her daughter, Bola was worried. Mary needed to stay at home until she could ascertain that she was completely healed. Bola knew if her mum was still alive she would have gone to drop her child with her but now that she was no more, she needed to look for another solution.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Thoughts ran through her mind, and she was still ruminating on it when it came across her mind that Janet must still be at home due to the strike action of the University lecturers across the nation. Janet had gone back home after the burial party, thinking the universities would resume lectures the next Monday. But it was announced in the news that the strike action had been extended as there was no agreement between the government and the University lecturers association over the salary increments the lecturers were demanding for.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and Mary always got along well, and most of the time she went on a visit to Bola’s place, Mary would not want her to leave.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decided that Janet was the only solution to her problem at that moment. So, she picked her phone and did not hesitate to dial her cousin’s number. She was convinced she was the only one who could help with staying with her child while she went about her work.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phone rang and she waited a while for Janet to pick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Bola,” Janet’s tiny voice came online.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Janet, are you back to school already?” Bola asked hoping the answer was negative.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I am still at home and I am bored already,” Janet said.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bored?” Bola was happy her cousin was yet to resume back to school.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“Mum gets on my nerves every minute. We are like Tom and Jerry at home,” Janet sounded pissed off.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“Would you like to come? Your girl is sick again,” Bola concentrated on the activities on the road as she drove.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is it this time, malaria again?” Janet became concerned about Mary’s health.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don’t know yet. I am on my way to the hospital. Meet me there,” Bola checked her daughter briefly at the back seat and Mary was sleeping.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“Will you call Dad? He is at work presently. Tell him you are the one asking me to come,” Janet stood up to start to pack her clothes and the other things she would need for a brief stay away from home. She was glad she had a reason of escape from her mother’s nagging.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call him right now, please meet me at Jim’s hospital right away,” Bola ended the conversation and put another call through to her uncle. She knew he would always say yes to her demands. He loved her.</w:t>
      </w:r>
    </w:p>
    <w:p>
      <w:pPr>
        <w:pStyle w:val="style0"/>
        <w:rPr>
          <w:rFonts w:ascii="Verdana" w:hAnsi="Verdana"/>
          <w:b/>
          <w:bCs/>
          <w:sz w:val="32"/>
          <w:szCs w:val="32"/>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On getting to the hospital, Bola met Janet waiting. It was possible for Janet to be at the hospital before her cousin and her child because her place was closer to Jim’s hospital than where Bola was when she called her. And the heavy traffic on the route Bola took did not help matters either.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being through with the protocols at the front desk, they were directed to the female doctor on duty. She was jovial and friendly. She smelled nice too and Bola knew the fragrance so well. It was one of her best scents. The one Jim gave Teni for her last birthday which she later bought for herself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liked the doctor’s responses to Mary’s childish acts, as Mary smiled to her small jokes and her playful pinches despite feeling feverish. It was obvious Mary was comfortable with her than the male doctor who attended to her the other day.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a series of tests, the doctor gave Mary an injection and then, prescribed a list of drugs on a paper and handed it over to Bola. After leaving the consultation room, Janet and Bola left for the pharmacy with Mary. The pharmacy was a few meters away from the doctor’s consultation room. After Bola had paid for the drugs and collected the bag containing the prescribed medications, she opened the paper bag to check the contents. The drugs were different from what she was given the other day because the new diagnosis had detected typhoid. Bola was instructed to bring her child back for treatment for the next two days and was advised to take the hygiene of what her daughter ate and drank serious.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By the time they were finally discharged to go home, night had fallen. Bola checked her watch and it was 7pm. She never thought they would spend that long a time at the hospital. But for her daughter’s health, she believed it was worth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By Bola’s recent worries over her daughter’s health, she appreciated her late mother more for she could feel her pains and worries over her when she was a child. She remembered she often fell sick when she was at Mary’s age too. And it was after her tenth year birthday that she stopped falling sick so often.</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Bola sat behind the wheel and before she started the engine, she thought of Jim. If he was on duty, he could have waived the bill like he did during their last visit to the hospital, and she would not have liked it.  Not that she did not appreciate his gestures but because she believed the hospital was established to make money and not for charity. She would definitely be glad to pay for any medical treatment she or her daughter got on their health issues.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 you need to come with us tomorrow?” Janet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I will drop you here on my way to work. And after an hour, I will be back to take you home before going finally back to work,” Bola replied and peeped in the mirror to check on her daughter. Mary rested her head on Janet’s chest. She was quiet.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“All that seems too cumbersome. What about you dropping us off and we take a taxi back home after seeing the doctor?” Janet suggested. She pitied her cousin for all the stress she was going to go through.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an awesome idea. I will give it a thought. Thanks for your concern Janet,” Bola felt at ease with Janet’s idea. It would afford her to face her work squarely and uninterruptedly. She started the car engine and reversed to go out of the parking area.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 God for Janet. Bola thought. She was such a blessing. She could not imagine how she would have solved the issue of leaving Mary home alone to go to work. Although, she could have taken her to her uncle’s house but it would have been more tasking driving to and fro the distance all the days Mary would be staying away from school.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Teni’s statement was now playing out in Bola’s memory. Teni had told her never to take for granted the importance of her large family the day she joked about Janet’s eating habit. How right she was, she reasoned.</w:t>
      </w:r>
    </w:p>
    <w:p>
      <w:pPr>
        <w:pStyle w:val="style0"/>
        <w:jc w:val="center"/>
        <w:rPr>
          <w:rFonts w:ascii="Verdana" w:hAnsi="Verdana"/>
          <w:b/>
          <w:bCs/>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 SLIGHTLY HOT day it was. Bola relaxed in her office. She left her office windows opened to allow the breeze go in and out. The early morning weather forecast had predicted that it was going to be a hot day and the sun had started to fulfill the prediction.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blaring of car horns could be heard across the street, and also the hustling and bustling noise which everyone who lived or worked in Lagos got used to overtime. This was part of the uniqueness of the city. A place where every day street noise and rowdiness was as normal as breathing.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video call came in on the phone and she picked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Teni,” Bola tilted her chair back and forth as she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babe. How is work at the office?” Teni asked. She sat on one of the cushion chairs at the hotel lobby in Paris. A couple of papers were on the table before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“Work is good. How is the conference going?” Bola noticed someone was about to enter her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Tina gently knocked and opened the door. She whispered and gestured to Bola and Bola nodded back. She understood that Tina came to notify her that some visitors were waiting to see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have a one hour break and I am the one speaking on behalf of our team when the conference resumes again in some minutes,” Teni organized the papers before her. She was through with the reading.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great. I know Edward is a shy guy when it comes to facing unusual crowd,” Bola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“Exactly, the more reason he gave the task to me,” Teni laughed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“Don’t disappoint me,” Bola stood up to close the window. There was a terrible noise coming from outside. She looked down from the window and it was a car accident.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“Trust me, I am prepared,”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“Less I forget, Mary fell sick again,” Bola informed her friend.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again?” Teni sounded concerned.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“Typhoid this time around,”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how is she now?”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“Getting better now. We were at the hospital again today but the doctor said she was good to stop coming to the hospital. That she only needs to take her pills,” Bola explained.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Please change the drinking water brand and watch what she eats at school,” Teni advised.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There was a tap on Bola’s door again  Tina opened the door and peeped again. She whispered to Bola and Bola gestured to her and she left.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exactly what I have done. Can we talk later, some visitors are waiting to see me at the reception,” Bola excused herself.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talk to you later. Love you,”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“Love you too,” Bola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hung up and put a call through to Tina. She did not know who the visitors were.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“Tina, who are these people?”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“From the Integrity Bank,” Tina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“Please, bring them up to my office. Thanks,” Bola instructed.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While Bola was at work, Janet and Mary stayed at home. Mary was in her room drawing and painting. She was feeling better and was supposed to resume back to school in two days if she showed more signs of better health.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was about to take her bath. She had a towel rapped around her bust and her tooth brush in her mouth. She was in the bathroom brushing her teeth when someone rang the doorbell and she quickly rinsed her mouth to attend to whoever was there.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coming,” she announced and doubled up her steps to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“Who is it?” she asked before opening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“Dr. Jim” Jim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opened the door, and was met with a warm smile from Jim.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“Dr. Jim, good morning,” Janet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morning, Janet,” Jim’s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may I help you?” Janet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stopped over to say hi to your girl. How is she doing now?” Jim’s eyes suddenly became probing. They moved from the face of Janet down to her sumptuous hips and back to her face.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that’s nice of you. She is feeling better and will be resuming back to school in two days if her health shows more signs of improvement,” Janet said. She could notice Jim’s eyes surveying over her body.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may come in,” Janet ushered Jim into the living room. Making him to wait at the door could seem rude and unfriendly.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“Allow me to call her to say hi to you,” Janet said and called out to Mary: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“Mary, Mary,” Janet called but there was no answer from Mary’s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there was no response from Mary, Janet left to check on her in her room. As she walked away, the movement of her buttocks under the towel was the center of attraction to Jim’s eyes and right there, he could imagine how pleasing those pair of succulent flesh protrusions would feel in his hands.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a minute of being away, Janet walked back into the living room without Mary.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is sleeping. I left her drawing and painting some minutes ago,” Janet said as she sat opposite Jim.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“Rest is good for her. Add this to her pills. One in the morning and one at night,” Jim handed a bottle of tablets over to Janet.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have this also. I was thinking we could see sometime,” Jim gave Janet his business card.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seeing sometime? What about Teni?” Janet asked. She could not believe what she just heard from Jim.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one has know, not even your cousin,” Jim smiled seductively and winked.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okay then, I will call you,” Janet faked a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such a pretty woman,” Jim complimented Janet and winked.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so much for the compliment,” Janet stood up to tell Jim indirectly that his time was up. She was becoming irritated by his actions: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was about to bath when you came,” she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I’m sorry. I will expect your call,” Jim said, stood up and walked to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call you,” Janet walked him to the door and close the door after him.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are men this randy?” Janet muttered as she walked to the center table to drop the card, after which she left for the bathroom.</w:t>
      </w:r>
    </w:p>
    <w:p>
      <w:pPr>
        <w:pStyle w:val="style0"/>
        <w:rPr>
          <w:rFonts w:ascii="Verdana" w:hAnsi="Verdana"/>
          <w:b/>
          <w:bCs/>
          <w:sz w:val="32"/>
          <w:szCs w:val="32"/>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After taking a shower and putting on a shirt and a pair of knickers, Janet sat on the living room floor with Mary watching a cartoon on the Cable Television. They watched one cartoon after another till it was evening.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were still busy on the cartoon watching when the door bell rang and Mary stood up beside Janet to answer it. Her pace to the door was a sign that her health was better. Her agility had returned.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“Who is there?” Mary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“Your mother,” Bola heard her daughter’s voice and was glad. This is the voice of a healthy Mary, She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Mary unlocked the door and her mother came in. Bola was holding two big paper bags. She had stopped at the restaurant to buy food for dinner knowing she would not be able to cook after the busy day she had at the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“Welcome mum,” Mary hugged her mother.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“Someone is full of life. Thanks to God,” Bola hugged her daughter.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did you buy?” Mary asked as she helped her mother with one of the bags.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“Dinner and some ice cream,”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“uhmm, yummy!” Mary happily said. She dipped her hand eagerly in the bag and searched for the ice cream.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“Welcome,” Janet said in front of the television.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turned the volume of the TV down as she turned to face her cousin.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hope your girl did not give you any stress,” Bola left for the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rather had a nice time,” Janet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accepted a plastic bowl of ice cream from Mary and Mary resumed back to watch the television. She had started doing justice to her bowl of ice cream.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glad to see Mary hale and hearty again,” Bola entered the bedroom to remove her dress.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happy too. Guess who came calling,” Janet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“Who? Your mum?” Bola guessed wrong.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“Dr. Jim,” Janet picked her bowl of ice cream and made to leave Mary in the living room. She picked the card Jim gave to her from the table and left to see Bola in the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Here? What for?”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the first time Jim would visit her apartment and why must he visit when he knew she must be at work? She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said he came to check how Mary was responding to treatment. And then, he asked me out,” Janet dropped the banger.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Asked you out? No, it can’t be,” Bola dropped the knickers she wanted to wear on the floor. She was utterly shocked.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he asked me out. He said I should call him. That we need to see sometime,” Janet remained at the door of Bola’s bedroom. She raised Jim’s business card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“Can you see this? This is the card. What a world,” Janet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took some steps and took the card from Janet. She walked back to the bed and sat at its edge. Her mind had suddenly shifted from her excitement over her child’s recovery to her friend, Teni. She was sad.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is going to break my girl’s heart,” Bola said sadly.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feel bad for Teni really,” Janet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walked over to Bola and sat beside her at the edge of the bed.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had caught Jim in the act twice and had promised the third would cause a breakup,” Bola said. She was still having only her pant and bra 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do we do?” Janet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will keep it a secret and pretend it never happened. But you need to call the idiot and tell him you are not the kind of girl he thinks you are,” Bola looked at Janet to see if she agreed with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“Let me do that right away,” Janet stood up and left for the living room to pick her phone.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While she waited for Janet to come, Bola put her knickers on. She sat on the bed waiting for Janet.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was back in the bedroom in a jiffy. She held her phone and Jim’s card and was about to dial his number.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putting the phone in loud speaker. Listen,” Janet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cellphone on Jim’s table rang and he picked it up. There was a patient sitting in front of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Jim did not know who was calling. The number was a strange number.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Jim, it’s Janet, Bola’s cousin,” Janet said making faces at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“Hey! pretty woman. Can I call you back in a minute? I have a patient in front of me,” Jim said excitedly.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I will expect your call,” Janet winked at Bola who heard the conversation.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continued to attend to the patient and after 10minutes he was done. As soon as the patient left his office, he picked his phone and dialed the number that called him last.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Pretty,” Jim relaxed excitedly.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Jim,” Janet sat beside her cousin they were both listening to Jim. Bola kept mute. Jim must not know she was there.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 you have a particular time or day we can meet in your mind?” Jim removed his shoes and placed his legs on his office table. He adjusted his glasses and relaxed completely on the chair.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please listen to me and listen good. I was shocked when you came visiting and asked me out. I am not the kind of girl you think I am. Teni, your fiancée is my cousin’s best friend and she is my friend also. Why would I do that kind of a thing to her? Why would you be cruel to her…” Janet was still talking when Jim cut 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Janet, I am sorry if I offended you. I was carried away by your beauty. It won’t happen again,” Jim felt ashamed and wished he had not done what he did.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“My beauty? Teni is more beautiful than I am. I know that. She has got everything a man needs in a woman. Why treat her so badly?” Janet said sternly and Bola was silently approving her points.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I say I am sorry. It won’t happen again. Please let’s keep this between me and you,” Jim pleaded.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between me and you, only if I don’t receive your call again or see you with another woman. We have a deal, bye Dr. Jim,” Janet hung up before Jim could say another word and Bola was pleased with her actions and words.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Discussing over the issue, the two ladies vowed to keep the incident away from Teni. They thought it would break her heart and would bring about the end of her relationship with Jim. But meanwhile, Bola collected Jim’s business card from her cousin for keep.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SEVEN</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International Journalism Conference ended a day earlier than scheduled and the Nigerian delegates were ready to return back home.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One of the two men in the team had fallen sick. He was down with cold therefore, Edward the team leader wanted the delegates back in Africa to reduce expenses and to afford the company’s accountant to get early medical attention.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rest of the team left the sick man in the hotel room to go for their last minute shopping at one of the biggest malls in Paris. And on their way to the Mall, they had a stop at the Eiffel tower for a brief photo shoot. Something to remind them of their one week stay in Paris.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Mall, each of them went different directions shopping for items and gifts to give their families and friends back at home in Africa.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picked a pair of sneakers and two neck ties for Jim, a gown for Mary, a T-shirt and a pair of leather shoes for herself, Bola and Janet and then, a number of face caps for Tina the receptionist and some other coworkers. She had learnt that people in Africa could be offended over something as insignificant as not receiving a gift from a loved one arriving from a trip overseas. As Jane was doing her shopping, Edward was doing shopping for himself and the sick man waiting for them in the hotel. And when all the shopping was completed, they left back to their hotel rooms to prepare for their journey back to Africa. The conference had been a success and they could not wait to go back home to see their loved ones..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Less than one hour to their flight, the Nigerian team to the International Journalism Conference were at the airport going through the normal checks before boarding. Edward helped the company’s accountant who was sick with his luggage as he shivered for cold. Although, he had been attended to by a doctor at the conference clinic, he was yet to recover fully after the injection and medications.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In no time after all the protocols, they were airborne going back to Africa.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was glad that it would be a surprise arrival for Bola and Jim. They both liked giving surprises and she was glad that she was giving it back to them like they gave people. She could remember how Jim proposed. It was the sweetest surprise of her life and it would stay in her memory for a very long time. It was awesome and breathtaking.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she relaxed and listened to a selection of Afropop music with a pair of earphones, with her left hand on her lap, she adored the diamond studded ring Jim gave her. It was beautiful and she loved it. But even without it, she loved it more that Jim was going to be her man for ever.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FLIGHT FROM Paris to Nigeria was 7hours. It was smooth and hitch free. But it was amazing that Jane and the Accountant slept for the greater part of the flight. Edward on the other hand had his eyes stayed glued on the pages of magazines all through the seven hours flight, except when the refreshments were served, which was what woke the sleeping delegates up from their slumber. Shortly after Jane ate the inflight food, she had nausea and vomited twice due to an allergy, but she was well attended to by the flight attendants who took care of the situation promptly. And as for the sick accountant, his countenance had changed for the better but he remained covered with blankets throughout the journey.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the plane touched down at the Muritala Muhammed Airport Lagos Nigeria, Teni could hear the two women behind her say some prayers. And it was their prayers that reminded her to give thanks for the journey mercy.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Being airborne for seven hours without a hitch was not something that should be taken for granted, She thought. Although she was yet to become a vibrant Christian, her little knowledge of the Bible made her to know that journey mercies were from God only.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 you Lord for the save journey. Thank you for your mercies, amen,” Teni’s prayer was as short as the ones she prayed over food, for she believed that if God knew the hearts of men, long prayers were a waste of time and energy.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Like everyone else, Teni stood up to exit the plane, taking her hand luggage from the cabin compartment. She walked behind Jane in front of Edward and the Accountant to the plane’s exit. Joy could be seen written on everyone’s face as the passengers disembarked from the aircraft.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Outside the Muritala Muhammed Airport, the four delegates waited for taxis to take them to their different destinations. Teni pulled a call through to Henry, the taxi man he knew through Jim. She found a pavement to recline on as she waited for the Taxi driver to arrive. Edward was the first to leave the airport, followed by the two other delegates who were going towards the same direction.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remained on the pavement where she reclined on, fiddling with her phone while she waited for the taxi man.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lady walked past with a pit-bull which was as restless as Bella used to be outdoor. It pulled her owner here and there as they walked along the concrete walkway, and it reminded her of Bella.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could only imagine what trouble her dog must have gone through when she was away. For Jim kept his dogs in cages and Bella too had no choice but to be  caged if she was to stay with Jim till her return.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the first time she was experiencing such a confinement. She had never lived in a cage ever since Teni got her as a puppy. Life must certainly be miserable for her. Teni thought.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early arrival of the taxi man gladdened her heart. The moment she saw Henry pull up, she stood up and walked to the taxi. Henry quickly got down to help her with the luggage into the car boot.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“Welcome ma’am. How was your trip?” Henry collected the two bags and put them in the boot.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trip was smooth. Thanks,” Teni opened the back door and sat in the car. She was eager to get home and go pick Bella. She missed her dog.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“Where are we heading to madam. Home or office?” Henry peep-checked Teni through the rear mirror. He was not new to both her home and office.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“Home,” Teni replied and searched through her handbag to know if she had enough naira bills to pay for the taxi service.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Henry turned on the car radio before he drove unto the asphalt and zoomed off. On the radio channel was a discussion on national issues.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vice president and the president were rumored to be having a cold war over appointments of ministers and some other allegations. Despite that the Vice President had debunked the rumor publicly, the press and the citizens believed that the handwriting was boldly written on the wall. Many factors that exposed the rift was what the analysts were discussing about.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President is a good man but he is very stubborn,” Henry said expecting to hear Teni’s view on his statement.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“If he is a good man as you have said then, his decisions would be for the benefit of the nation,” Teni said.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looked out of the cab and saw a Newspaper vendor holding some newspapers for sale. Among them was the Voice Newspaper. Bola must be performing well as the acting Editor in Chief. She believed.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must he put only his friends at key positions and refuse to listen to his Vice?” Henry said as he drove.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“Probably because they are the best for the positions and being his friends, they would understand his policies better and be more loyal,” Teni smiled. There was an element of satire in her response and Henry knew it. He smiled too as he drove 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 a more serious note, don’t you think he did well. Speaking generally?”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doubt, he had done well. The bad roads are being fixed, the national power supply is becoming more stable daily, the economy is better than it was, yes he has done well,” Henry tried to be honest.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“If he is doing well then, why must anyone complain about those he uses to get the jobs done?” Teni defended the President on his actions and Henry saw wisdom in her argument.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Henry drove on and passed the junction he was supposed to turn to, to link Teni’s street and it got Teni wondering why he decided to drive on when he knew her place so well to miss the 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“Have you forgotten the way to my place or what?”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the road is on maintenance and blocked at the other end. I will take the next street to link up,” Henry continued driving.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“Since when?” Teni asked. The last time she took the road was the day she travelled out of the country.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started three days ago to be through with it tomorrow,” Henry turned at the next junction to link up with the street on which Teni’s house was located.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is a confirmation of my point on the president's performance. Do you understand?”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you are absolutely right,” Henry replied. He agreed that as long as the government was doing well, it did not matter who was used by the presidency to carry out the good policies.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cab pulled up in front of Teni’s house and Teni got down. She noticed her new neighbor and a lady sit on the lawn at the front of her apartment.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Henry helped her with the luggage to her doorstep and Teni came behind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Teni,” Chucks greeted his neighbor. It was the second time he was seeing her since he moved 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sorry I have forgotten the name,” Teni stopped to talk to the intruder on her part of the building.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Chucks. Sorry for infringing on your space. I just got mine fumigated,” Chucks stood up and apologized.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okay, since we are neighbors,” Teni walked away and met Henry on the way. He had dropped the luggage at her doorstep and was coming back to meet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have a small gift for you. It’s a baseball cap,” Teni took five one thousand naira bills and handed them over to Henry.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ma’am, I will get the gift when next I come around,” Henry collected the money from his client and took steps to walk back to his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alright then, bye,” Teni walked away to her apartment. She got to the door and unlocked it. She looked back and saw Chucks and the lady kissing on the lawn.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must be a randy kind of a neighbor,” she said to herself. She picked her luggage and entered her apartment.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Teni unpacked one of the bags she brought from her trip to Europe. She picked the gifts she bought for her fiancée and a baseball cap for his gateman Clarus and put them in a paper bag and dropped the bag on the bed. Thereafter, she took her clothes off to bath before going to pick Bella at Jim’s house, after which she planned to go to visit Jim at the hospital.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Being excited, Teni could not wait to see Bella and Jim. She did all she had to do after bathing almost in a hurry. Wearing a white T-shirt and a pair of black jeans trousers, she stood in front of her shoe rack for a few seconds deciding on which shoe to wear, then  eventually, she picked a pair of leather slippers, slid her feet into them and left the bedroom for the living room, holding the paper bag containing the gifts she was going out with.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living room, she picked her phone, and walked out of her apartment. When she checked her wristwatch, it was ten minutes after five. At that time, Bola should be rounding up at work, except if she was having issues with the next publication.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stepped out, and was faced with a beautiful sky decorated with brilliant shades of colours. The golden sun was in the midst of the hues and it was captivating. Being a lover of nature and creativity, Teni stood for a while to behold the sunset before it occurred to her that she could as well capture the moment on her phone. Realizing this, she took her phone from her jeans front pocket, and took a few shots of the sunset before she walked into the garage to drive out her car for the trip to Jim’s house and to his hospital.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driving the car out of the garage, Teni had a feeling that she was incomplete. Her engagement ring was left behind. She had removed it when she was about to bathe. Ever since the day Jim proposed, she had not left it at home for once. It had become a part of her dressing since the memorable day.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quickly got down from the car and walked back into her apartment to pick the engagement ring. Jim won’t be happy if he saw her without 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not long when she was back outside her apartment. She hopped into the SUV, adored the ring on her finger, and drove out to link the street. She noticed her neighbor and his lover were through with their evening picnic, and she hoped he would not dare to trespass again on her lawn.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Driving to Jim’s house, she realized that she would need to visit Bola at her place when through with the visit to Jim at his hospital. By the time she would be leaving Jim’s office, Bola should have closed from work. And remembering she did not take her gift and that of her cousin and daughter along, she planned to return home after seeing Jim before going to Bola’s place.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trip from her house to Jim’s place took fifty five minutes because of the traffic, as against the normal thirty five minutes it was supposed to take.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got to Jim’s place and drove into the compound. She needed not to use the horn because she met the gate opened. It was unusual.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Inside the compound, she saw Jim’s two cars packed at the side of the house. And that was a sign that Jim was home. He must be on night duty, She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Clarus post at the gate was empty too and this was strange. Could it be that Clarus has been sent on an errand? Teni wondered.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pulled up the car in front of the house, and could hear the dogs bark from the distance.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Excitedly, she got down. She missed Jim so much that the six days away was like months. She missed Bella too and could not wait to see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Approaching the door to the house with the bag of gifts in her hand, the loud music coming from the inside of the house was deafening. This was unusual again, for Jim was a lover of cool music.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searched through her bunch of keys to locate Jim’s spare key and it was found on time. With it, she unlocked and opened the door quietly in order not to alert Jim. Else, her surprise prank would be foiled.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With smiles on her face, she could not imagine how Jim would feel seeing her suddenly. He was expecting her and the other delegates to arrive the day after. And this was what Bola was expecting also. It was the change in conference program and the health issue of the company’s accountant that made the arrival a day earlier.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lyrics of the song of Marvin Gaye playing so loud could still be remembered by Teni. Sexual healing was a song made popular by the tragic death of the musician who was murdered by his own father.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dropped the paper bag in her hand on the couch and approached the kitchen. She tiptoed as she peeped into the kitchen and Jim was not there. He must be in the bedroom or the bathroom. She thought. And tiptoeing to the bedroom too, a few steps to the bedroom door, there were moans coming from inside of the bedroom. There was a limit to the covering the loud music that was on replay could do over the noise coming from the room before her. Curiously, she continued tiptoeing to the door quietly.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Right at the door, it was beginning to dawn on her that she could be the one that was in for the surprise of her life and not Jim. Could it really be what she was thinking?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bedroom door was half closed so, all she needed to do was a gentle push to gain full access to what was going on inside. Teni’s heart started to pound fast. She wished it was all but a dream. Her whole world was about to crash and she was scared to death to witness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Gently, she pushed the door open and on top of a hefty woman was her fiancée completely naked, sweating and pounding hard. The huge woman under Jim continued to moan to every movement of Jim’s waist as he jacked hard on her. Teni stood for a while in shock. Her eyes and mouth wide opened, she was faced with the greatest surprise of her life.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the woman under Jim that saw her first and exclaimed.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Oh my gosh!” Teni screamed.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Teni’s voice travelled into Jim’s lost reasoning with the speed of lightning. He knew the voice so well. He did not need to see who uttered those words to know he had been caught red-handed again. He turned back swiftly and struggled to quickly get down on the floor. When he looked back and couldn’t see the one who screamed his name, he ran to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In gross sadness, Teni ran out of the bedroom to the living room, and ran out of the house. Tears clustered quickly in her eyes as she ran to her car. Jim ran after her, struggling to wear his boxers and fix his glasses on his face. Guilt overwhelmed his mind as he went after his fiancée. He knew it was all over. Completely over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Teni, wait! Please wait,” Jim shouted.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stopped abruptly beside her car, looked at Jim who was half naked coming towards her. Behind him was the huge woman he was making love to smiling scornfully. Her face looked familiar. Teni knew they have net somewhere before. She tried to remember where she knew the woman with big bust and big hips. The woman whose breasts were still naked and each of her nipples standing erect like the tentacles of a snail. She stood at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Where on earth did she meet the whore? Her brain started to process where exactly they met. Then clearly, she remembered. It was the lady who sat and chatted with Jim at the burial party of Bola’s mum. Bola’s suspicion was right after all. Teni realized.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“Don’t come near me!” Teni screamed she picked the wheel spanner on the floor of the back seat for a weapon and Jim halted his steps.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“Babe I am deeply sorry,” Jim said seven meters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Teni stood at the door of her car holding the wheel spanner, her mind went to Bella. She was what she came for in the first place. She never knew she would meet Jim at home.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Suddenly, Teni left for the back of Jim’s building. She ran to get her dog and met Clarus at the dogs' cage. Fresh tears were dropping down her face like the dews of the morning as she collected her dog and left back to her car. Bella licked the tears on her face as she carried her away. Teni smiled in tears and kiss her dog, hurrying back to her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Clarus could not ask her what happened because he witnessed it all. He pitied this beautiful woman he liked so well.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waited for Teni beside her car. He was pleading to be heard out but Teni was not ready for any of his drama series anymore. To her, the incident she just witnessed was the last straw that breaks the camel’s back. She was done with him finally.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Entering the vehicle with Bella, Teni looked at her own hand. She removed the engagement ring from her finger. For nothing looked more disgusting to her now than the ring in her hand and the giver of the ring standing before her. She flung the ring away on to the ground and put the car key in the keyhole.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who stood on the spot tried to appease her but Teni’s mind was made up. Her soft heart had turned hard as a stone. She took the last look at the naked woman by the house entrance.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Rodiat remained at the door. She was in one of Jim’s boxers still having the smile of scorn that made her feel like a victor.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never ever want to see you again,” Teni shouted at Jim, wound up the window glass with tears tripping down her face, she started the car, and drove out of Jim’s compound with such a speed that could crush anyone standing in her 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Dejected, Jim took a few steps to pick the ring on the ground and walked back to the stairs in front of the house. He sat on the stairs with his head in his hands. He needed no one to tell him that it was all over between him and his fiancée. Only a miracle could bring them back together, and only if he was not guilty of unfaithfulness could heaven grant him such a big favor.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Regretting falling into the temptation of a fling with Rodiat, he sat on the stairs void of a solution to his problem. How would he ever succeed to convince Teni that he was lured into the act? He sat on the spot thinking.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Clarus, who was supposed to alert him of the presence of Teni before she caught him in the act met his boss on the stairs.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“Where were you. Idiot?” Jim asked in anger.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went to attend to the dogs Sir,” Clarus 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fired!” Jim shouted at his gateman.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sorry sir. I went to give the dogs food,” Clarus lied again. How could he say the truth that he left his duty post to peep through the window of the bedroom of his boss to see him and the woman moaning in his bed?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say you are fired! Go and pack your things and get set to leave,” Jim maintained his stand.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“Dear, don’t worry that she left. I am all yours,” Rodiat came behind Jim, and put her hand round his neck.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“Hey! please leave my house immediately!” Jim shouted at the woman who was about to sit beside him on the stairs.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say leave before I do something silly,” Jim threatened.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With the look on Jim’s face and the tone of his voice, Rodiat stood up immediately and left to pick her things to leave. She could see that Jim was becoming unsafe to be with. How could the man making sweet intense love to her some minutes ago, suddenly change into a wild looking human.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watched Rodiat leave and watched Clarus go inside his duty post to pack his belongings. He was ready to pay him his salary for the month though it was the middle of month.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sending Rodiat and Clarus packing, Jim wanted to redeem his broken relationship with Teni. Putting on his shirt and a pair of knickers, he drove after Teni. He thought that in the kind of mood she was, she would not head to her office but home. So, he drove to her place to appeal to her to give him another chance, promising in his heart to be as faithful as an angel if he was able to win the heart of his fiancée back at long last. He would purge his heart and be a renewed man.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Teni drove almost unconsciously along the road as her heart was heavy for sorrow. She nearly knocked down a bicycle rider who crossed the road before her. The sorrow in her heart was overwhelming and she was scared to go home. She needed a shoulder to cry on to ease the pain. She sobbed as she drove and Bella could tell something was wrong with her friend and owner but she stayed quiet and glanced at her flat mate once in a while.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“Bella, I will be fine,” Teni wiped her face and rubbed Bella’s head with her right hand. She had the feeling Bella was sad for her. Then, she took her phone and called Bola, wanting to know if she was home.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babe. Are you guys back in the nation?” Bola was surprised to see Teni’s Nigerian number calling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we are back. Are you home?” Teni sobbed as she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“Hey! What’s the matter?  Why are you crying?” Bola asked and panicked.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cheated again. I caught him having sex with another woman just now,” Teni’s voice cracked.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my gosh! You don’t mean it!” Bola exclaimed in shock.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“Are you home?” Teni asked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“Just about closing from work,”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is still around. Go wait for me at home. I would need to go pick Mary at school on my way. But I will soon be home,” Bola was as sad as her friend was.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I am driving down to your place,” Teni flung the phone on the dashboard.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Bola packed her things to close from work for the day, she could feel Teni’s pain. It was unbelievable that as beautiful as Teni was, she was unfortunate to have fallen in love with a Casanova. With her beauty and faithfulness, Bola thought Teni did not deserve such a type of man.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reason why I stay off men,” she murmured.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Jim got to Teni’s place and did not see her car packed at the usual spot. It was an indication that she was not home. Could she have gone to the office in that kind of a mood? He wondered. He sat behind the steering and dialed her number. The phone rang for a while and stopped. He tried it the second time and the same thing happened. Getting worried, he redialed it several other times but the call was not picked.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thinking for a while, he decided to leave a note for her. He got down from his car and approached Teni’s door, searching through his keys, he picked the spare key to her door and unlocked the door. They both have each other’s spare keys and it was Remit suggestion. He got to Teni’s reading table, picked a pen and scribbled a note on a plain sheet of paper.</w:t>
      </w:r>
    </w:p>
    <w:p>
      <w:pPr>
        <w:pStyle w:val="style0"/>
        <w:jc w:val="both"/>
        <w:rPr>
          <w:rFonts w:ascii="Verdana" w:hAnsi="Verdana"/>
        </w:rPr>
      </w:pPr>
    </w:p>
    <w:p>
      <w:pPr>
        <w:pStyle w:val="style0"/>
        <w:jc w:val="both"/>
        <w:rPr>
          <w:rFonts w:ascii="Verdana" w:hAnsi="Verdana"/>
          <w:i/>
          <w:iCs/>
        </w:rPr>
      </w:pP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 xml:space="preserve">My love, </w:t>
      </w:r>
    </w:p>
    <w:p>
      <w:pPr>
        <w:pStyle w:val="style0"/>
        <w:jc w:val="both"/>
        <w:rPr>
          <w:rFonts w:ascii="Verdana" w:hAnsi="Verdana"/>
          <w:i/>
          <w:iCs/>
        </w:rPr>
      </w:pP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 xml:space="preserve">    I know I screwed up big time and I am sad I did. I am so sorry for hurting you again. I thought I had become a better person until I fell for the temptation from that Jezebel of a client. I never wanted to disappoint you and now that I did I feel stupid and unworthy to be called yours again. But please give me the very last chance and I won’t blow it again. I promise.</w:t>
      </w:r>
    </w:p>
    <w:p>
      <w:pPr>
        <w:pStyle w:val="style0"/>
        <w:jc w:val="both"/>
        <w:rPr>
          <w:rFonts w:ascii="Verdana" w:hAnsi="Verdana"/>
          <w:i/>
          <w:iCs/>
        </w:rPr>
      </w:pP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 xml:space="preserve">    Find a place in your heart to forgive me. Please my love. I’ve always loved you and always will.</w:t>
      </w:r>
    </w:p>
    <w:p>
      <w:pPr>
        <w:pStyle w:val="style0"/>
        <w:jc w:val="both"/>
        <w:rPr>
          <w:rFonts w:ascii="Verdana" w:hAnsi="Verdana"/>
          <w:i/>
          <w:iCs/>
        </w:rPr>
      </w:pP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Yours,</w:t>
      </w:r>
    </w:p>
    <w:p>
      <w:pPr>
        <w:pStyle w:val="style0"/>
        <w:jc w:val="both"/>
        <w:rPr>
          <w:rFonts w:ascii="Verdana" w:hAnsi="Verdana"/>
          <w:i/>
          <w:iCs/>
        </w:rPr>
      </w:pPr>
      <w:r>
        <w:rPr>
          <w:rFonts w:ascii="Verdana" w:hAnsi="Verdana"/>
          <w:b w:val="false"/>
          <w:i/>
          <w:iCs/>
          <w:outline w:val="false"/>
          <w:emboss w:val="false"/>
          <w:imprint w:val="false"/>
          <w:sz w:val="24"/>
          <w:szCs w:val="24"/>
          <w:u w:val="none"/>
          <w14:shadow w14:ky="0" w14:sx="100000" w14:algn="none" w14:blurRad="0" w14:sy="100000" w14:dir="0" w14:dist="0" w14:kx="0">
            <w14:srgbClr w14:val="808080"/>
          </w14:shadow>
        </w:rPr>
        <w:t>Jim.</w:t>
      </w:r>
    </w:p>
    <w:p>
      <w:pPr>
        <w:pStyle w:val="style0"/>
        <w:jc w:val="both"/>
        <w:rPr>
          <w:rFonts w:ascii="Verdana" w:hAnsi="Verdana"/>
          <w:i/>
          <w:iCs/>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placed the note at the center of the reading table and left for the door. He tried Teni’s phone number once again and when he got the same result, he decided to give her some time for the wound in her heart to heal. He locked the door and drove back home, totally sad.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Teni’s phone rang for the seventh time on the dashboard where she flung it and she would only look at the screen and drop it back.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arrived at Bola’s place, and walked up the stairs with Bella to the first floor where Bola’s apartment was located. She got to her door and pressed the door bell.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“Who is it?” Janet’s voice could be heard behind the door. She was the only one at home.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me Teni,”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Eagerly, Janet opened the door and was glad to see Teni. She had been hinted by Bola on phone about what happened to Teni and had been expecting her arrival.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“Hey! Teni good to see you again,” Janet hugged Teni and ushered her and her dog inside the apartment.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be staying till Bola comes,” Teni said. Her eyes were pale and it was obvious she had just stopped crying.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told me you were coming. She told me about what happened too. I am so sorry,” Janet locked the door and walked with Teni to the chairs.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sat on the couch and Bella lay beside her. She started to sob again the moment her mind went back to Jim and Janet moved closer to her to give her a cuddle. Teni could not believe that her relationship of three years just went with the winds. How would she cope with the bitter truth that Jim would never be hers again? Teni sobbed profusely in the arms of Janet till the tears stopped flowing.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broken relationship is better than a broken marriage. Teni don’t you know? Thank God you were not married to him to witness all this,” Janet tried to encourage Teni to forget about the incident and move on with life.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you are right. Very right. It’s the years I invested into it, my commitment to it and the fact that I loved him that make it so painful,” Teni wiped her face with her handkerchief and put herself together.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will be good, dear,” Janet was not good at consoling people but her effort was not bad.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To take Teni’s mind away from the ugly incident, Janet stood up and put the television on. On the channel, a group of analysts were discussing the national issues among which was the rumored cold war between the president and his vice. It was something that was trending all over the nation and it was something to discuss by every Dick and Harry.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both watched the television for s while without uttering a word. Because really, Janet did not know how to start a conversation different from the heartbreak Teni just suffered. She hoped whatever came out of her mouth would not compound the issue on ground.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a journalist, what do you think about the allegations of nepotism levied against the president?” Janet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“Nepotism or not, the question is, is he performing well concerning the economy and other policies?” Teni asked. She still sounded and looked sad though.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of the opinion that he is doing wonderfully well,” Janet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There was s knock on the door and she stood up to answer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“Who is it?” Janet said as she approached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is me,” Bola replied. She held two paper bags of food and Mary held another beside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“Welcome,” Janet greeted her cousin and walked back to sit with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doubled up her steps to Teni. She hugged her friend and gave her a kiss on the cheek.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missed you so much,”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“Me too,”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sorry for what happened between you and Jim. Do you care to let me know how it all happened?” Bola sat close to Teni. The three ladies occupied the couch, Teni was in the middle. Janet took the remote and lowered the volume of the TV. Mary excused the adults and left for her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“Mary, won’t you say hi to your auntie?” Teni called Mary back.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afternoon Ma,” Mary came back into the living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afternoon my dear,” Teni said and quickly added, “I bought something for you. I will bring it when next I visit.”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ma, thanks,” Mary left back into her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“Now, back to how it all happened,” Bola was eager to know how Teni discovered Jim’s unfaithfulness.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 Well, I thought of giving you and him a surprise show up. That was why I did not call to inform you of our coming earlier than scheduled. I went to his house to get Bella and I didn’t expect to meet him at home. I got there and met his cars packed outside and I knew he was home. Still, I wanted to surprise him so, I sneaked in just to find him making love to the woman you warned me about at the burial party,” Teni summarized the whole incident with an emotional laden tone.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mean it was that same lady at the party?” Bola could remember vividly how close the said lady was to Jim that afternoon.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are you going to do now?” Janet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all over,” Teni said subtly.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“If that’s what you want. Babe, do it,” Bola stood up to go into the bedroom in order to change her clothes.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“Men are scum,” Bola added as she walked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“Not all of them anyway, some are faithful and caring,” Janet disagreed.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“99.9% of them are unreliable,” Bola replied from the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a lie. A good number of them are good,” Janet argued.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“Preach on. It won’t make me get involved in any of them soon,” Bola laughed and it got Teni amused. For the first time after the incident, she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“Some of them are nice and faithful really,” Teni seconded Janet’s point sadly.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“Nice and faithful like the one who just disappointed you the third time and broke your heart?” Bola removed her wig and started to unbutton her blouse.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can’t use a few unfaithful men to judge all men. That’s unfair,” Janet stood her ground.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 says men’s advocate,” Bola giggled and Teni managed to smile also.</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EIGHT</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sun rose and blazed like most days in the month of May, and as it shined nonstop throughout its sojourn from the east to the west side of the sky, it unleashed heat on the atmosphere so much that no one under its ray could escaped the gift of its generosity. Although, atmospheric heat was as normal as the need to breathe to stay alive in the west of Africa especially during the hot season, yet it had become a norm for the people to complain of heat during the season, as if it was their first experience of such ever.</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Barely four weeks since Teni and the other delegates arrived from the International Journalism Conference in France, and four weeks since she broke up with Jim for his unfaithfulness, she was getting used to her new status of being single and not searching.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 getting home from work, and after taking a cold shower to cool off her tender body, she decided to go for a walk with Bella. Really, she would not lie that she was walking Bella out for the love of it. No. She wouldn't if she was not instructed by the vet doctor to do so once in a while for Bella’s health. And she did it also because she enjoyed the cool breeze that trailed every evening in May as well.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Having spent two years already in Africa,  she had gotten used to almost everything African, including the seasonal heat.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Picking up her keys and phone, she dropped them in the tiny purse hanging on her neck. And after putting on her sport knickers, and a sleeveless top, she slipped her legs into her pink sneakers and buckled them up to leave.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come and let’s go for a walk” she said to her dog and Bella rose eagerly and walked up to her at the door. Bella loved to be outdoor but she rarely got the privilege. Her outdoor stubbornness and Teni’s busy schedule were the reasons.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will need to be a good girl as we go. Okay?” Teni said to Bella while she stooped down to hook Bella’s neck belt with a metal chain.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Done with her outfit, Teni checked herself briefly in the standing mirror on the left side of the wardrobe, twisting left and right, and nodded confidently to tell herself she was good to go.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Her purple sleeveless top came with stripes of white and pink, while her pair of knickers was of brilliant white. Her bust stood proudly and gallantly under the sleeveless top like Mount Everest, ready to announce her presence to every eye that was capable of appreciating true beauty, and at the same time, complementing her curvy hips which were pronounced by her tight knickers like the hips of a true African woman. Despite having no makeup on, with the simple outfit on her gorgeous body, she was absolutely every man’s desire. She knew it and she was proud of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Holding Bella’s chain in her left hand, she opened the door with the right, and stepped out of her apartment with her dog.</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As she strolled with Bella by the grass land leading to the pine Plantation, she felt the need to give her mum a call. It was quite a while since they talked and she missed her. Although, her complaints on the issue of marriage made her a pain in the ass most times they had the opportunity to talk. Rhoda still could not see why Teni could not forgive her fiancé and why she had to leave her relationship that had lasted more than two years just like that. She had pleaded with her daughter to give Jim another chance but Teni was adamant about her decision.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not growing any younger, the earlier you get married the better. Rhoda’s voice rang like a bell in Teni’s mind and Teni could not see why marriage seemed like the answer to every problem in a woman’s life to her mother.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Teni’s mind was suddenly drifted away from her mother’s thought by her dog's restlessness as she pulled the dog back every time it strayed out of the footpath unto the grass. Bella behaved like she was the one taking Teni out for a walk and not the other way round. She took the lead and pulled Teni here and there as they walked.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Pinewood Plantation path was as serene as ever, and it was ever a delight to Teni. She loved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either this route, or the other one that passed through the stadium area. But the pinewood area was her favorite. It was quiet and full of nature. Beside the fresh breeze blowing graciously from the trees of the plantation, the sweet melodies from the tweets of birds was another attraction that endeared the plantation path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she walked facing the west, she was faced by the awesomeness of the sunset. Its splashes of brilliant intermixed colors had transformed the sky into a beauty like the canvas of a great painter and Teni could not look away from it. Obviously, her love for fine art must be why she loved sunsets that much. And being aware that every sunset comes with its uniqueness, she took her phone and took a few shots and then tucked the phone back in the small purse hanging on her neck. Everyday does not produce the same sunset. Each day's sunset is unique and different. she thought.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the day grew older, the weather became cooler. Briefly, she looked at Bella who was no doubt enjoying the walk as usual as she wagged its tail and pant restlessly. Bella walked off the footpath again and again and as she did, Teni pulled her back on the track each moment, justifying the reason Teni always felt reluctant to take her out often.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sudden rush of cool breeze blew over Teni’s gorgeous body again, and each strand of her hair went aimlessly in different directions. Quickly, she packed them back in place with her idle hand and struggled to pull Bella back again to her side with the other. Loving the pleasant change in the weather, she sighed thankfully.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her second summer in Africa and she had no regret at all, except for her relationship that did not work out as expected. Now that she was getting over the breakup, she believed she would be happy again someday.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wind blew again and again and the rush of the wind threw her hair in disarray. And every time it did, she flipped her head backwards, brushing back her hair with the fingers of her idle right hand. Actually, she did not know how sexy she looked anytime she did that. She was a replica of her mother. She had heard her grandma say so many occasions. “You took after Rhoda, and she took after my own mother”. Like a broken record, she had heard the same sentence like a thousand times. And why her grandma did not acknowledge that her daughter was her replica was a mystery to Teni, because despite her old age, it was obvious she was once a stunning woman like Rhoda her daughter. They both had the same blue eyes, blonde hair and straight pointed nose. The little difference in their physical appearances was their height. Rhoda was taller.</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Although it was not a lie that Teni and Rhoda were almost identical in looks if not for their skin color. Teni being of a mixed race while her mother was Caucasian. But they had the same height and face. In fact, they were like sisters. Not because Teni looked older than her age though, but because Rhoda had Teni when she was not up to a year in adulthood.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Rhoda Williams was barely nineteen years of age when she gave birth to Teniola Badmus. And being a mother when adolescents like her were still dependent of their parents, it was a responsibility that was almost too enormous for her. But nevertheless, Rhoda was bold and strong that she weaned her baby like a grown up woman, to the amazement of everyone around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 those days, Rhoda's baby was more or less like a doll in Rhoda’s arms. And of course, who would say she was not. In that, she was so cute and beautiful as a baby that her grandma nicknamed her Dolly. And that became the name everyone called her till she left the town.</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Bella continued with her restlessness all the way and Teni continued to pull her back each time she pulled to stray away from her. It was always a thug of war.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Bella! stop that! Be calm. Common!" Teni yelled at the dog. And as she kept struggling to pull Bella back, her heart was literally screaming for help.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stop it!  I say stop being naughty!" She yelled again. Then suddenly, a rabbit ran into the field from the woods and on sighting it, a restless Bella broke lose from the chain and chased after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Bella!! Come back here!  Bella!!" Teni called, but the dog ignored her and continued the chase like its whole life depended on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could not but watched in amazement how Bella suddenly took the rabbit for an enemy. But then, she tried again to call Bella to order but her calls fell into her dog’s deaf ears as it ran stubbornly not minding her owner. Teni ran after Bella as she continued to chase after the rabbit ignoring her pleas. Then suddenly, as if the rabbit was trying to proof that the prowess of a dog in running can not match the speed technique of a rabbit in it’s territory, the rabbit took a trip round the field like the speed of lightening and Bella did not relent to pursue after it with all vigor. She followed every movement and reflexes of it’s presumed prey like a hunter’s dog. Of course, anyone watching the scene could have thought she was trained to hunt rabbits. Then, all of a sudden, the rabbit changed its course, and ran straight into the woods bouncing like a ping pong as it dodged every movement of it’s chaser, and Bella went after it with all determination too. Within minutes, both the chased and the chaser were out of Teni's sight.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a wonder!” Teni exclaimed aloud in surprise.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 anger, she ran towards the direction and stopped abruptly at the edge of the plantation.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Bella!! " Teni shouted at the top of her voice, already loosing her cool with her pet.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was never this rude. She thought as she stood at the edge of the plantation.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has gone over her?” she soliloquized aloud.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Still standing in awe for a moment, and thinking on what to do, she contemplated to go into the plantation, for she wondered if it was safe.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a while out of love and fear for the safety of her dog, she decided to go further into the woods. Running into it, she shouted Bella's name, looking everywhere possible for her dog.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Having gone a hundred meters distance into the woods searching and calling for twenty minutes, she stopped and turned back. It was 6:30pm already by her watch, and the day was getting darker. With no touch light, she could be lost if she went further. And who could say what danger could be lurking around in such a quiet jungle at such an hour. Therefore, she walked back to the open field and found a rock to sit on by the footpath. There, she waited a while in anticipation of Bella’s return. After thirty minutes of waiting and Bella did not return, she left back for home at 7pm worried, tired and disappointed.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Left with no choice, she made up her mind to start the search again the following day, in broad day light.</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PINE PLANTATION was a Government reserved area. It was such a big area of land that it had supplied the country’s need for woods for more than hundred years. This was possible because the government made it a crime for tree fellers to fell trees within the plantation without planting at least two new trees as a replacement. By such a law, the plantation was kept productive for several years.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At the heart of the plantation existed an abandoned dumping ground for bad vehicles. A scrapyard that was in use until five years back, when the government relocated it because of the fast urban development that was getting close to the area. They had claimed that the noise of the machinery and the dust pollution could affect the health of the new settlers when eventually residential homes would begin to get closer to the plantation area.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Ever since the scrapyard was abandoned, the place was left untouched and its administrative building laid fallow until it was occupied without the consent of the government by a man regarded by many within the township as a mad man.</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administrative building of the scrapyard was some meters away from the machine section. It was well furnished before its abandonment and it comprised of two rooms, and a toilet and bath. Notwithstanding its small size, it was enough a luxury home for anyone homeless, and an ideal getaway spot for a creative mind needing a place quiet and lonely for the creation of his crafts.</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Dan climbed the rubbles in search of objects for one of his numerous sculptures as usual. A big round stainless metal caught his attention from afar and for this, he quickly moved closer, bent down and picked it up. His artistic instinct had instantly suggested what exactly the found object would be useful for. Gently, he dusted it and raised it up above his head, examining it to see if his instinct was right. As he did, a little smile formed across his face, revealing that he liked 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is good, very good for the head,” he said aloud, talking to himself.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turned and dropped the metal into the scavenging bag by his side and climbed higher on the heap of junks to further look for more metals. He usually got 90% of the found objects he used for his sculptures at the scrapyard. And since he lived there, it was easy for him to get virtually all his needed materials. The rest he got in the town when ever he went to the Bank or to the market to buy electrodes and food.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continued scavenging while he muttered some words to himself in his usual manner.  This was one of the ways he was able to survive his long state of loneliness without losing his mind. Talking to himself had somehow worked for him, giving him a false sense of not being completely lonely. But it was termed by who ever saw him talk to himself as one of the manifestations of insanity.</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Although, he had been all by himself for ten years after becoming an orphan at twenty five. Being the only child of his late parents, the only companions he was lucky to have ever since then was himself and his crafts. And the truth was, these companions were sufficient enough to keep him going through the weather of lack, want, loneliness and rejection. And despite living everyday in alone, being totally sold out to his craft was the most important factor to the sanity of his mind.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he took a step further up the hill of metals, he heard a groan of an animal somewhere not far from the spot where he stood. So, he stood still at once in order to locate where exactly the groan was coming from. Eventually, he could hear it distinctively. It was the kind of a cry one hears from a troubled animal.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groan seemed to be coming from his right side, not far from where a rusty faulty Caterpillar stood and that meant he needed to go down the rubbles to reach there. Therefore, he took his steps one after the other as he descended down the hill of metals.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Immediately after stepping down on the flat surface, he walked towards the cry quietly, and as he was getting closer, the sound was becoming more distinct, making him to conclude that it was a dog.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groan appeared to be coming from under the big rusty Caterpillar, and because of this, when he eventually got to the spot, he stooped down to check what was happening beneath the monster machine. And like he had thought, it was a dog. A black beautiful Pit-bull caught on the leg by a group of metals.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dog looked weak and in serious pain. The pieces of iron clamped on its leg and held it bound from moving.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did you get here?” Dan asked as he moved closer.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stretched his hands towards the dog to check if she was an aggressive type, and he was pleased that she was calm and looked expectant to be freed. Bleeding and tired, she groaned and her sight was pitiful.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moved closer to free the dog quickly, knowing it was getting darker and whatever he had to do, he had to do quick. Once it was too dark to see, it would be more tedious to free her and deferring the rescue till the next day could be disastrous.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reached out again stretching his hands to separate the sharp metals that hooked the dog down.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on earth did you get here Beautiful?” Dan asked again, still trying to pull the metals apart carefully not to injure the trapped animal the more.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Bella remained calm as her rescuer tried to free her. Some other dogs would attack a stranger despite being rescued due to pain and fear, but her calmness in pain endeared Dan to her the more. She would be a good pet. He concluded.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almost ten minutes of struggle, Dan eventually succeeded and the dog regained her freedom at last. And happily, Dan heaved a sigh of relief and carried the dog out from under the caterpillar.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the first time a stray animal would come close to his environment and he was glad he was able to save it from dying. Being a lover of animals, and nature himself, the rescue meant a lot to him. More so that the wounded dog resembled Skippy, the dog he had as his fifth birthday gift from his late father. Although, Skippy grew into a big beautiful dog, obedient and loved by everyone, unfortunately, it was strangled to death by it’s neck chain at the balcony before the family came back from the church on a Sunday. Devastated because of the loss of his dog, Dan never wanted to have a pet again.</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After he was through with the treatment of the dog, Dan cooked a meal of noodles and shared it with her. Then, he made a bed out of an old blanket that was already a rag, and placed his new friend there to sleep.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Later, Dan himself resigned to bed figuring out what to do next about the august visitor as he laid down. Should he keep it or take it to the veterinary? He pondered. He would rather not do the later considering the way he was treated each time he went to town. Why should anyone label him a mad man when all he did was to look for found objects for his craft? Why is it strange to be an artist? He pondered.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thinking over the dog’s issue, for the fear of people’s misconception, he concluded to keep the dog as long as it remained friendly.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Tired for the day and closing his eyes, a few thoughts ran through his mind before he slept off.</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sz w:val="32"/>
          <w:szCs w:val="32"/>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IN A JIFFY, Dan found himself being chased by a stranger. He ran here and there in between the trees to escape from the enemy. But the crunchy sound of the dry leaves under his feet was a let down as every step he took revealed his direction in the dark.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 his effort to save his life from the strange attacker that kept pursuing him with a machete, he had fallen many times. And at the last fall when he stumbled on a tree root on the ground surface, the attacker pounced on him and struck at him with the machete. The machete missed his head by a few inches and plunged into a fallen tree branch close to Dan's head on the ground.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quickly held his attacker by the throat while his athletic body remained under the man's muscular frame and before the stranger could pull out the sharp metal from the tree branch, Dan had a quick glance at his face and with his knee, he kicked hard at his groin and the man let out a cry like a wounded lion. Courtesy the pain, he released Dan at once, groaning and holding his groin, he managed to pull the stuck weapon out of the fallen tree branch. And before he could gather the strength to stand up, Dan pushed him away with all the strength left in him. Although, it was dark and late into the midnight, yet with the little light from the moon, he was afforded the quick opportunity he needed to see his face.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is he and what does he want from me?”  Dan muttered as he ran.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“Which jewel is he asking for?” He muttered again while he ran for his dear life. With the mean look on his face and the tenacity of the chase, there was no doubt he meant business and his mission to kill him was real. And if he had not missed his target by a whisker, he would have sliced Dan's head into two and would have sent him straight to hell. So, the narrow escape was the only tonic Dan needed to gather the courage that catalyzed his speed mechanism. The same that won him laurels when he was in the University. Once he escaped after pushing his attacker off, Hussein Bolt would have envied him if he saw his took off. He left the spot with the speed of light, that in a twinkle of an eye his pursuer was several meters behind. All thanks to his coming close to being butchered.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kept on running, and hiding for more than an hour before getting completely tired and considering retiring for a moment to regain his strength. While he could not really say if the man was still chasing him, he knew he would get him killed if he had the chance.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Weary and almost losing his breath, he stopped and leaned on a tree trunk looking to see if there was any sign of his pursuer coming. Carefully, he listened to every sound, detecting if there was any movement of steps on the dry leaves.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being sure no one was approaching, he sat on the ground for a while. The Surrounding seemed safe and the only sound he could hear was the screeching of the crickets and the owling of the owls at intervals.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goodness,” Dan had the feeling that the chase had been aborted by his attacker.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Taking a deep breath, he reclined his athletic frame on a tree for the meantime to replenish his strength, but he was set to pick himself up again and run if need be.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does he want from me?” he muttered to himself again and again. Then, amidst the screeching of the insects and the owling of the owls, he heard a sound. The sound was if a falling object. Quickly, he stood up at once to be sure of what he heard and suddenly, a voice came close from behind, sending shivers down his spine. And as he turned swiftly and immediately, he realized it was his attacker!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“Return my jewel!. My precious jewel!” the man said with a voice creepy enough to send shivers down the heart of the Dracula. And in a flash, the machete came down hard on Dan's shoulder making him cry and groan. As he struggled to get freed, all he could manage to utter was “Why! Why! Why!?” And the same he muttered as he woke up from sleep.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Dan sat up in bed instantly, and was glad to know it was all but a dream. He was soaked in sweat and he stretched his hand to pick his towel on the small stool by the bed side.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 bad dream,” he said quietly.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“Is this not a bad omen?” he said again. His mum did not tease him by calling him the dreamer for nothing. As a child, he had dreamt and told his mother about it and for the some of them to come true.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Wiping the sweat off his body, Dan heard voices from a distance. It was like a chorus that sounded like chants.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Curious to know what it was, he stood up from the bed and walked to the front window. He moved the curtain to check if there was a sign of movement of people around the building but he could not see anyone but a glow of light afar off. It looked as if a fire was burning.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 strange!” Dan said quietly, taking some steps to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could this be?” he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took a brief look at the dog in its lying position. The light from the kerosene lamp was dim but good enough to see around the small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dog had its head on the floor as its eyes remained closed. It was sleeping.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Now tiptoeing, Dan reached for the door and took hold of a machete beside the door. It would be bad if the dog should bark at this time, for it would alert who ever was kindling the burning fire. Gently and carefully, he opened the door and stepped out.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glow from the strange fire burning in the distance could easily be seen from where he stood in front of the building. He could hear singing and murmuring coming from the same spot afar off. Could it be a camping going on there? He wondered. If it was, it would be the first ever since the five years he had spent in the plantation.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To know what was going on there, he would need to get closer to the spot. Therefore, he started walking to the direction. The nearer he was to the spot, the clearer the voices. And when he got really close to the spot, he walked in such a manner that would not give him out, stepping gently and tiptoeing.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were dry leaves all over the ground and their crunchy sound after being stepped upon could alert the intruders. Therefore, he was careful with his movement.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Standing a few meters away from the people, he realized they were all men. They must be up to thirty in number having formed a circle round the bonfire. The heap of the dry woods burned at the center of the circle lighting up the area.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 hefty man stood in the middle addressing them. Everyone of them were in black sackcloth except the man in the middle and two other men in the circle. The man in the middle wore a red sackcloth with a black thick rope tied around his waist, while the two other men in the circle wore sky blue sack clothes with white ropes tied around their waists. They were the only ones with different color of uniforms among the group. They must be high rank members of the group, Dan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stayed behind the big pine tree holding his Cutlass firm in his hand. He was sure it was a cult meeting taking place at the plantation. The first of such ever since he lived there.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listened to the man at the center talk and address his members and he could not understand some of his sentences. Such was the characteristics of cults. He got to know this as an undergraduate. Some of his university friends had told some of the secrets of cults.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“Oruba ya tuu ya, ta tatum. You will never mess up!” the man in the middle said with a tone of authority.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will never mess up. You mess up and die, you mess up and pai” the other members chorused.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Black Mambas decide, the black Mambas rule” the man in the center shouted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rule the nation, we rule the nation, The Black Mambas rule the nation” other members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dare steps on the tail of a tiger?” the man in the center shouted as he ran round the burning fire.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“Only him who is tired of living. The great one!” The other members chorused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Black Mambas have decided,” the man in the middle said and stopped in front of one of the men who wore a navy blue sackcloth. The man he faced was short.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“Let the Jackal announce the decision of the elders. We are all ears!” The other members in the circle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President’s journey to hell begins during the Independence Celebration and the Vice, who is a Black Mamba takes the baton of leadership, so says the Jackal,” the man in red sack cloth said again twisting like a wounded snake, and the members in the circle replied, “The Jackal has spoken well, and well he has spoken.”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Like someone possessed of strange spirits the man in the center continued to twist and turn around, breathing heavily. He walked back to the burning woods and took a wood out of the bunch. He held the burning wood close to his face and spat on the fire thrice while he chanted quietly. As he did this, Dan saw his face more clearly. He had a mark by the left cheek close to his mouth and his left eye had a scar above it and could barely open wide. It could be as a result of an injury. Dan ruminated.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the spitting and chanting, he made a call to the short man in blue sackcloth and at once, the man left the circle to join him at the center. The two of them were contrasts. The one in red was hefty and could be called a giant while the man in sky blue was almost a pigmy.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the short man got to the center, they both made some signs with the fingers of their left hands and the short man collected the burning wood and spat on it like the man in red did. As he did this, the fire lit up his face also and Dan could recognize him. He was the Vice President of the country. His supporters called him Tall Tee. A nickname that was in contrast to his size. Dan watched him with kin interest listening to what he had to say.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“Special thanks to the Jackal for speaking well,” the short man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to the Jackal for speaking well,” the others in the circle replied in a chorus.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I become the President, some of you will be Ministers, Ambassadors, and Special Advisers, The black Mambas will rule the nation by the Black Mambas' rules,” the vice president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will rule by our rules. We rule by our rules. Black Mambas will rule the Black Mambas' rules,” the members in the circle shouted and clapped.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all own the nation but all the federal appointments favor only the President’s friends and tribesmen. The black Mambas are sidelined. Is it justice?” the short man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is injustice! Injustice to one, is injustice all,” all the men in the circle shouted.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snipers are ready to get the job done. Are they ready?” the short man shouted. And two men in the circle replied, “We are ever ready. We never miss a target". And there was a shout and a round of applause by all the members.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"Third Leg!" The Vice President shouted.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here!" The second man in sky blue sackcloth answered and walked to the center of the circle.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"Say your mind to the members," the Vice President gave the man called Third Leg the burning wood.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he collected it, he spat on the burning wood three time like the other two did and the fire lighted up his face too. The sackcloth head cover was not on his bald head. And it made his face clearer to be seen. He had beard and he wore glasses.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"Nothing more to say fellas. We will liberate ourselves from the injustice in the nation. President James Ola won't see beyond the independence day. Have I spoken well?" The bald bearded man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have spoken well. Third Leg has spoken!" The people in circle shouted.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looked on. He was aware that the Black Mambas was the most deadly cult in the country and mercy was never one of their virtues.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government would soon be toppled, the President would be assassinated and the VP would rule the nation.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 revelation!” Dan exclaimed quietly while he quietly tiptoed back to his abode. He made sure he did not make any mistake of alerting the cult of his presence else, death would be beckoning to him on the spot. As he left back, he could hear them sing and chant in a language unknown to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became worried and scared about the impending calamity that was about to befall the nation. A Black Mamba as the President is like having Lucifer at the helms of affairs. The nation would be turned to Hell.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thought on what to do and he was confused. Would his life not be in danger by going to the police? Besides the Vice President he recognized so well, who else could be in that circle that was a VIP also?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was the biggest secret of his life that he might have to keep for ever. A revelation of it to a wrong person could spell doom for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would be wise if he kept the secret to himself alone for the safety of his life, he concluded.</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NINE</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table clock and her phone rang simultaneously, and she snapped out of sleep.  She stretched her hand to pick the phone and switch off the alarm clock as she yawned lazily. Having set the alarm to 7am to help her against waking up late to go to work. But it was a Saturday and a day she was off from work.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mum,” Teni rolled the blanket away from her body.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my baby. Did I wake you up?” Rhoda replied at the other end.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mum, but not to worry,” she tried to sit up.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did you say mum?” the line became unclear and she could barely hear her mother.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asked about your work and Jim. Have you settled your problems with him?” Rhoda knew what to expect by her question. She knew her daughter so well.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“My work is fine mum. And as for Jim, there is nothing between us any more,” Teni said and quickly chipped in,  “How is Andrew and my Lizy?”  Teni changed the topic about Jim by quickly asking about her stepdad and stepsister. And her mother was not disappointed.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are both fine. And when are you gonna start calling Andrew Dad. He is your stepfather you know?”  Rhoda pulled Teni’s legs. She knew her daughter would protest. She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“Mum, I have told you I can’t call your husband dad. My dad is an African. He is not white,” Teni protested with a face angry enough to make her mum know how bad she hated the idea, had she seen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“Ah Aaah! So, you’re yet to know a stepdad is a dad,” Rhoda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“May be a stepdad one grew up with. I have never met your husband,” Teni laughed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 Dolly, would you please forgive your man and start dating again?” Rhoda jumped back on the issue of Teni's crashed relationship.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“Mum, I will call you in the evening. I’ve got to go out for something very important,” Teni tried to escape her mum’s pestering.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 Dolly, I miss you badly and we wanna have you in the US for your next vacation. You gonna love it,”  Rhoda said with a tone of assurance.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alright mum, you have said that like a thousand times. I will think about it. Give my baby sister a hug and a kiss for me,”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Dolly. And I will give Andrew a kiss for you as well,” Rhoda giggled.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“Sooth yourself mum. I love you,” Teni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make sure you remember to call in the evening. Love you too. Bye,” Rhoda said and hung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Heaving a sigh of relief for escaping another round of argument, Teni dropped the cellphone on the table.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phone conversation with her mother sometimes was a tug of war.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turned to look at the television on the wall directly opposite the bed. She had left it on overnight. To switch it off, she searched for the remote and couldn't find it. After a period of searching, she found it by her side on the bed under the blanket. She took it, and switched the TV off. Under beneath the TV was the couch that served as Bella’s bed. It would not have been empty if Bella was not missing. The thought of Bella brought back the whole ordeal she passed through the day before, and she became afraid for her dogs safety once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slight headache struck across her forehead.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Sitting up in bed with her back against the smooth purple wall of her bedroom, she thought of how to go about the task of searching for Bella.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Going out early would be ideal in order to be through with the search on time before the hot afternoon weather. And besides, not knowing how soon she would succeed in finding the dog called for an early search to avoid searching till late in the night.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stepped down from the bed, and walked to the standing mirror by the wardrobe door. Her hand still on her head, she could still feel the headache slightly. She looked at her own reflection in the mirror as if trying to find something strange. Her brown eyes looked tired and could look better after a shower. That was all she could find. The truth is she remained her beautiful self and she was grateful. Feeling lazy to go out, she would have stayed longer in bed but she had no choice but to go out because Bella needed to be found.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the stool before the mirror were her make up kits that she hardly used and in the midst of them was the bottle of Paracetamol, the second drug that could be found in her apartment besides sleeping pills. Sluggishly, she bent and took it up, opened it, and picked two tablets out of the bottle. And like throwing darts at the dartboard, she threw the tablets in her mouth and started to chew.</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walked herself away from the mirror to the wardrobe to pick her jogging suits, she opened the wooden doors, and picked the first jogging suit she laid her hands on, then she began to put it on while walking back to the shoe rack for a pair of sneakers. She picked a pair of sneakers, sat at the edge of the bed to put them on and buckle up. Meanwhile, before she walked out of her apartment, she went for a can of pineapple juice and a piece of pie in the fridge: something to give her the energy she needed before the search would begin. She warmed the pie in the microwave and when it was done, she ate it and washed it down with the pineapple juice.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all was set, she took her bunch of keys and her phone and put them in the neck purse, and made for the door.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Once she stepped out of her apartment to the balcony, she called the taxi driver and waited sitting on the stairs outside her apartment for his arrival. Her car was at the mechanic's workshop and she would pick it up later in the day.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While she sat and waited, a squirrel ran out of the garden of her next door neighbor and came close to her feet picking up a nut on the ground at the edge of the stairs. As she watched the tender looking animal eat fearlessly on the lawn, her mind went back to Bella. If she was around, she could have charged at the poor little thing and scared it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Almost thirty minutes of waiting, she watched the sun rise behind a pack of cruising clouds, and it was pleasing. There was a good morning greeting across the wooden partition that separated her apartment and that of Chucks.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morning,"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could see the head of her neighbor among the flowery plants beside the wooden partition. He seemed to be trimming the plants.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look great," Chucks remarked.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Teni replied and concentrated on her phone screen.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Chucks had been wanting to get closer to Teni but Teni did not encourage it. His Casanova type of life was a put off to her. Coming home with different types of girls every now and then. And the screams and shouts of quarrel almost becoming a usual occurrence was disgusting.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arrival of the taxi pulled her attention off the phone gazing and as she sprang up to join the driver, her movement scared the little animal that was busy cracking nuts on the lawn. It ran back to where it came from.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“Morning madam,” the driver greeted her behind the steering and she answered him while she walked to the vehicle: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morning Henry, you came a bit late. Were you far away when I called?” she asked, opening the back door of the cab to enter and sit.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I was around the Air force School. At the New Town area on my way to the vulcanizer to drop my spare tire. It needed fixing,” Henry started the car engine.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happened to your car?” Henry asked and looked at the side mirror to drive out unto the asphalt.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was an oil leakage, so I dropped it at the mechanics',”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pick it up today in the evening and if I can't, I will on Monday,” She replied.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Henry paid attention to her as he drove. He listened to all she suffered out of Bella's stubbornness the day before and how Bella had gone missing since then. He really could not but pity her for all the trouble she went through. He looked at her once in a while in the mirror. She was too gorgeous to go through stress. Henry thought stupidly as if troubles were meant only for the ugly. He liked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was still narrating her ordeal when there was a sudden explosion outside.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was that!” she panicked.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Henry, knowing it was one of his tires, managed to drive the car to safety and parked by the road side. He got down and Teni got down after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“One of the tires burst,” he said sadly.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do you have a spare?”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I do but it is at the vulcanizer’s,” he replied, seeing he had disappointed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sorry ma'am kindly take another taxi while I fix this,” he added apologetically.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“Dont worry, thanks I will walk,” Teni replied and took some naira bills from the purse hanging on her neck and gave them to Henry.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“Take for your service,” she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no! Don’t bother. The service wasn’t completed,” he protested politely.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“Common, take it. I insist,” Teni handed the bills to him and turned to walk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ma’am. I really appreciate this,” Henry meant the words. Some other clients would have walked away in anger without paying him a dime. That was one of the reasons he liked her. Being beautiful was not the only quality she possessed. She was kind to a fault too. A complete opposite of the wife he called demon waiting for him at home.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Doctor Jim is lucky to have such a great woman, Henry thought, being not aware that Teni’s relationship with Jim had crashed.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Teni walked all the way to the Pine plantation. Hands in the pockets of her tracksuit, she marched on. The cab had already gotten to a little more than halfway so, she was not bothered by the remaining distance. It was a Saturday morning, a time she did her normal work out if off duty. The walk would make up for her Saturday morning routine, she thought.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Having trekked for seventeen minutes, she arrived at the plantation. She got to the spot where her dog started the chase the day before, and walked straight into the woods. She began the search immediately.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Eagerly, she started calling out for her dog, praying Bella would show up from somewhere among the trees.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Bella!" she kept calling as she walked through the Plantation putting her ears low and ready to pick every sound that could lead to locating Bella.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a point, she realized she forgot Bella’s chain at home. With what was she going to take her home if she was eventually found? She wondered. Taking her home without a chain would be another thug of war between her and Bella.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“Finding her first is what matters,” she muttered waving off the worry about the chain.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forty minutes of frantic search and walk through the woods, she got to an open space of land in the middle of the plantation and there, she saw a heap of metal rubbles, many rusty damaged vehicles and afar off, a small house. There was a big warehouse-like structure not far from the mountain of metals too. It was the machine house where vehicles were crushed and made compact for transportation to the recycling company at the other end of the city, her instincts told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looked in amazement. This must be the scrapyard mentioned in the news sometime ago. She thought. She had just arrived in the country and the relocation of the site became a national issue because the opposition party believed it was a waste of national resources. But when the President ignored every opposing thoughts and used his veto power as the President to move the scrapyard far away from the center of the city, and close to the recycling company on the outskirts, the matter died down gradually within some months and life continued as usual.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Teni’s eyes travelled to and fro the length and breadth of the scrapyard surrounded by towering pine trees. She felt that the place looked completely deserted. There was a total silence, except for the tweeting of the birds and the shrieking of insects.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took a few steps forward and shouted Bella’s name again and at the second call at the same spot, her dog came running and limping out of the small house twenty meters away with a piece of cloth wrapped on one of it's front legs.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Amazed, Teni smiled seeing her dog alive. Bella was excited too. She ran to meet her owner and friend, barking and growling profusely.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ran forward to meet Bella with all smiles. Her worries had suddenly turned to joy and she could not hide it. She giggled joyously as she stooped to hug and kiss her dog, rubbing her hands on her body passionately.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wagged her tail and barked.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instantly stood up from where he was, to see who the dog ran out to meet. He had heard the voice Bella heard and could feel the presence of the person within the yard.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held Bella’s bandaged leg thinking how come. Who ever took care of her dog was an angel. She was grateful. In her stooping position, she heard the slightly opened door of the small house open wide, paving way to a rough dirty looking man, who stood tall within the wooden doorframe.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was in his studio overall jacket. He wore a rusty look on his face and he was not conscious of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Instantly when Teni looked up, she recognized him. The madman that was picking objects in the dustbin at the grocery store the other day! She exclaimed in her thought. Alone in the woods with a mad man, her heart skipped a beat for fear as she held unto Bella and kept an eye on the man standing in front of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Only God knows when last he had a shave. She pondered. The beard, the mustache and the hair on his head were all bushy. The hair on the head looked good enough to host rabbits for Bella’s next hunting expedition. A little smile could be found on Teni’s face as she had the funny thought, despite her fears.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Dan said from the distance.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While still holding the dog in her stooping position, Teni greeted him back: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she is my dog. She went missing yesterday," she told him.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"Yeah! it's obvious she’s your dog. I can sense that she knows you. The bound is there,” Dan stood stoutly with his arms interlocked on his chest.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"Yeah, She's called Bella and she is a good dog,”  Teni continued rubbing her hands on her dog’s body.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found her caught up among some metals yesterday and she was lucky her bones were not badly damaged. Take care of her,” Dan said and turned immediately to walk back into his abode.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stood up immediately and walked up to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for taking care of her. Do you live here?"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looked around, accessing the surroundings.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a lonely area. How do you manage?" she asked again without allowing him to answer her first question.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Strangely, she was getting the boldness to be around him, since he did not look violent.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"I'm used to it,” Dan answered and entered the house. He closed the door after him and Teni remained outside looking at the various metal figures stationed around the house. They were metal sculptures of different kinds and they were astonishing and fascinating. She moved closer and touched a few.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If a mad man could do all these then, how beautiful would the world of the mad men be? Teni wondered.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Are you an artist?" Teni asked Dan from where she stood, while the person she was addressing was yet to come out.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gave no response to her question and there was no sound of movements at all in the house in front of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she waited for a response, she knew she must not enter the house even if invited or she asked for anything that happened to her. Therefore, she remained at the spot, and shouted again, "Hello!”.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soon be leaving,” she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was no response still from the person she was talking to. What do you expect from someone insane, if not strange acts like this? He entered the house and suddenly, everything went silent. Teni concluded in her mind.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Almost five minutes of waiting and admiring the metal sculptures, she was beginning to be afraid. Her instinct had started warning her to leave, if in two more minutes there was no response from the strange man.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Just about when she wanted to turn back and leave, like in a horror movie, a voice came from behind: "Yes, I am an artist.”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Terrified, Teni cringed.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"Oops! That was creepy!” She said, placing her hand on her chest and sighed.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scared me,” Teni moved a few steps back from the man in front of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was expecting him to come out through the door he took inside, but how he managed to get behind her without coming out of same door was a mystery.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stood there, starring at her and like reading her mind, he replied:  "I took the back door and went that way behind those boards to get here,” smiling as he pointed to the side of the house with some metal boards standing upright.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is a door at the back of the building,“ he moved closer to Teni holding a rope, and Teni took some steps backward again for her safety. She was not sure of his intentions with the rope.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“I’m sorry if I scared you. I know you would need a chain or something to take her home so, this is all I’ve got,” Dan raised up the plastic rope.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took me a while before getting it,”  Dan wanted to give Teni the rope.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Thanks so much, you are such a great help,” Teni said gratefully, thanking her stars that the rope was not meant for strangling her after all.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Although the strange man did not sound insane, but he looked it. Remembering what the security man at the grocery store said about him, he had said everyone knew him to be insane.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looked at Bella and before she could tell Bella to go to her rescuer to be hooked with the rope, Bella had left her to rub her body against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two seem to have a good chemistry already,” Teni remarked with a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"Yeah, you are right,” Dan bent down to tie the rope to the belt on Bella’s neck and after that, he stood up and took the rope to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"Manage this to take her home,” He said giving Teni the rope and made the move to lead them out of the Pine Plantation.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“Allow me to walk you out of this jungle,” he took the lead, walking beside the lady and her dog.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really wished she could spend some more time to look around, but when Dan suggested she should leave, she had no choice. She could not actually say what had given her the boldness of wanting to be around him without thinking of being hurt. She would have loved to go round the Sculptures once again. She liked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was not comfortable having visitors around him. He was feeling uneasy already otherwise, he would not have suggested she should leave so soon. It was his first close contact and rapport with anyone for many years besides meeting people at the market and at the bank whenever he went to town.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they walked, she took a glance at him once in a while. He did not behave or talk insane. He certainly was sound in the mind, considering the short communication she had had with him. But why must a sane mind live alone in this remote area. What reason made him make such  a decision to live in isolation, away from people? That remained a mystery to be solved some other day.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Several questions rising and waiting to be answered in her mind. And she decided to take her time to know this strange man. He surely needs help, She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have visitors come here?” Teni turned to look at him in the face.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“Visitors? No! You are the very first,” he turned to look at her too and their eyes met before she looked away.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for how long have you stayed here?" Teni enquired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"Three years and some months,"  Dan answered.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"Wow!" Teni exclaimed.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was something strange about his eyes she could not really tell. Could it be his unkempt state? Those eyes were kind of frightening when they look directly into her eyes.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got to the spot where burnt woods, charcoals and ashes littered the ground. Teni looked at the spot as they walked by.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make bonfires too?” Teni was becoming too inquisitive. But Dan was okay with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group of campers came around two days ago,” Dan 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had to lie because the matter concerning the spot of the bonfire was a top secret and he did not know who the lady he had just met was. He needed to be careful.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plantation is a good place for camping really,” Teni remarked.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yes. The serenity is top notch,” Dan agreed.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They were out of the pine plantation, at the same spot where Bella started the chase after the rabbit the day before, Dan told Teni that he was going back from there. He stooped low to say bye to Bella. He rubbed Bella’s head with his palm and instructed her to be a good dog. Then, he stood up to leave.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so much. My name is Teni. I am a journalist,“ Teni said stretching her hand and avoiding direct eye contact with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wonder the questions were flowing freely like a stream in the rain. It’s a pleasure knowing you. I am Dan. I am an artist,” Dan smiled and moved closer to shake her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already know you are an artist. Those metal sculptures speak volume. I am only getting to know you are a poet as well," Teni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who says I am a poet?" Dan shared in her laugher.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"You've just proven to be. I am impressed. Anyways, I wish to come and see your works someday. I am an art lover,” Teni said and shook his hand.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Dan’s hand was as hard as a piece of cardboard. It was not like a hand of a gentleman. His nature of work made it so.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always welcome. Any time,” Dan replied, having a little smile decorating the corners of his mouth. He waved and made to turn back to leave.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quick assessment of the strange fellow ran through Teni’s mind, and she realized that beside the fact that he was poor and lonely, nothing seemed to be wrong with him. She returned his parting smile with a smile, waved back at him, and walked Bella home with joy and gratitude.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her way home, she developed a burden in her heart to help Dan to live a better life in appreciation of his kindness towards Bella. She made up her mind to promote his craft even if that was the only thing she could offer him.</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TEN</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There was a soft tap on the door of her office and by the sound of it, she was sure it was the Editor in Chief so, when she said, “come in”, she knew who she was expecting.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Teni. See me in my office in ten minutes,” Edward dropped the instruction between the half opened door and left.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 sir,” Teni replied, while her fingers continued clicking on her laptop’s keyboard. At intervals, she stopped to sip coffee as she typed. Taking a glance at the wall clock to know when to report at Edward’s office, she returned her attention back to the article she was writing for the next day's publication.</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missing fund at the Auditor General’s office had been in the news for almost a week and like every other money declared missing in the past, if not properly investigated, the crime would be swept under the carpet, forgotten and buried. She was pained that such had to happen again. Although, it was a sensitive national issue, someone had to stand up against the gross corruption that some of the government officials were involved in.  She wish the article she was writing would shed more light on the issue.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surged at the sudden bang on the door. Who else could it be if not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Sometimes, Teni wondered if she grew up among the Barbarians.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Edward wants to see us in his office,” Bola announced immediately she entered the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aware of that. I’m just rounding up with the article for tomorrow's publication so that I can go,” Teni replied, and quickly added: “Have you forgotten I said you don’t need to knock before entering my office? You are the only one exempted from knocking here,” she looked at Bola, giving her a funny frown.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“Sorry my dear. I have forgotten that I am the only VIP in this company simply because my knocks give you  headaches,” Bola returned her frown with a funny look.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I will keep that in mind,” Bola added and left for Edward’s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Five minutes after, Teni left her office to join Bola at Edward’s office. She met Edward and Bola laughing. They must have shared a joke. Watching them laugh, Teni could not figure out why Bola did not want the relationship between her and Edward to go beyond that of colleagues at work. They looked good together.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“Can I have a part of the fun?” Teni walked in and sat beside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just gave me an exemption from knocking before entering his office and I told him you gave me the same VIP treatment some minutes ago,” Bola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thought I was the only one who knew how special you are,” Teni joked and the three of them were cracked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think it is high time I am taught how to knock to please you guys,”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“Don’t worry. We will begin the lesson tomorrow,” Teni giggled.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a more serious note, I called you ladies to tell you that you will be going to Abuja for the interview with the Secretary of State. The acceptance of interview request came in this morning,” Edward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is it holding?”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 seven days,” Edward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is next Monday. It is noted sir,” Bola said and looked at Teni who nodded to agree with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good. Please get your articles for tomorrow forwarded to me soon. You can now go,” Edward sat up and lifted up the screen of his laptop.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two ladies left his office to their respective offices to get the articles for the next day’s publication forwarded to him for editing.</w:t>
      </w:r>
    </w:p>
    <w:p>
      <w:pPr>
        <w:pStyle w:val="style0"/>
        <w:jc w:val="both"/>
        <w:rPr>
          <w:rFonts w:ascii="Verdana" w:hAnsi="Verdana"/>
          <w:b/>
          <w:bCs/>
          <w:sz w:val="32"/>
          <w:szCs w:val="32"/>
        </w:rPr>
      </w:pPr>
      <w:r>
        <w:rPr>
          <w:rFonts w:ascii="Verdana" w:hAnsi="Verdana"/>
          <w:b/>
          <w:bCs/>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A Friday. She closed late from work because she needed to put things together for the trip to Abuja which would come up in three days.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Having dropped Bella off at the clinic in the morning before leaving for her office, she drove down to the veterinary to pick her up. Not withstanding the hunger she felt, she wanted to see to her dog’s welfare before she would stop for a burger and a bottle of soda at the restaurant. At least, that would serve as lunch until she got home to prepare dinner. Nothing like homemade food, she always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Driving down the sloppy road to the veterinary clinic, the thought of Dan living alone in the woods popped up in her mind. Living alone in such a remote place could be dangerous. She started to think on ways to be of help to the artist who lived in solitude.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Glad that against what everyone believed in the neighborhood, Dan was not insane at all. He could be called homeless instead. Although, he did not see himself as being homeless. He felt comfortable and happy living away from the normal world. The pine plantation was home enough for him and he loved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Like she read in a book sometime, artists are people with reasoning completely different from everyone else. Dan’s lifestyle was a confirmation.</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About to get to the end of the sloppy road and slowing down to turn to the Veterinary road, Teni’s mind remained on Dan. Can one say the people were at fault for taking him to be insane? She wondered. He sincerely looked insane on the day she and Bola saw him at the Grocery store. His hair was bushy, he was in rags, his beard, his moustache had overgrown, and the worst of it all, he was scavenging in the dustbin. Who else does that in a sane world? Teni reasoned.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pulled up the vehicle at the front of the Veterinary Clinic, she got down, locked the doors, and walked into the building.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Her phone rang as she entered the reception area of the clinic and she reached for it in her hand bag. It was an unknown number.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Teni walked through the passage to a large hall where people with their pets sat waiting to be attended to.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Teni,” the voice sounded familiar. Jim had called with an unknown number.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is this,” Teni asked, despite knowing who’s voice it was.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is me Jim,” Jim said with an unusual calmness.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may I help you?” Teni waved to one of the attendants who said “hi” to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need to talk to you,” Jim said soberly.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 can you call back in thirty minutes please. Yeah, thanks,” a cloud of frown befell Teni’s face.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dropped the phone back into her bag and a sort of anger started to build up in her. She had told him it was over, but he would not take her by her word. How else would she pass across the message for better understanding that she could not continue with the relationship.  Why must he call with an unknown number in the first place? It made his call more annoying.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entered the reception, greeted the receptionist in a hurry, and walked straight to the doctor's office. She already had an appointment therefore, she needed not to be on the waiting list. It was the exact time she arrived.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walked up to the door with the inscription DOCTOR LUKE and gave it a tap. Faintly, she could hear the doctor’s voice urging her to come in, and gently, she opened the door. When she stepped into the office, Bella left her lying position and ran to her jumping and barking.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Happy seeing Bella healthy and lively, Teni bent down and gave her a hug, pulling her injured leg up to see how she would react. Her calmness gladdened her heart and the smile on her face revealed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Doctor,” she straightened up to sit on the chair opposite the doctor.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Miss,” Doctor Luke replied and stopped scribbling to attend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would still need to exercise the leg and that means she needs a walk once in a while,” Doctor Luke handed her a small nylon bag containing drugs and a sheet of paper with the instructions on dosages.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listening to the verbal instructions, Teni was about to leave the doctor’s office. She was through with her appointment.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was glad that she had no delay at the clinic because she was famished. It afforded her to leave to attend to the hunger immediately.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she walked through the hall of the clinic to the reception, she met a doctor who had been giving her love advances on some of her visits, standing at the front of his office seemingly waiting for someone. On sighting Teni and her dog, he tried to stop her for a chat but she quickly excused herself.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sorry please, I am in a hurry,” Teni’s smiling face made her rejection less painful. The man smiled back and hoped for another day.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had declined his advances those times not because he was not appealing but, because she was still in a relationship with Jim. But since she was no more with Jim, she thought she could consider him when ever she was ready to date again. At the moment, she was not ready to be involved with any man. She would take her time to date again. Ending up with a man like Jim again could be suicidal, she reasoned.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getting to the car, she helped her dog into it, and walked to the other side to enter the driver’s seat. She fastened the seat belt as soon as she sat down and ignited the engine to drive 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Not long after driving off, her phone rang again.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knew it was Jim and she was reluctant to entertain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phone rang and stopped time and time again. And she knew if it was allowed to continue to ring, the battery power would be sapped. Therefore, she decided to pick it up.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 she said and there was some seconds of silence before the person at the other end uttered a word and started to beg her for forgiveness. She listened to him talk for a while trying to keep calm but at a point, she snapped.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"Hey! Look. Jim, how many times have you promised to stay faithful and you failed?" She asked in anger. She was furious and it showed in the way she stuttered..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how many times? Tell me! How many times? That was the third time I caught you red handed having an affair with another woman. I am sick and tired of your stories and your everyday sorry. I can't take it anymore. Please, stop calling my number and don’t bother to visit me. I wouldn’t want to involve the police, okay? Thanks," Teni shouted, and flung the phone on the dashboard.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done with you!” she muttered visibly shaking with anger.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could still hear Jim talk on the phone from the distance but she cared less. As she drove, she became emotional. She could not believe she could find herself heartbroken after his marriage proposal. She had been faithful in the relationship since they met. Tears formed in her eyes as she thought about it 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Remembering Bola’s words that no man worth’s crying over, she tried hard not to allow the tears in her eyes to take a trip down her cheeks. She tried, but they dropped.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she was almost getting over the breakup, he called and opened her wound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was the reason she started searching for a school in Canada lately. She wanted to leave Africa and leave the disappointments behind. Jim was the second reason she relocated to Africa aside her quest to locate her father. And since none of the reasons were attainable, she thought it wise that her time in Africa was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wiped her tears with the back of her hand and stopped the car in front of the Restaurant. Pulling down the sun visor, she checked her face in the small mirror at its back. With a face in tears, she might embarrass herself in the eatery.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left Bella behind in the car because pets were not allowed in the eatery hall. She walked into the hall and straight to the counters. At the counter, she made her request and went to sit down awaiting her order. Obviously, she could not wait to take the first bite on the food to quench the terrible hunger she felt inside. Within 5minutes she was beckoned 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madam, your order is ready,”  a tall lanky attendant called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great,” Teni stood up, picked her MasterCard from her purse, and walked up to the lady at the cash machine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lady collected the card and slotted it into a point on sale machine.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“Your pin please,” the lady gave Teni the device and waited to collect it back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grabbed the machine and typed the password and a receipt crept out of the machine.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“Have your card ma,” the lanky lady gave Teni her card, the receipt and the paper bag containing the food.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 you,” the sales attendant said politely as she switched her attention to another customer.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Unable to wait till she got home to eat because she was hungry, Teni relaxed in the car and ate the food. All she ate, she shared with Bella before driving back home.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Being a weekend and being off at work the next day,  she would have the whole of the weekend to herself. Her plan was to cook her best meals, pay Dan a visit at the pine plantation, and use the rest of the day to rest at home.</w:t>
      </w:r>
    </w:p>
    <w:p>
      <w:pPr>
        <w:pStyle w:val="style0"/>
        <w:jc w:val="both"/>
        <w:rPr>
          <w:rFonts w:ascii="Verdana" w:hAnsi="Verdana"/>
          <w:b/>
          <w:bCs/>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SATURDAY IT WAS, and he was not aware. He lived each day as it came and did not care which day it was. To him all days are the same.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had no calendar, no clock or watch, he did not work with time, he was never in a hurry, no partying, no visitor to keep him company but only his small transistor radio that he listened to once in a while. He was totally in the world of his own. All he did was to work on his crafts. And the only time he would rest was when he felt tired.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Being the only child of his late parents, and the next of kin on his poor father's bank account, he was the one that had access to the dividends from his father’s shares approximately $100 monthly by the current exchange rate. That was what he lived 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Ever since he graduated, no gallery showed interest in his crafts. He only produced and had not been selling.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noise coming from the grinding machine he was using did not allow him to know he was having a company. He was busy cutting pieces of metals for the making of his craft until he had a tap on his back. Scared feeling someone’s touch in his secluded environment, he stopped working suddenly and turned to see who the intruder was.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Teni, you scared me! when did you arrive?” Dan switched of the machine, dropped it, and took steps towards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have been around for some time admiring your works at the other side,” Teni pointed at the other side of the small building.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“You've got real talent here," she commended him.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did not allow me to feed my eyes on my first visit before you sent me and Bella away,“ she reminded him and chuckled.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“Sorry about that, and thanks for the compliments. You are the first to give such compliments on my works" Dan walked Teni to a metal chair.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“Have a seat,” he said and he too sat on a stool opposite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sat down and put the rubber bag that was in her hand down on the ground.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brought food and some clothes, I hope you don't mind,” she picked the bag up and gave it to him.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 bright smile adorned his face at once as he stretched his hand to collect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must be a prophetess to have known that third world war had just begun in my belly,” he joked.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graced his joke with a smile. She watched him open the bag in a hurry and dip his hand through the clothes to the bottom of the bag, he grabbed a small plastic warmer and dragged it out. On top of the flask was a metal spoon attached to it with a piece of tape. He rolled the cover open and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 the only solution to the war going on inside,” he humorously made a funny face to Teni and she could not help but laugh.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was such a humorous person after all. Teni was happy that he was happy.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Seeing him ate in haste like someone eating for the first time after days of fasting, Teni looked away in order not to embarrass him.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 delicious,” Dan looked at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Teni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cooked it?” Dan dipped the spoon in the food and scooped more out for an onward movement to his mouth.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home made,” Teni was happy to hear he enjoyed her food.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dragged the bag away from Dan so that the clothes in it would not be stained with oil.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go out at all?" she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mean besides going in search of the found objects for your art," she added.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 do once in a while, when I need to go get money at the Bank," he took the bottle of Coca-cola from the bag, twisted the cap open, and gulped. And then continued eating. He was almost done eating.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I don't mean that kind of going out, I mean like dinning out, going for a walk or to relax somewhere different from here, away from your normal work routine,” Teni cut 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Not at all,” He shook his head and stood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let me take you round,” he said, pulling her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both walked to the other side of the house where the metal sculptures were displayed. They went round each Sculpture as Teni asked questions and he answered, telling her what he had in mind when he was creating each of the sculptural pieces. Then, they got to the last sculpture and he asked, "what do you think about this?"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walked round the Sculpture thinking.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“Someone sitting alone in a bad mood I think,” Teni looked at Dan. She was expecting him to say she got it. But she was disappointed.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"Hmmm! you are almost right," Dan turned to look at Teni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“Almost right?” Teni could not believe she got it wrong.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"Give it a one word title,"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"Sad," Teni laughed at herself.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didn't do badly," Dan smiled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"Not everyone sitting in such a manner is in a bad mood, you know? If I'm asked, I would say, Someone sitting alone."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what is the title?"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"Solitude,"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do mean by solitude?” Teni enquired.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is a state of loneliness and not everyone lonely is sad. In fact some created the state of loneliness by themselves because they enjoy being lonely. They derive peace in being alone," Dan concluded.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"Wow! You are right," Teni could see a lot of sense in what Dan said. And she could see the title of his work reflect on his lifestyle.</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Through with the tour, and going back to sit, she walked behind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"By the way, what brought you here in the first place, this in itself is Solitude. Don't you think so?" Teni tried to be sarcastic.</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turned back to look at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know I have never thought about it like that?, I am truly in Solitude!" Dan announced in the midst of laughter.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"You're right, you are really right," Dan said as they went back to sit.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“Well, my poor parents died ten years back, I was twenty-five then, and I was still an undergraduate. Two years after my parents' death, my uncle sold our house without my consent, and when I got to know about it, he claimed it was the money he used to send to me for my upkeep at school. That he would rather be happy to see me graduate out of school and have my father’s house sold, than to drop out of school and have the house waiting for me. I really believe he did it more for his selfish interest,” Dan’s pursed, and then, he continued: “I couldn’t go to court because he was my uncle and truly he was responsible for my upkeep, my tuition and all at school. After graduation, I started putting up with a friend and when the friend got married, I had to leave his house. Prior to my leaving, I found this place one day on my quest for found objects for my Sculptures. I met it locked, and when I forced it open, I discovered it was good enough for me as a home. The government owns it and it was lying fallow. If they decide to use it, I would find another place. I started living here since then, and I fell in love with the place. It is quiet and serene enough for creativity,” Dan watched Teni listen as he finished his narration of why he was in solitude.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so sorry for all you went through. But you are a good story teller,” Teni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never knew that. I might as well go into story writing someday,” Dan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would be nice. And I can bet that you would be a bestseller,” Teni joined Dan in the laughter.</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It was a swell nice time at the pine plantation for Teni. After almost two hours of stay, she told Dan it was time for her to leave and he saw her off to the same spot where he parted with her and Bella the other time.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Sighting Teni and Dan, Henry the Uber driver adjusted himself and fastened the seat belt to get set to drive her back. It was his first time to be chartered by Teni for hours. She was one of the few clients Henry had no problem with when it came to fares and charges.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were almost at the side of the taxi when Teni turned to Dan and quietly asked, "Dan, can you do me a favor?"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Dan asked curiously.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next time you go to town, don't go in your work clothes. Go in one of those new clothes. Going to town in your work clothes gives a bad impression of you, and try and have a shave too," Teni winked.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thanks," Dan walked close to the taxi and opened the backdoor for Teni.  Then, he waved her goodbye and walked back into the plantation.</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Henry started the car engine and drove off. In his mind, he began to wonder what Teni was doing with the strange man.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"Sorry ma'am, was that not the mad man?"  Henry asked and took a glance at Teni in the mirror.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“Which mad man?”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one that comes to town sometimes picking junks in gutters and dustbins,” Henry replied. He drove out of the pinewood field to link the asphalt road.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"Madman? No! He is not mad. He is just a lonely Artist," she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mean that man is not insane?” Henry found Teni’s words unbelievable.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yeah! Nothing absolutely is wrong with him. He was the one that rescued my dog and that was why I came to show him my appreciation,” Teni was glad to inform Henry about Dan’s sanity. She knew the news would circulate like the wrong notion about him circulated.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“If he was the one that rescued the dog, then he must be sound in the mind. No mad man would do that," Henry said thoughtfully.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"Those junks he picks, he gathers for his work. He is really talented,” Teni said and changed the topic to the issue concerning her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think it’s better if I buy a new car or follow the advice of the mechanic to change the engine of the present 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“Buying a new car is better. What is called a new engine here is an engine removed from a used vehicle abroad,” Henry slowed down for a couple at the zebra crossing.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I will think about it,” Teni looked at the screen of her phone and saw a missed call notification. It was her mother Rhoda. She put the phone back in her pocket with the intention of calling her back later at home.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were getting close to her apartment when her phone started to ring again. She thought it was Rhoda calling again. Reaching for the phone in her pocket and seeing who was calling, she tucked the phone back to where she picked it. She allowed it to ring till it stopped.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began to think that it was time she cut Jim off completely by blocking all his numbers. His calls to beg for forgiveness was becoming a disturbance to her life. And as if Henry had got a hint of who she was thinking about, he asked, "Ma'am, how is Mr. Jim?"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is fine,"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By Henry’s question, Teni knew that he was yet to know about the breakup between her and Jim. And she liked it like that.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Henry carefully looked at the side mirror in order to turn and drive into Teni's compound.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"Extend my greetings to him,” Henry pulled up for Teni to get down from the car in front of the house.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 I will. Thanks,” Teni paid for the cab service and added a tip as usual then, she got down, and walked up to the entrance of her house while Henry drove off.</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ELEVEN</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Teni and Bola arrived at the Abuja Airport. It was a forty five minutes journey. The plane touched down at exactly 9.50am, five minutes later than the expected arrival time. “It must be as a result of the brief turbulence the plane experienced,” Teni told her colleague.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At the side of the road in front of the airport, the two ladies flagged down a Taxi. Bola bent over to tell the driver their destination: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“Presidential Villa,” she announced.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in,” the skinny rastaman behind the wheel said. He was chewing gum and was listening to reggae music.</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and Teni entered the back of the taxi and the driver patiently waited for them to be conveniently seated before he put the car in motion.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fare is five thousand naira,” the driver looked at the ladies in the mirror.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okay,”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is not okay,” Bola objected. Teni’s habit of not bargaining prices of things was not new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will pay three thousand naira,” Bola gave the Rasta a stern look as their eyes met in the mirror.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Madam, you pay four thousand?" The driver slowed down the vehicle, he crossed over to the service lane as if he wanted to stop the cab.</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“Four thousand naira is okay. Drive on,” Bola turned to look at Teni and winked.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were some norms of the African society that Teni was yet to imbibe in her two years of stay in Africa. Bargaining for prices of products and services were part of it. She failed to realize that she was doing herself a dis-service by the habit. It made her spend more than necessary on daily basis. The only places one was not permitted to bargain for prices in most parts of Africa were grocery stores, supermarkets, gas stations, and some other corporate establishments.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Thirty minutes after they had left the airport, they arrived at the Presidential Villa. The driver drove the cab to a stop and Bola paid the transport fare before she and her colleague got down from the cab.</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soon as they got down, they approached the massive gate before them. It was painted white. At the top of the metal gate stood the Coat of Arms of the nation: an image of two horses guarding a green eagle standing on a shield. At the base of the shield  was a ribbon lying across with the inscription of Unity and faith.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fence was low, painted white and standing at about six feet high to the left and the right of the giant gate. It was well designed and the wroth iron patterns on top of it made it a see-through fence.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Outside and inside the compound were heavily armed soldiers and among them were some armed men in mufti as well. About a dozen of soldiers were standing outside the gate. They watched the ladies as they approached them. Before Bola and Teni could reach the gate, a man in white shirt and black trousers came to meet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morning ladies, how may I help you,” the dark skinned man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have an appointment with the Secretary of State,”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hold on while we verify. From where exactly,” the man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Voice Newspapers.”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Secretary of State office please! From The Voice Newspaper!” the man announced to the two ladies in white blouse and black sket uniform inside the gatehouse.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“Please be patient,” the man politely said to Teni and Bola. He quickly attended to another visitor who just arrived to the villa.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 two minutes, one of the ladies in the gatehouse announced loudly, “The Voice Newspaper please.”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hearing this, Teni and Bola left the spot they were, and walked close to the gatehouse.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“Your ID please,” the lady receptionist requested. And Bola and Teni presented their Identification cards.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over here, do you have metals in your bags?” a fat man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our bunch of keys and iPads,”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“Could you bring them out please?” The man pointed to a tray on the table by his side. The ladies from the Voice Newspaper searched their bags and put all metal objects in their possession on the tray.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“Put your bags on the conveyor table,” the fat man instructed and the ladies followed the instruction. Their bags were put on the moving belt and their bags were instantly moved to the other side of the gate. It passed through a metal detector cubicle as it traveled.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over here,” the fat man instructed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“Pass through the glass booth,” he ushered them into a glass box that flashed red and blue light as they walked through. Teni and her colleague needed no one to tell them they had just been scanned.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they walked into the other side of the gate one after the other, they heard from a speaker above their head, “Safe to visit”. The voice was a computer voice. It sounded robotic.</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they were certified safe to visit the Presidential Villa, a tall man in mufti waved to one of the four black SUVs on standby and the SUV was driven close to them. Before going to the car, they collected their bags and other possessions from the top of the conveyor belt. The driver of the 4wheel car ushered them in and they entered into the vehicle.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driver drove off and at every 100 meters, they were stopped for checks by armed soldiers till they got to the last one about fifty meters to the area where various buildings were located.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long protocols was pissing Teni off, although she knew that was the way it should be. No one is allowed to enter the seat of power of any country without proper security checks.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a fifteen minutes ride in the Villa before the SUV stopped in front of one of the magnificent buildings that occupied the Presidential Compound.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 the office of the Secretary of State,” the driver of the SUV announced.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 you,” Bola and Teni chorused.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welcome,” the driver watched the ladies exit the car.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soon as Teni and Bola got down, the driver drove off facing the direction they came from. Probably going back to the Villa gate from where he brought them. The two ladies saw four black SUVs of the same make as the one that brought them parked some meters away at the left side of the building.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and Bola walked into the building. There were soldiers and other men in mufti outside the building holding various types of rifles.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got into a large hall and there were two ladies there, each of them had a desk top computer on their tables.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morning, are you from the Voice Newspaper?” one of the ladies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“Your Identification Cards please?” the lady at the right desk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was the first to show her ID card, after which she was asked to move to the desk at the left. Bola showed her ID card also and was asked to move to the left desk.</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“Place your thumb on the device please,” the lady at the left desk instructed Teni. Her ascent was foreign. She sounded American, Teni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went through all the protocols Teni went through and afterwards, a lady came into the hall to take them to the room where the interview was to take place.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“Please, follow me,” the young lady said. She should be in her teens as judged by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young lady walked them to a room that had everything in it in shades of brown.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At the center of the air-conditioned room was a set of five chocolate leather chairs that were arranged in a circle. The curtains were of light brown linens.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may sit here. Her Excellency will soon join you,” the young lady pointed to the chairs each of the visitors should sit on and then, she left the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By the side of each leather chair was a stool made of glass and steel.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and Teni awaited the Secretary of State. While they waited, they discussed their prepared questions before her arrival.</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INTERVIEW LASTED for an hour and most of the issues talked about were on government’s policies on economy, the high rate of insecurity in the nation and the rumors about the cold war between the president and his vice.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Journalists are the mouth pieces of the masses of every society. In this regard, Bola and Teni did well to speak the mind of the common people asking various questions that bothered on the travails of the common people from the policies of the government.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a highly intelligent woman, the secretary of state’s responses were highly commendable. She stunned Teni and Bola with her responses to every question.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At the end of the interview, the two ladies from the Voice Newspaper were ushered out of the interview room to the front of the building. There, the black SUVs were awaiting visitors to the office of the Secretary of State, with their drivers behind the wheels. One of the cars drove close to the ladies and the ladies entered the vehicle. The car was about to drive out of the park when someone called Bola from afar.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hey, Bola,” the voice called from behind from the far side of the entrance of the building.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and Teni looked back and it was one of the security men in mufti. The man was coming to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“Please wait,” Bola said to the driver who was ready to start the engine.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security man came closer and Bola recognized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“Dele!” Bola got down from the vehicle and the man moved closer to her, and embraced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knew it was you the moment I saw you enter the building when you arrived,” Dele said.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have not changed,” Bola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“Likewise you. The curves are still intact,” Dele laughed and so did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work with the government?” Bola asked. Her eyes on the rifle hanging across the shoulder of the man she was talking to.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State Security Service,” Dele looked at Bola from her head to her toes. Four years after graduation Bola’s beauty did not depreciate. Although, she had added some weight.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“Give me your cellphone number and I will call you,” Dele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reached for a business card in her bag and handed it over to Dele.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“Here is my card, the two numbers on it are active,” Bola walked back to the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excited seeing you again,”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“Me too, I will call you,” Dele said and walked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expect your call,” Bola got into the car and told the driver he could drive 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guy looks cool,” Teni remarked.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He was a course mate at the University and the best friend of my ex boyfriend,” Bola looked out of the car as the driver drove them out of the park to the road back to the main gate of the villa.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Presidential villa looked beautiful and so well taken care of that Bola thought if African leaders could take care of their immediate environment to meet up with the world standard, why can’t they do the same to their entire countries?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is our flight back to Lagos!”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 two hours I think,”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means we should not be far to the airport,” Teni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by the time we are through with lunch, take off time should be getting close,”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was no security check on Bola and Teni this time around until they reached the gate. It was at the main entrance that they went through some checks before they were allowed out of the Presidential Villa.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At the front of the villa were taxis who were registered by the government to ply the villa area. Teni and Bola boarded one to the airport to catch their flight back to Lagos where they lived and worked.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know that after I broke up with my boyfriend, this guy showed interest in me?”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“Why didn’t you give him a chance then? He looks cute I think,” Teni looked inquisitively.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found it awkward to date him. Not that I did not like him though,” Bola gave Teni a brief look.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were afraid of what people would say?”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“Something like that,”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know, leaving my fiancée for his best friend,” Bola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“Were you the one who left the relationship or your boyfriend?”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did. He found a daughter of a billionaire,” Bola looked at her friend briefly again and returned her gaze back to the beautiful landscape of Abuja city. One of the most beautiful cities in Africa.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were afraid of what people would say when he was the one who left you?” Teni looked surprised.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 only found in places like Africa. An American would go for what he or she wants and care less about what anyone says,” Teni searched for her phone as she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may be true,” Bola agreed.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“Some African cultures are weird and but many have a lot of advantages over the Western culture though,” Teni put her phone on. It was switched off to avoid distractions during the interview.</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taxi stopped at the airport motor park and the passengers paid the fare and got down.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sirs, please where is the way to the restaurant here?” Bola asked the men who walked by.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 straight to that entrance with yellow door,” one of the men pointed to a door painted yellow on the airport building some meters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Teni said politely.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Walking to the restaurant, they changed their topic of discussion to the success of the interview they had with the secretary of state.</w:t>
      </w:r>
    </w:p>
    <w:p>
      <w:pPr>
        <w:pStyle w:val="style0"/>
        <w:jc w:val="both"/>
        <w:rPr>
          <w:rFonts w:ascii="Verdana" w:hAnsi="Verdana"/>
          <w:b/>
          <w:bCs/>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THE second day after the Abuja trip. She was given the task of putting the audio recording of the interview with the secretary of state in writing.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Busy reading and editing what she had typed, she responded to Bola’s knock on her office door by saying, “come in”. Bola's way of knocking was getting better.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entered into Teni’s office and stood by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you have a visitor waiting for you at the reception. Jim is his name,” Bola was being sarcastic.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don't mean it!" Teni's countenance changed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“Just imagine!” Bola added, giving a facial expression that showed how disgusting Jim’s visit was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 Teni asked and stood up in rage.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does he want?” Teni walked out of her office, she marched down to the staircase. Her high heel shoe she bought on her trip to Europe had a special way it sounded at every step. You can't sneak into a place with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 her rage, she  looked gorgeous and fierce as well, as she descended the stairs to the reception.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Stepping into the reception and seeing Jim waiting on the visitors chair, she walked up to him with a mind made up to be frank with him once and for all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 What are you doing here?" She asked trying to be calm.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 looked sober as he ignored her question. He stood up and moved closer to her. He held a bunch of flowers.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I am deeply sorry for how I treated you and all I put you through. I have changed and I have realized how selfish I have been. I have made up my mind to be faithful to you for the rest of my life. Please forgive me,” Jim held the bunch of flowers as 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was turning green with anger but almost felt amused at the same time by Jim’s action. In her eyes, he looked like a pupil reciting a poem. All she heard him say sounded like, twinkle twinkle little stars, how I wonder what you are.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felt embarrassed being watched by Tina and the two men on the visitors' seat. They watched the scenes like they were in a theater watching the popular play, Romeo and Juliet.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 looked completely irritating to her and she did not feel a bit of love for the man who was once the love of her life anymore.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Jim, you have not changed and your acting can not deceive me anymore. Let today be the last of you coming to embarrass me either in my office or at home. It is over between us. The next time you come here or to my house, I will call the police on you. Don't dare me,” Teni, immediately after uttering the sentence, left the reception hall and headed back to her office, leaving Jim standing at the spot.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Tina and the two visitors that witnessed what transpired between Jim and Teni were left stunned. Tina had never seen Teni as mean and angry.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stood for a while confused as he watched Teni leave. It completely dawned on him at last that the situation could no more be redeemed. He admitted he was guilty but he could not bring himself to understand why Teni could not forgive him upon all the love she once professed to have for him.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 few seconds had passed before Jim came back to his senses that he needed to leave. Sluggishly, he walked out of the Voice Newspaper building dejectedly holding the bunch of roses which probably because they witnessed what transpired, were looking withered. Almost shedding tears, he was beginning to hate Teni with passion as he realized more that it was all over between him and her. Teni’s unforgiving attitude was awaking the beast in him as he sat for a while behind the steering of his car smiling bitterly and thinking on what to do about the situation. He promised himself never to bother her again on the issue.</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Teni was back on her seat. Her day had been spoilt by Jim’s visit as she found it hard to continue with work. Pondering on the issue, she asked herself on what to do to avoid Jim totally. And in the middle of her thought, a call came in, and it was Edward.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far have you gone on the interview,” he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“To be completed tomorrow sir,” she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promised to deliver it today, what happened?” Edward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sorry, I am having a headache,” Teni 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Sorry about that, please let it be on my desk tomorrow, latest by 12pm,” Edward instructed.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sir,” Teni replied and dropped the phone on the table. How would it sound in Edward’s ears to know the same man she fought tooth and nail to save from prison was the same that broke her heart?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was still relaxed on the chair when another call came in and she thought it was Jim. Stretching her arm, she picked the phone and it was an international number.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Teni,” the voice at the other end said. It was a man’s voice and it sounded strange. The pronunciation he gave her name was Teyni.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who am I speaking with please?” Teni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me Dave, calling from Canada,” Dave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Excited to hear Dave’s voice for the first time, Teni’s mood changed. A bright smile invaded her face as she talked. She and Dave started their discussion where they left it on their Facebook chat the day before. The call had brightened the day and for the moment the thought of Jim's unwanted visit left her mind.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all started when she accepted his friend request. And five days gone by since then, he never failed to leave a message daily for her. She had to leave her phone number for him offline the last time upon his offline request.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glad to hear your voice,” Dave walked around on his balcony as he watched the stars while he spoke. It was only technology that could make it happen for someone to speak at night to someone somewhere in the morning.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is nice hearing your voice too,” Teni watched Bola enter her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“Did you see my last message online?” Dave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 did. I had planned to reply but I have been busy at work,” Teni watched Bola whisper to know who she was talking to. She began to tease Teni with her look.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I sound funny?” Dave asked when he heard Teni giggle.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Not at all. It’s a troublesome friend of mine here who is pestering me to know who you are,” Teni giggled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“May I speak to her please?” Dave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why not? Hold on,” Teni took a funny look at Bola and gave the phone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 I am Dave,” Dave walked back into his living room from the balcony.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Bola,” Bola winked at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like your friend and I have been trying to make her realize that. Can you help me tell her?” Dave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Dave likes you and he is serious about it. Dave, I have just told her,”  Bola said humorously turning to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for letting her know,” Dave got the humor and laughed.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do you do Bola?” Dave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 I am a journalist, Teni is a colleague of mine,” Bola said. She watched Teni type on the laptop.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you? what do you do?”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an art collector and an art promoter,” Dave replied. He sat on the sofa as he talked.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good to know. Teni is an art lover too,” Bola watched Teni give her a warning look. Bola knew Teni did not want her to divulge any information she did not give her the consent to say to Dave.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about you. You don’t like art?” Dave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do, but not as crazy about it like my friend,” Bola replied and stood up to leave Teni’s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have got to go Dave, it’s nice speaking to you,” Bola excused herself.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okay, hope to talk to you again sometime,” Dave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“Yeah! Talk to you again sometime. Hold on for Teni,” Bola gave the phone back to Teni who had stopped typing the moment she heard her say she wanted to give the phone back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left Teni’s office for hers, not being able to discuss what she was there to discuss. Tina had hinted her about what happened between Jim and Teni at the reception hall and she wanted to hear more from the horse’s mouth. But meeting her on phone had denied her the opportunity.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 Teni,” Dave said and waited for Teni to respond.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 Dave. I have just replied your Facebook message,”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good. Can I call you back in the evening?” Dave was eager to know Teni’s response to his dating request.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alright, talk to you then,”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was sure her response to his request would be disappointing to him. She was not ready to go into any relationship at the moment and that was what she typed back to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Dave left the conversation for the bedroom where his laptop was, on the bed. He went through the message of Teni and was disappointed. Not giving up, he decided to continue to be her friend until she changed her mind.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Not long after the phone call of Dave, Bola entered Teni’s office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it’s almost the closing hour, and I would need to go with you to Dickson Roundabout. My car is with Janet. She came for it in the morning. So, call me when you are set to leave,” Bola walked to the door to exit Teni’s office. She could not wait to hear what happened between her and Jim on their way home.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soon be leaving so, get set,” Teni replied at the window where she stood watching what was going on the street down below.</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meet you at the car park then, and get ready to tell me what happened at the reception between you and the randy doctor,” Bola left for her office to prepare to go home.</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Fifteen minutes waiting for Bola, Teni sat in her car. She was chatting online with Dave, using the chat to while away 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Soon, Bola got to the car and opened the door. She apologized for her late coming and tried to tickle Teni who managed to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“Babe, I am sorry for the delay. And by the way, what did I hear happened at the reception in the morning?” she asked and turned to look at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told you something happened?” Teni twisted to look at Bola as she inserted the key into the ignition hole.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“Who else, if not the one that was there. Tina of course, and besides, the way you left your office after I told you that Jim was waiting to see you, I knew there was going to be a civil war at the reception,” Bola fastened her seatbelt.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nodded, smiled and said, “I only sent him off”.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“Well, Tina commended your action. She said she would have done the same,” Bola turned to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“Actually, the reason I mentioned this is that I’ve got something to tell you that I would never have told you if what happened between you and Jim did not happen,“ Bola reached for her handbag on her lap, she opened it and brought out a card.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“Who’s business card is this?’ she showed it to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collected the card and turned it around.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“Jim’s business card. Where did you get it?” Teni was eager to know the story behind the card therefore, she delayed starting the car engine.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got it from my cousin Janet,”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where did Janet get it?” Teni waited eagerly for an answer.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 gave it to her. He wanted to have a fling with her,” Bola watched the expression on Teni’s face change into a surprised 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Lord!” Teni exclaimed.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told her that you and I don’t have to know about it,” Bola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“Can you see why I have been in support of your breakup with him?”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 God that I maintained my stand on the issue. It is totally over between me and him,” Teni turned the ignition key and drove out of the parking area.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 doesn’t deserve another chance at all,”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And he ain’t getting it,” Teni drove out on to the road and headed to Dickson roundabout.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their way, their discussion was centered around Jim and his escapades.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drove to Dickson roundabout and stopped.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thought your house is at the other end. What are you here for?”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 want to pick my girl up at her school,” Bola replied and opened the car door to get down.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“Why didn’t you say so initially?”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did not want to trouble you too much,” Bola waved down a Taxi.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“Common, close the door and allow me to take you there. What are friends for?” Teni started the car engine again and turned the wheel to get back on the road.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Since Teni had offered to drive her to her child’s school, Bola waved to the taxi driver who had pulled up and told him not to bother. She fastened the seat belt again as Teni drove towards her daughter’s school.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Bola’s phone rang and she pick 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she wondered who it was.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it is me Dele from the presidential villa,” the voice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“Eh! Dele, it’s been a while,” Bola replied and looked at Teni briefly.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would be in Lagos this coming weekend so, I wish we could see,” Dele wished she said yes.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It would be good having you around,”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“Then, it is cool. I will call you on Friday,” Dele was pleased with Bola’s response.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bye till then,”  Dele hung up happily.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had been wanting to see Bola ever since they saw one another last in Abuja. Bola on the other hand was not ready for any serious friendship with him. She liked him but not to the point of dating him.</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Teni drove her friend and her daughter back to their home and left for her own home. She could not wait to get home, bathe, eat and have a good rest.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getting home, the same she did. She bathed, ate and had a good rest.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Friday came and Bola and Dele met at a popular restaurant in the evening. Eventually, after dinner, they ended up partying all night at a club. And it was crazy for Bola loved it. It had been years she had such fun. Since she got pregnant for John Fanandez whom she dated after she parted with Kola who was Dele’s friend, she stopped dating and concentrated on taking care of her daughter. To her, being without a boyfriend has its own advantage.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Having a child outside marriage was enough a mistake. She would not want such to happen again. But all the same, it was a fun filled weekend for her and her old time friend Dele. That night, Dele had his way after the party but not her heart. He passed the night at her place.</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TWELVE</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She closed from work and drove down to the Pine Plantation wanting to go and while away time with Dan. It had been a while she was there.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was glad that she remembered to take along the old phone she was using before she bought her latest phone, she checked her bag to be sure it was there. Having forgotten to take it along twice in the past when she visited the Pine plantation, she had promised Dan that she would not forget to bring it during her next visit.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took the graded route Dan showed her the last time she was at the scrapyard. By doing that, she could drive her car into the scrapyard.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she got there, she packed her car a few meters away from the building where Dan used as a workshop and home. Holding her hand bag and the paper bag of the new set of clothes she bought for him on her trip to Abuja, she walked quietly wanting to get to him unaware.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was no noise or sound of him working at the time she got there and that was unusual. It got her to wonder if he was around.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walked up to the building and made her way to the spot where Dan used for work. There she met him lying on a long wooden bench. He dressed as if he was going out. The Black T-shirt and the black jeans looked perfect on him and on his feet was a pair of sneakers. He probably had dozed off while relaxing, she believed.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moved closer to Dan and she noticed that he was sound asleep. On his chest was a bible as he laid face up.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Is he religious? She pondered.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Standing over him and assessing his new look, Teni could see that he had got a clean shave. With the new look, it was no gainsaying that he looked handsome. It was unbelievable he could look so cute. It was an awesome transformation and she liked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Obviously, her contact with him was now yielding the result she desired, and she was glad.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moved closer and gave him a tap on the shoulder and he woke up. Dan opened his eyes gradually and was happy on seeing Teni.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it's you,” Dan said as he made the effort to sit up.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No! Just when I was about to receive a house gift in the dream you woke me up,”  Dan complained.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“Then, go back to sleep to collect the gift and I will come back tomorrow,” Teni turned back as if she was leaving, and Dan stood up hurriedly to pull her back.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a joke!” Dan announced and they both burst into laughter.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“Common, sit and let me offer you something,” Dan said as he collected the bags from her and held her hand to the bench he was sleeping 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Many who knew Dan would not believe it was him if they saw him. He had been transformed into a flawlessly handsome man.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look good and smell nice!” Teni said and watched him walk away into the house.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for the compliment, but it’s the clothes you bought for me,“ Dan said from the inside of the house.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been so long I heard such though,” Dan added.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because it’s been so long you took good care of yourself. Teni wished she could tell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In three minutes of going inside, Dan came out with a paper bag and handed it over to Teni.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“what’s this?”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Collecting and opening the paper bag, she brought out the content. It was a cold pack of juice.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and where did you buy this?” Teni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attended a church service today and it was my first so, I was given this as a welcome gift,” Dan sat down beside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good of you. You attended church? Wow! I am proud of you,” Teni was happy Dan was trying to mix up with people now. That was another sign of progress in getting him out of his solitude life style.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Pleased with Dan’s effort at being social, Teni opened the juice bottle and started to drink.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brought Coke and snacks too,” Teni pointed to the paper bag on the ground.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dragged the bag to himself and in it, he met more than snacks and Coke. In it was four new jeans trousers, four T-shirts and a android phone.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my Jeese! This is too much!” Dan exclaimed.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so much. Teni, I appreciate you but I don’t want to stress you,?” Dan looked concerned and Teni did not like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it’s always a pleasure. I am OK with it and I can afford to do it conveniently. I actually am not stressing myself to do this,“ Teni looked at Dan who still held the clothes in his hands.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a brief staring, Dan stood up and shyly asked, “Can I give you a hug?”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“Of course yes,” Teni stood up, took a step forward and hugged him.</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almost an hour and a half of chatting and jokes-cracking and Teni enjoyed every bit of her stay.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glanced at her watch and decided it was time to leave.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“I’ve got to be going,” she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for the company. You really made my day. Thanks for the gifts also,” Dan stood up to walk Teni to her Car.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they got to the car, they took another five minutes talking, for Teni felt like she should stay a little more, and unknowingly for her, Dan felt the same way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got into her car, and was about to start the vehicle when she remembered that she needed to inform Dan about her discussion with Dave.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Dan, the pictures of your works I took the other time, you remember? “ she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 what about it?” Dan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sent them to an artist promoter friend of mine in Canada, and he was interested in them. He said he would get back to me,” Teni started the car and turned the wheel to reverse.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a good news, I am happy about it,” Dan winked.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“Call me when you get a sim into the phone,” Teni took her business card from the car compartment and gave it to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“My number is there,” she waved him bye and was about to drive off when her eyes caught a damage on the little house.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happened to that side of the roof?” Teni pointed to the broken edge of the roof.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 dead branch of tree fell on it two days ago. It destroyed the light cables for the outside bulbs too,”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means your surroundings will be in darkness at night. I will bring my electrician over one of these days,” Teni turned the wheel and gave Dan a parting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will be well appreciated, thanks Teni,” Dan waved her bye, and watched her drove off.</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 MONTH HAD passed and she did not receive a buzz from Jim and she was glad. Really, it was not easy to forget about him completely as his thought popped up once in a while in her mind. But she had got over the pain completely. Finding friends in Dan and Dave did more than she expected. Thus making her feel she was alright without a boyfriend until she would be ready to fall in love again. The two men had filled the vacuum Jim’s absence left in her life almost perfectly.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cold rush of water on her body was soothing and refreshing, healing the stress from the hectic day in the office. And all what she wanted to do was to relax after bathing before doing the job she brought home.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hot season would last till a month’s time when it would pave way for the raining season, and that was when the weather would change and be tender and friendlier. As she bathed, she thought of Dan who had become a happy man and had got his hope rekindled because of the promises from Dave who was eager to promote his crafts. He would not seize to ask if Dave had called concerning his crafts.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Her phone rang in the bedroom while she was still under shower. Could it be Dan? She wondered.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hurriedly rinsed her body and by the time she was stepping out of the bathroom, the phone had stopped ringing. She took the towel from where she hung it on the bathroom door to wiped her body and while she did that, the phone rang again. Quickly, she moved to pick it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Teni,” Dave said at the other end and continued talking.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sat down on the stool in front of the dressing mirror to receive the call and she was excited at the news she heard.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mean the gallery wants him over for an exhibition?“ She asked happily.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is awesome!” she exclaimed.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Dave continued talking, telling her what the steps Dan needed to take to make the exhibition happen.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 I will expect the documents. Thanks so much,” she concluded, and dropped the phone on the dressing table.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a good news!” She soliloquized.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was extremely glad that Dan was getting a breakthrough at last, and she could not wait to inform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Notwithstanding that she needed to complete an article she started writing at the office, she decided to do so when she would be back from the pine plantation. Telling Dan the good news right away was her priority at that moment and it was something worth celebrating also. Therefore, she stood up to dress up and leave.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Naked, and about to put on her pant before the mirror, she saw Bella watch her from the couch she lay on. Gone were the days when she used to be shy to be naked before her dog but, not anymore. After all, she was not human.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About her image she stared at in the mirror, she agreed that she remained as youthful and beautiful as she was five years ago. Apart from the compliments from friends, the constant stare from men was a confirmation as well.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she was through with dressing up and was ready to go out, she picked up her cellphone to make a call to Dan. The phone rang for almost two minutes before it was picked.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Dan, are you home?” she asked and Dan answered in the affirmative.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then, I’m coming over. There's a good news you must hear,” she said out of excitement, and ended the call before she approached the door.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About to step out empty handed, she remembered she needed to take a bottle of wine along.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calls for celebration,“ she muttered, as she left for the kitchen and there she picked a bottle of red wine and two disposable cups from the fridge.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met her on her way back to the living room and Teni could see that she wanted to follow her 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I will soon be back,” she told her dog as she stepped out of her apartment.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Dan was about to leave the pine plantation to the bank when Teni’s call came in. For this reason, he had to wait for her. He would go to town with her when she would be leaving, he decided.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relaxed on the cushion chair in his small home, listening to the news on the radio. The small transistor was all he had to know what was going on in the country and the world at large. As he waited for Teni and listened to the news, he wondered why Teni changed her mind to come a day earlier than when she promised. In the news, he heard the pine plantation mentioned and quickly sat up and increased the radio volume.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Federal government will convert the former scrapyard at the pine plantation into a car assembly plant. Work will commence on the site at the beginning of the coming year. The minister of work and environment made this known to the newsmen today at the commissioning of the Government Girls Secondary  School Kaduna. It should be noted that the government had signed an agreement with the Chinese Company on the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did not allow the radio play further. He switched it off. Sudden sadness befell him because of the news. This was the only place he knew as home, and now that the government was going to take it from him, how would he solve the problem of getting a new home.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he lay there thinking, there was a knock on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in,” 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knew it was Teni. No one ever paid him a visit on the site besides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should come in?”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come in,”  he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was going to enter the place for the first time so, she did not know what to expect inside. She opened the door and peeped 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“Am I save?” she asked playfully.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stepped into the room and saw Dan unusually unexcited. She could feel that something was wrong.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what’s wrong?”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“Nothing,"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"Something is wrong. Tell me," Teni walked closer to him and dropped the wine bottle and the disposable cups on the floor.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government is taking over this place and work starts in eight months,” Dan said soberly.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“Is that all? Common, cheer up. It’s time to celebrate,“ Teni sat on an empty drum of paint in front of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have brought you a good news,” she said and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kept mute as she talked. His countenance remained the same.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needed for an exhibition of your art in Canada in the next Six months,” Teni said watching how Dan would react.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don’t mean it! You don’t mean it!” Dan jumped on his feet and ran to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laughed seeing Dan’s reaction. He was going crazy.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“Are you kidding me?” Dan asked still holding the knob of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His face brightened up suddenly, as he walked back to Teni and pulled her up from her sitting position. He held her hands.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on earth did you do it?” Dan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Planted a kiss on Teni’s forehead and a teardrop rolled down her cheek to see him in such a joyous mood.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told you things were going to be alright, you only needed to believe in yourself and have faith in God,” Teni said. Dan saw the teardrop and wiped it off with his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an angel,” he pulled her to himself and hugged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 you Teni,” Dan walked her back to where they sat before.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dragged the empty paint bucket and sat on it. She picked the bottle of wine from the floor.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Stand up and sit here,” Dan touched the cushion chair he sat on before she came 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his request, Teni stood up and changed her position. She sat on the chair that Dan stood up from and turned the cover of the bottle to open 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if she was noticing Dan's outfit for the first time since she arrived, Teni asked: “You are all dressed up, are you going somewhere?”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 was going to the bank when you called,” Dan sat on the empty bucket of paint in front of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need to be in a hurry. Let’s celebrate the moment before we go out,” Teni took the disposable cups and poured the wine into them and gave a cup to Dan.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started to drink and chat while Teni went through Dan’s album of Sculptures and paintings. It was her first time of seeing his album. As she went through the album, she asked questions drinking wine as she did.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never knew you paint as well,"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do. Most sculptors do. Artists are versatile. They can do other aspects of art. They only specialize in one," Dan sipped from the cup in his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During the questions and answer on the pictures which took over thirty minutes, Teni ended up taking more alcohol than she normally took and she was beginning to get tipsy.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think I have had enough. Too much wine is not good for driving,”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right,” Dan wanted to collect the cup of wine in her hand but she refused to let go of it. In the cup remained some wine and in trying to take the last gulp, the cup slipped out of her hand and the content poured on her chest.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“Ops! I have messed up my dress!” she lamented and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Reaching for her bag, she tried to look for her handkerchief but could not find it on 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“Take this,” Dan offered her his napkin.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can as well help me with it,” she requested with a voice that revealed the alcohol was having its toll on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moved closer to mop the liquor on her chest. The spot on her white blouse had been dyed in crimson already.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 still woman,” Dan said, as Teni laughed and giggled.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moped the spot gently, as Teni closed her eyes and continued to laugh.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looked into her dizzy eyes and they were more sexier than he knew them to be.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“Keep mopping,” Teni giggled again. She was obviously enjoying the feel of his hand on her breasts.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Dan cleaned the spot, he could feel the succulent flesh under the dress. And by the feel, he knew that the bra she had on was not padded. His touch on her chest was as good as touching her bare skin. Her breasts responded to his touch and the movement caused by her giggle as they bounced and jiggled like balloons filled with water.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a long time he had had such a feeling of overwhelming sexual pleasure. Really, he knew it was time to stop the mop because the spot was dry, but a force was compelling him to continue.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pressure of his hand on her chest was becoming intense as he did it, and Teni did not complain at all. Rather, her giggle had turned to a continuous smile, while her eyes were closed.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At a point, Dan dropped the napkin and grabbed her left breast. As he fondled it, he could bet it was the fullest and the most succulent breasts he had ever handled. Teni started to moan and longed for more and suddenly, she moved closer to hold him and kiss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Her lips on his lips, they were both locked in each other’s arms for a period of 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Dan’s heart raced like a horse on a Polo field. It was beating faster as he tried to remember when last he had gone this close to sex.</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felt the urge to go further as he kissed and smooched her smooth body, but at the same time, a inner voice was telling him he was taking advantage of Teni’s state of mind, even though his body craved earnestly to have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This isn’t right!” Dan released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Why did you stop! I like it,” Teni said with a voice that was yet to convince Dan that she was not under the influence of wine.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let’s go to town. I need to go to the bank,” Dan excused himself, and stood up. He pulled Teni up gently and Teni embraced him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love you Dan,” she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love you too,” Dan helped her to button the upper part of her blouse that had loosened.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Gradually, Dan led her out of his house.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closing and locking the door, he held her hand bag on the left and her hand on the right and led her towards her car. Dan believed it was the wine that engineered the words coming from her mouth. A confession of love from a heart affected by wine should not be trusted or taken serious.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is the car key?” Dan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 the bag I think,” Teni followed Dan’s lead and missed a step. She staggered and Dan caught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want to drive?” she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 want to drive,”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think I am drunk?” Teni turned to look Dan in the face.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I don’t think so,” Dan lied and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“Then, let me drive my car,” Teni tried to collect the key from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“You’ve had so much wine. I will drive,” Dan smiled and led her to the other side of the vehicle. He opened the front door beside the driver’s seat and helped her in. Then, he walked back to the driver’s seat and entered the car. Once he sat and comported himself, he started the engine and turned the wheel to driving out of the pine plantation.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did you call your address madam?” Dan said with a pint of sarcasm.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“Number 24, Princewill avenue, Ikeja, Lagos,” Teni said, totally relaxed on the seat.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great. There we go, and mind you, I know we are in Lagos,”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did not have a driver’s license and because of this, he prayed they would not come across the police on the way.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 minutes into the journey to Teni’s house, her phone rang and she picked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mum,” she said and held her head in her left hand. She could feel a slight headache on her forehead.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Dolly, how are you?” Rhoda watched her little baby play on the floor of her bedroom as she talked to her grown-up daughter.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fine,”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are you. Home?” Rhoda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mum. I am going home,” Teni turned to look at Dan. He was busy driving.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Then, I will call you at home and by the way, are you feeling sleepy?” Rhoda did not want to distract Teni because she thought she was driving.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mum. Why did you ask?” Teni giggled.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the way you talk,” Rhoda knew her daughter so well. Her voice sounded tired and sleepy in her ear.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had some wine mum,” Teni giggled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my God! And you are driving?” Rhoda panicked.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mum. I am not driving,” Teni folded a leg on the seat as she talked. She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then is driving?” Rhoda thought it was her friend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is the one driving,” Teni talked as if her mum knew who Dan was.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is Dan?” Rhoda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“Mum! Dan is a friend of mine,” Teni was getting fed up with her mother’s questions.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“Gracious God! Now, my mind is at rest,” Rhoda sighed and stood up from the bed to help her little daughter pick her toy that rolled under the bed but continued talking.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“Mum, can we talk later?” Teni wanted to leave the conversation.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“Can I meet Dan? I hope he is better than the randy doctor?” Rhoda climbed back on the bed after helping her daughter find her toy.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did I say Dan is mum?”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“Your friend. That’s who you said Dan is, but Jim started as a friend too, have you forgotten?” Rhoda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“Talk to you later mum, I will call you,”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“Bye, take care of Dan if he is a good man,” Rhoda would not stop smiling.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“Bye, mum,” Teni left the conversation and dropped her phone in her bag.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Thirty minutes later after Rhoda’s call, Dan drove into Teni’s street.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is number twenty four here?” Dan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“Drive more forward. That bungalow painted gray and white,” Teni pointed to her house. She was getting relieved from the effect of the wine.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we are home,” Dan drove into Teni’s side of the house and packed.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 you Dan, but I could have driven safely down here by myself,” Teni got down from the car. She took two steps and stopped. She staggered no more.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safer allowing me to drive,”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“Well, you are right,” Teni walked up to the entrance of her apartment.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“Can I go back from here? I still need to go to the bank,”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“Why not come in for just some minutes. It’s your first time here,” Teni requested.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just for some minutes,” Dan followed her as she climbed the steps in front of the house.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opened the door and ushered him in. Like always, when Bella heard the door opened, she ran to meet Teni and when she saw Dan, she left Teni for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still remember me?” Dan bent down and gave Bella a kiss.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“Dogs have good memories and can remember a face they’ve seen years back,” Teni walked to her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right. They are special animals,” Dan walked to the couch to sit.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can I offer you?”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“Nothing, thanks. I have had enough at the plantation,” Dan stood up on sighting a painting hung on the wall.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an artist, he was fascinated anytime he saw a work of art.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 a beautiful painting. Who is the artist?” Dan moved closer to the painting to see the signature but,  it had pealed off. It was an original and what was left of the signature was, “rant”.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feel like I have seen this somewhere before,”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was in the kitchen she wanted to offer Dan a glass of water.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bought it along the road sometime. I saw guys offloading a container of junks that had just arrived from Europe, it was dropped at a Conner on street so I approached them to sell it to me,” Teni came in from the kitchen with a tray containing two bottles of cold water.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care for this?” she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thanks,”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might be a replica of a painting I once saw somewhere,” Dan insisted.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might be,” Teni walked up to him and gave him a bottle of water.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I need to be going,” Dan twisted the bottle cover open.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alright. You are welcome anytime. Feel free to come,”  Teni said and followed him out of the apartment. They both walked to the roadside to wait for a Taxi.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“Which bank is the bank?” Teni asked while they awaited a taxi.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“Integrity Bank,”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Sighting a taxi coming their way, Dan flagged it down.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“Integrity Bank,” he announced.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in,” the driver said. He was an old man with tribal marks on his cheeks.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what about the fare?” Teni asked to know if Dan had enough money.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good madam, thanks,” Dan smiled and waved.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“Bye, I will call you,” Teni waved back at him and left back to the house immediately. She was amused by the use of madam for her by Dan. She loved his gift of humor.</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ONE of her days off work and the third day she saw Dan last. On her bed where she lay, her mind was on Dan and her relationship with him. Defining their friendship, she could not see it as anything more than a mere friendship. Nothing special about it. How she wished it was more than a friendship.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Remembering her brief romance with him and how she felt good about it, she was sure she would not have felt bad if they had gone further than the kisses and the smooches. She was totally in the mood for it, but it was like Dan lacked the manly courage to go further. Why was he afraid to take it further?  Could it be that he thought she would feel bad about it? Or could it be that he did not have the same feelings she had for him for her?  She wondered.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true she took much wine on that day, but she was conscious of the happenings around her. She was aware of all she said also, wine was only a catalyst. It gave her the boldness to say what she had always wanted to say and do all she had fantasized about. She had become attracted to him. She loved him and wished she loved her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remembered she told him how she felt about him and his reply was that he loved her too. Didn't he mean it? Could he have believed she was not aware that he said so? What an error if he did! The power of intoxication did not affect her reasoning. It only affected her timidity. And she liked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kiss, the cuddle and the fondling were all memorable and experiencing it once again would be great. She wished to have him all to herself and enjoy all that happened that day and more with him for ever.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all the rumination about Dan, she stepped down from the bed to get prepared for his coming. She had met Dave’s message on her WhatsApp overnight and because of this, she had called Dan to come over to her place in order to fill the exhibition forms sent by Dave.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While she awaited him, she brushed her teeth,  took her bathe and went about her house chores. Sincerely, she longed to see him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was in the kitchen for almost one hour when she heard the tap on her door. Dan  knocked on the door and Bella greeted his knock with a bark from the inside. And when Dan heard Bella’s bark, he was amused.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me,” Dan announced. For Teni had asked to know who was at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on in,” Teni opened the door and ushered him inside her home.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was in a red T-shirt and three-quarter kaki knickers. He had got a clean shave and he smelled nice too. Ever since he met Teni, he had taken his look serious and Teni was proud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morning,” he stooped to hug Bella.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morning. Sorry. I was in the kitchen when you knocked,” Teni walked back to the kitchen.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soon join you,” she said, and left to continue with what she was doing. She was cooking.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Dan replied. He sat on the edge of the sofa.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“Feel at home please,” Teni came into the living room with a tray in her hands. On the tray was a cup of coffee, chi-chin on a saucer and Sugar and milk.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placed the tray on the stool beside him and walked back into the kitchen.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Dan relaxed on the sofa. He took a copy of The Voice Newspaper under the center table. He looked for the date and got it, it was a day old and he didn’t see anything strange in reading it. There must be some stale new he was yet to hear about.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is your favorite food Dan?” Teni asked from the kitchen.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“Jollof rice and Dodo with fried chicken,”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"Same I'm cooking. You are so lucky,"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“Mine is Eba and Egusi soup,” Teni added. She joined him in the living room holding a cup of coffee. She sat on the arm of the chair as she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used to be my mum’s favorite combination too,” Dan moved to take a sip of the coffee after putting a few chi-chin in his mouth and had started to chew.</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means I have one thing in common with her,” Teni stood up, walked to the center table, she dropped the cup on it, and picked her laptop and walked up to sit close to Dan on the sofa.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“Not that alone, you have the same body shape too,” Dan remembered his mum. A beautiful dark skinned woman who once won a beauty pageant when she was at the University. The pictures of her coronation as a beauty queen never seized to adorn her bedroom till her death.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means seeing me somehow reminds you of her,” Teni opened the laptop and put it on. She waited for it to boot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“You’re right, besides your skin color,” Dan gulped the content of the cup and stood up to admire the small painting on the wall like he did during his first visit.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Since his first visit, he had tried to remember where exactly he saw the replica of the painting but he could not remember. He held the cup as he admired the painting.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“Come and fill these three forms online,” Teni waited for him to get closer and then pointed to the screen of her laptop.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you are through with the online forms, fill these other two hard copies,” she pointed to the papers on the table and stood up living for the kitchen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 thanks," Dan sat down. He placed the laptop on the sofa and started to fill the form.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Within fifteen minutes, he was through with the form filling and submitting. Pushing the laptop away from him, he took the two papers on the table, he read through them and used the pen he got from the table to fill them and signed.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he was rounding up, Teni was also through with the cooking and had placed the food on the dining table.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waiting for you to join me,” Teni sat at the dining and waited for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done already. Can't wait to eat," Dan left the sofa to join Teni at the table. He looked at Teni and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"Eating is my hobby," he winked and made a funny face making Teni to burst into a laughter.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“Remind me to take your photo before you leave. We need your passport photos for those forms,” Teni said amidst laugher. She opened the plates and was set to 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Dan opened the plate in front of him too. It was rice, beans and fried plantain with grilled Chicken lap. Just the way Dan loved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“Please, lead us in prayer,”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“Dear Lord, we thank you for the provision of this sweet smelling food. Thanks for our good health and we pray you provide for those who lack food to eat. In Jesus name we pray,” Dan pursed.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“Amen,” Teni responded.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love short prayers over food,” Teni said as she picked the fork and knife and started to 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“Same here,” Dan picked the spoon and left the fork and started to eat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“Even our Lord gave thanks only. He did not pray long prayers over food,” Teni laughed. She amused herself with her sentence.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sometimes feel long prayers are as a result of fear,” Dan put a spoonful of the food in his mouth.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God frowns at fears. Fear is the opposite of faith. And without faith, no one can please God. So says the Bible,” Teni responded.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There should not be a binding and casting of demons over food if you are not afraid. Give thanks to God for its provision and start to eat,” Dan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they ate, they chatted and used the time to get to know more about one another. The breakfast was delicious and the period was nothing but great fun.</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When they were through with eating, Dan reminded Teni about the photo she talked about.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yeah, come with me,” Teni walked to the empty wall behind the couch, picked her phone on the couch and Dan approached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“Stand here,” Teni pointed to the spot where the light from the bulb on the ceiling stuck the floor and the wall.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“Here?” Dan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right there,” Teni opened the camera app on her phone and took a few snaps.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done, come and see,” she walked back to the couch and sat, and Dan came to sit beside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love this,” Dan said as Teni flipped the pictures one after 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Teni asked after she pursed on a particular picture.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that,”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I will delete the rest,"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time for Dan to leave after everything needed to be done was done. Teni walked him out of her home to the road side to get a taxi. And as they waited by the road side, Chucks walked by, and greeted Teni who responded cheerfully. It was the first time Chucks was seeing a man with Teni ever since he moved into the other flat on the property. Despite being neighbors, they never discussed beyond the casual greetings of good morning, good afternoon and good evening. Their lifestyles were completely opposites and this aided the distance they gave themselves.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Since Chucks moved into the apartment almost two months ago, his type of lifestyle had been disgusting to Teni. He came home with different girls on daily basis and Teni had heard quarrels and screams coming from inside his apartment on two occasions. Although Chucks had suspected that his neighbor had some reservations towards him, he cared less. As long as they both minded their businesses, they would remain good neighbors. He had decided.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and Teni chatted as they waited for a taxi to come by. They laughed once in a while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 watched from a taxi packed across the road some meters away. It was Henry’s cab. The same taxi that Teni hired when ever she was not using her car. She got to know Henry through Jim therefore, it would not be a surprise even if she saw them together.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the guy I told you about. He looks clean and handsome now,” Henry said to Jim.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“Everyone around thought he was insane,” Henry added behind the steering.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and Teni were not aware they were being spied on. They continued to share jokes and laughter as they waited for a taxi. And after almost ten minutes of waiting, a taxi came by, and Dan boarded it and left for home.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Jim watched Dan leave, he felt gross anger travel in his veins. He watched Teni walk back into the house too, dangling her bunch of keys and hopping as she walked, she seemed to be enjoying his relationship with the insane guy. It was unbelievable that Teni could leave him and go so low to date a pauper. He shook his head in disbelief as he watched.</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FOLLOWING DAY after work, Teni got home and it was not up to five minutes when she heard a knock on her door. She walked to the door to know who was there. She actually was not expecting a visitor.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"Who is it?" She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"Chucks your neighbor," Chucks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opened the door wondering what her neighbor wanted.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evening” Chucks said.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evening” Teni replied waiting for him to say his mission.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“Did you send any one home from work today?” Chucks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why did you ask?”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was late to go to work today. When I got out to leave, I met a man trying to unlock your door. He claimed you sent him home to pick something,” Chucks’ eyes rested on Teni’s chest once in a while as he spoke. It was glaring that Teni wore no bra under the round neck t-shirt she wore as her tits stood erect provokingly.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was he able to enter?” Teni asked. She wondered who it could be.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When he could not unlock the door, he claimed you gave him a wrong key,” Chucks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sent no one home,” Teni said and her instinct immediately revealed whom it could have been.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does he look like?” “ Teni asked despite knowing who the culprit could be.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was of the average height, he wore glasses, he had a beard and a clean shaved head. He must be in his early 30s” Chucks revealed.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 for being a good neighbor, I think I know who it was,” Teni’s eyes caught Chucks’ brief gaze on her breasts.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is good you know him,” Chucks said and turned to leave.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Chucks,” Teni closed the door and walked back to the kitchen.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Every description pointed to Jim. It couldn't have been someone else. Teni thought. He was not aware the door lock had been changed. It was the spare key he held before their breakup that he had attempted to unlock the door with.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thanked her stars that she thought of getting the lock changed on time and getting it done before his secret visit.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Chucks could not have known Jim because he moved into the apartment shortly after Teni had had a breakup with Jim.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wondered if she should inform the police of Jim’s unwanted visit because he was becoming a threat. She was going out of town in two days and who could tell what else Jim could try to do in her absence.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Lastly, she resorted to seeking Dan's advice on the issue before taking any step so, she picked her phone and called Dan.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following day, Dan came over to her place. He did not meet her but had to wait on her front stairs. She was late from work.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she finally arrived, they had a discussion over the matter.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smart of you to have changed your door lock on time, immediately when you two broke up,”  Dan said to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“Yeah! And I never knew he could be sneaking up on me,”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should be more vigilant now that you know he has not backed off completely. He could be up to something,” Dan advised.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both agreed not to inform the police yet because there was no 100% proof that Jim was the one found on Teni’s doorstep. Chucks had only described the intruder to be of average height, wearing glasses, bearded and bald and there must be hundreds of such men in town. Therefore, they wanted to have enough evidence to nail him before they would go to the police.</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THIRTEEN</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Two days had gone by and he had not spoken to Teni. She had been out of town on an official assignment to a neighboring town. He did not want to distract her. So, he refused to yield to the urge he felt to call her. He missed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10pm and he was preparing to go to bed. Ever since he got a smart phone, he slept late because of the need to read the news and search for artists opportunities on the internet before sleeping.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was a blackout, a thing that was not unusual. The government was hard on it to make power supply stable though, but it was yet to be achieved, notwithstanding, it was better than it used to be.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most annoying thing about power outages in the country was that, there was never an announcement prior the outages. And as unfortunate as it was, the citizens had become used to it, that power going off at anytime had become like a normal occurrence.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Really, if there was no blackout, his environment would still be in darkness because the electrical cables that supplied power to the bulbs surrounding the building had been damaged by a dead tree branch that fell on the edge of the house roof. And since Teni promised to bring her electrician to fix it, it had been one excuse after the other from the electrician for not showing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lay on the bed browsing on his smart phone. He was reading about the impeachment of the American president and many of the comments were hilarious. He could not understand why the American people hated their president so much. How could those who lived under his rule hate him that much when those who lived outside the States loved him. He wondered why he and many other Africans remained ardent lovers of the American president who was adjudged to be the president with the most loose mouth ever.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was about to put the phone down to sleep when there was a sudden heavy sound outside. Standing up immediately after hearing sound which was a sound of a crash, his mind raced wondering what could have caused the fall. There was no storm or heavy blowing wind.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really did not have to be outside to know what exactly fell judged by the sound. It was only what caused the fall that he needed to know.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Ever since he finished each of the sculptures none of the pieces ever fell. He quickly searched for his torchlight and it took him a while before he could find it. He got hold of an iron rod before he stepped out into the outside darkness. Something to defend himself with in case of the unexpected.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Sometimes, domestic animals wandered around at the pine woods therefore, he thought it could be an intruding animal. On stepping out, he saw that two of his sculptures were lying on the ground. Each were larger than human size and could not have been taken down by a wandering goat or sheep. It would take a bigger animal with heavier weight to knock down any of the two sculptures. He walked round the small house looking to see if he could see the intruder but he saw non. Therefore, he decided to return back into the house immediately. He knew how dangerous it was to walk around in the dark at night in a remote and secluded part of the town like the scrapyard. Hardly did he come out at night. And would not have if not for the fall of his sculptures. However, he decided to leave the fallen sculptures as they were till the following morning. So, he entered back into the house and locked the door.</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He was woken by knocks on the door early in the morning and he struggled out of the bed quickly. It could not have been Teni because she would be leaving Ibadan later in the day and besides, she would not come as early as 6am if she was in town.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"Hold on, I am coming," he said walking to the door to answer the strange knock.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one ever knocked on his door besides Teni and she could not be the one at door this early. He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opened the door and he was met with three sternly looking male faces.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morning,” he greeted them standing in between the half opened door.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morning. Are you the one living here?"  One of the men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are from the State CID headquarters,” the hefty man in black shirt and blue jeans said and he showed him his identification card.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"Please turn around you are under arrest for murder,”  the scar face man among them said. He brought out a handcuff.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"Murder? What murder?" Dan panicked. He needed to be sure he was not dreaming. He looked at the men with a face that showed he was dazed. How can he who could not kill a Christmas chicken be charged with murder?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under arrest,” the scar face officer repeated himself and cuffed his hands ordering him out. It was like in the movies.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"Please can I make a call to a friend?” Dan asked the hefty man in black shirt.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When you get to the station, you might have the chance to do so,” he replied sternly.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men took him to the back of the building where he used as a work shop and there on the ground was a dead body of a seven years old boy. There were deep cuts on his neck and his chest and Dan cringed at the sight of it. It was gory.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“Ah! No, No! I know nothing about this. I am seeing this for the first time, please believe me,"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have the right to remain silent, because anything you say might be used against you in the court of law," the only man holding a pistol among the invaders told him and pushed him away to the waiting Hilux truck.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There was a man behind the wheels. He did not get down with the rest. After Dan was pushed into the back seat of the truck, two of the men entered the vehicle too. One sat beside Dan and the other, at the front. They waited for the hefty man to join them. After fourteen minutes of waiting, the hefty man came to join them. He came with the body of the boy in a body bag and after he had dropped it at the back of the truck, he entered the vehicle and sat beside Dan. He had rubber gloves on his hands, and as he sat down, Dan saw some items in a transparent nylon bag he held in his hand. Dan took a careful look at it and he realized that it was his phone and some of his documents. What this meant to him was that the man had searched his room for evidences.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Teni woke up at the hotel where she and her colleague stayed in Ibadan for the three days conference on investigative journalism. She checked her time and it was a few minutes to 7am. She needed to call Dan to inform him that his Exhibition had been fixed for the first month of the coming year.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Dave had called her late the night before to drop the good news.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needs to start the preparation now and put finishing touches to his works to meet up with international standard. Teni sat up in bed. She dialed Dan's number and the phone rang.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Waiting for Dan to pick up, she stood up to switch the air-conditioning system off for the hotel room was too cold for comfort. She was unable to switch it off in the middle of the night. The remote control seemed to be faulty which made her to latter resulted to burying herself under the duvets until dawn.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Still waiting for Dan to pick the call, she climb a stool to switch the Air-conditioner off manually. She wanted to leave for the bathroom.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looked at the man holding the transparent nylon bag in the face as the phone rang in the transparent nylon in his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"May I answer the call sir, its a friend of mine calling,” Dan said calmly and the man gave him a brief look and  looked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At the fourth dial, Teni dropped the phone and went inside the bathroom to clean up. She and Bola would be leaving Ibadan back to Lagos in the afternoon when the conference would end.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later decided to wait till after the meeting before she would call Dan again. And if she could not get in touch with him on phone, she would have to wait till she reached Lagos.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Dan was taken to the police headquarters to be questioned and remanded. He would be charged to court after all investigations were concluded. </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DAN LOOKED WORRIED in the interrogation room where he sat with the two men questioning him. One of the men sat before him and the other on stand. They asked him a series of questions.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were times they tried to intimidate him by yelling at him and threatened him, but he maintained his composure and tried as much as not to allow their intimidation make him implicate himself. He knew every word must be said with caution in such a situation he found himself therefore, he encouraged himself to be composed.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When the one hour fifteen minutes marathon interrogation ended, the bald head man who sat before him asked,  "who is Teni?”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 friend of mine," Dan answered.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only her calls you received for more than a month. Don’t you have other friends?” the interrogator who was standing asked. Dan’s call history had been studied by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Dan raised his head and looked at the officers.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is your family?” the bald head officer asked. He looked at his colleague briefly.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have non. I am not married,” Dan dropped his head.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about your parents?” the standing officer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an orphan and no extended family members that I know of also,” Dan looked at the officer who asked the question in the face as he answered the questions.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gave you the right to live at the scrapyard?” the officer on seat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one,” Dan answered. He saw the two men make faces at one another.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“Your confession would make it easier to get a light judgement. Telling us why you killed the boy would do you a lot of good. So, for the last time, why did you kill him?” the bald head officer asked looking directly into Dan’s face. He was reading his countenance.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did not kill him. I have never met him. He must have been dumped there by the killer. I am not a criminal,” Dan explained and for the first time since his arrest, a tear dropped down his cheek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suspect anyone?” the standing officer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I don’t. But I heard a strange sound outside late last night,”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did you do when you heard the sound?” the standing officer bent and moved closer to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took a metal rod to defend myself incase of an attack and I went outside to see what happened. When I got out, I met two of my Sculptures on the ground. I searched around but did not see any one,” Dan explained.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about the body of the young boy, did you see it?” the bald head policeman stood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I did not. If I did I would have reported to the police immediately,” another teardrop rolled down his face as he dropped his head.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swear I didn’t do it. I hate blood and can’t stand seeing it,” he added as he sobbed quietly.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a few other questions, the officers told Dan to stand up and he was taken back to the cell.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looked innocent and nonviolent but how many of his type who looked innocent were later found to be guilty of grievous crimes at the end? The bald head officer reasoned.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would have to remain in their custody while they continued with their investigation.</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Thirty minutes after the last interrogation, Dan was sent for in the cell again. He was taken to the office of the Commissioner of Police.  Entering into the office of the CP with his hands cuffed, he met the man on seat.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the murderer,” the hefty man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sir,” Dan answered.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do you mean by, No sir,” the CP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mean I am not the one who killed the boy sir,” Dan replied. He looked at his own hands and felt bad every time he saw the handcuffs on himself.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is the family member you have?” the CP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have a friend I can call,” Dan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“Loose him and give him his phone,” the police boss ordered.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 you very much sir,” Dan was glad that he was given the opportunity to call Teni at last.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“Put it in loudspeaker,” the hefty man ordered.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sir,” Dan collected the phone from one of the two policemen standing with him. He put the phone in loudspeaker and dialed Teni’s number. The Commissioner of Police and the two police officers in his office watched Dan as he dialed the number.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Teni,”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I have called your number several times. Where did you put your phone?” Teni walked behind Bola out of the hotel.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at the state police headquarters, I was arrested for murder this morning,” Dan watched the police officers watch him as 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“Murder!” Teni’ exclaimed.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murder. They found a body behind my place at the scrapyard,”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come?”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don’t know. I wasn’t aware until the policemen showed up early this morning,” Dan watched the CP signal to him to end the conversation.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bye,” Dan said to end the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come over as soon as I arrive in Lagos,” Teni replied and hung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who heard the conversation between Teni and Dan was curious and eager to know what happened.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is the problem?”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was arrested for murder,”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mean it!” Bola exclaimed.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And the little I know of him, I know he can’t do such,” Teni dragged her hand luggage along as she and Bola walked out of the hotel to travel back to Lagos. Bola dragged her luggage too as they approached the car park area of the hotel. They got to Teni’s car, they entered the vehicle and off they headed back to Lagos.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 his way back to the cell with the two police officers, as they passed through a big hall where suspects who were eventually found to be clean of accusations were made to sign papers before their release, A highly decorated police officer was escorted into the hall by a group of four low rank policemen. He walked in their midst and his posture and carriage exposed him to be a VIP.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IGP is around," one of the policemen who held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heard he arrived this morning from the National Headquarters," the other policeman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commissioning of the new police barracks is tomorrow. He is in town for that I think,"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believe so too," the two policemen walked behind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the hefty policeman and his entourage approached them, the two policemen holding Dan slowed down the pace of their steps, wanting to have the chance to admire the head of the police force in the nation. The Inspector General of Police.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man is more or less a giant. Dan thought as the police IGP and the policemen who walked with him were a few steps to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"Is the Police Commissioner in his office?" One of the officers who accosted the IGP asked the two officers behind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we just left his office," one of the officers behind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Admiring the height of the IGP who was about to walk past with the four policemen around him, Dan's eyes caught his facial expression and instantly, Dan got a hint within himself that the tall hefty man looked familiar. He had seen that face somewhere before. The scar on his left cheek close to his mouth, and the half opened left eye which had a scar above it, combined with his massive frame and height. Where could it be that he met him? Dan's brain started to process the information till he was pushed back into the cell and locked up. He could get no clue.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Dan sat on the concrete seat that was on the wall of the cell. He pondered on his predicament and how to prove his innocence. He could categorically say that the falling of his statues the previous night before his arrest was the handiwork of the same person or persons who dropped the dead body in his backyard. How to prove this to the police was what he could not figure 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he pondered, his troubled mind went back to the giant police boss he saw about an hour ago. He was sure he knew his face somewhere. Where could it be? Closing his eyes for a while, and then suddenly, the image and place came vividly, and he got the clue to the riddle. The huge size of the man, plus the scar on the left cheek by the side of his mouth, plus the half opened left eye with a scar above it, all equals to the man in the bonfire circle of the Black Mambas. The Jackal as he was called.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"Wow! Oh my gosh!" Dan exclaimed quietly. What a revelation! He was stunned.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Teni and Bola drove down to the police station as soon as they arrived in Lagos. They wanted to hear the full story about the arrest of Dan and see how to help him get off the charges against him. And being a murder allegation, they doubted if it was going to be possible to bail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packed her car in front of the police headquarters. She and her colleague got down and approached the entrance of the police building.  The station was busy as always. They had both been there on many occasions for investigations on crime stories.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Most of the cases of homicide in Lagos and its environ were handled at the station thus the rowdiness of the place.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Police officers could be seen attending to different cases and issues as Teni and Bola walked past them. At a point there was a sudden shout of agony from one of the rooms.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ladies walked up to the big desk in front them and ignored all the cries and noise they heard. Criminal torture was not a strange thing with the police worldwide. Torturing yet to be convicted persons was nothing less than a crime in itself, Teni thought. There were times heavily tortured suspects were later found out to be innocent. And many of them lived with the scar, the damages and memories of such injustice and abuse for the rest of their lives.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walked up to the big desk that had about four police officers behind it, and Bola followed behind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Teni greeted the officers.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madam," the only lady among the police officers responded.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here to see a man who was arrested this morning,"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is his name?" the lady officer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Teni replied. She did not know Dan's surname because she never asked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police woman checked through the screen of the desktop computer before her for a few minutes and looked up at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Smart is a murder suspect," the police woman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murder suspect,"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"Hold on a second," the police woman left the counter and walked to the stairs. She ascended it while Bola and Teni waited for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Not long after she had climbed up, she was seen descending the stairs and approaching the counter. When she got back to the counter, she picked a bunch of keys and urged the two ladies who came to see Dan to follow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and Teni followed her through the passages and after a three minutes walk, they got to a big hall where they saw a row of benches and long tables. In between two rows of long benches were the long tables. And a few people who came to see their loved ones in police custody were seen having a chat with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"Have a seat here while I go to bring the suspect," the police woman said and walked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Sitting down and awaiting the arrival of Dan, Bola's phone rang and she picked it from her suit pocket.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Sir," Bola turned to whisper to Teni to let her know it was Edward, the Editor in Chief calling.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are you ladies, I think you should be in Lagos by now," Edward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are in Lagos already. We quickly went to check on a friend, we will come to the office after leaving the place," Bola kept their location away from Edward. If he was told where exactly they were, he would want to know more about the incident. Bola was not sure if it was ideal for him to know about Dan's predicament yet.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I am expecting you in the office. Welcome back to Lagos," Edward ended the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was nice of you," Teni commended Bola for not revealing their location to Edward.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was glad to see Teni and Bola the moment he sighted them from afar. The police woman followed behind him. He was still in his pajamas that he was arrested in. And the handcuffs were still on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they got to Teni and Bola, Dan was made to sit opposite them. He put his cuffed hands on the long table in-between them. It was the first time Dan and Bola were meeting although, they had heard about one another from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 Dan said. His smile was dry and there was nothing pleasant about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"Sorry for all that happened," Teni accessed Dan. His countenance was terrible.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Dan looked at Bola. He wondered who she was. "Good afternoon," he greeted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Sorry for the trouble," Bola's eyes remained on Dan. He was completely different from the man that was scavenging in the dustbins the other day.  He was handsome.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"Was there any strange thing or movement you noticed ever before now?" Teni asked Dan.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my sculptures fell for the first time yesterday night and I'm sure it must be the same person or persons who made them fall that dropped the body of the child at the spot. I told the police but they don't seem to believe me,"  Dan said, and Teni put his words down on paper. As an investigative journalist, her work had started on Dan’s matter.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I want to see if I can get your bail. I know it might not be possible because of the gravity of the accusation. But all the same, I will talk with the Detectives in charge, I will also need to see a lawyer tomorrow," Teni stood up to go.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"Here you meet my friend Bola," Teni turned to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Bola this is Dan, the artist I told you about,"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pleased to meet you," Dan smiled dryly at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"Same here,"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"Did you lock your place?" Teni cut 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 I was not allowed to,"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then, I will go and help you do that right away," Teni promised.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Dan remained on the seat. He watched Teni and Bola leave the visit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"If I can’t come back today then, I will see you tomorrow," Teni said while she and her friend walked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Teni, can I see you alone briefly?” Dan stood up from the bench. Teni and Bola stopped when they heard him then, Bola walked out of the hall to go and wait for Teni outside while Teni walked back to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got to him and Dan sat down.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“Sit down please,” Dan looked at Teni as she made the effort to sit.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Teni. I have something that I have been hiding from you and everyone. Months ago, in the middle of the night I was woken up by some strange sounds and chants. I got out and saw a bonfire from afar. Do you remember you once asked me if I make bonfires at the plantation?” Dan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 remember,” Teni answered.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“Right! It was the previous night the bonfire was made. I got to the spot quietly and discovered it was the Black Mambas' meeting,” Dan paused.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“Black Mambas! That’s a dangerous cult,” Teni exclaimed quietly.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“Yeah, Teni they have the plan to assassinate the president during the next independence celebration and guess what?” Dan paused as he lowered his voice.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Teni was eager to know the end of his story.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vice president and the Inspector General of Police were among them. It was the I.G.P and the Vice President that I know so well. Don’t you think all this problem could come from the Black Mambas? What if they saw me that night and pretended they did not?” Dan looked more worried.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 revelation! This is a top secret. I guess you have not told anyone,”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you are the first I am telling,” Dan said quietly.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is good. Keep it that way,” Teni said and quickly added, “ I believe if the Black Mambas knew you spied on their meeting, and have their secret, they would rather have got you killed on the spot. They would not wait to set you up with a crime. Setting you up would do them no good. Silencing you for ever would be their best option. But don’t worry we will get to the bottom of this,” Teni’s words put more hope in Dan and it wiped away a better part of his anxiety.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“Black Mambas would have killed me on the spot and not implicate me. That seems to be right,” Dan said thoughtfully.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They are the most dangerous cult in the nation and human life is not worth a penny to them. I did some research on them a year ago and I know a few things about them. Don't worry much. I will see you tomorrow,” Teni stood up and left Dan on the seat.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Teni,” Dan watched his only friend leave the visit hall and he was relieved a great deal.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the two ladies had left, the police officer who stood some meters away came to him and took him back to the cell room.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Teni and Bola left the State Police Headquarters for their company. The Editor in Chief was awaiting them to give him the report of their mission to Ibadan conference.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Teni and Bola’s meeting with Edward, when Teni got back to her office, she put a call through to her lawyer to brief him on Dan’s arrest. She really wished Dan could be bailed and be made to go home but the lawyer confirmed her fears. Dan could not be bailed because of the gravity of the accusation. He would have to remain in the custody of the police until he was charged to court or freed if he was exonerated. But the lawyer promised to see him the next day to advise him on the matter if eventually charged to court.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As trained investigative Journalists, Teni and Bola started brainstorming on how to unravel the mystery behind the murder of the child who's body was found on Dan's place of abode. The scrapyard.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Like Teni promised Dan, before closing from work, she drove down to the Pine plantation purposely to lock Dan's room and help him keep the keys until he gained his freedom.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arrived the pine plantation and parked her car at the spot she used to park it. A few meters away from the small house Dan used as home. Before getting down from the car, she wore rubber gloves on her hands. She took her phone and started observing to see if there were changes she could notice all around the scrapyard. Taking voice notes and pictures too, she checked for any possible evidence that could lead to the revelation of the killer of the dead child as she walked up to the house. She wanted to lock the room before doing any other thing on the site.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Walking to the door of the small house, she could not find anything that was different from what she used to see on the site the few times she had visited the place before Dan's arrest except foot prints of deferent footers. These are the footprints of the policemen who came for Dan's arrest. She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Moving closer, she saw on the ground few steps away from the entrance of the small house two of the life size metal sculptures of Dan. One of which was her favorite. It was the one with the title, Solitude. She stopped and took her phone to take the pictures of the sculptures on the ground.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walked past the Sculptures and got to the door of the house. She checked the door frames and saw stains of blood on the posts. And after a few snaps of pictures of the blood stains on the door frames, she push the door and it opened. What she was primarily on the site for was to lock the door for Dan. Every other thing was secondary. So, she checked the back of the door for the key and found the key in the keyhole. She removed the key before she stepped out again and afterwards, she closed the door and locked 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Done with her main mission at the scrapyard and the promise she made to Dan, she put the key into her trouser pocket.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the ground outside the house, she could see a few drops of blood. She trailed the drops till she reached the back of the building where she saw quite an amount of blood on the ground and there, she concluded that was the spot where the body of the poor boy was found. And before she turned away, she took the picture of the spot and the surroundings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Done with the backyard assessment, she proceeded to the place where the sculptures had fallen. The sculptures were part of the works Dan would be displaying at his upcoming exhibition in Canada and getting damaged would cause him another round of stress.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got to the fallen metal Sculptures and bent down to pick them up. She wondered if she would be able to push the objects up alone because they were as high as a human. All the same, she proceeded to lifting the first sculptural piece up and she succeeded.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lifting the first sculpture up, Teni dusted her hands and approached the second fallen piece of art. It was her favorite piece. She grabbed the Sculpture by the neck and pushed it up gradually until she succeeded in making it stand also. Surprised, she smiled as she dusted her hands for the second time. “I never knew the size of my strength,” She muttered and took a step to walk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At her second step away from the Sculptures, something glittered on the ground. It was a reflection of the sun ray on a piece of ring where the last Sculpture she pushed up laid.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Curiously, she stooped to see what it was. She used her hand to clear the spot where the metal ring was and there she found a plastic ID card. The metal ring was attached to the top of the identity card with the hook.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picked her cellphone to snap the card in the sand. And after this, she picked it up and took a closer look. Transport Passport. Rosemary Edofa, Diamond Nursery And Primary School Lagos. Primary Five. Teni read the information on the card aloud as she stood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could Dan have gotten this from? Could this be part of the found objects he picked for his art pieces? It can’t be. He only works with metals. Ok, Could it be from one of the junk vehicles within the yard? Yeah. It could be. Teni pondered.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Many questions ran through Teni’s mind and she could not wait to unravel every story behind the identification card of a Primary School pupil at the crime scene.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Looking at the picture of the girl on the card again, the young girl looked adorable. She should be below ten years of age.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held the card and left back to her car. She entered her vehicle and sat behind the wheels. As she sat for a while before igniting the car engine, she checked the date of issuance on the card and it was three days back. This nullified her thought that the card could be from one of the vehicle junks on the scrapyard. The scrapyard had seized to operate five years back. She was convinced the card was recently dropped on the spot. Then, she remembered something. She picked her phone and called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waited for Bola to pick up as the phone rang.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Bola, what is the name of your daughter’s school?”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“Diamond Nursery and Primary school. Why ask?”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will talk about it when I reach the office. I am on my way,” Teni hung up, started the engine and drove out of the yard.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FOURTEEN</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Bola had been busy all day. She was retiring for the day when Teni's voice was heard at the back of her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in,” she closed her laptop and gulped water from the plastic bottle on her desk.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day was hot as usual and she felt dehydrated. It was her third bottle of water of the day.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where have you been?” Bola relaxed her back on the chair.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think I told you I was going to Dan’s place at the pine plantation,” Teni stepped inside Bola’s office and pulled the empty chair in front of her colleague to sit 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Sorry, I forgot,” Bola responded. She reached for the bottle of water and gulped some water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need water too,” Teni stood up to get herself a bottle of water in the small fridge at the corner of the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I found something strange at the crime scene,” Teni said as she opened the fridge and picked a cold bottle of water.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Bola was eager to know what her friend found.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"I'll you show you," Teni walked back to the chair she stood from.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“Check this out,” she took the Transportation Identity card from her pocket and dropped it on the desk of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“Diamond Nursery and Primary school,” Bola read the words on the card aloud.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school just started issuing the card four days ago and I am yet to decide if to get for Mary as well,” Bola turned the card around.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means someone dropped it at the pine plantation recently,” Teni drank some water and took a seat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That makes sense,”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“Look at the date of issuance,”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“Three days ago,” Bola turned the card around.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 a major step to unraveling the riddle behind the murder,” Teni said gladly.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how do we go about it?” Teni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 with me when I go to pick my daughter. That’s how we’d go about it,” Bola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“Allow me to go and prepare. The closing hour is fifteen minutes away,” Teni stood up to leave for her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wait for you. By the way, Edward asked of you. Try to say hi to him in his office,” Bola said and stood up to start to arrange the objects on her desk.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I will see him,” Teni left Bola’s office and closed the door after her.</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When Teni left Bola’s office, she left for Edward’s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in,” Edward was found busy reading through one of the articles for the following day’s production.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Teni greeted Edward.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Where were you,”  Edward asked. He had stopped reading to concentrate on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went to follow up a story,”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Take this and go through it for me,” Edward handed over an article written by one of the company’s young writers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urgent is it?” Teni collected the papers.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urgent as being in the news day after tomorrow,” Edward shifted his attention on the laptop screen on the table before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Teni turned around and left Edward’s presence.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Her phone rang before she could enter her office and it was her mother.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Rhoda missed her daughter a great deal. They hardly talked these days.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mum,” Teni opened her office door and picked few things on the table into her hand bag. She needed to join Bola for the trip to her daughter’s school.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“Dolly, how are you doing?” Rhoda looked at her husband who had his hands on the steering and his eyes on the road as he drove.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“I’m fine mum,” Teni got out of her office. With her left hand holding her hand bag which hung at her elbow joint, and the same hand holding the phone to her ear, she used the right hand to lock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“Sorry for the break in communication. We were at The Bahamas for holidays,” Rhoda looked back to check her little daughter on the back seat. She was playing peacefully.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sounds great mum. How was your trip?” Teni tapped on the office door of Bola and there was no response. She turned the knob and it was stiff. This indicated that Bola must be waiting downstairs for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is Dan doing?” Rhoda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is doing fine mum. I missed you. Can we talk at night,” Teni descended the stairs as she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Dolly, Andrew sends greetings,” Rhoda looked over to her husband.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“Say my greetings to him too mum. Talk with you later,” Teni left the chat and dropped her phone in her bag.</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Bola sat behind the wheels at the park awaiting Teni. She pressed on her cellphone as she waited.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“Hop in babe, I don’t want to keep my daughter waiting for so long,” Bola’s eyes remained on her cellphone screen.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“Sorry for keeping you waiting. Mum’s call slowed me down,” Teni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is mum doing?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“She’s fine. She and her husband and my little sister were in Bahamas for holiday,” Teni dropped her bag on the floor of the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“Wow! That is great. And that reminds me. I am thinking of having my holiday in the US. What do you think?” Bola ignited the engine.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would be great. May be we can travel together,” Teni loved the idea. Since she arrived in Africa more than two years back, she was yet to visit the land of her birth.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“Then we have a deal. Let’s make it in December,” Bola was excited. She had never been out of her country Nigeria and she thought it would be a great experience for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exactly are we going to do at Diamonds Nursery and Primary school?”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“To know the girl in the transportation passport of course, and if possible to know her parents. We can start from there,” Teni brushed her hair with her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day is pretty hot,” Teni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This is the season,” Bola put on the Air-conditioner and pressed the button to wind up the windows.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Arriving at Mary’s school, they got down from the car and walked into the school compound. Children were seen leaving the school for their various homes and some were seen with their parents and guardians. The school Bus was seen with pupils lining up beside it. Each of them had the same type of card Teni found at the scrapyard clipped to their chest. Teni and Bola walked by and saw the driver checking to see that each child was with the card before they were allowed into the bus.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girl can’t follow the bus without her missing transportation passport, except another card had been procured for her. If not, that means if her guardian or parent has not come for her, she should still be around. We would know who would come for her,”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is true,” Teni agreed.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two ladies got to Mary’s class and met her teacher, Linda waiting for the parents of her pupils that were not going home with the school bus. Mary was part of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 madam,” Linda greeted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Linda. Which way leads to Primary five classroom,” Bola asked at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“Three blocks away from here, this way,” Linda pointed to the direction.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will be back soon,” Bola said to Linda.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 Linda replied and continued scribbling.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When Bola and Teni got to the primary five side of the school, they discovered that there were three primary Five classes on the block. 5A, 5B and 5C.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dipped her hand in her pocket and brought the Transportation passport out and on it was 5B.</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“5B,” Teni told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and Teni walked up to the door labeled 5B and entered for the door was left opened. There, they met a young woman sit at the teacher’s desk.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miss. Is this class 5B?”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how may I help you?” the young woman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 good child by the name Rosemary saw my wallet fall two days ago and she called my attention to it, I am here to say thank you to her,” Bola 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That’s so sweet of her,” the teacher turned to the five pupils that were awaiting their parents to take them home. They were at the back of the class playing.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“Rosemary,” the teacher called and a cute little child of about eight years stood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ma,” the little girl answered.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"These women have come to say thanks for being kind," the teacher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"For doing what?" Rosemary was curious.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 you for being a good girl,” Bola said with smiles .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did I do?” Rosemary asked. The curiousity written on her face seemed to be screaming.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saw my wallet fall and you called my attention to it,” Bola said still smiling.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not me,” the little girl could not remember ever doing what she was being thanked for.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must have forgotten. Thanks anyway,” Bola turned to leave.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 you Miss. She must have forgotten so soon. You know kids,” Bola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madam. Do you have a child here?” the teacher asked. She was becoming suspicious.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In primary 6. Linda’s class,” Bola turned to leave.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thanks,” Bola added and walked out of the classroom with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they both left for Mary’s class, the eyes of Rosemary’s class teacher trailed them until they entered the class of Mary. She wanted to be sure they were there for a child sincerely.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“Mary, let’s go home,” Bola told her daughter and Mary instantly took her school bag and left her friends.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“Goodnight madam,” Linda greeted as Bola, Teni and Mary left the classroom.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“Goodnight, Linda and thanks,” Bola walked away with her daughter and her friend.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Bola, Teni and Mary got to Bola’s car packed across the road and entered. Mary sat at the back while her mother and her colleague took the front seats.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“Now, that we have met the girl, should we wait to see who the parents are and probably trail them to their destination?”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is the next thing, I think,”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“Mum why can’t I join the school bus back home everyday?” Mary asked. She played with her mother’s braids at the back of her head.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yet to decide. I think you will come with it to school only, and I will pick you up in the afternoon on my way from office,” Bola replied her daughter.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“But why mummy? I can take care of myself at home till you finish from work everyday. Auntie Janet says I am a big girl,”  Mary continued to play with her mother’s hair.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a big girl but not to the point of being home alone. The government forbids it,” Bola explained to Mary as they waited in the car in front of the school.</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After twenty minutes of waiting, a familiar taxi pulled up at the other side of the road and Teni could see that it was Henry.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Since she broke up with Jim, she had stopped to use Henry’s services. Since she got to know him through Jim, a continuous use of his service could expose information about her to Jim. She wanted everything about her life out of Jim’s knowing.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“Look at the guy across the road. That is the taxi man that I used to use,” Teni called Bola’s attention to Henry.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must have a child attending this school or one of his client’s child attends here,” Bola pointed 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true. I stopped using his service since I broke up with Jim. I got to know him through Jim,” Teni took her phone to call the Lawyer. She wanted to know what step he had taken towards the case of Dan since they spoke last.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Henry stepped down from his cab and walked into the school compound. He had kept his child waiting for so long. He doubled up his steps as he walked.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are you calling?” Bola turned to look at her friend.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lawyer. Since murder is not a bail able offence, he should prepare to defend Dan in the court,” Teni’s eyes followed Henry into the school premises.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phone rang for a while before it was picked.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James,” Teni turned to look at Mary who was busy locking her mother’s braids together. She smiled at her playfulness.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Teni. I am sorry I couldn’t call you since we spoke last,” Barrister James waved his hand to tell his secretary not to add sugar to his coffee.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okay!" 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is okay?"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"Not you Teni. I was addressing someone here," James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 What have you decided now?” Teni could hear a whisper at the background.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will need to gather some facts to defend your friend. I think we need to see to finalize talks about it,” James stretched his hand to collect the tea cup from the lady before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and James continued talking for a while, and while Teni was busy talking on phone, Bola saw Henry coming out of the school gate with Rosemary Edofa. The girl whose transportation passport was in Teni’s pocket.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“Best friend, see something,” Bola tapped Teni who was looking the other way on the arm.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“Excuse me James. I will talk to you in the evening,” Teni quickly excused herself from the phone call and hung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“Is she his daughter or daughter of his client?”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“Are you asking me? You had better walked up to him,” Bola gave her friend a push.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see you soon,” Teni quickly got down from the vehicle and crossed the road to meet with Henry.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Henry was about to enter his cab when he heard his name. He turned to see who the caller was.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“Hey, Miss Teni!” Henry was glad to see Teni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been a long time Miss,” Henry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A long time. My car has stopped being troublesome that's why I haven’t called for your service,” Teni 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good to know. How is work?” Henry remained at the door of his car while his daughter had entered the car already.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“Work is fine. You have a child here at the school?”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My daughter. Rosemary, common say hello to aunty,” Henry bent over to address his child.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ma,” Rosemary said from her sitting position.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pretty girl,” Teni greeted the little girl.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have you come to do here?” Henry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 colleague has a child here. I came with her to pick her daughter,” Teni explained.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call you when next I need your service. It is nice seeing you again, bye,” Teni told Henry and she turned back to cross the road.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madam,” Henry entered his cab and ignited the cab's engine then, he zoomed off.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walked back to Bola and Mary. She was perplexed knowing that Henry was the father of the girl who’s transport passport was found at the crime spot. Where ever the investigation would lead her, she was ready to go through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did it go?” Bola asked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is the father of the girl, I am stunned,” Teni opened the car door and hopped inside.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don’t mean it!” Bola exclaimed.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then did the card get to the scrapyard?”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remains a mystery to me. I never allowed him to follow me inside the pine plantation. He had always waited for me at the open field,”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step is next now?”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don’t really know. I think we need to know how the card got to the crime scene,” Teni felt confused on what next to do to get to the bottom of the riddle.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“If Henry had a hand in the crime, he could have collaborators too. What about bogging his house or vehicle to reveal other secrets?” Bola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is a brilliant suggestion. But how can one do that? I know I can tap his phone and eavesdrop his calls. What about that to start with?”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“Brilliant idea,” Bola admitted.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do that tomorrow. No time to waste,” Teni wanted to do all she needed to do on time. The earlier she got to the bottom of the riddle, the earlier Dan would regain his freedom, and be exonerated completely.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“Can we drive back to the company? I want to pick my car,” Teni felt relieved after deciding on what next to do about Henry.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pal,” Bola drove back to the Voice Newspaper Company.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“Aunty Teni, I like your hair. It is very long,” Mary took advantage of the little silence to speak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like yours too,” Teni looked back at Mary and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allowed Mary play with her hair like she toyed with her mother’s hair too.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As they drove back to the Voice Newspaper Company, Teni’s phone rang and she picked 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James,”  Teni wondered why the lawyer was calling her back so soon.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just occured to me that we could hire a private investigator. The Police's investigation might not be exclusive," the lawyer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“Private investigators are already on the matter and it has yielded a vital result already. I will brief you tomorrow,”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awesome. See you tomorrow,” the lawyer was glad and ended the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"Who and who are the private investigators?" Bola turned to look at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of course," Teni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"Well, we surely are," Bola laughed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laughter subsided and when Teni thought of the new task, it occurred to her it would not be wise to use his phone number to get the job done.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need a new sim card,” she told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for?”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“For the task ahead concerning Henry,”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“Ah ah!  He knows your cellphone numbers. That’s wise,” Bola believed what Teni planned to do was the best. It means that even if Henry got to know about the tapping of his phone line, he would not know it was done by Teni except if he visited the network provider’s office to make enquiry about who registered the new number. And he won't want to through all that stress.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get it on my way home,” Teni decided.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Bola’s phone rang as they talked and she picked it. It was a strange number and she was curious to know who was calling.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Bola,” the male voice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who am I speaking to?” Bola asked curiously.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is me Dele,” Dele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isn't your number,”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“Sorry, it’s my second number. I knew you didnt have it,” Dele dropped the rifle in his hand on the desk at the center of the interrogation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 I will be in Lagos this weekend. Can we see again,” Dele was eager to know Bola’s reply.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it is okay. I think I don’t have much to do this weekend,” Bola felt good with another opportunity of dining out with Dele. She hoped it would be fun like the first outing.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I will call you on Saturday,” Dele was pleased with Bola’s response.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I will expect your call,” Bola left the conversation.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“Which Dele was that? Teni turned to ask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“Same Dele. The state security service friend at the presidential villa, Abuja,” Bola’s eye remained on the screen of her phone.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“Wow! The guy is really into you babe,” Teni remarked.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“Somehow, it seems so. But you know men. They are like that until they take you to bed. And once the deed is done two or three times, they’ll act as if you don’t matter anymore,” Bola laughed behind the wheels.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“Let’s see what comes out of this,” Teni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“Let’s wait and see,” Bola laughed.</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FIFTEEN</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tweeting of the birds by her window was the first sound of the day she heard. It reminded her of a line in one of Bob Marley’s songs: Three little birds beside my doorstep, singing sweet song. Indeed, the songs were sweet. it was a lovely morning.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woke up feeling happy. She got down from the bed, stepped on the carpet and slid her legs in the Crocs.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Trying to ponder on what the reason for the high spirit was, she remembered all that transpired the day before. The revelation of the connection of Henry to the murder case and the plan she and Bola fashioned to get more secrets revealed in connection to the murder. In her mind, Dan was as good as exonerated. It was only a matter of time. A very very little 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Setting out on the plan she and Bola cooked to get Henry nailed, she needed to call Henry to come and drive her to work on the pretext that her car had suddenly developed a fault. So, she picked her phone and she called Henry.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Madam,” Henry responded.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 my car just developed a fault. Please come to the house,” Teni 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I am on my way right away,” Henry turned back from the direction he was heading to.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is nice of you,” Teni said gratefully.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he made a turn, Henry made up his mind not to talk to Teni about her relationship with Jim unless she started it herself. He was going to pretend he was unaware of the breakup.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Arriving at Teni’s house, Henry met her prepared to leave for work. And it made their leaving her apartment instant.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had gone ten minutes into the journey when Teni exclaimed, “Oh my gosh! I left my phone at home.”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sorry madam! Should I turn and drive back to your house?” Henry slowed the car down to pull over.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please, but before then, allow me to use your phone to pass a message across to my colleague at the office. It’s urgent,” Teni requested.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problem madam,” Henry picked his phone from the dashboard and gave it to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collected the phone and in a jiffy imputed **96* followed by her new sim number and # and then, she dialed it. She did it exactly how she had learnt it on the internet. Afterwards, she dialed Bola’s number and Bola picked it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Bola was just resuming for work. She had just entered her office. It was a strange number and she wondered who it was.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it is me Teni, I am using my taxi driver’s number to call you. I forgot my phone at home. Going back now to take it. I just want to tell you I might be a bit late to work. And that I have done the assignment,” Teni spoke in parable in her last sentence and only Bola could understand.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I will expect you,” Bola smiled. She could easily decode what Teni meant by “the assignment” and that alone amused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the call, Teni gave the phone back to Henry and thanked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“Don’t mention,” Henry said politely not knowing that his phone had been tapped.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was driven back home. And when Henry pulled up in front of her home, she rushed up the front stairs, opened the door and entered her apartment while Henry waited behind the steering. She picked the phone in which she had put the new sim and walked out to go back to work. The phone with the new sim was yet to be put 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Teni entered the back seat of the cab and Henry drove off.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“Don’t mention. Madam,” Henry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he drove, he wondered what could have caused the separation between this beautiful coolheaded woman and Jim. He was only told about the separation by Jim but he did not mention what the cause was. All he could guess was the recent friendship of the man living in the pine plantation and Teni  Could she have been the one who left the relationship? Could it be because she had found another man in the poor artist? If she had left her relationship with the successful doctor because of that destitute of a man then, he would believe that truly women are unpredictable beings. He remembered what happened when Henry hired him to spy on Teni. They were fortunate to be on her street when the guy came on a visit to her place. And it was unbelievable that Teni looked happy to be with the pauper.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Henry peeped briefly to check Teni in the rear mirror. And as he did, he advised himself not to jump into conclusions.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There was no discussion between Henry and Teni like it used to be till they arrived at the Voice Newspapers building. They were both trying to avoid anything that would bring Jim into their discussion so, they both preferred to keep quiet.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“Henry, take this,” Teni gave Henry a one thousand naira bill for his service.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for patronizing me again madam. All thanks to your faulty car,” Henry joked.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is always a pleasure using your service,” Teni opened the door after Henry had pulled up. Amused by Henry's sentence, she stepped out of the car with smiles.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“Bye,” She said as Henry drove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Immediately Henry’s cab was out of sight, Teni brought out the phone with the new sim and put it on. She walked into the company, greeted Tina at the reception with a smile and walked up the stairs. On entering her office, she dropped the new phone on her desk. Then, she sat down and called Bola with her old phone.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“Hey babe, I’m just arriving,” Teni relaxed on the chair as she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“You’ve got it bugged?” Bola asked to confirm if she got her previous message right.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it was so,…” Teni paused when the new phone rang on the table.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the new phone is ringing. I will call you back,” Teni hung up hurriedly, and picked the new phone and listened quietly to the conversation.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Henry, a patient was with me when you called,” the familiar voice said. Teni knew the voice was Jim’s.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“Yeah, sorry if I disturbed you. I called to tell you I just dropped Teni off at her office,” Henry continued to drive.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“Did you guys talk about me or about her new found lunatic boyfriend?” Jim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did not talk about anything. She was not free like she used to be anymore,” Henry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thought you said she no more uses your service. What made her change her mind?” Jim stood up to close his office door that was left half closed.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“Her car developed a fault, she said,” Henry got to a zebra crossing and slowed down for an elderly couple to walk across the road.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know I was about deciding to buy her a new car when the whole problem started,” Jim said proudly as he walked back to his seat.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 unfortunate for her,” Henry nearly asked what cause the problem of separation but felt he would be delving in private matters by doing so.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“By the way, have you gone to look for the lost ID card?” Jim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I am afraid the police might be keeping an eye on the yard,” Henry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don’t think so. The place must be deserted by now. The insane guy is in the police custody already, the earlier you go and search for it the better. Don’t let it incriminate you,” Jim beckoned to a nurse who entered his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go back there tomorrow evening,” Henry saw wisdom in what Jim suggested. But if not for his falling after stumbling on one of the metal statues in the dark, he could have concluded that he must have lost the card before getting to the yard.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had better looked for it before the police lay their hands on it,” Jim warned.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really am not sure if it was lost at the pine plantation. But because of the fall that night, I think one needs to consider the place worthy of being searched. I will be there tomorrow evening. I promise. I will call you after leaving there,” Henry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good luck," Jim hung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was left in awe for all that she heard on Henry’s tapped telephone conversation with Jim. Could it be that Jim sent Henry to implicate Dan? Were they there together? Jim never mentioned that he was there with him. He only told Henry to go and find the card he lost at the yard. She remained baffled.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thought it wise to save the recorded audio clip in the cloud. Losing such a vital information to a phone crash, theft or loss would be disastrous. Therefore, she saved it to her google drive before doing any other thing. Then she picked her phone to make a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Henry did it,” Teni said excitedly.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“Did what?” Bola asked though she knew what Teni meant.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was on the yard. He must have been the one who dropped the dead child at the yard,”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“Henry just called, advising him to go and look for the lost Identity card on the yard,” Teni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a big revelation,”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do we now convince the police?” Bola closed her laptop to concentrate more on the discussion.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got it on tape,”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“Wow! What a great job you did,” Bola commended her friend. She knew Teni to be a smart fast thinking person. And she was not disappointed.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“Let’s discuss on it after work,” Teni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“Great. After work. Where exactly,”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will meet the lawyer at the Lala’s coffee shop,” Teni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has to be brief. I must be at Mary’s school on time to take her home,” Bola reminded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a very brief meeting, See you after work,” Teni left the conversation and quickly dialed her lawyer’s number. She got it and she informed him of the need for an urgent brief meeting and he agreed to meet her and her friend at the place and at the time chosen by Teni.</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DAN AND OTHER arrested but yet to be convicted men had just returned from the bathroom where they had gone to take their bathe. It was a norm that every accused persons in police custody were allowed a bathe every two days. This was part of what some human right NGOs were protesting against. The inhumane treatment of suspected criminals in various cells and prisons across the nation. But unfortunately, the government of the day was yet to put a stop to it. Every accused or prisoner must have the right to bathe daily.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relaxed at the corner of the cell reading a novel Teni brought for him. This and the small Bible in his pocket were the books that kept his mind busy. He was lucky to be allowed to read a book in the cell, for such was not condoned in most police stations in the nation.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arrived at the police station and was made to wait at the visiting room for the police officer who had gone to bring Dan from the cell. She wanted to inform him about the discoveries.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watched the men in handcuffs talk to their families and friends who had paid them a visit. Not far from where she sat was a woman who shed tears as she talked to a young man who probably was an accused like Dan. Teni pitied the woman sobbing not far away from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Only one of those in handcuffs was a woman. And that said much about the gender that was believed to be prone to violence and crime. It can't be debated. She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Teni,” Dan was glad to see Teni again. He smiled as if he knew already there was something to rejoice about.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walked up to Teni and took a seat on the wooden bench opposite her. It was his fifth day in the police custody.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 Dan,” Teni smiled back and the dimples on her cheeks complimented her beauty as always.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waited patiently to hear what she had to say.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it stands, you will be released soon. I have just made some vital discoveries. The possible culprits on your case are now known. Try to keep the hope alive. The police are on the matter already,” Teni assured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pray I leave here soon. The condition is bad and the exhibition is getting closer by the day,”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have kept your travails away from Dave. He must not be discouraged,”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is great. The exhibition will be a big break for me,” Dan said hopefully.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will be. Keep the hope alive,” Teni held Dan’s hands in hers as she talked. “Be strong and hopeful,” she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for all you’ve done. You are an angel sent from heaven above,” Dan looked into Teni's eyes and could feel the care and worries she had for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nodded and wondered if Dan would be able to say the same, if he got to know he was going through all the trouble because of her taxi driver and her ex lover. She was the one who made Henry know about Dan’s abode during her visits to the pine plantation. She felt guilty every time she thought about it.</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NEXT DAY, Henry decided to go in search of his daughter’s missing transportation identification card. It was the sixth day after he had lost 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arrived at the scrapyard in his cab by 5:30pm. And immediately he pulled up and got down, he started the search right from the spot where he had packed his car. He picked a dead branch of wood on the ground and used it to turn up every dead leaves on the ground in his way to the small house. He continued until he reached the spot where the sculptures were. At spot, he met the metal sculptures that fell the night he stumbled on them upstanding and he believed it was the artist or the police who pulled them up.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he turned every leaves and object at the spot upside-down and scattered every clustered junks he saw, he was careful not to mistakenly walk past the object he was looking for.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scrapyard was quiet except for the tweets of birds and screeching of insects.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being at the pine plantation for almost fifteen minutes searching everywhere searchable, suddenly, three men in policemen uniform came out from behind the trees. They had hidden themselves behind the trees all the while Henry was there.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under arrest. Raise your hands above your head,” the leader of the police team shouted, pointing a pistol at Henry. The two other policemen held a rifle each. They approached Henry who was stunned and almost turning white for fear.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Left with no other option, Henry obeyed the order of the police at once. His hands remained on his head until the policemen reached him and cuffed his hands backwards. Then, he heard footsteps behind him. The crunchy sound of steps on the dry leaves. He twisted to see who was coming behind him and to his surprise, it was Teni and a lady coming out from behind the small house. They had hid there all the while he searched the yard. As he watched them walk towards him, it was the biggest shock of his life seeing Teni at the scene.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held a camera and had made a video recording of Henry’s search from where they hid with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were you looking for Henry?”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Henry kept quiet and was full of shame and guilt.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“Are you looking for this?” Teni brought out the transportation Identity Card of Henry’s daughter out of her pocket and showed it to Henry. On seeing it, Henry’s head dropped sadly. He realized painfully that he had been caught red-handed and no amount of denial or lie could save him from the judgement that was coming on him.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did the poor guy do to make you do this to him?” Teni asked Henry and Henry’s head remained facing the ground.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sorry madam,” Henry shamefully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sorry for killing an innocent boy? And implicating an innocent man with the corpse? Henry!” Teni felt anger rose in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“Was it the Devil that pushed you to murder?” Bola asked in disbelief.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Jim your fiancée,” Henry turned to Teni. Tear drops rolled down his face as he shook his head in regret.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 Jim killed the boy?”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 only brought him here with the corpse,” Henry said as he was being taken to his taxi by the three policemen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stood dazed on the spot where she was for a period of time. It was a rude shock to her to know that Jim was the one who killed the poor boy whose corpse was dropped at the scrapyard. And it was not until Bola came closer to her and held her that she came to herself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“Babe, put yourself together and let’s go,” Bola held her friend by the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“Jim killed the boy. What a devil!” Teni muttered as she walked away with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the policemen got to the taxi with Henry, one of the men in uniform entered the car and searched the nooks and corner of it to get more incriminating evidences but when nothing incriminating was found, the policeman in the car requested from Henry for his car key and he told the policeman holding him to pick it in his side trouser pocket.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“Let’s go out of here,” the policeman who collected the keys from his colleague sat behind the steering.  The other two policemen holding Henry pushed Henry into the back of the car and sat with him there.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“Ladies, enter the front seat please,” The officer behind the wheels said to Bola and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two lady journalists cramped themselves in the empty seat at the front of the car knowing it was for a little while when they would reach where their cars were packed outside the pine plantation.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Leaving the scrapyard, they all drove in Henry’s car to the spot where Bola’s car and the police car were packed. It was a distance of not more than a hundred meters to the pine plantation. It was a strategy to not alert Henry of the police presence before he was caught.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they got to the spot, Bola got down to enter her car's driver's seat, Teni took over the driver’s seat of Henry’s car, and the policemen and Henry entered the police car, and they all drove to the police headquarters where Henry was put behind bars, awaiting interrogation and prosecution.</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Henry’s arrest was still unknown to Jim. Therefore, at the police station, Henry was instructed to call Jim. He was told to pretend as if his search on the scrapyard was successful. So, Henry picked his phone and dialed Jim’s number, his phone was put in loudspeaker to afford everyone in the interrogation room to hear the response of the person at the other end. The recording button of the phone was put on as well.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Doctor,” Henry said.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Everyone in the interrogation room kept quiet and listened to the conversation.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Henry,” Jim’s voice came on loud and clear. His hand rested on Rodiat’s voluptuous breasts. He talked as he fondles the breasts one after the other, having Rodiat's head rested on his laps.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just want to tell you I finally found the transportation Identity card at the scrapyard,” Henry lied as directed by the police.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is good. I’m glad. Thank God you did. It could eventually expose us if not found,” Jim squeezed the tits of the robust woman on his laps and Rodiat moaned for pleasure.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are you now. I need to see you. I want to tell you some things I noticed on the site,” Henry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at home. Can’t it wait till tomorrow?” Jim continued to tickle the tits of the sexy woman on his laps. and moans and giggles could be heard by all that were in the police investigation room amongst whom were Bola and Teni. Teni and Bola looked at one another and gestured.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Tomorrow is fine,” Henry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time tomorrow?” Henry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“Same time,” Jim instantly hung up to engage himself squarely in satisfying the woman that was totally naked on his laps and begging for more of his touch in his bed.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Not up to thirty minutes after Henry’s phone call with Jim, there was a knock on Jim's front door. He ignored the knock at first but when it became intense, he decided to check what it was all about.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left Rodiat in the bedroom to go to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"Suleman, what's the problem?" Jim asked his gateman in anger.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"Sir, please open the door. Two men from your hospital want to see you, they said it is urgent," Suleman  played along as instructed by the men who stood beside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"Men from the hospital. What happened at the hospital?" Jim asked as he opened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he opened the door he saw two men standing with his gateman.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may I help you please?” He waited for the two men in black shirts and black jeans trousers to say their mission.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“Are you Mr. Jim?” One of the men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Dr. Jim,” Jim corrected the man proudly.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under arrest sir. We are from the State Police Department,” the men showed Jim their badges.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“Arrest for doing what?” Jim asked curiously.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“For murder. You have the right to remain silent. Any word you say could be used against you in the court of law,” the other police man in mufti said, after bringing out his pistol.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“Turn around please,” the policeman who held no gun ordered, and took a pair of handcuffs from his back pocket. He put Jim’s hands together behind him and locked the hands up with the cuffs. His colleague holding the pistol made the move to lock Jim’s door. He found the key in the keyhole behind the door and was about to pull the door when a half cladded woman came into the living room for the bedroom. She had a white towel rapped round her bust.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happened. Jim?” Rodiat questioned and Jim uttered no word. He and the policeman that held him were already outside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live here?” the police officer that wanted to lock the door asked the half naked woman.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I came on a visit,” Rodiat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“Is she part of the crime?” The police man asked Jim.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“Which crime?” Jim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Suddenly, like the speed of lightening Jim got a hard slap on his face and he could swear he saw sudden flashes of light.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“Is she part of the crime?” the policeman shouted this 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Jim replied. His head aching seriously.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“Pick your things and leave now!” the police officer ordered Rodiat and she ran inside the room to put on her dress. Followed by the policeman who held the door key and a pistol she walked into the bedroom. The policeman stood by the entrance of the bedroom keeping an eye on Rodiat as she dressed. Her enormous breast dangled as she bent down to put on her pant and the policeman looked away briefly. And after putting on her dress, she picked her bag and did not forget to pick Jim’s bundles of money lying on the bed drawer as well.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fast as she could, she hurriedly left the room with her bag trying to wear her slippers as she walked to the living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“Bring your bag,” the policeman with the door key and pistol collected Rodiat’s bag and poured the content on the carpet.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Make-up kits, sachets of condoms, an Android phone, roll of tissue paper and two bundles of money spread on the floor. Jim’s eyes caught the bundles of money among the contents of the bag and he turned to look at his girlfriend disappointedly.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“Pack them back into the bag and leave,” Rodiat was ordered by the policeman at the door, and she hurriedly put the objects on the floor back into the bag and quickly left the house. The policeman locked the door and they walked Jim to their waiting car outside the compound.</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TENI SAT ON the sofa with Bella by her side. Relaxing after the days work, she was quiet thinking of all the revelation she got about her ex fiancée. It was so unbelievable that Jim could have the heart to kill a fellow human all because of his selfish gain.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thanked God for the breakup between him and her. She could have gone ahead to marry a serial killer. Could it not be that he intentionally killed the wife of the Commissioner of police during surgery the other time? There must be a reason why the police boss kept saying his wife’s death was a murder? Teni kept thinking.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picked her phone and she decided to call her mom. She felt she needed to let her know the latest about the Jim she liked so well.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phone rang and she waited for it to be picked.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Dolly,” Rhoda’s voice came online after almost a minutes of ringing.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 Mom,” Teni continued to run her hand on Bella's body playfully as she talked and Bella enjoyed every bit of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is work?” Rhoda poured oil in the frying pan. She was in the kitchen cooking.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“Mum, Jim is going to be arrested once again,” Teni said. She was unaware that Jim was in the police cell already.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are you calling the police on him?” Rhoda paused and waited for the oil to boil.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mom, he is going to be arrested for murder,”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“Another unsuccessful surgery again?” Rhoda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he intentionally killed a young boy and dumped the body at Dan’s backyard to implicate him,” Teni took her hand off from Bella’s body when Bella made the move to walk away, and Bella ran to the balcony.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for? Out of jealousy?” Rhoda’s voice was an embodiment of surprise.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mom, out of jealousy and Dan has been in the police custody for six days now. Just imagine!” Teni stood up to see what Bella ran out to do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“May Jim rot in jail. What a criminal!” Rhoda exclaimed.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“I’m sorry dear for all the stress this has given you again,” Rhoda pitied her daughter. She believed she must have been weighed down by the efforts to get Dan released from the police custody.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“Mom, it’s okay. I am over it, as Dan should be freed any moment from now,” Teni got to the balcony and saw Bella lying on the floor. Not far from her was her poop. She had left for the balcony when she was pressed to poo.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great then. Say my greetings to Dan,” Rhoda poured the pepper and tomato mixture into the frying pan, she steered it and covered the frying pan before she left the kitchen for the living room.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mom, talk to you tomorrow,” Teni walked back into her living room. She left to go pick a plastic parker to pack Bella’s poo.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Dolly, bye,”  Rhoda hung up and threw the cellphone on the couch. She left little Lizzy in the living room to talk to her husband in the bedroom.</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late in the night. At the police station, Henry was been interrogated and he had given the police credible information on how the dead child was dropped at the scrapyard. It was the third officer interrogating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did you say the child was killed?” the woman interrogator asked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have told the other officers that I did not kill the child. Dr. Jim did,” Henry was getting irritated of repeating himself.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did he do it,” the police woman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don’t know how he did it,” Henry repeated the same thing he had said earlier.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only took him with the corpse to the pine plantation because he had never been there before the night I took him there,” Henry’s swollen eye pained him as he talked. He had been battered by a criminal he shared the police cell with.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did you know the place?” the interrogator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have taken Dr. Jim’s fiancée there on two occasions,” Henry felt weak and bored answering the same questions over and over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did the artist do wrong to you guys?” the police woman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did me no wrong. It was Dr. Jim that wanted him punished for losing his fiancée to him,” Henry said as he dropped his head in regret for getting involved in the crime.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“Were you paid for being an accomplice?” the police officer moved closer to him as if the current question carried more importance than the previous.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He only gave me fifty thousand naira for my taxi service,” Henry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is equivalent of a hundred dollars. Am I right?” the policewoman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Henry said sadly.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“Normally, how much does the distance from where you picked him to the pine plantation cost?” The lady investigator continued scribbling on a jotter she held.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“Two thousand naira,” Henry answered.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means he paid you an extra of forty eight thousand naira as an accomplice,” the lady investigator smiled.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Henry looked up and uttered no word.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are done,” the policewoman turned around to leave.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“Take him back to his cell,” she ordered the two police constables standing by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“Can you take me to another cell please? madam,” Henry pleaded.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“Why?” the policewoman was curious.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“One of the criminals in the cell hit me for what I don’t know. And he has promised me to expect more,” Henry touched his swollen eye.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Take him to cell 4,” the policewoman ordered.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Ma,” the policeman holding Henry said and walked away with Henry.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madam,” Henry thanked the policewoman as he walked away. He felt relieved for not returning back to the former cell.</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SIXTEEN</w:t>
      </w:r>
    </w:p>
    <w:p>
      <w:pPr>
        <w:pStyle w:val="style0"/>
        <w:jc w:val="both"/>
        <w:rPr>
          <w:rFonts w:ascii="Verdana" w:hAnsi="Verdana"/>
          <w:sz w:val="32"/>
          <w:szCs w:val="32"/>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call from the police department came in at 6:30am.  She slept late the previous night working on the article Edward instructed her to edit for the next day publication other wise, she would have slept early and woke early.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picked the cellphone up to answer the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Miss Teniola Badmus,” the male voice said at the other end.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Miss Teniola speaking,” Teni tried to sit up. Bella was awake too and she watched her from where she lay as she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“Corporal John speaking from the Lagos State Police Headquarters. The State Commissioner of Police has gotten to know about your effort in arresting the murder criminals. He wants you to come with the lawyer for your accused artist friend this morning. He has ordered for his immediate release,” the policeman paused.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time should I come?” Teni asked eagerly.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from 9am today,” the policeman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I will be there. Thanks,” Teni hung up and screamed for joy.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heard her and came running from the living room. She climbed the bed to her side.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morning Bella. How was your night?,” Teni laughed as Bella licked her cheek.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was happy that Dan had been vindicated and ordered to be released at last. “It is indeed a good morning,” she mumbled.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Teni left home for work in high spirit. Her efforts towards the exoneration of Dan from the murder accusation had paid off at last. On her way to work, she called her lawyer to meet her at the State Police Headquarters by 9:30am to sign the papers for the release of Dan who had been in incarceration for a week.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Teni got to the police station with her lawyer on time and was ushered to the Commissioner of Police's office. She sat at the end of the sofa and the lawyer sat at the other end. A bottle of cold water and two glass cups were placed in front of them.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Commissioner of Police came in after almost ten minutes of Teni and the lawyer waiting.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“Sorry for keeping you waiting,” the lanky man apologized as soon as he came in.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“Not to worry,”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do you do for a living Miss?” the lanky policeman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a journalist. I work with Daily Voice Newspapers,”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“Ah ah, the same place one Dolly Dale works,” the CP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 she is one of our guest writers,” Teni did not know if that was a lie or truth. Dolly Dale was her penname and that's where she worked.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same man who Dolly Dale saved from being punished when he killed my wife through his negligence during surgical operation is the same you helped us to arrest. What an irony,” the CP laughed victoriously.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surprising would it be if he gets to know that the same person who wrote the article under the name Dolly Dale, was the same person who got him arrested for an onward trip to prison? Teni pondered.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have always suspected him to be a criminal,” the CP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know you guys don’t know how pleased I am, finally laying my hands on that criminal?” the Commissioner of Police turned to look at the sergeant beside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“Has he been arrested already?”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he has been arrested since yesterday evening. He is facing prosecution soon,” the CP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“Has the taxi man confessed fully too?” Teni enquired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“Total confession my dear journalist,” the lanky policeman laughed. He surely must be enjoying the turn of events about Jim. A pay back time it must be to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“By the way, can you work with us? We will give you a rank that qualifies you for a salary twice your salary as a journalist. I like the way you did your investigation on this matter. It made the job easier for the police,” the police boss asked and he meant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and your men should be ashamed of your incompetency. Useless idiots. Teni almost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“Ah! No sir. Thanks for the offer. I have never loved to be a police officer. I feel fulfilled as a journalist,” Teni politely rejected the job offer.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“But I will continue to be of help to the police and my nation in anyway I can,” Teni added quickly.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great. Well, you can go and sign the papers for the release of your friend,” the Commissioner of Police stood up and shook the hands of Teni and her lawyer before leaving the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and Barrister James were beckoned at by the police sergeant that stood by the seat the IGP stood from, and were led to a room where Dan was waiting for them. He wore the same pajamas he wore the day he was arrested. He was full of smiles.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going through the various pages of the documents, the papers were signed by Teni, Dan and the lawyer before Dan was allowed to leave the police station. Although set free, he was told he would be needed in court when the criminals were going to be prosecuted and a copy of the voice recording Teni did by tapping Henry’s phone was collected before she left the police headquarters with Dan and the lawyer.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At the front of the police station, Teni and her lawyer talked briefly before they parted.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“Enter the car and let’s go home,” Teni gestured to Dan who stood by her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“Did you come with the key?” Dan asked as he entered the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“Key to where?” Teni pretended as if she did not know what Dan meant.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“My place at the scrapyard,” Dan turned to look at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are you going back to the pinewoods to do?” Teni turned to look at Dan briefly as she drove out of the police station.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“To continue living my life of course,” Dan responded.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You are only going back to pick a few of your things to come and live with me for the time being. That’s what you are going back there to do,” Teni said. Her voice sounded authoritative but it was obvious it was borne out of concern and love.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“But my work, what about the exhibition?” Dan protested.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“Dave said you need between eight to ten works for the exhibition. Dan, you have more than twelve Sculptures already. Those works are enough. You said you only need to polish them and that can done later,” Teni insisted.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I will stay with you for the main time,” Dan agreed.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living alone in a remote place like the scrapyard is dangerous. This was what made it easy for those criminals to implicate you. Can’t you see?” Teni frowned.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right Teni,” Dan could not but agree.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I am right,” Teni turned and gave Dan a stern glance.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looked at her and smiled. He saw more than concern in her eyes. There was a gathering of passion and care in them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Teni,” Dan said, still smiling.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welcome,” Teni’s stern face turned to a smiling one as she drove towards the pine plantation.</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ALARM CLOCK rang and Teni reached for it immediately to turn it off. She looked over to her side and did not see Dan. The aroma of brewed coffee and fried eggs that filled the room was what exposed what Dan was up to. Teni smiled and stayed in bed.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such a lovely morning and looking out of the bedroom window as she remained in bed., The sky was clear and void of clouds. The kind of sky that gives the sun the chance to flex it’s blazing power flamboyantly. It was obvious the day was definitely going to be warm and soothingly refreshing.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morning. And how was your night?” Dan came into the bedroom with a cup of coffee placed on a saucer in a tray. He met Bella at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followed him back to the bed side. She seemed to want what was on the tray in Dan’s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“My night was super. Thanks. And yours?” Teni sat up and collected the tray from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"Awesome. thanks,"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could not remember when last she had such an on-bed treat. It reminded her of how her mother spoilt her whenever she visited her from the University in those days. Rhoda would always serve her breakfast in bed for the two or three days she stayed during those visits.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was expected from a loving mum to her child, but for a man to treat a woman like that, it speaks volumes on the character of the man. Such men are loving and caring. Teni thought.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Has Jim ever tried such during their two years together? Teni asked herself thoughtfully. Never! He was not that kind of a man. He would rather expect such treat himself.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normally wake up this early,” Teni watched Dan as he bent to cuddle Bella.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used to it,” Dan picked his cup of coffee from the tray and sipped from it. He bent down again to give Bella a rub on the head.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“Have you said your morning prayer?* Dan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I just say thanks when I wake,” Teni wondered what prompted Dan’s question.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good but not good enough,” Dan sat at the edge of the bed.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“What’s good enough?” Teni took the last gulp of coffee and placed the cup in the tray.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“Prayer. No matter how short. That’s what is good enough,” Dan smiled answering Teni’s question the same way she asked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“Thanksgiving is a part of prayers. I hope you know?” Teni dragged her self to the edge of the bed.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“Of course yes. A part of prayers as you said. Part only,” Dan held Teni’s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“Can we say a little prayer?” Dan closed his eyes.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Teni closed her eyes too. She was amused by Dan’s spirituality.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“Our heavenly father, we thank you for your mercy, keeping us alive, hale and hearty. We thank you for the wisdom that brought me out of incarceration. And  I pray that with what you have done, we will continue to know you as our God and Saviour. Thank you for this glorious morning. in Jesus name,” Dan paused.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“Amen,” the two of them chorused.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With a little smile at the corners of her mouth, Teni asked: “How long have been this spiritual?”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“Some weeks back. After attending the church I told you about,” Dan stood up to go out of the bedroom.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held the cup of coffee as he left the room and Bella followed after him. Not long after his exit, he came back into the bedroom with sandwiches. Bella stayed back to eat in the kitchen.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did you learn to cook?” Teni turned back from the entrance of the bathroom.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call making sandwiches cooking? This is nothing besides all I can do in the kitchen,” Dan placed the sandwich plate on the tray on the bed and Teni walked back to the bed side.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is great, I can’t wait to eat the food cooked by you, so that I can testify to that,” Teni said. She bent, picked a piece of sandwich, and took a bite. And as she munched, she hummed inaudible words of pleasure.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was the only child of my parents and I was always with mum in the kitchen helping out,” Dan took a bite of the sandwich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“Uhhhm! Yummy! This is tasty and delicious,”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that means I would make a good chef,” Dan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might need to start an eatery soonest,” Teni joked.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what would the name be? DanTen Restaurant?” Dan put another cut of the sandwich into his mouth and made a funny face.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she saw him with the funny face, Teni nearly chocked on the food for laughter.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there is something I would like to say,” Dan stopped eating. He looked serious.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Teni stopped eating too. She was eager to know what Dan had to say. It could be what she had expected him to say all along.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just want you to know that I can’t thank you enough for all you have done for me. I am grateful,” Dan’s voice cracked.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no! Dan. We are in the world to be of help to one another. No man is an island you know? Remember you helped me first. You saved my Bella,” Teni dropped the piece of sandwich in her hand into the tray.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walked up to Dan and hugged him. Although what she thought he wanted to say was not what came out of his mouth, yet she believed there was still time for him to express his deeper feelings as they got to know one another more and more and day after day.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“All you need now is to get set for the exhibition and then let’s see how God uses it to put smiles on our faces,” Teni said softly into Dan’s ears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set already,” Dan remained in Teni’s arms.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gotta go and bath to go to work, Thanks for the breakfast, you are the bomb,”  Teni detached herself from Dan and picked the tray of food to the kitchen.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I come back from work we will discuss about the top secret,” Teni said from the kitchen.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think we need to. The day is getting closer,” Dan replied as he ate the sandwich and drank coffee.</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a busy day at the office. Edward was absent from work and he had designated Bola and Teni to take up the work he would have handled. They were the best hands he could trust to perform such tasks, and the two of them had been busy since they resumed work in the morning. There was no chance to go out for lunch.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I am done with the articles. What about you?” Bola stood at the door of Teni’s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“Almost done too,” Teni’s eyes stayed glue on her laptop screen.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need to send it for proof reading as soon as possible,” Teni reminded her colleague.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just did. I am going to prepare to go home,” Bola turned to depart.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hope Edward is resuming tomorrow,” Bola wanted Edward back at work asap to ease the load of work they had to deal with.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said in three days. And I think he needs it,” Teni continued to type on the keyboard.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Edward was a workaholic and everyone was aware.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“Sure, he does. See you tomorrow,” Bola left for her office to go home.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night girl,” Teni gulped water from the plastic bottle on her desk and continued typing.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Twenty minutes later, she was done and she too left for home.</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There was a knock on the door and Dan left the kitchen to answer 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is it?” he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me Teniola,” Teni was tired and needing a rest.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the first time Dan was hearing her pronounce her name in such a way. Teniola was a typical Yoruba name from the west of Nigeria. It is a name that has to do with fame and riches.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got to the door and opened 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“Welcome, Miss Teniola,” Dan called her the way she just called herself and Teni giggled.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entered into her apartment with her hands full of items.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was the office today?” Dan collected the paper bags and locked the door. Then, he followed her in.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“Awesome as always, but unusually stressful. Edward is on three days holiday and that means the office will be the same tomorrow and the day after,” Teni dropped her laptop and leather hand bag on the center table. She removed her shoes and picked them up to be put where they belonged in the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aroma am I perceiving?” she walked briskly to the kitchen where Dan was busy.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cooking soup,” Teni’s sentence was more of a statement than a question.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“Are you for real? Like do you really know how to cook?” Teni proceeded into the bedroom. The aroma she was perceiving was mouthwatering that she could not wait to taste the soup.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can’t wait,”  Teni walked back to meet Dan who was back in the kitchen.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almost done,” Dan steered the content of the pot on fire.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“Now! you wowed me. For real!” Teni hugged Dan from the back. Her boobs pressed hard on him and he liked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had stopped by at the eatery to buy us burger and soda. I never knew you would cook,” She detached herself from him and walked back to the living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made Eba already. You would love it,” Dan removed the pot from the stove onto the kitchen worktop.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can’t wait. It’s my favorite Nigerian food,” Teni entered her bedroom and removed her cloth for a cold shower.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table is about to be set. Before you are done bathing it should be set,” Dan started to move the dishes to the dining table one after the 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“Like I told you, I can’t wait,” Teni walked into the bathroom and turned on the shower.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She finished bathing and joined Dan at the dining table. The table was set before she was through as promised by Dan. And as they ate, they talked and joked. She enjoyed the over-the-meal discussion which was centered around the upcoming art exhibition of Dan, her plan of leaving Africa and the assassination plan of the Black Mambas.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If they were going to foil the assassination attempt of the Black Mambas, the earlier everyone involved leave the country the better. The Black Mambas don’t forgive neither do they forget. They would always take back their pound of flesh no matter how long they had been hurt. And until Teni reminded Dan how deadly and unforgiving the Black Mambas were, did he accept that it was not wise for them to continue to live in the country after their mission of saving the President. After the reality dawned on him, he wished they could leave the country the same day they terminated the assassination attempt.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Although Teni was yet to discuss her decision to leave Nigeria for the United States with her best friend, she had made up her mind it would not matter what Bola felt about the matter.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would have to continue to stay over in Canada after the exhibition. The environment would be more convenient for your craft,” Teni advised.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when my visa expires?” Dan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“Are you not a Nigerian? You guys are smarter than that. You will find a way around it,” Teni assured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smiled at her statement for he thought she must have forgotten she was a Nigerian as well. Of course she was, as much as she was an American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would miss you,”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would always visit you in Canada. The US and Canada are neighbors,” Teni schooled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“Like seriously? They share common borders? That’s great then,” Dan was getting to know that the USA and Canada were neighbors for the first 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“Now let’s call Dave and get to know how he is doing,” Teni stood up from the dining table. She was through with eating. Her next task was to call Dave and thereafter, relax to watch a few movies before bedtime.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Dan stood up from the dining.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“Does she eat bone?” Dan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know of any dog who doesn’t?” Teni laughed. She walked to the sofa and crashed on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“Some dog owners don’t allow their pets to eat bones,”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“Well, you are right. She didn’t eat bone as a baby,” Teni watched her dog ran into the living broom.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Bella arrived the dining area waving her tail, eagerly awaiting to grab that thing Dan was holding.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 and bring your plate,” Dan ordered, and Bella ran back to pick the plate at the corner of the living room. In no time, she was back with the plate in-between her teeth. And when Dan dropped the chicken bones in the plate, a minute was too much for Bella to do justice to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Dave,” Teni put the phone in speaker mode she placed it on the center table before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how are you doing?” Dave stood in front of one of the paintings hanging on his office wall. He had just got a huge offer he could not reject for it from another collector and he was having the final look before it was sold. He was going to miss the painting. That’s one thing about art collection. The day you get a mouthwatering offer you can’t resist for one of your collections, it is as good as sold, no matter how much you love it. Of course, that was the way you got it and that is the way it will finally go. Dave thought briefly in front of the art piece.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is Dan preparing,” Dave surged back into the phone conversation as he walked back to his desk and sat at the edge of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is listening to you as you speak. He is here with me,” Teni looked at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Dave,” Dan walked closer to the phone.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are you preparing for the exhibition?’ Dave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works are ready, only need polishing,” Dan said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great. Do your finishing perfectly and keep them for onward trip here. I will let you know when to ship them,” Dave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Dave,” Dan was set to leave the living room. Bella stood up instantly to leave with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“Give Teni the phone please, Dan,” Dave had forgotten that the phone was in loudspeaker mode and that Teni was listening.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“She’s listening,” Dan walked away to the bathroom.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you said No to my dating request. Am I free to be Bola’s friend? I had a chat with her recently,” Dave said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free Dave. Have you talked to her about it?”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I wanted to ask you first,” Dave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free dear,” Teni smiled.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“Can I have her number?” Dave wanted to give Bola a surprise call. They had chatted on Facebook for a while but he had never asked her for her number.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send it through WhatsApp in some minutes,”  Teni promised.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Talk to you again soon,” Dave was glad about Teni’s response to his friendship with Bola. He had thought she would be jealous.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bye,” Teni hung up and sent Bola’s cellphone number to Dave on WhatsApp afterwards.</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SEVENTEEN</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Mary was playing all alone in the bedroom. Her mother was busy cooking dinner in the kitchen. It was not long when they arrived home that the two of them got engaged in their different choices. Mary throwing dice on the Ludo game board and her mother getting busy cooking.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left her cellphone on the bed before she left for the kitchen. She really was not the type that goes everywhere with her phone unlike her cousin, Janet who would go everywhere with her phone, including the bathroom. She missed calls often especially when at home. This had made Edward mad at her many times.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phone rang and Mary ran with it to the kitchen.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“Mummy, mummy your phone is ringing,” Mary got to Bola and thrust her phone at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cleaned her hands with the napkin quickly and collected the phone before the ringing stopped.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Bola could see it was a strange foreign number but was not sure who it was.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Bola, it’s me Dave,” Dave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“Dave who? I am sorry,” Bola wanted Dave to clarify who he was when she actually knew no other Dave abroad.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“Dave from Canada,” Dave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Dave. How did you get my cellphone number. You never asked for it online,” Bola was glad to hear from Dave.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got it from Teni. I just spoke to her minutes ago,” Dave relaxed on the single chair with his legs on the leather table.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How is work?” Bola asked. She liked Dave for the messages and jokes he most times left online.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I called purposely for one thing,” Dave paused. He waited to hear from Bola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Dave,” Bola wondered what could be so important to warrant a special call.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like you and, and, an ,” Dave stuttered and continued speaking: “ I want to, to say that I love you and want to date you. And I really, am, I really don’t know how you’d see it,” Dave managed to say his feelings.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“Dave we are thousands of miles apart. How is it gonna work? I like you no doubt about that but, the distance. And besides, you were in love with Teni,” Bola was bothered..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was but no more. As for her, she knows about what I am saying to you already. I used to like to date her but not anymore. We are only friends and nothing more now. Tell me you love me and I would relocate to Africa because of you,” Dave meant every word he was saying. He had thought he loved Teni dearly but had discovered he loved Bola more.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want to relocate to Africa because of me? Are you kidding me!” Bola laughed so loud that Mary came to check on her from the living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“Tell me you love me and see me in Africa in a month or two. I’ve always dreamed of Africa, living there and marrying an African woman. I love the people,” Dave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“Dave I like you but let me give the issue a thought,” Bola could feel some bubbles of joy rise within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Being the first time after a very long time someone she liked was asking her out for a date, she must be careful not to blow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really would not mind to relocate to Canada because of Dave because he had everything she desired in a man. The first day she saw his picture online was the very first day she wished they were friends. He was tall and handsome, and besides his good looks, he was full of jokes and above all, he had financial freedom.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Being with him would be great fun, Bola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call back in like five minutes. You must have finished thinking about it by then,” Dave joked.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“Five minutes? By that time I haven’t even started the thinking. Let’s say tomorrow evening,” Bola blushed and it was the first time Mary saw her mother feeling like that.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is that?” Mary asked quietly.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“Uncle Dave from Canada,” Bola answered.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 you want to say hi?” Bola asked her daughter. And Mary nodded.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Dave, Mary wants to say Hi,” Bola gave the phone to Mary.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uncle Dave,” Mary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Mary, I am glad to speak to you,” Dave was meeting Mary for the first time. Although, he had heard about her in his chats with Bola online.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made my mum laugh and blush,” Mary let the cat out the bag.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blushed?” Bola tried to deny blushing. She was shocked Mary could reveal what went on around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did and I like it,” Mary insisted and Dave could not stop laughing.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“Don’t mind Mary. She could be naughty sometimes,” Bola quickly collected the phone back from her daughter before she would say something she would not want her to say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talk to you tomorrow,” Bola felt the need to discuss the issue with Teni before giving Dave a Yes.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 dear. I love you,” Dave intentionally said this wanting to see how Bola would respond back.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night. I love you too, bye,” Bola blushed again and Mary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“Mummy! I caught you again, you blushed, you blushed,” Mary got her mother laughing so hard.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NIGHT. Teni’s phone rang as she climbed up the bed to sleep. Dan was busy browsing on the couch in the living room and Bella was already in bed. It was Bola calling. Teni picked the phone and answered the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best friend,”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 what’s up,” Teni knew Bola would call her if Dave did call her on what he collected her number for. She knew she would not hide such a news from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“Guess what!”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Teni already had a hint of what she was about to hear but she still wanted to hear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“Dave called to profess his love for me. He is ready to relocate because of me,” Bola said in a happy tone.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what was your response?”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told him I would think about it. I wanted to be sure I love him, and I wanted to tell you before I say Yes,”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“Dave is a nice young man, handsome and comfortable too. Go for it,” Teni advised.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“But why did you reject him then,”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“Because I don’t love him. I am in love with someone else,” Teni opened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come you asked me who? Who else if not Dan,” Teni lowered her voice. She would not like it if Dan heard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“But he has not said anything about love to you. Has he?”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will. He is such a wonderful man. He is probably taking his time,” Teni was rest assured Dan would one day say what he felt for her. She knew he loved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I want to talk to you more on this issue and work. What about tomorrow in the office?”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have things to discuss with you too. Tomorrow in the office is fine,” Teni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was yet to tell her friend she wanted to leave Africa.  She believed Bola would feel bad for she would be lonely in the office without her but, she had made up her mind that her time in Africa was up.</w:t>
      </w:r>
    </w:p>
    <w:p>
      <w:pPr>
        <w:pStyle w:val="style0"/>
        <w:jc w:val="center"/>
        <w:rPr>
          <w:rFonts w:ascii="Verdana" w:hAnsi="Verdana"/>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RHODA, ANDREW AND little Lizzy were going home from the wedding ceremony of her friend’s daughter. She was not happy that her daughter was yet to find a man to propose marriage. She kept complaining bitterly to her husband to the point that Andrew advised her to call her daughter and talk about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mum, I am still at work,”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know you must be at work. I need to talk to you,” Rhoda’s hand played with her husband’s hair and Andrew’s eyes remained glued on the road as he drove.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is it mum?” Teni searched through the sheets of paper on her table as she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remember my friend Alice?” Rhoda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the one her husband was in the Army,” Teni continued with her search for her pen. She had misplaced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her daughter just got married. We are going home from the venue now,” Rhoda’s hand continued the playful movement on her husband’s head.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what about it mum?” Teni knew the story was pointing to. It was all about her still being single.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want to know when your new man is gonna propose,” Rhoda looked serious and it got Andrew smiling when he took a quick glance.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“Does one ask a man to propose marriage when he has not proposed?” Teni got instantly irritated by her mother’s request.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“Dolly you don’t get it. There are things you do to make a man feel committed,” Rhoda wanted to teach her daughter what she thought she did not know.</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who says I have not done what is needed to be done?”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“May be you’ve not done enough,” Rhoda was getting on her daughter’s nerve now.</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“Mum, I am busy in the office. We will talk about it sometime,” Teni was fed up with Rhoda’s pestering over marriage but at the same time, she knew her mum wanted the best for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Dolly,” Rhoda blew her daughter a kiss.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“Bye mum,” Teni hung up immediately and was relieved.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Placing the phone on the table, it rang again and she nearly screamed for anger. She thought her mother called back. But when she eventually picked it, it was her colleague.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Bola,” Teni got the pen she misplaced under a pack of books.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“Are you less busy? I want to come,” Bola said. She was going to go barefooted since her office was next door to Teni’s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let’s talk,” Teni told her friend.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Bola closed her office door and locked it. She left for Teni’s office and met Edward on her way. He appeared to be in a hurry. He held a document’s file. Edward’s office was adjacent Bola and Teni’s offices. He was approaching his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you and Teni should come and see me tomorrow morning. Alright?” Edward walked away to his office as he talked. He had just resumed at work after his three days off from work and he looked refreshed.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Bola approached Teni’s office.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she opened the door, she met Teni writing on a piece of paper.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thought you were not busy,” Bola remarked.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 am not,” Teni stopped scribbling.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I have given Dave’s issue a thought. I love him,” Bola paused. She pulled one of the two chairs in front of Teni and sat.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is great. I know you won’t regret it. Dave is a great guy,” Teni said sincerely.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about the distance? Someone needs to relocate,” Bola sounded confused.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“Then, you do,”  Teni said bluntly.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should?”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You should relocate. You’ve always wanted to travel. Here comes the chance, can’t you see?” Teni looked serious.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means I will leave you behind at The Voice Newspapers,” Bola was concerned.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I am relocating before the end of December as well,” Teni dropped the news and Bola was surprised.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have you been planning this?”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made up my mind two days ago. Dan is going for an exhibition in Canada. He will use the opportunity to relocate there. I will be back in America. What am I still in Africa for? My relationship with Jim crashed, he is in jail as we speak and I am yet to locate my dad. These were the reasons I came. Now that I am in love with someone else, and he is relocating to Canada. I am done with Africa,” Teni said frankly.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“More so, there is a top secret I have been keeping from you,” Teni quickly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Bola’s inquisitive eyes searched through Teni’s eyes.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is the next Independence holiday,”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“First of October. Five weeks away,”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president will die on that day unless you and I do something about it,” Teni said. Her eyes on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Tell me,” Bola asked to know how the incident was going to happen and Teni told her all she heard from Dan. After telling Bola all about the assassination plan,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“Who do we confide in. Who do we call?”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“Someone who has the right connection and power. Someone who would keep it a secret until the president is saved from the impending danger,”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is a delicate issue. The people involved are powerful and dangerous,” Teni picked the pen on the table and played with it as she pondered.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“Dele!” Bola said suddenly.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“Dele works with the state security service at the presidency. Let’s involve him,” Bola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are we sure he is not a member of the Black Mambas?” Teni was worried.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is right. We will find that out before giving him the information,” Bola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are you seeing him again?”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coming weekend,” Bola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need to save the president. He is such a wonderful man.” Bola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The man is good. But why are they after his life?”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“My advice is that we should all get set to leave the nation after the independence holiday because those we are contending with are deadly and powerful. Once the attempt is foiled, Dan, you, Mary and I should leave the country,” Teni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means we should start the application for visas now?”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“Exactly, as soon as possible,”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is a deal,”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is a sacrifice we need to make for our nation,” she added.</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ANOTHER SATURDAY MORNING it was. Bella, Dan and Teni left home for a walk. They took the normal route Teni took when ever she worked out. The pine plantation end of the town.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Teni’s cellphone rang and it was Bola that was calling. She picked it and answered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Bola,” Teni walked beside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 babe, I am with Dele as I speak. Will you say hi to him?” Bola looked at Dele who was walking towards her direction on his way back from the gent’s. They were in a restaurant to eat breakfast.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let me say hi to him,”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I am yet to discuss the issue with him. We will do that in the afternoon when we all meet for lunch at Ella’s, talk to him,” Bola gave the phone to Dele.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Teni,” Dele’s baritone voice came on the line.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“Hi Dele, how was your trip from the seat of power?” Teni walked along the foot part, held by the left hand by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good,” Dele’s face shone with a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are coming to have lunch with you guys in the afternoon,” Teni turned to look at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will expect you,” Dele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phone is back to Bola,” Dele handed the phone back to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“Best friend, we will expect you in the afternoon,” Bola said and hung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Dele made himself comfortable on the chair opposite Bola. They both were awaiting the waitress that took their orders to return with the food.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"May I ask what you know about the Black Mambas?"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"Black Mambas, they are a cult," Dele replied and sighed.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saw Dele's reaction and feared that he was a member of the deadliest cult in the country.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feel bad I asked. I am sorry?"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I feel bad because it reminded me of how Akeem died," Dele closed his eyes for SE seconds and looked at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did Akeem die?”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“Akeem,” Dele paused.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was killed in a drug deal,” Dele’s voice suddenly became sober.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sorry for bringing back the sad memory,” Bola said after noticing the sudden change of Dele’s mood.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okay,” Dele shrugged.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 he was still dealing in drugs? I thought he had stopped,” Bola felt disappointed.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tried to make him quit but the last deal he was involved in took his life. He had promised though, that he would leave the business after that one but, he died while doing it. The black Mambas killed him,” Dele paused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“Black Mambas?” Bola exclaimed.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Black Mambas a very deadly cult,” Dele reaffirmed.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“Everyone knows the Black Mambas of course,” Bola was glad where the discussion about the Black Mambas had led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know I never wanted to leave the relationship despite his unfaithfulness and relationship with the spoilt girl who turned him into a junkie and drug seller,” Bola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remember. And when he left you, I warned him too,”  the whole incident played back vividly in Dele's mind.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“Could he have been a Mamba?” Bola asked. She watched Dele’s reaction and mood to her question.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No! He was not a Mamba. He only had a drug business with them and they betrayed him,” Dele looked back and saw a waitress approach their table.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hungry,” he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“Akeem, oh dear,” Bola shook her head as she mentioned the name of her ex lover.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Akeem was a good lover. He pampered Bola like a baby while they dated until he met the daughter of the billionaire who introduced him to drug use and sales. Not long after their breakup they both graduated from the college and Bola relocated to Lagos.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was a great guy,” Bola said thoughtfully.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he was. And is that why you wouldn’t give me a chance?” Dele’s eyes pierced into Bola’s eyes.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Dele you are a great guy as well. And I think that was why the two of you were best friends. But I can’t lie to you. I am in a relationship,” Bola said and took away her bag from the table to allow the waitress to place the tray in her hands on the table.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“Since when? Bola,” Dele watched Bola’s lips as she made the effort to reply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 year and some months,” Bola lied, knowing it was not up to three months she met Dave.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“Earlier before then I had talked to you about how much I cared about you,” Dele reminded Bola. He picked the cup of coffee and sipped. He had his eyes fixed on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 time, to be candid, I was not sure if I wanted to go into a relationship anymore. I had just weaned my daughter and all I wanted was to be alone,"  Bola picked two cubes of sugar and dropped it into the cup of coffee, then, she picked the teaspoon in the tray and steered the teacup content.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“Well, I have finally lost you to someone else and I am not bitter about it. That’s life,” Dele smiled dryly.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still remain a good friend and that, no one can take away from you,” Bola winked and garnished it with an assuring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“Anyways, I still have my eyes on those Mamba guys. They can’t take my friend down and go free. One day, there will a pay back time,” Dele sipped from the coffee cup and took a bite of the sandwich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mean the Black Mambas?”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One day I will revenge. It is a matter of time,” Dele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Why is every thing working for the plan we have ahead? Bola pondered. She was pleased to know Dele was not a Black Mamba and that he had an old score to settle with the cult guys for Akeem’s murder.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could not wait to let Teni and Dan know the new development.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Bola and Dele ate their breakfast, they talked about the good old days, the fun filled times they shared together with their late friend Akeem as undergraduates on the University campus.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Dan being the one who held Bella all the while during their work out, he was able to curtail Bella’s outdoor stubbornness. They had had a stop at the scrapyard and it was fun for the three to be there together.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they walked back home on the field of the pine plantation, Dan decided to open up to Teni on how he felt about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there is something I have been wanting to tell you. It isn't now that I started living with you though, but ever since you started coming to visit me at the scrapyard,” Dan paused.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At that point when he paused, a tender colorful butterfly perched on the hair of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“Wait! Don’t move.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took some steps to catch the butterfly on Teni’s head.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“Don’t move,” Dan decided to take a picture of the beautiful insect in Teni's hair before he would catch it. He quickly picked his phone and snapped.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“Now, wait let me pick it for you,” Dan got closer to Teni and before his hand could reach the insect, it flew away.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It’s gone,” Dan said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“Common, take a look at this,” Dan showed the picture he snapped to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closer,” Dan pulled Teni closer. His left hand on Teni’s shoulder and the right holding his phone.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“Wow! It looks beautiful,” Teni remarked.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the reason why it's beautiful," Dan stared at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do you mean," Teni asked and blushed.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“Because you are a stunning beautiful woman. Your beauty is ,” Dan's eyes remained on her and she looked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"Let the butterfly perch on another woman's head and take the picture. You can't get the same result Teni," Dan almost whispered the sentence and then, he pulled Teni to himself.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I love you and I would do anything to have you,” Dan turned Teni's blushing face to face him with his right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since when?" Teni said tenderly.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"Since the very first day I set my eyes on you. That very day you went in search of Bella," Dan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took you so long to say it Dan?” Teni's question sounded like she had expected it happen a long 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was afraid I could hurt you, as I wasn’t sure what you feel for me,” Dan moved closer to Teni and planted a kiss on her forehead.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love you Teni. I do," he said, and wanted to step back but Teni move closer to him and hugged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love you too Dan and it didn't start today," she remained in his arms for a while and when she wanted to detach from him. Dan put his lips on hers and for the first time, they had a real kiss that they both wished lingered for ever.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"I'll for ever thank God for that day you came into my life,” Dan said and took her off the ground, and swung her round and round making her giggle happily like a little child. Then, he put her down and they shared another brief kiss before they let go of one another.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“Bella let’s go home,” Dan said to Bella who was lying on the luschure grass all the while they were both lost in the expression of love for one another.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Feeling fulfilled, Teni joyously walked back home having her arms around Dan. For she had waited for that moment for so long.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“Remember we are having lunch with Bola and Dele,” Teni said the moment they opened the door of their apartment.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“Yeah! A Clarion call,” Dan left for the kitchen to get them breakfast.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to?”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”To the kitchen to make breakfast,” Dan continued walking.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I will do it,” Teni protested.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Always at your service your highness,” Dan joked.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then,” Teni gave up on it, knowing he would do justice to the cooking.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were many differences between Dan and Jim and one of them was this. Jim did not know anything about cooking. Well, that may sound like an exaggeration because he surely could boil an egg. Dan on the other hand could cook virtually all kinds of food.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had never had a cup coffee made by Jim, talk less ate a food cooked by him. But since Dan started staying with her, he had been the one cooking. And the most pleasant thing about it was, he did it effortlessly and happily.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love you Dan,” Teni did not know when the words slipped from her mouth as she walked away.</w:t>
      </w:r>
    </w:p>
    <w:p>
      <w:pPr>
        <w:pStyle w:val="style0"/>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love you more. Much much much more!” Dan emphasized on the words much more, and Teni could not hold the laughter.</w:t>
      </w:r>
    </w:p>
    <w:p>
      <w:pPr>
        <w:pStyle w:val="style0"/>
        <w:rPr>
          <w:rFonts w:ascii="Verdana" w:hAnsi="Verdana"/>
          <w:b/>
          <w:bCs/>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0"/>
        <w:rPr>
          <w:rFonts w:ascii="Verdana" w:hAnsi="Verdana"/>
          <w:sz w:val="32"/>
          <w:szCs w:val="32"/>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EIGHTEEN</w:t>
      </w:r>
    </w:p>
    <w:p>
      <w:pPr>
        <w:pStyle w:val="style0"/>
        <w:jc w:val="both"/>
        <w:rPr>
          <w:rFonts w:ascii="Verdana" w:hAnsi="Verdana"/>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Ella’s restaurant was at one of the highbrow sides of the city of Lagos. It was peculiar for its African delicacies cooked by well trained cooks. It was a place for those who needed and could afford its top class services and products.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and Dele sat at a table for four awaiting Dan and Teni. There were two small plates containing snacks and two bottles of water in front of them. They ate as they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remaining two empty chairs before them seemed to be screaming for occupants as the time ticked away. The time on the wall clock was 2:10,  and the afternoon weather was pleasing. The eatery hall was unusually scanty and this was a plus for the reason the lunch was holding.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looked outside the restaurant. The traffic was light and people were going about their businesses as usual but, the street was fairly busy compared to what it used to be on Monday to Friday.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exactly seventeen past two, Dan and Teni arrived. They walked into the restaurant and immediately scanned through the scanty hall to see where exactly Bola and Dele were seated.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they are,” Teni pointed to the far end of the hall and Dan’s eyes followed the direction. The tables around where Bola and Dele chose to sit were empty.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and Dan approached the spot where their friends were, and they almost got to the spot before Bola noticed them coming.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In her cream blouse, light brown skirt and dark brown shoes Teni looked gorgeous. Her face was almost void of makeup, and yet it dazzled like the face of a beauty queen. Dan on the other hand was in a casual red T-shirt and a pair of Ankara trousers. He wore a pair of leather slippers to match. His tall athletic stature was more than appealing. It would take even a Catholic nun a struggle with conscience not to look at him twice.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“Hey! Guys good afternoon,” Dele stood up to welcome Dan and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a pleasure meeting you” Dan shook Dele’s hand and Dele shook Teni’s hand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“Did we keep you guys waiting for so long?” Dan politely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Not that much,” Bola replied. She almost envied her best friend for having such a stunning man as a boyfriend. The transformation of Dan was beyond explanation. It would be hard for who ever did not witness his gradual transformation to believe he was the same man picking dirt in the dustbin the other day. Bola had a flash back to the day she and Teni saw Dan for the first time at the grocery store. Dan looked amazing.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and Teni walked over to their seats and Dan pulled a chair out from under the table for Teni to sit on. He never forgot his gentleman responsibility. Most especially in a public space.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Teni sat down and watched Dan sit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“Over here please!” Dele announced to one of the waiters and he came over to their table.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“Jollof rice and chicken for me please. Take their orders,” Dele pushed the saucers of snacks to the center of the table. He wanted them to be where Teni and Dan’s hands could reach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can serve as an appetizer,” He faced  Dan and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while we await the food,” Bola supported Dele.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“Jollof rice and salad with beef,” Bola told the waitress.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“Fried rice, beans, salad with boiled egg,”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“Same like him,” Teni twisted to signify she meant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waiter got the orders down on the small jotter on his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I will be back with your orders,” the waiter bowed and turned and left.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everyone had made their orders, they waited for the waiter to return with the food. And as they waited, they munched ate the snacks and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“About the independence day plan,” Bola started the discussion but Teni instantly winked at her to stop and Bola understood what her gesture implied.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“Don’t worry. He doesn’t belong to the BM,” Bola abbreviated the Black Mambas intentionally because they were in a public space.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did you know?”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don’t belong to the group,” Dele answered amidst smiles. He did not allow Bola to answer her friend.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has a score to settle with them over his friend’s murder,”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I’m so sorry,” Teni faced Dele to express her sympathy.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no, it’s okay. It’s been two years when it happened” Dele twisted the water bottle cap to open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all turned to look at the two waiters who emerged carrying trays containing food. The waiters came and placed the food on their table. As the food were placed in front of them, everyone took what they asked for, and without wasting time, they all started to 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Dele was briefed on the assassination plan, he suggested they postpone the discussion till the following day, which was a Sunday. Therefore, they agreed to meet at Teni’s place.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a Security officer, Dele enlightened his friends that the restaurant was not a place for such discussions. The matter as sensitive as a plan to stop the murder of the President should not be discussed in public.</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time tomorrow?”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church service, I think,” Dan replied. It was going to be his first time at church since she moved in to live with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what time is that?” Dele face Dan to get the reply to his question.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“Between 12pm and 1pm should be okay,”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Let’s make it 2pm. We’d need to do some cooking after church,” Teni remembered that everyone would need to take lunch at her place  before or after the discussion.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“That’d be great. It would afford me the opportunity to eat from Dan’s  kitchen magic,” Bola joked.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who says I do kitchen magic?” Dan was surprised to hear Bola commend him despite having not eaten the food he cooked before.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else? Teni told me of course, how good you are in cooking and I have been desiring to have a chance at it,” Bola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“Unfortunately, I will be cooking tomorrow,” Teni said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“Count me out of the lunch then. Dan’s cooking or nothing else for me,” Bola’s frowned face had small reflection of smiles on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I am the cook tomorrow,” Dan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“Hurray! I won,” Bola clapped and that got the other three laughing.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would you have for lunch?”  Dan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“Anything African. "Swallow" to be precise. Or what do you guys think?” Bola turned to face Teni and Dele.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“Swallow is good for me,” Dele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is swallow?” Teni had not had a food refered to like that.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“It’s a nickname for every solid foods in Nigeria,” Bola replied and quickly added, “Ẹba, fufu, Amala and Semovita,”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Ok. That’s cool for me too. Especially Ẹba,” Teni was pleased with the choice.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DAN HELD A Bible with his left hand and opened the door of the apartment with the other. Teni followed him inside the living room. Bella as usual, at the sound of the key in the keyhole had come close to the entrance. She jumped on Dan to greet him and immediately left him to welcome Teni likewise.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“Why is Sunday always sunny?” Teni dropped her bag on the couch.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Teni’s question amused Dan. He turned back to look at her strangely.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do you mean,” Dan laughed and walked towards the bedroom.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heard me well. That’s what I mean,” Teni seemed to be serious.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“Are you for real? What about raining Sundays?” Dan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“If not all Sundays, most Sundays are sunny,” Teni insisted. She followed Dan into the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“Well, I have never noticed that since all my tears on the earth, ” Dan still believed Teni was pulling his legs because there were times Teni had said words like she meant them just for her to say later it was all a joke.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“By the way, the church service was nice. I enjoyed it,” Teni confessed.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enjoyed it or you were blessed by it?” Dan sat on the edge of the bed to remove his shoes.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“What’s the difference? I was blessed by it and I enjoyed it. Can I enjoy something that didn’t bless me?” Teni sat beside Dan to remove her shoes also.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somehow right. But the best expression should be that you are blessed,” Dan stood up and took the shoes to the shoe rack.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Teni’s first Pentecostal church experience. The doctrines were different from that of the Baptist Church she attended. Heavy praise songs and dances were strange to the Protestants. Most especially, speaking in strange tongues.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“Anyways, church is always fun. Although, it might not be if the sermon of the day is about the things you are guilty of,” Dan pointed 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true, some sermon could get at you at times, though they are not meant to be but to reproof,” Teni started to remove her clothes so that she could put on a casual clothe.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“Now, you got the point,” Dan walked out of the room when Teni started getting undressed.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are you going Dan?” Teni knew why Dan left the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“To the kitchen to get something to drink and to start cooking for lunch,” Dan was not good at lying and he was not aware of it. He knew that that was not his primary aim of leaving the bedroom at the time he left.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think I know why you left,” Teni giggled.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“Why?” Dan smiled as he opened the fridge door in the kitchen. He knew Teni knew why he left truly.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both know why. I don’t need to spill it,” Teni was through with her change of cloth.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might be wrong in your guessing, you know,” Dan laughed this time around.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“Ah hah! Your response has betrayed you. That laughter of yours says it all,” Teni laughed too.</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gulped the content of the milk bottle and in no time the bottle was empty. And once he put the bottle in the dustbin, he started cooking for lunch. He was cooking for three adults and himself. He needed to do quick so that he could finish with cooking before the visitors arrived. He looked at the kitchen wall clock and the time was eleven thirty five.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After one hour thirty minutes of cooking, Dan was through with cooking and he and Teni started to move the dishes to the dining table. Teni was by his side throughout the time he spent cooking. She was learning how to cook African delicacies.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two were at the dining when there was a knock on the front door. And Dan quickly left the dining area to answer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“Who is it?” Dan asked. His hand already on the knob.</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and Dele,” Bola replied from outside the apartment.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opened the door, ushering Bola and Dele into the living room. They exchanged pleasantries.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where you dey?” Bola spoke in pidgin English.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dey inside the bedroom,” Teni replied in pidgin English too. She was not good in the West African English creole but she was learning by speaking.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left Dele in the living room to go see Teni in the bedroom. She met her putting on a t-shirt and a short knickers.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“Happy Sunday,” Teni said the moment Bola entered the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“Same to you,” Bola sat at the edge of the bed.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hope nothing happened,” Teni looked at her friend inquisitively.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do you mean,” Bola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know what I mean. Sex,” Teni sat beside Bola. Her look still asking questions.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“Twice now. But it won’t happen again,” Bola said and quickly added,: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told him about Dave and told him nothing like that will happen again between us,”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what did he say?”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accepted of course. What else would he say,” Bola’s voice showed she meant her words.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great then, only if you’ll stand by it,” Teni stood up and walked to the mirror table. She picked a bottle of perfume among the various beauty care products and put the perfume on certain spots on her body.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should trust me,” Bola stood up to go out of the room and Teni joined her in walking out. She put her harm around Bola’s neck as they walked. When the got to the living room, they met Dan and Dele on the couch discussing.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Dele greeted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And how are you finding Lagos?” Teni walked over to Dele and shook his hand.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“Lagos is a lovely place. So lively,” Dele replied. “But too over crowded,” he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one of the beauties of Lagos that many don’t like,”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one of the reasons Edward doesn’t like Lagos is the population. It is the reason for the heavy traffic you see everyday,” Teni walked to the dining table. “Let’s eat before it gets cold,” She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other three stood up to join her at the dining. Dan sat next to her, making Bola and Dele to sit opposite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is Mary?” Teni asked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“She’s home with Janet,” Bola took off the cover of the dish that contained the Egusi soup.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Janet is back,” Teni picked the big metal spoon and cut from the large lump of Eba in the glass plate.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arrived two days ago. Sorry, I forgot to tell you,” Bola helped Dele with the soup. She served him a plate of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do we go about our rescue mission?”  Dan asked. He seemed not as interested in the food as the the reason for their gathering.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“Should we get them reported to the right authorities?” Bola started to 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can’t do that. No evidence against them yet. No audio, no video not even a photo of their meeting,” Dele spoke as an expert.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“They’ll deny it and Dan will be in trouble. We have to catch them in the act,” Dele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then do we go about it!”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All of them had started to eat except Dan. He watched Dele and waited to hear what he had to say.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will monitor them until the independence day,” Dele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Teni enquired.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have to get information about their movements prior the day?” Dan faced Dele for confirmation.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Dan is right. Only two of them are known faces. The Inspector General of police and the Vice president. Can we get their phones monitored before that day?” Bola turned to face Dele.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That’s a good idea also. I will speak with an engineer friend of mine at one of the cellphone companies. A day to the planned incident we need a 24hours monitoring on the two big guys' phone lines,” Dele promised.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“Awesome!” Dan was pleased with Dele’s arrangement. He thought he could go for the food now. He took the serving spoon and put the food in his plates and started to 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plan,” Teni agreed too. She looked at Bola and asked, “What do you think?”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“Perfect, I think,” Bola replied as she ate. “It’s really delicious,” she concluded.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do you think we are talking about. What is delicious?” Teni was stunned by Bola’s reply.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food of course,” Bola said. And it got everyone cracked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“Don’t be a Jerk. Are you for real?” Teni thought Bola was serious.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“Dele’s suggestion is perfect I know. I only wanted you to know it’s as perfect as this delicious food,” Bola laughed.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had better be joking,” Teni stood up from the chair for she was done eating.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mapped out the plan of action and assigned responsibilities to each one of them including the absent colleague of Dele who was to work with them. After the discussion, they relaxed by watching a movie. An hour after, they saw Dele off to the airport to board a plane back to Abuja where he lived.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In the evening after Dan and Teni had returned to their apartment and Bola had gone home, Dan and Teni relaxed in the living room. Dan sat on the rug with his back on the couch, Teni lay on the floor with her head on his laps. They both had their eyes glued on their cellphones. Dan was browsing while Teni was chatting with her mother. The television was on but they both paid no attention to it.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knew it! “ Dan broke the silence.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looked up. She sat up to allow Dan who was trying to stand up to accomplish his aim. Dan screamed and was laughing when he stood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knew it. I knew something was special about this painting,” Dan took fast steps to the small painting on the wall and looked at the same painting on his phone. He looked at the painting and looked at his phone screen again and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 a massive discovery. Teni, look! Come and take a look!” Dan walked back to where Teni sat on the carpet. He stooped to showed Teni the picture of the painting on his phone.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same painting,”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does it mean?” Teni asked. She really could not get why it meant so much to Dan. Seeing the picture of her painting online. What if the artist copied it from an online picture? Teni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when this painting was sold last, it was sold for eight hundred and fifty thousand dollars. I mean this tiny thing that adorns your wall. Only God knows how much it is worth at the present time,”  Dan informed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painting? Almost a million dollars?” Teni could not comprehend why it must be so expensive.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 a painting by a master painter called Rembrandt.  Come and see what remains of the signature. Stand up, come!” Dan held Teni by the hand and pulled her up. He led her to the painting hanging on her wall.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“Read it,” Dan pointed to the signature at the right hand base of the painting.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“brandt,” Teni read it out aloud.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“Now read this piece,” Dan gave his phone to Teni and Teni read through the article on the online art magazine.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“Wow! This is unbelievable,” Teni was dazed.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it stands, you are a million dollars richer. I can bet it,” Dan laughed.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have always said I have seen the painting somewhere,” Dan said as he walked to the kitchen to pick a bottle of soda.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true,” Teni agreed. “You always said so,” Teni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 what do I do?” Teni asked as she walked to the couch to sit.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“Send the picture to Dave, he will know what next to do,” Dan advised.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You are right. I will do so right away,” Teni accepted the extra bottle of soda from Dan. She watched him sit beside her. And when he leaned forward to give her a kiss, she gave her total self to him collapsing into his arms. His kiss was passionate and warm. She knew he wanted more of her but like she told him, she would want to wait till the right time. And when is the right time? Now was the right if it was for Dan to make a choice.</w:t>
      </w:r>
    </w:p>
    <w:p>
      <w:pPr>
        <w:pStyle w:val="style0"/>
        <w:jc w:val="both"/>
        <w:rPr>
          <w:rFonts w:ascii="Verdana" w:hAnsi="Verdana"/>
          <w:b/>
          <w:bCs/>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ALL laughter as the three friends drove back from the visa collection center of the Canadian embassy Lagos Nigeria. Bola, Mary and Dan had applied for visa and they were granted. They were excited because Bola and Dan were having the opportunity of traveling abroad for the first time. Teni was glad for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do we inform Edward that we are leaving the company?” Bola turned to Teni who was driving.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earlier the better we do that. So that he could have enough time to look for replacements,” Teni drove into the parking lot of the restaurant, Ella’s. Their usual place of eating 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who sat at the back seat was the first to get down from the car. He waited for the two ladies to join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it seems you are in a hurry,” Bola got down from the car after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famished. That’s what’s up,” Dan closed the car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“Why won’t you, when you ate so little breakfast,” Teni got down and closed the car door too. She pressed the car key and the car doors were centrally locked.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was more than anxious in the morning,” Dan confessed.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knew you would,” Teni led the way into the restaurant as they walked into the eatery hall.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walked to a table for three and they were promptly attended to by one of the waitress.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“Yam porridge with chicken lap for me,” Teni told the waitress who stood by to take their order.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“White rice, dodo and beef,” Bola made her request known and looked over to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“Make it like hers,” Dan pointed to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“We’ll be right back,” the waitress walked away from their seats.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they waited for the food to arrive, they had a little discussion on the task ahead: Saving the life of the President from the impending danger. And as dangerous as the task would be, they agreed with Dele's decision to do it without involving the police because the one at the helms of affairs of the nation’s Police department was one of the criminals who planned the assassination. A high ranked member of the Black Mambas for that matter.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the lunch, they drove back to the Voice Newspaper building. Bola and Teni went back to work while Dan drove Teni’s car back home to be back at the company to pick Teni home after work.</w:t>
      </w:r>
    </w:p>
    <w:p>
      <w:pPr>
        <w:pStyle w:val="style0"/>
        <w:jc w:val="both"/>
        <w:rPr>
          <w:rFonts w:ascii="Verdana" w:hAnsi="Verdana"/>
          <w:sz w:val="32"/>
          <w:szCs w:val="32"/>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Teni knocked on the door of Edward’s office. She took along the paper bag of the Ice cream she had bought for him from Ella's.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in please,” Edward dropped the pen in his hand on the sheets of paper on his desk.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Teni dropped the ice cream bag on the desk.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Teni,” Edward dragged the paper bag to himself. He opened it and smiled. “Thanks,” 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are welcome boss,” Teni turned back to leave.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and Bola need to talk to you on something important,” she quickly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is that?” Edward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office hours today,” Teni opened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I will expect you,” Edward opened the ice cream plastic plate and used the plastic spoon attached to it to scoop it’s content into his mouth.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When it was 4:30pm, Dan drove into the vehicle packing area of Teni and Bola's office building. He opened the car door slightly and relaxed in wait for Teni to join him after being through with work.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and Bola walked to Edward’s office to see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“Come in,” Edward said. He reclined on the chair with his legs on his desk. He had loosened his tie and he held his android tablet browsing.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ladies,” Edward put down his legs and sat up at the ladies' presence.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“Good afternoon,” the ladies chorused and took a chair each in from of him to sit 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hope all is well,” Edward knew it was unusual for the two ladies to want to see him at the same time when he was not the one who called for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“Well, It is nothing serious. I was telling Bola about my plan to relocate back to the United States in a month time when she told me of her plan to relocate to Canada as well around the same time. We know the two of us leaving at the same time would have an impact on the company therefore, we decided to let you know early so that it won’t be too sudden,” Teni cleared her throat as she finished talking.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my gosh! You are both leaving!” Edward placed his hand on his mouth. He looked dazed. “When have you been planning this?” Dan did not like the news.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are sorry it has to be like this,” Bola looked sober.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“This is a shock to me. Have I treated you ladies badly or what? Why do you have to leave at the same time?” Edward looked at the faces of the ladies for an answer. His face looked mournful suddenly.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You have been a wonderful boss and colleague. That is the truth,” Teni looked over to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a very great person to work with. We are grateful for every minute spent working with you,” Bola buttressed Teni’s statement.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“Well girls, I must say it has been wonderful working with you too. But this is a bad news. I think I need to start looking for your replacements right away as you said,” Edward managed a smile. But it was as dry as the desert weather. It was clear he was sad.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month is too short a time,” Edward faced the ladies.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“We’re so sorry,”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okay,” Edward nodded his head. He dropped the android tablet on the table.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for your understanding boss,' Bola stood up and Teni stood up after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and Bola walked out of Edward’s office feeling sad. The look on Edward’s face made them feel guilty. Knowing they were the reason for his unhappiness. Although, they wished they could rescind their decision if it was possible. But it was certain they had to go ahead with it. If not for anything but to save their own lives if they were to save the President's life from the impending danger.  It was compulsory they left the shores of the nation immediately because the cult they planned to contend with was as deadly as the devil.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Bola and Teni parted ways in front of Edward’s office to their offices to go and prepare for home.</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At the motor park, Dan’s phone rang and he picked it up.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“Are you coming already?”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here already,”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“Since when?” Teni was surprised Dan came so early.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“Since thirty minutes ago. You don’t keep a Princess waiting. It’s a rule,” Dan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nice of you my prince. I will be with you in a minute,” Teni picked her bag and her bunch of keys and made for the door. She was impressed by Dan’s promptness.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At the stairs, Bola and Teni met on their way down to the ground floor.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“Dele called some minutes ago,”Bola said as they both descended the stairs.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news has he got?”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said his team are ready and that every thing is in place to make the plan a success,” Bola lowered her voice as they approached the reception.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“That’s great. I believe we need to meet with him again,” Teni waved bye to Tina, the receptionist as she walked behind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will let him know in the evening,” Bola smiled back at Tina who gestured to her and was packing objects into a leather bag. She appeared to be getting set to leave for home too.</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NINETEEN</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the 30TH of September. Less than twenty four hours to the country's independence celebration. A national celebration slated for the 1st of October of every year.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Bola and Teni’s last day at the Voice Newspapers also. They had said their good-byes to the entire staff and it was such an emotional moment for everyone at the newspaper company. Edward’s countenance and body language was cold throughout the thirty minutes ceremony. Despite having convinced the two ladies to be guest writers from where ever they were relocating to and they agreed.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Dan and Teni had a flight to catch to the capital of the nation, Abuja. Therefore once, they were done with the sent-forth ceremony at their company which Dan was a part of, the trio would leave for the airport immediately.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next day was going to be an unforgettable day in the lives of everyone that had volunteered to put their lives on the line to save the nation from the looming danger of assassination of the President of the Republic. Bola, Teni, Dan, Dele and his three colleagues were prepared to get the job done without involving the state police department. This was necessary because very few people could be trusted in such a critical situation.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Like it happened every year, the 36 states governors would stand in honor of the nation during a march past by students of various primary and secondary schools and police parades at the stadium in their respective States.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would also be a replicate at the capital city, overseen by the President. After which he would address the nation during a live television broadcast. All was set for the independence day celebration at both states and the national level.</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In the nation’s capital, someone was listening to a phone conversation: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dear Snipers,” the Inspector General of police of the nation who was also called the Jackal of the Black Mambas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the Lord Jackal, we are listening,” the two snipers replied together while their "escape driver" listened because the phone was in loud speaker before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is your target point?” the Inspector General of police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orange high rise sir,” one of the snipers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“Is that the best view?” the Jackal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the best view sir,” the snipers chorused.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shoddy job, okay?” the Jackal warned.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shoddy job sir,” the snipers chorused.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“When is the hour of strike?” The Jackal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“Either during the salute of honor or at the point of addressing the nation sir, which ever our  instincts choose to get him down,” one of the snipers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shoddy job,” the Jackal repeated himself.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shoddy job Sir,” the two snipers chorused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Dele finished listening to the audio clip of the recorded conversation sent by his IT engineer friend working with telecom companies. They both knew it was against the law to tap into people’s phone conversations, but if it was for national interest then, breaking the law could be justified by the court of law. Sometimes one needs to act like a criminal to get criminals arrested.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Dele stood up among the rest of the team. He had been assigned the role of the leader of the team by the team members because of the nature of his job. As a State Secrete Service officer and a trained sniper, he was in the best position to direct others. His team consisted of four men and two ladies and he needed to give everyone his or her role as it had been mapped out by him and his colleagues.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“Tiko, you keep an eye on the base of the orange high rise. Mellow, you and I will take care of the snipers from the white high rise adjacent the orange high rise. Bola, you take care of the video camera on the white high rise. And Teni, you take care of the camera at the base of the orange high rise, and watch what goes on with Tiko if there is any that wants to escape among the bad guys,” Dele instructed.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you put on the act and assault the president to disrupt the program as planned” Dele finally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“Why is the need for the video recording on the white high rise?” Dan was afraid for the safety of Bola who was assigned to do the video recording on the high rise not far from Dele and his friend who were snipers.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need as much evidence as we could get, thus the need for the video recordings both on the white high rise and at the base of the orange high rise”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would be on the high rise but not close to us,” Dele replied, knowing Dan asked the question out of concern for Bola’s safety.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engineer is to keep every recording of the Vice President and the Inspector General of police’s phone calls until the end of the independence day celebration. This would be another proof of their involvement in the crime against the country,” Dele concluded.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the meeting, everyone returned to their various homes and hotel rooms to get set for the day after.</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It was 1st of October 2010. The Eagles' Square arena in Abuja, the capital of Nigeria was becoming full with crowd as it used to be every year during the Independence Day Celebration. The dignitaries at the event all sat awaiting the President’s arrival. There was fanfare all around the venue and various events had been earmarked to make the day fun-filled and memorable. The school children were all dressed up for the march past and the police band was dishing out sweet melodies into the people's ears. It was the celebration of the independence of the nation from the British colonial masters on the 1st of October 1960.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found a coffee shop with a big glass window to sit at the back of the orange high rise. She sat close to the window which always remained closed, holding a camera. She could see Tiko who was assigned by Dele to keep a watch on the back of the building. Tiko had a brown jacket over the cream T-shirt on him and being a State Security Service agent, and by the reason of the assignment at hand, Teni was certain he must be having a firearm under the leather jacket he wore. His eyes were locked away by the dark sunshades on his face and that made it hard to know where he looked at per time. He stood across the road pretending to be waiting for a vehicle or someone.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On the white high rise building adjacent the orange high rise building were Dele and his other colleague, Mellow. With them but far away from them on the skyscraper was Bola holding a long range lens camera. She wore a white shirt and a pair of cream jeans trousers. Dele and Mellow held a rifle each. The distance of Bola to them was approximately eighteen meters. They all hid behind a concrete wall of three feet height which went round the edge of the building. Dele and Mellow prepared their rifles for action on the adjustable tripods that had been set to accommodate their firearms. The rifles had an attachment of a telescope on each of them, and the nozzles of the rifles rested on the brick wall before them. They kept a watch on the top of the orange high rise that stood almost at the same height with the building they stood on several meters away. Dele held a pair of binoculars, surveying the orange high rise topmost floor with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Among the crowd at the square was Dan. He wore his work clothes. The same rags he used to wear before his initial meeting with Teni. He had his scavenging bag beside him. His appearance brought back the memory of his lonely days in the scrapyard at the heart of the pine plantation. He had rubbed his face with mud and ashes and he looked wonderfully filthy. Those who knew him during his lonely days could easily recognize him again. And as many as saw him again wondered where he had been all the time of his disappearance from the public. Many believed his situation must have gotten worst for he looked dirtier than before although his overgrown beard had been shaved. Half of his feet were out of his old work boots that were intentionally tore open for this special assignment. He had his head covered with a dirty scarf and under the scarf in his ear was a Bluetooth earpiece.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 people avoided him for his looks and his state of filthiness, it paved way for him to move among the thronging crowd closer to the front line and closer to the podium where the president would stand to salute the students and the paramilitary who had lined up to march past, and to address the dignitaries and the nation on live television. Dan could hear some side talks and murmurs about him as he stood in the crowd about how he disgusting he looked but he cared less.</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Twenty minutes after Dan had reached the spot, there was a sudden noise in the crowd. And as he wondered what the reason for the ovation was, he saw the president’s car and its entourage drove into the square. The black Mercedes came to a halt in front of the podium and President Ola James stepped out from it. Seven men in black suits and dark shades who had jumped down from the car that tailed the Mercedes before  it halted, ran forward to form a wall of defense around the President as he made his way to the high table where other dignitaries sat. Three men on both of his sides, and one behind him till he got to his seat.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Tiko  who was keeping an eye on the back of the orange high rise. He could notice a long rope that ran from the top of the building down to the base and a power-bike parked close to the rope. His instincts as a secret agent had hinted him what the bike and the rope were there for: Objects of escape for the Black Mambas' snipers who were already on the skyscraper. Therefore, he was at his topmost alert.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Dele could see two men on the orange skyscraper from the top of the white skyscraper where he and Mellow were. He gave Mellow the pair of binoculars.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“Take and tell me what you see,” 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“Two men in black. They have a red beret on their heads and...” Mellow paused. He wanted to be sure of his observation.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“Oh! They are setting up tripods,” Mellow concluded.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“Let me have it,” Dele collected back the binoculars. He put it on his eyes and he could see the men putting rifles on the tripods.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are setting up the rifles already. Get set to get them down,” Dele instructed.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"Wait for the order. Take the one on the left and I'll take the other. We will shoot at the same time, okay?" Dele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men on the orange skyscraper were done with their rifles in position. They were waiting for the right time to strike.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cellphone of one of the men rang and he reached for it from a pouch by his side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target in view for attack sir,” the sniper receiving the call on the orange skyscraper told the person at the other end of the call.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Jackal, we are waiting for the right time,” the man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 a perfect job okay?" The Jackal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sir," the sniper replied.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Bola had started recording the video of the activities of the men on the orange high rise. The zooming power of the lens of her camera gave her a clear view. Her body hidden behind the concrete wall, it was only the camera lens that was on top of the wall before her.</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After a brief history of the colonial era that was read to the ears of the audience, it was time for the march past to begin.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president was on seat under the covered part of the square. The students were ready to start the march past and the police Band had started drumming and blowing marching melodies with their trumpets. The celebration had started and the mood in the crowd was high.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 was about the time for the president to mount the podium. Dele could see the two snipers take position. It was as if they had had a change in plan and it would be dangerous if prompt action was not taken against them. Dan's phone vibrated and he stylishly picked the call. The Bluetooth earpiece under the scarf on his head came 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"Start the assault immediately the President climbs up the podium. As it is, the snipers might strike before the President’s address," Dele instructed.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Dele and Mellow took position. Their eyes on the telescope on their rifles. The rifles were already right on targets.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There was an ovation in the crowd the moment the president stood up to honor the school children who had started to warmup for the march towards his direction. And as he approached the podium, the ovation grew louder and he waved at the crowd as he climbed up the podium. He was followed by a Security Aide who was in a police uniform. When he got to the top, he stood behind the microphones awaiting the commencement of the march-past. His Security Aide stood behind him. The President looked simple in his dressing. He was in white caftan and a native cap. His athletic frame stood confidently, knowing he enjoyed the support of most of his citizens.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Dele and Mellow were set with their rifles. They could see the snipers afar off had taken positions. They were set too. Dele was still on to Dan on phone and when he gave the order;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start now! Now!"</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Instantly, Dan dipped his hand in his side bag, he took one of the sachets of water in the bag and threw it at the president. The sachet of water landed on the group of microphones and burst, sending crystal fragments all over the surroundings. The water splashes touched the President and he moved some steps backwards.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action of Dan, shocked everyone in the crowd. The people in the crowd tried to stop him but he struggled with them. Dan ran forward and picked another water sachet and threw it at the President. The President dodge it again. And before the security officers got to him, he had thrown another. The President dodged it again and this time around, a bullet flew past the President who was trying to straighten up and hit the chest of his Security Aide behind him. The Aide crash landed, and the President sending danger, lay flat on the floor of the podium. Seeing the pandemonium that ensued through the attack, the President's Security men swiftly climbed up the podium to whisk the President away to safety.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 the orange high rise, seeing his colleague gone down and the president rushed out of the celebration venue, the other sniper who the bullet from Mellow's rifle missed by whiskers ran to the edge of the building and slid down the high rise building using the rope that had been installed by his team for escape.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had been arrested and handcuffed by the State Security Agents. He had received a few slaps and kicks and was been taken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has not bathe. Let us bathe the President. The President is stinking. Bathe him with water. Bathe him with water,” Dan shouted in his act of madness.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stampede that erupted was yet to subside. And it had gotten many people injured.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Behind the orange high rise, the Black Mamba sniper landed and quickly approached the power-bike packed few steps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“Drop your gun and raise your hands above your head” Tiko who had been watching the spot shouted pointing a rifle at the sniper. The sniper obeyed Tiko's order and dropped his rifle. He raised his hands above his head and waited for his Escape Driver to do the needful. Suddenly, there was a shot fired from a nearby car that hit Tiko on the right side of his back. Tiko landed on the ground wringing in pain, and the escaping sniper picked his rifle, and left the power-bike. He ran to the car that was stationed to rescue him and entered the back of the car and his Escape Driver who short Tiko from the back drove off.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who saw all that happened ran out of the coffee shop with her camera hanging on her neck. She attempted to help Tiko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Pursue them,” Tiko struggled to shout.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 hearing this, Teni ran forward and climbed the abandoned power bike. She met the key in the ignition hole and so, she started the engine and pursued the criminals.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last time she rode a bike was as an undergraduate with Jim. She was taught how to ride a bike by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Her phone rang and she picked it from her jacket.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where are you?” Dele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trailing the fleeing snipers. I am using their abandoned power-bike. They are in a green Hilux truck on Maitama-Sule high way. I am on a black power bike. Tiko has been shot he is lying critically injured at the back of the orange high rise building," Teni continued her pursuit.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we are coming after them. As for Tiko, he is being taken care of by the medics already.  Don’t be afraid when you see helicopters pursuing the snipers. They won’t harm you,” Dele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After talking with Teni Dele called the State Secret Service department for helicopters back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“Please take direction from me. Don’t listen to the police. No matter who is talking to you. I have my reasons. Take directions from me alone,” Dele kept saying to the State Secret Service team.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“Hello Teni where are you guys now?” Dele asked. He was driving in Bola’s SUV with Mellow and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are on the Hubert Macaulay way close to the Central Bank, I am yet to see any helicopter here o,” Teni complained the way a typical Nigerian would. The "O" at the end of a sentence originated from Nigeria.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are close to you there, be patient,” Dele drove towards Hubert Macaulay 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Three minutes after Dele’s call, two helicopters showed up in the sky and Teni was glad.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lady on the black power-bike is part of us. I repeat, the lady on the black power-bike is part of us,” Dele informed the SSS officers in the helicopters.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SUV driven by the Black Mambas kept swerving from the right to the left and the left to the right, trying to dodge the bullets coming from the helicopters above.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"Stop the car and surrender. Stop the car and drop your weapons," the person on the megaphone in one of the helicopters kept shouting.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retreat no surrender," the one who drove the Black Mambas SUV murmured. He drove on with high speed knocking off an oncoming smaller vehicle from the road. The car summersaulted a few times and landed in a ditch by the road side. The young lady in it was injured badly and was unconscious.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"Call for the medics now! There is an accident on the Hubert Macaulay highway in front of the College of Education," one of the occupants of the helicopters said on a walkie talkie.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lady can't survive the crash," the driver of the Black Mambas Vehicle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"May she rest in peace," the other sniper responded.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Like from no where, two long trucks appeared coming before the Mambas. The two trucks slowed down and doubled crossed the road.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escaping Mambas stopped at once. They jumped down from the car and there was an exchange of gunshots between them and the occupants of the helicopters and the truck drivers. As they shot, they ran to a truck that was abandoned by it's driver who ran for safety, and slid under it for cover. The crossfire was on until the two Black Mambas were out of ammunition. It was either they surrendered or kept trying to escape till they get lucky. They chose the later though. So, at the count of three, they decided to jump over the roadside rail. And as they ran to get to the edge of the road, a bullet caught one of them on the head, and he went down on the ground.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"Surrender or you'll be dead!" The voice in the megaphone above said, and the Black Mamba sniper halted. He had no choice but to drop his firearm and raise his hands above his head. So he did.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who had stopped the bike afar off and lay flat on the ground for safety stood up. She watched the State Security Service truck drivers approach the Black Mamba sniper with their guns pointed at him. They got to him and tied him up with the handcuffs. Teni saw one of the helicopters land on the highway and the arrested man was taken into it before it took off from the ground.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During the chase and the shootout, the highway had been deserted by road users. It was only the SSS and Teni that were at the spot of the scene. No vehicle coming either ways.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she took steps to go forward and meet the Secret Agents, Bola's car arrived behind her and she walked back to meet the occupants. In the car was Dele, Mellow and Bola. When they got down from the vehicle, they walked up to her and hugged her for a job Weldon.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is Dan?” a worried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has been arrested,” Bola smiled.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“It's not funny?” Teni almost got mad at her friend.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“Not funny though, but the way the water landed on the president, Dan needed to be arrested. I recorded it all. You need to see it,” Bola smiled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say it's not funny!" Teni turned away from Bola to face Dele.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"Was he injured?” Teni asked Dele.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“He was not injured. He is in the care of the SSS. I told them he is one of 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about Tiko?” Teni saw how he bled before she left him to pursue the criminals. She was afraid for his life.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“Tiko is in a coma. We pray we don’t lose him,” Dele said and walked back to the vehicle they came 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“Where are we heading too?”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State Secret Service office. Teni, follow us on the bike,” Dele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arrested sniper had been taken away by the Secret Agents and the two trucks had been driven away too. The road was now available for road users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climbed the bike and rode behind Bola’s car. They all left for the SSS office where Dan was waiting for them.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SSS office, they met Dan still being interrogated. After the interrogation and the testimonies of all involved in the assassination rescue, they were released to go home.</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On their way back home from the State Secret Service headquarters, Bola drove the car, Teni sat beside her in the front and Dan sat at the back sit. They all listened to the news on the radio.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Assassination attempt on the president and an assault on him by the madman of the pine plantation.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Today's pandemonium at the Eagles’ square the venue of the independence day celebration that was cursed by the "Mad man of the pine plantation" was a mere gimmick to save the life of the President. Though no life was lost during the stampede, but many were injured. The Department of State Security Service made this known to reporters some minutes ago. The news reaching our desk says some government officials and public servants were among the criminals who tried to assassinate the President. The man who is called "the mad man of the pine plantation" was rather a hero and not a criminal.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did you turn it off?" Bola asked Teni who was pissed off by the name Dan was called in the news.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a name,” Dan laughed. He was rather amused by the news.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mad man of the pine plantation,” Bola laughed so hard.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“Is it a name that started today?” Dan asked smiling.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I don’t think so. It started a long time,” Teni joined in the laughter now.</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“How did you know that?” Dan was curious.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“Someone wanted to give you money one day at the grocery store and you rejected it. You remember?”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yes, I remember. A security guy?” Dan could recollect the incident.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were the ones who told the man to give you the money. That was the same name he called you,”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ladies were the ones who sent him?” Dan remembered the incident.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ever before you saved Bella, that was way before we got to know one another,” Teni looked back at Dan at the back of the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“People are quick to judge others without really knowing them,” Bola turned the car to the supermarket.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 bad but it’s all good. Thank God for life,” Dan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Dan. That was a phase in your life. Everyone has phases to go through in life,” Bola pulled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sorry. I need something to eat,” Bola got down from the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“Me too,” Teni said and got down after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“Me too,” Dan got down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“You’ll need to wait in the car for us. Don’t follow us in your acting costume,” Teni advised and there was a chorus of laughter from the trio.</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TWENTY</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TWO DAYS AFTER the assassination attempt incident, Dele called to inform Bola about the request of the president to meet the trio of her, Teni and Dan privately. But Bola told Dele how it was unsafe for their names and faces to be in the news until they left the shores of the country for their safety.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I will discuss that with his Excellency. We will come and pick you up tomorrow," Dele responded and then hung up.</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following day,  Bola, Teni and Dan were being flown to Abuja by the presidential jet. On the flight was also Dele.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and Bola wore the Ankara A</w:t>
      </w:r>
      <w:r>
        <w:rPr>
          <w:rFonts w:ascii="Calibri" w:cs="Calibri" w:hAnsi="Calibri"/>
          <w:b w:val="false"/>
          <w:i w:val="false"/>
          <w:outline w:val="false"/>
          <w:emboss w:val="false"/>
          <w:imprint w:val="false"/>
          <w:sz w:val="24"/>
          <w:szCs w:val="24"/>
          <w:u w:val="none"/>
          <w14:shadow w14:ky="0" w14:sx="100000" w14:algn="none" w14:blurRad="0" w14:sy="100000" w14:dir="0" w14:dist="0" w14:kx="0">
            <w14:srgbClr w14:val="808080"/>
          </w14:shadow>
        </w:rPr>
        <w:t>ṣ</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ọ Ẹbi they wore during Bola's mum burial party. The native attire looked great on them. Dan on the other hand wore a light brown caftan and a dark brown leather slippers to match. He wore a pair of glasses too.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“Did you people hear in the news that the Vice President, the minister of finance and the Inspector General of police have been arrested?” Dele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Minister of Finance was part of it?”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Many other names are still being mentioned,” Dele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is surprising," Dan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"To us in the security service it is not surprising," Dele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are you guys leaving the country?" Dele digressed.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"Day after tomorrow. Dan needs to be in the court tomorrow as a witness on a case,"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"Sorry, which case is that?" Dele enquired.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murder case," Dan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luck to you Dan," Dele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"Ladies and gentlemen, we have arrived the Abuja international airport. Please fasting your belts as we descend to land please," the pilot of the presidential jet said on speakers. And everyone on board fastened their belts as the plane attempted to land.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plane landed safely and after it had halted, the passengers stepped out and approached the arrival hall.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took her phone and switched it on and two minutes after it was on a call came 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Dave,"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I have been trying your number for a while. It was switched off. Well, I just take delivery of the sculptures from Dan. They look fantastic," Dave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great. We will get back to you when we are back in Lagos,"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"Where are you guys now?" Dave was curious.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"Abuja, for something important," Teni held Dan as they walked into the arrival hall of the airport.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is your flight to Canada?" Dave reclined on the wall of his veranda.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"Day after tomorrow. In the morning," Teni gave her passport to Dele as they all stayed behind him when he attended to the airport workers.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giving the information, Dave hung up at the other end. Teni pinched her man and told him the good news of the arrival of his sculptures in Canada.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news!" Dan muttered, He felt like jumping and scream but he would create a scene at the airport and embarrass his friends if he did. So in his heart, he did his rejoicing and thanked God. Holding his gorgeous girlfriend by the hand, he walked confidently  out of the airport towards to the waiting Tesla cars.</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Unlike how it was the first time Bola and Teni visited the presidential villa for an interview with the Secretary of State, the security checks were light and not as cumbersome. They were special guests of the President this time around, accosted by a Secret Agent in the person of Dele. The presidential villa workers did not know who they were. They only saw them as mere visitors to the presidency.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They reached the mansion that housed the first family and were ushered into a large hall where they were made to await the President. Dele sat with them, discussing on the current lingering strike action embarked by the University lecturers. He wanted to let them see the fault on the side of the Association of University Lecturers in the rift between the association and the Federal Government. Teni who did not agree with him wanted him to know that it was normal for him to defend a government he worked for whether the government was right or wrong. They were on the argument when a man in blue suit came into the large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president will soon be with you please,” the light skinned slender man announced and walked away.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Few minutes after the man had left, the president came in with his wife and daughter and everyone on seat stood up to honor him. He looked more appealing than he used to look on the television and the newspapers pictures. On his right arm was bandage. And it was a surprise for the visitors to see that he was injured in the incident at the Eagle's square.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“These are the national heroes,” the president announced when he stepped into the large room with his family.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His wife and daughter looked radiant. They were in simple native dresses and they beamed with smiles.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President Ola James walked close to the visitors and had a handshake with them as Dele introduced them one after the other. When Dele was done with the introduction he asked for permission to take his leave and the President granted him. They walked out of the room to wait for his friends outside the villa.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have invited you to eat lunch with my family,” the President walked back to sit on one of the three single chairs opposite Bola, Teni and Dan. And his wife and daughter took their seats by his sides.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“May I get to know you more one after the other. By telling me about yourself and how you were involved in saving your President from danger? Let's do it the way you are seated,” the president looked at Bola who was the first from the right. Dan was the person next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“Starting from you my dear chocolate sister,” President James Ola pointed at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Bolanle Oriowo. A journalist by profession. I work with the Voice Newspapers. Both of my parents were natives of Ibadan town. I was the one who got the connection of Agent Dele. He was my friend during undergraduate days,” Bola was brief.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are welcome Bola. What about you Gentleman?" The President faced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“My name is Daniel Smart. I am an artist. I paint and sculpt but I majored in Sculpture. I am from Lagos. And I am the one referred to in the news as the mad man of the pine plantation. The one who had the privilege of seeing the assassination planners where they held the evil meeting. I am the same person who bathed Mr. president with water in our efforts to save him,” Dan concluded and there was a response of laughter from all that were present in the hall.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“Thanks so much for the divine bathe.” President Ola James caused another round of laughter by his response.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"By the way, why were you called the mad man of the pine plantation?" The First Lady's curious pleased the President and it showed in the way he gestured.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"Well, I live solitarily in the heart of the pine plantation. I am an artist and I walked into town in my tattered work clothes to pick junks for my art, and I picked it anywhere I found it. Dustbins, gutters, name it. They misjudged me for all that," Dan explained.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"Hhhm, I see. And do you still live in the pinewood?" The President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"Not anymore, Sir," Dan smiled at his girlfriend and she smiled back. Only the two and Bola understood the reason behind his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Now, what about you our white Nigerian. Am I right? Are you a Nigerian?” the President pointed to Teni. He asked the question because of Teni’s skin color being of mixed race.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sir, I am a Nigerian. I am Teniola Badmus. Born to a Nigerian father, Jamil Badmus and an American mother Rhoda Smith. I work with the same Voice Newspapers as my friend Bola and I was the one Dan confided in before I confided in Bola who eventually told Agent Dele. I am an investigative journalist,” Teni concluded and there was silence for a long time from the President. He had his gaze on Teni for the period of silence and everyone in the room knew something was wrong.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"Honey are you okay?" The first lady turned to face her husband.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I am. I , I only. I'm alright," the President stammered.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“Sorry, what did you just say your father’s name is?” The president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“Jamil Badmus sir,”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“Is he in the US?” the President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 he left back to Nigeria before I was born. I guess he doesn’t know he has a daughter in the US,”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“And your mum’s name please?” President James Ola sat at the edge of the chair. It was obvious he was not at ease at 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“Rhoda Smith,” Teni wondered why the president was so curious to know about her parents.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“Your mum is Rhoda?” the president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Rhoda Smith,” Teni repeated herself.</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“She’s white, blonde and lived in Maryland USA?” the President began to sweat..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she still lives in Maryland,” Teni wondered how the President's guesses were on point about her mum.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“Did she tell you she once worked as a waitress,?” the president stood up and walked towards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sir,” Teni was stunned and scared of where the questions and the guesses were pointing to.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“I am Jamil Badmus. I know her. She was my friend. But she, she never, she never said she was pregnant,” the president stuttered.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was dazed by the revelation she just heard. She had her mouth agape for a period.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“You. You are my father?” Teni burst into tears. She started cry and wail like she had just lost a parent.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“Yes I am Jamil Badmus. I dated your mum for the few months I spent in Maryland,” President Ola James got to Teni and held her but like a plague, Teni shove him away.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 away from me! Go. Away. From me! You abandoned me. You abandoned her. You are wicked!” Teni sobbed and dropped down on the floor and Bola rush to her side to console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and Dan were shocked beyond words. So were the First Lady and her daughter. All they could do was to console Teni who instead of rejoicing, was weeping profusely.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"Daughter, I am sorry. I tried to get in touch with her through the mail after my arrival in Africa but the two letters I wrote through the post office came back as wrongly addressed," The President stood by his newly found daughter to explain. His wife standing beside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This was one major reason that brought you to Africa. Now that you have succeeded in finding him, do you think it's right to behave this way?" Bola whispered to her friend.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have always told you the day you find him, we will celebrate it. Is this the way to celebrate it?" Bola's whisper could not be heard by all.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By the words of Bola Teni stood up and ran to hug her father. She hugged him so tight as if, she might lose him again if she let go. While she did, she sobbed in his arms as he held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Watching all that was happening, the first lady joined the embrace, likewise was Teni's half sister who was sobbing out of compassion for her found half sister.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the whole emotions in the room subsided, and everyone was back to their seats. The President asked his elder daughter what her mother told her about the whole incident.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discovered she was pregnant when you had left the States without any address or contact in Africa. She went through it all alone. The shame, the reproach, the pain, she was barely nineteen,”  Teni started to sob again but Dan was by her side seated on the arm of the chair. He held her as she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continued with her narration and everyone listened to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said Jamil Badmus came to the US for a six months Journalism course and at the time, she worked as a waitress in the restaurant where they met,” Teni's voice remained emotional.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“She was right. She worked as a waitress in a restaurant where we met. Such a beautiful young woman,” President Ola James almost lost his voice to emotions but he control his emotions.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come to me," the First Lady stood up with her arms wide. And Teni left her seat to go her. She got to her and she embraced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you and your friends were endangering your lives saving the President's life, did you know you were saving your own father from the danger?" The First Lady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ma," Teni replied, still in her stepmom's arms.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is the reason why they say it is good to be good. Welcome into the family. You should always be free with me, your sister Mabel and your father. This is your home now. We love you always," the first lady led Teni to her seat. Then she turned to Bola and hugged her and later to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"Everyone let's go and have lunch. I think the table is set now," the First Lady announced.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announcement from the First Lady, everyone rose up and followed her lead out of the big room. The visitors followed her and her family through the large long corridor, walking past some rooms on both sides. And finally, the First Lady stopped in front a golden door, she turned the golden door handle and led everyone into the room that could well be called the golden room. Only the floor and walls were not of gold color. Every other thing was either made of gold, gold plated or painted gold. The gorgeousness of the room was undoubtedly intimidating. And Teni, Bola and Dan could not deny not being astonished at seeing the interior of the room. In the room were two separate golden dining tables with golden chairs. One was a dining table for eighteen dinners and the other was a dining table for eight dinners. Each were at both ends of the 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the smaller dining table that was set for the lunch. And on it were dishes, cutleries, wine bottles, water bottles and cups of different shapes and sizes. All were golden. Two golden flower vases  adorned the table as well.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aroma of the food that I passive is almost golden as well," Dan had whispered into the ears of Teni and Teni almost exposed his secret joke. It took her a lot of self control not to burst into laughter.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"Have your seats," the First Lady said to all.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President sat at the head of the table, his wife by his side Mabel their daughter by his other side. Teni sat next to Mabel and Dan sat next to her. Bola was by the side of the President's wife.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prayer was short from the President and after the prayer, everyone said, amen. And the eating commenced.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“Sir, or may I say Daddy, can you tell us how you dropped the name Jamil Badmus to bear the new one Ola James?” Teni turned to address the president and almost everyone at the dining nodded to approve the question.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president cleared his throat, smiled and started: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“well, it is a long story but I will cut it short because of our time. I know you guys will be going back to Lagos today so, I wouldn't want to take your time. I used to live a carefree life and I was into many vices known with boys of my age then. I was born into a Muslim family. My family's name was Gbadamosi but I wanted it pronounceable for the white man when I traveled out of my country Nigeria therefore, I changed it to Badmus and it worked. Although, my name remained Gbadamosi on my documents. I smoked weed, I was on hard drugs and I slept around with lots of women. When I got back to Nigeria somehow, I became a Christian and had to change my names and dropped all the bad vices I was engaged in. So, I thought of a Christian name to replace Jamil and I picked James and then Badmus needed to be changed too therefore, I picked my father's middle name, Olaoluwa which means God’s grace. Later Olaoluwa was shortened to Ola and so, when I became a politician I was called by my new name, James Ola, or Ola James,” President James Ola rounded up his story and continued with his food.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“Now ladies and gentleman, when do you want us to perform the national medals of honor?” President James 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will let you know Sir but, until then please keep our identities secret,”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“Teni has my direct line now. She should let me know when you want it,” The president said facing Bola and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“Alright sir,” Bola and Dan said simultaneously.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“My daughter, you are welcome anytime like I said before,” the first lady said to Teni and the warmness of her smile gave Teni the assurance that truly, she was welcome in the family.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“We will talk with your mother later tonight,” the first lady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ma,” Teni collected Mabel's cellphone and input her cellphone number into it. She loved the aura that surrounded her half sister and her stepmother.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“Daughter, I will call you later at night. We will have a long talk,” the President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“Okay daddy,” Teni blushed and Bola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"Won't you let the President know we are living the nation next tomorrow?" Dan whispered to Teni. He picked the cup of wine and drank.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"Not now, I will do it on phone," Teni whispered back as they continued eating.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eventually the dining was over. The trio of Bola, Teni and Dan were flown back to Lagos by the same aircraft that brought them Abuja. Thus, the lunch with the first family was not only fun-filled but made memorable by the discovery of the lost and found father and daughter who by fate were brought together by chains of acts of kindness.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Lagos State Police Department, LSPD put a call through to Dan to remind him of the need for him to appear in court concerning the case of murder against Jim and Henry. As the one who was blackmailed with murder, he needed to say his side of story. There was enough evidence against the duo who had been remanded in police custody since they were arrested. Therefore, the case might not need another adjournment that could prolong the judgement any further.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the second day of their trip to the President and his family in Abuja. Teni was dressed up already but was on phone with the First Lady and her half sister Mabel. The hotel room they stayed was not as convenient as their home but they had no choice if they had to follow the advice of Dele. He had warned them not to sleep at their homes anymore till they left the country. Therefore, they had lodged in a Five Star hotel with Bola and there they would be till the next day, when they would all leave for Canada. Everything about their traveling was set and they were ready to fly at any 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Teni’s cellphone rang and she picked it. It was her mother.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mum,” Teni turned her back to Dan to help her with the zip of her blouse.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did you say you met your dad? I love to hear the story in full,” Rhoda had wanted Teni to tell her the full story how the President was saved and how she later got to know him as her dad, but Teni had told her it was a long story.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“Mum like I told you last night, it is a long story. There is yet no time to tell you as we have a court case this morning,” Teni walked around in the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“Court case. Who has it?” Rhoda panicked a little.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is standing as a witness against Jim,”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I understand. Good luck to him,” Rhoda was relieved.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“Mum we’ve got to go. Talk to you soon. Bye,”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Dolly. Bye,” Rhoda hung up and went about what she was in the kitchen for.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Teni’s phone rang again just when she wanted to tell Dan she was set to leave and it was her half sister Mabel. She picked it and they started to talk.</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Bola opened the door of suite 62 and stepped out with her daughter Mary.  The next suite to hers was numbered 63 and that was where Dan and Teni stayed.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"Are you people ready?" She knocked on the door next to hers.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are set but Teni is on a call," Dan replied behind the door. He walked to the door and opened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will wait for you at the lobby downstairs," Bola told Dan and walked away with Mary to the elevator.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we will join you soon," Dan promised. He closed the door and joined Teni in the Bedroom.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"Angel, we mustn't be late," Dan stood by his woman picking nothing out of her hair. He adored her like the most expensive jewel on earth and she was aware.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Mabel. I will call later in the day," Teni ended the call and stood up. She gave Dan a kiss and walked out of the bedroom.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"Let's go," she said and stepped out of room to the corridor with her bag in her hand. Dan followed her out and locked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Teni knocked on the suite 62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are waiting downstairs," Dan told her, and walked to the elevator and Teni joined him quickly. They entered the elevator and Dan pressed the button for the ground floor.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lobby on the ground floor, Bola and Mary watched a cartoon on the television while they awaited Dan and Teni. And when the two lovers showed up from the elevator, Bola told her daughter it was time to leave. They walked up to join them and together, they walked out of the hotel to Bola's car  packed at the Hotel car park.</w:t>
      </w:r>
    </w:p>
    <w:p>
      <w:pPr>
        <w:pStyle w:val="style0"/>
        <w:jc w:val="both"/>
        <w:rPr>
          <w:rFonts w:ascii="Verdana" w:hAnsi="Verdana"/>
          <w:b/>
          <w:bCs/>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COURT SESSION was not cumbersome because, besides the fact that Jim pleaded guilty to both counts of murder and conspiracy to blackmail, and Henry pleaded guilty to conspiracy to blackmail, the various evidences brought against them were good enough to get the judgement done on time.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Dan's testimony, it did not take him much thinking to remember where exactly he had met Jim before the court appearance. He was the third man in the bonfire circle at the pine plantation that night. His bald head, his beard and glasses were all that brought back the memory.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guy is a Black Mamba," Dan whispered to Teni.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don't mean it," Teni found it hard to believe.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made you to say so," Teni whispered again.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we leave for home I will let you know more," Dan promised.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There was a break of one hour before the court resumed session again and at the end of the judgement, Jim was sentenced to death by hanging and Henry was given 18 year imprisonment with hard labor.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 mixed feeling it was for Teni as they left back to the hotel room. She felt bad to see Dan sentenced to death but when she thought of the gruesome death the poor boy died, she agreed Dan deserved to die.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how did you know Jim was a Black Mamba?"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"Black Mamba?" Bola was hearing it for the first time.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Dan said he is," Teni replied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is a high ranked member. He was one of the three that addressed the members that night at the pine plantation. His regalia was same color as the Vice-President's regalia," Dan maintained his claim about Jim.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"Sky blue color?" Teni guessed.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you got it right! how did you know?" Dan was stunned Teni guessed right.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saw the sackcloth in his bathroom sometime and he claimed it was a church drama costume. There was a red beret cap with a crest of a snake also," Teni remembered vividly how Jim defended the sackcloth and the beret that faithful day.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means Dan is right," Bola drove off the highway to a busy street. She looked at the mirror at intervals as she drove.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"Where are we heading to?" Teni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"Trying to see if we are being followed,"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is smart of you," Dan praised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"She is the girlfriend of a Secret Agent. What do you expect," Teni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said nothing about the statement of Teni but looked at her briefly and returned her attention back to the road. She kept smiling as she drove.</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TWENTY ONE</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van truck that was taking Jim and Henry back to the prison was escorted by four armed prison officials. One of the men sat with the truck driver and the rest three came behind in the prison car accosting the truck to the prison.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sat with his head on his cuffed hands. He was going to die by hanging and the whole issue was still like a dream to him. He looked up and saw Henry who was shedding tears. Henry sat opposite him in the van of the truck. He was concerned about his daughter who was going to be 26 years by the time he would finish his 18 years jail term as he sat there regretting ever yielding to the request of Jim to take him to the scrapyard that faithful night. The handcuffs on him was making him sick and uncomfortable.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bagged a jail term and you are weeping," Jim was becoming irritated by Henry's tears.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was all your fault. You dropped the object that exposed us! Now, I am going to be killed because of your stupidity," Jim stood up from the metal seat that was welded to the body of the van and rushed at Henry hitting him on the face with his cuffed fists. Henry's face ached and the sharp pain in his nose indicated he must have got a cut. In pain, he stood up instantly to fight back. He struggled with Jim, hitting him back the same way he hit him.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two convicted men continued the fight even with their cuffed hands. Taking the advantage of the metals on their hands, the cuffs had become weapons, as they slammed it on each other's heads and faces. In a twinkle of an eye, their faces had become bloody and yet, the fight continued.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prison official who drove the van truck hurriedly pulled up the truck when the noise of the fighters and the sound of slammed bodies on the walls of the van were getting louder. He got down with his colleague who held a rifle. And they both walked to the back of the truck.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prison car escorting the truck to the prison had pulled up behind the truck also when the truck came to a halt. The official who sat in front of the car beside the driver got down with his rifle too, and walked his fat body up to his colleagues at the back of the truck.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"What's the matter?" He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criminals are fighting," the truck driver who held the bunch of keys containing the key to the door of the van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"Let them fight. Common, get back into the vehicle and let's move," the fat official ordered.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truck driver and the official who rode with him obeyed the command of their superior officer, and turned to go back into the truck and continue the journey to the prison. But suddenly, there was a rain of bullets from a group of men who hurriedly got down from a black car that suddenly stopped behind them. And within a few seconds, all the six prison officials were dead. The three waiting in the prison car, and the three behind the truck. They were all caught unaware by the men in black and red berets.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Henry and Jim who were fighting stopped the fight immediately. They were completely flat on their belly on the floor of the container when they heard the gunshots. They lay there quietly until they heard the sound of a keys in the keyhole.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"Third Leg!" one of the men in black called as the lock was being tried with the fourth key out of the bunch gotten from the dead truck driver.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"Alive and well!" Jim shouted gladly from the inside of the van.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Only the Black Mambas could call him by that name. Therefore confidently, he stood up and walked closer to the van door and waited for it to be opened. He had believed the Cult had forsaken him in his trials but now, he had realized he was wrong.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van was unlocked and the door was left wide opened for the occupants of it to come out.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"Let's do quick before the police meet us here! Boss, Hurry up!" The one who opened the van door advised. He threw the bunch of keys on the ground and walked away to the car he and his fellows came with.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Quickly, Henry and Jim jumped down from the truck and hurried towards the black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"Where are you going?" Jim asked Henry.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"With you," Henry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"Not with me," Jim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"Give me that thing, Bosco," Jim said to one of the men who came to rescue him and the man gave him the rifle in his hand. Then, he turned to Henry and pointed the rifle at him. He cocked the gun and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"Henry, it has been good knowing you. I am sending you where I would have gone before you, rest in peace," Jim laughed wickedly.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"Doctor Jim, please don't kill me," Henry pleaded and went on his knees. And before he could utter another sentence, the bullets from the rifle in Jim’s hands travelled through his chest and out of his back. And he slumped and lay lifeless.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"Let's go!" Jim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five men entered the black car. Three in the back seat and two in the front, and the car zoomed off.</w:t>
      </w:r>
    </w:p>
    <w:p>
      <w:pPr>
        <w:pStyle w:val="style0"/>
        <w:jc w:val="both"/>
        <w:rPr>
          <w:rFonts w:ascii="Verdana" w:hAnsi="Verdana"/>
          <w:b/>
          <w:bCs/>
          <w:sz w:val="32"/>
          <w:szCs w:val="32"/>
        </w:rPr>
      </w:pPr>
      <w:r>
        <w:rPr>
          <w:rFonts w:ascii="Verdana" w:hAnsi="Verdana"/>
          <w:b/>
          <w:bCs/>
          <w:i w:val="false"/>
          <w:outline w:val="false"/>
          <w:emboss w:val="false"/>
          <w:imprint w:val="false"/>
          <w:sz w:val="32"/>
          <w:szCs w:val="32"/>
          <w:u w:val="none"/>
          <w14:shadow w14:ky="0" w14:sx="100000" w14:algn="none" w14:blurRad="0" w14:sy="100000" w14:dir="0" w14:dist="0" w14:kx="0">
            <w14:srgbClr w14:val="808080"/>
          </w14:shadow>
        </w:rPr>
        <w:t xml:space="preserve">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trio of Dan, Teni and Bola got back to the hotel where they were lodging and they started to prepare for their trip out of Africa. They only had the night to stay before their flight the next day. Janet, who introduced the hotel to them was the one who stayed with Mary while they attended the court trial. Her best friend Rachel, a course mate of hers in the university was a recent employee of the hotel. Due to the University Lecturers’ strike, she was one of the students who got menial jobs to get themselves some quick cash before they would return back to school after the striking lecturers would call off the strike.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was glad to see Bola and her friends back from the court for she had an invitation to an event she did not want to miss.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"Welcome. Why did it take you so long?" Janet stood up and walked up to the center table where she put her bag.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am sorry. We had to drive round the town to avoid being trailed by those vampires," Bola hugged her daughter who got closer to hug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was wise. How did it go?" Janet took her bag and was set to leave.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did what go? Don't tell me you are leaving already," Bola dipped her hand in her hand bag, and gave her cousin ten bills of a thousand naira.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have a birthday party to attend and I’m almost late. I mean how did the court judgement go," Janet collected the money from Bola and said thanks.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You mean that? Henry was sentenced to 18years imprisonment and Jim was sentenced to death by hanging," Bola sat on the chair and removed her shoes.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"So sad. But it serves them right," Janet walked to the door, waved bye at Mary and opened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call you as soon as we get to Canada" Bola promised her cousin and blew her a kiss.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Your friend the receptionist said I should tell you to see her at the reception when you are going back,” Bola quickly added.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“Rachel will delay my going. I will call her after I have left,” Janet opened the door.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"Save journey when you go," she stepped out of the hotel room and walked to the elevator.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soon as her cousin left, Bola picked her phone and dialed Dave's number. She waited as the phone rang at the other end.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Bola," Dave eagerly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Dave, we are through with all we needed to do, and we are set for the journey," Bola held her daughter who sat beside her as she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time is the flight?" Dave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"12pm West African time,"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"I'm expecting you guys and I can't wait to see you," Dave walked to the small painting on the wall. It was Teni's Rembrandt painting that arrived with Dan's sculptures.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call you before the flight takes off tomorrow," Bola gestured to Mary to go and sleep. She had dozed off and woke up twice in her arm.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bye till then, I love you," Dave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love you too," Bola replied and hung up.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"Mary, let’s go into the bedroom," Bola stood up and held her daughter to the bedroom while Mary grumbled as they walked.</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The black Mambas had gotten hint of who and who was involved in making the assassination of the President unsuccessful. They had moles in almost all governmental parastatals who served as spies. They were the ones who fed them vital information about issues in government. There were three names on their list but the locations of those on the list were yet to be known for their retaliation attacks before Jim’s escape on the way to prison.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who was now the national leader of the Black Mambas because of the arrests and incarceration of the Inspector General of Police and the Vice President who were his only superiors in the cult's hierarchy presided over the cult's urgent meeting two hours after his escape from the van truck that was taking him to prison, he was given the paper containing the names of the people who were involved in the termination of the assassination of the President. Teni, Bola and Dan had their pictures attached to their names.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mean these were the people who saved the president?" Jim was astonished.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boss," his new vice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know them very well," Jim had a smile of evil pleasure adorn his face.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did you get the information about them,” Jim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“Through one of us working at the Secretary of State’s office,” Jim’s new vice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We will bring the three idiots down tonight at their different homes," Jim told the eleven Black Mambas executive members present at the impromptu meeting. They all deliberated on the issue and selected two Black Mambas to assist Jim to carry out the execution of the three friends by 10:30 pm of the same night.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In the hotel room, Teni's head was on the chest of Dan after a hot passionate love making. It was 11:05pm by the wall clock opposite the bed and she felt relaxed and sleepy. It was the third time she was breaking her vow to stay celibate till her wedding night after her rededication of faith at the church alter. Twice with Jim, and the first with Dan. Really, she had given up on her strength to reject the urge for sex. She agreed that her faith was not yet strong enough to uphold such a spiritual stand, failing to realize that even the most holy nuns would have failed the test of sleeping on the same bed with a man without sex for weeks.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love you Dan," she said in her sleepy mood.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love you more babe," Dan cuddled her and gave  her a kiss on her head. He was exhausted from the almost forty five minutes nonstop sex too. It was the sweetest of its kind he had ever had, and the first ever he had had in five years.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In his loneliness in the pipe plantation, he had replaced sex with occasional masturbation. Although, while he did it, his fear was that it might later affect his performance in bed. But luckily for him, the event of the last forty-five minutes was what terminated his fears.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they lay in bed in their rented suite in the hotel, their apartment was being attacked by the two men led by Jim. They had broken through the door and left the place disappointedly, as Teni was not found at home. So hurriedly, they left for Bola's place believing Teni was passing the night there.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whore must be in her friend's place," Jim said. His swollen face still looking horrible from the aftermath of his scuffle with Henry.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Bola's apartment, the sudden blast of a dynamite at her door was what woke Bola's neighbors up. The neighborhood dogs started to bark while Jim and his team carried out their mission. They entered the apartment and found the place empty. Janet had removed all of Bola’s belongings to her place at Bola’s instruction. Disappointed again, the Black Mambas left the scene before the arrival of the police, heading to the pine plantation.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"Where can they be? I saw them in the court in the morning and now, they are gone into the thin air," Jim said. He remembered he saw Bola and Teni in the court room during his trial and his eyes and that of Teni had met twice before the judgement was pronounced.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"Let's go and get down the lunatic in the scrapyard, and who knows? Luckily, we might meet his new girlfriend there," Jim was getting frustrated already.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1:15am therefore, there were few vehicles on the road and this gave Jim the opportunity to drive the car like in a car race, almost crashing it at a point. He was grossly mad for not finding Bola and Teni at home. And to have found Bola’s apartment completely empty, void of her belongs, something must be fishy like one of his boys had suspected. He thought. Therefore, he yearned earnestly to get to the bottom of the puzzle behind their absence from home, and Bola’s empty apartment.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parked the black jeep on the field at the entrance of the plantation. The sound of a car engine and movement of tires on the dry leaves and fallen tree branches could alert Dan and who ever might be with him. He thought.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got down from the car, and told the man who sat in front beside him to follow him. They both held a pistol each. They needed no touch light as the light from the bright moon was good enough to see their way through the woods.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can wait here for us," Jim instructed the man who sat at the back seat of the car. He afterwards walked into the pine plantation with the other man with dreadlocks.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walked through the pinewood until they got to the scrapyard at the center of it, and the first change Jim noticed was that the metal sculptures that Henry stumbled on, on the night they dropped the body of the dead child at the scrapyard were no more there.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seems this place is deserted too," he whispered to the dreadlock man tiptoeing with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continued tiptoeing until he got to the door of the house Dan used as home. He held the door knob and turned it to open the door but the knob was stiff. He then knocked on the door a couple of times to see if there would be a response from inside. But there was none. No sound except the screeching of insects all around the scrapyard.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is strange," he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"Could they have been hinted of our mission like Jamiu said?" the dreadlock Mamba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"Hinted by who? By a Mamba? I don't think so," Jim walked away and was making his way out of the scrapyard terribly frustrated.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then could have made them all vacate their homes at the time we are after them?" The dreadlock Mamba followed Jim as Jim walked disappointedly.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knew he must leave the nation as soon as possible for a neighboring country to avoid being rearrested, for he was so sure the police must be on his track already. But he wanted to get the job of wiping his enemies and the enemies of the cult off the earth before running into exile. He wanted to get the trio of Bola, Teni and Dan killed before leaving. </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It was 5am. Bola woke up an hour earlier than she always did. All because she was anxious about the trip to Canada. After leaving her job and must have left her country, she did not know if fitting into the new environment she was about to find herself would be easy. All she had heard about Canada was that getting a job there was as easy as solving the equation of one plus one. And about how extremely cold the place could be, if new born babies could survive the hash weather she and her daughter would also, was her reply.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Mary, who was traveling with her was excited only for going to be airborne for the first time. As a child, she had talked many times about it and sang many times about it. So, when Bola woke her up and told her to go about her morning hygiene in preparation for the journey out of Africa, she was more than glad.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in the next hotel suite, woke up to find her herself in the arms of Dan who gracefully snored beside her. Trying not to wake him up, she freed herself gently from his unconscious grip to go into the bathroom. All they both used the last night to do was making sure all they needed to take along on their journey to Canada were duly packed into the luggage and bags. And as it all stood, they were sure all was set to leave Nigeria finally.</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The University lecturers' strike that had lingered so long had made most undergraduates look for menial jobs to stay out of idleness. Many had sought for education from other countries who had better educational administration and structures, and Janet was one of them. She had asked her cousin Bola to help her in this regard but had forgotten to give her credentials before leaving the hotel in haste to attend a birthday party.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dawn. She looked at her watch and it was 6:25am. She hopped into Bola’s SUV which had recently become hers because Bola was leaving the nation. She headed for the hotel to go and give Bola the credentials she forgot to give her the previous night. Bola and her daughter, Teni and Dan would leave for the airport in the morning to catch their flight and she needed to do quick in order not to miss them.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same early morning was the time Jim chose to leave the country to avoid being rearrested for eloping from the clutches of justice. He sat in front of the car with the driver, having two other members of the cult at the back seat on their way to the border between Nigeria and the Republic of Benin. It was a three hours journey and with them were firearms hidden in various places in the black SUV.  The dark shades on his face, coupled with the fact that he had got his beard completely shaved made him uneasy to be recognized.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the black SUV left a street to link up with the highway, it found itself at the back of another SUV driven by a woman. Jim removed his shades and quickly reached for his glasses in his front chest pocket.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car looks like the vehicle of one of our targets. One of the three who foiled the assassination attempt. Speed up and get closer," Jim told the driver beside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black car sped up and was a few meters away from the car in front of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is the vehicle. Follow it till it reaches where it's going," Jim ordered.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"Boss, is it not more important you leave this business for us to handle after your escape?" The driver reasoned.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I want this settled once and for all now that we have located one of them. This is a golden chance and we should not miss it. Keep following it," Jim ordered.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black SUV slowed down and allowed two cars to overtake it, making it two cars away from the targeted SUV in front.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thirty-five minutes of driving, Janet reached her destination. She drove into the parking lot of the hotel and pulled up. Meanwhile, Jim and his friends had parked some meters away watching her movements.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took her credentials and got down from the car. She locked the vehicle and walked up to the hotel.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"These guys are lodging here. That was the reason we didn't meet them at home," Jim said, when he discovered that it was Janet that drove the car.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"This is the cousin of one of them," Jim got down and hurriedly walked up to the hotel. His shades were back on his face and he was followed by two of his boys who had rifles hidden under their jackets.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walked up to the reception and met her friend Rachel the receptionist at the desk. Jim also walked up to the reception desk and stood behind Janet like on a queue, while his two colleagues walked to the lobby and sat on the sofa stylishly watching what transpired at the receptionist desk.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morning Rachel," Janet said.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"Good morning Janet, were you told by your cousin that you should see me before leaving yesterday?" Rachel frowned.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I am sorry. I was almost late for a birthday party. So, I had to run off," Janet smiled to appease her friend.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you are forgiven. See me before leaving today. It's important," Rachel smiled back and picked her pen to write on the booklet before her.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I won't be long," Janet walked up to the elevator and pressed the button. She entered the elevator and was on her way to the sixth floor.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Immediately Janet left the spot, Jim moved forward.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much are your suites on the floor where the beautiful lady has left for?" Jim asked.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the sixth floor? All suites on the floor are of two rooms and they cost thirty five thousand naira only," Rachel replied pleasantly.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thanks," Jim said, and walked away towards the second elevator.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sir, I thought you wanted to book a suite," Rachel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"Oh No! I came with Janet," Jim walked into the elevator before Rachel could utter another word.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Quickly, Rachel picked her cellphone and dialed Janet's number.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Janet, did you come with someone?" Rachel said in a low voice.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I didn't. Who did he say he is?" Janet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didn't wait for me to ask him. He is coming after you as I speak," Rachel hung up and quickly called one of the hotel's security men.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Julius. A man in brown leather jacket and white jeans is on the sixth floor. He is an intruder, and ..." Rachel was not done with the information when one of the men who waited for Jim at the hotel lobby stood up and pointed a rifle at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"Hey Woman! Hang up!" The Black Mamba shouted. He walked up to Rachel with his colleague and gave Rachel a slap on the face then, forced her to sit on the floor and tied her hands and legs up. He proceeded to seal her mouth with a tape he found on Rachel’s own desk, and dragged her into the room behind the desk. He promptly locked the door and put the key in his jacket's pocket.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When Janet entered Teni's hotel suite, she instantly locked the door behind her. She met Bola and her daughter Mary with Teni and Dan. They had left their suite and were with Teni and Dan. Janet informed them about the recent phone call from Rachel of the man who followed her up, and she was advised to put a call through to Rachel to know if the said intruder had been found and apprehended. But when Janet called Rachel's number, it rang nonstop and she wasn't picking up.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that instance, their instincts told them what the reason for Rachel not picking up her phone could be after she had just called to inform Janet about the intruder so, Bola instantly dialed Dele's number.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Dele, I think we have been trailed to the hotel by the Mambas,"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did you know?" Dele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"Dele there is no time for questions and answer. We need you here!" Bola was not ready to waste time thinking if she was right or wrong. To be wrong and be given security protection was better than being right and not getting protection.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 I am calling our Lagos State regional headquarters right away. They are closer to you there. They should be there in ten minutes. I and my team are coming immediately too. The flight takes 45minutes from here. I hope you know," Dele hung up and went about his promises.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Few minutes after Bola’s conversation with Dele, Teni's phone rang and it was the president.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Dad,"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dear, Dele just called. He told me you have been trailed to the hotel," President Ola James walked around in his bedroom.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Dad, the receptionist who called to inform us is incommunicado as we speak,"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Dele and his team are already on their way. Don't leave your room till the securities arrive," the President advised.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Dad," Teni replied. She hung up and placed the cellphone on the stool beside the chair she sat 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who saw Teni's countenance left his seat to be by her side. He held her to assure her that all was going to be well.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Not long after Teni dropped the cellphone, it rang again, and she picked it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Teni, which suite number are you guys?" Dele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"Suite 63 on the sixth floor," Teni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our Lagos officers are close by. Please remain in the room. Make sure it is properly locked" Dele watched the night sky from the aircraft window. With him were six Secret Agents. They were all battle ready.</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2"/>
        <w:rPr/>
      </w:pPr>
      <w:r>
        <w:rPr>
          <w:rFonts w:ascii="Arial Unicode MS"/>
          <w:b/>
          <w:i w:val="false"/>
          <w:outline w:val="false"/>
          <w:emboss w:val="false"/>
          <w:imprint w:val="false"/>
          <w:sz w:val="32"/>
          <w:szCs w:val="32"/>
          <w:u w:val="none"/>
          <w14:shadow w14:ky="0" w14:sx="100000" w14:algn="none" w14:blurRad="0" w14:sy="100000" w14:dir="0" w14:dist="0" w14:kx="0">
            <w14:srgbClr w14:val="808080"/>
          </w14:shadow>
        </w:rPr>
        <w:t>CHAPTER TWENTY TWO</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On the 6th floor, Jim paced up and down the long passage not knowing which of the sixteen suites on the floor was occupied by the people he was looking for. Janet was nowhere to be found by the time he got out of the elevator and he wondered which of the rooms she had entered. As he was eavesdropping on one of the doors, Julius the hotel security man met him there. He wore light brown khaki, sown in form of a military outfit. The uniform had a pouch that held a barton by his left thigh and another that held a pistol on the right thigh.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Sir, are you a lodger here or you are here to see someone?" Julius was walking up to Jim. He had his hand on the pistol on his right thigh.</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sight of Julius, Jim straightened up at once, put his hand under his jacket and ignored the security man's question. When Julius saw Jim’s hand's movement, he pulled his pistol out as fast as he could and pointed it at Jim.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"If you pull anything out from under that jacket of yours you are dead. Gently pull your hands out and raise them above your head," Julius' hand was on the trigger. He was ready to pull it as he watched Jim keenly.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warning of Julius, Jim dropped the idea of pulling out a gun and gradually raised his hands up, his mind thinking fast on the next line of action.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Julius got closer to him gradually, making sure he watched him for any action that could cause him to pull the trigger that was already at his finger tip. But then, one of the two elevators behind Julius opened and the dreadlock Mamba stepped out of it holding a rifle. Jim saw him the moment he came out of the elevator and got the signal he made to him. He remained obedient still having his hands up and watching Julius step forward towards him, he watched his colleague behind Julius who had his rifle pointed at Julius.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Sir," the dreadlock Mamba said, addressing Julius.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Julius heard the strange voice and twisted his neck to have a quick glance at the one behind him and suddenly like a fallen log of wood, Jim went down on the floor as the signal from the Mamba behind Julius implied. And in a split second, Julius was down on the floor, dead with his back shattered by bullets from the rifle in the hands of the Mamba behind him.</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sound of gun shots on the passage alerted Teni and everyone in the room with her, and they all scampered for safety into the bedroom. They locked the bedroom door in haste out of fear and panic and stayed quiet.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needed to know the exact rooms he needed to attack to get to Teni and the others who the Black Mambas had declared wanted so, he picked his cellphone and called the Mamba who waited at the hotel reception. He knew they needed to do quick before the police would arrive. The gunshots must have alerted the Lodgers and 911 must have been alerted, he believed.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"Terry, check through the book on the receptionist’s desk and see which suites Teniola and Bola were booked for between two days ago and now. Do it quickly!" Jim gave the order and hung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As he waited to get the feedback to know which room to break into, he paced about on the passage impatiently. And after almost five minutes of waiting, his phone rang.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Terry," Jim's impatient voice sailed through the line.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"Suites 62 and 63, boss, the police sirens can be heard not far from here. We need to leave now!" Terry panicked.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we’ll be fast with it," Jim replied. But before he hung up, Terry cut in.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"Boss, they are here already. I can see them pull up their vehicles outside the hotel. Come down now! there is an escape route on the ground floor," Terry led the hotel technician he had abducted at gun point to the door that led to the basement and they both waited there.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"Terry, wait and engage them till we are through with what we are doing," Jim instructed Terry.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boss. The guys outside are like a swarm of bees. We need to abort this mission ASAP," Terry fired shots at the entrance of the hotel and the Secret Agents trying to go through it ran for cover. The hotel entrance had become unapproachable for anyone outside.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and the dreadlock Mamba on the sixth floor ran to the door marked 62, they stuck a dynamite to it, and had it blown off. Thick smoke filled the room and the passage as they ran into the room searching for Teni and her friends. They were not up to a minute in the room when Jim’s phone rang again. He took the phone and it was the Black Mamba who waited behind the wheels in the car outside the hotel. The same that drove him and the other Mambas to the hotel. He stammered as he talked: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 boss, ll, leave now! The police are, are everywhere around the beu, building. Leave Now!”</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Having ransacked the rooms and found no one except luggage and bags on the bed, Jim and the dreadlock Mamba ran out to the passage. Jim ran to the door of suite 63. There was no dynamite anymore therefore, he gave the door two heavy kicks in anger.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you and your friends can't escape my wrath. Watch your backs!" Jim roared at the door of suite 63. He sprayed the door heavily with bullets before running to the elevator with the dreadlock Mamba. They rushed into it and in no time, they were on the ground floor. When they came out of the elevator, they found the Mamba waiting for them standing with a man in an overall jacket, while some other people were on the ground lying facedown, amidst them was a young man in the pool of his own blood.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ignored the gory sight and faced Terry who held the man in an overall jacket hostage.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did you get to know the escape route?" Jim asked in a hurry.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 is the one who knows the route and the one leading us else, he dies," Terry pushed the hotel technician who was in an overall jacket on the head and they all ran into the kitchen and locked it up. They continued to run and lock every door they passed through behind them as they followed the lead of the technician who had worked for the hotel for more than 13 years and had got the knowledge of every nooks and corners of the hotel basement.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hotel reception, the Lodgers and visitors who were made to lie facedown stood up immediately after seeing their attackers flee and one of them ran to unlock the door for the Secret Agents who were outside. The Secret Agents entered into the hotel and a group of them went after the fleeing criminals while others left for the 6</w:t>
      </w:r>
      <w:r>
        <w:rPr>
          <w:rFonts w:ascii="Verdana" w:hAnsi="Verdana"/>
          <w:b w:val="false"/>
          <w:i w:val="false"/>
          <w:outline w:val="false"/>
          <w:emboss w:val="false"/>
          <w:imprint w:val="false"/>
          <w:sz w:val="24"/>
          <w:szCs w:val="24"/>
          <w:u w:val="none"/>
          <w:vertAlign w:val="superscript"/>
          <w14:shadow w14:ky="0" w14:sx="100000" w14:algn="none" w14:blurRad="0" w14:sy="100000" w14:dir="0" w14:dist="0" w14:kx="0">
            <w14:srgbClr w14:val="808080"/>
          </w14:shadow>
        </w:rPr>
        <w:t>th</w:t>
      </w: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floor to check on Teni and her friends in suite 63.</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Dele and his team from the national headquarters of the State Secret Service arrived the hotel and met Bola, her daughter and her friends and cousin rescued by the Lagos State department of the Secret Service. Their bags and luggage were on the ground floor of the hotel for their immediate onward trip to the airport.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time is the flight?" Dele directed the question to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"12pm," Bola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Dele looked at the watch on his wrist and nodded satisfactorily.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still have enough time. It's 8:40 now," Dele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"Can we leave for the airport now?," Teni was eager to leave the vicinity of the hotel for fear of another attack from the Black Mambas.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I and my guys will escort you to the airport and stay with you till you are airborne. That's the instruction from Mr. President," Dele smiled at Teni's countenance of frustration.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about the attackers?" Bola pushed her luggage and that of her child towards the exit of the hotel.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securities are after them. The architect of the hotel had just informed us where the route they took leads to," Dele collected one of Bola's luggage and pushed behind her. Teni and Dan followed them pushing their luggage as well.</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the packing lot of the hotel, three security vehicles were on standby to escort Teni and her friends to the airport. They were occupied by fully armed Secret Agents. There was another security car that was empty among the three occupied ones. The empty one was later given to Teni and her friends to occupy and Dan was told to drive it.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I am going home,” Janet walked up to her cousin and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“Please go in a taxi. I hope you know why,” Bola said quietly.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I do. Have a safe trip,” Janet waived to Teni and Dan. She walked up to Mary and gave her a kiss on the cheek.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will call you as soon as we arrive. Love you,” Bola hugged her cousin and watched her walk away to get a taxi.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After all was set, one of security cars drove out of the parking lot, Dan drove behind it and the two other security cars followed the one driven by Dan. They all were on their way to the Muritala Muhammed International Airport Lagos. Ten minutes into the journey of fifty minutes, Mary tapped Dan on the shoulder from behind.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“Uncle Dan, I forgot my teddy bear. Please can we go back?” Mary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At Mary’s request, all in the car burst into laughter. They all could not fathom how Mary's request could be granted after all the danger they had just escaped. But Bola looked at her daughter who felt embarrassed by the chorus of laughter that greeted her request.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"Bigger and more beautiful Teddy Bear awaits you in Canada," Bola told Mary amidst the laughter.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were still in the amusement when Bola's phone rang.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Bola managed to stop laughing to answer her phone.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dear, how are you guys?" Dave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are on our way to the airport now. Please, Mary needs a big teddy bear," Bola tuned to look at Mary to show her that her promise to her was being taken care of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okay, she will meet one waiting for her," Dave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color do you want your Teddy Bear?" Bola asked Mary.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"Pink," Mary replied with a smile.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Dave, please get a pink one," Bola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okay. Save journey to you guys. And less I forget, tell Teni there is an offer for her Rembrandt painting. The best we could get. $1.3Million. More information awaits her when you guys arrive. Talk to you later," Dave said, and hung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there is a good news from Dave. You've got an offer of $1.3million for your painting. He said he will give you more information when we land in Canada," Bola said with all excitement.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"Wow!" Teni exclaimed. She leaned over to the driver’s side, hugged Dan and gave him a kiss on the cheek.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"It was you who made the million dollar discovery," Teni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you were the one who bought the masterpiece," Dan smiled back as he drove.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Thirty minutes after Dave's call, they arrived at the airport. The three cars that escorted them pulled up and Teni and her friends got down. They took their luggage from the boots of the cars and dragged them into the airport hall, followed by Dele and two other security officers. The rest security officers waited outside the airport for their colleagues’ return.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just got a call about your attackers as we were coming,” Dele pushed one of Bola's luggage as they all walked to the entrance of the airport.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“What about them?” Bola asked.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“Jim shot himself in the head to avoid being arrested again and he is dead, one of the other two men was shot by our men and he too is dead, and the other one surrendered and was arrested," Dele informed Bola and her friends as he and his other colleagues escorted them into the airport.</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"That’s great! Good news!" Bola was excited.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“Yeah, that is a piece of good news,” Dan approved Bola’s remark.</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Teni on the other hand kept quiet. She could not say if the news was really good. Because though Jim cheated on her while they dated, and later wanted to get her killed, she still had some pity for him. After all, it was him that she followed to Africa where she eventually found true love in Dan, bought the Rembrandt painting that was turning her into an instant millionaire and it was in the same Africa she lastly found her lost father. So, instead of commenting on Jim’s death, she diverted the topic to another issue.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"Don't you think it's dangerous for Janet to continue to use your car?" Teni turned to face Bola.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agree with you, it's not safe," Bola replied.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“Why not advise her to sell it and sell mine too. With the proceeds, she could buy a good car of her own,” Teni suggested.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They were at the spot where their luggage would be checked in. Dele and his men were still with them. While they waited to be attended to, Bola dialed Janet's number. And after a few seconds Janet picked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Janet, I think you should allow Dele to help you sell my car and that of Teni. Using any of the cars could make you a target again for the criminals," Bola advised.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I will call him when he is back from the airport. Your car is still at the hotel where I packed it, while Teni's is still at her place," Janet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"Leave them there. Dele and his guys will pick them up from there. I will talk to you about it from Canada. And may I ask, when did the two of you share numbers?” Bola asked with a giggle.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“Bola, I was going to tell you. Dele asked me for a dinner date,” Janet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“And what was your response?” Bola held her daughter who had reclined on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did not know how you’d feel about it. I thought you two dated for a while,” Janet responded.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“Janet, if you like Dele, go for it. What happened between us was a fling and it is over,” Bola almost whispered to avoid Dele who was busy talking with his colleagues to hear her.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“That is okay then, I will give him a try,” Janet giggled.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“Dele is awesome, no worries. Talk to you when we land in Canada. Bye,” Bola hung up and looked at Teni inquisitively. Teni seemed to want to say something.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guess I need to call mum too,” Teni picked her phone and dialed her mother’s number. She winked at Bola as she waited for her mum to pick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“Hello, Dolly,” Rhoda said with a voice that implied she was woken from sleep </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“Hi mum, sorry for waking you up,” Teni apologized.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“No worries, how are you?” Rhoda stood up from the bed and left the bedroom for the living room. Her daughter and her husband were sleeping.</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“We are at the airport going to Canada. I will spend two weeks in Canada before coming to the States,” Teni said.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“I’m glad you are coming home finally,” Rhoda felt elated.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“You mean you are glad I’m coming from home finally? Africa is home mum,” Teni smiled.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I am glad you are leaving home to come home finally,” Rhoda reframed her sentence.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“Better, mum!” Teni laughed and got her mum laughing too.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is your Dad and his family?” Rhoda asked and quickly added, “his wife seems to be very friendly. We had a long talk two days ago.”</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“The first lady is a kindhearted woman. She did not want me to leave the country. She wanted me to live with the family at the State House but I declined. They’re really doing pretty well,” Teni replied.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“How is Dan too? I hope you are coming to the States with him,” Rhoda could not wait to hear a positive reply about Dan from her daughter.</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“Yes, we are coming together. He is eager to meet you,” Teni pushed her luggage forward to the airport officials that were checking passengers’ luggage.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“I can’t wait to meet him too,” Rhoda yawned on the sofa.</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“Okay, bye mum. Talk to you when we arrive in Canada. I love you,” Teni watched the officials check through her stuffs.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“Alright, bye love,” Rhoda hung up and stood up to walk back into the bedroom. She was on the top of the world for the good news of seeing her daughter again after a long time.</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After they were checked in, they finally got to the departure hall where they awaited the flight crew to usher them into the aircraft. Dele and the two Secret Agents remained with them until when they were eventually ushered into the aircraft at 5minutes after twelve noon. And this was when Dele and his friends left the airport and gave the report of the onward trip to Canada to Mr. President and his family.</w:t>
      </w:r>
    </w:p>
    <w:p>
      <w:pPr>
        <w:pStyle w:val="style0"/>
        <w:jc w:val="both"/>
        <w:rPr>
          <w:rFonts w:ascii="Verdana" w:hAnsi="Verdana"/>
        </w:rPr>
      </w:pP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In the aircraft, Teni sat at the window side and Dan sat beside her.  Bola sat beside Mary who also sat at the adjacent window side.</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Two hours into the journey, Mary was sleeping and Teni was dozing off once in a while too. Dan was listening to music with earphones.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Suddenly, Bola who was reading started to giggle and Dan wondered why she did as she read through the magazine. He turned to look at her inquisitively</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check this story up. It is on the center page,”  Bola gave Dan The Artafric Magazine. A magazine based on promotion of African arts.</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Dan opened the magazine and saw the pictures of himself in rags at the Eagles’ square Abuja being arrested by the police during the independence celebration. On the page were the pictures of his sculptures at the scrapyard too. The headline of the story was, THE MAD MAN OF THE PINE PLANTATION. A HERO OF A KIND.</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xml:space="preserve">    Dan laughed so loud that his laughter woke Teni who was half sleeping up.</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“What is amusing you guys?” Teni twisted to look at Dan.</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“Read this,” Dan gave the magazine to Teni.</w:t>
      </w:r>
    </w:p>
    <w:p>
      <w:pPr>
        <w:pStyle w:val="style0"/>
        <w:jc w:val="both"/>
        <w:rPr>
          <w:rFonts w:ascii="Verdana" w:hAnsi="Verdana"/>
        </w:rPr>
      </w:pPr>
      <w:r>
        <w:rPr>
          <w:rFonts w:ascii="Verdana" w:hAnsi="Verdana"/>
          <w:b w:val="false"/>
          <w:i w:val="false"/>
          <w:outline w:val="false"/>
          <w:emboss w:val="false"/>
          <w:imprint w:val="false"/>
          <w:sz w:val="24"/>
          <w:szCs w:val="24"/>
          <w:u w:val="none"/>
          <w14:shadow w14:ky="0" w14:sx="100000" w14:algn="none" w14:blurRad="0" w14:sy="100000" w14:dir="0" w14:dist="0" w14:kx="0">
            <w14:srgbClr w14:val="808080"/>
          </w14:shadow>
        </w:rPr>
        <w:t>    “THE MAD MAN OF THE PINE PLANTATION. A HERO OF A KIND,” Teni read it aloud, saw the pictures, and the three friends burst into a chorus of laughter.</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b/>
          <w:bCs/>
        </w:rPr>
      </w:pPr>
      <w:r>
        <w:rPr>
          <w:rFonts w:ascii="Verdana" w:hAnsi="Verdana"/>
          <w:b/>
          <w:bCs/>
          <w:i w:val="false"/>
          <w:outline w:val="false"/>
          <w:emboss w:val="false"/>
          <w:imprint w:val="false"/>
          <w:sz w:val="24"/>
          <w:szCs w:val="24"/>
          <w:u w:val="none"/>
          <w14:shadow w14:ky="0" w14:sx="100000" w14:algn="none" w14:blurRad="0" w14:sy="100000" w14:dir="0" w14:dist="0" w14:kx="0">
            <w14:srgbClr w14:val="808080"/>
          </w14:shadow>
        </w:rPr>
        <w:t>The End.</w:t>
      </w: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p>
      <w:pPr>
        <w:pStyle w:val="style0"/>
        <w:jc w:val="both"/>
        <w:rPr>
          <w:rFonts w:ascii="Verdana" w:hAnsi="Verdana"/>
        </w:rPr>
      </w:pPr>
    </w:p>
    <w:sectPr>
      <w:headerReference w:type="default" r:id="rId2"/>
      <w:footerReference w:type="default" r:id="rId3"/>
      <w:footerReference w:type="first" r:id="rId4"/>
      <w:pgSz w:w="8640" w:h="12960" w:orient="portrait"/>
      <w:pgMar w:top="1080" w:right="720" w:bottom="1080" w:left="1080" w:header="504" w:footer="504" w:gutter="0"/>
      <w:cols w:space="708"/>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decorative"/>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lassGarmnd BT">
    <w:altName w:val="Cambria"/>
    <w:panose1 w:val="00000000000000000000"/>
    <w:charset w:val="00"/>
    <w:family w:val="roman"/>
    <w:pitch w:val="variable"/>
    <w:sig w:usb0="00000000" w:usb1="80000000" w:usb2="00000008"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decorative"/>
    <w:pitch w:val="variable"/>
    <w:sig w:usb0="00000000" w:usb1="10000000" w:usb2="00000000" w:usb3="00000000" w:csb0="80000000" w:csb1="00000000"/>
  </w:font>
  <w:font w:name="Calibri Light">
    <w:altName w:val="Calibri Light"/>
    <w:panose1 w:val="020f0302020000030204"/>
    <w:charset w:val="00"/>
    <w:family w:val="swiss"/>
    <w:pitch w:val="variable"/>
    <w:sig w:usb0="A00002EF" w:usb1="4000207B" w:usb2="00000000" w:usb3="00000000" w:csb0="0000019F" w:csb1="00000000"/>
  </w:font>
  <w:font w:name="Arial Unicode MS">
    <w:altName w:val="Arial"/>
    <w:panose1 w:val="020b0604020000020204"/>
    <w:charset w:val="00"/>
    <w:family w:val="roman"/>
    <w:pitch w:val="variable"/>
    <w:sig w:usb0="00000003" w:usb1="00000000" w:usb2="00000000" w:usb3="00000000" w:csb0="00000001" w:csb1="00000000"/>
  </w:font>
  <w:font w:name="Calibri">
    <w:altName w:val="Calibri"/>
    <w:panose1 w:val="020f0502020000030204"/>
    <w:charset w:val="00"/>
    <w:family w:val="swiss"/>
    <w:pitch w:val="variable"/>
    <w:sig w:usb0="E00002FF" w:usb1="4000ACFF" w:usb2="00000001" w:usb3="00000000" w:csb0="0000019F" w:csb1="00000000"/>
  </w:font>
  <w:font w:name="Arial Narrow">
    <w:altName w:val="Arial Narrow"/>
    <w:panose1 w:val="020b0606020000030204"/>
    <w:charset w:val="00"/>
    <w:family w:val="swiss"/>
    <w:pitch w:val="variable"/>
    <w:sig w:usb0="00000287" w:usb1="00000800" w:usb2="00000000" w:usb3="00000000" w:csb0="0000009F" w:csb1="00000000"/>
  </w:font>
  <w:font w:name="Book Antiqua">
    <w:altName w:val="Book Antiqua"/>
    <w:panose1 w:val="02040602050000030304"/>
    <w:charset w:val="00"/>
    <w:family w:val="roman"/>
    <w:pitch w:val="variable"/>
    <w:sig w:usb0="00000287" w:usb1="00000000" w:usb2="00000000" w:usb3="00000000" w:csb0="0000009F" w:csb1="00000000"/>
  </w:font>
  <w:font w:name="Arial">
    <w:altName w:val="Arial"/>
    <w:panose1 w:val="020b0604020000020204"/>
    <w:charset w:val="00"/>
    <w:family w:val="swiss"/>
    <w:pitch w:val="variable"/>
    <w:sig w:usb0="E0002EFF" w:usb1="C0007843" w:usb2="00000009" w:usb3="00000000" w:csb0="000001FF" w:csb1="00000000"/>
  </w:font>
  <w:font w:name="Garamond">
    <w:altName w:val="Garamond"/>
    <w:panose1 w:val="02020404030000010803"/>
    <w:charset w:val="00"/>
    <w:family w:val="roman"/>
    <w:pitch w:val="variable"/>
    <w:sig w:usb0="00000287" w:usb1="00000000" w:usb2="00000000" w:usb3="00000000" w:csb0="0000009F" w:csb1="00000000"/>
  </w:font>
  <w:font w:name="Tahoma">
    <w:altName w:val="Tahoma"/>
    <w:panose1 w:val="020b0604030000040204"/>
    <w:charset w:val="00"/>
    <w:family w:val="swiss"/>
    <w:pitch w:val="variable"/>
    <w:sig w:usb0="E1002EFF" w:usb1="C000605B" w:usb2="00000029" w:usb3="00000000" w:csb0="000101FF" w:csb1="00000000"/>
  </w:font>
  <w:font w:name="Verdana">
    <w:altName w:val="Verdana"/>
    <w:panose1 w:val="020b0604030000040204"/>
    <w:charset w:val="00"/>
    <w:family w:val="swiss"/>
    <w:pitch w:val="variable"/>
    <w:sig w:usb0="A00006FF" w:usb1="4000205B" w:usb2="00000010" w:usb3="00000000" w:csb0="0000019F" w:csb1="00000000"/>
  </w:font>
  <w:font w:name="Algerian">
    <w:altName w:val="Algerian"/>
    <w:panose1 w:val="04020705040000060702"/>
    <w:charset w:val="00"/>
    <w:family w:val="decorative"/>
    <w:pitch w:val="variable"/>
    <w:sig w:usb0="00000003" w:usb1="00000000" w:usb2="00000000" w:usb3="00000000" w:csb0="00000001"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r>
      <w:rPr>
        <w:rFonts w:ascii="Arial Unicode MS"/>
        <w:b/>
        <w:i w:val="false"/>
        <w:outline w:val="false"/>
        <w:emboss w:val="false"/>
        <w:imprint w:val="false"/>
        <w:sz w:val="18"/>
        <w:szCs w:val="18"/>
        <w:u w:val="none"/>
        <w14:shadow w14:ky="0" w14:sx="100000" w14:algn="none" w14:blurRad="0" w14:sy="100000" w14:dir="0" w14:dist="0" w14:kx="0">
          <w14:srgbClr w14:val="808080"/>
        </w14:shadow>
      </w:rPr>
      <w:tab/>
    </w:r>
  </w:p>
</w:ftr>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rStyle w:val="style41"/>
      </w:rPr>
    </w:pPr>
    <w:r>
      <w:rPr>
        <w:rStyle w:val="style41"/>
      </w:rPr>
      <w:fldChar w:fldCharType="begin"/>
    </w:r>
    <w:r>
      <w:rPr>
        <w:rStyle w:val="style41"/>
      </w:rPr>
      <w:instrText xml:space="preserve"> PAGE </w:instrText>
    </w:r>
    <w:r>
      <w:rPr>
        <w:rStyle w:val="style41"/>
      </w:rPr>
      <w:fldChar w:fldCharType="separate"/>
    </w:r>
    <w:r>
      <w:rPr>
        <w:rStyle w:val="style41"/>
        <w:rFonts w:ascii="Arial Unicode MS"/>
        <w:b/>
        <w:i w:val="false"/>
        <w:outline w:val="false"/>
        <w:emboss w:val="false"/>
        <w:imprint w:val="false"/>
        <w:sz w:val="24"/>
        <w:szCs w:val="24"/>
        <w:u w:val="none"/>
        <w14:shadow w14:ky="0" w14:sx="100000" w14:algn="none" w14:blurRad="0" w14:sy="100000" w14:dir="0" w14:dist="0" w14:kx="0">
          <w14:srgbClr w14:val="808080"/>
        </w14:shadow>
      </w:rPr>
      <w:t>1</w:t>
    </w:r>
    <w:r>
      <w:rPr>
        <w:rStyle w:val="style41"/>
      </w:rPr>
      <w:fldChar w:fldCharType="end"/>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rStyle w:val="style41"/>
      </w:rPr>
    </w:pPr>
    <w:r>
      <w:rPr>
        <w:rStyle w:val="style41"/>
      </w:rPr>
      <w:fldChar w:fldCharType="begin"/>
    </w:r>
    <w:r>
      <w:rPr>
        <w:rStyle w:val="style41"/>
      </w:rPr>
      <w:instrText xml:space="preserve"> PAGE </w:instrText>
    </w:r>
    <w:r>
      <w:rPr>
        <w:rStyle w:val="style41"/>
      </w:rPr>
      <w:fldChar w:fldCharType="separate"/>
    </w:r>
    <w:r>
      <w:rPr>
        <w:rStyle w:val="style41"/>
        <w:rFonts w:ascii="Arial Unicode MS"/>
        <w:b/>
        <w:i w:val="false"/>
        <w:outline w:val="false"/>
        <w:emboss w:val="false"/>
        <w:imprint w:val="false"/>
        <w:sz w:val="24"/>
        <w:szCs w:val="24"/>
        <w:u w:val="none"/>
        <w14:shadow w14:ky="0" w14:sx="100000" w14:algn="none" w14:blurRad="0" w14:sy="100000" w14:dir="0" w14:dist="0" w14:kx="0">
          <w14:srgbClr w14:val="808080"/>
        </w14:shadow>
      </w:rPr>
      <w:t>2</w:t>
    </w:r>
    <w:r>
      <w:rPr>
        <w:rStyle w:val="style41"/>
      </w:rPr>
      <w:fldChar w:fldCharType="end"/>
    </w:r>
  </w:p>
  <w:p>
    <w:pPr>
      <w:pStyle w:val="style31"/>
      <w:ind w:right="360" w:firstLine="36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7654F064"/>
    <w:lvl w:ilvl="0">
      <w:start w:val="1"/>
      <w:numFmt w:val="bullet"/>
      <w:lvlText w:val=""/>
      <w:lvlJc w:val="left"/>
      <w:pPr>
        <w:tabs>
          <w:tab w:val="left" w:leader="none" w:pos="1492"/>
        </w:tabs>
        <w:ind w:left="1492" w:hanging="360"/>
      </w:pPr>
      <w:rPr>
        <w:rFonts w:ascii="Symbol" w:hAnsi="Symbol" w:hint="default"/>
      </w:rPr>
    </w:lvl>
  </w:abstractNum>
  <w:abstractNum w:abstractNumId="1">
    <w:nsid w:val="00000001"/>
    <w:multiLevelType w:val="singleLevel"/>
    <w:tmpl w:val="D7D6AFF6"/>
    <w:lvl w:ilvl="0">
      <w:start w:val="1"/>
      <w:numFmt w:val="decimal"/>
      <w:lvlText w:val="%1."/>
      <w:lvlJc w:val="left"/>
      <w:pPr>
        <w:tabs>
          <w:tab w:val="left" w:leader="none" w:pos="926"/>
        </w:tabs>
        <w:ind w:left="926" w:hanging="360"/>
      </w:pPr>
    </w:lvl>
  </w:abstractNum>
  <w:abstractNum w:abstractNumId="2">
    <w:nsid w:val="00000002"/>
    <w:multiLevelType w:val="multilevel"/>
    <w:tmpl w:val="01906F66"/>
    <w:lvl w:ilvl="0">
      <w:start w:val="1"/>
      <w:numFmt w:val="bullet"/>
      <w:lvlText w:val=""/>
      <w:lvlJc w:val="left"/>
      <w:pPr>
        <w:tabs>
          <w:tab w:val="left" w:leader="none" w:pos="1494"/>
        </w:tabs>
        <w:ind w:left="1494" w:hanging="360"/>
      </w:pPr>
      <w:rPr>
        <w:rFonts w:ascii="Symbol" w:hAnsi="Symbol" w:hint="default"/>
        <w:sz w:val="24"/>
      </w:rPr>
    </w:lvl>
    <w:lvl w:ilvl="1">
      <w:start w:val="1"/>
      <w:numFmt w:val="bullet"/>
      <w:lvlText w:val=""/>
      <w:lvlJc w:val="left"/>
      <w:pPr>
        <w:tabs>
          <w:tab w:val="left" w:leader="none" w:pos="1440"/>
        </w:tabs>
        <w:ind w:left="1437" w:hanging="357"/>
      </w:pPr>
      <w:rPr>
        <w:rFonts w:ascii="Symbol" w:hAnsi="Symbol" w:hint="default"/>
        <w:sz w:val="20"/>
      </w:rPr>
    </w:lvl>
    <w:lvl w:ilvl="2">
      <w:start w:val="1"/>
      <w:numFmt w:val="bullet"/>
      <w:lvlText w:val=""/>
      <w:lvlJc w:val="left"/>
      <w:pPr>
        <w:tabs>
          <w:tab w:val="left" w:leader="none" w:pos="2160"/>
        </w:tabs>
        <w:ind w:left="2160" w:hanging="360"/>
      </w:pPr>
      <w:rPr>
        <w:rFonts w:ascii="Wingdings" w:hAnsi="Wingdings" w:hint="default"/>
      </w:rPr>
    </w:lvl>
    <w:lvl w:ilvl="3">
      <w:start w:val="1"/>
      <w:numFmt w:val="bullet"/>
      <w:lvlText w:val=""/>
      <w:lvlJc w:val="left"/>
      <w:pPr>
        <w:tabs>
          <w:tab w:val="left" w:leader="none" w:pos="2880"/>
        </w:tabs>
        <w:ind w:left="2880" w:hanging="360"/>
      </w:pPr>
      <w:rPr>
        <w:rFonts w:ascii="Symbol" w:hAnsi="Symbol" w:hint="default"/>
      </w:rPr>
    </w:lvl>
    <w:lvl w:ilvl="4">
      <w:start w:val="1"/>
      <w:numFmt w:val="bullet"/>
      <w:lvlText w:val="o"/>
      <w:lvlJc w:val="left"/>
      <w:pPr>
        <w:tabs>
          <w:tab w:val="left" w:leader="none" w:pos="3600"/>
        </w:tabs>
        <w:ind w:left="3600" w:hanging="360"/>
      </w:pPr>
      <w:rPr>
        <w:rFonts w:ascii="Courier New" w:hAnsi="Courier New" w:hint="default"/>
      </w:rPr>
    </w:lvl>
    <w:lvl w:ilvl="5">
      <w:start w:val="1"/>
      <w:numFmt w:val="bullet"/>
      <w:lvlText w:val=""/>
      <w:lvlJc w:val="left"/>
      <w:pPr>
        <w:tabs>
          <w:tab w:val="left" w:leader="none" w:pos="4320"/>
        </w:tabs>
        <w:ind w:left="4320" w:hanging="360"/>
      </w:pPr>
      <w:rPr>
        <w:rFonts w:ascii="Wingdings" w:hAnsi="Wingdings" w:hint="default"/>
      </w:rPr>
    </w:lvl>
    <w:lvl w:ilvl="6">
      <w:start w:val="1"/>
      <w:numFmt w:val="bullet"/>
      <w:lvlText w:val=""/>
      <w:lvlJc w:val="left"/>
      <w:pPr>
        <w:tabs>
          <w:tab w:val="left" w:leader="none" w:pos="5040"/>
        </w:tabs>
        <w:ind w:left="5040" w:hanging="360"/>
      </w:pPr>
      <w:rPr>
        <w:rFonts w:ascii="Symbol" w:hAnsi="Symbol" w:hint="default"/>
      </w:rPr>
    </w:lvl>
    <w:lvl w:ilvl="7">
      <w:start w:val="1"/>
      <w:numFmt w:val="bullet"/>
      <w:lvlText w:val="o"/>
      <w:lvlJc w:val="left"/>
      <w:pPr>
        <w:tabs>
          <w:tab w:val="left" w:leader="none" w:pos="5760"/>
        </w:tabs>
        <w:ind w:left="5760" w:hanging="360"/>
      </w:pPr>
      <w:rPr>
        <w:rFonts w:ascii="Courier New" w:hAnsi="Courier New" w:hint="default"/>
      </w:rPr>
    </w:lvl>
    <w:lvl w:ilvl="8">
      <w:start w:val="1"/>
      <w:numFmt w:val="bullet"/>
      <w:lvlText w:val=""/>
      <w:lvlJc w:val="left"/>
      <w:pPr>
        <w:tabs>
          <w:tab w:val="left" w:leader="none" w:pos="6480"/>
        </w:tabs>
        <w:ind w:left="6480" w:hanging="360"/>
      </w:pPr>
      <w:rPr>
        <w:rFonts w:ascii="Wingdings" w:hAnsi="Wingdings" w:hint="default"/>
      </w:rPr>
    </w:lvl>
  </w:abstractNum>
  <w:abstractNum w:abstractNumId="3">
    <w:nsid w:val="00000003"/>
    <w:multiLevelType w:val="singleLevel"/>
    <w:tmpl w:val="A4225E2E"/>
    <w:lvl w:ilvl="0">
      <w:start w:val="1"/>
      <w:numFmt w:val="bullet"/>
      <w:lvlText w:val=""/>
      <w:lvlJc w:val="left"/>
      <w:pPr>
        <w:tabs>
          <w:tab w:val="left" w:leader="none" w:pos="360"/>
        </w:tabs>
        <w:ind w:left="360" w:hanging="360"/>
      </w:pPr>
      <w:rPr>
        <w:rFonts w:ascii="Symbol" w:hAnsi="Symbol" w:hint="default"/>
      </w:rPr>
    </w:lvl>
  </w:abstractNum>
  <w:abstractNum w:abstractNumId="4">
    <w:nsid w:val="00000004"/>
    <w:multiLevelType w:val="hybridMultilevel"/>
    <w:tmpl w:val="528665C6"/>
    <w:lvl w:ilvl="0" w:tplc="04090001">
      <w:start w:val="1"/>
      <w:numFmt w:val="bullet"/>
      <w:lvlText w:val=""/>
      <w:lvlJc w:val="left"/>
      <w:pPr>
        <w:ind w:left="933" w:hanging="360"/>
      </w:pPr>
      <w:rPr>
        <w:rFonts w:ascii="Symbol" w:hAnsi="Symbol" w:hint="default"/>
      </w:rPr>
    </w:lvl>
    <w:lvl w:ilvl="1" w:tplc="04090003" w:tentative="1">
      <w:start w:val="1"/>
      <w:numFmt w:val="bullet"/>
      <w:lvlText w:val="o"/>
      <w:lvlJc w:val="left"/>
      <w:pPr>
        <w:ind w:left="1653" w:hanging="360"/>
      </w:pPr>
      <w:rPr>
        <w:rFonts w:ascii="Courier New" w:cs="Courier New" w:hAnsi="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cs="Courier New" w:hAnsi="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cs="Courier New" w:hAnsi="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5">
    <w:nsid w:val="00000005"/>
    <w:multiLevelType w:val="hybridMultilevel"/>
    <w:tmpl w:val="3328E2C8"/>
    <w:lvl w:ilvl="0" w:tplc="04090001">
      <w:start w:val="1"/>
      <w:numFmt w:val="bullet"/>
      <w:lvlText w:val=""/>
      <w:lvlJc w:val="left"/>
      <w:pPr>
        <w:tabs>
          <w:tab w:val="left" w:leader="none" w:pos="1500"/>
        </w:tabs>
        <w:ind w:left="1500" w:hanging="360"/>
      </w:pPr>
      <w:rPr>
        <w:rFonts w:ascii="Symbol" w:hAnsi="Symbol" w:hint="default"/>
      </w:rPr>
    </w:lvl>
    <w:lvl w:ilvl="1" w:tplc="04090003" w:tentative="1">
      <w:start w:val="1"/>
      <w:numFmt w:val="bullet"/>
      <w:lvlText w:val="o"/>
      <w:lvlJc w:val="left"/>
      <w:pPr>
        <w:tabs>
          <w:tab w:val="left" w:leader="none" w:pos="2220"/>
        </w:tabs>
        <w:ind w:left="2220" w:hanging="360"/>
      </w:pPr>
      <w:rPr>
        <w:rFonts w:ascii="Courier New" w:hAnsi="Courier New" w:hint="default"/>
      </w:rPr>
    </w:lvl>
    <w:lvl w:ilvl="2" w:tplc="04090005" w:tentative="1">
      <w:start w:val="1"/>
      <w:numFmt w:val="bullet"/>
      <w:lvlText w:val=""/>
      <w:lvlJc w:val="left"/>
      <w:pPr>
        <w:tabs>
          <w:tab w:val="left" w:leader="none" w:pos="2940"/>
        </w:tabs>
        <w:ind w:left="2940" w:hanging="360"/>
      </w:pPr>
      <w:rPr>
        <w:rFonts w:ascii="Wingdings" w:hAnsi="Wingdings" w:hint="default"/>
      </w:rPr>
    </w:lvl>
    <w:lvl w:ilvl="3" w:tplc="04090001" w:tentative="1">
      <w:start w:val="1"/>
      <w:numFmt w:val="bullet"/>
      <w:lvlText w:val=""/>
      <w:lvlJc w:val="left"/>
      <w:pPr>
        <w:tabs>
          <w:tab w:val="left" w:leader="none" w:pos="3660"/>
        </w:tabs>
        <w:ind w:left="3660" w:hanging="360"/>
      </w:pPr>
      <w:rPr>
        <w:rFonts w:ascii="Symbol" w:hAnsi="Symbol" w:hint="default"/>
      </w:rPr>
    </w:lvl>
    <w:lvl w:ilvl="4" w:tplc="04090003" w:tentative="1">
      <w:start w:val="1"/>
      <w:numFmt w:val="bullet"/>
      <w:lvlText w:val="o"/>
      <w:lvlJc w:val="left"/>
      <w:pPr>
        <w:tabs>
          <w:tab w:val="left" w:leader="none" w:pos="4380"/>
        </w:tabs>
        <w:ind w:left="4380" w:hanging="360"/>
      </w:pPr>
      <w:rPr>
        <w:rFonts w:ascii="Courier New" w:hAnsi="Courier New" w:hint="default"/>
      </w:rPr>
    </w:lvl>
    <w:lvl w:ilvl="5" w:tplc="04090005" w:tentative="1">
      <w:start w:val="1"/>
      <w:numFmt w:val="bullet"/>
      <w:lvlText w:val=""/>
      <w:lvlJc w:val="left"/>
      <w:pPr>
        <w:tabs>
          <w:tab w:val="left" w:leader="none" w:pos="5100"/>
        </w:tabs>
        <w:ind w:left="5100" w:hanging="360"/>
      </w:pPr>
      <w:rPr>
        <w:rFonts w:ascii="Wingdings" w:hAnsi="Wingdings" w:hint="default"/>
      </w:rPr>
    </w:lvl>
    <w:lvl w:ilvl="6" w:tplc="04090001" w:tentative="1">
      <w:start w:val="1"/>
      <w:numFmt w:val="bullet"/>
      <w:lvlText w:val=""/>
      <w:lvlJc w:val="left"/>
      <w:pPr>
        <w:tabs>
          <w:tab w:val="left" w:leader="none" w:pos="5820"/>
        </w:tabs>
        <w:ind w:left="5820" w:hanging="360"/>
      </w:pPr>
      <w:rPr>
        <w:rFonts w:ascii="Symbol" w:hAnsi="Symbol" w:hint="default"/>
      </w:rPr>
    </w:lvl>
    <w:lvl w:ilvl="7" w:tplc="04090003" w:tentative="1">
      <w:start w:val="1"/>
      <w:numFmt w:val="bullet"/>
      <w:lvlText w:val="o"/>
      <w:lvlJc w:val="left"/>
      <w:pPr>
        <w:tabs>
          <w:tab w:val="left" w:leader="none" w:pos="6540"/>
        </w:tabs>
        <w:ind w:left="6540" w:hanging="360"/>
      </w:pPr>
      <w:rPr>
        <w:rFonts w:ascii="Courier New" w:hAnsi="Courier New" w:hint="default"/>
      </w:rPr>
    </w:lvl>
    <w:lvl w:ilvl="8" w:tplc="04090005" w:tentative="1">
      <w:start w:val="1"/>
      <w:numFmt w:val="bullet"/>
      <w:lvlText w:val=""/>
      <w:lvlJc w:val="left"/>
      <w:pPr>
        <w:tabs>
          <w:tab w:val="left" w:leader="none" w:pos="7260"/>
        </w:tabs>
        <w:ind w:left="7260" w:hanging="360"/>
      </w:pPr>
      <w:rPr>
        <w:rFonts w:ascii="Wingdings" w:hAnsi="Wingdings" w:hint="default"/>
      </w:rPr>
    </w:lvl>
  </w:abstractNum>
  <w:abstractNum w:abstractNumId="6">
    <w:nsid w:val="00000006"/>
    <w:multiLevelType w:val="multilevel"/>
    <w:tmpl w:val="686C8EA0"/>
    <w:name w:val="BulletListTemplate"/>
    <w:lvl w:ilvl="0">
      <w:start w:val="1"/>
      <w:numFmt w:val="bullet"/>
      <w:pStyle w:val="style48"/>
      <w:lvlText w:val=""/>
      <w:lvlJc w:val="left"/>
      <w:pPr>
        <w:tabs>
          <w:tab w:val="left" w:leader="none" w:pos="1498"/>
        </w:tabs>
        <w:ind w:left="1498" w:hanging="360"/>
      </w:pPr>
      <w:rPr>
        <w:rFonts w:ascii="Symbol" w:hAnsi="Symbol"/>
        <w:sz w:val="24"/>
      </w:rPr>
    </w:lvl>
    <w:lvl w:ilvl="1">
      <w:start w:val="1"/>
      <w:numFmt w:val="bullet"/>
      <w:pStyle w:val="style54"/>
      <w:lvlText w:val=""/>
      <w:lvlJc w:val="left"/>
      <w:pPr>
        <w:tabs>
          <w:tab w:val="left" w:leader="none" w:pos="1930"/>
        </w:tabs>
        <w:ind w:left="1930" w:hanging="432"/>
      </w:pPr>
      <w:rPr>
        <w:rFonts w:ascii="Symbol" w:hAnsi="Symbol"/>
        <w:sz w:val="20"/>
      </w:rPr>
    </w:lvl>
    <w:lvl w:ilvl="2">
      <w:start w:val="1"/>
      <w:numFmt w:val="bullet"/>
      <w:pStyle w:val="style55"/>
      <w:lvlText w:val=""/>
      <w:lvlJc w:val="left"/>
      <w:pPr>
        <w:tabs>
          <w:tab w:val="left" w:leader="none" w:pos="2160"/>
        </w:tabs>
        <w:ind w:left="2160" w:hanging="360"/>
      </w:pPr>
      <w:rPr>
        <w:rFonts w:ascii="Wingdings" w:hAnsi="Wingdings"/>
      </w:rPr>
    </w:lvl>
    <w:lvl w:ilvl="3">
      <w:start w:val="1"/>
      <w:numFmt w:val="decimal"/>
      <w:lvlText w:val="(%4)"/>
      <w:lvlJc w:val="left"/>
      <w:pPr>
        <w:tabs>
          <w:tab w:val="left" w:leader="none" w:pos="1440"/>
        </w:tabs>
        <w:ind w:left="1440" w:hanging="360"/>
      </w:pPr>
    </w:lvl>
    <w:lvl w:ilvl="4">
      <w:start w:val="1"/>
      <w:numFmt w:val="lowerLetter"/>
      <w:lvlText w:val="(%5)"/>
      <w:lvlJc w:val="left"/>
      <w:pPr>
        <w:tabs>
          <w:tab w:val="left" w:leader="none" w:pos="1800"/>
        </w:tabs>
        <w:ind w:left="1800" w:hanging="360"/>
      </w:pPr>
    </w:lvl>
    <w:lvl w:ilvl="5">
      <w:start w:val="1"/>
      <w:numFmt w:val="lowerRoman"/>
      <w:lvlText w:val="(%6)"/>
      <w:lvlJc w:val="left"/>
      <w:pPr>
        <w:tabs>
          <w:tab w:val="left" w:leader="none" w:pos="2160"/>
        </w:tabs>
        <w:ind w:left="2160" w:hanging="360"/>
      </w:pPr>
    </w:lvl>
    <w:lvl w:ilvl="6">
      <w:start w:val="1"/>
      <w:numFmt w:val="decimal"/>
      <w:lvlText w:val="%7."/>
      <w:lvlJc w:val="left"/>
      <w:pPr>
        <w:tabs>
          <w:tab w:val="left" w:leader="none" w:pos="2520"/>
        </w:tabs>
        <w:ind w:left="2520" w:hanging="360"/>
      </w:pPr>
    </w:lvl>
    <w:lvl w:ilvl="7">
      <w:start w:val="1"/>
      <w:numFmt w:val="lowerLetter"/>
      <w:lvlText w:val="%8."/>
      <w:lvlJc w:val="left"/>
      <w:pPr>
        <w:tabs>
          <w:tab w:val="left" w:leader="none" w:pos="2880"/>
        </w:tabs>
        <w:ind w:left="2880" w:hanging="360"/>
      </w:pPr>
    </w:lvl>
    <w:lvl w:ilvl="8">
      <w:start w:val="1"/>
      <w:numFmt w:val="lowerRoman"/>
      <w:lvlText w:val="%9."/>
      <w:lvlJc w:val="left"/>
      <w:pPr>
        <w:tabs>
          <w:tab w:val="left" w:leader="none" w:pos="3240"/>
        </w:tabs>
        <w:ind w:left="3240" w:hanging="360"/>
      </w:pPr>
    </w:lvl>
  </w:abstractNum>
  <w:abstractNum w:abstractNumId="7">
    <w:nsid w:val="00000007"/>
    <w:multiLevelType w:val="hybridMultilevel"/>
    <w:tmpl w:val="6DB4200C"/>
    <w:lvl w:ilvl="0" w:tplc="0409000F">
      <w:start w:val="1"/>
      <w:numFmt w:val="decimal"/>
      <w:lvlText w:val="%1."/>
      <w:lvlJc w:val="left"/>
      <w:pPr>
        <w:tabs>
          <w:tab w:val="left" w:leader="none" w:pos="1080"/>
        </w:tabs>
        <w:ind w:left="1080" w:hanging="360"/>
      </w:pPr>
    </w:lvl>
    <w:lvl w:ilvl="1" w:tplc="04090019" w:tentative="1">
      <w:start w:val="1"/>
      <w:numFmt w:val="lowerLetter"/>
      <w:lvlText w:val="%2."/>
      <w:lvlJc w:val="left"/>
      <w:pPr>
        <w:tabs>
          <w:tab w:val="left" w:leader="none" w:pos="1800"/>
        </w:tabs>
        <w:ind w:left="1800" w:hanging="360"/>
      </w:pPr>
    </w:lvl>
    <w:lvl w:ilvl="2" w:tplc="0409001B" w:tentative="1">
      <w:start w:val="1"/>
      <w:numFmt w:val="lowerRoman"/>
      <w:lvlText w:val="%3."/>
      <w:lvlJc w:val="right"/>
      <w:pPr>
        <w:tabs>
          <w:tab w:val="left" w:leader="none" w:pos="2520"/>
        </w:tabs>
        <w:ind w:left="2520" w:hanging="180"/>
      </w:pPr>
    </w:lvl>
    <w:lvl w:ilvl="3" w:tplc="0409000F" w:tentative="1">
      <w:start w:val="1"/>
      <w:numFmt w:val="decimal"/>
      <w:lvlText w:val="%4."/>
      <w:lvlJc w:val="left"/>
      <w:pPr>
        <w:tabs>
          <w:tab w:val="left" w:leader="none" w:pos="3240"/>
        </w:tabs>
        <w:ind w:left="3240" w:hanging="360"/>
      </w:pPr>
    </w:lvl>
    <w:lvl w:ilvl="4" w:tplc="04090019" w:tentative="1">
      <w:start w:val="1"/>
      <w:numFmt w:val="lowerLetter"/>
      <w:lvlText w:val="%5."/>
      <w:lvlJc w:val="left"/>
      <w:pPr>
        <w:tabs>
          <w:tab w:val="left" w:leader="none" w:pos="3960"/>
        </w:tabs>
        <w:ind w:left="3960" w:hanging="360"/>
      </w:pPr>
    </w:lvl>
    <w:lvl w:ilvl="5" w:tplc="0409001B" w:tentative="1">
      <w:start w:val="1"/>
      <w:numFmt w:val="lowerRoman"/>
      <w:lvlText w:val="%6."/>
      <w:lvlJc w:val="right"/>
      <w:pPr>
        <w:tabs>
          <w:tab w:val="left" w:leader="none" w:pos="4680"/>
        </w:tabs>
        <w:ind w:left="4680" w:hanging="180"/>
      </w:pPr>
    </w:lvl>
    <w:lvl w:ilvl="6" w:tplc="0409000F" w:tentative="1">
      <w:start w:val="1"/>
      <w:numFmt w:val="decimal"/>
      <w:lvlText w:val="%7."/>
      <w:lvlJc w:val="left"/>
      <w:pPr>
        <w:tabs>
          <w:tab w:val="left" w:leader="none" w:pos="5400"/>
        </w:tabs>
        <w:ind w:left="5400" w:hanging="360"/>
      </w:pPr>
    </w:lvl>
    <w:lvl w:ilvl="7" w:tplc="04090019" w:tentative="1">
      <w:start w:val="1"/>
      <w:numFmt w:val="lowerLetter"/>
      <w:lvlText w:val="%8."/>
      <w:lvlJc w:val="left"/>
      <w:pPr>
        <w:tabs>
          <w:tab w:val="left" w:leader="none" w:pos="6120"/>
        </w:tabs>
        <w:ind w:left="6120" w:hanging="360"/>
      </w:pPr>
    </w:lvl>
    <w:lvl w:ilvl="8" w:tplc="0409001B" w:tentative="1">
      <w:start w:val="1"/>
      <w:numFmt w:val="lowerRoman"/>
      <w:lvlText w:val="%9."/>
      <w:lvlJc w:val="right"/>
      <w:pPr>
        <w:tabs>
          <w:tab w:val="left" w:leader="none" w:pos="6840"/>
        </w:tabs>
        <w:ind w:left="6840" w:hanging="180"/>
      </w:pPr>
    </w:lvl>
  </w:abstractNum>
  <w:abstractNum w:abstractNumId="8">
    <w:nsid w:val="00000008"/>
    <w:multiLevelType w:val="multilevel"/>
    <w:tmpl w:val="D65879B0"/>
    <w:name w:val="NumberListTemplate"/>
    <w:lvl w:ilvl="0">
      <w:start w:val="1"/>
      <w:numFmt w:val="decimal"/>
      <w:pStyle w:val="style49"/>
      <w:lvlText w:val="%1."/>
      <w:lvlJc w:val="left"/>
      <w:pPr>
        <w:tabs>
          <w:tab w:val="left" w:leader="none" w:pos="1570"/>
        </w:tabs>
        <w:ind w:left="1570" w:hanging="432"/>
      </w:pPr>
      <w:rPr>
        <w:b/>
      </w:rPr>
    </w:lvl>
    <w:lvl w:ilvl="1">
      <w:start w:val="1"/>
      <w:numFmt w:val="lowerLetter"/>
      <w:pStyle w:val="style58"/>
      <w:lvlText w:val="%2)"/>
      <w:lvlJc w:val="left"/>
      <w:pPr>
        <w:tabs>
          <w:tab w:val="left" w:leader="none" w:pos="2002"/>
        </w:tabs>
        <w:ind w:left="2002" w:hanging="432"/>
      </w:pPr>
      <w:rPr>
        <w:b/>
      </w:rPr>
    </w:lvl>
    <w:lvl w:ilvl="2">
      <w:start w:val="1"/>
      <w:numFmt w:val="lowerRoman"/>
      <w:pStyle w:val="style59"/>
      <w:lvlText w:val="%3)"/>
      <w:lvlJc w:val="left"/>
      <w:pPr>
        <w:tabs>
          <w:tab w:val="left" w:leader="none" w:pos="2434"/>
        </w:tabs>
        <w:ind w:left="2434" w:hanging="432"/>
      </w:pPr>
      <w:rPr>
        <w:b/>
      </w:rPr>
    </w:lvl>
    <w:lvl w:ilvl="3">
      <w:start w:val="1"/>
      <w:numFmt w:val="decimal"/>
      <w:lvlText w:val="(%4)"/>
      <w:lvlJc w:val="left"/>
      <w:pPr>
        <w:tabs>
          <w:tab w:val="left" w:leader="none" w:pos="1440"/>
        </w:tabs>
        <w:ind w:left="1440" w:hanging="360"/>
      </w:pPr>
    </w:lvl>
    <w:lvl w:ilvl="4">
      <w:start w:val="1"/>
      <w:numFmt w:val="lowerLetter"/>
      <w:lvlText w:val="(%5)"/>
      <w:lvlJc w:val="left"/>
      <w:pPr>
        <w:tabs>
          <w:tab w:val="left" w:leader="none" w:pos="1800"/>
        </w:tabs>
        <w:ind w:left="1800" w:hanging="360"/>
      </w:pPr>
    </w:lvl>
    <w:lvl w:ilvl="5">
      <w:start w:val="1"/>
      <w:numFmt w:val="lowerRoman"/>
      <w:lvlText w:val="(%6)"/>
      <w:lvlJc w:val="left"/>
      <w:pPr>
        <w:tabs>
          <w:tab w:val="left" w:leader="none" w:pos="2160"/>
        </w:tabs>
        <w:ind w:left="2160" w:hanging="360"/>
      </w:pPr>
    </w:lvl>
    <w:lvl w:ilvl="6">
      <w:start w:val="1"/>
      <w:numFmt w:val="decimal"/>
      <w:lvlText w:val="%7."/>
      <w:lvlJc w:val="left"/>
      <w:pPr>
        <w:tabs>
          <w:tab w:val="left" w:leader="none" w:pos="2520"/>
        </w:tabs>
        <w:ind w:left="2520" w:hanging="360"/>
      </w:pPr>
    </w:lvl>
    <w:lvl w:ilvl="7">
      <w:start w:val="1"/>
      <w:numFmt w:val="lowerLetter"/>
      <w:lvlText w:val="%8."/>
      <w:lvlJc w:val="left"/>
      <w:pPr>
        <w:tabs>
          <w:tab w:val="left" w:leader="none" w:pos="2880"/>
        </w:tabs>
        <w:ind w:left="2880" w:hanging="360"/>
      </w:pPr>
    </w:lvl>
    <w:lvl w:ilvl="8">
      <w:start w:val="1"/>
      <w:numFmt w:val="lowerRoman"/>
      <w:lvlText w:val="%9."/>
      <w:lvlJc w:val="left"/>
      <w:pPr>
        <w:tabs>
          <w:tab w:val="left" w:leader="none" w:pos="3240"/>
        </w:tabs>
        <w:ind w:left="3240" w:hanging="360"/>
      </w:pPr>
    </w:lvl>
  </w:abstractNum>
  <w:abstractNum w:abstractNumId="9">
    <w:nsid w:val="00000009"/>
    <w:multiLevelType w:val="hybridMultilevel"/>
    <w:tmpl w:val="67BC09D4"/>
    <w:lvl w:ilvl="0" w:tplc="04090001">
      <w:start w:val="1"/>
      <w:numFmt w:val="bullet"/>
      <w:lvlText w:val=""/>
      <w:lvlJc w:val="left"/>
      <w:pPr>
        <w:tabs>
          <w:tab w:val="left" w:leader="none" w:pos="1080"/>
        </w:tabs>
        <w:ind w:left="1080" w:hanging="360"/>
      </w:pPr>
      <w:rPr>
        <w:rFonts w:ascii="Symbol" w:hAnsi="Symbol" w:hint="default"/>
      </w:rPr>
    </w:lvl>
    <w:lvl w:ilvl="1" w:tplc="04090003" w:tentative="1">
      <w:start w:val="1"/>
      <w:numFmt w:val="bullet"/>
      <w:lvlText w:val="o"/>
      <w:lvlJc w:val="left"/>
      <w:pPr>
        <w:tabs>
          <w:tab w:val="left" w:leader="none" w:pos="1800"/>
        </w:tabs>
        <w:ind w:left="1800" w:hanging="360"/>
      </w:pPr>
      <w:rPr>
        <w:rFonts w:ascii="Courier New" w:cs="Courier New" w:hAnsi="Courier New" w:hint="default"/>
      </w:rPr>
    </w:lvl>
    <w:lvl w:ilvl="2" w:tplc="04090005" w:tentative="1">
      <w:start w:val="1"/>
      <w:numFmt w:val="bullet"/>
      <w:lvlText w:val=""/>
      <w:lvlJc w:val="left"/>
      <w:pPr>
        <w:tabs>
          <w:tab w:val="left" w:leader="none" w:pos="2520"/>
        </w:tabs>
        <w:ind w:left="2520" w:hanging="360"/>
      </w:pPr>
      <w:rPr>
        <w:rFonts w:ascii="Wingdings" w:hAnsi="Wingdings" w:hint="default"/>
      </w:rPr>
    </w:lvl>
    <w:lvl w:ilvl="3" w:tplc="04090001" w:tentative="1">
      <w:start w:val="1"/>
      <w:numFmt w:val="bullet"/>
      <w:lvlText w:val=""/>
      <w:lvlJc w:val="left"/>
      <w:pPr>
        <w:tabs>
          <w:tab w:val="left" w:leader="none" w:pos="3240"/>
        </w:tabs>
        <w:ind w:left="3240" w:hanging="360"/>
      </w:pPr>
      <w:rPr>
        <w:rFonts w:ascii="Symbol" w:hAnsi="Symbol" w:hint="default"/>
      </w:rPr>
    </w:lvl>
    <w:lvl w:ilvl="4" w:tplc="04090003" w:tentative="1">
      <w:start w:val="1"/>
      <w:numFmt w:val="bullet"/>
      <w:lvlText w:val="o"/>
      <w:lvlJc w:val="left"/>
      <w:pPr>
        <w:tabs>
          <w:tab w:val="left" w:leader="none" w:pos="3960"/>
        </w:tabs>
        <w:ind w:left="3960" w:hanging="360"/>
      </w:pPr>
      <w:rPr>
        <w:rFonts w:ascii="Courier New" w:cs="Courier New" w:hAnsi="Courier New" w:hint="default"/>
      </w:rPr>
    </w:lvl>
    <w:lvl w:ilvl="5" w:tplc="04090005" w:tentative="1">
      <w:start w:val="1"/>
      <w:numFmt w:val="bullet"/>
      <w:lvlText w:val=""/>
      <w:lvlJc w:val="left"/>
      <w:pPr>
        <w:tabs>
          <w:tab w:val="left" w:leader="none" w:pos="4680"/>
        </w:tabs>
        <w:ind w:left="4680" w:hanging="360"/>
      </w:pPr>
      <w:rPr>
        <w:rFonts w:ascii="Wingdings" w:hAnsi="Wingdings" w:hint="default"/>
      </w:rPr>
    </w:lvl>
    <w:lvl w:ilvl="6" w:tplc="04090001" w:tentative="1">
      <w:start w:val="1"/>
      <w:numFmt w:val="bullet"/>
      <w:lvlText w:val=""/>
      <w:lvlJc w:val="left"/>
      <w:pPr>
        <w:tabs>
          <w:tab w:val="left" w:leader="none" w:pos="5400"/>
        </w:tabs>
        <w:ind w:left="5400" w:hanging="360"/>
      </w:pPr>
      <w:rPr>
        <w:rFonts w:ascii="Symbol" w:hAnsi="Symbol" w:hint="default"/>
      </w:rPr>
    </w:lvl>
    <w:lvl w:ilvl="7" w:tplc="04090003" w:tentative="1">
      <w:start w:val="1"/>
      <w:numFmt w:val="bullet"/>
      <w:lvlText w:val="o"/>
      <w:lvlJc w:val="left"/>
      <w:pPr>
        <w:tabs>
          <w:tab w:val="left" w:leader="none" w:pos="6120"/>
        </w:tabs>
        <w:ind w:left="6120" w:hanging="360"/>
      </w:pPr>
      <w:rPr>
        <w:rFonts w:ascii="Courier New" w:cs="Courier New" w:hAnsi="Courier New" w:hint="default"/>
      </w:rPr>
    </w:lvl>
    <w:lvl w:ilvl="8" w:tplc="04090005" w:tentative="1">
      <w:start w:val="1"/>
      <w:numFmt w:val="bullet"/>
      <w:lvlText w:val=""/>
      <w:lvlJc w:val="left"/>
      <w:pPr>
        <w:tabs>
          <w:tab w:val="left" w:leader="none" w:pos="6840"/>
        </w:tabs>
        <w:ind w:left="6840" w:hanging="360"/>
      </w:pPr>
      <w:rPr>
        <w:rFonts w:ascii="Wingdings" w:hAnsi="Wingdings" w:hint="default"/>
      </w:rPr>
    </w:lvl>
  </w:abstractNum>
  <w:abstractNum w:abstractNumId="10">
    <w:nsid w:val="0000000A"/>
    <w:multiLevelType w:val="singleLevel"/>
    <w:tmpl w:val="C598E5EE"/>
    <w:lvl w:ilvl="0">
      <w:start w:val="1"/>
      <w:numFmt w:val="bullet"/>
      <w:lvlText w:val=""/>
      <w:lvlJc w:val="left"/>
      <w:pPr>
        <w:tabs>
          <w:tab w:val="left" w:leader="none" w:pos="1209"/>
        </w:tabs>
        <w:ind w:left="1209" w:hanging="360"/>
      </w:pPr>
      <w:rPr>
        <w:rFonts w:ascii="Symbol" w:hAnsi="Symbol" w:hint="default"/>
      </w:rPr>
    </w:lvl>
  </w:abstractNum>
  <w:abstractNum w:abstractNumId="11">
    <w:nsid w:val="0000000B"/>
    <w:multiLevelType w:val="multilevel"/>
    <w:tmpl w:val="D1727F72"/>
    <w:lvl w:ilvl="0">
      <w:start w:val="1"/>
      <w:numFmt w:val="bullet"/>
      <w:pStyle w:val="style4112"/>
      <w:lvlText w:val="•"/>
      <w:lvlJc w:val="left"/>
      <w:pPr>
        <w:tabs>
          <w:tab w:val="left" w:leader="none" w:pos="360"/>
        </w:tabs>
        <w:ind w:left="357" w:hanging="357"/>
      </w:pPr>
      <w:rPr>
        <w:rFonts w:ascii="ClassGarmnd BT" w:hAnsi="ClassGarmnd BT" w:hint="default"/>
      </w:rPr>
    </w:lvl>
    <w:lvl w:ilvl="1" w:tentative="1">
      <w:start w:val="1"/>
      <w:numFmt w:val="bullet"/>
      <w:lvlText w:val="o"/>
      <w:lvlJc w:val="left"/>
      <w:pPr>
        <w:tabs>
          <w:tab w:val="left" w:leader="none" w:pos="1842"/>
        </w:tabs>
        <w:ind w:left="1842" w:hanging="360"/>
      </w:pPr>
      <w:rPr>
        <w:rFonts w:ascii="Courier New" w:hAnsi="Courier New" w:hint="default"/>
      </w:rPr>
    </w:lvl>
    <w:lvl w:ilvl="2" w:tentative="1">
      <w:start w:val="1"/>
      <w:numFmt w:val="bullet"/>
      <w:lvlText w:val=""/>
      <w:lvlJc w:val="left"/>
      <w:pPr>
        <w:tabs>
          <w:tab w:val="left" w:leader="none" w:pos="2562"/>
        </w:tabs>
        <w:ind w:left="2562" w:hanging="360"/>
      </w:pPr>
      <w:rPr>
        <w:rFonts w:ascii="Wingdings" w:hAnsi="Wingdings" w:hint="default"/>
      </w:rPr>
    </w:lvl>
    <w:lvl w:ilvl="3" w:tentative="1">
      <w:start w:val="1"/>
      <w:numFmt w:val="bullet"/>
      <w:lvlText w:val=""/>
      <w:lvlJc w:val="left"/>
      <w:pPr>
        <w:tabs>
          <w:tab w:val="left" w:leader="none" w:pos="3282"/>
        </w:tabs>
        <w:ind w:left="3282" w:hanging="360"/>
      </w:pPr>
      <w:rPr>
        <w:rFonts w:ascii="Symbol" w:hAnsi="Symbol" w:hint="default"/>
      </w:rPr>
    </w:lvl>
    <w:lvl w:ilvl="4" w:tentative="1">
      <w:start w:val="1"/>
      <w:numFmt w:val="bullet"/>
      <w:lvlText w:val="o"/>
      <w:lvlJc w:val="left"/>
      <w:pPr>
        <w:tabs>
          <w:tab w:val="left" w:leader="none" w:pos="4002"/>
        </w:tabs>
        <w:ind w:left="4002" w:hanging="360"/>
      </w:pPr>
      <w:rPr>
        <w:rFonts w:ascii="Courier New" w:hAnsi="Courier New" w:hint="default"/>
      </w:rPr>
    </w:lvl>
    <w:lvl w:ilvl="5" w:tentative="1">
      <w:start w:val="1"/>
      <w:numFmt w:val="bullet"/>
      <w:lvlText w:val=""/>
      <w:lvlJc w:val="left"/>
      <w:pPr>
        <w:tabs>
          <w:tab w:val="left" w:leader="none" w:pos="4722"/>
        </w:tabs>
        <w:ind w:left="4722" w:hanging="360"/>
      </w:pPr>
      <w:rPr>
        <w:rFonts w:ascii="Wingdings" w:hAnsi="Wingdings" w:hint="default"/>
      </w:rPr>
    </w:lvl>
    <w:lvl w:ilvl="6" w:tentative="1">
      <w:start w:val="1"/>
      <w:numFmt w:val="bullet"/>
      <w:lvlText w:val=""/>
      <w:lvlJc w:val="left"/>
      <w:pPr>
        <w:tabs>
          <w:tab w:val="left" w:leader="none" w:pos="5442"/>
        </w:tabs>
        <w:ind w:left="5442" w:hanging="360"/>
      </w:pPr>
      <w:rPr>
        <w:rFonts w:ascii="Symbol" w:hAnsi="Symbol" w:hint="default"/>
      </w:rPr>
    </w:lvl>
    <w:lvl w:ilvl="7" w:tentative="1">
      <w:start w:val="1"/>
      <w:numFmt w:val="bullet"/>
      <w:lvlText w:val="o"/>
      <w:lvlJc w:val="left"/>
      <w:pPr>
        <w:tabs>
          <w:tab w:val="left" w:leader="none" w:pos="6162"/>
        </w:tabs>
        <w:ind w:left="6162" w:hanging="360"/>
      </w:pPr>
      <w:rPr>
        <w:rFonts w:ascii="Courier New" w:hAnsi="Courier New" w:hint="default"/>
      </w:rPr>
    </w:lvl>
    <w:lvl w:ilvl="8" w:tentative="1">
      <w:start w:val="1"/>
      <w:numFmt w:val="bullet"/>
      <w:lvlText w:val=""/>
      <w:lvlJc w:val="left"/>
      <w:pPr>
        <w:tabs>
          <w:tab w:val="left" w:leader="none" w:pos="6882"/>
        </w:tabs>
        <w:ind w:left="6882" w:hanging="360"/>
      </w:pPr>
      <w:rPr>
        <w:rFonts w:ascii="Wingdings" w:hAnsi="Wingdings" w:hint="default"/>
      </w:rPr>
    </w:lvl>
  </w:abstractNum>
  <w:abstractNum w:abstractNumId="12">
    <w:nsid w:val="0000000C"/>
    <w:multiLevelType w:val="singleLevel"/>
    <w:tmpl w:val="D4D2031A"/>
    <w:lvl w:ilvl="0">
      <w:start w:val="1"/>
      <w:numFmt w:val="bullet"/>
      <w:lvlText w:val=""/>
      <w:lvlJc w:val="left"/>
      <w:pPr>
        <w:tabs>
          <w:tab w:val="left" w:leader="none" w:pos="926"/>
        </w:tabs>
        <w:ind w:left="926" w:hanging="360"/>
      </w:pPr>
      <w:rPr>
        <w:rFonts w:ascii="Symbol" w:hAnsi="Symbol" w:hint="default"/>
      </w:rPr>
    </w:lvl>
  </w:abstractNum>
  <w:abstractNum w:abstractNumId="13">
    <w:nsid w:val="0000000D"/>
    <w:multiLevelType w:val="hybridMultilevel"/>
    <w:tmpl w:val="F9D03D3C"/>
    <w:lvl w:ilvl="0" w:tplc="55AAE5C2">
      <w:start w:val="1"/>
      <w:numFmt w:val="decimal"/>
      <w:lvlText w:val="%1)"/>
      <w:lvlJc w:val="left"/>
      <w:pPr>
        <w:tabs>
          <w:tab w:val="left" w:leader="none" w:pos="1050"/>
        </w:tabs>
        <w:ind w:left="1050" w:hanging="690"/>
      </w:pPr>
      <w:rPr>
        <w:rFonts w:hint="default"/>
      </w:rPr>
    </w:lvl>
    <w:lvl w:ilvl="1" w:tplc="04090019" w:tentative="1">
      <w:start w:val="1"/>
      <w:numFmt w:val="lowerLetter"/>
      <w:lvlText w:val="%2."/>
      <w:lvlJc w:val="left"/>
      <w:pPr>
        <w:tabs>
          <w:tab w:val="left" w:leader="none" w:pos="1440"/>
        </w:tabs>
        <w:ind w:left="1440" w:hanging="360"/>
      </w:pPr>
    </w:lvl>
    <w:lvl w:ilvl="2" w:tplc="0409001B" w:tentative="1">
      <w:start w:val="1"/>
      <w:numFmt w:val="lowerRoman"/>
      <w:lvlText w:val="%3."/>
      <w:lvlJc w:val="right"/>
      <w:pPr>
        <w:tabs>
          <w:tab w:val="left" w:leader="none" w:pos="2160"/>
        </w:tabs>
        <w:ind w:left="2160" w:hanging="180"/>
      </w:pPr>
    </w:lvl>
    <w:lvl w:ilvl="3" w:tplc="0409000F" w:tentative="1">
      <w:start w:val="1"/>
      <w:numFmt w:val="decimal"/>
      <w:lvlText w:val="%4."/>
      <w:lvlJc w:val="left"/>
      <w:pPr>
        <w:tabs>
          <w:tab w:val="left" w:leader="none" w:pos="2880"/>
        </w:tabs>
        <w:ind w:left="2880" w:hanging="360"/>
      </w:pPr>
    </w:lvl>
    <w:lvl w:ilvl="4" w:tplc="04090019" w:tentative="1">
      <w:start w:val="1"/>
      <w:numFmt w:val="lowerLetter"/>
      <w:lvlText w:val="%5."/>
      <w:lvlJc w:val="left"/>
      <w:pPr>
        <w:tabs>
          <w:tab w:val="left" w:leader="none" w:pos="3600"/>
        </w:tabs>
        <w:ind w:left="3600" w:hanging="360"/>
      </w:pPr>
    </w:lvl>
    <w:lvl w:ilvl="5" w:tplc="0409001B" w:tentative="1">
      <w:start w:val="1"/>
      <w:numFmt w:val="lowerRoman"/>
      <w:lvlText w:val="%6."/>
      <w:lvlJc w:val="right"/>
      <w:pPr>
        <w:tabs>
          <w:tab w:val="left" w:leader="none" w:pos="4320"/>
        </w:tabs>
        <w:ind w:left="4320" w:hanging="180"/>
      </w:pPr>
    </w:lvl>
    <w:lvl w:ilvl="6" w:tplc="0409000F" w:tentative="1">
      <w:start w:val="1"/>
      <w:numFmt w:val="decimal"/>
      <w:lvlText w:val="%7."/>
      <w:lvlJc w:val="left"/>
      <w:pPr>
        <w:tabs>
          <w:tab w:val="left" w:leader="none" w:pos="5040"/>
        </w:tabs>
        <w:ind w:left="5040" w:hanging="360"/>
      </w:pPr>
    </w:lvl>
    <w:lvl w:ilvl="7" w:tplc="04090019" w:tentative="1">
      <w:start w:val="1"/>
      <w:numFmt w:val="lowerLetter"/>
      <w:lvlText w:val="%8."/>
      <w:lvlJc w:val="left"/>
      <w:pPr>
        <w:tabs>
          <w:tab w:val="left" w:leader="none" w:pos="5760"/>
        </w:tabs>
        <w:ind w:left="5760" w:hanging="360"/>
      </w:pPr>
    </w:lvl>
    <w:lvl w:ilvl="8" w:tplc="0409001B" w:tentative="1">
      <w:start w:val="1"/>
      <w:numFmt w:val="lowerRoman"/>
      <w:lvlText w:val="%9."/>
      <w:lvlJc w:val="right"/>
      <w:pPr>
        <w:tabs>
          <w:tab w:val="left" w:leader="none" w:pos="6480"/>
        </w:tabs>
        <w:ind w:left="6480" w:hanging="180"/>
      </w:pPr>
    </w:lvl>
  </w:abstractNum>
  <w:abstractNum w:abstractNumId="14">
    <w:nsid w:val="0000000E"/>
    <w:multiLevelType w:val="multilevel"/>
    <w:tmpl w:val="D6A29F48"/>
    <w:lvl w:ilvl="0">
      <w:start w:val="1"/>
      <w:numFmt w:val="upperLetter"/>
      <w:suff w:val="nothing"/>
      <w:lvlText w:val="Appendix %1:  "/>
      <w:lvlJc w:val="left"/>
      <w:pPr>
        <w:ind w:left="0" w:hanging="720"/>
      </w:pPr>
    </w:lvl>
    <w:lvl w:ilvl="1">
      <w:start w:val="1"/>
      <w:numFmt w:val="decimal"/>
      <w:lvlText w:val="%1.%2."/>
      <w:lvlJc w:val="left"/>
      <w:pPr>
        <w:tabs>
          <w:tab w:val="left" w:leader="none" w:pos="0"/>
        </w:tabs>
        <w:ind w:left="0" w:hanging="720"/>
      </w:pPr>
    </w:lvl>
    <w:lvl w:ilvl="2">
      <w:start w:val="1"/>
      <w:numFmt w:val="decimal"/>
      <w:lvlText w:val="%1.%2.%3"/>
      <w:lvlJc w:val="left"/>
      <w:pPr>
        <w:tabs>
          <w:tab w:val="left" w:leader="none" w:pos="0"/>
        </w:tabs>
        <w:ind w:left="0" w:hanging="720"/>
      </w:pPr>
    </w:lvl>
    <w:lvl w:ilvl="3">
      <w:start w:val="1"/>
      <w:numFmt w:val="bullet"/>
      <w:suff w:val="nothing"/>
      <w:lvlText w:val=""/>
      <w:lvlJc w:val="left"/>
      <w:pPr>
        <w:ind w:left="0" w:firstLine="0"/>
      </w:pPr>
    </w:lvl>
    <w:lvl w:ilvl="4">
      <w:start w:val="1"/>
      <w:numFmt w:val="bullet"/>
      <w:suff w:val="nothing"/>
      <w:lvlText w:val=""/>
      <w:lvlJc w:val="left"/>
      <w:pPr>
        <w:ind w:left="0" w:firstLine="720"/>
      </w:pPr>
    </w:lvl>
    <w:lvl w:ilvl="5">
      <w:start w:val="1"/>
      <w:numFmt w:val="bullet"/>
      <w:lvlText w:val=""/>
      <w:lvlJc w:val="left"/>
      <w:pPr>
        <w:tabs>
          <w:tab w:val="left" w:leader="none" w:pos="1080"/>
        </w:tabs>
        <w:ind w:left="-32767" w:hanging="32049"/>
      </w:pPr>
    </w:lvl>
    <w:lvl w:ilvl="6">
      <w:start w:val="1"/>
      <w:numFmt w:val="bullet"/>
      <w:lvlText w:val=""/>
      <w:lvlJc w:val="right"/>
      <w:pPr>
        <w:tabs>
          <w:tab w:val="left" w:leader="none" w:pos="1296"/>
        </w:tabs>
        <w:ind w:left="1296" w:hanging="288"/>
      </w:pPr>
    </w:lvl>
    <w:lvl w:ilvl="7">
      <w:start w:val="1"/>
      <w:numFmt w:val="bullet"/>
      <w:lvlText w:val=""/>
      <w:lvlJc w:val="left"/>
      <w:pPr>
        <w:tabs>
          <w:tab w:val="left" w:leader="none" w:pos="1440"/>
        </w:tabs>
        <w:ind w:left="1440" w:hanging="432"/>
      </w:pPr>
    </w:lvl>
    <w:lvl w:ilvl="8">
      <w:start w:val="1"/>
      <w:numFmt w:val="bullet"/>
      <w:lvlText w:val=""/>
      <w:lvlJc w:val="right"/>
      <w:pPr>
        <w:tabs>
          <w:tab w:val="left" w:leader="none" w:pos="1584"/>
        </w:tabs>
        <w:ind w:left="1584" w:hanging="144"/>
      </w:pPr>
    </w:lvl>
  </w:abstractNum>
  <w:abstractNum w:abstractNumId="15">
    <w:nsid w:val="0000000F"/>
    <w:multiLevelType w:val="singleLevel"/>
    <w:tmpl w:val="A4EC5F5E"/>
    <w:lvl w:ilvl="0">
      <w:start w:val="1"/>
      <w:numFmt w:val="bullet"/>
      <w:lvlText w:val="•"/>
      <w:lvlJc w:val="left"/>
      <w:pPr>
        <w:tabs>
          <w:tab w:val="left" w:leader="none" w:pos="1851"/>
        </w:tabs>
        <w:ind w:left="1851" w:hanging="360"/>
      </w:pPr>
      <w:rPr>
        <w:rFonts w:ascii="ClassGarmnd BT" w:hAnsi="ClassGarmnd BT" w:hint="default"/>
      </w:rPr>
    </w:lvl>
  </w:abstractNum>
  <w:abstractNum w:abstractNumId="16">
    <w:nsid w:val="00000010"/>
    <w:multiLevelType w:val="hybridMultilevel"/>
    <w:tmpl w:val="A7469516"/>
    <w:lvl w:ilvl="0" w:tplc="04090001">
      <w:start w:val="1"/>
      <w:numFmt w:val="bullet"/>
      <w:lvlText w:val=""/>
      <w:lvlJc w:val="left"/>
      <w:pPr>
        <w:tabs>
          <w:tab w:val="left" w:leader="none" w:pos="1440"/>
        </w:tabs>
        <w:ind w:left="1440" w:hanging="360"/>
      </w:pPr>
      <w:rPr>
        <w:rFonts w:ascii="Symbol" w:hAnsi="Symbol" w:hint="default"/>
      </w:rPr>
    </w:lvl>
    <w:lvl w:ilvl="1" w:tplc="04090003" w:tentative="1">
      <w:start w:val="1"/>
      <w:numFmt w:val="bullet"/>
      <w:lvlText w:val="o"/>
      <w:lvlJc w:val="left"/>
      <w:pPr>
        <w:tabs>
          <w:tab w:val="left" w:leader="none" w:pos="2160"/>
        </w:tabs>
        <w:ind w:left="2160" w:hanging="360"/>
      </w:pPr>
      <w:rPr>
        <w:rFonts w:ascii="Courier New" w:cs="Courier New" w:hAnsi="Courier New" w:hint="default"/>
      </w:rPr>
    </w:lvl>
    <w:lvl w:ilvl="2" w:tplc="04090005" w:tentative="1">
      <w:start w:val="1"/>
      <w:numFmt w:val="bullet"/>
      <w:lvlText w:val=""/>
      <w:lvlJc w:val="left"/>
      <w:pPr>
        <w:tabs>
          <w:tab w:val="left" w:leader="none" w:pos="2880"/>
        </w:tabs>
        <w:ind w:left="2880" w:hanging="360"/>
      </w:pPr>
      <w:rPr>
        <w:rFonts w:ascii="Wingdings" w:hAnsi="Wingdings" w:hint="default"/>
      </w:rPr>
    </w:lvl>
    <w:lvl w:ilvl="3" w:tplc="04090001" w:tentative="1">
      <w:start w:val="1"/>
      <w:numFmt w:val="bullet"/>
      <w:lvlText w:val=""/>
      <w:lvlJc w:val="left"/>
      <w:pPr>
        <w:tabs>
          <w:tab w:val="left" w:leader="none" w:pos="3600"/>
        </w:tabs>
        <w:ind w:left="3600" w:hanging="360"/>
      </w:pPr>
      <w:rPr>
        <w:rFonts w:ascii="Symbol" w:hAnsi="Symbol" w:hint="default"/>
      </w:rPr>
    </w:lvl>
    <w:lvl w:ilvl="4" w:tplc="04090003" w:tentative="1">
      <w:start w:val="1"/>
      <w:numFmt w:val="bullet"/>
      <w:lvlText w:val="o"/>
      <w:lvlJc w:val="left"/>
      <w:pPr>
        <w:tabs>
          <w:tab w:val="left" w:leader="none" w:pos="4320"/>
        </w:tabs>
        <w:ind w:left="4320" w:hanging="360"/>
      </w:pPr>
      <w:rPr>
        <w:rFonts w:ascii="Courier New" w:cs="Courier New" w:hAnsi="Courier New" w:hint="default"/>
      </w:rPr>
    </w:lvl>
    <w:lvl w:ilvl="5" w:tplc="04090005" w:tentative="1">
      <w:start w:val="1"/>
      <w:numFmt w:val="bullet"/>
      <w:lvlText w:val=""/>
      <w:lvlJc w:val="left"/>
      <w:pPr>
        <w:tabs>
          <w:tab w:val="left" w:leader="none" w:pos="5040"/>
        </w:tabs>
        <w:ind w:left="5040" w:hanging="360"/>
      </w:pPr>
      <w:rPr>
        <w:rFonts w:ascii="Wingdings" w:hAnsi="Wingdings" w:hint="default"/>
      </w:rPr>
    </w:lvl>
    <w:lvl w:ilvl="6" w:tplc="04090001" w:tentative="1">
      <w:start w:val="1"/>
      <w:numFmt w:val="bullet"/>
      <w:lvlText w:val=""/>
      <w:lvlJc w:val="left"/>
      <w:pPr>
        <w:tabs>
          <w:tab w:val="left" w:leader="none" w:pos="5760"/>
        </w:tabs>
        <w:ind w:left="5760" w:hanging="360"/>
      </w:pPr>
      <w:rPr>
        <w:rFonts w:ascii="Symbol" w:hAnsi="Symbol" w:hint="default"/>
      </w:rPr>
    </w:lvl>
    <w:lvl w:ilvl="7" w:tplc="04090003" w:tentative="1">
      <w:start w:val="1"/>
      <w:numFmt w:val="bullet"/>
      <w:lvlText w:val="o"/>
      <w:lvlJc w:val="left"/>
      <w:pPr>
        <w:tabs>
          <w:tab w:val="left" w:leader="none" w:pos="6480"/>
        </w:tabs>
        <w:ind w:left="6480" w:hanging="360"/>
      </w:pPr>
      <w:rPr>
        <w:rFonts w:ascii="Courier New" w:cs="Courier New" w:hAnsi="Courier New" w:hint="default"/>
      </w:rPr>
    </w:lvl>
    <w:lvl w:ilvl="8" w:tplc="04090005" w:tentative="1">
      <w:start w:val="1"/>
      <w:numFmt w:val="bullet"/>
      <w:lvlText w:val=""/>
      <w:lvlJc w:val="left"/>
      <w:pPr>
        <w:tabs>
          <w:tab w:val="left" w:leader="none" w:pos="7200"/>
        </w:tabs>
        <w:ind w:left="7200" w:hanging="360"/>
      </w:pPr>
      <w:rPr>
        <w:rFonts w:ascii="Wingdings" w:hAnsi="Wingdings" w:hint="default"/>
      </w:rPr>
    </w:lvl>
  </w:abstractNum>
  <w:abstractNum w:abstractNumId="17">
    <w:nsid w:val="00000011"/>
    <w:multiLevelType w:val="singleLevel"/>
    <w:tmpl w:val="BB1A6ABE"/>
    <w:lvl w:ilvl="0">
      <w:start w:val="1"/>
      <w:numFmt w:val="decimal"/>
      <w:lvlText w:val="%1."/>
      <w:lvlJc w:val="left"/>
      <w:pPr>
        <w:tabs>
          <w:tab w:val="left" w:leader="none" w:pos="1209"/>
        </w:tabs>
        <w:ind w:left="1209" w:hanging="360"/>
      </w:pPr>
    </w:lvl>
  </w:abstractNum>
  <w:abstractNum w:abstractNumId="18">
    <w:nsid w:val="00000012"/>
    <w:multiLevelType w:val="hybridMultilevel"/>
    <w:tmpl w:val="05CCD45C"/>
    <w:lvl w:ilvl="0" w:tplc="04090001">
      <w:start w:val="1"/>
      <w:numFmt w:val="bullet"/>
      <w:lvlText w:val=""/>
      <w:lvlJc w:val="left"/>
      <w:pPr>
        <w:tabs>
          <w:tab w:val="left" w:leader="none" w:pos="1296"/>
        </w:tabs>
        <w:ind w:left="1296" w:hanging="360"/>
      </w:pPr>
      <w:rPr>
        <w:rFonts w:ascii="Symbol" w:hAnsi="Symbol" w:hint="default"/>
      </w:rPr>
    </w:lvl>
    <w:lvl w:ilvl="1" w:tplc="04090003">
      <w:start w:val="1"/>
      <w:numFmt w:val="bullet"/>
      <w:lvlText w:val="o"/>
      <w:lvlJc w:val="left"/>
      <w:pPr>
        <w:tabs>
          <w:tab w:val="left" w:leader="none" w:pos="2016"/>
        </w:tabs>
        <w:ind w:left="2016" w:hanging="360"/>
      </w:pPr>
      <w:rPr>
        <w:rFonts w:ascii="Courier New" w:cs="Courier New" w:hAnsi="Courier New" w:hint="default"/>
      </w:rPr>
    </w:lvl>
    <w:lvl w:ilvl="2" w:tplc="04090005" w:tentative="1">
      <w:start w:val="1"/>
      <w:numFmt w:val="bullet"/>
      <w:lvlText w:val=""/>
      <w:lvlJc w:val="left"/>
      <w:pPr>
        <w:tabs>
          <w:tab w:val="left" w:leader="none" w:pos="2736"/>
        </w:tabs>
        <w:ind w:left="2736" w:hanging="360"/>
      </w:pPr>
      <w:rPr>
        <w:rFonts w:ascii="Wingdings" w:hAnsi="Wingdings" w:hint="default"/>
      </w:rPr>
    </w:lvl>
    <w:lvl w:ilvl="3" w:tplc="04090001" w:tentative="1">
      <w:start w:val="1"/>
      <w:numFmt w:val="bullet"/>
      <w:lvlText w:val=""/>
      <w:lvlJc w:val="left"/>
      <w:pPr>
        <w:tabs>
          <w:tab w:val="left" w:leader="none" w:pos="3456"/>
        </w:tabs>
        <w:ind w:left="3456" w:hanging="360"/>
      </w:pPr>
      <w:rPr>
        <w:rFonts w:ascii="Symbol" w:hAnsi="Symbol" w:hint="default"/>
      </w:rPr>
    </w:lvl>
    <w:lvl w:ilvl="4" w:tplc="04090003" w:tentative="1">
      <w:start w:val="1"/>
      <w:numFmt w:val="bullet"/>
      <w:lvlText w:val="o"/>
      <w:lvlJc w:val="left"/>
      <w:pPr>
        <w:tabs>
          <w:tab w:val="left" w:leader="none" w:pos="4176"/>
        </w:tabs>
        <w:ind w:left="4176" w:hanging="360"/>
      </w:pPr>
      <w:rPr>
        <w:rFonts w:ascii="Courier New" w:cs="Courier New" w:hAnsi="Courier New" w:hint="default"/>
      </w:rPr>
    </w:lvl>
    <w:lvl w:ilvl="5" w:tplc="04090005" w:tentative="1">
      <w:start w:val="1"/>
      <w:numFmt w:val="bullet"/>
      <w:lvlText w:val=""/>
      <w:lvlJc w:val="left"/>
      <w:pPr>
        <w:tabs>
          <w:tab w:val="left" w:leader="none" w:pos="4896"/>
        </w:tabs>
        <w:ind w:left="4896" w:hanging="360"/>
      </w:pPr>
      <w:rPr>
        <w:rFonts w:ascii="Wingdings" w:hAnsi="Wingdings" w:hint="default"/>
      </w:rPr>
    </w:lvl>
    <w:lvl w:ilvl="6" w:tplc="04090001" w:tentative="1">
      <w:start w:val="1"/>
      <w:numFmt w:val="bullet"/>
      <w:lvlText w:val=""/>
      <w:lvlJc w:val="left"/>
      <w:pPr>
        <w:tabs>
          <w:tab w:val="left" w:leader="none" w:pos="5616"/>
        </w:tabs>
        <w:ind w:left="5616" w:hanging="360"/>
      </w:pPr>
      <w:rPr>
        <w:rFonts w:ascii="Symbol" w:hAnsi="Symbol" w:hint="default"/>
      </w:rPr>
    </w:lvl>
    <w:lvl w:ilvl="7" w:tplc="04090003" w:tentative="1">
      <w:start w:val="1"/>
      <w:numFmt w:val="bullet"/>
      <w:lvlText w:val="o"/>
      <w:lvlJc w:val="left"/>
      <w:pPr>
        <w:tabs>
          <w:tab w:val="left" w:leader="none" w:pos="6336"/>
        </w:tabs>
        <w:ind w:left="6336" w:hanging="360"/>
      </w:pPr>
      <w:rPr>
        <w:rFonts w:ascii="Courier New" w:cs="Courier New" w:hAnsi="Courier New" w:hint="default"/>
      </w:rPr>
    </w:lvl>
    <w:lvl w:ilvl="8" w:tplc="04090005" w:tentative="1">
      <w:start w:val="1"/>
      <w:numFmt w:val="bullet"/>
      <w:lvlText w:val=""/>
      <w:lvlJc w:val="left"/>
      <w:pPr>
        <w:tabs>
          <w:tab w:val="left" w:leader="none" w:pos="7056"/>
        </w:tabs>
        <w:ind w:left="7056" w:hanging="360"/>
      </w:pPr>
      <w:rPr>
        <w:rFonts w:ascii="Wingdings" w:hAnsi="Wingdings" w:hint="default"/>
      </w:rPr>
    </w:lvl>
  </w:abstractNum>
  <w:abstractNum w:abstractNumId="19">
    <w:nsid w:val="00000013"/>
    <w:multiLevelType w:val="hybridMultilevel"/>
    <w:tmpl w:val="A7D872AC"/>
    <w:lvl w:ilvl="0" w:tplc="04090001">
      <w:start w:val="1"/>
      <w:numFmt w:val="bullet"/>
      <w:lvlText w:val=""/>
      <w:lvlJc w:val="left"/>
      <w:pPr>
        <w:tabs>
          <w:tab w:val="left" w:leader="none" w:pos="1500"/>
        </w:tabs>
        <w:ind w:left="1500" w:hanging="360"/>
      </w:pPr>
      <w:rPr>
        <w:rFonts w:ascii="Symbol" w:hAnsi="Symbol" w:hint="default"/>
      </w:rPr>
    </w:lvl>
    <w:lvl w:ilvl="1" w:tplc="04090003" w:tentative="1">
      <w:start w:val="1"/>
      <w:numFmt w:val="bullet"/>
      <w:lvlText w:val="o"/>
      <w:lvlJc w:val="left"/>
      <w:pPr>
        <w:tabs>
          <w:tab w:val="left" w:leader="none" w:pos="2220"/>
        </w:tabs>
        <w:ind w:left="2220" w:hanging="360"/>
      </w:pPr>
      <w:rPr>
        <w:rFonts w:ascii="Courier New" w:hAnsi="Courier New" w:hint="default"/>
      </w:rPr>
    </w:lvl>
    <w:lvl w:ilvl="2" w:tplc="04090005" w:tentative="1">
      <w:start w:val="1"/>
      <w:numFmt w:val="bullet"/>
      <w:lvlText w:val=""/>
      <w:lvlJc w:val="left"/>
      <w:pPr>
        <w:tabs>
          <w:tab w:val="left" w:leader="none" w:pos="2940"/>
        </w:tabs>
        <w:ind w:left="2940" w:hanging="360"/>
      </w:pPr>
      <w:rPr>
        <w:rFonts w:ascii="Wingdings" w:hAnsi="Wingdings" w:hint="default"/>
      </w:rPr>
    </w:lvl>
    <w:lvl w:ilvl="3" w:tplc="04090001" w:tentative="1">
      <w:start w:val="1"/>
      <w:numFmt w:val="bullet"/>
      <w:lvlText w:val=""/>
      <w:lvlJc w:val="left"/>
      <w:pPr>
        <w:tabs>
          <w:tab w:val="left" w:leader="none" w:pos="3660"/>
        </w:tabs>
        <w:ind w:left="3660" w:hanging="360"/>
      </w:pPr>
      <w:rPr>
        <w:rFonts w:ascii="Symbol" w:hAnsi="Symbol" w:hint="default"/>
      </w:rPr>
    </w:lvl>
    <w:lvl w:ilvl="4" w:tplc="04090003" w:tentative="1">
      <w:start w:val="1"/>
      <w:numFmt w:val="bullet"/>
      <w:lvlText w:val="o"/>
      <w:lvlJc w:val="left"/>
      <w:pPr>
        <w:tabs>
          <w:tab w:val="left" w:leader="none" w:pos="4380"/>
        </w:tabs>
        <w:ind w:left="4380" w:hanging="360"/>
      </w:pPr>
      <w:rPr>
        <w:rFonts w:ascii="Courier New" w:hAnsi="Courier New" w:hint="default"/>
      </w:rPr>
    </w:lvl>
    <w:lvl w:ilvl="5" w:tplc="04090005" w:tentative="1">
      <w:start w:val="1"/>
      <w:numFmt w:val="bullet"/>
      <w:lvlText w:val=""/>
      <w:lvlJc w:val="left"/>
      <w:pPr>
        <w:tabs>
          <w:tab w:val="left" w:leader="none" w:pos="5100"/>
        </w:tabs>
        <w:ind w:left="5100" w:hanging="360"/>
      </w:pPr>
      <w:rPr>
        <w:rFonts w:ascii="Wingdings" w:hAnsi="Wingdings" w:hint="default"/>
      </w:rPr>
    </w:lvl>
    <w:lvl w:ilvl="6" w:tplc="04090001" w:tentative="1">
      <w:start w:val="1"/>
      <w:numFmt w:val="bullet"/>
      <w:lvlText w:val=""/>
      <w:lvlJc w:val="left"/>
      <w:pPr>
        <w:tabs>
          <w:tab w:val="left" w:leader="none" w:pos="5820"/>
        </w:tabs>
        <w:ind w:left="5820" w:hanging="360"/>
      </w:pPr>
      <w:rPr>
        <w:rFonts w:ascii="Symbol" w:hAnsi="Symbol" w:hint="default"/>
      </w:rPr>
    </w:lvl>
    <w:lvl w:ilvl="7" w:tplc="04090003" w:tentative="1">
      <w:start w:val="1"/>
      <w:numFmt w:val="bullet"/>
      <w:lvlText w:val="o"/>
      <w:lvlJc w:val="left"/>
      <w:pPr>
        <w:tabs>
          <w:tab w:val="left" w:leader="none" w:pos="6540"/>
        </w:tabs>
        <w:ind w:left="6540" w:hanging="360"/>
      </w:pPr>
      <w:rPr>
        <w:rFonts w:ascii="Courier New" w:hAnsi="Courier New" w:hint="default"/>
      </w:rPr>
    </w:lvl>
    <w:lvl w:ilvl="8" w:tplc="04090005" w:tentative="1">
      <w:start w:val="1"/>
      <w:numFmt w:val="bullet"/>
      <w:lvlText w:val=""/>
      <w:lvlJc w:val="left"/>
      <w:pPr>
        <w:tabs>
          <w:tab w:val="left" w:leader="none" w:pos="7260"/>
        </w:tabs>
        <w:ind w:left="7260" w:hanging="360"/>
      </w:pPr>
      <w:rPr>
        <w:rFonts w:ascii="Wingdings" w:hAnsi="Wingdings" w:hint="default"/>
      </w:rPr>
    </w:lvl>
  </w:abstractNum>
  <w:abstractNum w:abstractNumId="20">
    <w:nsid w:val="00000014"/>
    <w:multiLevelType w:val="multilevel"/>
    <w:tmpl w:val="D668FD64"/>
    <w:lvl w:ilvl="0">
      <w:start w:val="1"/>
      <w:numFmt w:val="decimal"/>
      <w:isLgl/>
      <w:suff w:val="nothing"/>
      <w:lvlText w:val="%1"/>
      <w:lvlJc w:val="left"/>
      <w:pPr>
        <w:ind w:left="454" w:firstLine="680"/>
      </w:pPr>
      <w:rPr>
        <w:rFonts w:hint="default"/>
      </w:rPr>
    </w:lvl>
    <w:lvl w:ilvl="1">
      <w:start w:val="1"/>
      <w:numFmt w:val="decimal"/>
      <w:lvlText w:val="%2."/>
      <w:lvlJc w:val="left"/>
      <w:pPr>
        <w:tabs>
          <w:tab w:val="left" w:leader="none" w:pos="454"/>
        </w:tabs>
        <w:ind w:left="454" w:hanging="454"/>
      </w:pPr>
      <w:rPr>
        <w:rFonts w:hint="default"/>
      </w:rPr>
    </w:lvl>
    <w:lvl w:ilvl="2">
      <w:start w:val="0"/>
      <w:numFmt w:val="bullet"/>
      <w:lvlText w:val=""/>
      <w:lvlJc w:val="left"/>
      <w:pPr>
        <w:tabs>
          <w:tab w:val="left" w:leader="none" w:pos="360"/>
        </w:tabs>
      </w:pPr>
    </w:lvl>
    <w:lvl w:ilvl="3">
      <w:start w:val="0"/>
      <w:numFmt w:val="bullet"/>
      <w:lvlText w:val=""/>
      <w:lvlJc w:val="left"/>
      <w:pPr>
        <w:tabs>
          <w:tab w:val="left" w:leader="none" w:pos="360"/>
        </w:tabs>
      </w:pPr>
    </w:lvl>
    <w:lvl w:ilvl="4">
      <w:start w:val="0"/>
      <w:numFmt w:val="bullet"/>
      <w:lvlText w:val=""/>
      <w:lvlJc w:val="left"/>
      <w:pPr>
        <w:tabs>
          <w:tab w:val="left" w:leader="none" w:pos="360"/>
        </w:tabs>
      </w:pPr>
    </w:lvl>
    <w:lvl w:ilvl="5">
      <w:start w:val="0"/>
      <w:numFmt w:val="bullet"/>
      <w:lvlText w:val=""/>
      <w:lvlJc w:val="left"/>
      <w:pPr>
        <w:tabs>
          <w:tab w:val="left" w:leader="none" w:pos="360"/>
        </w:tabs>
      </w:pPr>
    </w:lvl>
    <w:lvl w:ilvl="6">
      <w:start w:val="0"/>
      <w:numFmt w:val="bullet"/>
      <w:lvlText w:val=""/>
      <w:lvlJc w:val="left"/>
      <w:pPr>
        <w:tabs>
          <w:tab w:val="left" w:leader="none" w:pos="360"/>
        </w:tabs>
      </w:pPr>
    </w:lvl>
    <w:lvl w:ilvl="7">
      <w:start w:val="0"/>
      <w:numFmt w:val="bullet"/>
      <w:lvlText w:val=""/>
      <w:lvlJc w:val="left"/>
      <w:pPr>
        <w:tabs>
          <w:tab w:val="left" w:leader="none" w:pos="360"/>
        </w:tabs>
      </w:pPr>
    </w:lvl>
    <w:lvl w:ilvl="8">
      <w:start w:val="0"/>
      <w:numFmt w:val="bullet"/>
      <w:lvlText w:val=""/>
      <w:lvlJc w:val="left"/>
      <w:pPr>
        <w:tabs>
          <w:tab w:val="left" w:leader="none" w:pos="360"/>
        </w:tabs>
      </w:pPr>
    </w:lvl>
  </w:abstractNum>
  <w:abstractNum w:abstractNumId="21">
    <w:nsid w:val="00000015"/>
    <w:multiLevelType w:val="hybridMultilevel"/>
    <w:tmpl w:val="0134968C"/>
    <w:lvl w:ilvl="0" w:tplc="0409000F">
      <w:start w:val="1"/>
      <w:numFmt w:val="decimal"/>
      <w:lvlText w:val="%1."/>
      <w:lvlJc w:val="left"/>
      <w:pPr>
        <w:tabs>
          <w:tab w:val="left" w:leader="none" w:pos="1080"/>
        </w:tabs>
        <w:ind w:left="1080" w:hanging="360"/>
      </w:pPr>
    </w:lvl>
    <w:lvl w:ilvl="1" w:tplc="04090019" w:tentative="1">
      <w:start w:val="1"/>
      <w:numFmt w:val="lowerLetter"/>
      <w:lvlText w:val="%2."/>
      <w:lvlJc w:val="left"/>
      <w:pPr>
        <w:tabs>
          <w:tab w:val="left" w:leader="none" w:pos="1800"/>
        </w:tabs>
        <w:ind w:left="1800" w:hanging="360"/>
      </w:pPr>
    </w:lvl>
    <w:lvl w:ilvl="2" w:tplc="0409001B" w:tentative="1">
      <w:start w:val="1"/>
      <w:numFmt w:val="lowerRoman"/>
      <w:lvlText w:val="%3."/>
      <w:lvlJc w:val="right"/>
      <w:pPr>
        <w:tabs>
          <w:tab w:val="left" w:leader="none" w:pos="2520"/>
        </w:tabs>
        <w:ind w:left="2520" w:hanging="180"/>
      </w:pPr>
    </w:lvl>
    <w:lvl w:ilvl="3" w:tplc="0409000F" w:tentative="1">
      <w:start w:val="1"/>
      <w:numFmt w:val="decimal"/>
      <w:lvlText w:val="%4."/>
      <w:lvlJc w:val="left"/>
      <w:pPr>
        <w:tabs>
          <w:tab w:val="left" w:leader="none" w:pos="3240"/>
        </w:tabs>
        <w:ind w:left="3240" w:hanging="360"/>
      </w:pPr>
    </w:lvl>
    <w:lvl w:ilvl="4" w:tplc="04090019" w:tentative="1">
      <w:start w:val="1"/>
      <w:numFmt w:val="lowerLetter"/>
      <w:lvlText w:val="%5."/>
      <w:lvlJc w:val="left"/>
      <w:pPr>
        <w:tabs>
          <w:tab w:val="left" w:leader="none" w:pos="3960"/>
        </w:tabs>
        <w:ind w:left="3960" w:hanging="360"/>
      </w:pPr>
    </w:lvl>
    <w:lvl w:ilvl="5" w:tplc="0409001B" w:tentative="1">
      <w:start w:val="1"/>
      <w:numFmt w:val="lowerRoman"/>
      <w:lvlText w:val="%6."/>
      <w:lvlJc w:val="right"/>
      <w:pPr>
        <w:tabs>
          <w:tab w:val="left" w:leader="none" w:pos="4680"/>
        </w:tabs>
        <w:ind w:left="4680" w:hanging="180"/>
      </w:pPr>
    </w:lvl>
    <w:lvl w:ilvl="6" w:tplc="0409000F" w:tentative="1">
      <w:start w:val="1"/>
      <w:numFmt w:val="decimal"/>
      <w:lvlText w:val="%7."/>
      <w:lvlJc w:val="left"/>
      <w:pPr>
        <w:tabs>
          <w:tab w:val="left" w:leader="none" w:pos="5400"/>
        </w:tabs>
        <w:ind w:left="5400" w:hanging="360"/>
      </w:pPr>
    </w:lvl>
    <w:lvl w:ilvl="7" w:tplc="04090019" w:tentative="1">
      <w:start w:val="1"/>
      <w:numFmt w:val="lowerLetter"/>
      <w:lvlText w:val="%8."/>
      <w:lvlJc w:val="left"/>
      <w:pPr>
        <w:tabs>
          <w:tab w:val="left" w:leader="none" w:pos="6120"/>
        </w:tabs>
        <w:ind w:left="6120" w:hanging="360"/>
      </w:pPr>
    </w:lvl>
    <w:lvl w:ilvl="8" w:tplc="0409001B" w:tentative="1">
      <w:start w:val="1"/>
      <w:numFmt w:val="lowerRoman"/>
      <w:lvlText w:val="%9."/>
      <w:lvlJc w:val="right"/>
      <w:pPr>
        <w:tabs>
          <w:tab w:val="left" w:leader="none" w:pos="6840"/>
        </w:tabs>
        <w:ind w:left="6840" w:hanging="180"/>
      </w:pPr>
    </w:lvl>
  </w:abstractNum>
  <w:abstractNum w:abstractNumId="22">
    <w:nsid w:val="00000016"/>
    <w:multiLevelType w:val="hybridMultilevel"/>
    <w:tmpl w:val="6CAEA950"/>
    <w:lvl w:ilvl="0" w:tplc="04090001">
      <w:start w:val="1"/>
      <w:numFmt w:val="bullet"/>
      <w:lvlText w:val=""/>
      <w:lvlJc w:val="left"/>
      <w:pPr>
        <w:tabs>
          <w:tab w:val="left" w:leader="none" w:pos="2520"/>
        </w:tabs>
        <w:ind w:left="2520" w:hanging="360"/>
      </w:pPr>
      <w:rPr>
        <w:rFonts w:ascii="Symbol" w:hAnsi="Symbol" w:hint="default"/>
      </w:rPr>
    </w:lvl>
    <w:lvl w:ilvl="1" w:tplc="04090003" w:tentative="1">
      <w:start w:val="1"/>
      <w:numFmt w:val="bullet"/>
      <w:lvlText w:val="o"/>
      <w:lvlJc w:val="left"/>
      <w:pPr>
        <w:tabs>
          <w:tab w:val="left" w:leader="none" w:pos="3240"/>
        </w:tabs>
        <w:ind w:left="3240" w:hanging="360"/>
      </w:pPr>
      <w:rPr>
        <w:rFonts w:ascii="Courier New" w:cs="Courier New" w:hAnsi="Courier New" w:hint="default"/>
      </w:rPr>
    </w:lvl>
    <w:lvl w:ilvl="2" w:tplc="04090005" w:tentative="1">
      <w:start w:val="1"/>
      <w:numFmt w:val="bullet"/>
      <w:lvlText w:val=""/>
      <w:lvlJc w:val="left"/>
      <w:pPr>
        <w:tabs>
          <w:tab w:val="left" w:leader="none" w:pos="3960"/>
        </w:tabs>
        <w:ind w:left="3960" w:hanging="360"/>
      </w:pPr>
      <w:rPr>
        <w:rFonts w:ascii="Wingdings" w:hAnsi="Wingdings" w:hint="default"/>
      </w:rPr>
    </w:lvl>
    <w:lvl w:ilvl="3" w:tplc="04090001" w:tentative="1">
      <w:start w:val="1"/>
      <w:numFmt w:val="bullet"/>
      <w:lvlText w:val=""/>
      <w:lvlJc w:val="left"/>
      <w:pPr>
        <w:tabs>
          <w:tab w:val="left" w:leader="none" w:pos="4680"/>
        </w:tabs>
        <w:ind w:left="4680" w:hanging="360"/>
      </w:pPr>
      <w:rPr>
        <w:rFonts w:ascii="Symbol" w:hAnsi="Symbol" w:hint="default"/>
      </w:rPr>
    </w:lvl>
    <w:lvl w:ilvl="4" w:tplc="04090003" w:tentative="1">
      <w:start w:val="1"/>
      <w:numFmt w:val="bullet"/>
      <w:lvlText w:val="o"/>
      <w:lvlJc w:val="left"/>
      <w:pPr>
        <w:tabs>
          <w:tab w:val="left" w:leader="none" w:pos="5400"/>
        </w:tabs>
        <w:ind w:left="5400" w:hanging="360"/>
      </w:pPr>
      <w:rPr>
        <w:rFonts w:ascii="Courier New" w:cs="Courier New" w:hAnsi="Courier New" w:hint="default"/>
      </w:rPr>
    </w:lvl>
    <w:lvl w:ilvl="5" w:tplc="04090005" w:tentative="1">
      <w:start w:val="1"/>
      <w:numFmt w:val="bullet"/>
      <w:lvlText w:val=""/>
      <w:lvlJc w:val="left"/>
      <w:pPr>
        <w:tabs>
          <w:tab w:val="left" w:leader="none" w:pos="6120"/>
        </w:tabs>
        <w:ind w:left="6120" w:hanging="360"/>
      </w:pPr>
      <w:rPr>
        <w:rFonts w:ascii="Wingdings" w:hAnsi="Wingdings" w:hint="default"/>
      </w:rPr>
    </w:lvl>
    <w:lvl w:ilvl="6" w:tplc="04090001" w:tentative="1">
      <w:start w:val="1"/>
      <w:numFmt w:val="bullet"/>
      <w:lvlText w:val=""/>
      <w:lvlJc w:val="left"/>
      <w:pPr>
        <w:tabs>
          <w:tab w:val="left" w:leader="none" w:pos="6840"/>
        </w:tabs>
        <w:ind w:left="6840" w:hanging="360"/>
      </w:pPr>
      <w:rPr>
        <w:rFonts w:ascii="Symbol" w:hAnsi="Symbol" w:hint="default"/>
      </w:rPr>
    </w:lvl>
    <w:lvl w:ilvl="7" w:tplc="04090003" w:tentative="1">
      <w:start w:val="1"/>
      <w:numFmt w:val="bullet"/>
      <w:lvlText w:val="o"/>
      <w:lvlJc w:val="left"/>
      <w:pPr>
        <w:tabs>
          <w:tab w:val="left" w:leader="none" w:pos="7560"/>
        </w:tabs>
        <w:ind w:left="7560" w:hanging="360"/>
      </w:pPr>
      <w:rPr>
        <w:rFonts w:ascii="Courier New" w:cs="Courier New" w:hAnsi="Courier New" w:hint="default"/>
      </w:rPr>
    </w:lvl>
    <w:lvl w:ilvl="8" w:tplc="04090005" w:tentative="1">
      <w:start w:val="1"/>
      <w:numFmt w:val="bullet"/>
      <w:lvlText w:val=""/>
      <w:lvlJc w:val="left"/>
      <w:pPr>
        <w:tabs>
          <w:tab w:val="left" w:leader="none" w:pos="8280"/>
        </w:tabs>
        <w:ind w:left="8280" w:hanging="360"/>
      </w:pPr>
      <w:rPr>
        <w:rFonts w:ascii="Wingdings" w:hAnsi="Wingdings" w:hint="default"/>
      </w:rPr>
    </w:lvl>
  </w:abstractNum>
  <w:abstractNum w:abstractNumId="23">
    <w:nsid w:val="00000017"/>
    <w:multiLevelType w:val="hybridMultilevel"/>
    <w:tmpl w:val="143C94B6"/>
    <w:lvl w:ilvl="0" w:tplc="01545F90">
      <w:start w:val="1"/>
      <w:numFmt w:val="bullet"/>
      <w:lvlText w:val=""/>
      <w:lvlJc w:val="left"/>
      <w:pPr>
        <w:tabs>
          <w:tab w:val="left" w:leader="none" w:pos="1080"/>
        </w:tabs>
        <w:ind w:left="1080" w:hanging="360"/>
      </w:pPr>
      <w:rPr>
        <w:rFonts w:ascii="Symbol" w:hAnsi="Symbol" w:hint="default"/>
      </w:rPr>
    </w:lvl>
    <w:lvl w:ilvl="1" w:tplc="81E4ABFC" w:tentative="1">
      <w:start w:val="1"/>
      <w:numFmt w:val="bullet"/>
      <w:lvlText w:val="o"/>
      <w:lvlJc w:val="left"/>
      <w:pPr>
        <w:tabs>
          <w:tab w:val="left" w:leader="none" w:pos="1800"/>
        </w:tabs>
        <w:ind w:left="1800" w:hanging="360"/>
      </w:pPr>
      <w:rPr>
        <w:rFonts w:ascii="Courier New" w:cs="Courier New" w:hAnsi="Courier New" w:hint="default"/>
      </w:rPr>
    </w:lvl>
    <w:lvl w:ilvl="2" w:tplc="7C1A8E82" w:tentative="1">
      <w:start w:val="1"/>
      <w:numFmt w:val="bullet"/>
      <w:lvlText w:val=""/>
      <w:lvlJc w:val="left"/>
      <w:pPr>
        <w:tabs>
          <w:tab w:val="left" w:leader="none" w:pos="2520"/>
        </w:tabs>
        <w:ind w:left="2520" w:hanging="360"/>
      </w:pPr>
      <w:rPr>
        <w:rFonts w:ascii="Wingdings" w:hAnsi="Wingdings" w:hint="default"/>
      </w:rPr>
    </w:lvl>
    <w:lvl w:ilvl="3" w:tplc="A75055F0" w:tentative="1">
      <w:start w:val="1"/>
      <w:numFmt w:val="bullet"/>
      <w:lvlText w:val=""/>
      <w:lvlJc w:val="left"/>
      <w:pPr>
        <w:tabs>
          <w:tab w:val="left" w:leader="none" w:pos="3240"/>
        </w:tabs>
        <w:ind w:left="3240" w:hanging="360"/>
      </w:pPr>
      <w:rPr>
        <w:rFonts w:ascii="Symbol" w:hAnsi="Symbol" w:hint="default"/>
      </w:rPr>
    </w:lvl>
    <w:lvl w:ilvl="4" w:tplc="58529B6E" w:tentative="1">
      <w:start w:val="1"/>
      <w:numFmt w:val="bullet"/>
      <w:lvlText w:val="o"/>
      <w:lvlJc w:val="left"/>
      <w:pPr>
        <w:tabs>
          <w:tab w:val="left" w:leader="none" w:pos="3960"/>
        </w:tabs>
        <w:ind w:left="3960" w:hanging="360"/>
      </w:pPr>
      <w:rPr>
        <w:rFonts w:ascii="Courier New" w:cs="Courier New" w:hAnsi="Courier New" w:hint="default"/>
      </w:rPr>
    </w:lvl>
    <w:lvl w:ilvl="5" w:tplc="3372F340" w:tentative="1">
      <w:start w:val="1"/>
      <w:numFmt w:val="bullet"/>
      <w:lvlText w:val=""/>
      <w:lvlJc w:val="left"/>
      <w:pPr>
        <w:tabs>
          <w:tab w:val="left" w:leader="none" w:pos="4680"/>
        </w:tabs>
        <w:ind w:left="4680" w:hanging="360"/>
      </w:pPr>
      <w:rPr>
        <w:rFonts w:ascii="Wingdings" w:hAnsi="Wingdings" w:hint="default"/>
      </w:rPr>
    </w:lvl>
    <w:lvl w:ilvl="6" w:tplc="657CD1DC" w:tentative="1">
      <w:start w:val="1"/>
      <w:numFmt w:val="bullet"/>
      <w:lvlText w:val=""/>
      <w:lvlJc w:val="left"/>
      <w:pPr>
        <w:tabs>
          <w:tab w:val="left" w:leader="none" w:pos="5400"/>
        </w:tabs>
        <w:ind w:left="5400" w:hanging="360"/>
      </w:pPr>
      <w:rPr>
        <w:rFonts w:ascii="Symbol" w:hAnsi="Symbol" w:hint="default"/>
      </w:rPr>
    </w:lvl>
    <w:lvl w:ilvl="7" w:tplc="6F489260" w:tentative="1">
      <w:start w:val="1"/>
      <w:numFmt w:val="bullet"/>
      <w:lvlText w:val="o"/>
      <w:lvlJc w:val="left"/>
      <w:pPr>
        <w:tabs>
          <w:tab w:val="left" w:leader="none" w:pos="6120"/>
        </w:tabs>
        <w:ind w:left="6120" w:hanging="360"/>
      </w:pPr>
      <w:rPr>
        <w:rFonts w:ascii="Courier New" w:cs="Courier New" w:hAnsi="Courier New" w:hint="default"/>
      </w:rPr>
    </w:lvl>
    <w:lvl w:ilvl="8" w:tplc="EC808B70" w:tentative="1">
      <w:start w:val="1"/>
      <w:numFmt w:val="bullet"/>
      <w:lvlText w:val=""/>
      <w:lvlJc w:val="left"/>
      <w:pPr>
        <w:tabs>
          <w:tab w:val="left" w:leader="none" w:pos="6840"/>
        </w:tabs>
        <w:ind w:left="6840" w:hanging="360"/>
      </w:pPr>
      <w:rPr>
        <w:rFonts w:ascii="Wingdings" w:hAnsi="Wingdings" w:hint="default"/>
      </w:rPr>
    </w:lvl>
  </w:abstractNum>
  <w:abstractNum w:abstractNumId="24">
    <w:nsid w:val="00000018"/>
    <w:multiLevelType w:val="singleLevel"/>
    <w:tmpl w:val="46825C8A"/>
    <w:lvl w:ilvl="0">
      <w:start w:val="1"/>
      <w:numFmt w:val="decimal"/>
      <w:lvlText w:val="%1."/>
      <w:lvlJc w:val="left"/>
      <w:pPr>
        <w:tabs>
          <w:tab w:val="left" w:leader="none" w:pos="360"/>
        </w:tabs>
        <w:ind w:left="360" w:hanging="360"/>
      </w:pPr>
    </w:lvl>
  </w:abstractNum>
  <w:abstractNum w:abstractNumId="25">
    <w:nsid w:val="00000019"/>
    <w:multiLevelType w:val="singleLevel"/>
    <w:tmpl w:val="F446DE0E"/>
    <w:lvl w:ilvl="0">
      <w:start w:val="1"/>
      <w:numFmt w:val="decimal"/>
      <w:lvlText w:val="%1."/>
      <w:lvlJc w:val="left"/>
      <w:pPr>
        <w:tabs>
          <w:tab w:val="left" w:leader="none" w:pos="643"/>
        </w:tabs>
        <w:ind w:left="643" w:hanging="360"/>
      </w:pPr>
    </w:lvl>
  </w:abstractNum>
  <w:abstractNum w:abstractNumId="26">
    <w:nsid w:val="0000001A"/>
    <w:multiLevelType w:val="hybridMultilevel"/>
    <w:tmpl w:val="BCC8E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000001B"/>
    <w:multiLevelType w:val="singleLevel"/>
    <w:tmpl w:val="599AC716"/>
    <w:lvl w:ilvl="0">
      <w:start w:val="1"/>
      <w:numFmt w:val="decimal"/>
      <w:lvlText w:val="%1."/>
      <w:lvlJc w:val="left"/>
      <w:pPr>
        <w:tabs>
          <w:tab w:val="left" w:leader="none" w:pos="1492"/>
        </w:tabs>
        <w:ind w:left="1492" w:hanging="360"/>
      </w:pPr>
    </w:lvl>
  </w:abstractNum>
  <w:num w:numId="1">
    <w:abstractNumId w:val="3"/>
  </w:num>
  <w:num w:numId="2">
    <w:abstractNumId w:val="2"/>
  </w:num>
  <w:num w:numId="3">
    <w:abstractNumId w:val="7"/>
  </w:num>
  <w:num w:numId="4">
    <w:abstractNumId w:val="6"/>
  </w:num>
  <w:num w:numId="5">
    <w:abstractNumId w:val="12"/>
  </w:num>
  <w:num w:numId="6">
    <w:abstractNumId w:val="18"/>
  </w:num>
  <w:num w:numId="7">
    <w:abstractNumId w:val="2"/>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
  </w:num>
  <w:num w:numId="10">
    <w:abstractNumId w:val="1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7"/>
  </w:num>
  <w:num w:numId="14">
    <w:abstractNumId w:val="27"/>
  </w:num>
  <w:num w:numId="15">
    <w:abstractNumId w:val="21"/>
  </w:num>
  <w:num w:numId="16">
    <w:abstractNumId w:val="8"/>
  </w:num>
  <w:num w:numId="17">
    <w:abstractNumId w:val="25"/>
  </w:num>
  <w:num w:numId="18">
    <w:abstractNumId w:val="20"/>
    <w:lvlOverride w:ilvl="0">
      <w:startOverride w:val="1"/>
    </w:lvlOverride>
    <w:lvlOverride w:ilvl="1">
      <w:startOverride w:val="1"/>
    </w:lvlOverride>
  </w:num>
  <w:num w:numId="19">
    <w:abstractNumId w:val="4"/>
  </w:num>
  <w:num w:numId="20">
    <w:abstractNumId w:val="10"/>
  </w:num>
  <w:num w:numId="21">
    <w:abstractNumId w:val="22"/>
  </w:num>
  <w:num w:numId="22">
    <w:abstractNumId w:val="23"/>
  </w:num>
  <w:num w:numId="23">
    <w:abstractNumId w:val="16"/>
  </w:num>
  <w:num w:numId="24">
    <w:abstractNumId w:val="11"/>
  </w:num>
  <w:num w:numId="25">
    <w:abstractNumId w:val="13"/>
  </w:num>
  <w:num w:numId="26">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24"/>
    <w:lvlOverride w:ilvl="0">
      <w:startOverride w:val="1"/>
    </w:lvlOverride>
  </w:num>
  <w:num w:numId="29">
    <w:abstractNumId w:val="14"/>
  </w:num>
  <w:num w:numId="30">
    <w:abstractNumId w:val="5"/>
  </w:num>
  <w:num w:numId="31">
    <w:abstractNumId w:val="9"/>
  </w:num>
  <w:num w:numId="32">
    <w:abstractNumId w:val="24"/>
  </w:num>
  <w:num w:numId="33">
    <w:abstractNumId w:val="2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42"/>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1"/>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lang w:val="en-US" w:bidi="ar-SA" w:eastAsia="en-US"/>
      </w:rPr>
    </w:rPrDefault>
    <w:pPrDefault>
      <w:pPr/>
    </w:pPrDefault>
  </w:docDefaults>
  <w:style w:type="paragraph" w:default="1" w:styleId="style0">
    <w:name w:val="Normal"/>
    <w:next w:val="style0"/>
    <w:qFormat/>
    <w:pPr/>
    <w:rPr>
      <w:sz w:val="24"/>
      <w:szCs w:val="24"/>
    </w:rPr>
  </w:style>
  <w:style w:type="paragraph" w:styleId="style1">
    <w:name w:val="heading 1"/>
    <w:basedOn w:val="style0"/>
    <w:next w:val="style0"/>
    <w:link w:val="style4097"/>
    <w:qFormat/>
    <w:pPr>
      <w:keepNext/>
      <w:keepLines/>
      <w:spacing w:before="240"/>
      <w:outlineLvl w:val="0"/>
    </w:pPr>
    <w:rPr>
      <w:rFonts w:ascii="Calibri Light" w:cs="宋体" w:eastAsia="宋体" w:hAnsi="Calibri Light"/>
      <w:color w:val="2f5496"/>
      <w:sz w:val="32"/>
      <w:szCs w:val="32"/>
    </w:rPr>
  </w:style>
  <w:style w:type="paragraph" w:styleId="style2">
    <w:name w:val="heading 2"/>
    <w:basedOn w:val="style1"/>
    <w:next w:val="style66"/>
    <w:link w:val="style4098"/>
    <w:qFormat/>
    <w:pPr>
      <w:widowControl w:val="false"/>
      <w:pBdr>
        <w:top w:val="single" w:sz="24" w:space="1" w:color="c0c0c0"/>
      </w:pBdr>
      <w:spacing w:before="560" w:after="200"/>
      <w:outlineLvl w:val="1"/>
    </w:pPr>
    <w:rPr>
      <w:rFonts w:ascii="Arial Unicode MS" w:cs="Times New Roman" w:eastAsia="Arial Unicode MS" w:hAnsi="Arial Unicode MS"/>
      <w:b/>
      <w:color w:val="auto"/>
      <w:kern w:val="28"/>
      <w:szCs w:val="20"/>
      <w:lang w:val="en-AU"/>
    </w:rPr>
  </w:style>
  <w:style w:type="paragraph" w:styleId="style3">
    <w:name w:val="heading 3"/>
    <w:basedOn w:val="style2"/>
    <w:next w:val="style66"/>
    <w:link w:val="style4099"/>
    <w:qFormat/>
    <w:pPr>
      <w:pBdr>
        <w:top w:val="none" w:sz="0" w:space="0" w:color="auto"/>
      </w:pBdr>
      <w:ind w:left="567"/>
      <w:outlineLvl w:val="2"/>
    </w:pPr>
    <w:rPr>
      <w:sz w:val="28"/>
    </w:rPr>
  </w:style>
  <w:style w:type="paragraph" w:styleId="style4">
    <w:name w:val="heading 4"/>
    <w:basedOn w:val="style3"/>
    <w:next w:val="style66"/>
    <w:link w:val="style4100"/>
    <w:qFormat/>
    <w:pPr>
      <w:spacing w:before="480"/>
      <w:ind w:left="1134"/>
      <w:outlineLvl w:val="3"/>
    </w:pPr>
    <w:rPr>
      <w:sz w:val="24"/>
    </w:rPr>
  </w:style>
  <w:style w:type="paragraph" w:styleId="style7">
    <w:name w:val="heading 7"/>
    <w:basedOn w:val="style0"/>
    <w:next w:val="style0"/>
    <w:link w:val="style4101"/>
    <w:qFormat/>
    <w:pPr>
      <w:keepLines/>
      <w:widowControl w:val="false"/>
      <w:spacing w:before="240" w:after="60"/>
      <w:outlineLvl w:val="6"/>
    </w:pPr>
    <w:rPr>
      <w:rFonts w:ascii="Calibri" w:hAnsi="Calibri"/>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01307eb1-a606-4355-ad2d-99bebb6fdd56"/>
    <w:basedOn w:val="style65"/>
    <w:next w:val="style4097"/>
    <w:link w:val="style1"/>
    <w:rPr>
      <w:rFonts w:ascii="Calibri Light" w:cs="宋体" w:eastAsia="宋体" w:hAnsi="Calibri Light"/>
      <w:color w:val="2f5496"/>
      <w:sz w:val="32"/>
      <w:szCs w:val="32"/>
    </w:rPr>
  </w:style>
  <w:style w:type="character" w:customStyle="1" w:styleId="style4098">
    <w:name w:val="Heading 2 Char_0464cd25-7f40-416a-88b2-db309a18733a"/>
    <w:basedOn w:val="style65"/>
    <w:next w:val="style4098"/>
    <w:link w:val="style2"/>
    <w:rPr>
      <w:rFonts w:ascii="Arial Unicode MS" w:eastAsia="Arial Unicode MS" w:hAnsi="Arial Unicode MS"/>
      <w:b/>
      <w:kern w:val="28"/>
      <w:sz w:val="32"/>
      <w:lang w:val="en-AU"/>
    </w:rPr>
  </w:style>
  <w:style w:type="character" w:customStyle="1" w:styleId="style4099">
    <w:name w:val="Heading 3 Char_2c999740-d06d-49ac-bb20-87f33fa6751e"/>
    <w:basedOn w:val="style65"/>
    <w:next w:val="style4099"/>
    <w:link w:val="style3"/>
    <w:rPr>
      <w:rFonts w:ascii="Arial Unicode MS" w:eastAsia="Arial Unicode MS" w:hAnsi="Arial Unicode MS"/>
      <w:b/>
      <w:kern w:val="28"/>
      <w:sz w:val="28"/>
      <w:lang w:val="en-AU"/>
    </w:rPr>
  </w:style>
  <w:style w:type="character" w:customStyle="1" w:styleId="style4100">
    <w:name w:val="Heading 4 Char_d290a174-f030-4607-adf9-e9e2a261cd0f"/>
    <w:basedOn w:val="style65"/>
    <w:next w:val="style4100"/>
    <w:link w:val="style4"/>
    <w:rPr>
      <w:rFonts w:ascii="Arial Unicode MS" w:eastAsia="Arial Unicode MS" w:hAnsi="Arial Unicode MS"/>
      <w:b/>
      <w:kern w:val="28"/>
      <w:sz w:val="24"/>
      <w:lang w:val="en-AU"/>
    </w:rPr>
  </w:style>
  <w:style w:type="character" w:customStyle="1" w:styleId="style4101">
    <w:name w:val="Heading 7 Char_d64e0bc9-22fb-4927-8d20-98c95980c38e"/>
    <w:basedOn w:val="style65"/>
    <w:next w:val="style4101"/>
    <w:link w:val="style7"/>
    <w:rPr>
      <w:rFonts w:ascii="Calibri" w:hAnsi="Calibri"/>
      <w:sz w:val="24"/>
      <w:szCs w:val="24"/>
    </w:rPr>
  </w:style>
  <w:style w:type="paragraph" w:styleId="style66">
    <w:name w:val="Body Text"/>
    <w:next w:val="style66"/>
    <w:link w:val="style4102"/>
    <w:pPr>
      <w:keepLines/>
      <w:widowControl w:val="false"/>
      <w:spacing w:after="150"/>
      <w:ind w:left="1138"/>
    </w:pPr>
    <w:rPr>
      <w:sz w:val="24"/>
      <w:lang w:val="en-AU"/>
    </w:rPr>
  </w:style>
  <w:style w:type="character" w:customStyle="1" w:styleId="style4102">
    <w:name w:val="Body Text Char"/>
    <w:basedOn w:val="style65"/>
    <w:next w:val="style4102"/>
    <w:link w:val="style66"/>
    <w:rPr>
      <w:sz w:val="24"/>
      <w:lang w:val="en-AU"/>
    </w:rPr>
  </w:style>
  <w:style w:type="paragraph" w:styleId="style67">
    <w:name w:val="Body Text Indent"/>
    <w:basedOn w:val="style66"/>
    <w:next w:val="style67"/>
    <w:link w:val="style4103"/>
    <w:pPr>
      <w:ind w:left="1701"/>
    </w:pPr>
    <w:rPr/>
  </w:style>
  <w:style w:type="character" w:customStyle="1" w:styleId="style4103">
    <w:name w:val="Body Text Indent Char"/>
    <w:basedOn w:val="style65"/>
    <w:next w:val="style4103"/>
    <w:link w:val="style67"/>
    <w:rPr>
      <w:sz w:val="24"/>
      <w:lang w:val="en-AU"/>
    </w:rPr>
  </w:style>
  <w:style w:type="paragraph" w:styleId="style62">
    <w:name w:val="Title"/>
    <w:next w:val="style62"/>
    <w:link w:val="style4104"/>
    <w:qFormat/>
    <w:pPr>
      <w:shd w:val="clear" w:color="auto" w:fill="000000"/>
      <w:spacing w:before="2835"/>
      <w:jc w:val="right"/>
    </w:pPr>
    <w:rPr>
      <w:rFonts w:ascii="Arial Narrow" w:hAnsi="Arial Narrow"/>
      <w:b/>
      <w:kern w:val="28"/>
      <w:sz w:val="72"/>
      <w:lang w:val="en-AU"/>
    </w:rPr>
  </w:style>
  <w:style w:type="character" w:customStyle="1" w:styleId="style4104">
    <w:name w:val="Title Char_b651a011-d8f0-4341-850d-8f9cb4044e2d"/>
    <w:basedOn w:val="style65"/>
    <w:next w:val="style4104"/>
    <w:link w:val="style62"/>
    <w:rPr>
      <w:rFonts w:ascii="Arial Narrow" w:hAnsi="Arial Narrow"/>
      <w:b/>
      <w:kern w:val="28"/>
      <w:sz w:val="72"/>
      <w:shd w:val="clear" w:color="auto" w:fill="000000"/>
      <w:lang w:val="en-AU"/>
    </w:rPr>
  </w:style>
  <w:style w:type="paragraph" w:customStyle="1" w:styleId="style4105">
    <w:name w:val="Cover SubHeads"/>
    <w:basedOn w:val="style62"/>
    <w:next w:val="style4105"/>
    <w:pPr>
      <w:shd w:val="clear" w:color="auto" w:fill="auto"/>
      <w:spacing w:before="567"/>
      <w:jc w:val="left"/>
    </w:pPr>
    <w:rPr>
      <w:sz w:val="32"/>
    </w:rPr>
  </w:style>
  <w:style w:type="paragraph" w:styleId="style31">
    <w:name w:val="header"/>
    <w:basedOn w:val="style0"/>
    <w:next w:val="style31"/>
    <w:link w:val="style4106"/>
    <w:uiPriority w:val="99"/>
    <w:pPr>
      <w:keepLines/>
      <w:widowControl w:val="false"/>
      <w:pBdr>
        <w:bottom w:val="single" w:sz="2" w:space="2" w:color="auto"/>
      </w:pBdr>
      <w:tabs>
        <w:tab w:val="left" w:leader="none" w:pos="4253"/>
        <w:tab w:val="right" w:leader="none" w:pos="8505"/>
      </w:tabs>
      <w:overflowPunct w:val="false"/>
      <w:autoSpaceDE w:val="false"/>
      <w:autoSpaceDN w:val="false"/>
      <w:adjustRightInd w:val="false"/>
      <w:textAlignment w:val="baseline"/>
    </w:pPr>
    <w:rPr>
      <w:rFonts w:ascii="Arial Unicode MS" w:hAnsi="Arial Unicode MS"/>
      <w:sz w:val="18"/>
      <w:szCs w:val="20"/>
      <w:lang w:val="en-AU"/>
    </w:rPr>
  </w:style>
  <w:style w:type="character" w:customStyle="1" w:styleId="style4106">
    <w:name w:val="Header Char_00e5e12d-f995-4908-9e6b-820ec2d1f8fc"/>
    <w:basedOn w:val="style65"/>
    <w:next w:val="style4106"/>
    <w:link w:val="style31"/>
    <w:uiPriority w:val="99"/>
    <w:rPr>
      <w:rFonts w:ascii="Arial Unicode MS" w:hAnsi="Arial Unicode MS"/>
      <w:sz w:val="18"/>
      <w:lang w:val="en-AU"/>
    </w:rPr>
  </w:style>
  <w:style w:type="paragraph" w:styleId="style32">
    <w:name w:val="footer"/>
    <w:basedOn w:val="style31"/>
    <w:next w:val="style32"/>
    <w:link w:val="style4107"/>
    <w:pPr>
      <w:pBdr>
        <w:top w:val="single" w:sz="2" w:space="2" w:color="auto"/>
        <w:bottom w:val="none" w:sz="0" w:space="0" w:color="auto"/>
      </w:pBdr>
    </w:pPr>
    <w:rPr>
      <w:rFonts w:eastAsia="Arial Unicode MS"/>
      <w:b/>
    </w:rPr>
  </w:style>
  <w:style w:type="character" w:customStyle="1" w:styleId="style4107">
    <w:name w:val="Footer Char_f78d772c-63d4-4f4d-9767-bb8399e0e982"/>
    <w:basedOn w:val="style65"/>
    <w:next w:val="style4107"/>
    <w:link w:val="style32"/>
    <w:rPr>
      <w:rFonts w:ascii="Arial Unicode MS" w:eastAsia="Arial Unicode MS" w:hAnsi="Arial Unicode MS"/>
      <w:b/>
      <w:sz w:val="18"/>
      <w:lang w:val="en-AU"/>
    </w:rPr>
  </w:style>
  <w:style w:type="paragraph" w:styleId="style10">
    <w:name w:val="index 1"/>
    <w:basedOn w:val="style0"/>
    <w:next w:val="style0"/>
    <w:pPr>
      <w:tabs>
        <w:tab w:val="right" w:leader="dot" w:pos="3856"/>
      </w:tabs>
      <w:overflowPunct w:val="false"/>
      <w:autoSpaceDE w:val="false"/>
      <w:autoSpaceDN w:val="false"/>
      <w:adjustRightInd w:val="false"/>
      <w:spacing w:after="100"/>
      <w:textAlignment w:val="baseline"/>
    </w:pPr>
    <w:rPr>
      <w:rFonts w:ascii="Book Antiqua" w:hAnsi="Book Antiqua"/>
      <w:szCs w:val="20"/>
      <w:lang w:val="en-AU"/>
    </w:rPr>
  </w:style>
  <w:style w:type="paragraph" w:styleId="style11">
    <w:name w:val="index 2"/>
    <w:basedOn w:val="style10"/>
    <w:next w:val="style0"/>
    <w:pPr>
      <w:tabs>
        <w:tab w:val="clear" w:pos="3856"/>
      </w:tabs>
      <w:spacing w:after="40"/>
      <w:ind w:left="396" w:hanging="198"/>
    </w:pPr>
    <w:rPr/>
  </w:style>
  <w:style w:type="paragraph" w:styleId="style48">
    <w:name w:val="List Bullet"/>
    <w:basedOn w:val="style66"/>
    <w:next w:val="style48"/>
    <w:pPr>
      <w:keepNext/>
      <w:numPr>
        <w:ilvl w:val="0"/>
        <w:numId w:val="4"/>
      </w:numPr>
      <w:spacing w:after="100"/>
    </w:pPr>
    <w:rPr/>
  </w:style>
  <w:style w:type="paragraph" w:styleId="style54">
    <w:name w:val="List Bullet 2"/>
    <w:basedOn w:val="style48"/>
    <w:next w:val="style54"/>
    <w:pPr>
      <w:numPr>
        <w:ilvl w:val="1"/>
        <w:numId w:val="0"/>
      </w:numPr>
      <w:tabs>
        <w:tab w:val="left" w:leader="none" w:pos="1827"/>
      </w:tabs>
    </w:pPr>
    <w:rPr/>
  </w:style>
  <w:style w:type="paragraph" w:styleId="style55">
    <w:name w:val="List Bullet 3"/>
    <w:basedOn w:val="style0"/>
    <w:next w:val="style55"/>
    <w:pPr>
      <w:numPr>
        <w:ilvl w:val="2"/>
        <w:numId w:val="4"/>
      </w:numPr>
      <w:spacing w:after="100"/>
    </w:pPr>
    <w:rPr>
      <w:rFonts w:ascii="Book Antiqua" w:hAnsi="Book Antiqua"/>
      <w:szCs w:val="20"/>
      <w:lang w:val="en-AU"/>
    </w:rPr>
  </w:style>
  <w:style w:type="paragraph" w:styleId="style49">
    <w:name w:val="List Number"/>
    <w:basedOn w:val="style66"/>
    <w:next w:val="style49"/>
    <w:pPr>
      <w:numPr>
        <w:ilvl w:val="0"/>
        <w:numId w:val="16"/>
      </w:numPr>
      <w:spacing w:after="100"/>
    </w:pPr>
    <w:rPr/>
  </w:style>
  <w:style w:type="paragraph" w:styleId="style58">
    <w:name w:val="List Number 2"/>
    <w:basedOn w:val="style49"/>
    <w:next w:val="style58"/>
    <w:pPr>
      <w:numPr>
        <w:ilvl w:val="1"/>
        <w:numId w:val="0"/>
      </w:numPr>
      <w:spacing w:after="60"/>
    </w:pPr>
    <w:rPr/>
  </w:style>
  <w:style w:type="paragraph" w:styleId="style59">
    <w:name w:val="List Number 3"/>
    <w:basedOn w:val="style58"/>
    <w:next w:val="style59"/>
    <w:pPr>
      <w:numPr>
        <w:ilvl w:val="2"/>
        <w:numId w:val="0"/>
      </w:numPr>
    </w:pPr>
    <w:rPr/>
  </w:style>
  <w:style w:type="character" w:styleId="style41">
    <w:name w:val="page number"/>
    <w:next w:val="style41"/>
    <w:rPr>
      <w:b/>
      <w:sz w:val="24"/>
      <w:szCs w:val="24"/>
    </w:rPr>
  </w:style>
  <w:style w:type="paragraph" w:customStyle="1" w:styleId="style4108">
    <w:name w:val="Picture"/>
    <w:basedOn w:val="style0"/>
    <w:next w:val="style0"/>
    <w:pPr>
      <w:keepLines/>
      <w:widowControl w:val="false"/>
      <w:spacing w:after="200"/>
      <w:ind w:left="1134"/>
    </w:pPr>
    <w:rPr>
      <w:rFonts w:ascii="Book Antiqua" w:hAnsi="Book Antiqua"/>
      <w:szCs w:val="20"/>
      <w:lang w:val="en-AU"/>
    </w:rPr>
  </w:style>
  <w:style w:type="paragraph" w:customStyle="1" w:styleId="style4109">
    <w:name w:val="Picture Wide"/>
    <w:basedOn w:val="style4108"/>
    <w:next w:val="style66"/>
    <w:pPr>
      <w:ind w:left="0"/>
      <w:jc w:val="center"/>
    </w:pPr>
    <w:rPr/>
  </w:style>
  <w:style w:type="paragraph" w:styleId="style74">
    <w:name w:val="Subtitle"/>
    <w:basedOn w:val="style62"/>
    <w:next w:val="style74"/>
    <w:link w:val="style4110"/>
    <w:qFormat/>
    <w:pPr>
      <w:shd w:val="clear" w:color="auto" w:fill="auto"/>
      <w:spacing w:before="1134" w:after="60"/>
    </w:pPr>
    <w:rPr>
      <w:b w:val="false"/>
      <w:sz w:val="44"/>
    </w:rPr>
  </w:style>
  <w:style w:type="character" w:customStyle="1" w:styleId="style4110">
    <w:name w:val="Subtitle Char"/>
    <w:basedOn w:val="style65"/>
    <w:next w:val="style4110"/>
    <w:link w:val="style74"/>
    <w:rPr>
      <w:rFonts w:ascii="Arial Narrow" w:hAnsi="Arial Narrow"/>
      <w:kern w:val="28"/>
      <w:sz w:val="44"/>
      <w:lang w:val="en-AU"/>
    </w:rPr>
  </w:style>
  <w:style w:type="paragraph" w:customStyle="1" w:styleId="style4111">
    <w:name w:val="Table Body Text"/>
    <w:basedOn w:val="style66"/>
    <w:next w:val="style4111"/>
    <w:pPr>
      <w:spacing w:before="60" w:after="60"/>
      <w:ind w:left="0"/>
    </w:pPr>
    <w:rPr>
      <w:sz w:val="20"/>
    </w:rPr>
  </w:style>
  <w:style w:type="paragraph" w:customStyle="1" w:styleId="style4112">
    <w:name w:val="Table Bullet"/>
    <w:basedOn w:val="style0"/>
    <w:next w:val="style4112"/>
    <w:pPr>
      <w:keepLines/>
      <w:widowControl w:val="false"/>
      <w:numPr>
        <w:ilvl w:val="0"/>
        <w:numId w:val="24"/>
      </w:numPr>
      <w:tabs>
        <w:tab w:val="clear" w:pos="360"/>
      </w:tabs>
      <w:spacing w:before="60" w:after="200"/>
      <w:ind w:left="2208" w:hanging="360"/>
    </w:pPr>
    <w:rPr>
      <w:rFonts w:ascii="ClassGarmnd BT" w:hAnsi="ClassGarmnd BT"/>
      <w:color w:val="000000"/>
      <w:sz w:val="22"/>
      <w:szCs w:val="20"/>
      <w:lang w:val="en-AU"/>
    </w:rPr>
  </w:style>
  <w:style w:type="paragraph" w:customStyle="1" w:styleId="style4113">
    <w:name w:val="Table Heading"/>
    <w:basedOn w:val="style4"/>
    <w:next w:val="style4113"/>
    <w:pPr>
      <w:spacing w:before="80" w:after="80"/>
      <w:ind w:left="79"/>
      <w:outlineLvl w:val="9"/>
    </w:pPr>
    <w:rPr>
      <w:sz w:val="20"/>
    </w:rPr>
  </w:style>
  <w:style w:type="paragraph" w:styleId="style19">
    <w:name w:val="toc 1"/>
    <w:next w:val="style0"/>
    <w:pPr>
      <w:tabs>
        <w:tab w:val="left" w:leader="dot" w:pos="7938"/>
        <w:tab w:val="right" w:leader="none" w:pos="8505"/>
      </w:tabs>
      <w:spacing w:after="180"/>
    </w:pPr>
    <w:rPr>
      <w:rFonts w:ascii="Arial" w:hAnsi="Arial"/>
      <w:b/>
      <w:sz w:val="24"/>
      <w:lang w:val="en-AU"/>
    </w:rPr>
  </w:style>
  <w:style w:type="paragraph" w:styleId="style20">
    <w:name w:val="toc 2"/>
    <w:basedOn w:val="style19"/>
    <w:next w:val="style0"/>
    <w:pPr>
      <w:spacing w:after="80"/>
      <w:ind w:left="709" w:hanging="425"/>
    </w:pPr>
    <w:rPr/>
  </w:style>
  <w:style w:type="paragraph" w:styleId="style21">
    <w:name w:val="toc 3"/>
    <w:basedOn w:val="style20"/>
    <w:next w:val="style0"/>
    <w:pPr>
      <w:ind w:left="992"/>
    </w:pPr>
    <w:rPr>
      <w:rFonts w:ascii="Book Antiqua" w:hAnsi="Book Antiqua"/>
      <w:b w:val="false"/>
    </w:rPr>
  </w:style>
  <w:style w:type="paragraph" w:styleId="style22">
    <w:name w:val="toc 4"/>
    <w:basedOn w:val="style0"/>
    <w:next w:val="style0"/>
    <w:pPr>
      <w:keepLines/>
      <w:widowControl w:val="false"/>
      <w:tabs>
        <w:tab w:val="right" w:leader="none" w:pos="9259"/>
      </w:tabs>
      <w:spacing w:after="200"/>
      <w:ind w:left="440"/>
    </w:pPr>
    <w:rPr>
      <w:rFonts w:ascii="Book Antiqua" w:hAnsi="Book Antiqua"/>
      <w:sz w:val="20"/>
      <w:szCs w:val="20"/>
      <w:lang w:val="en-AU"/>
    </w:rPr>
  </w:style>
  <w:style w:type="character" w:styleId="style85">
    <w:name w:val="Hyperlink"/>
    <w:next w:val="style85"/>
    <w:rPr>
      <w:b/>
      <w:color w:val="ff8700"/>
      <w:u w:val="none"/>
    </w:rPr>
  </w:style>
  <w:style w:type="paragraph" w:styleId="style94">
    <w:name w:val="Normal (Web)"/>
    <w:basedOn w:val="style0"/>
    <w:next w:val="style94"/>
    <w:pPr>
      <w:spacing w:before="100" w:after="100"/>
    </w:pPr>
    <w:rPr>
      <w:rFonts w:ascii="Arial" w:eastAsia="Arial Unicode MS" w:hAnsi="Arial"/>
      <w:sz w:val="20"/>
      <w:szCs w:val="20"/>
      <w:lang w:val="en-AU"/>
    </w:rPr>
  </w:style>
  <w:style w:type="paragraph" w:styleId="style77">
    <w:name w:val="Body Text First Indent"/>
    <w:basedOn w:val="style66"/>
    <w:next w:val="style77"/>
    <w:link w:val="style4114"/>
    <w:pPr>
      <w:spacing w:after="120"/>
      <w:ind w:left="0" w:firstLine="210"/>
    </w:pPr>
    <w:rPr>
      <w:rFonts w:ascii="Book Antiqua" w:hAnsi="Book Antiqua"/>
    </w:rPr>
  </w:style>
  <w:style w:type="character" w:customStyle="1" w:styleId="style4114">
    <w:name w:val="Body Text First Indent Char"/>
    <w:basedOn w:val="style4102"/>
    <w:next w:val="style4114"/>
    <w:link w:val="style77"/>
    <w:rPr>
      <w:rFonts w:ascii="Book Antiqua" w:hAnsi="Book Antiqua"/>
      <w:sz w:val="24"/>
      <w:lang w:val="en-AU"/>
    </w:rPr>
  </w:style>
  <w:style w:type="paragraph" w:customStyle="1" w:styleId="style4115">
    <w:name w:val="Block Quotation"/>
    <w:basedOn w:val="style66"/>
    <w:next w:val="style4115"/>
    <w:pPr>
      <w:widowControl/>
      <w:pBdr>
        <w:left w:val="single" w:sz="6" w:space="14" w:color="808080"/>
        <w:right w:val="single" w:sz="6" w:space="14" w:color="808080"/>
        <w:top w:val="single" w:sz="6" w:space="14" w:color="808080"/>
        <w:bottom w:val="single" w:sz="6" w:space="14" w:color="808080"/>
      </w:pBdr>
      <w:spacing w:before="240" w:after="240"/>
      <w:ind w:left="720" w:right="720"/>
      <w:jc w:val="both"/>
    </w:pPr>
    <w:rPr>
      <w:rFonts w:ascii="Arial" w:hAnsi="Arial"/>
      <w:i/>
      <w:szCs w:val="22"/>
      <w:lang w:val="en-US"/>
    </w:rPr>
  </w:style>
  <w:style w:type="paragraph" w:styleId="style34">
    <w:name w:val="caption"/>
    <w:basedOn w:val="style0"/>
    <w:next w:val="style66"/>
    <w:qFormat/>
    <w:pPr>
      <w:keepNext/>
      <w:spacing w:before="60" w:after="240" w:lineRule="atLeast" w:line="200"/>
      <w:ind w:left="1920" w:hanging="120"/>
    </w:pPr>
    <w:rPr>
      <w:rFonts w:ascii="Garamond" w:hAnsi="Garamond"/>
      <w:i/>
      <w:spacing w:val="5"/>
      <w:sz w:val="20"/>
      <w:szCs w:val="20"/>
    </w:rPr>
  </w:style>
  <w:style w:type="paragraph" w:customStyle="1" w:styleId="style4116">
    <w:name w:val="Heading Base"/>
    <w:basedOn w:val="style66"/>
    <w:next w:val="style66"/>
    <w:link w:val="style4121"/>
    <w:pPr>
      <w:keepNext/>
      <w:widowControl/>
      <w:spacing w:after="0"/>
      <w:ind w:left="0"/>
    </w:pPr>
    <w:rPr>
      <w:rFonts w:ascii="Arial" w:hAnsi="Arial"/>
      <w:kern w:val="20"/>
      <w:szCs w:val="24"/>
    </w:rPr>
  </w:style>
  <w:style w:type="paragraph" w:customStyle="1" w:styleId="style4117">
    <w:name w:val="Footnote Base"/>
    <w:basedOn w:val="style66"/>
    <w:next w:val="style4117"/>
    <w:pPr>
      <w:widowControl/>
      <w:spacing w:after="240" w:lineRule="atLeast" w:line="200"/>
      <w:ind w:left="0"/>
      <w:jc w:val="both"/>
    </w:pPr>
    <w:rPr>
      <w:rFonts w:ascii="Arial" w:hAnsi="Arial"/>
      <w:sz w:val="18"/>
      <w:szCs w:val="24"/>
      <w:lang w:val="en-US"/>
    </w:rPr>
  </w:style>
  <w:style w:type="character" w:styleId="style38">
    <w:name w:val="footnote reference"/>
    <w:next w:val="style38"/>
    <w:rPr>
      <w:vertAlign w:val="superscript"/>
    </w:rPr>
  </w:style>
  <w:style w:type="paragraph" w:styleId="style29">
    <w:name w:val="footnote text"/>
    <w:basedOn w:val="style4117"/>
    <w:next w:val="style29"/>
    <w:link w:val="style4118"/>
    <w:pPr/>
  </w:style>
  <w:style w:type="character" w:customStyle="1" w:styleId="style4118">
    <w:name w:val="Footnote Text Char"/>
    <w:basedOn w:val="style65"/>
    <w:next w:val="style4118"/>
    <w:link w:val="style29"/>
    <w:rPr>
      <w:rFonts w:ascii="Arial" w:hAnsi="Arial"/>
      <w:sz w:val="18"/>
      <w:szCs w:val="24"/>
    </w:rPr>
  </w:style>
  <w:style w:type="paragraph" w:customStyle="1" w:styleId="style4119">
    <w:name w:val="Subtitle Cover"/>
    <w:basedOn w:val="style4120"/>
    <w:next w:val="style66"/>
    <w:pPr>
      <w:pBdr>
        <w:top w:val="single" w:sz="6" w:space="12" w:color="808080"/>
      </w:pBdr>
      <w:spacing w:after="0" w:lineRule="atLeast" w:line="440"/>
    </w:pPr>
    <w:rPr>
      <w:spacing w:val="30"/>
      <w:sz w:val="36"/>
    </w:rPr>
  </w:style>
  <w:style w:type="paragraph" w:customStyle="1" w:styleId="style4120">
    <w:name w:val="Title Cover"/>
    <w:basedOn w:val="style4116"/>
    <w:next w:val="style4119"/>
    <w:pPr>
      <w:spacing w:after="240" w:lineRule="atLeast" w:line="720"/>
      <w:jc w:val="center"/>
    </w:pPr>
    <w:rPr>
      <w:caps/>
      <w:spacing w:val="65"/>
      <w:sz w:val="64"/>
    </w:rPr>
  </w:style>
  <w:style w:type="character" w:styleId="style88">
    <w:name w:val="Emphasis"/>
    <w:next w:val="style88"/>
    <w:qFormat/>
    <w:rPr>
      <w:caps/>
      <w:sz w:val="18"/>
    </w:rPr>
  </w:style>
  <w:style w:type="character" w:customStyle="1" w:styleId="style4121">
    <w:name w:val="Heading Base Char"/>
    <w:next w:val="style4121"/>
    <w:link w:val="style4116"/>
    <w:rPr>
      <w:rFonts w:ascii="Arial" w:hAnsi="Arial"/>
      <w:kern w:val="20"/>
      <w:sz w:val="24"/>
      <w:szCs w:val="24"/>
    </w:rPr>
  </w:style>
  <w:style w:type="paragraph" w:customStyle="1" w:styleId="style4122">
    <w:name w:val="Caption + Centered Before:  12 pt + No underl..."/>
    <w:basedOn w:val="style0"/>
    <w:next w:val="style4122"/>
    <w:pPr>
      <w:keepNext/>
      <w:spacing w:before="240"/>
      <w:jc w:val="center"/>
    </w:pPr>
    <w:rPr>
      <w:rFonts w:ascii="Arial" w:hAnsi="Arial"/>
      <w:b/>
      <w:bCs/>
      <w:spacing w:val="5"/>
      <w:sz w:val="16"/>
      <w:szCs w:val="16"/>
      <w:u w:val="single"/>
    </w:rPr>
  </w:style>
  <w:style w:type="paragraph" w:styleId="style157">
    <w:name w:val="No Spacing"/>
    <w:next w:val="style157"/>
    <w:link w:val="style4123"/>
    <w:qFormat/>
    <w:uiPriority w:val="1"/>
    <w:pPr/>
    <w:rPr>
      <w:rFonts w:ascii="Calibri" w:hAnsi="Calibri"/>
      <w:sz w:val="22"/>
      <w:szCs w:val="22"/>
    </w:rPr>
  </w:style>
  <w:style w:type="character" w:customStyle="1" w:styleId="style4123">
    <w:name w:val="No Spacing Char"/>
    <w:next w:val="style4123"/>
    <w:link w:val="style157"/>
    <w:uiPriority w:val="1"/>
    <w:rPr>
      <w:rFonts w:ascii="Calibri" w:hAnsi="Calibri"/>
      <w:sz w:val="22"/>
      <w:szCs w:val="22"/>
    </w:rPr>
  </w:style>
  <w:style w:type="paragraph" w:styleId="style153">
    <w:name w:val="Balloon Text"/>
    <w:basedOn w:val="style0"/>
    <w:next w:val="style153"/>
    <w:link w:val="style4124"/>
    <w:pPr>
      <w:keepLines/>
      <w:widowControl w:val="false"/>
    </w:pPr>
    <w:rPr>
      <w:rFonts w:ascii="Tahoma" w:hAnsi="Tahoma"/>
      <w:sz w:val="16"/>
      <w:szCs w:val="16"/>
    </w:rPr>
  </w:style>
  <w:style w:type="character" w:customStyle="1" w:styleId="style4124">
    <w:name w:val="Balloon Text Char"/>
    <w:basedOn w:val="style65"/>
    <w:next w:val="style4124"/>
    <w:link w:val="style153"/>
    <w:rPr>
      <w:rFonts w:ascii="Tahoma" w:hAnsi="Tahoma"/>
      <w:sz w:val="16"/>
      <w:szCs w:val="16"/>
    </w:rPr>
  </w:style>
  <w:style w:type="character" w:styleId="style86">
    <w:name w:val="FollowedHyperlink"/>
    <w:basedOn w:val="style65"/>
    <w:next w:val="style86"/>
    <w:uiPriority w:val="99"/>
    <w:rPr>
      <w:color w:val="954f72"/>
      <w:u w:val="single"/>
    </w:rPr>
  </w:style>
  <w:style w:type="paragraph" w:styleId="style179">
    <w:name w:val="List Paragraph"/>
    <w:basedOn w:val="style0"/>
    <w:next w:val="style179"/>
    <w:qFormat/>
    <w:uiPriority w:val="34"/>
    <w:pPr>
      <w:spacing w:after="160" w:lineRule="auto" w:line="259"/>
      <w:ind w:left="720"/>
      <w:contextualSpacing/>
    </w:pPr>
    <w:rPr>
      <w:rFonts w:ascii="Calibri" w:cs="宋体" w:eastAsia="宋体" w:hAnsi="Calibri"/>
      <w:sz w:val="22"/>
      <w:szCs w:val="22"/>
    </w:rPr>
  </w:style>
</w:styles>
</file>

<file path=word/_rels/document.xml.rels><?xml version="1.0" encoding="UTF-8"?>
<Relationships xmlns="http://schemas.openxmlformats.org/package/2006/relationships"><Relationship Id="rId2" Type="http://schemas.openxmlformats.org/officeDocument/2006/relationships/header" Target="header1.xml"/><Relationship Id="rId5" Type="http://schemas.openxmlformats.org/officeDocument/2006/relationships/styles" Target="styles.xml"/><Relationship Id="rId8" Type="http://schemas.openxmlformats.org/officeDocument/2006/relationships/theme" Target="theme/theme1.xml"/><Relationship Id="rId4" Type="http://schemas.openxmlformats.org/officeDocument/2006/relationships/footer" Target="footer3.xml"/><Relationship Id="rId3" Type="http://schemas.openxmlformats.org/officeDocument/2006/relationships/footer" Target="footer2.xml"/><Relationship Id="rId9" Type="http://schemas.openxmlformats.org/officeDocument/2006/relationships/customXml" Target="../customXml/item1.xml"/><Relationship Id="rId6" Type="http://schemas.openxmlformats.org/officeDocument/2006/relationships/fontTable" Target="fontTable.xml"/><Relationship Id="rId1" Type="http://schemas.openxmlformats.org/officeDocument/2006/relationships/numbering" Target="numbering.xml"/><Relationship Id="rId7" Type="http://schemas.openxmlformats.org/officeDocument/2006/relationships/settings" Target="settings.xml"/></Relationships>
</file>

<file path=word/_rels/settings.xml.rels><?xml version="1.0" encoding="UTF-8"?>
<Relationships xmlns="http://schemas.openxmlformats.org/package/2006/relationships"><Relationship Id="rId1" Type="http://schemas.openxmlformats.org/officeDocument/2006/relationships/attachedTemplate" TargetMode="External" Target="C:/Users/tim/AppData/Local/Temp/DiggyPOD-Inc-5.5x8.5-Book-Template.dot"/></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9CBD5-1D3E-40F7-AA34-43D30BE90E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DiggyPOD-Inc-5.5x8.5-Book-Template.dot</Template>
  <TotalTime>1842</TotalTime>
  <Words>107592</Words>
  <Pages>367</Pages>
  <Characters>467046</Characters>
  <Application>WPS Office</Application>
  <DocSecurity>0</DocSecurity>
  <Paragraphs>4471</Paragraphs>
  <ScaleCrop>false</ScaleCrop>
  <Company>eXPerience</Company>
  <LinksUpToDate>false</LinksUpToDate>
  <CharactersWithSpaces>587383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2022-10-11T08:42:00Z</dcterms:created>
  <dc:creator>Diggypod</dc:creator>
  <keywords>DiggyPOD</keywords>
  <lastModifiedBy>vivo V3</lastModifiedBy>
  <dcterms:modified xsi:type="dcterms:W3CDTF">2025-03-04T21:58:01Z</dcterms:modified>
  <revision>830</revision>
  <dc:subject>Book Template</dc:subject>
  <dc:title>DiggyPOD Inc 5 x 8 Book Template</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187d1a6449854099bfa26d17395f7383</vt:lpwstr>
  </property>
</Properties>
</file>