
<file path=[Content_Types].xml><?xml version="1.0" encoding="utf-8"?>
<Types xmlns="http://schemas.openxmlformats.org/package/2006/content-types">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mo="http://schemas.microsoft.com/office/mac/office/2008/main" xmlns:wpc="http://schemas.microsoft.com/office/word/2010/wordprocessingCanvas" xmlns:cx="http://schemas.microsoft.com/office/drawing/2014/chartex" xmlns:cx1="http://schemas.microsoft.com/office/drawing/2015/9/8/chartex"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ve:Ignorable="mv w14 w15 w16se wp14" ve:PreserveAttributes="mv:*">
  <w:body>
    <w:p>
      <w:pPr>
        <w:pStyle w:val="style0"/>
        <w:jc w:val="both"/>
        <w:rPr>
          <w:rFonts w:hAnsi="Verdana" w:ascii="Verdana"/>
        </w:rPr>
      </w:pP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br w:type="page"/>
      </w:r>
    </w:p>
    <w:p>
      <w:pPr>
        <w:pStyle w:val="style0"/>
        <w:jc w:val="both"/>
        <w:rPr>
          <w:rFonts w:hAnsi="Verdana" w:ascii="Verdana"/>
        </w:rPr>
      </w:pP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This  book is a work of fiction. Names, characters, places and incidents are either a product of the author’s imagination or are used fictitiously. Any resemblance to real people dead or living, locales or invents is entirely coincidental.</w:t>
      </w:r>
    </w:p>
    <w:p>
      <w:pPr>
        <w:pStyle w:val="style0"/>
        <w:jc w:val="both"/>
        <w:rPr>
          <w:rFonts w:hAnsi="Verdana" w:ascii="Verdana"/>
        </w:rPr>
      </w:pPr>
    </w:p>
    <w:p>
      <w:pPr>
        <w:pStyle w:val="style0"/>
        <w:jc w:val="both"/>
        <w:rPr>
          <w:rFonts w:hAnsi="Verdana" w:ascii="Verdana"/>
        </w:rPr>
      </w:pPr>
    </w:p>
    <w:p>
      <w:pPr>
        <w:pStyle w:val="style0"/>
        <w:jc w:val="both"/>
        <w:rPr>
          <w:rFonts w:hAnsi="Verdana" w:ascii="Verdana"/>
        </w:rPr>
      </w:pP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Copyright reserved.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No production without permission from the author.</w:t>
      </w:r>
      <w:r>
        <w:rPr>
          <w:rFonts w:hAnsi="Verdana" w:ascii="Verdana"/>
          <w:b w:val="0"/>
          <w:i w:val="0"/>
          <w:strike w:val="0"/>
          <w:dstrike w:val="0"/>
          <w:emboss w:val="0"/>
          <w:imprint w:val="0"/>
          <w:outline w:val="0"/>
          <w:shadow w:val="0"/>
          <w:sz w:val="24"/>
          <w:szCs w:val="24"/>
          <w:u w:val="none"/>
        </w:rPr>
        <w:br w:type="page"/>
      </w:r>
    </w:p>
    <w:p>
      <w:pPr>
        <w:pStyle w:val="style0"/>
        <w:jc w:val="both"/>
        <w:rPr>
          <w:rFonts w:hAnsi="Verdana" w:ascii="Verdana"/>
        </w:rPr>
      </w:pPr>
    </w:p>
    <w:p>
      <w:pPr>
        <w:pStyle w:val="style0"/>
        <w:jc w:val="both"/>
        <w:rPr>
          <w:rFonts w:hAnsi="Verdana" w:ascii="Verdana"/>
        </w:rPr>
      </w:pPr>
    </w:p>
    <w:p>
      <w:pPr>
        <w:pStyle w:val="style0"/>
        <w:jc w:val="both"/>
        <w:rPr>
          <w:rFonts w:hAnsi="Verdana" w:ascii="Verdana"/>
        </w:rPr>
      </w:pPr>
    </w:p>
    <w:p>
      <w:pPr>
        <w:pStyle w:val="style0"/>
        <w:jc w:val="both"/>
        <w:rPr>
          <w:rFonts w:hAnsi="Verdana" w:ascii="Verdana"/>
        </w:rPr>
      </w:pPr>
    </w:p>
    <w:p>
      <w:pPr>
        <w:pStyle w:val="style0"/>
        <w:jc w:val="both"/>
        <w:rPr>
          <w:rFonts w:hAnsi="Verdana" w:ascii="Verdana"/>
        </w:rPr>
      </w:pPr>
    </w:p>
    <w:p>
      <w:pPr>
        <w:pStyle w:val="style0"/>
        <w:jc w:val="both"/>
        <w:rPr>
          <w:rFonts w:hAnsi="Verdana" w:ascii="Verdana"/>
        </w:rPr>
      </w:pPr>
    </w:p>
    <w:p>
      <w:pPr>
        <w:pStyle w:val="style0"/>
        <w:jc w:val="both"/>
        <w:rPr>
          <w:rFonts w:hAnsi="Verdana" w:ascii="Verdana"/>
        </w:rPr>
      </w:pPr>
    </w:p>
    <w:p>
      <w:pPr>
        <w:pStyle w:val="style0"/>
        <w:jc w:val="both"/>
        <w:rPr>
          <w:rFonts w:hAnsi="Verdana" w:ascii="Verdana"/>
        </w:rPr>
      </w:pPr>
    </w:p>
    <w:p>
      <w:pPr>
        <w:pStyle w:val="style0"/>
        <w:jc w:val="both"/>
        <w:rPr>
          <w:rFonts w:hAnsi="Verdana" w:ascii="Verdana"/>
        </w:rPr>
      </w:pPr>
    </w:p>
    <w:p>
      <w:pPr>
        <w:pStyle w:val="style0"/>
        <w:jc w:val="both"/>
        <w:rPr>
          <w:rFonts w:hAnsi="Verdana" w:ascii="Verdana"/>
        </w:rPr>
      </w:pPr>
    </w:p>
    <w:p>
      <w:pPr>
        <w:pStyle w:val="style0"/>
        <w:jc w:val="both"/>
        <w:rPr>
          <w:rFonts w:hAnsi="Verdana" w:ascii="Verdana"/>
        </w:rPr>
      </w:pPr>
    </w:p>
    <w:p>
      <w:pPr>
        <w:pStyle w:val="style4120"/>
        <w:rPr>
          <w:rFonts w:hAnsi="Algerian" w:ascii="Algerian"/>
          <w:sz w:val="40"/>
          <w:szCs w:val="40"/>
        </w:rPr>
      </w:pPr>
      <w:r>
        <w:rPr>
          <w:rFonts w:hAnsi="Algerian" w:ascii="Algerian"/>
          <w:b w:val="0"/>
          <w:i w:val="0"/>
          <w:strike w:val="0"/>
          <w:dstrike w:val="0"/>
          <w:emboss w:val="0"/>
          <w:imprint w:val="0"/>
          <w:outline w:val="0"/>
          <w:shadow w:val="0"/>
          <w:sz w:val="40"/>
          <w:szCs w:val="40"/>
          <w:u w:val="none"/>
        </w:rPr>
        <w:t xml:space="preserve">THE MAD MAN OF THE PINE PLANTATION</w:t>
      </w:r>
    </w:p>
    <w:p>
      <w:pPr>
        <w:pStyle w:val="style0"/>
        <w:jc w:val="center"/>
        <w:rPr>
          <w:rFonts w:hAnsi="Verdana" w:ascii="Verdana"/>
        </w:rPr>
      </w:pPr>
    </w:p>
    <w:p>
      <w:pPr>
        <w:pStyle w:val="style0"/>
        <w:jc w:val="both"/>
        <w:rPr>
          <w:rFonts w:hAnsi="Verdana" w:ascii="Verdana"/>
        </w:rPr>
      </w:pPr>
    </w:p>
    <w:p>
      <w:pPr>
        <w:pStyle w:val="style0"/>
        <w:jc w:val="center"/>
        <w:rPr>
          <w:rFonts w:hAnsi="Verdana" w:ascii="Verdana"/>
          <w:sz w:val="36"/>
          <w:szCs w:val="36"/>
        </w:rPr>
      </w:pPr>
      <w:r>
        <w:rPr>
          <w:rFonts w:hAnsi="Verdana" w:ascii="Verdana"/>
          <w:b w:val="0"/>
          <w:i w:val="0"/>
          <w:strike w:val="0"/>
          <w:dstrike w:val="0"/>
          <w:emboss w:val="0"/>
          <w:imprint w:val="0"/>
          <w:outline w:val="0"/>
          <w:shadow w:val="0"/>
          <w:sz w:val="36"/>
          <w:szCs w:val="36"/>
          <w:u w:val="none"/>
        </w:rPr>
        <w:t xml:space="preserve">David Omotosho</w:t>
      </w:r>
    </w:p>
    <w:p>
      <w:pPr>
        <w:pStyle w:val="style0"/>
        <w:jc w:val="both"/>
        <w:rPr>
          <w:rFonts w:hAnsi="Verdana" w:ascii="Verdana"/>
        </w:rPr>
      </w:pPr>
    </w:p>
    <w:p>
      <w:pPr>
        <w:pStyle w:val="style0"/>
        <w:jc w:val="both"/>
        <w:rPr>
          <w:rFonts w:hAnsi="Verdana" w:ascii="Verdana"/>
        </w:rPr>
      </w:pPr>
    </w:p>
    <w:p>
      <w:pPr>
        <w:pStyle w:val="style0"/>
        <w:jc w:val="both"/>
        <w:rPr>
          <w:rFonts w:hAnsi="Verdana" w:ascii="Verdana"/>
        </w:rPr>
      </w:pPr>
    </w:p>
    <w:p>
      <w:pPr>
        <w:pStyle w:val="style0"/>
        <w:jc w:val="both"/>
        <w:rPr>
          <w:rFonts w:hAnsi="Verdana" w:ascii="Verdana"/>
        </w:rPr>
      </w:pPr>
    </w:p>
    <w:p>
      <w:pPr>
        <w:pStyle w:val="style0"/>
        <w:rPr>
          <w:rFonts w:hAnsi="Verdana" w:ascii="Verdana"/>
        </w:rPr>
      </w:pPr>
      <w:r>
        <w:rPr>
          <w:rFonts w:hAnsi="Verdana" w:ascii="Verdana"/>
          <w:b w:val="0"/>
          <w:i w:val="0"/>
          <w:strike w:val="0"/>
          <w:dstrike w:val="0"/>
          <w:emboss w:val="0"/>
          <w:imprint w:val="0"/>
          <w:outline w:val="0"/>
          <w:shadow w:val="0"/>
          <w:sz w:val="24"/>
          <w:szCs w:val="24"/>
          <w:u w:val="none"/>
        </w:rPr>
        <w:br w:type="page"/>
      </w:r>
    </w:p>
    <w:p>
      <w:pPr>
        <w:pStyle w:val="style0"/>
        <w:rPr>
          <w:rFonts w:hAnsi="Verdana" w:ascii="Verdana"/>
        </w:rPr>
      </w:pPr>
    </w:p>
    <w:p>
      <w:pPr>
        <w:pStyle w:val="style0"/>
        <w:rPr>
          <w:rFonts w:hAnsi="Verdana" w:ascii="Verdana"/>
          <w:b/>
          <w:bCs/>
          <w:u w:val="single"/>
        </w:rPr>
      </w:pPr>
      <w:r>
        <w:rPr>
          <w:rFonts w:hAnsi="Verdana" w:ascii="Verdana"/>
          <w:b/>
          <w:bCs/>
          <w:i w:val="0"/>
          <w:strike w:val="0"/>
          <w:dstrike w:val="0"/>
          <w:emboss w:val="0"/>
          <w:imprint w:val="0"/>
          <w:outline w:val="0"/>
          <w:shadow w:val="0"/>
          <w:sz w:val="24"/>
          <w:szCs w:val="24"/>
          <w:u w:val="single"/>
        </w:rPr>
        <w:t xml:space="preserve">Introduction</w:t>
      </w:r>
    </w:p>
    <w:p>
      <w:pPr>
        <w:pStyle w:val="style0"/>
        <w:rPr>
          <w:rFonts w:hAnsi="Verdana" w:ascii="Verdana"/>
        </w:rPr>
      </w:pP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Beautiful Teniola Badmus leaves America her birth place with her Nigerian lover, Jim who she met as an undergraduate at the University to live in her father's land Nigeria, with the hope of  having a better chance of locating the father she is yet to meet at the age of twenty three.</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Two years after her relocation, her relationship with Jim ends, leaving her dejected. But strangely, in the midst of the disappointment, she falls in love again. This time around, with the weirdest man in town. And, just as she starts to fall deeper in love with Dan her new lover, Dan faces blackmail that lands him in serious trouble. But as fate would have it, within the same trouble lies the riddle that leads Teniola to finding the man she had longed for all her life: her father. How Teniola solves the riddle may depend on the luck that connects her to the weirdest man in town, the same tagged, the mad man of the pine plantation.</w:t>
      </w:r>
    </w:p>
    <w:p>
      <w:pPr>
        <w:pStyle w:val="style0"/>
        <w:jc w:val="both"/>
        <w:rPr>
          <w:rFonts w:hAnsi="Verdana" w:ascii="Verdana"/>
        </w:rPr>
      </w:pPr>
    </w:p>
    <w:p>
      <w:pPr>
        <w:pStyle w:val="style0"/>
        <w:jc w:val="both"/>
        <w:rPr>
          <w:rFonts w:hAnsi="Verdana" w:ascii="Verdana"/>
        </w:rPr>
      </w:pPr>
    </w:p>
    <w:p>
      <w:pPr>
        <w:pStyle w:val="style0"/>
        <w:rPr>
          <w:rFonts w:hAnsi="Verdana" w:ascii="Verdana"/>
        </w:rPr>
      </w:pPr>
    </w:p>
    <w:p>
      <w:pPr>
        <w:pStyle w:val="style0"/>
        <w:rPr>
          <w:rFonts w:hAnsi="Verdana" w:ascii="Verdana"/>
        </w:rPr>
      </w:pPr>
    </w:p>
    <w:p>
      <w:pPr>
        <w:pStyle w:val="style0"/>
        <w:rPr>
          <w:rFonts w:hAnsi="Verdana" w:ascii="Verdana"/>
        </w:rPr>
      </w:pPr>
    </w:p>
    <w:p>
      <w:pPr>
        <w:pStyle w:val="style0"/>
        <w:rPr>
          <w:rFonts w:hAnsi="Verdana" w:ascii="Verdana"/>
        </w:rPr>
      </w:pPr>
    </w:p>
    <w:p>
      <w:pPr>
        <w:pStyle w:val="style0"/>
        <w:rPr>
          <w:rFonts w:hAnsi="Verdana" w:ascii="Verdana"/>
        </w:rPr>
      </w:pPr>
    </w:p>
    <w:p>
      <w:pPr>
        <w:pStyle w:val="style0"/>
        <w:rPr>
          <w:rFonts w:hAnsi="Verdana" w:ascii="Verdana"/>
        </w:rPr>
      </w:pPr>
    </w:p>
    <w:p>
      <w:pPr>
        <w:pStyle w:val="style0"/>
        <w:rPr>
          <w:rFonts w:hAnsi="Verdana" w:ascii="Verdana"/>
        </w:rPr>
      </w:pPr>
    </w:p>
    <w:p>
      <w:pPr>
        <w:pStyle w:val="style0"/>
        <w:rPr>
          <w:rFonts w:hAnsi="Verdana" w:ascii="Verdana"/>
        </w:rPr>
      </w:pPr>
    </w:p>
    <w:p>
      <w:pPr>
        <w:pStyle w:val="style0"/>
        <w:rPr>
          <w:rFonts w:hAnsi="Verdana" w:ascii="Verdana"/>
        </w:rPr>
      </w:pPr>
    </w:p>
    <w:p>
      <w:pPr>
        <w:pStyle w:val="style0"/>
        <w:rPr>
          <w:rFonts w:hAnsi="Verdana" w:ascii="Verdana"/>
        </w:rPr>
      </w:pPr>
    </w:p>
    <w:p>
      <w:pPr>
        <w:pStyle w:val="style0"/>
        <w:rPr>
          <w:rFonts w:hAnsi="Verdana" w:ascii="Verdana"/>
        </w:rPr>
      </w:pPr>
    </w:p>
    <w:p>
      <w:pPr>
        <w:pStyle w:val="style0"/>
        <w:rPr>
          <w:rFonts w:hAnsi="Verdana" w:ascii="Verdana"/>
        </w:rPr>
      </w:pPr>
    </w:p>
    <w:p>
      <w:pPr>
        <w:pStyle w:val="style0"/>
        <w:rPr>
          <w:rFonts w:hAnsi="Verdana" w:ascii="Verdana"/>
        </w:rPr>
      </w:pPr>
    </w:p>
    <w:p>
      <w:pPr>
        <w:pStyle w:val="style0"/>
        <w:rPr>
          <w:rFonts w:hAnsi="Verdana" w:ascii="Verdana"/>
        </w:rPr>
      </w:pPr>
    </w:p>
    <w:p>
      <w:pPr>
        <w:pStyle w:val="style2"/>
      </w:pPr>
      <w:r>
        <w:rPr>
          <w:rFonts w:ascii="Arial Unicode MS"/>
          <w:b/>
          <w:i w:val="0"/>
          <w:strike w:val="0"/>
          <w:dstrike w:val="0"/>
          <w:emboss w:val="0"/>
          <w:imprint w:val="0"/>
          <w:outline w:val="0"/>
          <w:shadow w:val="0"/>
          <w:sz w:val="32"/>
          <w:szCs w:val="32"/>
          <w:u w:val="none"/>
        </w:rPr>
        <w:t xml:space="preserve">CHAPTER ONE</w:t>
      </w:r>
    </w:p>
    <w:p>
      <w:pPr>
        <w:pStyle w:val="style0"/>
        <w:jc w:val="both"/>
        <w:rPr>
          <w:rFonts w:hAnsi="Verdana" w:ascii="Verdana"/>
        </w:rPr>
      </w:pPr>
    </w:p>
    <w:p>
      <w:pPr>
        <w:pStyle w:val="style0"/>
        <w:jc w:val="both"/>
        <w:rPr>
          <w:rFonts w:hAnsi="Verdana" w:ascii="Verdana"/>
        </w:rPr>
      </w:pP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Jim hurriedly picked his cellphone, and dialed a number. And as he did, blood trickled down the left corner of his mouth. Starring at the police officer who smacked him with gross hatred, he wished he could have the chance of injecting him with a lethal substance that'd  send him to hell.</w:t>
      </w:r>
    </w:p>
    <w:p>
      <w:pPr>
        <w:pStyle w:val="style0"/>
        <w:jc w:val="both"/>
        <w:rPr>
          <w:rFonts w:hAnsi="Verdana" w:ascii="Verdana"/>
          <w:b w:val="0"/>
          <w:i w:val="0"/>
          <w:emboss w:val="0"/>
          <w:imprint w:val="0"/>
          <w:outline w:val="0"/>
          <w:sz w:val="24"/>
          <w:szCs w:val="24"/>
          <w:u w:val="none"/>
        </w:rPr>
      </w:pPr>
      <w:r>
        <w:rPr>
          <w:rFonts w:hAnsi="Verdana" w:ascii="Verdana"/>
          <w:b w:val="0"/>
          <w:i w:val="0"/>
          <w:strike w:val="0"/>
          <w:dstrike w:val="0"/>
          <w:emboss w:val="0"/>
          <w:imprint w:val="0"/>
          <w:outline w:val="0"/>
          <w:shadow w:val="0"/>
          <w:sz w:val="24"/>
          <w:szCs w:val="24"/>
          <w:u w:val="none"/>
        </w:rPr>
        <w:t xml:space="preserve">    “Hello, Teni, I am being arrested by the police after an unsuccessful surgery. The men are from the State Police Headquarters. Please get in touch with the lawyer now!” Jim quickly rushed the information he needed to give at once knowing he might not be given a chance to call again at the Police station. And before he could call another person who his instinct had </w:t>
      </w:r>
      <w:r>
        <w:rPr>
          <w:rFonts w:hAnsi="Verdana" w:ascii="Times New Roman"/>
          <w:b w:val="0"/>
          <w:i w:val="0"/>
          <w:strike w:val="0"/>
          <w:dstrike w:val="0"/>
          <w:emboss w:val="0"/>
          <w:imprint w:val="0"/>
          <w:outline w:val="0"/>
          <w:shadow w:val="0"/>
          <w:sz w:val="24"/>
          <w:szCs w:val="24"/>
          <w:u w:val="none"/>
        </w:rPr>
        <w:t xml:space="preserve">just </w:t>
      </w:r>
      <w:r>
        <w:rPr>
          <w:rFonts w:hAnsi="Verdana" w:ascii="Verdana"/>
          <w:b w:val="0"/>
          <w:i w:val="0"/>
          <w:strike w:val="0"/>
          <w:dstrike w:val="0"/>
          <w:emboss w:val="0"/>
          <w:imprint w:val="0"/>
          <w:outline w:val="0"/>
          <w:shadow w:val="0"/>
          <w:sz w:val="24"/>
          <w:szCs w:val="24"/>
          <w:u w:val="none"/>
        </w:rPr>
        <w:t xml:space="preserve">told him he should have called before calling his fiancée, his </w:t>
      </w:r>
      <w:r>
        <w:rPr>
          <w:rFonts w:hAnsi="Verdana" w:ascii="Times New Roman"/>
          <w:b w:val="0"/>
          <w:i w:val="0"/>
          <w:strike w:val="0"/>
          <w:dstrike w:val="0"/>
          <w:emboss w:val="0"/>
          <w:imprint w:val="0"/>
          <w:outline w:val="0"/>
          <w:shadow w:val="0"/>
          <w:sz w:val="24"/>
          <w:szCs w:val="24"/>
          <w:u w:val="none"/>
        </w:rPr>
        <w:t xml:space="preserve">cell</w:t>
      </w:r>
      <w:r>
        <w:rPr>
          <w:rFonts w:hAnsi="Verdana" w:ascii="Verdana"/>
          <w:b w:val="0"/>
          <w:i w:val="0"/>
          <w:strike w:val="0"/>
          <w:dstrike w:val="0"/>
          <w:emboss w:val="0"/>
          <w:imprint w:val="0"/>
          <w:outline w:val="0"/>
          <w:shadow w:val="0"/>
          <w:sz w:val="24"/>
          <w:szCs w:val="24"/>
          <w:u w:val="none"/>
        </w:rPr>
        <w:t xml:space="preserve">phone was snatched from him by one of the police officers. </w:t>
      </w:r>
    </w:p>
    <w:p>
      <w:pPr>
        <w:pStyle w:val="style0"/>
        <w:ind w:firstLineChars="200"/>
        <w:jc w:val="both"/>
        <w:rPr>
          <w:rFonts w:hAnsi="Verdana" w:ascii="Verdana"/>
        </w:rPr>
      </w:pPr>
      <w:r>
        <w:rPr>
          <w:rFonts w:hAnsi="Verdana" w:ascii="Verdana"/>
          <w:b w:val="0"/>
          <w:i w:val="0"/>
          <w:strike w:val="0"/>
          <w:dstrike w:val="0"/>
          <w:emboss w:val="0"/>
          <w:imprint w:val="0"/>
          <w:outline w:val="0"/>
          <w:shadow w:val="0"/>
          <w:sz w:val="24"/>
          <w:szCs w:val="24"/>
          <w:u w:val="none"/>
        </w:rPr>
        <w:t xml:space="preserve">What a mistake he </w:t>
      </w:r>
      <w:r>
        <w:rPr>
          <w:rFonts w:hAnsi="Verdana" w:ascii="Times New Roman"/>
          <w:b w:val="0"/>
          <w:i w:val="0"/>
          <w:strike w:val="0"/>
          <w:dstrike w:val="0"/>
          <w:emboss w:val="0"/>
          <w:imprint w:val="0"/>
          <w:outline w:val="0"/>
          <w:shadow w:val="0"/>
          <w:sz w:val="24"/>
          <w:szCs w:val="24"/>
          <w:u w:val="none"/>
        </w:rPr>
        <w:t xml:space="preserve">had </w:t>
      </w:r>
      <w:r>
        <w:rPr>
          <w:rFonts w:hAnsi="Verdana" w:ascii="Verdana"/>
          <w:b w:val="0"/>
          <w:i w:val="0"/>
          <w:strike w:val="0"/>
          <w:dstrike w:val="0"/>
          <w:emboss w:val="0"/>
          <w:imprint w:val="0"/>
          <w:outline w:val="0"/>
          <w:shadow w:val="0"/>
          <w:sz w:val="24"/>
          <w:szCs w:val="24"/>
          <w:u w:val="none"/>
        </w:rPr>
        <w:t xml:space="preserve">made not calling the I</w:t>
      </w:r>
      <w:r>
        <w:rPr>
          <w:rFonts w:hAnsi="Verdana" w:ascii="Times New Roman"/>
          <w:b w:val="0"/>
          <w:i w:val="0"/>
          <w:strike w:val="0"/>
          <w:dstrike w:val="0"/>
          <w:emboss w:val="0"/>
          <w:imprint w:val="0"/>
          <w:outline w:val="0"/>
          <w:shadow w:val="0"/>
          <w:sz w:val="24"/>
          <w:szCs w:val="24"/>
          <w:u w:val="none"/>
        </w:rPr>
        <w:t xml:space="preserve">nspector General of </w:t>
      </w:r>
      <w:r>
        <w:rPr>
          <w:rFonts w:hAnsi="Verdana" w:ascii="Verdana"/>
          <w:b w:val="0"/>
          <w:i w:val="0"/>
          <w:strike w:val="0"/>
          <w:dstrike w:val="0"/>
          <w:emboss w:val="0"/>
          <w:imprint w:val="0"/>
          <w:outline w:val="0"/>
          <w:shadow w:val="0"/>
          <w:sz w:val="24"/>
          <w:szCs w:val="24"/>
          <w:u w:val="none"/>
        </w:rPr>
        <w:t xml:space="preserve">P</w:t>
      </w:r>
      <w:r>
        <w:rPr>
          <w:rFonts w:hAnsi="Verdana" w:ascii="Times New Roman"/>
          <w:b w:val="0"/>
          <w:i w:val="0"/>
          <w:strike w:val="0"/>
          <w:dstrike w:val="0"/>
          <w:emboss w:val="0"/>
          <w:imprint w:val="0"/>
          <w:outline w:val="0"/>
          <w:shadow w:val="0"/>
          <w:sz w:val="24"/>
          <w:szCs w:val="24"/>
          <w:u w:val="none"/>
        </w:rPr>
        <w:t xml:space="preserve">olice</w:t>
      </w:r>
      <w:r>
        <w:rPr>
          <w:rFonts w:hAnsi="Verdana" w:ascii="Verdana"/>
          <w:b w:val="0"/>
          <w:i w:val="0"/>
          <w:strike w:val="0"/>
          <w:dstrike w:val="0"/>
          <w:emboss w:val="0"/>
          <w:imprint w:val="0"/>
          <w:outline w:val="0"/>
          <w:shadow w:val="0"/>
          <w:sz w:val="24"/>
          <w:szCs w:val="24"/>
          <w:u w:val="none"/>
        </w:rPr>
        <w:t xml:space="preserve"> first. It could have been an instant direct order for his release</w:t>
      </w:r>
      <w:r>
        <w:rPr>
          <w:rFonts w:hAnsi="Verdana" w:ascii="Times New Roman"/>
          <w:b w:val="0"/>
          <w:i w:val="0"/>
          <w:strike w:val="0"/>
          <w:dstrike w:val="0"/>
          <w:emboss w:val="0"/>
          <w:imprint w:val="0"/>
          <w:outline w:val="0"/>
          <w:shadow w:val="0"/>
          <w:sz w:val="24"/>
          <w:szCs w:val="24"/>
          <w:u w:val="none"/>
        </w:rPr>
        <w:t xml:space="preserve"> by</w:t>
      </w:r>
      <w:r>
        <w:rPr>
          <w:rFonts w:hAnsi="Verdana" w:ascii="Verdana"/>
          <w:b w:val="0"/>
          <w:i w:val="0"/>
          <w:strike w:val="0"/>
          <w:dstrike w:val="0"/>
          <w:emboss w:val="0"/>
          <w:imprint w:val="0"/>
          <w:outline w:val="0"/>
          <w:shadow w:val="0"/>
          <w:sz w:val="24"/>
          <w:szCs w:val="24"/>
          <w:u w:val="none"/>
        </w:rPr>
        <w:t xml:space="preserve"> </w:t>
      </w:r>
      <w:r>
        <w:rPr>
          <w:rFonts w:hAnsi="Verdana" w:ascii="Times New Roman"/>
          <w:b w:val="0"/>
          <w:i w:val="0"/>
          <w:strike w:val="0"/>
          <w:dstrike w:val="0"/>
          <w:emboss w:val="0"/>
          <w:imprint w:val="0"/>
          <w:outline w:val="0"/>
          <w:shadow w:val="0"/>
          <w:sz w:val="24"/>
          <w:szCs w:val="24"/>
          <w:u w:val="none"/>
        </w:rPr>
        <w:t xml:space="preserve">him,</w:t>
      </w:r>
      <w:r>
        <w:rPr>
          <w:rFonts w:hAnsi="Verdana" w:ascii="Verdana"/>
          <w:b w:val="0"/>
          <w:i w:val="0"/>
          <w:strike w:val="0"/>
          <w:dstrike w:val="0"/>
          <w:emboss w:val="0"/>
          <w:imprint w:val="0"/>
          <w:outline w:val="0"/>
          <w:shadow w:val="0"/>
          <w:sz w:val="24"/>
          <w:szCs w:val="24"/>
          <w:u w:val="none"/>
        </w:rPr>
        <w:t xml:space="preserve">  </w:t>
      </w:r>
      <w:r>
        <w:rPr>
          <w:rFonts w:hAnsi="Verdana" w:ascii="Times New Roman"/>
          <w:b w:val="0"/>
          <w:i w:val="0"/>
          <w:strike w:val="0"/>
          <w:dstrike w:val="0"/>
          <w:emboss w:val="0"/>
          <w:imprint w:val="0"/>
          <w:outline w:val="0"/>
          <w:shadow w:val="0"/>
          <w:sz w:val="24"/>
          <w:szCs w:val="24"/>
          <w:u w:val="none"/>
        </w:rPr>
        <w:t xml:space="preserve">Jim</w:t>
      </w:r>
      <w:r>
        <w:rPr>
          <w:rFonts w:hAnsi="Verdana" w:ascii="Verdana"/>
          <w:b w:val="0"/>
          <w:i w:val="0"/>
          <w:strike w:val="0"/>
          <w:dstrike w:val="0"/>
          <w:emboss w:val="0"/>
          <w:imprint w:val="0"/>
          <w:outline w:val="0"/>
          <w:shadow w:val="0"/>
          <w:sz w:val="24"/>
          <w:szCs w:val="24"/>
          <w:u w:val="none"/>
        </w:rPr>
        <w:t xml:space="preserve"> thought.</w:t>
      </w:r>
    </w:p>
    <w:p>
      <w:pPr>
        <w:pStyle w:val="style0"/>
        <w:jc w:val="both"/>
        <w:rPr>
          <w:rFonts w:hAnsi="Verdana" w:ascii="Verdana"/>
        </w:rPr>
      </w:pP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Teni yawned and dropped the cellphone back on the stool. She had been woken from sleep and she would need to go and see Jim right away. She felt a slight headache the moment she lifted her body to sit up on the bed, but she ignored it. </w:t>
      </w:r>
      <w:r>
        <w:rPr>
          <w:rFonts w:hAnsi="Verdana" w:ascii="Verdana"/>
          <w:b w:val="0"/>
          <w:i/>
          <w:iCs/>
          <w:strike w:val="0"/>
          <w:dstrike w:val="0"/>
          <w:emboss w:val="0"/>
          <w:imprint w:val="0"/>
          <w:outline w:val="0"/>
          <w:shadow w:val="0"/>
          <w:sz w:val="24"/>
          <w:szCs w:val="24"/>
          <w:u w:val="none"/>
        </w:rPr>
        <w:t xml:space="preserve">It will go the way it came</w:t>
      </w:r>
      <w:r>
        <w:rPr>
          <w:rFonts w:hAnsi="Verdana" w:ascii="Verdana"/>
          <w:b w:val="0"/>
          <w:i w:val="0"/>
          <w:strike w:val="0"/>
          <w:dstrike w:val="0"/>
          <w:emboss w:val="0"/>
          <w:imprint w:val="0"/>
          <w:outline w:val="0"/>
          <w:shadow w:val="0"/>
          <w:sz w:val="24"/>
          <w:szCs w:val="24"/>
          <w:u w:val="none"/>
        </w:rPr>
        <w:t xml:space="preserve">, she had</w:t>
      </w:r>
      <w:r>
        <w:rPr>
          <w:rFonts w:hAnsi="Verdana" w:ascii="Times New Roman"/>
          <w:b w:val="0"/>
          <w:i w:val="0"/>
          <w:strike w:val="0"/>
          <w:dstrike w:val="0"/>
          <w:emboss w:val="0"/>
          <w:imprint w:val="0"/>
          <w:outline w:val="0"/>
          <w:shadow w:val="0"/>
          <w:sz w:val="24"/>
          <w:szCs w:val="24"/>
          <w:u w:val="none"/>
        </w:rPr>
        <w:t xml:space="preserve"> reasoned</w:t>
      </w:r>
      <w:r>
        <w:rPr>
          <w:rFonts w:hAnsi="Verdana" w:ascii="Verdana"/>
          <w:b w:val="0"/>
          <w:i w:val="0"/>
          <w:strike w:val="0"/>
          <w:dstrike w:val="0"/>
          <w:emboss w:val="0"/>
          <w:imprint w:val="0"/>
          <w:outline w:val="0"/>
          <w:shadow w:val="0"/>
          <w:sz w:val="24"/>
          <w:szCs w:val="24"/>
          <w:u w:val="none"/>
        </w:rPr>
        <w:t xml:space="preserve">.</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Getting down from the bed and removing her pajamas, she lazily walked up to the wardrobe, picked a jeans trouser and a T-shirt, and put them on. The news she had just got was one of the reasons she never liked medicine as a profession. She really could not imagine someone dying in her hands while trying to save his or her life. Forgiving herself in such a situation could be almost impossible, for the self</w:t>
      </w:r>
      <w:r>
        <w:rPr>
          <w:rFonts w:hAnsi="Verdana" w:ascii="Times New Roman"/>
          <w:b w:val="0"/>
          <w:i w:val="0"/>
          <w:strike w:val="0"/>
          <w:dstrike w:val="0"/>
          <w:emboss w:val="0"/>
          <w:imprint w:val="0"/>
          <w:outline w:val="0"/>
          <w:shadow w:val="0"/>
          <w:sz w:val="24"/>
          <w:szCs w:val="24"/>
          <w:u w:val="none"/>
        </w:rPr>
        <w:t xml:space="preserve">-</w:t>
      </w:r>
      <w:r>
        <w:rPr>
          <w:rFonts w:hAnsi="Verdana" w:ascii="Verdana"/>
          <w:b w:val="0"/>
          <w:i w:val="0"/>
          <w:strike w:val="0"/>
          <w:dstrike w:val="0"/>
          <w:emboss w:val="0"/>
          <w:imprint w:val="0"/>
          <w:outline w:val="0"/>
          <w:shadow w:val="0"/>
          <w:sz w:val="24"/>
          <w:szCs w:val="24"/>
          <w:u w:val="none"/>
        </w:rPr>
        <w:t xml:space="preserve">guilt she would feel could torment her like for ever.</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w:t>
      </w:r>
      <w:r>
        <w:rPr>
          <w:rFonts w:hAnsi="Verdana" w:ascii="Times New Roman"/>
          <w:b w:val="0"/>
          <w:i w:val="0"/>
          <w:strike w:val="0"/>
          <w:dstrike w:val="0"/>
          <w:emboss w:val="0"/>
          <w:imprint w:val="0"/>
          <w:outline w:val="0"/>
          <w:shadow w:val="0"/>
          <w:sz w:val="24"/>
          <w:szCs w:val="24"/>
          <w:u w:val="none"/>
        </w:rPr>
        <w:t xml:space="preserve">While she still wondered why a doctor could be arrested because of the death of his patient, she tied</w:t>
      </w:r>
      <w:r>
        <w:rPr>
          <w:rFonts w:hAnsi="Verdana" w:ascii="Verdana"/>
          <w:b w:val="0"/>
          <w:i w:val="0"/>
          <w:strike w:val="0"/>
          <w:dstrike w:val="0"/>
          <w:emboss w:val="0"/>
          <w:imprint w:val="0"/>
          <w:outline w:val="0"/>
          <w:shadow w:val="0"/>
          <w:sz w:val="24"/>
          <w:szCs w:val="24"/>
          <w:u w:val="none"/>
        </w:rPr>
        <w:t xml:space="preserve"> her sneakers' lac</w:t>
      </w:r>
      <w:r>
        <w:rPr>
          <w:rFonts w:hAnsi="Verdana" w:ascii="Times New Roman"/>
          <w:b w:val="0"/>
          <w:i w:val="0"/>
          <w:strike w:val="0"/>
          <w:dstrike w:val="0"/>
          <w:emboss w:val="0"/>
          <w:imprint w:val="0"/>
          <w:outline w:val="0"/>
          <w:shadow w:val="0"/>
          <w:sz w:val="24"/>
          <w:szCs w:val="24"/>
          <w:u w:val="none"/>
        </w:rPr>
        <w:t xml:space="preserve">e. She checked</w:t>
      </w:r>
      <w:r>
        <w:rPr>
          <w:rFonts w:hAnsi="Verdana" w:ascii="Verdana"/>
          <w:b w:val="0"/>
          <w:i w:val="0"/>
          <w:strike w:val="0"/>
          <w:dstrike w:val="0"/>
          <w:emboss w:val="0"/>
          <w:imprint w:val="0"/>
          <w:outline w:val="0"/>
          <w:shadow w:val="0"/>
          <w:sz w:val="24"/>
          <w:szCs w:val="24"/>
          <w:u w:val="none"/>
        </w:rPr>
        <w:t xml:space="preserve"> the wall clock and it was 3:30am. Looking over to Bella, </w:t>
      </w:r>
      <w:r>
        <w:rPr>
          <w:rFonts w:hAnsi="Verdana" w:ascii="Verdana"/>
          <w:b w:val="0"/>
          <w:i w:val="0"/>
          <w:strike w:val="0"/>
          <w:dstrike w:val="0"/>
          <w:emboss w:val="0"/>
          <w:imprint w:val="0"/>
          <w:outline w:val="0"/>
          <w:shadow w:val="0"/>
          <w:sz w:val="24"/>
          <w:szCs w:val="24"/>
          <w:u w:val="none"/>
        </w:rPr>
        <w:t xml:space="preserve">she could see that she was awake due to the sound of her movements.</w:t>
      </w:r>
    </w:p>
    <w:p>
      <w:pPr>
        <w:pStyle w:val="style0"/>
        <w:jc w:val="both"/>
        <w:rPr>
          <w:rFonts w:hAnsi="Verdana" w:ascii="Verdana"/>
          <w:b/>
          <w:bCs/>
          <w:i/>
          <w:iCs/>
        </w:rPr>
      </w:pPr>
      <w:r>
        <w:rPr>
          <w:rFonts w:hAnsi="Verdana" w:ascii="Verdana"/>
          <w:b w:val="0"/>
          <w:i w:val="0"/>
          <w:strike w:val="0"/>
          <w:dstrike w:val="0"/>
          <w:emboss w:val="0"/>
          <w:imprint w:val="0"/>
          <w:outline w:val="0"/>
          <w:shadow w:val="0"/>
          <w:sz w:val="24"/>
          <w:szCs w:val="24"/>
          <w:u w:val="none"/>
        </w:rPr>
        <w:t xml:space="preserve">   Bella watched </w:t>
      </w:r>
      <w:r>
        <w:rPr>
          <w:rFonts w:hAnsi="Verdana" w:ascii="Times New Roman"/>
          <w:b w:val="0"/>
          <w:i w:val="0"/>
          <w:strike w:val="0"/>
          <w:dstrike w:val="0"/>
          <w:emboss w:val="0"/>
          <w:imprint w:val="0"/>
          <w:outline w:val="0"/>
          <w:shadow w:val="0"/>
          <w:sz w:val="24"/>
          <w:szCs w:val="24"/>
          <w:u w:val="none"/>
        </w:rPr>
        <w:t xml:space="preserve">Teni</w:t>
      </w:r>
      <w:r>
        <w:rPr>
          <w:rFonts w:hAnsi="Verdana" w:ascii="Verdana"/>
          <w:b w:val="0"/>
          <w:i w:val="0"/>
          <w:strike w:val="0"/>
          <w:dstrike w:val="0"/>
          <w:emboss w:val="0"/>
          <w:imprint w:val="0"/>
          <w:outline w:val="0"/>
          <w:shadow w:val="0"/>
          <w:sz w:val="24"/>
          <w:szCs w:val="24"/>
          <w:u w:val="none"/>
        </w:rPr>
        <w:t xml:space="preserve"> prepare to leave the apartment and Teni could imagine what was going on in her dog's mind: </w:t>
      </w:r>
      <w:r>
        <w:rPr>
          <w:rFonts w:hAnsi="Verdana" w:ascii="Verdana"/>
          <w:b/>
          <w:bCs/>
          <w:i/>
          <w:iCs/>
          <w:strike w:val="0"/>
          <w:dstrike w:val="0"/>
          <w:emboss w:val="0"/>
          <w:imprint w:val="0"/>
          <w:outline w:val="0"/>
          <w:shadow w:val="0"/>
          <w:sz w:val="24"/>
          <w:szCs w:val="24"/>
          <w:u w:val="none"/>
        </w:rPr>
        <w:t xml:space="preserve">where is this woman going at such an hour?</w:t>
      </w:r>
    </w:p>
    <w:p>
      <w:pPr>
        <w:pStyle w:val="style0"/>
        <w:jc w:val="both"/>
        <w:rPr>
          <w:rFonts w:hAnsi="Verdana" w:ascii="Verdana"/>
        </w:rPr>
      </w:pPr>
      <w:r>
        <w:rPr>
          <w:rFonts w:hAnsi="Verdana" w:ascii="Verdana"/>
          <w:b w:val="0"/>
          <w:i/>
          <w:iCs/>
          <w:strike w:val="0"/>
          <w:dstrike w:val="0"/>
          <w:emboss w:val="0"/>
          <w:imprint w:val="0"/>
          <w:outline w:val="0"/>
          <w:shadow w:val="0"/>
          <w:sz w:val="24"/>
          <w:szCs w:val="24"/>
          <w:u w:val="none"/>
        </w:rPr>
        <w:t xml:space="preserve">    </w:t>
      </w:r>
      <w:r>
        <w:rPr>
          <w:rFonts w:hAnsi="Verdana" w:ascii="Verdana"/>
          <w:b w:val="0"/>
          <w:i w:val="0"/>
          <w:strike w:val="0"/>
          <w:dstrike w:val="0"/>
          <w:emboss w:val="0"/>
          <w:imprint w:val="0"/>
          <w:outline w:val="0"/>
          <w:shadow w:val="0"/>
          <w:sz w:val="24"/>
          <w:szCs w:val="24"/>
          <w:u w:val="none"/>
        </w:rPr>
        <w:t xml:space="preserve">Being a faithful friend, Bella had got down from her couch to stand near her roommate, wagging her tail to let Teni know she was eager to go out with her.</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“Bella, go back to bed. I will soon be back,” Teni ordered the dog who was set to leave the apartment with her or rather, keep a vigil till she returned.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“Go back to bed!” Teni repeated, while she picked her car keys and cellphone to leave her apartment. </w:t>
      </w:r>
      <w:r>
        <w:rPr>
          <w:rFonts w:hAnsi="Verdana" w:ascii="Times New Roman"/>
          <w:b w:val="0"/>
          <w:i w:val="0"/>
          <w:strike w:val="0"/>
          <w:dstrike w:val="0"/>
          <w:emboss w:val="0"/>
          <w:imprint w:val="0"/>
          <w:outline w:val="0"/>
          <w:shadow w:val="0"/>
          <w:sz w:val="24"/>
          <w:szCs w:val="24"/>
          <w:u w:val="none"/>
        </w:rPr>
        <w:t xml:space="preserve">And l</w:t>
      </w:r>
      <w:r>
        <w:rPr>
          <w:rFonts w:hAnsi="Verdana" w:ascii="Verdana"/>
          <w:b w:val="0"/>
          <w:i w:val="0"/>
          <w:strike w:val="0"/>
          <w:dstrike w:val="0"/>
          <w:emboss w:val="0"/>
          <w:imprint w:val="0"/>
          <w:outline w:val="0"/>
          <w:shadow w:val="0"/>
          <w:sz w:val="24"/>
          <w:szCs w:val="24"/>
          <w:u w:val="none"/>
        </w:rPr>
        <w:t xml:space="preserve">ike an obedient child, Bella obeyed Teni. She walked back to the couch that served as her bed and lay back to sleep. She was an obedient dog mostly when she was not outdoor.</w:t>
      </w:r>
    </w:p>
    <w:p>
      <w:pPr>
        <w:pStyle w:val="style0"/>
        <w:jc w:val="both"/>
        <w:rPr>
          <w:rFonts w:hAnsi="Verdana" w:ascii="Verdana"/>
          <w:b w:val="0"/>
          <w:i w:val="0"/>
          <w:emboss w:val="0"/>
          <w:imprint w:val="0"/>
          <w:outline w:val="0"/>
          <w:sz w:val="24"/>
          <w:szCs w:val="24"/>
          <w:u w:val="none"/>
        </w:rPr>
      </w:pPr>
      <w:r>
        <w:rPr>
          <w:rFonts w:hAnsi="Verdana" w:ascii="Verdana"/>
          <w:b w:val="0"/>
          <w:i w:val="0"/>
          <w:strike w:val="0"/>
          <w:dstrike w:val="0"/>
          <w:emboss w:val="0"/>
          <w:imprint w:val="0"/>
          <w:outline w:val="0"/>
          <w:shadow w:val="0"/>
          <w:sz w:val="24"/>
          <w:szCs w:val="24"/>
          <w:u w:val="none"/>
        </w:rPr>
        <w:t xml:space="preserve">     </w:t>
      </w:r>
      <w:r>
        <w:rPr>
          <w:rFonts w:hAnsi="Verdana" w:ascii="Times New Roman"/>
          <w:b w:val="0"/>
          <w:i w:val="0"/>
          <w:strike w:val="0"/>
          <w:dstrike w:val="0"/>
          <w:emboss w:val="0"/>
          <w:imprint w:val="0"/>
          <w:outline w:val="0"/>
          <w:shadow w:val="0"/>
          <w:sz w:val="24"/>
          <w:szCs w:val="24"/>
          <w:u w:val="none"/>
        </w:rPr>
        <w:t xml:space="preserve">Amused by </w:t>
      </w:r>
      <w:r>
        <w:rPr>
          <w:rFonts w:hAnsi="Verdana" w:ascii="Verdana"/>
          <w:b w:val="0"/>
          <w:i w:val="0"/>
          <w:strike w:val="0"/>
          <w:dstrike w:val="0"/>
          <w:emboss w:val="0"/>
          <w:imprint w:val="0"/>
          <w:outline w:val="0"/>
          <w:shadow w:val="0"/>
          <w:sz w:val="24"/>
          <w:szCs w:val="24"/>
          <w:u w:val="none"/>
        </w:rPr>
        <w:t xml:space="preserve">her dog’s reluctant obedience</w:t>
      </w:r>
      <w:r>
        <w:rPr>
          <w:rFonts w:hAnsi="Verdana" w:ascii="Times New Roman"/>
          <w:b w:val="0"/>
          <w:i w:val="0"/>
          <w:strike w:val="0"/>
          <w:dstrike w:val="0"/>
          <w:emboss w:val="0"/>
          <w:imprint w:val="0"/>
          <w:outline w:val="0"/>
          <w:shadow w:val="0"/>
          <w:sz w:val="24"/>
          <w:szCs w:val="24"/>
          <w:u w:val="none"/>
        </w:rPr>
        <w:t xml:space="preserve">, Teni smiled. Bella had agreed to go back to bed but with the body language that she was not happy. Teni </w:t>
      </w:r>
      <w:r>
        <w:rPr>
          <w:rFonts w:hAnsi="Verdana" w:ascii="Verdana"/>
          <w:b w:val="0"/>
          <w:i w:val="0"/>
          <w:strike w:val="0"/>
          <w:dstrike w:val="0"/>
          <w:emboss w:val="0"/>
          <w:imprint w:val="0"/>
          <w:outline w:val="0"/>
          <w:shadow w:val="0"/>
          <w:sz w:val="24"/>
          <w:szCs w:val="24"/>
          <w:u w:val="none"/>
        </w:rPr>
        <w:t xml:space="preserve">blew </w:t>
      </w:r>
      <w:r>
        <w:rPr>
          <w:rFonts w:hAnsi="Verdana" w:ascii="Times New Roman"/>
          <w:b w:val="0"/>
          <w:i w:val="0"/>
          <w:strike w:val="0"/>
          <w:dstrike w:val="0"/>
          <w:emboss w:val="0"/>
          <w:imprint w:val="0"/>
          <w:outline w:val="0"/>
          <w:shadow w:val="0"/>
          <w:sz w:val="24"/>
          <w:szCs w:val="24"/>
          <w:u w:val="none"/>
        </w:rPr>
        <w:t xml:space="preserve">her </w:t>
      </w:r>
      <w:r>
        <w:rPr>
          <w:rFonts w:hAnsi="Verdana" w:ascii="Verdana"/>
          <w:b w:val="0"/>
          <w:i w:val="0"/>
          <w:strike w:val="0"/>
          <w:dstrike w:val="0"/>
          <w:emboss w:val="0"/>
          <w:imprint w:val="0"/>
          <w:outline w:val="0"/>
          <w:shadow w:val="0"/>
          <w:sz w:val="24"/>
          <w:szCs w:val="24"/>
          <w:u w:val="none"/>
        </w:rPr>
        <w:t xml:space="preserve">a ki</w:t>
      </w:r>
      <w:r>
        <w:rPr>
          <w:rFonts w:hAnsi="Verdana" w:ascii="Times New Roman"/>
          <w:b w:val="0"/>
          <w:i w:val="0"/>
          <w:strike w:val="0"/>
          <w:dstrike w:val="0"/>
          <w:emboss w:val="0"/>
          <w:imprint w:val="0"/>
          <w:outline w:val="0"/>
          <w:shadow w:val="0"/>
          <w:sz w:val="24"/>
          <w:szCs w:val="24"/>
          <w:u w:val="none"/>
        </w:rPr>
        <w:t xml:space="preserve">s</w:t>
      </w:r>
      <w:r>
        <w:rPr>
          <w:rFonts w:hAnsi="Verdana" w:ascii="Verdana"/>
          <w:b w:val="0"/>
          <w:i w:val="0"/>
          <w:strike w:val="0"/>
          <w:dstrike w:val="0"/>
          <w:emboss w:val="0"/>
          <w:imprint w:val="0"/>
          <w:outline w:val="0"/>
          <w:shadow w:val="0"/>
          <w:sz w:val="24"/>
          <w:szCs w:val="24"/>
          <w:u w:val="none"/>
        </w:rPr>
        <w:t xml:space="preserve">s</w:t>
      </w:r>
      <w:r>
        <w:rPr>
          <w:rFonts w:hAnsi="Verdana" w:ascii="Times New Roman"/>
          <w:b w:val="0"/>
          <w:i w:val="0"/>
          <w:strike w:val="0"/>
          <w:dstrike w:val="0"/>
          <w:emboss w:val="0"/>
          <w:imprint w:val="0"/>
          <w:outline w:val="0"/>
          <w:shadow w:val="0"/>
          <w:sz w:val="24"/>
          <w:szCs w:val="24"/>
          <w:u w:val="none"/>
        </w:rPr>
        <w:t xml:space="preserve"> and</w:t>
      </w:r>
      <w:r>
        <w:rPr>
          <w:rFonts w:hAnsi="Verdana" w:ascii="Verdana"/>
          <w:b w:val="0"/>
          <w:i w:val="0"/>
          <w:strike w:val="0"/>
          <w:dstrike w:val="0"/>
          <w:emboss w:val="0"/>
          <w:imprint w:val="0"/>
          <w:outline w:val="0"/>
          <w:shadow w:val="0"/>
          <w:sz w:val="24"/>
          <w:szCs w:val="24"/>
          <w:u w:val="none"/>
        </w:rPr>
        <w:t xml:space="preserve"> left the bedroom. She </w:t>
      </w:r>
      <w:r>
        <w:rPr>
          <w:rFonts w:hAnsi="Verdana" w:ascii="Times New Roman"/>
          <w:b w:val="0"/>
          <w:i w:val="0"/>
          <w:strike w:val="0"/>
          <w:dstrike w:val="0"/>
          <w:emboss w:val="0"/>
          <w:imprint w:val="0"/>
          <w:outline w:val="0"/>
          <w:shadow w:val="0"/>
          <w:sz w:val="24"/>
          <w:szCs w:val="24"/>
          <w:u w:val="none"/>
        </w:rPr>
        <w:t xml:space="preserve">briskly </w:t>
      </w:r>
      <w:r>
        <w:rPr>
          <w:rFonts w:hAnsi="Verdana" w:ascii="Verdana"/>
          <w:b w:val="0"/>
          <w:i w:val="0"/>
          <w:strike w:val="0"/>
          <w:dstrike w:val="0"/>
          <w:emboss w:val="0"/>
          <w:imprint w:val="0"/>
          <w:outline w:val="0"/>
          <w:shadow w:val="0"/>
          <w:sz w:val="24"/>
          <w:szCs w:val="24"/>
          <w:u w:val="none"/>
        </w:rPr>
        <w:t xml:space="preserve">walked through the</w:t>
      </w:r>
      <w:r>
        <w:rPr>
          <w:rFonts w:hAnsi="Verdana" w:ascii="Times New Roman"/>
          <w:b w:val="0"/>
          <w:i w:val="0"/>
          <w:strike w:val="0"/>
          <w:dstrike w:val="0"/>
          <w:emboss w:val="0"/>
          <w:imprint w:val="0"/>
          <w:outline w:val="0"/>
          <w:shadow w:val="0"/>
          <w:sz w:val="24"/>
          <w:szCs w:val="24"/>
          <w:u w:val="none"/>
        </w:rPr>
        <w:t xml:space="preserve"> living</w:t>
      </w:r>
      <w:r>
        <w:rPr>
          <w:rFonts w:hAnsi="Verdana" w:ascii="Verdana"/>
          <w:b w:val="0"/>
          <w:i w:val="0"/>
          <w:strike w:val="0"/>
          <w:dstrike w:val="0"/>
          <w:emboss w:val="0"/>
          <w:imprint w:val="0"/>
          <w:outline w:val="0"/>
          <w:shadow w:val="0"/>
          <w:sz w:val="24"/>
          <w:szCs w:val="24"/>
          <w:u w:val="none"/>
        </w:rPr>
        <w:t xml:space="preserve"> room to the door, stepp</w:t>
      </w:r>
      <w:r>
        <w:rPr>
          <w:rFonts w:hAnsi="Verdana" w:ascii="Times New Roman"/>
          <w:b w:val="0"/>
          <w:i w:val="0"/>
          <w:strike w:val="0"/>
          <w:dstrike w:val="0"/>
          <w:emboss w:val="0"/>
          <w:imprint w:val="0"/>
          <w:outline w:val="0"/>
          <w:shadow w:val="0"/>
          <w:sz w:val="24"/>
          <w:szCs w:val="24"/>
          <w:u w:val="none"/>
        </w:rPr>
        <w:t xml:space="preserve">ing</w:t>
      </w:r>
      <w:r>
        <w:rPr>
          <w:rFonts w:hAnsi="Verdana" w:ascii="Verdana"/>
          <w:b w:val="0"/>
          <w:i w:val="0"/>
          <w:strike w:val="0"/>
          <w:dstrike w:val="0"/>
          <w:emboss w:val="0"/>
          <w:imprint w:val="0"/>
          <w:outline w:val="0"/>
          <w:shadow w:val="0"/>
          <w:sz w:val="24"/>
          <w:szCs w:val="24"/>
          <w:u w:val="none"/>
        </w:rPr>
        <w:t xml:space="preserve"> outside her apartment,</w:t>
      </w:r>
      <w:r>
        <w:rPr>
          <w:rFonts w:hAnsi="Verdana" w:ascii="Times New Roman"/>
          <w:b w:val="0"/>
          <w:i w:val="0"/>
          <w:strike w:val="0"/>
          <w:dstrike w:val="0"/>
          <w:emboss w:val="0"/>
          <w:imprint w:val="0"/>
          <w:outline w:val="0"/>
          <w:shadow w:val="0"/>
          <w:sz w:val="24"/>
          <w:szCs w:val="24"/>
          <w:u w:val="none"/>
        </w:rPr>
        <w:t xml:space="preserve"> she</w:t>
      </w:r>
      <w:r>
        <w:rPr>
          <w:rFonts w:hAnsi="Verdana" w:ascii="Verdana"/>
          <w:b w:val="0"/>
          <w:i w:val="0"/>
          <w:strike w:val="0"/>
          <w:dstrike w:val="0"/>
          <w:emboss w:val="0"/>
          <w:imprint w:val="0"/>
          <w:outline w:val="0"/>
          <w:shadow w:val="0"/>
          <w:sz w:val="24"/>
          <w:szCs w:val="24"/>
          <w:u w:val="none"/>
        </w:rPr>
        <w:t xml:space="preserve"> locked the door. </w:t>
      </w:r>
    </w:p>
    <w:p>
      <w:pPr>
        <w:pStyle w:val="style0"/>
        <w:ind w:firstLineChars="200"/>
        <w:jc w:val="both"/>
        <w:rPr>
          <w:rFonts w:hAnsi="Verdana"/>
          <w:b w:val="0"/>
          <w:i w:val="0"/>
          <w:emboss w:val="0"/>
          <w:imprint w:val="0"/>
          <w:outline w:val="0"/>
          <w:sz w:val="24"/>
          <w:szCs w:val="24"/>
          <w:u w:val="none"/>
        </w:rPr>
      </w:pPr>
      <w:r>
        <w:rPr>
          <w:rFonts w:hAnsi="Verdana" w:ascii="Verdana"/>
          <w:b w:val="0"/>
          <w:i w:val="0"/>
          <w:strike w:val="0"/>
          <w:dstrike w:val="0"/>
          <w:emboss w:val="0"/>
          <w:imprint w:val="0"/>
          <w:outline w:val="0"/>
          <w:shadow w:val="0"/>
          <w:sz w:val="24"/>
          <w:szCs w:val="24"/>
          <w:u w:val="none"/>
        </w:rPr>
        <w:t xml:space="preserve">It was not strange for</w:t>
      </w:r>
      <w:r>
        <w:rPr>
          <w:rFonts w:hAnsi="Verdana" w:ascii="Times New Roman"/>
          <w:b w:val="0"/>
          <w:i w:val="0"/>
          <w:strike w:val="0"/>
          <w:dstrike w:val="0"/>
          <w:emboss w:val="0"/>
          <w:imprint w:val="0"/>
          <w:outline w:val="0"/>
          <w:shadow w:val="0"/>
          <w:sz w:val="24"/>
          <w:szCs w:val="24"/>
          <w:u w:val="none"/>
        </w:rPr>
        <w:t xml:space="preserve"> her </w:t>
      </w:r>
      <w:r>
        <w:rPr>
          <w:rFonts w:hAnsi="Verdana" w:ascii="Verdana"/>
          <w:b w:val="0"/>
          <w:i w:val="0"/>
          <w:strike w:val="0"/>
          <w:dstrike w:val="0"/>
          <w:emboss w:val="0"/>
          <w:imprint w:val="0"/>
          <w:outline w:val="0"/>
          <w:shadow w:val="0"/>
          <w:sz w:val="24"/>
          <w:szCs w:val="24"/>
          <w:u w:val="none"/>
        </w:rPr>
        <w:t xml:space="preserve">to leave Bella home alone for that was the norm daily when she left for work. </w:t>
      </w:r>
      <w:r>
        <w:rPr>
          <w:rFonts w:hAnsi="Verdana" w:ascii="Times New Roman"/>
          <w:b w:val="0"/>
          <w:i w:val="0"/>
          <w:strike w:val="0"/>
          <w:dstrike w:val="0"/>
          <w:emboss w:val="0"/>
          <w:imprint w:val="0"/>
          <w:outline w:val="0"/>
          <w:shadow w:val="0"/>
          <w:sz w:val="24"/>
          <w:szCs w:val="24"/>
          <w:u w:val="none"/>
        </w:rPr>
        <w:t xml:space="preserve">S</w:t>
      </w:r>
      <w:r>
        <w:rPr>
          <w:rFonts w:hAnsi="Verdana" w:ascii="Verdana"/>
          <w:b w:val="0"/>
          <w:i w:val="0"/>
          <w:strike w:val="0"/>
          <w:dstrike w:val="0"/>
          <w:emboss w:val="0"/>
          <w:imprint w:val="0"/>
          <w:outline w:val="0"/>
          <w:shadow w:val="0"/>
          <w:sz w:val="24"/>
          <w:szCs w:val="24"/>
          <w:u w:val="none"/>
        </w:rPr>
        <w:t xml:space="preserve">he got into her car, </w:t>
      </w:r>
      <w:r>
        <w:rPr>
          <w:rFonts w:hAnsi="Verdana" w:ascii="Times New Roman"/>
          <w:b w:val="0"/>
          <w:i w:val="0"/>
          <w:strike w:val="0"/>
          <w:dstrike w:val="0"/>
          <w:emboss w:val="0"/>
          <w:imprint w:val="0"/>
          <w:outline w:val="0"/>
          <w:shadow w:val="0"/>
          <w:sz w:val="24"/>
          <w:szCs w:val="24"/>
          <w:u w:val="none"/>
        </w:rPr>
        <w:t xml:space="preserve">and</w:t>
      </w:r>
      <w:r>
        <w:rPr>
          <w:rFonts w:hAnsi="Verdana" w:ascii="Verdana"/>
          <w:b w:val="0"/>
          <w:i w:val="0"/>
          <w:strike w:val="0"/>
          <w:dstrike w:val="0"/>
          <w:emboss w:val="0"/>
          <w:imprint w:val="0"/>
          <w:outline w:val="0"/>
          <w:shadow w:val="0"/>
          <w:sz w:val="24"/>
          <w:szCs w:val="24"/>
          <w:u w:val="none"/>
        </w:rPr>
        <w:t xml:space="preserve"> dialed the lawyer’s number and </w:t>
      </w:r>
      <w:r>
        <w:rPr>
          <w:rFonts w:hAnsi="Verdana" w:ascii="Times New Roman"/>
          <w:b w:val="0"/>
          <w:i w:val="0"/>
          <w:strike w:val="0"/>
          <w:dstrike w:val="0"/>
          <w:emboss w:val="0"/>
          <w:imprint w:val="0"/>
          <w:outline w:val="0"/>
          <w:shadow w:val="0"/>
          <w:sz w:val="24"/>
          <w:szCs w:val="24"/>
          <w:u w:val="none"/>
        </w:rPr>
        <w:t xml:space="preserve">after the fifth ringing tone, a sleepy voice came on.</w:t>
      </w:r>
    </w:p>
    <w:p>
      <w:pPr>
        <w:pStyle w:val="style0"/>
        <w:ind w:firstLineChars="200"/>
        <w:jc w:val="both"/>
        <w:rPr>
          <w:rFonts w:hAnsi="Verdana"/>
          <w:b w:val="0"/>
          <w:i w:val="0"/>
          <w:emboss w:val="0"/>
          <w:imprint w:val="0"/>
          <w:outline w:val="0"/>
          <w:sz w:val="24"/>
          <w:szCs w:val="24"/>
          <w:u w:val="none"/>
        </w:rPr>
      </w:pPr>
      <w:r>
        <w:rPr>
          <w:rFonts w:hAnsi="Verdana" w:ascii="Times New Roman"/>
          <w:b w:val="0"/>
          <w:i w:val="0"/>
          <w:strike w:val="0"/>
          <w:dstrike w:val="0"/>
          <w:emboss w:val="0"/>
          <w:imprint w:val="0"/>
          <w:outline w:val="0"/>
          <w:shadow w:val="0"/>
          <w:sz w:val="24"/>
          <w:szCs w:val="24"/>
          <w:u w:val="none"/>
        </w:rPr>
        <w:t xml:space="preserve">"Hello Teni," the croaky voice said.</w:t>
      </w:r>
    </w:p>
    <w:p>
      <w:pPr>
        <w:pStyle w:val="style0"/>
        <w:ind w:firstLineChars="200"/>
        <w:jc w:val="both"/>
        <w:rPr>
          <w:rFonts w:hAnsi="Verdana"/>
          <w:b w:val="0"/>
          <w:i w:val="0"/>
          <w:emboss w:val="0"/>
          <w:imprint w:val="0"/>
          <w:outline w:val="0"/>
          <w:sz w:val="24"/>
          <w:szCs w:val="24"/>
          <w:u w:val="none"/>
        </w:rPr>
      </w:pPr>
      <w:r>
        <w:rPr>
          <w:rFonts w:hAnsi="Verdana" w:ascii="Times New Roman"/>
          <w:b w:val="0"/>
          <w:i w:val="0"/>
          <w:strike w:val="0"/>
          <w:dstrike w:val="0"/>
          <w:emboss w:val="0"/>
          <w:imprint w:val="0"/>
          <w:outline w:val="0"/>
          <w:shadow w:val="0"/>
          <w:sz w:val="24"/>
          <w:szCs w:val="24"/>
          <w:u w:val="none"/>
        </w:rPr>
        <w:t xml:space="preserve">"Hi, I'm sorry for waking you up at this time of the night," Teni appologised. </w:t>
      </w:r>
    </w:p>
    <w:p>
      <w:pPr>
        <w:pStyle w:val="style0"/>
        <w:ind w:firstLineChars="200"/>
        <w:jc w:val="both"/>
        <w:rPr>
          <w:rFonts w:hAnsi="Verdana" w:ascii="Verdana"/>
        </w:rPr>
      </w:pPr>
      <w:r>
        <w:rPr>
          <w:rFonts w:hAnsi="Verdana" w:ascii="Times New Roman"/>
          <w:b w:val="0"/>
          <w:i w:val="0"/>
          <w:strike w:val="0"/>
          <w:dstrike w:val="0"/>
          <w:emboss w:val="0"/>
          <w:imprint w:val="0"/>
          <w:outline w:val="0"/>
          <w:shadow w:val="0"/>
          <w:sz w:val="24"/>
          <w:szCs w:val="24"/>
          <w:u w:val="none"/>
        </w:rPr>
        <w:t xml:space="preserve">Taking her time, for the next fifteen minutes, she </w:t>
      </w:r>
      <w:r>
        <w:rPr>
          <w:rFonts w:hAnsi="Verdana" w:ascii="Verdana"/>
          <w:b w:val="0"/>
          <w:i w:val="0"/>
          <w:strike w:val="0"/>
          <w:dstrike w:val="0"/>
          <w:emboss w:val="0"/>
          <w:imprint w:val="0"/>
          <w:outline w:val="0"/>
          <w:shadow w:val="0"/>
          <w:sz w:val="24"/>
          <w:szCs w:val="24"/>
          <w:u w:val="none"/>
        </w:rPr>
        <w:t xml:space="preserve">spoke with </w:t>
      </w:r>
      <w:r>
        <w:rPr>
          <w:rFonts w:hAnsi="Verdana" w:ascii="Times New Roman"/>
          <w:b w:val="0"/>
          <w:i w:val="0"/>
          <w:strike w:val="0"/>
          <w:dstrike w:val="0"/>
          <w:emboss w:val="0"/>
          <w:imprint w:val="0"/>
          <w:outline w:val="0"/>
          <w:shadow w:val="0"/>
          <w:sz w:val="24"/>
          <w:szCs w:val="24"/>
          <w:u w:val="none"/>
        </w:rPr>
        <w:t xml:space="preserve">her fiancee's lawyer</w:t>
      </w:r>
      <w:r>
        <w:rPr>
          <w:rFonts w:hAnsi="Verdana" w:ascii="Verdana"/>
          <w:b w:val="0"/>
          <w:i w:val="0"/>
          <w:strike w:val="0"/>
          <w:dstrike w:val="0"/>
          <w:emboss w:val="0"/>
          <w:imprint w:val="0"/>
          <w:outline w:val="0"/>
          <w:shadow w:val="0"/>
          <w:sz w:val="24"/>
          <w:szCs w:val="24"/>
          <w:u w:val="none"/>
        </w:rPr>
        <w:t xml:space="preserve"> before driving out of her garage.</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Jim</w:t>
      </w:r>
      <w:r>
        <w:rPr>
          <w:rFonts w:hAnsi="Verdana" w:ascii="Times New Roman"/>
          <w:b w:val="0"/>
          <w:i w:val="0"/>
          <w:strike w:val="0"/>
          <w:dstrike w:val="0"/>
          <w:emboss w:val="0"/>
          <w:imprint w:val="0"/>
          <w:outline w:val="0"/>
          <w:shadow w:val="0"/>
          <w:sz w:val="24"/>
          <w:szCs w:val="24"/>
          <w:u w:val="none"/>
        </w:rPr>
        <w:t xml:space="preserve">'s mouth remained swollen in his sitting possition in the company of</w:t>
      </w:r>
      <w:r>
        <w:rPr>
          <w:rFonts w:hAnsi="Verdana" w:ascii="Verdana"/>
          <w:b w:val="0"/>
          <w:i w:val="0"/>
          <w:strike w:val="0"/>
          <w:dstrike w:val="0"/>
          <w:emboss w:val="0"/>
          <w:imprint w:val="0"/>
          <w:outline w:val="0"/>
          <w:shadow w:val="0"/>
          <w:sz w:val="24"/>
          <w:szCs w:val="24"/>
          <w:u w:val="none"/>
        </w:rPr>
        <w:t xml:space="preserve"> two other men</w:t>
      </w:r>
      <w:r>
        <w:rPr>
          <w:rFonts w:hAnsi="Verdana" w:ascii="Times New Roman"/>
          <w:b w:val="0"/>
          <w:i w:val="0"/>
          <w:strike w:val="0"/>
          <w:dstrike w:val="0"/>
          <w:emboss w:val="0"/>
          <w:imprint w:val="0"/>
          <w:outline w:val="0"/>
          <w:shadow w:val="0"/>
          <w:sz w:val="24"/>
          <w:szCs w:val="24"/>
          <w:u w:val="none"/>
        </w:rPr>
        <w:t xml:space="preserve"> on the floor of the police cell</w:t>
      </w:r>
      <w:r>
        <w:rPr>
          <w:rFonts w:hAnsi="Verdana" w:ascii="Verdana"/>
          <w:b w:val="0"/>
          <w:i w:val="0"/>
          <w:strike w:val="0"/>
          <w:dstrike w:val="0"/>
          <w:emboss w:val="0"/>
          <w:imprint w:val="0"/>
          <w:outline w:val="0"/>
          <w:shadow w:val="0"/>
          <w:sz w:val="24"/>
          <w:szCs w:val="24"/>
          <w:u w:val="none"/>
        </w:rPr>
        <w:t xml:space="preserve">. It was his first time in a police custody and it was a total strange experience. One of the men</w:t>
      </w:r>
      <w:r>
        <w:rPr>
          <w:rFonts w:hAnsi="Verdana" w:ascii="Times New Roman"/>
          <w:b w:val="0"/>
          <w:i w:val="0"/>
          <w:strike w:val="0"/>
          <w:dstrike w:val="0"/>
          <w:emboss w:val="0"/>
          <w:imprint w:val="0"/>
          <w:outline w:val="0"/>
          <w:shadow w:val="0"/>
          <w:sz w:val="24"/>
          <w:szCs w:val="24"/>
          <w:u w:val="none"/>
        </w:rPr>
        <w:t xml:space="preserve"> in the cell with him</w:t>
      </w:r>
      <w:r>
        <w:rPr>
          <w:rFonts w:hAnsi="Verdana" w:ascii="Verdana"/>
          <w:b w:val="0"/>
          <w:i w:val="0"/>
          <w:strike w:val="0"/>
          <w:dstrike w:val="0"/>
          <w:emboss w:val="0"/>
          <w:imprint w:val="0"/>
          <w:outline w:val="0"/>
          <w:shadow w:val="0"/>
          <w:sz w:val="24"/>
          <w:szCs w:val="24"/>
          <w:u w:val="none"/>
        </w:rPr>
        <w:t xml:space="preserve"> was</w:t>
      </w:r>
      <w:r>
        <w:rPr>
          <w:rFonts w:hAnsi="Verdana" w:ascii="Times New Roman"/>
          <w:b w:val="0"/>
          <w:i w:val="0"/>
          <w:strike w:val="0"/>
          <w:dstrike w:val="0"/>
          <w:emboss w:val="0"/>
          <w:imprint w:val="0"/>
          <w:outline w:val="0"/>
          <w:shadow w:val="0"/>
          <w:sz w:val="24"/>
          <w:szCs w:val="24"/>
          <w:u w:val="none"/>
        </w:rPr>
        <w:t xml:space="preserve"> a</w:t>
      </w:r>
      <w:r>
        <w:rPr>
          <w:rFonts w:hAnsi="Verdana" w:ascii="Verdana"/>
          <w:b w:val="0"/>
          <w:i w:val="0"/>
          <w:strike w:val="0"/>
          <w:dstrike w:val="0"/>
          <w:emboss w:val="0"/>
          <w:imprint w:val="0"/>
          <w:outline w:val="0"/>
          <w:shadow w:val="0"/>
          <w:sz w:val="24"/>
          <w:szCs w:val="24"/>
          <w:u w:val="none"/>
        </w:rPr>
        <w:t xml:space="preserve"> well dressed </w:t>
      </w:r>
      <w:r>
        <w:rPr>
          <w:rFonts w:hAnsi="Verdana" w:ascii="Times New Roman"/>
          <w:b w:val="0"/>
          <w:i w:val="0"/>
          <w:strike w:val="0"/>
          <w:dstrike w:val="0"/>
          <w:emboss w:val="0"/>
          <w:imprint w:val="0"/>
          <w:outline w:val="0"/>
          <w:shadow w:val="0"/>
          <w:sz w:val="24"/>
          <w:szCs w:val="24"/>
          <w:u w:val="none"/>
        </w:rPr>
        <w:t xml:space="preserve">young man of about the same age as him </w:t>
      </w:r>
      <w:r>
        <w:rPr>
          <w:rFonts w:hAnsi="Verdana" w:ascii="Verdana"/>
          <w:b w:val="0"/>
          <w:i w:val="0"/>
          <w:strike w:val="0"/>
          <w:dstrike w:val="0"/>
          <w:emboss w:val="0"/>
          <w:imprint w:val="0"/>
          <w:outline w:val="0"/>
          <w:shadow w:val="0"/>
          <w:sz w:val="24"/>
          <w:szCs w:val="24"/>
          <w:u w:val="none"/>
        </w:rPr>
        <w:t xml:space="preserve">and the aura </w:t>
      </w:r>
      <w:r>
        <w:rPr>
          <w:rFonts w:hAnsi="Verdana" w:ascii="Times New Roman"/>
          <w:b w:val="0"/>
          <w:i w:val="0"/>
          <w:strike w:val="0"/>
          <w:dstrike w:val="0"/>
          <w:emboss w:val="0"/>
          <w:imprint w:val="0"/>
          <w:outline w:val="0"/>
          <w:shadow w:val="0"/>
          <w:sz w:val="24"/>
          <w:szCs w:val="24"/>
          <w:u w:val="none"/>
        </w:rPr>
        <w:t xml:space="preserve">he possessed was </w:t>
      </w:r>
      <w:r>
        <w:rPr>
          <w:rFonts w:hAnsi="Verdana" w:ascii="Verdana"/>
          <w:b w:val="0"/>
          <w:i w:val="0"/>
          <w:strike w:val="0"/>
          <w:dstrike w:val="0"/>
          <w:emboss w:val="0"/>
          <w:imprint w:val="0"/>
          <w:outline w:val="0"/>
          <w:shadow w:val="0"/>
          <w:sz w:val="24"/>
          <w:szCs w:val="24"/>
          <w:u w:val="none"/>
        </w:rPr>
        <w:t xml:space="preserve">of a gentleman. His white shirt that looked expensive revealed that he must have been rough handled by the polic</w:t>
      </w:r>
      <w:r>
        <w:rPr>
          <w:rFonts w:hAnsi="Verdana" w:ascii="Times New Roman"/>
          <w:b w:val="0"/>
          <w:i w:val="0"/>
          <w:strike w:val="0"/>
          <w:dstrike w:val="0"/>
          <w:emboss w:val="0"/>
          <w:imprint w:val="0"/>
          <w:outline w:val="0"/>
          <w:shadow w:val="0"/>
          <w:sz w:val="24"/>
          <w:szCs w:val="24"/>
          <w:u w:val="none"/>
        </w:rPr>
        <w:t xml:space="preserve">e as well. A</w:t>
      </w:r>
      <w:r>
        <w:rPr>
          <w:rFonts w:hAnsi="Verdana" w:ascii="Verdana"/>
          <w:b w:val="0"/>
          <w:i w:val="0"/>
          <w:strike w:val="0"/>
          <w:dstrike w:val="0"/>
          <w:emboss w:val="0"/>
          <w:imprint w:val="0"/>
          <w:outline w:val="0"/>
          <w:shadow w:val="0"/>
          <w:sz w:val="24"/>
          <w:szCs w:val="24"/>
          <w:u w:val="none"/>
        </w:rPr>
        <w:t xml:space="preserve">nd that got Jim wandering if it was impossible for the police to arrest a suspect without an assault. The brown marks on the man's sleeves and polo said a lot about the manner he was brought into the cell. As Jim thought about the stress the man must have passed through in the hands of the overzealous police department</w:t>
      </w:r>
      <w:r>
        <w:rPr>
          <w:rFonts w:hAnsi="Verdana" w:ascii="Times New Roman"/>
          <w:b w:val="0"/>
          <w:i w:val="0"/>
          <w:strike w:val="0"/>
          <w:dstrike w:val="0"/>
          <w:emboss w:val="0"/>
          <w:imprint w:val="0"/>
          <w:outline w:val="0"/>
          <w:shadow w:val="0"/>
          <w:sz w:val="24"/>
          <w:szCs w:val="24"/>
          <w:u w:val="none"/>
        </w:rPr>
        <w:t xml:space="preserve">, he</w:t>
      </w:r>
      <w:r>
        <w:rPr>
          <w:rFonts w:hAnsi="Verdana" w:ascii="Verdana"/>
          <w:b w:val="0"/>
          <w:i w:val="0"/>
          <w:strike w:val="0"/>
          <w:dstrike w:val="0"/>
          <w:emboss w:val="0"/>
          <w:imprint w:val="0"/>
          <w:outline w:val="0"/>
          <w:shadow w:val="0"/>
          <w:sz w:val="24"/>
          <w:szCs w:val="24"/>
          <w:u w:val="none"/>
        </w:rPr>
        <w:t xml:space="preserve"> thought also about t</w:t>
      </w:r>
      <w:r>
        <w:rPr>
          <w:rFonts w:hAnsi="Verdana" w:ascii="Times New Roman"/>
          <w:b w:val="0"/>
          <w:i w:val="0"/>
          <w:strike w:val="0"/>
          <w:dstrike w:val="0"/>
          <w:emboss w:val="0"/>
          <w:imprint w:val="0"/>
          <w:outline w:val="0"/>
          <w:shadow w:val="0"/>
          <w:sz w:val="24"/>
          <w:szCs w:val="24"/>
          <w:u w:val="none"/>
        </w:rPr>
        <w:t xml:space="preserve">he filthy</w:t>
      </w:r>
      <w:r>
        <w:rPr>
          <w:rFonts w:hAnsi="Verdana" w:ascii="Verdana"/>
          <w:b w:val="0"/>
          <w:i w:val="0"/>
          <w:strike w:val="0"/>
          <w:dstrike w:val="0"/>
          <w:emboss w:val="0"/>
          <w:imprint w:val="0"/>
          <w:outline w:val="0"/>
          <w:shadow w:val="0"/>
          <w:sz w:val="24"/>
          <w:szCs w:val="24"/>
          <w:u w:val="none"/>
        </w:rPr>
        <w:t xml:space="preserve"> confinement he had just found himself,</w:t>
      </w:r>
      <w:r>
        <w:rPr>
          <w:rFonts w:hAnsi="Verdana" w:ascii="Times New Roman"/>
          <w:b w:val="0"/>
          <w:i w:val="0"/>
          <w:strike w:val="0"/>
          <w:dstrike w:val="0"/>
          <w:emboss w:val="0"/>
          <w:imprint w:val="0"/>
          <w:outline w:val="0"/>
          <w:shadow w:val="0"/>
          <w:sz w:val="24"/>
          <w:szCs w:val="24"/>
          <w:u w:val="none"/>
        </w:rPr>
        <w:t xml:space="preserve"> and as he was busy in his thoughts,</w:t>
      </w:r>
      <w:r>
        <w:rPr>
          <w:rFonts w:hAnsi="Verdana" w:ascii="Verdana"/>
          <w:b w:val="0"/>
          <w:i w:val="0"/>
          <w:strike w:val="0"/>
          <w:dstrike w:val="0"/>
          <w:emboss w:val="0"/>
          <w:imprint w:val="0"/>
          <w:outline w:val="0"/>
          <w:shadow w:val="0"/>
          <w:sz w:val="24"/>
          <w:szCs w:val="24"/>
          <w:u w:val="none"/>
        </w:rPr>
        <w:t xml:space="preserve"> the gentle looking man had his gaze on him as well</w:t>
      </w:r>
      <w:r>
        <w:rPr>
          <w:rFonts w:hAnsi="Verdana" w:ascii="Times New Roman"/>
          <w:b w:val="0"/>
          <w:i w:val="0"/>
          <w:strike w:val="0"/>
          <w:dstrike w:val="0"/>
          <w:emboss w:val="0"/>
          <w:imprint w:val="0"/>
          <w:outline w:val="0"/>
          <w:shadow w:val="0"/>
          <w:sz w:val="24"/>
          <w:szCs w:val="24"/>
          <w:u w:val="none"/>
        </w:rPr>
        <w:t xml:space="preserve">,</w:t>
      </w:r>
      <w:r>
        <w:rPr>
          <w:rFonts w:hAnsi="Verdana" w:ascii="Verdana"/>
          <w:b w:val="0"/>
          <w:i w:val="0"/>
          <w:strike w:val="0"/>
          <w:dstrike w:val="0"/>
          <w:emboss w:val="0"/>
          <w:imprint w:val="0"/>
          <w:outline w:val="0"/>
          <w:shadow w:val="0"/>
          <w:sz w:val="24"/>
          <w:szCs w:val="24"/>
          <w:u w:val="none"/>
        </w:rPr>
        <w:t xml:space="preserve"> as if observing Jim’s countenance. The man could see that the new member of the criminal cell must be a learned person like him</w:t>
      </w:r>
      <w:r>
        <w:rPr>
          <w:rFonts w:hAnsi="Verdana" w:ascii="Times New Roman"/>
          <w:b w:val="0"/>
          <w:i w:val="0"/>
          <w:strike w:val="0"/>
          <w:dstrike w:val="0"/>
          <w:emboss w:val="0"/>
          <w:imprint w:val="0"/>
          <w:outline w:val="0"/>
          <w:shadow w:val="0"/>
          <w:sz w:val="24"/>
          <w:szCs w:val="24"/>
          <w:u w:val="none"/>
        </w:rPr>
        <w:t xml:space="preserve">self</w:t>
      </w:r>
      <w:r>
        <w:rPr>
          <w:rFonts w:hAnsi="Verdana" w:ascii="Verdana"/>
          <w:b w:val="0"/>
          <w:i w:val="0"/>
          <w:strike w:val="0"/>
          <w:dstrike w:val="0"/>
          <w:emboss w:val="0"/>
          <w:imprint w:val="0"/>
          <w:outline w:val="0"/>
          <w:shadow w:val="0"/>
          <w:sz w:val="24"/>
          <w:szCs w:val="24"/>
          <w:u w:val="none"/>
        </w:rPr>
        <w:t xml:space="preserve">, judged by his looks and dressing. As </w:t>
      </w:r>
      <w:r>
        <w:rPr>
          <w:rFonts w:hAnsi="Verdana" w:ascii="Times New Roman"/>
          <w:b w:val="0"/>
          <w:i w:val="0"/>
          <w:strike w:val="0"/>
          <w:dstrike w:val="0"/>
          <w:emboss w:val="0"/>
          <w:imprint w:val="0"/>
          <w:outline w:val="0"/>
          <w:shadow w:val="0"/>
          <w:sz w:val="24"/>
          <w:szCs w:val="24"/>
          <w:u w:val="none"/>
        </w:rPr>
        <w:t xml:space="preserve">the gentleman stared at Jim</w:t>
      </w:r>
      <w:r>
        <w:rPr>
          <w:rFonts w:hAnsi="Verdana" w:ascii="Verdana"/>
          <w:b w:val="0"/>
          <w:i w:val="0"/>
          <w:strike w:val="0"/>
          <w:dstrike w:val="0"/>
          <w:emboss w:val="0"/>
          <w:imprint w:val="0"/>
          <w:outline w:val="0"/>
          <w:shadow w:val="0"/>
          <w:sz w:val="24"/>
          <w:szCs w:val="24"/>
          <w:u w:val="none"/>
        </w:rPr>
        <w:t xml:space="preserve">, Jim's attention had shifted to the other inmate</w:t>
      </w:r>
      <w:r>
        <w:rPr>
          <w:rFonts w:hAnsi="Verdana" w:ascii="Times New Roman"/>
          <w:b w:val="0"/>
          <w:i w:val="0"/>
          <w:strike w:val="0"/>
          <w:dstrike w:val="0"/>
          <w:emboss w:val="0"/>
          <w:imprint w:val="0"/>
          <w:outline w:val="0"/>
          <w:shadow w:val="0"/>
          <w:sz w:val="24"/>
          <w:szCs w:val="24"/>
          <w:u w:val="none"/>
        </w:rPr>
        <w:t xml:space="preserve">.</w:t>
      </w:r>
      <w:r>
        <w:rPr>
          <w:rFonts w:hAnsi="Verdana" w:ascii="Verdana"/>
          <w:b w:val="0"/>
          <w:i w:val="0"/>
          <w:strike w:val="0"/>
          <w:dstrike w:val="0"/>
          <w:emboss w:val="0"/>
          <w:imprint w:val="0"/>
          <w:outline w:val="0"/>
          <w:shadow w:val="0"/>
          <w:sz w:val="24"/>
          <w:szCs w:val="24"/>
          <w:u w:val="none"/>
        </w:rPr>
        <w:t xml:space="preserve"> </w:t>
      </w:r>
      <w:r>
        <w:rPr>
          <w:rFonts w:hAnsi="Verdana" w:ascii="Times New Roman"/>
          <w:b w:val="0"/>
          <w:i w:val="0"/>
          <w:strike w:val="0"/>
          <w:dstrike w:val="0"/>
          <w:emboss w:val="0"/>
          <w:imprint w:val="0"/>
          <w:outline w:val="0"/>
          <w:shadow w:val="0"/>
          <w:sz w:val="24"/>
          <w:szCs w:val="24"/>
          <w:u w:val="none"/>
        </w:rPr>
        <w:t xml:space="preserve">The </w:t>
      </w:r>
      <w:r>
        <w:rPr>
          <w:rFonts w:hAnsi="Verdana" w:ascii="Verdana"/>
          <w:b w:val="0"/>
          <w:i w:val="0"/>
          <w:strike w:val="0"/>
          <w:dstrike w:val="0"/>
          <w:emboss w:val="0"/>
          <w:imprint w:val="0"/>
          <w:outline w:val="0"/>
          <w:shadow w:val="0"/>
          <w:sz w:val="24"/>
          <w:szCs w:val="24"/>
          <w:u w:val="none"/>
        </w:rPr>
        <w:t xml:space="preserve">appearance </w:t>
      </w:r>
      <w:r>
        <w:rPr>
          <w:rFonts w:hAnsi="Verdana" w:ascii="Times New Roman"/>
          <w:b w:val="0"/>
          <w:i w:val="0"/>
          <w:strike w:val="0"/>
          <w:dstrike w:val="0"/>
          <w:emboss w:val="0"/>
          <w:imprint w:val="0"/>
          <w:outline w:val="0"/>
          <w:shadow w:val="0"/>
          <w:sz w:val="24"/>
          <w:szCs w:val="24"/>
          <w:u w:val="none"/>
        </w:rPr>
        <w:t xml:space="preserve">of this other person </w:t>
      </w:r>
      <w:r>
        <w:rPr>
          <w:rFonts w:hAnsi="Verdana" w:ascii="Verdana"/>
          <w:b w:val="0"/>
          <w:i w:val="0"/>
          <w:strike w:val="0"/>
          <w:dstrike w:val="0"/>
          <w:emboss w:val="0"/>
          <w:imprint w:val="0"/>
          <w:outline w:val="0"/>
          <w:shadow w:val="0"/>
          <w:sz w:val="24"/>
          <w:szCs w:val="24"/>
          <w:u w:val="none"/>
        </w:rPr>
        <w:t xml:space="preserve">was like that of a street gangster. The dreadlock on his head was unkempt and his bulging eye balls were almost as red as crimson. He wore a baggy jeans trouser and a basketball shirt, and his dry dark lips that must have got their color as a result of smoking only-God-knows-what, were adorned with cracks as though it was a time during the harmattan. Although, the two men </w:t>
      </w:r>
      <w:r>
        <w:rPr>
          <w:rFonts w:hAnsi="Verdana" w:ascii="Times New Roman"/>
          <w:b w:val="0"/>
          <w:i w:val="0"/>
          <w:strike w:val="0"/>
          <w:dstrike w:val="0"/>
          <w:emboss w:val="0"/>
          <w:imprint w:val="0"/>
          <w:outline w:val="0"/>
          <w:shadow w:val="0"/>
          <w:sz w:val="24"/>
          <w:szCs w:val="24"/>
          <w:u w:val="none"/>
        </w:rPr>
        <w:t xml:space="preserve">he met </w:t>
      </w:r>
      <w:r>
        <w:rPr>
          <w:rFonts w:hAnsi="Verdana" w:ascii="Verdana"/>
          <w:b w:val="0"/>
          <w:i w:val="0"/>
          <w:strike w:val="0"/>
          <w:dstrike w:val="0"/>
          <w:emboss w:val="0"/>
          <w:imprint w:val="0"/>
          <w:outline w:val="0"/>
          <w:shadow w:val="0"/>
          <w:sz w:val="24"/>
          <w:szCs w:val="24"/>
          <w:u w:val="none"/>
        </w:rPr>
        <w:t xml:space="preserve">in the criminal cell were both nonviolent, the dreadlock man looked unpredictable, Jim thought. He had put his head in-between his legs ever since he gave Jim a welcome nod and ever since then, he had not raised his head nor uttered a word.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“What was your offence?” the gentle looking man asked Jim and Jim shifted his gaze</w:t>
      </w:r>
      <w:r>
        <w:rPr>
          <w:rFonts w:hAnsi="Verdana" w:ascii="Times New Roman"/>
          <w:b w:val="0"/>
          <w:i w:val="0"/>
          <w:strike w:val="0"/>
          <w:dstrike w:val="0"/>
          <w:emboss w:val="0"/>
          <w:imprint w:val="0"/>
          <w:outline w:val="0"/>
          <w:shadow w:val="0"/>
          <w:sz w:val="24"/>
          <w:szCs w:val="24"/>
          <w:u w:val="none"/>
        </w:rPr>
        <w:t xml:space="preserve"> back</w:t>
      </w:r>
      <w:r>
        <w:rPr>
          <w:rFonts w:hAnsi="Verdana" w:ascii="Verdana"/>
          <w:b w:val="0"/>
          <w:i w:val="0"/>
          <w:strike w:val="0"/>
          <w:dstrike w:val="0"/>
          <w:emboss w:val="0"/>
          <w:imprint w:val="0"/>
          <w:outline w:val="0"/>
          <w:shadow w:val="0"/>
          <w:sz w:val="24"/>
          <w:szCs w:val="24"/>
          <w:u w:val="none"/>
        </w:rPr>
        <w:t xml:space="preserve"> on him.</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“By the way, I am Denzel. I am an Architect,” </w:t>
      </w:r>
      <w:r>
        <w:rPr>
          <w:rFonts w:hAnsi="Verdana" w:ascii="Times New Roman"/>
          <w:b w:val="0"/>
          <w:i w:val="0"/>
          <w:strike w:val="0"/>
          <w:dstrike w:val="0"/>
          <w:emboss w:val="0"/>
          <w:imprint w:val="0"/>
          <w:outline w:val="0"/>
          <w:shadow w:val="0"/>
          <w:sz w:val="24"/>
          <w:szCs w:val="24"/>
          <w:u w:val="none"/>
        </w:rPr>
        <w:t xml:space="preserve">th</w:t>
      </w:r>
      <w:r>
        <w:rPr>
          <w:rFonts w:hAnsi="Verdana" w:ascii="Verdana"/>
          <w:b w:val="0"/>
          <w:i w:val="0"/>
          <w:strike w:val="0"/>
          <w:dstrike w:val="0"/>
          <w:emboss w:val="0"/>
          <w:imprint w:val="0"/>
          <w:outline w:val="0"/>
          <w:shadow w:val="0"/>
          <w:sz w:val="24"/>
          <w:szCs w:val="24"/>
          <w:u w:val="none"/>
        </w:rPr>
        <w:t xml:space="preserve">e </w:t>
      </w:r>
      <w:r>
        <w:rPr>
          <w:rFonts w:hAnsi="Verdana" w:ascii="Times New Roman"/>
          <w:b w:val="0"/>
          <w:i w:val="0"/>
          <w:strike w:val="0"/>
          <w:dstrike w:val="0"/>
          <w:emboss w:val="0"/>
          <w:imprint w:val="0"/>
          <w:outline w:val="0"/>
          <w:shadow w:val="0"/>
          <w:sz w:val="24"/>
          <w:szCs w:val="24"/>
          <w:u w:val="none"/>
        </w:rPr>
        <w:t xml:space="preserve">cell inmate </w:t>
      </w:r>
      <w:r>
        <w:rPr>
          <w:rFonts w:hAnsi="Verdana" w:ascii="Verdana"/>
          <w:b w:val="0"/>
          <w:i w:val="0"/>
          <w:strike w:val="0"/>
          <w:dstrike w:val="0"/>
          <w:emboss w:val="0"/>
          <w:imprint w:val="0"/>
          <w:outline w:val="0"/>
          <w:shadow w:val="0"/>
          <w:sz w:val="24"/>
          <w:szCs w:val="24"/>
          <w:u w:val="none"/>
        </w:rPr>
        <w:t xml:space="preserve">quickly added.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“Nice meeting you. I am Jim, a medical doctor.” Jim touched his swollen mouth, and made a sudden gesture that connoted that the swollen spot was painful and then, he continued talking, “a patient died during surgery and I was arrested and treated like a criminal because of that.” Jim massaged his swollen mouth with his</w:t>
      </w:r>
      <w:r>
        <w:rPr>
          <w:rFonts w:hAnsi="Verdana" w:ascii="Times New Roman"/>
          <w:b w:val="0"/>
          <w:i w:val="0"/>
          <w:strike w:val="0"/>
          <w:dstrike w:val="0"/>
          <w:emboss w:val="0"/>
          <w:imprint w:val="0"/>
          <w:outline w:val="0"/>
          <w:shadow w:val="0"/>
          <w:sz w:val="24"/>
          <w:szCs w:val="24"/>
          <w:u w:val="none"/>
        </w:rPr>
        <w:t xml:space="preserve"> left</w:t>
      </w:r>
      <w:r>
        <w:rPr>
          <w:rFonts w:hAnsi="Verdana" w:ascii="Verdana"/>
          <w:b w:val="0"/>
          <w:i w:val="0"/>
          <w:strike w:val="0"/>
          <w:dstrike w:val="0"/>
          <w:emboss w:val="0"/>
          <w:imprint w:val="0"/>
          <w:outline w:val="0"/>
          <w:shadow w:val="0"/>
          <w:sz w:val="24"/>
          <w:szCs w:val="24"/>
          <w:u w:val="none"/>
        </w:rPr>
        <w:t xml:space="preserve"> </w:t>
      </w:r>
      <w:r>
        <w:rPr>
          <w:rFonts w:hAnsi="Verdana" w:ascii="Times New Roman"/>
          <w:b w:val="0"/>
          <w:i w:val="0"/>
          <w:strike w:val="0"/>
          <w:dstrike w:val="0"/>
          <w:emboss w:val="0"/>
          <w:imprint w:val="0"/>
          <w:outline w:val="0"/>
          <w:shadow w:val="0"/>
          <w:sz w:val="24"/>
          <w:szCs w:val="24"/>
          <w:u w:val="none"/>
        </w:rPr>
        <w:t xml:space="preserve">tumb </w:t>
      </w:r>
      <w:r>
        <w:rPr>
          <w:rFonts w:hAnsi="Verdana" w:ascii="Verdana"/>
          <w:b w:val="0"/>
          <w:i w:val="0"/>
          <w:strike w:val="0"/>
          <w:dstrike w:val="0"/>
          <w:emboss w:val="0"/>
          <w:imprint w:val="0"/>
          <w:outline w:val="0"/>
          <w:shadow w:val="0"/>
          <w:sz w:val="24"/>
          <w:szCs w:val="24"/>
          <w:u w:val="none"/>
        </w:rPr>
        <w:t xml:space="preserve">and closed his eyes for the sharp pain he felt.</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“What a country! How was that a crime for crying out loud?” Denzel asked.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“That’s what I expect them to prove to me,” Jim turned to look at the rough looking young man who still had his head buried between his legs. He was still in the same position and probably was having a nap.</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“Were you assaulted also?” Denzel asked as he stared at the swollen spot on Jim’s face.</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“Yes of course,” Jim touched his swollen mouth </w:t>
      </w:r>
      <w:r>
        <w:rPr>
          <w:rFonts w:hAnsi="Verdana" w:ascii="Times New Roman"/>
          <w:b w:val="0"/>
          <w:i w:val="0"/>
          <w:strike w:val="0"/>
          <w:dstrike w:val="0"/>
          <w:emboss w:val="0"/>
          <w:imprint w:val="0"/>
          <w:outline w:val="0"/>
          <w:shadow w:val="0"/>
          <w:sz w:val="24"/>
          <w:szCs w:val="24"/>
          <w:u w:val="none"/>
        </w:rPr>
        <w:t xml:space="preserve">again </w:t>
      </w:r>
      <w:r>
        <w:rPr>
          <w:rFonts w:hAnsi="Verdana" w:ascii="Verdana"/>
          <w:b w:val="0"/>
          <w:i w:val="0"/>
          <w:strike w:val="0"/>
          <w:dstrike w:val="0"/>
          <w:emboss w:val="0"/>
          <w:imprint w:val="0"/>
          <w:outline w:val="0"/>
          <w:shadow w:val="0"/>
          <w:sz w:val="24"/>
          <w:szCs w:val="24"/>
          <w:u w:val="none"/>
        </w:rPr>
        <w:t xml:space="preserve">and felt sorry for himself.</w:t>
      </w:r>
    </w:p>
    <w:p>
      <w:pPr>
        <w:pStyle w:val="style0"/>
        <w:ind w:firstLineChars="200"/>
        <w:jc w:val="both"/>
        <w:rPr>
          <w:rFonts w:hAnsi="Verdana" w:ascii="Verdana"/>
        </w:rPr>
      </w:pPr>
      <w:r>
        <w:rPr>
          <w:rFonts w:hAnsi="Verdana" w:ascii="Times New Roman"/>
          <w:b w:val="0"/>
          <w:i w:val="0"/>
          <w:strike w:val="0"/>
          <w:dstrike w:val="0"/>
          <w:emboss w:val="0"/>
          <w:imprint w:val="0"/>
          <w:outline w:val="0"/>
          <w:shadow w:val="0"/>
          <w:sz w:val="24"/>
          <w:szCs w:val="24"/>
          <w:u w:val="none"/>
        </w:rPr>
        <w:t xml:space="preserve">"Assault seems to be a common hobby of most policemen I think," Denzel grinned.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“Why do the</w:t>
      </w:r>
      <w:r>
        <w:rPr>
          <w:rFonts w:hAnsi="Verdana" w:ascii="Times New Roman"/>
          <w:b w:val="0"/>
          <w:i w:val="0"/>
          <w:strike w:val="0"/>
          <w:dstrike w:val="0"/>
          <w:emboss w:val="0"/>
          <w:imprint w:val="0"/>
          <w:outline w:val="0"/>
          <w:shadow w:val="0"/>
          <w:sz w:val="24"/>
          <w:szCs w:val="24"/>
          <w:u w:val="none"/>
        </w:rPr>
        <w:t xml:space="preserve">y</w:t>
      </w:r>
      <w:r>
        <w:rPr>
          <w:rFonts w:hAnsi="Verdana" w:ascii="Verdana"/>
          <w:b w:val="0"/>
          <w:i w:val="0"/>
          <w:strike w:val="0"/>
          <w:dstrike w:val="0"/>
          <w:emboss w:val="0"/>
          <w:imprint w:val="0"/>
          <w:outline w:val="0"/>
          <w:shadow w:val="0"/>
          <w:sz w:val="24"/>
          <w:szCs w:val="24"/>
          <w:u w:val="none"/>
        </w:rPr>
        <w:t xml:space="preserve"> behave unprofessional across the globe</w:t>
      </w:r>
      <w:r>
        <w:rPr>
          <w:rFonts w:hAnsi="Verdana" w:ascii="Times New Roman"/>
          <w:b w:val="0"/>
          <w:i w:val="0"/>
          <w:strike w:val="0"/>
          <w:dstrike w:val="0"/>
          <w:emboss w:val="0"/>
          <w:imprint w:val="0"/>
          <w:outline w:val="0"/>
          <w:shadow w:val="0"/>
          <w:sz w:val="24"/>
          <w:szCs w:val="24"/>
          <w:u w:val="none"/>
        </w:rPr>
        <w:t xml:space="preserve">, I mean the police</w:t>
      </w:r>
      <w:r>
        <w:rPr>
          <w:rFonts w:hAnsi="Verdana" w:ascii="Verdana"/>
          <w:b w:val="0"/>
          <w:i w:val="0"/>
          <w:strike w:val="0"/>
          <w:dstrike w:val="0"/>
          <w:emboss w:val="0"/>
          <w:imprint w:val="0"/>
          <w:outline w:val="0"/>
          <w:shadow w:val="0"/>
          <w:sz w:val="24"/>
          <w:szCs w:val="24"/>
          <w:u w:val="none"/>
        </w:rPr>
        <w:t xml:space="preserve">?” Jim asked.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“I thought I was the only one who wonders why. Did you see how a non violent black man was killed last week in the US by the police?” Denzel adjusted the polo of his shirt. He remained reclined on the wall in his sitting position.</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“It was so pathetic. I saw the news on the CNN. Floyd was his name,” Jim used the edge of his sleeve to massage his mouth</w:t>
      </w:r>
      <w:r>
        <w:rPr>
          <w:rFonts w:hAnsi="Verdana" w:ascii="Times New Roman"/>
          <w:b w:val="0"/>
          <w:i w:val="0"/>
          <w:strike w:val="0"/>
          <w:dstrike w:val="0"/>
          <w:emboss w:val="0"/>
          <w:imprint w:val="0"/>
          <w:outline w:val="0"/>
          <w:shadow w:val="0"/>
          <w:sz w:val="24"/>
          <w:szCs w:val="24"/>
          <w:u w:val="none"/>
        </w:rPr>
        <w:t xml:space="preserve"> again</w:t>
      </w:r>
      <w:r>
        <w:rPr>
          <w:rFonts w:hAnsi="Verdana" w:ascii="Verdana"/>
          <w:b w:val="0"/>
          <w:i w:val="0"/>
          <w:strike w:val="0"/>
          <w:dstrike w:val="0"/>
          <w:emboss w:val="0"/>
          <w:imprint w:val="0"/>
          <w:outline w:val="0"/>
          <w:shadow w:val="0"/>
          <w:sz w:val="24"/>
          <w:szCs w:val="24"/>
          <w:u w:val="none"/>
        </w:rPr>
        <w:t xml:space="preserve">.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At th</w:t>
      </w:r>
      <w:r>
        <w:rPr>
          <w:rFonts w:hAnsi="Verdana" w:ascii="Times New Roman"/>
          <w:b w:val="0"/>
          <w:i w:val="0"/>
          <w:strike w:val="0"/>
          <w:dstrike w:val="0"/>
          <w:emboss w:val="0"/>
          <w:imprint w:val="0"/>
          <w:outline w:val="0"/>
          <w:shadow w:val="0"/>
          <w:sz w:val="24"/>
          <w:szCs w:val="24"/>
          <w:u w:val="none"/>
        </w:rPr>
        <w:t xml:space="preserve">is</w:t>
      </w:r>
      <w:r>
        <w:rPr>
          <w:rFonts w:hAnsi="Verdana" w:ascii="Verdana"/>
          <w:b w:val="0"/>
          <w:i w:val="0"/>
          <w:strike w:val="0"/>
          <w:dstrike w:val="0"/>
          <w:emboss w:val="0"/>
          <w:imprint w:val="0"/>
          <w:outline w:val="0"/>
          <w:shadow w:val="0"/>
          <w:sz w:val="24"/>
          <w:szCs w:val="24"/>
          <w:u w:val="none"/>
        </w:rPr>
        <w:t xml:space="preserve"> point, their discussion was cut short by the foot steps in the hallway coming in their direction. The steps must be of two or more people, Jim thought.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Within minutes, Teni and a Policeman appeared and approached Cell number 3 where Jim and the other two accused were locked up.</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Jim’s countenance changed. There was a bit of relief written over him.</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“Were you able to reach the Lawyer?”  he sprang up to his feet and held the iron bars expecting a reply eagerly to his question.</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“Yes. He promised to come by 8am to process your bail,” Teni answered. She walked closer to him and touched his wounded mouth. </w:t>
      </w:r>
    </w:p>
    <w:p>
      <w:pPr>
        <w:pStyle w:val="style0"/>
        <w:jc w:val="both"/>
        <w:rPr>
          <w:rFonts w:hAnsi="Verdana" w:ascii="Verdana"/>
          <w:b w:val="0"/>
          <w:i w:val="0"/>
          <w:emboss w:val="0"/>
          <w:imprint w:val="0"/>
          <w:outline w:val="0"/>
          <w:sz w:val="24"/>
          <w:szCs w:val="24"/>
          <w:u w:val="none"/>
        </w:rPr>
      </w:pPr>
      <w:r>
        <w:rPr>
          <w:rFonts w:hAnsi="Verdana" w:ascii="Verdana"/>
          <w:b w:val="0"/>
          <w:i w:val="0"/>
          <w:strike w:val="0"/>
          <w:dstrike w:val="0"/>
          <w:emboss w:val="0"/>
          <w:imprint w:val="0"/>
          <w:outline w:val="0"/>
          <w:shadow w:val="0"/>
          <w:sz w:val="24"/>
          <w:szCs w:val="24"/>
          <w:u w:val="none"/>
        </w:rPr>
        <w:t xml:space="preserve">    “They hit you!” Teni exclaimed. </w:t>
      </w:r>
    </w:p>
    <w:p>
      <w:pPr>
        <w:pStyle w:val="style0"/>
        <w:jc w:val="both"/>
        <w:rPr>
          <w:rFonts w:hAnsi="Verdana" w:ascii="Verdana"/>
        </w:rPr>
      </w:pPr>
      <w:r>
        <w:rPr>
          <w:rFonts w:hAnsi="Verdana" w:ascii="Times New Roman"/>
          <w:b w:val="0"/>
          <w:i w:val="0"/>
          <w:strike w:val="0"/>
          <w:dstrike w:val="0"/>
          <w:emboss w:val="0"/>
          <w:imprint w:val="0"/>
          <w:outline w:val="0"/>
          <w:shadow w:val="0"/>
          <w:sz w:val="24"/>
          <w:szCs w:val="24"/>
          <w:u w:val="none"/>
        </w:rPr>
        <w:t xml:space="preserve">    </w:t>
      </w:r>
      <w:r>
        <w:rPr>
          <w:rFonts w:hAnsi="Verdana" w:ascii="Verdana"/>
          <w:b w:val="0"/>
          <w:i w:val="0"/>
          <w:strike w:val="0"/>
          <w:dstrike w:val="0"/>
          <w:emboss w:val="0"/>
          <w:imprint w:val="0"/>
          <w:outline w:val="0"/>
          <w:shadow w:val="0"/>
          <w:sz w:val="24"/>
          <w:szCs w:val="24"/>
          <w:u w:val="none"/>
        </w:rPr>
        <w:t xml:space="preserve">She had never seen her fiancée injured until the moment.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“Yes,” Jim smiled bitterly.</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“But, why?” Teni</w:t>
      </w:r>
      <w:r>
        <w:rPr>
          <w:rFonts w:hAnsi="Verdana" w:ascii="Times New Roman"/>
          <w:b w:val="0"/>
          <w:i w:val="0"/>
          <w:strike w:val="0"/>
          <w:dstrike w:val="0"/>
          <w:emboss w:val="0"/>
          <w:imprint w:val="0"/>
          <w:outline w:val="0"/>
          <w:shadow w:val="0"/>
          <w:sz w:val="24"/>
          <w:szCs w:val="24"/>
          <w:u w:val="none"/>
        </w:rPr>
        <w:t xml:space="preserve">'s hand</w:t>
      </w:r>
      <w:r>
        <w:rPr>
          <w:rFonts w:hAnsi="Verdana" w:ascii="Verdana"/>
          <w:b w:val="0"/>
          <w:i w:val="0"/>
          <w:strike w:val="0"/>
          <w:dstrike w:val="0"/>
          <w:emboss w:val="0"/>
          <w:imprint w:val="0"/>
          <w:outline w:val="0"/>
          <w:shadow w:val="0"/>
          <w:sz w:val="24"/>
          <w:szCs w:val="24"/>
          <w:u w:val="none"/>
        </w:rPr>
        <w:t xml:space="preserve"> </w:t>
      </w:r>
      <w:r>
        <w:rPr>
          <w:rFonts w:hAnsi="Verdana" w:ascii="Times New Roman"/>
          <w:b w:val="0"/>
          <w:i w:val="0"/>
          <w:strike w:val="0"/>
          <w:dstrike w:val="0"/>
          <w:emboss w:val="0"/>
          <w:imprint w:val="0"/>
          <w:outline w:val="0"/>
          <w:shadow w:val="0"/>
          <w:sz w:val="24"/>
          <w:szCs w:val="24"/>
          <w:u w:val="none"/>
        </w:rPr>
        <w:t xml:space="preserve">remaine</w:t>
      </w:r>
      <w:r>
        <w:rPr>
          <w:rFonts w:hAnsi="Verdana" w:ascii="Verdana"/>
          <w:b w:val="0"/>
          <w:i w:val="0"/>
          <w:strike w:val="0"/>
          <w:dstrike w:val="0"/>
          <w:emboss w:val="0"/>
          <w:imprint w:val="0"/>
          <w:outline w:val="0"/>
          <w:shadow w:val="0"/>
          <w:sz w:val="24"/>
          <w:szCs w:val="24"/>
          <w:u w:val="none"/>
        </w:rPr>
        <w:t xml:space="preserve">d</w:t>
      </w:r>
      <w:r>
        <w:rPr>
          <w:rFonts w:hAnsi="Verdana" w:ascii="Times New Roman"/>
          <w:b w:val="0"/>
          <w:i w:val="0"/>
          <w:strike w:val="0"/>
          <w:dstrike w:val="0"/>
          <w:emboss w:val="0"/>
          <w:imprint w:val="0"/>
          <w:outline w:val="0"/>
          <w:shadow w:val="0"/>
          <w:sz w:val="24"/>
          <w:szCs w:val="24"/>
          <w:u w:val="none"/>
        </w:rPr>
        <w:t xml:space="preserve"> on</w:t>
      </w:r>
      <w:r>
        <w:rPr>
          <w:rFonts w:hAnsi="Verdana" w:ascii="Verdana"/>
          <w:b w:val="0"/>
          <w:i w:val="0"/>
          <w:strike w:val="0"/>
          <w:dstrike w:val="0"/>
          <w:emboss w:val="0"/>
          <w:imprint w:val="0"/>
          <w:outline w:val="0"/>
          <w:shadow w:val="0"/>
          <w:sz w:val="24"/>
          <w:szCs w:val="24"/>
          <w:u w:val="none"/>
        </w:rPr>
        <w:t xml:space="preserve"> his </w:t>
      </w:r>
      <w:r>
        <w:rPr>
          <w:rFonts w:hAnsi="Verdana" w:ascii="Times New Roman"/>
          <w:b w:val="0"/>
          <w:i w:val="0"/>
          <w:strike w:val="0"/>
          <w:dstrike w:val="0"/>
          <w:emboss w:val="0"/>
          <w:imprint w:val="0"/>
          <w:outline w:val="0"/>
          <w:shadow w:val="0"/>
          <w:sz w:val="24"/>
          <w:szCs w:val="24"/>
          <w:u w:val="none"/>
        </w:rPr>
        <w:t xml:space="preserve">cheek</w:t>
      </w:r>
      <w:r>
        <w:rPr>
          <w:rFonts w:hAnsi="Verdana" w:ascii="Verdana"/>
          <w:b w:val="0"/>
          <w:i w:val="0"/>
          <w:strike w:val="0"/>
          <w:dstrike w:val="0"/>
          <w:emboss w:val="0"/>
          <w:imprint w:val="0"/>
          <w:outline w:val="0"/>
          <w:shadow w:val="0"/>
          <w:sz w:val="24"/>
          <w:szCs w:val="24"/>
          <w:u w:val="none"/>
        </w:rPr>
        <w:t xml:space="preserve"> and Jim turned his head away swiftly.</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“For asking questions </w:t>
      </w:r>
      <w:r>
        <w:rPr>
          <w:rFonts w:hAnsi="Verdana" w:ascii="Times New Roman"/>
          <w:b w:val="0"/>
          <w:i w:val="0"/>
          <w:strike w:val="0"/>
          <w:dstrike w:val="0"/>
          <w:emboss w:val="0"/>
          <w:imprint w:val="0"/>
          <w:outline w:val="0"/>
          <w:shadow w:val="0"/>
          <w:sz w:val="24"/>
          <w:szCs w:val="24"/>
          <w:u w:val="none"/>
        </w:rPr>
        <w:t xml:space="preserve">on</w:t>
      </w:r>
      <w:r>
        <w:rPr>
          <w:rFonts w:hAnsi="Verdana" w:ascii="Verdana"/>
          <w:b w:val="0"/>
          <w:i w:val="0"/>
          <w:strike w:val="0"/>
          <w:dstrike w:val="0"/>
          <w:emboss w:val="0"/>
          <w:imprint w:val="0"/>
          <w:outline w:val="0"/>
          <w:shadow w:val="0"/>
          <w:sz w:val="24"/>
          <w:szCs w:val="24"/>
          <w:u w:val="none"/>
        </w:rPr>
        <w:t xml:space="preserve"> why they felt they were doing the right thing by arresting me,” Jim held Teni's hands, pulled her closer to the iron bars and then, he said something quietly to her. And to the surprise of the policeman and the other two accused in the cell, Teni giggled. How on earth could Jim be cracking a joke in a situation like this? Teni wondered.</w:t>
      </w:r>
    </w:p>
    <w:p>
      <w:pPr>
        <w:pStyle w:val="style0"/>
        <w:jc w:val="both"/>
        <w:rPr>
          <w:rFonts w:hAnsi="Verdana" w:ascii="Verdana"/>
        </w:rPr>
      </w:pPr>
      <w:r>
        <w:rPr>
          <w:rFonts w:hAnsi="Verdana" w:ascii="Times New Roman"/>
          <w:b w:val="0"/>
          <w:i w:val="0"/>
          <w:strike w:val="0"/>
          <w:dstrike w:val="0"/>
          <w:emboss w:val="0"/>
          <w:imprint w:val="0"/>
          <w:outline w:val="0"/>
          <w:shadow w:val="0"/>
          <w:sz w:val="24"/>
          <w:szCs w:val="24"/>
          <w:u w:val="none"/>
        </w:rPr>
        <w:t xml:space="preserve">     He had joked about her bulging cleavages peeping out of her un-buttoned T-shirt. She had forgotten to button up due to the urgency of Jim's matter.</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“Be strong," </w:t>
      </w:r>
      <w:r>
        <w:rPr>
          <w:rFonts w:hAnsi="Verdana" w:ascii="Times New Roman"/>
          <w:b w:val="0"/>
          <w:i w:val="0"/>
          <w:strike w:val="0"/>
          <w:dstrike w:val="0"/>
          <w:emboss w:val="0"/>
          <w:imprint w:val="0"/>
          <w:outline w:val="0"/>
          <w:shadow w:val="0"/>
          <w:sz w:val="24"/>
          <w:szCs w:val="24"/>
          <w:u w:val="none"/>
        </w:rPr>
        <w:t xml:space="preserve">Teni</w:t>
      </w:r>
      <w:r>
        <w:rPr>
          <w:rFonts w:hAnsi="Verdana" w:ascii="Verdana"/>
          <w:b w:val="0"/>
          <w:i w:val="0"/>
          <w:strike w:val="0"/>
          <w:dstrike w:val="0"/>
          <w:emboss w:val="0"/>
          <w:imprint w:val="0"/>
          <w:outline w:val="0"/>
          <w:shadow w:val="0"/>
          <w:sz w:val="24"/>
          <w:szCs w:val="24"/>
          <w:u w:val="none"/>
        </w:rPr>
        <w:t xml:space="preserve"> said smiling. And the lovely dimples on her cheeks became an instant antidote for Jim’s pain. He could hardly remember he had felt pain on any part of his body at that moment.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"I will be back by 10am. I need to go and prepare for work,” Teni added, and moved closer to him. She kissed him on the cheek in-between the iron bars and then, she left the police station for home. </w:t>
      </w:r>
    </w:p>
    <w:p>
      <w:pPr>
        <w:pStyle w:val="style0"/>
        <w:jc w:val="center"/>
        <w:rPr>
          <w:rFonts w:hAnsi="Verdana" w:ascii="Verdana"/>
          <w:b/>
          <w:bCs/>
          <w:sz w:val="36"/>
          <w:szCs w:val="36"/>
        </w:rPr>
      </w:pPr>
      <w:r>
        <w:rPr>
          <w:rFonts w:hAnsi="Verdana" w:ascii="Verdana"/>
          <w:b/>
          <w:bCs/>
          <w:i w:val="0"/>
          <w:strike w:val="0"/>
          <w:dstrike w:val="0"/>
          <w:emboss w:val="0"/>
          <w:imprint w:val="0"/>
          <w:outline w:val="0"/>
          <w:shadow w:val="0"/>
          <w:sz w:val="36"/>
          <w:szCs w:val="36"/>
          <w:u w:val="none"/>
        </w:rPr>
        <w:t xml:space="preserve">…</w:t>
      </w:r>
    </w:p>
    <w:p>
      <w:pPr>
        <w:pStyle w:val="style0"/>
        <w:jc w:val="both"/>
        <w:rPr>
          <w:rFonts w:hAnsi="Verdana" w:ascii="Verdana"/>
        </w:rPr>
      </w:pP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THE EDITOR IN CHIEF was yet to arrive at work</w:t>
      </w:r>
      <w:r>
        <w:rPr>
          <w:rFonts w:hAnsi="Verdana" w:ascii="Times New Roman"/>
          <w:b w:val="0"/>
          <w:i w:val="0"/>
          <w:strike w:val="0"/>
          <w:dstrike w:val="0"/>
          <w:emboss w:val="0"/>
          <w:imprint w:val="0"/>
          <w:outline w:val="0"/>
          <w:shadow w:val="0"/>
          <w:sz w:val="24"/>
          <w:szCs w:val="24"/>
          <w:u w:val="none"/>
        </w:rPr>
        <w:t xml:space="preserve">, and i</w:t>
      </w:r>
      <w:r>
        <w:rPr>
          <w:rFonts w:hAnsi="Verdana" w:ascii="Verdana"/>
          <w:b w:val="0"/>
          <w:i w:val="0"/>
          <w:strike w:val="0"/>
          <w:dstrike w:val="0"/>
          <w:emboss w:val="0"/>
          <w:imprint w:val="0"/>
          <w:outline w:val="0"/>
          <w:shadow w:val="0"/>
          <w:sz w:val="24"/>
          <w:szCs w:val="24"/>
          <w:u w:val="none"/>
        </w:rPr>
        <w:t xml:space="preserve">t was unlike him to resume late</w:t>
      </w:r>
      <w:r>
        <w:rPr>
          <w:rFonts w:hAnsi="Verdana" w:ascii="Times New Roman"/>
          <w:b w:val="0"/>
          <w:i w:val="0"/>
          <w:strike w:val="0"/>
          <w:dstrike w:val="0"/>
          <w:emboss w:val="0"/>
          <w:imprint w:val="0"/>
          <w:outline w:val="0"/>
          <w:shadow w:val="0"/>
          <w:sz w:val="24"/>
          <w:szCs w:val="24"/>
          <w:u w:val="none"/>
        </w:rPr>
        <w:t xml:space="preserve">. He had always been</w:t>
      </w:r>
      <w:r>
        <w:rPr>
          <w:rFonts w:hAnsi="Verdana" w:ascii="Verdana"/>
          <w:b w:val="0"/>
          <w:i w:val="0"/>
          <w:strike w:val="0"/>
          <w:dstrike w:val="0"/>
          <w:emboss w:val="0"/>
          <w:imprint w:val="0"/>
          <w:outline w:val="0"/>
          <w:shadow w:val="0"/>
          <w:sz w:val="24"/>
          <w:szCs w:val="24"/>
          <w:u w:val="none"/>
        </w:rPr>
        <w:t xml:space="preserve"> a good example</w:t>
      </w:r>
      <w:r>
        <w:rPr>
          <w:rFonts w:hAnsi="Verdana" w:ascii="Times New Roman"/>
          <w:b w:val="0"/>
          <w:i w:val="0"/>
          <w:strike w:val="0"/>
          <w:dstrike w:val="0"/>
          <w:emboss w:val="0"/>
          <w:imprint w:val="0"/>
          <w:outline w:val="0"/>
          <w:shadow w:val="0"/>
          <w:sz w:val="24"/>
          <w:szCs w:val="24"/>
          <w:u w:val="none"/>
        </w:rPr>
        <w:t xml:space="preserve"> to</w:t>
      </w:r>
      <w:r>
        <w:rPr>
          <w:rFonts w:hAnsi="Verdana" w:ascii="Verdana"/>
          <w:b w:val="0"/>
          <w:i w:val="0"/>
          <w:strike w:val="0"/>
          <w:dstrike w:val="0"/>
          <w:emboss w:val="0"/>
          <w:imprint w:val="0"/>
          <w:outline w:val="0"/>
          <w:shadow w:val="0"/>
          <w:sz w:val="24"/>
          <w:szCs w:val="24"/>
          <w:u w:val="none"/>
        </w:rPr>
        <w:t xml:space="preserve"> his co-workers when it comes to work ethics</w:t>
      </w:r>
      <w:r>
        <w:rPr>
          <w:rFonts w:hAnsi="Verdana" w:ascii="Times New Roman"/>
          <w:b w:val="0"/>
          <w:i w:val="0"/>
          <w:strike w:val="0"/>
          <w:dstrike w:val="0"/>
          <w:emboss w:val="0"/>
          <w:imprint w:val="0"/>
          <w:outline w:val="0"/>
          <w:shadow w:val="0"/>
          <w:sz w:val="24"/>
          <w:szCs w:val="24"/>
          <w:u w:val="none"/>
        </w:rPr>
        <w:t xml:space="preserve">, </w:t>
      </w:r>
      <w:r>
        <w:rPr>
          <w:rFonts w:hAnsi="Verdana" w:ascii="Verdana"/>
          <w:b w:val="0"/>
          <w:i w:val="0"/>
          <w:strike w:val="0"/>
          <w:dstrike w:val="0"/>
          <w:emboss w:val="0"/>
          <w:imprint w:val="0"/>
          <w:outline w:val="0"/>
          <w:shadow w:val="0"/>
          <w:sz w:val="24"/>
          <w:szCs w:val="24"/>
          <w:u w:val="none"/>
        </w:rPr>
        <w:t xml:space="preserve">especially promptness and diligence. Only an unavoidable matter could make him go late to work.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Bola sat opposite Teni inside Teni’s office. She had her back against the wall clock which continued to tick away as she and her colleague engaged in small talk. Teni’s eyes once in a while glanced over the clock as they talked. She knew her boss hardly came to work late, so she expected his arrival any moment. The last minute for resumption was only fifteen minutes away. </w:t>
      </w:r>
    </w:p>
    <w:p>
      <w:pPr>
        <w:pStyle w:val="style0"/>
        <w:jc w:val="both"/>
        <w:rPr>
          <w:rFonts w:hAnsi="Verdana" w:ascii="Verdana"/>
          <w:b w:val="0"/>
          <w:i w:val="0"/>
          <w:emboss w:val="0"/>
          <w:imprint w:val="0"/>
          <w:outline w:val="0"/>
          <w:sz w:val="24"/>
          <w:szCs w:val="24"/>
          <w:u w:val="none"/>
        </w:rPr>
      </w:pPr>
      <w:r>
        <w:rPr>
          <w:rFonts w:hAnsi="Verdana" w:ascii="Verdana"/>
          <w:b w:val="0"/>
          <w:i w:val="0"/>
          <w:strike w:val="0"/>
          <w:dstrike w:val="0"/>
          <w:emboss w:val="0"/>
          <w:imprint w:val="0"/>
          <w:outline w:val="0"/>
          <w:shadow w:val="0"/>
          <w:sz w:val="24"/>
          <w:szCs w:val="24"/>
          <w:u w:val="none"/>
        </w:rPr>
        <w:t xml:space="preserve">    Teni needed </w:t>
      </w:r>
      <w:r>
        <w:rPr>
          <w:rFonts w:hAnsi="Verdana" w:ascii="Times New Roman"/>
          <w:b w:val="0"/>
          <w:i w:val="0"/>
          <w:strike w:val="0"/>
          <w:dstrike w:val="0"/>
          <w:emboss w:val="0"/>
          <w:imprint w:val="0"/>
          <w:outline w:val="0"/>
          <w:shadow w:val="0"/>
          <w:sz w:val="24"/>
          <w:szCs w:val="24"/>
          <w:u w:val="none"/>
        </w:rPr>
        <w:t xml:space="preserve">a</w:t>
      </w:r>
      <w:r>
        <w:rPr>
          <w:rFonts w:hAnsi="Verdana" w:ascii="Verdana"/>
          <w:b w:val="0"/>
          <w:i w:val="0"/>
          <w:strike w:val="0"/>
          <w:dstrike w:val="0"/>
          <w:emboss w:val="0"/>
          <w:imprint w:val="0"/>
          <w:outline w:val="0"/>
          <w:shadow w:val="0"/>
          <w:sz w:val="24"/>
          <w:szCs w:val="24"/>
          <w:u w:val="none"/>
        </w:rPr>
        <w:t xml:space="preserve"> permission to go back to the police station to see Jim from h</w:t>
      </w:r>
      <w:r>
        <w:rPr>
          <w:rFonts w:hAnsi="Verdana" w:ascii="Times New Roman"/>
          <w:b w:val="0"/>
          <w:i w:val="0"/>
          <w:strike w:val="0"/>
          <w:dstrike w:val="0"/>
          <w:emboss w:val="0"/>
          <w:imprint w:val="0"/>
          <w:outline w:val="0"/>
          <w:shadow w:val="0"/>
          <w:sz w:val="24"/>
          <w:szCs w:val="24"/>
          <w:u w:val="none"/>
        </w:rPr>
        <w:t xml:space="preserve">er superior</w:t>
      </w:r>
      <w:r>
        <w:rPr>
          <w:rFonts w:hAnsi="Verdana" w:ascii="Verdana"/>
          <w:b w:val="0"/>
          <w:i w:val="0"/>
          <w:strike w:val="0"/>
          <w:dstrike w:val="0"/>
          <w:emboss w:val="0"/>
          <w:imprint w:val="0"/>
          <w:outline w:val="0"/>
          <w:shadow w:val="0"/>
          <w:sz w:val="24"/>
          <w:szCs w:val="24"/>
          <w:u w:val="none"/>
        </w:rPr>
        <w:t xml:space="preserve"> since it was her personal issue. Of course, such permission was not needed if it was an official outing meant for the next news publication. As a journalist, she could have the need to go out for news gathering and covering at anytime without </w:t>
      </w:r>
      <w:r>
        <w:rPr>
          <w:rFonts w:hAnsi="Verdana" w:ascii="Times New Roman"/>
          <w:b w:val="0"/>
          <w:i w:val="0"/>
          <w:strike w:val="0"/>
          <w:dstrike w:val="0"/>
          <w:emboss w:val="0"/>
          <w:imprint w:val="0"/>
          <w:outline w:val="0"/>
          <w:shadow w:val="0"/>
          <w:sz w:val="24"/>
          <w:szCs w:val="24"/>
          <w:u w:val="none"/>
        </w:rPr>
        <w:t xml:space="preserve">a </w:t>
      </w:r>
      <w:r>
        <w:rPr>
          <w:rFonts w:hAnsi="Verdana" w:ascii="Verdana"/>
          <w:b w:val="0"/>
          <w:i w:val="0"/>
          <w:strike w:val="0"/>
          <w:dstrike w:val="0"/>
          <w:emboss w:val="0"/>
          <w:imprint w:val="0"/>
          <w:outline w:val="0"/>
          <w:shadow w:val="0"/>
          <w:sz w:val="24"/>
          <w:szCs w:val="24"/>
          <w:u w:val="none"/>
        </w:rPr>
        <w:t xml:space="preserve">prior notice. </w:t>
      </w:r>
      <w:r>
        <w:rPr>
          <w:rFonts w:hAnsi="Verdana" w:ascii="Times New Roman"/>
          <w:b w:val="0"/>
          <w:i w:val="0"/>
          <w:strike w:val="0"/>
          <w:dstrike w:val="0"/>
          <w:emboss w:val="0"/>
          <w:imprint w:val="0"/>
          <w:outline w:val="0"/>
          <w:shadow w:val="0"/>
          <w:sz w:val="24"/>
          <w:szCs w:val="24"/>
          <w:u w:val="none"/>
        </w:rPr>
        <w:t xml:space="preserve">But i</w:t>
      </w:r>
      <w:r>
        <w:rPr>
          <w:rFonts w:hAnsi="Verdana" w:ascii="Verdana"/>
          <w:b w:val="0"/>
          <w:i w:val="0"/>
          <w:strike w:val="0"/>
          <w:dstrike w:val="0"/>
          <w:emboss w:val="0"/>
          <w:imprint w:val="0"/>
          <w:outline w:val="0"/>
          <w:shadow w:val="0"/>
          <w:sz w:val="24"/>
          <w:szCs w:val="24"/>
          <w:u w:val="none"/>
        </w:rPr>
        <w:t xml:space="preserve">n Jim’s case, it was if she wanted Jim’s ordeal to be published that </w:t>
      </w:r>
      <w:r>
        <w:rPr>
          <w:rFonts w:hAnsi="Verdana" w:ascii="Times New Roman"/>
          <w:b w:val="0"/>
          <w:i w:val="0"/>
          <w:strike w:val="0"/>
          <w:dstrike w:val="0"/>
          <w:emboss w:val="0"/>
          <w:imprint w:val="0"/>
          <w:outline w:val="0"/>
          <w:shadow w:val="0"/>
          <w:sz w:val="24"/>
          <w:szCs w:val="24"/>
          <w:u w:val="none"/>
        </w:rPr>
        <w:t xml:space="preserve">c</w:t>
      </w:r>
      <w:r>
        <w:rPr>
          <w:rFonts w:hAnsi="Verdana" w:ascii="Verdana"/>
          <w:b w:val="0"/>
          <w:i w:val="0"/>
          <w:strike w:val="0"/>
          <w:dstrike w:val="0"/>
          <w:emboss w:val="0"/>
          <w:imprint w:val="0"/>
          <w:outline w:val="0"/>
          <w:shadow w:val="0"/>
          <w:sz w:val="24"/>
          <w:szCs w:val="24"/>
          <w:u w:val="none"/>
        </w:rPr>
        <w:t xml:space="preserve">ould</w:t>
      </w:r>
      <w:r>
        <w:rPr>
          <w:rFonts w:hAnsi="Verdana" w:ascii="Times New Roman"/>
          <w:b w:val="0"/>
          <w:i w:val="0"/>
          <w:strike w:val="0"/>
          <w:dstrike w:val="0"/>
          <w:emboss w:val="0"/>
          <w:imprint w:val="0"/>
          <w:outline w:val="0"/>
          <w:shadow w:val="0"/>
          <w:sz w:val="24"/>
          <w:szCs w:val="24"/>
          <w:u w:val="none"/>
        </w:rPr>
        <w:t xml:space="preserve"> make</w:t>
      </w:r>
      <w:r>
        <w:rPr>
          <w:rFonts w:hAnsi="Verdana" w:ascii="Verdana"/>
          <w:b w:val="0"/>
          <w:i w:val="0"/>
          <w:strike w:val="0"/>
          <w:dstrike w:val="0"/>
          <w:emboss w:val="0"/>
          <w:imprint w:val="0"/>
          <w:outline w:val="0"/>
          <w:shadow w:val="0"/>
          <w:sz w:val="24"/>
          <w:szCs w:val="24"/>
          <w:u w:val="none"/>
        </w:rPr>
        <w:t xml:space="preserve"> her visit to the police station an official </w:t>
      </w:r>
      <w:r>
        <w:rPr>
          <w:rFonts w:hAnsi="Verdana" w:ascii="Times New Roman"/>
          <w:b w:val="0"/>
          <w:i w:val="0"/>
          <w:strike w:val="0"/>
          <w:dstrike w:val="0"/>
          <w:emboss w:val="0"/>
          <w:imprint w:val="0"/>
          <w:outline w:val="0"/>
          <w:shadow w:val="0"/>
          <w:sz w:val="24"/>
          <w:szCs w:val="24"/>
          <w:u w:val="none"/>
        </w:rPr>
        <w:t xml:space="preserve">visit.</w:t>
      </w:r>
    </w:p>
    <w:p>
      <w:pPr>
        <w:pStyle w:val="style0"/>
        <w:ind w:firstLineChars="200"/>
        <w:jc w:val="both"/>
        <w:rPr>
          <w:rFonts w:hAnsi="Verdana" w:ascii="Verdana"/>
        </w:rPr>
      </w:pPr>
      <w:r>
        <w:rPr>
          <w:rFonts w:hAnsi="Verdana" w:ascii="Times New Roman"/>
          <w:b w:val="0"/>
          <w:i w:val="0"/>
          <w:strike w:val="0"/>
          <w:dstrike w:val="0"/>
          <w:emboss w:val="0"/>
          <w:imprint w:val="0"/>
          <w:outline w:val="0"/>
          <w:shadow w:val="0"/>
          <w:sz w:val="24"/>
          <w:szCs w:val="24"/>
          <w:u w:val="none"/>
        </w:rPr>
        <w:t xml:space="preserve">For </w:t>
      </w:r>
      <w:r>
        <w:rPr>
          <w:rFonts w:hAnsi="Verdana" w:ascii="Verdana"/>
          <w:b w:val="0"/>
          <w:i w:val="0"/>
          <w:strike w:val="0"/>
          <w:dstrike w:val="0"/>
          <w:emboss w:val="0"/>
          <w:imprint w:val="0"/>
          <w:outline w:val="0"/>
          <w:shadow w:val="0"/>
          <w:sz w:val="24"/>
          <w:szCs w:val="24"/>
          <w:u w:val="none"/>
        </w:rPr>
        <w:t xml:space="preserve">Jim’s reputation, she </w:t>
      </w:r>
      <w:r>
        <w:rPr>
          <w:rFonts w:hAnsi="Verdana" w:ascii="Times New Roman"/>
          <w:b w:val="0"/>
          <w:i w:val="0"/>
          <w:strike w:val="0"/>
          <w:dstrike w:val="0"/>
          <w:emboss w:val="0"/>
          <w:imprint w:val="0"/>
          <w:outline w:val="0"/>
          <w:shadow w:val="0"/>
          <w:sz w:val="24"/>
          <w:szCs w:val="24"/>
          <w:u w:val="none"/>
        </w:rPr>
        <w:t xml:space="preserve">had </w:t>
      </w:r>
      <w:r>
        <w:rPr>
          <w:rFonts w:hAnsi="Verdana" w:ascii="Verdana"/>
          <w:b w:val="0"/>
          <w:i w:val="0"/>
          <w:strike w:val="0"/>
          <w:dstrike w:val="0"/>
          <w:emboss w:val="0"/>
          <w:imprint w:val="0"/>
          <w:outline w:val="0"/>
          <w:shadow w:val="0"/>
          <w:sz w:val="24"/>
          <w:szCs w:val="24"/>
          <w:u w:val="none"/>
        </w:rPr>
        <w:t xml:space="preserve">wanted his unlawful arrest to stay out of the news. News of an unsuccessful surgery could have a negative impact on Jim’s hospital. It could make the public skeptical about patronizing the hospital</w:t>
      </w:r>
      <w:r>
        <w:rPr>
          <w:rFonts w:hAnsi="Verdana" w:ascii="Times New Roman"/>
          <w:b w:val="0"/>
          <w:i w:val="0"/>
          <w:strike w:val="0"/>
          <w:dstrike w:val="0"/>
          <w:emboss w:val="0"/>
          <w:imprint w:val="0"/>
          <w:outline w:val="0"/>
          <w:shadow w:val="0"/>
          <w:sz w:val="24"/>
          <w:szCs w:val="24"/>
          <w:u w:val="none"/>
        </w:rPr>
        <w:t xml:space="preserve"> despite that his arrest was wrong, she thought. </w:t>
      </w:r>
      <w:r>
        <w:rPr>
          <w:rFonts w:hAnsi="Verdana" w:ascii="Verdana"/>
          <w:b w:val="0"/>
          <w:i w:val="0"/>
          <w:strike w:val="0"/>
          <w:dstrike w:val="0"/>
          <w:emboss w:val="0"/>
          <w:imprint w:val="0"/>
          <w:outline w:val="0"/>
          <w:shadow w:val="0"/>
          <w:sz w:val="24"/>
          <w:szCs w:val="24"/>
          <w:u w:val="none"/>
        </w:rPr>
        <w:t xml:space="preserve">So, she wanted to go with Bola’s advice to keep the injustice away from the Editor-in-Chief for the time being. </w:t>
      </w:r>
      <w:r>
        <w:rPr>
          <w:rFonts w:hAnsi="Verdana" w:ascii="Times New Roman"/>
          <w:b w:val="0"/>
          <w:i w:val="0"/>
          <w:strike w:val="0"/>
          <w:dstrike w:val="0"/>
          <w:emboss w:val="0"/>
          <w:imprint w:val="0"/>
          <w:outline w:val="0"/>
          <w:shadow w:val="0"/>
          <w:sz w:val="24"/>
          <w:szCs w:val="24"/>
          <w:u w:val="none"/>
        </w:rPr>
        <w:t xml:space="preserve">Edward</w:t>
      </w:r>
      <w:r>
        <w:rPr>
          <w:rFonts w:hAnsi="Verdana" w:ascii="Verdana"/>
          <w:b w:val="0"/>
          <w:i w:val="0"/>
          <w:strike w:val="0"/>
          <w:dstrike w:val="0"/>
          <w:emboss w:val="0"/>
          <w:imprint w:val="0"/>
          <w:outline w:val="0"/>
          <w:shadow w:val="0"/>
          <w:sz w:val="24"/>
          <w:szCs w:val="24"/>
          <w:u w:val="none"/>
        </w:rPr>
        <w:t xml:space="preserve"> must not know the arrest was a misuse of power else, he would </w:t>
      </w:r>
      <w:r>
        <w:rPr>
          <w:rFonts w:hAnsi="Verdana" w:ascii="Times New Roman"/>
          <w:b w:val="0"/>
          <w:i w:val="0"/>
          <w:strike w:val="0"/>
          <w:dstrike w:val="0"/>
          <w:emboss w:val="0"/>
          <w:imprint w:val="0"/>
          <w:outline w:val="0"/>
          <w:shadow w:val="0"/>
          <w:sz w:val="24"/>
          <w:szCs w:val="24"/>
          <w:u w:val="none"/>
        </w:rPr>
        <w:t xml:space="preserve">definitely </w:t>
      </w:r>
      <w:r>
        <w:rPr>
          <w:rFonts w:hAnsi="Verdana" w:ascii="Verdana"/>
          <w:b w:val="0"/>
          <w:i w:val="0"/>
          <w:strike w:val="0"/>
          <w:dstrike w:val="0"/>
          <w:emboss w:val="0"/>
          <w:imprint w:val="0"/>
          <w:outline w:val="0"/>
          <w:shadow w:val="0"/>
          <w:sz w:val="24"/>
          <w:szCs w:val="24"/>
          <w:u w:val="none"/>
        </w:rPr>
        <w:t xml:space="preserve">want the story in the next publication.</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“This is one of the things that make me have some reservations for the medical profession,” Teni tilted the chair she sat on back and forth as she talked. She was obviously anxious about Jim’s fate.</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“It doesn’t change the fact that the medical profession is one of the most noble professions. Remember, </w:t>
      </w:r>
      <w:r>
        <w:rPr>
          <w:rFonts w:hAnsi="Verdana" w:ascii="Times New Roman"/>
          <w:b w:val="0"/>
          <w:i w:val="0"/>
          <w:strike w:val="0"/>
          <w:dstrike w:val="0"/>
          <w:emboss w:val="0"/>
          <w:imprint w:val="0"/>
          <w:outline w:val="0"/>
          <w:shadow w:val="0"/>
          <w:sz w:val="24"/>
          <w:szCs w:val="24"/>
          <w:u w:val="none"/>
        </w:rPr>
        <w:t xml:space="preserve">it</w:t>
      </w:r>
      <w:r>
        <w:rPr>
          <w:rFonts w:hAnsi="Verdana" w:ascii="Verdana"/>
          <w:b w:val="0"/>
          <w:i w:val="0"/>
          <w:strike w:val="0"/>
          <w:dstrike w:val="0"/>
          <w:emboss w:val="0"/>
          <w:imprint w:val="0"/>
          <w:outline w:val="0"/>
          <w:shadow w:val="0"/>
          <w:sz w:val="24"/>
          <w:szCs w:val="24"/>
          <w:u w:val="none"/>
        </w:rPr>
        <w:t xml:space="preserve"> save</w:t>
      </w:r>
      <w:r>
        <w:rPr>
          <w:rFonts w:hAnsi="Verdana" w:ascii="Times New Roman"/>
          <w:b w:val="0"/>
          <w:i w:val="0"/>
          <w:strike w:val="0"/>
          <w:dstrike w:val="0"/>
          <w:emboss w:val="0"/>
          <w:imprint w:val="0"/>
          <w:outline w:val="0"/>
          <w:shadow w:val="0"/>
          <w:sz w:val="24"/>
          <w:szCs w:val="24"/>
          <w:u w:val="none"/>
        </w:rPr>
        <w:t xml:space="preserve">s</w:t>
      </w:r>
      <w:r>
        <w:rPr>
          <w:rFonts w:hAnsi="Verdana" w:ascii="Verdana"/>
          <w:b w:val="0"/>
          <w:i w:val="0"/>
          <w:strike w:val="0"/>
          <w:dstrike w:val="0"/>
          <w:emboss w:val="0"/>
          <w:imprint w:val="0"/>
          <w:outline w:val="0"/>
          <w:shadow w:val="0"/>
          <w:sz w:val="24"/>
          <w:szCs w:val="24"/>
          <w:u w:val="none"/>
        </w:rPr>
        <w:t xml:space="preserve"> lives,” Bola pointed out, twisting the pen in her hands round and round playfully.</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“Yes, you are right. But when it comes to people loosing their lives during surgery, I personally can’t stand it. The woman only had fibroids and not a terminal sickness,” Teni’s eyes went back to the wall clock.</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“Anything could go wrong during surgeries and it would be rather unfair to blame it on doctors for wanting to help. Would it have been better if there were no doctors in this world, since we don’t want people to die during surgeries?” Bola was sarcastic in her defense of the medical profession.</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“Do you call a surgery paid for by a patient or his or her family help? What help? Medicine is one of the most well paid jobs in the world. It’s  only when a doctor or a nurse is a volunteer worker that they help. When you get paid for a job, you are not helping. Do you get that?” Teni was getting serious in</w:t>
      </w:r>
      <w:r>
        <w:rPr>
          <w:rFonts w:hAnsi="Verdana" w:ascii="Times New Roman"/>
          <w:b w:val="0"/>
          <w:i w:val="0"/>
          <w:strike w:val="0"/>
          <w:dstrike w:val="0"/>
          <w:emboss w:val="0"/>
          <w:imprint w:val="0"/>
          <w:outline w:val="0"/>
          <w:shadow w:val="0"/>
          <w:sz w:val="24"/>
          <w:szCs w:val="24"/>
          <w:u w:val="none"/>
        </w:rPr>
        <w:t xml:space="preserve"> her</w:t>
      </w:r>
      <w:r>
        <w:rPr>
          <w:rFonts w:hAnsi="Verdana" w:ascii="Verdana"/>
          <w:b w:val="0"/>
          <w:i w:val="0"/>
          <w:strike w:val="0"/>
          <w:dstrike w:val="0"/>
          <w:emboss w:val="0"/>
          <w:imprint w:val="0"/>
          <w:outline w:val="0"/>
          <w:shadow w:val="0"/>
          <w:sz w:val="24"/>
          <w:szCs w:val="24"/>
          <w:u w:val="none"/>
        </w:rPr>
        <w:t xml:space="preserve"> argument.</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“Another thing is, sometimes, there are possibilities of negligence. Don’t you know?” Teni adjusted herself on the seat and sat up.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Surprised to hear her friend’s last statement, Bola looked at Teni like one who had gone nuts.</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“Are you saying the woman could have died in your fiancée’s hands out of negligence? You’d definitely be a good prosecutor against him in the court of law,” Bola shrugged and gave her friend a scornful look.</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“Just being factual here my dear friend. I’m not condemning Jim already,” Teni gave her colleague</w:t>
      </w:r>
      <w:r>
        <w:rPr>
          <w:rFonts w:hAnsi="Verdana" w:ascii="Times New Roman"/>
          <w:b w:val="0"/>
          <w:i w:val="0"/>
          <w:strike w:val="0"/>
          <w:dstrike w:val="0"/>
          <w:emboss w:val="0"/>
          <w:imprint w:val="0"/>
          <w:outline w:val="0"/>
          <w:shadow w:val="0"/>
          <w:sz w:val="24"/>
          <w:szCs w:val="24"/>
          <w:u w:val="none"/>
        </w:rPr>
        <w:t xml:space="preserve"> the</w:t>
      </w:r>
      <w:r>
        <w:rPr>
          <w:rFonts w:hAnsi="Verdana" w:ascii="Verdana"/>
          <w:b w:val="0"/>
          <w:i w:val="0"/>
          <w:strike w:val="0"/>
          <w:dstrike w:val="0"/>
          <w:emboss w:val="0"/>
          <w:imprint w:val="0"/>
          <w:outline w:val="0"/>
          <w:shadow w:val="0"/>
          <w:sz w:val="24"/>
          <w:szCs w:val="24"/>
          <w:u w:val="none"/>
        </w:rPr>
        <w:t xml:space="preserve"> </w:t>
      </w:r>
      <w:r>
        <w:rPr>
          <w:rFonts w:hAnsi="Verdana" w:ascii="Times New Roman"/>
          <w:b w:val="0"/>
          <w:i w:val="0"/>
          <w:strike w:val="0"/>
          <w:dstrike w:val="0"/>
          <w:emboss w:val="0"/>
          <w:imprint w:val="0"/>
          <w:outline w:val="0"/>
          <w:shadow w:val="0"/>
          <w:sz w:val="24"/>
          <w:szCs w:val="24"/>
          <w:u w:val="none"/>
        </w:rPr>
        <w:t xml:space="preserve">same </w:t>
      </w:r>
      <w:r>
        <w:rPr>
          <w:rFonts w:hAnsi="Verdana" w:ascii="Verdana"/>
          <w:b w:val="0"/>
          <w:i w:val="0"/>
          <w:strike w:val="0"/>
          <w:dstrike w:val="0"/>
          <w:emboss w:val="0"/>
          <w:imprint w:val="0"/>
          <w:outline w:val="0"/>
          <w:shadow w:val="0"/>
          <w:sz w:val="24"/>
          <w:szCs w:val="24"/>
          <w:u w:val="none"/>
        </w:rPr>
        <w:t xml:space="preserve">look in return. And at that moment, there was a tap on the door. It was twenty-six minutes after seven.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The two ladies needed no one to tell them who it was</w:t>
      </w:r>
      <w:r>
        <w:rPr>
          <w:rFonts w:hAnsi="Verdana" w:ascii="Times New Roman"/>
          <w:b w:val="0"/>
          <w:i w:val="0"/>
          <w:strike w:val="0"/>
          <w:dstrike w:val="0"/>
          <w:emboss w:val="0"/>
          <w:imprint w:val="0"/>
          <w:outline w:val="0"/>
          <w:shadow w:val="0"/>
          <w:sz w:val="24"/>
          <w:szCs w:val="24"/>
          <w:u w:val="none"/>
        </w:rPr>
        <w:t xml:space="preserve">, for no one knocks the door four times as one.</w:t>
      </w:r>
      <w:r>
        <w:rPr>
          <w:rFonts w:hAnsi="Verdana" w:ascii="Verdana"/>
          <w:b w:val="0"/>
          <w:i w:val="0"/>
          <w:strike w:val="0"/>
          <w:dstrike w:val="0"/>
          <w:emboss w:val="0"/>
          <w:imprint w:val="0"/>
          <w:outline w:val="0"/>
          <w:shadow w:val="0"/>
          <w:sz w:val="24"/>
          <w:szCs w:val="24"/>
          <w:u w:val="none"/>
        </w:rPr>
        <w:t xml:space="preserve"> They knew it was Edward, the Editor-in-Chief of the company</w:t>
      </w:r>
      <w:r>
        <w:rPr>
          <w:rFonts w:hAnsi="Verdana" w:ascii="Times New Roman"/>
          <w:b w:val="0"/>
          <w:i w:val="0"/>
          <w:strike w:val="0"/>
          <w:dstrike w:val="0"/>
          <w:emboss w:val="0"/>
          <w:imprint w:val="0"/>
          <w:outline w:val="0"/>
          <w:shadow w:val="0"/>
          <w:sz w:val="24"/>
          <w:szCs w:val="24"/>
          <w:u w:val="none"/>
        </w:rPr>
        <w:t xml:space="preserve">. Some</w:t>
      </w:r>
      <w:r>
        <w:rPr>
          <w:rFonts w:hAnsi="Verdana" w:ascii="Verdana"/>
          <w:b w:val="0"/>
          <w:i w:val="0"/>
          <w:strike w:val="0"/>
          <w:dstrike w:val="0"/>
          <w:emboss w:val="0"/>
          <w:imprint w:val="0"/>
          <w:outline w:val="0"/>
          <w:shadow w:val="0"/>
          <w:sz w:val="24"/>
          <w:szCs w:val="24"/>
          <w:u w:val="none"/>
        </w:rPr>
        <w:t xml:space="preserve"> people among the staff had their unique ways of knocking and Edward was one of them.</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“Come in Sir,” Bola said, and sat up.</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“Morning ladies,” the Editor-in-Chief greeted them. He stood at the door. He looked panache as usual. His clean shave giving his face a youthful look, and the sweet smell of his fragrance was on arrival with him.</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“Good morning Sir,” the ladies chorused.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“Teni, see me in my office right now and you Bola, let me get the report on the central bank today. Okay?”  Edward closed the door, and left immediately.</w:t>
      </w:r>
    </w:p>
    <w:p>
      <w:pPr>
        <w:pStyle w:val="style0"/>
        <w:jc w:val="both"/>
        <w:rPr>
          <w:rFonts w:hAnsi="Verdana" w:ascii="Verdana"/>
          <w:b w:val="0"/>
          <w:i w:val="0"/>
          <w:emboss w:val="0"/>
          <w:imprint w:val="0"/>
          <w:outline w:val="0"/>
          <w:sz w:val="24"/>
          <w:szCs w:val="24"/>
          <w:u w:val="none"/>
        </w:rPr>
      </w:pPr>
      <w:r>
        <w:rPr>
          <w:rFonts w:hAnsi="Verdana" w:ascii="Verdana"/>
          <w:b w:val="0"/>
          <w:i w:val="0"/>
          <w:strike w:val="0"/>
          <w:dstrike w:val="0"/>
          <w:emboss w:val="0"/>
          <w:imprint w:val="0"/>
          <w:outline w:val="0"/>
          <w:shadow w:val="0"/>
          <w:sz w:val="24"/>
          <w:szCs w:val="24"/>
          <w:u w:val="none"/>
        </w:rPr>
        <w:t xml:space="preserve">    “Okay sir,” the ladies chorused again. They looked at each other and gestured. </w:t>
      </w:r>
    </w:p>
    <w:p>
      <w:pPr>
        <w:pStyle w:val="style0"/>
        <w:jc w:val="both"/>
        <w:rPr>
          <w:rFonts w:hAnsi="Verdana" w:ascii="Verdana"/>
        </w:rPr>
      </w:pPr>
      <w:r>
        <w:rPr>
          <w:rFonts w:hAnsi="Verdana" w:ascii="Times New Roman"/>
          <w:b w:val="0"/>
          <w:i w:val="0"/>
          <w:strike w:val="0"/>
          <w:dstrike w:val="0"/>
          <w:emboss w:val="0"/>
          <w:imprint w:val="0"/>
          <w:outline w:val="0"/>
          <w:shadow w:val="0"/>
          <w:sz w:val="24"/>
          <w:szCs w:val="24"/>
          <w:u w:val="none"/>
        </w:rPr>
        <w:t xml:space="preserve">    </w:t>
      </w:r>
      <w:r>
        <w:rPr>
          <w:rFonts w:hAnsi="Verdana" w:ascii="Verdana"/>
          <w:b w:val="0"/>
          <w:i w:val="0"/>
          <w:strike w:val="0"/>
          <w:dstrike w:val="0"/>
          <w:emboss w:val="0"/>
          <w:imprint w:val="0"/>
          <w:outline w:val="0"/>
          <w:shadow w:val="0"/>
          <w:sz w:val="24"/>
          <w:szCs w:val="24"/>
          <w:u w:val="none"/>
        </w:rPr>
        <w:t xml:space="preserve">Like they always said behind him, he would do brilliantly as an officer in the Army. A General in the Army would envy his style of giving command if he saw him in the act.</w:t>
      </w:r>
    </w:p>
    <w:p>
      <w:pPr>
        <w:pStyle w:val="style0"/>
        <w:ind w:firstLineChars="200"/>
        <w:jc w:val="both"/>
        <w:rPr>
          <w:rFonts w:hAnsi="Verdana" w:ascii="Verdana"/>
        </w:rPr>
      </w:pPr>
      <w:r>
        <w:rPr>
          <w:rFonts w:hAnsi="Verdana" w:ascii="Times New Roman"/>
          <w:b w:val="0"/>
          <w:i w:val="0"/>
          <w:strike w:val="0"/>
          <w:dstrike w:val="0"/>
          <w:emboss w:val="0"/>
          <w:imprint w:val="0"/>
          <w:outline w:val="0"/>
          <w:shadow w:val="0"/>
          <w:sz w:val="24"/>
          <w:szCs w:val="24"/>
          <w:u w:val="none"/>
        </w:rPr>
        <w:t xml:space="preserve">"What makes "Good" disappear in your boss' Good Morning?" Bola asked looking serious.</w:t>
      </w:r>
    </w:p>
    <w:p>
      <w:pPr>
        <w:pStyle w:val="style0"/>
        <w:ind w:firstLineChars="200"/>
        <w:jc w:val="both"/>
        <w:rPr>
          <w:rFonts w:hAnsi="Verdana" w:ascii="Verdana"/>
        </w:rPr>
      </w:pPr>
      <w:r>
        <w:rPr>
          <w:rFonts w:hAnsi="Verdana" w:ascii="Times New Roman"/>
          <w:b w:val="0"/>
          <w:i w:val="0"/>
          <w:strike w:val="0"/>
          <w:dstrike w:val="0"/>
          <w:emboss w:val="0"/>
          <w:imprint w:val="0"/>
          <w:outline w:val="0"/>
          <w:shadow w:val="0"/>
          <w:sz w:val="24"/>
          <w:szCs w:val="24"/>
          <w:u w:val="none"/>
        </w:rPr>
        <w:t xml:space="preserve">"What about asking him tomorrow when he does the same," Teni searched her drawer for her audio recorder.</w:t>
      </w:r>
    </w:p>
    <w:p>
      <w:pPr>
        <w:pStyle w:val="style0"/>
        <w:ind w:firstLineChars="200"/>
        <w:jc w:val="both"/>
        <w:rPr>
          <w:rFonts w:hAnsi="Verdana"/>
          <w:b w:val="0"/>
          <w:i w:val="0"/>
          <w:emboss w:val="0"/>
          <w:imprint w:val="0"/>
          <w:outline w:val="0"/>
          <w:sz w:val="24"/>
          <w:szCs w:val="24"/>
          <w:u w:val="none"/>
        </w:rPr>
      </w:pPr>
      <w:r>
        <w:rPr>
          <w:rFonts w:hAnsi="Verdana" w:ascii="Times New Roman"/>
          <w:b w:val="0"/>
          <w:i w:val="0"/>
          <w:strike w:val="0"/>
          <w:dstrike w:val="0"/>
          <w:emboss w:val="0"/>
          <w:imprint w:val="0"/>
          <w:outline w:val="0"/>
          <w:shadow w:val="0"/>
          <w:sz w:val="24"/>
          <w:szCs w:val="24"/>
          <w:u w:val="none"/>
        </w:rPr>
        <w:t xml:space="preserve">Teni's sharp response was absolutely unexpected. </w:t>
      </w:r>
    </w:p>
    <w:p>
      <w:pPr>
        <w:pStyle w:val="style0"/>
        <w:ind w:firstLineChars="200"/>
        <w:jc w:val="both"/>
        <w:rPr>
          <w:rFonts w:hAnsi="Verdana" w:ascii="Verdana"/>
        </w:rPr>
      </w:pPr>
      <w:r>
        <w:rPr>
          <w:rFonts w:hAnsi="Verdana" w:ascii="Times New Roman"/>
          <w:b w:val="0"/>
          <w:i w:val="0"/>
          <w:strike w:val="0"/>
          <w:dstrike w:val="0"/>
          <w:emboss w:val="0"/>
          <w:imprint w:val="0"/>
          <w:outline w:val="0"/>
          <w:shadow w:val="0"/>
          <w:sz w:val="24"/>
          <w:szCs w:val="24"/>
          <w:u w:val="none"/>
        </w:rPr>
        <w:t xml:space="preserve">Bola looked at her coleage for some seconds and burst out laughing and Teni could not but join her.</w:t>
      </w:r>
    </w:p>
    <w:p>
      <w:pPr>
        <w:pStyle w:val="style0"/>
        <w:jc w:val="center"/>
        <w:rPr>
          <w:rFonts w:hAnsi="Verdana" w:ascii="Verdana"/>
          <w:b/>
          <w:bCs/>
          <w:sz w:val="36"/>
          <w:szCs w:val="36"/>
        </w:rPr>
      </w:pPr>
      <w:r>
        <w:rPr>
          <w:rFonts w:hAnsi="Verdana" w:ascii="Verdana"/>
          <w:b/>
          <w:bCs/>
          <w:i w:val="0"/>
          <w:strike w:val="0"/>
          <w:dstrike w:val="0"/>
          <w:emboss w:val="0"/>
          <w:imprint w:val="0"/>
          <w:outline w:val="0"/>
          <w:shadow w:val="0"/>
          <w:sz w:val="36"/>
          <w:szCs w:val="36"/>
          <w:u w:val="none"/>
        </w:rPr>
        <w:t xml:space="preserve">…</w:t>
      </w:r>
    </w:p>
    <w:p>
      <w:pPr>
        <w:pStyle w:val="style0"/>
        <w:jc w:val="both"/>
        <w:rPr>
          <w:rFonts w:hAnsi="Verdana" w:ascii="Verdana"/>
        </w:rPr>
      </w:pP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ON THE DESK of the State commissioner of Police lay two newspapers. The front caption of the one on top was, COMMISSIONER OF POLICE’S WIFE IS DEAD.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How the news of his wife’s demise got to the press so fast was a mystery to him. Less than 24hours without any special announcement and it was already in the press.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He had not stopped shedding tears ever since his wife stopped breathing, for the devastation the incident had</w:t>
      </w:r>
      <w:r>
        <w:rPr>
          <w:rFonts w:hAnsi="Verdana" w:ascii="Times New Roman"/>
          <w:b w:val="0"/>
          <w:i w:val="0"/>
          <w:strike w:val="0"/>
          <w:dstrike w:val="0"/>
          <w:emboss w:val="0"/>
          <w:imprint w:val="0"/>
          <w:outline w:val="0"/>
          <w:shadow w:val="0"/>
          <w:sz w:val="24"/>
          <w:szCs w:val="24"/>
          <w:u w:val="none"/>
        </w:rPr>
        <w:t xml:space="preserve"> brought </w:t>
      </w:r>
      <w:r>
        <w:rPr>
          <w:rFonts w:hAnsi="Verdana" w:ascii="Verdana"/>
          <w:b w:val="0"/>
          <w:i w:val="0"/>
          <w:strike w:val="0"/>
          <w:dstrike w:val="0"/>
          <w:emboss w:val="0"/>
          <w:imprint w:val="0"/>
          <w:outline w:val="0"/>
          <w:shadow w:val="0"/>
          <w:sz w:val="24"/>
          <w:szCs w:val="24"/>
          <w:u w:val="none"/>
        </w:rPr>
        <w:t xml:space="preserve">on him was overwhelming. The dark glasses that helped in preventing the revelation of his state of mind stayed fitted </w:t>
      </w:r>
      <w:r>
        <w:rPr>
          <w:rFonts w:hAnsi="Verdana" w:ascii="Times New Roman"/>
          <w:b w:val="0"/>
          <w:i w:val="0"/>
          <w:strike w:val="0"/>
          <w:dstrike w:val="0"/>
          <w:emboss w:val="0"/>
          <w:imprint w:val="0"/>
          <w:outline w:val="0"/>
          <w:shadow w:val="0"/>
          <w:sz w:val="24"/>
          <w:szCs w:val="24"/>
          <w:u w:val="none"/>
        </w:rPr>
        <w:t xml:space="preserve">on</w:t>
      </w:r>
      <w:r>
        <w:rPr>
          <w:rFonts w:hAnsi="Verdana" w:ascii="Verdana"/>
          <w:b w:val="0"/>
          <w:i w:val="0"/>
          <w:strike w:val="0"/>
          <w:dstrike w:val="0"/>
          <w:emboss w:val="0"/>
          <w:imprint w:val="0"/>
          <w:outline w:val="0"/>
          <w:shadow w:val="0"/>
          <w:sz w:val="24"/>
          <w:szCs w:val="24"/>
          <w:u w:val="none"/>
        </w:rPr>
        <w:t xml:space="preserve"> his round chubby face</w:t>
      </w:r>
      <w:r>
        <w:rPr>
          <w:rFonts w:hAnsi="Verdana" w:ascii="Times New Roman"/>
          <w:b w:val="0"/>
          <w:i w:val="0"/>
          <w:strike w:val="0"/>
          <w:dstrike w:val="0"/>
          <w:emboss w:val="0"/>
          <w:imprint w:val="0"/>
          <w:outline w:val="0"/>
          <w:shadow w:val="0"/>
          <w:sz w:val="24"/>
          <w:szCs w:val="24"/>
          <w:u w:val="none"/>
        </w:rPr>
        <w:t xml:space="preserve"> as he</w:t>
      </w:r>
      <w:r>
        <w:rPr>
          <w:rFonts w:hAnsi="Verdana" w:ascii="Verdana"/>
          <w:b w:val="0"/>
          <w:i w:val="0"/>
          <w:strike w:val="0"/>
          <w:dstrike w:val="0"/>
          <w:emboss w:val="0"/>
          <w:imprint w:val="0"/>
          <w:outline w:val="0"/>
          <w:shadow w:val="0"/>
          <w:sz w:val="24"/>
          <w:szCs w:val="24"/>
          <w:u w:val="none"/>
        </w:rPr>
        <w:t xml:space="preserve"> leaned his fat frame on the leather chair, tapping his fingers almost unconsciously on the table.</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Jim was ushered into </w:t>
      </w:r>
      <w:r>
        <w:rPr>
          <w:rFonts w:hAnsi="Verdana" w:ascii="Times New Roman"/>
          <w:b w:val="0"/>
          <w:i w:val="0"/>
          <w:strike w:val="0"/>
          <w:dstrike w:val="0"/>
          <w:emboss w:val="0"/>
          <w:imprint w:val="0"/>
          <w:outline w:val="0"/>
          <w:shadow w:val="0"/>
          <w:sz w:val="24"/>
          <w:szCs w:val="24"/>
          <w:u w:val="none"/>
        </w:rPr>
        <w:t xml:space="preserve">his</w:t>
      </w:r>
      <w:r>
        <w:rPr>
          <w:rFonts w:hAnsi="Verdana" w:ascii="Verdana"/>
          <w:b w:val="0"/>
          <w:i w:val="0"/>
          <w:strike w:val="0"/>
          <w:dstrike w:val="0"/>
          <w:emboss w:val="0"/>
          <w:imprint w:val="0"/>
          <w:outline w:val="0"/>
          <w:shadow w:val="0"/>
          <w:sz w:val="24"/>
          <w:szCs w:val="24"/>
          <w:u w:val="none"/>
        </w:rPr>
        <w:t xml:space="preserve"> office by two policemen.  The silver handcuffs on </w:t>
      </w:r>
      <w:r>
        <w:rPr>
          <w:rFonts w:hAnsi="Verdana" w:ascii="Times New Roman"/>
          <w:b w:val="0"/>
          <w:i w:val="0"/>
          <w:strike w:val="0"/>
          <w:dstrike w:val="0"/>
          <w:emboss w:val="0"/>
          <w:imprint w:val="0"/>
          <w:outline w:val="0"/>
          <w:shadow w:val="0"/>
          <w:sz w:val="24"/>
          <w:szCs w:val="24"/>
          <w:u w:val="none"/>
        </w:rPr>
        <w:t xml:space="preserve">Jim's</w:t>
      </w:r>
      <w:r>
        <w:rPr>
          <w:rFonts w:hAnsi="Verdana" w:ascii="Verdana"/>
          <w:b w:val="0"/>
          <w:i w:val="0"/>
          <w:strike w:val="0"/>
          <w:dstrike w:val="0"/>
          <w:emboss w:val="0"/>
          <w:imprint w:val="0"/>
          <w:outline w:val="0"/>
          <w:shadow w:val="0"/>
          <w:sz w:val="24"/>
          <w:szCs w:val="24"/>
          <w:u w:val="none"/>
        </w:rPr>
        <w:t xml:space="preserve"> wrists made </w:t>
      </w:r>
      <w:r>
        <w:rPr>
          <w:rFonts w:hAnsi="Verdana" w:ascii="Times New Roman"/>
          <w:b w:val="0"/>
          <w:i w:val="0"/>
          <w:strike w:val="0"/>
          <w:dstrike w:val="0"/>
          <w:emboss w:val="0"/>
          <w:imprint w:val="0"/>
          <w:outline w:val="0"/>
          <w:shadow w:val="0"/>
          <w:sz w:val="24"/>
          <w:szCs w:val="24"/>
          <w:u w:val="none"/>
        </w:rPr>
        <w:t xml:space="preserve">movement</w:t>
      </w:r>
      <w:r>
        <w:rPr>
          <w:rFonts w:hAnsi="Verdana" w:ascii="Verdana"/>
          <w:b w:val="0"/>
          <w:i w:val="0"/>
          <w:strike w:val="0"/>
          <w:dstrike w:val="0"/>
          <w:emboss w:val="0"/>
          <w:imprint w:val="0"/>
          <w:outline w:val="0"/>
          <w:shadow w:val="0"/>
          <w:sz w:val="24"/>
          <w:szCs w:val="24"/>
          <w:u w:val="none"/>
        </w:rPr>
        <w:t xml:space="preserve"> uneasy for him and he looked sober. </w:t>
      </w:r>
      <w:r>
        <w:rPr>
          <w:rFonts w:hAnsi="Verdana" w:ascii="Times New Roman"/>
          <w:b w:val="0"/>
          <w:i w:val="0"/>
          <w:strike w:val="0"/>
          <w:dstrike w:val="0"/>
          <w:emboss w:val="0"/>
          <w:imprint w:val="0"/>
          <w:outline w:val="0"/>
          <w:shadow w:val="0"/>
          <w:sz w:val="24"/>
          <w:szCs w:val="24"/>
          <w:u w:val="none"/>
        </w:rPr>
        <w:t xml:space="preserve">Seeing the</w:t>
      </w:r>
      <w:r>
        <w:rPr>
          <w:rFonts w:hAnsi="Verdana" w:ascii="Verdana"/>
          <w:b w:val="0"/>
          <w:i w:val="0"/>
          <w:strike w:val="0"/>
          <w:dstrike w:val="0"/>
          <w:emboss w:val="0"/>
          <w:imprint w:val="0"/>
          <w:outline w:val="0"/>
          <w:shadow w:val="0"/>
          <w:sz w:val="24"/>
          <w:szCs w:val="24"/>
          <w:u w:val="none"/>
        </w:rPr>
        <w:t xml:space="preserve"> handcuffs </w:t>
      </w:r>
      <w:r>
        <w:rPr>
          <w:rFonts w:hAnsi="Verdana" w:ascii="Times New Roman"/>
          <w:b w:val="0"/>
          <w:i w:val="0"/>
          <w:strike w:val="0"/>
          <w:dstrike w:val="0"/>
          <w:emboss w:val="0"/>
          <w:imprint w:val="0"/>
          <w:outline w:val="0"/>
          <w:shadow w:val="0"/>
          <w:sz w:val="24"/>
          <w:szCs w:val="24"/>
          <w:u w:val="none"/>
        </w:rPr>
        <w:t xml:space="preserve">on himself, he felt treated like a criminal. He still could not fanthom what made him deserve such a treament. </w:t>
      </w:r>
      <w:r>
        <w:rPr>
          <w:rFonts w:hAnsi="Verdana" w:ascii="Verdana"/>
          <w:b w:val="0"/>
          <w:i w:val="0"/>
          <w:strike w:val="0"/>
          <w:dstrike w:val="0"/>
          <w:emboss w:val="0"/>
          <w:imprint w:val="0"/>
          <w:outline w:val="0"/>
          <w:shadow w:val="0"/>
          <w:sz w:val="24"/>
          <w:szCs w:val="24"/>
          <w:u w:val="none"/>
        </w:rPr>
        <w:t xml:space="preserve">Everything seemed like a nightmare to </w:t>
      </w:r>
      <w:r>
        <w:rPr>
          <w:rFonts w:hAnsi="Verdana" w:ascii="Times New Roman"/>
          <w:b w:val="0"/>
          <w:i w:val="0"/>
          <w:strike w:val="0"/>
          <w:dstrike w:val="0"/>
          <w:emboss w:val="0"/>
          <w:imprint w:val="0"/>
          <w:outline w:val="0"/>
          <w:shadow w:val="0"/>
          <w:sz w:val="24"/>
          <w:szCs w:val="24"/>
          <w:u w:val="none"/>
        </w:rPr>
        <w:t xml:space="preserve">hi</w:t>
      </w:r>
      <w:r>
        <w:rPr>
          <w:rFonts w:hAnsi="Verdana" w:ascii="Verdana"/>
          <w:b w:val="0"/>
          <w:i w:val="0"/>
          <w:strike w:val="0"/>
          <w:dstrike w:val="0"/>
          <w:emboss w:val="0"/>
          <w:imprint w:val="0"/>
          <w:outline w:val="0"/>
          <w:shadow w:val="0"/>
          <w:sz w:val="24"/>
          <w:szCs w:val="24"/>
          <w:u w:val="none"/>
        </w:rPr>
        <w:t xml:space="preserve">m.</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He was pushed forward close to the desk of the hefty man on seat, and the very first thing that caught his attention in the room aside the</w:t>
      </w:r>
      <w:r>
        <w:rPr>
          <w:rFonts w:hAnsi="Verdana" w:ascii="Times New Roman"/>
          <w:b w:val="0"/>
          <w:i w:val="0"/>
          <w:strike w:val="0"/>
          <w:dstrike w:val="0"/>
          <w:emboss w:val="0"/>
          <w:imprint w:val="0"/>
          <w:outline w:val="0"/>
          <w:shadow w:val="0"/>
          <w:sz w:val="24"/>
          <w:szCs w:val="24"/>
          <w:u w:val="none"/>
        </w:rPr>
        <w:t xml:space="preserve"> size of the</w:t>
      </w:r>
      <w:r>
        <w:rPr>
          <w:rFonts w:hAnsi="Verdana" w:ascii="Verdana"/>
          <w:b w:val="0"/>
          <w:i w:val="0"/>
          <w:strike w:val="0"/>
          <w:dstrike w:val="0"/>
          <w:emboss w:val="0"/>
          <w:imprint w:val="0"/>
          <w:outline w:val="0"/>
          <w:shadow w:val="0"/>
          <w:sz w:val="24"/>
          <w:szCs w:val="24"/>
          <w:u w:val="none"/>
        </w:rPr>
        <w:t xml:space="preserve"> police boss was the newspaper on the table. He wondered who gave the press the news within the very short time the incident happened.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“You are the idiot that killed my wife!” the Commissioner of Police said with a calm stone-cold tone that could well be mistaken for that of the Terminator.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He removed the dark glasses on his face to wipe the tears that</w:t>
      </w:r>
      <w:r>
        <w:rPr>
          <w:rFonts w:hAnsi="Verdana" w:ascii="Times New Roman"/>
          <w:b w:val="0"/>
          <w:i w:val="0"/>
          <w:strike w:val="0"/>
          <w:dstrike w:val="0"/>
          <w:emboss w:val="0"/>
          <w:imprint w:val="0"/>
          <w:outline w:val="0"/>
          <w:shadow w:val="0"/>
          <w:sz w:val="24"/>
          <w:szCs w:val="24"/>
          <w:u w:val="none"/>
        </w:rPr>
        <w:t xml:space="preserve"> had been</w:t>
      </w:r>
      <w:r>
        <w:rPr>
          <w:rFonts w:hAnsi="Verdana" w:ascii="Verdana"/>
          <w:b w:val="0"/>
          <w:i w:val="0"/>
          <w:strike w:val="0"/>
          <w:dstrike w:val="0"/>
          <w:emboss w:val="0"/>
          <w:imprint w:val="0"/>
          <w:outline w:val="0"/>
          <w:shadow w:val="0"/>
          <w:sz w:val="24"/>
          <w:szCs w:val="24"/>
          <w:u w:val="none"/>
        </w:rPr>
        <w:t xml:space="preserve"> locked up behind the shades. And as he sighed heavily, the clustered tears tr</w:t>
      </w:r>
      <w:r>
        <w:rPr>
          <w:rFonts w:hAnsi="Verdana" w:ascii="Times New Roman"/>
          <w:b w:val="0"/>
          <w:i w:val="0"/>
          <w:strike w:val="0"/>
          <w:dstrike w:val="0"/>
          <w:emboss w:val="0"/>
          <w:imprint w:val="0"/>
          <w:outline w:val="0"/>
          <w:shadow w:val="0"/>
          <w:sz w:val="24"/>
          <w:szCs w:val="24"/>
          <w:u w:val="none"/>
        </w:rPr>
        <w:t xml:space="preserve">aveled</w:t>
      </w:r>
      <w:r>
        <w:rPr>
          <w:rFonts w:hAnsi="Verdana" w:ascii="Verdana"/>
          <w:b w:val="0"/>
          <w:i w:val="0"/>
          <w:strike w:val="0"/>
          <w:dstrike w:val="0"/>
          <w:emboss w:val="0"/>
          <w:imprint w:val="0"/>
          <w:outline w:val="0"/>
          <w:shadow w:val="0"/>
          <w:sz w:val="24"/>
          <w:szCs w:val="24"/>
          <w:u w:val="none"/>
        </w:rPr>
        <w:t xml:space="preserve"> down his cheeks.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Jim's heart broke</w:t>
      </w:r>
      <w:r>
        <w:rPr>
          <w:rFonts w:hAnsi="Verdana" w:ascii="Times New Roman"/>
          <w:b w:val="0"/>
          <w:i w:val="0"/>
          <w:strike w:val="0"/>
          <w:dstrike w:val="0"/>
          <w:emboss w:val="0"/>
          <w:imprint w:val="0"/>
          <w:outline w:val="0"/>
          <w:shadow w:val="0"/>
          <w:sz w:val="24"/>
          <w:szCs w:val="24"/>
          <w:u w:val="none"/>
        </w:rPr>
        <w:t xml:space="preserve"> as he saw the man on seat wipe his face</w:t>
      </w:r>
      <w:r>
        <w:rPr>
          <w:rFonts w:hAnsi="Verdana" w:ascii="Verdana"/>
          <w:b w:val="0"/>
          <w:i w:val="0"/>
          <w:strike w:val="0"/>
          <w:dstrike w:val="0"/>
          <w:emboss w:val="0"/>
          <w:imprint w:val="0"/>
          <w:outline w:val="0"/>
          <w:shadow w:val="0"/>
          <w:sz w:val="24"/>
          <w:szCs w:val="24"/>
          <w:u w:val="none"/>
        </w:rPr>
        <w:t xml:space="preserve">. It </w:t>
      </w:r>
      <w:r>
        <w:rPr>
          <w:rFonts w:hAnsi="Verdana" w:ascii="Times New Roman"/>
          <w:b w:val="0"/>
          <w:i w:val="0"/>
          <w:strike w:val="0"/>
          <w:dstrike w:val="0"/>
          <w:emboss w:val="0"/>
          <w:imprint w:val="0"/>
          <w:outline w:val="0"/>
          <w:shadow w:val="0"/>
          <w:sz w:val="24"/>
          <w:szCs w:val="24"/>
          <w:u w:val="none"/>
        </w:rPr>
        <w:t xml:space="preserve">is</w:t>
      </w:r>
      <w:r>
        <w:rPr>
          <w:rFonts w:hAnsi="Verdana" w:ascii="Verdana"/>
          <w:b w:val="0"/>
          <w:i w:val="0"/>
          <w:strike w:val="0"/>
          <w:dstrike w:val="0"/>
          <w:emboss w:val="0"/>
          <w:imprint w:val="0"/>
          <w:outline w:val="0"/>
          <w:shadow w:val="0"/>
          <w:sz w:val="24"/>
          <w:szCs w:val="24"/>
          <w:u w:val="none"/>
        </w:rPr>
        <w:t xml:space="preserve"> obvious that the sorrow in the heart of this man </w:t>
      </w:r>
      <w:r>
        <w:rPr>
          <w:rFonts w:hAnsi="Verdana" w:ascii="Times New Roman"/>
          <w:b w:val="0"/>
          <w:i w:val="0"/>
          <w:strike w:val="0"/>
          <w:dstrike w:val="0"/>
          <w:emboss w:val="0"/>
          <w:imprint w:val="0"/>
          <w:outline w:val="0"/>
          <w:shadow w:val="0"/>
          <w:sz w:val="24"/>
          <w:szCs w:val="24"/>
          <w:u w:val="none"/>
        </w:rPr>
        <w:t xml:space="preserve">is</w:t>
      </w:r>
      <w:r>
        <w:rPr>
          <w:rFonts w:hAnsi="Verdana" w:ascii="Verdana"/>
          <w:b w:val="0"/>
          <w:i w:val="0"/>
          <w:strike w:val="0"/>
          <w:dstrike w:val="0"/>
          <w:emboss w:val="0"/>
          <w:imprint w:val="0"/>
          <w:outline w:val="0"/>
          <w:shadow w:val="0"/>
          <w:sz w:val="24"/>
          <w:szCs w:val="24"/>
          <w:u w:val="none"/>
        </w:rPr>
        <w:t xml:space="preserve"> as heavy as his body </w:t>
      </w:r>
      <w:r>
        <w:rPr>
          <w:rFonts w:hAnsi="Verdana" w:ascii="Times New Roman"/>
          <w:b w:val="0"/>
          <w:i w:val="0"/>
          <w:strike w:val="0"/>
          <w:dstrike w:val="0"/>
          <w:emboss w:val="0"/>
          <w:imprint w:val="0"/>
          <w:outline w:val="0"/>
          <w:shadow w:val="0"/>
          <w:sz w:val="24"/>
          <w:szCs w:val="24"/>
          <w:u w:val="none"/>
        </w:rPr>
        <w:t xml:space="preserve">mass</w:t>
      </w:r>
      <w:r>
        <w:rPr>
          <w:rFonts w:hAnsi="Verdana" w:ascii="Verdana"/>
          <w:b w:val="0"/>
          <w:i w:val="0"/>
          <w:strike w:val="0"/>
          <w:dstrike w:val="0"/>
          <w:emboss w:val="0"/>
          <w:imprint w:val="0"/>
          <w:outline w:val="0"/>
          <w:shadow w:val="0"/>
          <w:sz w:val="24"/>
          <w:szCs w:val="24"/>
          <w:u w:val="none"/>
        </w:rPr>
        <w:t xml:space="preserve">, Jim thought. He </w:t>
      </w:r>
      <w:r>
        <w:rPr>
          <w:rFonts w:hAnsi="Verdana" w:ascii="Times New Roman"/>
          <w:b w:val="0"/>
          <w:i w:val="0"/>
          <w:strike w:val="0"/>
          <w:dstrike w:val="0"/>
          <w:emboss w:val="0"/>
          <w:imprint w:val="0"/>
          <w:outline w:val="0"/>
          <w:shadow w:val="0"/>
          <w:sz w:val="24"/>
          <w:szCs w:val="24"/>
          <w:u w:val="none"/>
        </w:rPr>
        <w:t xml:space="preserve">really </w:t>
      </w:r>
      <w:r>
        <w:rPr>
          <w:rFonts w:hAnsi="Verdana" w:ascii="Verdana"/>
          <w:b w:val="0"/>
          <w:i w:val="0"/>
          <w:strike w:val="0"/>
          <w:dstrike w:val="0"/>
          <w:emboss w:val="0"/>
          <w:imprint w:val="0"/>
          <w:outline w:val="0"/>
          <w:shadow w:val="0"/>
          <w:sz w:val="24"/>
          <w:szCs w:val="24"/>
          <w:u w:val="none"/>
        </w:rPr>
        <w:t xml:space="preserve">pitied him.</w:t>
      </w:r>
      <w:r>
        <w:rPr>
          <w:rFonts w:hAnsi="Verdana" w:ascii="Times New Roman"/>
          <w:b w:val="0"/>
          <w:i w:val="0"/>
          <w:strike w:val="0"/>
          <w:dstrike w:val="0"/>
          <w:emboss w:val="0"/>
          <w:imprint w:val="0"/>
          <w:outline w:val="0"/>
          <w:shadow w:val="0"/>
          <w:sz w:val="24"/>
          <w:szCs w:val="24"/>
          <w:u w:val="none"/>
        </w:rPr>
        <w:t xml:space="preserve"> But only if he had uttered his thought could he have realized how funny it was.</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The CP took </w:t>
      </w:r>
      <w:r>
        <w:rPr>
          <w:rFonts w:hAnsi="Verdana" w:ascii="Times New Roman"/>
          <w:b w:val="0"/>
          <w:i w:val="0"/>
          <w:strike w:val="0"/>
          <w:dstrike w:val="0"/>
          <w:emboss w:val="0"/>
          <w:imprint w:val="0"/>
          <w:outline w:val="0"/>
          <w:shadow w:val="0"/>
          <w:sz w:val="24"/>
          <w:szCs w:val="24"/>
          <w:u w:val="none"/>
        </w:rPr>
        <w:t xml:space="preserve">the</w:t>
      </w:r>
      <w:r>
        <w:rPr>
          <w:rFonts w:hAnsi="Verdana" w:ascii="Verdana"/>
          <w:b w:val="0"/>
          <w:i w:val="0"/>
          <w:strike w:val="0"/>
          <w:dstrike w:val="0"/>
          <w:emboss w:val="0"/>
          <w:imprint w:val="0"/>
          <w:outline w:val="0"/>
          <w:shadow w:val="0"/>
          <w:sz w:val="24"/>
          <w:szCs w:val="24"/>
          <w:u w:val="none"/>
        </w:rPr>
        <w:t xml:space="preserve"> white handkerchief</w:t>
      </w:r>
      <w:r>
        <w:rPr>
          <w:rFonts w:hAnsi="Verdana" w:ascii="Times New Roman"/>
          <w:b w:val="0"/>
          <w:i w:val="0"/>
          <w:strike w:val="0"/>
          <w:dstrike w:val="0"/>
          <w:emboss w:val="0"/>
          <w:imprint w:val="0"/>
          <w:outline w:val="0"/>
          <w:shadow w:val="0"/>
          <w:sz w:val="24"/>
          <w:szCs w:val="24"/>
          <w:u w:val="none"/>
        </w:rPr>
        <w:t xml:space="preserve"> again</w:t>
      </w:r>
      <w:r>
        <w:rPr>
          <w:rFonts w:hAnsi="Verdana" w:ascii="Verdana"/>
          <w:b w:val="0"/>
          <w:i w:val="0"/>
          <w:strike w:val="0"/>
          <w:dstrike w:val="0"/>
          <w:emboss w:val="0"/>
          <w:imprint w:val="0"/>
          <w:outline w:val="0"/>
          <w:shadow w:val="0"/>
          <w:sz w:val="24"/>
          <w:szCs w:val="24"/>
          <w:u w:val="none"/>
        </w:rPr>
        <w:t xml:space="preserve"> from the desk before him and wiped his face. He took a deep breath and </w:t>
      </w:r>
      <w:r>
        <w:rPr>
          <w:rFonts w:hAnsi="Verdana" w:ascii="Times New Roman"/>
          <w:b w:val="0"/>
          <w:i w:val="0"/>
          <w:strike w:val="0"/>
          <w:dstrike w:val="0"/>
          <w:emboss w:val="0"/>
          <w:imprint w:val="0"/>
          <w:outline w:val="0"/>
          <w:shadow w:val="0"/>
          <w:sz w:val="24"/>
          <w:szCs w:val="24"/>
          <w:u w:val="none"/>
        </w:rPr>
        <w:t xml:space="preserve">grinn</w:t>
      </w:r>
      <w:r>
        <w:rPr>
          <w:rFonts w:hAnsi="Verdana" w:ascii="Verdana"/>
          <w:b w:val="0"/>
          <w:i w:val="0"/>
          <w:strike w:val="0"/>
          <w:dstrike w:val="0"/>
          <w:emboss w:val="0"/>
          <w:imprint w:val="0"/>
          <w:outline w:val="0"/>
          <w:shadow w:val="0"/>
          <w:sz w:val="24"/>
          <w:szCs w:val="24"/>
          <w:u w:val="none"/>
        </w:rPr>
        <w:t xml:space="preserve">ed</w:t>
      </w:r>
      <w:r>
        <w:rPr>
          <w:rFonts w:hAnsi="Verdana" w:ascii="Times New Roman"/>
          <w:b w:val="0"/>
          <w:i w:val="0"/>
          <w:strike w:val="0"/>
          <w:dstrike w:val="0"/>
          <w:emboss w:val="0"/>
          <w:imprint w:val="0"/>
          <w:outline w:val="0"/>
          <w:shadow w:val="0"/>
          <w:sz w:val="24"/>
          <w:szCs w:val="24"/>
          <w:u w:val="none"/>
        </w:rPr>
        <w:t xml:space="preserve"> sad</w:t>
      </w:r>
      <w:r>
        <w:rPr>
          <w:rFonts w:hAnsi="Verdana" w:ascii="Verdana"/>
          <w:b w:val="0"/>
          <w:i w:val="0"/>
          <w:strike w:val="0"/>
          <w:dstrike w:val="0"/>
          <w:emboss w:val="0"/>
          <w:imprint w:val="0"/>
          <w:outline w:val="0"/>
          <w:shadow w:val="0"/>
          <w:sz w:val="24"/>
          <w:szCs w:val="24"/>
          <w:u w:val="none"/>
        </w:rPr>
        <w:t xml:space="preserve">ly.</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His eyes were bloodshot and were not pleasant to look at. In them were anger and sorrow</w:t>
      </w:r>
      <w:r>
        <w:rPr>
          <w:rFonts w:hAnsi="Verdana" w:ascii="Times New Roman"/>
          <w:b w:val="0"/>
          <w:i w:val="0"/>
          <w:strike w:val="0"/>
          <w:dstrike w:val="0"/>
          <w:emboss w:val="0"/>
          <w:imprint w:val="0"/>
          <w:outline w:val="0"/>
          <w:shadow w:val="0"/>
          <w:sz w:val="24"/>
          <w:szCs w:val="24"/>
          <w:u w:val="none"/>
        </w:rPr>
        <w:t xml:space="preserve"> written boldly</w:t>
      </w:r>
      <w:r>
        <w:rPr>
          <w:rFonts w:hAnsi="Verdana" w:ascii="Verdana"/>
          <w:b w:val="0"/>
          <w:i w:val="0"/>
          <w:strike w:val="0"/>
          <w:dstrike w:val="0"/>
          <w:emboss w:val="0"/>
          <w:imprint w:val="0"/>
          <w:outline w:val="0"/>
          <w:shadow w:val="0"/>
          <w:sz w:val="24"/>
          <w:szCs w:val="24"/>
          <w:u w:val="none"/>
        </w:rPr>
        <w:t xml:space="preserve">, seemingly having a meeting on how they could unleash </w:t>
      </w:r>
      <w:r>
        <w:rPr>
          <w:rFonts w:hAnsi="Verdana" w:ascii="Times New Roman"/>
          <w:b w:val="0"/>
          <w:i w:val="0"/>
          <w:strike w:val="0"/>
          <w:dstrike w:val="0"/>
          <w:emboss w:val="0"/>
          <w:imprint w:val="0"/>
          <w:outline w:val="0"/>
          <w:shadow w:val="0"/>
          <w:sz w:val="24"/>
          <w:szCs w:val="24"/>
          <w:u w:val="none"/>
        </w:rPr>
        <w:t xml:space="preserve">terror</w:t>
      </w:r>
      <w:r>
        <w:rPr>
          <w:rFonts w:hAnsi="Verdana" w:ascii="Verdana"/>
          <w:b w:val="0"/>
          <w:i w:val="0"/>
          <w:strike w:val="0"/>
          <w:dstrike w:val="0"/>
          <w:emboss w:val="0"/>
          <w:imprint w:val="0"/>
          <w:outline w:val="0"/>
          <w:shadow w:val="0"/>
          <w:sz w:val="24"/>
          <w:szCs w:val="24"/>
          <w:u w:val="none"/>
        </w:rPr>
        <w:t xml:space="preserve"> on anyone who deserved it.</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“Sir, I am deeply sorry that the surgery turned out the way it did. The complication came as a result of your wife being asthmatic,” Jim tried to give reasons to justify the unfortunate incident, and also to make the huge man on seat in front of him see that complications during medical surgeries was as old as the medical profession itself. But instead of his words convincing or appeasing the bereaved man, the words pierced into his wounded heart like the sting of a swarm of bees. And in anger, he stood up suddenly, and sent a heavy slap across Jim's face. Jim's head swung to the opposite direction the slap came from and the pain the dimples on Teni’s cheeks took away hours ago, returned instantly with great intensity.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“Will you shut the fuck up already! Were you not informed she was asthmatic before you decided to go on with the surgery? What an excuse!” the Commissioner of Police yelled.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Jim, who was yet to recover from the heavy slap from the man who had just become a widower, continued to tender his case as if in front of a judge in a court of law, while he twisted his neck left and right to reset his spine that felt like already dislocated.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“I did all I could to save her life</w:t>
      </w:r>
      <w:r>
        <w:rPr>
          <w:rFonts w:hAnsi="Verdana" w:ascii="Times New Roman"/>
          <w:b w:val="0"/>
          <w:i w:val="0"/>
          <w:strike w:val="0"/>
          <w:dstrike w:val="0"/>
          <w:emboss w:val="0"/>
          <w:imprint w:val="0"/>
          <w:outline w:val="0"/>
          <w:shadow w:val="0"/>
          <w:sz w:val="24"/>
          <w:szCs w:val="24"/>
          <w:u w:val="none"/>
        </w:rPr>
        <w:t xml:space="preserve">,</w:t>
      </w:r>
      <w:r>
        <w:rPr>
          <w:rFonts w:hAnsi="Verdana" w:ascii="Verdana"/>
          <w:b w:val="0"/>
          <w:i w:val="0"/>
          <w:strike w:val="0"/>
          <w:dstrike w:val="0"/>
          <w:emboss w:val="0"/>
          <w:imprint w:val="0"/>
          <w:outline w:val="0"/>
          <w:shadow w:val="0"/>
          <w:sz w:val="24"/>
          <w:szCs w:val="24"/>
          <w:u w:val="none"/>
        </w:rPr>
        <w:t xml:space="preserve"> Sir. It was my first unsuccessful surgery ever,” Jim wished the bereaved man could believe him. That he had never lost a client’s life under the knife ever since he started practicing medicine. The CP’s wife was the first. Though, his hospital had recorded a number of deaths since its inception but, they were either of people who were brought in dead or those who were brought in as victims of ghastly road accidents</w:t>
      </w:r>
      <w:r>
        <w:rPr>
          <w:rFonts w:hAnsi="Verdana" w:ascii="Times New Roman"/>
          <w:b w:val="0"/>
          <w:i w:val="0"/>
          <w:strike w:val="0"/>
          <w:dstrike w:val="0"/>
          <w:emboss w:val="0"/>
          <w:imprint w:val="0"/>
          <w:outline w:val="0"/>
          <w:shadow w:val="0"/>
          <w:sz w:val="24"/>
          <w:szCs w:val="24"/>
          <w:u w:val="none"/>
        </w:rPr>
        <w:t xml:space="preserve"> and a few aged.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The door of the CP's office opened and a skinny policeman in mufti came in. He held a file and wore a serious look on his face.</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“Sir, his lawyer is around to get his bail,” the skinny policeman said, and dropped the file on the table of his boss. He waited for the next instructions after this.</w:t>
      </w:r>
    </w:p>
    <w:p>
      <w:pPr>
        <w:pStyle w:val="style0"/>
        <w:jc w:val="both"/>
        <w:rPr>
          <w:rFonts w:hAnsi="Verdana" w:ascii="Verdana"/>
          <w:b w:val="0"/>
          <w:i w:val="0"/>
          <w:emboss w:val="0"/>
          <w:imprint w:val="0"/>
          <w:outline w:val="0"/>
          <w:sz w:val="24"/>
          <w:szCs w:val="24"/>
          <w:u w:val="none"/>
        </w:rPr>
      </w:pPr>
      <w:r>
        <w:rPr>
          <w:rFonts w:hAnsi="Verdana" w:ascii="Verdana"/>
          <w:b w:val="0"/>
          <w:i w:val="0"/>
          <w:strike w:val="0"/>
          <w:dstrike w:val="0"/>
          <w:emboss w:val="0"/>
          <w:imprint w:val="0"/>
          <w:outline w:val="0"/>
          <w:shadow w:val="0"/>
          <w:sz w:val="24"/>
          <w:szCs w:val="24"/>
          <w:u w:val="none"/>
        </w:rPr>
        <w:t xml:space="preserve">    “Tell him his client won’t be allowed bail. Manslaughter is not a bail-able offense,” the CP replied, and the skinny police officer left the room immediately. </w:t>
      </w:r>
    </w:p>
    <w:p>
      <w:pPr>
        <w:pStyle w:val="style0"/>
        <w:jc w:val="both"/>
        <w:rPr>
          <w:rFonts w:hAnsi="Verdana" w:ascii="Verdana"/>
        </w:rPr>
      </w:pPr>
      <w:r>
        <w:rPr>
          <w:rFonts w:hAnsi="Verdana" w:ascii="Times New Roman"/>
          <w:b w:val="0"/>
          <w:i w:val="0"/>
          <w:strike w:val="0"/>
          <w:dstrike w:val="0"/>
          <w:emboss w:val="0"/>
          <w:imprint w:val="0"/>
          <w:outline w:val="0"/>
          <w:shadow w:val="0"/>
          <w:sz w:val="24"/>
          <w:szCs w:val="24"/>
          <w:u w:val="none"/>
        </w:rPr>
        <w:t xml:space="preserve">   </w:t>
      </w:r>
      <w:r>
        <w:rPr>
          <w:rFonts w:hAnsi="Verdana" w:ascii="Verdana"/>
          <w:b w:val="0"/>
          <w:i w:val="0"/>
          <w:strike w:val="0"/>
          <w:dstrike w:val="0"/>
          <w:emboss w:val="0"/>
          <w:imprint w:val="0"/>
          <w:outline w:val="0"/>
          <w:shadow w:val="0"/>
          <w:sz w:val="24"/>
          <w:szCs w:val="24"/>
          <w:u w:val="none"/>
        </w:rPr>
        <w:t xml:space="preserve">Now shifting his gaze back to the two policemen that stood with Jim, he ordered, “take him back into the cell until I know what to do with him,”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The policemen carr</w:t>
      </w:r>
      <w:r>
        <w:rPr>
          <w:rFonts w:hAnsi="Verdana" w:ascii="Times New Roman"/>
          <w:b w:val="0"/>
          <w:i w:val="0"/>
          <w:strike w:val="0"/>
          <w:dstrike w:val="0"/>
          <w:emboss w:val="0"/>
          <w:imprint w:val="0"/>
          <w:outline w:val="0"/>
          <w:shadow w:val="0"/>
          <w:sz w:val="24"/>
          <w:szCs w:val="24"/>
          <w:u w:val="none"/>
        </w:rPr>
        <w:t xml:space="preserve">ying</w:t>
      </w:r>
      <w:r>
        <w:rPr>
          <w:rFonts w:hAnsi="Verdana" w:ascii="Verdana"/>
          <w:b w:val="0"/>
          <w:i w:val="0"/>
          <w:strike w:val="0"/>
          <w:dstrike w:val="0"/>
          <w:emboss w:val="0"/>
          <w:imprint w:val="0"/>
          <w:outline w:val="0"/>
          <w:shadow w:val="0"/>
          <w:sz w:val="24"/>
          <w:szCs w:val="24"/>
          <w:u w:val="none"/>
        </w:rPr>
        <w:t xml:space="preserve"> the order out at once</w:t>
      </w:r>
      <w:r>
        <w:rPr>
          <w:rFonts w:hAnsi="Verdana" w:ascii="Times New Roman"/>
          <w:b w:val="0"/>
          <w:i w:val="0"/>
          <w:strike w:val="0"/>
          <w:dstrike w:val="0"/>
          <w:emboss w:val="0"/>
          <w:imprint w:val="0"/>
          <w:outline w:val="0"/>
          <w:shadow w:val="0"/>
          <w:sz w:val="24"/>
          <w:szCs w:val="24"/>
          <w:u w:val="none"/>
        </w:rPr>
        <w:t xml:space="preserve">, </w:t>
      </w:r>
      <w:r>
        <w:rPr>
          <w:rFonts w:hAnsi="Verdana" w:ascii="Verdana"/>
          <w:b w:val="0"/>
          <w:i w:val="0"/>
          <w:strike w:val="0"/>
          <w:dstrike w:val="0"/>
          <w:emboss w:val="0"/>
          <w:imprint w:val="0"/>
          <w:outline w:val="0"/>
          <w:shadow w:val="0"/>
          <w:sz w:val="24"/>
          <w:szCs w:val="24"/>
          <w:u w:val="none"/>
        </w:rPr>
        <w:t xml:space="preserve">dragged</w:t>
      </w:r>
      <w:r>
        <w:rPr>
          <w:rFonts w:hAnsi="Verdana" w:ascii="Times New Roman"/>
          <w:b w:val="0"/>
          <w:i w:val="0"/>
          <w:strike w:val="0"/>
          <w:dstrike w:val="0"/>
          <w:emboss w:val="0"/>
          <w:imprint w:val="0"/>
          <w:outline w:val="0"/>
          <w:shadow w:val="0"/>
          <w:sz w:val="24"/>
          <w:szCs w:val="24"/>
          <w:u w:val="none"/>
        </w:rPr>
        <w:t xml:space="preserve"> Jim</w:t>
      </w:r>
      <w:r>
        <w:rPr>
          <w:rFonts w:hAnsi="Verdana" w:ascii="Verdana"/>
          <w:b w:val="0"/>
          <w:i w:val="0"/>
          <w:strike w:val="0"/>
          <w:dstrike w:val="0"/>
          <w:emboss w:val="0"/>
          <w:imprint w:val="0"/>
          <w:outline w:val="0"/>
          <w:shadow w:val="0"/>
          <w:sz w:val="24"/>
          <w:szCs w:val="24"/>
          <w:u w:val="none"/>
        </w:rPr>
        <w:t xml:space="preserve"> away</w:t>
      </w:r>
      <w:r>
        <w:rPr>
          <w:rFonts w:hAnsi="Verdana" w:ascii="Times New Roman"/>
          <w:b w:val="0"/>
          <w:i w:val="0"/>
          <w:strike w:val="0"/>
          <w:dstrike w:val="0"/>
          <w:emboss w:val="0"/>
          <w:imprint w:val="0"/>
          <w:outline w:val="0"/>
          <w:shadow w:val="0"/>
          <w:sz w:val="24"/>
          <w:szCs w:val="24"/>
          <w:u w:val="none"/>
        </w:rPr>
        <w:t xml:space="preserve"> instantly</w:t>
      </w:r>
      <w:r>
        <w:rPr>
          <w:rFonts w:hAnsi="Verdana" w:ascii="Verdana"/>
          <w:b w:val="0"/>
          <w:i w:val="0"/>
          <w:strike w:val="0"/>
          <w:dstrike w:val="0"/>
          <w:emboss w:val="0"/>
          <w:imprint w:val="0"/>
          <w:outline w:val="0"/>
          <w:shadow w:val="0"/>
          <w:sz w:val="24"/>
          <w:szCs w:val="24"/>
          <w:u w:val="none"/>
        </w:rPr>
        <w:t xml:space="preserve"> to be locked up again.</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"Manslaughter, manslaughter," Jim muttered as if he was hearing the word for the first time. When has the death of a patient during surgery become a manslaughter? He pondered as the two policemen took him away.</w:t>
      </w:r>
    </w:p>
    <w:p>
      <w:pPr>
        <w:pStyle w:val="style0"/>
        <w:jc w:val="both"/>
        <w:rPr>
          <w:rFonts w:hAnsi="Verdana" w:ascii="Verdana"/>
          <w:b/>
          <w:bCs/>
        </w:rPr>
      </w:pP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Descending the stairs outside the Police Headquarters, Jim's lawyer wore a long face being mad at the decision of the Police. He felt it was against the law and a gross misuse of power to adjudged the death of a patient during a medical surgery as manslaughter when there was nothing to prove it was. He ruminated on what step next to take as he took the steps down the wide stairs.</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Teni w</w:t>
      </w:r>
      <w:r>
        <w:rPr>
          <w:rFonts w:hAnsi="Verdana" w:ascii="Times New Roman"/>
          <w:b w:val="0"/>
          <w:i w:val="0"/>
          <w:strike w:val="0"/>
          <w:dstrike w:val="0"/>
          <w:emboss w:val="0"/>
          <w:imprint w:val="0"/>
          <w:outline w:val="0"/>
          <w:shadow w:val="0"/>
          <w:sz w:val="24"/>
          <w:szCs w:val="24"/>
          <w:u w:val="none"/>
        </w:rPr>
        <w:t xml:space="preserve">ho was</w:t>
      </w:r>
      <w:r>
        <w:rPr>
          <w:rFonts w:hAnsi="Verdana" w:ascii="Verdana"/>
          <w:b w:val="0"/>
          <w:i w:val="0"/>
          <w:strike w:val="0"/>
          <w:dstrike w:val="0"/>
          <w:emboss w:val="0"/>
          <w:imprint w:val="0"/>
          <w:outline w:val="0"/>
          <w:shadow w:val="0"/>
          <w:sz w:val="24"/>
          <w:szCs w:val="24"/>
          <w:u w:val="none"/>
        </w:rPr>
        <w:t xml:space="preserve"> at the foot of the stair</w:t>
      </w:r>
      <w:r>
        <w:rPr>
          <w:rFonts w:hAnsi="Verdana" w:ascii="Times New Roman"/>
          <w:b w:val="0"/>
          <w:i w:val="0"/>
          <w:strike w:val="0"/>
          <w:dstrike w:val="0"/>
          <w:emboss w:val="0"/>
          <w:imprint w:val="0"/>
          <w:outline w:val="0"/>
          <w:shadow w:val="0"/>
          <w:sz w:val="24"/>
          <w:szCs w:val="24"/>
          <w:u w:val="none"/>
        </w:rPr>
        <w:t xml:space="preserve">s</w:t>
      </w:r>
      <w:r>
        <w:rPr>
          <w:rFonts w:hAnsi="Verdana" w:ascii="Verdana"/>
          <w:b w:val="0"/>
          <w:i w:val="0"/>
          <w:strike w:val="0"/>
          <w:dstrike w:val="0"/>
          <w:emboss w:val="0"/>
          <w:imprint w:val="0"/>
          <w:outline w:val="0"/>
          <w:shadow w:val="0"/>
          <w:sz w:val="24"/>
          <w:szCs w:val="24"/>
          <w:u w:val="none"/>
        </w:rPr>
        <w:t xml:space="preserve"> sighted the lawyer approach her. She stopped and waited for him to reach the section of</w:t>
      </w:r>
      <w:r>
        <w:rPr>
          <w:rFonts w:hAnsi="Verdana" w:ascii="Times New Roman"/>
          <w:b w:val="0"/>
          <w:i w:val="0"/>
          <w:strike w:val="0"/>
          <w:dstrike w:val="0"/>
          <w:emboss w:val="0"/>
          <w:imprint w:val="0"/>
          <w:outline w:val="0"/>
          <w:shadow w:val="0"/>
          <w:sz w:val="24"/>
          <w:szCs w:val="24"/>
          <w:u w:val="none"/>
        </w:rPr>
        <w:t xml:space="preserve"> the</w:t>
      </w:r>
      <w:r>
        <w:rPr>
          <w:rFonts w:hAnsi="Verdana" w:ascii="Verdana"/>
          <w:b w:val="0"/>
          <w:i w:val="0"/>
          <w:strike w:val="0"/>
          <w:dstrike w:val="0"/>
          <w:emboss w:val="0"/>
          <w:imprint w:val="0"/>
          <w:outline w:val="0"/>
          <w:shadow w:val="0"/>
          <w:sz w:val="24"/>
          <w:szCs w:val="24"/>
          <w:u w:val="none"/>
        </w:rPr>
        <w:t xml:space="preserve"> stairs she stood on. She could notice he was yet to be aware of her presence though he was almost getting to her. The expression on his face was not encouraging.</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“How did it go?” Teni asked eagerly.</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The man looked up instantly and was startled to see Teni right before him.</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“He was denied bail,” he replied and took the last four steps to get to her.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“On what ground was he denied?” Teni asked, but this time around with all curiosity.</w:t>
      </w:r>
    </w:p>
    <w:p>
      <w:pPr>
        <w:pStyle w:val="style0"/>
        <w:jc w:val="both"/>
        <w:rPr>
          <w:rFonts w:hAnsi="Verdana" w:ascii="Verdana"/>
          <w:b w:val="0"/>
          <w:i w:val="0"/>
          <w:emboss w:val="0"/>
          <w:imprint w:val="0"/>
          <w:outline w:val="0"/>
          <w:sz w:val="24"/>
          <w:szCs w:val="24"/>
          <w:u w:val="none"/>
        </w:rPr>
      </w:pPr>
      <w:r>
        <w:rPr>
          <w:rFonts w:hAnsi="Verdana" w:ascii="Verdana"/>
          <w:b w:val="0"/>
          <w:i w:val="0"/>
          <w:strike w:val="0"/>
          <w:dstrike w:val="0"/>
          <w:emboss w:val="0"/>
          <w:imprint w:val="0"/>
          <w:outline w:val="0"/>
          <w:shadow w:val="0"/>
          <w:sz w:val="24"/>
          <w:szCs w:val="24"/>
          <w:u w:val="none"/>
        </w:rPr>
        <w:t xml:space="preserve">    “They claim he is being charged for manslaughter, and manslaughter is not a bail-able offense,” The lawyer said, and loosened his tie. He looked into Teni’s eyes. </w:t>
      </w:r>
    </w:p>
    <w:p>
      <w:pPr>
        <w:pStyle w:val="style0"/>
        <w:ind w:firstLineChars="200"/>
        <w:jc w:val="both"/>
        <w:rPr>
          <w:rFonts w:hAnsi="Verdana" w:ascii="Verdana"/>
        </w:rPr>
      </w:pPr>
      <w:r>
        <w:rPr>
          <w:rFonts w:hAnsi="Verdana" w:ascii="Verdana"/>
          <w:b w:val="0"/>
          <w:i w:val="0"/>
          <w:strike w:val="0"/>
          <w:dstrike w:val="0"/>
          <w:emboss w:val="0"/>
          <w:imprint w:val="0"/>
          <w:outline w:val="0"/>
          <w:shadow w:val="0"/>
          <w:sz w:val="24"/>
          <w:szCs w:val="24"/>
          <w:u w:val="none"/>
        </w:rPr>
        <w:t xml:space="preserve">Although, he could see a cloud of anger lucking around </w:t>
      </w:r>
      <w:r>
        <w:rPr>
          <w:rFonts w:hAnsi="Verdana" w:ascii="Times New Roman"/>
          <w:b w:val="0"/>
          <w:i w:val="0"/>
          <w:strike w:val="0"/>
          <w:dstrike w:val="0"/>
          <w:emboss w:val="0"/>
          <w:imprint w:val="0"/>
          <w:outline w:val="0"/>
          <w:shadow w:val="0"/>
          <w:sz w:val="24"/>
          <w:szCs w:val="24"/>
          <w:u w:val="none"/>
        </w:rPr>
        <w:t xml:space="preserve">Teni's eyes</w:t>
      </w:r>
      <w:r>
        <w:rPr>
          <w:rFonts w:hAnsi="Verdana" w:ascii="Verdana"/>
          <w:b w:val="0"/>
          <w:i w:val="0"/>
          <w:strike w:val="0"/>
          <w:dstrike w:val="0"/>
          <w:emboss w:val="0"/>
          <w:imprint w:val="0"/>
          <w:outline w:val="0"/>
          <w:shadow w:val="0"/>
          <w:sz w:val="24"/>
          <w:szCs w:val="24"/>
          <w:u w:val="none"/>
        </w:rPr>
        <w:t xml:space="preserve">, yet </w:t>
      </w:r>
      <w:r>
        <w:rPr>
          <w:rFonts w:hAnsi="Verdana" w:ascii="Times New Roman"/>
          <w:b w:val="0"/>
          <w:i w:val="0"/>
          <w:strike w:val="0"/>
          <w:dstrike w:val="0"/>
          <w:emboss w:val="0"/>
          <w:imprint w:val="0"/>
          <w:outline w:val="0"/>
          <w:shadow w:val="0"/>
          <w:sz w:val="24"/>
          <w:szCs w:val="24"/>
          <w:u w:val="none"/>
        </w:rPr>
        <w:t xml:space="preserve">her face</w:t>
      </w:r>
      <w:r>
        <w:rPr>
          <w:rFonts w:hAnsi="Verdana" w:ascii="Verdana"/>
          <w:b w:val="0"/>
          <w:i w:val="0"/>
          <w:strike w:val="0"/>
          <w:dstrike w:val="0"/>
          <w:emboss w:val="0"/>
          <w:imprint w:val="0"/>
          <w:outline w:val="0"/>
          <w:shadow w:val="0"/>
          <w:sz w:val="24"/>
          <w:szCs w:val="24"/>
          <w:u w:val="none"/>
        </w:rPr>
        <w:t xml:space="preserve"> </w:t>
      </w:r>
      <w:r>
        <w:rPr>
          <w:rFonts w:hAnsi="Verdana" w:ascii="Times New Roman"/>
          <w:b w:val="0"/>
          <w:i w:val="0"/>
          <w:strike w:val="0"/>
          <w:dstrike w:val="0"/>
          <w:emboss w:val="0"/>
          <w:imprint w:val="0"/>
          <w:outline w:val="0"/>
          <w:shadow w:val="0"/>
          <w:sz w:val="24"/>
          <w:szCs w:val="24"/>
          <w:u w:val="none"/>
        </w:rPr>
        <w:t xml:space="preserve">was </w:t>
      </w:r>
      <w:r>
        <w:rPr>
          <w:rFonts w:hAnsi="Verdana" w:ascii="Verdana"/>
          <w:b w:val="0"/>
          <w:i w:val="0"/>
          <w:strike w:val="0"/>
          <w:dstrike w:val="0"/>
          <w:emboss w:val="0"/>
          <w:imprint w:val="0"/>
          <w:outline w:val="0"/>
          <w:shadow w:val="0"/>
          <w:sz w:val="24"/>
          <w:szCs w:val="24"/>
          <w:u w:val="none"/>
        </w:rPr>
        <w:t xml:space="preserve">not robbed of </w:t>
      </w:r>
      <w:r>
        <w:rPr>
          <w:rFonts w:hAnsi="Verdana" w:ascii="Times New Roman"/>
          <w:b w:val="0"/>
          <w:i w:val="0"/>
          <w:strike w:val="0"/>
          <w:dstrike w:val="0"/>
          <w:emboss w:val="0"/>
          <w:imprint w:val="0"/>
          <w:outline w:val="0"/>
          <w:shadow w:val="0"/>
          <w:sz w:val="24"/>
          <w:szCs w:val="24"/>
          <w:u w:val="none"/>
        </w:rPr>
        <w:t xml:space="preserve">its</w:t>
      </w:r>
      <w:r>
        <w:rPr>
          <w:rFonts w:hAnsi="Verdana" w:ascii="Verdana"/>
          <w:b w:val="0"/>
          <w:i w:val="0"/>
          <w:strike w:val="0"/>
          <w:dstrike w:val="0"/>
          <w:emboss w:val="0"/>
          <w:imprint w:val="0"/>
          <w:outline w:val="0"/>
          <w:shadow w:val="0"/>
          <w:sz w:val="24"/>
          <w:szCs w:val="24"/>
          <w:u w:val="none"/>
        </w:rPr>
        <w:t xml:space="preserve"> beauty. And that confirmed his common </w:t>
      </w:r>
      <w:r>
        <w:rPr>
          <w:rFonts w:hAnsi="Verdana" w:ascii="Times New Roman"/>
          <w:b w:val="0"/>
          <w:i w:val="0"/>
          <w:strike w:val="0"/>
          <w:dstrike w:val="0"/>
          <w:emboss w:val="0"/>
          <w:imprint w:val="0"/>
          <w:outline w:val="0"/>
          <w:shadow w:val="0"/>
          <w:sz w:val="24"/>
          <w:szCs w:val="24"/>
          <w:u w:val="none"/>
        </w:rPr>
        <w:t xml:space="preserve">argument</w:t>
      </w:r>
      <w:r>
        <w:rPr>
          <w:rFonts w:hAnsi="Verdana" w:ascii="Verdana"/>
          <w:b w:val="0"/>
          <w:i w:val="0"/>
          <w:strike w:val="0"/>
          <w:dstrike w:val="0"/>
          <w:emboss w:val="0"/>
          <w:imprint w:val="0"/>
          <w:outline w:val="0"/>
          <w:shadow w:val="0"/>
          <w:sz w:val="24"/>
          <w:szCs w:val="24"/>
          <w:u w:val="none"/>
        </w:rPr>
        <w:t xml:space="preserve"> that a beautiful woman is a beautiful woman whether in anger, sorrow or joy.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“And is that right? Like, is it right under the law?” Teni asked, despite having the belief that the police was wrong. She only wanted to know from Jim's lawyer if her opinion on the matter was right.</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“Absolutely wrong, except there is a strong evidence to prove it right. Jim is not a criminal until proven so in the court of law, and I can’t see what he has done wrong despite the failed surgery. As long as the Consent Form and the Waiver Of Liability form were signed by a family member of the deceased, or by the deceased herself before the surgery, Jim can’t be held guilty. Death during medical surgery is not a strange occurrence,” The Lawyer took his time to explain to Teni and after this, he took more steps to leave.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“I will call you in the evening to inform you on my next line of action,” he added and walked away.</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A concerned angry Teni turned around to address the lawyer who was already some steps behind her.</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“I don’t want him to pass the night in that cell. You and I know how bad the condition of the nation’s cells and prisons are,” she said.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At the sound of her voice, the lawyer stopped and turned to reply her.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“There is nothing we can do about it, Teni. Even if we approach the court for justice today, we can’t have him released today,” The lawyer resumed at his walk to his car again.</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“Thanks. I am going in there to have a little talk with Jim,” Teni started to ascend the stairs.</w:t>
      </w:r>
    </w:p>
    <w:p>
      <w:pPr>
        <w:pStyle w:val="style0"/>
        <w:jc w:val="center"/>
        <w:rPr>
          <w:rFonts w:hAnsi="Verdana" w:ascii="Verdana"/>
          <w:b/>
          <w:bCs/>
          <w:sz w:val="36"/>
          <w:szCs w:val="36"/>
        </w:rPr>
      </w:pPr>
      <w:r>
        <w:rPr>
          <w:rFonts w:hAnsi="Verdana" w:ascii="Verdana"/>
          <w:b/>
          <w:bCs/>
          <w:i w:val="0"/>
          <w:strike w:val="0"/>
          <w:dstrike w:val="0"/>
          <w:emboss w:val="0"/>
          <w:imprint w:val="0"/>
          <w:outline w:val="0"/>
          <w:shadow w:val="0"/>
          <w:sz w:val="36"/>
          <w:szCs w:val="36"/>
          <w:u w:val="none"/>
        </w:rPr>
        <w:t xml:space="preserve">…</w:t>
      </w:r>
    </w:p>
    <w:p>
      <w:pPr>
        <w:pStyle w:val="style0"/>
        <w:jc w:val="both"/>
        <w:rPr>
          <w:rFonts w:hAnsi="Verdana" w:ascii="Verdana"/>
        </w:rPr>
      </w:pP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SHE STAYED LATE in the night typing on the laptop. Bella lay beside her on the sofa peacefully. Bella was quiet, having learnt not to disturb Teni whenever she was on the computer.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Teni paused once in a while to think as she composed the article on Jim’s unlawful arrest. She needed the right words and expressions as she typed. The article was for the following day’s publication.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To use her power as a journalist to fight the injustice in the society was one thing she had vowed to do and she would do it more for someone close to her.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She could not imagine how furious she was when she was told at the Police State Headquarters that the Commissioner of Police had directed that her fiancée must not be released on bail on an excuse that the death of the patient was still being investigated. And now that she was making the arrest known to the whole nation on the pages of a newspaper, she could imagine the effect the story could have on the image of the Police Department, for she was sure the news would get to the Presidency and the National Police Headquarters in Abuja. And then, she would see if the Inspector General of Police would condone an act of lawlessness perpetrated by his junior officer, a Police Commissioner.</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Done typing, she stood up to eat dinner and to take shower before going to bed. It had been a long day and she knew she needed to sleep on time to wake up early in the morning.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On the dining table waiting to be devoured was her favorite Nigerian food, Eba and Egusi soup. As if she had known she would not be able to cook when she got home, she had stopped by at an eatery to buy the food. She could eat the delicacy three times a day without getting bored of it. When asked by Bola on why she loved it so much, she had replied that it could be because it was the first African food she ate when she first arrived in Africa.</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Famished, she decided to eat first before she bathed. She walked to the dining table, sat and served herself. Then, she closed her eyes for a prayer.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Having learnt that a prayer before eating was more of gratitude than of sanctification, just like she had inherited it from her mother, the prayer was as short as ever: “Thank you for this food dear Lord, bless it and provide for the poor for Christ’s sake, Amen.” </w:t>
      </w:r>
    </w:p>
    <w:p>
      <w:pPr>
        <w:pStyle w:val="style0"/>
        <w:jc w:val="both"/>
        <w:rPr>
          <w:rFonts w:hAnsi="Verdana" w:ascii="Verdana"/>
          <w:b w:val="0"/>
          <w:i w:val="0"/>
          <w:emboss w:val="0"/>
          <w:imprint w:val="0"/>
          <w:outline w:val="0"/>
          <w:sz w:val="24"/>
          <w:szCs w:val="24"/>
          <w:u w:val="none"/>
        </w:rPr>
      </w:pPr>
      <w:r>
        <w:rPr>
          <w:rFonts w:hAnsi="Verdana" w:ascii="Verdana"/>
          <w:b w:val="0"/>
          <w:i w:val="0"/>
          <w:strike w:val="0"/>
          <w:dstrike w:val="0"/>
          <w:emboss w:val="0"/>
          <w:imprint w:val="0"/>
          <w:outline w:val="0"/>
          <w:shadow w:val="0"/>
          <w:sz w:val="24"/>
          <w:szCs w:val="24"/>
          <w:u w:val="none"/>
        </w:rPr>
        <w:t xml:space="preserve">    At the end of the prayer, she opened her eyes to begin to eat but to find Bella by her side. Bella had heard the plates clink and had come running for her share of the dinner. She sat on the floor, fixing her eyes on Teni and wagging her tail in eagerness to partake in the dinner. </w:t>
      </w:r>
    </w:p>
    <w:p>
      <w:pPr>
        <w:pStyle w:val="style0"/>
        <w:jc w:val="both"/>
        <w:rPr>
          <w:rFonts w:hAnsi="Verdana" w:ascii="Verdana"/>
        </w:rPr>
      </w:pPr>
      <w:r>
        <w:rPr>
          <w:rFonts w:hAnsi="Verdana" w:ascii="Times New Roman"/>
          <w:b w:val="0"/>
          <w:i w:val="0"/>
          <w:strike w:val="0"/>
          <w:dstrike w:val="0"/>
          <w:emboss w:val="0"/>
          <w:imprint w:val="0"/>
          <w:outline w:val="0"/>
          <w:shadow w:val="0"/>
          <w:sz w:val="24"/>
          <w:szCs w:val="24"/>
          <w:u w:val="none"/>
        </w:rPr>
        <w:t xml:space="preserve">    </w:t>
      </w:r>
      <w:r>
        <w:rPr>
          <w:rFonts w:hAnsi="Verdana" w:ascii="Verdana"/>
          <w:b w:val="0"/>
          <w:i w:val="0"/>
          <w:strike w:val="0"/>
          <w:dstrike w:val="0"/>
          <w:emboss w:val="0"/>
          <w:imprint w:val="0"/>
          <w:outline w:val="0"/>
          <w:shadow w:val="0"/>
          <w:sz w:val="24"/>
          <w:szCs w:val="24"/>
          <w:u w:val="none"/>
        </w:rPr>
        <w:t xml:space="preserve">With her mouth opened, and her tongue dangling by the side of her mouth like the pendulum in the grandfather’s clock, Bella knew she deserved a share of the food.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Teni looked at </w:t>
      </w:r>
      <w:r>
        <w:rPr>
          <w:rFonts w:hAnsi="Verdana" w:ascii="Times New Roman"/>
          <w:b w:val="0"/>
          <w:i w:val="0"/>
          <w:strike w:val="0"/>
          <w:dstrike w:val="0"/>
          <w:emboss w:val="0"/>
          <w:imprint w:val="0"/>
          <w:outline w:val="0"/>
          <w:shadow w:val="0"/>
          <w:sz w:val="24"/>
          <w:szCs w:val="24"/>
          <w:u w:val="none"/>
        </w:rPr>
        <w:t xml:space="preserve">her </w:t>
      </w:r>
      <w:r>
        <w:rPr>
          <w:rFonts w:hAnsi="Verdana" w:ascii="Verdana"/>
          <w:b w:val="0"/>
          <w:i w:val="0"/>
          <w:strike w:val="0"/>
          <w:dstrike w:val="0"/>
          <w:emboss w:val="0"/>
          <w:imprint w:val="0"/>
          <w:outline w:val="0"/>
          <w:shadow w:val="0"/>
          <w:sz w:val="24"/>
          <w:szCs w:val="24"/>
          <w:u w:val="none"/>
        </w:rPr>
        <w:t xml:space="preserve">and smiled. She was ever proud of her dog’s smartness. It was only her outdoor stubbornness that was a concern to her.</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“Go get your plate, pretty girl,” Teni  instructed her dog and Bella ran to a corner of the room and came back with her plate in her mouth in seconds. She placed it down and sat expectantly looking up at her roommate. And not wanting to keep Bella waiting, Teni put some food in the plate and told her to start to eat.</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As they both ate, Teni picked her phone. She needed to check her mails and messages for she had no opportunity to do so all through the day. She was busy at the office, and she was at the police headquarters twice on Jim’s incarceration too. Since she got home, she had been busy with the article for the next day’s publication as well.</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She scrolled through the phone and saw there were a few missed calls. How come her phone rang and she was not aware? Curious, she checked for the cause and found out that she had put the phone on silence in error. She would need to apologize to the people one after the other when she would call them back, among who were her mum and her boss, Edward.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Career first, she called her boss to know why he called, hoping he would not be mad at her for missing his calls. Edward believed missing cellphone calls was a bad habit. He was mad at Bola a couple of times for</w:t>
      </w:r>
      <w:r>
        <w:rPr>
          <w:rFonts w:hAnsi="Verdana" w:ascii="Times New Roman"/>
          <w:b w:val="0"/>
          <w:i w:val="0"/>
          <w:strike w:val="0"/>
          <w:dstrike w:val="0"/>
          <w:emboss w:val="0"/>
          <w:imprint w:val="0"/>
          <w:outline w:val="0"/>
          <w:shadow w:val="0"/>
          <w:sz w:val="24"/>
          <w:szCs w:val="24"/>
          <w:u w:val="none"/>
        </w:rPr>
        <w:t xml:space="preserve"> missing his calls </w:t>
      </w:r>
      <w:r>
        <w:rPr>
          <w:rFonts w:hAnsi="Verdana" w:ascii="Verdana"/>
          <w:b w:val="0"/>
          <w:i w:val="0"/>
          <w:strike w:val="0"/>
          <w:dstrike w:val="0"/>
          <w:emboss w:val="0"/>
          <w:imprint w:val="0"/>
          <w:outline w:val="0"/>
          <w:shadow w:val="0"/>
          <w:sz w:val="24"/>
          <w:szCs w:val="24"/>
          <w:u w:val="none"/>
        </w:rPr>
        <w:t xml:space="preserve">in Teni’s presence:</w:t>
      </w:r>
      <w:r>
        <w:rPr>
          <w:rFonts w:hAnsi="Verdana" w:ascii="Verdana"/>
          <w:b w:val="0"/>
          <w:i/>
          <w:iCs/>
          <w:strike w:val="0"/>
          <w:dstrike w:val="0"/>
          <w:emboss w:val="0"/>
          <w:imprint w:val="0"/>
          <w:outline w:val="0"/>
          <w:shadow w:val="0"/>
          <w:sz w:val="24"/>
          <w:szCs w:val="24"/>
          <w:u w:val="none"/>
        </w:rPr>
        <w:t xml:space="preserve">  “that’s why it’s called a mobile phone, you take it with you where ever you go,” </w:t>
      </w:r>
      <w:r>
        <w:rPr>
          <w:rFonts w:hAnsi="Verdana" w:ascii="Verdana"/>
          <w:b w:val="0"/>
          <w:i w:val="0"/>
          <w:strike w:val="0"/>
          <w:dstrike w:val="0"/>
          <w:emboss w:val="0"/>
          <w:imprint w:val="0"/>
          <w:outline w:val="0"/>
          <w:shadow w:val="0"/>
          <w:sz w:val="24"/>
          <w:szCs w:val="24"/>
          <w:u w:val="none"/>
        </w:rPr>
        <w:t xml:space="preserve">he had yelled at Bola.</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Teni dialed Edward’s number and waited for him to pick it up.</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“Hello Edward,” she put a morsel of food in her mouth still waiting for the response of Edward who had already picked the call without a response.</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She could hear papers flipping, but Edward was yet to speak.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“Hello,” Teni repeated patiently.</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“Hello, I have called twice earlier,” Edward finally came online, but the flipping of papers continued.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w:t>
      </w:r>
      <w:r>
        <w:rPr>
          <w:rFonts w:hAnsi="Verdana" w:ascii="Verdana"/>
          <w:b w:val="0"/>
          <w:i/>
          <w:iCs/>
          <w:strike w:val="0"/>
          <w:dstrike w:val="0"/>
          <w:emboss w:val="0"/>
          <w:imprint w:val="0"/>
          <w:outline w:val="0"/>
          <w:shadow w:val="0"/>
          <w:sz w:val="24"/>
          <w:szCs w:val="24"/>
          <w:u w:val="none"/>
        </w:rPr>
        <w:t xml:space="preserve"> He must be working at home as well, </w:t>
      </w:r>
      <w:r>
        <w:rPr>
          <w:rFonts w:hAnsi="Verdana" w:ascii="Verdana"/>
          <w:b w:val="0"/>
          <w:i w:val="0"/>
          <w:strike w:val="0"/>
          <w:dstrike w:val="0"/>
          <w:emboss w:val="0"/>
          <w:imprint w:val="0"/>
          <w:outline w:val="0"/>
          <w:shadow w:val="0"/>
          <w:sz w:val="24"/>
          <w:szCs w:val="24"/>
          <w:u w:val="none"/>
        </w:rPr>
        <w:t xml:space="preserve">Teni guessed.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It was actually not strange to everyone at the Voice Newspapers. Doing office work at home was as normal as the sky getting dark at night. One could only close from the office but not from work.</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“Yes. I am sorry I missed your calls. My phone was put on silence in error,” Teni apologized and continued as she listened and ate.</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“That’s okay. How about the article on the unlawful arrest of your Friend?” Edward asked.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“It is completed already. I am sending it over to you immediately,”  Teni gulped some water and covered the plates before her. She was done eating.</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“Please do. I need to go through it and send it to the graphics department immediately. Goodnight,”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"Goodnight," Teni dropped the cellphone on the dining table to pack the plates to the kitchen.</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Now that the news she tried to hide from Edward was the same Edward was overseeing its publication, she had given it her best effort.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As Teni carried her dinner plates</w:t>
      </w:r>
      <w:r>
        <w:rPr>
          <w:rFonts w:hAnsi="Verdana" w:ascii="Times New Roman"/>
          <w:b w:val="0"/>
          <w:i w:val="0"/>
          <w:strike w:val="0"/>
          <w:dstrike w:val="0"/>
          <w:emboss w:val="0"/>
          <w:imprint w:val="0"/>
          <w:outline w:val="0"/>
          <w:shadow w:val="0"/>
          <w:sz w:val="24"/>
          <w:szCs w:val="24"/>
          <w:u w:val="none"/>
        </w:rPr>
        <w:t xml:space="preserve"> to the kichen</w:t>
      </w:r>
      <w:r>
        <w:rPr>
          <w:rFonts w:hAnsi="Verdana" w:ascii="Verdana"/>
          <w:b w:val="0"/>
          <w:i w:val="0"/>
          <w:strike w:val="0"/>
          <w:dstrike w:val="0"/>
          <w:emboss w:val="0"/>
          <w:imprint w:val="0"/>
          <w:outline w:val="0"/>
          <w:shadow w:val="0"/>
          <w:sz w:val="24"/>
          <w:szCs w:val="24"/>
          <w:u w:val="none"/>
        </w:rPr>
        <w:t xml:space="preserve">, she became worried about what Jim would be given to eat in the police custody. He must be having the worst time of his life, she had imagined.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As she thought about it, she hoped issues like arrests and incarcerations would seize to happen to Jim if she eventually got married to him. She knew she would not be able to cope if it persisted.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She placed the plates in the sink and left the kitchen for the living room. Her phone rang and stopped ringing before she could reach the dining table to pick it up.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Picking the cellphone as she walked to the laptop on the couch, she discovered it was her mum again. As she made the effort to sit down on the couch, she dialed her mum’s cell phone number.</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“Hello mum, please can you give me some minutes. I will call you back. Thanks,” she threw the phone on the couch a distance away from her and touched the hibernated laptop screen.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She needed to send the article on Jim’s arrest to Edward as promised else, it would not meet up with the next day’s publication. And that means the struggle for Jim’s release from the unlawful detention would be delayed till another day.</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Teni searched through the multitude of documents on the screen of the laptop and found the one saved with </w:t>
      </w:r>
      <w:r>
        <w:rPr>
          <w:rFonts w:hAnsi="Verdana" w:ascii="Times New Roman"/>
          <w:b w:val="0"/>
          <w:i w:val="0"/>
          <w:strike w:val="0"/>
          <w:dstrike w:val="0"/>
          <w:emboss w:val="0"/>
          <w:imprint w:val="0"/>
          <w:outline w:val="0"/>
          <w:shadow w:val="0"/>
          <w:sz w:val="24"/>
          <w:szCs w:val="24"/>
          <w:u w:val="none"/>
        </w:rPr>
        <w:t xml:space="preserve">"</w:t>
      </w:r>
      <w:r>
        <w:rPr>
          <w:rFonts w:hAnsi="Verdana" w:ascii="Verdana"/>
          <w:b w:val="0"/>
          <w:i w:val="0"/>
          <w:strike w:val="0"/>
          <w:dstrike w:val="0"/>
          <w:emboss w:val="0"/>
          <w:imprint w:val="0"/>
          <w:outline w:val="0"/>
          <w:shadow w:val="0"/>
          <w:sz w:val="24"/>
          <w:szCs w:val="24"/>
          <w:u w:val="none"/>
        </w:rPr>
        <w:t xml:space="preserve">THE CP</w:t>
      </w:r>
      <w:r>
        <w:rPr>
          <w:rFonts w:hAnsi="Verdana" w:ascii="Times New Roman"/>
          <w:b w:val="0"/>
          <w:i w:val="0"/>
          <w:strike w:val="0"/>
          <w:dstrike w:val="0"/>
          <w:emboss w:val="0"/>
          <w:imprint w:val="0"/>
          <w:outline w:val="0"/>
          <w:shadow w:val="0"/>
          <w:sz w:val="24"/>
          <w:szCs w:val="24"/>
          <w:u w:val="none"/>
        </w:rPr>
        <w:t xml:space="preserve">"</w:t>
      </w:r>
      <w:r>
        <w:rPr>
          <w:rFonts w:hAnsi="Verdana" w:ascii="Verdana"/>
          <w:b w:val="0"/>
          <w:i w:val="0"/>
          <w:strike w:val="0"/>
          <w:dstrike w:val="0"/>
          <w:emboss w:val="0"/>
          <w:imprint w:val="0"/>
          <w:outline w:val="0"/>
          <w:shadow w:val="0"/>
          <w:sz w:val="24"/>
          <w:szCs w:val="24"/>
          <w:u w:val="none"/>
        </w:rPr>
        <w:t xml:space="preserve">, and sent it as an attachment in an email to Edward. Double checking to be sure that the email was sent, she pursed for confirmation.</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“Good!” she muttered.</w:t>
      </w:r>
    </w:p>
    <w:p>
      <w:pPr>
        <w:pStyle w:val="style0"/>
        <w:jc w:val="both"/>
        <w:rPr>
          <w:rFonts w:hAnsi="Verdana" w:ascii="Verdana"/>
          <w:b w:val="0"/>
          <w:i w:val="0"/>
          <w:emboss w:val="0"/>
          <w:imprint w:val="0"/>
          <w:outline w:val="0"/>
          <w:sz w:val="24"/>
          <w:szCs w:val="24"/>
          <w:u w:val="none"/>
        </w:rPr>
      </w:pPr>
      <w:r>
        <w:rPr>
          <w:rFonts w:hAnsi="Verdana" w:ascii="Verdana"/>
          <w:b w:val="0"/>
          <w:i w:val="0"/>
          <w:strike w:val="0"/>
          <w:dstrike w:val="0"/>
          <w:emboss w:val="0"/>
          <w:imprint w:val="0"/>
          <w:outline w:val="0"/>
          <w:shadow w:val="0"/>
          <w:sz w:val="24"/>
          <w:szCs w:val="24"/>
          <w:u w:val="none"/>
        </w:rPr>
        <w:t xml:space="preserve">    Heaving a sigh of relief seeing the mail gone, she knew Edward would hardly get</w:t>
      </w:r>
      <w:r>
        <w:rPr>
          <w:rFonts w:hAnsi="Verdana" w:ascii="Times New Roman"/>
          <w:b w:val="0"/>
          <w:i w:val="0"/>
          <w:strike w:val="0"/>
          <w:dstrike w:val="0"/>
          <w:emboss w:val="0"/>
          <w:imprint w:val="0"/>
          <w:outline w:val="0"/>
          <w:shadow w:val="0"/>
          <w:sz w:val="24"/>
          <w:szCs w:val="24"/>
          <w:u w:val="none"/>
        </w:rPr>
        <w:t xml:space="preserve"> anything to</w:t>
      </w:r>
      <w:r>
        <w:rPr>
          <w:rFonts w:hAnsi="Verdana" w:ascii="Verdana"/>
          <w:b w:val="0"/>
          <w:i w:val="0"/>
          <w:strike w:val="0"/>
          <w:dstrike w:val="0"/>
          <w:emboss w:val="0"/>
          <w:imprint w:val="0"/>
          <w:outline w:val="0"/>
          <w:shadow w:val="0"/>
          <w:sz w:val="24"/>
          <w:szCs w:val="24"/>
          <w:u w:val="none"/>
        </w:rPr>
        <w:t xml:space="preserve"> correct on it. She was confident. </w:t>
      </w:r>
    </w:p>
    <w:p>
      <w:pPr>
        <w:pStyle w:val="style0"/>
        <w:jc w:val="both"/>
        <w:rPr>
          <w:rFonts w:hAnsi="Verdana" w:ascii="Verdana"/>
        </w:rPr>
      </w:pPr>
      <w:r>
        <w:rPr>
          <w:rFonts w:hAnsi="Verdana" w:ascii="Times New Roman"/>
          <w:b w:val="0"/>
          <w:i w:val="0"/>
          <w:strike w:val="0"/>
          <w:dstrike w:val="0"/>
          <w:emboss w:val="0"/>
          <w:imprint w:val="0"/>
          <w:outline w:val="0"/>
          <w:shadow w:val="0"/>
          <w:sz w:val="24"/>
          <w:szCs w:val="24"/>
          <w:u w:val="none"/>
        </w:rPr>
        <w:t xml:space="preserve">    </w:t>
      </w:r>
      <w:r>
        <w:rPr>
          <w:rFonts w:hAnsi="Verdana" w:ascii="Verdana"/>
          <w:b w:val="0"/>
          <w:i w:val="0"/>
          <w:strike w:val="0"/>
          <w:dstrike w:val="0"/>
          <w:emboss w:val="0"/>
          <w:imprint w:val="0"/>
          <w:outline w:val="0"/>
          <w:shadow w:val="0"/>
          <w:sz w:val="24"/>
          <w:szCs w:val="24"/>
          <w:u w:val="none"/>
        </w:rPr>
        <w:t xml:space="preserve">Being almost two years working with him, she could say how exactly he wanted articles to be written.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Done with everything except bathing, she picked her cellphone, put the laptop on the stool beside her, and collapsed on the couch to relax while she called her mother.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Bella was no where in the living room and it was a sign that she had gone to bed. Teni trained her</w:t>
      </w:r>
      <w:r>
        <w:rPr>
          <w:rFonts w:hAnsi="Verdana" w:ascii="Times New Roman"/>
          <w:b w:val="0"/>
          <w:i w:val="0"/>
          <w:strike w:val="0"/>
          <w:dstrike w:val="0"/>
          <w:emboss w:val="0"/>
          <w:imprint w:val="0"/>
          <w:outline w:val="0"/>
          <w:shadow w:val="0"/>
          <w:sz w:val="24"/>
          <w:szCs w:val="24"/>
          <w:u w:val="none"/>
        </w:rPr>
        <w:t xml:space="preserve"> so.</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“Hello mum,” she stretched her body, being pleased with herself for all she was able to accomplish for the day.</w:t>
      </w:r>
    </w:p>
    <w:p>
      <w:pPr>
        <w:pStyle w:val="style0"/>
        <w:jc w:val="both"/>
        <w:rPr>
          <w:rFonts w:hAnsi="Verdana" w:ascii="Verdana"/>
          <w:b w:val="0"/>
          <w:i w:val="0"/>
          <w:emboss w:val="0"/>
          <w:imprint w:val="0"/>
          <w:outline w:val="0"/>
          <w:sz w:val="24"/>
          <w:szCs w:val="24"/>
          <w:u w:val="none"/>
        </w:rPr>
      </w:pPr>
      <w:r>
        <w:rPr>
          <w:rFonts w:hAnsi="Verdana" w:ascii="Verdana"/>
          <w:b w:val="0"/>
          <w:i w:val="0"/>
          <w:strike w:val="0"/>
          <w:dstrike w:val="0"/>
          <w:emboss w:val="0"/>
          <w:imprint w:val="0"/>
          <w:outline w:val="0"/>
          <w:shadow w:val="0"/>
          <w:sz w:val="24"/>
          <w:szCs w:val="24"/>
          <w:u w:val="none"/>
        </w:rPr>
        <w:t xml:space="preserve">    “Hello Dolly,” Rhoda answered. </w:t>
      </w:r>
    </w:p>
    <w:p>
      <w:pPr>
        <w:pStyle w:val="style0"/>
        <w:jc w:val="both"/>
        <w:rPr>
          <w:rFonts w:hAnsi="Verdana" w:ascii="Verdana"/>
        </w:rPr>
      </w:pPr>
      <w:r>
        <w:rPr>
          <w:rFonts w:hAnsi="Verdana" w:ascii="Times New Roman"/>
          <w:b w:val="0"/>
          <w:i w:val="0"/>
          <w:strike w:val="0"/>
          <w:dstrike w:val="0"/>
          <w:emboss w:val="0"/>
          <w:imprint w:val="0"/>
          <w:outline w:val="0"/>
          <w:shadow w:val="0"/>
          <w:sz w:val="24"/>
          <w:szCs w:val="24"/>
          <w:u w:val="none"/>
        </w:rPr>
        <w:t xml:space="preserve">    </w:t>
      </w:r>
      <w:r>
        <w:rPr>
          <w:rFonts w:hAnsi="Verdana" w:ascii="Verdana"/>
          <w:b w:val="0"/>
          <w:i w:val="0"/>
          <w:strike w:val="0"/>
          <w:dstrike w:val="0"/>
          <w:emboss w:val="0"/>
          <w:imprint w:val="0"/>
          <w:outline w:val="0"/>
          <w:shadow w:val="0"/>
          <w:sz w:val="24"/>
          <w:szCs w:val="24"/>
          <w:u w:val="none"/>
        </w:rPr>
        <w:t xml:space="preserve">Her little girl could be heard blabbing at the background.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Rhoda was the only one still calling Teni by the pet name Dolly.</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“Sorry mum, I was in the middle of something when you called,” Teni apologized.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“I understand. How is work And how is Jim too?” Rhoda asked.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“Work is fine. It was the reason I took an excuse to call you back. And as for Jim, he is in trouble as we speak,” Teni’s eyes involuntarily were closing already, for she was feeling sleepy.</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“Trouble? What happened!” Rhoda panicked.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“He had an unsuccessful surgery. The woman died, and she happened to be the wife of a VIP,” Teni yawned.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“Oh my Gosh!” Rhoda exclaimed.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“He is in the police cell right now, but we are doing everything possible to get him released soon,” Teni assured her mum. She could feel how bad her mum felt about the news and she wanted her to know everything was under control.</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“Why was he arrested when he did not kill the woman intentionally?” Rhoda could not fathom the irrationality behind Jim’s arrest.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“That’s one of the reasons why Africa remains a Third world. Lawlessness is a part of life sometimes,” Teni said sadly.</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“Do you know I actually called to know if he has proposed already? But here I am being given a bad news instead,” Rhoda’s voice was cold but her daughter did not allow her to land before she snapped in:</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“Mum! There you go again! I have told you times without number not to worry about me being single. Marriage will happen at the right time,” Teni replied sharply and yawned again.</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“Dolly, you will be 25years in two months. When is the right time?” Rhoda reminded her daughter of her age. She must have thought Teni had no clue how old she was.</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“Mum! A marriage at 45 and a marriage at 25 are both marriages. All that matters is getting married to the right man,” Teni tried to school her mum on marriage as if she had more experience in the subject than the one who gave birth to her.</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“What! Don’t tell me you are not getting married until you are 45! Are you kidding me?” Rhoda raised her voice at her daughter and Teni could not but laugh it off.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“Mum, I know you know I am not saying until I'm 45. You just want to make an issue out of nothing. I am done here! I am feeling sleepy already,” Teni giggled.  She was amused by her mum’s reaction.</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“You had better not mean it like that! I know Jim is the best man for you. He is such a wonderful handsome young man and he is financially comfortable too,” Rhoda said in a tone that made her sound like she knew Jim absolutely inside out.</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“Mum! For your information, Jim is not the same man you used to know. He has changed. I caught him having affairs twice and I have warned him that I won’t take the third infidelity lightly,” Teni finally let the cat out of the bag. She never wanted her mum to know of Jim’s randy escapades, but since Rhoda would not seize to praise Jim like as if he was a kind of a Saint, Teni felt the need to open up. Besides, she needed to prepare her mother’s mind for any eventuality concerning her dwindling relationship with Jim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“Really! That is so bad!” Rhoda exclaimed.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“Yeah mum, that’s how bad it is. I am scared. I can’t marry a man who won’t be faithful to marriage vows. If I catch him red-handed flirting the third time, I am done with him,” Teni firmly promised, and quickly added, “mum, I will speak to you tomorrow, I need to sleep now please. Goodnight,”</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“Okay Dolly, But you should know that most unfaithful men stop being randy and irresponsible once they get married to a good woman. Marriage changes them. Think about it,” Rhoda blew her daughter a goodnight kiss.</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“Most, you said mum, not all. Goodnight mum,” Teni sluggishly said. And as soon as she bade her mum goodnight, she dropped the cellphone on the floor carpet. Her eyes closed, and she fell asleep.</w:t>
      </w:r>
    </w:p>
    <w:p>
      <w:pPr>
        <w:pStyle w:val="style0"/>
        <w:jc w:val="both"/>
        <w:rPr>
          <w:rFonts w:hAnsi="Verdana" w:ascii="Verdana"/>
        </w:rPr>
      </w:pP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Thinking about what she had just heard about Jim, Rhoda was utterly disappointed. </w:t>
      </w:r>
      <w:r>
        <w:rPr>
          <w:rFonts w:hAnsi="Verdana" w:ascii="Times New Roman"/>
          <w:b w:val="0"/>
          <w:i w:val="0"/>
          <w:strike w:val="0"/>
          <w:dstrike w:val="0"/>
          <w:emboss w:val="0"/>
          <w:imprint w:val="0"/>
          <w:outline w:val="0"/>
          <w:shadow w:val="0"/>
          <w:sz w:val="24"/>
          <w:szCs w:val="24"/>
          <w:u w:val="none"/>
        </w:rPr>
        <w:t xml:space="preserve">S</w:t>
      </w:r>
      <w:r>
        <w:rPr>
          <w:rFonts w:hAnsi="Verdana" w:ascii="Verdana"/>
          <w:b w:val="0"/>
          <w:i w:val="0"/>
          <w:strike w:val="0"/>
          <w:dstrike w:val="0"/>
          <w:emboss w:val="0"/>
          <w:imprint w:val="0"/>
          <w:outline w:val="0"/>
          <w:shadow w:val="0"/>
          <w:sz w:val="24"/>
          <w:szCs w:val="24"/>
          <w:u w:val="none"/>
        </w:rPr>
        <w:t xml:space="preserve">he had always believed Jim was the right man for her daughter ever since they both met at the University in the United States. She could remember how inseparable they were in those days. She could remember also how Jim looked responsible and quiet that she had thought he could have won the world competition for Mr. Responsible, if there was any competition so named.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What a big difference time could make on people, Rhoda could not but imagine.</w:t>
      </w:r>
    </w:p>
    <w:p>
      <w:pPr>
        <w:pStyle w:val="style0"/>
        <w:jc w:val="both"/>
        <w:rPr>
          <w:rFonts w:hAnsi="Verdana" w:ascii="Verdana"/>
        </w:rPr>
      </w:pP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w:t>
      </w:r>
    </w:p>
    <w:p>
      <w:pPr>
        <w:pStyle w:val="style0"/>
        <w:jc w:val="both"/>
        <w:rPr>
          <w:rFonts w:hAnsi="Verdana" w:ascii="Verdana"/>
        </w:rPr>
      </w:pPr>
    </w:p>
    <w:p>
      <w:pPr>
        <w:pStyle w:val="style0"/>
        <w:jc w:val="both"/>
        <w:rPr>
          <w:rFonts w:hAnsi="Verdana" w:ascii="Verdana"/>
        </w:rPr>
      </w:pPr>
    </w:p>
    <w:p>
      <w:pPr>
        <w:pStyle w:val="style0"/>
        <w:jc w:val="both"/>
        <w:rPr>
          <w:rFonts w:hAnsi="Verdana" w:ascii="Verdana"/>
        </w:rPr>
      </w:pPr>
    </w:p>
    <w:p>
      <w:pPr>
        <w:pStyle w:val="style0"/>
        <w:jc w:val="both"/>
        <w:rPr>
          <w:rFonts w:hAnsi="Verdana" w:ascii="Verdana"/>
        </w:rPr>
      </w:pPr>
    </w:p>
    <w:p>
      <w:pPr>
        <w:pStyle w:val="style0"/>
        <w:jc w:val="both"/>
        <w:rPr>
          <w:rFonts w:hAnsi="Verdana" w:ascii="Verdana"/>
        </w:rPr>
      </w:pPr>
    </w:p>
    <w:p>
      <w:pPr>
        <w:pStyle w:val="style0"/>
        <w:jc w:val="both"/>
        <w:rPr>
          <w:rFonts w:hAnsi="Verdana" w:ascii="Verdana"/>
        </w:rPr>
      </w:pPr>
    </w:p>
    <w:p>
      <w:pPr>
        <w:pStyle w:val="style0"/>
        <w:jc w:val="both"/>
        <w:rPr>
          <w:rFonts w:hAnsi="Verdana" w:ascii="Verdana"/>
        </w:rPr>
      </w:pPr>
    </w:p>
    <w:p>
      <w:pPr>
        <w:pStyle w:val="style0"/>
        <w:jc w:val="both"/>
        <w:rPr>
          <w:rFonts w:hAnsi="Verdana" w:ascii="Verdana"/>
        </w:rPr>
      </w:pPr>
    </w:p>
    <w:p>
      <w:pPr>
        <w:pStyle w:val="style2"/>
      </w:pPr>
      <w:r>
        <w:rPr>
          <w:rFonts w:ascii="Arial Unicode MS"/>
          <w:b/>
          <w:i w:val="0"/>
          <w:strike w:val="0"/>
          <w:dstrike w:val="0"/>
          <w:emboss w:val="0"/>
          <w:imprint w:val="0"/>
          <w:outline w:val="0"/>
          <w:shadow w:val="0"/>
          <w:sz w:val="32"/>
          <w:szCs w:val="32"/>
          <w:u w:val="none"/>
        </w:rPr>
        <w:t xml:space="preserve">CHAPTER TWO</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w:t>
      </w:r>
    </w:p>
    <w:p>
      <w:pPr>
        <w:pStyle w:val="style0"/>
        <w:jc w:val="both"/>
        <w:rPr>
          <w:rFonts w:hAnsi="Verdana" w:ascii="Verdana"/>
        </w:rPr>
      </w:pPr>
    </w:p>
    <w:p>
      <w:pPr>
        <w:pStyle w:val="style0"/>
        <w:jc w:val="both"/>
        <w:rPr>
          <w:rFonts w:hAnsi="Verdana" w:ascii="Verdana"/>
        </w:rPr>
      </w:pP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President James Ola was a darling of the citizens of his country. His victory which came with the highest number of votes for any presidential election victory in the history of his nation was no doubt a pointer to the fact that he was a man of the people. A highly intelligent man, handsome, jovial, strict and compassionate.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During a debate about him, Bola had argued that the compassionate and the strict sides of him were what had endeared him to the citizenry. People love leaders who don’t make them feel the brunt of global problems like inflation and economic melt down. If there was a President with policies that made them spend less money on living, it was President James Ola.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w:t>
      </w:r>
      <w:r>
        <w:rPr>
          <w:rFonts w:hAnsi="Verdana" w:ascii="Times New Roman"/>
          <w:b w:val="0"/>
          <w:i w:val="0"/>
          <w:strike w:val="0"/>
          <w:dstrike w:val="0"/>
          <w:emboss w:val="0"/>
          <w:imprint w:val="0"/>
          <w:outline w:val="0"/>
          <w:shadow w:val="0"/>
          <w:sz w:val="24"/>
          <w:szCs w:val="24"/>
          <w:u w:val="none"/>
        </w:rPr>
        <w:t xml:space="preserve">F</w:t>
      </w:r>
      <w:r>
        <w:rPr>
          <w:rFonts w:hAnsi="Verdana" w:ascii="Verdana"/>
          <w:b w:val="0"/>
          <w:i w:val="0"/>
          <w:strike w:val="0"/>
          <w:dstrike w:val="0"/>
          <w:emboss w:val="0"/>
          <w:imprint w:val="0"/>
          <w:outline w:val="0"/>
          <w:shadow w:val="0"/>
          <w:sz w:val="24"/>
          <w:szCs w:val="24"/>
          <w:u w:val="none"/>
        </w:rPr>
        <w:t xml:space="preserve">irst in the history of his nation to bring down the petroleum pump price</w:t>
      </w:r>
      <w:r>
        <w:rPr>
          <w:rFonts w:hAnsi="Verdana" w:ascii="Times New Roman"/>
          <w:b w:val="0"/>
          <w:i w:val="0"/>
          <w:strike w:val="0"/>
          <w:dstrike w:val="0"/>
          <w:emboss w:val="0"/>
          <w:imprint w:val="0"/>
          <w:outline w:val="0"/>
          <w:shadow w:val="0"/>
          <w:sz w:val="24"/>
          <w:szCs w:val="24"/>
          <w:u w:val="none"/>
        </w:rPr>
        <w:t xml:space="preserve">, which eventually affected the prices of </w:t>
      </w:r>
      <w:r>
        <w:rPr>
          <w:rFonts w:hAnsi="Verdana" w:ascii="Verdana"/>
          <w:b w:val="0"/>
          <w:i w:val="0"/>
          <w:strike w:val="0"/>
          <w:dstrike w:val="0"/>
          <w:emboss w:val="0"/>
          <w:imprint w:val="0"/>
          <w:outline w:val="0"/>
          <w:shadow w:val="0"/>
          <w:sz w:val="24"/>
          <w:szCs w:val="24"/>
          <w:u w:val="none"/>
        </w:rPr>
        <w:t xml:space="preserve">essential commodities</w:t>
      </w:r>
      <w:r>
        <w:rPr>
          <w:rFonts w:hAnsi="Verdana" w:ascii="Times New Roman"/>
          <w:b w:val="0"/>
          <w:i w:val="0"/>
          <w:strike w:val="0"/>
          <w:dstrike w:val="0"/>
          <w:emboss w:val="0"/>
          <w:imprint w:val="0"/>
          <w:outline w:val="0"/>
          <w:shadow w:val="0"/>
          <w:sz w:val="24"/>
          <w:szCs w:val="24"/>
          <w:u w:val="none"/>
        </w:rPr>
        <w:t xml:space="preserve">.</w:t>
      </w:r>
    </w:p>
    <w:p>
      <w:pPr>
        <w:pStyle w:val="style0"/>
        <w:jc w:val="both"/>
        <w:rPr>
          <w:rFonts w:hAnsi="Verdana" w:ascii="Verdana"/>
          <w:b w:val="0"/>
          <w:i w:val="0"/>
          <w:emboss w:val="0"/>
          <w:imprint w:val="0"/>
          <w:outline w:val="0"/>
          <w:sz w:val="24"/>
          <w:szCs w:val="24"/>
          <w:u w:val="none"/>
        </w:rPr>
      </w:pPr>
      <w:r>
        <w:rPr>
          <w:rFonts w:hAnsi="Verdana" w:ascii="Verdana"/>
          <w:b w:val="0"/>
          <w:i w:val="0"/>
          <w:strike w:val="0"/>
          <w:dstrike w:val="0"/>
          <w:emboss w:val="0"/>
          <w:imprint w:val="0"/>
          <w:outline w:val="0"/>
          <w:shadow w:val="0"/>
          <w:sz w:val="24"/>
          <w:szCs w:val="24"/>
          <w:u w:val="none"/>
        </w:rPr>
        <w:t xml:space="preserve">    He had created a price control commission that saw to the prices of products, that it was a crime for anyone to sell above the stipulated government prices. And as compassionate as he was, his strict side was what brought about the compliance of the new laws. </w:t>
      </w:r>
    </w:p>
    <w:p>
      <w:pPr>
        <w:pStyle w:val="style0"/>
        <w:jc w:val="both"/>
        <w:rPr>
          <w:rFonts w:hAnsi="Verdana" w:ascii="Verdana"/>
        </w:rPr>
      </w:pPr>
      <w:r>
        <w:rPr>
          <w:rFonts w:hAnsi="Verdana" w:ascii="Times New Roman"/>
          <w:b w:val="0"/>
          <w:i w:val="0"/>
          <w:strike w:val="0"/>
          <w:dstrike w:val="0"/>
          <w:emboss w:val="0"/>
          <w:imprint w:val="0"/>
          <w:outline w:val="0"/>
          <w:shadow w:val="0"/>
          <w:sz w:val="24"/>
          <w:szCs w:val="24"/>
          <w:u w:val="none"/>
        </w:rPr>
        <w:t xml:space="preserve">    </w:t>
      </w:r>
      <w:r>
        <w:rPr>
          <w:rFonts w:hAnsi="Verdana" w:ascii="Verdana"/>
          <w:b w:val="0"/>
          <w:i w:val="0"/>
          <w:strike w:val="0"/>
          <w:dstrike w:val="0"/>
          <w:emboss w:val="0"/>
          <w:imprint w:val="0"/>
          <w:outline w:val="0"/>
          <w:shadow w:val="0"/>
          <w:sz w:val="24"/>
          <w:szCs w:val="24"/>
          <w:u w:val="none"/>
        </w:rPr>
        <w:t xml:space="preserve">His new policies on rampant social decadences like corruption, bribery and the common bad habits like littering the environment with dirt</w:t>
      </w:r>
      <w:r>
        <w:rPr>
          <w:rFonts w:hAnsi="Verdana" w:ascii="Times New Roman"/>
          <w:b w:val="0"/>
          <w:i w:val="0"/>
          <w:strike w:val="0"/>
          <w:dstrike w:val="0"/>
          <w:emboss w:val="0"/>
          <w:imprint w:val="0"/>
          <w:outline w:val="0"/>
          <w:shadow w:val="0"/>
          <w:sz w:val="24"/>
          <w:szCs w:val="24"/>
          <w:u w:val="none"/>
        </w:rPr>
        <w:t xml:space="preserve"> yielded a lot of positive changes.</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He had surprised the nation when his government started the construction of new correctional homes and the refurbishing of the old ones. When asked on live TV why the need for new correctional homes when there were other more pressing needs, he had said he wanted to make life easier for stubborn citizens who needed good shelters as quite a number of them would be taken out of the society soon</w:t>
      </w:r>
      <w:r>
        <w:rPr>
          <w:rFonts w:hAnsi="Verdana" w:ascii="Times New Roman"/>
          <w:b w:val="0"/>
          <w:i w:val="0"/>
          <w:strike w:val="0"/>
          <w:dstrike w:val="0"/>
          <w:emboss w:val="0"/>
          <w:imprint w:val="0"/>
          <w:outline w:val="0"/>
          <w:shadow w:val="0"/>
          <w:sz w:val="24"/>
          <w:szCs w:val="24"/>
          <w:u w:val="none"/>
        </w:rPr>
        <w:t xml:space="preserve"> to be made better citizens</w:t>
      </w:r>
      <w:r>
        <w:rPr>
          <w:rFonts w:hAnsi="Verdana" w:ascii="Verdana"/>
          <w:b w:val="0"/>
          <w:i w:val="0"/>
          <w:strike w:val="0"/>
          <w:dstrike w:val="0"/>
          <w:emboss w:val="0"/>
          <w:imprint w:val="0"/>
          <w:outline w:val="0"/>
          <w:shadow w:val="0"/>
          <w:sz w:val="24"/>
          <w:szCs w:val="24"/>
          <w:u w:val="none"/>
        </w:rPr>
        <w:t xml:space="preserve">. He had said stubborn citizens had the right to be taken care of as the law abiding ones too. He maintained that since his government had zero tolerance for crimes and indiscipline, he was sure a lot of the citizens would need the centers for shelter.</w:t>
      </w:r>
    </w:p>
    <w:p>
      <w:pPr>
        <w:pStyle w:val="style0"/>
        <w:jc w:val="both"/>
        <w:rPr>
          <w:rFonts w:hAnsi="Verdana" w:ascii="Verdana"/>
        </w:rPr>
      </w:pP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It could not have been less a rude shock when the news about the death of the wife of the Commissioner of Police of the state of Lagos reached the President and his wife late the previous night. The deceased was one of the few women the first lady was close to, for she was her secondary school classmate</w:t>
      </w:r>
      <w:r>
        <w:rPr>
          <w:rFonts w:hAnsi="Verdana" w:ascii="Times New Roman"/>
          <w:b w:val="0"/>
          <w:i w:val="0"/>
          <w:strike w:val="0"/>
          <w:dstrike w:val="0"/>
          <w:emboss w:val="0"/>
          <w:imprint w:val="0"/>
          <w:outline w:val="0"/>
          <w:shadow w:val="0"/>
          <w:sz w:val="24"/>
          <w:szCs w:val="24"/>
          <w:u w:val="none"/>
        </w:rPr>
        <w:t xml:space="preserve">, </w:t>
      </w:r>
      <w:r>
        <w:rPr>
          <w:rFonts w:hAnsi="Verdana" w:ascii="Verdana"/>
          <w:b w:val="0"/>
          <w:i w:val="0"/>
          <w:strike w:val="0"/>
          <w:dstrike w:val="0"/>
          <w:emboss w:val="0"/>
          <w:imprint w:val="0"/>
          <w:outline w:val="0"/>
          <w:shadow w:val="0"/>
          <w:sz w:val="24"/>
          <w:szCs w:val="24"/>
          <w:u w:val="none"/>
        </w:rPr>
        <w:t xml:space="preserve">someone whose philanthropic gestures towards the less privileged was second to none in the nation. Her demise was not regarded as a loss to her family only, but a big loss to the whole nation.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The president relaxed in bed after two early morning cups of coffee. By his side were four national dailies which were his “daily tonic” before taking his bath. He loved reading the news because it was in</w:t>
      </w:r>
      <w:r>
        <w:rPr>
          <w:rFonts w:hAnsi="Verdana" w:ascii="Times New Roman"/>
          <w:b w:val="0"/>
          <w:i w:val="0"/>
          <w:strike w:val="0"/>
          <w:dstrike w:val="0"/>
          <w:emboss w:val="0"/>
          <w:imprint w:val="0"/>
          <w:outline w:val="0"/>
          <w:shadow w:val="0"/>
          <w:sz w:val="24"/>
          <w:szCs w:val="24"/>
          <w:u w:val="none"/>
        </w:rPr>
        <w:t xml:space="preserve"> them </w:t>
      </w:r>
      <w:r>
        <w:rPr>
          <w:rFonts w:hAnsi="Verdana" w:ascii="Verdana"/>
          <w:b w:val="0"/>
          <w:i w:val="0"/>
          <w:strike w:val="0"/>
          <w:dstrike w:val="0"/>
          <w:emboss w:val="0"/>
          <w:imprint w:val="0"/>
          <w:outline w:val="0"/>
          <w:shadow w:val="0"/>
          <w:sz w:val="24"/>
          <w:szCs w:val="24"/>
          <w:u w:val="none"/>
        </w:rPr>
        <w:t xml:space="preserve">he got most of the views and criticism of the citizens and his political opponents on his performance. And besides, he appreciated the writing skills of some of the nation’s young journalists who were rising to stardom like he himself dreamt to be several years back as a journalist.</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Having read through the first newspaper that had its editorial comment praise his government on the improvement of the national power generation, he dropped it and took the next.</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He was glad the national power problem was gradually becoming a thing of the past due to the resent national committee on power. A committee he had set up not up to two months. Power becoming stable in the country would be another significant political point for his ruling party.</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Picking up the next newspaper, the Headline stared him in the face: DOCTOR ARRESTED BY THE </w:t>
      </w:r>
      <w:r>
        <w:rPr>
          <w:rFonts w:hAnsi="Verdana" w:ascii="Times New Roman"/>
          <w:b w:val="0"/>
          <w:i w:val="0"/>
          <w:strike w:val="0"/>
          <w:dstrike w:val="0"/>
          <w:emboss w:val="0"/>
          <w:imprint w:val="0"/>
          <w:outline w:val="0"/>
          <w:shadow w:val="0"/>
          <w:sz w:val="24"/>
          <w:szCs w:val="24"/>
          <w:u w:val="none"/>
        </w:rPr>
        <w:t xml:space="preserve">S</w:t>
      </w:r>
      <w:r>
        <w:rPr>
          <w:rFonts w:hAnsi="Verdana" w:ascii="Verdana"/>
          <w:b w:val="0"/>
          <w:i w:val="0"/>
          <w:strike w:val="0"/>
          <w:dstrike w:val="0"/>
          <w:emboss w:val="0"/>
          <w:imprint w:val="0"/>
          <w:outline w:val="0"/>
          <w:shadow w:val="0"/>
          <w:sz w:val="24"/>
          <w:szCs w:val="24"/>
          <w:u w:val="none"/>
        </w:rPr>
        <w:t xml:space="preserve">TATE OF LAGOS COMMISSIONER OF POLICE OVER WIFE’S DEATH.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“What! Honey, have you seen this?” the president asked his wife who despite her status as the first lady was busy performing her role as a wife. She held the tray of coffee in her hands and was on her way out of the bedroom to the kitchen. The president turned the newspaper’s front page to his wife. She could read the headline from the spot where she stood.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“No dear,” the first lady replied.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The Daily Voice newspaper was the foremost newspaper in the nation and every news by it was considered authentic.</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“This is very wrong unless Badru has an evidence that it was negligence that caused his wife’s death,” the first lady said, and turned back to leave the bedroom.</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“I will need to call the Inspector General of Police to </w:t>
      </w:r>
      <w:r>
        <w:rPr>
          <w:rFonts w:hAnsi="Verdana" w:ascii="Times New Roman"/>
          <w:b w:val="0"/>
          <w:i w:val="0"/>
          <w:strike w:val="0"/>
          <w:dstrike w:val="0"/>
          <w:emboss w:val="0"/>
          <w:imprint w:val="0"/>
          <w:outline w:val="0"/>
          <w:shadow w:val="0"/>
          <w:sz w:val="24"/>
          <w:szCs w:val="24"/>
          <w:u w:val="none"/>
        </w:rPr>
        <w:t xml:space="preserve">investigate the matter and </w:t>
      </w:r>
      <w:r>
        <w:rPr>
          <w:rFonts w:hAnsi="Verdana" w:ascii="Verdana"/>
          <w:b w:val="0"/>
          <w:i w:val="0"/>
          <w:strike w:val="0"/>
          <w:dstrike w:val="0"/>
          <w:emboss w:val="0"/>
          <w:imprint w:val="0"/>
          <w:outline w:val="0"/>
          <w:shadow w:val="0"/>
          <w:sz w:val="24"/>
          <w:szCs w:val="24"/>
          <w:u w:val="none"/>
        </w:rPr>
        <w:t xml:space="preserve">call the CP to order after going through the </w:t>
      </w:r>
      <w:r>
        <w:rPr>
          <w:rFonts w:hAnsi="Verdana" w:ascii="Times New Roman"/>
          <w:b w:val="0"/>
          <w:i w:val="0"/>
          <w:strike w:val="0"/>
          <w:dstrike w:val="0"/>
          <w:emboss w:val="0"/>
          <w:imprint w:val="0"/>
          <w:outline w:val="0"/>
          <w:shadow w:val="0"/>
          <w:sz w:val="24"/>
          <w:szCs w:val="24"/>
          <w:u w:val="none"/>
        </w:rPr>
        <w:t xml:space="preserve">news </w:t>
      </w:r>
      <w:r>
        <w:rPr>
          <w:rFonts w:hAnsi="Verdana" w:ascii="Verdana"/>
          <w:b w:val="0"/>
          <w:i w:val="0"/>
          <w:strike w:val="0"/>
          <w:dstrike w:val="0"/>
          <w:emboss w:val="0"/>
          <w:imprint w:val="0"/>
          <w:outline w:val="0"/>
          <w:shadow w:val="0"/>
          <w:sz w:val="24"/>
          <w:szCs w:val="24"/>
          <w:u w:val="none"/>
        </w:rPr>
        <w:t xml:space="preserve">report. Misuse of power won’t be tolerated by this government. It will not only dent the image of our party but that of our country as a whole,” the president went back to reading Teni’s piece on her fiance’s arrest in the newspaper.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After reading through the article, the President checked the name of the writer, and it was Dolly Dale. The same writer who wrote the controversial article on the corruption that had eaten deep in the Federal Ministry of Finance, and who months later commended his government on its swift action it took that flushed out the bad eggs in the same ministry.  He had said he liked how the writer criticized his government for the criticism had been constructive.</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He picked the cellphone beside him, scrolled through the contact lists and dialed a number. Then, he waited for a response.</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“Your Excellency Sir,” a husky voice responded.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“Good morning Clement,” the president turned the paper he was holding back to the front page.</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“Have you seen today’s Voice Newspaper?” the President asked.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“No. Your Excellency. I am just about to leave home for the office. Today's newspapers must be on my desk by now,” the Inspector General of Police replied.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“You must have heard the news of the demise of the wife of the state of Lagos Commissioner of Police,” the president stood up from the bed. He walked to the door of the bathroom.</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“Yes, your excellency. I heard the news yesterday and I have immediately called the CP to give my condolence,” the IGP said.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“I read in the dailies just now how the same CP ordered the arrest of the doctor that did the surgery on his late wife. That sounds like a misuse of power. See to it and give me back the report,” the President ordered and entered the bathroom.</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“Okay Your Excellency,”  the Inspector General of Police walked out of his house, and approached the waiting cars outside, still having his cellphone on his ear.</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“No injustice is condoned by this government,” the President said on the verge of ending the call.</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“Yes, your excellency,” The IGP entered the back seat of one of the three cars and his driver drove out of his residential compound. The car drove in-between two black SUVs occupied by armed policemen. They were leaving for the National Police Headquarters Abuja, the office of the Inspector General of Police of Nigeria.</w:t>
      </w:r>
    </w:p>
    <w:p>
      <w:pPr>
        <w:pStyle w:val="style0"/>
        <w:jc w:val="both"/>
        <w:rPr>
          <w:rFonts w:hAnsi="Verdana" w:ascii="Verdana"/>
          <w:b/>
          <w:bCs/>
          <w:sz w:val="32"/>
          <w:szCs w:val="32"/>
        </w:rPr>
      </w:pPr>
      <w:r>
        <w:rPr>
          <w:rFonts w:hAnsi="Verdana" w:ascii="Verdana"/>
          <w:b w:val="0"/>
          <w:i w:val="0"/>
          <w:strike w:val="0"/>
          <w:dstrike w:val="0"/>
          <w:emboss w:val="0"/>
          <w:imprint w:val="0"/>
          <w:outline w:val="0"/>
          <w:shadow w:val="0"/>
          <w:sz w:val="24"/>
          <w:szCs w:val="24"/>
          <w:u w:val="none"/>
        </w:rPr>
        <w:t xml:space="preserve">                             </w:t>
      </w:r>
      <w:r>
        <w:rPr>
          <w:rFonts w:hAnsi="Verdana" w:ascii="Verdana"/>
          <w:b/>
          <w:bCs/>
          <w:i w:val="0"/>
          <w:strike w:val="0"/>
          <w:dstrike w:val="0"/>
          <w:emboss w:val="0"/>
          <w:imprint w:val="0"/>
          <w:outline w:val="0"/>
          <w:shadow w:val="0"/>
          <w:sz w:val="32"/>
          <w:szCs w:val="32"/>
          <w:u w:val="none"/>
        </w:rPr>
        <w:t xml:space="preserve">  …</w:t>
      </w:r>
    </w:p>
    <w:p>
      <w:pPr>
        <w:pStyle w:val="style0"/>
        <w:jc w:val="both"/>
        <w:rPr>
          <w:rFonts w:hAnsi="Verdana" w:ascii="Verdana"/>
        </w:rPr>
      </w:pP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BOLA AND TENI met at the reception hall of their company, The Voice Newspaper. They briefly exchanged pleasantries and started to climb the stairs together. They had been good friends and confidants ever since Teni joined the company. They were both brilliant writers who knew their onions when it comes to their profession, the more reason Edward cherished working with them.</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Amused by Linda’s remark on the controversies </w:t>
      </w:r>
      <w:r>
        <w:rPr>
          <w:rFonts w:hAnsi="Verdana" w:ascii="Times New Roman"/>
          <w:b w:val="0"/>
          <w:i w:val="0"/>
          <w:strike w:val="0"/>
          <w:dstrike w:val="0"/>
          <w:emboss w:val="0"/>
          <w:imprint w:val="0"/>
          <w:outline w:val="0"/>
          <w:shadow w:val="0"/>
          <w:sz w:val="24"/>
          <w:szCs w:val="24"/>
          <w:u w:val="none"/>
        </w:rPr>
        <w:t xml:space="preserve">Dolly Dale's</w:t>
      </w:r>
      <w:r>
        <w:rPr>
          <w:rFonts w:hAnsi="Verdana" w:ascii="Verdana"/>
          <w:b w:val="0"/>
          <w:i w:val="0"/>
          <w:strike w:val="0"/>
          <w:dstrike w:val="0"/>
          <w:emboss w:val="0"/>
          <w:imprint w:val="0"/>
          <w:outline w:val="0"/>
          <w:shadow w:val="0"/>
          <w:sz w:val="24"/>
          <w:szCs w:val="24"/>
          <w:u w:val="none"/>
        </w:rPr>
        <w:t xml:space="preserve"> published article on Jim’s arrest had generated within the short time the latest edition of the Voice Newspaper had been in circulation, they both laughed as they ascended the stairs.</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“She would be better as a stand-up comedian than the Receptionist she is,” Teni remarked.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“Just like your boss would be a better soldier than a journalist,” Bola replied as they both giggled, ascending the stairs.</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“But, to be serious, your article has caused a lot of criticism in town. I came to the office in a taxi after dropping off my daughter at her school and the arrest of Jim was what the driver talked about till he dropped me off at</w:t>
      </w:r>
      <w:r>
        <w:rPr>
          <w:rFonts w:hAnsi="Verdana" w:ascii="Times New Roman"/>
          <w:b w:val="0"/>
          <w:i w:val="0"/>
          <w:strike w:val="0"/>
          <w:dstrike w:val="0"/>
          <w:emboss w:val="0"/>
          <w:imprint w:val="0"/>
          <w:outline w:val="0"/>
          <w:shadow w:val="0"/>
          <w:sz w:val="24"/>
          <w:szCs w:val="24"/>
          <w:u w:val="none"/>
        </w:rPr>
        <w:t xml:space="preserve"> the office</w:t>
      </w:r>
      <w:r>
        <w:rPr>
          <w:rFonts w:hAnsi="Verdana" w:ascii="Verdana"/>
          <w:b w:val="0"/>
          <w:i w:val="0"/>
          <w:strike w:val="0"/>
          <w:dstrike w:val="0"/>
          <w:emboss w:val="0"/>
          <w:imprint w:val="0"/>
          <w:outline w:val="0"/>
          <w:shadow w:val="0"/>
          <w:sz w:val="24"/>
          <w:szCs w:val="24"/>
          <w:u w:val="none"/>
        </w:rPr>
        <w:t xml:space="preserve">. He said the police are misusing their power. That the police department needs to be reformed,” Bola went for her office keys in her bag.</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“Then, the news report is a mission accomplished. That’s the reason for the story. We both know this,” Teni felt good with the news she heard.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“Of course, the report has done exactly half of what it was intended for. What remains accomplished is for the CP to release your man. And if the CP doesn’t like the way you reported the incident let him deal with it,” Bola inserted the key into her office’s door and twisted it. She turned the knob and watched Teni walk up to her office also.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“Such a cruel person might start to look for the writer of the news to question and arrest,” Teni reached her office’s doorstep and unlocked the door.</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“And would he get Dolly Dale the guest writer?” Bola joked.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“I wonder where he would get her,” Teni laughed.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It was only Teni, Bola and Edward who knew who Dolly Dale was. None of the other staff knew who answered the name. The name was one of the pennames Teni used for writing on sensitive national issues, for she was aware of how lawless the people in</w:t>
      </w:r>
      <w:r>
        <w:rPr>
          <w:rFonts w:hAnsi="Verdana" w:ascii="Times New Roman"/>
          <w:b w:val="0"/>
          <w:i w:val="0"/>
          <w:strike w:val="0"/>
          <w:dstrike w:val="0"/>
          <w:emboss w:val="0"/>
          <w:imprint w:val="0"/>
          <w:outline w:val="0"/>
          <w:shadow w:val="0"/>
          <w:sz w:val="24"/>
          <w:szCs w:val="24"/>
          <w:u w:val="none"/>
        </w:rPr>
        <w:t xml:space="preserve"> high positions</w:t>
      </w:r>
      <w:r>
        <w:rPr>
          <w:rFonts w:hAnsi="Verdana" w:ascii="Verdana"/>
          <w:b w:val="0"/>
          <w:i w:val="0"/>
          <w:strike w:val="0"/>
          <w:dstrike w:val="0"/>
          <w:emboss w:val="0"/>
          <w:imprint w:val="0"/>
          <w:outline w:val="0"/>
          <w:shadow w:val="0"/>
          <w:sz w:val="24"/>
          <w:szCs w:val="24"/>
          <w:u w:val="none"/>
        </w:rPr>
        <w:t xml:space="preserve"> in the country could be.</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The two ladies were about to enter their offices when Edward popped out of his office like a squirrel peeping out of its nest. His office was adjacent Bola's.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When the door opened, the ladies halted and looked at the direction of his office door. With his head out in-between the half opened door and the rest of his body still in his office, he cleared his throat.</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w:t>
      </w:r>
      <w:r>
        <w:rPr>
          <w:rFonts w:hAnsi="Verdana" w:ascii="Times New Roman"/>
          <w:b w:val="0"/>
          <w:i w:val="0"/>
          <w:strike w:val="0"/>
          <w:dstrike w:val="0"/>
          <w:emboss w:val="0"/>
          <w:imprint w:val="0"/>
          <w:outline w:val="0"/>
          <w:shadow w:val="0"/>
          <w:sz w:val="24"/>
          <w:szCs w:val="24"/>
          <w:u w:val="none"/>
        </w:rPr>
        <w:t xml:space="preserve">Morning,, </w:t>
      </w:r>
      <w:r>
        <w:rPr>
          <w:rFonts w:hAnsi="Verdana" w:ascii="Verdana"/>
          <w:b w:val="0"/>
          <w:i w:val="0"/>
          <w:strike w:val="0"/>
          <w:dstrike w:val="0"/>
          <w:emboss w:val="0"/>
          <w:imprint w:val="0"/>
          <w:outline w:val="0"/>
          <w:shadow w:val="0"/>
          <w:sz w:val="24"/>
          <w:szCs w:val="24"/>
          <w:u w:val="none"/>
        </w:rPr>
        <w:t xml:space="preserve">ladies," he said.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Edward sounded excited and the small smile on his handsome face exposed his mood. Bola and Teni could tell there was something good he had to say. They waited patiently for him to talk.</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“Let’s all converge at the conference room at 8:30. I’ve got some news for you all. I have told the messenger to inform all the staff,” Edward said and withdrew back into his office immediately.</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Looking at each other and making gestures, the ladies like military officers taking orders from a superior said together, “yes Sir!” and entered their offices smiling.</w:t>
      </w:r>
    </w:p>
    <w:p>
      <w:pPr>
        <w:pStyle w:val="style0"/>
        <w:jc w:val="both"/>
        <w:rPr>
          <w:rFonts w:hAnsi="Verdana" w:ascii="Verdana"/>
        </w:rPr>
      </w:pP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At 8:25am, all the staff of The Voice Newspapers had gathered in the conference hall of the company, and of course, there was no one who was not aware of how important punctuality was to the Editor-in-chief of the company. For every form of lateness was counted to be an act of irresponsibility by him, and every of such act attracted an instant punishment from Edward.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There were murmurings and small talks across the hall. They await</w:t>
      </w:r>
      <w:r>
        <w:rPr>
          <w:rFonts w:hAnsi="Verdana" w:ascii="Times New Roman"/>
          <w:b w:val="0"/>
          <w:i w:val="0"/>
          <w:strike w:val="0"/>
          <w:dstrike w:val="0"/>
          <w:emboss w:val="0"/>
          <w:imprint w:val="0"/>
          <w:outline w:val="0"/>
          <w:shadow w:val="0"/>
          <w:sz w:val="24"/>
          <w:szCs w:val="24"/>
          <w:u w:val="none"/>
        </w:rPr>
        <w:t xml:space="preserve">ed</w:t>
      </w:r>
      <w:r>
        <w:rPr>
          <w:rFonts w:hAnsi="Verdana" w:ascii="Verdana"/>
          <w:b w:val="0"/>
          <w:i w:val="0"/>
          <w:strike w:val="0"/>
          <w:dstrike w:val="0"/>
          <w:emboss w:val="0"/>
          <w:imprint w:val="0"/>
          <w:outline w:val="0"/>
          <w:shadow w:val="0"/>
          <w:sz w:val="24"/>
          <w:szCs w:val="24"/>
          <w:u w:val="none"/>
        </w:rPr>
        <w:t xml:space="preserve"> the Editor-in-Chief of the company to arrive the venue and address them before they all returned back to their various duty posts.</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At exactly 8:28am, Edward entered the hall in a sky-blue shirt</w:t>
      </w:r>
      <w:r>
        <w:rPr>
          <w:rFonts w:hAnsi="Verdana" w:ascii="Times New Roman"/>
          <w:b w:val="0"/>
          <w:i w:val="0"/>
          <w:strike w:val="0"/>
          <w:dstrike w:val="0"/>
          <w:emboss w:val="0"/>
          <w:imprint w:val="0"/>
          <w:outline w:val="0"/>
          <w:shadow w:val="0"/>
          <w:sz w:val="24"/>
          <w:szCs w:val="24"/>
          <w:u w:val="none"/>
        </w:rPr>
        <w:t xml:space="preserve">. His shirt's</w:t>
      </w:r>
      <w:r>
        <w:rPr>
          <w:rFonts w:hAnsi="Verdana" w:ascii="Verdana"/>
          <w:b w:val="0"/>
          <w:i w:val="0"/>
          <w:strike w:val="0"/>
          <w:dstrike w:val="0"/>
          <w:emboss w:val="0"/>
          <w:imprint w:val="0"/>
          <w:outline w:val="0"/>
          <w:shadow w:val="0"/>
          <w:sz w:val="24"/>
          <w:szCs w:val="24"/>
          <w:u w:val="none"/>
        </w:rPr>
        <w:t xml:space="preserve"> sleeves </w:t>
      </w:r>
      <w:r>
        <w:rPr>
          <w:rFonts w:hAnsi="Verdana" w:ascii="Times New Roman"/>
          <w:b w:val="0"/>
          <w:i w:val="0"/>
          <w:strike w:val="0"/>
          <w:dstrike w:val="0"/>
          <w:emboss w:val="0"/>
          <w:imprint w:val="0"/>
          <w:outline w:val="0"/>
          <w:shadow w:val="0"/>
          <w:sz w:val="24"/>
          <w:szCs w:val="24"/>
          <w:u w:val="none"/>
        </w:rPr>
        <w:t xml:space="preserve">was </w:t>
      </w:r>
      <w:r>
        <w:rPr>
          <w:rFonts w:hAnsi="Verdana" w:ascii="Verdana"/>
          <w:b w:val="0"/>
          <w:i w:val="0"/>
          <w:strike w:val="0"/>
          <w:dstrike w:val="0"/>
          <w:emboss w:val="0"/>
          <w:imprint w:val="0"/>
          <w:outline w:val="0"/>
          <w:shadow w:val="0"/>
          <w:sz w:val="24"/>
          <w:szCs w:val="24"/>
          <w:u w:val="none"/>
        </w:rPr>
        <w:t xml:space="preserve">rolled up to the elbows. His trousers was black and slim, fitting perfectly and unapologetically cute on his body.  He had his right hand in the pocket of his trousers as he walked to the front of the assembly of his staff.</w:t>
      </w:r>
    </w:p>
    <w:p>
      <w:pPr>
        <w:pStyle w:val="style0"/>
        <w:jc w:val="both"/>
        <w:rPr>
          <w:rFonts w:hAnsi="Verdana" w:ascii="Verdana"/>
          <w:b w:val="0"/>
          <w:i w:val="0"/>
          <w:emboss w:val="0"/>
          <w:imprint w:val="0"/>
          <w:outline w:val="0"/>
          <w:sz w:val="24"/>
          <w:szCs w:val="24"/>
          <w:u w:val="none"/>
        </w:rPr>
      </w:pPr>
      <w:r>
        <w:rPr>
          <w:rFonts w:hAnsi="Verdana" w:ascii="Verdana"/>
          <w:b w:val="0"/>
          <w:i w:val="0"/>
          <w:strike w:val="0"/>
          <w:dstrike w:val="0"/>
          <w:emboss w:val="0"/>
          <w:imprint w:val="0"/>
          <w:outline w:val="0"/>
          <w:shadow w:val="0"/>
          <w:sz w:val="24"/>
          <w:szCs w:val="24"/>
          <w:u w:val="none"/>
        </w:rPr>
        <w:t xml:space="preserve">    Very confidently, his athletic frame stood in front of all. And clearing his throat as usual, like he did anytime he wanted to address a large gathering of people, beaming with smiles, he adjusted his tie to get set to talk. </w:t>
      </w:r>
    </w:p>
    <w:p>
      <w:pPr>
        <w:pStyle w:val="style0"/>
        <w:jc w:val="both"/>
        <w:rPr>
          <w:rFonts w:hAnsi="Verdana" w:ascii="Verdana"/>
        </w:rPr>
      </w:pPr>
      <w:r>
        <w:rPr>
          <w:rFonts w:hAnsi="Verdana" w:ascii="Times New Roman"/>
          <w:b w:val="0"/>
          <w:i w:val="0"/>
          <w:strike w:val="0"/>
          <w:dstrike w:val="0"/>
          <w:emboss w:val="0"/>
          <w:imprint w:val="0"/>
          <w:outline w:val="0"/>
          <w:shadow w:val="0"/>
          <w:sz w:val="24"/>
          <w:szCs w:val="24"/>
          <w:u w:val="none"/>
        </w:rPr>
        <w:t xml:space="preserve">    </w:t>
      </w:r>
      <w:r>
        <w:rPr>
          <w:rFonts w:hAnsi="Verdana" w:ascii="Verdana"/>
          <w:b w:val="0"/>
          <w:i w:val="0"/>
          <w:strike w:val="0"/>
          <w:dstrike w:val="0"/>
          <w:emboss w:val="0"/>
          <w:imprint w:val="0"/>
          <w:outline w:val="0"/>
          <w:shadow w:val="0"/>
          <w:sz w:val="24"/>
          <w:szCs w:val="24"/>
          <w:u w:val="none"/>
        </w:rPr>
        <w:t xml:space="preserve">Every murmuring and small talks faded away at once at the sound of </w:t>
      </w:r>
      <w:r>
        <w:rPr>
          <w:rFonts w:hAnsi="Verdana" w:ascii="Times New Roman"/>
          <w:b w:val="0"/>
          <w:i w:val="0"/>
          <w:strike w:val="0"/>
          <w:dstrike w:val="0"/>
          <w:emboss w:val="0"/>
          <w:imprint w:val="0"/>
          <w:outline w:val="0"/>
          <w:shadow w:val="0"/>
          <w:sz w:val="24"/>
          <w:szCs w:val="24"/>
          <w:u w:val="none"/>
        </w:rPr>
        <w:t xml:space="preserve">Edward's</w:t>
      </w:r>
      <w:r>
        <w:rPr>
          <w:rFonts w:hAnsi="Verdana" w:ascii="Verdana"/>
          <w:b w:val="0"/>
          <w:i w:val="0"/>
          <w:strike w:val="0"/>
          <w:dstrike w:val="0"/>
          <w:emboss w:val="0"/>
          <w:imprint w:val="0"/>
          <w:outline w:val="0"/>
          <w:shadow w:val="0"/>
          <w:sz w:val="24"/>
          <w:szCs w:val="24"/>
          <w:u w:val="none"/>
        </w:rPr>
        <w:t xml:space="preserve"> throat clearing, and the hall was in total silence.</w:t>
      </w:r>
    </w:p>
    <w:p>
      <w:pPr>
        <w:pStyle w:val="style0"/>
        <w:jc w:val="both"/>
        <w:rPr>
          <w:rFonts w:hAnsi="Verdana" w:ascii="Verdana"/>
          <w:b w:val="0"/>
          <w:i w:val="0"/>
          <w:emboss w:val="0"/>
          <w:imprint w:val="0"/>
          <w:outline w:val="0"/>
          <w:sz w:val="24"/>
          <w:szCs w:val="24"/>
          <w:u w:val="none"/>
        </w:rPr>
      </w:pPr>
      <w:r>
        <w:rPr>
          <w:rFonts w:hAnsi="Verdana" w:ascii="Verdana"/>
          <w:b w:val="0"/>
          <w:i w:val="0"/>
          <w:strike w:val="0"/>
          <w:dstrike w:val="0"/>
          <w:emboss w:val="0"/>
          <w:imprint w:val="0"/>
          <w:outline w:val="0"/>
          <w:shadow w:val="0"/>
          <w:sz w:val="24"/>
          <w:szCs w:val="24"/>
          <w:u w:val="none"/>
        </w:rPr>
        <w:t xml:space="preserve">    “Good morning everyone, I am here to briefly address you all</w:t>
      </w:r>
      <w:r>
        <w:rPr>
          <w:rFonts w:hAnsi="Verdana" w:ascii="Times New Roman"/>
          <w:b w:val="0"/>
          <w:i w:val="0"/>
          <w:strike w:val="0"/>
          <w:dstrike w:val="0"/>
          <w:emboss w:val="0"/>
          <w:imprint w:val="0"/>
          <w:outline w:val="0"/>
          <w:shadow w:val="0"/>
          <w:sz w:val="24"/>
          <w:szCs w:val="24"/>
          <w:u w:val="none"/>
        </w:rPr>
        <w:t xml:space="preserve">," Edward said.</w:t>
      </w:r>
    </w:p>
    <w:p>
      <w:pPr>
        <w:pStyle w:val="style0"/>
        <w:jc w:val="both"/>
        <w:rPr>
          <w:rFonts w:hAnsi="Verdana" w:ascii="Verdana"/>
          <w:b w:val="0"/>
          <w:i w:val="0"/>
          <w:emboss w:val="0"/>
          <w:imprint w:val="0"/>
          <w:outline w:val="0"/>
          <w:sz w:val="24"/>
          <w:szCs w:val="24"/>
          <w:u w:val="none"/>
        </w:rPr>
      </w:pPr>
      <w:r>
        <w:rPr>
          <w:rFonts w:hAnsi="Verdana" w:ascii="Times New Roman"/>
          <w:b w:val="0"/>
          <w:i w:val="0"/>
          <w:strike w:val="0"/>
          <w:dstrike w:val="0"/>
          <w:emboss w:val="0"/>
          <w:imprint w:val="0"/>
          <w:outline w:val="0"/>
          <w:shadow w:val="0"/>
          <w:sz w:val="24"/>
          <w:szCs w:val="24"/>
          <w:u w:val="none"/>
        </w:rPr>
        <w:t xml:space="preserve">    "Good came with the morning this time around," Bola joked and Teni giggled slapping her coleague who believed everything must be joked about.</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w:t>
      </w:r>
      <w:r>
        <w:rPr>
          <w:rFonts w:hAnsi="Verdana" w:ascii="Times New Roman"/>
          <w:b w:val="0"/>
          <w:i w:val="0"/>
          <w:strike w:val="0"/>
          <w:dstrike w:val="0"/>
          <w:emboss w:val="0"/>
          <w:imprint w:val="0"/>
          <w:outline w:val="0"/>
          <w:shadow w:val="0"/>
          <w:sz w:val="24"/>
          <w:szCs w:val="24"/>
          <w:u w:val="none"/>
        </w:rPr>
        <w:t xml:space="preserve">   "I want too</w:t>
      </w:r>
      <w:r>
        <w:rPr>
          <w:rFonts w:hAnsi="Verdana" w:ascii="Verdana"/>
          <w:b w:val="0"/>
          <w:i w:val="0"/>
          <w:strike w:val="0"/>
          <w:dstrike w:val="0"/>
          <w:emboss w:val="0"/>
          <w:imprint w:val="0"/>
          <w:outline w:val="0"/>
          <w:shadow w:val="0"/>
          <w:sz w:val="24"/>
          <w:szCs w:val="24"/>
          <w:u w:val="none"/>
        </w:rPr>
        <w:t xml:space="preserve"> commend you for your tireless service to the company. Right from our article writers, to the proofreaders, to the printers, the receptionists, news writers, the messengers, the account department, the graphics department and our marketers. Kudos to you all,” Edward smiled and continued with his speech.</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“I am happy to inform you that the Voice newspapers won this year’s grand prize for the best newspaper in our Country,” Edward paused, and there was a thunderous shout of celebration within the hall. Everyone was hugging and shaking one another's hand happily.</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Edward waited a while and continued his speech. He walked to the right and to left and vice versa as he talked. He was a man of style and his confidence was derived from his success, intelligence and good looks.</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“That means we have won the 100million naira grand prize and we will be representing the country in France at this year’s International Journalism Convention in some weeks. Don’t we deserve to celebrate it and get rewarded? We really do! Therefore, you are all enjoined to visit the company’s store to collect your gift packages in appreciation of your selfless service before you go home today. Congratulations!” Edward ended his address and there was a round of applause by the staff. Everyone was proud of the accomplishment, for it was the second time the company won the same award.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Edward looked over to where Teni and Bola stood and beckoned to Teni as he left the spot where he was, heading out of the hall.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On seeing Edward's gesture, Teni left Bola instantly and doubled up her steps to catch up with her boss. She walked beside him as he walked.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“Your article has generated strong controversies and reactions in the country and I like it. I have received four calls on the issue this morning. Two from top government officials,” Edward turned to look at Teni in the face briefly as they both walked.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“I heard the same from Bola this morning,” Teni said, trying to keep up with the pace of Edward who marched on, not considering the convenience of the person walking beside him.</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Teni's high heel sandals were not helping matters. She needed to be careful with her steps in order not to trip as she managed to walk at the same pace Edward walked.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“All I am saying is, it was a job well done and as I am seeing things, your friend might be released soon. You know it is our duty as journalists to use the power of the pen to correct bad societal norms,” Edward started to climb the stairs and Teni joined him, coming closely behind.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“Thank you sir,” she replied.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They finished the ascension and walked to the entrance of their offices. Teni stopped at the door when she heard Edward talk again.</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“I want you to write on the life and death of the former presidential candidate. Moshood Abiola. For the commemoration of his death that comes up next week. Make sure you do a thorough research on him,” Edward instructed, and turned the knob of the door of his office.</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“I will start work on it,” Teni promised and walked into her office too.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She was glad the article on Jim’s arrest was doing exactly what it was intended for. But for the new assignment, she knew it was a heavy task because she was yet to arrive in the country when the man Abiola contested for president and died in the struggle to claim his denied mandate. But being a lover of history and of challenges, she believed the assignment could afford her the opportunity to know more about the great man she had heard so much good things about.</w:t>
      </w:r>
    </w:p>
    <w:p>
      <w:pPr>
        <w:pStyle w:val="style0"/>
        <w:jc w:val="both"/>
        <w:rPr>
          <w:rFonts w:hAnsi="Verdana" w:ascii="Verdana"/>
          <w:b/>
          <w:bCs/>
        </w:rPr>
      </w:pP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She had hardly sat down in front of her computer when her cellphone rang. She picked it and listened to what Bola had to say.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“Hello Teni, are you aware we are both attending the national conference tomorrow? Did Edward tell you?” Bola walked to the window of her office as she talked. She packed the royal blue rayon curtain with the back of her left hand,</w:t>
      </w:r>
      <w:r>
        <w:rPr>
          <w:rFonts w:hAnsi="Verdana" w:ascii="Times New Roman"/>
          <w:b w:val="0"/>
          <w:i w:val="0"/>
          <w:strike w:val="0"/>
          <w:dstrike w:val="0"/>
          <w:emboss w:val="0"/>
          <w:imprint w:val="0"/>
          <w:outline w:val="0"/>
          <w:shadow w:val="0"/>
          <w:sz w:val="24"/>
          <w:szCs w:val="24"/>
          <w:u w:val="none"/>
        </w:rPr>
        <w:t xml:space="preserve"> and </w:t>
      </w:r>
      <w:r>
        <w:rPr>
          <w:rFonts w:hAnsi="Verdana" w:ascii="Verdana"/>
          <w:b w:val="0"/>
          <w:i w:val="0"/>
          <w:strike w:val="0"/>
          <w:dstrike w:val="0"/>
          <w:emboss w:val="0"/>
          <w:imprint w:val="0"/>
          <w:outline w:val="0"/>
          <w:shadow w:val="0"/>
          <w:sz w:val="24"/>
          <w:szCs w:val="24"/>
          <w:u w:val="none"/>
        </w:rPr>
        <w:t xml:space="preserve">the busy street view below</w:t>
      </w:r>
      <w:r>
        <w:rPr>
          <w:rFonts w:hAnsi="Verdana" w:ascii="Times New Roman"/>
          <w:b w:val="0"/>
          <w:i w:val="0"/>
          <w:strike w:val="0"/>
          <w:dstrike w:val="0"/>
          <w:emboss w:val="0"/>
          <w:imprint w:val="0"/>
          <w:outline w:val="0"/>
          <w:shadow w:val="0"/>
          <w:sz w:val="24"/>
          <w:szCs w:val="24"/>
          <w:u w:val="none"/>
        </w:rPr>
        <w:t xml:space="preserve"> was unvailed</w:t>
      </w:r>
      <w:r>
        <w:rPr>
          <w:rFonts w:hAnsi="Verdana" w:ascii="Verdana"/>
          <w:b w:val="0"/>
          <w:i w:val="0"/>
          <w:strike w:val="0"/>
          <w:dstrike w:val="0"/>
          <w:emboss w:val="0"/>
          <w:imprint w:val="0"/>
          <w:outline w:val="0"/>
          <w:shadow w:val="0"/>
          <w:sz w:val="24"/>
          <w:szCs w:val="24"/>
          <w:u w:val="none"/>
        </w:rPr>
        <w:t xml:space="preserve">. The afternoon sun was blazing hot but its effect in the room had been neutralized by the humming Air-conditioner on her office wall.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“No, I guess it escaped his mind,” Teni replied at the other end. She  relaxed completely on the rocking chair in her office.</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“Come to work prepared tomorrow,” Bola drew the curtain back to its former position and walked back to her seat.</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“Where is it holding?” Teni asked.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w:t>
      </w:r>
      <w:r>
        <w:rPr>
          <w:rFonts w:hAnsi="Verdana" w:ascii="Times New Roman"/>
          <w:b w:val="0"/>
          <w:i w:val="0"/>
          <w:strike w:val="0"/>
          <w:dstrike w:val="0"/>
          <w:emboss w:val="0"/>
          <w:imprint w:val="0"/>
          <w:outline w:val="0"/>
          <w:shadow w:val="0"/>
          <w:sz w:val="24"/>
          <w:szCs w:val="24"/>
          <w:u w:val="none"/>
        </w:rPr>
        <w:t xml:space="preserve"> </w:t>
      </w:r>
      <w:r>
        <w:rPr>
          <w:rFonts w:hAnsi="Verdana" w:ascii="Verdana"/>
          <w:b w:val="0"/>
          <w:i w:val="0"/>
          <w:strike w:val="0"/>
          <w:dstrike w:val="0"/>
          <w:emboss w:val="0"/>
          <w:imprint w:val="0"/>
          <w:outline w:val="0"/>
          <w:shadow w:val="0"/>
          <w:sz w:val="24"/>
          <w:szCs w:val="24"/>
          <w:u w:val="none"/>
        </w:rPr>
        <w:t xml:space="preserve">“The National Conference Center beside the National Theatre,” Bola sat at her office desk thinking about the struggle for survival that was playing out on the street despite the hash weather. She felt for the people who had no choice but to trade under the scorching sun. Africa's sun could be unfriendly at times, she thought. In fact she sometimes wondered if it was the same sun that was celebrated during summer on other continents. This same sun the people of Africa try as much to avoid when it shines at it's best.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“That’s okay. It’s good it’s not out of town,” Teni hated to travel by road because of the state of the country's roads. Traveling on a long journey on the bad roads made her body ache.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“Your wish to meet the president in person will be fulfilled. He, his vice, and the secretary of state will be there,” Bola knew her colleague would be excited.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“Wow! I can’t wait to meet him. Can we book an interview session with him?” Teni's reaction was exactly what her </w:t>
      </w:r>
      <w:r>
        <w:rPr>
          <w:rFonts w:hAnsi="Verdana" w:ascii="Times New Roman"/>
          <w:b w:val="0"/>
          <w:i w:val="0"/>
          <w:strike w:val="0"/>
          <w:dstrike w:val="0"/>
          <w:emboss w:val="0"/>
          <w:imprint w:val="0"/>
          <w:outline w:val="0"/>
          <w:shadow w:val="0"/>
          <w:sz w:val="24"/>
          <w:szCs w:val="24"/>
          <w:u w:val="none"/>
        </w:rPr>
        <w:t xml:space="preserve">B</w:t>
      </w:r>
      <w:r>
        <w:rPr>
          <w:rFonts w:hAnsi="Verdana" w:ascii="Verdana"/>
          <w:b w:val="0"/>
          <w:i w:val="0"/>
          <w:strike w:val="0"/>
          <w:dstrike w:val="0"/>
          <w:emboss w:val="0"/>
          <w:imprint w:val="0"/>
          <w:outline w:val="0"/>
          <w:shadow w:val="0"/>
          <w:sz w:val="24"/>
          <w:szCs w:val="24"/>
          <w:u w:val="none"/>
        </w:rPr>
        <w:t xml:space="preserve">had envisaged.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President James Ola was one of Teni’s favorite African presidents. She loved his policies, his good looks and his diction whenever he addressed the nation. His speech delivery was ever a delight to her.</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“We will find a way to get him interviewed. Trust me,” Bola promised.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“Let's discuss about it after work,” Teni tilted the chair she sat on back to it's normal position, she stretched her hand and picked her pen to write.</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“That’s okay,” Bola replied and hung up.</w:t>
      </w:r>
    </w:p>
    <w:p>
      <w:pPr>
        <w:pStyle w:val="style0"/>
        <w:jc w:val="both"/>
        <w:rPr>
          <w:rFonts w:hAnsi="Verdana" w:ascii="Verdana"/>
        </w:rPr>
      </w:pP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At the National Police Headquarters Abuja. The Inspector General of Police had seen the day’s edition of the Voice Newspaper. On the front page of it was the story the President had called his attention to. The story had generated an instant kin interest in him. The arrest of Doctor Jim. Jim's picture was boldly printed below the front caption.  </w:t>
      </w:r>
      <w:r>
        <w:rPr>
          <w:rFonts w:hAnsi="Verdana" w:ascii="Times New Roman"/>
          <w:b w:val="0"/>
          <w:i w:val="0"/>
          <w:strike w:val="0"/>
          <w:dstrike w:val="0"/>
          <w:emboss w:val="0"/>
          <w:imprint w:val="0"/>
          <w:outline w:val="0"/>
          <w:shadow w:val="0"/>
          <w:sz w:val="24"/>
          <w:szCs w:val="24"/>
          <w:u w:val="none"/>
        </w:rPr>
        <w:t xml:space="preserve">So, it was Jim! W</w:t>
      </w:r>
      <w:r>
        <w:rPr>
          <w:rFonts w:hAnsi="Verdana" w:ascii="Verdana"/>
          <w:b w:val="0"/>
          <w:i/>
          <w:iCs/>
          <w:strike w:val="0"/>
          <w:dstrike w:val="0"/>
          <w:emboss w:val="0"/>
          <w:imprint w:val="0"/>
          <w:outline w:val="0"/>
          <w:shadow w:val="0"/>
          <w:sz w:val="24"/>
          <w:szCs w:val="24"/>
          <w:u w:val="none"/>
        </w:rPr>
        <w:t xml:space="preserve">hy didn’t </w:t>
      </w:r>
      <w:r>
        <w:rPr>
          <w:rFonts w:hAnsi="Verdana" w:ascii="Times New Roman"/>
          <w:b w:val="0"/>
          <w:i/>
          <w:iCs/>
          <w:strike w:val="0"/>
          <w:dstrike w:val="0"/>
          <w:emboss w:val="0"/>
          <w:imprint w:val="0"/>
          <w:outline w:val="0"/>
          <w:shadow w:val="0"/>
          <w:sz w:val="24"/>
          <w:szCs w:val="24"/>
          <w:u w:val="none"/>
        </w:rPr>
        <w:t xml:space="preserve">he</w:t>
      </w:r>
      <w:r>
        <w:rPr>
          <w:rFonts w:hAnsi="Verdana" w:ascii="Verdana"/>
          <w:b w:val="0"/>
          <w:i/>
          <w:iCs/>
          <w:strike w:val="0"/>
          <w:dstrike w:val="0"/>
          <w:emboss w:val="0"/>
          <w:imprint w:val="0"/>
          <w:outline w:val="0"/>
          <w:shadow w:val="0"/>
          <w:sz w:val="24"/>
          <w:szCs w:val="24"/>
          <w:u w:val="none"/>
        </w:rPr>
        <w:t xml:space="preserve"> call me? </w:t>
      </w:r>
      <w:r>
        <w:rPr>
          <w:rFonts w:hAnsi="Verdana" w:ascii="Verdana"/>
          <w:b w:val="0"/>
          <w:i w:val="0"/>
          <w:strike w:val="0"/>
          <w:dstrike w:val="0"/>
          <w:emboss w:val="0"/>
          <w:imprint w:val="0"/>
          <w:outline w:val="0"/>
          <w:shadow w:val="0"/>
          <w:sz w:val="24"/>
          <w:szCs w:val="24"/>
          <w:u w:val="none"/>
        </w:rPr>
        <w:t xml:space="preserve">The Inspector General wondered. As a member of the Black Mambas, he should know better</w:t>
      </w:r>
      <w:r>
        <w:rPr>
          <w:rFonts w:hAnsi="Verdana" w:ascii="Times New Roman"/>
          <w:b w:val="0"/>
          <w:i w:val="0"/>
          <w:strike w:val="0"/>
          <w:dstrike w:val="0"/>
          <w:emboss w:val="0"/>
          <w:imprint w:val="0"/>
          <w:outline w:val="0"/>
          <w:shadow w:val="0"/>
          <w:sz w:val="24"/>
          <w:szCs w:val="24"/>
          <w:u w:val="none"/>
        </w:rPr>
        <w:t xml:space="preserve">. Th</w:t>
      </w:r>
      <w:r>
        <w:rPr>
          <w:rFonts w:hAnsi="Verdana" w:ascii="Verdana"/>
          <w:b w:val="0"/>
          <w:i w:val="0"/>
          <w:strike w:val="0"/>
          <w:dstrike w:val="0"/>
          <w:emboss w:val="0"/>
          <w:imprint w:val="0"/>
          <w:outline w:val="0"/>
          <w:shadow w:val="0"/>
          <w:sz w:val="24"/>
          <w:szCs w:val="24"/>
          <w:u w:val="none"/>
        </w:rPr>
        <w:t xml:space="preserve">at helping one another was a compulsory thing.</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Without hesitating, he picked his cellphone and dialed Jim’s number. </w:t>
      </w:r>
      <w:r>
        <w:rPr>
          <w:rFonts w:hAnsi="Verdana" w:ascii="Times New Roman"/>
          <w:b w:val="0"/>
          <w:i w:val="0"/>
          <w:strike w:val="0"/>
          <w:dstrike w:val="0"/>
          <w:emboss w:val="0"/>
          <w:imprint w:val="0"/>
          <w:outline w:val="0"/>
          <w:shadow w:val="0"/>
          <w:sz w:val="24"/>
          <w:szCs w:val="24"/>
          <w:u w:val="none"/>
        </w:rPr>
        <w:t xml:space="preserve">And </w:t>
      </w:r>
      <w:r>
        <w:rPr>
          <w:rFonts w:hAnsi="Verdana" w:ascii="Verdana"/>
          <w:b w:val="0"/>
          <w:i w:val="0"/>
          <w:strike w:val="0"/>
          <w:dstrike w:val="0"/>
          <w:emboss w:val="0"/>
          <w:imprint w:val="0"/>
          <w:outline w:val="0"/>
          <w:shadow w:val="0"/>
          <w:sz w:val="24"/>
          <w:szCs w:val="24"/>
          <w:u w:val="none"/>
        </w:rPr>
        <w:t xml:space="preserve">the computer voic</w:t>
      </w:r>
      <w:r>
        <w:rPr>
          <w:rFonts w:hAnsi="Verdana" w:ascii="Times New Roman"/>
          <w:b w:val="0"/>
          <w:i w:val="0"/>
          <w:strike w:val="0"/>
          <w:dstrike w:val="0"/>
          <w:emboss w:val="0"/>
          <w:imprint w:val="0"/>
          <w:outline w:val="0"/>
          <w:shadow w:val="0"/>
          <w:sz w:val="24"/>
          <w:szCs w:val="24"/>
          <w:u w:val="none"/>
        </w:rPr>
        <w:t xml:space="preserve">e said</w:t>
      </w:r>
      <w:r>
        <w:rPr>
          <w:rFonts w:hAnsi="Verdana" w:ascii="Verdana"/>
          <w:b w:val="0"/>
          <w:i w:val="0"/>
          <w:strike w:val="0"/>
          <w:dstrike w:val="0"/>
          <w:emboss w:val="0"/>
          <w:imprint w:val="0"/>
          <w:outline w:val="0"/>
          <w:shadow w:val="0"/>
          <w:sz w:val="24"/>
          <w:szCs w:val="24"/>
          <w:u w:val="none"/>
        </w:rPr>
        <w:t xml:space="preserve"> the </w:t>
      </w:r>
      <w:r>
        <w:rPr>
          <w:rFonts w:hAnsi="Verdana" w:ascii="Times New Roman"/>
          <w:b w:val="0"/>
          <w:i w:val="0"/>
          <w:strike w:val="0"/>
          <w:dstrike w:val="0"/>
          <w:emboss w:val="0"/>
          <w:imprint w:val="0"/>
          <w:outline w:val="0"/>
          <w:shadow w:val="0"/>
          <w:sz w:val="24"/>
          <w:szCs w:val="24"/>
          <w:u w:val="none"/>
        </w:rPr>
        <w:t xml:space="preserve">number</w:t>
      </w:r>
      <w:r>
        <w:rPr>
          <w:rFonts w:hAnsi="Verdana" w:ascii="Verdana"/>
          <w:b w:val="0"/>
          <w:i w:val="0"/>
          <w:strike w:val="0"/>
          <w:dstrike w:val="0"/>
          <w:emboss w:val="0"/>
          <w:imprint w:val="0"/>
          <w:outline w:val="0"/>
          <w:shadow w:val="0"/>
          <w:sz w:val="24"/>
          <w:szCs w:val="24"/>
          <w:u w:val="none"/>
        </w:rPr>
        <w:t xml:space="preserve"> was switched off. Then, he searched for the Lagos Commissioner of Police's name on the list of his contacts. And as soon as he got it, he dialed it and the phone rang.</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“Hello</w:t>
      </w:r>
      <w:r>
        <w:rPr>
          <w:rFonts w:hAnsi="Verdana" w:ascii="Times New Roman"/>
          <w:b w:val="0"/>
          <w:i w:val="0"/>
          <w:strike w:val="0"/>
          <w:dstrike w:val="0"/>
          <w:emboss w:val="0"/>
          <w:imprint w:val="0"/>
          <w:outline w:val="0"/>
          <w:shadow w:val="0"/>
          <w:sz w:val="24"/>
          <w:szCs w:val="24"/>
          <w:u w:val="none"/>
        </w:rPr>
        <w:t xml:space="preserve"> Badru,</w:t>
      </w:r>
      <w:r>
        <w:rPr>
          <w:rFonts w:hAnsi="Verdana" w:ascii="Verdana"/>
          <w:b w:val="0"/>
          <w:i w:val="0"/>
          <w:strike w:val="0"/>
          <w:dstrike w:val="0"/>
          <w:emboss w:val="0"/>
          <w:imprint w:val="0"/>
          <w:outline w:val="0"/>
          <w:shadow w:val="0"/>
          <w:sz w:val="24"/>
          <w:szCs w:val="24"/>
          <w:u w:val="none"/>
        </w:rPr>
        <w:t xml:space="preserve">” he said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“Hello, Sir,” the Commissioner of Police responded.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“I just read in the news that you arrested the doctor because of your wife’s death,” the IGP said.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“He killed my wife and needs to be taught some lessons the very hard way Sir,” the CP replied.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“Are you kidding! What evidence do you have against him?” the IGP raised his voice against his junior officer.</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“I have not got any evidence Sir, but I’m still making my findings. I suspect he killed my wife through negligence,” the CP tried to defend his actions.</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“You suspected he killed your wife but you have no evidence to say your suspicion was right. Anyways, the President has gotten to know about the unlawful arrest and he personally called me to give his piece of mind on the matter. You must release the innocent man immediately,” the IG ordered the CP.</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“But Sir..,” the CP wanted to say more but was cut short by his boss.</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“Release the man and let him go, and any further harassment from you or your boys will attract a heavy punishment,” the IG affirmed his earlier order and left the conversation.</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“Okay Sir,” the CP said reluctantly.</w:t>
      </w:r>
    </w:p>
    <w:p>
      <w:pPr>
        <w:pStyle w:val="style0"/>
        <w:jc w:val="center"/>
        <w:rPr>
          <w:rFonts w:hAnsi="Verdana" w:ascii="Verdana"/>
          <w:b/>
          <w:bCs/>
          <w:sz w:val="32"/>
          <w:szCs w:val="32"/>
        </w:rPr>
      </w:pPr>
      <w:r>
        <w:rPr>
          <w:rFonts w:hAnsi="Verdana" w:ascii="Verdana"/>
          <w:b/>
          <w:bCs/>
          <w:i w:val="0"/>
          <w:strike w:val="0"/>
          <w:dstrike w:val="0"/>
          <w:emboss w:val="0"/>
          <w:imprint w:val="0"/>
          <w:outline w:val="0"/>
          <w:shadow w:val="0"/>
          <w:sz w:val="32"/>
          <w:szCs w:val="32"/>
          <w:u w:val="none"/>
        </w:rPr>
        <w:t xml:space="preserve">…</w:t>
      </w:r>
    </w:p>
    <w:p>
      <w:pPr>
        <w:pStyle w:val="style0"/>
        <w:jc w:val="both"/>
        <w:rPr>
          <w:rFonts w:hAnsi="Verdana" w:ascii="Verdana"/>
        </w:rPr>
      </w:pPr>
    </w:p>
    <w:p>
      <w:pPr>
        <w:pStyle w:val="style0"/>
        <w:jc w:val="both"/>
        <w:rPr>
          <w:rFonts w:hAnsi="Verdana" w:ascii="Verdana"/>
          <w:b/>
          <w:bCs/>
        </w:rPr>
      </w:pP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IT WAS NOON. And being the time of the year when the sun got hotter as the month progressed, most homes were air-conditioned or rather, had their windows left ajar to allow breeze flow in and out to douse the suffocating heat.</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Bola and Teni were on their way back to the office from the National Conference venue, which was the conference set up by the government to find lasting solutions to the various problems facing the country. With representatives from all walks of life, tribes and regions in the nation, the National Conference was what many believed the nation had needed a long time ago to solve the problems troubling the citizens. The car window glasses were wound up and the A/C was on at the coldest level as they drove back from the venue of the conference.</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They felt fulfilled to have got the privilege to interview both the President and his vice briefly for their newspaper publication. They did not only get the privilege of speaking with the President and his vice, but also, were given an invitation by the Secretary of State to visit the Presidential villa for a scheduled interview with her.</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Teni could not tell how happy she was to meet and talk with the President, who was more approachable than she and Bola had ever thought. Teni had told him personally she would love to do a more exclusive interview with him in the nearest future and he had gladly told her to feel free to approach the state house for an appointment with him when ever she was ready.</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On the road back to their company, driving carefully to avoid a big pothole, a motorcycle rider nearly collided with the bumper of Bola’s car. As Bola yelled at him almost cursing, the young man politely waved at her apologetically. He had realized he was at fault but his plea could not appease Bola who was grossly pissed off.</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“What an idiot!” Bola yelled bitterly.</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“You can’t really blame him,” Teni pointed out.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She felt the rider was polite enough to have said sorry and that the pothole on the road was not his doing.</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“How do you mean?” Bola briefly gave Teni a surprise look as she drove.</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“What I’m saying is, it was the pothole he dodged that made him swerve like that,” Teni turned to see if Bola got her point but Bola’s frowned face did not show any sign that she did.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“Then, who’s fault?” Bola queried. She could not get why Teni had suddenly become an advocate for a bad road user.</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“It’s the government’s fault my dear. Let’s be frank! They should fix the roads before we blame the road users,” Teni said frankly and looked away.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“I can see! The government must be at fault for not teaching the citizens how to use their heads to know how to exercise patience when they use the bad roads,” Bola said sarcastically giving Teni another brief look.</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"Thank God you said bad roads. Why must the roads be bad?" Teni almost smiled.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Bola was not ready to accept her friend’s point. She agreed the roads must be fixed by the government but prior to the fixing, the people should be sensible enough to drive or ride carefully on the roads.</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“I wonder why you opted for journalism instead of law,” Bola said, still having her eyes glued on the road as she drove.</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w:t>
      </w:r>
      <w:r>
        <w:rPr>
          <w:rFonts w:hAnsi="Verdana" w:ascii="Times New Roman"/>
          <w:b w:val="0"/>
          <w:i w:val="0"/>
          <w:strike w:val="0"/>
          <w:dstrike w:val="0"/>
          <w:emboss w:val="0"/>
          <w:imprint w:val="0"/>
          <w:outline w:val="0"/>
          <w:shadow w:val="0"/>
          <w:sz w:val="24"/>
          <w:szCs w:val="24"/>
          <w:u w:val="none"/>
        </w:rPr>
        <w:t xml:space="preserve">Yesterday too,</w:t>
      </w:r>
      <w:r>
        <w:rPr>
          <w:rFonts w:hAnsi="Verdana" w:ascii="Verdana"/>
          <w:b w:val="0"/>
          <w:i w:val="0"/>
          <w:strike w:val="0"/>
          <w:dstrike w:val="0"/>
          <w:emboss w:val="0"/>
          <w:imprint w:val="0"/>
          <w:outline w:val="0"/>
          <w:shadow w:val="0"/>
          <w:sz w:val="24"/>
          <w:szCs w:val="24"/>
          <w:u w:val="none"/>
        </w:rPr>
        <w:t xml:space="preserve"> you were insinuating that the death of the Commissioner of Police’s wife could have been due to negligence by your fiancée,” she added, and gave Teni another brief stern look that made Teni smile and look away.</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“I still maintain my stand that, that man was not really at fault,” Teni’s smiling face remained the same.</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“I understand, you’d make a bad lawyer if you had read law,” Bola hissed and laughed.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“Well, I could have been a lawyer though, and I would have been a good one because I love the profession. I first wanted to study law but I fell in love with journalism later, probably because of my dad. Mum said he was a journalist. That he was in the United States on a brief journalism course sponsored by the Nigerian government when they met at the restaurant where mum worked as a waitress,” Teni said.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“Oh! You never told me this,” Bola looked surprised. But then, she knew every story about Teni’s yet to be found father made her emotional. She was yet to meet him and she loved him so dearly. Bola had extended her right hand on her friend's lap while she held the steering wheel with the other. Her hand on her friend’s lap was a gesture to ease her pain of remembering her yet to be found Dad.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“He must be a lover of people like you. You must have taken that from him. He will be proud of your exploits as a journalist, I believe,” Bola said.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She concentrated on driving as she talked.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“Do you have any picture of him? We sometime could put it on one of our publications,” Bola accelerated the car to beat the traffic light that was almost stopping them.</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“No. Mum lost the only one she had,” Teni replied soberly.</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“What about the school where he did the six months course? They could give you his full name and passport photos,” Bola suggested.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“Wow! We never thought of that. I will visit the Journalism schools in New York when I go on holidays in the US,” Teni saw wisdom in Bola’s suggestion and could not wait to carry out what she suggested.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“You mean, you don’t really know which school? Are you serious?” Bola was amazed.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“Yes, he did the six months course in New York and after graduation, he came to Maryland to spend three weeks with his Uncle before leaving. That was when he met mum. She only knew him as Jamil Badmus,” Teni explained.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“This is serious!” Bola looked at Teni briefly and returned her gaze back on the road.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“Well, you need to visit the journalism schools in New York. Who knows? You might be lucky,” she added.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She could realize how complicated the situation was. But then, she thought of something to change the topic and so, remembering she needed groceries, she decided to shop.</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They were getting close to the junction of the major grocery store in the city, The Manillas. Bola turned to look at Teni who was now busy scrolling on her phone.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“I need some groceries. Can we stop by at the Manillas?” Bola asked.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She knew Teni would love to shop.</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“It’s okay,” Teni replied without looking up. Her eyes remained glued on her phone. She had typed her father’s name, Jamil Badmus on Facebook, starting the same search she had done for years without a positive result. She wished she could locate her father and have the first embrace of father and daughter with him.</w:t>
      </w:r>
    </w:p>
    <w:p>
      <w:pPr>
        <w:pStyle w:val="style0"/>
        <w:jc w:val="both"/>
        <w:rPr>
          <w:rFonts w:hAnsi="Verdana" w:ascii="Verdana"/>
        </w:rPr>
      </w:pP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Bola drove into the parking lot of the grocery store and pulled up at the direction of the park security officer who was assigned there to direct shoppers who came with vehicles for orderliness.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On Stepping out of the vehicle, the two ladies approached the entrance of the store.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Bola in her red blouse over a short black skirt and a purple handbag to match, looked corporate and elegant. Her smooth dark skin dazzled under the sunlight like polished ebony wood under a spotlight. As she walked, she towered gracefully on her high heels like one of the girls on the runway.</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“You are welcome,” the security man at the entrance greeted them.</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“Thank you,” Teni replied, and graced her reply with a smile. She entered the store after Bola who behaved unaware of the man’s greetings because she was busy checking if her MasterCard was in her bag.</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The security man’s head turned, and his lustful eyes trailed Teni like thunder follows lightning. The dimples on Teni’s cheeks that came as a result of the little smile that accompanied her response to his greeting took his breath away.</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Dazed by raw beauty, a combination of well sculpted curves and a flawless beautiful face, he could hear his heart scream to have her.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w:t>
      </w:r>
      <w:r>
        <w:rPr>
          <w:rFonts w:hAnsi="Verdana" w:ascii="Verdana"/>
          <w:b w:val="0"/>
          <w:i/>
          <w:iCs/>
          <w:strike w:val="0"/>
          <w:dstrike w:val="0"/>
          <w:emboss w:val="0"/>
          <w:imprint w:val="0"/>
          <w:outline w:val="0"/>
          <w:shadow w:val="0"/>
          <w:sz w:val="24"/>
          <w:szCs w:val="24"/>
          <w:u w:val="none"/>
        </w:rPr>
        <w:t xml:space="preserve">What a beauty! </w:t>
      </w:r>
      <w:r>
        <w:rPr>
          <w:rFonts w:hAnsi="Verdana" w:ascii="Verdana"/>
          <w:b w:val="0"/>
          <w:i w:val="0"/>
          <w:strike w:val="0"/>
          <w:dstrike w:val="0"/>
          <w:emboss w:val="0"/>
          <w:imprint w:val="0"/>
          <w:outline w:val="0"/>
          <w:shadow w:val="0"/>
          <w:sz w:val="24"/>
          <w:szCs w:val="24"/>
          <w:u w:val="none"/>
        </w:rPr>
        <w:t xml:space="preserve">His thought resounded in his head.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He could bet his life this was the most beautiful woman he had ever seen on earth. And like an addicted gossiper, he called the attention of his colleague standing not far away to the woman who had just walked past him.</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“Look at the half-caste,”  he whispered using his head and eyes to point at Teni.</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“So beautiful!” he winked at his colleague who acknowledged his on point observation with a smile.</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Among those women who had great beauty and behaved as if they were not aware of it was Teni. In Bola’s opinion, it was her simplicity that made her seem so.</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Bola once joked, that even a blind man could see and appreciate Teni’s beauty because its glow was bright enough to be seen by the blind. It was exceptional.</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Could it be because she was of a mixed-race? Her mother being a white and her father, a black man? Could that old belief that 90 percent of children from such a union are good looking be true? Bola had wondered.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In Teni’s opinion, her exceptional beauty was because she had Rhoda as a mother. Any girl lucky to come from her mother must be beautiful. Her mother was such a beauty that every man in the county where they lived wanted her. As a little child, Teni had noticed something in the eyes and actions of men towards her mother on many occasions without knowing what exactly it was called. In her thoughts as a child she would wonder why her mother was so loved by men. But that night when her grandma sat her mother down in her room and said some words of advice to her, and she overheard her, she knew why men looked at her mother the way they did. It was lust.</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Her grandma and her mother had thought she was asleep. But she had left her room for being scared of an owl that perched by her window to find her mother. She was just seven.</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Close to her mother’s bedroom door, she overheard her grandma talk to her daughter. Grandma was in her mother’s room. Quietly, she stood by the half opened door, peeping and eavesdropping.</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“Beauty intoxicates like wine. Those who possess it could be ruined by it unless they use it wisely,” Grandma had said.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“You are a beautiful woman, and you should know that not every man’s compliment is genuine. Don’t make the mis</w:t>
      </w:r>
      <w:r>
        <w:rPr>
          <w:rFonts w:hAnsi="Verdana" w:ascii="Times New Roman"/>
          <w:b w:val="0"/>
          <w:i w:val="0"/>
          <w:strike w:val="0"/>
          <w:dstrike w:val="0"/>
          <w:emboss w:val="0"/>
          <w:imprint w:val="0"/>
          <w:outline w:val="0"/>
          <w:shadow w:val="0"/>
          <w:sz w:val="24"/>
          <w:szCs w:val="24"/>
          <w:u w:val="none"/>
        </w:rPr>
        <w:t xml:space="preserve">take of havi</w:t>
      </w:r>
      <w:r>
        <w:rPr>
          <w:rFonts w:hAnsi="Verdana" w:ascii="Verdana"/>
          <w:b w:val="0"/>
          <w:i w:val="0"/>
          <w:strike w:val="0"/>
          <w:dstrike w:val="0"/>
          <w:emboss w:val="0"/>
          <w:imprint w:val="0"/>
          <w:outline w:val="0"/>
          <w:shadow w:val="0"/>
          <w:sz w:val="24"/>
          <w:szCs w:val="24"/>
          <w:u w:val="none"/>
        </w:rPr>
        <w:t xml:space="preserve">ng a</w:t>
      </w:r>
      <w:r>
        <w:rPr>
          <w:rFonts w:hAnsi="Verdana" w:ascii="Times New Roman"/>
          <w:b w:val="0"/>
          <w:i w:val="0"/>
          <w:strike w:val="0"/>
          <w:dstrike w:val="0"/>
          <w:emboss w:val="0"/>
          <w:imprint w:val="0"/>
          <w:outline w:val="0"/>
          <w:shadow w:val="0"/>
          <w:sz w:val="24"/>
          <w:szCs w:val="24"/>
          <w:u w:val="none"/>
        </w:rPr>
        <w:t xml:space="preserve">nother child</w:t>
      </w:r>
      <w:r>
        <w:rPr>
          <w:rFonts w:hAnsi="Verdana" w:ascii="Verdana"/>
          <w:b w:val="0"/>
          <w:i w:val="0"/>
          <w:strike w:val="0"/>
          <w:dstrike w:val="0"/>
          <w:emboss w:val="0"/>
          <w:imprint w:val="0"/>
          <w:outline w:val="0"/>
          <w:shadow w:val="0"/>
          <w:sz w:val="24"/>
          <w:szCs w:val="24"/>
          <w:u w:val="none"/>
        </w:rPr>
        <w:t xml:space="preserve"> out of wentisaisely,”  Grandma’s words sank into Teni’s heart that night and it had stuck there ever since. </w:t>
      </w:r>
    </w:p>
    <w:p>
      <w:pPr>
        <w:pStyle w:val="style0"/>
        <w:jc w:val="both"/>
        <w:rPr>
          <w:rFonts w:hAnsi="Verdana" w:ascii="Verdana"/>
        </w:rPr>
      </w:pP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After walking past the security men in front of the store, Bola and Teni walked straight to the shelves.</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In a quick thought, Teni had decided to pick a few things for herself also, to make her presence at the store worthwhile. Set for shopping, they both picked a trolley each and started off with their mission.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The stop at the store was fun as they joked, teased, laughed and giggled from one shelf to the other.</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In twenty minutes, Teni was done picking what she needed but to her amazement, it seemed like Bola had just started for her trolley was full already and she wasted no time to request for another from one of the store attendants.</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“Are you having a party!” Teni exclaimed quietly on seeing Bola’s request for another trolley.</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“I like to buy every month’s grocery needs at once. And besides, my cousin Janet ate like a camel the two weeks she stayed with us. The food that was supposed to last at least three weeks, finished in two weeks,” Bola said, and made the usual funny face she was found of making whenever she wanted to start her jokes.</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“You had better be grateful </w:t>
      </w:r>
      <w:r>
        <w:rPr>
          <w:rFonts w:hAnsi="Verdana" w:ascii="Times New Roman"/>
          <w:b w:val="0"/>
          <w:i w:val="0"/>
          <w:strike w:val="0"/>
          <w:dstrike w:val="0"/>
          <w:emboss w:val="0"/>
          <w:imprint w:val="0"/>
          <w:outline w:val="0"/>
          <w:shadow w:val="0"/>
          <w:sz w:val="24"/>
          <w:szCs w:val="24"/>
          <w:u w:val="none"/>
        </w:rPr>
        <w:t xml:space="preserve">for having</w:t>
      </w:r>
      <w:r>
        <w:rPr>
          <w:rFonts w:hAnsi="Verdana" w:ascii="Verdana"/>
          <w:b w:val="0"/>
          <w:i w:val="0"/>
          <w:strike w:val="0"/>
          <w:dstrike w:val="0"/>
          <w:emboss w:val="0"/>
          <w:imprint w:val="0"/>
          <w:outline w:val="0"/>
          <w:shadow w:val="0"/>
          <w:sz w:val="24"/>
          <w:szCs w:val="24"/>
          <w:u w:val="none"/>
        </w:rPr>
        <w:t xml:space="preserve"> someone like Janet. </w:t>
      </w:r>
      <w:r>
        <w:rPr>
          <w:rFonts w:hAnsi="Verdana" w:ascii="Times New Roman"/>
          <w:b w:val="0"/>
          <w:i w:val="0"/>
          <w:strike w:val="0"/>
          <w:dstrike w:val="0"/>
          <w:emboss w:val="0"/>
          <w:imprint w:val="0"/>
          <w:outline w:val="0"/>
          <w:shadow w:val="0"/>
          <w:sz w:val="24"/>
          <w:szCs w:val="24"/>
          <w:u w:val="none"/>
        </w:rPr>
        <w:t xml:space="preserve">You know, </w:t>
      </w:r>
      <w:r>
        <w:rPr>
          <w:rFonts w:hAnsi="Verdana" w:ascii="Verdana"/>
          <w:b w:val="0"/>
          <w:i w:val="0"/>
          <w:strike w:val="0"/>
          <w:dstrike w:val="0"/>
          <w:emboss w:val="0"/>
          <w:imprint w:val="0"/>
          <w:outline w:val="0"/>
          <w:shadow w:val="0"/>
          <w:sz w:val="24"/>
          <w:szCs w:val="24"/>
          <w:u w:val="none"/>
        </w:rPr>
        <w:t xml:space="preserve">I wish I had a large family like yours,” Teni helped her friend push her full trolley while she pushed hers too. On Bola’s joke about her cousin, she believed Bola was taking the privilege of having a large family for granted and that she must be made to realize that some people lack such a privilege though they desire it.</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“Don’t talk like that anymore, you have your family in the US. And you talk like an orphan,” Bola responded and continued with her shopping.</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“Yes I know, but wouldn’t it be great if I knew my </w:t>
      </w:r>
      <w:r>
        <w:rPr>
          <w:rFonts w:hAnsi="Verdana" w:ascii="Times New Roman"/>
          <w:b w:val="0"/>
          <w:i w:val="0"/>
          <w:strike w:val="0"/>
          <w:dstrike w:val="0"/>
          <w:emboss w:val="0"/>
          <w:imprint w:val="0"/>
          <w:outline w:val="0"/>
          <w:shadow w:val="0"/>
          <w:sz w:val="24"/>
          <w:szCs w:val="24"/>
          <w:u w:val="none"/>
        </w:rPr>
        <w:t xml:space="preserve">Nigerian</w:t>
      </w:r>
      <w:r>
        <w:rPr>
          <w:rFonts w:hAnsi="Verdana" w:ascii="Verdana"/>
          <w:b w:val="0"/>
          <w:i w:val="0"/>
          <w:strike w:val="0"/>
          <w:dstrike w:val="0"/>
          <w:emboss w:val="0"/>
          <w:imprint w:val="0"/>
          <w:outline w:val="0"/>
          <w:shadow w:val="0"/>
          <w:sz w:val="24"/>
          <w:szCs w:val="24"/>
          <w:u w:val="none"/>
        </w:rPr>
        <w:t xml:space="preserve"> family as well. I surely must have paternal cousins, aunts and uncles here too</w:t>
      </w:r>
      <w:r>
        <w:rPr>
          <w:rFonts w:hAnsi="Verdana" w:ascii="Times New Roman"/>
          <w:b w:val="0"/>
          <w:i w:val="0"/>
          <w:strike w:val="0"/>
          <w:dstrike w:val="0"/>
          <w:emboss w:val="0"/>
          <w:imprint w:val="0"/>
          <w:outline w:val="0"/>
          <w:shadow w:val="0"/>
          <w:sz w:val="24"/>
          <w:szCs w:val="24"/>
          <w:u w:val="none"/>
        </w:rPr>
        <w:t xml:space="preserve">.</w:t>
      </w:r>
      <w:r>
        <w:rPr>
          <w:rFonts w:hAnsi="Verdana" w:ascii="Verdana"/>
          <w:b w:val="0"/>
          <w:i w:val="0"/>
          <w:strike w:val="0"/>
          <w:dstrike w:val="0"/>
          <w:emboss w:val="0"/>
          <w:imprint w:val="0"/>
          <w:outline w:val="0"/>
          <w:shadow w:val="0"/>
          <w:sz w:val="24"/>
          <w:szCs w:val="24"/>
          <w:u w:val="none"/>
        </w:rPr>
        <w:t xml:space="preserve"> And I can’t meet them until I locate my Dad. I long for that every day and I will never take it for granted if I succeed in finding them,” Teni said.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“I am very sure that one day, soon you’ll find your Dad. And through him you will locate the</w:t>
      </w:r>
      <w:r>
        <w:rPr>
          <w:rFonts w:hAnsi="Verdana" w:ascii="Times New Roman"/>
          <w:b w:val="0"/>
          <w:i w:val="0"/>
          <w:strike w:val="0"/>
          <w:dstrike w:val="0"/>
          <w:emboss w:val="0"/>
          <w:imprint w:val="0"/>
          <w:outline w:val="0"/>
          <w:shadow w:val="0"/>
          <w:sz w:val="24"/>
          <w:szCs w:val="24"/>
          <w:u w:val="none"/>
        </w:rPr>
        <w:t xml:space="preserve"> rest of the</w:t>
      </w:r>
      <w:r>
        <w:rPr>
          <w:rFonts w:hAnsi="Verdana" w:ascii="Verdana"/>
          <w:b w:val="0"/>
          <w:i w:val="0"/>
          <w:strike w:val="0"/>
          <w:dstrike w:val="0"/>
          <w:emboss w:val="0"/>
          <w:imprint w:val="0"/>
          <w:outline w:val="0"/>
          <w:shadow w:val="0"/>
          <w:sz w:val="24"/>
          <w:szCs w:val="24"/>
          <w:u w:val="none"/>
        </w:rPr>
        <w:t xml:space="preserve"> family you have so much desired to meet. And that would be a great celebration for us all,” Bola tried to encourage her friend</w:t>
      </w:r>
      <w:r>
        <w:rPr>
          <w:rFonts w:hAnsi="Verdana" w:ascii="Times New Roman"/>
          <w:b w:val="0"/>
          <w:i w:val="0"/>
          <w:strike w:val="0"/>
          <w:dstrike w:val="0"/>
          <w:emboss w:val="0"/>
          <w:imprint w:val="0"/>
          <w:outline w:val="0"/>
          <w:shadow w:val="0"/>
          <w:sz w:val="24"/>
          <w:szCs w:val="24"/>
          <w:u w:val="none"/>
        </w:rPr>
        <w:t xml:space="preserve">.</w:t>
      </w:r>
    </w:p>
    <w:p>
      <w:pPr>
        <w:pStyle w:val="style0"/>
        <w:jc w:val="both"/>
        <w:rPr>
          <w:rFonts w:hAnsi="Verdana" w:ascii="Verdana"/>
          <w:b w:val="0"/>
          <w:i w:val="0"/>
          <w:emboss w:val="0"/>
          <w:imprint w:val="0"/>
          <w:outline w:val="0"/>
          <w:sz w:val="24"/>
          <w:szCs w:val="24"/>
          <w:u w:val="none"/>
        </w:rPr>
      </w:pPr>
      <w:r>
        <w:rPr>
          <w:rFonts w:hAnsi="Verdana" w:ascii="Verdana"/>
          <w:b w:val="0"/>
          <w:i w:val="0"/>
          <w:strike w:val="0"/>
          <w:dstrike w:val="0"/>
          <w:emboss w:val="0"/>
          <w:imprint w:val="0"/>
          <w:outline w:val="0"/>
          <w:shadow w:val="0"/>
          <w:sz w:val="24"/>
          <w:szCs w:val="24"/>
          <w:u w:val="none"/>
        </w:rPr>
        <w:t xml:space="preserve">    “Amen!,” Teni smiled and gave her friend a pat on the back. </w:t>
      </w:r>
    </w:p>
    <w:p>
      <w:pPr>
        <w:pStyle w:val="style0"/>
        <w:jc w:val="both"/>
        <w:rPr>
          <w:rFonts w:hAnsi="Verdana" w:ascii="Verdana"/>
        </w:rPr>
      </w:pPr>
      <w:r>
        <w:rPr>
          <w:rFonts w:hAnsi="Verdana" w:ascii="Times New Roman"/>
          <w:b w:val="0"/>
          <w:i w:val="0"/>
          <w:strike w:val="0"/>
          <w:dstrike w:val="0"/>
          <w:emboss w:val="0"/>
          <w:imprint w:val="0"/>
          <w:outline w:val="0"/>
          <w:shadow w:val="0"/>
          <w:sz w:val="24"/>
          <w:szCs w:val="24"/>
          <w:u w:val="none"/>
        </w:rPr>
        <w:t xml:space="preserve">    </w:t>
      </w:r>
      <w:r>
        <w:rPr>
          <w:rFonts w:hAnsi="Verdana" w:ascii="Verdana"/>
          <w:b w:val="0"/>
          <w:i w:val="0"/>
          <w:strike w:val="0"/>
          <w:dstrike w:val="0"/>
          <w:emboss w:val="0"/>
          <w:imprint w:val="0"/>
          <w:outline w:val="0"/>
          <w:shadow w:val="0"/>
          <w:sz w:val="24"/>
          <w:szCs w:val="24"/>
          <w:u w:val="none"/>
        </w:rPr>
        <w:t xml:space="preserve">She appreciated her companionship ever since they first met at the company. Bola had been there for her like a family.</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“Are all you picked enough?” Bola asked. She could not figure out why Teni was buying so little.</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“I am okay with what I picked. I love to visit the store every week. It affords me the opportunity for sight seeing. I love shopping. That is one of our individual differences,” Teni r</w:t>
      </w:r>
      <w:r>
        <w:rPr>
          <w:rFonts w:hAnsi="Verdana" w:ascii="Times New Roman"/>
          <w:b w:val="0"/>
          <w:i w:val="0"/>
          <w:strike w:val="0"/>
          <w:dstrike w:val="0"/>
          <w:emboss w:val="0"/>
          <w:imprint w:val="0"/>
          <w:outline w:val="0"/>
          <w:shadow w:val="0"/>
          <w:sz w:val="24"/>
          <w:szCs w:val="24"/>
          <w:u w:val="none"/>
        </w:rPr>
        <w:t xml:space="preserve">eplied</w:t>
      </w:r>
      <w:r>
        <w:rPr>
          <w:rFonts w:hAnsi="Verdana" w:ascii="Verdana"/>
          <w:b w:val="0"/>
          <w:i w:val="0"/>
          <w:strike w:val="0"/>
          <w:dstrike w:val="0"/>
          <w:emboss w:val="0"/>
          <w:imprint w:val="0"/>
          <w:outline w:val="0"/>
          <w:shadow w:val="0"/>
          <w:sz w:val="24"/>
          <w:szCs w:val="24"/>
          <w:u w:val="none"/>
        </w:rPr>
        <w:t xml:space="preserve">, as they both approached the cashier’s stand.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“Well, you seem to be right,” Bola pushed the trollies to the payment stand.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A shopper was being attended to by the cashier and it was going to be Bola’s turn after him.</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Like the eagle's eyes, Bola’s eyes caught a man looking at their direction. The tall dark man stood in between the shelves at a distance from the</w:t>
      </w:r>
      <w:r>
        <w:rPr>
          <w:rFonts w:hAnsi="Verdana" w:ascii="Times New Roman"/>
          <w:b w:val="0"/>
          <w:i w:val="0"/>
          <w:strike w:val="0"/>
          <w:dstrike w:val="0"/>
          <w:emboss w:val="0"/>
          <w:imprint w:val="0"/>
          <w:outline w:val="0"/>
          <w:shadow w:val="0"/>
          <w:sz w:val="24"/>
          <w:szCs w:val="24"/>
          <w:u w:val="none"/>
        </w:rPr>
        <w:t xml:space="preserve">m</w:t>
      </w:r>
      <w:r>
        <w:rPr>
          <w:rFonts w:hAnsi="Verdana" w:ascii="Verdana"/>
          <w:b w:val="0"/>
          <w:i w:val="0"/>
          <w:strike w:val="0"/>
          <w:dstrike w:val="0"/>
          <w:emboss w:val="0"/>
          <w:imprint w:val="0"/>
          <w:outline w:val="0"/>
          <w:shadow w:val="0"/>
          <w:sz w:val="24"/>
          <w:szCs w:val="24"/>
          <w:u w:val="none"/>
        </w:rPr>
        <w:t xml:space="preserve">. He held in his hands a pack of cookies and two cartons of milk. His gaze was </w:t>
      </w:r>
      <w:r>
        <w:rPr>
          <w:rFonts w:hAnsi="Verdana" w:ascii="Times New Roman"/>
          <w:b w:val="0"/>
          <w:i w:val="0"/>
          <w:strike w:val="0"/>
          <w:dstrike w:val="0"/>
          <w:emboss w:val="0"/>
          <w:imprint w:val="0"/>
          <w:outline w:val="0"/>
          <w:shadow w:val="0"/>
          <w:sz w:val="24"/>
          <w:szCs w:val="24"/>
          <w:u w:val="none"/>
        </w:rPr>
        <w:t xml:space="preserve">so intense </w:t>
      </w:r>
      <w:r>
        <w:rPr>
          <w:rFonts w:hAnsi="Verdana" w:ascii="Verdana"/>
          <w:b w:val="0"/>
          <w:i w:val="0"/>
          <w:strike w:val="0"/>
          <w:dstrike w:val="0"/>
          <w:emboss w:val="0"/>
          <w:imprint w:val="0"/>
          <w:outline w:val="0"/>
          <w:shadow w:val="0"/>
          <w:sz w:val="24"/>
          <w:szCs w:val="24"/>
          <w:u w:val="none"/>
        </w:rPr>
        <w:t xml:space="preserve">on Teni and Bola knew it.</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“That guy in red has got his eyes glued on you my dear princess,” Bola quietly notified her friend and went back to attend to the demands of the cashier. It was her turn for payment on the queue.</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Teni who got curious by her friend’s statement stylishly looked at the direction of the man to see if Bola’s discovery was true. And like a thief caught in the act, the man quickly looked away after </w:t>
      </w:r>
      <w:r>
        <w:rPr>
          <w:rFonts w:hAnsi="Verdana" w:ascii="Times New Roman"/>
          <w:b w:val="0"/>
          <w:i w:val="0"/>
          <w:strike w:val="0"/>
          <w:dstrike w:val="0"/>
          <w:emboss w:val="0"/>
          <w:imprint w:val="0"/>
          <w:outline w:val="0"/>
          <w:shadow w:val="0"/>
          <w:sz w:val="24"/>
          <w:szCs w:val="24"/>
          <w:u w:val="none"/>
        </w:rPr>
        <w:t xml:space="preserve">his eyes and </w:t>
      </w:r>
      <w:r>
        <w:rPr>
          <w:rFonts w:hAnsi="Verdana" w:ascii="Verdana"/>
          <w:b w:val="0"/>
          <w:i w:val="0"/>
          <w:strike w:val="0"/>
          <w:dstrike w:val="0"/>
          <w:emboss w:val="0"/>
          <w:imprint w:val="0"/>
          <w:outline w:val="0"/>
          <w:shadow w:val="0"/>
          <w:sz w:val="24"/>
          <w:szCs w:val="24"/>
          <w:u w:val="none"/>
        </w:rPr>
        <w:t xml:space="preserve">Teni</w:t>
      </w:r>
      <w:r>
        <w:rPr>
          <w:rFonts w:hAnsi="Verdana" w:ascii="Times New Roman"/>
          <w:b w:val="0"/>
          <w:i w:val="0"/>
          <w:strike w:val="0"/>
          <w:dstrike w:val="0"/>
          <w:emboss w:val="0"/>
          <w:imprint w:val="0"/>
          <w:outline w:val="0"/>
          <w:shadow w:val="0"/>
          <w:sz w:val="24"/>
          <w:szCs w:val="24"/>
          <w:u w:val="none"/>
        </w:rPr>
        <w:t xml:space="preserve">'s met.</w:t>
      </w:r>
      <w:r>
        <w:rPr>
          <w:rFonts w:hAnsi="Verdana" w:ascii="Verdana"/>
          <w:b w:val="0"/>
          <w:i w:val="0"/>
          <w:strike w:val="0"/>
          <w:dstrike w:val="0"/>
          <w:emboss w:val="0"/>
          <w:imprint w:val="0"/>
          <w:outline w:val="0"/>
          <w:shadow w:val="0"/>
          <w:sz w:val="24"/>
          <w:szCs w:val="24"/>
          <w:u w:val="none"/>
        </w:rPr>
        <w:t xml:space="preserve"> With his eyes now on the shelf, he pretended to be busy picking items.</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At the end of Bola's payment for things she had bought, it was Teni’s turn therefore, Teni moved closer to the cashier and dipped her hand in her purse while Bola stepped aside.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w:t>
      </w:r>
      <w:r>
        <w:rPr>
          <w:rFonts w:hAnsi="Verdana" w:ascii="Times New Roman"/>
          <w:b w:val="0"/>
          <w:i w:val="0"/>
          <w:strike w:val="0"/>
          <w:dstrike w:val="0"/>
          <w:emboss w:val="0"/>
          <w:imprint w:val="0"/>
          <w:outline w:val="0"/>
          <w:shadow w:val="0"/>
          <w:sz w:val="24"/>
          <w:szCs w:val="24"/>
          <w:u w:val="none"/>
        </w:rPr>
        <w:t xml:space="preserve">Teni</w:t>
      </w:r>
      <w:r>
        <w:rPr>
          <w:rFonts w:hAnsi="Verdana" w:ascii="Verdana"/>
          <w:b w:val="0"/>
          <w:i w:val="0"/>
          <w:strike w:val="0"/>
          <w:dstrike w:val="0"/>
          <w:emboss w:val="0"/>
          <w:imprint w:val="0"/>
          <w:outline w:val="0"/>
          <w:shadow w:val="0"/>
          <w:sz w:val="24"/>
          <w:szCs w:val="24"/>
          <w:u w:val="none"/>
        </w:rPr>
        <w:t xml:space="preserve"> brought out her Visa Card and slotted it into the Point Of Sales machine. And as she did, her mind went back to the man in red again. </w:t>
      </w:r>
      <w:r>
        <w:rPr>
          <w:rFonts w:hAnsi="Verdana" w:ascii="Verdana"/>
          <w:b w:val="0"/>
          <w:i/>
          <w:iCs/>
          <w:strike w:val="0"/>
          <w:dstrike w:val="0"/>
          <w:emboss w:val="0"/>
          <w:imprint w:val="0"/>
          <w:outline w:val="0"/>
          <w:shadow w:val="0"/>
          <w:sz w:val="24"/>
          <w:szCs w:val="24"/>
          <w:u w:val="none"/>
        </w:rPr>
        <w:t xml:space="preserve">What a cute man! </w:t>
      </w:r>
      <w:r>
        <w:rPr>
          <w:rFonts w:hAnsi="Verdana" w:ascii="Verdana"/>
          <w:b w:val="0"/>
          <w:i w:val="0"/>
          <w:strike w:val="0"/>
          <w:dstrike w:val="0"/>
          <w:emboss w:val="0"/>
          <w:imprint w:val="0"/>
          <w:outline w:val="0"/>
          <w:shadow w:val="0"/>
          <w:sz w:val="24"/>
          <w:szCs w:val="24"/>
          <w:u w:val="none"/>
        </w:rPr>
        <w:t xml:space="preserve">She had thought. He was the kind of man she would have loved to date if not that she was in a relationship</w:t>
      </w:r>
      <w:r>
        <w:rPr>
          <w:rFonts w:hAnsi="Verdana" w:ascii="Times New Roman"/>
          <w:b w:val="0"/>
          <w:i w:val="0"/>
          <w:strike w:val="0"/>
          <w:dstrike w:val="0"/>
          <w:emboss w:val="0"/>
          <w:imprint w:val="0"/>
          <w:outline w:val="0"/>
          <w:shadow w:val="0"/>
          <w:sz w:val="24"/>
          <w:szCs w:val="24"/>
          <w:u w:val="none"/>
        </w:rPr>
        <w:t xml:space="preserve"> at the moment</w:t>
      </w:r>
      <w:r>
        <w:rPr>
          <w:rFonts w:hAnsi="Verdana" w:ascii="Verdana"/>
          <w:b w:val="0"/>
          <w:i w:val="0"/>
          <w:strike w:val="0"/>
          <w:dstrike w:val="0"/>
          <w:emboss w:val="0"/>
          <w:imprint w:val="0"/>
          <w:outline w:val="0"/>
          <w:shadow w:val="0"/>
          <w:sz w:val="24"/>
          <w:szCs w:val="24"/>
          <w:u w:val="none"/>
        </w:rPr>
        <w:t xml:space="preserve">. Wanting to know if he was still staring, Teni looked at his direction again. And there again, he was caught staring at her.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“Your pin ma’am,” the sales attendant called Teni’s attention back to the P.O.S machine. She needed her to type her secret code.</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“Oh, sorry!” Teni apologized and inputted her secret code using the buttons on the POS machine. And promptly, the cost of the items in the trolley before her was deducted from her Bank account. She was about to retrieve her card when there was a crash sound.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“Oops! See what your beauty has caused. Oh my gosh!” Bola exclaimed quietly and giggled.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“What was that?” Teni asked, and raised her head to see what the matter was.</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“There was a fall and a spillage,” Bola giggled again.</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Almost everyone around the cashier’s desk had had their heads turned to the direction of the man in red. One of the milk packs in his hands had slipped off and crash landed. The content had spilled on the floor, and the floor before him was messy. The man looked embarrassed but the store attendants were quick to take care of the situation.</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“You must be a clown to think that was my handiwork,” Teni replied Bola’s accusation smiling.</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“Of course, it was you. That is what having a body like Beyoncé's could cause,” Bola teased and made a funny face at Teni. She pushed her trollies away to the exit door laughing while Teni followed behind her.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Teni could not figure out if Bola could live a day without jokes and teasing. It was like her existence could be threatened if she lost the opportunity to crack jokes and tease. And of course, that made her a fun to be with any day.</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It was obvious how uneasy pushing two full trollies at a time was for Bola therefore, Teni, putting her shopping bag into Bola’s second trolley helped her friend push her extra trolley to the car park.</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They got to the car at the car park, and they offloaded the shopping bags into the car boot. A security man who was some meters away walked up to them wanting to know if they needed his help:</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“Do you need any assistance?” the man asked.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“No, thanks,” Teni replied. She pushed the two empty trollies away from the car, and she and her friend hopped in the vehicle to get set to leave.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Like always, Bola’s surveilling eyes had caught something going on somewhere again the moment she sat down to drive.  She always saw things first and it was not strange to her friend.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“Different strokes for different folks,” Bola remarked behind the wheel. She held the ignition key in her right hand and was about to start the vehicle.</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“What was that for?” Teni asked. She could not see what warranted the remark from Bola.</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“Look at that man at the garbage bin afar of,” Bola pointed to the direction of the scavenger with the car key in her hand.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“Oh! Such an able bodied fellow with nice masculine body. He must be homeless or insane,” Teni guessed.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“Either of the two. Homeless or mentally derailed,” Bola agreed with her friend.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“People say he is mad. He lives in the pine plantation,” the voice came from the park security man standing close to their vehicle.</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“Oh! That’s sad,” Teni said.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“Very sad,” Bola agreed. She bent down and picked a thousand naira note from her bag which was on the floor of the car.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“Please help give him this,” Bola said to the security man.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She handed the security man the naira bill and waited to see it given to the scavenger before driving out of the park.</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The security man walked up to the scavenger who almost had his head buried in the garbage bin in search of only God knows what.</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Some steps before the security man got to him, the scavenger raised his head up, holding a metal rod he had found in the trash bin and was about to drop it into a bag hanging by his side.</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Bola and Teni watched with pity from afar.</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“Hello, take this to help yourself, it’s from those pretty ladies in that car,” the security man made the move to give the strange man the money but the man looked up, turned to look at the ladies, and shook his head.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“Thanks, I don’t need it, I am not a beggar,” the look on the scavenger’s face suddenly turned snobbish</w:t>
      </w:r>
      <w:r>
        <w:rPr>
          <w:rFonts w:hAnsi="Verdana" w:ascii="Times New Roman"/>
          <w:b w:val="0"/>
          <w:i w:val="0"/>
          <w:strike w:val="0"/>
          <w:dstrike w:val="0"/>
          <w:emboss w:val="0"/>
          <w:imprint w:val="0"/>
          <w:outline w:val="0"/>
          <w:shadow w:val="0"/>
          <w:sz w:val="24"/>
          <w:szCs w:val="24"/>
          <w:u w:val="none"/>
        </w:rPr>
        <w:t xml:space="preserve">.</w:t>
      </w:r>
      <w:r>
        <w:rPr>
          <w:rFonts w:hAnsi="Verdana" w:ascii="Verdana"/>
          <w:b w:val="0"/>
          <w:i w:val="0"/>
          <w:strike w:val="0"/>
          <w:dstrike w:val="0"/>
          <w:emboss w:val="0"/>
          <w:imprint w:val="0"/>
          <w:outline w:val="0"/>
          <w:shadow w:val="0"/>
          <w:sz w:val="24"/>
          <w:szCs w:val="24"/>
          <w:u w:val="none"/>
        </w:rPr>
        <w:t xml:space="preserve"> </w:t>
      </w:r>
      <w:r>
        <w:rPr>
          <w:rFonts w:hAnsi="Verdana" w:ascii="Times New Roman"/>
          <w:b w:val="0"/>
          <w:i w:val="0"/>
          <w:strike w:val="0"/>
          <w:dstrike w:val="0"/>
          <w:emboss w:val="0"/>
          <w:imprint w:val="0"/>
          <w:outline w:val="0"/>
          <w:shadow w:val="0"/>
          <w:sz w:val="24"/>
          <w:szCs w:val="24"/>
          <w:u w:val="none"/>
        </w:rPr>
        <w:t xml:space="preserve">A</w:t>
      </w:r>
      <w:r>
        <w:rPr>
          <w:rFonts w:hAnsi="Verdana" w:ascii="Verdana"/>
          <w:b w:val="0"/>
          <w:i w:val="0"/>
          <w:strike w:val="0"/>
          <w:dstrike w:val="0"/>
          <w:emboss w:val="0"/>
          <w:imprint w:val="0"/>
          <w:outline w:val="0"/>
          <w:shadow w:val="0"/>
          <w:sz w:val="24"/>
          <w:szCs w:val="24"/>
          <w:u w:val="none"/>
        </w:rPr>
        <w:t xml:space="preserve">nd instantly, he walked away. Judged by his action, it was glaring he did not like the idea of giving him a gift.</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“Oops, he rejected it!” Teni said.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“He surely doesn’t need my money,” Bola smiled and inserted the key into the ignition hole. She switched on the car engine and turned the wheel to drive out.</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“Ma’am! Ma’am! He rejected it,” the security man reported from the distance. He doubled up his steps and was on his way back to Bola and Teni to return the money.</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“Don’t bother yourself, you can keep it,” Bola told him before he could come closer to the vehicle. She afterwards reversed the car and drove out of the park to the road.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“Thanks madam,” the park security man said aloud with smiles of gratitude.</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“Don’t mention,” Teni replied and waved.</w:t>
      </w:r>
    </w:p>
    <w:p>
      <w:pPr>
        <w:pStyle w:val="style0"/>
        <w:jc w:val="both"/>
        <w:rPr>
          <w:rFonts w:hAnsi="Verdana" w:ascii="Verdana"/>
        </w:rPr>
      </w:pP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Like birds of the same feather, the two friends drove back to The Voice Newspaper company. They discussed their mission to the national conference, teased one another like kids, and talked about their grocery store experience.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The man in red and the snobbish scavenger were the subjects of their discussion.</w:t>
      </w:r>
    </w:p>
    <w:p>
      <w:pPr>
        <w:pStyle w:val="style0"/>
        <w:jc w:val="both"/>
        <w:rPr>
          <w:rFonts w:hAnsi="Verdana" w:ascii="Verdana"/>
        </w:rPr>
      </w:pPr>
    </w:p>
    <w:p>
      <w:pPr>
        <w:pStyle w:val="style0"/>
        <w:jc w:val="both"/>
        <w:rPr>
          <w:rFonts w:hAnsi="Verdana" w:ascii="Verdana"/>
        </w:rPr>
      </w:pP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w:t>
      </w:r>
    </w:p>
    <w:p>
      <w:pPr>
        <w:pStyle w:val="style0"/>
        <w:jc w:val="both"/>
        <w:rPr>
          <w:rFonts w:hAnsi="Verdana" w:ascii="Verdana"/>
        </w:rPr>
      </w:pPr>
    </w:p>
    <w:p>
      <w:pPr>
        <w:pStyle w:val="style0"/>
        <w:jc w:val="both"/>
        <w:rPr>
          <w:rFonts w:hAnsi="Verdana" w:ascii="Verdana"/>
        </w:rPr>
      </w:pPr>
    </w:p>
    <w:p>
      <w:pPr>
        <w:pStyle w:val="style0"/>
        <w:jc w:val="both"/>
        <w:rPr>
          <w:rFonts w:hAnsi="Verdana" w:ascii="Verdana"/>
        </w:rPr>
      </w:pPr>
    </w:p>
    <w:p>
      <w:pPr>
        <w:pStyle w:val="style0"/>
        <w:jc w:val="both"/>
        <w:rPr>
          <w:rFonts w:hAnsi="Verdana" w:ascii="Verdana"/>
        </w:rPr>
      </w:pPr>
    </w:p>
    <w:p>
      <w:pPr>
        <w:pStyle w:val="style0"/>
        <w:jc w:val="both"/>
        <w:rPr>
          <w:rFonts w:hAnsi="Verdana" w:ascii="Verdana"/>
        </w:rPr>
      </w:pPr>
    </w:p>
    <w:p>
      <w:pPr>
        <w:pStyle w:val="style0"/>
        <w:jc w:val="both"/>
        <w:rPr>
          <w:rFonts w:hAnsi="Verdana" w:ascii="Verdana"/>
        </w:rPr>
      </w:pPr>
    </w:p>
    <w:p>
      <w:pPr>
        <w:pStyle w:val="style2"/>
      </w:pPr>
      <w:r>
        <w:rPr>
          <w:rFonts w:ascii="Arial Unicode MS"/>
          <w:b/>
          <w:i w:val="0"/>
          <w:strike w:val="0"/>
          <w:dstrike w:val="0"/>
          <w:emboss w:val="0"/>
          <w:imprint w:val="0"/>
          <w:outline w:val="0"/>
          <w:shadow w:val="0"/>
          <w:sz w:val="32"/>
          <w:szCs w:val="32"/>
          <w:u w:val="none"/>
        </w:rPr>
        <w:t xml:space="preserve">CHAPTER THREE</w:t>
      </w:r>
    </w:p>
    <w:p>
      <w:pPr>
        <w:pStyle w:val="style0"/>
        <w:jc w:val="both"/>
        <w:rPr>
          <w:rFonts w:hAnsi="Verdana" w:ascii="Verdana"/>
          <w:bCs/>
        </w:rPr>
      </w:pPr>
    </w:p>
    <w:p>
      <w:pPr>
        <w:pStyle w:val="style0"/>
        <w:jc w:val="both"/>
        <w:rPr>
          <w:rFonts w:hAnsi="Verdana" w:ascii="Verdana"/>
          <w:bCs/>
        </w:rPr>
      </w:pPr>
    </w:p>
    <w:p>
      <w:pPr>
        <w:pStyle w:val="style0"/>
        <w:jc w:val="both"/>
        <w:rPr>
          <w:rFonts w:hAnsi="Verdana" w:ascii="Verdana"/>
        </w:rPr>
      </w:pPr>
      <w:r>
        <w:rPr>
          <w:rFonts w:hAnsi="Verdana" w:ascii="Verdana"/>
          <w:b w:val="0"/>
          <w:bCs/>
          <w:i w:val="0"/>
          <w:strike w:val="0"/>
          <w:dstrike w:val="0"/>
          <w:emboss w:val="0"/>
          <w:imprint w:val="0"/>
          <w:outline w:val="0"/>
          <w:shadow w:val="0"/>
          <w:sz w:val="24"/>
          <w:szCs w:val="24"/>
          <w:u w:val="none"/>
        </w:rPr>
        <w:t xml:space="preserve">Teni’s phone rang in her purse. She reached for it just about the time she was to get down from the car after Bola had pulled up in front of their company. She saw Jim’s name on the phone screen and suddenly became excited.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“Hello Jim,” she said eagerly.</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“Hello Teni, I have been released by the Police,” Jim said. His voice sounded quite excited.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“Wow! That’s a good news. I am glad you are free. Where are you now?” Teni asked. She could feel her heart leap for joy and could also see the excitement expression on Bola’s face.</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“I am on my way to the hospital,” Jim answered.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He was leaving home to visit his hospital after a thorough shower, clean shave and a total freshening two hours after his release.</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“Why back to work immediately? Is that not too soon?” Teni asked.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“Why would you not rest for at least a day or two before resuming back to work after all you’ve been through?” Teni could not understand the urgency in her fiancée’s resumption at work.</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“It’s necessary I go to the hospital now. I will tell you why it has to be so when we see,” Jim drove out of his residential compound.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“Okay then, I will stop by at the clinic after work,” Teni promised and ended the call.</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“He is released,” Teni turned to Bola smiling.</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“I am happy for you guys,” Bola said.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With the expression on Teni’s face, there was no gainsaying she was the happiest person on earth at that moment. The news brought more life to her face making it shine like the early morning sun.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As they both walked into the company’s building, they knew for sure that Jim’s released was engineered by Teni’s article on his incarceration.</w:t>
      </w:r>
      <w:r>
        <w:rPr>
          <w:rFonts w:hAnsi="Verdana" w:ascii="Times New Roman"/>
          <w:b w:val="0"/>
          <w:i w:val="0"/>
          <w:strike w:val="0"/>
          <w:dstrike w:val="0"/>
          <w:emboss w:val="0"/>
          <w:imprint w:val="0"/>
          <w:outline w:val="0"/>
          <w:shadow w:val="0"/>
          <w:sz w:val="24"/>
          <w:szCs w:val="24"/>
          <w:u w:val="none"/>
        </w:rPr>
        <w:t xml:space="preserve"> How it did, they did not know.</w:t>
      </w:r>
    </w:p>
    <w:p>
      <w:pPr>
        <w:pStyle w:val="style0"/>
        <w:jc w:val="both"/>
        <w:rPr>
          <w:rFonts w:hAnsi="Verdana" w:ascii="Verdana"/>
        </w:rPr>
      </w:pP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There was a familiar knock on Teni's office door. She had just returned from a trip with Bola and had hardly settled down. Her plan was to relax for a while before going to tell Edward about the good news about Jim’s release. But as she was having him at her office at the moment, it would get the job done easily.</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“Come in boss,” Teni said with all enthusiasm to break the news.</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“Hmm, someone sounds elated. What’s cooking?” Edward entered and could suspect that Teni was in a high mood. He knew she would not call him boss for nothing. And </w:t>
      </w:r>
      <w:r>
        <w:rPr>
          <w:rFonts w:hAnsi="Verdana" w:ascii="Times New Roman"/>
          <w:b w:val="0"/>
          <w:i w:val="0"/>
          <w:strike w:val="0"/>
          <w:dstrike w:val="0"/>
          <w:emboss w:val="0"/>
          <w:imprint w:val="0"/>
          <w:outline w:val="0"/>
          <w:shadow w:val="0"/>
          <w:sz w:val="24"/>
          <w:szCs w:val="24"/>
          <w:u w:val="none"/>
        </w:rPr>
        <w:t xml:space="preserve">with </w:t>
      </w:r>
      <w:r>
        <w:rPr>
          <w:rFonts w:hAnsi="Verdana" w:ascii="Verdana"/>
          <w:b w:val="0"/>
          <w:i w:val="0"/>
          <w:strike w:val="0"/>
          <w:dstrike w:val="0"/>
          <w:emboss w:val="0"/>
          <w:imprint w:val="0"/>
          <w:outline w:val="0"/>
          <w:shadow w:val="0"/>
          <w:sz w:val="24"/>
          <w:szCs w:val="24"/>
          <w:u w:val="none"/>
        </w:rPr>
        <w:t xml:space="preserve">the kind of smile on her face, he knew</w:t>
      </w:r>
      <w:r>
        <w:rPr>
          <w:rFonts w:hAnsi="Verdana" w:ascii="Times New Roman"/>
          <w:b w:val="0"/>
          <w:i w:val="0"/>
          <w:strike w:val="0"/>
          <w:dstrike w:val="0"/>
          <w:emboss w:val="0"/>
          <w:imprint w:val="0"/>
          <w:outline w:val="0"/>
          <w:shadow w:val="0"/>
          <w:sz w:val="24"/>
          <w:szCs w:val="24"/>
          <w:u w:val="none"/>
        </w:rPr>
        <w:t xml:space="preserve"> she</w:t>
      </w:r>
      <w:r>
        <w:rPr>
          <w:rFonts w:hAnsi="Verdana" w:ascii="Verdana"/>
          <w:b w:val="0"/>
          <w:i w:val="0"/>
          <w:strike w:val="0"/>
          <w:dstrike w:val="0"/>
          <w:emboss w:val="0"/>
          <w:imprint w:val="0"/>
          <w:outline w:val="0"/>
          <w:shadow w:val="0"/>
          <w:sz w:val="24"/>
          <w:szCs w:val="24"/>
          <w:u w:val="none"/>
        </w:rPr>
        <w:t xml:space="preserve"> had something interesting to say.</w:t>
      </w:r>
    </w:p>
    <w:p>
      <w:pPr>
        <w:pStyle w:val="style0"/>
        <w:jc w:val="both"/>
        <w:rPr>
          <w:rFonts w:hAnsi="Verdana" w:ascii="Verdana"/>
          <w:b w:val="0"/>
          <w:i w:val="0"/>
          <w:emboss w:val="0"/>
          <w:imprint w:val="0"/>
          <w:outline w:val="0"/>
          <w:sz w:val="24"/>
          <w:szCs w:val="24"/>
          <w:u w:val="none"/>
        </w:rPr>
      </w:pPr>
      <w:r>
        <w:rPr>
          <w:rFonts w:hAnsi="Verdana" w:ascii="Verdana"/>
          <w:b w:val="0"/>
          <w:i w:val="0"/>
          <w:strike w:val="0"/>
          <w:dstrike w:val="0"/>
          <w:emboss w:val="0"/>
          <w:imprint w:val="0"/>
          <w:outline w:val="0"/>
          <w:shadow w:val="0"/>
          <w:sz w:val="24"/>
          <w:szCs w:val="24"/>
          <w:u w:val="none"/>
        </w:rPr>
        <w:t xml:space="preserve">    “May I know what this feeling is all about?” Edward asked. </w:t>
      </w:r>
    </w:p>
    <w:p>
      <w:pPr>
        <w:pStyle w:val="style0"/>
        <w:jc w:val="both"/>
        <w:rPr>
          <w:rFonts w:hAnsi="Verdana" w:ascii="Verdana"/>
        </w:rPr>
      </w:pPr>
      <w:r>
        <w:rPr>
          <w:rFonts w:hAnsi="Verdana" w:ascii="Times New Roman"/>
          <w:b w:val="0"/>
          <w:i w:val="0"/>
          <w:strike w:val="0"/>
          <w:dstrike w:val="0"/>
          <w:emboss w:val="0"/>
          <w:imprint w:val="0"/>
          <w:outline w:val="0"/>
          <w:shadow w:val="0"/>
          <w:sz w:val="24"/>
          <w:szCs w:val="24"/>
          <w:u w:val="none"/>
        </w:rPr>
        <w:t xml:space="preserve">    </w:t>
      </w:r>
      <w:r>
        <w:rPr>
          <w:rFonts w:hAnsi="Verdana" w:ascii="Verdana"/>
          <w:b w:val="0"/>
          <w:i w:val="0"/>
          <w:strike w:val="0"/>
          <w:dstrike w:val="0"/>
          <w:emboss w:val="0"/>
          <w:imprint w:val="0"/>
          <w:outline w:val="0"/>
          <w:shadow w:val="0"/>
          <w:sz w:val="24"/>
          <w:szCs w:val="24"/>
          <w:u w:val="none"/>
        </w:rPr>
        <w:t xml:space="preserve">He remained at the door, but when Teni would not stop smiling and would not say anything, he went on to say what brought him to her office.</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“Anyways, have you started work on Chief Moshood Abiola’s story?” Edward asked.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“Yes, I have started gathering information on him. I intend to interview one of his sons and some of his associates too,” Teni reclined on the chair.</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“That is good. The anniversary of his denied election victory comes up in a week and I want it completed before then,” Edward instructed.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“How was the conference assignment too?” Edward asked again before Teni could say anything again.</w:t>
      </w:r>
    </w:p>
    <w:p>
      <w:pPr>
        <w:pStyle w:val="style0"/>
        <w:jc w:val="both"/>
        <w:rPr>
          <w:rFonts w:hAnsi="Verdana" w:ascii="Verdana"/>
          <w:b w:val="0"/>
          <w:i w:val="0"/>
          <w:emboss w:val="0"/>
          <w:imprint w:val="0"/>
          <w:outline w:val="0"/>
          <w:sz w:val="24"/>
          <w:szCs w:val="24"/>
          <w:u w:val="none"/>
        </w:rPr>
      </w:pPr>
      <w:r>
        <w:rPr>
          <w:rFonts w:hAnsi="Verdana" w:ascii="Verdana"/>
          <w:b w:val="0"/>
          <w:i w:val="0"/>
          <w:strike w:val="0"/>
          <w:dstrike w:val="0"/>
          <w:emboss w:val="0"/>
          <w:imprint w:val="0"/>
          <w:outline w:val="0"/>
          <w:shadow w:val="0"/>
          <w:sz w:val="24"/>
          <w:szCs w:val="24"/>
          <w:u w:val="none"/>
        </w:rPr>
        <w:t xml:space="preserve">    “It was fine. We were able to interview the </w:t>
      </w:r>
      <w:r>
        <w:rPr>
          <w:rFonts w:hAnsi="Verdana" w:ascii="Times New Roman"/>
          <w:b w:val="0"/>
          <w:i w:val="0"/>
          <w:strike w:val="0"/>
          <w:dstrike w:val="0"/>
          <w:emboss w:val="0"/>
          <w:imprint w:val="0"/>
          <w:outline w:val="0"/>
          <w:shadow w:val="0"/>
          <w:sz w:val="24"/>
          <w:szCs w:val="24"/>
          <w:u w:val="none"/>
        </w:rPr>
        <w:t xml:space="preserve">P</w:t>
      </w:r>
      <w:r>
        <w:rPr>
          <w:rFonts w:hAnsi="Verdana" w:ascii="Verdana"/>
          <w:b w:val="0"/>
          <w:i w:val="0"/>
          <w:strike w:val="0"/>
          <w:dstrike w:val="0"/>
          <w:emboss w:val="0"/>
          <w:imprint w:val="0"/>
          <w:outline w:val="0"/>
          <w:shadow w:val="0"/>
          <w:sz w:val="24"/>
          <w:szCs w:val="24"/>
          <w:u w:val="none"/>
        </w:rPr>
        <w:t xml:space="preserve">resident and his </w:t>
      </w:r>
      <w:r>
        <w:rPr>
          <w:rFonts w:hAnsi="Verdana" w:ascii="Times New Roman"/>
          <w:b w:val="0"/>
          <w:i w:val="0"/>
          <w:strike w:val="0"/>
          <w:dstrike w:val="0"/>
          <w:emboss w:val="0"/>
          <w:imprint w:val="0"/>
          <w:outline w:val="0"/>
          <w:shadow w:val="0"/>
          <w:sz w:val="24"/>
          <w:szCs w:val="24"/>
          <w:u w:val="none"/>
        </w:rPr>
        <w:t xml:space="preserve">V</w:t>
      </w:r>
      <w:r>
        <w:rPr>
          <w:rFonts w:hAnsi="Verdana" w:ascii="Verdana"/>
          <w:b w:val="0"/>
          <w:i w:val="0"/>
          <w:strike w:val="0"/>
          <w:dstrike w:val="0"/>
          <w:emboss w:val="0"/>
          <w:imprint w:val="0"/>
          <w:outline w:val="0"/>
          <w:shadow w:val="0"/>
          <w:sz w:val="24"/>
          <w:szCs w:val="24"/>
          <w:u w:val="none"/>
        </w:rPr>
        <w:t xml:space="preserve">ice while the </w:t>
      </w:r>
      <w:r>
        <w:rPr>
          <w:rFonts w:hAnsi="Verdana" w:ascii="Times New Roman"/>
          <w:b w:val="0"/>
          <w:i w:val="0"/>
          <w:strike w:val="0"/>
          <w:dstrike w:val="0"/>
          <w:emboss w:val="0"/>
          <w:imprint w:val="0"/>
          <w:outline w:val="0"/>
          <w:shadow w:val="0"/>
          <w:sz w:val="24"/>
          <w:szCs w:val="24"/>
          <w:u w:val="none"/>
        </w:rPr>
        <w:t xml:space="preserve">S</w:t>
      </w:r>
      <w:r>
        <w:rPr>
          <w:rFonts w:hAnsi="Verdana" w:ascii="Verdana"/>
          <w:b w:val="0"/>
          <w:i w:val="0"/>
          <w:strike w:val="0"/>
          <w:dstrike w:val="0"/>
          <w:emboss w:val="0"/>
          <w:imprint w:val="0"/>
          <w:outline w:val="0"/>
          <w:shadow w:val="0"/>
          <w:sz w:val="24"/>
          <w:szCs w:val="24"/>
          <w:u w:val="none"/>
        </w:rPr>
        <w:t xml:space="preserve">ecretary </w:t>
      </w:r>
      <w:r>
        <w:rPr>
          <w:rFonts w:hAnsi="Verdana" w:ascii="Times New Roman"/>
          <w:b w:val="0"/>
          <w:i w:val="0"/>
          <w:strike w:val="0"/>
          <w:dstrike w:val="0"/>
          <w:emboss w:val="0"/>
          <w:imprint w:val="0"/>
          <w:outline w:val="0"/>
          <w:shadow w:val="0"/>
          <w:sz w:val="24"/>
          <w:szCs w:val="24"/>
          <w:u w:val="none"/>
        </w:rPr>
        <w:t xml:space="preserve">O</w:t>
      </w:r>
      <w:r>
        <w:rPr>
          <w:rFonts w:hAnsi="Verdana" w:ascii="Verdana"/>
          <w:b w:val="0"/>
          <w:i w:val="0"/>
          <w:strike w:val="0"/>
          <w:dstrike w:val="0"/>
          <w:emboss w:val="0"/>
          <w:imprint w:val="0"/>
          <w:outline w:val="0"/>
          <w:shadow w:val="0"/>
          <w:sz w:val="24"/>
          <w:szCs w:val="24"/>
          <w:u w:val="none"/>
        </w:rPr>
        <w:t xml:space="preserve">f </w:t>
      </w:r>
      <w:r>
        <w:rPr>
          <w:rFonts w:hAnsi="Verdana" w:ascii="Times New Roman"/>
          <w:b w:val="0"/>
          <w:i w:val="0"/>
          <w:strike w:val="0"/>
          <w:dstrike w:val="0"/>
          <w:emboss w:val="0"/>
          <w:imprint w:val="0"/>
          <w:outline w:val="0"/>
          <w:shadow w:val="0"/>
          <w:sz w:val="24"/>
          <w:szCs w:val="24"/>
          <w:u w:val="none"/>
        </w:rPr>
        <w:t xml:space="preserve">S</w:t>
      </w:r>
      <w:r>
        <w:rPr>
          <w:rFonts w:hAnsi="Verdana" w:ascii="Verdana"/>
          <w:b w:val="0"/>
          <w:i w:val="0"/>
          <w:strike w:val="0"/>
          <w:dstrike w:val="0"/>
          <w:emboss w:val="0"/>
          <w:imprint w:val="0"/>
          <w:outline w:val="0"/>
          <w:shadow w:val="0"/>
          <w:sz w:val="24"/>
          <w:szCs w:val="24"/>
          <w:u w:val="none"/>
        </w:rPr>
        <w:t xml:space="preserve">tate gave us an appointment at the State House,” Teni replied. </w:t>
      </w:r>
    </w:p>
    <w:p>
      <w:pPr>
        <w:pStyle w:val="style0"/>
        <w:jc w:val="both"/>
        <w:rPr>
          <w:rFonts w:hAnsi="Verdana" w:ascii="Verdana"/>
        </w:rPr>
      </w:pPr>
      <w:r>
        <w:rPr>
          <w:rFonts w:hAnsi="Verdana" w:ascii="Times New Roman"/>
          <w:b w:val="0"/>
          <w:i w:val="0"/>
          <w:strike w:val="0"/>
          <w:dstrike w:val="0"/>
          <w:emboss w:val="0"/>
          <w:imprint w:val="0"/>
          <w:outline w:val="0"/>
          <w:shadow w:val="0"/>
          <w:sz w:val="24"/>
          <w:szCs w:val="24"/>
          <w:u w:val="none"/>
        </w:rPr>
        <w:t xml:space="preserve">    </w:t>
      </w:r>
      <w:r>
        <w:rPr>
          <w:rFonts w:hAnsi="Verdana" w:ascii="Verdana"/>
          <w:b w:val="0"/>
          <w:i w:val="0"/>
          <w:strike w:val="0"/>
          <w:dstrike w:val="0"/>
          <w:emboss w:val="0"/>
          <w:imprint w:val="0"/>
          <w:outline w:val="0"/>
          <w:shadow w:val="0"/>
          <w:sz w:val="24"/>
          <w:szCs w:val="24"/>
          <w:u w:val="none"/>
        </w:rPr>
        <w:t xml:space="preserve">She quickly announced Jim’s release before Edward could say another word.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“My doctor friend called. He has been released.” Teni gladly dropped the news.</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“Now, I know the reason for that high mood and brilliant smile. I thought as much,” Edward winked. Then, he left the door way and took a few steps closer to Teni. He was eager to hear more on the release.</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“Any charges? Was he charged to court or something?” Edward asked.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“No charges I think. He was just let go. I am yet to hear the details. I will let you know the details when I am briefed,” she replied.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“Good. I am happy for you,” Edward said. He was proud of the impact the Voice newspapers took in Jim’s release.</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“Thanks boss,” Teni smiled.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“Don’t mention. I was not concerned about it because the person involved is your friend, but because of the injustice. Injustice is a major problem in our society, and we all need to fight the battle against it not minding who’s right is being denied,” Edward concluded and was ready to leave.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“That article of yours on the matter was surely instrumental to the release. It was very revealing and convincing,” Edward winked at Teni once more, and with all smiles, Teni said, “Thank you sir.”</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“Extend my greetings to him,” Edward concluded and left Teni’s office.</w:t>
      </w:r>
    </w:p>
    <w:p>
      <w:pPr>
        <w:pStyle w:val="style0"/>
        <w:jc w:val="center"/>
        <w:rPr>
          <w:rFonts w:hAnsi="Verdana" w:ascii="Verdana"/>
          <w:b/>
          <w:bCs/>
          <w:sz w:val="32"/>
          <w:szCs w:val="32"/>
        </w:rPr>
      </w:pPr>
      <w:r>
        <w:rPr>
          <w:rFonts w:hAnsi="Verdana" w:ascii="Verdana"/>
          <w:b/>
          <w:bCs/>
          <w:i w:val="0"/>
          <w:strike w:val="0"/>
          <w:dstrike w:val="0"/>
          <w:emboss w:val="0"/>
          <w:imprint w:val="0"/>
          <w:outline w:val="0"/>
          <w:shadow w:val="0"/>
          <w:sz w:val="32"/>
          <w:szCs w:val="32"/>
          <w:u w:val="none"/>
        </w:rPr>
        <w:t xml:space="preserve">…</w:t>
      </w:r>
    </w:p>
    <w:p>
      <w:pPr>
        <w:pStyle w:val="style0"/>
        <w:jc w:val="both"/>
        <w:rPr>
          <w:rFonts w:hAnsi="Verdana" w:ascii="Verdana"/>
        </w:rPr>
      </w:pPr>
    </w:p>
    <w:p>
      <w:pPr>
        <w:pStyle w:val="style0"/>
        <w:jc w:val="both"/>
        <w:rPr>
          <w:rFonts w:hAnsi="Verdana" w:ascii="Verdana"/>
        </w:rPr>
      </w:pP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MERCYLAND HOSPITAL CONTINUED to attend to patients and it seemed not affected negatively by the widely circulated story of the death of the Commissioner of Police's wife. The newspaper report on the matter did not only report the death of the patient and the unlawful arrest of the hospital owner but it also showcased the past successes of the hospital in the areas of surgical breakthroughs and humanity which  must have been the magic. In exposing the injustice of the police on the matter, the writer questioned the sincerity of the government’s promises and policies on human rights. It did not forget to mention also how Dr. Jim Nwoko was the best graduating medical student of his class at the prestigious Harvard University. A record that could be easily found online on the University’s website. </w:t>
      </w:r>
    </w:p>
    <w:p>
      <w:pPr>
        <w:pStyle w:val="style0"/>
        <w:jc w:val="both"/>
        <w:rPr>
          <w:rFonts w:hAnsi="Verdana" w:ascii="Verdana"/>
        </w:rPr>
      </w:pP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Jim was attending to a patient when Teni arrived the hospital. She was on her way home from work and had only stopped by to felicitate with Jim on his release.</w:t>
      </w:r>
    </w:p>
    <w:p>
      <w:pPr>
        <w:pStyle w:val="style0"/>
        <w:jc w:val="both"/>
        <w:rPr>
          <w:rFonts w:hAnsi="Verdana" w:ascii="Verdana"/>
          <w:b w:val="0"/>
          <w:i w:val="0"/>
          <w:emboss w:val="0"/>
          <w:imprint w:val="0"/>
          <w:outline w:val="0"/>
          <w:sz w:val="24"/>
          <w:szCs w:val="24"/>
          <w:u w:val="none"/>
        </w:rPr>
      </w:pPr>
      <w:r>
        <w:rPr>
          <w:rFonts w:hAnsi="Verdana" w:ascii="Verdana"/>
          <w:b w:val="0"/>
          <w:i w:val="0"/>
          <w:strike w:val="0"/>
          <w:dstrike w:val="0"/>
          <w:emboss w:val="0"/>
          <w:imprint w:val="0"/>
          <w:outline w:val="0"/>
          <w:shadow w:val="0"/>
          <w:sz w:val="24"/>
          <w:szCs w:val="24"/>
          <w:u w:val="none"/>
        </w:rPr>
        <w:t xml:space="preserve">    “Hello Sir, Miss Teniola is here to see you,” the receptionist said. </w:t>
      </w:r>
    </w:p>
    <w:p>
      <w:pPr>
        <w:pStyle w:val="style0"/>
        <w:jc w:val="both"/>
        <w:rPr>
          <w:rFonts w:hAnsi="Verdana" w:ascii="Verdana"/>
        </w:rPr>
      </w:pPr>
      <w:r>
        <w:rPr>
          <w:rFonts w:hAnsi="Verdana" w:ascii="Times New Roman"/>
          <w:b w:val="0"/>
          <w:i w:val="0"/>
          <w:strike w:val="0"/>
          <w:dstrike w:val="0"/>
          <w:emboss w:val="0"/>
          <w:imprint w:val="0"/>
          <w:outline w:val="0"/>
          <w:shadow w:val="0"/>
          <w:sz w:val="24"/>
          <w:szCs w:val="24"/>
          <w:u w:val="none"/>
        </w:rPr>
        <w:t xml:space="preserve">    </w:t>
      </w:r>
      <w:r>
        <w:rPr>
          <w:rFonts w:hAnsi="Verdana" w:ascii="Verdana"/>
          <w:b w:val="0"/>
          <w:i w:val="0"/>
          <w:strike w:val="0"/>
          <w:dstrike w:val="0"/>
          <w:emboss w:val="0"/>
          <w:imprint w:val="0"/>
          <w:outline w:val="0"/>
          <w:shadow w:val="0"/>
          <w:sz w:val="24"/>
          <w:szCs w:val="24"/>
          <w:u w:val="none"/>
        </w:rPr>
        <w:t xml:space="preserve">There was no staff of the hospital who did not know who Teni was</w:t>
      </w:r>
      <w:r>
        <w:rPr>
          <w:rFonts w:hAnsi="Verdana" w:ascii="Times New Roman"/>
          <w:b w:val="0"/>
          <w:i w:val="0"/>
          <w:strike w:val="0"/>
          <w:dstrike w:val="0"/>
          <w:emboss w:val="0"/>
          <w:imprint w:val="0"/>
          <w:outline w:val="0"/>
          <w:shadow w:val="0"/>
          <w:sz w:val="24"/>
          <w:szCs w:val="24"/>
          <w:u w:val="none"/>
        </w:rPr>
        <w:t xml:space="preserve"> to Jim</w:t>
      </w:r>
      <w:r>
        <w:rPr>
          <w:rFonts w:hAnsi="Verdana" w:ascii="Verdana"/>
          <w:b w:val="0"/>
          <w:i w:val="0"/>
          <w:strike w:val="0"/>
          <w:dstrike w:val="0"/>
          <w:emboss w:val="0"/>
          <w:imprint w:val="0"/>
          <w:outline w:val="0"/>
          <w:shadow w:val="0"/>
          <w:sz w:val="24"/>
          <w:szCs w:val="24"/>
          <w:u w:val="none"/>
        </w:rPr>
        <w:t xml:space="preserve">.</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“Tell her to give me some minutes, I am attending to a patient,” Jim dropped the receiver and then continued his examination on the patient on the bed before him.</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Teni sat on one of the metal chairs at the reception hall fiddling with her phone. She wished Jim could be through with the consultation on time so that she could go home on time. She was famished.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The phone in her hand rang and it was her colleague at work. It was Bola.</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“Hello Bola,” Teni could hear wailing in the back ground. She waited for Bola to come online.</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“Teni, I lost my mother some minutes ago,” Bola said in tears.</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“What! What did you say? Teni wanted to be sure she heard Bola right. But instead of Bola repeating herself, she kept on sobbing.</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“Oh my gosh!” Teni exclaimed.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It took her some seconds to be able to talk again.</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“Was she sick?” Teni asked.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“No, she was not. I talked with her before I left for the office in the morning and she was hale and hearty. I was told she collapsed and fainted in the afternoon. The housemaid called for an ambulance immediately, and she was rushed to the hospital. She gave up the ghost on the way,” Bola explained while she still sobbed.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“I am so sorry dear. Where are you now?” Teni saw Jim walk into the reception hall but continued to talk to Bola.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Jim beckoned to her and she nodded to let him know she got his signal.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“I am at her house now.  At number 25 Collins street, Victoria Island,” Bola replied. The more she tried to stop to cry, the more the tears flowed.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“I will come right away after seeing Jim briefly. I am at his hospital,” Teni stood up and left for Jim’s office. She ended the call and put the phone back in her bag.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She walked into Jim’s office and met him waiting for her.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“I am sorry darling for keeping you waiting, I received a bad news,” Teni apologized.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“What bad news,” Jim asked.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“Bola lost her mum minutes ago. She was the one I was talking </w:t>
      </w:r>
      <w:r>
        <w:rPr>
          <w:rFonts w:hAnsi="Verdana" w:ascii="Times New Roman"/>
          <w:b w:val="0"/>
          <w:i w:val="0"/>
          <w:strike w:val="0"/>
          <w:dstrike w:val="0"/>
          <w:emboss w:val="0"/>
          <w:imprint w:val="0"/>
          <w:outline w:val="0"/>
          <w:shadow w:val="0"/>
          <w:sz w:val="24"/>
          <w:szCs w:val="24"/>
          <w:u w:val="none"/>
        </w:rPr>
        <w:t xml:space="preserve">to</w:t>
      </w:r>
      <w:r>
        <w:rPr>
          <w:rFonts w:hAnsi="Verdana" w:ascii="Verdana"/>
          <w:b w:val="0"/>
          <w:i w:val="0"/>
          <w:strike w:val="0"/>
          <w:dstrike w:val="0"/>
          <w:emboss w:val="0"/>
          <w:imprint w:val="0"/>
          <w:outline w:val="0"/>
          <w:shadow w:val="0"/>
          <w:sz w:val="24"/>
          <w:szCs w:val="24"/>
          <w:u w:val="none"/>
        </w:rPr>
        <w:t xml:space="preserve"> on phone,” Teni said sadly.</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“Oh! I am so sorry. That was really a piece of bad news,” Jim said coldly. He could imagine what Bola was going through at that moment. The feelings could not be different from how he felt when he lost hi</w:t>
      </w:r>
      <w:r>
        <w:rPr>
          <w:rFonts w:hAnsi="Verdana" w:ascii="Times New Roman"/>
          <w:b w:val="0"/>
          <w:i w:val="0"/>
          <w:strike w:val="0"/>
          <w:dstrike w:val="0"/>
          <w:emboss w:val="0"/>
          <w:imprint w:val="0"/>
          <w:outline w:val="0"/>
          <w:shadow w:val="0"/>
          <w:sz w:val="24"/>
          <w:szCs w:val="24"/>
          <w:u w:val="none"/>
        </w:rPr>
        <w:t xml:space="preserve">s</w:t>
      </w:r>
      <w:r>
        <w:rPr>
          <w:rFonts w:hAnsi="Verdana" w:ascii="Verdana"/>
          <w:b w:val="0"/>
          <w:i w:val="0"/>
          <w:strike w:val="0"/>
          <w:dstrike w:val="0"/>
          <w:emboss w:val="0"/>
          <w:imprint w:val="0"/>
          <w:outline w:val="0"/>
          <w:shadow w:val="0"/>
          <w:sz w:val="24"/>
          <w:szCs w:val="24"/>
          <w:u w:val="none"/>
        </w:rPr>
        <w:t xml:space="preserve"> mum two years ago. He was about to leave the United States for Nigeria after the end of his studies when the news came in from home. He felt his whole world collapse and it took him some time to put the incident behind him.</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“Why did you look at me like that.” Jim asked as the eyes of Teni were unusually inquisitive.</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“I can’t see why you should be back at work today when you have just been released few hours ago after </w:t>
      </w:r>
      <w:r>
        <w:rPr>
          <w:rFonts w:hAnsi="Verdana" w:ascii="Times New Roman"/>
          <w:b w:val="0"/>
          <w:i w:val="0"/>
          <w:strike w:val="0"/>
          <w:dstrike w:val="0"/>
          <w:emboss w:val="0"/>
          <w:imprint w:val="0"/>
          <w:outline w:val="0"/>
          <w:shadow w:val="0"/>
          <w:sz w:val="24"/>
          <w:szCs w:val="24"/>
          <w:u w:val="none"/>
        </w:rPr>
        <w:t xml:space="preserve">your</w:t>
      </w:r>
      <w:r>
        <w:rPr>
          <w:rFonts w:hAnsi="Verdana" w:ascii="Verdana"/>
          <w:b w:val="0"/>
          <w:i w:val="0"/>
          <w:strike w:val="0"/>
          <w:dstrike w:val="0"/>
          <w:emboss w:val="0"/>
          <w:imprint w:val="0"/>
          <w:outline w:val="0"/>
          <w:shadow w:val="0"/>
          <w:sz w:val="24"/>
          <w:szCs w:val="24"/>
          <w:u w:val="none"/>
        </w:rPr>
        <w:t xml:space="preserve">   incarceration,” Teni waited for Jim's defense.</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“The doctors on duty presently are three and the patients are more than we used to have daily. I was told on phone that the queue of patients was becoming long, so, I had to come,” Jim explained, and before Teni could respond he said, “and like seriously, I need to read that article of yours. I want to see the magic you used. I was released without a charge, and we never had it so good at the hospital,”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Although Jim knew Teni’s report on the Voice News paper was one major reason why he was released yet, he knew as well that the Inspector General of Police being someone he knew added to the speed of his release.</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“You don’t mean it that the hospital is more patronized now,”</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“That’s what I mean,” Jim stood up and walked to Teni as she stood up too.</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“I have to go and see my friend. She needs me more than ever now,” Teni walked to Jim and kissed him.</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“Hmm, you smell nice,” Jim remarked.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“The perfume you gave me for my birthday,” Teni replied.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“Oh, you still have it? It’s almost a year Teni!” Jim exclaimed.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“I have just started using it,” Teni smiled.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“I’ll see you tomorrow,” she walked to the door.</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“My condolence to her,” Jim said.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“I won’t be able to see you off honey,” Jim added as he walked Teni out of the door.</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“Don’t worry, I am good. Love you,” Teni replied as she walked out of his office.</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“Love you too honey. We will have lunch this coming Sunday,” Jim walked Teni into the reception. And while Teni made for the way out of the hall, he stopped to see the number of patients that were still on the waiting list.</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“That sounds nice. It has to be after church service,” Teni smiled as she walked away.</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“Of course, after church service.” Jim agreed.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“Next patient please,” Dr. Jim Nwoko announced and a man and his daughter sprang up to follow him into his office.</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w:t>
      </w:r>
      <w:r>
        <w:rPr>
          <w:rFonts w:hAnsi="Verdana" w:ascii="Verdana"/>
          <w:b/>
          <w:bCs/>
          <w:i w:val="0"/>
          <w:strike w:val="0"/>
          <w:dstrike w:val="0"/>
          <w:emboss w:val="0"/>
          <w:imprint w:val="0"/>
          <w:outline w:val="0"/>
          <w:shadow w:val="0"/>
          <w:sz w:val="32"/>
          <w:szCs w:val="32"/>
          <w:u w:val="none"/>
        </w:rPr>
        <w:t xml:space="preserve">  …</w:t>
      </w:r>
    </w:p>
    <w:p>
      <w:pPr>
        <w:pStyle w:val="style0"/>
        <w:jc w:val="both"/>
        <w:rPr>
          <w:rFonts w:hAnsi="Verdana" w:ascii="Verdana"/>
        </w:rPr>
      </w:pPr>
    </w:p>
    <w:p>
      <w:pPr>
        <w:pStyle w:val="style0"/>
        <w:jc w:val="both"/>
        <w:rPr>
          <w:rFonts w:hAnsi="Verdana" w:ascii="Verdana"/>
        </w:rPr>
      </w:pP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LATER THAT EVENING after the day’s work and the condolence visit to Bola at her parent’s house, Teni relaxed in her living room. The day was so hectic that she needed something to calm herself down. A</w:t>
      </w:r>
      <w:r>
        <w:rPr>
          <w:rFonts w:hAnsi="Verdana" w:ascii="Times New Roman"/>
          <w:b w:val="0"/>
          <w:i w:val="0"/>
          <w:strike w:val="0"/>
          <w:dstrike w:val="0"/>
          <w:emboss w:val="0"/>
          <w:imprint w:val="0"/>
          <w:outline w:val="0"/>
          <w:shadow w:val="0"/>
          <w:sz w:val="24"/>
          <w:szCs w:val="24"/>
          <w:u w:val="none"/>
        </w:rPr>
        <w:t xml:space="preserve">nd a</w:t>
      </w:r>
      <w:r>
        <w:rPr>
          <w:rFonts w:hAnsi="Verdana" w:ascii="Verdana"/>
          <w:b w:val="0"/>
          <w:i w:val="0"/>
          <w:strike w:val="0"/>
          <w:dstrike w:val="0"/>
          <w:emboss w:val="0"/>
          <w:imprint w:val="0"/>
          <w:outline w:val="0"/>
          <w:shadow w:val="0"/>
          <w:sz w:val="24"/>
          <w:szCs w:val="24"/>
          <w:u w:val="none"/>
        </w:rPr>
        <w:t xml:space="preserve">ll she could think of was a glass of wine in front of the Television.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Bella lay on the sofa beside her having her head on her lap. Teni’s left hand rested on Bella’s head, her fingers rubbing the head playfully and her right hand holding the glass of red wine, as she watched the news on the television. Bella closed her eyes enjoying the soothing movement of Teni’s fingers. She lay quietly.</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The United States was about going into polls in some months and the Presidential candidates were doing campaigns across the country.</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Teni liked the incumbent president but a lot of Americans hated him. His stance against LGBT rights, his immigration policies and his social media rants and outbursts were some of the reasons they wanted him out of office. Teni watched the crowded rallies and believed the president still enjoyed a lot of  support despite all the accusations against his person and party.</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She soon remembered she had promised her mum she was going to call.</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Rhoda being whom she was, would never forget a promise. Either the one made by her or the one made to her.</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Teni picked her phone and lowered the volume of the television with the remote. She dialed her mother’s number and the phone rang for some time before Rhoda picked it up.</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“Hello Dolly,” Rhoda said. She tried frantically to calm her little girl down as she cried. Earphones in her ears with the phone tucked in the pocket of her Jeans knickers, she appealed to little Lizzy to calm down but she was not taking it.</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“Hello mum, what have you done to my girl?” Teni had never heard her stepsister cry so bad.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“She is impatient. She needs food so bad that she can’t wait for mom to be through with it,” Rhoda replied.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“Aren’t you at fault? Why didn’t you make the food earlier and put it in a warmer,” Teni judged.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“Don’t mind me. I have forgotten it was not Dolly. Dolly could wait for ever without a protest,” Rhoda joked. And little Lizzy increased her cry so much that Rhoda had to pick her up for cuddling.</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“But I am not like that anymore I think,” Teni responded. She lowered the volume of the television again when the supporters of the incumbent president started to make a lot of noise.</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“That’s a lie my dear, it’s the same attitude that has made you wait till now with Jim without a marriage proposal. I wonder if you know your relationship is over three years now. Most ladies won’t wait that long, you know?” Rhoda diverted the topic and Teni hated it.</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Through with her baby’s food, Rhoda put the feeding bottle in Lizzy’s mouth and like an orchestra commanded to a halt, the noise from her baby stopped at once. She carried Lizzy and walked away towards her baby’s court.</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“Mum, why must all our conversations end with marriage proposal and engagement complaints,” Teni asked.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“Because you are not growing younger my dear,” Rhoda removed the earphones and put the phone on speaker mode. She got to her baby’s court and put her gently in it and little Lizzy held her feeder by herself and sucked at it. She was becoming a big girl now approaching her first birthday.</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“I guess you want me to do the asking since Jim is not doing it,” Teni replied her mum. She turned up the TV volume to hear the address of the President who was about to address his supporters.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It took Rhoda some time before she could reply her daughter. She was arranging the table where she put her baby’s things.</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“Of course, that’s what smart girls do these days to guys who don’t have the guts to do what they are supposed to do. Three years is way to long to wait for a man to propose. Your patience is not a plus in this matter,” Rhoda said frankly.</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“Then, I am going to disappoint you mum. I am not one of those girls who would propose to a man. That’s weird,” Teni said firmly and changed the discussion to politics.</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“Who are you voting in the coming elections?” Teni asked.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“The incumbent president of course, why did you ask?” Rhoda knew Teni intentionally changed the topic, but she had made her point already and she was pleased.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“I am watching him on the CNN as we speak.  He is giving a short address at the New York rally,” Teni said.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“He is hated by many for his policies but he still remains my candidate,” Rhoda walked up to the TV to turn it on.</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“I love his stan</w:t>
      </w:r>
      <w:r>
        <w:rPr>
          <w:rFonts w:hAnsi="Verdana" w:ascii="Times New Roman"/>
          <w:b w:val="0"/>
          <w:i w:val="0"/>
          <w:strike w:val="0"/>
          <w:dstrike w:val="0"/>
          <w:emboss w:val="0"/>
          <w:imprint w:val="0"/>
          <w:outline w:val="0"/>
          <w:shadow w:val="0"/>
          <w:sz w:val="24"/>
          <w:szCs w:val="24"/>
          <w:u w:val="none"/>
        </w:rPr>
        <w:t xml:space="preserve">ce </w:t>
      </w:r>
      <w:r>
        <w:rPr>
          <w:rFonts w:hAnsi="Verdana" w:ascii="Verdana"/>
          <w:b w:val="0"/>
          <w:i w:val="0"/>
          <w:strike w:val="0"/>
          <w:dstrike w:val="0"/>
          <w:emboss w:val="0"/>
          <w:imprint w:val="0"/>
          <w:outline w:val="0"/>
          <w:shadow w:val="0"/>
          <w:sz w:val="24"/>
          <w:szCs w:val="24"/>
          <w:u w:val="none"/>
        </w:rPr>
        <w:t xml:space="preserve">on same sex marriage and also not giving entry visa to anyone who could be a threat to the country,” Teni turned to Bella to tell her it was bed time.</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“Bella, go to bed,” she said quietly and Bella stood up and left the living room for the bedroom.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“Those are the same reasons why he is hated so much by the people,” Rhoda pointed out.</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“Why do people think same sex marriage is sane? Such acts are frowned at in Africa,” Teni stood up and walked to the kitchen as she spoke. She took a bottle of water and walked back to sit on the sofa. She opened the bottle of water and gulped the content.</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“The people agitating for same sex marriage right in America would call the Africans primitive for going against it. That is what civilization has done to us. Pathetic!” Rhoda walked closer to the phone, she picked it up and left the spot to open the door for her husband who had pressed the door bell.</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“Africans behave saner than the rest of the world mum. They may not have the best infrastructures like the west due to bad governance, but they have awesome cultural values. I have been here for two years and I can say that confidently. I gotta go mum I need to visit the bathroom,” Teni stood up. She felt pressed and needed a visit to the loo.</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“That’s okay, goodnight and greetings to Jim. I pray he wakes up from his slumber,” Rhoda replied.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“Amen,” Teni laughed hard.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She knew the slumber referred to by her mother was the inability to propose marriage. Her mother had never changed a bit. Teni could not stop laughing for a long time at the thought of her mum’s concluding sentence.</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Rhoda opened the door for Andrew and got a kiss from him. She collected his briefcase and took it to his study room. She did exactly how her Mama taught her and she had never regretted it. 21</w:t>
      </w:r>
      <w:r>
        <w:rPr>
          <w:rFonts w:hAnsi="Verdana" w:ascii="Verdana"/>
          <w:b w:val="0"/>
          <w:i w:val="0"/>
          <w:strike w:val="0"/>
          <w:dstrike w:val="0"/>
          <w:emboss w:val="0"/>
          <w:imprint w:val="0"/>
          <w:outline w:val="0"/>
          <w:shadow w:val="0"/>
          <w:sz w:val="24"/>
          <w:szCs w:val="24"/>
          <w:u w:val="none"/>
          <w:vertAlign w:val="superscript"/>
        </w:rPr>
        <w:t xml:space="preserve">st</w:t>
      </w:r>
      <w:r>
        <w:rPr>
          <w:rFonts w:hAnsi="Verdana" w:ascii="Verdana"/>
          <w:b w:val="0"/>
          <w:i w:val="0"/>
          <w:strike w:val="0"/>
          <w:dstrike w:val="0"/>
          <w:emboss w:val="0"/>
          <w:imprint w:val="0"/>
          <w:outline w:val="0"/>
          <w:shadow w:val="0"/>
          <w:sz w:val="24"/>
          <w:szCs w:val="24"/>
          <w:u w:val="none"/>
        </w:rPr>
        <w:t xml:space="preserve"> century wife lifestyle was not for her. She would follow her Mama’s ideas even if they sounded archaic.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“Men are like babies. Treat them so and you’ll get the best of the man in them,” her Mama had said. And ever since she got married to Andrew, it had been bliss.</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“Who were you on the phone with? Andrew asked.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“It was Dolly,” Rhoda answered.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Rhoda was back in the living room and was about to enter the kitchen to bring out the food to the dining table. She always waited for her husband to eat except when he was out of town, or when his work did not permit him to be home early. She enjoyed over the meal discussions with him for she believed it was part of the binding force of their union.</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“When is she visiting the States?” Andrew asked as he removed his tie and walked into the bedroom to remove his clothes.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He needed a shower before the meal.</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“She is yet to say,” Rhoda answered and continued with her preparation for lunch.</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“It would be nice having her during the holidays,” Andrew said and he meant it. He had longed to meet Teni ever since he married her mother.</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“She can’t wait to meet you too,” Rhoda lied.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Teni never showed any eagerness towards meeting Andrew although, she missed her mother and would love to meet little Lizzy also.</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“What food are we having for lunch?” Andrew walked into the bathroom to take a shower.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The aroma of the food had colonized their house and his mouth was salivating already.</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“Meatloaf and mashed potatoes,” Rhoda had cooked her husband’s favorite.</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“It smells good and yummy. I can’t wait,” Andrew said under the shower.</w:t>
      </w:r>
    </w:p>
    <w:p>
      <w:pPr>
        <w:pStyle w:val="style0"/>
        <w:jc w:val="center"/>
        <w:rPr>
          <w:rFonts w:hAnsi="Verdana" w:ascii="Verdana"/>
          <w:b/>
          <w:bCs/>
          <w:sz w:val="32"/>
          <w:szCs w:val="32"/>
        </w:rPr>
      </w:pPr>
      <w:r>
        <w:rPr>
          <w:rFonts w:hAnsi="Verdana" w:ascii="Verdana"/>
          <w:b/>
          <w:bCs/>
          <w:i w:val="0"/>
          <w:strike w:val="0"/>
          <w:dstrike w:val="0"/>
          <w:emboss w:val="0"/>
          <w:imprint w:val="0"/>
          <w:outline w:val="0"/>
          <w:shadow w:val="0"/>
          <w:sz w:val="32"/>
          <w:szCs w:val="32"/>
          <w:u w:val="none"/>
        </w:rPr>
        <w:t xml:space="preserve">…</w:t>
      </w:r>
    </w:p>
    <w:p>
      <w:pPr>
        <w:pStyle w:val="style0"/>
        <w:jc w:val="both"/>
        <w:rPr>
          <w:rFonts w:hAnsi="Verdana" w:ascii="Verdana"/>
        </w:rPr>
      </w:pPr>
    </w:p>
    <w:p>
      <w:pPr>
        <w:pStyle w:val="style0"/>
        <w:jc w:val="both"/>
        <w:rPr>
          <w:rFonts w:hAnsi="Verdana" w:ascii="Verdana"/>
        </w:rPr>
      </w:pP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IT WAS A lovely sunny Sunday afternoon. She was leaving the church for her first outing with Jim after his release from detention.</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Her outfit, a flowery purple gown that flowed beautifully from the top of her shoulders to the ankles of her feet like the royal purple curtains of Buckingham palace. Her dress obeyed every law of modesty, hiding her sexy curves and sumptuous breasts from the lustful hungry eyes of men. She looked every inch like one of those beautiful sisters of the Catholic convent. “When you go to church cover up your God given endowments so you won’t make the men sin against God when they start to imagine things,” Rhoda once told her.</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A delight to the eyes, Teni entered her utility vehicle, sat behind the wheel and pulled down the sun visor.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She checked if her makeup was intact in the little mirror behind the sun visor and it was perfect. Despite not being a heavy makeup user, the little she used must be well in place.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Satisfied that all was well, she drove out of the church premises to the road.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She was heading to Ella’s, the best restaurant in town according to Bola’s judgement. Jim had promised to be at Ella’s by 12pm, thirty minutes after her church service. And if there was anything Jim could be trusted for, it was keeping to time. He never had failed once.</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She was sure she would meet him waiting like always.</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There was less traffic on the roads and it made movement easy. It was one of the beauties of Sundays. After pulling up in front of the restaurant, she got down from the car. The place looked different from what it was during their last visit. And that was three months ago. The restaurant was bigger and it wore new colors. The shoe shop beside it was no more and it was obvious that its nonexistence was the reason the restaurant got bigger.</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After two minutes of admiring the new face of the restaurant, she locked the car doors and walked t</w:t>
      </w:r>
      <w:r>
        <w:rPr>
          <w:rFonts w:hAnsi="Verdana" w:ascii="Times New Roman"/>
          <w:b w:val="0"/>
          <w:i w:val="0"/>
          <w:strike w:val="0"/>
          <w:dstrike w:val="0"/>
          <w:emboss w:val="0"/>
          <w:imprint w:val="0"/>
          <w:outline w:val="0"/>
          <w:shadow w:val="0"/>
          <w:sz w:val="24"/>
          <w:szCs w:val="24"/>
          <w:u w:val="none"/>
        </w:rPr>
        <w:t xml:space="preserve">owards</w:t>
      </w:r>
      <w:r>
        <w:rPr>
          <w:rFonts w:hAnsi="Verdana" w:ascii="Verdana"/>
          <w:b w:val="0"/>
          <w:i w:val="0"/>
          <w:strike w:val="0"/>
          <w:dstrike w:val="0"/>
          <w:emboss w:val="0"/>
          <w:imprint w:val="0"/>
          <w:outline w:val="0"/>
          <w:shadow w:val="0"/>
          <w:sz w:val="24"/>
          <w:szCs w:val="24"/>
          <w:u w:val="none"/>
        </w:rPr>
        <w:t xml:space="preserve"> the entrance.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On stepping in, she looked over to their usual spot and the table was empty. A few tables were occupied with ladies and gents eating and chatting. She looked around the hall to see if Jim had changed position but there was none that looked like him.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“What could have happened?” She muttered as she walked to their usual spot which was luckily empty and pulled a chair to sit down. It was the first time she would be waiting for Jim during an outing.</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She put her bag on the table which was a table for two and waited. </w:t>
      </w:r>
      <w:r>
        <w:rPr>
          <w:rFonts w:hAnsi="Verdana" w:ascii="Times New Roman"/>
          <w:b w:val="0"/>
          <w:i w:val="0"/>
          <w:strike w:val="0"/>
          <w:dstrike w:val="0"/>
          <w:emboss w:val="0"/>
          <w:imprint w:val="0"/>
          <w:outline w:val="0"/>
          <w:shadow w:val="0"/>
          <w:sz w:val="24"/>
          <w:szCs w:val="24"/>
          <w:u w:val="none"/>
        </w:rPr>
        <w:t xml:space="preserve">The aroma of food in the hall was mouth watering and she could not wait to take a bite. </w:t>
      </w:r>
      <w:r>
        <w:rPr>
          <w:rFonts w:hAnsi="Verdana" w:ascii="Verdana"/>
          <w:b w:val="0"/>
          <w:i w:val="0"/>
          <w:strike w:val="0"/>
          <w:dstrike w:val="0"/>
          <w:emboss w:val="0"/>
          <w:imprint w:val="0"/>
          <w:outline w:val="0"/>
          <w:shadow w:val="0"/>
          <w:sz w:val="24"/>
          <w:szCs w:val="24"/>
          <w:u w:val="none"/>
        </w:rPr>
        <w:t xml:space="preserve">After a while</w:t>
      </w:r>
      <w:r>
        <w:rPr>
          <w:rFonts w:hAnsi="Verdana" w:ascii="Times New Roman"/>
          <w:b w:val="0"/>
          <w:i w:val="0"/>
          <w:strike w:val="0"/>
          <w:dstrike w:val="0"/>
          <w:emboss w:val="0"/>
          <w:imprint w:val="0"/>
          <w:outline w:val="0"/>
          <w:shadow w:val="0"/>
          <w:sz w:val="24"/>
          <w:szCs w:val="24"/>
          <w:u w:val="none"/>
        </w:rPr>
        <w:t xml:space="preserve"> of waiting</w:t>
      </w:r>
      <w:r>
        <w:rPr>
          <w:rFonts w:hAnsi="Verdana" w:ascii="Verdana"/>
          <w:b w:val="0"/>
          <w:i w:val="0"/>
          <w:strike w:val="0"/>
          <w:dstrike w:val="0"/>
          <w:emboss w:val="0"/>
          <w:imprint w:val="0"/>
          <w:outline w:val="0"/>
          <w:shadow w:val="0"/>
          <w:sz w:val="24"/>
          <w:szCs w:val="24"/>
          <w:u w:val="none"/>
        </w:rPr>
        <w:t xml:space="preserve">, Teni decided to call Jim. She was worried for Jim’s unusual lateness.</w:t>
      </w:r>
    </w:p>
    <w:p>
      <w:pPr>
        <w:pStyle w:val="style0"/>
        <w:jc w:val="both"/>
        <w:rPr>
          <w:rFonts w:hAnsi="Verdana" w:ascii="Verdana"/>
          <w:b w:val="0"/>
          <w:i w:val="0"/>
          <w:emboss w:val="0"/>
          <w:imprint w:val="0"/>
          <w:outline w:val="0"/>
          <w:sz w:val="24"/>
          <w:szCs w:val="24"/>
          <w:u w:val="none"/>
        </w:rPr>
      </w:pPr>
      <w:r>
        <w:rPr>
          <w:rFonts w:hAnsi="Verdana" w:ascii="Verdana"/>
          <w:b w:val="0"/>
          <w:i w:val="0"/>
          <w:strike w:val="0"/>
          <w:dstrike w:val="0"/>
          <w:emboss w:val="0"/>
          <w:imprint w:val="0"/>
          <w:outline w:val="0"/>
          <w:shadow w:val="0"/>
          <w:sz w:val="24"/>
          <w:szCs w:val="24"/>
          <w:u w:val="none"/>
        </w:rPr>
        <w:t xml:space="preserve">     As she tried to pick her phone from the bag, the bag fell off the table and some of it’s content flew out on the tiled floor. </w:t>
      </w:r>
      <w:r>
        <w:rPr>
          <w:rFonts w:hAnsi="Verdana" w:ascii="Times New Roman"/>
          <w:b w:val="0"/>
          <w:i w:val="0"/>
          <w:strike w:val="0"/>
          <w:dstrike w:val="0"/>
          <w:emboss w:val="0"/>
          <w:imprint w:val="0"/>
          <w:outline w:val="0"/>
          <w:shadow w:val="0"/>
          <w:sz w:val="24"/>
          <w:szCs w:val="24"/>
          <w:u w:val="none"/>
        </w:rPr>
        <w:t xml:space="preserve">"Opps!" She muttered.</w:t>
      </w:r>
    </w:p>
    <w:p>
      <w:pPr>
        <w:pStyle w:val="style0"/>
        <w:jc w:val="both"/>
        <w:rPr>
          <w:rFonts w:hAnsi="Verdana" w:ascii="Verdana"/>
        </w:rPr>
      </w:pPr>
      <w:r>
        <w:rPr>
          <w:rFonts w:hAnsi="Verdana" w:ascii="Times New Roman"/>
          <w:b w:val="0"/>
          <w:i w:val="0"/>
          <w:strike w:val="0"/>
          <w:dstrike w:val="0"/>
          <w:emboss w:val="0"/>
          <w:imprint w:val="0"/>
          <w:outline w:val="0"/>
          <w:shadow w:val="0"/>
          <w:sz w:val="24"/>
          <w:szCs w:val="24"/>
          <w:u w:val="none"/>
        </w:rPr>
        <w:t xml:space="preserve">    </w:t>
      </w:r>
      <w:r>
        <w:rPr>
          <w:rFonts w:hAnsi="Verdana" w:ascii="Verdana"/>
          <w:b w:val="0"/>
          <w:i w:val="0"/>
          <w:strike w:val="0"/>
          <w:dstrike w:val="0"/>
          <w:emboss w:val="0"/>
          <w:imprint w:val="0"/>
          <w:outline w:val="0"/>
          <w:shadow w:val="0"/>
          <w:sz w:val="24"/>
          <w:szCs w:val="24"/>
          <w:u w:val="none"/>
        </w:rPr>
        <w:t xml:space="preserve">She was about to pick i</w:t>
      </w:r>
      <w:r>
        <w:rPr>
          <w:rFonts w:hAnsi="Verdana" w:ascii="Times New Roman"/>
          <w:b w:val="0"/>
          <w:i w:val="0"/>
          <w:strike w:val="0"/>
          <w:dstrike w:val="0"/>
          <w:emboss w:val="0"/>
          <w:imprint w:val="0"/>
          <w:outline w:val="0"/>
          <w:shadow w:val="0"/>
          <w:sz w:val="24"/>
          <w:szCs w:val="24"/>
          <w:u w:val="none"/>
        </w:rPr>
        <w:t xml:space="preserve">tems</w:t>
      </w:r>
      <w:r>
        <w:rPr>
          <w:rFonts w:hAnsi="Verdana" w:ascii="Verdana"/>
          <w:b w:val="0"/>
          <w:i w:val="0"/>
          <w:strike w:val="0"/>
          <w:dstrike w:val="0"/>
          <w:emboss w:val="0"/>
          <w:imprint w:val="0"/>
          <w:outline w:val="0"/>
          <w:shadow w:val="0"/>
          <w:sz w:val="24"/>
          <w:szCs w:val="24"/>
          <w:u w:val="none"/>
        </w:rPr>
        <w:t xml:space="preserve"> up when someone's hands started to pick them from her behind. She turned back to check who the good Samaritan was and </w:t>
      </w:r>
      <w:r>
        <w:rPr>
          <w:rFonts w:hAnsi="Verdana" w:ascii="Times New Roman"/>
          <w:b w:val="0"/>
          <w:i w:val="0"/>
          <w:strike w:val="0"/>
          <w:dstrike w:val="0"/>
          <w:emboss w:val="0"/>
          <w:imprint w:val="0"/>
          <w:outline w:val="0"/>
          <w:shadow w:val="0"/>
          <w:sz w:val="24"/>
          <w:szCs w:val="24"/>
          <w:u w:val="none"/>
        </w:rPr>
        <w:t xml:space="preserve">realized </w:t>
      </w:r>
      <w:r>
        <w:rPr>
          <w:rFonts w:hAnsi="Verdana" w:ascii="Verdana"/>
          <w:b w:val="0"/>
          <w:i w:val="0"/>
          <w:strike w:val="0"/>
          <w:dstrike w:val="0"/>
          <w:emboss w:val="0"/>
          <w:imprint w:val="0"/>
          <w:outline w:val="0"/>
          <w:shadow w:val="0"/>
          <w:sz w:val="24"/>
          <w:szCs w:val="24"/>
          <w:u w:val="none"/>
        </w:rPr>
        <w:t xml:space="preserve">it was Jim.</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“Sorry your majesty,” Jim apologized for her having to wait for him as he picked the objects back into the bag. He placed the bag back on the table as he straightened up.</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“I’ve been around for almost thirty minutes. I went to use the gents few minutes ago,” Jim lied and sat down in front of his fiancé. It was true he had been around for that long, but going to the bathroom was a lie.</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“I was worried not meeting you on seat. It was unlike you,” Teni adjusted herself on the chair.</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“You know I will never keep my queen waiting,” Jim said and winked.</w:t>
      </w:r>
    </w:p>
    <w:p>
      <w:pPr>
        <w:pStyle w:val="style0"/>
        <w:jc w:val="both"/>
        <w:rPr>
          <w:rFonts w:hAnsi="Verdana" w:ascii="Verdana"/>
          <w:b w:val="0"/>
          <w:i w:val="0"/>
          <w:emboss w:val="0"/>
          <w:imprint w:val="0"/>
          <w:outline w:val="0"/>
          <w:sz w:val="24"/>
          <w:szCs w:val="24"/>
          <w:u w:val="none"/>
        </w:rPr>
      </w:pPr>
      <w:r>
        <w:rPr>
          <w:rFonts w:hAnsi="Verdana" w:ascii="Verdana"/>
          <w:b w:val="0"/>
          <w:i w:val="0"/>
          <w:strike w:val="0"/>
          <w:dstrike w:val="0"/>
          <w:emboss w:val="0"/>
          <w:imprint w:val="0"/>
          <w:outline w:val="0"/>
          <w:shadow w:val="0"/>
          <w:sz w:val="24"/>
          <w:szCs w:val="24"/>
          <w:u w:val="none"/>
        </w:rPr>
        <w:t xml:space="preserve">    “I know you are a good time keeper,” Teni replied. </w:t>
      </w:r>
    </w:p>
    <w:p>
      <w:pPr>
        <w:pStyle w:val="style0"/>
        <w:jc w:val="both"/>
        <w:rPr>
          <w:rFonts w:hAnsi="Verdana" w:ascii="Verdana"/>
        </w:rPr>
      </w:pPr>
      <w:r>
        <w:rPr>
          <w:rFonts w:hAnsi="Verdana" w:ascii="Times New Roman"/>
          <w:b w:val="0"/>
          <w:i w:val="0"/>
          <w:strike w:val="0"/>
          <w:dstrike w:val="0"/>
          <w:emboss w:val="0"/>
          <w:imprint w:val="0"/>
          <w:outline w:val="0"/>
          <w:shadow w:val="0"/>
          <w:sz w:val="24"/>
          <w:szCs w:val="24"/>
          <w:u w:val="none"/>
        </w:rPr>
        <w:t xml:space="preserve">    </w:t>
      </w:r>
      <w:r>
        <w:rPr>
          <w:rFonts w:hAnsi="Verdana" w:ascii="Verdana"/>
          <w:b w:val="0"/>
          <w:i w:val="0"/>
          <w:strike w:val="0"/>
          <w:dstrike w:val="0"/>
          <w:emboss w:val="0"/>
          <w:imprint w:val="0"/>
          <w:outline w:val="0"/>
          <w:shadow w:val="0"/>
          <w:sz w:val="24"/>
          <w:szCs w:val="24"/>
          <w:u w:val="none"/>
        </w:rPr>
        <w:t xml:space="preserve">She smiled and</w:t>
      </w:r>
      <w:r>
        <w:rPr>
          <w:rFonts w:hAnsi="Verdana" w:ascii="Times New Roman"/>
          <w:b w:val="0"/>
          <w:i w:val="0"/>
          <w:strike w:val="0"/>
          <w:dstrike w:val="0"/>
          <w:emboss w:val="0"/>
          <w:imprint w:val="0"/>
          <w:outline w:val="0"/>
          <w:shadow w:val="0"/>
          <w:sz w:val="24"/>
          <w:szCs w:val="24"/>
          <w:u w:val="none"/>
        </w:rPr>
        <w:t xml:space="preserve"> like always,</w:t>
      </w:r>
      <w:r>
        <w:rPr>
          <w:rFonts w:hAnsi="Verdana" w:ascii="Verdana"/>
          <w:b w:val="0"/>
          <w:i w:val="0"/>
          <w:strike w:val="0"/>
          <w:dstrike w:val="0"/>
          <w:emboss w:val="0"/>
          <w:imprint w:val="0"/>
          <w:outline w:val="0"/>
          <w:shadow w:val="0"/>
          <w:sz w:val="24"/>
          <w:szCs w:val="24"/>
          <w:u w:val="none"/>
        </w:rPr>
        <w:t xml:space="preserve"> her smile and the dimples on her cheeks brightened up Jim’s hope for a future with her.</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“I am hungry,” Teni added and picked the menu list on the table. She looked over to where the waiters were, wanting to call one of them.</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“I already requested for your favorite. But they’ll bring the first course first. You’ll like it,” Jim rubbed his hands together and licked his lips smiling.</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“First course? You were never a first course fan. When did it start?” Teni’s eyes questioned her man’s eyes. She knew he was a typical African man who never had time for some first course during meals.</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“Sometimes, you need to try new things,” Jim replied licking his lips again. He was now getting better in the act of lying and acting.</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His rubbing of hands continued as he gestured to a waiter standing some meters away. The waiter nodded and walked to pick a tray on which were two small covered plates. A spoon each were placed beside them.</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Teni suspected Jim was up to something, but she could not guess what it could be. She was hungry and could not wait to eat.</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“I did not eat breakfast to church Jim, I am hungry,” she announced to Jim again.</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“Here comes the first course. Enjoy,” Jim announced after the waiter placed the plates on their table. </w:t>
      </w:r>
      <w:r>
        <w:rPr>
          <w:rFonts w:hAnsi="Verdana" w:ascii="Times New Roman"/>
          <w:b w:val="0"/>
          <w:i w:val="0"/>
          <w:strike w:val="0"/>
          <w:dstrike w:val="0"/>
          <w:emboss w:val="0"/>
          <w:imprint w:val="0"/>
          <w:outline w:val="0"/>
          <w:shadow w:val="0"/>
          <w:sz w:val="24"/>
          <w:szCs w:val="24"/>
          <w:u w:val="none"/>
        </w:rPr>
        <w:t xml:space="preserve">The </w:t>
      </w:r>
      <w:r>
        <w:rPr>
          <w:rFonts w:hAnsi="Verdana" w:ascii="Verdana"/>
          <w:b w:val="0"/>
          <w:i w:val="0"/>
          <w:strike w:val="0"/>
          <w:dstrike w:val="0"/>
          <w:emboss w:val="0"/>
          <w:imprint w:val="0"/>
          <w:outline w:val="0"/>
          <w:shadow w:val="0"/>
          <w:sz w:val="24"/>
          <w:szCs w:val="24"/>
          <w:u w:val="none"/>
        </w:rPr>
        <w:t xml:space="preserve">spoon</w:t>
      </w:r>
      <w:r>
        <w:rPr>
          <w:rFonts w:hAnsi="Verdana" w:ascii="Times New Roman"/>
          <w:b w:val="0"/>
          <w:i w:val="0"/>
          <w:strike w:val="0"/>
          <w:dstrike w:val="0"/>
          <w:emboss w:val="0"/>
          <w:imprint w:val="0"/>
          <w:outline w:val="0"/>
          <w:shadow w:val="0"/>
          <w:sz w:val="24"/>
          <w:szCs w:val="24"/>
          <w:u w:val="none"/>
        </w:rPr>
        <w:t xml:space="preserve">s</w:t>
      </w:r>
      <w:r>
        <w:rPr>
          <w:rFonts w:hAnsi="Verdana" w:ascii="Verdana"/>
          <w:b w:val="0"/>
          <w:i w:val="0"/>
          <w:strike w:val="0"/>
          <w:dstrike w:val="0"/>
          <w:emboss w:val="0"/>
          <w:imprint w:val="0"/>
          <w:outline w:val="0"/>
          <w:shadow w:val="0"/>
          <w:sz w:val="24"/>
          <w:szCs w:val="24"/>
          <w:u w:val="none"/>
        </w:rPr>
        <w:t xml:space="preserve"> </w:t>
      </w:r>
      <w:r>
        <w:rPr>
          <w:rFonts w:hAnsi="Verdana" w:ascii="Times New Roman"/>
          <w:b w:val="0"/>
          <w:i w:val="0"/>
          <w:strike w:val="0"/>
          <w:dstrike w:val="0"/>
          <w:emboss w:val="0"/>
          <w:imprint w:val="0"/>
          <w:outline w:val="0"/>
          <w:shadow w:val="0"/>
          <w:sz w:val="24"/>
          <w:szCs w:val="24"/>
          <w:u w:val="none"/>
        </w:rPr>
        <w:t xml:space="preserve">were </w:t>
      </w:r>
      <w:r>
        <w:rPr>
          <w:rFonts w:hAnsi="Verdana" w:ascii="Verdana"/>
          <w:b w:val="0"/>
          <w:i w:val="0"/>
          <w:strike w:val="0"/>
          <w:dstrike w:val="0"/>
          <w:emboss w:val="0"/>
          <w:imprint w:val="0"/>
          <w:outline w:val="0"/>
          <w:shadow w:val="0"/>
          <w:sz w:val="24"/>
          <w:szCs w:val="24"/>
          <w:u w:val="none"/>
        </w:rPr>
        <w:t xml:space="preserve">each placed beside the plates. One in front of him and the other in front of Teni. The plates were covered.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Eager to eat, Teni opened the covered plate and to her surprise instead of food, it was a piece of paper she found at the center of the plate.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“What is this?” She looked at Jim who pretended as if he was surprised to see it too.</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“What is that?” Jim acted surprised but the little smile on his face betrayed him.</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“I don’t know. What’s it?” Teni asked impatiently.</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“Is anything written at the back? Pick it up and turn it over,” Jim said.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“Jim! I have got no time for pranks. I say I am hungry,” Teni said and frowned.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Notwithstanding that she was running out of patience, Teni picked the piece of paper up, and turned it over, and what she saw blew her mind and it was unbelievable it was happening to her.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WILL YOU MARRY ME? was what was written boldly on it.</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Jim opened the plate in front of him</w:t>
      </w:r>
      <w:r>
        <w:rPr>
          <w:rFonts w:hAnsi="Verdana" w:ascii="Times New Roman"/>
          <w:b w:val="0"/>
          <w:i w:val="0"/>
          <w:strike w:val="0"/>
          <w:dstrike w:val="0"/>
          <w:emboss w:val="0"/>
          <w:imprint w:val="0"/>
          <w:outline w:val="0"/>
          <w:shadow w:val="0"/>
          <w:sz w:val="24"/>
          <w:szCs w:val="24"/>
          <w:u w:val="none"/>
        </w:rPr>
        <w:t xml:space="preserve">self</w:t>
      </w:r>
      <w:r>
        <w:rPr>
          <w:rFonts w:hAnsi="Verdana" w:ascii="Verdana"/>
          <w:b w:val="0"/>
          <w:i w:val="0"/>
          <w:strike w:val="0"/>
          <w:dstrike w:val="0"/>
          <w:emboss w:val="0"/>
          <w:imprint w:val="0"/>
          <w:outline w:val="0"/>
          <w:shadow w:val="0"/>
          <w:sz w:val="24"/>
          <w:szCs w:val="24"/>
          <w:u w:val="none"/>
        </w:rPr>
        <w:t xml:space="preserve"> and a ring with diamond studs laid at the center of the plate. He took it and knelt down on one of his knees. He held the ring up and looked up to Teni who had been dazed beyond imagination. Her mouth was left agape and her eyes wide opened.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A sax player emerged from a corner of the restaurant and played beautiful subtle </w:t>
      </w:r>
      <w:r>
        <w:rPr>
          <w:rFonts w:hAnsi="Verdana" w:ascii="Times New Roman"/>
          <w:b w:val="0"/>
          <w:i w:val="0"/>
          <w:strike w:val="0"/>
          <w:dstrike w:val="0"/>
          <w:emboss w:val="0"/>
          <w:imprint w:val="0"/>
          <w:outline w:val="0"/>
          <w:shadow w:val="0"/>
          <w:sz w:val="24"/>
          <w:szCs w:val="24"/>
          <w:u w:val="none"/>
        </w:rPr>
        <w:t xml:space="preserve">version of "Endless Love" by Diana Ross</w:t>
      </w:r>
      <w:r>
        <w:rPr>
          <w:rFonts w:hAnsi="Verdana" w:ascii="Verdana"/>
          <w:b w:val="0"/>
          <w:i w:val="0"/>
          <w:strike w:val="0"/>
          <w:dstrike w:val="0"/>
          <w:emboss w:val="0"/>
          <w:imprint w:val="0"/>
          <w:outline w:val="0"/>
          <w:shadow w:val="0"/>
          <w:sz w:val="24"/>
          <w:szCs w:val="24"/>
          <w:u w:val="none"/>
        </w:rPr>
        <w:t xml:space="preserve">. He walked closer to their table as he played.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“Will you marry me?” Jim asked and all eyes in the restaurant were on them. It was a rear scene and everyone wanted to see the end of what they were witnessing.</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“Yes I will marry you. I will marry you!” Teni screamed and laughed. Her eyes filled with </w:t>
      </w:r>
      <w:r>
        <w:rPr>
          <w:rFonts w:hAnsi="Verdana" w:ascii="Times New Roman"/>
          <w:b w:val="0"/>
          <w:i w:val="0"/>
          <w:strike w:val="0"/>
          <w:dstrike w:val="0"/>
          <w:emboss w:val="0"/>
          <w:imprint w:val="0"/>
          <w:outline w:val="0"/>
          <w:shadow w:val="0"/>
          <w:sz w:val="24"/>
          <w:szCs w:val="24"/>
          <w:u w:val="none"/>
        </w:rPr>
        <w:t xml:space="preserve">joyful </w:t>
      </w:r>
      <w:r>
        <w:rPr>
          <w:rFonts w:hAnsi="Verdana" w:ascii="Verdana"/>
          <w:b w:val="0"/>
          <w:i w:val="0"/>
          <w:strike w:val="0"/>
          <w:dstrike w:val="0"/>
          <w:emboss w:val="0"/>
          <w:imprint w:val="0"/>
          <w:outline w:val="0"/>
          <w:shadow w:val="0"/>
          <w:sz w:val="24"/>
          <w:szCs w:val="24"/>
          <w:u w:val="none"/>
        </w:rPr>
        <w:t xml:space="preserve">tears but the joy in her heart only allowed a drop. She laughed as Jim inserted the ring in her finger.</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She had waited for so long and now it was all happening. Her patience was worth it eventually.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Her mother’s complaints echoed through her mind. Those arguments of concern all came back ringing in her memory. She could not wait to give Rhoda the news she had waited so long for.</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Jim sprang up, he pulled Teni up on her legs and gave her the warmest kiss she had ever gotten from a man.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Teni closed her eyes as her lips were locked up with Jim’s and their tongues wondered through each other’s mouth. She was yet to be sure it was real and not that she was dreaming.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The claps and cheers of the people in the restaurant was</w:t>
      </w:r>
      <w:r>
        <w:rPr>
          <w:rFonts w:hAnsi="Verdana" w:ascii="Times New Roman"/>
          <w:b w:val="0"/>
          <w:i w:val="0"/>
          <w:strike w:val="0"/>
          <w:dstrike w:val="0"/>
          <w:emboss w:val="0"/>
          <w:imprint w:val="0"/>
          <w:outline w:val="0"/>
          <w:shadow w:val="0"/>
          <w:sz w:val="24"/>
          <w:szCs w:val="24"/>
          <w:u w:val="none"/>
        </w:rPr>
        <w:t xml:space="preserve">enough</w:t>
      </w:r>
      <w:r>
        <w:rPr>
          <w:rFonts w:hAnsi="Verdana" w:ascii="Verdana"/>
          <w:b w:val="0"/>
          <w:i w:val="0"/>
          <w:strike w:val="0"/>
          <w:dstrike w:val="0"/>
          <w:emboss w:val="0"/>
          <w:imprint w:val="0"/>
          <w:outline w:val="0"/>
          <w:shadow w:val="0"/>
          <w:sz w:val="24"/>
          <w:szCs w:val="24"/>
          <w:u w:val="none"/>
        </w:rPr>
        <w:t xml:space="preserve"> assurance she needed that it was real after all. And before she could wake up from the shock Jim’s proposal caused her, the waiters had filled up their table with food and the table was set for their lunch.</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“This is the happiest day of my life and I will live to cherish it for ever,” Jim said, having Teni still in his arms. </w:t>
      </w:r>
    </w:p>
    <w:p>
      <w:pPr>
        <w:pStyle w:val="style0"/>
        <w:jc w:val="both"/>
        <w:rPr>
          <w:rFonts w:hAnsi="Verdana" w:ascii="Verdana"/>
          <w:b w:val="0"/>
          <w:i w:val="0"/>
          <w:emboss w:val="0"/>
          <w:imprint w:val="0"/>
          <w:outline w:val="0"/>
          <w:sz w:val="24"/>
          <w:szCs w:val="24"/>
          <w:u w:val="none"/>
        </w:rPr>
      </w:pPr>
      <w:r>
        <w:rPr>
          <w:rFonts w:hAnsi="Verdana" w:ascii="Verdana"/>
          <w:b w:val="0"/>
          <w:i w:val="0"/>
          <w:strike w:val="0"/>
          <w:dstrike w:val="0"/>
          <w:emboss w:val="0"/>
          <w:imprint w:val="0"/>
          <w:outline w:val="0"/>
          <w:shadow w:val="0"/>
          <w:sz w:val="24"/>
          <w:szCs w:val="24"/>
          <w:u w:val="none"/>
        </w:rPr>
        <w:t xml:space="preserve">    “You are worth more than gold and diamonds. And I have given you my love for ever,” Jim said again and walked his woman back to her seat. </w:t>
      </w:r>
      <w:r>
        <w:rPr>
          <w:rFonts w:hAnsi="Verdana" w:ascii="Times New Roman"/>
          <w:b w:val="0"/>
          <w:i w:val="0"/>
          <w:strike w:val="0"/>
          <w:dstrike w:val="0"/>
          <w:emboss w:val="0"/>
          <w:imprint w:val="0"/>
          <w:outline w:val="0"/>
          <w:shadow w:val="0"/>
          <w:sz w:val="24"/>
          <w:szCs w:val="24"/>
          <w:u w:val="none"/>
        </w:rPr>
        <w:t xml:space="preserve">His words making his woman blush.</w:t>
      </w:r>
    </w:p>
    <w:p>
      <w:pPr>
        <w:pStyle w:val="style0"/>
        <w:jc w:val="both"/>
        <w:rPr>
          <w:rFonts w:hAnsi="Verdana" w:ascii="Verdana"/>
        </w:rPr>
      </w:pPr>
      <w:r>
        <w:rPr>
          <w:rFonts w:hAnsi="Verdana" w:ascii="Times New Roman"/>
          <w:b w:val="0"/>
          <w:i w:val="0"/>
          <w:strike w:val="0"/>
          <w:dstrike w:val="0"/>
          <w:emboss w:val="0"/>
          <w:imprint w:val="0"/>
          <w:outline w:val="0"/>
          <w:shadow w:val="0"/>
          <w:sz w:val="24"/>
          <w:szCs w:val="24"/>
          <w:u w:val="none"/>
        </w:rPr>
        <w:t xml:space="preserve">    </w:t>
      </w:r>
      <w:r>
        <w:rPr>
          <w:rFonts w:hAnsi="Verdana" w:ascii="Verdana"/>
          <w:b w:val="0"/>
          <w:i w:val="0"/>
          <w:strike w:val="0"/>
          <w:dstrike w:val="0"/>
          <w:emboss w:val="0"/>
          <w:imprint w:val="0"/>
          <w:outline w:val="0"/>
          <w:shadow w:val="0"/>
          <w:sz w:val="24"/>
          <w:szCs w:val="24"/>
          <w:u w:val="none"/>
        </w:rPr>
        <w:t xml:space="preserve">He adjusted the chair for her to sit and walked back to his own spot too.</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Now, hungry and ready to eat, he waited patiently for his bride-to-be to be ready.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Teni remained dumbfounded. She looked into her fiancée’s eyes and prayed in her heart all his promises were true. If they were, she would be the happiest woman that had ever lived. For she loved Jim like she had never loved any other man.</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“After the first course, can we eat?” Jim smiled.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“The first course indeed,” Teni laughed.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“So, all your restroom visit before I came in was to arrange this first course with the waiters,” Teni laughed again.</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“Give us a prayer,” Jim told her as he stretched his hands over the plates to hold hers.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“Thank you oh! Lord Jesus for this beautiful day, thank you for the new vows between us. Help us to keep to our promises and to be better persons. We appreciate the food and we pray you feed the less privileged. Amen,”  Teni was through with the prayer and Jim said the Amen together with her.</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Jim released her hands and they started to eat.</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“This is the longest over the meal prayer I have ever heard from you,” Jim remarked.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“May be because you made it a special meal,” Teni replied and started to eat. And as they ate and talked, that sunny Sunday became the most special in their lives.</w:t>
      </w:r>
    </w:p>
    <w:p>
      <w:pPr>
        <w:pStyle w:val="style0"/>
        <w:jc w:val="both"/>
        <w:rPr>
          <w:rFonts w:hAnsi="Verdana" w:ascii="Verdana"/>
        </w:rPr>
      </w:pPr>
    </w:p>
    <w:p>
      <w:pPr>
        <w:pStyle w:val="style0"/>
        <w:jc w:val="both"/>
        <w:rPr>
          <w:rFonts w:hAnsi="Verdana" w:ascii="Verdana"/>
        </w:rPr>
      </w:pPr>
    </w:p>
    <w:p>
      <w:pPr>
        <w:pStyle w:val="style0"/>
        <w:jc w:val="both"/>
        <w:rPr>
          <w:rFonts w:hAnsi="Verdana" w:ascii="Verdana"/>
        </w:rPr>
      </w:pPr>
    </w:p>
    <w:p>
      <w:pPr>
        <w:pStyle w:val="style0"/>
        <w:jc w:val="both"/>
        <w:rPr>
          <w:rFonts w:hAnsi="Verdana" w:ascii="Verdana"/>
        </w:rPr>
      </w:pPr>
    </w:p>
    <w:p>
      <w:pPr>
        <w:pStyle w:val="style0"/>
        <w:jc w:val="both"/>
        <w:rPr>
          <w:rFonts w:hAnsi="Verdana" w:ascii="Verdana"/>
          <w:b/>
          <w:bCs/>
        </w:rPr>
      </w:pPr>
    </w:p>
    <w:p>
      <w:pPr>
        <w:pStyle w:val="style0"/>
        <w:jc w:val="both"/>
        <w:rPr>
          <w:rFonts w:hAnsi="Verdana" w:ascii="Verdana"/>
          <w:b/>
          <w:bCs/>
        </w:rPr>
      </w:pPr>
    </w:p>
    <w:p>
      <w:pPr>
        <w:pStyle w:val="style0"/>
        <w:jc w:val="both"/>
        <w:rPr>
          <w:rFonts w:hAnsi="Verdana" w:ascii="Verdana"/>
        </w:rPr>
      </w:pPr>
    </w:p>
    <w:p>
      <w:pPr>
        <w:pStyle w:val="style0"/>
        <w:jc w:val="both"/>
        <w:rPr>
          <w:rFonts w:hAnsi="Verdana" w:ascii="Verdana"/>
        </w:rPr>
      </w:pPr>
    </w:p>
    <w:p>
      <w:pPr>
        <w:pStyle w:val="style0"/>
        <w:jc w:val="both"/>
        <w:rPr>
          <w:rFonts w:hAnsi="Verdana" w:ascii="Verdana"/>
        </w:rPr>
      </w:pPr>
    </w:p>
    <w:p>
      <w:pPr>
        <w:pStyle w:val="style0"/>
        <w:jc w:val="both"/>
        <w:rPr>
          <w:rFonts w:hAnsi="Verdana" w:ascii="Verdana"/>
        </w:rPr>
      </w:pPr>
    </w:p>
    <w:p>
      <w:pPr>
        <w:pStyle w:val="style0"/>
        <w:jc w:val="both"/>
        <w:rPr>
          <w:rFonts w:hAnsi="Verdana" w:ascii="Verdana"/>
        </w:rPr>
      </w:pPr>
    </w:p>
    <w:p>
      <w:pPr>
        <w:pStyle w:val="style0"/>
        <w:jc w:val="both"/>
        <w:rPr>
          <w:rFonts w:hAnsi="Verdana" w:ascii="Verdana"/>
        </w:rPr>
      </w:pPr>
    </w:p>
    <w:p>
      <w:pPr>
        <w:pStyle w:val="style0"/>
        <w:jc w:val="both"/>
        <w:rPr>
          <w:rFonts w:hAnsi="Verdana" w:ascii="Verdana"/>
        </w:rPr>
      </w:pPr>
    </w:p>
    <w:p>
      <w:pPr>
        <w:pStyle w:val="style0"/>
        <w:jc w:val="both"/>
        <w:rPr>
          <w:rFonts w:hAnsi="Verdana" w:ascii="Verdana"/>
        </w:rPr>
      </w:pPr>
    </w:p>
    <w:p>
      <w:pPr>
        <w:pStyle w:val="style0"/>
        <w:jc w:val="both"/>
        <w:rPr>
          <w:rFonts w:hAnsi="Verdana" w:ascii="Verdana"/>
        </w:rPr>
      </w:pPr>
    </w:p>
    <w:p>
      <w:pPr>
        <w:pStyle w:val="style0"/>
        <w:jc w:val="both"/>
        <w:rPr>
          <w:rFonts w:hAnsi="Verdana" w:ascii="Verdana"/>
        </w:rPr>
      </w:pPr>
    </w:p>
    <w:p>
      <w:pPr>
        <w:pStyle w:val="style0"/>
        <w:jc w:val="both"/>
        <w:rPr>
          <w:rFonts w:hAnsi="Verdana" w:ascii="Verdana"/>
        </w:rPr>
      </w:pPr>
    </w:p>
    <w:p>
      <w:pPr>
        <w:pStyle w:val="style0"/>
        <w:jc w:val="both"/>
        <w:rPr>
          <w:rFonts w:hAnsi="Verdana" w:ascii="Verdana"/>
        </w:rPr>
      </w:pPr>
    </w:p>
    <w:p>
      <w:pPr>
        <w:pStyle w:val="style2"/>
      </w:pPr>
      <w:r>
        <w:rPr>
          <w:rFonts w:ascii="Arial Unicode MS"/>
          <w:b/>
          <w:i w:val="0"/>
          <w:strike w:val="0"/>
          <w:dstrike w:val="0"/>
          <w:emboss w:val="0"/>
          <w:imprint w:val="0"/>
          <w:outline w:val="0"/>
          <w:shadow w:val="0"/>
          <w:sz w:val="32"/>
          <w:szCs w:val="32"/>
          <w:u w:val="none"/>
        </w:rPr>
        <w:t xml:space="preserve">CHAPTER FOUR</w:t>
      </w:r>
    </w:p>
    <w:p>
      <w:pPr>
        <w:pStyle w:val="style66"/>
      </w:pPr>
    </w:p>
    <w:p>
      <w:pPr>
        <w:pStyle w:val="style0"/>
        <w:jc w:val="both"/>
        <w:rPr>
          <w:rFonts w:hAnsi="Verdana" w:ascii="Verdana"/>
        </w:rPr>
      </w:pP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Teni got home after lunch still feeling on top of the world. The reality had dawned on her that she was one step to getting married. Bella seemed to have sensed that something good had happened to their home, but she did not know what exactly.</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“I am engaged,” Teni said to her dog and gave her a kiss.</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“Are you happy for me?” she showed her finger that ha</w:t>
      </w:r>
      <w:r>
        <w:rPr>
          <w:rFonts w:hAnsi="Verdana" w:ascii="Times New Roman"/>
          <w:b w:val="0"/>
          <w:i w:val="0"/>
          <w:strike w:val="0"/>
          <w:dstrike w:val="0"/>
          <w:emboss w:val="0"/>
          <w:imprint w:val="0"/>
          <w:outline w:val="0"/>
          <w:shadow w:val="0"/>
          <w:sz w:val="24"/>
          <w:szCs w:val="24"/>
          <w:u w:val="none"/>
        </w:rPr>
        <w:t xml:space="preserve">d </w:t>
      </w:r>
      <w:r>
        <w:rPr>
          <w:rFonts w:hAnsi="Verdana" w:ascii="Verdana"/>
          <w:b w:val="0"/>
          <w:i w:val="0"/>
          <w:strike w:val="0"/>
          <w:dstrike w:val="0"/>
          <w:emboss w:val="0"/>
          <w:imprint w:val="0"/>
          <w:outline w:val="0"/>
          <w:shadow w:val="0"/>
          <w:sz w:val="24"/>
          <w:szCs w:val="24"/>
          <w:u w:val="none"/>
        </w:rPr>
        <w:t xml:space="preserve">the ring to Bella and Bella barked playfully at her.</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“Good girl, thanks, I knew you would,” Teni gave Bella another kiss and started removing her clothes for a cold shower.</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Her phone rang in her bag and she went for it. She was now at the door of the bathroom.</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“Hello Bola, Jim proposed,” Teni could not wait to tell her friend.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“Wow, wow! That’s a good news. Congratulations,” Bola replied in excitement.</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“How did it happen?” Bola asked.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She was happy for her friend and she believed she deserved it. Staying faithful in a relationship for three years without a marriage proposal is not a mere feat. She thought.</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“He did it at Ella’s. It was so romantic,” Teni twisted her wrist to admire the diamond studded ring again.</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“Sorry, you must have called to tell me something. I just couldn’t wait to tell you about the proposal,” Teni apologized.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“Why did you call?” she quickly asked.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“Yeah, I wanted to tell you we need to meet on the preparation for the burial ceremony,” Bola replied.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w:t>
      </w:r>
      <w:r>
        <w:rPr>
          <w:rFonts w:hAnsi="Verdana" w:ascii="Times New Roman"/>
          <w:b w:val="0"/>
          <w:i w:val="0"/>
          <w:strike w:val="0"/>
          <w:dstrike w:val="0"/>
          <w:emboss w:val="0"/>
          <w:imprint w:val="0"/>
          <w:outline w:val="0"/>
          <w:shadow w:val="0"/>
          <w:sz w:val="24"/>
          <w:szCs w:val="24"/>
          <w:u w:val="none"/>
        </w:rPr>
        <w:t xml:space="preserve">Okay, I</w:t>
      </w:r>
      <w:r>
        <w:rPr>
          <w:rFonts w:hAnsi="Verdana" w:ascii="Verdana"/>
          <w:b w:val="0"/>
          <w:i w:val="0"/>
          <w:strike w:val="0"/>
          <w:dstrike w:val="0"/>
          <w:emboss w:val="0"/>
          <w:imprint w:val="0"/>
          <w:outline w:val="0"/>
          <w:shadow w:val="0"/>
          <w:sz w:val="24"/>
          <w:szCs w:val="24"/>
          <w:u w:val="none"/>
        </w:rPr>
        <w:t xml:space="preserve"> will be at your place in the evening. Is that okay?” Teni removed her pant and stood stack naked in front of the mirror to access herself after stepping into the bathroom.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“That will be awesome. 6pm will be good, and please help bring any malaria drug you have at home. Mary has malaria,” Bola replied.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“6pm is a deal. But about the malaria pills, why not meet me at Jim’s hospital. Allow Mary to see a doctor after which we will all go back to your place,” Teni advised.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“That is a better option, thanks. We will meet at the hospital at 6pm,” Bola felt relieved.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Her daughter started having fever the night before and she was worried.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“See you then. Love you,” Teni ended the call.</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Teni walked back to the living room to drop her phone before she walked back into the bathroom to bath.</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She thought of her mother as the soothing shower refreshed her body. She needed to let her know that her wish had come true. But on a second thought, she decided to call her at night. After she must have been back from Bola’s place. Her mum </w:t>
      </w:r>
      <w:r>
        <w:rPr>
          <w:rFonts w:hAnsi="Verdana" w:ascii="Times New Roman"/>
          <w:b w:val="0"/>
          <w:i w:val="0"/>
          <w:strike w:val="0"/>
          <w:dstrike w:val="0"/>
          <w:emboss w:val="0"/>
          <w:imprint w:val="0"/>
          <w:outline w:val="0"/>
          <w:shadow w:val="0"/>
          <w:sz w:val="24"/>
          <w:szCs w:val="24"/>
          <w:u w:val="none"/>
        </w:rPr>
        <w:t xml:space="preserve">would</w:t>
      </w:r>
      <w:r>
        <w:rPr>
          <w:rFonts w:hAnsi="Verdana" w:ascii="Verdana"/>
          <w:b w:val="0"/>
          <w:i w:val="0"/>
          <w:strike w:val="0"/>
          <w:dstrike w:val="0"/>
          <w:emboss w:val="0"/>
          <w:imprint w:val="0"/>
          <w:outline w:val="0"/>
          <w:shadow w:val="0"/>
          <w:sz w:val="24"/>
          <w:szCs w:val="24"/>
          <w:u w:val="none"/>
        </w:rPr>
        <w:t xml:space="preserve"> engage </w:t>
      </w:r>
      <w:r>
        <w:rPr>
          <w:rFonts w:hAnsi="Verdana" w:ascii="Verdana"/>
          <w:b w:val="0"/>
          <w:i w:val="0"/>
          <w:strike w:val="0"/>
          <w:dstrike w:val="0"/>
          <w:emboss w:val="0"/>
          <w:imprint w:val="0"/>
          <w:outline w:val="0"/>
          <w:shadow w:val="0"/>
          <w:sz w:val="28"/>
          <w:szCs w:val="28"/>
          <w:u w:val="none"/>
        </w:rPr>
        <w:t xml:space="preserve">her o</w:t>
      </w:r>
      <w:r>
        <w:rPr>
          <w:rFonts w:hAnsi="Verdana" w:ascii="Times New Roman"/>
          <w:b w:val="0"/>
          <w:i w:val="0"/>
          <w:strike w:val="0"/>
          <w:dstrike w:val="0"/>
          <w:emboss w:val="0"/>
          <w:imprint w:val="0"/>
          <w:outline w:val="0"/>
          <w:shadow w:val="0"/>
          <w:sz w:val="28"/>
          <w:szCs w:val="28"/>
          <w:u w:val="none"/>
        </w:rPr>
        <w:t xml:space="preserve">n the phone</w:t>
      </w:r>
      <w:r>
        <w:rPr>
          <w:rFonts w:hAnsi="Verdana" w:ascii="Verdana"/>
          <w:b w:val="0"/>
          <w:i w:val="0"/>
          <w:strike w:val="0"/>
          <w:dstrike w:val="0"/>
          <w:emboss w:val="0"/>
          <w:imprint w:val="0"/>
          <w:outline w:val="0"/>
          <w:shadow w:val="0"/>
          <w:sz w:val="28"/>
          <w:szCs w:val="28"/>
          <w:u w:val="none"/>
        </w:rPr>
        <w:t xml:space="preserve"> till like </w:t>
      </w:r>
      <w:r>
        <w:rPr>
          <w:rFonts w:hAnsi="Verdana" w:ascii="Verdana"/>
          <w:b w:val="0"/>
          <w:i w:val="0"/>
          <w:strike w:val="0"/>
          <w:dstrike w:val="0"/>
          <w:emboss w:val="0"/>
          <w:imprint w:val="0"/>
          <w:outline w:val="0"/>
          <w:shadow w:val="0"/>
          <w:sz w:val="24"/>
          <w:szCs w:val="24"/>
          <w:u w:val="none"/>
        </w:rPr>
        <w:t xml:space="preserve">for ever out of excitement.</w:t>
      </w:r>
    </w:p>
    <w:p>
      <w:pPr>
        <w:pStyle w:val="style0"/>
        <w:jc w:val="both"/>
        <w:rPr>
          <w:rFonts w:hAnsi="Verdana" w:ascii="Verdana"/>
        </w:rPr>
      </w:pP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At the hospital, Bola</w:t>
      </w:r>
      <w:r>
        <w:rPr>
          <w:rFonts w:hAnsi="Verdana" w:ascii="Times New Roman"/>
          <w:b w:val="0"/>
          <w:i w:val="0"/>
          <w:strike w:val="0"/>
          <w:dstrike w:val="0"/>
          <w:emboss w:val="0"/>
          <w:imprint w:val="0"/>
          <w:outline w:val="0"/>
          <w:shadow w:val="0"/>
          <w:sz w:val="24"/>
          <w:szCs w:val="24"/>
          <w:u w:val="none"/>
        </w:rPr>
        <w:t xml:space="preserve"> and</w:t>
      </w:r>
      <w:r>
        <w:rPr>
          <w:rFonts w:hAnsi="Verdana" w:ascii="Verdana"/>
          <w:b w:val="0"/>
          <w:i w:val="0"/>
          <w:strike w:val="0"/>
          <w:dstrike w:val="0"/>
          <w:emboss w:val="0"/>
          <w:imprint w:val="0"/>
          <w:outline w:val="0"/>
          <w:shadow w:val="0"/>
          <w:sz w:val="24"/>
          <w:szCs w:val="24"/>
          <w:u w:val="none"/>
        </w:rPr>
        <w:t xml:space="preserve"> daughter walked out of the doctor's office. Marry had been given an injection and the doctor had also given her mother the prescription for the drugs to be bought at the hospital’s pharmacy.</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Teni held Mary by the hand. She could feel the high temperature on the child’s body and she felt sorry for the poor girl. Bola held the prescription paper and led them on their way to the pharmacy. As they walked Teni’s phone rang and she picked her phone to receive the call.</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“Hello honey,” she said.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“Hello, are your girls through with the doctor?” Jim asked. He was home since after their lunch at Ella’s and was relaxing on the bed. He would not be on duty until the next day.</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“Yes, some steps to the pharmacy,” Teni replied.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“That’s okay. When you get there, give the phone to whoever is on duty,” Jim said. He returned his attention to the television on the wall directly opposite his bed. He was watching a movie. A plate of fried beef laid closely to him, a bottle of red wine on the bedside stool and a cup of wine in his hand.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“We are there already. Hold on,” Teni beckoned to one of the three ladies in the drug store.</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“The General Medical Director wants to speak to you,” Teni handed over her phone to the short dark skinned lady and she promptly collected it with a kind of reference.</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“Hello Sir,” the pharmacy attendant said.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“Put the bill of the young girl on me,” Jim said.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“Okay, sir,” the lady gave back the phone to Teni. She knew Teni was the fiancée of the hospital’s GMD. Everyone working in hospital knew her for she was the subject of their gossip whenever they talked about Jim’s unfaithfulness. So, she accorded her the respect she deserved.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“The bill has been taken care of ma’am,” the lady turned her attention to Bola.</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“Okay thanks,” Bola replied with a smile.</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“Did you tell Jim we were coming to the hospital?” Bola turned to Teni.</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“Yes, before I left home,” Teni replied.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“You shouldn’t have bothered him,” Bola said and waited for the pharmacy workers who were gathering the prescribed medications.</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“That’s not bothering. He wanted to know where I was going and I told him,” Teni answered and pulled Mary to her chest.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“Will you tell Jim thanks for me,? Bola turned to Teni who was now on seat with Mary on her laps. Mary leaned on Teni’s chest. She looked tired.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“Collect the drugs and let’s go home. Mary wants to sleep,”  Teni held the little girl in her arms as Bola collected a paper bag containing the prescribed medications from the short dark skinned lady who was all smiles.</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“Thank you,” Bola said to the pharmacy attendants as she left their presence with her daughter and her friend.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Back home after her return from Bola’s place, Teni ate dinner and sent Bella to bed. Although, it was a Sunday, the day had been busy and she needed to relax for some time before bedtime.</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She lay on the bed and dialed her mother’s number. The last thing she wanted to do before sleep.</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“Hello, my baby,” Rhoda said in the midst of laughter.</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“Hello mum, what’s up. It seems you’re having a nice time,” Teni could hear the laughter of her stepdad at the background too.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“It’s your little sister cracking us up. She touched her own poo, put it to her nose, and became angry,”  Rhoda said, still laughing.</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“That’s funny. It shows she really doesn’t know what the hell mummy goes through to clean her up all the time,” Teni laughed.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“That’s what makes it funny dear,” Rhoda replied.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“How is Jim’s hospital doing after all the trouble?” Rhoda asked.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“It’s doing great mum,” Teni replied and was ready to drop the good news. She looked at the ring on her finger and gushed.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“Mum,” Teni called.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“Yes Dolly, anything?” Rhoda asked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“Jim proposed today,”  Teni dropped the news her mum had waited so long a time for like a big bang and Rhoda could not hold her excitement.</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“You mean it? At last?” Rhoda exclaimed.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“He finally got the balls to ask?” Rhoda asked and laughed.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“I have my ring on my finger as we speak,” Teni said proudly. She twisted her hand to admire the ring on it.</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“Oh, congratulations my baby. Now it won’t be long when I am gonna be called grandma,” Rhoda said happily.</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“Andrew is here. He wanna greet ya,” Rhoda added and gave the phone to her husband.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“Hi Teni, congrats to you,” Andrew said.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It had been a long time they spoke to one another.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“Thanks, Andrew,” Teni looked at her own finger again. She adored the ring. Jim has a good taste, the ring looks awesome, she thought.</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“We look forward to having you guys for holidays,” Andrew held his wife as he spoke while their little daughter played in her court with her toys.</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“We will give that a thought. Thanks so much,” Teni replied. </w:t>
      </w:r>
      <w:r>
        <w:rPr>
          <w:rFonts w:hAnsi="Verdana" w:ascii="Verdana"/>
          <w:b w:val="0"/>
          <w:i/>
          <w:iCs/>
          <w:strike w:val="0"/>
          <w:dstrike w:val="0"/>
          <w:emboss w:val="0"/>
          <w:imprint w:val="0"/>
          <w:outline w:val="0"/>
          <w:shadow w:val="0"/>
          <w:sz w:val="24"/>
          <w:szCs w:val="24"/>
          <w:u w:val="none"/>
        </w:rPr>
        <w:t xml:space="preserve">Andrew seems to be a nice guy</w:t>
      </w:r>
      <w:r>
        <w:rPr>
          <w:rFonts w:hAnsi="Verdana" w:ascii="Verdana"/>
          <w:b w:val="0"/>
          <w:i w:val="0"/>
          <w:strike w:val="0"/>
          <w:dstrike w:val="0"/>
          <w:emboss w:val="0"/>
          <w:imprint w:val="0"/>
          <w:outline w:val="0"/>
          <w:shadow w:val="0"/>
          <w:sz w:val="24"/>
          <w:szCs w:val="24"/>
          <w:u w:val="none"/>
        </w:rPr>
        <w:t xml:space="preserve">, she thought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She felt it was time to end the call so that she could sleep on time.</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Andrew had given the phone back to his wife and Rhoda had come back online immediately.</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“Did you hear that? We expect you and Jim for your vacations,” Rhoda repeated what her husband had just said.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“Yes we will think about it. I need to go mum, I will speak to you again during the week,” Teni stretched her body. She watched Bella sleep on her couch.</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“Alright Dolly, I am going to bed a proud mum tonight. Goodnight and greetings to Jim,” Rhoda said.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“Okay mum, bye,” Teni dropped the phone on the bedside stool and lay comfortably thinking about all that happened this day until she fell asleep.</w:t>
      </w:r>
    </w:p>
    <w:p>
      <w:pPr>
        <w:pStyle w:val="style0"/>
        <w:jc w:val="center"/>
        <w:rPr>
          <w:rFonts w:hAnsi="Verdana" w:ascii="Verdana"/>
          <w:b/>
          <w:bCs/>
          <w:sz w:val="32"/>
          <w:szCs w:val="32"/>
        </w:rPr>
      </w:pPr>
      <w:r>
        <w:rPr>
          <w:rFonts w:hAnsi="Verdana" w:ascii="Verdana"/>
          <w:b/>
          <w:bCs/>
          <w:i w:val="0"/>
          <w:strike w:val="0"/>
          <w:dstrike w:val="0"/>
          <w:emboss w:val="0"/>
          <w:imprint w:val="0"/>
          <w:outline w:val="0"/>
          <w:shadow w:val="0"/>
          <w:sz w:val="32"/>
          <w:szCs w:val="32"/>
          <w:u w:val="none"/>
        </w:rPr>
        <w:t xml:space="preserve">…</w:t>
      </w:r>
    </w:p>
    <w:p>
      <w:pPr>
        <w:pStyle w:val="style0"/>
        <w:jc w:val="both"/>
        <w:rPr>
          <w:rFonts w:hAnsi="Verdana" w:ascii="Verdana"/>
        </w:rPr>
      </w:pP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THEY WERE SIX at the conference table. Edward, Bola, Teni, Jane the bilingual secretary, the company’s senior accountant and the print manager. The meeting was concerning the International Journalism Convention holding in Paris, France. The Voice Newspaper was the media house representing Nigeria and a team of participants was to be chosen for the trip.</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The Editor in Chief who headed the meeting was the one in charge of decision making. He had chosen himself, Teni, Eric the senior accountant, and Jane his bilingual secretary for the trip. Bola who was part of the meeting would head the company till the team returned. She was from the moment the team would leave the acting Editor in Chief of the company, while the print manager would act as her assistant.</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Edward had done exactly what Bola had requested from him privately. She did not want to be part of the team that was traveling to France so, she had pleaded to be excluded from the team.</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It was important she stayed back to take care of her daughter who’s health needed her attention.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As they left the conference room for their various offices, Teni could not figure out why Bola was excluded from the trip. They were always four on such trips and Bola was always a part.</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“What made you not to be part of the team?” Teni inquired when she and Bola were alone at Bola’s office entrance. She was concerned that her friend was dropped from the team to the conference.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“I don’t want to go. Remember Mary needs my presence,” Bola replied.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“Oh! I have forgotten that. So, it was your plan with Edward?” Teni asked.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“Yes of course. I personally went to him to ask for exclusion,” Bola replied.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She turned the knob of the door to her office and entered. Teni followed her in and pulled a seat to sit down.</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“Now I understand. I felt bad until now that you’re not going with us. The trip won’t be as much fun as it would have been for me. I will miss your troubles,” Teni joked.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“Don’t feel bad my friend. Will you use the opportunity to buy me and you some good shoes for the burial ceremony? You know Paris is the fashion headquarters of the world?” Bola asked.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“Oh yeah, I never thought of that. That is a good idea but only if you’ll trust my fashion judgement,” Teni made a funny face.</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“You are more a fashion freak than I am. So, I trust your judgement, and video calls would help out in that regard too,” Bola replied, opened her laptop and  plugged it to the power source.</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The two friends had a short discussion on the trip and Bola’s mother’s burial ceremony before Teni left for her office.</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Teni was almost done with the assignment Edward gave her on the presidential candidate who was killed fighting for his mandate. She was excited with the story and her findings were captivating. She went back to her office to work on it.</w:t>
      </w:r>
    </w:p>
    <w:p>
      <w:pPr>
        <w:pStyle w:val="style0"/>
        <w:jc w:val="center"/>
        <w:rPr>
          <w:rFonts w:hAnsi="Verdana" w:ascii="Verdana"/>
        </w:rPr>
      </w:pPr>
      <w:r>
        <w:rPr>
          <w:rFonts w:hAnsi="Verdana" w:ascii="Verdana"/>
          <w:b/>
          <w:bCs/>
          <w:i w:val="0"/>
          <w:strike w:val="0"/>
          <w:dstrike w:val="0"/>
          <w:emboss w:val="0"/>
          <w:imprint w:val="0"/>
          <w:outline w:val="0"/>
          <w:shadow w:val="0"/>
          <w:sz w:val="32"/>
          <w:szCs w:val="32"/>
          <w:u w:val="none"/>
        </w:rPr>
        <w:t xml:space="preserve">…</w:t>
      </w:r>
      <w:r>
        <w:rPr>
          <w:rFonts w:hAnsi="Verdana" w:ascii="Verdana"/>
          <w:b w:val="0"/>
          <w:i w:val="0"/>
          <w:strike w:val="0"/>
          <w:dstrike w:val="0"/>
          <w:emboss w:val="0"/>
          <w:imprint w:val="0"/>
          <w:outline w:val="0"/>
          <w:shadow w:val="0"/>
          <w:sz w:val="24"/>
          <w:szCs w:val="24"/>
          <w:u w:val="none"/>
        </w:rPr>
        <w:t xml:space="preserve">  </w:t>
      </w:r>
    </w:p>
    <w:p>
      <w:pPr>
        <w:pStyle w:val="style0"/>
        <w:jc w:val="both"/>
        <w:rPr>
          <w:rFonts w:hAnsi="Verdana" w:ascii="Verdana"/>
        </w:rPr>
      </w:pP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THE RAIN WAS DRIZZLING and the weather was cold. Teni’s head rested on Jim’s laps on the floor of his living room as they chatted. Teni had dropped by at Jim’s place on her way home. Jim was not on duty and would be going to work at night. He sat on the floor having his back reclined on the three sitter leather sofa after a nap before Teni’s arrival. He played with Teni’s hair as they talked and Teni admired her engagement ring. A selection of music videos played on the television hung on the wall before them.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“How am I going to cope with you not being around for a whole week?” Jim asked.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He continued to play with the strands of his fiancé’s hair with a hand while the other hand rested on her chest.</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“You make it sound like a whole year of being away,” Teni replied. She searched through her phone while she spoke.</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“Seven days is a lot, don’t you know?” Jim’s right hand played on Teni’s chest.</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“It’s the 21</w:t>
      </w:r>
      <w:r>
        <w:rPr>
          <w:rFonts w:hAnsi="Verdana" w:ascii="Verdana"/>
          <w:b w:val="0"/>
          <w:i w:val="0"/>
          <w:strike w:val="0"/>
          <w:dstrike w:val="0"/>
          <w:emboss w:val="0"/>
          <w:imprint w:val="0"/>
          <w:outline w:val="0"/>
          <w:shadow w:val="0"/>
          <w:sz w:val="24"/>
          <w:szCs w:val="24"/>
          <w:u w:val="none"/>
          <w:vertAlign w:val="superscript"/>
        </w:rPr>
        <w:t xml:space="preserve">st</w:t>
      </w:r>
      <w:r>
        <w:rPr>
          <w:rFonts w:hAnsi="Verdana" w:ascii="Verdana"/>
          <w:b w:val="0"/>
          <w:i w:val="0"/>
          <w:strike w:val="0"/>
          <w:dstrike w:val="0"/>
          <w:emboss w:val="0"/>
          <w:imprint w:val="0"/>
          <w:outline w:val="0"/>
          <w:shadow w:val="0"/>
          <w:sz w:val="24"/>
          <w:szCs w:val="24"/>
          <w:u w:val="none"/>
        </w:rPr>
        <w:t xml:space="preserve"> century my dear. Audio and video calls are in existence,” Teni continued with her scrolling.</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“I nearly forgot we were in the 21</w:t>
      </w:r>
      <w:r>
        <w:rPr>
          <w:rFonts w:hAnsi="Verdana" w:ascii="Verdana"/>
          <w:b w:val="0"/>
          <w:i w:val="0"/>
          <w:strike w:val="0"/>
          <w:dstrike w:val="0"/>
          <w:emboss w:val="0"/>
          <w:imprint w:val="0"/>
          <w:outline w:val="0"/>
          <w:shadow w:val="0"/>
          <w:sz w:val="24"/>
          <w:szCs w:val="24"/>
          <w:u w:val="none"/>
          <w:vertAlign w:val="superscript"/>
        </w:rPr>
        <w:t xml:space="preserve">st</w:t>
      </w:r>
      <w:r>
        <w:rPr>
          <w:rFonts w:hAnsi="Verdana" w:ascii="Verdana"/>
          <w:b w:val="0"/>
          <w:i w:val="0"/>
          <w:strike w:val="0"/>
          <w:dstrike w:val="0"/>
          <w:emboss w:val="0"/>
          <w:imprint w:val="0"/>
          <w:outline w:val="0"/>
          <w:shadow w:val="0"/>
          <w:sz w:val="24"/>
          <w:szCs w:val="24"/>
          <w:u w:val="none"/>
        </w:rPr>
        <w:t xml:space="preserve"> century. Thanks for reminding me. How wonderful it would be to hold my lady in those videos,” Jim’s replied was garnished with a pint of sarcasm.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“I will miss you too, but one has got to work,” Teni said, still fiddling with her phone.</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“That reminds me, I would need to bring Bella over here like I told you,” Teni reminded Jim.</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“And I have told you she is welcome. Clarus will take good care of her like he does with Bolt and Toks,” Jim bent his body and planted a kiss on Teni’s forehead.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“You are a darling. Thanks,” Teni pulled Jim’s hand to her mouth and kissed it.</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“When you are back from the trip, we will need to start talking about the wedding,” Jim looked into his fiancée’s eyes.</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Teni heard him and was not sure of what she heard. She turned to look at him in the eyes.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“What did you say?” She asked to be sure she heard him right.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“You heard me right. We have to start to prepare for the wedding when you are back from Paris,” Jim repeated himself and Teni’s heart leapt for joy. It was then she was completely convinced that Jim was a totally changed person. Could it be the unlawful detention that changed him? He could have met someone who influenced him in the cell, Teni wondered.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“You mean it?” Teni sat up out of excitement and rested her back on the leather sofa like Jim.</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“Yes. I mean it. I want to see more of you. I want us together as soon as possible. Let’s start a family,” Jim said seriously.</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Teni moved closer to Jim and gave him a kiss on the lips and Jim refused to let go of her. He held onto her, gave her more kisses and smooches within a twinkle of an eye, they both were lost in the emotions and eventually found themselves making love right on the floor. They both moaned as they dived deeper and deeper in the ocean of passion, and Teni could not deny herself the pleasure that was against her wish.</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It was not until the whole act of love making finished that Teni realized she had broken her vow to stay without sex till her wedding night. On the night Jim proposed, she practically went before God to rededicated her life to Him. And she had made a promise that the next sex she would engage in would be on her matrimonial bed. She had told Jim about it but he was not happy with the decision.</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Teni felt guilty as she silently said a little prayer, asking God for forgiveness. Then, she stood up to use the bathroom before going home. Although, Jim noticed her countenance after the whole act and could not understand why she felt that way.</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“Why do you feel bad honey?” Jim asked.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He was still on the floor as he watched Teni leave for the bathroom.</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“I had told you no more sex till we are married. Let’s stay true to it,” Teni said as she walked away.</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“Yeah, but, but we are as good as married. Can’t you feel it?” Jim stuttered to make a point. He could not understand why Teni should be mad at herself. After all, it was not their first time of making love. And he had recently proposed marriage.</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“We are not as good as married until we are married, Dr. Jim Nwoko!” Teni entered the bathroom and turned the shower on.</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“Okay, but I don’t know how that is gonna be possible. Babe I love you,” Jim took the TV remote and turned the volume of the television down.</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“If you love me, you’d help me keep my vow. I love you too,” Teni loved the rush of the warm water on her body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“Honey, I will try. More reason we should get married asap,” Jim said frankly.</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“Then, when I come from the trip like you said, we will talk about it and fix a date. If that’s what you want, I want it too,” Teni replied under the shower. She had left the bathroom door opened.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“A deal then. Let’s go through it once and for all,”  Jim stood up to go clean up in the bathroom. He got to the door and got sent back by Teni.</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“Please go back. Not now, when I am done you’ll bath. No more bathing together and no more sleeping together till we are married,” Teni meant her words and it got Jim laughing. He reluctantly left the bathroom entrance for the kitchen to get something to eat.</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How he was going to cope with Teni’s new stand was a riddle. But he could not stop laughing as he opened the fridge to take a jar of milk and some cookies. After he was through, he went back to the living room and sat on the couch. There, he waited for Teni to be through.</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After a while, Teni came back into the living room holding a sky blue sackcloth and a red beret cap she had found on the shower pole in. She looked curious.</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“Which garment is this?” Teni showed Jim the cloth and the cap. On the beret was a metal crest of a black snake.</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“Oh! This?” Jim could not find an answer for some seconds but he finally got one convincing enough.</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“The church. It’s the costume for the drama group at church,” Jim said. He stood up and dropped the jar of milk in his hand on the center table, and instantly collected the sackcloth and the beret cap from Teni.</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“You’ve never attended church since we arrived this country Jim. Two years and you’ve never attended church. When did you start?” Teni walked to the center table to pick the jar of milk and some cookies to eat.</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“I finally thought it wise to yield to your spiritual advice. Since we are getting married, we have to have some things in common. And spirituality is part of it. Or is that bad?” Jim walked away from the living room to the bedroom with the sackcloth and the cap.</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“It’s awesome. I would love you to get close to God of course. I only wonder why you forgot to tell me,” Teni sat on the couch with a cup of milk and a piece of cookies in her hands. She ate and drank as she watched Jim walk away.</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Jim got to the bedroom, he took a luggage down from the wardrobe, he  opened it, and put the sackcloth and the red beret in it. Then, he locked it. Thanking his stars he was able to convince his fiancée on what the regalia she found in the bathroom stood for, and promising himself never to make such a mistake of leaving the regalia exposed to Teni or any other again. It was against the rules of the Black Mambas.</w:t>
      </w:r>
    </w:p>
    <w:p>
      <w:pPr>
        <w:pStyle w:val="style0"/>
        <w:jc w:val="center"/>
        <w:rPr>
          <w:rFonts w:hAnsi="Verdana" w:ascii="Verdana"/>
          <w:b/>
          <w:bCs/>
          <w:sz w:val="32"/>
          <w:szCs w:val="32"/>
        </w:rPr>
      </w:pPr>
      <w:r>
        <w:rPr>
          <w:rFonts w:hAnsi="Verdana" w:ascii="Verdana"/>
          <w:b/>
          <w:bCs/>
          <w:i w:val="0"/>
          <w:strike w:val="0"/>
          <w:dstrike w:val="0"/>
          <w:emboss w:val="0"/>
          <w:imprint w:val="0"/>
          <w:outline w:val="0"/>
          <w:shadow w:val="0"/>
          <w:sz w:val="32"/>
          <w:szCs w:val="32"/>
          <w:u w:val="none"/>
        </w:rPr>
        <w:t xml:space="preserve">…</w:t>
      </w:r>
    </w:p>
    <w:p>
      <w:pPr>
        <w:pStyle w:val="style0"/>
        <w:jc w:val="center"/>
        <w:rPr>
          <w:rFonts w:hAnsi="Verdana" w:ascii="Verdana"/>
          <w:b/>
          <w:bCs/>
          <w:sz w:val="32"/>
          <w:szCs w:val="32"/>
        </w:rPr>
      </w:pP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AT WORK, BOLA knocked on the door of Teni’s office and Teni knew it was no one but her. Some people had peculiar ways of knocking and Bola was part of them.</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“Come in,” Teni said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“Hey! Babe what’s up?” Bola in her usual playful manner walked in and pulled the chair in front of her colleague. She sat down and watched her friend file her finger nails while she ate peanuts at intervals.</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“I am good,” Teni replied and concentrated on what she was doing.</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“Next time you want to knock, you can do it with a sledgehammer,” Teni added, having her eyes remained fixed on her nails.</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“Why do you always complain about the way I knock?” Bola asked.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She stretched her hand and picked the bottle of peanuts on the table. She opened the bottle and poured some peanuts in her hand.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“Because you knock like you want to bring down the door,” Teni exaggerated.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“So, I should use a sledgehammer next time?” Bola poured herself some peanuts again.</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“Yes, a sledgehammer would make the job easier,” Teni looked up and smiled.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“I will always knocked the way I want. You can’t deny me my right of making choices,” Bola smiled back at her friend and Teni burst into laughter.</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“You have the right to make choices that annoy people? With your primitive and archaic way of knocking?” Teni laughed so hard that it attracted Tina who was passing by her office door. Tina stopped and knocked to know what was cracking Teni up.</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“Come in,” Teni said and Tina opened the door.</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“I heard your laughter and had to come for my share of the joke,” Tina stepped into the office.</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“Tina, may I ask you what you did just now before coming in?” Teni asked with smiles.</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“I knocked,” Tina replied. She waited to know what prompted Teni’s question.</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“You are absolutely right. What you did is called knocking in a sane world. But do you know some folks bang the door and think they knock?” Teni’s smile metamorphosed into laughter again and that gave Tina the clue that she was referring to Bola who continued to smile while she ate peanuts.</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“Banging is not knocking. Those who bang the door in a corporate environment should stop doing that. It’s a bad habit,” Tina joined Teni in teasing Bola.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“No amount of complaints can change me. I can’t be changed. I am me, myself and I,” Bola said and quickly added, “By the way, let me say what brought me here in the first place. You are all cordially invited to my mother’s burial ceremony and party. It comes up next Saturday. You know how our old parents are buried in Africa. It is not a time to mourn but to celebrate and party.”</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“Thanks for the invitation,” Tina took some steps closer to the table and poured herself some peanuts and walked back to the door to leave.</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“Where is it holding?” Teni asked. She dropped the nail file and took some peanuts from the bottle too.</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“The burial is at the public cemetery beside the governor’s office, while the reception and party is at Mama’s house. The invitation is on Tina’s desk downstairs,” Bola concluded and stood up to leave with Tina.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“My first burial party experience. Someone died and we are having a party. Thank God I am an African,” Teni joked.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“That is the culture for you,” Bola smiled and left Teni’s office after Tina.</w:t>
      </w:r>
    </w:p>
    <w:p>
      <w:pPr>
        <w:pStyle w:val="style0"/>
        <w:jc w:val="center"/>
        <w:rPr>
          <w:rFonts w:hAnsi="Verdana" w:ascii="Verdana"/>
          <w:b/>
          <w:bCs/>
          <w:sz w:val="32"/>
          <w:szCs w:val="32"/>
        </w:rPr>
      </w:pPr>
      <w:r>
        <w:rPr>
          <w:rFonts w:hAnsi="Verdana" w:ascii="Verdana"/>
          <w:b/>
          <w:bCs/>
          <w:i w:val="0"/>
          <w:strike w:val="0"/>
          <w:dstrike w:val="0"/>
          <w:emboss w:val="0"/>
          <w:imprint w:val="0"/>
          <w:outline w:val="0"/>
          <w:shadow w:val="0"/>
          <w:sz w:val="32"/>
          <w:szCs w:val="32"/>
          <w:u w:val="none"/>
        </w:rPr>
        <w:t xml:space="preserve">…</w:t>
      </w:r>
    </w:p>
    <w:p>
      <w:pPr>
        <w:pStyle w:val="style0"/>
        <w:jc w:val="both"/>
        <w:rPr>
          <w:rFonts w:hAnsi="Verdana" w:ascii="Verdana"/>
          <w:b/>
          <w:bCs/>
        </w:rPr>
      </w:pP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IT WAS THE day before the burial ceremony and party. Edward had given Bola and Teni the day off from work to be able to take care of the preparation for the next day’s celebration. A lovely Friday it was, with a weather as awesome as one could wish for.</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Janet, Bola and Teni were on their way back from the market where they had gone to buy food and other items for the burial ceremony and party. They were in Teni’s SUV and they were heading back to Bola’s mother’s house where the cooking for the burial was to be done by the hired professional cooks. On their way, they planned to visit the hairdresser’s to fix their hair. Teni was the one behind the wheels.</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“Teni, do you speak to your friend at all about her love life?” Janet started a conversation about her cousin.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“We do sometimes,” Teni replied and checked the side mirror to know how close the vehicle coming behind was to her car.</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“I tell her she needs to try to find love again, but it seems she is scared,” Janet looked at Bola who turned back from the front seat to look at her at the back of the car. She did not care if Bola liked the topic or not.</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“She will fall in love again when it is time, I think instead of finding love, she wants love to find her,” Teni took a turn to the right towards the hairdresser’s salon.</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“She is not giving love a chance. That’s what I am saying,” Janet looked at Bola again when she turned back to look at her.</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“How do you mean?” Teni asked.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“She’s not giving the men a chance?” Janet replied sounding serious about her allegation.</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“How many of the men I didn’t give the chance do you know?” Bola gave her cousin a hard look and hissed.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“I can count up to four,” Janet smiled when she saw Teni smile.</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“Mention them. Since you have turned your self to a monitoring spirit,” Bola laughed.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“The guy we met at the gym. Bola said his muscles were too much, that such a man could kill on a simple argument. The handsome policeman who stopped us when we drove out sometime. The man asked her out and Bola blew it. My dear cousin can’t date a police man because the man could be killed at any time by a criminal and she doesn’t want to become a widow early in life. There was this other guy at the beach about a year back. Bola said, she said…” Janet tried to remember what excuse Bola gave about the man they met at the beach but she could not remember.</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“I can’t remember the excuse she gave about that one. Then, the big catch, Edward the Editor in Chief of your company asked her out recently. Bola blew it! She said she can’t date her boss, that the man’s gift of command can wake the dead.” Janet laughed and Teni was cracked up as well. But as Janet continued talking, Teni cut in immediately. The mention of Edward surprised her.</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“What! Edward asked you out and you never told me?” Teni exclaimed and turned to look at Bola briefly.</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“She hasn’t told you? The guy did yesterday,” Janet sounded like a gossip and Bola turned back playfully to give her cousin a slap on the cheek.</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“When have you become a gossip,” Bola laughed.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“Only when I say it behind you makes it a gossip,” Janet frowned..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“Don’t mind her Teni. I was to tell you today. I knew you would say I should give him a chance and I don’t want to,” Bola smiled as she spoke.</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“Edward is a nice guy. Bola, please give him a chance,” Teni said as she tried to pull over in from of the salon.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“You see what I mean?” Bola faced Janet to tell her that Teni just confirmed her reason of skepticism.</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“Edward is handsome and comfortable. What else do you need in a man?” Teni opened the car door but remained behind the wheel.</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“I can’t date my boss and besides, I would be like an ordinary corporal under Edward’s Field Marshal commands,” Bola laughed and got Teni and Janet laughing too.</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“Edward’s command attitude is not as bad as you make it seem,” Teni held her tummy for she had laughed so much that her tummy was beginning to ache.</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“And what did you tell him?” Teni asked curiously.</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“I lied that I am seeing someone already,” Bola replied.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“Too bad of you. It’s true that you need to find love again like Janet said,” Teni got down from the car and Janet and Bola did the same.</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“Janet, should we fix her up with a cute guy?” Teni winked at Janet.</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“I think it’s about time,” Janet smiled.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“It’s a deal then. We are on the lookout,” Teni held Janet by the hand and the three of them walked into the hairdresser’s shop.</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“I hope you girls know that you can only force a horse to the river. You can’t force it to drink water,” Bola laughed at her friend and her cousin.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“We will see,” Janet gave her cousin a funny look as they walked to the leather seats meant for customers waiting on the queue to fix their hair.</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w:t>
      </w:r>
    </w:p>
    <w:p>
      <w:pPr>
        <w:pStyle w:val="style0"/>
        <w:jc w:val="both"/>
        <w:rPr>
          <w:rFonts w:hAnsi="Verdana" w:ascii="Verdana"/>
        </w:rPr>
      </w:pPr>
    </w:p>
    <w:p>
      <w:pPr>
        <w:pStyle w:val="style2"/>
      </w:pPr>
      <w:r>
        <w:rPr>
          <w:rFonts w:ascii="Arial Unicode MS"/>
          <w:b/>
          <w:i w:val="0"/>
          <w:strike w:val="0"/>
          <w:dstrike w:val="0"/>
          <w:emboss w:val="0"/>
          <w:imprint w:val="0"/>
          <w:outline w:val="0"/>
          <w:shadow w:val="0"/>
          <w:sz w:val="32"/>
          <w:szCs w:val="32"/>
          <w:u w:val="none"/>
        </w:rPr>
        <w:t xml:space="preserve">CHAPTER FIVE</w:t>
      </w:r>
    </w:p>
    <w:p>
      <w:pPr>
        <w:pStyle w:val="style0"/>
        <w:jc w:val="both"/>
        <w:rPr>
          <w:rFonts w:hAnsi="Verdana" w:ascii="Verdana"/>
        </w:rPr>
      </w:pPr>
    </w:p>
    <w:p>
      <w:pPr>
        <w:pStyle w:val="style0"/>
        <w:jc w:val="both"/>
        <w:rPr>
          <w:rFonts w:hAnsi="Verdana" w:ascii="Verdana"/>
        </w:rPr>
      </w:pP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Night was about falling when the ladies left the hairdresser’s place. It was gradually getting dark as the sun was retiring, sinking into the west side of the sky, and gradually hiding its face till the next morning.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Each of the ladies got their hair done the way they desired it, as the high spirit with which they left the salon revealed this. And with that, Bola’s recommendation of the salon was justified and she was glad.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The food items and the ingredients they bought were being expected by the cooks who would be working all through the night to meet up with the cooking for the next day’s party.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The party being the first of its kind Teni would be witnessing in her two years of stay in Africa, remained strange to her until Bola took her time to explain the belief behind it. She was made to know that it was not the demise of the deceased that was being celebrated but the life she had lived. Anyone that died leaving behind a child or more in Africa was believed to have lived a fulfilled life and such a life was considered worthy of celebration. The explicit explanation was the reason for Teni’s excitement towards the burial ceremony.</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Teni would not be sleeping at home because of the preparation for the party therefore, she could not leave Bella home alone overnight. And this was why the very first thing she did was to drop Bella off at Jim’s place when she left home in the morning. Bella was put in care of Clarus, Jim’s gateman who had two other dogs to take care of for his master. Bella would be with him till the following day when Teni would go back for her after the party.</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“Is Jim coming to the party?” Bola turned to Teni who’s hands remained on the steering as she drove.</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“Why won’t he when he bought the clothes for the ceremony?” Teni looked at Bola briefly and returned her gaze on the road. She Sometimes was found of answering questions with questions and Bola had complained about it times in the past.</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“He didn’t show up at my mum’s birthday party. He said he had a duty call,” Bola turned to check on Janet at the back of the car.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Janet had dozed off, having her head rested on the body of the vehicle. It revealed the reason why no word was coming from her.</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“Well, he promised not to miss this party. Let’s hope there won’t be any emergency duty call this time around,” Teni took a turn to the street where Bola’s mum’s residence was located.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“Janet has dozed off,” Bola notified Teni.</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“The fun she had on this journey must have been so overwhelming,” Teni smiled.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“Truly overwhelming,” Bola agreed.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“Thank God we are home finally,” Teni drove through the gate of the party venue to pull up.</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The compound already wore a new look. It was different from how they left it in the morning. The DJ had arrived. He and his big speakers and other musical appliances stood at the left corner of the veranda and music was being played by him. The speakers were blasting and deafening and the volume of the sound was not different from that of a disco hall.</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The tents were now erected at the front of the house and the decorations had started. Colorful balloons and ribbons could be seen on pillars and poles of the canopies and the house itself. Big pictures of the diseased were hung at the entrance of the tents with the inscriptions, Adieu Mama.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It was obvious that the front view of the building had been repainted to give it a facelift.</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As Teni’s eyes continued to survey the compound, cooks could be seen at the far end of the premises somewhere behind the building busy working. Big pots on big gas burners were beside them. Cooking had started already and the aroma of cooked seasoned meat filled the air.</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It was not long after Teni had pulled up the car when the cooks noticed their arrival, and three of them left the back of the building to get the ingredients Bola and her team who went to the market had bought for the cooking.</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“Mummy, welcome,” Mary ran out of the house to meet her mother who was yet to get down from the car. When Bola saw her, she quickly opened the car door and got down to embrace her daughter.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Janet was awake already. All thanks to the DJ who was busy doing what he was paid for. She got down, picked her bag and started to approach the house. It looked as if she was going into the house to resume sleep. On sighting her, Mary ran to joined her and they started small talks as they walked away.</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“Janet,” Teni turned to call Janet who had gone several meters away, but Janet could not hear her. The loud music from the DJ’s stereo did not allow her.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“Your phone is ringing,” Bola called the attention of Teni to her phone.</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“Thanks,” Teni picked the phone.</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“Hello Jim,” Teni was yet to get down from the car.</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“How has it been?” Jim asked.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“Awesome. We've just arrived the party venue from the market. Are you coming for the party tomorrow?” Teni rested her head on the steering. She needed a rest.</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“Definitely, I will,” Jim replied.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“Bola won’t like it if you don’t come,” Teni knew her friend asked about Jim because she had a feeling he was not going to honor her invitation.</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Bola turned to look at her friend and smiled. She had got down from the car but leaned on the car by the front door.</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“I can’t afford to miss this like I missed the birthday party,” Jim needed no one to tell him Bola hated his absence at her mum’s birthday party.</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“That’s great then. I will expect you,” Teni said.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“I love you,” Jim said the usual.</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“I love you too, see you tomorrow” Teni replied and left the conversation.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Stressed out, Teni got down from the car, took her bag, closed and locked the car doors and left to go into the house with her friend. And when Bola left her in the living room, she entered one of the bedrooms to relax on the bed and within minutes, she slept off. </w:t>
      </w:r>
    </w:p>
    <w:p>
      <w:pPr>
        <w:pStyle w:val="style0"/>
        <w:jc w:val="center"/>
        <w:rPr>
          <w:rFonts w:hAnsi="Verdana" w:ascii="Verdana"/>
          <w:b/>
          <w:bCs/>
          <w:sz w:val="32"/>
          <w:szCs w:val="32"/>
        </w:rPr>
      </w:pPr>
      <w:r>
        <w:rPr>
          <w:rFonts w:hAnsi="Verdana" w:ascii="Verdana"/>
          <w:b/>
          <w:bCs/>
          <w:i w:val="0"/>
          <w:strike w:val="0"/>
          <w:dstrike w:val="0"/>
          <w:emboss w:val="0"/>
          <w:imprint w:val="0"/>
          <w:outline w:val="0"/>
          <w:shadow w:val="0"/>
          <w:sz w:val="32"/>
          <w:szCs w:val="32"/>
          <w:u w:val="none"/>
        </w:rPr>
        <w:t xml:space="preserve">…</w:t>
      </w:r>
    </w:p>
    <w:p>
      <w:pPr>
        <w:pStyle w:val="style0"/>
        <w:rPr>
          <w:rFonts w:hAnsi="Verdana" w:ascii="Verdana"/>
          <w:b/>
          <w:bCs/>
          <w:sz w:val="32"/>
          <w:szCs w:val="32"/>
        </w:rPr>
      </w:pP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IN THE MORNING of the following day which was a Saturday, the day of the burial ceremony of Bola’s mum and it’s after party, everyone that was hired to do one thing or the other to make the burial ceremony and party a success woke up early. Everyone went about his or her business giving finishing touches to what they were assigned to do.</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Although, the West African weather could be so hot to the extent of bringing discomfort sometimes, the morning weather seemed to be saying the day was going to be great. Thus all plans were still intact and every arrangement was looking perfect.</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The cooks worked through the night and were through with all they needed to cook before dawn.</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The decorators were through with their job as well as the tents had been transformed from the mere stretches of trampoline held up by a group of metal poles into a shelter as beautiful as pieces of art.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Bola woke up at the sound of the bedside alarm clock at 6am. She said a little prayer, feeling great and agile to face the activities of the new day. She turned and saw that Teni was yet to wake up. They shared the same bed, her late mother’s bed.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“Teni, it’s morning.” She tapped Teni on the hip.</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Teni took a deep breath as she awoke from sleep. She yawned and smiled.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“Good morning,” Bola greeted her and left for the bathroom door that was a few steps away from the bed.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“Morning dear,” Teni replied.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She felt pressed the moment she opened her eyes but had to wait for her friend to be through in the bathroom before using it.</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They needed to start preparing for the church service immediately else, they might reach the church venue late. It was after the church service that the body of the deceased would leave for the cemetery for internment.</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The church service was to start by 9am and it was a one hour program. Bola could be heard having a shower.</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“Bola be fast with it please,” Teni addressed Bola from the bedroom.</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“What’s it about?” Bola replied from under the shower.</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 I need to ease myself,” Teni replied.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“Almost done please,” Bola was done with bathing and was rapping herself up with the towel.</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“If I didn’t wake you up would you have wet the bed?” Bola asked from inside the bathroom.</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“Do quick and allow me to use the bathroom please,” Teni ignored her friend’s question, although she was amused by it.</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“Where did you put my gele,” Teni pronounced the Yoruba word exactly how it was supposed to be pronounced. She knew that was the word for headgear in the local language. She was a Yoruba woman but could hardly speak a sentence in Yoruba language. She grew up in the US and did not have the privilege of living with her dad who was a Yoruba man. She could have had the chance of speaking and learning the language with him as a child.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“It is in the wardrobe,” Bola came out of the bathroom into the bedroom.</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Seeing Bola come out of the bathroom, Teni dropped the idea of getting the headgear for the moment and hurriedly left for the bathroom and her action got Bola laughing. Bola walked to the wardrobe and brought out the headgear Teni demanded for.</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“You are a clown sometimes,” Bola dropped the headgear on the bed for her friend. Then, her phone beeped and she went for it. It was a text from the makeup artist she hired telling her she had arrived and waiting in the living room.</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As soon as Teni finished using the bathroom, she came out, walked to the bed side, and picked up the headgear which had been folded into a style by a stylist chosen by Bola.</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She held the headgear and put it on her head. She turned and faced the mirror on the door of the wardrobe and accessed the headgear on herself. It felt strange on her for it was the first time she was wearing such an attire. She would need to learn how to wear it now that she was engaged to an African, because when her marriage with Jim would come up, she would definitely wear one as part of the traditional dress for the marriage ceremony.</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“That looks good on you,” Bola walked behind her friend with the towel still rapped around her bosom. She twisted the headgear to the right angle for better fitting.</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“I feel uncomfortable wearing it,” Teni turned left and turned right to check herself again in the mirror.</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“You will get used to it. It is not different from the western hats for women. Same weight but bigger in looks. Except if hats make you uncomfortable too,” Bola walked back to the make-up mirror. She sat on the stool and rubbed her body with body cream and proceeded to using the roll-on on her armpit. Then, she picked her phone and called the professional make-up artists who was waiting for her in the living room to come into the bedroom.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“I will be back,” Teni said and made for the door to go and try her dress that was meant for the occasion in the room where Janet and Mary slept.</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“I will need your assessment of the make-up when the artists are done,” Bola told Teni who was already leaving the room.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At the door, Teni met the makeup ladies as they were coming in.</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“Call me when they are through with it,” Teni responded as she left.</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Janet and Mary were through with their preparation and dressing up for the church service when Teni entered the room. She met Janet in a stooping  position trying to buckle Mary’s shoes.</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Everyone’s cloth was made with the same Ankara fabric. It was what the locals call Aso Ebi.</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“Good morning,” Teni greeted Janet and Mary.</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“Good morning,” Janet responded.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“Mary, you look sweet,” Teni bent and planted a kiss on Mary’s cheek.</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“Thank you ma,” Mary smiled and blushed. She admired her own dress to see if truly she looked sweet.</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“The church service is by nine, you should hasten up,” Janet told Teni.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“I have come to bathe and dress up too,” Teni dropped the headgear on the bed and removed the t-shirt and the knickers she wore to enter the bathroom.</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“We are leaving for the other room. And I must let you know that, that headgear looked good on you,” Janet announced and took her handbag and Mary to leave the room to the room where Bola was being attended to by the makeup artists.</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“Thanks, I will join you when I am through,” Teni replied and entered the bathroom for a cold shower. </w:t>
      </w:r>
    </w:p>
    <w:p>
      <w:pPr>
        <w:pStyle w:val="style0"/>
        <w:jc w:val="both"/>
        <w:rPr>
          <w:rFonts w:hAnsi="Verdana" w:ascii="Verdana"/>
        </w:rPr>
      </w:pPr>
    </w:p>
    <w:p>
      <w:pPr>
        <w:pStyle w:val="style0"/>
        <w:jc w:val="both"/>
        <w:rPr>
          <w:rFonts w:hAnsi="Verdana" w:ascii="Verdana"/>
        </w:rPr>
      </w:pPr>
    </w:p>
    <w:p>
      <w:pPr>
        <w:pStyle w:val="style0"/>
        <w:jc w:val="both"/>
        <w:rPr>
          <w:rFonts w:hAnsi="Verdana" w:ascii="Verdana"/>
        </w:rPr>
      </w:pPr>
    </w:p>
    <w:p>
      <w:pPr>
        <w:pStyle w:val="style0"/>
        <w:jc w:val="both"/>
        <w:rPr>
          <w:rFonts w:hAnsi="Verdana" w:ascii="Verdana"/>
          <w:b/>
          <w:bCs/>
        </w:rPr>
      </w:pPr>
      <w:r>
        <w:rPr>
          <w:rFonts w:hAnsi="Verdana" w:ascii="Verdana"/>
          <w:b/>
          <w:bCs/>
          <w:i w:val="0"/>
          <w:strike w:val="0"/>
          <w:dstrike w:val="0"/>
          <w:emboss w:val="0"/>
          <w:imprint w:val="0"/>
          <w:outline w:val="0"/>
          <w:shadow w:val="0"/>
          <w:sz w:val="24"/>
          <w:szCs w:val="24"/>
          <w:u w:val="none"/>
        </w:rPr>
        <w:t xml:space="preserve">To be</w:t>
      </w:r>
    </w:p>
    <w:p>
      <w:pPr>
        <w:pStyle w:val="style0"/>
        <w:jc w:val="both"/>
        <w:rPr>
          <w:rFonts w:hAnsi="Verdana" w:ascii="Verdana"/>
        </w:rPr>
      </w:pPr>
    </w:p>
    <w:p>
      <w:pPr>
        <w:pStyle w:val="style0"/>
        <w:jc w:val="both"/>
        <w:rPr>
          <w:rFonts w:hAnsi="Verdana" w:ascii="Verdana"/>
        </w:rPr>
      </w:pP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It took Teni no time to bathe and dress up. She was not a fan of makeup therefore, it always made dressing up for outings easy for her. The only makeup she used was lipsticks and powder. Hers was a natural beauty.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She stood in front of the mirror. The Aso Ebi looked great on her for the tailor made a good piece out of it, making every curve and contour on her beautifully pronounced. It was a gown that dropped flawlessly down to her feet. The DJ had started playing music and the music was heavy and deafening.</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“Your phone was ringing ma,” Mary came into the room with Teni’s bag. Her phone had stopped ringing after ringing for some time.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“Thank you Mary. Drop it on the bed,” Teni said.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“Please come and help me out with the zip,” Teni turned her back to Mary and bent her knees to make the zipping easy for Mary who’s height as a child would not allow her hand to zip the dress up properly if Teni stood straight up.</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Mary pulled the zip up and almost stood on her toes to get it done perfectly.</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“Good! thanks,” Teni winked at Mary.</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“You’re welcome ma,” Mary said politely and walked out of the room.</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“Mary, please close the door behind you,” Teni pleaded because with the door closed the noise from outside was minimal.</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Her phone rang again. She took it from the bag and received the call.</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“Hello Jim,” Teni said.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“Hello, I am on my way. Are you there?” Jim watched the traffic lights. He was waiting for the green light to move.</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“Yes, we are here. The service starts by nine so we are likely to leave by eight thirty.</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“Alright, I will join you soon,” Jim replied and accelerated as soon as the green signal flashed on the traffic lights.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As soon as Teni dropped the phone on the bed after the call from Jim, another call came in. She checked the screen and it was her mother. Picking it up, she answered ii:</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“Hello mum,” Teni relaxed on the bed, her head on the pillow.</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“How  are you Dolly,” Rhoda walked away from her bedroom. She did not want to disturb her husband and her child who were sleeping. It was midnight in America.</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“I am good mum. How is Andrew and my little sister,” Teni asked.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“We are all good too. Where are you?” Rhoda asked. The loud music playing at the background was her reason for asking.</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“We are at the burial ceremony of my friend’s mother,” Teni replied.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“The sound I hear is of celebration and not the type you’ll hear at a burial,” Rhoda sat on the sofa in her living room.</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“It’s gonna be a big party mum. That is the way it is done in Africa when old folks die,” Teni knew how strange it sounded to her mum. She could not understand it at first too.</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“That’s weird,” Rhoda said.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“So are many of the norms in your society strange to Africans too. For example, they can’t fathom how a man could marry a man and a woman marry a woman. To them it’s insane,” Teni replied.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“Do you mean you support rejoicing over someone’s death?” Rhoda asked.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“It is our culture. It is not rejoicing over the deceased's demise but appreciating the longevity of the person’s life and the fact that he or she didn’t die childless,” Teni schooled her mum on African burial rites for the aged.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“That means you will rejoice at my death when I die and not mourn my demise,” Rhoda thought her statement would make her daughter see how weird the African burial culture was.</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“Of course yes. I would rejoice you had a fulfilled life. Would mourning bring you back from the dead?” Teni laughed.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“Mum, don’t forget I am as American as you are,” Teni continued to laugh.</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“You are not, my dear! You are half American and half African, while I am completely American,” Rhoda laughed too.</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“Well said. That means when you die the African in me will celebrate your death, while the American in me would mourn,” Teni laughed again and the laughter revealed her location to Jim who had arrived the party venue and was trying to locate her. When he heard her laughter, he stopped at the bedroom door. He had tried to call her but her phone was engaged.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Jim knocked the door gently and waited for a response.</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“Come in,” Teni said.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Jim opened the door and walked in. He looked cute in the burial dress. The Aso Ebi looked cute on him.</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“Mum, I’ve got to go. I love you. And sorry for your candidate’s loss in the elections,”  Teni knew the incumbent American president’s loss in the elections must have pained her mum.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“Yeah, it’s all good. Bye, I love you too. And you will need to tell me how it all went at the strange burial celebration when next we talk,” Rhoda laughed again.</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“Okay mum,” Teni looked at her fiancée looking good in the burial party outfit. He stood over her waiting for her to be through with the call.</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“You look beautiful,” Jim bent over to give Teni a kiss.</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“Thanks, you are looking great too,” Teni complemented Jim who now took a sit on the bed beside her. He looked fresh like the morning dew.</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Teni sat up and touched his chin.</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“You got a new beard trim. It is pretty low now,” Teni said. Her hand still on Jim’s chin.</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“Yeah, you don’t like it?” Jim asked.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“I love it. You look more like a gentleman now,” Teni smiled.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“How did I look before?” Jim wondered.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“Like one of those Arab Jihadists” Teni joked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“But you never complained about it. I could have shaved it for you,” Jim placed his hand on Teni’s hand that was on his chin. He took it and kissed it.</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“I never did complain because you liked it and if it boosted your confidence why must I complain. If it was okay for you, it was okay for me too,” Teni looked into Jim’s eyes and all she could see was passion.</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“I love you,” Jim leaned forward and kissed her on the lips and Teni responded back passionately. They kissed and were  in each other’s arms when Bola busted in.</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“Oh! sorry for intruding,” Bola said and turned back.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“Wait! Do you need me?” Teni asked still in the arms of Jim.</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“I wanted to seek your judgement on the makeup and besides, it is church time. Let’s go. Leave kissing and smooching till after the burial,” Bola giggled as she walked away.</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“The makeup looks good girl, and I am coming right away after you,” Teni replied amidst laugher.</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Bola’s reply was unexpected and it got her and Jim laughing. They detached from one another and stood up to join others for the church service.</w:t>
      </w:r>
    </w:p>
    <w:p>
      <w:pPr>
        <w:pStyle w:val="style0"/>
        <w:jc w:val="both"/>
        <w:rPr>
          <w:rFonts w:hAnsi="Verdana" w:ascii="Verdana"/>
          <w:b/>
          <w:bCs/>
          <w:sz w:val="32"/>
          <w:szCs w:val="32"/>
        </w:rPr>
      </w:pPr>
      <w:r>
        <w:rPr>
          <w:rFonts w:hAnsi="Verdana" w:ascii="Verdana"/>
          <w:b w:val="0"/>
          <w:i w:val="0"/>
          <w:strike w:val="0"/>
          <w:dstrike w:val="0"/>
          <w:emboss w:val="0"/>
          <w:imprint w:val="0"/>
          <w:outline w:val="0"/>
          <w:shadow w:val="0"/>
          <w:sz w:val="24"/>
          <w:szCs w:val="24"/>
          <w:u w:val="none"/>
        </w:rPr>
        <w:t xml:space="preserve">                                   </w:t>
      </w:r>
      <w:r>
        <w:rPr>
          <w:rFonts w:hAnsi="Verdana" w:ascii="Verdana"/>
          <w:b/>
          <w:bCs/>
          <w:i w:val="0"/>
          <w:strike w:val="0"/>
          <w:dstrike w:val="0"/>
          <w:emboss w:val="0"/>
          <w:imprint w:val="0"/>
          <w:outline w:val="0"/>
          <w:shadow w:val="0"/>
          <w:sz w:val="32"/>
          <w:szCs w:val="32"/>
          <w:u w:val="none"/>
        </w:rPr>
        <w:t xml:space="preserve"> …</w:t>
      </w:r>
    </w:p>
    <w:p>
      <w:pPr>
        <w:pStyle w:val="style0"/>
        <w:rPr>
          <w:rFonts w:hAnsi="Verdana" w:ascii="Verdana"/>
        </w:rPr>
      </w:pPr>
    </w:p>
    <w:p>
      <w:pPr>
        <w:pStyle w:val="style0"/>
        <w:jc w:val="both"/>
        <w:rPr>
          <w:rFonts w:hAnsi="Verdana" w:ascii="Verdana"/>
          <w:b/>
          <w:bCs/>
          <w:sz w:val="32"/>
          <w:szCs w:val="32"/>
        </w:rPr>
      </w:pPr>
      <w:r>
        <w:rPr>
          <w:rFonts w:hAnsi="Verdana" w:ascii="Verdana"/>
          <w:b w:val="0"/>
          <w:i w:val="0"/>
          <w:strike w:val="0"/>
          <w:dstrike w:val="0"/>
          <w:emboss w:val="0"/>
          <w:imprint w:val="0"/>
          <w:outline w:val="0"/>
          <w:shadow w:val="0"/>
          <w:sz w:val="24"/>
          <w:szCs w:val="24"/>
          <w:u w:val="none"/>
        </w:rPr>
        <w:t xml:space="preserve">THE CHURCH SERVICE was perfect and so was the internment. The undertakers were left at the cemetery to complete the sealing of the grave and other decorations on the tomb, while all the well wishers and the daughter of the deceased left for home for the commencement of the after party.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Bola drove her daughter and cousin home and Teni left the cemetery with Jim in Jim’s car.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Back at the party venue, the guests were returning in droves from the church service and interment. Some did not attend the church service and burial. They only came for the party.</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Jim and Teni found a table for two among the various decorated tables and sat down. They watched the local musician play and entertained the guests. The DJ was in recess and had given the live band the chance to do their thing.</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The genre of music was pleasing to the ear and it was called Juju music. It was a fusion of Jaz and African music. The percussions in the music were heavy.</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Some men and women were dancing and some sat round the tables and were eating and drinking.</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Teni enjoyed every bit of what she was seeing. The culture was fun and she liked it. A party waitress stopped in front of them and put a bottle of champagne and two disposable cups on their table as they chatted and laughed.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“Thanks,” Teni said politely to the waitress.</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“Where is your boss?” Jim asked Teni.</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He could not see Edward at the party venue. They had exchanged pleasantries at cemetery and he thought he would attend the party as well.</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“He left back to the company immediately after the internment. He had so much to attend to at the office against tomorrow’s publication,” Teni replied and as she turned to her left side, she saw Mary coming to her direction. Mary got to her and stopped.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“My mummy says you should come,” Mary said and waited.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“Alright,” Teni said and stood up.</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“Jim, I will be back soon. It seem Bola needs my presence,” Teni walked away with Mary to meet Bola. She could not tell what she was needed for.</w:t>
      </w:r>
    </w:p>
    <w:p>
      <w:pPr>
        <w:pStyle w:val="style0"/>
        <w:jc w:val="both"/>
        <w:rPr>
          <w:rFonts w:hAnsi="Verdana" w:ascii="Verdana"/>
        </w:rPr>
      </w:pP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Five minutes after Teni had left Jim to honor Bola’s call, a huge lady walked up to Jim from the right side of the tent. She had everything with an extra as against the average size of a woman’s body. The bust was heavy and large, jiggling like balloons filled with water as she walked and her back side, the size was enormous. It rolled up and down to the movement of her steps. Her gown was tight and revealing. The bust area was as opened as the gate of hell as it showcased her cleavages like items on sale in a show glass. The breasts were almost completely bursting out of their enclave.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Jim was busy enjoying the live band and sipping wine, and was not aware immediately that someone was standing close to him.</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“Good afternoon Dr. Jim,” the lady said. She garnished her greeting with a warm smile.</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“Good afternoon,” Jim looked up and wondered if he knew the one standing over him somewhere.</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“You can’t remember me. Can you?” the smiles on her face was inviting and Jim knew it. The smile refused to fade away.</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“No, I am sorry I can’t. Your face looks familiar though,” Jim replied trying to recollect where exactly they met.</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“At your hospital. The lady with the lump in her breast. You operated on me. You remember now?” the huge sexy woman pulled the second chair Teni stood from, and sat down. The smile on her face remained intact and her eyes were intensely prying on Jim.</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“Oh, yeah! I now remember. The one who nearly punched my receptionist in the face,” Jim smiled.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“That’s not a good thing to remember someone with,” the lady frowned seductively.</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“Yeah, you are right. But that is not something I can forget in a hurry. I am sorry though,” Jim smiled.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“Well I am sorry for the ugly incident. I thought about it later that day, and regretted it,” the sexy lady said soberly.</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“It’s okay. Shit happens sometimes. How is your health now?” Jim sipped again from the cup and looked at the lady in front of him. He like the scent oozing out from her.</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“I am Rodiat. Friends call me sexy Roddy,” Rodiat picked the other disposable cup from the table and poured herself some wine.</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“It is nice meeting you again,” Jim sipped again from the cup and turned to look at Rodiat. Her cleavages were as fresh as ripe mangoes and they were terribly inviting.</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“Do you examine your breasts often like you were advised,” Jim asked.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“Yes, that’s what I do almost every time I bathe. I wouldn’t mind if you’ll examine them for me,”  Rodiat joked and winked seductively.</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“Oh No, it’s not necessary. As long as you do it once in a while,” Jim looked away. The woman in front of him was awakening his emotions.</w:t>
      </w:r>
    </w:p>
    <w:p>
      <w:pPr>
        <w:pStyle w:val="style0"/>
        <w:jc w:val="both"/>
        <w:rPr>
          <w:rFonts w:hAnsi="Verdana" w:ascii="Verdana"/>
        </w:rPr>
      </w:pP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Teni, Tina the receptionist at the Voice Newspapers and Mary got to the front of the house and met a group of ladies with Bola they were laughing and giggling. A photographer stood in front of them and the ladies were arranging themselves for a photo shoot. Teni had stopped to chat with Tina on her way to Bola therefore, she got to Bola later than she should.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“I called for you to join us for the photo shoots,” Bola said amidst giggles.</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“Okay I’m here,” Teni joined the line, and so was Tina.</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The photographer started to give instructions on how the ladies should stand to have a perfect shoot. He arranged and rearranged before he took several shots with different postures.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After a while, Bola dispersed the ladies and it remained Teni, Janet, Tina and Mary with her. The five of them were having another series of photo shoots when Bola’s eagle eyes caught a scene from afar as usual.</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“Baby girl, I think it’s time you go back and sit with your man,” Bola pointed to the direction of Jim. Everyone around Bola turned to the direction she pointed to and a lady could be seen sitting close to Jim by them. It seemed the lady was having a chit chat with Jim.</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“Do you think it matters?” Teni asked.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She felt not threatened by the presence of the lady who could be seen laughing and chatting with her man.</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“It matters. I don’t need you anymore here,” Bola smiled.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“If I were you, I would disrupt whatever is going on there,” Bola added and looked at Jim’s direction again.</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“You should go Teni, some ladies could be flirty,” Janet advised.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“That is true,” Tina lend her voice too.</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“If you all say so,” Teni sluggishly walked away from her circle of friends to go back to her fiancée. She really did not feel threatened by another woman sitting and chatting with her man. After all, she was the one wearing his ring. And besides, ever since Jim proposed, he had been a totally changed person.</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“Here is my card. We can talk sometime,” Rodiat gave Jim her business card and Jim tucked it in his caftan front pocket. Teni was a few steps away when Jim noticed her coming.</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“Hi Angel, are you girls through?” Jim sipped the wine and the lady in front of him did the same.</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“We are through. It was a photo shoot and I am done with it,” Teni looked over to the lady who had occupied her seat. Half of her breasts were screaming for attention, peeping out of her bra.</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“I am sorry, that’s my seat,” Teni walked close to the chair.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Rodiat stood up to leave and Teni took the steps to sit on the chair Rodiat vacated.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“Rodiat, meet my fiancée Teni, and Teni, meet Rodiat a former patient of our hospital,” Jim said turning from Rodiat to Teni and from Teni to Rodiat.</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“It is nice meeting you,” Rodiat gave her hand for a friendly shake to Teni. She could see that the lady on seat was a stunning beautiful woman. She knew the lady on seat could certainly contest for the Miss World with her kind of  beauty and carriage.</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“It is a pleasure too,” Teni said awkwardly shaking hands with the lady that was about to leave her presence. She beckoned to a party waiter and asked for a new disposable cup. She collected the new cup and filled it with wine.</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“Dr. Jim, talk to you sometime again,” Rodiat smiled seductively again and walked away.</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Teni watched her walk away and had her eyes glue on her for a long time that Jim had to call her attention back to himself.</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“Why would any sane person dress like this to a gathering of this kind?” Teni asked with a kind of look on her face.</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“A hooker would have done better,” she added turning to look at Jim in the face and Jim laughed.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Really, it was not Teni’s statement that cracked Jim up but the look on her face as she gazed at the lady who was walking away from them.</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“We all did not have the same upbringing,” Jim stood up and pulled Teni up.</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“Let’s go get food. I am hungry,” he held his woman as they both walked to the food stand which was about 12 meters away. </w:t>
      </w:r>
    </w:p>
    <w:p>
      <w:pPr>
        <w:pStyle w:val="style0"/>
        <w:jc w:val="both"/>
        <w:rPr>
          <w:rFonts w:hAnsi="Verdana" w:ascii="Verdana"/>
        </w:rPr>
      </w:pP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At the food stand, Teni and Jim met Janet and Mary. They also were there to pick food. Janet held a plate and Mary held a plate too. They moved from a bowl of food to another.</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Teni and Jim picked a plate each and they followed behind Janet and Mary.</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“Hi Janet,” Teni touched Janet on the shoulderfrom the back.</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“Hi Teni, what’s up?” Janet twisted and said.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“Jim, here you meet Janet, Bola’s cousin,” Teni turned to look at Jim.</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“Janet meet my fiancée, Jim,” Teni said to Janet.</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“Happy to meet you,” Janet smiled at Jim and kept moving behind Mary.</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“Happy to meet you too,” Jim replied Janet. His eyes wondering and resting on Janet’s curvy buttocks.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Janet was not a stunning woman. She was not ugly either, but she was sexy. Her bust was small, her waist, thin, and her buttocks, averagely big, round and firm. Hardly could people believe her butts were real and not fake.</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“Teni, Bola called your number some minutes ago. I think it was switched off,” Janet said as she was walking with Mary from the food stand to go back into the house.</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“Tell her I will be with her when I finish eating,” Teni continued filling her plate up with food and Jim came closely behind her doing the same.</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w:t>
      </w:r>
      <w:r>
        <w:rPr>
          <w:rFonts w:hAnsi="Verdana" w:ascii="Verdana"/>
          <w:b/>
          <w:bCs/>
          <w:i w:val="0"/>
          <w:strike w:val="0"/>
          <w:dstrike w:val="0"/>
          <w:emboss w:val="0"/>
          <w:imprint w:val="0"/>
          <w:outline w:val="0"/>
          <w:shadow w:val="0"/>
          <w:sz w:val="32"/>
          <w:szCs w:val="32"/>
          <w:u w:val="none"/>
        </w:rPr>
        <w:t xml:space="preserve">…</w:t>
      </w:r>
    </w:p>
    <w:p>
      <w:pPr>
        <w:pStyle w:val="style0"/>
        <w:jc w:val="center"/>
        <w:rPr>
          <w:rFonts w:hAnsi="Verdana" w:ascii="Verdana"/>
          <w:b/>
          <w:bCs/>
          <w:sz w:val="32"/>
          <w:szCs w:val="32"/>
        </w:rPr>
      </w:pP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THE THIRD DAY after the burial ceremony was a Tuesday. It was the day the team from the Voice Newspaper Company was leaving for an international journalism conference in France.</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Bola drove down to the Company to meet her colleagues who were waiting for her to arrive. She was not late but rather it was the team to the International Journalism Conference that arrived the company much earlier. They were all supposed to meet at the company before their onward journey to the airport. Bola was supposed to go with them to the airport although, she was not part of the team.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She got to the company and pulled up. Getting down from the car, she walked into the building. And at the reception she met the team on the seats discussing.</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“Morning guys, I know I am not late,” Bola smiled as she looked at her watch to be sure she arrived on time, and her colleagues pleasantly smiled back at her.</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“You are not late. We are the ones who came earlier than scheduled,” Teni said.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“Good morning, Boss,” Bola greeted Edward.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“Good morning Bola. How is your daughter?” Edward greeted her back. He stood up and signaled to others to get going.</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“She’s doing fine thanks,” Bola walked up to Teni and Jane and gave them a hug.</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At the gesture of Edward, they all picked their luggage and started walking out of the reception. They got outside the building and approached Bola’s car and Edward’s official car.</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“Jerry,” Edward turned around to call his driver who was seen chatting with one of the securities of the company by the motor park.</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“Can’t you see we are ready already?” Edward’s countenance became unpleasant. There was a little anger written on his face as he waited for his driver. He expected to meet Jerry in the car waiting and not somewhere chatting.</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“I am sorry Sir,” Jerry left the conversation at once and doubled up his steps towards Edward. He collected his luggage and approached the company’s car assigned to him in haste. He got to it and put the luggage in the car boot.</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Edward entered the company car and called the company’s accountant to join him in the car. The man walked up to the car, and sat at the back seat. Jerry quickly helped him with his luggage into the car boot before walking back to the driver seat. He entered the vehicle and sat behind the wheels. Edward sat in from with him looking pissed off by his action.</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Bola’s car was occupied by Jane the bilingual secretary and Teni with her. Teni sat with her in the front while Jane  maintained the back seat. All their luggage were in the car boot.</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Few minutes after, they all left the company for the airport in the two cars. Edward’s official car in front and Bola’s car following behind.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On their way, Edward checked his wrist watch and it was 10am. The flight was to take off at 1pm and leaving early was to be on a safe side incase there was a heavy traffic on the way. The distance from the company to the airport was a 50mimutes drive.</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At exactly 55minutes after leaving the company, they arrived at the airport, and they went through every protocol they needed to go through before they were checked in and sent into the departure hall.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Jerry had drove back to the company immediately his boss and others entered the airport hall. He would from then be answerable to Bola until Edward came back from the trip.</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As Edward and the rest of team were leaving into the departure hall, Bola hurriedly hugged Teni before she followed the rest of the team into the departure hall. They both quickly shared a joke as they parted with laughter and giggles.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After the departure of her colleagues, Bola left back to the company where she would from that moment double as a senior writer and the acting Editor in Chief until Edward and the rest of the team would be back from the International Journalism Conference. She would need to perform well at her new role as a good performance would afford her to be trusted with bigger responsibilities in the future.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She braced up for the task ahead. </w:t>
      </w:r>
    </w:p>
    <w:p>
      <w:pPr>
        <w:pStyle w:val="style0"/>
        <w:jc w:val="both"/>
        <w:rPr>
          <w:rFonts w:hAnsi="Verdana" w:ascii="Verdana"/>
        </w:rPr>
      </w:pPr>
    </w:p>
    <w:p>
      <w:pPr>
        <w:pStyle w:val="style0"/>
        <w:jc w:val="both"/>
        <w:rPr>
          <w:rFonts w:hAnsi="Verdana" w:ascii="Verdana"/>
        </w:rPr>
      </w:pPr>
    </w:p>
    <w:p>
      <w:pPr>
        <w:pStyle w:val="style0"/>
        <w:jc w:val="both"/>
        <w:rPr>
          <w:rFonts w:hAnsi="Verdana" w:ascii="Verdana"/>
        </w:rPr>
      </w:pPr>
    </w:p>
    <w:p>
      <w:pPr>
        <w:pStyle w:val="style0"/>
        <w:jc w:val="both"/>
        <w:rPr>
          <w:rFonts w:hAnsi="Verdana" w:ascii="Verdana"/>
        </w:rPr>
      </w:pPr>
    </w:p>
    <w:p>
      <w:pPr>
        <w:pStyle w:val="style0"/>
        <w:jc w:val="both"/>
        <w:rPr>
          <w:rFonts w:hAnsi="Verdana" w:ascii="Verdana"/>
        </w:rPr>
      </w:pPr>
    </w:p>
    <w:p>
      <w:pPr>
        <w:pStyle w:val="style0"/>
        <w:jc w:val="both"/>
        <w:rPr>
          <w:rFonts w:hAnsi="Verdana" w:ascii="Verdana"/>
        </w:rPr>
      </w:pPr>
    </w:p>
    <w:p>
      <w:pPr>
        <w:pStyle w:val="style0"/>
        <w:jc w:val="both"/>
        <w:rPr>
          <w:rFonts w:hAnsi="Verdana" w:ascii="Verdana"/>
        </w:rPr>
      </w:pPr>
    </w:p>
    <w:p>
      <w:pPr>
        <w:pStyle w:val="style0"/>
        <w:jc w:val="both"/>
        <w:rPr>
          <w:rFonts w:hAnsi="Verdana" w:ascii="Verdana"/>
        </w:rPr>
      </w:pPr>
    </w:p>
    <w:p>
      <w:pPr>
        <w:pStyle w:val="style2"/>
      </w:pPr>
      <w:r>
        <w:rPr>
          <w:rFonts w:ascii="Arial Unicode MS"/>
          <w:b/>
          <w:i w:val="0"/>
          <w:strike w:val="0"/>
          <w:dstrike w:val="0"/>
          <w:emboss w:val="0"/>
          <w:imprint w:val="0"/>
          <w:outline w:val="0"/>
          <w:shadow w:val="0"/>
          <w:sz w:val="32"/>
          <w:szCs w:val="32"/>
          <w:u w:val="none"/>
        </w:rPr>
        <w:t xml:space="preserve">CHAPTER SIX</w:t>
      </w:r>
    </w:p>
    <w:p>
      <w:pPr>
        <w:pStyle w:val="style66"/>
      </w:pP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The time was 5pm. On the third day of the departure of the Nigerian delegates to the International Journalism Conference holding in France.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Bola finished late from work. She was leaving the office after making sure all was set for the following day’s publication. It now dawned on her the kind of pressure Edward faced as the Editor in Chief. She had to oversee every department and see that everyone did what they were expected to do before and after every edition of the newspaper. The burden she had to bear till the return of Edward and the other delegates to the international conference. No wonder Edward sounded like a soldier when ever he gave instructions for the smooth running of the company, she thought.</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She arrived unusually late at her daughter’s school to take her home.</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Passing beside the empty classes before getting to her daughter’s class. Only the few pupils who were still expecting their parents and guardians to come for them were around.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It was the instruction of the school management that no teacher had the right to go home until all his or her class pupils had gone home. Therefore, Bola was sure she would meet her child’s teacher waiting for her despite her unusual lateness.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She approached her child’s class and she could see her daughter through the opened window afar off. She walked faster than she normally did because she felt she was one of the reasons Linda was yet to go home after work.</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At the teacher’s desk was Linda, her daughter’s teacher. It was her daughter and another girl that were left with the teacher in the classroom.</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“Good day Linda,” Bola greeted the lady who was busy writing behind the desk.</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“Good afternoon madam,” the teacher responded cheerfully.</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“I am sorry for arriving late,” Bola apologized.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“It’s okay,” Linda responded with a smile.</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“How was class today,” Bola asked and made a gesture to her eight years old to come to her. Mary left her friend sluggishly, carried her school bag and walked up to her mother.</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Bola noticed that her daughter was not agile like she was in the morning.</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“She was not active in class today and she vomited after eating lunch,” the teacher reported.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“Mary what’s it?” Bola put the back of her hand on her daughter’s neck and she could feel that her temperature was high.</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“Nothing mummy,” Mary replied and held her mother by the hand. She looked pale and the tone of her voice was not in agreement with her reply. She actually did not show any trace of illness before she was dropped off at school in the morning.</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“Her temperature is high,” Bola faced the teacher and said.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“I thought as much. You may let her stay at home till she is well to attend school again,” Linda suggested.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“I understand. Thanks,” Bola replied. She took her child by the hand and also helped her to carry her schoolbag.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“Thank you Linda. We are heading to the hospital as we go. Goodnight,” Bola turned and left the class with her daughter.</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“Goodnight,” Linda replied. She would have to wait till the parent of the other pupil arrived before she would go home.</w:t>
      </w:r>
    </w:p>
    <w:p>
      <w:pPr>
        <w:pStyle w:val="style0"/>
        <w:jc w:val="both"/>
        <w:rPr>
          <w:rFonts w:hAnsi="Verdana" w:ascii="Verdana"/>
        </w:rPr>
      </w:pP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On her way to the hospital with her daughter, Bola was worried. Mary needed to stay at home until she could ascertain that she was completely healed. Bola knew if her mum was still alive she would have gone to drop her child with her but now that she was no more, she needed to look for another solution.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Thoughts ran through her mind, and she was still ruminating on it when it came across her mind that Janet must still be at home due to the strike action of the University lecturers across the nation. Janet had gone back home after the burial party, thinking the universities would resume lectures the next Monday. But it was announced in the news that the strike action had been extended as there was no agreement between the government and the University lecturers association over the salary increments the lecturers were demanding for.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Janet and Mary always got along well, and most of the time she went on a visit to Bola’s place, Mary would not want her to leave.</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Bola decided that Janet was the only solution to her problem at that moment. So, she picked her phone and did not hesitate to dial her cousin’s number. She was convinced she was the only one who could help with staying with her child while she went about her work.</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The phone rang and she waited a while for Janet to pick up.</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“Hello Bola,” Janet’s tiny voice came online.</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“Hi Janet, are you back to school already?” Bola asked hoping the answer was negative.</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“No, I am still at home and I am bored already,” Janet said.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“Why bored?” Bola was happy her cousin was yet to resume back to school.</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“Mum gets on my nerves every minute. We are like Tom and Jerry at home,” Janet sounded pissed off.</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“Would you like to come? Your girl is sick again,” Bola concentrated on the activities on the road as she drove.</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“What is it this time, malaria again?” Janet became concerned about Mary’s health.</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“We don’t know yet. I am on my way to the hospital. Meet me there,” Bola checked her daughter briefly at the back seat and Mary was sleeping.</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“Will you call Dad? He is at work presently. Tell him you are the one asking me to come,” Janet stood up to start to pack her clothes and the other things she would need for a brief stay away from home. She was glad she had a reason of escape from her mother’s nagging.</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“I will call him right now, please meet me at Jim’s hospital right away,” Bola ended the conversation and put another call through to her uncle. She knew he would always say yes to her demands. He loved her.</w:t>
      </w:r>
    </w:p>
    <w:p>
      <w:pPr>
        <w:pStyle w:val="style0"/>
        <w:rPr>
          <w:rFonts w:hAnsi="Verdana" w:ascii="Verdana"/>
          <w:b/>
          <w:bCs/>
          <w:sz w:val="32"/>
          <w:szCs w:val="32"/>
        </w:rPr>
      </w:pP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On getting to the hospital, Bola met Janet waiting. It was possible for Janet to be at the hospital before her cousin and her child because her place was closer to Jim’s hospital than where Bola was when she called her. And the heavy traffic on the route Bola took did not help matters either.</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After being through with the protocols at the front desk, they were directed to the female doctor on duty. She was jovial and friendly. She smelled nice too and Bola knew the fragrance so well. It was one of her best scents. The one Jim gave Teni for her last birthday which she later bought for herself too.</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Bola liked the doctor’s responses to Mary’s childish acts, as Mary smiled to her small jokes and her playful pinches despite feeling feverish. It was obvious Mary was comfortable with her than the male doctor who attended to her the other day.</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After a series of tests, the doctor gave Mary an injection and then, prescribed a list of drugs on a paper and handed it over to Bola. After leaving the consultation room, Janet and Bola left for the pharmacy with Mary. The pharmacy was a few meters away from the doctor’s consultation room. After Bola had paid for the drugs and collected the bag containing the prescribed medications, she opened the paper bag to check the contents. The drugs were different from what she was given the other day because the new diagnosis had detected typhoid. Bola was instructed to bring her child back for treatment for the next two days and was advised to take the hygiene of what her daughter ate and drank serious.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By the time they were finally discharged to go home, night had fallen. Bola checked her watch and it was 7pm. She never thought they would spend that long a time at the hospital. But for her daughter’s health, she believed it was worth it.</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By Bola’s recent worries over her daughter’s health, she appreciated her late mother more for she could feel her pains and worries over her when she was a child. She remembered she often fell sick when she was at Mary’s age too. And it was after her tenth year birthday that she stopped falling sick so often.</w:t>
      </w:r>
    </w:p>
    <w:p>
      <w:pPr>
        <w:pStyle w:val="style0"/>
        <w:jc w:val="both"/>
        <w:rPr>
          <w:rFonts w:hAnsi="Verdana" w:ascii="Verdana"/>
        </w:rPr>
      </w:pP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Bola sat behind the wheel and before she started the engine, she thought of Jim. If he was on duty, he could have waived the bill like he did during their last visit to the hospital, and she would not have liked it.  Not that she did not appreciate his gestures but because she believed the hospital was established to make money and not for charity. She would definitely be glad to pay for any medical treatment she or her daughter got on their health issues.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“Do you need to come with us tomorrow?” Janet asked.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“Yes, I will drop you here on my way to work. And after an hour, I will be back to take you home before going finally back to work,” Bola replied and peeped in the mirror to check on her daughter. Mary rested her head on Janet’s chest. She was quiet.</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“All that seems too cumbersome. What about you dropping us off and we take a taxi back home after seeing the doctor?” Janet suggested. She pitied her cousin for all the stress she was going to go through.</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“That’s an awesome idea. I will give it a thought. Thanks for your concern Janet,” Bola felt at ease with Janet’s idea. It would afford her to face her work squarely and uninterruptedly. She started the car engine and reversed to go out of the parking area.</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Thank God for Janet. Bola thought. She was such a blessing. She could not imagine how she would have solved the issue of leaving Mary home alone to go to work. Although, she could have taken her to her uncle’s house but it would have been more tasking driving to and fro the distance all the days Mary would be staying away from school.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Teni’s statement was now playing out in Bola’s memory. Teni had told her never to take for granted the importance of her large family the day she joked about Janet’s eating habit. How right she was, she reasoned.</w:t>
      </w:r>
    </w:p>
    <w:p>
      <w:pPr>
        <w:pStyle w:val="style0"/>
        <w:jc w:val="center"/>
        <w:rPr>
          <w:rFonts w:hAnsi="Verdana" w:ascii="Verdana"/>
          <w:b/>
          <w:bCs/>
          <w:sz w:val="32"/>
          <w:szCs w:val="32"/>
        </w:rPr>
      </w:pPr>
      <w:r>
        <w:rPr>
          <w:rFonts w:hAnsi="Verdana" w:ascii="Verdana"/>
          <w:b/>
          <w:bCs/>
          <w:i w:val="0"/>
          <w:strike w:val="0"/>
          <w:dstrike w:val="0"/>
          <w:emboss w:val="0"/>
          <w:imprint w:val="0"/>
          <w:outline w:val="0"/>
          <w:shadow w:val="0"/>
          <w:sz w:val="32"/>
          <w:szCs w:val="32"/>
          <w:u w:val="none"/>
        </w:rPr>
        <w:t xml:space="preserve">…</w:t>
      </w:r>
    </w:p>
    <w:p>
      <w:pPr>
        <w:pStyle w:val="style0"/>
        <w:jc w:val="both"/>
        <w:rPr>
          <w:rFonts w:hAnsi="Verdana" w:ascii="Verdana"/>
        </w:rPr>
      </w:pP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A SLIGHTLY HOT day it was. Bola relaxed in her office. She left her office windows opened to allow the breeze go in and out. The early morning weather forecast had predicted that it was going to be a hot day and the sun had started to fulfill the prediction.</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The blaring of car horns could be heard across the street, and also the hustling and bustling noise which everyone who lived or worked in Lagos got used to overtime. This was part of the uniqueness of the city. A place where every day street noise and rowdiness was as normal as breathing.</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A video call came in on the phone and she picked it.</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“Hello, Teni,” Bola tilted her chair back and forth as she talked.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“Hi babe. How is work at the office?” Teni asked. She sat on one of the cushion chairs at the hotel lobby in Paris. A couple of papers were on the table before her.</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“Work is good. How is the conference going?” Bola noticed someone was about to enter her office.</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Tina gently knocked and opened the door. She whispered and gestured to Bola and Bola nodded back. She understood that Tina came to notify her that some visitors were waiting to see her.</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“We have a one hour break and I am the one speaking on behalf of our team when the conference resumes again in some minutes,” Teni organized the papers before her. She was through with the reading.</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“That’s great. I know Edward is a shy guy when it comes to facing unusual crowd,” Bola laughed.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“Exactly, the more reason he gave the task to me,” Teni laughed too.</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“Don’t disappoint me,” Bola stood up to close the window. There was a terrible noise coming from outside. She looked down from the window and it was a car accident.</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“Trust me, I am prepared,” Teni replied.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“Less I forget, Mary fell sick again,” Bola informed her friend.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“What again?” Teni sounded concerned.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“Typhoid this time around,” Bola replied.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“And how is she now?” Teni asked.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“Getting better now. We were at the hospital again today but the doctor said she was good to stop coming to the hospital. That she only needs to take her pills,” Bola explained.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“Good. Please change the drinking water brand and watch what she eats at school,” Teni advised.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There was a tap on Bola’s door again  Tina opened the door and peeped again. She whispered to Bola and Bola gestured to her and she left.</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“That’s exactly what I have done. Can we talk later, some visitors are waiting to see me at the reception,” Bola excused herself.</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“Alright, talk to you later. Love you,” Teni said.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“Love you too,” Bola replied.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She hung up and put a call through to Tina. She did not know who the visitors were.</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“Tina, who are these people?” Bola asked.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“From the Integrity Bank,” Tina replied.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“Please, bring them up to my office. Thanks,” Bola instructed.</w:t>
      </w:r>
    </w:p>
    <w:p>
      <w:pPr>
        <w:pStyle w:val="style0"/>
        <w:jc w:val="both"/>
        <w:rPr>
          <w:rFonts w:hAnsi="Verdana" w:ascii="Verdana"/>
        </w:rPr>
      </w:pP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While Bola was at work, Janet and Mary stayed at home. Mary was in her room drawing and painting. She was feeling better and was supposed to resume back to school in two days if she showed more signs of better health.</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Janet was about to take her bath. She had a towel rapped around her bust and her tooth brush in her mouth. She was in the bathroom brushing her teeth when someone rang the doorbell and she quickly rinsed her mouth to attend to whoever was there.</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“I am coming,” she announced and doubled up her steps to the door.</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“Who is it?” she asked before opening the door.</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“Dr. Jim” Jim replied.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Janet opened the door, and was met with a warm smile from Jim.</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“Dr. Jim, good morning,” Janet said.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“Good morning, Janet,” Jim’s smiled.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“How may I help you?” Janet asked.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“I stopped over to say hi to your girl. How is she doing now?” Jim’s eyes suddenly became probing. They moved from the face of Janet down to her sumptuous hips and back to her face.</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“Oh, that’s nice of you. She is feeling better and will be resuming back to school in two days if her health shows more signs of improvement,” Janet said. She could notice Jim’s eyes surveying over her body.</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“You may come in,” Janet ushered Jim into the living room. Making him to wait at the door could seem rude and unfriendly.</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“Allow me to call her to say hi to you,” Janet said and called out to Mary:</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“Mary, Mary,” Janet called but there was no answer from Mary’s room.</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When there was no response from Mary, Janet left to check on her in her room. As she walked away, the movement of her buttocks under the towel was the center of attraction to Jim’s eyes and right there, he could imagine how pleasing those pair of succulent flesh protrusions would feel in his hands.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After a minute of being away, Janet walked back into the living room without Mary.</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“She is sleeping. I left her drawing and painting some minutes ago,” Janet said as she sat opposite Jim.</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“Rest is good for her. Add this to her pills. One in the morning and one at night,” Jim handed a bottle of tablets over to Janet.</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“And have this also. I was thinking we could see sometime,” Jim gave Janet his business card.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“We seeing sometime? What about Teni?” Janet asked. She could not believe what she just heard from Jim.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“No one has know, not even your cousin,” Jim smiled seductively and winked.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“That’s okay then, I will call you,” Janet faked a smile.</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“You are such a pretty woman,” Jim complimented Janet and winked.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“Thanks so much for the compliment,” Janet stood up to tell Jim indirectly that his time was up. She was becoming irritated by his actions:</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“I was about to bath when you came,” she said.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“Oh, I’m sorry. I will expect your call,” Jim said, stood up and walked to the door.</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“I will call you,” Janet walked him to the door and close the door after him.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“Why are men this randy?” Janet muttered as she walked to the center table to drop the card, after which she left for the bathroom.</w:t>
      </w:r>
    </w:p>
    <w:p>
      <w:pPr>
        <w:pStyle w:val="style0"/>
        <w:rPr>
          <w:rFonts w:hAnsi="Verdana" w:ascii="Verdana"/>
          <w:b/>
          <w:bCs/>
          <w:sz w:val="32"/>
          <w:szCs w:val="32"/>
        </w:rPr>
      </w:pP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After taking a shower and putting on a shirt and a pair of knickers, Janet sat on the living room floor with Mary watching a cartoon on the Cable Television. They watched one cartoon after another till it was evening.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They were still busy on the cartoon watching when the door bell rang and Mary stood up beside Janet to answer it. Her pace to the door was a sign that her health was better. Her agility had returned.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“Who is there?” Mary asked.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“Your mother,” Bola heard her daughter’s voice and was glad. This is the voice of a healthy Mary, She thought.</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Mary unlocked the door and her mother came in. Bola was holding two big paper bags. She had stopped at the restaurant to buy food for dinner knowing she would not be able to cook after the busy day she had at the office.</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“Welcome mum,” Mary hugged her mother.</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“Someone is full of life. Thanks to God,” Bola hugged her daughter.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‘What did you buy?” Mary asked as she helped her mother with one of the bags.</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“Dinner and some ice cream,” Bola replied.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“uhmm, yummy!” Mary happily said. She dipped her hand eagerly in the bag and searched for the ice cream.</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“Welcome,” Janet said in front of the television.</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She turned the volume of the TV down as she turned to face her cousin.</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“I hope your girl did not give you any stress,” Bola left for the bedroom.</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“We rather had a nice time,” Janet replied.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She accepted a plastic bowl of ice cream from Mary and Mary resumed back to watch the television. She had started doing justice to her bowl of ice cream.</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“I am glad to see Mary hale and hearty again,” Bola entered the bedroom to remove her dress.</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“I am happy too. Guess who came calling,” Janet said.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“Who? Your mum?” Bola guessed wrong.</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“Dr. Jim,” Janet picked her bowl of ice cream and made to leave Mary in the living room. She picked the card Jim gave to her from the table and left to see Bola in the bedroom.</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“Jim? Here? What for?” Bola asked.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It was the first time Jim would visit her apartment and why must he visit when he knew she must be at work? She thought.</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“He said he came to check how Mary was responding to treatment. And then, he asked me out,” Janet dropped the banger.</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“What! Asked you out? No, it can’t be,” Bola dropped the knickers she wanted to wear on the floor. She was utterly shocked.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“Yes, he asked me out. He said I should call him. That we need to see sometime,” Janet remained at the door of Bola’s bedroom. She raised Jim’s business card up.</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“Can you see this? This is the card. What a world,” Janet said.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Teni took some steps and took the card from Janet. She walked back to the bed and sat at its edge. Her mind had suddenly shifted from her excitement over her child’s recovery to her friend, Teni. She was sad.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“This is going to break my girl’s heart,” Bola said sadly.</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“I feel bad for Teni really,” Janet said.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She walked over to Bola and sat beside her at the edge of the bed.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“Teni had caught Jim in the act twice and had promised the third would cause a breakup,” Bola said. She was still having only her pant and bra on.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“What do we do?” Janet asked.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“We will keep it a secret and pretend it never happened. But you need to call the idiot and tell him you are not the kind of girl he thinks you are,” Bola looked at Janet to see if she agreed with her.</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“Let me do that right away,” Janet stood up and left for the living room to pick her phone.</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While she waited for Janet to come, Bola put her knickers on. She sat on the bed waiting for Janet.</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Janet was back in the bedroom in a jiffy. She held her phone and Jim’s card and was about to dial his number.</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“I am putting the phone in loud speaker. Listen,” Janet said.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The cellphone on Jim’s table rang and he picked it up. There was a patient sitting in front of him.</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“Hello,” Jim did not know who was calling. The number was a strange number.</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“Hello Jim, it’s Janet, Bola’s cousin,” Janet said making faces at Bola.</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“Hey! pretty woman. Can I call you back in a minute? I have a patient in front of me,” Jim said excitedly.</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“Alright, I will expect your call,” Janet winked at Bola who heard the conversation.</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Jim continued to attend to the patient and after 10minutes he was done. As soon as the patient left his office, he picked his phone and dialed the number that called him last.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“Hello Pretty,” Jim relaxed excitedly.</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“Hi Jim,” Janet sat beside her cousin they were both listening to Jim. Bola kept mute. Jim must not know she was there.</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“Do you have a particular time or day we can meet in your mind?” Jim removed his shoes and placed his legs on his office table. He adjusted his glasses and relaxed completely on the chair.</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“Jim, please listen to me and listen good. I was shocked when you came visiting and asked me out. I am not the kind of girl you think I am. Teni, your fiancée is my cousin’s best friend and she is my friend also. Why would I do that kind of a thing to her? Why would you be cruel to her…” Janet was still talking when Jim cut in:</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“Janet, Janet, I am sorry if I offended you. I was carried away by your beauty. It won’t happen again,” Jim felt ashamed and wished he had not done what he did.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“My beauty? Teni is more beautiful than I am. I know that. She has got everything a man needs in a woman. Why treat her so badly?” Janet said sternly and Bola was silently approving her points.</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“Janet, I say I am sorry. It won’t happen again. Please let’s keep this between me and you,” Jim pleaded.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“Yeah, between me and you, only if I don’t receive your call again or see you with another woman. We have a deal, bye Dr. Jim,” Janet hung up before Jim could say another word and Bola was pleased with her actions and words.</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Discussing over the issue, the two ladies vowed to keep the incident away from Teni. They thought it would break her heart and would bring about the end of her relationship with Jim. But meanwhile, Bola collected Jim’s business card from her cousin for keep.</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w:t>
      </w:r>
    </w:p>
    <w:p>
      <w:pPr>
        <w:pStyle w:val="style0"/>
        <w:jc w:val="both"/>
        <w:rPr>
          <w:rFonts w:hAnsi="Verdana" w:ascii="Verdana"/>
        </w:rPr>
      </w:pPr>
    </w:p>
    <w:p>
      <w:pPr>
        <w:pStyle w:val="style0"/>
        <w:jc w:val="both"/>
        <w:rPr>
          <w:rFonts w:hAnsi="Verdana" w:ascii="Verdana"/>
        </w:rPr>
      </w:pPr>
    </w:p>
    <w:p>
      <w:pPr>
        <w:pStyle w:val="style0"/>
        <w:jc w:val="both"/>
        <w:rPr>
          <w:rFonts w:hAnsi="Verdana" w:ascii="Verdana"/>
        </w:rPr>
      </w:pPr>
    </w:p>
    <w:p>
      <w:pPr>
        <w:pStyle w:val="style0"/>
        <w:jc w:val="both"/>
        <w:rPr>
          <w:rFonts w:hAnsi="Verdana" w:ascii="Verdana"/>
        </w:rPr>
      </w:pPr>
    </w:p>
    <w:p>
      <w:pPr>
        <w:pStyle w:val="style0"/>
        <w:jc w:val="both"/>
        <w:rPr>
          <w:rFonts w:hAnsi="Verdana" w:ascii="Verdana"/>
        </w:rPr>
      </w:pPr>
    </w:p>
    <w:p>
      <w:pPr>
        <w:pStyle w:val="style0"/>
        <w:jc w:val="both"/>
        <w:rPr>
          <w:rFonts w:hAnsi="Verdana" w:ascii="Verdana"/>
        </w:rPr>
      </w:pPr>
    </w:p>
    <w:p>
      <w:pPr>
        <w:pStyle w:val="style0"/>
        <w:jc w:val="both"/>
        <w:rPr>
          <w:rFonts w:hAnsi="Verdana" w:ascii="Verdana"/>
        </w:rPr>
      </w:pPr>
    </w:p>
    <w:p>
      <w:pPr>
        <w:pStyle w:val="style0"/>
        <w:jc w:val="both"/>
        <w:rPr>
          <w:rFonts w:hAnsi="Verdana" w:ascii="Verdana"/>
        </w:rPr>
      </w:pPr>
    </w:p>
    <w:p>
      <w:pPr>
        <w:pStyle w:val="style0"/>
        <w:jc w:val="both"/>
        <w:rPr>
          <w:rFonts w:hAnsi="Verdana" w:ascii="Verdana"/>
        </w:rPr>
      </w:pPr>
    </w:p>
    <w:p>
      <w:pPr>
        <w:pStyle w:val="style0"/>
        <w:jc w:val="both"/>
        <w:rPr>
          <w:rFonts w:hAnsi="Verdana" w:ascii="Verdana"/>
        </w:rPr>
      </w:pPr>
    </w:p>
    <w:p>
      <w:pPr>
        <w:pStyle w:val="style0"/>
        <w:jc w:val="both"/>
        <w:rPr>
          <w:rFonts w:hAnsi="Verdana" w:ascii="Verdana"/>
        </w:rPr>
      </w:pPr>
    </w:p>
    <w:p>
      <w:pPr>
        <w:pStyle w:val="style0"/>
        <w:jc w:val="both"/>
        <w:rPr>
          <w:rFonts w:hAnsi="Verdana" w:ascii="Verdana"/>
        </w:rPr>
      </w:pPr>
    </w:p>
    <w:p>
      <w:pPr>
        <w:pStyle w:val="style0"/>
        <w:jc w:val="both"/>
        <w:rPr>
          <w:rFonts w:hAnsi="Verdana" w:ascii="Verdana"/>
        </w:rPr>
      </w:pPr>
    </w:p>
    <w:p>
      <w:pPr>
        <w:pStyle w:val="style0"/>
        <w:jc w:val="both"/>
        <w:rPr>
          <w:rFonts w:hAnsi="Verdana" w:ascii="Verdana"/>
        </w:rPr>
      </w:pPr>
    </w:p>
    <w:p>
      <w:pPr>
        <w:pStyle w:val="style0"/>
        <w:jc w:val="both"/>
        <w:rPr>
          <w:rFonts w:hAnsi="Verdana" w:ascii="Verdana"/>
        </w:rPr>
      </w:pPr>
    </w:p>
    <w:p>
      <w:pPr>
        <w:pStyle w:val="style0"/>
        <w:jc w:val="both"/>
        <w:rPr>
          <w:rFonts w:hAnsi="Verdana" w:ascii="Verdana"/>
        </w:rPr>
      </w:pPr>
    </w:p>
    <w:p>
      <w:pPr>
        <w:pStyle w:val="style0"/>
        <w:jc w:val="both"/>
        <w:rPr>
          <w:rFonts w:hAnsi="Verdana" w:ascii="Verdana"/>
        </w:rPr>
      </w:pPr>
    </w:p>
    <w:p>
      <w:pPr>
        <w:pStyle w:val="style0"/>
        <w:jc w:val="both"/>
        <w:rPr>
          <w:rFonts w:hAnsi="Verdana" w:ascii="Verdana"/>
        </w:rPr>
      </w:pPr>
    </w:p>
    <w:p>
      <w:pPr>
        <w:pStyle w:val="style0"/>
        <w:jc w:val="both"/>
        <w:rPr>
          <w:rFonts w:hAnsi="Verdana" w:ascii="Verdana"/>
        </w:rPr>
      </w:pPr>
    </w:p>
    <w:p>
      <w:pPr>
        <w:pStyle w:val="style0"/>
        <w:jc w:val="both"/>
        <w:rPr>
          <w:rFonts w:hAnsi="Verdana" w:ascii="Verdana"/>
        </w:rPr>
      </w:pPr>
    </w:p>
    <w:p>
      <w:pPr>
        <w:pStyle w:val="style0"/>
        <w:jc w:val="both"/>
        <w:rPr>
          <w:rFonts w:hAnsi="Verdana" w:ascii="Verdana"/>
        </w:rPr>
      </w:pPr>
    </w:p>
    <w:p>
      <w:pPr>
        <w:pStyle w:val="style0"/>
        <w:jc w:val="both"/>
        <w:rPr>
          <w:rFonts w:hAnsi="Verdana" w:ascii="Verdana"/>
        </w:rPr>
      </w:pPr>
    </w:p>
    <w:p>
      <w:pPr>
        <w:pStyle w:val="style0"/>
        <w:jc w:val="both"/>
        <w:rPr>
          <w:rFonts w:hAnsi="Verdana" w:ascii="Verdana"/>
        </w:rPr>
      </w:pPr>
    </w:p>
    <w:p>
      <w:pPr>
        <w:pStyle w:val="style0"/>
        <w:jc w:val="both"/>
        <w:rPr>
          <w:rFonts w:hAnsi="Verdana" w:ascii="Verdana"/>
        </w:rPr>
      </w:pPr>
    </w:p>
    <w:p>
      <w:pPr>
        <w:pStyle w:val="style0"/>
        <w:jc w:val="both"/>
        <w:rPr>
          <w:rFonts w:hAnsi="Verdana" w:ascii="Verdana"/>
        </w:rPr>
      </w:pPr>
    </w:p>
    <w:p>
      <w:pPr>
        <w:pStyle w:val="style0"/>
        <w:jc w:val="both"/>
        <w:rPr>
          <w:rFonts w:hAnsi="Verdana" w:ascii="Verdana"/>
        </w:rPr>
      </w:pPr>
    </w:p>
    <w:p>
      <w:pPr>
        <w:pStyle w:val="style0"/>
        <w:jc w:val="both"/>
        <w:rPr>
          <w:rFonts w:hAnsi="Verdana" w:ascii="Verdana"/>
        </w:rPr>
      </w:pPr>
    </w:p>
    <w:p>
      <w:pPr>
        <w:pStyle w:val="style0"/>
        <w:jc w:val="both"/>
        <w:rPr>
          <w:rFonts w:hAnsi="Verdana" w:ascii="Verdana"/>
        </w:rPr>
      </w:pPr>
    </w:p>
    <w:p>
      <w:pPr>
        <w:pStyle w:val="style2"/>
      </w:pPr>
      <w:r>
        <w:rPr>
          <w:rFonts w:ascii="Arial Unicode MS"/>
          <w:b/>
          <w:i w:val="0"/>
          <w:strike w:val="0"/>
          <w:dstrike w:val="0"/>
          <w:emboss w:val="0"/>
          <w:imprint w:val="0"/>
          <w:outline w:val="0"/>
          <w:shadow w:val="0"/>
          <w:sz w:val="32"/>
          <w:szCs w:val="32"/>
          <w:u w:val="none"/>
        </w:rPr>
        <w:t xml:space="preserve">CHAPTER SEVEN</w:t>
      </w:r>
    </w:p>
    <w:p>
      <w:pPr>
        <w:pStyle w:val="style0"/>
        <w:jc w:val="both"/>
        <w:rPr>
          <w:rFonts w:hAnsi="Verdana" w:ascii="Verdana"/>
        </w:rPr>
      </w:pPr>
    </w:p>
    <w:p>
      <w:pPr>
        <w:pStyle w:val="style0"/>
        <w:jc w:val="both"/>
        <w:rPr>
          <w:rFonts w:hAnsi="Verdana" w:ascii="Verdana"/>
        </w:rPr>
      </w:pP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The International Journalism Conference ended a day earlier than scheduled and the Nigerian delegates were ready to return back home.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One of the two men in the team had fallen sick. He was down with cold therefore, Edward the team leader wanted the delegates back in Africa to reduce expenses and to afford the company’s accountant to get early medical attention.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The rest of the team left the sick man in the hotel room to go for their last minute shopping at one of the biggest malls in Paris. And on their way to the Mall, they had a stop at the Eiffel tower for a brief photo shoot. Something to remind them of their one week stay in Paris.</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At the Mall, each of them went different directions shopping for items and gifts to give their families and friends back at home in Africa.</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Teni picked a pair of sneakers and two neck ties for Jim, a gown for Mary, a T-shirt and a pair of leather shoes for herself, Bola and Janet and then, a number of face caps for Tina the receptionist and some other coworkers. She had learnt that people in Africa could be offended over something as insignificant as not receiving a gift from a loved one arriving from a trip overseas. As Jane was doing her shopping, Edward was doing shopping for himself and the sick man waiting for them in the hotel. And when all the shopping was completed, they left back to their hotel rooms to prepare for their journey back to Africa. The conference had been a success and they could not wait to go back home to see their loved ones..</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Less than one hour to their flight, the Nigerian team to the International Journalism Conference were at the airport going through the normal checks before boarding. Edward helped the company’s accountant who was sick with his luggage as he shivered for cold. Although, he had been attended to by a doctor at the conference clinic, he was yet to recover fully after the injection and medications.</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In no time after all the protocols, they were airborne going back to Africa.</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Teni was glad that it would be a surprise arrival for Bola and Jim. They both liked giving surprises and she was glad that she was giving it back to them like they gave people. She could remember how Jim proposed. It was the sweetest surprise of her life and it would stay in her memory for a very long time. It was awesome and breathtaking.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As she relaxed and listened to a selection of Afropop music with a pair of earphones, with her left hand on her lap, she adored the diamond studded ring Jim gave her. It was beautiful and she loved it. But even without it, she loved it more that Jim was going to be her man for ever.</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w:t>
      </w:r>
      <w:r>
        <w:rPr>
          <w:rFonts w:hAnsi="Verdana" w:ascii="Verdana"/>
          <w:b/>
          <w:bCs/>
          <w:i w:val="0"/>
          <w:strike w:val="0"/>
          <w:dstrike w:val="0"/>
          <w:emboss w:val="0"/>
          <w:imprint w:val="0"/>
          <w:outline w:val="0"/>
          <w:shadow w:val="0"/>
          <w:sz w:val="32"/>
          <w:szCs w:val="32"/>
          <w:u w:val="none"/>
        </w:rPr>
        <w:t xml:space="preserve">…</w:t>
      </w:r>
    </w:p>
    <w:p>
      <w:pPr>
        <w:pStyle w:val="style0"/>
        <w:jc w:val="both"/>
        <w:rPr>
          <w:rFonts w:hAnsi="Verdana" w:ascii="Verdana"/>
        </w:rPr>
      </w:pP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THE FLIGHT FROM Paris to Nigeria was 7hours. It was smooth and hitch free. But it was amazing that Jane and the Accountant slept for the greater part of the flight. Edward on the other hand had his eyes stayed glued on the pages of magazines all through the seven hours flight, except when the refreshments were served, which was what woke the sleeping delegates up from their slumber. Shortly after Jane ate the inflight food, she had nausea and vomited twice due to an allergy, but she was well attended to by the flight attendants who took care of the situation promptly. And as for the sick accountant, his countenance had changed for the better but he remained covered with blankets throughout the journey.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As the plane touched down at the Muritala Muhammed Airport Lagos Nigeria, Teni could hear the two women behind her say some prayers. And it was their prayers that reminded her to give thanks for the journey mercy.</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Being airborne for seven hours without a hitch was not something that should be taken for granted, She thought. Although she was yet to become a vibrant Christian, her little knowledge of the Bible made her to know that journey mercies were from God only.</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“Thank you Lord for the save journey. Thank you for your mercies, amen,” Teni’s prayer was as short as the ones she prayed over food, for she believed that if God knew the hearts of men, long prayers were a waste of time and energy.</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Like everyone else, Teni stood up to exit the plane, taking her hand luggage from the cabin compartment. She walked behind Jane in front of Edward and the Accountant to the plane’s exit. Joy could be seen written on everyone’s face as the passengers disembarked from the aircraft. </w:t>
      </w:r>
    </w:p>
    <w:p>
      <w:pPr>
        <w:pStyle w:val="style0"/>
        <w:jc w:val="both"/>
        <w:rPr>
          <w:rFonts w:hAnsi="Verdana" w:ascii="Verdana"/>
        </w:rPr>
      </w:pP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Outside the Muritala Muhammed Airport, the four delegates waited for taxis to take them to their different destinations. Teni pulled a call through to Henry, the taxi man he knew through Jim. She found a pavement to recline on as she waited for the Taxi driver to arrive. Edward was the first to leave the airport, followed by the two other delegates who were going towards the same direction.</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Teni remained on the pavement where she reclined on, fiddling with her phone while she waited for the taxi man.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A lady walked past with a pit-bull which was as restless as Bella used to be outdoor. It pulled her owner here and there as they walked along the concrete walkway, and it reminded her of Bella.</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She could only imagine what trouble her dog must have gone through when she was away. For Jim kept his dogs in cages and Bella too had no choice but to be  caged if she was to stay with Jim till her return.</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It was the first time she was experiencing such a confinement. She had never lived in a cage ever since Teni got her as a puppy. Life must certainly be miserable for her. Teni thought.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The early arrival of the taxi man gladdened her heart. The moment she saw Henry pull up, she stood up and walked to the taxi. Henry quickly got down to help her with the luggage into the car boot.</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“Welcome ma’am. How was your trip?” Henry collected the two bags and put them in the boot.</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“The trip was smooth. Thanks,” Teni opened the back door and sat in the car. She was eager to get home and go pick Bella. She missed her dog.</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“Where are we heading to madam. Home or office?” Henry peep-checked Teni through the rear mirror. He was not new to both her home and office.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“Home,” Teni replied and searched through her handbag to know if she had enough naira bills to pay for the taxi service.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Henry turned on the car radio before he drove unto the asphalt and zoomed off. On the radio channel was a discussion on national issues.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The vice president and the president were rumored to be having a cold war over appointments of ministers and some other allegations. Despite that the Vice President had debunked the rumor publicly, the press and the citizens believed that the handwriting was boldly written on the wall. Many factors that exposed the rift was what the analysts were discussing about.</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“The President is a good man but he is very stubborn,” Henry said expecting to hear Teni’s view on his statement.</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“If he is a good man as you have said then, his decisions would be for the benefit of the nation,” Teni said.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She looked out of the cab and saw a Newspaper vendor holding some newspapers for sale. Among them was the Voice Newspaper. Bola must be performing well as the acting Editor in Chief. She believed.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“Why must he put only his friends at key positions and refuse to listen to his Vice?” Henry said as he drove.</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“Probably because they are the best for the positions and being his friends, they would understand his policies better and be more loyal,” Teni smiled. There was an element of satire in her response and Henry knew it. He smiled too as he drove on.</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“On a more serious note, don’t you think he did well. Speaking generally?” Teni asked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“No doubt, he had done well. The bad roads are being fixed, the national power supply is becoming more stable daily, the economy is better than it was, yes he has done well,” Henry tried to be honest.</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“If he is doing well then, why must anyone complain about those he uses to get the jobs done?” Teni defended the President on his actions and Henry saw wisdom in her argument.</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Henry drove on and passed the junction he was supposed to turn to, to link Teni’s street and it got Teni wondering why he decided to drive on when he knew her place so well to miss the way.</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“Have you forgotten the way to my place or what?” Teni asked.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“No, the road is on maintenance and blocked at the other end. I will take the next street to link up,” Henry continued driving.</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“Since when?” Teni asked. The last time she took the road was the day she travelled out of the country.</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“They started three days ago to be through with it tomorrow,” Henry turned at the next junction to link up with the street on which Teni’s house was located.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“That is a confirmation of my point on the president's performance. Do you understand?” Teni asked.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“Yeah, you are absolutely right,” Henry replied. He agreed that as long as the government was doing well, it did not matter who was used by the presidency to carry out the good policies.</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The cab pulled up in front of Teni’s house and Teni got down. She noticed her new neighbor and a lady sit on the lawn at the front of her apartment.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Henry helped her with the luggage to her doorstep and Teni came behind him.</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“Hi Teni,” Chucks greeted his neighbor. It was the second time he was seeing her since he moved in..</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“Hi, sorry I have forgotten the name,” Teni stopped to talk to the intruder on her part of the building.</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“I am Chucks. Sorry for infringing on your space. I just got mine fumigated,” Chucks stood up and apologized.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“It’s okay, since we are neighbors,” Teni walked away and met Henry on the way. He had dropped the luggage at her doorstep and was coming back to meet her.</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“I have a small gift for you. It’s a baseball cap,” Teni took five one thousand naira bills and handed them over to Henry.</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“Thanks ma’am, I will get the gift when next I come around,” Henry collected the money from his client and took steps to walk back to his car.</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“That’s alright then, bye,” Teni walked away to her apartment. She got to the door and unlocked it. She looked back and saw Chucks and the lady kissing on the lawn.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“This must be a randy kind of a neighbor,” she said to herself. She picked her luggage and entered her apartment.</w:t>
      </w:r>
    </w:p>
    <w:p>
      <w:pPr>
        <w:pStyle w:val="style0"/>
        <w:jc w:val="both"/>
        <w:rPr>
          <w:rFonts w:hAnsi="Verdana" w:ascii="Verdana"/>
        </w:rPr>
      </w:pP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Teni unpacked one of the bags she brought from her trip to Europe. She picked the gifts she bought for her fiancée and a baseball cap for his gateman Clarus and put them in a paper bag and dropped the bag on the bed. Thereafter, she took her clothes off to bath before going to pick Bella at Jim’s house, after which she planned to go to visit Jim at the hospital.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Being excited, Teni could not wait to see Bella and Jim. She did all she had to do after bathing almost in a hurry. Wearing a white T-shirt and a pair of black jeans trousers, she stood in front of her shoe rack for a few seconds deciding on which shoe to wear, then  eventually, she picked a pair of leather slippers, slid her feet into them and left the bedroom for the living room, holding the paper bag containing the gifts she was going out with.</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At the living room, she picked her phone, and walked out of her apartment. When she checked her wristwatch, it was ten minutes after five. At that time, Bola should be rounding up at work, except if she was having issues with the next publication.</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Teni stepped out, and was faced with a beautiful sky decorated with brilliant shades of colours. The golden sun was in the midst of the hues and it was captivating. Being a lover of nature and creativity, Teni stood for a while to behold the sunset before it occurred to her that she could as well capture the moment on her phone. Realizing this, she took her phone from her jeans front pocket, and took a few shots of the sunset before she walked into the garage to drive out her car for the trip to Jim’s house and to his hospital.</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After driving the car out of the garage, Teni had a feeling that she was incomplete. Her engagement ring was left behind. She had removed it when she was about to bathe. Ever since the day Jim proposed, she had not left it at home for once. It had become a part of her dressing since the memorable day.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She quickly got down from the car and walked back into her apartment to pick the engagement ring. Jim won’t be happy if he saw her without it.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It was not long when she was back outside her apartment. She hopped into the SUV, adored the ring on her finger, and drove out to link the street. She noticed her neighbor and his lover were through with their evening picnic, and she hoped he would not dare to trespass again on her lawn.</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Driving to Jim’s house, she realized that she would need to visit Bola at her place when through with the visit to Jim at his hospital. By the time she would be leaving Jim’s office, Bola should have closed from work. And remembering she did not take her gift and that of her cousin and daughter along, she planned to return home after seeing Jim before going to Bola’s place.</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The trip from her house to Jim’s place took fifty five minutes because of the traffic, as against the normal thirty five minutes it was supposed to take.</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She got to Jim’s place and drove into the compound. She needed not to use the horn because she met the gate opened. It was unusual.</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Inside the compound, she saw Jim’s two cars packed at the side of the house. And that was a sign that Jim was home. He must be on night duty, She thought.</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Clarus post at the gate was empty too and this was strange. Could it be that Clarus has been sent on an errand? Teni wondered.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Teni pulled up the car in front of the house, and could hear the dogs bark from the distance.</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Excitedly, she got down. She missed Jim so much that the six days away was like months. She missed Bella too and could not wait to see her.</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Approaching the door to the house with the bag of gifts in her hand, the loud music coming from the inside of the house was deafening. This was unusual again, for Jim was a lover of cool music.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She searched through her bunch of keys to locate Jim’s spare key and it was found on time. With it, she unlocked and opened the door quietly in order not to alert Jim. Else, her surprise prank would be foiled.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With smiles on her face, she could not imagine how Jim would feel seeing her suddenly. He was expecting her and the other delegates to arrive the day after. And this was what Bola was expecting also. It was the change in conference program and the health issue of the company’s accountant that made the arrival a day earlier.</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The lyrics of the song of Marvin Gaye playing so loud could still be remembered by Teni. Sexual healing was a song made popular by the tragic death of the musician who was murdered by his own father.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Teni dropped the paper bag in her hand on the couch and approached the kitchen. She tiptoed as she peeped into the kitchen and Jim was not there. He must be in the bedroom or the bathroom. She thought. And tiptoeing to the bedroom too, a few steps to the bedroom door, there were moans coming from inside of the bedroom. There was a limit to the covering the loud music that was on replay could do over the noise coming from the room before her. Curiously, she continued tiptoeing to the door quietly.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Right at the door, it was beginning to dawn on her that she could be the one that was in for the surprise of her life and not Jim. Could it really be what she was thinking?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The bedroom door was half closed so, all she needed to do was a gentle push to gain full access to what was going on inside. Teni’s heart started to pound fast. She wished it was all but a dream. Her whole world was about to crash and she was scared to death to witness it.</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Gently, she pushed the door open and on top of a hefty woman was her fiancée completely naked, sweating and pounding hard. The huge woman under Jim continued to moan to every movement of Jim’s waist as he jacked hard on her. Teni stood for a while in shock. Her eyes and mouth wide opened, she was faced with the greatest surprise of her life.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It was the woman under Jim that saw her first and exclaimed.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“Jim! Oh my gosh!” Teni screamed.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Teni’s voice travelled into Jim’s lost reasoning with the speed of lightning. He knew the voice so well. He did not need to see who uttered those words to know he had been caught red-handed again. He turned back swiftly and struggled to quickly get down on the floor. When he looked back and couldn’t see the one who screamed his name, he ran to the door.</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In gross sadness, Teni ran out of the bedroom to the living room, and ran out of the house. Tears clustered quickly in her eyes as she ran to her car. Jim ran after her, struggling to wear his boxers and fix his glasses on his face. Guilt overwhelmed his mind as he went after his fiancée. He knew it was all over. Completely over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“Teni, Teni, wait! Please wait,” Jim shouted.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Teni stopped abruptly beside her car, looked at Jim who was half naked coming towards her. Behind him was the huge woman he was making love to smiling scornfully. Her face looked familiar. Teni knew they have net somewhere before. She tried to remember where she knew the woman with big bust and big hips. The woman whose breasts were still naked and each of her nipples standing erect like the tentacles of a snail. She stood at the door.</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Where on earth did she meet the whore? Her brain started to process where exactly they met. Then clearly, she remembered. It was the lady who sat and chatted with Jim at the burial party of Bola’s mum. Bola’s suspicion was right after all. Teni realized.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“Don’t come near me!” Teni screamed she picked the wheel spanner on the floor of the back seat for a weapon and Jim halted his steps.</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“Babe I am deeply sorry,” Jim said seven meters away.</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As Teni stood at the door of her car holding the wheel spanner, her mind went to Bella. She was what she came for in the first place. She never knew she would meet Jim at home.</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Suddenly, Teni left for the back of Jim’s building. She ran to get her dog and met Clarus at the dogs' cage. Fresh tears were dropping down her face like the dews of the morning as she collected her dog and left back to her car. Bella licked the tears on her face as she carried her away. Teni smiled in tears and kiss her dog, hurrying back to her car.</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Clarus could not ask her what happened because he witnessed it all. He pitied this beautiful woman he liked so well.</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Jim waited for Teni beside her car. He was pleading to be heard out but Teni was not ready for any of his drama series anymore. To her, the incident she just witnessed was the last straw that breaks the camel’s back. She was done with him finally.</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Entering the vehicle with Bella, Teni looked at her own hand. She removed the engagement ring from her finger. For nothing looked more disgusting to her now than the ring in her hand and the giver of the ring standing before her. She flung the ring away on to the ground and put the car key in the keyhole.</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Jim who stood on the spot tried to appease her but Teni’s mind was made up. Her soft heart had turned hard as a stone. She took the last look at the naked woman by the house entrance.</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Rodiat remained at the door. She was in one of Jim’s boxers still having the smile of scorn that made her feel like a victor.</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“I never ever want to see you again,” Teni shouted at Jim, wound up the window glass with tears tripping down her face, she started the car, and drove out of Jim’s compound with such a speed that could crush anyone standing in her way.</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Dejected, Jim took a few steps to pick the ring on the ground and walked back to the stairs in front of the house. He sat on the stairs with his head in his hands. He needed no one to tell him that it was all over between him and his fiancée. Only a miracle could bring them back together, and only if he was not guilty of unfaithfulness could heaven grant him such a big favor.</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Regretting falling into the temptation of a fling with Rodiat, he sat on the stairs void of a solution to his problem. How would he ever succeed to convince Teni that he was lured into the act? He sat on the spot thinking.</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Clarus, who was supposed to alert him of the presence of Teni before she caught him in the act met his boss on the stairs.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“Where were you. Idiot?” Jim asked in anger.</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“I went to attend to the dogs Sir,” Clarus lied.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“You are fired!” Jim shouted at his gateman.</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“I am sorry sir. I went to give the dogs food,” Clarus lied again. How could he say the truth that he left his duty post to peep through the window of the bedroom of his boss to see him and the woman moaning in his bed?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“I say you are fired! Go and pack your things and get set to leave,” Jim maintained his stand.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“Dear, don’t worry that she left. I am all yours,” Rodiat came behind Jim, and put her hand round his neck.</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“Hey! please leave my house immediately!” Jim shouted at the woman who was about to sit beside him on the stairs.</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“I say leave before I do something silly,” Jim threatened.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With the look on Jim’s face and the tone of his voice, Rodiat stood up immediately and left to pick her things to leave. She could see that Jim was becoming unsafe to be with. How could the man making sweet intense love to her some minutes ago, suddenly change into a wild looking human.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Jim watched Rodiat leave and watched Clarus go inside his duty post to pack his belongings. He was ready to pay him his salary for the month though it was the middle of month.</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After sending Rodiat and Clarus packing, Jim wanted to redeem his broken relationship with Teni. Putting on his shirt and a pair of knickers, he drove after Teni. He thought that in the kind of mood she was, she would not head to her office but home. So, he drove to her place to appeal to her to give him another chance, promising in his heart to be as faithful as an angel if he was able to win the heart of his fiancée back at long last. He would purge his heart and be a renewed man.</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Teni drove almost unconsciously along the road as her heart was heavy for sorrow. She nearly knocked down a bicycle rider who crossed the road before her. The sorrow in her heart was overwhelming and she was scared to go home. She needed a shoulder to cry on to ease the pain. She sobbed as she drove and Bella could tell something was wrong with her friend and owner but she stayed quiet and glanced at her flat mate once in a while.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“Bella, I will be fine,” Teni wiped her face and rubbed Bella’s head with her right hand. She had the feeling Bella was sad for her. Then, she took her phone and called Bola, wanting to know if she was home.</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“Hi babe. Are you guys back in the nation?” Bola was surprised to see Teni’s Nigerian number calling her.</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“Yes we are back. Are you home?” Teni sobbed as she talked.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“Hey! What’s the matter?  Why are you crying?” Bola asked and panicked.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“Jim cheated again. I caught him having sex with another woman just now,” Teni’s voice cracked.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“Oh my gosh! You don’t mean it!” Bola exclaimed in shock.</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“Are you home?” Teni asked again.</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“Just about closing from work,” Bola replied.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“Janet is still around. Go wait for me at home. I would need to go pick Mary at school on my way. But I will soon be home,” Bola was as sad as her friend was.</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“Okay, I am driving down to your place,” Teni flung the phone on the dashboard.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As Bola packed her things to close from work for the day, she could feel Teni’s pain. It was unbelievable that as beautiful as Teni was, she was unfortunate to have fallen in love with a Casanova. With her beauty and faithfulness, Bola thought Teni did not deserve such a type of man.</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“The reason why I stay off men,” she murmured.</w:t>
      </w:r>
    </w:p>
    <w:p>
      <w:pPr>
        <w:pStyle w:val="style0"/>
        <w:jc w:val="both"/>
        <w:rPr>
          <w:rFonts w:hAnsi="Verdana" w:ascii="Verdana"/>
        </w:rPr>
      </w:pP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Jim got to Teni’s place and did not see her car packed at the usual spot. It was an indication that she was not home. Could she have gone to the office in that kind of a mood? He wondered. He sat behind the steering and dialed her number. The phone rang for a while and stopped. He tried it the second time and the same thing happened. Getting worried, he redialed it several other times but the call was not picked.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After thinking for a while, he decided to leave a note for her. He got down from his car and approached Teni’s door, searching through his keys, he picked the spare key to her door and unlocked the door. They both have each other’s spare keys and it was Remit suggestion. He got to Teni’s reading table, picked a pen and scribbled a note on a plain sheet of paper.</w:t>
      </w:r>
    </w:p>
    <w:p>
      <w:pPr>
        <w:pStyle w:val="style0"/>
        <w:jc w:val="both"/>
        <w:rPr>
          <w:rFonts w:hAnsi="Verdana" w:ascii="Verdana"/>
        </w:rPr>
      </w:pPr>
    </w:p>
    <w:p>
      <w:pPr>
        <w:pStyle w:val="style0"/>
        <w:jc w:val="both"/>
        <w:rPr>
          <w:rFonts w:hAnsi="Verdana" w:ascii="Verdana"/>
          <w:i/>
          <w:iCs/>
        </w:rPr>
      </w:pPr>
      <w:r>
        <w:rPr>
          <w:rFonts w:hAnsi="Verdana" w:ascii="Verdana"/>
          <w:b w:val="0"/>
          <w:i/>
          <w:iCs/>
          <w:strike w:val="0"/>
          <w:dstrike w:val="0"/>
          <w:emboss w:val="0"/>
          <w:imprint w:val="0"/>
          <w:outline w:val="0"/>
          <w:shadow w:val="0"/>
          <w:sz w:val="24"/>
          <w:szCs w:val="24"/>
          <w:u w:val="none"/>
        </w:rPr>
        <w:t xml:space="preserve">My love, </w:t>
      </w:r>
    </w:p>
    <w:p>
      <w:pPr>
        <w:pStyle w:val="style0"/>
        <w:jc w:val="both"/>
        <w:rPr>
          <w:rFonts w:hAnsi="Verdana" w:ascii="Verdana"/>
          <w:i/>
          <w:iCs/>
        </w:rPr>
      </w:pPr>
      <w:r>
        <w:rPr>
          <w:rFonts w:hAnsi="Verdana" w:ascii="Verdana"/>
          <w:b w:val="0"/>
          <w:i/>
          <w:iCs/>
          <w:strike w:val="0"/>
          <w:dstrike w:val="0"/>
          <w:emboss w:val="0"/>
          <w:imprint w:val="0"/>
          <w:outline w:val="0"/>
          <w:shadow w:val="0"/>
          <w:sz w:val="24"/>
          <w:szCs w:val="24"/>
          <w:u w:val="none"/>
        </w:rPr>
        <w:t xml:space="preserve">    I know I screwed up big time and I am sad I did. I am so sorry for hurting you again. I thought I had become a better person until I fell for the temptation from that Jezebel of a client. I never wanted to disappoint you and now that I did I feel stupid and unworthy to be called yours again. But please give me the very last chance and I won’t blow it again. I promise.</w:t>
      </w:r>
    </w:p>
    <w:p>
      <w:pPr>
        <w:pStyle w:val="style0"/>
        <w:jc w:val="both"/>
        <w:rPr>
          <w:rFonts w:hAnsi="Verdana" w:ascii="Verdana"/>
          <w:i/>
          <w:iCs/>
        </w:rPr>
      </w:pPr>
      <w:r>
        <w:rPr>
          <w:rFonts w:hAnsi="Verdana" w:ascii="Verdana"/>
          <w:b w:val="0"/>
          <w:i/>
          <w:iCs/>
          <w:strike w:val="0"/>
          <w:dstrike w:val="0"/>
          <w:emboss w:val="0"/>
          <w:imprint w:val="0"/>
          <w:outline w:val="0"/>
          <w:shadow w:val="0"/>
          <w:sz w:val="24"/>
          <w:szCs w:val="24"/>
          <w:u w:val="none"/>
        </w:rPr>
        <w:t xml:space="preserve">    Find a place in your heart to forgive me. Please my love. I’ve always loved you and always will.</w:t>
      </w:r>
    </w:p>
    <w:p>
      <w:pPr>
        <w:pStyle w:val="style0"/>
        <w:jc w:val="both"/>
        <w:rPr>
          <w:rFonts w:hAnsi="Verdana" w:ascii="Verdana"/>
          <w:i/>
          <w:iCs/>
        </w:rPr>
      </w:pPr>
      <w:r>
        <w:rPr>
          <w:rFonts w:hAnsi="Verdana" w:ascii="Verdana"/>
          <w:b w:val="0"/>
          <w:i/>
          <w:iCs/>
          <w:strike w:val="0"/>
          <w:dstrike w:val="0"/>
          <w:emboss w:val="0"/>
          <w:imprint w:val="0"/>
          <w:outline w:val="0"/>
          <w:shadow w:val="0"/>
          <w:sz w:val="24"/>
          <w:szCs w:val="24"/>
          <w:u w:val="none"/>
        </w:rPr>
        <w:t xml:space="preserve">Yours,</w:t>
      </w:r>
    </w:p>
    <w:p>
      <w:pPr>
        <w:pStyle w:val="style0"/>
        <w:jc w:val="both"/>
        <w:rPr>
          <w:rFonts w:hAnsi="Verdana" w:ascii="Verdana"/>
          <w:i/>
          <w:iCs/>
        </w:rPr>
      </w:pPr>
      <w:r>
        <w:rPr>
          <w:rFonts w:hAnsi="Verdana" w:ascii="Verdana"/>
          <w:b w:val="0"/>
          <w:i/>
          <w:iCs/>
          <w:strike w:val="0"/>
          <w:dstrike w:val="0"/>
          <w:emboss w:val="0"/>
          <w:imprint w:val="0"/>
          <w:outline w:val="0"/>
          <w:shadow w:val="0"/>
          <w:sz w:val="24"/>
          <w:szCs w:val="24"/>
          <w:u w:val="none"/>
        </w:rPr>
        <w:t xml:space="preserve">Jim.</w:t>
      </w:r>
    </w:p>
    <w:p>
      <w:pPr>
        <w:pStyle w:val="style0"/>
        <w:jc w:val="both"/>
        <w:rPr>
          <w:rFonts w:hAnsi="Verdana" w:ascii="Verdana"/>
          <w:i/>
          <w:iCs/>
        </w:rPr>
      </w:pP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Jim placed the note at the center of the reading table and left for the door. He tried Teni’s phone number once again and when he got the same result, he decided to give her some time for the wound in her heart to heal. He locked the door and drove back home, totally sad.</w:t>
      </w:r>
    </w:p>
    <w:p>
      <w:pPr>
        <w:pStyle w:val="style0"/>
        <w:jc w:val="both"/>
        <w:rPr>
          <w:rFonts w:hAnsi="Verdana" w:ascii="Verdana"/>
        </w:rPr>
      </w:pP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Teni’s phone rang for the seventh time on the dashboard where she flung it and she would only look at the screen and drop it back.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She arrived at Bola’s place, and walked up the stairs with Bella to the first floor where Bola’s apartment was located. She got to her door and pressed the door bell.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“Who is it?” Janet’s voice could be heard behind the door. She was the only one at home.</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“It’s me Teni,” Teni replied.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Eagerly, Janet opened the door and was glad to see Teni. She had been hinted by Bola on phone about what happened to Teni and had been expecting her arrival.</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“Hey! Teni good to see you again,” Janet hugged Teni and ushered her and her dog inside the apartment.</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“I will be staying till Bola comes,” Teni said. Her eyes were pale and it was obvious she had just stopped crying.</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“Bola told me you were coming. She told me about what happened too. I am so sorry,” Janet locked the door and walked with Teni to the chairs.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Teni sat on the couch and Bella lay beside her. She started to sob again the moment her mind went back to Jim and Janet moved closer to her to give her a cuddle. Teni could not believe that her relationship of three years just went with the winds. How would she cope with the bitter truth that Jim would never be hers again? Teni sobbed profusely in the arms of Janet till the tears stopped flowing.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“A broken relationship is better than a broken marriage. Teni don’t you know? Thank God you were not married to him to witness all this,” Janet tried to encourage Teni to forget about the incident and move on with life.</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“Yeah you are right. Very right. It’s the years I invested into it, my commitment to it and the fact that I loved him that make it so painful,” Teni wiped her face with her handkerchief and put herself together.</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“You will be good, dear,” Janet was not good at consoling people but her effort was not bad.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To take Teni’s mind away from the ugly incident, Janet stood up and put the television on. On the channel, a group of analysts were discussing the national issues among which was the rumored cold war between the president and his vice. It was something that was trending all over the nation and it was something to discuss by every Dick and Harry.</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They both watched the television for s while without uttering a word. Because really, Janet did not know how to start a conversation different from the heartbreak Teni just suffered. She hoped whatever came out of her mouth would not compound the issue on ground.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“As a journalist, what do you think about the allegations of nepotism levied against the president?” Janet asked.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“Nepotism or not, the question is, is he performing well concerning the economy and other policies?” Teni asked. She still sounded and looked sad though.</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“I am of the opinion that he is doing wonderfully well,” Janet replied.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There was s knock on the door and she stood up to answer it.</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“Who is it?” Janet said as she approached the door.</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“It is me,” Bola replied. She held two paper bags of food and Mary held another beside her.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“Welcome,” Janet greeted her cousin and walked back to sit with Teni.</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Bola doubled up her steps to Teni. She hugged her friend and gave her a kiss on the cheek.</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“I missed you so much,” Bola said.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“Me too,” Teni replied.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“I am sorry for what happened between you and Jim. Do you care to let me know how it all happened?” Bola sat close to Teni. The three ladies occupied the couch, Teni was in the middle. Janet took the remote and lowered the volume of the TV. Mary excused the adults and left for her room.</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“Mary, won’t you say hi to your auntie?” Teni called Mary back.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“Good afternoon Ma,” Mary came back into the living room.</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“Good afternoon my dear,” Teni said and quickly added, “I bought something for you. I will bring it when next I visit.”</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“Okay ma, thanks,” Mary left back into her bedroom.</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“Now, back to how it all happened,” Bola was eager to know how Teni discovered Jim’s unfaithfulness.</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 Well, I thought of giving you and him a surprise show up. That was why I did not call to inform you of our coming earlier than scheduled. I went to his house to get Bella and I didn’t expect to meet him at home. I got there and met his cars packed outside and I knew he was home. Still, I wanted to surprise him so, I sneaked in just to find him making love to the woman you warned me about at the burial party,” Teni summarized the whole incident with an emotional laden tone.</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“You mean it was that same lady at the party?” Bola could remember vividly how close the said lady was to Jim that afternoon.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“What are you going to do now?” Janet asked.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“It’s all over,” Teni said subtly.</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“If that’s what you want. Babe, do it,” Bola stood up to go into the bedroom in order to change her clothes.</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“Men are scum,” Bola added as she walked away.</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“Not all of them anyway, some are faithful and caring,” Janet disagreed.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“99.9% of them are unreliable,” Bola replied from the bedroom.</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“That’s a lie. A good number of them are good,” Janet argued.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“Preach on. It won’t make me get involved in any of them soon,” Bola laughed and it got Teni amused. For the first time after the incident, she smiled.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“Some of them are nice and faithful really,” Teni seconded Janet’s point sadly.</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“Nice and faithful like the one who just disappointed you the third time and broke your heart?” Bola removed her wig and started to unbutton her blouse.</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“You can’t use a few unfaithful men to judge all men. That’s unfair,” Janet stood her ground.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“So says men’s advocate,” Bola giggled and Teni managed to smile also.</w:t>
      </w:r>
    </w:p>
    <w:p>
      <w:pPr>
        <w:pStyle w:val="style0"/>
        <w:jc w:val="both"/>
        <w:rPr>
          <w:rFonts w:hAnsi="Verdana" w:ascii="Verdana"/>
        </w:rPr>
      </w:pPr>
    </w:p>
    <w:p>
      <w:pPr>
        <w:pStyle w:val="style0"/>
        <w:jc w:val="both"/>
        <w:rPr>
          <w:rFonts w:hAnsi="Verdana" w:ascii="Verdana"/>
        </w:rPr>
      </w:pPr>
    </w:p>
    <w:p>
      <w:pPr>
        <w:pStyle w:val="style0"/>
        <w:jc w:val="both"/>
        <w:rPr>
          <w:rFonts w:hAnsi="Verdana" w:ascii="Verdana"/>
        </w:rPr>
      </w:pPr>
    </w:p>
    <w:p>
      <w:pPr>
        <w:pStyle w:val="style0"/>
        <w:jc w:val="both"/>
        <w:rPr>
          <w:rFonts w:hAnsi="Verdana" w:ascii="Verdana"/>
        </w:rPr>
      </w:pPr>
    </w:p>
    <w:p>
      <w:pPr>
        <w:pStyle w:val="style0"/>
        <w:jc w:val="both"/>
        <w:rPr>
          <w:rFonts w:hAnsi="Verdana" w:ascii="Verdana"/>
        </w:rPr>
      </w:pPr>
    </w:p>
    <w:p>
      <w:pPr>
        <w:pStyle w:val="style0"/>
        <w:jc w:val="both"/>
        <w:rPr>
          <w:rFonts w:hAnsi="Verdana" w:ascii="Verdana"/>
        </w:rPr>
      </w:pPr>
    </w:p>
    <w:p>
      <w:pPr>
        <w:pStyle w:val="style0"/>
        <w:jc w:val="both"/>
        <w:rPr>
          <w:rFonts w:hAnsi="Verdana" w:ascii="Verdana"/>
        </w:rPr>
      </w:pPr>
    </w:p>
    <w:p>
      <w:pPr>
        <w:pStyle w:val="style0"/>
        <w:jc w:val="both"/>
        <w:rPr>
          <w:rFonts w:hAnsi="Verdana" w:ascii="Verdana"/>
        </w:rPr>
      </w:pPr>
    </w:p>
    <w:p>
      <w:pPr>
        <w:pStyle w:val="style0"/>
        <w:jc w:val="both"/>
        <w:rPr>
          <w:rFonts w:hAnsi="Verdana" w:ascii="Verdana"/>
        </w:rPr>
      </w:pPr>
    </w:p>
    <w:p>
      <w:pPr>
        <w:pStyle w:val="style0"/>
        <w:jc w:val="both"/>
        <w:rPr>
          <w:rFonts w:hAnsi="Verdana" w:ascii="Verdana"/>
        </w:rPr>
      </w:pPr>
    </w:p>
    <w:p>
      <w:pPr>
        <w:pStyle w:val="style0"/>
        <w:jc w:val="both"/>
        <w:rPr>
          <w:rFonts w:hAnsi="Verdana" w:ascii="Verdana"/>
        </w:rPr>
      </w:pPr>
    </w:p>
    <w:p>
      <w:pPr>
        <w:pStyle w:val="style0"/>
        <w:jc w:val="both"/>
        <w:rPr>
          <w:rFonts w:hAnsi="Verdana" w:ascii="Verdana"/>
        </w:rPr>
      </w:pPr>
    </w:p>
    <w:p>
      <w:pPr>
        <w:pStyle w:val="style0"/>
        <w:jc w:val="both"/>
        <w:rPr>
          <w:rFonts w:hAnsi="Verdana" w:ascii="Verdana"/>
        </w:rPr>
      </w:pPr>
    </w:p>
    <w:p>
      <w:pPr>
        <w:pStyle w:val="style0"/>
        <w:jc w:val="both"/>
        <w:rPr>
          <w:rFonts w:hAnsi="Verdana" w:ascii="Verdana"/>
        </w:rPr>
      </w:pPr>
    </w:p>
    <w:p>
      <w:pPr>
        <w:pStyle w:val="style0"/>
        <w:jc w:val="both"/>
        <w:rPr>
          <w:rFonts w:hAnsi="Verdana" w:ascii="Verdana"/>
        </w:rPr>
      </w:pPr>
    </w:p>
    <w:p>
      <w:pPr>
        <w:pStyle w:val="style0"/>
        <w:jc w:val="both"/>
        <w:rPr>
          <w:rFonts w:hAnsi="Verdana" w:ascii="Verdana"/>
        </w:rPr>
      </w:pPr>
    </w:p>
    <w:p>
      <w:pPr>
        <w:pStyle w:val="style0"/>
        <w:jc w:val="both"/>
        <w:rPr>
          <w:rFonts w:hAnsi="Verdana" w:ascii="Verdana"/>
        </w:rPr>
      </w:pPr>
    </w:p>
    <w:p>
      <w:pPr>
        <w:pStyle w:val="style0"/>
        <w:jc w:val="both"/>
        <w:rPr>
          <w:rFonts w:hAnsi="Verdana" w:ascii="Verdana"/>
        </w:rPr>
      </w:pPr>
    </w:p>
    <w:p>
      <w:pPr>
        <w:pStyle w:val="style0"/>
        <w:jc w:val="both"/>
        <w:rPr>
          <w:rFonts w:hAnsi="Verdana" w:ascii="Verdana"/>
        </w:rPr>
      </w:pPr>
    </w:p>
    <w:p>
      <w:pPr>
        <w:pStyle w:val="style0"/>
        <w:jc w:val="both"/>
        <w:rPr>
          <w:rFonts w:hAnsi="Verdana" w:ascii="Verdana"/>
        </w:rPr>
      </w:pPr>
    </w:p>
    <w:p>
      <w:pPr>
        <w:pStyle w:val="style0"/>
        <w:jc w:val="both"/>
        <w:rPr>
          <w:rFonts w:hAnsi="Verdana" w:ascii="Verdana"/>
        </w:rPr>
      </w:pPr>
    </w:p>
    <w:p>
      <w:pPr>
        <w:pStyle w:val="style0"/>
        <w:jc w:val="both"/>
        <w:rPr>
          <w:rFonts w:hAnsi="Verdana" w:ascii="Verdana"/>
        </w:rPr>
      </w:pPr>
    </w:p>
    <w:p>
      <w:pPr>
        <w:pStyle w:val="style0"/>
        <w:jc w:val="both"/>
        <w:rPr>
          <w:rFonts w:hAnsi="Verdana" w:ascii="Verdana"/>
        </w:rPr>
      </w:pPr>
    </w:p>
    <w:p>
      <w:pPr>
        <w:pStyle w:val="style0"/>
        <w:jc w:val="both"/>
        <w:rPr>
          <w:rFonts w:hAnsi="Verdana" w:ascii="Verdana"/>
        </w:rPr>
      </w:pPr>
    </w:p>
    <w:p>
      <w:pPr>
        <w:pStyle w:val="style0"/>
        <w:jc w:val="both"/>
        <w:rPr>
          <w:rFonts w:hAnsi="Verdana" w:ascii="Verdana"/>
        </w:rPr>
      </w:pPr>
    </w:p>
    <w:p>
      <w:pPr>
        <w:pStyle w:val="style0"/>
        <w:jc w:val="both"/>
        <w:rPr>
          <w:rFonts w:hAnsi="Verdana" w:ascii="Verdana"/>
        </w:rPr>
      </w:pPr>
    </w:p>
    <w:p>
      <w:pPr>
        <w:pStyle w:val="style0"/>
        <w:jc w:val="both"/>
        <w:rPr>
          <w:rFonts w:hAnsi="Verdana" w:ascii="Verdana"/>
        </w:rPr>
      </w:pPr>
    </w:p>
    <w:p>
      <w:pPr>
        <w:pStyle w:val="style0"/>
        <w:jc w:val="both"/>
        <w:rPr>
          <w:rFonts w:hAnsi="Verdana" w:ascii="Verdana"/>
        </w:rPr>
      </w:pPr>
    </w:p>
    <w:p>
      <w:pPr>
        <w:pStyle w:val="style0"/>
        <w:jc w:val="both"/>
        <w:rPr>
          <w:rFonts w:hAnsi="Verdana" w:ascii="Verdana"/>
        </w:rPr>
      </w:pPr>
    </w:p>
    <w:p>
      <w:pPr>
        <w:pStyle w:val="style0"/>
        <w:jc w:val="both"/>
        <w:rPr>
          <w:rFonts w:hAnsi="Verdana" w:ascii="Verdana"/>
        </w:rPr>
      </w:pPr>
    </w:p>
    <w:p>
      <w:pPr>
        <w:pStyle w:val="style2"/>
      </w:pPr>
      <w:r>
        <w:rPr>
          <w:rFonts w:ascii="Arial Unicode MS"/>
          <w:b/>
          <w:i w:val="0"/>
          <w:strike w:val="0"/>
          <w:dstrike w:val="0"/>
          <w:emboss w:val="0"/>
          <w:imprint w:val="0"/>
          <w:outline w:val="0"/>
          <w:shadow w:val="0"/>
          <w:sz w:val="32"/>
          <w:szCs w:val="32"/>
          <w:u w:val="none"/>
        </w:rPr>
        <w:t xml:space="preserve">CHAPTER EIGHT</w:t>
      </w:r>
    </w:p>
    <w:p>
      <w:pPr>
        <w:pStyle w:val="style0"/>
        <w:jc w:val="both"/>
        <w:rPr>
          <w:rFonts w:hAnsi="Verdana" w:ascii="Verdana"/>
        </w:rPr>
      </w:pPr>
    </w:p>
    <w:p>
      <w:pPr>
        <w:pStyle w:val="style0"/>
        <w:jc w:val="both"/>
        <w:rPr>
          <w:rFonts w:hAnsi="Verdana" w:ascii="Verdana"/>
        </w:rPr>
      </w:pP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The sun rose and blazed like most days in the month of May, and as it shined nonstop throughout its sojourn from the east to the west side of the sky, it unleashed heat on the atmosphere so much that no one under its ray could escaped the gift of its generosity. Although, atmospheric heat was as normal as the need to breathe to stay alive in the west of Africa especially during the hot season, yet it had become a norm for the people to complain of heat during the season, as if it was their first experience of such ever.</w:t>
      </w:r>
    </w:p>
    <w:p>
      <w:pPr>
        <w:pStyle w:val="style0"/>
        <w:jc w:val="both"/>
        <w:rPr>
          <w:rFonts w:hAnsi="Verdana" w:ascii="Verdana"/>
        </w:rPr>
      </w:pP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Barely four weeks since Teni and the other delegates arrived from the International Journalism Conference in France, and four weeks since she broke up with Jim for his unfaithfulness, she was getting used to her new status of being single and not searching.</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On getting home from work, and after taking a cold shower to cool off her tender body, she decided to go for a walk with Bella. Really, she would not lie that she was walking Bella out for the love of it. No. She wouldn't if she was not instructed by the vet doctor to do so once in a while for Bella’s health. And she did it also because she enjoyed the cool breeze that trailed every evening in May as well.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Having spent two years already in Africa,  she had gotten used to almost everything African, including the seasonal heat.</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Picking up her keys and phone, she dropped them in the tiny purse hanging on her neck. And after putting on her sport knickers, and a sleeveless top, she slipped her legs into her pink sneakers and buckled them up to leave.</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“Bella, come and let’s go for a walk” she said to her dog and Bella rose eagerly and walked up to her at the door. Bella loved to be outdoor but she rarely got the privilege. Her outdoor stubbornness and Teni’s busy schedule were the reasons.</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“You will need to be a good girl as we go. Okay?” Teni said to Bella while she stooped down to hook Bella’s neck belt with a metal chain.</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Done with her outfit, Teni checked herself briefly in the standing mirror on the left side of the wardrobe, twisting left and right, and nodded confidently to tell herself she was good to go.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Her purple sleeveless top came with stripes of white and pink, while her pair of knickers was of brilliant white. Her bust stood proudly and gallantly under the sleeveless top like Mount Everest, ready to announce her presence to every eye that was capable of appreciating true beauty, and at the same time, complementing her curvy hips which were pronounced by her tight knickers like the hips of a true African woman. Despite having no makeup on, with the simple outfit on her gorgeous body, she was absolutely every man’s desire. She knew it and she was proud of it.</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Holding Bella’s chain in her left hand, she opened the door with the right, and stepped out of her apartment with her dog.</w:t>
      </w:r>
    </w:p>
    <w:p>
      <w:pPr>
        <w:pStyle w:val="style0"/>
        <w:jc w:val="both"/>
        <w:rPr>
          <w:rFonts w:hAnsi="Verdana" w:ascii="Verdana"/>
        </w:rPr>
      </w:pP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As she strolled with Bella by the grass land leading to the pine Plantation, she felt the need to give her mum a call. It was quite a while since they talked and she missed her. Although, her complaints on the issue of marriage made her a pain in the ass most times they had the opportunity to talk. Rhoda still could not see why Teni could not forgive her fiancé and why she had to leave her relationship that had lasted more than two years just like that. She had pleaded with her daughter to give Jim another chance but Teni was adamant about her decision.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You are not growing any younger, the earlier you get married the better. Rhoda’s voice rang like a bell in Teni’s mind and Teni could not see why marriage seemed like the answer to every problem in a woman’s life to her mother.</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Teni’s mind was suddenly drifted away from her mother’s thought by her dog's restlessness as she pulled the dog back every time it strayed out of the footpath unto the grass. Bella behaved like she was the one taking Teni out for a walk and not the other way round. She took the lead and pulled Teni here and there as they walked.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Pinewood Plantation path was as serene as ever, and it was ever a delight to Teni. She loved it.</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It was either this route, or the other one that passed through the stadium area. But the pinewood area was her favorite. It was quiet and full of nature. Beside the fresh breeze blowing graciously from the trees of the plantation, the sweet melodies from the tweets of birds was another attraction that endeared the plantation path to her.</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As she walked facing the west, she was faced by the awesomeness of the sunset. Its splashes of brilliant intermixed colors had transformed the sky into a beauty like the canvas of a great painter and Teni could not look away from it. Obviously, her love for fine art must be why she loved sunsets that much. And being aware that every sunset comes with its uniqueness, she took her phone and took a few shots and then tucked the phone back in the small purse hanging on her neck. Everyday does not produce the same sunset. Each day's sunset is unique and different. she thought.</w:t>
      </w:r>
    </w:p>
    <w:p>
      <w:pPr>
        <w:pStyle w:val="style0"/>
        <w:jc w:val="both"/>
        <w:rPr>
          <w:rFonts w:hAnsi="Verdana" w:ascii="Verdana"/>
        </w:rPr>
      </w:pP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As the day grew older, the weather became cooler. Briefly, she looked at Bella who was no doubt enjoying the walk as usual as she wagged its tail and pant restlessly. Bella walked off the footpath again and again and as she did, Teni pulled her back on the track each moment, justifying the reason Teni always felt reluctant to take her out often.</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A sudden rush of cool breeze blew over Teni’s gorgeous body again, and each strand of her hair went aimlessly in different directions. Quickly, she packed them back in place with her idle hand and struggled to pull Bella back again to her side with the other. Loving the pleasant change in the weather, she sighed thankfully.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It was her second summer in Africa and she had no regret at all, except for her relationship that did not work out as expected. Now that she was getting over the breakup, she believed she would be happy again someday.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The wind blew again and again and the rush of the wind threw her hair in disarray. And every time it did, she flipped her head backwards, brushing back her hair with the fingers of her idle right hand. Actually, she did not know how sexy she looked anytime she did that. She was a replica of her mother. She had heard her grandma say so many occasions. “You took after Rhoda, and she took after my own mother”. Like a broken record, she had heard the same sentence like a thousand times. And why her grandma did not acknowledge that her daughter was her replica was a mystery to Teni, because despite her old age, it was obvious she was once a stunning woman like Rhoda her daughter. They both had the same blue eyes, blonde hair and straight pointed nose. The little difference in their physical appearances was their height. Rhoda was taller.</w:t>
      </w:r>
    </w:p>
    <w:p>
      <w:pPr>
        <w:pStyle w:val="style0"/>
        <w:jc w:val="both"/>
        <w:rPr>
          <w:rFonts w:hAnsi="Verdana" w:ascii="Verdana"/>
        </w:rPr>
      </w:pP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Although it was not a lie that Teni and Rhoda were almost identical in looks if not for their skin color. Teni being of a mixed race while her mother was Caucasian. But they had the same height and face. In fact, they were like sisters. Not because Teni looked older than her age though, but because Rhoda had Teni when she was not up to a year in adulthood.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Rhoda Williams was barely nineteen years of age when she gave birth to Teniola Badmus. And being a mother when adolescents like her were still dependent of their parents, it was a responsibility that was almost too enormous for her. But nevertheless, Rhoda was bold and strong that she weaned her baby like a grown up woman, to the amazement of everyone around her.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In those days, Rhoda's baby was more or less like a doll in Rhoda’s arms. And of course, who would say she was not. In that, she was so cute and beautiful as a baby that her grandma nicknamed her Dolly. And that became the name everyone called her till she left the town.</w:t>
      </w:r>
    </w:p>
    <w:p>
      <w:pPr>
        <w:pStyle w:val="style0"/>
        <w:jc w:val="both"/>
        <w:rPr>
          <w:rFonts w:hAnsi="Verdana" w:ascii="Verdana"/>
        </w:rPr>
      </w:pP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Bella continued with her restlessness all the way and Teni continued to pull her back each time she pulled to stray away from her. It was always a thug of war.</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"No! Bella! stop that! Be calm. Common!" Teni yelled at the dog. And as she kept struggling to pull Bella back, her heart was literally screaming for help.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"Bella! stop it!  I say stop being naughty!" She yelled again. Then suddenly, a rabbit ran into the field from the woods and on sighting it, a restless Bella broke lose from the chain and chased after it.</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"Bella! Bella!! Come back here!  Bella!!" Teni called, but the dog ignored her and continued the chase like its whole life depended on it.</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Teni could not but watched in amazement how Bella suddenly took the rabbit for an enemy. But then, she tried again to call Bella to order but her calls fell into her dog’s deaf ears as it ran stubbornly not minding her owner. Teni ran after Bella as she continued to chase after the rabbit ignoring her pleas. Then suddenly, as if the rabbit was trying to proof that the prowess of a dog in running can not match the speed technique of a rabbit in it’s territory, the rabbit took a trip round the field like the speed of lightening and Bella did not relent to pursue after it with all vigor. She followed every movement and reflexes of it’s presumed prey like a hunter’s dog. Of course, anyone watching the scene could have thought she was trained to hunt rabbits. Then, all of a sudden, the rabbit changed its course, and ran straight into the woods bouncing like a ping pong as it dodged every movement of it’s chaser, and Bella went after it with all determination too. Within minutes, both the chased and the chaser were out of Teni's sight.</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“What a wonder!” Teni exclaimed aloud in surprise.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In anger, she ran towards the direction and stopped abruptly at the edge of the plantation.</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"Bella! Bella!! " Teni shouted at the top of her voice, already loosing her cool with her pet.</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Bella was never this rude. She thought as she stood at the edge of the plantation.</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“What has gone over her?” she soliloquized aloud.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Still standing in awe for a moment, and thinking on what to do, she contemplated to go into the plantation, for she wondered if it was safe.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After a while out of love and fear for the safety of her dog, she decided to go further into the woods. Running into it, she shouted Bella's name, looking everywhere possible for her dog.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Having gone a hundred meters distance into the woods searching and calling for twenty minutes, she stopped and turned back. It was 6:30pm already by her watch, and the day was getting darker. With no touch light, she could be lost if she went further. And who could say what danger could be lurking around in such a quiet jungle at such an hour. Therefore, she walked back to the open field and found a rock to sit on by the footpath. There, she waited a while in anticipation of Bella’s return. After thirty minutes of waiting and Bella did not return, she left back for home at 7pm worried, tired and disappointed.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Left with no choice, she made up her mind to start the search again the following day, in broad day light.</w:t>
      </w:r>
    </w:p>
    <w:p>
      <w:pPr>
        <w:pStyle w:val="style0"/>
        <w:jc w:val="both"/>
        <w:rPr>
          <w:rFonts w:hAnsi="Verdana" w:ascii="Verdana"/>
          <w:b/>
          <w:bCs/>
          <w:sz w:val="32"/>
          <w:szCs w:val="32"/>
        </w:rPr>
      </w:pPr>
      <w:r>
        <w:rPr>
          <w:rFonts w:hAnsi="Verdana" w:ascii="Verdana"/>
          <w:b w:val="0"/>
          <w:i w:val="0"/>
          <w:strike w:val="0"/>
          <w:dstrike w:val="0"/>
          <w:emboss w:val="0"/>
          <w:imprint w:val="0"/>
          <w:outline w:val="0"/>
          <w:shadow w:val="0"/>
          <w:sz w:val="24"/>
          <w:szCs w:val="24"/>
          <w:u w:val="none"/>
        </w:rPr>
        <w:t xml:space="preserve">                                  </w:t>
      </w:r>
      <w:r>
        <w:rPr>
          <w:rFonts w:hAnsi="Verdana" w:ascii="Verdana"/>
          <w:b/>
          <w:bCs/>
          <w:i w:val="0"/>
          <w:strike w:val="0"/>
          <w:dstrike w:val="0"/>
          <w:emboss w:val="0"/>
          <w:imprint w:val="0"/>
          <w:outline w:val="0"/>
          <w:shadow w:val="0"/>
          <w:sz w:val="32"/>
          <w:szCs w:val="32"/>
          <w:u w:val="none"/>
        </w:rPr>
        <w:t xml:space="preserve"> …</w:t>
      </w:r>
    </w:p>
    <w:p>
      <w:pPr>
        <w:pStyle w:val="style0"/>
        <w:jc w:val="both"/>
        <w:rPr>
          <w:rFonts w:hAnsi="Verdana" w:ascii="Verdana"/>
        </w:rPr>
      </w:pP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THE PINE PLANTATION was a Government reserved area. It was such a big area of land that it had supplied the country’s need for woods for more than hundred years. This was possible because the government made it a crime for tree fellers to fell trees within the plantation without planting at least two new trees as a replacement. By such a law, the plantation was kept productive for several years.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At the heart of the plantation existed an abandoned dumping ground for bad vehicles. A scrapyard that was in use until five years back, when the government relocated it because of the fast urban development that was getting close to the area. They had claimed that the noise of the machinery and the dust pollution could affect the health of the new settlers when eventually residential homes would begin to get closer to the plantation area.</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Ever since the scrapyard was abandoned, the place was left untouched and its administrative building laid fallow until it was occupied without the consent of the government by a man regarded by many within the township as a mad man.</w:t>
      </w:r>
    </w:p>
    <w:p>
      <w:pPr>
        <w:pStyle w:val="style0"/>
        <w:jc w:val="both"/>
        <w:rPr>
          <w:rFonts w:hAnsi="Verdana" w:ascii="Verdana"/>
        </w:rPr>
      </w:pP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The administrative building of the scrapyard was some meters away from the machine section. It was well furnished before its abandonment and it comprised of two rooms, and a toilet and bath. Notwithstanding its small size, it was enough a luxury home for anyone homeless, and an ideal getaway spot for a creative mind needing a place quiet and lonely for the creation of his crafts.</w:t>
      </w:r>
    </w:p>
    <w:p>
      <w:pPr>
        <w:pStyle w:val="style0"/>
        <w:jc w:val="both"/>
        <w:rPr>
          <w:rFonts w:hAnsi="Verdana" w:ascii="Verdana"/>
        </w:rPr>
      </w:pP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Dan climbed the rubbles in search of objects for one of his numerous sculptures as usual. A big round stainless metal caught his attention from afar and for this, he quickly moved closer, bent down and picked it up. His artistic instinct had instantly suggested what exactly the found object would be useful for. Gently, he dusted it and raised it up above his head, examining it to see if his instinct was right. As he did, a little smile formed across his face, revealing that he liked It.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"This is good, very good for the head,” he said aloud, talking to himself.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He turned and dropped the metal into the scavenging bag by his side and climbed higher on the heap of junks to further look for more metals. He usually got 90% of the found objects he used for his sculptures at the scrapyard. And since he lived there, it was easy for him to get virtually all his needed materials. The rest he got in the town when ever he went to the Bank or to the market to buy electrodes and food.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He continued scavenging while he muttered some words to himself in his usual manner.  This was one of the ways he was able to survive his long state of loneliness without losing his mind. Talking to himself had somehow worked for him, giving him a false sense of not being completely lonely. But it was termed by who ever saw him talk to himself as one of the manifestations of insanity.</w:t>
      </w:r>
    </w:p>
    <w:p>
      <w:pPr>
        <w:pStyle w:val="style0"/>
        <w:jc w:val="both"/>
        <w:rPr>
          <w:rFonts w:hAnsi="Verdana" w:ascii="Verdana"/>
        </w:rPr>
      </w:pP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Although, he had been all by himself for ten years after becoming an orphan at twenty five. Being the only child of his late parents, the only companions he was lucky to have ever since then was himself and his crafts. And the truth was, these companions were sufficient enough to keep him going through the weather of lack, want, loneliness and rejection. And despite living everyday in alone, being totally sold out to his craft was the most important factor to the sanity of his mind.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As he took a step further up the hill of metals, he heard a groan of an animal somewhere not far from the spot where he stood. So, he stood still at once in order to locate where exactly the groan was coming from. Eventually, he could hear it distinctively. It was the kind of a cry one hears from a troubled animal.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The groan seemed to be coming from his right side, not far from where a rusty faulty Caterpillar stood and that meant he needed to go down the rubbles to reach there. Therefore, he took his steps one after the other as he descended down the hill of metals.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Immediately after stepping down on the flat surface, he walked towards the cry quietly, and as he was getting closer, the sound was becoming more distinct, making him to conclude that it was a dog.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The groan appeared to be coming from under the big rusty Caterpillar, and because of this, when he eventually got to the spot, he stooped down to check what was happening beneath the monster machine. And like he had thought, it was a dog. A black beautiful Pit-bull caught on the leg by a group of metals.</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The dog looked weak and in serious pain. The pieces of iron clamped on its leg and held it bound from moving.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“How did you get here?” Dan asked as he moved closer. </w:t>
      </w:r>
    </w:p>
    <w:p>
      <w:pPr>
        <w:pStyle w:val="style0"/>
        <w:jc w:val="both"/>
        <w:rPr>
          <w:rFonts w:hAnsi="Verdana" w:ascii="Verdana"/>
        </w:rPr>
      </w:pP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He stretched his hands towards the dog to check if she was an aggressive type, and he was pleased that she was calm and looked expectant to be freed. Bleeding and tired, she groaned and her sight was pitiful.</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Dan moved closer to free the dog quickly, knowing it was getting darker and whatever he had to do, he had to do quick. Once it was too dark to see, it would be more tedious to free her and deferring the rescue till the next day could be disastrous.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Dan reached out again stretching his hands to separate the sharp metals that hooked the dog down.</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“How on earth did you get here Beautiful?” Dan asked again, still trying to pull the metals apart carefully not to injure the trapped animal the more.</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Bella remained calm as her rescuer tried to free her. Some other dogs would attack a stranger despite being rescued due to pain and fear, but her calmness in pain endeared Dan to her the more. She would be a good pet. He concluded.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After almost ten minutes of struggle, Dan eventually succeeded and the dog regained her freedom at last. And happily, Dan heaved a sigh of relief and carried the dog out from under the caterpillar.</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It was the first time a stray animal would come close to his environment and he was glad he was able to save it from dying. Being a lover of animals, and nature himself, the rescue meant a lot to him. More so that the wounded dog resembled Skippy, the dog he had as his fifth birthday gift from his late father. Although, Skippy grew into a big beautiful dog, obedient and loved by everyone, unfortunately, it was strangled to death by it’s neck chain at the balcony before the family came back from the church on a Sunday. Devastated because of the loss of his dog, Dan never wanted to have a pet again.</w:t>
      </w:r>
    </w:p>
    <w:p>
      <w:pPr>
        <w:pStyle w:val="style0"/>
        <w:jc w:val="both"/>
        <w:rPr>
          <w:rFonts w:hAnsi="Verdana" w:ascii="Verdana"/>
        </w:rPr>
      </w:pP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After he was through with the treatment of the dog, Dan cooked a meal of noodles and shared it with her. Then, he made a bed out of an old blanket that was already a rag, and placed his new friend there to sleep.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Later, Dan himself resigned to bed figuring out what to do next about the august visitor as he laid down. Should he keep it or take it to the veterinary? He pondered. He would rather not do the later considering the way he was treated each time he went to town. Why should anyone label him a mad man when all he did was to look for found objects for his craft? Why is it strange to be an artist? He pondered.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After thinking over the dog’s issue, for the fear of people’s misconception, he concluded to keep the dog as long as it remained friendly.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Tired for the day and closing his eyes, a few thoughts ran through his mind before he slept off.</w:t>
      </w:r>
    </w:p>
    <w:p>
      <w:pPr>
        <w:pStyle w:val="style0"/>
        <w:jc w:val="both"/>
        <w:rPr>
          <w:rFonts w:hAnsi="Verdana" w:ascii="Verdana"/>
          <w:b/>
          <w:bCs/>
          <w:sz w:val="32"/>
          <w:szCs w:val="32"/>
        </w:rPr>
      </w:pPr>
      <w:r>
        <w:rPr>
          <w:rFonts w:hAnsi="Verdana" w:ascii="Verdana"/>
          <w:b w:val="0"/>
          <w:i w:val="0"/>
          <w:strike w:val="0"/>
          <w:dstrike w:val="0"/>
          <w:emboss w:val="0"/>
          <w:imprint w:val="0"/>
          <w:outline w:val="0"/>
          <w:shadow w:val="0"/>
          <w:sz w:val="24"/>
          <w:szCs w:val="24"/>
          <w:u w:val="none"/>
        </w:rPr>
        <w:t xml:space="preserve">                                    </w:t>
      </w:r>
      <w:r>
        <w:rPr>
          <w:rFonts w:hAnsi="Verdana" w:ascii="Verdana"/>
          <w:b/>
          <w:bCs/>
          <w:i w:val="0"/>
          <w:strike w:val="0"/>
          <w:dstrike w:val="0"/>
          <w:emboss w:val="0"/>
          <w:imprint w:val="0"/>
          <w:outline w:val="0"/>
          <w:shadow w:val="0"/>
          <w:sz w:val="32"/>
          <w:szCs w:val="32"/>
          <w:u w:val="none"/>
        </w:rPr>
        <w:t xml:space="preserve">...</w:t>
      </w:r>
    </w:p>
    <w:p>
      <w:pPr>
        <w:pStyle w:val="style0"/>
        <w:jc w:val="both"/>
        <w:rPr>
          <w:rFonts w:hAnsi="Verdana" w:ascii="Verdana"/>
          <w:sz w:val="32"/>
          <w:szCs w:val="32"/>
        </w:rPr>
      </w:pP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IN A JIFFY, Dan found himself being chased by a stranger. He ran here and there in between the trees to escape from the enemy. But the crunchy sound of the dry leaves under his feet was a let down as every step he took revealed his direction in the dark.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In his effort to save his life from the strange attacker that kept pursuing him with a machete, he had fallen many times. And at the last fall when he stumbled on a tree root on the ground surface, the attacker pounced on him and struck at him with the machete. The machete missed his head by a few inches and plunged into a fallen tree branch close to Dan's head on the ground.</w:t>
      </w:r>
    </w:p>
    <w:p>
      <w:pPr>
        <w:pStyle w:val="style0"/>
        <w:jc w:val="both"/>
        <w:rPr>
          <w:rFonts w:hAnsi="Verdana" w:ascii="Verdana"/>
        </w:rPr>
      </w:pP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Dan quickly held his attacker by the throat while his athletic body remained under the man's muscular frame and before the stranger could pull out the sharp metal from the tree branch, Dan had a quick glance at his face and with his knee, he kicked hard at his groin and the man let out a cry like a wounded lion. Courtesy the pain, he released Dan at once, groaning and holding his groin, he managed to pull the stuck weapon out of the fallen tree branch. And before he could gather the strength to stand up, Dan pushed him away with all the strength left in him. Although, it was dark and late into the midnight, yet with the little light from the moon, he was afforded the quick opportunity he needed to see his face.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Who is he and what does he want from me?”  Dan muttered as he ran.</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“Which jewel is he asking for?” He muttered again while he ran for his dear life. With the mean look on his face and the tenacity of the chase, there was no doubt he meant business and his mission to kill him was real. And if he had not missed his target by a whisker, he would have sliced Dan's head into two and would have sent him straight to hell. So, the narrow escape was the only tonic Dan needed to gather the courage that catalyzed his speed mechanism. The same that won him laurels when he was in the University. Once he escaped after pushing his attacker off, Hussein Bolt would have envied him if he saw his took off. He left the spot with the speed of light, that in a twinkle of an eye his pursuer was several meters behind. All thanks to his coming close to being butchered.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Dan kept on running, and hiding for more than an hour before getting completely tired and considering retiring for a moment to regain his strength. While he could not really say if the man was still chasing him, he knew he would get him killed if he had the chance. </w:t>
      </w:r>
    </w:p>
    <w:p>
      <w:pPr>
        <w:pStyle w:val="style0"/>
        <w:jc w:val="both"/>
        <w:rPr>
          <w:rFonts w:hAnsi="Verdana" w:ascii="Verdana"/>
        </w:rPr>
      </w:pP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Weary and almost losing his breath, he stopped and leaned on a tree trunk looking to see if there was any sign of his pursuer coming. Carefully, he listened to every sound, detecting if there was any movement of steps on the dry leaves.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After being sure no one was approaching, he sat on the ground for a while. The Surrounding seemed safe and the only sound he could hear was the screeching of the crickets and the owling of the owls at intervals.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“Thanks goodness,” Dan had the feeling that the chase had been aborted by his attacker.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Taking a deep breath, he reclined his athletic frame on a tree for the meantime to replenish his strength, but he was set to pick himself up again and run if need be.</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“What does he want from me?” he muttered to himself again and again. Then, amidst the screeching of the insects and the owling of the owls, he heard a sound. The sound was if a falling object. Quickly, he stood up at once to be sure of what he heard and suddenly, a voice came close from behind, sending shivers down his spine. And as he turned swiftly and immediately, he realized it was his attacker!</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“Return my jewel!. My precious jewel!” the man said with a voice creepy enough to send shivers down the heart of the Dracula. And in a flash, the machete came down hard on Dan's shoulder making him cry and groan. As he struggled to get freed, all he could manage to utter was “Why! Why! Why!?” And the same he muttered as he woke up from sleep. </w:t>
      </w:r>
    </w:p>
    <w:p>
      <w:pPr>
        <w:pStyle w:val="style0"/>
        <w:jc w:val="both"/>
        <w:rPr>
          <w:rFonts w:hAnsi="Verdana" w:ascii="Verdana"/>
        </w:rPr>
      </w:pP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Dan sat up in bed instantly, and was glad to know it was all but a dream. He was soaked in sweat and he stretched his hand to pick his towel on the small stool by the bed side.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“What a bad dream,” he said quietly.</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“Is this not a bad omen?” he said again. His mum did not tease him by calling him the dreamer for nothing. As a child, he had dreamt and told his mother about it and for the some of them to come true.</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Wiping the sweat off his body, Dan heard voices from a distance. It was like a chorus that sounded like chants.</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Curious to know what it was, he stood up from the bed and walked to the front window. He moved the curtain to check if there was a sign of movement of people around the building but he could not see anyone but a glow of light afar off. It looked as if a fire was burning.</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“This is strange!” Dan said quietly, taking some steps to the door.</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“What could this be?” he asked.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He took a brief look at the dog in its lying position. The light from the kerosene lamp was dim but good enough to see around the small room.</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The dog had its head on the floor as its eyes remained closed. It was sleeping.</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Now tiptoeing, Dan reached for the door and took hold of a machete beside the door. It would be bad if the dog should bark at this time, for it would alert who ever was kindling the burning fire. Gently and carefully, he opened the door and stepped out.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The glow from the strange fire burning in the distance could easily be seen from where he stood in front of the building. He could hear singing and murmuring coming from the same spot afar off. Could it be a camping going on there? He wondered. If it was, it would be the first ever since the five years he had spent in the plantation.</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To know what was going on there, he would need to get closer to the spot. Therefore, he started walking to the direction. The nearer he was to the spot, the clearer the voices. And when he got really close to the spot, he walked in such a manner that would not give him out, stepping gently and tiptoeing.</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There were dry leaves all over the ground and their crunchy sound after being stepped upon could alert the intruders. Therefore, he was careful with his movement.</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Standing a few meters away from the people, he realized they were all men. They must be up to thirty in number having formed a circle round the bonfire. The heap of the dry woods burned at the center of the circle lighting up the area.</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A hefty man stood in the middle addressing them. Everyone of them were in black sackcloth except the man in the middle and two other men in the circle. The man in the middle wore a red sackcloth with a black thick rope tied around his waist, while the two other men in the circle wore sky blue sack clothes with white ropes tied around their waists. They were the only ones with different color of uniforms among the group. They must be high rank members of the group, Dan thought.</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Dan stayed behind the big pine tree holding his Cutlass firm in his hand. He was sure it was a cult meeting taking place at the plantation. The first of such ever since he lived there.</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He listened to the man at the center talk and address his members and he could not understand some of his sentences. Such was the characteristics of cults. He got to know this as an undergraduate. Some of his university friends had told some of the secrets of cults.</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“Oruba ya tuu ya, ta tatum. You will never mess up!” the man in the middle said with a tone of authority.</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“You will never mess up. You mess up and die, you mess up and pai” the other members chorused.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“The Black Mambas decide, the black Mambas rule” the man in the center shouted again.</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“We rule the nation, we rule the nation, The Black Mambas rule the nation” other members replied.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“Who dare steps on the tail of a tiger?” the man in the center shouted as he ran round the burning fire.</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“Only him who is tired of living. The great one!” The other members chorused again.</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“The Black Mambas have decided,” the man in the middle said and stopped in front of one of the men who wore a navy blue sackcloth. The man he faced was short.</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“Let the Jackal announce the decision of the elders. We are all ears!” The other members in the circle replied.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“The President’s journey to hell begins during the Independence Celebration and the Vice, who is a Black Mamba takes the baton of leadership, so says the Jackal,” the man in red sack cloth said again twisting like a wounded snake, and the members in the circle replied, “The Jackal has spoken well, and well he has spoken.”</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Like someone possessed of strange spirits the man in the center continued to twist and turn around, breathing heavily. He walked back to the burning woods and took a wood out of the bunch. He held the burning wood close to his face and spat on the fire thrice while he chanted quietly. As he did this, Dan saw his face more clearly. He had a mark by the left cheek close to his mouth and his left eye had a scar above it and could barely open wide. It could be as a result of an injury. Dan ruminated.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After the spitting and chanting, he made a call to the short man in blue sackcloth and at once, the man left the circle to join him at the center. The two of them were contrasts. The one in red was hefty and could be called a giant while the man in sky blue was almost a pigmy. </w:t>
      </w:r>
    </w:p>
    <w:p>
      <w:pPr>
        <w:pStyle w:val="style0"/>
        <w:jc w:val="both"/>
        <w:rPr>
          <w:rFonts w:hAnsi="Verdana" w:ascii="Verdana"/>
        </w:rPr>
      </w:pP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When the short man got to the center, they both made some signs with the fingers of their left hands and the short man collected the burning wood and spat on it like the man in red did. As he did this, the fire lit up his face also and Dan could recognize him. He was the Vice President of the country. His supporters called him Tall Tee. A nickname that was in contrast to his size. Dan watched him with kin interest listening to what he had to say.</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“Special thanks to the Jackal for speaking well,” the short man said.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“Thanks to the Jackal for speaking well,” the others in the circle replied in a chorus.</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“When I become the President, some of you will be Ministers, Ambassadors, and Special Advisers, The black Mambas will rule the nation by the Black Mambas' rules,” the vice president said.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“We will rule by our rules. We rule by our rules. Black Mambas will rule the Black Mambas' rules,” the members in the circle shouted and clapped.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“We all own the nation but all the federal appointments favor only the President’s friends and tribesmen. The black Mambas are sidelined. Is it justice?” the short man asked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“It is injustice! Injustice to one, is injustice all,” all the men in the circle shouted.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“The snipers are ready to get the job done. Are they ready?” the short man shouted. And two men in the circle replied, “We are ever ready. We never miss a target". And there was a shout and a round of applause by all the members.</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"Third Leg!" The Vice President shouted.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"I am here!" The second man in sky blue sackcloth answered and walked to the center of the circle.</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"Say your mind to the members," the Vice President gave the man called Third Leg the burning wood.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When he collected it, he spat on the burning wood three time like the other two did and the fire lighted up his face too. The sackcloth head cover was not on his bald head. And it made his face clearer to be seen. He had beard and he wore glasses.</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"Nothing more to say fellas. We will liberate ourselves from the injustice in the nation. President James Ola won't see beyond the independence day. Have I spoken well?" The bald bearded man said.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"You have spoken well. Third Leg has spoken!" The people in circle shouted.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Dan looked on. He was aware that the Black Mambas was the most deadly cult in the country and mercy was never one of their virtues.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The government would soon be toppled, the President would be assassinated and the VP would rule the nation.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“What a revelation!” Dan exclaimed quietly while he quietly tiptoed back to his abode. He made sure he did not make any mistake of alerting the cult of his presence else, death would be beckoning to him on the spot. As he left back, he could hear them sing and chant in a language unknown to him.</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Dan became worried and scared about the impending calamity that was about to befall the nation. A Black Mamba as the President is like having Lucifer at the helms of affairs. The nation would be turned to Hell.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Dan thought on what to do and he was confused. Would his life not be in danger by going to the police? Besides the Vice President he recognized so well, who else could be in that circle that was a VIP also?</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This was the biggest secret of his life that he might have to keep for ever. A revelation of it to a wrong person could spell doom for him.</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It would be wise if he kept the secret to himself alone for the safety of his life, he concluded.</w:t>
      </w:r>
    </w:p>
    <w:p>
      <w:pPr>
        <w:pStyle w:val="style0"/>
        <w:jc w:val="both"/>
        <w:rPr>
          <w:rFonts w:hAnsi="Verdana" w:ascii="Verdana"/>
        </w:rPr>
      </w:pPr>
    </w:p>
    <w:p>
      <w:pPr>
        <w:pStyle w:val="style0"/>
        <w:jc w:val="both"/>
        <w:rPr>
          <w:rFonts w:hAnsi="Verdana" w:ascii="Verdana"/>
        </w:rPr>
      </w:pPr>
    </w:p>
    <w:p>
      <w:pPr>
        <w:pStyle w:val="style0"/>
        <w:jc w:val="both"/>
        <w:rPr>
          <w:rFonts w:hAnsi="Verdana" w:ascii="Verdana"/>
        </w:rPr>
      </w:pPr>
    </w:p>
    <w:p>
      <w:pPr>
        <w:pStyle w:val="style0"/>
        <w:jc w:val="both"/>
        <w:rPr>
          <w:rFonts w:hAnsi="Verdana" w:ascii="Verdana"/>
        </w:rPr>
      </w:pPr>
    </w:p>
    <w:p>
      <w:pPr>
        <w:pStyle w:val="style0"/>
        <w:jc w:val="both"/>
        <w:rPr>
          <w:rFonts w:hAnsi="Verdana" w:ascii="Verdana"/>
        </w:rPr>
      </w:pPr>
    </w:p>
    <w:p>
      <w:pPr>
        <w:pStyle w:val="style0"/>
        <w:jc w:val="both"/>
        <w:rPr>
          <w:rFonts w:hAnsi="Verdana" w:ascii="Verdana"/>
        </w:rPr>
      </w:pPr>
    </w:p>
    <w:p>
      <w:pPr>
        <w:pStyle w:val="style0"/>
        <w:jc w:val="both"/>
        <w:rPr>
          <w:rFonts w:hAnsi="Verdana" w:ascii="Verdana"/>
        </w:rPr>
      </w:pPr>
    </w:p>
    <w:p>
      <w:pPr>
        <w:pStyle w:val="style0"/>
        <w:jc w:val="both"/>
        <w:rPr>
          <w:rFonts w:hAnsi="Verdana" w:ascii="Verdana"/>
        </w:rPr>
      </w:pPr>
    </w:p>
    <w:p>
      <w:pPr>
        <w:pStyle w:val="style2"/>
      </w:pPr>
      <w:r>
        <w:rPr>
          <w:rFonts w:ascii="Arial Unicode MS"/>
          <w:b/>
          <w:i w:val="0"/>
          <w:strike w:val="0"/>
          <w:dstrike w:val="0"/>
          <w:emboss w:val="0"/>
          <w:imprint w:val="0"/>
          <w:outline w:val="0"/>
          <w:shadow w:val="0"/>
          <w:sz w:val="32"/>
          <w:szCs w:val="32"/>
          <w:u w:val="none"/>
        </w:rPr>
        <w:t xml:space="preserve">CHAPTER NINE</w:t>
      </w:r>
    </w:p>
    <w:p>
      <w:pPr>
        <w:pStyle w:val="style0"/>
        <w:jc w:val="both"/>
        <w:rPr>
          <w:rFonts w:hAnsi="Verdana" w:ascii="Verdana"/>
        </w:rPr>
      </w:pPr>
    </w:p>
    <w:p>
      <w:pPr>
        <w:pStyle w:val="style0"/>
        <w:jc w:val="both"/>
        <w:rPr>
          <w:rFonts w:hAnsi="Verdana" w:ascii="Verdana"/>
        </w:rPr>
      </w:pP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The table clock and her phone rang simultaneously, and she snapped out of sleep.  She stretched her hand to pick the phone and switch off the alarm clock as she yawned lazily. Having set the alarm to 7am to help her against waking up late to go to work. But it was a Saturday and a day she was off from work.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“Hello mum,” Teni rolled the blanket away from her body.</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“Hello! my baby. Did I wake you up?” Rhoda replied at the other end.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“Yeah mum, but not to worry,” she tried to sit up.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“What did you say mum?” the line became unclear and she could barely hear her mother.</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“I asked about your work and Jim. Have you settled your problems with him?” Rhoda knew what to expect by her question. She knew her daughter so well.</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“My work is fine mum. And as for Jim, there is nothing between us any more,” Teni said and quickly chipped in,  “How is Andrew and my Lizy?”  Teni changed the topic about Jim by quickly asking about her stepdad and stepsister. And her mother was not disappointed.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“They are both fine. And when are you gonna start calling Andrew Dad. He is your stepfather you know?”  Rhoda pulled Teni’s legs. She knew her daughter would protest. She smiled.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“Mum, I have told you I can’t call your husband dad. My dad is an African. He is not white,” Teni protested with a face angry enough to make her mum know how bad she hated the idea, had she seen her.</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“Ah Aaah! So, you’re yet to know a stepdad is a dad,” Rhoda laughed.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“May be a stepdad one grew up with. I have never met your husband,” Teni laughed too.</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“Ok Dolly, would you please forgive your man and start dating again?” Rhoda jumped back on the issue of Teni's crashed relationship.</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“Mum, I will call you in the evening. I’ve got to go out for something very important,” Teni tried to escape her mum’s pestering.</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“OK Dolly, I miss you badly and we wanna have you in the US for your next vacation. You gonna love it,”  Rhoda said with a tone of assurance.</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“That’s alright mum, you have said that like a thousand times. I will think about it. Give my baby sister a hug and a kiss for me,” Teni replied.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“I will, Dolly. And I will give Andrew a kiss for you as well,” Rhoda giggled.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“Sooth yourself mum. I love you,” Teni smiled.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“And make sure you remember to call in the evening. Love you too. Bye,” Rhoda said and hung up.</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Heaving a sigh of relief for escaping another round of argument, Teni dropped the cellphone on the table.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A phone conversation with her mother sometimes was a tug of war.</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She turned to look at the television on the wall directly opposite the bed. She had left it on overnight. To switch it off, she searched for the remote and couldn't find it. After a period of searching, she found it by her side on the bed under the blanket. She took it, and switched the TV off. Under beneath the TV was the couch that served as Bella’s bed. It would not have been empty if Bella was not missing. The thought of Bella brought back the whole ordeal she passed through the day before, and she became afraid for her dogs safety once again.</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A slight headache struck across her forehead.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Sitting up in bed with her back against the smooth purple wall of her bedroom, she thought of how to go about the task of searching for Bella.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Going out early would be ideal in order to be through with the search on time before the hot afternoon weather. And besides, not knowing how soon she would succeed in finding the dog called for an early search to avoid searching till late in the night.</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Teni stepped down from the bed, and walked to the standing mirror by the wardrobe door. Her hand still on her head, she could still feel the headache slightly. She looked at her own reflection in the mirror as if trying to find something strange. Her brown eyes looked tired and could look better after a shower. That was all she could find. The truth is she remained her beautiful self and she was grateful. Feeling lazy to go out, she would have stayed longer in bed but she had no choice but to go out because Bella needed to be found.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On the stool before the mirror were her make up kits that she hardly used and in the midst of them was the bottle of Paracetamol, the second drug that could be found in her apartment besides sleeping pills. Sluggishly, she bent and took it up, opened it, and picked two tablets out of the bottle. And like throwing darts at the dartboard, she threw the tablets in her mouth and started to chew.</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She walked herself away from the mirror to the wardrobe to pick her jogging suits, she opened the wooden doors, and picked the first jogging suit she laid her hands on, then she began to put it on while walking back to the shoe rack for a pair of sneakers. She picked a pair of sneakers, sat at the edge of the bed to put them on and buckle up. Meanwhile, before she walked out of her apartment, she went for a can of pineapple juice and a piece of pie in the fridge: something to give her the energy she needed before the search would begin. She warmed the pie in the microwave and when it was done, she ate it and washed it down with the pineapple juice.</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After all was set, she took her bunch of keys and her phone and put them in the neck purse, and made for the door.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Once she stepped out of her apartment to the balcony, she called the taxi driver and waited sitting on the stairs outside her apartment for his arrival. Her car was at the mechanic's workshop and she would pick it up later in the day.</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While she sat and waited, a squirrel ran out of the garden of her next door neighbor and came close to her feet picking up a nut on the ground at the edge of the stairs. As she watched the tender looking animal eat fearlessly on the lawn, her mind went back to Bella. If she was around, she could have charged at the poor little thing and scared it away.</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Almost thirty minutes of waiting, she watched the sun rise behind a pack of cruising clouds, and it was pleasing. There was a good morning greeting across the wooden partition that separated her apartment and that of Chucks.</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"Good morning," Teni replied.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She could see the head of her neighbor among the flowery plants beside the wooden partition. He seemed to be trimming the plants.</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"You look great," Chucks remarked.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"Thanks," Teni replied and concentrated on her phone screen.</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Chucks had been wanting to get closer to Teni but Teni did not encourage it. His Casanova type of life was a put off to her. Coming home with different types of girls every now and then. And the screams and shouts of quarrel almost becoming a usual occurrence was disgusting.</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The arrival of the taxi pulled her attention off the phone gazing and as she sprang up to join the driver, her movement scared the little animal that was busy cracking nuts on the lawn. It ran back to where it came from.</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“Morning madam,” the driver greeted her behind the steering and she answered him while she walked to the vehicle:</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“Good morning Henry, you came a bit late. Were you far away when I called?” she asked, opening the back door of the cab to enter and sit.</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“Yes, I was around the Air force School. At the New Town area on my way to the vulcanizer to drop my spare tire. It needed fixing,” Henry started the car engine.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“What happened to your car?” Henry asked and looked at the side mirror to drive out unto the asphalt.</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“There was an oil leakage, so I dropped it at the mechanics',”</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“I will pick it up today in the evening and if I can't, I will on Monday,” She replied.</w:t>
      </w:r>
    </w:p>
    <w:p>
      <w:pPr>
        <w:pStyle w:val="style0"/>
        <w:jc w:val="both"/>
        <w:rPr>
          <w:rFonts w:hAnsi="Verdana" w:ascii="Verdana"/>
        </w:rPr>
      </w:pP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Henry paid attention to her as he drove. He listened to all she suffered out of Bella's stubbornness the day before and how Bella had gone missing since then. He really could not but pity her for all the trouble she went through. He looked at her once in a while in the mirror. She was too gorgeous to go through stress. Henry thought stupidly as if troubles were meant only for the ugly. He liked her.</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Teni was still narrating her ordeal when there was a sudden explosion outside.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“What was that!” she panicked.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Henry, knowing it was one of his tires, managed to drive the car to safety and parked by the road side. He got down and Teni got down after him.</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“One of the tires burst,” he said sadly.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“And do you have a spare?” Teni asked.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“Yes, I do but it is at the vulcanizer’s,” he replied, seeing he had disappointed her.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“I am sorry ma'am kindly take another taxi while I fix this,” he added apologetically.</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“Dont worry, thanks I will walk,” Teni replied and took some naira bills from the purse hanging on her neck and gave them to Henry.</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“Take for your service,” she said.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“Oh no! Don’t bother. The service wasn’t completed,” he protested politely.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“Common, take it. I insist,” Teni handed the bills to him and turned to walk away.</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“Thanks ma’am. I really appreciate this,” Henry meant the words. Some other clients would have walked away in anger without paying him a dime. That was one of the reasons he liked her. Being beautiful was not the only quality she possessed. She was kind to a fault too. A complete opposite of the wife he called demon waiting for him at home.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Doctor Jim is lucky to have such a great woman, Henry thought, being not aware that Teni’s relationship with Jim had crashed.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Teni walked all the way to the Pine plantation. Hands in the pockets of her tracksuit, she marched on. The cab had already gotten to a little more than halfway so, she was not bothered by the remaining distance. It was a Saturday morning, a time she did her normal work out if off duty. The walk would make up for her Saturday morning routine, she thought.</w:t>
      </w:r>
    </w:p>
    <w:p>
      <w:pPr>
        <w:pStyle w:val="style0"/>
        <w:jc w:val="both"/>
        <w:rPr>
          <w:rFonts w:hAnsi="Verdana" w:ascii="Verdana"/>
        </w:rPr>
      </w:pP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Having trekked for seventeen minutes, she arrived at the plantation. She got to the spot where her dog started the chase the day before, and walked straight into the woods. She began the search immediately.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Eagerly, she started calling out for her dog, praying Bella would show up from somewhere among the trees.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"Bella! Bella!" she kept calling as she walked through the Plantation putting her ears low and ready to pick every sound that could lead to locating Bella.</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At a point, she realized she forgot Bella’s chain at home. With what was she going to take her home if she was eventually found? She wondered. Taking her home without a chain would be another thug of war between her and Bella.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“Finding her first is what matters,” she muttered waving off the worry about the chain.</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After forty minutes of frantic search and walk through the woods, she got to an open space of land in the middle of the plantation and there, she saw a heap of metal rubbles, many rusty damaged vehicles and afar off, a small house. There was a big warehouse-like structure not far from the mountain of metals too. It was the machine house where vehicles were crushed and made compact for transportation to the recycling company at the other end of the city, her instincts told her.</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Teni looked in amazement. This must be the scrapyard mentioned in the news sometime ago. She thought. She had just arrived in the country and the relocation of the site became a national issue because the opposition party believed it was a waste of national resources. But when the President ignored every opposing thoughts and used his veto power as the President to move the scrapyard far away from the center of the city, and close to the recycling company on the outskirts, the matter died down gradually within some months and life continued as usual. </w:t>
      </w:r>
    </w:p>
    <w:p>
      <w:pPr>
        <w:pStyle w:val="style0"/>
        <w:jc w:val="both"/>
        <w:rPr>
          <w:rFonts w:hAnsi="Verdana" w:ascii="Verdana"/>
        </w:rPr>
      </w:pP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Teni’s eyes travelled to and fro the length and breadth of the scrapyard surrounded by towering pine trees. She felt that the place looked completely deserted. There was a total silence, except for the tweeting of the birds and the shrieking of insects. </w:t>
      </w:r>
    </w:p>
    <w:p>
      <w:pPr>
        <w:pStyle w:val="style0"/>
        <w:jc w:val="both"/>
        <w:rPr>
          <w:rFonts w:hAnsi="Verdana" w:ascii="Verdana"/>
        </w:rPr>
      </w:pP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She took a few steps forward and shouted Bella’s name again and at the second call at the same spot, her dog came running and limping out of the small house twenty meters away with a piece of cloth wrapped on one of it's front legs.</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Amazed, Teni smiled seeing her dog alive. Bella was excited too. She ran to meet her owner and friend, barking and growling profusely.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Teni ran forward to meet Bella with all smiles. Her worries had suddenly turned to joy and she could not hide it. She giggled joyously as she stooped to hug and kiss her dog, rubbing her hands on her body passionately.</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Bella wagged her tail and barked.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Dan instantly stood up from where he was, to see who the dog ran out to meet. He had heard the voice Bella heard and could feel the presence of the person within the yard.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Teni held Bella’s bandaged leg thinking how come. Who ever took care of her dog was an angel. She was grateful. In her stooping position, she heard the slightly opened door of the small house open wide, paving way to a rough dirty looking man, who stood tall within the wooden doorframe.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Dan was in his studio overall jacket. He wore a rusty look on his face and he was not conscious of it.</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Instantly when Teni looked up, she recognized him. The madman that was picking objects in the dustbin at the grocery store the other day! She exclaimed in her thought. Alone in the woods with a mad man, her heart skipped a beat for fear as she held unto Bella and kept an eye on the man standing in front of the door.</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Only God knows when last he had a shave. She pondered. The beard, the mustache and the hair on his head were all bushy. The hair on the head looked good enough to host rabbits for Bella’s next hunting expedition. A little smile could be found on Teni’s face as she had the funny thought, despite her fears.</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"Hello," Dan said from the distance.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While still holding the dog in her stooping position, Teni greeted him back:</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“Hi! she is my dog. She went missing yesterday," she told him.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"Yeah! it's obvious she’s your dog. I can sense that she knows you. The bound is there,” Dan stood stoutly with his arms interlocked on his chest.</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"Yeah, She's called Bella and she is a good dog,”  Teni continued rubbing her hands on her dog’s body.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"I found her caught up among some metals yesterday and she was lucky her bones were not badly damaged. Take care of her,” Dan said and turned immediately to walk back into his abode.</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Teni stood up immediately and walked up to him.</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"Thanks for taking care of her. Do you live here?" Teni asked.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She looked around, accessing the surroundings.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"It's a lonely area. How do you manage?" she asked again without allowing him to answer her first question.</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Strangely, she was getting the boldness to be around him, since he did not look violent.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"I'm used to it,” Dan answered and entered the house. He closed the door after him and Teni remained outside looking at the various metal figures stationed around the house. They were metal sculptures of different kinds and they were astonishing and fascinating. She moved closer and touched a few.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If a mad man could do all these then, how beautiful would the world of the mad men be? Teni wondered.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"Hello! Are you an artist?" Teni asked Dan from where she stood, while the person she was addressing was yet to come out.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Dan gave no response to her question and there was no sound of movements at all in the house in front of her.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As she waited for a response, she knew she must not enter the house even if invited or she asked for anything that happened to her. Therefore, she remained at the spot, and shouted again, "Hello!”.</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“I will soon be leaving,” she added.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There was no response still from the person she was talking to. What do you expect from someone insane, if not strange acts like this? He entered the house and suddenly, everything went silent. Teni concluded in her mind.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Almost five minutes of waiting and admiring the metal sculptures, she was beginning to be afraid. Her instinct had started warning her to leave, if in two more minutes there was no response from the strange man.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Just about when she wanted to turn back and leave, like in a horror movie, a voice came from behind: "Yes, I am an artist.”</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Terrified, Teni cringed.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"Oops! That was creepy!” She said, placing her hand on her chest and sighed.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“You scared me,” Teni moved a few steps back from the man in front of her.</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She was expecting him to come out through the door he took inside, but how he managed to get behind her without coming out of same door was a mystery.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Dan stood there, starring at her and like reading her mind, he replied:  "I took the back door and went that way behind those boards to get here,” smiling as he pointed to the side of the house with some metal boards standing upright.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“There is a door at the back of the building,“ he moved closer to Teni holding a rope, and Teni took some steps backward again for her safety. She was not sure of his intentions with the rope.</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“I’m sorry if I scared you. I know you would need a chain or something to take her home so, this is all I’ve got,” Dan raised up the plastic rope.</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“It took me a while before getting it,”  Dan wanted to give Teni the rope.</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“Oh, Thanks so much, you are such a great help,” Teni said gratefully, thanking her stars that the rope was not meant for strangling her after all.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Although the strange man did not sound insane, but he looked it. Remembering what the security man at the grocery store said about him, he had said everyone knew him to be insane.</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Teni looked at Bella and before she could tell Bella to go to her rescuer to be hooked with the rope, Bella had left her to rub her body against him.</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"You two seem to have a good chemistry already,” Teni remarked with a smile.</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"Yeah, you are right,” Dan bent down to tie the rope to the belt on Bella’s neck and after that, he stood up and took the rope to Teni.</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"Manage this to take her home,” He said giving Teni the rope and made the move to lead them out of the Pine Plantation.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“Allow me to walk you out of this jungle,” he took the lead, walking beside the lady and her dog.</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Teni really wished she could spend some more time to look around, but when Dan suggested she should leave, she had no choice. She could not actually say what had given her the boldness of wanting to be around him without thinking of being hurt. She would have loved to go round the Sculptures once again. She liked them.</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Dan was not comfortable having visitors around him. He was feeling uneasy already otherwise, he would not have suggested she should leave so soon. It was his first close contact and rapport with anyone for many years besides meeting people at the market and at the bank whenever he went to town.</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As they walked, she took a glance at him once in a while. He did not behave or talk insane. He certainly was sound in the mind, considering the short communication she had had with him. But why must a sane mind live alone in this remote area. What reason made him make such  a decision to live in isolation, away from people? That remained a mystery to be solved some other day.</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Several questions rising and waiting to be answered in her mind. And she decided to take her time to know this strange man. He surely needs help, She thought.</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“Do you have visitors come here?” Teni turned to look at him in the face.</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“Visitors? No! You are the very first,” he turned to look at her too and their eyes met before she looked away.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"And for how long have you stayed here?" Teni enquired again.</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"Three years and some months,"  Dan answered.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"Wow!" Teni exclaimed.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There was something strange about his eyes she could not really tell. Could it be his unkempt state? Those eyes were kind of frightening when they look directly into her eyes.</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They got to the spot where burnt woods, charcoals and ashes littered the ground. Teni looked at the spot as they walked by.</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“You make bonfires too?” Teni was becoming too inquisitive. But Dan was okay with it.</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“A group of campers came around two days ago,” Dan lied.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He had to lie because the matter concerning the spot of the bonfire was a top secret and he did not know who the lady he had just met was. He needed to be careful.</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“The plantation is a good place for camping really,” Teni remarked.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“Oh yes. The serenity is top notch,” Dan agreed.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They were out of the pine plantation, at the same spot where Bella started the chase after the rabbit the day before, Dan told Teni that he was going back from there. He stooped low to say bye to Bella. He rubbed Bella’s head with his palm and instructed her to be a good dog. Then, he stood up to leave.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“Thanks so much. My name is Teni. I am a journalist,“ Teni said stretching her hand and avoiding direct eye contact with him.</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“No wonder the questions were flowing freely like a stream in the rain. It’s a pleasure knowing you. I am Dan. I am an artist,” Dan smiled and moved closer to shake her hand.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“I already know you are an artist. Those metal sculptures speak volume. I am only getting to know you are a poet as well," Teni laughed.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"And who says I am a poet?" Dan shared in her laugher.</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"You've just proven to be. I am impressed. Anyways, I wish to come and see your works someday. I am an art lover,” Teni said and shook his hand.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Dan’s hand was as hard as a piece of cardboard. It was not like a hand of a gentleman. His nature of work made it so.</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“You are always welcome. Any time,” Dan replied, having a little smile decorating the corners of his mouth. He waved and made to turn back to leave.</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A quick assessment of the strange fellow ran through Teni’s mind, and she realized that beside the fact that he was poor and lonely, nothing seemed to be wrong with him. She returned his parting smile with a smile, waved back at him, and walked Bella home with joy and gratitude.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On her way home, she developed a burden in her heart to help Dan to live a better life in appreciation of his kindness towards Bella. She made up her mind to promote his craft even if that was the only thing she could offer him.</w:t>
      </w:r>
    </w:p>
    <w:p>
      <w:pPr>
        <w:pStyle w:val="style0"/>
        <w:jc w:val="both"/>
        <w:rPr>
          <w:rFonts w:hAnsi="Verdana" w:ascii="Verdana"/>
        </w:rPr>
      </w:pP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w:t>
      </w:r>
    </w:p>
    <w:p>
      <w:pPr>
        <w:pStyle w:val="style0"/>
        <w:jc w:val="both"/>
        <w:rPr>
          <w:rFonts w:hAnsi="Verdana" w:ascii="Verdana"/>
        </w:rPr>
      </w:pPr>
    </w:p>
    <w:p>
      <w:pPr>
        <w:pStyle w:val="style0"/>
        <w:jc w:val="both"/>
        <w:rPr>
          <w:rFonts w:hAnsi="Verdana" w:ascii="Verdana"/>
        </w:rPr>
      </w:pPr>
    </w:p>
    <w:p>
      <w:pPr>
        <w:pStyle w:val="style2"/>
      </w:pPr>
      <w:r>
        <w:rPr>
          <w:rFonts w:ascii="Arial Unicode MS"/>
          <w:b/>
          <w:i w:val="0"/>
          <w:strike w:val="0"/>
          <w:dstrike w:val="0"/>
          <w:emboss w:val="0"/>
          <w:imprint w:val="0"/>
          <w:outline w:val="0"/>
          <w:shadow w:val="0"/>
          <w:sz w:val="32"/>
          <w:szCs w:val="32"/>
          <w:u w:val="none"/>
        </w:rPr>
        <w:t xml:space="preserve">CHAPTER TEN</w:t>
      </w:r>
    </w:p>
    <w:p>
      <w:pPr>
        <w:pStyle w:val="style0"/>
        <w:jc w:val="both"/>
        <w:rPr>
          <w:rFonts w:hAnsi="Verdana" w:ascii="Verdana"/>
        </w:rPr>
      </w:pPr>
    </w:p>
    <w:p>
      <w:pPr>
        <w:pStyle w:val="style0"/>
        <w:jc w:val="both"/>
        <w:rPr>
          <w:rFonts w:hAnsi="Verdana" w:ascii="Verdana"/>
        </w:rPr>
      </w:pP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There was a soft tap on the door of her office and by the sound of it, she was sure it was the Editor in Chief so, when she said, “come in”, she knew who she was expecting.</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“Hi! Teni. See me in my office in ten minutes,” Edward dropped the instruction between the half opened door and left.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“Ok sir,” Teni replied, while her fingers continued clicking on her laptop’s keyboard. At intervals, she stopped to sip coffee as she typed. Taking a glance at the wall clock to know when to report at Edward’s office, she returned her attention back to the article she was writing for the next day's publication.</w:t>
      </w:r>
    </w:p>
    <w:p>
      <w:pPr>
        <w:pStyle w:val="style0"/>
        <w:jc w:val="both"/>
        <w:rPr>
          <w:rFonts w:hAnsi="Verdana" w:ascii="Verdana"/>
        </w:rPr>
      </w:pP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The missing fund at the Auditor General’s office had been in the news for almost a week and like every other money declared missing in the past, if not properly investigated, the crime would be swept under the carpet, forgotten and buried. She was pained that such had to happen again. Although, it was a sensitive national issue, someone had to stand up against the gross corruption that some of the government officials were involved in.  She wish the article she was writing would shed more light on the issue.</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Teni surged at the sudden bang on the door. Who else could it be if not Bola.</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Sometimes, Teni wondered if she grew up among the Barbarians.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“Teni, Edward wants to see us in his office,” Bola announced immediately she entered the office.</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“I am aware of that. I’m just rounding up with the article for tomorrow's publication so that I can go,” Teni replied, and quickly added: “Have you forgotten I said you don’t need to knock before entering my office? You are the only one exempted from knocking here,” she looked at Bola, giving her a funny frown.</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“Sorry my dear. I have forgotten that I am the only VIP in this company simply because my knocks give you  headaches,” Bola returned her frown with a funny look.</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“Thanks I will keep that in mind,” Bola added and left for Edward’s office.</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Five minutes after, Teni left her office to join Bola at Edward’s office. She met Edward and Bola laughing. They must have shared a joke. Watching them laugh, Teni could not figure out why Bola did not want the relationship between her and Edward to go beyond that of colleagues at work. They looked good together.</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“Can I have a part of the fun?” Teni walked in and sat beside Bola.</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“He just gave me an exemption from knocking before entering his office and I told him you gave me the same VIP treatment some minutes ago,” Bola laughed.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“I thought I was the only one who knew how special you are,” Teni joked and the three of them were cracked up.</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“I think it is high time I am taught how to knock to please you guys,” Bola said.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“Don’t worry. We will begin the lesson tomorrow,” Teni giggled.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“On a more serious note, I called you ladies to tell you that you will be going to Abuja for the interview with the Secretary of State. The acceptance of interview request came in this morning,” Edward said.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“When is it holding?” Teni asked.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“In seven days,” Edward replied.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“That is next Monday. It is noted sir,” Bola said and looked at Teni who nodded to agree with her.</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“That’s good. Please get your articles for tomorrow forwarded to me soon. You can now go,” Edward sat up and lifted up the screen of his laptop.</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The two ladies left his office to their respective offices to get the articles for the next day’s publication forwarded to him for editing.</w:t>
      </w:r>
    </w:p>
    <w:p>
      <w:pPr>
        <w:pStyle w:val="style0"/>
        <w:jc w:val="both"/>
        <w:rPr>
          <w:rFonts w:hAnsi="Verdana" w:ascii="Verdana"/>
          <w:b/>
          <w:bCs/>
          <w:sz w:val="32"/>
          <w:szCs w:val="32"/>
        </w:rPr>
      </w:pPr>
      <w:r>
        <w:rPr>
          <w:rFonts w:hAnsi="Verdana" w:ascii="Verdana"/>
          <w:b/>
          <w:bCs/>
          <w:i w:val="0"/>
          <w:strike w:val="0"/>
          <w:dstrike w:val="0"/>
          <w:emboss w:val="0"/>
          <w:imprint w:val="0"/>
          <w:outline w:val="0"/>
          <w:shadow w:val="0"/>
          <w:sz w:val="24"/>
          <w:szCs w:val="24"/>
          <w:u w:val="none"/>
        </w:rPr>
        <w:t xml:space="preserve">                                   </w:t>
      </w:r>
      <w:r>
        <w:rPr>
          <w:rFonts w:hAnsi="Verdana" w:ascii="Verdana"/>
          <w:b/>
          <w:bCs/>
          <w:i w:val="0"/>
          <w:strike w:val="0"/>
          <w:dstrike w:val="0"/>
          <w:emboss w:val="0"/>
          <w:imprint w:val="0"/>
          <w:outline w:val="0"/>
          <w:shadow w:val="0"/>
          <w:sz w:val="32"/>
          <w:szCs w:val="32"/>
          <w:u w:val="none"/>
        </w:rPr>
        <w:t xml:space="preserve">  …</w:t>
      </w:r>
    </w:p>
    <w:p>
      <w:pPr>
        <w:pStyle w:val="style0"/>
        <w:jc w:val="both"/>
        <w:rPr>
          <w:rFonts w:hAnsi="Verdana" w:ascii="Verdana"/>
        </w:rPr>
      </w:pP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IT WAS A Friday. She closed late from work because she needed to put things together for the trip to Abuja which would come up in three days.</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Having dropped Bella off at the clinic in the morning before leaving for her office, she drove down to the veterinary to pick her up. Not withstanding the hunger she felt, she wanted to see to her dog’s welfare before she would stop for a burger and a bottle of soda at the restaurant. At least, that would serve as lunch until she got home to prepare dinner. Nothing like homemade food, she always said.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Driving down the sloppy road to the veterinary clinic, the thought of Dan living alone in the woods popped up in her mind. Living alone in such a remote place could be dangerous. She started to think on ways to be of help to the artist who lived in solitude.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Glad that against what everyone believed in the neighborhood, Dan was not insane at all. He could be called homeless instead. Although, he did not see himself as being homeless. He felt comfortable and happy living away from the normal world. The pine plantation was home enough for him and he loved it.</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Like she read in a book sometime, artists are people with reasoning completely different from everyone else. Dan’s lifestyle was a confirmation.</w:t>
      </w:r>
    </w:p>
    <w:p>
      <w:pPr>
        <w:pStyle w:val="style0"/>
        <w:jc w:val="both"/>
        <w:rPr>
          <w:rFonts w:hAnsi="Verdana" w:ascii="Verdana"/>
        </w:rPr>
      </w:pP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About to get to the end of the sloppy road and slowing down to turn to the Veterinary road, Teni’s mind remained on Dan. Can one say the people were at fault for taking him to be insane? She wondered. He sincerely looked insane on the day she and Bola saw him at the Grocery store. His hair was bushy, he was in rags, his beard, his moustache had overgrown, and the worst of it all, he was scavenging in the dustbin. Who else does that in a sane world? Teni reasoned.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She pulled up the vehicle at the front of the Veterinary Clinic, she got down, locked the doors, and walked into the building.</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Her phone rang as she entered the reception area of the clinic and she reached for it in her hand bag. It was an unknown number.</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“Hello,” Teni walked through the passage to a large hall where people with their pets sat waiting to be attended to.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“Hello Teni,” the voice sounded familiar. Jim had called with an unknown number.</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“Who is this,” Teni asked, despite knowing who’s voice it was.</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“It is me Jim,” Jim said with an unusual calmness.</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“How may I help you?” Teni waved to one of the attendants who said “hi” to her.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“I need to talk to you,” Jim said soberly.</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"Jim, can you call back in thirty minutes please. Yeah, thanks,” a cloud of frown befell Teni’s face.</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She dropped the phone back into her bag and a sort of anger started to build up in her. She had told him it was over, but he would not take her by her word. How else would she pass across the message for better understanding that she could not continue with the relationship.  Why must he call with an unknown number in the first place? It made his call more annoying.</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She entered the reception, greeted the receptionist in a hurry, and walked straight to the doctor's office. She already had an appointment therefore, she needed not to be on the waiting list. It was the exact time she arrived.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She walked up to the door with the inscription DOCTOR LUKE and gave it a tap. Faintly, she could hear the doctor’s voice urging her to come in, and gently, she opened the door. When she stepped into the office, Bella left her lying position and ran to her jumping and barking.</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Happy seeing Bella healthy and lively, Teni bent down and gave her a hug, pulling her injured leg up to see how she would react. Her calmness gladdened her heart and the smile on her face revealed it.</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“Good afternoon Doctor,” she straightened up to sit on the chair opposite the doctor.</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“Good afternoon Miss,” Doctor Luke replied and stopped scribbling to attend to her.</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“She would still need to exercise the leg and that means she needs a walk once in a while,” Doctor Luke handed her a small nylon bag containing drugs and a sheet of paper with the instructions on dosages.</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After listening to the verbal instructions, Teni was about to leave the doctor’s office. She was through with her appointment.</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She was glad that she had no delay at the clinic because she was famished. It afforded her to leave to attend to the hunger immediately.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As she walked through the hall of the clinic to the reception, she met a doctor who had been giving her love advances on some of her visits, standing at the front of his office seemingly waiting for someone. On sighting Teni and her dog, he tried to stop her for a chat but she quickly excused herself.</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“I am sorry please, I am in a hurry,” Teni’s smiling face made her rejection less painful. The man smiled back and hoped for another day.</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Teni had declined his advances those times not because he was not appealing but, because she was still in a relationship with Jim. But since she was no more with Jim, she thought she could consider him when ever she was ready to date again. At the moment, she was not ready to be involved with any man. She would take her time to date again. Ending up with a man like Jim again could be suicidal, she reasoned.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On getting to the car, she helped her dog into it, and walked to the other side to enter the driver’s seat. She fastened the seat belt as soon as she sat down and ignited the engine to drive out.</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Not long after driving off, her phone rang again.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She knew it was Jim and she was reluctant to entertain him.</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The phone rang and stopped time and time again. And she knew if it was allowed to continue to ring, the battery power would be sapped. Therefore, she decided to pick it up.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"Hi," she said and there was some seconds of silence before the person at the other end uttered a word and started to beg her for forgiveness. She listened to him talk for a while trying to keep calm but at a point, she snapped.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"Hey! Look. Jim, how many times have you promised to stay faithful and you failed?" She asked in anger. She was furious and it showed in the way she stuttered..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"How, how many times? Tell me! How many times? That was the third time I caught you red handed having an affair with another woman. I am sick and tired of your stories and your everyday sorry. I can't take it anymore. Please, stop calling my number and don’t bother to visit me. I wouldn’t want to involve the police, okay? Thanks," Teni shouted, and flung the phone on the dashboard.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“I am done with you!” she muttered visibly shaking with anger.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She could still hear Jim talk on the phone from the distance but she cared less. As she drove, she became emotional. She could not believe she could find herself heartbroken after his marriage proposal. She had been faithful in the relationship since they met. Tears formed in her eyes as she thought about it all.</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Remembering Bola’s words that no man worth’s crying over, she tried hard not to allow the tears in her eyes to take a trip down her cheeks. She tried, but they dropped.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When she was almost getting over the breakup, he called and opened her wound again.</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He was the reason she started searching for a school in Canada lately. She wanted to leave Africa and leave the disappointments behind. Jim was the second reason she relocated to Africa aside her quest to locate her father. And since none of the reasons were attainable, she thought it wise that her time in Africa was up.</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She wiped her tears with the back of her hand and stopped the car in front of the Restaurant. Pulling down the sun visor, she checked her face in the small mirror at its back. With a face in tears, she might embarrass herself in the eatery.</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Teni left Bella behind in the car because pets were not allowed in the eatery hall. She walked into the hall and straight to the counters. At the counter, she made her request and went to sit down awaiting her order. Obviously, she could not wait to take the first bite on the food to quench the terrible hunger she felt inside. Within 5minutes she was beckoned at.</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“Hello madam, your order is ready,”  a tall lanky attendant called to her.</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“That’s great,” Teni stood up, picked her MasterCard from her purse, and walked up to the lady at the cash machine</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The lady collected the card and slotted it into a point on sale machine.</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“Your pin please,” the lady gave Teni the device and waited to collect it back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Teni grabbed the machine and typed the password and a receipt crept out of the machine.</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“Have your card ma,” the lanky lady gave Teni her card, the receipt and the paper bag containing the food.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“Thank you,” the sales attendant said politely as she switched her attention to another customer.</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Unable to wait till she got home to eat because she was hungry, Teni relaxed in the car and ate the food. All she ate, she shared with Bella before driving back home.</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Being a weekend and being off at work the next day,  she would have the whole of the weekend to herself. Her plan was to cook her best meals, pay Dan a visit at the pine plantation, and use the rest of the day to rest at home.</w:t>
      </w:r>
    </w:p>
    <w:p>
      <w:pPr>
        <w:pStyle w:val="style0"/>
        <w:jc w:val="both"/>
        <w:rPr>
          <w:rFonts w:hAnsi="Verdana" w:ascii="Verdana"/>
          <w:b/>
          <w:bCs/>
          <w:sz w:val="32"/>
          <w:szCs w:val="32"/>
        </w:rPr>
      </w:pPr>
      <w:r>
        <w:rPr>
          <w:rFonts w:hAnsi="Verdana" w:ascii="Verdana"/>
          <w:b/>
          <w:bCs/>
          <w:i w:val="0"/>
          <w:strike w:val="0"/>
          <w:dstrike w:val="0"/>
          <w:emboss w:val="0"/>
          <w:imprint w:val="0"/>
          <w:outline w:val="0"/>
          <w:shadow w:val="0"/>
          <w:sz w:val="32"/>
          <w:szCs w:val="32"/>
          <w:u w:val="none"/>
        </w:rPr>
        <w:t xml:space="preserve">                             …</w:t>
      </w:r>
    </w:p>
    <w:p>
      <w:pPr>
        <w:pStyle w:val="style0"/>
        <w:jc w:val="both"/>
        <w:rPr>
          <w:rFonts w:hAnsi="Verdana" w:ascii="Verdana"/>
        </w:rPr>
      </w:pP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SATURDAY IT WAS, and he was not aware. He lived each day as it came and did not care which day it was. To him all days are the same.</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He had no calendar, no clock or watch, he did not work with time, he was never in a hurry, no partying, no visitor to keep him company but only his small transistor radio that he listened to once in a while. He was totally in the world of his own. All he did was to work on his crafts. And the only time he would rest was when he felt tired.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Being the only child of his late parents, and the next of kin on his poor father's bank account, he was the one that had access to the dividends from his father’s shares approximately $100 monthly by the current exchange rate. That was what he lived on.</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Ever since he graduated, no gallery showed interest in his crafts. He only produced and had not been selling.</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The noise coming from the grinding machine he was using did not allow him to know he was having a company. He was busy cutting pieces of metals for the making of his craft until he had a tap on his back. Scared feeling someone’s touch in his secluded environment, he stopped working suddenly and turned to see who the intruder was.</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"Oh! Teni, you scared me! when did you arrive?” Dan switched of the machine, dropped it, and took steps towards Teni.</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"I have been around for some time admiring your works at the other side,” Teni pointed at the other side of the small building.</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“You've got real talent here," she commended him.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“You did not allow me to feed my eyes on my first visit before you sent me and Bella away,“ she reminded him and chuckled.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“Sorry about that, and thanks for the compliments. You are the first to give such compliments on my works" Dan walked Teni to a metal chair.</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“Have a seat,” he said and he too sat on a stool opposite her.</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Teni sat down and put the rubber bag that was in her hand down on the ground.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"I brought food and some clothes, I hope you don't mind,” she picked the bag up and gave it to him.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A bright smile adorned his face at once as he stretched his hand to collect it.</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“You must be a prophetess to have known that third world war had just begun in my belly,” he joked.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Teni graced his joke with a smile. She watched him open the bag in a hurry and dip his hand through the clothes to the bottom of the bag, he grabbed a small plastic warmer and dragged it out. On top of the flask was a metal spoon attached to it with a piece of tape. He rolled the cover open and smiled.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“This is the only solution to the war going on inside,” he humorously made a funny face to Teni and she could not help but laugh.</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He was such a humorous person after all. Teni was happy that he was happy.</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Seeing him ate in haste like someone eating for the first time after days of fasting, Teni looked away in order not to embarrass him.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“This is delicious,” Dan looked at Teni.</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“Thanks,” Teni smiled.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“You cooked it?” Dan dipped the spoon in the food and scooped more out for an onward movement to his mouth.</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“Yes, home made,” Teni was happy to hear he enjoyed her food.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She dragged the bag away from Dan so that the clothes in it would not be stained with oil.</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"Do you go out at all?" she asked.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"I mean besides going in search of the found objects for your art," she added.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"Yes I do once in a while, when I need to go get money at the Bank," he took the bottle of Coca-cola from the bag, twisted the cap open, and gulped. And then continued eating. He was almost done eating.</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“No! I don't mean that kind of going out, I mean like dinning out, going for a walk or to relax somewhere different from here, away from your normal work routine,” Teni cut in.</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"Oh! Not at all,” He shook his head and stood up.</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"Come! let me take you round,” he said, pulling her up.</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They both walked to the other side of the house where the metal sculptures were displayed. They went round each Sculpture as Teni asked questions and he answered, telling her what he had in mind when he was creating each of the sculptural pieces. Then, they got to the last sculpture and he asked, "what do you think about this?"</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Teni walked round the Sculpture thinking.</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“Someone sitting alone in a bad mood I think,” Teni looked at Dan. She was expecting him to say she got it. But she was disappointed.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"Hmmm! you are almost right," Dan turned to look at Teni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“Almost right?” Teni could not believe she got it wrong.</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"Give it a one word title," Dan said.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"Sad," Teni laughed at herself.</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"You didn't do badly," Dan smiled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"Not everyone sitting in such a manner is in a bad mood, you know? If I'm asked, I would say, Someone sitting alone."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"Okay, what is the title?" Teni asked.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"Solitude," Dan replied.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“What do mean by solitude?” Teni enquired.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"It is a state of loneliness and not everyone lonely is sad. In fact some created the state of loneliness by themselves because they enjoy being lonely. They derive peace in being alone," Dan concluded.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"Wow! You are right," Teni could see a lot of sense in what Dan said. And she could see the title of his work reflect on his lifestyle.</w:t>
      </w:r>
    </w:p>
    <w:p>
      <w:pPr>
        <w:pStyle w:val="style0"/>
        <w:jc w:val="both"/>
        <w:rPr>
          <w:rFonts w:hAnsi="Verdana" w:ascii="Verdana"/>
        </w:rPr>
      </w:pP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Through with the tour, and going back to sit, she walked behind him.</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"By the way, what brought you here in the first place, this in itself is Solitude. Don't you think so?" Teni tried to be sarcastic.</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Dan turned back to look at her.</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"Do you know I have never thought about it like that?, I am truly in Solitude!" Dan announced in the midst of laughter.</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"You're right, you are really right," Dan said as they went back to sit.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“Well, my poor parents died ten years back, I was twenty-five then, and I was still an undergraduate. Two years after my parents' death, my uncle sold our house without my consent, and when I got to know about it, he claimed it was the money he used to send to me for my upkeep at school. That he would rather be happy to see me graduate out of school and have my father’s house sold, than to drop out of school and have the house waiting for me. I really believe he did it more for his selfish interest,” Dan’s pursed, and then, he continued: “I couldn’t go to court because he was my uncle and truly he was responsible for my upkeep, my tuition and all at school. After graduation, I started putting up with a friend and when the friend got married, I had to leave his house. Prior to my leaving, I found this place one day on my quest for found objects for my Sculptures. I met it locked, and when I forced it open, I discovered it was good enough for me as a home. The government owns it and it was lying fallow. If they decide to use it, I would find another place. I started living here since then, and I fell in love with the place. It is quiet and serene enough for creativity,” Dan watched Teni listen as he finished his narration of why he was in solitude.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“I am so sorry for all you went through. But you are a good story teller,” Teni smiled.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“I never knew that. I might as well go into story writing someday,” Dan laughed.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“That would be nice. And I can bet that you would be a bestseller,” Teni joined Dan in the laughter.</w:t>
      </w:r>
    </w:p>
    <w:p>
      <w:pPr>
        <w:pStyle w:val="style0"/>
        <w:jc w:val="both"/>
        <w:rPr>
          <w:rFonts w:hAnsi="Verdana" w:ascii="Verdana"/>
        </w:rPr>
      </w:pP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It was a swell nice time at the pine plantation for Teni. After almost two hours of stay, she told Dan it was time for her to leave and he saw her off to the same spot where he parted with her and Bella the other time.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Sighting Teni and Dan, Henry the Uber driver adjusted himself and fastened the seat belt to get set to drive her back. It was his first time to be chartered by Teni for hours. She was one of the few clients Henry had no problem with when it came to fares and charges.</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They were almost at the side of the taxi when Teni turned to Dan and quietly asked, "Dan, can you do me a favor?"</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"What?” Dan asked curiously.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"The next time you go to town, don't go in your work clothes. Go in one of those new clothes. Going to town in your work clothes gives a bad impression of you, and try and have a shave too," Teni winked.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"Okay, thanks," Dan walked close to the taxi and opened the backdoor for Teni.  Then, he waved her goodbye and walked back into the plantation.</w:t>
      </w:r>
    </w:p>
    <w:p>
      <w:pPr>
        <w:pStyle w:val="style0"/>
        <w:jc w:val="both"/>
        <w:rPr>
          <w:rFonts w:hAnsi="Verdana" w:ascii="Verdana"/>
        </w:rPr>
      </w:pP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Henry started the car engine and drove off. In his mind, he began to wonder what Teni was doing with the strange man.</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"Sorry ma'am, was that not the mad man?"  Henry asked and took a glance at Teni in the mirror.</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“Which mad man?” Teni asked.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“The one that comes to town sometimes picking junks in gutters and dustbins,” Henry replied. He drove out of the pinewood field to link the asphalt road.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"Madman? No! He is not mad. He is just a lonely Artist," she replied.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“You mean that man is not insane?” Henry found Teni’s words unbelievable.</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"Oh yeah! Nothing absolutely is wrong with him. He was the one that rescued my dog and that was why I came to show him my appreciation,” Teni was glad to inform Henry about Dan’s sanity. She knew the news would circulate like the wrong notion about him circulated.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“If he was the one that rescued the dog, then he must be sound in the mind. No mad man would do that," Henry said thoughtfully.</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"Those junks he picks, he gathers for his work. He is really talented,” Teni said and changed the topic to the issue concerning her car.</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“Do you think it’s better if I buy a new car or follow the advice of the mechanic to change the engine of the present one?”</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“Buying a new car is better. What is called a new engine here is an engine removed from a used vehicle abroad,” Henry slowed down for a couple at the zebra crossing.</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“Thanks, I will think about it,” Teni looked at the screen of her phone and saw a missed call notification. It was her mother Rhoda. She put the phone back in her pocket with the intention of calling her back later at home.</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They were getting close to her apartment when her phone started to ring again. She thought it was Rhoda calling again. Reaching for the phone in her pocket and seeing who was calling, she tucked the phone back to where she picked it. She allowed it to ring till it stopped.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She began to think that it was time she cut Jim off completely by blocking all his numbers. His calls to beg for forgiveness was becoming a disturbance to her life. And as if Henry had got a hint of who she was thinking about, he asked, "Ma'am, how is Mr. Jim?"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"He is fine," Teni replied.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By Henry’s question, Teni knew that he was yet to know about the breakup between her and Jim. And she liked it like that.</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Henry carefully looked at the side mirror in order to turn and drive into Teni's compound.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"Extend my greetings to him,” Henry pulled up for Teni to get down from the car in front of the house.</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"OK, I will. Thanks,” Teni paid for the cab service and added a tip as usual then, she got down, and walked up to the entrance of her house while Henry drove off.</w:t>
      </w:r>
    </w:p>
    <w:p>
      <w:pPr>
        <w:pStyle w:val="style0"/>
        <w:jc w:val="both"/>
        <w:rPr>
          <w:rFonts w:hAnsi="Verdana" w:ascii="Verdana"/>
        </w:rPr>
      </w:pP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w:t>
      </w:r>
    </w:p>
    <w:p>
      <w:pPr>
        <w:pStyle w:val="style0"/>
        <w:jc w:val="both"/>
        <w:rPr>
          <w:rFonts w:hAnsi="Verdana" w:ascii="Verdana"/>
        </w:rPr>
      </w:pPr>
    </w:p>
    <w:p>
      <w:pPr>
        <w:pStyle w:val="style0"/>
        <w:jc w:val="both"/>
        <w:rPr>
          <w:rFonts w:hAnsi="Verdana" w:ascii="Verdana"/>
        </w:rPr>
      </w:pPr>
    </w:p>
    <w:p>
      <w:pPr>
        <w:pStyle w:val="style2"/>
      </w:pPr>
      <w:r>
        <w:rPr>
          <w:rFonts w:ascii="Arial Unicode MS"/>
          <w:b/>
          <w:i w:val="0"/>
          <w:strike w:val="0"/>
          <w:dstrike w:val="0"/>
          <w:emboss w:val="0"/>
          <w:imprint w:val="0"/>
          <w:outline w:val="0"/>
          <w:shadow w:val="0"/>
          <w:sz w:val="32"/>
          <w:szCs w:val="32"/>
          <w:u w:val="none"/>
        </w:rPr>
        <w:t xml:space="preserve">CHAPTER ELEVEN</w:t>
      </w:r>
    </w:p>
    <w:p>
      <w:pPr>
        <w:pStyle w:val="style0"/>
        <w:jc w:val="both"/>
        <w:rPr>
          <w:rFonts w:hAnsi="Verdana" w:ascii="Verdana"/>
        </w:rPr>
      </w:pPr>
    </w:p>
    <w:p>
      <w:pPr>
        <w:pStyle w:val="style0"/>
        <w:jc w:val="both"/>
        <w:rPr>
          <w:rFonts w:hAnsi="Verdana" w:ascii="Verdana"/>
        </w:rPr>
      </w:pP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Teni and Bola arrived at the Abuja Airport. It was a forty five minutes journey. The plane touched down at exactly 9.50am, five minutes later than the expected arrival time. “It must be as a result of the brief turbulence the plane experienced,” Teni told her colleague.</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At the side of the road in front of the airport, the two ladies flagged down a Taxi. Bola bent over to tell the driver their destination:</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“Presidential Villa,” she announced.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“Come in,” the skinny rastaman behind the wheel said. He was chewing gum and was listening to reggae music.</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Bola and Teni entered the back of the taxi and the driver patiently waited for them to be conveniently seated before he put the car in motion.</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“The fare is five thousand naira,” the driver looked at the ladies in the mirror.</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“That’s okay,” Teni said.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“It is not okay,” Bola objected. Teni’s habit of not bargaining prices of things was not new to her.</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“We will pay three thousand naira,” Bola gave the Rasta a stern look as their eyes met in the mirror.</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“No! Madam, you pay four thousand?" The driver slowed down the vehicle, he crossed over to the service lane as if he wanted to stop the cab.</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“Four thousand naira is okay. Drive on,” Bola turned to look at Teni and winked.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There were some norms of the African society that Teni was yet to imbibe in her two years of stay in Africa. Bargaining for prices of products and services were part of it. She failed to realize that she was doing herself a dis-service by the habit. It made her spend more than necessary on daily basis. The only places one was not permitted to bargain for prices in most parts of Africa were grocery stores, supermarkets, gas stations, and some other corporate establishments.</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Thirty minutes after they had left the airport, they arrived at the Presidential Villa. The driver drove the cab to a stop and Bola paid the transport fare before she and her colleague got down from the cab.</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As soon as they got down, they approached the massive gate before them. It was painted white. At the top of the metal gate stood the Coat of Arms of the nation: an image of two horses guarding a green eagle standing on a shield. At the base of the shield  was a ribbon lying across with the inscription of Unity and faith.</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The fence was low, painted white and standing at about six feet high to the left and the right of the giant gate. It was well designed and the wroth iron patterns on top of it made it a see-through fence.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Outside and inside the compound were heavily armed soldiers and among them were some armed men in mufti as well. About a dozen of soldiers were standing outside the gate. They watched the ladies as they approached them. Before Bola and Teni could reach the gate, a man in white shirt and black trousers came to meet them.</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“Good morning ladies, how may I help you,” the dark skinned man asked.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“We have an appointment with the Secretary of State,” Bola replied.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“Alright, hold on while we verify. From where exactly,” the man asked.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“The Voice Newspapers.” Teni replied.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“The Secretary of State office please! From The Voice Newspaper!” the man announced to the two ladies in white blouse and black sket uniform inside the gatehouse.</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“Please be patient,” the man politely said to Teni and Bola. He quickly attended to another visitor who just arrived to the villa.</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In two minutes, one of the ladies in the gatehouse announced loudly, “The Voice Newspaper please.”</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On hearing this, Teni and Bola left the spot they were, and walked close to the gatehouse.</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“Your ID please,” the lady receptionist requested. And Bola and Teni presented their Identification cards.</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“Come over here, do you have metals in your bags?” a fat man asked.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“Yes, our bunch of keys and iPads,” Bola replied.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“Could you bring them out please?” The man pointed to a tray on the table by his side. The ladies from the Voice Newspaper searched their bags and put all metal objects in their possession on the tray.</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“Put your bags on the conveyor table,” the fat man instructed and the ladies followed the instruction. Their bags were put on the moving belt and their bags were instantly moved to the other side of the gate. It passed through a metal detector cubicle as it traveled.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“Come over here,” the fat man instructed again.</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“Pass through the glass booth,” he ushered them into a glass box that flashed red and blue light as they walked through. Teni and her colleague needed no one to tell them they had just been scanned.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As they walked into the other side of the gate one after the other, they heard from a speaker above their head, “Safe to visit”. The voice was a computer voice. It sounded robotic.</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After they were certified safe to visit the Presidential Villa, a tall man in mufti waved to one of the four black SUVs on standby and the SUV was driven close to them. Before going to the car, they collected their bags and other possessions from the top of the conveyor belt. The driver of the 4wheel car ushered them in and they entered into the vehicle.</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The driver drove off and at every 100 meters, they were stopped for checks by armed soldiers till they got to the last one about fifty meters to the area where various buildings were located.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The long protocols was pissing Teni off, although she knew that was the way it should be. No one is allowed to enter the seat of power of any country without proper security checks.</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It was a fifteen minutes ride in the Villa before the SUV stopped in front of one of the magnificent buildings that occupied the Presidential Compound.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“This is the office of the Secretary of State,” the driver of the SUV announced.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“Thank you,” Bola and Teni chorused.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“You are welcome,” the driver watched the ladies exit the car.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As soon as Teni and Bola got down, the driver drove off facing the direction they came from. Probably going back to the Villa gate from where he brought them. The two ladies saw four black SUVs of the same make as the one that brought them parked some meters away at the left side of the building.</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Teni and Bola walked into the building. There were soldiers and other men in mufti outside the building holding various types of rifles.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They got into a large hall and there were two ladies there, each of them had a desk top computer on their tables.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“Good morning, are you from the Voice Newspaper?” one of the ladies asked.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“Yes,” Teni replied.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“Your Identification Cards please?” the lady at the right desk asked.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Teni was the first to show her ID card, after which she was asked to move to the desk at the left. Bola showed her ID card also and was asked to move to the left desk.</w:t>
      </w:r>
    </w:p>
    <w:p>
      <w:pPr>
        <w:pStyle w:val="style0"/>
        <w:jc w:val="both"/>
        <w:rPr>
          <w:rFonts w:hAnsi="Verdana" w:ascii="Verdana"/>
        </w:rPr>
      </w:pP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“Place your thumb on the device please,” the lady at the left desk instructed Teni. Her ascent was foreign. She sounded American, Teni thought.</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Bola went through all the protocols Teni went through and afterwards, a lady came into the hall to take them to the room where the interview was to take place.</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“Please, follow me,” the young lady said. She should be in her teens as judged by Bola.</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The young lady walked them to a room that had everything in it in shades of brown.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At the center of the air-conditioned room was a set of five chocolate leather chairs that were arranged in a circle. The curtains were of light brown linens.</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“You may sit here. Her Excellency will soon join you,” the young lady pointed to the chairs each of the visitors should sit on and then, she left the room.</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By the side of each leather chair was a stool made of glass and steel.</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Bola and Teni awaited the Secretary of State. While they waited, they discussed their prepared questions before her arrival.</w:t>
      </w:r>
    </w:p>
    <w:p>
      <w:pPr>
        <w:pStyle w:val="style0"/>
        <w:jc w:val="both"/>
        <w:rPr>
          <w:rFonts w:hAnsi="Verdana" w:ascii="Verdana"/>
          <w:b/>
          <w:bCs/>
          <w:sz w:val="32"/>
          <w:szCs w:val="32"/>
        </w:rPr>
      </w:pPr>
      <w:r>
        <w:rPr>
          <w:rFonts w:hAnsi="Verdana" w:ascii="Verdana"/>
          <w:b w:val="0"/>
          <w:i w:val="0"/>
          <w:strike w:val="0"/>
          <w:dstrike w:val="0"/>
          <w:emboss w:val="0"/>
          <w:imprint w:val="0"/>
          <w:outline w:val="0"/>
          <w:shadow w:val="0"/>
          <w:sz w:val="24"/>
          <w:szCs w:val="24"/>
          <w:u w:val="none"/>
        </w:rPr>
        <w:t xml:space="preserve">                                    </w:t>
      </w:r>
      <w:r>
        <w:rPr>
          <w:rFonts w:hAnsi="Verdana" w:ascii="Verdana"/>
          <w:b/>
          <w:bCs/>
          <w:i w:val="0"/>
          <w:strike w:val="0"/>
          <w:dstrike w:val="0"/>
          <w:emboss w:val="0"/>
          <w:imprint w:val="0"/>
          <w:outline w:val="0"/>
          <w:shadow w:val="0"/>
          <w:sz w:val="32"/>
          <w:szCs w:val="32"/>
          <w:u w:val="none"/>
        </w:rPr>
        <w:t xml:space="preserve">  …</w:t>
      </w:r>
    </w:p>
    <w:p>
      <w:pPr>
        <w:pStyle w:val="style0"/>
        <w:jc w:val="both"/>
        <w:rPr>
          <w:rFonts w:hAnsi="Verdana" w:ascii="Verdana"/>
        </w:rPr>
      </w:pP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THE INTERVIEW LASTED for an hour and most of the issues talked about were on government’s policies on economy, the high rate of insecurity in the nation and the rumors about the cold war between the president and his vice.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Journalists are the mouth pieces of the masses of every society. In this regard, Bola and Teni did well to speak the mind of the common people asking various questions that bothered on the travails of the common people from the policies of the government.</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As a highly intelligent woman, the secretary of state’s responses were highly commendable. She stunned Teni and Bola with her responses to every question.</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At the end of the interview, the two ladies from the Voice Newspaper were ushered out of the interview room to the front of the building. There, the black SUVs were awaiting visitors to the office of the Secretary of State, with their drivers behind the wheels. One of the cars drove close to the ladies and the ladies entered the vehicle. The car was about to drive out of the park when someone called Bola from afar.</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“Bola, hey, Bola,” the voice called from behind from the far side of the entrance of the building.</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Bola and Teni looked back and it was one of the security men in mufti. The man was coming to them.</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“Please wait,” Bola said to the driver who was ready to start the engine.</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The security man came closer and Bola recognized him.</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“Dele!” Bola got down from the vehicle and the man moved closer to her, and embraced her.</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“I knew it was you the moment I saw you enter the building when you arrived,” Dele said.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“You have not changed,” Bola smiled.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“Likewise you. The curves are still intact,” Dele laughed and so did Bola.</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“You work with the government?” Bola asked. Her eyes on the rifle hanging across the shoulder of the man she was talking to.</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“Yes. State Security Service,” Dele looked at Bola from her head to her toes. Four years after graduation Bola’s beauty did not depreciate. Although, she had added some weight.</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“Give me your cellphone number and I will call you,” Dele said.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Bola reached for a business card in her bag and handed it over to Dele.</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“Here is my card, the two numbers on it are active,” Bola walked back to the car.</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“I am excited seeing you again,” Bola said.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“Me too, I will call you,” Dele said and walked away.</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“I will expect your call,” Bola got into the car and told the driver he could drive out.</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“That guy looks cool,” Teni remarked.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“Yeah! He was a course mate at the University and the best friend of my ex boyfriend,” Bola looked out of the car as the driver drove them out of the park to the road back to the main gate of the villa.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The Presidential villa looked beautiful and so well taken care of that Bola thought if African leaders could take care of their immediate environment to meet up with the world standard, why can’t they do the same to their entire countries?</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“When is our flight back to Lagos!” Teni asked.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“In two hours I think,” Bola replied.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“That means we should not be far to the airport,” Teni suggested.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“Yes, by the time we are through with lunch, take off time should be getting close,” Bola said.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There was no security check on Bola and Teni this time around until they reached the gate. It was at the main entrance that they went through some checks before they were allowed out of the Presidential Villa.</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At the front of the villa were taxis who were registered by the government to ply the villa area. Teni and Bola boarded one to the airport to catch their flight back to Lagos where they lived and worked.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“Do you know that after I broke up with my boyfriend, this guy showed interest in me?” Bola said.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“Why didn’t you give him a chance then? He looks cute I think,” Teni looked inquisitively.</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“I found it awkward to date him. Not that I did not like him though,” Bola gave Teni a brief look.</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“You were afraid of what people would say?” Teni said.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“Something like that,” Bola replied.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“You know, leaving my fiancée for his best friend,” Bola smiled.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“Were you the one who left the relationship or your boyfriend?” Teni asked.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“He did. He found a daughter of a billionaire,” Bola looked at her friend briefly again and returned her gaze back to the beautiful landscape of Abuja city. One of the most beautiful cities in Africa.</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“You were afraid of what people would say when he was the one who left you?” Teni looked surprised.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“This is only found in places like Africa. An American would go for what he or she wants and care less about what anyone says,” Teni searched for her phone as she talked.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“That may be true,” Bola agreed.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“Some African cultures are weird and but many have a lot of advantages over the Western culture though,” Teni put her phone on. It was switched off to avoid distractions during the interview.</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The taxi stopped at the airport motor park and the passengers paid the fare and got down.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“Hello sirs, please where is the way to the restaurant here?” Bola asked the men who walked by.</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“Go straight to that entrance with yellow door,” one of the men pointed to a door painted yellow on the airport building some meters away.</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“Thanks,” Teni said politely.</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Walking to the restaurant, they changed their topic of discussion to the success of the interview they had with the secretary of state.</w:t>
      </w:r>
    </w:p>
    <w:p>
      <w:pPr>
        <w:pStyle w:val="style0"/>
        <w:jc w:val="both"/>
        <w:rPr>
          <w:rFonts w:hAnsi="Verdana" w:ascii="Verdana"/>
          <w:b/>
          <w:bCs/>
          <w:sz w:val="32"/>
          <w:szCs w:val="32"/>
        </w:rPr>
      </w:pPr>
      <w:r>
        <w:rPr>
          <w:rFonts w:hAnsi="Verdana" w:ascii="Verdana"/>
          <w:b/>
          <w:bCs/>
          <w:i w:val="0"/>
          <w:strike w:val="0"/>
          <w:dstrike w:val="0"/>
          <w:emboss w:val="0"/>
          <w:imprint w:val="0"/>
          <w:outline w:val="0"/>
          <w:shadow w:val="0"/>
          <w:sz w:val="32"/>
          <w:szCs w:val="32"/>
          <w:u w:val="none"/>
        </w:rPr>
        <w:t xml:space="preserve">                                   …</w:t>
      </w:r>
    </w:p>
    <w:p>
      <w:pPr>
        <w:pStyle w:val="style0"/>
        <w:jc w:val="both"/>
        <w:rPr>
          <w:rFonts w:hAnsi="Verdana" w:ascii="Verdana"/>
        </w:rPr>
      </w:pP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IT WAS THE second day after the Abuja trip. She was given the task of putting the audio recording of the interview with the secretary of state in writing.</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Busy reading and editing what she had typed, she responded to Bola’s knock on her office door by saying, “come in”. Bola's way of knocking was getting better.</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Bola entered into Teni’s office and stood by the door.</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"Teni, you have a visitor waiting for you at the reception. Jim is his name,” Bola was being sarcastic.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"You don't mean it!" Teni's countenance changed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“Just imagine!” Bola added, giving a facial expression that showed how disgusting Jim’s visit was to her.</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“Jim?” Teni asked and stood up in rage.</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“What does he want?” Teni walked out of her office, she marched down to the staircase. Her high heel shoe she bought on her trip to Europe had a special way it sounded at every step. You can't sneak into a place with it.</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In her rage, she  looked gorgeous and fierce as well, as she descended the stairs to the reception.</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Stepping into the reception and seeing Jim waiting on the visitors chair, she walked up to him with a mind made up to be frank with him once and for all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"Jim! What are you doing here?" She asked trying to be calm.</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Jim looked sober as he ignored her question. He stood up and moved closer to her. He held a bunch of flowers.</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“Teni, I am deeply sorry for how I treated you and all I put you through. I have changed and I have realized how selfish I have been. I have made up my mind to be faithful to you for the rest of my life. Please forgive me,” Jim held the bunch of flowers as he talked.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Teni was turning green with anger but almost felt amused at the same time by Jim’s action. In her eyes, he looked like a pupil reciting a poem. All she heard him say sounded like, twinkle twinkle little stars, how I wonder what you are.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She felt embarrassed being watched by Tina and the two men on the visitors' seat. They watched the scenes like they were in a theater watching the popular play, Romeo and Juliet.</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Jim looked completely irritating to her and she did not feel a bit of love for the man who was once the love of her life anymore.</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“No, Jim, you have not changed and your acting can not deceive me anymore. Let today be the last of you coming to embarrass me either in my office or at home. It is over between us. The next time you come here or to my house, I will call the police on you. Don't dare me,” Teni, immediately after uttering the sentence, left the reception hall and headed back to her office, leaving Jim standing at the spot.</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Tina and the two visitors that witnessed what transpired between Jim and Teni were left stunned. Tina had never seen Teni as mean and angry.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Jim stood for a while confused as he watched Teni leave. It completely dawned on him at last that the situation could no more be redeemed. He admitted he was guilty but he could not bring himself to understand why Teni could not forgive him upon all the love she once professed to have for him.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A few seconds had passed before Jim came back to his senses that he needed to leave. Sluggishly, he walked out of the Voice Newspaper building dejectedly holding the bunch of roses which probably because they witnessed what transpired, were looking withered. Almost shedding tears, he was beginning to hate Teni with passion as he realized more that it was all over between him and her. Teni’s unforgiving attitude was awaking the beast in him as he sat for a while behind the steering of his car smiling bitterly and thinking on what to do about the situation. He promised himself never to bother her again on the issue.</w:t>
      </w:r>
    </w:p>
    <w:p>
      <w:pPr>
        <w:pStyle w:val="style0"/>
        <w:jc w:val="both"/>
        <w:rPr>
          <w:rFonts w:hAnsi="Verdana" w:ascii="Verdana"/>
        </w:rPr>
      </w:pP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Teni was back on her seat. Her day had been spoilt by Jim’s visit as she found it hard to continue with work. Pondering on the issue, she asked herself on what to do to avoid Jim totally. And in the middle of her thought, a call came in, and it was Edward.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“How far have you gone on the interview,” he asked.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“To be completed tomorrow sir,” she replied.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“You promised to deliver it today, what happened?” Edward asked.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“I am sorry, I am having a headache,” Teni lied.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“Oh! Sorry about that, please let it be on my desk tomorrow, latest by 12pm,” Edward instructed.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“Okay sir,” Teni replied and dropped the phone on the table. How would it sound in Edward’s ears to know the same man she fought tooth and nail to save from prison was the same that broke her heart?</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She was still relaxed on the chair when another call came in and she thought it was Jim. Stretching her arm, she picked the phone and it was an international number.</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“Hello, Teni,” the voice at the other end said. It was a man’s voice and it sounded strange. The pronunciation he gave her name was Teyni.</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“Hello, who am I speaking with please?” Teni asked.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“It’s me Dave, calling from Canada,” Dave replied.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Excited to hear Dave’s voice for the first time, Teni’s mood changed. A bright smile invaded her face as she talked. She and Dave started their discussion where they left it on their Facebook chat the day before. The call had brightened the day and for the moment the thought of Jim's unwanted visit left her mind.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It all started when she accepted his friend request. And five days gone by since then, he never failed to leave a message daily for her. She had to leave her phone number for him offline the last time upon his offline request.</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“I am glad to hear your voice,” Dave walked around on his balcony as he watched the stars while he spoke. It was only technology that could make it happen for someone to speak at night to someone somewhere in the morning.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“It is nice hearing your voice too,” Teni watched Bola enter her office.</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“Did you see my last message online?” Dave asked.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“Yes I did. I had planned to reply but I have been busy at work,” Teni watched Bola whisper to know who she was talking to. She began to tease Teni with her look.</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“Do I sound funny?” Dave asked when he heard Teni giggle.</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“No! Not at all. It’s a troublesome friend of mine here who is pestering me to know who you are,” Teni giggled again.</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“May I speak to her please?” Dave asked.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“Yes, why not? Hold on,” Teni took a funny look at Bola and gave the phone to her.</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“Hi, I am Dave,” Dave walked back into his living room from the balcony.</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“I am Bola,” Bola winked at Teni.</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“I like your friend and I have been trying to make her realize that. Can you help me tell her?” Dave asked.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“Teni, Dave likes you and he is serious about it. Dave, I have just told her,”  Bola said humorously turning to Teni.</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“Thanks for letting her know,” Dave got the humor and laughed.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“What do you do Bola?” Dave asked.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 I am a journalist, Teni is a colleague of mine,” Bola said. She watched Teni type on the laptop.</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“And you? what do you do?” Bola asked.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“I am an art collector and an art promoter,” Dave replied. He sat on the sofa as he talked.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“It’s good to know. Teni is an art lover too,” Bola watched Teni give her a warning look. Bola knew Teni did not want her to divulge any information she did not give her the consent to say to Dave.</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“What about you. You don’t like art?” Dave asked.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“I do, but not as crazy about it like my friend,” Bola replied and stood up to leave Teni’s office.</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“I have got to go Dave, it’s nice speaking to you,” Bola excused herself.</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“That’s okay, hope to talk to you again sometime,” Dave said.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“Yeah! Talk to you again sometime. Hold on for Teni,” Bola gave the phone back to Teni who had stopped typing the moment she heard her say she wanted to give the phone back to her.</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Bola left Teni’s office for hers, not being able to discuss what she was there to discuss. Tina had hinted her about what happened between Jim and Teni at the reception hall and she wanted to hear more from the horse’s mouth. But meeting her on phone had denied her the opportunity.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“Hi Teni,” Dave said and waited for Teni to respond.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“Hi Dave. I have just replied your Facebook message,” Teni said.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“That’s good. Can I call you back in the evening?” Dave was eager to know Teni’s response to his dating request.</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“It’s alright, talk to you then,” Teni replied.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She was sure her response to his request would be disappointing to him. She was not ready to go into any relationship at the moment and that was what she typed back to him.</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Dave left the conversation for the bedroom where his laptop was, on the bed. He went through the message of Teni and was disappointed. Not giving up, he decided to continue to be her friend until she changed her mind.</w:t>
      </w:r>
    </w:p>
    <w:p>
      <w:pPr>
        <w:pStyle w:val="style0"/>
        <w:jc w:val="both"/>
        <w:rPr>
          <w:rFonts w:hAnsi="Verdana" w:ascii="Verdana"/>
        </w:rPr>
      </w:pP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Not long after the phone call of Dave, Bola entered Teni’s office again.</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“Teni, it’s almost the closing hour, and I would need to go with you to Dickson Roundabout. My car is with Janet. She came for it in the morning. So, call me when you are set to leave,” Bola walked to the door to exit Teni’s office. She could not wait to hear what happened between her and Jim on their way home.</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“I will soon be leaving so, get set,” Teni replied at the window where she stood watching what was going on the street down below.</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“I will meet you at the car park then, and get ready to tell me what happened at the reception between you and the randy doctor,” Bola left for her office to prepare to go home.</w:t>
      </w:r>
    </w:p>
    <w:p>
      <w:pPr>
        <w:pStyle w:val="style0"/>
        <w:jc w:val="both"/>
        <w:rPr>
          <w:rFonts w:hAnsi="Verdana" w:ascii="Verdana"/>
        </w:rPr>
      </w:pP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Fifteen minutes waiting for Bola, Teni sat in her car. She was chatting online with Dave, using the chat to while away time.</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Soon, Bola got to the car and opened the door. She apologized for her late coming and tried to tickle Teni who managed to smile.</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“Babe, I am sorry for the delay. And by the way, what did I hear happened at the reception in the morning?” she asked and turned to look at Teni.</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“Who told you something happened?” Teni twisted to look at Bola as she inserted the key into the ignition hole.</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“Who else, if not the one that was there. Tina of course, and besides, the way you left your office after I told you that Jim was waiting to see you, I knew there was going to be a civil war at the reception,” Bola fastened her seatbelt.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Teni nodded, smiled and said, “I only sent him off”.</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“Well, Tina commended your action. She said she would have done the same,” Bola turned to Teni.</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“Actually, the reason I mentioned this is that I’ve got something to tell you that I would never have told you if what happened between you and Jim did not happen,“ Bola reached for her handbag on her lap, she opened it and brought out a card.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“Who’s business card is this?’ she showed it to Teni.</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Teni collected the card and turned it around.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“Jim’s business card. Where did you get it?” Teni was eager to know the story behind the card therefore, she delayed starting the car engine.</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“I got it from my cousin Janet,” Bola said.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“And where did Janet get it?” Teni waited eagerly for an answer.</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“Jim gave it to her. He wanted to have a fling with her,” Bola watched the expression on Teni’s face change into a surprised one.</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“Good Lord!” Teni exclaimed.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“He told her that you and I don’t have to know about it,” Bola smiled.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“Can you see why I have been in support of your breakup with him?” Bola said.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“Thank God that I maintained my stand on the issue. It is totally over between me and him,” Teni turned the ignition key and drove out of the parking area.</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“Jim doesn’t deserve another chance at all,” Bola said.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“Yeah! And he ain’t getting it,” Teni drove out on to the road and headed to Dickson roundabout.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On their way, their discussion was centered around Jim and his escapades.</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Teni drove to Dickson roundabout and stopped.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“I thought your house is at the other end. What are you here for?” Teni asked.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“Yes, I want to pick my girl up at her school,” Bola replied and opened the car door to get down.</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“Why didn’t you say so initially?” Teni asked.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“I did not want to trouble you too much,” Bola waved down a Taxi.</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“Common, close the door and allow me to take you there. What are friends for?” Teni started the car engine again and turned the wheel to get back on the road.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Since Teni had offered to drive her to her child’s school, Bola waved to the taxi driver who had pulled up and told him not to bother. She fastened the seat belt again as Teni drove towards her daughter’s school.</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Bola’s phone rang and she pick it.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“Hello,” she wondered who it was.</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“Hello, it is me Dele from the presidential villa,” the voice said.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“Eh! Dele, it’s been a while,” Bola replied and looked at Teni briefly.</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“I would be in Lagos this coming weekend so, I wish we could see,” Dele wished she said yes.</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“Okay, It would be good having you around,” Bola said.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“Then, it is cool. I will call you on Friday,” Dele was pleased with Bola’s response.</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“Alright, bye till then,”  Dele hung up happily.</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He had been wanting to see Bola ever since they saw one another last in Abuja. Bola on the other hand was not ready for any serious friendship with him. She liked him but not to the point of dating him.</w:t>
      </w:r>
    </w:p>
    <w:p>
      <w:pPr>
        <w:pStyle w:val="style0"/>
        <w:jc w:val="both"/>
        <w:rPr>
          <w:rFonts w:hAnsi="Verdana" w:ascii="Verdana"/>
        </w:rPr>
      </w:pP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Teni drove her friend and her daughter back to their home and left for her own home. She could not wait to get home, bathe, eat and have a good rest.</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On getting home, the same she did. She bathed, ate and had a good rest.</w:t>
      </w:r>
    </w:p>
    <w:p>
      <w:pPr>
        <w:pStyle w:val="style0"/>
        <w:jc w:val="both"/>
        <w:rPr>
          <w:rFonts w:hAnsi="Verdana" w:ascii="Verdana"/>
        </w:rPr>
      </w:pP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Friday came and Bola and Dele met at a popular restaurant in the evening. Eventually, after dinner, they ended up partying all night at a club. And it was crazy for Bola loved it. It had been years she had such fun. Since she got pregnant for John Fanandez whom she dated after she parted with Kola who was Dele’s friend, she stopped dating and concentrated on taking care of her daughter. To her, being without a boyfriend has its own advantage.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Having a child outside marriage was enough a mistake. She would not want such to happen again. But all the same, it was a fun filled weekend for her and her old time friend Dele. That night, Dele had his way after the party but not her heart. He passed the night at her place.</w:t>
      </w:r>
    </w:p>
    <w:p>
      <w:pPr>
        <w:pStyle w:val="style0"/>
        <w:jc w:val="both"/>
        <w:rPr>
          <w:rFonts w:hAnsi="Verdana" w:ascii="Verdana"/>
        </w:rPr>
      </w:pP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w:t>
      </w:r>
    </w:p>
    <w:p>
      <w:pPr>
        <w:pStyle w:val="style0"/>
        <w:jc w:val="both"/>
        <w:rPr>
          <w:rFonts w:hAnsi="Verdana" w:ascii="Verdana"/>
        </w:rPr>
      </w:pP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w:t>
      </w:r>
    </w:p>
    <w:p>
      <w:pPr>
        <w:pStyle w:val="style0"/>
        <w:jc w:val="both"/>
        <w:rPr>
          <w:rFonts w:hAnsi="Verdana" w:ascii="Verdana"/>
        </w:rPr>
      </w:pP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w:t>
      </w:r>
    </w:p>
    <w:p>
      <w:pPr>
        <w:pStyle w:val="style0"/>
        <w:jc w:val="both"/>
        <w:rPr>
          <w:rFonts w:hAnsi="Verdana" w:ascii="Verdana"/>
        </w:rPr>
      </w:pP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w:t>
      </w:r>
    </w:p>
    <w:p>
      <w:pPr>
        <w:pStyle w:val="style0"/>
        <w:jc w:val="both"/>
        <w:rPr>
          <w:rFonts w:hAnsi="Verdana" w:ascii="Verdana"/>
        </w:rPr>
      </w:pP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w:t>
      </w:r>
    </w:p>
    <w:p>
      <w:pPr>
        <w:pStyle w:val="style0"/>
        <w:jc w:val="both"/>
        <w:rPr>
          <w:rFonts w:hAnsi="Verdana" w:ascii="Verdana"/>
        </w:rPr>
      </w:pP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w:t>
      </w:r>
    </w:p>
    <w:p>
      <w:pPr>
        <w:pStyle w:val="style0"/>
        <w:jc w:val="both"/>
        <w:rPr>
          <w:rFonts w:hAnsi="Verdana" w:ascii="Verdana"/>
        </w:rPr>
      </w:pPr>
    </w:p>
    <w:p>
      <w:pPr>
        <w:pStyle w:val="style0"/>
        <w:jc w:val="both"/>
        <w:rPr>
          <w:rFonts w:hAnsi="Verdana" w:ascii="Verdana"/>
        </w:rPr>
      </w:pPr>
    </w:p>
    <w:p>
      <w:pPr>
        <w:pStyle w:val="style0"/>
        <w:jc w:val="both"/>
        <w:rPr>
          <w:rFonts w:hAnsi="Verdana" w:ascii="Verdana"/>
        </w:rPr>
      </w:pPr>
    </w:p>
    <w:p>
      <w:pPr>
        <w:pStyle w:val="style0"/>
        <w:jc w:val="both"/>
        <w:rPr>
          <w:rFonts w:hAnsi="Verdana" w:ascii="Verdana"/>
        </w:rPr>
      </w:pPr>
    </w:p>
    <w:p>
      <w:pPr>
        <w:pStyle w:val="style2"/>
      </w:pPr>
      <w:r>
        <w:rPr>
          <w:rFonts w:ascii="Arial Unicode MS"/>
          <w:b/>
          <w:i w:val="0"/>
          <w:strike w:val="0"/>
          <w:dstrike w:val="0"/>
          <w:emboss w:val="0"/>
          <w:imprint w:val="0"/>
          <w:outline w:val="0"/>
          <w:shadow w:val="0"/>
          <w:sz w:val="32"/>
          <w:szCs w:val="32"/>
          <w:u w:val="none"/>
        </w:rPr>
        <w:t xml:space="preserve">CHAPTER TWELVE</w:t>
      </w:r>
    </w:p>
    <w:p>
      <w:pPr>
        <w:pStyle w:val="style0"/>
        <w:jc w:val="both"/>
        <w:rPr>
          <w:rFonts w:hAnsi="Verdana" w:ascii="Verdana"/>
        </w:rPr>
      </w:pPr>
    </w:p>
    <w:p>
      <w:pPr>
        <w:pStyle w:val="style0"/>
        <w:jc w:val="both"/>
        <w:rPr>
          <w:rFonts w:hAnsi="Verdana" w:ascii="Verdana"/>
        </w:rPr>
      </w:pP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She closed from work and drove down to the Pine Plantation wanting to go and while away time with Dan. It had been a while she was there.</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She was glad that she remembered to take along the old phone she was using before she bought her latest phone, she checked her bag to be sure it was there. Having forgotten to take it along twice in the past when she visited the Pine plantation, she had promised Dan that she would not forget to bring it during her next visit.</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Teni took the graded route Dan showed her the last time she was at the scrapyard. By doing that, she could drive her car into the scrapyard.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When she got there, she packed her car a few meters away from the building where Dan used as a workshop and home. Holding her hand bag and the paper bag of the new set of clothes she bought for him on her trip to Abuja, she walked quietly wanting to get to him unaware.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There was no noise or sound of him working at the time she got there and that was unusual. It got her to wonder if he was around.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She walked up to the building and made her way to the spot where Dan used for work. There she met him lying on a long wooden bench. He dressed as if he was going out. The Black T-shirt and the black jeans looked perfect on him and on his feet was a pair of sneakers. He probably had dozed off while relaxing, she believed.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Teni moved closer to Dan and she noticed that he was sound asleep. On his chest was a bible as he laid face up.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Is he religious? She pondered.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Standing over him and assessing his new look, Teni could see that he had got a clean shave. With the new look, it was no gainsaying that he looked handsome. It was unbelievable he could look so cute. It was an awesome transformation and she liked it.</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Obviously, her contact with him was now yielding the result she desired, and she was glad.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She moved closer and gave him a tap on the shoulder and he woke up. Dan opened his eyes gradually and was happy on seeing Teni.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“Teni, it's you,” Dan said as he made the effort to sit up.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“Oh No! Just when I was about to receive a house gift in the dream you woke me up,”  Dan complained.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“Then, go back to sleep to collect the gift and I will come back tomorrow,” Teni turned back as if she was leaving, and Dan stood up hurriedly to pull her back.</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“It was a joke!” Dan announced and they both burst into laughter.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“Common, sit and let me offer you something,” Dan said as he collected the bags from her and held her hand to the bench he was sleeping on.</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Many who knew Dan would not believe it was him if they saw him. He had been transformed into a flawlessly handsome man.</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“You look good and smell nice!” Teni said and watched him walk away into the house.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“Thanks for the compliment, but it’s the clothes you bought for me,“ Dan said from the inside of the house.</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“It’s been so long I heard such though,” Dan added.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Its because it’s been so long you took good care of yourself. Teni wished she could tell him.</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In three minutes of going inside, Dan came out with a paper bag and handed it over to Teni.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“what’s this?” Teni asked.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Collecting and opening the paper bag, she brought out the content. It was a cold pack of juice.</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“When and where did you buy this?” Teni asked.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“I attended a church service today and it was my first so, I was given this as a welcome gift,” Dan sat down beside Teni.</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“That’s good of you. You attended church? Wow! I am proud of you,” Teni was happy Dan was trying to mix up with people now. That was another sign of progress in getting him out of his solitude life style.</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Pleased with Dan’s effort at being social, Teni opened the juice bottle and started to drink.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“I brought Coke and snacks too,” Teni pointed to the paper bag on the ground.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Dan dragged the bag to himself and in it, he met more than snacks and Coke. In it was four new jeans trousers, four T-shirts and a android phone.</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“Oh, my Jeese! This is too much!” Dan exclaimed.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“Thanks so much. Teni, I appreciate you but I don’t want to stress you,?” Dan looked concerned and Teni did not like it.</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“Dan, it’s always a pleasure. I am OK with it and I can afford to do it conveniently. I actually am not stressing myself to do this,“ Teni looked at Dan who still held the clothes in his hands.</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After a brief staring, Dan stood up and shyly asked, “Can I give you a hug?”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“Of course yes,” Teni stood up, took a step forward and hugged him.</w:t>
      </w:r>
    </w:p>
    <w:p>
      <w:pPr>
        <w:pStyle w:val="style0"/>
        <w:jc w:val="both"/>
        <w:rPr>
          <w:rFonts w:hAnsi="Verdana" w:ascii="Verdana"/>
        </w:rPr>
      </w:pP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It was almost an hour and a half of chatting and jokes-cracking and Teni enjoyed every bit of her stay.</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She glanced at her watch and decided it was time to leave.</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“I’ve got to be going,” she said.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“Thanks for the company. You really made my day. Thanks for the gifts also,” Dan stood up to walk Teni to her Car.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When they got to the car, they took another five minutes talking, for Teni felt like she should stay a little more, and unknowingly for her, Dan felt the same way too.</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Teni got into her car, and was about to start the vehicle when she remembered that she needed to inform Dan about her discussion with Dave.</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“Oh! Dan, the pictures of your works I took the other time, you remember? “ she asked.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“Yes , what about it?” Dan asked.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“I sent them to an artist promoter friend of mine in Canada, and he was interested in them. He said he would get back to me,” Teni started the car and turned the wheel to reverse.</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“That’s a good news, I am happy about it,” Dan winked.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“Call me when you get a sim into the phone,” Teni took her business card from the car compartment and gave it to Dan.</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“My number is there,” she waved him bye and was about to drive off when her eyes caught a damage on the little house.</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“What happened to that side of the roof?” Teni pointed to the broken edge of the roof.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“A dead branch of tree fell on it two days ago. It destroyed the light cables for the outside bulbs too,” Dan replied.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“That means your surroundings will be in darkness at night. I will bring my electrician over one of these days,” Teni turned the wheel and gave Dan a parting smile.</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“That will be well appreciated, thanks Teni,” Dan waved her bye, and watched her drove off.</w:t>
      </w:r>
    </w:p>
    <w:p>
      <w:pPr>
        <w:pStyle w:val="style0"/>
        <w:jc w:val="both"/>
        <w:rPr>
          <w:rFonts w:hAnsi="Verdana" w:ascii="Verdana"/>
          <w:b/>
          <w:bCs/>
          <w:sz w:val="32"/>
          <w:szCs w:val="32"/>
        </w:rPr>
      </w:pPr>
      <w:r>
        <w:rPr>
          <w:rFonts w:hAnsi="Verdana" w:ascii="Verdana"/>
          <w:b w:val="0"/>
          <w:i w:val="0"/>
          <w:strike w:val="0"/>
          <w:dstrike w:val="0"/>
          <w:emboss w:val="0"/>
          <w:imprint w:val="0"/>
          <w:outline w:val="0"/>
          <w:shadow w:val="0"/>
          <w:sz w:val="24"/>
          <w:szCs w:val="24"/>
          <w:u w:val="none"/>
        </w:rPr>
        <w:t xml:space="preserve">                                  </w:t>
      </w:r>
      <w:r>
        <w:rPr>
          <w:rFonts w:hAnsi="Verdana" w:ascii="Verdana"/>
          <w:b/>
          <w:bCs/>
          <w:i w:val="0"/>
          <w:strike w:val="0"/>
          <w:dstrike w:val="0"/>
          <w:emboss w:val="0"/>
          <w:imprint w:val="0"/>
          <w:outline w:val="0"/>
          <w:shadow w:val="0"/>
          <w:sz w:val="32"/>
          <w:szCs w:val="32"/>
          <w:u w:val="none"/>
        </w:rPr>
        <w:t xml:space="preserve"> …</w:t>
      </w:r>
    </w:p>
    <w:p>
      <w:pPr>
        <w:pStyle w:val="style0"/>
        <w:jc w:val="both"/>
        <w:rPr>
          <w:rFonts w:hAnsi="Verdana" w:ascii="Verdana"/>
        </w:rPr>
      </w:pP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A MONTH HAD passed and she did not receive a buzz from Jim and she was glad. Really, it was not easy to forget about him completely as his thought popped up once in a while in her mind. But she had got over the pain completely. Finding friends in Dan and Dave did more than she expected. Thus making her feel she was alright without a boyfriend until she would be ready to fall in love again. The two men had filled the vacuum Jim’s absence left in her life almost perfectly.</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The cold rush of water on her body was soothing and refreshing, healing the stress from the hectic day in the office. And all what she wanted to do was to relax after bathing before doing the job she brought home.</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The hot season would last till a month’s time when it would pave way for the raining season, and that was when the weather would change and be tender and friendlier. As she bathed, she thought of Dan who had become a happy man and had got his hope rekindled because of the promises from Dave who was eager to promote his crafts. He would not seize to ask if Dave had called concerning his crafts.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Her phone rang in the bedroom while she was still under shower. Could it be Dan? She wondered.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She hurriedly rinsed her body and by the time she was stepping out of the bathroom, the phone had stopped ringing. She took the towel from where she hung it on the bathroom door to wiped her body and while she did that, the phone rang again. Quickly, she moved to pick it up.</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“Hello Teni,” Dave said at the other end and continued talking.</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Teni sat down on the stool in front of the dressing mirror to receive the call and she was excited at the news she heard.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“You mean the gallery wants him over for an exhibition?“ She asked happily.</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“This is awesome!” she exclaimed.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Dave continued talking, telling her what the steps Dan needed to take to make the exhibition happen.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“Ok, I will expect the documents. Thanks so much,” she concluded, and dropped the phone on the dressing table.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“What a good news!” She soliloquized.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She was extremely glad that Dan was getting a breakthrough at last, and she could not wait to inform him.</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Notwithstanding that she needed to complete an article she started writing at the office, she decided to do so when she would be back from the pine plantation. Telling Dan the good news right away was her priority at that moment and it was something worth celebrating also. Therefore, she stood up to dress up and leave.</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Naked, and about to put on her pant before the mirror, she saw Bella watch her from the couch she lay on. Gone were the days when she used to be shy to be naked before her dog but, not anymore. After all, she was not human.</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About her image she stared at in the mirror, she agreed that she remained as youthful and beautiful as she was five years ago. Apart from the compliments from friends, the constant stare from men was a confirmation as well.</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When she was through with dressing up and was ready to go out, she picked up her cellphone to make a call to Dan. The phone rang for almost two minutes before it was picked.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“Hello, Dan, are you home?” she asked and Dan answered in the affirmative.</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“Okay then, I’m coming over. There's a good news you must hear,” she said out of excitement, and ended the call before she approached the door.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About to step out empty handed, she remembered she needed to take a bottle of wine along.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“It calls for celebration,“ she muttered, as she left for the kitchen and there she picked a bottle of red wine and two disposable cups from the fridge.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Bella met her on her way back to the living room and Teni could see that she wanted to follow her out.</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“Bella, I will soon be back,” she told her dog as she stepped out of her apartment.</w:t>
      </w:r>
    </w:p>
    <w:p>
      <w:pPr>
        <w:pStyle w:val="style0"/>
        <w:jc w:val="both"/>
        <w:rPr>
          <w:rFonts w:hAnsi="Verdana" w:ascii="Verdana"/>
        </w:rPr>
      </w:pP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Dan was about to leave the pine plantation to the bank when Teni’s call came in. For this reason, he had to wait for her. He would go to town with her when she would be leaving, he decided.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He relaxed on the cushion chair in his small home, listening to the news on the radio. The small transistor was all he had to know what was going on in the country and the world at large. As he waited for Teni and listened to the news, he wondered why Teni changed her mind to come a day earlier than when she promised. In the news, he heard the pine plantation mentioned and quickly sat up and increased the radio volume.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"The Federal government will convert the former scrapyard at the pine plantation into a car assembly plant. Work will commence on the site at the beginning of the coming year. The minister of work and environment made this known to the newsmen today at the commissioning of the Government Girls Secondary  School Kaduna. It should be noted that the government had signed an agreement with the Chinese Company on the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Dan did not allow the radio play further. He switched it off. Sudden sadness befell him because of the news. This was the only place he knew as home, and now that the government was going to take it from him, how would he solve the problem of getting a new home.</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As he lay there thinking, there was a knock on the door.</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“Come in,” he said.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He knew it was Teni. No one ever paid him a visit on the site besides her.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“I should come in?” Teni asked.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“Yes come in,”  he replied.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Teni was going to enter the place for the first time so, she did not know what to expect inside. She opened the door and peeped in.</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“Am I save?” she asked playfully.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She stepped into the room and saw Dan unusually unexcited. She could feel that something was wrong.</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“Dan what’s wrong?” Teni asked.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“Nothing," Dan replied.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"Something is wrong. Tell me," Teni walked closer to him and dropped the wine bottle and the disposable cups on the floor.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"The government is taking over this place and work starts in eight months,” Dan said soberly.</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“Is that all? Common, cheer up. It’s time to celebrate,“ Teni sat on an empty drum of paint in front of Dan.</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“I have brought you a good news,” she said and smiled.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Dan kept mute as she talked. His countenance remained the same.</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“You are needed for an exhibition of your art in Canada in the next Six months,” Teni said watching how Dan would react.</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“You don’t mean it! You don’t mean it!” Dan jumped on his feet and ran to the door.</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Teni laughed seeing Dan’s reaction. He was going crazy.</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“Are you kidding me?” Dan asked still holding the knob of the door.</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His face brightened up suddenly, as he walked back to Teni and pulled her up from her sitting position. He held her hands.</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“How on earth did you do it?” Dan asked.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Dan Planted a kiss on Teni’s forehead and a teardrop rolled down her cheek to see him in such a joyous mood.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“I told you things were going to be alright, you only needed to believe in yourself and have faith in God,” Teni said. Dan saw the teardrop and wiped it off with his hand.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“You are an angel,” he pulled her to himself and hugged her.</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“Thank you Teni,” Dan walked her back to where they sat before.</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Teni dragged the empty paint bucket and sat on it. She picked the bottle of wine from the floor.</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“No! Stand up and sit here,” Dan touched the cushion chair he sat on before she came in.</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At his request, Teni stood up and changed her position. She sat on the chair that Dan stood up from and turned the cover of the bottle to open it.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As if she was noticing Dan's outfit for the first time since she arrived, Teni asked: “You are all dressed up, are you going somewhere?”</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“Yes, I was going to the bank when you called,” Dan sat on the empty bucket of paint in front of Teni.</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“No need to be in a hurry. Let’s celebrate the moment before we go out,” Teni took the disposable cups and poured the wine into them and gave a cup to Dan.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They started to drink and chat while Teni went through Dan’s album of Sculptures and paintings. It was her first time of seeing his album. As she went through the album, she asked questions drinking wine as she did.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"I never knew you paint as well," Teni said.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"I do. Most sculptors do. Artists are versatile. They can do other aspects of art. They only specialize in one," Dan sipped from the cup in his hand.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During the questions and answer on the pictures which took over thirty minutes, Teni ended up taking more alcohol than she normally took and she was beginning to get tipsy.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“I think I have had enough. Too much wine is not good for driving,” Teni said.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“You are right,” Dan wanted to collect the cup of wine in her hand but she refused to let go of it. In the cup remained some wine and in trying to take the last gulp, the cup slipped out of her hand and the content poured on her chest.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“Ops! I have messed up my dress!” she lamented and laughed.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Reaching for her bag, she tried to look for her handkerchief but could not find it on time.</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“Take this,” Dan offered her his napkin.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“You can as well help me with it,” she requested with a voice that revealed the alcohol was having its toll on her.</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Dan moved closer to mop the liquor on her chest. The spot on her white blouse had been dyed in crimson already.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“Be still woman,” Dan said, as Teni laughed and giggled.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He moped the spot gently, as Teni closed her eyes and continued to laugh.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Dan looked into her dizzy eyes and they were more sexier than he knew them to be.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“Keep mopping,” Teni giggled again. She was obviously enjoying the feel of his hand on her breasts.</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As Dan cleaned the spot, he could feel the succulent flesh under the dress. And by the feel, he knew that the bra she had on was not padded. His touch on her chest was as good as touching her bare skin. Her breasts responded to his touch and the movement caused by her giggle as they bounced and jiggled like balloons filled with water.</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It was a long time he had had such a feeling of overwhelming sexual pleasure. Really, he knew it was time to stop the mop because the spot was dry, but a force was compelling him to continue.</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The pressure of his hand on her chest was becoming intense as he did it, and Teni did not complain at all. Rather, her giggle had turned to a continuous smile, while her eyes were closed.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At a point, Dan dropped the napkin and grabbed her left breast. As he fondled it, he could bet it was the fullest and the most succulent breasts he had ever handled. Teni started to moan and longed for more and suddenly, she moved closer to hold him and kiss him.</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Her lips on his lips, they were both locked in each other’s arms for a period of time.</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Dan’s heart raced like a horse on a Polo field. It was beating faster as he tried to remember when last he had gone this close to sex.</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He felt the urge to go further as he kissed and smooched her smooth body, but at the same time, a inner voice was telling him he was taking advantage of Teni’s state of mind, even though his body craved earnestly to have her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“No! This isn’t right!” Dan released Teni.</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“What? Why did you stop! I like it,” Teni said with a voice that was yet to convince Dan that she was not under the influence of wine.</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“Teni, let’s go to town. I need to go to the bank,” Dan excused himself, and stood up. He pulled Teni up gently and Teni embraced him again.</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“I love you Dan,” she said.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“I love you too,” Dan helped her to button the upper part of her blouse that had loosened.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Gradually, Dan led her out of his house.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After closing and locking the door, he held her hand bag on the left and her hand on the right and led her towards her car. Dan believed it was the wine that engineered the words coming from her mouth. A confession of love from a heart affected by wine should not be trusted or taken serious.</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“Where is the car key?” Dan asked.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“In the bag I think,” Teni followed Dan’s lead and missed a step. She staggered and Dan caught her.</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“Do you want to drive?” she asked.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“Yes I want to drive,” Dan replied.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“Do you think I am drunk?” Teni turned to look Dan in the face.</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“No, I don’t think so,” Dan lied and smiled.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“Then, let me drive my car,” Teni tried to collect the key from Dan.</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“You’ve had so much wine. I will drive,” Dan smiled and led her to the other side of the vehicle. He opened the front door beside the driver’s seat and helped her in. Then, he walked back to the driver’s seat and entered the car. Once he sat and comported himself, he started the engine and turned the wheel to driving out of the pine plantation.</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“Where did you call your address madam?” Dan said with a pint of sarcasm.</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“Number 24, Princewill avenue, Ikeja, Lagos,” Teni said, totally relaxed on the seat.</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“That’s great. There we go, and mind you, I know we are in Lagos,” Dan replied.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Dan did not have a driver’s license and because of this, he prayed they would not come across the police on the way.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Ten minutes into the journey to Teni’s house, her phone rang and she picked it.</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“Hello mum,” she said and held her head in her left hand. She could feel a slight headache on her forehead.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“Hello Dolly, how are you?” Rhoda watched her little baby play on the floor of her bedroom as she talked to her grown-up daughter.</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“I am fine,” Teni replied.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“Where are you. Home?” Rhoda asked.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“No, mum. I am going home,” Teni turned to look at Dan. He was busy driving.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“Oh! Then, I will call you at home and by the way, are you feeling sleepy?” Rhoda did not want to distract Teni because she thought she was driving.</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“No, mum. Why did you ask?” Teni giggled.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“It’s the way you talk,” Rhoda knew her daughter so well. Her voice sounded tired and sleepy in her ear.</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“I had some wine mum,” Teni giggled again.</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“Oh my God! And you are driving?” Rhoda panicked.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“No, mum. I am not driving,” Teni folded a leg on the seat as she talked. She smiled.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“Who then is driving?” Rhoda thought it was her friend Bola.</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“Dan is the one driving,” Teni talked as if her mum knew who Dan was.</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“Who is Dan?” Rhoda asked.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“Mum! Dan is a friend of mine,” Teni was getting fed up with her mother’s questions.</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“Gracious God! Now, my mind is at rest,” Rhoda sighed and stood up from the bed to help her little daughter pick her toy that rolled under the bed but continued talking.</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“Mum, can we talk later?” Teni wanted to leave the conversation.</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“Can I meet Dan? I hope he is better than the randy doctor?” Rhoda climbed back on the bed after helping her daughter find her toy.</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“Who did I say Dan is mum?” Teni asked.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“Your friend. That’s who you said Dan is, but Jim started as a friend too, have you forgotten?” Rhoda smiled.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“Talk to you later mum, I will call you,” Teni said.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“Bye, take care of Dan if he is a good man,” Rhoda would not stop smiling.</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“Bye, mum,” Teni left the conversation and dropped her phone in her bag.</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Thirty minutes later after Rhoda’s call, Dan drove into Teni’s street.</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“Where is number twenty four here?” Dan asked.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“Drive more forward. That bungalow painted gray and white,” Teni pointed to her house. She was getting relieved from the effect of the wine.</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“Alright, we are home,” Dan drove into Teni’s side of the house and packed.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“Thank you Dan, but I could have driven safely down here by myself,” Teni got down from the car. She took two steps and stopped. She staggered no more.</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“It was safer allowing me to drive,” Dan said.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“Well, you are right,” Teni walked up to the entrance of her apartment.</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“Can I go back from here? I still need to go to the bank,” Dan said.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“Why not come in for just some minutes. It’s your first time here,” Teni requested.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“Okay, just for some minutes,” Dan followed her as she climbed the steps in front of the house.</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Teni opened the door and ushered him in. Like always, when Bella heard the door opened, she ran to meet Teni and when she saw Dan, she left Teni for him.</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“You still remember me?” Dan bent down and gave Bella a kiss.</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“Dogs have good memories and can remember a face they’ve seen years back,” Teni walked to her bedroom.</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“You are right. They are special animals,” Dan walked to the couch to sit.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“What can I offer you?” Teni asked.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“Nothing, thanks. I have had enough at the plantation,” Dan stood up on sighting a painting hung on the wall.</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As an artist, he was fascinated anytime he saw a work of art.</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“This is a beautiful painting. Who is the artist?” Dan moved closer to the painting to see the signature but,  it had pealed off. It was an original and what was left of the signature was, “rant”.</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“I feel like I have seen this somewhere before,” Dan said.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Teni was in the kitchen she wanted to offer Dan a glass of water.</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“I bought it along the road sometime. I saw guys offloading a container of junks that had just arrived from Europe, it was dropped at a Conner on street so I approached them to sell it to me,” Teni came in from the kitchen with a tray containing two bottles of cold water.</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“You care for this?” she asked.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“Yes, thanks,” Dan replied.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“It might be a replica of a painting I once saw somewhere,” Dan insisted.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“It might be,” Teni walked up to him and gave him a bottle of water.</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“Thanks, I need to be going,” Dan twisted the bottle cover open.</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“That’s alright. You are welcome anytime. Feel free to come,”  Teni said and followed him out of the apartment. They both walked to the roadside to wait for a Taxi.</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“Which bank is the bank?” Teni asked while they awaited a taxi.</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“Integrity Bank,” Dan replied.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Sighting a taxi coming their way, Dan flagged it down.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“Integrity Bank,” he announced.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“Come in,” the driver said. He was an old man with tribal marks on his cheeks.</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“Dan, what about the fare?” Teni asked to know if Dan had enough money.</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“I am good madam, thanks,” Dan smiled and waved.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“Bye, I will call you,” Teni waved back at him and left back to the house immediately. She was amused by the use of madam for her by Dan. She loved his gift of humor.</w:t>
      </w:r>
    </w:p>
    <w:p>
      <w:pPr>
        <w:pStyle w:val="style0"/>
        <w:jc w:val="both"/>
        <w:rPr>
          <w:rFonts w:hAnsi="Verdana" w:ascii="Verdana"/>
          <w:b/>
          <w:bCs/>
          <w:sz w:val="32"/>
          <w:szCs w:val="32"/>
        </w:rPr>
      </w:pPr>
      <w:r>
        <w:rPr>
          <w:rFonts w:hAnsi="Verdana" w:ascii="Verdana"/>
          <w:b w:val="0"/>
          <w:i w:val="0"/>
          <w:strike w:val="0"/>
          <w:dstrike w:val="0"/>
          <w:emboss w:val="0"/>
          <w:imprint w:val="0"/>
          <w:outline w:val="0"/>
          <w:shadow w:val="0"/>
          <w:sz w:val="24"/>
          <w:szCs w:val="24"/>
          <w:u w:val="none"/>
        </w:rPr>
        <w:t xml:space="preserve">                                      </w:t>
      </w:r>
      <w:r>
        <w:rPr>
          <w:rFonts w:hAnsi="Verdana" w:ascii="Verdana"/>
          <w:b/>
          <w:bCs/>
          <w:i w:val="0"/>
          <w:strike w:val="0"/>
          <w:dstrike w:val="0"/>
          <w:emboss w:val="0"/>
          <w:imprint w:val="0"/>
          <w:outline w:val="0"/>
          <w:shadow w:val="0"/>
          <w:sz w:val="32"/>
          <w:szCs w:val="32"/>
          <w:u w:val="none"/>
        </w:rPr>
        <w:t xml:space="preserve">…</w:t>
      </w:r>
    </w:p>
    <w:p>
      <w:pPr>
        <w:pStyle w:val="style0"/>
        <w:jc w:val="both"/>
        <w:rPr>
          <w:rFonts w:hAnsi="Verdana" w:ascii="Verdana"/>
        </w:rPr>
      </w:pP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IT WAS ONE of her days off work and the third day she saw Dan last. On her bed where she lay, her mind was on Dan and her relationship with him. Defining their friendship, she could not see it as anything more than a mere friendship. Nothing special about it. How she wished it was more than a friendship.</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Remembering her brief romance with him and how she felt good about it, she was sure she would not have felt bad if they had gone further than the kisses and the smooches. She was totally in the mood for it, but it was like Dan lacked the manly courage to go further. Why was he afraid to take it further?  Could it be that he thought she would feel bad about it? Or could it be that he did not have the same feelings she had for him for her?  She wondered.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It was true she took much wine on that day, but she was conscious of the happenings around her. She was aware of all she said also, wine was only a catalyst. It gave her the boldness to say what she had always wanted to say and do all she had fantasized about. She had become attracted to him. She loved him and wished she loved her too.</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She remembered she told him how she felt about him and his reply was that he loved her too. Didn't he mean it? Could he have believed she was not aware that he said so? What an error if he did! The power of intoxication did not affect her reasoning. It only affected her timidity. And she liked it.</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The kiss, the cuddle and the fondling were all memorable and experiencing it once again would be great. She wished to have him all to herself and enjoy all that happened that day and more with him for ever.</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After all the rumination about Dan, she stepped down from the bed to get prepared for his coming. She had met Dave’s message on her WhatsApp overnight and because of this, she had called Dan to come over to her place in order to fill the exhibition forms sent by Dave.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While she awaited him, she brushed her teeth,  took her bathe and went about her house chores. Sincerely, she longed to see him again.</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She was in the kitchen for almost one hour when she heard the tap on her door. Dan  knocked on the door and Bella greeted his knock with a bark from the inside. And when Dan heard Bella’s bark, he was amused.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“It’s me,” Dan announced. For Teni had asked to know who was at the door.</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“Come on in,” Teni opened the door and ushered him inside her home.</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He was in a red T-shirt and three-quarter kaki knickers. He had got a clean shave and he smelled nice too. Ever since he met Teni, he had taken his look serious and Teni was proud him.</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“Good morning,” he stooped to hug Bella.</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“Good morning. Sorry. I was in the kitchen when you knocked,” Teni walked back to the kitchen.</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“I will soon join you,” she said, and left to continue with what she was doing. She was cooking.</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“Alright,” Dan replied. He sat on the edge of the sofa.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“Feel at home please,” Teni came into the living room with a tray in her hands. On the tray was a cup of coffee, chi-chin on a saucer and Sugar and milk.</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She placed the tray on the stool beside him and walked back into the kitchen.</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“Thanks,” Dan relaxed on the sofa. He took a copy of The Voice Newspaper under the center table. He looked for the date and got it, it was a day old and he didn’t see anything strange in reading it. There must be some stale new he was yet to hear about.</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“What is your favorite food Dan?” Teni asked from the kitchen.</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“Jollof rice and Dodo with fried chicken,” Dan replied.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"Same I'm cooking. You are so lucky," Teni said.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“Mine is Eba and Egusi soup,” Teni added. She joined him in the living room holding a cup of coffee. She sat on the arm of the chair as she talked.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“That used to be my mum’s favorite combination too,” Dan moved to take a sip of the coffee after putting a few chi-chin in his mouth and had started to chew.</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“That means I have one thing in common with her,” Teni stood up, walked to the center table, she dropped the cup on it, and picked her laptop and walked up to sit close to Dan on the sofa.</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“Not that alone, you have the same body shape too,” Dan remembered his mum. A beautiful dark skinned woman who once won a beauty pageant when she was at the University. The pictures of her coronation as a beauty queen never seized to adorn her bedroom till her death.</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“That means seeing me somehow reminds you of her,” Teni opened the laptop and put it on. She waited for it to boot up.</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“You’re right, besides your skin color,” Dan gulped the content of the cup and stood up to admire the small painting on the wall like he did during his first visit.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Since his first visit, he had tried to remember where exactly he saw the replica of the painting but he could not remember. He held the cup as he admired the painting.</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“Come and fill these three forms online,” Teni waited for him to get closer and then pointed to the screen of her laptop.</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“When you are through with the online forms, fill these other two hard copies,” she pointed to the papers on the table and stood up living for the kitchen again.</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"Ok, thanks," Dan sat down. He placed the laptop on the sofa and started to fill the form.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Within fifteen minutes, he was through with the form filling and submitting. Pushing the laptop away from him, he took the two papers on the table, he read through them and used the pen he got from the table to fill them and signed.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As he was rounding up, Teni was also through with the cooking and had placed the food on the dining table.</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“I am waiting for you to join me,” Teni sat at the dining and waited for Dan.</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"I am done already. Can't wait to eat," Dan left the sofa to join Teni at the table. He looked at Teni and smiled.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"Eating is my hobby," he winked and made a funny face making Teni to burst into a laughter.</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“Remind me to take your photo before you leave. We need your passport photos for those forms,” Teni said amidst laugher. She opened the plates and was set to eat.</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“Okay,”  Dan opened the plate in front of him too. It was rice, beans and fried plantain with grilled Chicken lap. Just the way Dan loved it.</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“Please, lead us in prayer,” Teni said.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“Dear Lord, we thank you for the provision of this sweet smelling food. Thanks for our good health and we pray you provide for those who lack food to eat. In Jesus name we pray,” Dan pursed.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“Amen,” Teni responded.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“I love short prayers over food,” Teni said as she picked the fork and knife and started to eat.</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“Same here,” Dan picked the spoon and left the fork and started to eat too.</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“Even our Lord gave thanks only. He did not pray long prayers over food,” Teni laughed. She amused herself with her sentence.</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“I sometimes feel long prayers are as a result of fear,” Dan put a spoonful of the food in his mouth.</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“And God frowns at fears. Fear is the opposite of faith. And without faith, no one can please God. So says the Bible,” Teni responded.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“Yes. There should not be a binding and casting of demons over food if you are not afraid. Give thanks to God for its provision and start to eat,” Dan laughed.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As they ate, they chatted and used the time to get to know more about one another. The breakfast was delicious and the period was nothing but great fun.</w:t>
      </w:r>
    </w:p>
    <w:p>
      <w:pPr>
        <w:pStyle w:val="style0"/>
        <w:jc w:val="both"/>
        <w:rPr>
          <w:rFonts w:hAnsi="Verdana" w:ascii="Verdana"/>
        </w:rPr>
      </w:pP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When they were through with eating, Dan reminded Teni about the photo she talked about.</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“Oh yeah, come with me,” Teni walked to the empty wall behind the couch, picked her phone on the couch and Dan approached her.</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“Stand here,” Teni pointed to the spot where the light from the bulb on the ceiling stuck the floor and the wall.</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“Here?” Dan asked.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“Yes, right there,” Teni opened the camera app on her phone and took a few snaps.</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“It’s done, come and see,” she walked back to the couch and sat, and Dan came to sit beside her.</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“I love this,” Dan said as Teni flipped the pictures one after other.</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“This?” Teni asked after she pursed on a particular picture.</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“Yes, that,” Dan replied.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"Alright. I will delete the rest," Teni said.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It was time for Dan to leave after everything needed to be done was done. Teni walked him out of her home to the road side to get a taxi. And as they waited by the road side, Chucks walked by, and greeted Teni who responded cheerfully. It was the first time Chucks was seeing a man with Teni ever since he moved into the other flat on the property. Despite being neighbors, they never discussed beyond the casual greetings of good morning, good afternoon and good evening. Their lifestyles were completely opposites and this aided the distance they gave themselves.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Since Chucks moved into the apartment almost two months ago, his type of lifestyle had been disgusting to Teni. He came home with different girls on daily basis and Teni had heard quarrels and screams coming from inside his apartment on two occasions. Although Chucks had suspected that his neighbor had some reservations towards him, he cared less. As long as they both minded their businesses, they would remain good neighbors. He had decided.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Dan and Teni chatted as they waited for a taxi to come by. They laughed once in a while too.</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Jim watched from a taxi packed across the road some meters away. It was Henry’s cab. The same taxi that Teni hired when ever she was not using her car. She got to know Henry through Jim therefore, it would not be a surprise even if she saw them together.</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“That’s the guy I told you about. He looks clean and handsome now,” Henry said to Jim.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“Everyone around thought he was insane,” Henry added behind the steering.</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Dan and Teni were not aware they were being spied on. They continued to share jokes and laughter as they waited for a taxi. And after almost ten minutes of waiting, a taxi came by, and Dan boarded it and left for home.</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When Jim watched Dan leave, he felt gross anger travel in his veins. He watched Teni walk back into the house too, dangling her bunch of keys and hopping as she walked, she seemed to be enjoying his relationship with the insane guy. It was unbelievable that Teni could leave him and go so low to date a pauper. He shook his head in disbelief as he watched.</w:t>
      </w:r>
    </w:p>
    <w:p>
      <w:pPr>
        <w:pStyle w:val="style0"/>
        <w:jc w:val="both"/>
        <w:rPr>
          <w:rFonts w:hAnsi="Verdana" w:ascii="Verdana"/>
          <w:b/>
          <w:bCs/>
          <w:sz w:val="32"/>
          <w:szCs w:val="32"/>
        </w:rPr>
      </w:pPr>
      <w:r>
        <w:rPr>
          <w:rFonts w:hAnsi="Verdana" w:ascii="Verdana"/>
          <w:b w:val="0"/>
          <w:i w:val="0"/>
          <w:strike w:val="0"/>
          <w:dstrike w:val="0"/>
          <w:emboss w:val="0"/>
          <w:imprint w:val="0"/>
          <w:outline w:val="0"/>
          <w:shadow w:val="0"/>
          <w:sz w:val="24"/>
          <w:szCs w:val="24"/>
          <w:u w:val="none"/>
        </w:rPr>
        <w:t xml:space="preserve">                                  </w:t>
      </w:r>
      <w:r>
        <w:rPr>
          <w:rFonts w:hAnsi="Verdana" w:ascii="Verdana"/>
          <w:b/>
          <w:bCs/>
          <w:i w:val="0"/>
          <w:strike w:val="0"/>
          <w:dstrike w:val="0"/>
          <w:emboss w:val="0"/>
          <w:imprint w:val="0"/>
          <w:outline w:val="0"/>
          <w:shadow w:val="0"/>
          <w:sz w:val="32"/>
          <w:szCs w:val="32"/>
          <w:u w:val="none"/>
        </w:rPr>
        <w:t xml:space="preserve">  …</w:t>
      </w:r>
    </w:p>
    <w:p>
      <w:pPr>
        <w:pStyle w:val="style0"/>
        <w:jc w:val="both"/>
        <w:rPr>
          <w:rFonts w:hAnsi="Verdana" w:ascii="Verdana"/>
        </w:rPr>
      </w:pP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THE FOLLOWING DAY after work, Teni got home and it was not up to five minutes when she heard a knock on her door. She walked to the door to know who was there. She actually was not expecting a visitor.</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"Who is it?" She asked.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"Chucks your neighbor," Chucks replied.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Teni opened the door wondering what her neighbor wanted.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“Good evening” Chucks said.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“Good evening” Teni replied waiting for him to say his mission.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“Did you send any one home from work today?” Chucks asked.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“No. why did you ask?” Teni asked.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“I was late to go to work today. When I got out to leave, I met a man trying to unlock your door. He claimed you sent him home to pick something,” Chucks’ eyes rested on Teni’s chest once in a while as he spoke. It was glaring that Teni wore no bra under the round neck t-shirt she wore as her tits stood erect provokingly.</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“And was he able to enter?” Teni asked. She wondered who it could be.</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“No.  When he could not unlock the door, he claimed you gave him a wrong key,” Chucks said.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“I sent no one home,” Teni said and her instinct immediately revealed whom it could have been.</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“What does he look like?” “ Teni asked despite knowing who the culprit could be.</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“He was of the average height, he wore glasses, he had a beard and a clean shaved head. He must be in his early 30s” Chucks revealed.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“Thanks for being a good neighbor, I think I know who it was,” Teni’s eyes caught Chucks’ brief gaze on her breasts.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“It is good you know him,” Chucks said and turned to leave.</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“Thanks Chucks,” Teni closed the door and walked back to the kitchen.</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Every description pointed to Jim. It couldn't have been someone else. Teni thought. He was not aware the door lock had been changed. It was the spare key he held before their breakup that he had attempted to unlock the door with.</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Teni thanked her stars that she thought of getting the lock changed on time and getting it done before his secret visit.</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Chucks could not have known Jim because he moved into the apartment shortly after Teni had had a breakup with Jim.</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Teni wondered if she should inform the police of Jim’s unwanted visit because he was becoming a threat. She was going out of town in two days and who could tell what else Jim could try to do in her absence.</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Lastly, she resorted to seeking Dan's advice on the issue before taking any step so, she picked her phone and called Dan. </w:t>
      </w:r>
    </w:p>
    <w:p>
      <w:pPr>
        <w:pStyle w:val="style0"/>
        <w:jc w:val="both"/>
        <w:rPr>
          <w:rFonts w:hAnsi="Verdana" w:ascii="Verdana"/>
        </w:rPr>
      </w:pP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The following day, Dan came over to her place. He did not meet her but had to wait on her front stairs. She was late from work.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When she finally arrived, they had a discussion over the matter.</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“It was smart of you to have changed your door lock on time, immediately when you two broke up,”  Dan said to her.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“Yeah! And I never knew he could be sneaking up on me,” Teni said.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“You should be more vigilant now that you know he has not backed off completely. He could be up to something,” Dan advised.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They both agreed not to inform the police yet because there was no 100% proof that Jim was the one found on Teni’s doorstep. Chucks had only described the intruder to be of average height, wearing glasses, bearded and bald and there must be hundreds of such men in town. Therefore, they wanted to have enough evidence to nail him before they would go to the police.</w:t>
      </w:r>
    </w:p>
    <w:p>
      <w:pPr>
        <w:pStyle w:val="style0"/>
        <w:jc w:val="both"/>
        <w:rPr>
          <w:rFonts w:hAnsi="Verdana" w:ascii="Verdana"/>
        </w:rPr>
      </w:pPr>
    </w:p>
    <w:p>
      <w:pPr>
        <w:pStyle w:val="style0"/>
        <w:jc w:val="both"/>
        <w:rPr>
          <w:rFonts w:hAnsi="Verdana" w:ascii="Verdana"/>
        </w:rPr>
      </w:pPr>
    </w:p>
    <w:p>
      <w:pPr>
        <w:pStyle w:val="style0"/>
        <w:jc w:val="both"/>
        <w:rPr>
          <w:rFonts w:hAnsi="Verdana" w:ascii="Verdana"/>
        </w:rPr>
      </w:pPr>
    </w:p>
    <w:p>
      <w:pPr>
        <w:pStyle w:val="style0"/>
        <w:jc w:val="both"/>
        <w:rPr>
          <w:rFonts w:hAnsi="Verdana" w:ascii="Verdana"/>
        </w:rPr>
      </w:pPr>
    </w:p>
    <w:p>
      <w:pPr>
        <w:pStyle w:val="style0"/>
        <w:jc w:val="both"/>
        <w:rPr>
          <w:rFonts w:hAnsi="Verdana" w:ascii="Verdana"/>
        </w:rPr>
      </w:pPr>
    </w:p>
    <w:p>
      <w:pPr>
        <w:pStyle w:val="style0"/>
        <w:jc w:val="both"/>
        <w:rPr>
          <w:rFonts w:hAnsi="Verdana" w:ascii="Verdana"/>
        </w:rPr>
      </w:pPr>
    </w:p>
    <w:p>
      <w:pPr>
        <w:pStyle w:val="style0"/>
        <w:jc w:val="both"/>
        <w:rPr>
          <w:rFonts w:hAnsi="Verdana" w:ascii="Verdana"/>
        </w:rPr>
      </w:pPr>
    </w:p>
    <w:p>
      <w:pPr>
        <w:pStyle w:val="style0"/>
        <w:jc w:val="both"/>
        <w:rPr>
          <w:rFonts w:hAnsi="Verdana" w:ascii="Verdana"/>
        </w:rPr>
      </w:pPr>
    </w:p>
    <w:p>
      <w:pPr>
        <w:pStyle w:val="style0"/>
        <w:jc w:val="both"/>
        <w:rPr>
          <w:rFonts w:hAnsi="Verdana" w:ascii="Verdana"/>
        </w:rPr>
      </w:pPr>
    </w:p>
    <w:p>
      <w:pPr>
        <w:pStyle w:val="style0"/>
        <w:jc w:val="both"/>
        <w:rPr>
          <w:rFonts w:hAnsi="Verdana" w:ascii="Verdana"/>
        </w:rPr>
      </w:pPr>
    </w:p>
    <w:p>
      <w:pPr>
        <w:pStyle w:val="style0"/>
        <w:jc w:val="both"/>
        <w:rPr>
          <w:rFonts w:hAnsi="Verdana" w:ascii="Verdana"/>
        </w:rPr>
      </w:pPr>
    </w:p>
    <w:p>
      <w:pPr>
        <w:pStyle w:val="style0"/>
        <w:jc w:val="both"/>
        <w:rPr>
          <w:rFonts w:hAnsi="Verdana" w:ascii="Verdana"/>
        </w:rPr>
      </w:pPr>
    </w:p>
    <w:p>
      <w:pPr>
        <w:pStyle w:val="style0"/>
        <w:jc w:val="both"/>
        <w:rPr>
          <w:rFonts w:hAnsi="Verdana" w:ascii="Verdana"/>
        </w:rPr>
      </w:pPr>
    </w:p>
    <w:p>
      <w:pPr>
        <w:pStyle w:val="style0"/>
        <w:jc w:val="both"/>
        <w:rPr>
          <w:rFonts w:hAnsi="Verdana" w:ascii="Verdana"/>
        </w:rPr>
      </w:pPr>
    </w:p>
    <w:p>
      <w:pPr>
        <w:pStyle w:val="style0"/>
        <w:jc w:val="both"/>
        <w:rPr>
          <w:rFonts w:hAnsi="Verdana" w:ascii="Verdana"/>
        </w:rPr>
      </w:pPr>
    </w:p>
    <w:p>
      <w:pPr>
        <w:pStyle w:val="style0"/>
        <w:jc w:val="both"/>
        <w:rPr>
          <w:rFonts w:hAnsi="Verdana" w:ascii="Verdana"/>
        </w:rPr>
      </w:pPr>
    </w:p>
    <w:p>
      <w:pPr>
        <w:pStyle w:val="style0"/>
        <w:jc w:val="both"/>
        <w:rPr>
          <w:rFonts w:hAnsi="Verdana" w:ascii="Verdana"/>
        </w:rPr>
      </w:pPr>
    </w:p>
    <w:p>
      <w:pPr>
        <w:pStyle w:val="style0"/>
        <w:jc w:val="both"/>
        <w:rPr>
          <w:rFonts w:hAnsi="Verdana" w:ascii="Verdana"/>
        </w:rPr>
      </w:pPr>
    </w:p>
    <w:p>
      <w:pPr>
        <w:pStyle w:val="style0"/>
        <w:jc w:val="both"/>
        <w:rPr>
          <w:rFonts w:hAnsi="Verdana" w:ascii="Verdana"/>
        </w:rPr>
      </w:pPr>
    </w:p>
    <w:p>
      <w:pPr>
        <w:pStyle w:val="style0"/>
        <w:jc w:val="both"/>
        <w:rPr>
          <w:rFonts w:hAnsi="Verdana" w:ascii="Verdana"/>
        </w:rPr>
      </w:pPr>
    </w:p>
    <w:p>
      <w:pPr>
        <w:pStyle w:val="style0"/>
        <w:jc w:val="both"/>
        <w:rPr>
          <w:rFonts w:hAnsi="Verdana" w:ascii="Verdana"/>
        </w:rPr>
      </w:pPr>
    </w:p>
    <w:p>
      <w:pPr>
        <w:pStyle w:val="style0"/>
        <w:jc w:val="both"/>
        <w:rPr>
          <w:rFonts w:hAnsi="Verdana" w:ascii="Verdana"/>
        </w:rPr>
      </w:pPr>
    </w:p>
    <w:p>
      <w:pPr>
        <w:pStyle w:val="style2"/>
      </w:pPr>
      <w:r>
        <w:rPr>
          <w:rFonts w:ascii="Arial Unicode MS"/>
          <w:b/>
          <w:i w:val="0"/>
          <w:strike w:val="0"/>
          <w:dstrike w:val="0"/>
          <w:emboss w:val="0"/>
          <w:imprint w:val="0"/>
          <w:outline w:val="0"/>
          <w:shadow w:val="0"/>
          <w:sz w:val="32"/>
          <w:szCs w:val="32"/>
          <w:u w:val="none"/>
        </w:rPr>
        <w:t xml:space="preserve">CHAPTER THIRTEEN</w:t>
      </w:r>
    </w:p>
    <w:p>
      <w:pPr>
        <w:pStyle w:val="style0"/>
        <w:jc w:val="both"/>
        <w:rPr>
          <w:rFonts w:hAnsi="Verdana" w:ascii="Verdana"/>
        </w:rPr>
      </w:pPr>
    </w:p>
    <w:p>
      <w:pPr>
        <w:pStyle w:val="style0"/>
        <w:jc w:val="both"/>
        <w:rPr>
          <w:rFonts w:hAnsi="Verdana" w:ascii="Verdana"/>
        </w:rPr>
      </w:pP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Two days had gone by and he had not spoken to Teni. She had been out of town on an official assignment to a neighboring town. He did not want to distract her. So, he refused to yield to the urge he felt to call her. He missed her.</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It was 10pm and he was preparing to go to bed. Ever since he got a smart phone, he slept late because of the need to read the news and search for artists opportunities on the internet before sleeping.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There was a blackout, a thing that was not unusual. The government was hard on it to make power supply stable though, but it was yet to be achieved, notwithstanding, it was better than it used to be.</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The most annoying thing about power outages in the country was that, there was never an announcement prior the outages. And as unfortunate as it was, the citizens had become used to it, that power going off at anytime had become like a normal occurrence.</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Really, if there was no blackout, his environment would still be in darkness because the electrical cables that supplied power to the bulbs surrounding the building had been damaged by a dead tree branch that fell on the edge of the house roof. And since Teni promised to bring her electrician to fix it, it had been one excuse after the other from the electrician for not showing up.</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Dan lay on the bed browsing on his smart phone. He was reading about the impeachment of the American president and many of the comments were hilarious. He could not understand why the American people hated their president so much. How could those who lived under his rule hate him that much when those who lived outside the States loved him. He wondered why he and many other Africans remained ardent lovers of the American president who was adjudged to be the president with the most loose mouth ever.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Dan was about to put the phone down to sleep when there was a sudden heavy sound outside. Standing up immediately after hearing sound which was a sound of a crash, his mind raced wondering what could have caused the fall. There was no storm or heavy blowing wind.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He really did not have to be outside to know what exactly fell judged by the sound. It was only what caused the fall that he needed to know.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Ever since he finished each of the sculptures none of the pieces ever fell. He quickly searched for his torchlight and it took him a while before he could find it. He got hold of an iron rod before he stepped out into the outside darkness. Something to defend himself with in case of the unexpected.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Sometimes, domestic animals wandered around at the pine woods therefore, he thought it could be an intruding animal. On stepping out, he saw that two of his sculptures were lying on the ground. Each were larger than human size and could not have been taken down by a wandering goat or sheep. It would take a bigger animal with heavier weight to knock down any of the two sculptures. He walked round the small house looking to see if he could see the intruder but he saw non. Therefore, he decided to return back into the house immediately. He knew how dangerous it was to walk around in the dark at night in a remote and secluded part of the town like the scrapyard. Hardly did he come out at night. And would not have if not for the fall of his sculptures. However, he decided to leave the fallen sculptures as they were till the following morning. So, he entered back into the house and locked the door.</w:t>
      </w:r>
    </w:p>
    <w:p>
      <w:pPr>
        <w:pStyle w:val="style0"/>
        <w:jc w:val="both"/>
        <w:rPr>
          <w:rFonts w:hAnsi="Verdana" w:ascii="Verdana"/>
        </w:rPr>
      </w:pP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He was woken by knocks on the door early in the morning and he struggled out of the bed quickly. It could not have been Teni because she would be leaving Ibadan later in the day and besides, she would not come as early as 6am if she was in town.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"Hold on, I am coming," he said walking to the door to answer the strange knock.</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No one ever knocked on his door besides Teni and she could not be the one at door this early. He thought.</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He opened the door and he was met with three sternly looking male faces.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"Good morning,” he greeted them standing in between the half opened door.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"Good morning. Are you the one living here?"  One of the men asked.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"Yes" Dan replied.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"We are from the State CID headquarters,” the hefty man in black shirt and blue jeans said and he showed him his identification card.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"Please turn around you are under arrest for murder,”  the scar face man among them said. He brought out a handcuff.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"Murder? What murder?" Dan panicked. He needed to be sure he was not dreaming. He looked at the men with a face that showed he was dazed. How can he who could not kill a Christmas chicken be charged with murder?</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“You are under arrest,” the scar face officer repeated himself and cuffed his hands ordering him out. It was like in the movies.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"Please can I make a call to a friend?” Dan asked the hefty man in black shirt.</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"No! When you get to the station, you might have the chance to do so,” he replied sternly.</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The men took him to the back of the building where he used as a work shop and there on the ground was a dead body of a seven years old boy. There were deep cuts on his neck and his chest and Dan cringed at the sight of it. It was gory.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“Ah! No, No! I know nothing about this. I am seeing this for the first time, please believe me," Dan said.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"You have the right to remain silent, because anything you say might be used against you in the court of law," the only man holding a pistol among the invaders told him and pushed him away to the waiting Hilux truck.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There was a man behind the wheels. He did not get down with the rest. After Dan was pushed into the back seat of the truck, two of the men entered the vehicle too. One sat beside Dan and the other, at the front. They waited for the hefty man to join them. After fourteen minutes of waiting, the hefty man came to join them. He came with the body of the boy in a body bag and after he had dropped it at the back of the truck, he entered the vehicle and sat beside Dan. He had rubber gloves on his hands, and as he sat down, Dan saw some items in a transparent nylon bag he held in his hand. Dan took a careful look at it and he realized that it was his phone and some of his documents. What this meant to him was that the man had searched his room for evidences. </w:t>
      </w:r>
    </w:p>
    <w:p>
      <w:pPr>
        <w:pStyle w:val="style0"/>
        <w:jc w:val="both"/>
        <w:rPr>
          <w:rFonts w:hAnsi="Verdana" w:ascii="Verdana"/>
        </w:rPr>
      </w:pP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Teni woke up at the hotel where she and her colleague stayed in Ibadan for the three days conference on investigative journalism. She checked her time and it was a few minutes to 7am. She needed to call Dan to inform him that his Exhibition had been fixed for the first month of the coming year.</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Dave had called her late the night before to drop the good news.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Dan needs to start the preparation now and put finishing touches to his works to meet up with international standard. Teni sat up in bed. She dialed Dan's number and the phone rang.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Waiting for Dan to pick up, she stood up to switch the air-conditioning system off for the hotel room was too cold for comfort. She was unable to switch it off in the middle of the night. The remote control seemed to be faulty which made her to latter resulted to burying herself under the duvets until dawn.</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Still waiting for Dan to pick the call, she climb a stool to switch the Air-conditioner off manually. She wanted to leave for the bathroom.</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Dan looked at the man holding the transparent nylon bag in the face as the phone rang in the transparent nylon in his hand.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"May I answer the call sir, its a friend of mine calling,” Dan said calmly and the man gave him a brief look and  looked away.</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At the fourth dial, Teni dropped the phone and went inside the bathroom to clean up. She and Bola would be leaving Ibadan back to Lagos in the afternoon when the conference would end.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She later decided to wait till after the meeting before she would call Dan again. And if she could not get in touch with him on phone, she would have to wait till she reached Lagos.   </w:t>
      </w:r>
    </w:p>
    <w:p>
      <w:pPr>
        <w:pStyle w:val="style0"/>
        <w:jc w:val="both"/>
        <w:rPr>
          <w:rFonts w:hAnsi="Verdana" w:ascii="Verdana"/>
        </w:rPr>
      </w:pP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Dan was taken to the police headquarters to be questioned and remanded. He would be charged to court after all investigations were concluded. </w:t>
      </w:r>
    </w:p>
    <w:p>
      <w:pPr>
        <w:pStyle w:val="style0"/>
        <w:jc w:val="both"/>
        <w:rPr>
          <w:rFonts w:hAnsi="Verdana" w:ascii="Verdana"/>
          <w:b/>
          <w:bCs/>
          <w:sz w:val="32"/>
          <w:szCs w:val="32"/>
        </w:rPr>
      </w:pPr>
      <w:r>
        <w:rPr>
          <w:rFonts w:hAnsi="Verdana" w:ascii="Verdana"/>
          <w:b w:val="0"/>
          <w:i w:val="0"/>
          <w:strike w:val="0"/>
          <w:dstrike w:val="0"/>
          <w:emboss w:val="0"/>
          <w:imprint w:val="0"/>
          <w:outline w:val="0"/>
          <w:shadow w:val="0"/>
          <w:sz w:val="24"/>
          <w:szCs w:val="24"/>
          <w:u w:val="none"/>
        </w:rPr>
        <w:t xml:space="preserve">                                   </w:t>
      </w:r>
      <w:r>
        <w:rPr>
          <w:rFonts w:hAnsi="Verdana" w:ascii="Verdana"/>
          <w:b/>
          <w:bCs/>
          <w:i w:val="0"/>
          <w:strike w:val="0"/>
          <w:dstrike w:val="0"/>
          <w:emboss w:val="0"/>
          <w:imprint w:val="0"/>
          <w:outline w:val="0"/>
          <w:shadow w:val="0"/>
          <w:sz w:val="32"/>
          <w:szCs w:val="32"/>
          <w:u w:val="none"/>
        </w:rPr>
        <w:t xml:space="preserve"> …</w:t>
      </w:r>
    </w:p>
    <w:p>
      <w:pPr>
        <w:pStyle w:val="style0"/>
        <w:jc w:val="both"/>
        <w:rPr>
          <w:rFonts w:hAnsi="Verdana" w:ascii="Verdana"/>
        </w:rPr>
      </w:pP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DAN LOOKED WORRIED in the interrogation room where he sat with the two men questioning him. One of the men sat before him and the other on stand. They asked him a series of questions.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There were times they tried to intimidate him by yelling at him and threatened him, but he maintained his composure and tried as much as not to allow their intimidation make him implicate himself. He knew every word must be said with caution in such a situation he found himself therefore, he encouraged himself to be composed.</w:t>
      </w:r>
    </w:p>
    <w:p>
      <w:pPr>
        <w:pStyle w:val="style0"/>
        <w:jc w:val="both"/>
        <w:rPr>
          <w:rFonts w:hAnsi="Verdana" w:ascii="Verdana"/>
        </w:rPr>
      </w:pP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When the one hour fifteen minutes marathon interrogation ended, the bald head man who sat before him asked,  "who is Teni?”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"A friend of mine," Dan answered.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“Its only her calls you received for more than a month. Don’t you have other friends?” the interrogator who was standing asked. Dan’s call history had been studied by him.</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“No,” Dan raised his head and looked at the officers.</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“Where is your family?” the bald head officer asked. He looked at his colleague briefly.</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“I have non. I am not married,” Dan dropped his head.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“What about your parents?” the standing officer asked.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“I am an orphan and no extended family members that I know of also,” Dan looked at the officer who asked the question in the face as he answered the questions.</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“Who gave you the right to live at the scrapyard?” the officer on seat asked.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“No one,” Dan answered. He saw the two men make faces at one another.</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“Your confession would make it easier to get a light judgement. Telling us why you killed the boy would do you a lot of good. So, for the last time, why did you kill him?” the bald head officer asked looking directly into Dan’s face. He was reading his countenance.</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“I did not kill him. I have never met him. He must have been dumped there by the killer. I am not a criminal,” Dan explained and for the first time since his arrest, a tear dropped down his cheek</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“Do you suspect anyone?” the standing officer asked.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“No, I don’t. But I heard a strange sound outside late last night,”</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“What did you do when you heard the sound?” the standing officer bent and moved closer to Dan.</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“I took a metal rod to defend myself incase of an attack and I went outside to see what happened. When I got out, I met two of my Sculptures on the ground. I searched around but did not see any one,” Dan explained.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“What about the body of the young boy, did you see it?” the bald head policeman stood up.</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“No, I did not. If I did I would have reported to the police immediately,” another teardrop rolled down his face as he dropped his head.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“I swear I didn’t do it. I hate blood and can’t stand seeing it,” he added as he sobbed quietly.</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After a few other questions, the officers told Dan to stand up and he was taken back to the cell.</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Dan looked innocent and nonviolent but how many of his type who looked innocent were later found to be guilty of grievous crimes at the end? The bald head officer reasoned.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Dan would have to remain in their custody while they continued with their investigation.</w:t>
      </w:r>
    </w:p>
    <w:p>
      <w:pPr>
        <w:pStyle w:val="style0"/>
        <w:jc w:val="both"/>
        <w:rPr>
          <w:rFonts w:hAnsi="Verdana" w:ascii="Verdana"/>
        </w:rPr>
      </w:pP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Thirty minutes after the last interrogation, Dan was sent for in the cell again. He was taken to the office of the Commissioner of Police.  Entering into the office of the CP with his hands cuffed, he met the man on seat.</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“You are the murderer,” the hefty man said.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“No sir,” Dan answered.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“What do you mean by, No sir,” the CP asked.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“I mean I am not the one who killed the boy sir,” Dan replied. He looked at his own hands and felt bad every time he saw the handcuffs on himself.</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“Who is the family member you have?” the CP asked.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“I have a friend I can call,” Dan replied.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“Loose him and give him his phone,” the police boss ordered.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“Thank you very much sir,” Dan was glad that he was given the opportunity to call Teni at last.</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“Put it in loudspeaker,” the hefty man ordered.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“Okay sir,” Dan collected the phone from one of the two policemen standing with him. He put the phone in loudspeaker and dialed Teni’s number. The Commissioner of Police and the two police officers in his office watched Dan as he dialed the number.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“Hello, Teni,” Dan said.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“Dan, I have called your number several times. Where did you put your phone?” Teni walked behind Bola out of the hotel.</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“I am at the state police headquarters, I was arrested for murder this morning,” Dan watched the police officers watch him as he talked.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“Murder!” Teni’ exclaimed.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“Yes murder. They found a body behind my place at the scrapyard,” Dan said.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“How come?” Teni asked.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“I don’t know. I wasn’t aware until the policemen showed up early this morning,” Dan watched the CP signal to him to end the conversation.</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“Okay bye,” Dan said to end the call.</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“I will come over as soon as I arrive in Lagos,” Teni replied and hung up.</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Bola who heard the conversation between Teni and Dan was curious and eager to know what happened.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“What is the problem?” Bola asked.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“Dan was arrested for murder,” Teni replied.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“You mean it!” Bola exclaimed.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“Yes. And the little I know of him, I know he can’t do such,” Teni dragged her hand luggage along as she and Bola walked out of the hotel to travel back to Lagos. Bola dragged her luggage too as they approached the car park area of the hotel. They got to Teni’s car, they entered the vehicle and off they headed back to Lagos.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On his way back to the cell with the two police officers, as they passed through a big hall where suspects who were eventually found to be clean of accusations were made to sign papers before their release, A highly decorated police officer was escorted into the hall by a group of four low rank policemen. He walked in their midst and his posture and carriage exposed him to be a VIP.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"The IGP is around," one of the policemen who held Dan said.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"I heard he arrived this morning from the National Headquarters," the other policeman said.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"The commissioning of the new police barracks is tomorrow. He is in town for that I think,"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"I believe so too," the two policemen walked behind Dan.</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As the hefty policeman and his entourage approached them, the two policemen holding Dan slowed down the pace of their steps, wanting to have the chance to admire the head of the police force in the nation. The Inspector General of Police.</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The man is more or less a giant. Dan thought as the police IGP and the policemen who walked with him were a few steps to them.</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"Is the Police Commissioner in his office?" One of the officers who accosted the IGP asked the two officers behind Dan.</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"Yes, we just left his office," one of the officers behind Dan replied.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Admiring the height of the IGP who was about to walk past with the four policemen around him, Dan's eyes caught his facial expression and instantly, Dan got a hint within himself that the tall hefty man looked familiar. He had seen that face somewhere before. The scar on his left cheek close to his mouth, and the half opened left eye which had a scar above it, combined with his massive frame and height. Where could it be that he met him? Dan's brain started to process the information till he was pushed back into the cell and locked up. He could get no clue.</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Dan sat on the concrete seat that was on the wall of the cell. He pondered on his predicament and how to prove his innocence. He could categorically say that the falling of his statues the previous night before his arrest was the handiwork of the same person or persons who dropped the dead body in his backyard. How to prove this to the police was what he could not figure out.</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As he pondered, his troubled mind went back to the giant police boss he saw about an hour ago. He was sure he knew his face somewhere. Where could it be? Closing his eyes for a while, and then suddenly, the image and place came vividly, and he got the clue to the riddle. The huge size of the man, plus the scar on the left cheek by the side of his mouth, plus the half opened left eye with a scar above it, all equals to the man in the bonfire circle of the Black Mambas. The Jackal as he was called.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"Wow! Oh my gosh!" Dan exclaimed quietly. What a revelation! He was stunned.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Teni and Bola drove down to the police station as soon as they arrived in Lagos. They wanted to hear the full story about the arrest of Dan and see how to help him get off the charges against him. And being a murder allegation, they doubted if it was going to be possible to bail him.</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Teni packed her car in front of the police headquarters. She and her colleague got down and approached the entrance of the police building.  The station was busy as always. They had both been there on many occasions for investigations on crime stories.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Most of the cases of homicide in Lagos and its environ were handled at the station thus the rowdiness of the place.</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Police officers could be seen attending to different cases and issues as Teni and Bola walked past them. At a point there was a sudden shout of agony from one of the rooms.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The ladies walked up to the big desk in front them and ignored all the cries and noise they heard. Criminal torture was not a strange thing with the police worldwide. Torturing yet to be convicted persons was nothing less than a crime in itself, Teni thought. There were times heavily tortured suspects were later found out to be innocent. And many of them lived with the scar, the damages and memories of such injustice and abuse for the rest of their lives.</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Teni walked up to the big desk that had about four police officers behind it, and Bola followed behind her.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"Good afternoon," Teni greeted the officers.</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"Good afternoon madam," the only lady among the police officers responded.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"I am here to see a man who was arrested this morning," Teni said.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"What is his name?" the lady officer asked.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"Dan," Teni replied. She did not know Dan's surname because she never asked him.</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The police woman checked through the screen of the desktop computer before her for a few minutes and looked up at Teni.</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"Dan Smart is a murder suspect," the police woman said.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"Yes, murder suspect," Teni replied.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"Hold on a second," the police woman left the counter and walked to the stairs. She ascended it while Bola and Teni waited for her.</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Not long after she had climbed up, she was seen descending the stairs and approaching the counter. When she got back to the counter, she picked a bunch of keys and urged the two ladies who came to see Dan to follow her.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Bola and Teni followed her through the passages and after a three minutes walk, they got to a big hall where they saw a row of benches and long tables. In between two rows of long benches were the long tables. And a few people who came to see their loved ones in police custody were seen having a chat with them.</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"Have a seat here while I go to bring the suspect," the police woman said and walked away.</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Sitting down and awaiting the arrival of Dan, Bola's phone rang and she picked it from her suit pocket.</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"Hello Sir," Bola turned to whisper to Teni to let her know it was Edward, the Editor in Chief calling.</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"Where are you ladies, I think you should be in Lagos by now," Edward said.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"We are in Lagos already. We quickly went to check on a friend, we will come to the office after leaving the place," Bola kept their location away from Edward. If he was told where exactly they were, he would want to know more about the incident. Bola was not sure if it was ideal for him to know about Dan's predicament yet.</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"Alright, I am expecting you in the office. Welcome back to Lagos," Edward ended the call.</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"That was nice of you," Teni commended Bola for not revealing their location to Edward.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Dan was glad to see Teni and Bola the moment he sighted them from afar. The police woman followed behind him. He was still in his pajamas that he was arrested in. And the handcuffs were still on him.</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When they got to Teni and Bola, Dan was made to sit opposite them. He put his cuffed hands on the long table in-between them. It was the first time Dan and Bola were meeting although, they had heard about one another from Teni.</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"Hi," Dan said. His smile was dry and there was nothing pleasant about it.</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"Sorry for all that happened," Teni accessed Dan. His countenance was terrible.</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"Thanks," Dan looked at Bola. He wondered who she was. "Good afternoon," he greeted her.</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"Good afternoon. Sorry for the trouble," Bola's eyes remained on Dan. He was completely different from the man that was scavenging in the dustbins the other day.  He was handsome.</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"Was there any strange thing or movement you noticed ever before now?" Teni asked Dan.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"Yes, my sculptures fell for the first time yesterday night and I'm sure it must be the same person or persons who made them fall that dropped the body of the child at the spot. I told the police but they don't seem to believe me,"  Dan said, and Teni put his words down on paper. As an investigative journalist, her work had started on Dan’s matter.</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"Okay, I want to see if I can get your bail. I know it might not be possible because of the gravity of the accusation. But all the same, I will talk with the Detectives in charge, I will also need to see a lawyer tomorrow," Teni stood up to go.</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"Here you meet my friend Bola," Teni turned to Bola.</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"And Bola this is Dan, the artist I told you about," Teni said.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"I am pleased to meet you," Dan smiled dryly at Bola.</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"Same here," Bola replied.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"Did you lock your place?" Teni cut in.</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"No , I was not allowed to," Dan replied.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"Okay then, I will go and help you do that right away," Teni promised.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"Thanks," Dan remained on the seat. He watched Teni and Bola leave the visit room.</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"If I can’t come back today then, I will see you tomorrow," Teni said while she and her friend walked away.</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“Hello! Teni, can I see you alone briefly?” Dan stood up from the bench. Teni and Bola stopped when they heard him then, Bola walked out of the hall to go and wait for Teni outside while Teni walked back to Dan.</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Teni got to him and Dan sat down.</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“Sit down please,” Dan looked at Teni as she made the effort to sit.</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“Thanks Teni. I have something that I have been hiding from you and everyone. Months ago, in the middle of the night I was woken up by some strange sounds and chants. I got out and saw a bonfire from afar. Do you remember you once asked me if I make bonfires at the plantation?” Dan asked.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“Yes, I remember,” Teni answered.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“Right! It was the previous night the bonfire was made. I got to the spot quietly and discovered it was the Black Mambas' meeting,” Dan paused.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“Black Mambas! That’s a dangerous cult,” Teni exclaimed quietly.</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“Yeah, Teni they have the plan to assassinate the president during the next independence celebration and guess what?” Dan paused as he lowered his voice.</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“What?” Teni was eager to know the end of his story.</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“The vice president and the Inspector General of Police were among them. It was the I.G.P and the Vice President that I know so well. Don’t you think all this problem could come from the Black Mambas? What if they saw me that night and pretended they did not?” Dan looked more worried.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“What a revelation! This is a top secret. I guess you have not told anyone,” Teni said.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“No! you are the first I am telling,” Dan said quietly.</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“That is good. Keep it that way,” Teni said and quickly added, “ I believe if the Black Mambas knew you spied on their meeting, and have their secret, they would rather have got you killed on the spot. They would not wait to set you up with a crime. Setting you up would do them no good. Silencing you for ever would be their best option. But don’t worry we will get to the bottom of this,” Teni’s words put more hope in Dan and it wiped away a better part of his anxiety.</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“Black Mambas would have killed me on the spot and not implicate me. That seems to be right,” Dan said thoughtfully.</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“Yes. They are the most dangerous cult in the nation and human life is not worth a penny to them. I did some research on them a year ago and I know a few things about them. Don't worry much. I will see you tomorrow,” Teni stood up and left Dan on the seat.</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“Thanks Teni,” Dan watched his only friend leave the visit hall and he was relieved a great deal.</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After the two ladies had left, the police officer who stood some meters away came to him and took him back to the cell room. </w:t>
      </w:r>
    </w:p>
    <w:p>
      <w:pPr>
        <w:pStyle w:val="style0"/>
        <w:jc w:val="both"/>
        <w:rPr>
          <w:rFonts w:hAnsi="Verdana" w:ascii="Verdana"/>
        </w:rPr>
      </w:pP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Teni and Bola left the State Police Headquarters for their company. The Editor in Chief was awaiting them to give him the report of their mission to Ibadan conference.</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After Teni and Bola’s meeting with Edward, when Teni got back to her office, she put a call through to her lawyer to brief him on Dan’s arrest. She really wished Dan could be bailed and be made to go home but the lawyer confirmed her fears. Dan could not be bailed because of the gravity of the accusation. He would have to remain in the custody of the police until he was charged to court or freed if he was exonerated. But the lawyer promised to see him the next day to advise him on the matter if eventually charged to court. </w:t>
      </w:r>
    </w:p>
    <w:p>
      <w:pPr>
        <w:pStyle w:val="style0"/>
        <w:jc w:val="both"/>
        <w:rPr>
          <w:rFonts w:hAnsi="Verdana" w:ascii="Verdana"/>
        </w:rPr>
      </w:pP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As trained investigative Journalists, Teni and Bola started brainstorming on how to unravel the mystery behind the murder of the child who's body was found on Dan's place of abode. The scrapyard.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Like Teni promised Dan, before closing from work, she drove down to the Pine plantation purposely to lock Dan's room and help him keep the keys until he gained his freedom.</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She arrived the pine plantation and parked her car at the spot she used to park it. A few meters away from the small house Dan used as home. Before getting down from the car, she wore rubber gloves on her hands. She took her phone and started observing to see if there were changes she could notice all around the scrapyard. Taking voice notes and pictures too, she checked for any possible evidence that could lead to the revelation of the killer of the dead child as she walked up to the house. She wanted to lock the room before doing any other thing on the site.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Walking to the door of the small house, she could not find anything that was different from what she used to see on the site the few times she had visited the place before Dan's arrest except foot prints of deferent footers. These are the footprints of the policemen who came for Dan's arrest. She thought.</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Moving closer, she saw on the ground few steps away from the entrance of the small house two of the life size metal sculptures of Dan. One of which was her favorite. It was the one with the title, Solitude. She stopped and took her phone to take the pictures of the sculptures on the ground.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She walked past the Sculptures and got to the door of the house. She checked the door frames and saw stains of blood on the posts. And after a few snaps of pictures of the blood stains on the door frames, she push the door and it opened. What she was primarily on the site for was to lock the door for Dan. Every other thing was secondary. So, she checked the back of the door for the key and found the key in the keyhole. She removed the key before she stepped out again and afterwards, she closed the door and locked it.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Done with her main mission at the scrapyard and the promise she made to Dan, she put the key into her trouser pocket.</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On the ground outside the house, she could see a few drops of blood. She trailed the drops till she reached the back of the building where she saw quite an amount of blood on the ground and there, she concluded that was the spot where the body of the poor boy was found. And before she turned away, she took the picture of the spot and the surroundings too.</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Done with the backyard assessment, she proceeded to the place where the sculptures had fallen. The sculptures were part of the works Dan would be displaying at his upcoming exhibition in Canada and getting damaged would cause him another round of stress.</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Teni got to the fallen metal Sculptures and bent down to pick them up. She wondered if she would be able to push the objects up alone because they were as high as a human. All the same, she proceeded to lifting the first sculptural piece up and she succeeded.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After lifting the first sculpture up, Teni dusted her hands and approached the second fallen piece of art. It was her favorite piece. She grabbed the Sculpture by the neck and pushed it up gradually until she succeeded in making it stand also. Surprised, she smiled as she dusted her hands for the second time. “I never knew the size of my strength,” She muttered and took a step to walk away.</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At her second step away from the Sculptures, something glittered on the ground. It was a reflection of the sun ray on a piece of ring where the last Sculpture she pushed up laid.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Curiously, she stooped to see what it was. She used her hand to clear the spot where the metal ring was and there she found a plastic ID card. The metal ring was attached to the top of the identity card with the hook.</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She picked her cellphone to snap the card in the sand. And after this, she picked it up and took a closer look. Transport Passport. Rosemary Edofa, Diamond Nursery And Primary School Lagos. Primary Five. Teni read the information on the card aloud as she stood up.</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Where could Dan have gotten this from? Could this be part of the found objects he picked for his art pieces? It can’t be. He only works with metals. Ok, Could it be from one of the junk vehicles within the yard? Yeah. It could be. Teni pondered.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Many questions ran through Teni’s mind and she could not wait to unravel every story behind the identification card of a Primary School pupil at the crime scene.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Looking at the picture of the girl on the card again, the young girl looked adorable. She should be below ten years of age.</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Teni held the card and left back to her car. She entered her vehicle and sat behind the wheels. As she sat for a while before igniting the car engine, she checked the date of issuance on the card and it was three days back. This nullified her thought that the card could be from one of the vehicle junks on the scrapyard. The scrapyard had seized to operate five years back. She was convinced the card was recently dropped on the spot. Then, she remembered something. She picked her phone and called Bola.</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She waited for Bola to pick up as the phone rang.</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“Hello Bola, what is the name of your daughter’s school?” Teni asked.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“Diamond Nursery and Primary school. Why ask?” Bola asked.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“We will talk about it when I reach the office. I am on my way,” Teni hung up, started the engine and drove out of the yard.</w:t>
      </w:r>
    </w:p>
    <w:p>
      <w:pPr>
        <w:pStyle w:val="style0"/>
        <w:jc w:val="both"/>
        <w:rPr>
          <w:rFonts w:hAnsi="Verdana" w:ascii="Verdana"/>
        </w:rPr>
      </w:pP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w:t>
      </w:r>
    </w:p>
    <w:p>
      <w:pPr>
        <w:pStyle w:val="style0"/>
        <w:jc w:val="both"/>
        <w:rPr>
          <w:rFonts w:hAnsi="Verdana" w:ascii="Verdana"/>
        </w:rPr>
      </w:pPr>
    </w:p>
    <w:p>
      <w:pPr>
        <w:pStyle w:val="style0"/>
        <w:jc w:val="both"/>
        <w:rPr>
          <w:rFonts w:hAnsi="Verdana" w:ascii="Verdana"/>
        </w:rPr>
      </w:pPr>
    </w:p>
    <w:p>
      <w:pPr>
        <w:pStyle w:val="style0"/>
        <w:jc w:val="both"/>
        <w:rPr>
          <w:rFonts w:hAnsi="Verdana" w:ascii="Verdana"/>
        </w:rPr>
      </w:pPr>
    </w:p>
    <w:p>
      <w:pPr>
        <w:pStyle w:val="style0"/>
        <w:jc w:val="both"/>
        <w:rPr>
          <w:rFonts w:hAnsi="Verdana" w:ascii="Verdana"/>
        </w:rPr>
      </w:pPr>
    </w:p>
    <w:p>
      <w:pPr>
        <w:pStyle w:val="style0"/>
        <w:jc w:val="both"/>
        <w:rPr>
          <w:rFonts w:hAnsi="Verdana" w:ascii="Verdana"/>
        </w:rPr>
      </w:pPr>
    </w:p>
    <w:p>
      <w:pPr>
        <w:pStyle w:val="style0"/>
        <w:jc w:val="both"/>
        <w:rPr>
          <w:rFonts w:hAnsi="Verdana" w:ascii="Verdana"/>
        </w:rPr>
      </w:pPr>
    </w:p>
    <w:p>
      <w:pPr>
        <w:pStyle w:val="style0"/>
        <w:jc w:val="both"/>
        <w:rPr>
          <w:rFonts w:hAnsi="Verdana" w:ascii="Verdana"/>
        </w:rPr>
      </w:pPr>
    </w:p>
    <w:p>
      <w:pPr>
        <w:pStyle w:val="style0"/>
        <w:jc w:val="both"/>
        <w:rPr>
          <w:rFonts w:hAnsi="Verdana" w:ascii="Verdana"/>
        </w:rPr>
      </w:pPr>
    </w:p>
    <w:p>
      <w:pPr>
        <w:pStyle w:val="style0"/>
        <w:jc w:val="both"/>
        <w:rPr>
          <w:rFonts w:hAnsi="Verdana" w:ascii="Verdana"/>
        </w:rPr>
      </w:pPr>
    </w:p>
    <w:p>
      <w:pPr>
        <w:pStyle w:val="style0"/>
        <w:jc w:val="both"/>
        <w:rPr>
          <w:rFonts w:hAnsi="Verdana" w:ascii="Verdana"/>
        </w:rPr>
      </w:pPr>
    </w:p>
    <w:p>
      <w:pPr>
        <w:pStyle w:val="style0"/>
        <w:jc w:val="both"/>
        <w:rPr>
          <w:rFonts w:hAnsi="Verdana" w:ascii="Verdana"/>
        </w:rPr>
      </w:pPr>
    </w:p>
    <w:p>
      <w:pPr>
        <w:pStyle w:val="style0"/>
        <w:jc w:val="both"/>
        <w:rPr>
          <w:rFonts w:hAnsi="Verdana" w:ascii="Verdana"/>
        </w:rPr>
      </w:pPr>
    </w:p>
    <w:p>
      <w:pPr>
        <w:pStyle w:val="style0"/>
        <w:jc w:val="both"/>
        <w:rPr>
          <w:rFonts w:hAnsi="Verdana" w:ascii="Verdana"/>
        </w:rPr>
      </w:pPr>
    </w:p>
    <w:p>
      <w:pPr>
        <w:pStyle w:val="style0"/>
        <w:jc w:val="both"/>
        <w:rPr>
          <w:rFonts w:hAnsi="Verdana" w:ascii="Verdana"/>
        </w:rPr>
      </w:pPr>
    </w:p>
    <w:p>
      <w:pPr>
        <w:pStyle w:val="style0"/>
        <w:jc w:val="both"/>
        <w:rPr>
          <w:rFonts w:hAnsi="Verdana" w:ascii="Verdana"/>
        </w:rPr>
      </w:pPr>
    </w:p>
    <w:p>
      <w:pPr>
        <w:pStyle w:val="style0"/>
        <w:jc w:val="both"/>
        <w:rPr>
          <w:rFonts w:hAnsi="Verdana" w:ascii="Verdana"/>
        </w:rPr>
      </w:pPr>
    </w:p>
    <w:p>
      <w:pPr>
        <w:pStyle w:val="style0"/>
        <w:jc w:val="both"/>
        <w:rPr>
          <w:rFonts w:hAnsi="Verdana" w:ascii="Verdana"/>
        </w:rPr>
      </w:pPr>
    </w:p>
    <w:p>
      <w:pPr>
        <w:pStyle w:val="style0"/>
        <w:jc w:val="both"/>
        <w:rPr>
          <w:rFonts w:hAnsi="Verdana" w:ascii="Verdana"/>
        </w:rPr>
      </w:pPr>
    </w:p>
    <w:p>
      <w:pPr>
        <w:pStyle w:val="style0"/>
        <w:jc w:val="both"/>
        <w:rPr>
          <w:rFonts w:hAnsi="Verdana" w:ascii="Verdana"/>
        </w:rPr>
      </w:pPr>
    </w:p>
    <w:p>
      <w:pPr>
        <w:pStyle w:val="style0"/>
        <w:jc w:val="both"/>
        <w:rPr>
          <w:rFonts w:hAnsi="Verdana" w:ascii="Verdana"/>
        </w:rPr>
      </w:pPr>
    </w:p>
    <w:p>
      <w:pPr>
        <w:pStyle w:val="style0"/>
        <w:jc w:val="both"/>
        <w:rPr>
          <w:rFonts w:hAnsi="Verdana" w:ascii="Verdana"/>
        </w:rPr>
      </w:pPr>
    </w:p>
    <w:p>
      <w:pPr>
        <w:pStyle w:val="style0"/>
        <w:jc w:val="both"/>
        <w:rPr>
          <w:rFonts w:hAnsi="Verdana" w:ascii="Verdana"/>
        </w:rPr>
      </w:pPr>
    </w:p>
    <w:p>
      <w:pPr>
        <w:pStyle w:val="style0"/>
        <w:jc w:val="both"/>
        <w:rPr>
          <w:rFonts w:hAnsi="Verdana" w:ascii="Verdana"/>
        </w:rPr>
      </w:pPr>
    </w:p>
    <w:p>
      <w:pPr>
        <w:pStyle w:val="style0"/>
        <w:jc w:val="both"/>
        <w:rPr>
          <w:rFonts w:hAnsi="Verdana" w:ascii="Verdana"/>
        </w:rPr>
      </w:pPr>
    </w:p>
    <w:p>
      <w:pPr>
        <w:pStyle w:val="style0"/>
        <w:jc w:val="both"/>
        <w:rPr>
          <w:rFonts w:hAnsi="Verdana" w:ascii="Verdana"/>
        </w:rPr>
      </w:pPr>
    </w:p>
    <w:p>
      <w:pPr>
        <w:pStyle w:val="style0"/>
        <w:jc w:val="both"/>
        <w:rPr>
          <w:rFonts w:hAnsi="Verdana" w:ascii="Verdana"/>
        </w:rPr>
      </w:pPr>
    </w:p>
    <w:p>
      <w:pPr>
        <w:pStyle w:val="style0"/>
        <w:jc w:val="both"/>
        <w:rPr>
          <w:rFonts w:hAnsi="Verdana" w:ascii="Verdana"/>
        </w:rPr>
      </w:pPr>
    </w:p>
    <w:p>
      <w:pPr>
        <w:pStyle w:val="style0"/>
        <w:jc w:val="both"/>
        <w:rPr>
          <w:rFonts w:hAnsi="Verdana" w:ascii="Verdana"/>
        </w:rPr>
      </w:pPr>
    </w:p>
    <w:p>
      <w:pPr>
        <w:pStyle w:val="style0"/>
        <w:jc w:val="both"/>
        <w:rPr>
          <w:rFonts w:hAnsi="Verdana" w:ascii="Verdana"/>
        </w:rPr>
      </w:pPr>
    </w:p>
    <w:p>
      <w:pPr>
        <w:pStyle w:val="style2"/>
      </w:pPr>
      <w:r>
        <w:rPr>
          <w:rFonts w:ascii="Arial Unicode MS"/>
          <w:b/>
          <w:i w:val="0"/>
          <w:strike w:val="0"/>
          <w:dstrike w:val="0"/>
          <w:emboss w:val="0"/>
          <w:imprint w:val="0"/>
          <w:outline w:val="0"/>
          <w:shadow w:val="0"/>
          <w:sz w:val="32"/>
          <w:szCs w:val="32"/>
          <w:u w:val="none"/>
        </w:rPr>
        <w:t xml:space="preserve">CHAPTER FOURTEEN</w:t>
      </w:r>
    </w:p>
    <w:p>
      <w:pPr>
        <w:pStyle w:val="style0"/>
        <w:jc w:val="both"/>
        <w:rPr>
          <w:rFonts w:hAnsi="Verdana" w:ascii="Verdana"/>
        </w:rPr>
      </w:pPr>
    </w:p>
    <w:p>
      <w:pPr>
        <w:pStyle w:val="style0"/>
        <w:jc w:val="both"/>
        <w:rPr>
          <w:rFonts w:hAnsi="Verdana" w:ascii="Verdana"/>
        </w:rPr>
      </w:pP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Bola had been busy all day. She was retiring for the day when Teni's voice was heard at the back of her door.</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“Come in,” she closed her laptop and gulped water from the plastic bottle on her desk.</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The day was hot as usual and she felt dehydrated. It was her third bottle of water of the day.</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“Teni, where have you been?” Bola relaxed her back on the chair.</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“I think I told you I was going to Dan’s place at the pine plantation,” Teni stepped inside Bola’s office and pulled the empty chair in front of her colleague to sit on.</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“Oh! Sorry, I forgot,” Bola responded. She reached for the bottle of water and gulped some water again.</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“I need water too,” Teni stood up to get herself a bottle of water in the small fridge at the corner of the office.</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“Bola, I found something strange at the crime scene,” Teni said as she opened the fridge and picked a cold bottle of water.</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“What?” Bola was eager to know what her friend found.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"I'll you show you," Teni walked back to the chair she stood from.</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“Check this out,” she took the Transportation Identity card from her pocket and dropped it on the desk of Bola.</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“Diamond Nursery and Primary school,” Bola read the words on the card aloud.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“The school just started issuing the card four days ago and I am yet to decide if to get for Mary as well,” Bola turned the card around.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“That means someone dropped it at the pine plantation recently,” Teni drank some water and took a seat again.</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“Yes. That makes sense,” Bola said.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“Look at the date of issuance,” Teni said.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“Three days ago,” Bola turned the card around.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“This is a major step to unraveling the riddle behind the murder,” Teni said gladly.</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“And how do we go about it?” Teni added.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“Go with me when I go to pick my daughter. That’s how we’d go about it,” Bola suggested.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“Allow me to go and prepare. The closing hour is fifteen minutes away,” Teni stood up to leave for her office.</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“I will wait for you. By the way, Edward asked of you. Try to say hi to him in his office,” Bola said and stood up to start to arrange the objects on her desk.</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“Alright, I will see him,” Teni left Bola’s office and closed the door after her.</w:t>
      </w:r>
    </w:p>
    <w:p>
      <w:pPr>
        <w:pStyle w:val="style0"/>
        <w:jc w:val="both"/>
        <w:rPr>
          <w:rFonts w:hAnsi="Verdana" w:ascii="Verdana"/>
        </w:rPr>
      </w:pP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When Teni left Bola’s office, she left for Edward’s office.</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“Come in,” Edward was found busy reading through one of the articles for the following day’s production.</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“Good afternoon,” Teni greeted Edward.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“Good afternoon. Where were you,”  Edward asked. He had stopped reading to concentrate on Teni.</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“I went to follow up a story,” Teni replied.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“Okay. Take this and go through it for me,” Edward handed over an article written by one of the company’s young writers to her.</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“How urgent is it?” Teni collected the papers.</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“As urgent as being in the news day after tomorrow,” Edward shifted his attention on the laptop screen on the table before him.</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“Alright,” Teni turned around and left Edward’s presence.</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Her phone rang before she could enter her office and it was her mother.</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Rhoda missed her daughter a great deal. They hardly talked these days.</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“Hello mum,” Teni opened her office door and picked few things on the table into her hand bag. She needed to join Bola for the trip to her daughter’s school.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“Dolly, how are you doing?” Rhoda looked at her husband who had his hands on the steering and his eyes on the road as he drove.</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“I’m fine mum,” Teni got out of her office. With her left hand holding her hand bag which hung at her elbow joint, and the same hand holding the phone to her ear, she used the right hand to lock the door.</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“Sorry for the break in communication. We were at The Bahamas for holidays,” Rhoda looked back to check her little daughter on the back seat. She was playing peacefully.</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“That sounds great mum. How was your trip?” Teni tapped on the office door of Bola and there was no response. She turned the knob and it was stiff. This indicated that Bola must be waiting downstairs for her.</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“How is Dan doing?” Rhoda smiled.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“Dan is doing fine mum. I missed you. Can we talk at night,” Teni descended the stairs as she talked.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“Okay Dolly, Andrew sends greetings,” Rhoda looked over to her husband.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“Say my greetings to him too mum. Talk with you later,” Teni left the chat and dropped her phone in her bag.</w:t>
      </w:r>
    </w:p>
    <w:p>
      <w:pPr>
        <w:pStyle w:val="style0"/>
        <w:jc w:val="both"/>
        <w:rPr>
          <w:rFonts w:hAnsi="Verdana" w:ascii="Verdana"/>
        </w:rPr>
      </w:pP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Bola sat behind the wheels at the park awaiting Teni. She pressed on her cellphone as she waited.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“Hop in babe, I don’t want to keep my daughter waiting for so long,” Bola’s eyes remained on her cellphone screen.</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“Sorry for keeping you waiting. Mum’s call slowed me down,” Teni smiled.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“How is mum doing? Bola asked.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“She’s fine. She and her husband and my little sister were in Bahamas for holiday,” Teni dropped her bag on the floor of the car.</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“Wow! That is great. And that reminds me. I am thinking of having my holiday in the US. What do you think?” Bola ignited the engine.</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“That would be great. May be we can travel together,” Teni loved the idea. Since she arrived in Africa more than two years back, she was yet to visit the land of her birth.</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“Then we have a deal. Let’s make it in December,” Bola was excited. She had never been out of her country Nigeria and she thought it would be a great experience for her.</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“What exactly are we going to do at Diamonds Nursery and Primary school?” Bola asked.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“To know the girl in the transportation passport of course, and if possible to know her parents. We can start from there,” Teni brushed her hair with her hand.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“The day is pretty hot,” Teni added.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“Yeah! This is the season,” Bola put on the Air-conditioner and pressed the button to wind up the windows. </w:t>
      </w:r>
    </w:p>
    <w:p>
      <w:pPr>
        <w:pStyle w:val="style0"/>
        <w:jc w:val="both"/>
        <w:rPr>
          <w:rFonts w:hAnsi="Verdana" w:ascii="Verdana"/>
        </w:rPr>
      </w:pP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Arriving at Mary’s school, they got down from the car and walked into the school compound. Children were seen leaving the school for their various homes and some were seen with their parents and guardians. The school Bus was seen with pupils lining up beside it. Each of them had the same type of card Teni found at the scrapyard clipped to their chest. Teni and Bola walked by and saw the driver checking to see that each child was with the card before they were allowed into the bus.</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“That girl can’t follow the bus without her missing transportation passport, except another card had been procured for her. If not, that means if her guardian or parent has not come for her, she should still be around. We would know who would come for her,” Bola said.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“That is true,” Teni agreed.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The two ladies got to Mary’s class and met her teacher, Linda waiting for the parents of her pupils that were not going home with the school bus. Mary was part of them.</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“Hi madam,” Linda greeted Bola.</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“Good afternoon Linda. Which way leads to Primary five classroom,” Bola asked at the door.</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“Three blocks away from here, this way,” Linda pointed to the direction.</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“We will be back soon,” Bola said to Linda.</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“Ok,” Linda replied and continued scribbling. </w:t>
      </w:r>
    </w:p>
    <w:p>
      <w:pPr>
        <w:pStyle w:val="style0"/>
        <w:jc w:val="both"/>
        <w:rPr>
          <w:rFonts w:hAnsi="Verdana" w:ascii="Verdana"/>
        </w:rPr>
      </w:pP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When Bola and Teni got to the primary five side of the school, they discovered that there were three primary Five classes on the block. 5A, 5B and 5C.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Teni dipped her hand in her pocket and brought the Transportation passport out and on it was 5B.</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“5B,” Teni told Bola.</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Bola and Teni walked up to the door labeled 5B and entered for the door was left opened. There, they met a young woman sit at the teacher’s desk.</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“Hello miss. Is this class 5B?” Bola asked.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“Yes, how may I help you?” the young woman asked.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“A good child by the name Rosemary saw my wallet fall two days ago and she called my attention to it, I am here to say thank you to her,” Bola lied.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“Oh! That’s so sweet of her,” the teacher turned to the five pupils that were awaiting their parents to take them home. They were at the back of the class playing.</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“Rosemary,” the teacher called and a cute little child of about eight years stood up.</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“Yes, ma,” the little girl answered.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"These women have come to say thanks for being kind," the teacher said.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"For doing what?" Rosemary was curious.</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“Thank you for being a good girl,” Bola said with smiles .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“What did I do?” Rosemary asked. The curiousity written on her face seemed to be screaming.</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“You saw my wallet fall and you called my attention to it,” Bola said still smiling.</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“It was not me,” the little girl could not remember ever doing what she was being thanked for.</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“You must have forgotten. Thanks anyway,” Bola turned to leave.</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“Thank you Miss. She must have forgotten so soon. You know kids,” Bola smiled.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“Okay madam. Do you have a child here?” the teacher asked. She was becoming suspicious.</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“Yes. In primary 6. Linda’s class,” Bola turned to leave.</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“Okay thanks,” Bola added and walked out of the classroom with Teni.</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As they both left for Mary’s class, the eyes of Rosemary’s class teacher trailed them until they entered the class of Mary. She wanted to be sure they were there for a child sincerely.</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“Mary, let’s go home,” Bola told her daughter and Mary instantly took her school bag and left her friends.</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“Goodnight madam,” Linda greeted as Bola, Teni and Mary left the classroom.</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“Goodnight, Linda and thanks,” Bola walked away with her daughter and her friend.</w:t>
      </w:r>
    </w:p>
    <w:p>
      <w:pPr>
        <w:pStyle w:val="style0"/>
        <w:jc w:val="both"/>
        <w:rPr>
          <w:rFonts w:hAnsi="Verdana" w:ascii="Verdana"/>
        </w:rPr>
      </w:pP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Bola, Teni and Mary got to Bola’s car packed across the road and entered. Mary sat at the back while her mother and her colleague took the front seats.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“Now, that we have met the girl, should we wait to see who the parents are and probably trail them to their destination?” Teni asked.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“That is the next thing, I think,” Bola replied.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“Mum why can’t I join the school bus back home everyday?” Mary asked. She played with her mother’s braids at the back of her head.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“I am yet to decide. I think you will come with it to school only, and I will pick you up in the afternoon on my way from office,” Bola replied her daughter.</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“But why mummy? I can take care of myself at home till you finish from work everyday. Auntie Janet says I am a big girl,”  Mary continued to play with her mother’s hair.</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“You are a big girl but not to the point of being home alone. The government forbids it,” Bola explained to Mary as they waited in the car in front of the school.</w:t>
      </w:r>
    </w:p>
    <w:p>
      <w:pPr>
        <w:pStyle w:val="style0"/>
        <w:jc w:val="both"/>
        <w:rPr>
          <w:rFonts w:hAnsi="Verdana" w:ascii="Verdana"/>
        </w:rPr>
      </w:pP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After twenty minutes of waiting, a familiar taxi pulled up at the other side of the road and Teni could see that it was Henry.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Since she broke up with Jim, she had stopped to use Henry’s services. Since she got to know him through Jim, a continuous use of his service could expose information about her to Jim. She wanted everything about her life out of Jim’s knowing.</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“Look at the guy across the road. That is the taxi man that I used to use,” Teni called Bola’s attention to Henry.</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“He must have a child attending this school or one of his client’s child attends here,” Bola pointed out.</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“That’s true. I stopped using his service since I broke up with Jim. I got to know him through Jim,” Teni took her phone to call the Lawyer. She wanted to know what step he had taken towards the case of Dan since they spoke last.</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Henry stepped down from his cab and walked into the school compound. He had kept his child waiting for so long. He doubled up his steps as he walked.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“Who are you calling?” Bola turned to look at her friend.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“The lawyer. Since murder is not a bail able offence, he should prepare to defend Dan in the court,” Teni’s eyes followed Henry into the school premises.</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The phone rang for a while before it was picked.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“Hello, James,” Teni turned to look at Mary who was busy locking her mother’s braids together. She smiled at her playfulness.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“Hello Teni. I am sorry I couldn’t call you since we spoke last,” Barrister James waved his hand to tell his secretary not to add sugar to his coffee.</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“It’s okay!" He said.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"What is okay?" Teni asked.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"Not you Teni. I was addressing someone here," James replied.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 What have you decided now?” Teni could hear a whisper at the background.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“We will need to gather some facts to defend your friend. I think we need to see to finalize talks about it,” James stretched his hand to collect the tea cup from the lady before him.</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Teni and James continued talking for a while, and while Teni was busy talking on phone, Bola saw Henry coming out of the school gate with Rosemary Edofa. The girl whose transportation passport was in Teni’s pocket.</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“Best friend, see something,” Bola tapped Teni who was looking the other way on the arm.</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“Excuse me James. I will talk to you in the evening,” Teni quickly excused herself from the phone call and hung up.</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“Is she his daughter or daughter of his client?” Teni asked.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“Are you asking me? You had better walked up to him,” Bola gave her friend a push.</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“I will see you soon,” Teni quickly got down from the vehicle and crossed the road to meet with Henry.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Henry was about to enter his cab when he heard his name. He turned to see who the caller was.</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“Hey, Miss Teni!” Henry was glad to see Teni again.</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“Its been a long time Miss,” Henry smiled.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“Yes. A long time. My car has stopped being troublesome that's why I haven’t called for your service,” Teni lied.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“That’s good to know. How is work?” Henry remained at the door of his car while his daughter had entered the car already.</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“Work is fine. You have a child here at the school?” Teni asked.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“Yes. My daughter. Rosemary, common say hello to aunty,” Henry bent over to address his child.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“Good afternoon ma,” Rosemary said from her sitting position.</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“Good afternoon pretty girl,” Teni greeted the little girl.</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“What have you come to do here?” Henry asked.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“A colleague has a child here. I came with her to pick her daughter,” Teni explained.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“I will call you when next I need your service. It is nice seeing you again, bye,” Teni told Henry and she turned back to cross the road.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“Okay madam,” Henry entered his cab and ignited the cab's engine then, he zoomed off.</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Teni walked back to Bola and Mary. She was perplexed knowing that Henry was the father of the girl who’s transport passport was found at the crime spot. Where ever the investigation would lead her, she was ready to go through it.</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“How did it go?” Bola asked Teni.</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“He is the father of the girl, I am stunned,” Teni opened the car door and hopped inside.</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“You don’t mean it!” Bola exclaimed.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“How then did the card get to the scrapyard?” Bola asked.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“It remains a mystery to me. I never allowed him to follow me inside the pine plantation. He had always waited for me at the open field,” Teni replied.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“What step is next now?” Bola asked.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“I don’t really know. I think we need to know how the card got to the crime scene,” Teni felt confused on what next to do to get to the bottom of the riddle.</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“If Henry had a hand in the crime, he could have collaborators too. What about bogging his house or vehicle to reveal other secrets?” Bola suggested.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“That is a brilliant suggestion. But how can one do that? I know I can tap his phone and eavesdrop his calls. What about that to start with?” Teni asked.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“Brilliant idea,” Bola admitted.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“I will do that tomorrow. No time to waste,” Teni wanted to do all she needed to do on time. The earlier she got to the bottom of the riddle, the earlier Dan would regain his freedom, and be exonerated completely.</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“Can we drive back to the company? I want to pick my car,” Teni felt relieved after deciding on what next to do about Henry.</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“Alright pal,” Bola drove back to the Voice Newspaper Company.</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“Aunty Teni, I like your hair. It is very long,” Mary took advantage of the little silence to speak up.</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“I like yours too,” Teni looked back at Mary and smiled.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She allowed Mary play with her hair like she toyed with her mother’s hair too. </w:t>
      </w:r>
    </w:p>
    <w:p>
      <w:pPr>
        <w:pStyle w:val="style0"/>
        <w:jc w:val="both"/>
        <w:rPr>
          <w:rFonts w:hAnsi="Verdana" w:ascii="Verdana"/>
        </w:rPr>
      </w:pP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As they drove back to the Voice Newspaper Company, Teni’s phone rang and she picked it.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“Hello, James,”  Teni wondered why the lawyer was calling her back so soon.</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"It just occured to me that we could hire a private investigator. The Police's investigation might not be exclusive," the lawyer suggested.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“Private investigators are already on the matter and it has yielded a vital result already. I will brief you tomorrow,” Teni replied.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“That's awesome. See you tomorrow,” the lawyer was glad and ended the call.</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"Who and who are the private investigators?" Bola turned to look at Teni.</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"We of course," Teni laughed.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"Well, we surely are," Bola laughed too.</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The laughter subsided and when Teni thought of the new task, it occurred to her it would not be wise to use his phone number to get the job done.</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“I need a new sim card,” she told Bola.</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“What for?” Bola asked.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“For the task ahead concerning Henry,” Teni replied.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“Ah ah!  He knows your cellphone numbers. That’s wise,” Bola believed what Teni planned to do was the best. It means that even if Henry got to know about the tapping of his phone line, he would not know it was done by Teni except if he visited the network provider’s office to make enquiry about who registered the new number. And he won't want to through all that stress.</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“I will get it on my way home,” Teni decided.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Bola’s phone rang as they talked and she picked it. It was a strange number and she was curious to know who was calling.</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“Hello Bola,” the male voice said.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“Hello who am I speaking to?” Bola asked curiously.</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“It is me Dele,” Dele laughed.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“This isn't your number,” Bola said.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“Sorry, it’s my second number. I knew you didnt have it,” Dele dropped the rifle in his hand on the desk at the center of the interrogation room.</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 I will be in Lagos this weekend. Can we see again,” Dele was eager to know Bola’s reply.</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“Yes, it is okay. I think I don’t have much to do this weekend,” Bola felt good with another opportunity of dining out with Dele. She hoped it would be fun like the first outing.</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“Okay, I will call you on Saturday,” Dele was pleased with Bola’s response.</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“Alright I will expect your call,” Bola left the conversation.</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“Which Dele was that? Teni turned to ask Bola.</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“Same Dele. The state security service friend at the presidential villa, Abuja,” Bola’s eye remained on the screen of her phone.</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“Wow! The guy is really into you babe,” Teni remarked.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“Somehow, it seems so. But you know men. They are like that until they take you to bed. And once the deed is done two or three times, they’ll act as if you don’t matter anymore,” Bola laughed behind the wheels.</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“Let’s see what comes out of this,” Teni smiled.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“Let’s wait and see,” Bola laughed.</w:t>
      </w:r>
    </w:p>
    <w:p>
      <w:pPr>
        <w:pStyle w:val="style0"/>
        <w:jc w:val="both"/>
        <w:rPr>
          <w:rFonts w:hAnsi="Verdana" w:ascii="Verdana"/>
        </w:rPr>
      </w:pPr>
    </w:p>
    <w:p>
      <w:pPr>
        <w:pStyle w:val="style0"/>
        <w:jc w:val="both"/>
        <w:rPr>
          <w:rFonts w:hAnsi="Verdana" w:ascii="Verdana"/>
        </w:rPr>
      </w:pPr>
    </w:p>
    <w:p>
      <w:pPr>
        <w:pStyle w:val="style0"/>
        <w:jc w:val="both"/>
        <w:rPr>
          <w:rFonts w:hAnsi="Verdana" w:ascii="Verdana"/>
        </w:rPr>
      </w:pPr>
    </w:p>
    <w:p>
      <w:pPr>
        <w:pStyle w:val="style0"/>
        <w:jc w:val="both"/>
        <w:rPr>
          <w:rFonts w:hAnsi="Verdana" w:ascii="Verdana"/>
        </w:rPr>
      </w:pPr>
    </w:p>
    <w:p>
      <w:pPr>
        <w:pStyle w:val="style0"/>
        <w:jc w:val="both"/>
        <w:rPr>
          <w:rFonts w:hAnsi="Verdana" w:ascii="Verdana"/>
        </w:rPr>
      </w:pPr>
    </w:p>
    <w:p>
      <w:pPr>
        <w:pStyle w:val="style0"/>
        <w:jc w:val="both"/>
        <w:rPr>
          <w:rFonts w:hAnsi="Verdana" w:ascii="Verdana"/>
        </w:rPr>
      </w:pPr>
    </w:p>
    <w:p>
      <w:pPr>
        <w:pStyle w:val="style0"/>
        <w:jc w:val="both"/>
        <w:rPr>
          <w:rFonts w:hAnsi="Verdana" w:ascii="Verdana"/>
        </w:rPr>
      </w:pPr>
    </w:p>
    <w:p>
      <w:pPr>
        <w:pStyle w:val="style0"/>
        <w:jc w:val="both"/>
        <w:rPr>
          <w:rFonts w:hAnsi="Verdana" w:ascii="Verdana"/>
        </w:rPr>
      </w:pPr>
    </w:p>
    <w:p>
      <w:pPr>
        <w:pStyle w:val="style2"/>
      </w:pPr>
      <w:r>
        <w:rPr>
          <w:rFonts w:ascii="Arial Unicode MS"/>
          <w:b/>
          <w:i w:val="0"/>
          <w:strike w:val="0"/>
          <w:dstrike w:val="0"/>
          <w:emboss w:val="0"/>
          <w:imprint w:val="0"/>
          <w:outline w:val="0"/>
          <w:shadow w:val="0"/>
          <w:sz w:val="32"/>
          <w:szCs w:val="32"/>
          <w:u w:val="none"/>
        </w:rPr>
        <w:t xml:space="preserve">CHAPTER FIFTEEN</w:t>
      </w:r>
    </w:p>
    <w:p>
      <w:pPr>
        <w:pStyle w:val="style0"/>
        <w:jc w:val="both"/>
        <w:rPr>
          <w:rFonts w:hAnsi="Verdana" w:ascii="Verdana"/>
        </w:rPr>
      </w:pPr>
    </w:p>
    <w:p>
      <w:pPr>
        <w:pStyle w:val="style0"/>
        <w:jc w:val="both"/>
        <w:rPr>
          <w:rFonts w:hAnsi="Verdana" w:ascii="Verdana"/>
        </w:rPr>
      </w:pP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The tweeting of the birds by her window was the first sound of the day she heard. It reminded her of a line in one of Bob Marley’s songs: Three little birds beside my doorstep, singing sweet song. Indeed, the songs were sweet. it was a lovely morning.</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Teni woke up feeling happy. She got down from the bed, stepped on the carpet and slid her legs in the Crocs.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Trying to ponder on what the reason for the high spirit was, she remembered all that transpired the day before. The revelation of the connection of Henry to the murder case and the plan she and Bola fashioned to get more secrets revealed in connection to the murder. In her mind, Dan was as good as exonerated. It was only a matter of time. A very very little time.</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Setting out on the plan she and Bola cooked to get Henry nailed, she needed to call Henry to come and drive her to work on the pretext that her car had suddenly developed a fault. So, she picked her phone and she called Henry.</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“Hello Madam,” Henry responded.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“Hi, my car just developed a fault. Please come to the house,” Teni lied.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“Okay, I am on my way right away,” Henry turned back from the direction he was heading to.</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“That is nice of you,” Teni said gratefully.</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As he made a turn, Henry made up his mind not to talk to Teni about her relationship with Jim unless she started it herself. He was going to pretend he was unaware of the breakup.</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Arriving at Teni’s house, Henry met her prepared to leave for work. And it made their leaving her apartment instant.</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They had gone ten minutes into the journey when Teni exclaimed, “Oh my gosh! I left my phone at home.”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“Oh, sorry madam! Should I turn and drive back to your house?” Henry slowed the car down to pull over.</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“Yes please, but before then, allow me to use your phone to pass a message across to my colleague at the office. It’s urgent,” Teni requested.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“No problem madam,” Henry picked his phone from the dashboard and gave it to Teni.</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Teni collected the phone and in a jiffy imputed **96* followed by her new sim number and # and then, she dialed it. She did it exactly how she had learnt it on the internet. Afterwards, she dialed Bola’s number and Bola picked it up.</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“Hello,” Bola was just resuming for work. She had just entered her office. It was a strange number and she wondered who it was.</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“Hello it is me Teni, I am using my taxi driver’s number to call you. I forgot my phone at home. Going back now to take it. I just want to tell you I might be a bit late to work. And that I have done the assignment,” Teni spoke in parable in her last sentence and only Bola could understand.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“Alright I will expect you,” Bola smiled. She could easily decode what Teni meant by “the assignment” and that alone amused her.</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After the call, Teni gave the phone back to Henry and thanked him.</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“Don’t mention,” Henry said politely not knowing that his phone had been tapped.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Teni was driven back home. And when Henry pulled up in front of her home, she rushed up the front stairs, opened the door and entered her apartment while Henry waited behind the steering. She picked the phone in which she had put the new sim and walked out to go back to work. The phone with the new sim was yet to be put on.</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“Thanks,” Teni entered the back seat of the cab and Henry drove off.</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“Don’t mention. Madam,” Henry replied.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As he drove, he wondered what could have caused the separation between this beautiful coolheaded woman and Jim. He was only told about the separation by Jim but he did not mention what the cause was. All he could guess was the recent friendship of the man living in the pine plantation and Teni  Could she have been the one who left the relationship? Could it be because she had found another man in the poor artist? If she had left her relationship with the successful doctor because of that destitute of a man then, he would believe that truly women are unpredictable beings. He remembered what happened when Henry hired him to spy on Teni. They were fortunate to be on her street when the guy came on a visit to her place. And it was unbelievable that Teni looked happy to be with the pauper.</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Henry peeped briefly to check Teni in the rear mirror. And as he did, he advised himself not to jump into conclusions.</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There was no discussion between Henry and Teni like it used to be till they arrived at the Voice Newspapers building. They were both trying to avoid anything that would bring Jim into their discussion so, they both preferred to keep quiet.</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“Henry, take this,” Teni gave Henry a one thousand naira bill for his service.</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“Thanks for patronizing me again madam. All thanks to your faulty car,” Henry joked.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“It is always a pleasure using your service,” Teni opened the door after Henry had pulled up. Amused by Henry's sentence, she stepped out of the car with smiles.</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“Bye,” She said as Henry drove away.</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Immediately Henry’s cab was out of sight, Teni brought out the phone with the new sim and put it on. She walked into the company, greeted Tina at the reception with a smile and walked up the stairs. On entering her office, she dropped the new phone on her desk. Then, she sat down and called Bola with her old phone.</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“Hey babe, I’m just arriving,” Teni relaxed on the chair as she talked.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“You’ve got it bugged?” Bola asked to confirm if she got her previous message right.</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“Yes, it was so,…” Teni paused when the new phone rang on the table.</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“Bola, the new phone is ringing. I will call you back,” Teni hung up hurriedly, and picked the new phone and listened quietly to the conversation.</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“Hello Henry, a patient was with me when you called,” the familiar voice said. Teni knew the voice was Jim’s.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“Yeah, sorry if I disturbed you. I called to tell you I just dropped Teni off at her office,” Henry continued to drive.</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“Did you guys talk about me or about her new found lunatic boyfriend?” Jim asked.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“We did not talk about anything. She was not free like she used to be anymore,” Henry said.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“I thought you said she no more uses your service. What made her change her mind?” Jim stood up to close his office door that was left half closed.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“Her car developed a fault, she said,” Henry got to a zebra crossing and slowed down for an elderly couple to walk across the road.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“Do you know I was about deciding to buy her a new car when the whole problem started,” Jim said proudly as he walked back to his seat.</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“So unfortunate for her,” Henry nearly asked what cause the problem of separation but felt he would be delving in private matters by doing so.</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“By the way, have you gone to look for the lost ID card?” Jim asked.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“No. I am afraid the police might be keeping an eye on the yard,” Henry said.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“I don’t think so. The place must be deserted by now. The insane guy is in the police custody already, the earlier you go and search for it the better. Don’t let it incriminate you,” Jim beckoned to a nurse who entered his office.</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“I will go back there tomorrow evening,” Henry saw wisdom in what Jim suggested. But if not for his falling after stumbling on one of the metal statues in the dark, he could have concluded that he must have lost the card before getting to the yard.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“You had better looked for it before the police lay their hands on it,” Jim warned.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“I really am not sure if it was lost at the pine plantation. But because of the fall that night, I think one needs to consider the place worthy of being searched. I will be there tomorrow evening. I promise. I will call you after leaving there,” Henry said.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"Good! good luck," Jim hung up.</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Teni was left in awe for all that she heard on Henry’s tapped telephone conversation with Jim. Could it be that Jim sent Henry to implicate Dan? Were they there together? Jim never mentioned that he was there with him. He only told Henry to go and find the card he lost at the yard. She remained baffled.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Teni thought it wise to save the recorded audio clip in the cloud. Losing such a vital information to a phone crash, theft or loss would be disastrous. Therefore, she saved it to her google drive before doing any other thing. Then she picked her phone to make a call.</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“Bola, Henry did it,” Teni said excitedly.</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“Did what?” Bola asked though she knew what Teni meant.</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“He was on the yard. He must have been the one who dropped the dead child at the yard,” Teni replied.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“Henry just called, advising him to go and look for the lost Identity card on the yard,” Teni added.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“That’s a big revelation,” Bola said.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“How do we now convince the police?” Bola closed her laptop to concentrate more on the discussion.</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“I got it on tape,” Teni said.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“Wow! What a great job you did,” Bola commended her friend. She knew Teni to be a smart fast thinking person. And she was not disappointed.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“Let’s discuss on it after work,” Teni suggested.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“Great. After work. Where exactly,” Bola asked.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“We will meet the lawyer at the Lala’s coffee shop,” Teni suggested.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“It has to be brief. I must be at Mary’s school on time to take her home,” Bola reminded Teni.</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“Yes a very brief meeting, See you after work,” Teni left the conversation and quickly dialed her lawyer’s number. She got it and she informed him of the need for an urgent brief meeting and he agreed to meet her and her friend at the place and at the time chosen by Teni.</w:t>
      </w:r>
    </w:p>
    <w:p>
      <w:pPr>
        <w:pStyle w:val="style0"/>
        <w:jc w:val="both"/>
        <w:rPr>
          <w:rFonts w:hAnsi="Verdana" w:ascii="Verdana"/>
          <w:b/>
          <w:bCs/>
          <w:sz w:val="32"/>
          <w:szCs w:val="32"/>
        </w:rPr>
      </w:pPr>
      <w:r>
        <w:rPr>
          <w:rFonts w:hAnsi="Verdana" w:ascii="Verdana"/>
          <w:b w:val="0"/>
          <w:i w:val="0"/>
          <w:strike w:val="0"/>
          <w:dstrike w:val="0"/>
          <w:emboss w:val="0"/>
          <w:imprint w:val="0"/>
          <w:outline w:val="0"/>
          <w:shadow w:val="0"/>
          <w:sz w:val="24"/>
          <w:szCs w:val="24"/>
          <w:u w:val="none"/>
        </w:rPr>
        <w:t xml:space="preserve">                                   </w:t>
      </w:r>
      <w:r>
        <w:rPr>
          <w:rFonts w:hAnsi="Verdana" w:ascii="Verdana"/>
          <w:b/>
          <w:bCs/>
          <w:i w:val="0"/>
          <w:strike w:val="0"/>
          <w:dstrike w:val="0"/>
          <w:emboss w:val="0"/>
          <w:imprint w:val="0"/>
          <w:outline w:val="0"/>
          <w:shadow w:val="0"/>
          <w:sz w:val="32"/>
          <w:szCs w:val="32"/>
          <w:u w:val="none"/>
        </w:rPr>
        <w:t xml:space="preserve">…</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DAN AND OTHER arrested but yet to be convicted men had just returned from the bathroom where they had gone to take their bathe. It was a norm that every accused persons in police custody were allowed a bathe every two days. This was part of what some human right NGOs were protesting against. The inhumane treatment of suspected criminals in various cells and prisons across the nation. But unfortunately, the government of the day was yet to put a stop to it. Every accused or prisoner must have the right to bathe daily.</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Dan relaxed at the corner of the cell reading a novel Teni brought for him. This and the small Bible in his pocket were the books that kept his mind busy. He was lucky to be allowed to read a book in the cell, for such was not condoned in most police stations in the nation.</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Teni arrived at the police station and was made to wait at the visiting room for the police officer who had gone to bring Dan from the cell. She wanted to inform him about the discoveries.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She watched the men in handcuffs talk to their families and friends who had paid them a visit. Not far from where she sat was a woman who shed tears as she talked to a young man who probably was an accused like Dan. Teni pitied the woman sobbing not far away from her.</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Only one of those in handcuffs was a woman. And that said much about the gender that was believed to be prone to violence and crime. It can't be debated. She thought.</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“Hello, Teni,” Dan was glad to see Teni again. He smiled as if he knew already there was something to rejoice about.</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He walked up to Teni and took a seat on the wooden bench opposite her. It was his fifth day in the police custody.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“Hi Dan,” Teni smiled back and the dimples on her cheeks complimented her beauty as always.</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Dan waited patiently to hear what she had to say.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“As it stands, you will be released soon. I have just made some vital discoveries. The possible culprits on your case are now known. Try to keep the hope alive. The police are on the matter already,” Teni assured Dan.</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“I pray I leave here soon. The condition is bad and the exhibition is getting closer by the day,” Dan said.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“I have kept your travails away from Dave. He must not be discouraged,” Teni said.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“That is great. The exhibition will be a big break for me,” Dan said hopefully.</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“It will be. Keep the hope alive,” Teni held Dan’s hands in hers as she talked. “Be strong and hopeful,” she added.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“Thanks for all you’ve done. You are an angel sent from heaven above,” Dan looked into Teni's eyes and could feel the care and worries she had for him.</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Teni nodded and wondered if Dan would be able to say the same, if he got to know he was going through all the trouble because of her taxi driver and her ex lover. She was the one who made Henry know about Dan’s abode during her visits to the pine plantation. She felt guilty every time she thought about it.</w:t>
      </w:r>
    </w:p>
    <w:p>
      <w:pPr>
        <w:pStyle w:val="style0"/>
        <w:jc w:val="both"/>
        <w:rPr>
          <w:rFonts w:hAnsi="Verdana" w:ascii="Verdana"/>
          <w:b/>
          <w:bCs/>
          <w:sz w:val="32"/>
          <w:szCs w:val="32"/>
        </w:rPr>
      </w:pPr>
      <w:r>
        <w:rPr>
          <w:rFonts w:hAnsi="Verdana" w:ascii="Verdana"/>
          <w:b w:val="0"/>
          <w:i w:val="0"/>
          <w:strike w:val="0"/>
          <w:dstrike w:val="0"/>
          <w:emboss w:val="0"/>
          <w:imprint w:val="0"/>
          <w:outline w:val="0"/>
          <w:shadow w:val="0"/>
          <w:sz w:val="24"/>
          <w:szCs w:val="24"/>
          <w:u w:val="none"/>
        </w:rPr>
        <w:t xml:space="preserve">                                    </w:t>
      </w:r>
      <w:r>
        <w:rPr>
          <w:rFonts w:hAnsi="Verdana" w:ascii="Verdana"/>
          <w:b/>
          <w:bCs/>
          <w:i w:val="0"/>
          <w:strike w:val="0"/>
          <w:dstrike w:val="0"/>
          <w:emboss w:val="0"/>
          <w:imprint w:val="0"/>
          <w:outline w:val="0"/>
          <w:shadow w:val="0"/>
          <w:sz w:val="32"/>
          <w:szCs w:val="32"/>
          <w:u w:val="none"/>
        </w:rPr>
        <w:t xml:space="preserve">...</w:t>
      </w:r>
    </w:p>
    <w:p>
      <w:pPr>
        <w:pStyle w:val="style0"/>
        <w:jc w:val="both"/>
        <w:rPr>
          <w:rFonts w:hAnsi="Verdana" w:ascii="Verdana"/>
        </w:rPr>
      </w:pP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THE NEXT DAY, Henry decided to go in search of his daughter’s missing transportation identification card. It was the sixth day after he had lost it.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He arrived at the scrapyard in his cab by 5:30pm. And immediately he pulled up and got down, he started the search right from the spot where he had packed his car. He picked a dead branch of wood on the ground and used it to turn up every dead leaves on the ground in his way to the small house. He continued until he reached the spot where the sculptures were. At spot, he met the metal sculptures that fell the night he stumbled on them upstanding and he believed it was the artist or the police who pulled them up.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As he turned every leaves and object at the spot upside-down and scattered every clustered junks he saw, he was careful not to mistakenly walk past the object he was looking for.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The scrapyard was quiet except for the tweets of birds and screeching of insects.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After being at the pine plantation for almost fifteen minutes searching everywhere searchable, suddenly, three men in policemen uniform came out from behind the trees. They had hidden themselves behind the trees all the while Henry was there.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“You are under arrest. Raise your hands above your head,” the leader of the police team shouted, pointing a pistol at Henry. The two other policemen held a rifle each. They approached Henry who was stunned and almost turning white for fear.</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Left with no other option, Henry obeyed the order of the police at once. His hands remained on his head until the policemen reached him and cuffed his hands backwards. Then, he heard footsteps behind him. The crunchy sound of steps on the dry leaves. He twisted to see who was coming behind him and to his surprise, it was Teni and a lady coming out from behind the small house. They had hid there all the while he searched the yard. As he watched them walk towards him, it was the biggest shock of his life seeing Teni at the scene.</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Bola held a camera and had made a video recording of Henry’s search from where they hid with it.</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“What were you looking for Henry?” Teni asked.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Henry kept quiet and was full of shame and guilt.</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“Are you looking for this?” Teni brought out the transportation Identity Card of Henry’s daughter out of her pocket and showed it to Henry. On seeing it, Henry’s head dropped sadly. He realized painfully that he had been caught red-handed and no amount of denial or lie could save him from the judgement that was coming on him.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“What did the poor guy do to make you do this to him?” Teni asked Henry and Henry’s head remained facing the ground.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“I am sorry madam,” Henry shamefully said.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“You are sorry for killing an innocent boy? And implicating an innocent man with the corpse? Henry!” Teni felt anger rose in her.</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“Was it the Devil that pushed you to murder?” Bola asked in disbelief.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“It was Jim your fiancée,” Henry turned to Teni. Tear drops rolled down his face as he shook his head in regret.</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“Jim? Jim killed the boy?” Teni asked.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“Yes, I only brought him here with the corpse,” Henry said as he was being taken to his taxi by the three policemen</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Teni stood dazed on the spot where she was for a period of time. It was a rude shock to her to know that Jim was the one who killed the poor boy whose corpse was dropped at the scrapyard. And it was not until Bola came closer to her and held her that she came to herself again.</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“Babe, put yourself together and let’s go,” Bola held her friend by the hand.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“Jim killed the boy. What a devil!” Teni muttered as she walked away with Bola.</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When the policemen got to the taxi with Henry, one of the men in uniform entered the car and searched the nooks and corner of it to get more incriminating evidences but when nothing incriminating was found, the policeman in the car requested from Henry for his car key and he told the policeman holding him to pick it in his side trouser pocket.</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“Let’s go out of here,” the policeman who collected the keys from his colleague sat behind the steering.  The other two policemen holding Henry pushed Henry into the back of the car and sat with him there.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“Ladies, enter the front seat please,” The officer behind the wheels said to Bola and Teni.</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The two lady journalists cramped themselves in the empty seat at the front of the car knowing it was for a little while when they would reach where their cars were packed outside the pine plantation.</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Leaving the scrapyard, they all drove in Henry’s car to the spot where Bola’s car and the police car were packed. It was a distance of not more than a hundred meters to the pine plantation. It was a strategy to not alert Henry of the police presence before he was caught.</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When they got to the spot, Bola got down to enter her car's driver's seat, Teni took over the driver’s seat of Henry’s car, and the policemen and Henry entered the police car, and they all drove to the police headquarters where Henry was put behind bars, awaiting interrogation and prosecution.</w:t>
      </w:r>
    </w:p>
    <w:p>
      <w:pPr>
        <w:pStyle w:val="style0"/>
        <w:jc w:val="both"/>
        <w:rPr>
          <w:rFonts w:hAnsi="Verdana" w:ascii="Verdana"/>
        </w:rPr>
      </w:pP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Henry’s arrest was still unknown to Jim. Therefore, at the police station, Henry was instructed to call Jim. He was told to pretend as if his search on the scrapyard was successful. So, Henry picked his phone and dialed Jim’s number, his phone was put in loudspeaker to afford everyone in the interrogation room to hear the response of the person at the other end. The recording button of the phone was put on as well.</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“Hello Doctor,” Henry said.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Everyone in the interrogation room kept quiet and listened to the conversation.</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“Hello Henry,” Jim’s voice came on loud and clear. His hand rested on Rodiat’s voluptuous breasts. He talked as he fondles the breasts one after the other, having Rodiat's head rested on his laps.</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“I just want to tell you I finally found the transportation Identity card at the scrapyard,” Henry lied as directed by the police.</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“That is good. I’m glad. Thank God you did. It could eventually expose us if not found,” Jim squeezed the tits of the robust woman on his laps and Rodiat moaned for pleasure.</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“Where are you now. I need to see you. I want to tell you some things I noticed on the site,” Henry said.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“I am at home. Can’t it wait till tomorrow?” Jim continued to tickle the tits of the sexy woman on his laps. and moans and giggles could be heard by all that were in the police investigation room amongst whom were Bola and Teni. Teni and Bola looked at one another and gestured.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“Alright. Tomorrow is fine,” Henry said.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“What time tomorrow?” Henry asked.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“Same time,” Jim instantly hung up to engage himself squarely in satisfying the woman that was totally naked on his laps and begging for more of his touch in his bed.</w:t>
      </w:r>
    </w:p>
    <w:p>
      <w:pPr>
        <w:pStyle w:val="style0"/>
        <w:jc w:val="both"/>
        <w:rPr>
          <w:rFonts w:hAnsi="Verdana" w:ascii="Verdana"/>
        </w:rPr>
      </w:pP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Not up to thirty minutes after Henry’s phone call with Jim, there was a knock on Jim's front door. He ignored the knock at first but when it became intense, he decided to check what it was all about.</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He left Rodiat in the bedroom to go to the door.</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"Suleman, what's the problem?" Jim asked his gateman in anger.</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"Sir, please open the door. Two men from your hospital want to see you, they said it is urgent," Suleman  played along as instructed by the men who stood beside him.</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"Men from the hospital. What happened at the hospital?" Jim asked as he opened the door.</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When he opened the door he saw two men standing with his gateman.</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“How may I help you please?” He waited for the two men in black shirts and black jeans trousers to say their mission.</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“Are you Mr. Jim?” One of the men asked.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“Yes, Dr. Jim,” Jim corrected the man proudly.</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“You are under arrest sir. We are from the State Police Department,” the men showed Jim their badges.</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“Arrest for doing what?” Jim asked curiously.</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“For murder. You have the right to remain silent. Any word you say could be used against you in the court of law,” the other police man in mufti said, after bringing out his pistol.</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“Turn around please,” the policeman who held no gun ordered, and took a pair of handcuffs from his back pocket. He put Jim’s hands together behind him and locked the hands up with the cuffs. His colleague holding the pistol made the move to lock Jim’s door. He found the key in the keyhole behind the door and was about to pull the door when a half cladded woman came into the living room for the bedroom. She had a white towel rapped round her bust.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“What happened. Jim?” Rodiat questioned and Jim uttered no word. He and the policeman that held him were already outside the door.</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“Do you live here?” the police officer that wanted to lock the door asked the half naked woman.</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“No. I came on a visit,” Rodiat replied.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“Is she part of the crime?” The police man asked Jim.</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“Which crime?” Jim asked.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Suddenly, like the speed of lightening Jim got a hard slap on his face and he could swear he saw sudden flashes of light.</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“Is she part of the crime?” the policeman shouted this time.</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“No,” Jim replied. His head aching seriously.</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“Pick your things and leave now!” the police officer ordered Rodiat and she ran inside the room to put on her dress. Followed by the policeman who held the door key and a pistol she walked into the bedroom. The policeman stood by the entrance of the bedroom keeping an eye on Rodiat as she dressed. Her enormous breast dangled as she bent down to put on her pant and the policeman looked away briefly. And after putting on her dress, she picked her bag and did not forget to pick Jim’s bundles of money lying on the bed drawer as well.</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As fast as she could, she hurriedly left the room with her bag trying to wear her slippers as she walked to the living room.</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“Bring your bag,” the policeman with the door key and pistol collected Rodiat’s bag and poured the content on the carpet.</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Make-up kits, sachets of condoms, an Android phone, roll of tissue paper and two bundles of money spread on the floor. Jim’s eyes caught the bundles of money among the contents of the bag and he turned to look at his girlfriend disappointedly.</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“Pack them back into the bag and leave,” Rodiat was ordered by the policeman at the door, and she hurriedly put the objects on the floor back into the bag and quickly left the house. The policeman locked the door and they walked Jim to their waiting car outside the compound.</w:t>
      </w:r>
    </w:p>
    <w:p>
      <w:pPr>
        <w:pStyle w:val="style0"/>
        <w:jc w:val="both"/>
        <w:rPr>
          <w:rFonts w:hAnsi="Verdana" w:ascii="Verdana"/>
          <w:b/>
          <w:bCs/>
          <w:sz w:val="32"/>
          <w:szCs w:val="32"/>
        </w:rPr>
      </w:pPr>
      <w:r>
        <w:rPr>
          <w:rFonts w:hAnsi="Verdana" w:ascii="Verdana"/>
          <w:b w:val="0"/>
          <w:i w:val="0"/>
          <w:strike w:val="0"/>
          <w:dstrike w:val="0"/>
          <w:emboss w:val="0"/>
          <w:imprint w:val="0"/>
          <w:outline w:val="0"/>
          <w:shadow w:val="0"/>
          <w:sz w:val="24"/>
          <w:szCs w:val="24"/>
          <w:u w:val="none"/>
        </w:rPr>
        <w:t xml:space="preserve">                                  </w:t>
      </w:r>
      <w:r>
        <w:rPr>
          <w:rFonts w:hAnsi="Verdana" w:ascii="Verdana"/>
          <w:b/>
          <w:bCs/>
          <w:i w:val="0"/>
          <w:strike w:val="0"/>
          <w:dstrike w:val="0"/>
          <w:emboss w:val="0"/>
          <w:imprint w:val="0"/>
          <w:outline w:val="0"/>
          <w:shadow w:val="0"/>
          <w:sz w:val="32"/>
          <w:szCs w:val="32"/>
          <w:u w:val="none"/>
        </w:rPr>
        <w:t xml:space="preserve">  …</w:t>
      </w:r>
    </w:p>
    <w:p>
      <w:pPr>
        <w:pStyle w:val="style0"/>
        <w:jc w:val="both"/>
        <w:rPr>
          <w:rFonts w:hAnsi="Verdana" w:ascii="Verdana"/>
        </w:rPr>
      </w:pP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TENI SAT ON the sofa with Bella by her side. Relaxing after the days work, she was quiet thinking of all the revelation she got about her ex fiancée. It was so unbelievable that Jim could have the heart to kill a fellow human all because of his selfish gain.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She thanked God for the breakup between him and her. She could have gone ahead to marry a serial killer. Could it not be that he intentionally killed the wife of the Commissioner of police during surgery the other time? There must be a reason why the police boss kept saying his wife’s death was a murder? Teni kept thinking.</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She picked her phone and she decided to call her mom. She felt she needed to let her know the latest about the Jim she liked so well.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The phone rang and she waited for it to be picked.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“Hello Dolly,” Rhoda’s voice came online after almost a minutes of ringing.</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“Hi Mom,” Teni continued to run her hand on Bella's body playfully as she talked and Bella enjoyed every bit of it.</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“How is work?” Rhoda poured oil in the frying pan. She was in the kitchen cooking.</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“Mum, Jim is going to be arrested once again,” Teni said. She was unaware that Jim was in the police cell already.</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“Oh, are you calling the police on him?” Rhoda paused and waited for the oil to boil.</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“No mom, he is going to be arrested for murder,” Teni replied.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“Another unsuccessful surgery again?” Rhoda asked.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“No, he intentionally killed a young boy and dumped the body at Dan’s backyard to implicate him,” Teni took her hand off from Bella’s body when Bella made the move to walk away, and Bella ran to the balcony.</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“What for? Out of jealousy?” Rhoda’s voice was an embodiment of surprise.</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“Yes mom, out of jealousy and Dan has been in the police custody for six days now. Just imagine!” Teni stood up to see what Bella ran out to do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“May Jim rot in jail. What a criminal!” Rhoda exclaimed.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“I’m sorry dear for all the stress this has given you again,” Rhoda pitied her daughter. She believed she must have been weighed down by the efforts to get Dan released from the police custody.</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“Mom, it’s okay. I am over it, as Dan should be freed any moment from now,” Teni got to the balcony and saw Bella lying on the floor. Not far from her was her poop. She had left for the balcony when she was pressed to poo.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“That’s great then. Say my greetings to Dan,” Rhoda poured the pepper and tomato mixture into the frying pan, she steered it and covered the frying pan before she left the kitchen for the living room.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“Okay mom, talk to you tomorrow,” Teni walked back into her living room. She left to go pick a plastic parker to pack Bella’s poo.</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“Okay Dolly, bye,”  Rhoda hung up and threw the cellphone on the couch. She left little Lizzy in the living room to talk to her husband in the bedroom.</w:t>
      </w:r>
    </w:p>
    <w:p>
      <w:pPr>
        <w:pStyle w:val="style0"/>
        <w:jc w:val="both"/>
        <w:rPr>
          <w:rFonts w:hAnsi="Verdana" w:ascii="Verdana"/>
        </w:rPr>
      </w:pP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It was late in the night. At the police station, Henry was been interrogated and he had given the police credible information on how the dead child was dropped at the scrapyard. It was the third officer interrogating him.</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“How did you say the child was killed?” the woman interrogator asked again.</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“I have told the other officers that I did not kill the child. Dr. Jim did,” Henry was getting irritated of repeating himself.</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“How did he do it,” the police woman asked.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“I don’t know how he did it,” Henry repeated the same thing he had said earlier.</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“I only took him with the corpse to the pine plantation because he had never been there before the night I took him there,” Henry’s swollen eye pained him as he talked. He had been battered by a criminal he shared the police cell with.</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“How did you know the place?” the interrogator asked.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“I have taken Dr. Jim’s fiancée there on two occasions,” Henry felt weak and bored answering the same questions over and over again.</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“What did the artist do wrong to you guys?” the police woman asked.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“He did me no wrong. It was Dr. Jim that wanted him punished for losing his fiancée to him,” Henry said as he dropped his head in regret for getting involved in the crime.</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“Were you paid for being an accomplice?” the police officer moved closer to him as if the current question carried more importance than the previous.</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“No. He only gave me fifty thousand naira for my taxi service,” Henry said.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“That is equivalent of a hundred dollars. Am I right?” the policewoman asked.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“Yes,” Henry said sadly.</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“Normally, how much does the distance from where you picked him to the pine plantation cost?” The lady investigator continued scribbling on a jotter she held.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“Two thousand naira,” Henry answered.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“That means he paid you an extra of forty eight thousand naira as an accomplice,” the lady investigator smiled.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Henry looked up and uttered no word.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“We are done,” the policewoman turned around to leave.</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“Take him back to his cell,” she ordered the two police constables standing by the door.</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“Can you take me to another cell please? madam,” Henry pleaded.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“Why?” the policewoman was curious.</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“One of the criminals in the cell hit me for what I don’t know. And he has promised me to expect more,” Henry touched his swollen eye.</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“Alright. Take him to cell 4,” the policewoman ordered.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“Alright Ma,” the policeman holding Henry said and walked away with Henry.</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“Thanks madam,” Henry thanked the policewoman as he walked away. He felt relieved for not returning back to the former cell.</w:t>
      </w:r>
    </w:p>
    <w:p>
      <w:pPr>
        <w:pStyle w:val="style0"/>
        <w:jc w:val="both"/>
        <w:rPr>
          <w:rFonts w:hAnsi="Verdana" w:ascii="Verdana"/>
        </w:rPr>
      </w:pPr>
    </w:p>
    <w:p>
      <w:pPr>
        <w:pStyle w:val="style0"/>
        <w:jc w:val="both"/>
        <w:rPr>
          <w:rFonts w:hAnsi="Verdana" w:ascii="Verdana"/>
        </w:rPr>
      </w:pPr>
    </w:p>
    <w:p>
      <w:pPr>
        <w:pStyle w:val="style0"/>
        <w:jc w:val="both"/>
        <w:rPr>
          <w:rFonts w:hAnsi="Verdana" w:ascii="Verdana"/>
        </w:rPr>
      </w:pPr>
    </w:p>
    <w:p>
      <w:pPr>
        <w:pStyle w:val="style0"/>
        <w:jc w:val="both"/>
        <w:rPr>
          <w:rFonts w:hAnsi="Verdana" w:ascii="Verdana"/>
        </w:rPr>
      </w:pPr>
    </w:p>
    <w:p>
      <w:pPr>
        <w:pStyle w:val="style0"/>
        <w:jc w:val="both"/>
        <w:rPr>
          <w:rFonts w:hAnsi="Verdana" w:ascii="Verdana"/>
        </w:rPr>
      </w:pPr>
    </w:p>
    <w:p>
      <w:pPr>
        <w:pStyle w:val="style0"/>
        <w:jc w:val="both"/>
        <w:rPr>
          <w:rFonts w:hAnsi="Verdana" w:ascii="Verdana"/>
        </w:rPr>
      </w:pPr>
    </w:p>
    <w:p>
      <w:pPr>
        <w:pStyle w:val="style0"/>
        <w:jc w:val="both"/>
        <w:rPr>
          <w:rFonts w:hAnsi="Verdana" w:ascii="Verdana"/>
        </w:rPr>
      </w:pPr>
    </w:p>
    <w:p>
      <w:pPr>
        <w:pStyle w:val="style0"/>
        <w:jc w:val="both"/>
        <w:rPr>
          <w:rFonts w:hAnsi="Verdana" w:ascii="Verdana"/>
        </w:rPr>
      </w:pPr>
    </w:p>
    <w:p>
      <w:pPr>
        <w:pStyle w:val="style0"/>
        <w:jc w:val="both"/>
        <w:rPr>
          <w:rFonts w:hAnsi="Verdana" w:ascii="Verdana"/>
        </w:rPr>
      </w:pPr>
    </w:p>
    <w:p>
      <w:pPr>
        <w:pStyle w:val="style0"/>
        <w:jc w:val="both"/>
        <w:rPr>
          <w:rFonts w:hAnsi="Verdana" w:ascii="Verdana"/>
        </w:rPr>
      </w:pPr>
    </w:p>
    <w:p>
      <w:pPr>
        <w:pStyle w:val="style0"/>
        <w:jc w:val="both"/>
        <w:rPr>
          <w:rFonts w:hAnsi="Verdana" w:ascii="Verdana"/>
        </w:rPr>
      </w:pPr>
    </w:p>
    <w:p>
      <w:pPr>
        <w:pStyle w:val="style0"/>
        <w:jc w:val="both"/>
        <w:rPr>
          <w:rFonts w:hAnsi="Verdana" w:ascii="Verdana"/>
        </w:rPr>
      </w:pPr>
    </w:p>
    <w:p>
      <w:pPr>
        <w:pStyle w:val="style0"/>
        <w:jc w:val="both"/>
        <w:rPr>
          <w:rFonts w:hAnsi="Verdana" w:ascii="Verdana"/>
        </w:rPr>
      </w:pPr>
    </w:p>
    <w:p>
      <w:pPr>
        <w:pStyle w:val="style0"/>
        <w:jc w:val="both"/>
        <w:rPr>
          <w:rFonts w:hAnsi="Verdana" w:ascii="Verdana"/>
        </w:rPr>
      </w:pPr>
    </w:p>
    <w:p>
      <w:pPr>
        <w:pStyle w:val="style0"/>
        <w:jc w:val="both"/>
        <w:rPr>
          <w:rFonts w:hAnsi="Verdana" w:ascii="Verdana"/>
        </w:rPr>
      </w:pPr>
    </w:p>
    <w:p>
      <w:pPr>
        <w:pStyle w:val="style0"/>
        <w:jc w:val="both"/>
        <w:rPr>
          <w:rFonts w:hAnsi="Verdana" w:ascii="Verdana"/>
        </w:rPr>
      </w:pPr>
    </w:p>
    <w:p>
      <w:pPr>
        <w:pStyle w:val="style0"/>
        <w:jc w:val="both"/>
        <w:rPr>
          <w:rFonts w:hAnsi="Verdana" w:ascii="Verdana"/>
        </w:rPr>
      </w:pPr>
    </w:p>
    <w:p>
      <w:pPr>
        <w:pStyle w:val="style0"/>
        <w:jc w:val="both"/>
        <w:rPr>
          <w:rFonts w:hAnsi="Verdana" w:ascii="Verdana"/>
        </w:rPr>
      </w:pPr>
    </w:p>
    <w:p>
      <w:pPr>
        <w:pStyle w:val="style0"/>
        <w:jc w:val="both"/>
        <w:rPr>
          <w:rFonts w:hAnsi="Verdana" w:ascii="Verdana"/>
        </w:rPr>
      </w:pPr>
    </w:p>
    <w:p>
      <w:pPr>
        <w:pStyle w:val="style0"/>
        <w:jc w:val="both"/>
        <w:rPr>
          <w:rFonts w:hAnsi="Verdana" w:ascii="Verdana"/>
        </w:rPr>
      </w:pPr>
    </w:p>
    <w:p>
      <w:pPr>
        <w:pStyle w:val="style0"/>
        <w:jc w:val="both"/>
        <w:rPr>
          <w:rFonts w:hAnsi="Verdana" w:ascii="Verdana"/>
        </w:rPr>
      </w:pPr>
    </w:p>
    <w:p>
      <w:pPr>
        <w:pStyle w:val="style0"/>
        <w:jc w:val="both"/>
        <w:rPr>
          <w:rFonts w:hAnsi="Verdana" w:ascii="Verdana"/>
        </w:rPr>
      </w:pPr>
    </w:p>
    <w:p>
      <w:pPr>
        <w:pStyle w:val="style0"/>
        <w:jc w:val="both"/>
        <w:rPr>
          <w:rFonts w:hAnsi="Verdana" w:ascii="Verdana"/>
        </w:rPr>
      </w:pPr>
    </w:p>
    <w:p>
      <w:pPr>
        <w:pStyle w:val="style0"/>
        <w:jc w:val="both"/>
        <w:rPr>
          <w:rFonts w:hAnsi="Verdana" w:ascii="Verdana"/>
        </w:rPr>
      </w:pPr>
    </w:p>
    <w:p>
      <w:pPr>
        <w:pStyle w:val="style0"/>
        <w:jc w:val="both"/>
        <w:rPr>
          <w:rFonts w:hAnsi="Verdana" w:ascii="Verdana"/>
        </w:rPr>
      </w:pPr>
    </w:p>
    <w:p>
      <w:pPr>
        <w:pStyle w:val="style0"/>
        <w:jc w:val="both"/>
        <w:rPr>
          <w:rFonts w:hAnsi="Verdana" w:ascii="Verdana"/>
        </w:rPr>
      </w:pPr>
    </w:p>
    <w:p>
      <w:pPr>
        <w:pStyle w:val="style0"/>
        <w:jc w:val="both"/>
        <w:rPr>
          <w:rFonts w:hAnsi="Verdana" w:ascii="Verdana"/>
        </w:rPr>
      </w:pPr>
    </w:p>
    <w:p>
      <w:pPr>
        <w:pStyle w:val="style0"/>
        <w:jc w:val="both"/>
        <w:rPr>
          <w:rFonts w:hAnsi="Verdana" w:ascii="Verdana"/>
        </w:rPr>
      </w:pPr>
    </w:p>
    <w:p>
      <w:pPr>
        <w:pStyle w:val="style0"/>
        <w:jc w:val="both"/>
        <w:rPr>
          <w:rFonts w:hAnsi="Verdana" w:ascii="Verdana"/>
        </w:rPr>
      </w:pPr>
    </w:p>
    <w:p>
      <w:pPr>
        <w:pStyle w:val="style0"/>
        <w:jc w:val="both"/>
        <w:rPr>
          <w:rFonts w:hAnsi="Verdana" w:ascii="Verdana"/>
        </w:rPr>
      </w:pPr>
    </w:p>
    <w:p>
      <w:pPr>
        <w:pStyle w:val="style2"/>
      </w:pPr>
      <w:r>
        <w:rPr>
          <w:rFonts w:ascii="Arial Unicode MS"/>
          <w:b/>
          <w:i w:val="0"/>
          <w:strike w:val="0"/>
          <w:dstrike w:val="0"/>
          <w:emboss w:val="0"/>
          <w:imprint w:val="0"/>
          <w:outline w:val="0"/>
          <w:shadow w:val="0"/>
          <w:sz w:val="32"/>
          <w:szCs w:val="32"/>
          <w:u w:val="none"/>
        </w:rPr>
        <w:t xml:space="preserve">CHAPTER SIXTEEN</w:t>
      </w:r>
    </w:p>
    <w:p>
      <w:pPr>
        <w:pStyle w:val="style0"/>
        <w:jc w:val="both"/>
        <w:rPr>
          <w:rFonts w:hAnsi="Verdana" w:ascii="Verdana"/>
          <w:sz w:val="32"/>
          <w:szCs w:val="32"/>
        </w:rPr>
      </w:pP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The call from the police department came in at 6:30am.  She slept late the previous night working on the article Edward instructed her to edit for the next day publication other wise, she would have slept early and woke early.</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She picked the cellphone up to answer the call.</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“Hello Miss Teniola Badmus,” the male voice said at the other end.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“Yes, Miss Teniola speaking,” Teni tried to sit up. Bella was awake too and she watched her from where she lay as she talked.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“Corporal John speaking from the Lagos State Police Headquarters. The State Commissioner of Police has gotten to know about your effort in arresting the murder criminals. He wants you to come with the lawyer for your accused artist friend this morning. He has ordered for his immediate release,” the policeman paused.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“What time should I come?” Teni asked eagerly.</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“As from 9am today,” the policeman replied.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“Okay I will be there. Thanks,” Teni hung up and screamed for joy.</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Bella heard her and came running from the living room. She climbed the bed to her side.</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“Good morning Bella. How was your night?,” Teni laughed as Bella licked her cheek.</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She was happy that Dan had been vindicated and ordered to be released at last. “It is indeed a good morning,” she mumbled.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Teni left home for work in high spirit. Her efforts towards the exoneration of Dan from the murder accusation had paid off at last. On her way to work, she called her lawyer to meet her at the State Police Headquarters by 9:30am to sign the papers for the release of Dan who had been in incarceration for a week. </w:t>
      </w:r>
    </w:p>
    <w:p>
      <w:pPr>
        <w:pStyle w:val="style0"/>
        <w:jc w:val="both"/>
        <w:rPr>
          <w:rFonts w:hAnsi="Verdana" w:ascii="Verdana"/>
        </w:rPr>
      </w:pP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Teni got to the police station with her lawyer on time and was ushered to the Commissioner of Police's office. She sat at the end of the sofa and the lawyer sat at the other end. A bottle of cold water and two glass cups were placed in front of them.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The Commissioner of Police came in after almost ten minutes of Teni and the lawyer waiting.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“Sorry for keeping you waiting,” the lanky man apologized as soon as he came in.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“Not to worry,” Teni replied.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“What do you do for a living Miss?” the lanky policeman asked.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“I am a journalist. I work with Daily Voice Newspapers,” Teni replied.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“Ah ah, the same place one Dolly Dale works,” the CP smiled.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“Yes , she is one of our guest writers,” Teni did not know if that was a lie or truth. Dolly Dale was her penname and that's where she worked.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“The same man who Dolly Dale saved from being punished when he killed my wife through his negligence during surgical operation is the same you helped us to arrest. What an irony,” the CP laughed victoriously.</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How surprising would it be if he gets to know that the same person who wrote the article under the name Dolly Dale, was the same person who got him arrested for an onward trip to prison? Teni pondered.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“I have always suspected him to be a criminal,” the CP added.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“I know you guys don’t know how pleased I am, finally laying my hands on that criminal?” the Commissioner of Police turned to look at the sergeant beside him.</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“Has he been arrested already?” Teni asked.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“Yes, he has been arrested since yesterday evening. He is facing prosecution soon,” the CP replied.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“Has the taxi man confessed fully too?” Teni enquired again.</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“Total confession my dear journalist,” the lanky policeman laughed. He surely must be enjoying the turn of events about Jim. A pay back time it must be to him.</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“By the way, can you work with us? We will give you a rank that qualifies you for a salary twice your salary as a journalist. I like the way you did your investigation on this matter. It made the job easier for the police,” the police boss asked and he meant it.</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You and your men should be ashamed of your incompetency. Useless idiots. Teni almost said.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“Ah! No sir. Thanks for the offer. I have never loved to be a police officer. I feel fulfilled as a journalist,” Teni politely rejected the job offer.</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“But I will continue to be of help to the police and my nation in anyway I can,” Teni added quickly.</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“That’s great. Well, you can go and sign the papers for the release of your friend,” the Commissioner of Police stood up and shook the hands of Teni and her lawyer before leaving the room.</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Teni and Barrister James were beckoned at by the police sergeant that stood by the seat the IGP stood from, and were led to a room where Dan was waiting for them. He wore the same pajamas he wore the day he was arrested. He was full of smiles.</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After going through the various pages of the documents, the papers were signed by Teni, Dan and the lawyer before Dan was allowed to leave the police station. Although set free, he was told he would be needed in court when the criminals were going to be prosecuted and a copy of the voice recording Teni did by tapping Henry’s phone was collected before she left the police headquarters with Dan and the lawyer. </w:t>
      </w:r>
    </w:p>
    <w:p>
      <w:pPr>
        <w:pStyle w:val="style0"/>
        <w:jc w:val="both"/>
        <w:rPr>
          <w:rFonts w:hAnsi="Verdana" w:ascii="Verdana"/>
        </w:rPr>
      </w:pP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At the front of the police station, Teni and her lawyer talked briefly before they parted.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“Enter the car and let’s go home,” Teni gestured to Dan who stood by her car.</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“Did you come with the key?” Dan asked as he entered the car.</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“Key to where?” Teni pretended as if she did not know what Dan meant.</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“My place at the scrapyard,” Dan turned to look at Teni.</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“What are you going back to the pinewoods to do?” Teni turned to look at Dan briefly as she drove out of the police station.</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“To continue living my life of course,” Dan responded.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“No! You are only going back to pick a few of your things to come and live with me for the time being. That’s what you are going back there to do,” Teni said. Her voice sounded authoritative but it was obvious it was borne out of concern and love.</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“But my work, what about the exhibition?” Dan protested.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“Dave said you need between eight to ten works for the exhibition. Dan, you have more than twelve Sculptures already. Those works are enough. You said you only need to polish them and that can done later,” Teni insisted.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“Okay. I will stay with you for the main time,” Dan agreed.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“Dan, living alone in a remote place like the scrapyard is dangerous. This was what made it easy for those criminals to implicate you. Can’t you see?” Teni frowned.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“You are right Teni,” Dan could not but agree.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“Yes I am right,” Teni turned and gave Dan a stern glance.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Dan looked at her and smiled. He saw more than concern in her eyes. There was a gathering of passion and care in them too.</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“Thanks Teni,” Dan said, still smiling.</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“You are welcome,” Teni’s stern face turned to a smiling one as she drove towards the pine plantation.</w:t>
      </w:r>
    </w:p>
    <w:p>
      <w:pPr>
        <w:pStyle w:val="style0"/>
        <w:jc w:val="both"/>
        <w:rPr>
          <w:rFonts w:hAnsi="Verdana" w:ascii="Verdana"/>
          <w:b/>
          <w:bCs/>
          <w:sz w:val="32"/>
          <w:szCs w:val="32"/>
        </w:rPr>
      </w:pPr>
      <w:r>
        <w:rPr>
          <w:rFonts w:hAnsi="Verdana" w:ascii="Verdana"/>
          <w:b w:val="0"/>
          <w:i w:val="0"/>
          <w:strike w:val="0"/>
          <w:dstrike w:val="0"/>
          <w:emboss w:val="0"/>
          <w:imprint w:val="0"/>
          <w:outline w:val="0"/>
          <w:shadow w:val="0"/>
          <w:sz w:val="24"/>
          <w:szCs w:val="24"/>
          <w:u w:val="none"/>
        </w:rPr>
        <w:t xml:space="preserve">                                  </w:t>
      </w:r>
      <w:r>
        <w:rPr>
          <w:rFonts w:hAnsi="Verdana" w:ascii="Verdana"/>
          <w:b/>
          <w:bCs/>
          <w:i w:val="0"/>
          <w:strike w:val="0"/>
          <w:dstrike w:val="0"/>
          <w:emboss w:val="0"/>
          <w:imprint w:val="0"/>
          <w:outline w:val="0"/>
          <w:shadow w:val="0"/>
          <w:sz w:val="32"/>
          <w:szCs w:val="32"/>
          <w:u w:val="none"/>
        </w:rPr>
        <w:t xml:space="preserve"> …</w:t>
      </w:r>
    </w:p>
    <w:p>
      <w:pPr>
        <w:pStyle w:val="style0"/>
        <w:jc w:val="both"/>
        <w:rPr>
          <w:rFonts w:hAnsi="Verdana" w:ascii="Verdana"/>
        </w:rPr>
      </w:pP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THE ALARM CLOCK rang and Teni reached for it immediately to turn it off. She looked over to her side and did not see Dan. The aroma of brewed coffee and fried eggs that filled the room was what exposed what Dan was up to. Teni smiled and stayed in bed.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It was such a lovely morning and looking out of the bedroom window as she remained in bed., The sky was clear and void of clouds. The kind of sky that gives the sun the chance to flex it’s blazing power flamboyantly. It was obvious the day was definitely going to be warm and soothingly refreshing.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“Good morning. And how was your night?” Dan came into the bedroom with a cup of coffee placed on a saucer in a tray. He met Bella at the door.</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Bella followed him back to the bed side. She seemed to want what was on the tray in Dan’s hand.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“My night was super. Thanks. And yours?” Teni sat up and collected the tray from Dan.</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"Awesome. thanks," Dan replied.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Teni could not remember when last she had such an on-bed treat. It reminded her of how her mother spoilt her whenever she visited her from the University in those days. Rhoda would always serve her breakfast in bed for the two or three days she stayed during those visits.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That was expected from a loving mum to her child, but for a man to treat a woman like that, it speaks volumes on the character of the man. Such men are loving and caring. Teni thought.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Has Jim ever tried such during their two years together? Teni asked herself thoughtfully. Never! He was not that kind of a man. He would rather expect such treat himself.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“Do you normally wake up this early,” Teni watched Dan as he bent to cuddle Bella.</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“I am used to it,” Dan picked his cup of coffee from the tray and sipped from it. He bent down again to give Bella a rub on the head.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“Have you said your morning prayer?* Dan asked.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“No, I just say thanks when I wake,” Teni wondered what prompted Dan’s question.</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“That’s good but not good enough,” Dan sat at the edge of the bed.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“What’s good enough?” Teni took the last gulp of coffee and placed the cup in the tray.</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“Prayer. No matter how short. That’s what is good enough,” Dan smiled answering Teni’s question the same way she asked him.</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“Thanksgiving is a part of prayers. I hope you know?” Teni dragged her self to the edge of the bed.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“Of course yes. A part of prayers as you said. Part only,” Dan held Teni’s hand.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“Can we say a little prayer?” Dan closed his eyes.</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“Okay,” Teni closed her eyes too. She was amused by Dan’s spirituality.</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“Our heavenly father, we thank you for your mercy, keeping us alive, hale and hearty. We thank you for the wisdom that brought me out of incarceration. And  I pray that with what you have done, we will continue to know you as our God and Saviour. Thank you for this glorious morning. in Jesus name,” Dan paused.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“Amen,” the two of them chorused.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With a little smile at the corners of her mouth, Teni asked: “How long have been this spiritual?”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“Some weeks back. After attending the church I told you about,” Dan stood up to go out of the bedroom.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He held the cup of coffee as he left the room and Bella followed after him. Not long after his exit, he came back into the bedroom with sandwiches. Bella stayed back to eat in the kitchen.</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“Where did you learn to cook?” Teni turned back from the entrance of the bathroom.</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“Do you call making sandwiches cooking? This is nothing besides all I can do in the kitchen,” Dan placed the sandwich plate on the tray on the bed and Teni walked back to the bed side.</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“That is great, I can’t wait to eat the food cooked by you, so that I can testify to that,” Teni said. She bent, picked a piece of sandwich, and took a bite. And as she munched, she hummed inaudible words of pleasure.</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“I was the only child of my parents and I was always with mum in the kitchen helping out,” Dan took a bite of the sandwich too.</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“Uhhhm! Yummy! This is tasty and delicious,” Teni said.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“Thanks, that means I would make a good chef,” Dan laughed.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“We might need to start an eatery soonest,” Teni joked.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“And what would the name be? DanTen Restaurant?” Dan put another cut of the sandwich into his mouth and made a funny face.</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When she saw him with the funny face, Teni nearly chocked on the food for laughter.</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“Teni, there is something I would like to say,” Dan stopped eating. He looked serious.</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“What?” Teni stopped eating too. She was eager to know what Dan had to say. It could be what she had expected him to say all along.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“I just want you to know that I can’t thank you enough for all you have done for me. I am grateful,” Dan’s voice cracked.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“Oh no! Dan. We are in the world to be of help to one another. No man is an island you know? Remember you helped me first. You saved my Bella,” Teni dropped the piece of sandwich in her hand into the tray.</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She walked up to Dan and hugged him. Although what she thought he wanted to say was not what came out of his mouth, yet she believed there was still time for him to express his deeper feelings as they got to know one another more and more and day after day.</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“All you need now is to get set for the exhibition and then let’s see how God uses it to put smiles on our faces,” Teni said softly into Dan’s ears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“I am set already,” Dan remained in Teni’s arms.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“I gotta go and bath to go to work, Thanks for the breakfast, you are the bomb,”  Teni detached herself from Dan and picked the tray of food to the kitchen.</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“When I come back from work we will discuss about the top secret,” Teni said from the kitchen.</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“I think we need to. The day is getting closer,” Dan replied as he ate the sandwich and drank coffee.</w:t>
      </w:r>
    </w:p>
    <w:p>
      <w:pPr>
        <w:pStyle w:val="style0"/>
        <w:jc w:val="both"/>
        <w:rPr>
          <w:rFonts w:hAnsi="Verdana" w:ascii="Verdana"/>
        </w:rPr>
      </w:pP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It was a busy day at the office. Edward was absent from work and he had designated Bola and Teni to take up the work he would have handled. They were the best hands he could trust to perform such tasks, and the two of them had been busy since they resumed work in the morning. There was no chance to go out for lunch.</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“Teni, I am done with the articles. What about you?” Bola stood at the door of Teni’s office.</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“Almost done too,” Teni’s eyes stayed glue on her laptop screen.</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“You need to send it for proof reading as soon as possible,” Teni reminded her colleague.</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“I just did. I am going to prepare to go home,” Bola turned to depart.</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“I hope Edward is resuming tomorrow,” Bola wanted Edward back at work asap to ease the load of work they had to deal with.</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“He said in three days. And I think he needs it,” Teni continued to type on the keyboard.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Edward was a workaholic and everyone was aware.</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“Sure, he does. See you tomorrow,” Bola left for her office to go home.</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“Good night girl,” Teni gulped water from the plastic bottle on her desk and continued typing.</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Twenty minutes later, she was done and she too left for home.</w:t>
      </w:r>
    </w:p>
    <w:p>
      <w:pPr>
        <w:pStyle w:val="style0"/>
        <w:jc w:val="both"/>
        <w:rPr>
          <w:rFonts w:hAnsi="Verdana" w:ascii="Verdana"/>
        </w:rPr>
      </w:pP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There was a knock on the door and Dan left the kitchen to answer it.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“Who is it?” he asked.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“It’s me Teniola,” Teni was tired and needing a rest.</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It was the first time Dan was hearing her pronounce her name in such a way. Teniola was a typical Yoruba name from the west of Nigeria. It is a name that has to do with fame and riches.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Dan got to the door and opened it.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“Welcome, Miss Teniola,” Dan called her the way she just called herself and Teni giggled.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Teni entered into her apartment with her hands full of items.</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“How was the office today?” Dan collected the paper bags and locked the door. Then, he followed her in.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“Awesome as always, but unusually stressful. Edward is on three days holiday and that means the office will be the same tomorrow and the day after,” Teni dropped her laptop and leather hand bag on the center table. She removed her shoes and picked them up to be put where they belonged in the bedroom.</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“What aroma am I perceiving?” she walked briskly to the kitchen where Dan was busy.</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“You are cooking soup,” Teni’s sentence was more of a statement than a question.</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“Are you for real? Like do you really know how to cook?” Teni proceeded into the bedroom. The aroma she was perceiving was mouthwatering that she could not wait to taste the soup.</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“I can’t wait,”  Teni walked back to meet Dan who was back in the kitchen.</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“It’s almost done,” Dan steered the content of the pot on fire.</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“Now! you wowed me. For real!” Teni hugged Dan from the back. Her boobs pressed hard on him and he liked it.</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“I had stopped by at the eatery to buy us burger and soda. I never knew you would cook,” She detached herself from him and walked back to the living room.</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“I made Eba already. You would love it,” Dan removed the pot from the stove onto the kitchen worktop.</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“I can’t wait. It’s my favorite Nigerian food,” Teni entered her bedroom and removed her cloth for a cold shower.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“The table is about to be set. Before you are done bathing it should be set,” Dan started to move the dishes to the dining table one after the other.</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“Like I told you, I can’t wait,” Teni walked into the bathroom and turned on the shower. </w:t>
      </w:r>
    </w:p>
    <w:p>
      <w:pPr>
        <w:pStyle w:val="style0"/>
        <w:jc w:val="both"/>
        <w:rPr>
          <w:rFonts w:hAnsi="Verdana" w:ascii="Verdana"/>
        </w:rPr>
      </w:pP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She finished bathing and joined Dan at the dining table. The table was set before she was through as promised by Dan. And as they ate, they talked and joked. She enjoyed the over-the-meal discussion which was centered around the upcoming art exhibition of Dan, her plan of leaving Africa and the assassination plan of the Black Mambas.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If they were going to foil the assassination attempt of the Black Mambas, the earlier everyone involved leave the country the better. The Black Mambas don’t forgive neither do they forget. They would always take back their pound of flesh no matter how long they had been hurt. And until Teni reminded Dan how deadly and unforgiving the Black Mambas were, did he accept that it was not wise for them to continue to live in the country after their mission of saving the President. After the reality dawned on him, he wished they could leave the country the same day they terminated the assassination attempt.</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Although Teni was yet to discuss her decision to leave Nigeria for the United States with her best friend, she had made up her mind it would not matter what Bola felt about the matter.</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“You would have to continue to stay over in Canada after the exhibition. The environment would be more convenient for your craft,” Teni advised.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“And when my visa expires?” Dan asked.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“Are you not a Nigerian? You guys are smarter than that. You will find a way around it,” Teni assured Dan.</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Dan smiled at her statement for he thought she must have forgotten she was a Nigerian as well. Of course she was, as much as she was an American too.</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“I would miss you,” Dan said.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“I would always visit you in Canada. The US and Canada are neighbors,” Teni schooled Dan.</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“Like seriously? They share common borders? That’s great then,” Dan was getting to know that the USA and Canada were neighbors for the first time.</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“Now let’s call Dave and get to know how he is doing,” Teni stood up from the dining table. She was through with eating. Her next task was to call Dave and thereafter, relax to watch a few movies before bedtime.</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“Bella!” Dan stood up from the dining.</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“Does she eat bone?” Dan asked.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“Do you know of any dog who doesn’t?” Teni laughed. She walked to the sofa and crashed on it.</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“Some dog owners don’t allow their pets to eat bones,” Dan replied.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“Well, you are right. She didn’t eat bone as a baby,” Teni watched her dog ran into the living broom.</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Bella arrived the dining area waving her tail, eagerly awaiting to grab that thing Dan was holding.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“Go and bring your plate,” Dan ordered, and Bella ran back to pick the plate at the corner of the living room. In no time, she was back with the plate in-between her teeth. And when Dan dropped the chicken bones in the plate, a minute was too much for Bella to do justice to it.</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“Hello Dave,” Teni put the phone in speaker mode she placed it on the center table before her.</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“Teni, how are you doing?” Dave stood in front of one of the paintings hanging on his office wall. He had just got a huge offer he could not reject for it from another collector and he was having the final look before it was sold. He was going to miss the painting. That’s one thing about art collection. The day you get a mouthwatering offer you can’t resist for one of your collections, it is as good as sold, no matter how much you love it. Of course, that was the way you got it and that is the way it will finally go. Dave thought briefly in front of the art piece.</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“How is Dan preparing,” Dave surged back into the phone conversation as he walked back to his desk and sat at the edge of it.</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“He is listening to you as you speak. He is here with me,” Teni looked at Dan.</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“Hello Dave,” Dan walked closer to the phone.</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“How are you preparing for the exhibition?’ Dave asked.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“The works are ready, only need polishing,” Dan said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“That’s great. Do your finishing perfectly and keep them for onward trip here. I will let you know when to ship them,” Dave said.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“Thanks Dave,” Dan was set to leave the living room. Bella stood up instantly to leave with him.</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“Give Teni the phone please, Dan,” Dave had forgotten that the phone was in loudspeaker mode and that Teni was listening.</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“She’s listening,” Dan walked away to the bathroom.</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“Teni, you said No to my dating request. Am I free to be Bola’s friend? I had a chat with her recently,” Dave said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“You are free Dave. Have you talked to her about it?” Teni asked.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“No. I wanted to ask you first,” Dave replied.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“You are free dear,” Teni smiled.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“Can I have her number?” Dave wanted to give Bola a surprise call. They had chatted on Facebook for a while but he had never asked her for her number.</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“I will send it through WhatsApp in some minutes,”  Teni promised.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“Thanks. Talk to you again soon,” Dave was glad about Teni’s response to his friendship with Bola. He had thought she would be jealous.</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“Okay, bye,” Teni hung up and sent Bola’s cellphone number to Dave on WhatsApp afterwards.</w:t>
      </w:r>
    </w:p>
    <w:p>
      <w:pPr>
        <w:pStyle w:val="style0"/>
        <w:jc w:val="both"/>
        <w:rPr>
          <w:rFonts w:hAnsi="Verdana" w:ascii="Verdana"/>
        </w:rPr>
      </w:pPr>
    </w:p>
    <w:p>
      <w:pPr>
        <w:pStyle w:val="style0"/>
        <w:jc w:val="both"/>
        <w:rPr>
          <w:rFonts w:hAnsi="Verdana" w:ascii="Verdana"/>
        </w:rPr>
      </w:pPr>
    </w:p>
    <w:p>
      <w:pPr>
        <w:pStyle w:val="style0"/>
        <w:jc w:val="both"/>
        <w:rPr>
          <w:rFonts w:hAnsi="Verdana" w:ascii="Verdana"/>
        </w:rPr>
      </w:pPr>
    </w:p>
    <w:p>
      <w:pPr>
        <w:pStyle w:val="style0"/>
        <w:jc w:val="both"/>
        <w:rPr>
          <w:rFonts w:hAnsi="Verdana" w:ascii="Verdana"/>
        </w:rPr>
      </w:pP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w:t>
      </w:r>
    </w:p>
    <w:p>
      <w:pPr>
        <w:pStyle w:val="style0"/>
        <w:jc w:val="both"/>
        <w:rPr>
          <w:rFonts w:hAnsi="Verdana" w:ascii="Verdana"/>
        </w:rPr>
      </w:pPr>
    </w:p>
    <w:p>
      <w:pPr>
        <w:pStyle w:val="style0"/>
        <w:jc w:val="both"/>
        <w:rPr>
          <w:rFonts w:hAnsi="Verdana" w:ascii="Verdana"/>
        </w:rPr>
      </w:pPr>
    </w:p>
    <w:p>
      <w:pPr>
        <w:pStyle w:val="style0"/>
        <w:jc w:val="both"/>
        <w:rPr>
          <w:rFonts w:hAnsi="Verdana" w:ascii="Verdana"/>
        </w:rPr>
      </w:pPr>
    </w:p>
    <w:p>
      <w:pPr>
        <w:pStyle w:val="style0"/>
        <w:jc w:val="both"/>
        <w:rPr>
          <w:rFonts w:hAnsi="Verdana" w:ascii="Verdana"/>
        </w:rPr>
      </w:pP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w:t>
      </w:r>
    </w:p>
    <w:p>
      <w:pPr>
        <w:pStyle w:val="style2"/>
      </w:pPr>
      <w:r>
        <w:rPr>
          <w:rFonts w:ascii="Arial Unicode MS"/>
          <w:b/>
          <w:i w:val="0"/>
          <w:strike w:val="0"/>
          <w:dstrike w:val="0"/>
          <w:emboss w:val="0"/>
          <w:imprint w:val="0"/>
          <w:outline w:val="0"/>
          <w:shadow w:val="0"/>
          <w:sz w:val="32"/>
          <w:szCs w:val="32"/>
          <w:u w:val="none"/>
        </w:rPr>
        <w:t xml:space="preserve">CHAPTER SEVENTEEN</w:t>
      </w:r>
    </w:p>
    <w:p>
      <w:pPr>
        <w:pStyle w:val="style0"/>
        <w:jc w:val="both"/>
        <w:rPr>
          <w:rFonts w:hAnsi="Verdana" w:ascii="Verdana"/>
        </w:rPr>
      </w:pPr>
    </w:p>
    <w:p>
      <w:pPr>
        <w:pStyle w:val="style0"/>
        <w:jc w:val="both"/>
        <w:rPr>
          <w:rFonts w:hAnsi="Verdana" w:ascii="Verdana"/>
        </w:rPr>
      </w:pP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Mary was playing all alone in the bedroom. Her mother was busy cooking dinner in the kitchen. It was not long when they arrived home that the two of them got engaged in their different choices. Mary throwing dice on the Ludo game board and her mother getting busy cooking.</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Bola left her cellphone on the bed before she left for the kitchen. She really was not the type that goes everywhere with her phone unlike her cousin, Janet who would go everywhere with her phone, including the bathroom. She missed calls often especially when at home. This had made Edward mad at her many times.</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The phone rang and Mary ran with it to the kitchen.</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“Mummy, mummy your phone is ringing,” Mary got to Bola and thrust her phone at her.</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Bola cleaned her hands with the napkin quickly and collected the phone before the ringing stopped.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“Hello,” Bola could see it was a strange foreign number but was not sure who it was.</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“Hello Bola, it’s me Dave,” Dave smiled.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“Dave who? I am sorry,” Bola wanted Dave to clarify who he was when she actually knew no other Dave abroad.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“Dave from Canada,” Dave laughed.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“Oh, Dave. How did you get my cellphone number. You never asked for it online,” Bola was glad to hear from Dave.</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“I got it from Teni. I just spoke to her minutes ago,” Dave relaxed on the single chair with his legs on the leather table.</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“Alright. How is work?” Bola asked. She liked Dave for the messages and jokes he most times left online.</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“Bola, I called purposely for one thing,” Dave paused. He waited to hear from Bola again.</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“What? Dave,” Bola wondered what could be so important to warrant a special call.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“I like you and, and, an ,” Dave stuttered and continued speaking: “ I want to, to say that I love you and want to date you. And I really, am, I really don’t know how you’d see it,” Dave managed to say his feelings.</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“Dave we are thousands of miles apart. How is it gonna work? I like you no doubt about that but, the distance. And besides, you were in love with Teni,” Bola was bothered..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“I was but no more. As for her, she knows about what I am saying to you already. I used to like to date her but not anymore. We are only friends and nothing more now. Tell me you love me and I would relocate to Africa because of you,” Dave meant every word he was saying. He had thought he loved Teni dearly but had discovered he loved Bola more.</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“You want to relocate to Africa because of me? Are you kidding me!” Bola laughed so loud that Mary came to check on her from the living room.</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“Tell me you love me and see me in Africa in a month or two. I’ve always dreamed of Africa, living there and marrying an African woman. I love the people,” Dave laughed.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“Dave I like you but let me give the issue a thought,” Bola could feel some bubbles of joy rise within her.</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Being the first time after a very long time someone she liked was asking her out for a date, she must be careful not to blow it.</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She really would not mind to relocate to Canada because of Dave because he had everything she desired in a man. The first day she saw his picture online was the very first day she wished they were friends. He was tall and handsome, and besides his good looks, he was full of jokes and above all, he had financial freedom.</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Being with him would be great fun, Bola thought.</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“I will call back in like five minutes. You must have finished thinking about it by then,” Dave joked.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“Five minutes? By that time I haven’t even started the thinking. Let’s say tomorrow evening,” Bola blushed and it was the first time Mary saw her mother feeling like that.</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“Who is that?” Mary asked quietly.</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“Uncle Dave from Canada,” Bola answered.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“Do you want to say hi?” Bola asked her daughter. And Mary nodded.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“Hello Dave, Mary wants to say Hi,” Bola gave the phone to Mary.</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“Hello uncle Dave,” Mary said.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“Hello Mary, I am glad to speak to you,” Dave was meeting Mary for the first time. Although, he had heard about her in his chats with Bola online.</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“You made my mum laugh and blush,” Mary let the cat out the bag.</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“Who blushed?” Bola tried to deny blushing. She was shocked Mary could reveal what went on around them.</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“You did and I like it,” Mary insisted and Dave could not stop laughing.</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“Don’t mind Mary. She could be naughty sometimes,” Bola quickly collected the phone back from her daughter before she would say something she would not want her to say again</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“I will talk to you tomorrow,” Bola felt the need to discuss the issue with Teni before giving Dave a Yes.</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“Ok dear. I love you,” Dave intentionally said this wanting to see how Bola would respond back.</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“Good night. I love you too, bye,” Bola blushed again and Mary smiled.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“Mummy! I caught you again, you blushed, you blushed,” Mary got her mother laughing so hard.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w:t>
      </w:r>
      <w:r>
        <w:rPr>
          <w:rFonts w:hAnsi="Verdana" w:ascii="Verdana"/>
          <w:b/>
          <w:bCs/>
          <w:i w:val="0"/>
          <w:strike w:val="0"/>
          <w:dstrike w:val="0"/>
          <w:emboss w:val="0"/>
          <w:imprint w:val="0"/>
          <w:outline w:val="0"/>
          <w:shadow w:val="0"/>
          <w:sz w:val="32"/>
          <w:szCs w:val="32"/>
          <w:u w:val="none"/>
        </w:rPr>
        <w:t xml:space="preserve">...</w:t>
      </w:r>
    </w:p>
    <w:p>
      <w:pPr>
        <w:pStyle w:val="style0"/>
        <w:jc w:val="both"/>
        <w:rPr>
          <w:rFonts w:hAnsi="Verdana" w:ascii="Verdana"/>
        </w:rPr>
      </w:pP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IT WAS NIGHT. Teni’s phone rang as she climbed up the bed to sleep. Dan was busy browsing on the couch in the living room and Bella was already in bed. It was Bola calling. Teni picked the phone and answered the call.</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“Hello best friend,” Bola said.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“Hi what’s up,” Teni knew Bola would call her if Dave did call her on what he collected her number for. She knew she would not hide such a news from her.</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“Guess what!” Bola said.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“What!” Teni already had a hint of what she was about to hear but she still wanted to hear it.</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“Dave called to profess his love for me. He is ready to relocate because of me,” Bola said in a happy tone.</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“And what was your response?” Teni asked.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“I told him I would think about it. I wanted to be sure I love him, and I wanted to tell you before I say Yes,” Bola said.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“Dave is a nice young man, handsome and comfortable too. Go for it,” Teni advised.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“But why did you reject him then,” Bola asked.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“Because I don’t love him. I am in love with someone else,” Teni opened up.</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“Who?” Bola asked.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“How come you asked me who? Who else if not Dan,” Teni lowered her voice. She would not like it if Dan heard her.</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“But he has not said anything about love to you. Has he?” Bola asked.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“He will. He is such a wonderful man. He is probably taking his time,” Teni was rest assured Dan would one day say what he felt for her. She knew he loved her.</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“Teni I want to talk to you more on this issue and work. What about tomorrow in the office?” Bola asked.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“I have things to discuss with you too. Tomorrow in the office is fine,” Teni replied.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She was yet to tell her friend she wanted to leave Africa.  She believed Bola would feel bad for she would be lonely in the office without her but, she had made up her mind that her time in Africa was up.</w:t>
      </w:r>
    </w:p>
    <w:p>
      <w:pPr>
        <w:pStyle w:val="style0"/>
        <w:jc w:val="center"/>
        <w:rPr>
          <w:rFonts w:hAnsi="Verdana" w:ascii="Verdana"/>
        </w:rPr>
      </w:pPr>
      <w:r>
        <w:rPr>
          <w:rFonts w:hAnsi="Verdana" w:ascii="Verdana"/>
          <w:b/>
          <w:bCs/>
          <w:i w:val="0"/>
          <w:strike w:val="0"/>
          <w:dstrike w:val="0"/>
          <w:emboss w:val="0"/>
          <w:imprint w:val="0"/>
          <w:outline w:val="0"/>
          <w:shadow w:val="0"/>
          <w:sz w:val="32"/>
          <w:szCs w:val="32"/>
          <w:u w:val="none"/>
        </w:rPr>
        <w:t xml:space="preserve">…</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RHODA, ANDREW AND little Lizzy were going home from the wedding ceremony of her friend’s daughter. She was not happy that her daughter was yet to find a man to propose marriage. She kept complaining bitterly to her husband to the point that Andrew advised her to call her daughter and talk about it.</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“Hello mum, I am still at work,” Teni said.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“I know you must be at work. I need to talk to you,” Rhoda’s hand played with her husband’s hair and Andrew’s eyes remained glued on the road as he drove.</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“What is it mum?” Teni searched through the sheets of paper on her table as she talked.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“You remember my friend Alice?” Rhoda asked.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“Yes, the one her husband was in the Army,” Teni continued with her search for her pen. She had misplaced it.</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“Yes, her daughter just got married. We are going home from the venue now,” Rhoda’s hand continued the playful movement on her husband’s head.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“And what about it mum?” Teni knew the story was pointing to. It was all about her still being single.</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“I want to know when your new man is gonna propose,” Rhoda looked serious and it got Andrew smiling when he took a quick glance.</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“Does one ask a man to propose marriage when he has not proposed?” Teni got instantly irritated by her mother’s request.</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“Dolly you don’t get it. There are things you do to make a man feel committed,” Rhoda wanted to teach her daughter what she thought she did not know.</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“And who says I have not done what is needed to be done?”</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“May be you’ve not done enough,” Rhoda was getting on her daughter’s nerve now.</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“Mum, I am busy in the office. We will talk about it sometime,” Teni was fed up with Rhoda’s pestering over marriage but at the same time, she knew her mum wanted the best for her.</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“Okay Dolly,” Rhoda blew her daughter a kiss.</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“Bye mum,” Teni hung up immediately and was relieved.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Placing the phone on the table, it rang again and she nearly screamed for anger. She thought her mother called back. But when she eventually picked it, it was her colleague.</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“Hello Bola,” Teni got the pen she misplaced under a pack of books.</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“Are you less busy? I want to come,” Bola said. She was going to go barefooted since her office was next door to Teni’s office.</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“Come let’s talk,” Teni told her friend.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Bola closed her office door and locked it. She left for Teni’s office and met Edward on her way. He appeared to be in a hurry. He held a document’s file. Edward’s office was adjacent Bola and Teni’s offices. He was approaching his office.</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“Bola, you and Teni should come and see me tomorrow morning. Alright?” Edward walked away to his office as he talked. He had just resumed at work after his three days off from work and he looked refreshed.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“Alright,” Bola approached Teni’s office.</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When she opened the door, she met Teni writing on a piece of paper.</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“I thought you were not busy,” Bola remarked.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“Yes I am not,” Teni stopped scribbling.</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“Teni, I have given Dave’s issue a thought. I love him,” Bola paused. She pulled one of the two chairs in front of Teni and sat.</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“That is great. I know you won’t regret it. Dave is a great guy,” Teni said sincerely.</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“What about the distance? Someone needs to relocate,” Bola sounded confused.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“Then, you do,”  Teni said bluntly.</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“I should?” Bola asked.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“Yes. You should relocate. You’ve always wanted to travel. Here comes the chance, can’t you see?” Teni looked serious.</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“That means I will leave you behind at The Voice Newspapers,” Bola was concerned.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“No. I am relocating before the end of December as well,” Teni dropped the news and Bola was surprised.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“When have you been planning this?” Bola asked.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“I made up my mind two days ago. Dan is going for an exhibition in Canada. He will use the opportunity to relocate there. I will be back in America. What am I still in Africa for? My relationship with Jim crashed, he is in jail as we speak and I am yet to locate my dad. These were the reasons I came. Now that I am in love with someone else, and he is relocating to Canada. I am done with Africa,” Teni said frankly.</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“More so, there is a top secret I have been keeping from you,” Teni quickly added.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“What?” Bola’s inquisitive eyes searched through Teni’s eyes.</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“When is the next Independence holiday,” Teni asked.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“First of October. Five weeks away,” Bola replied.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“The president will die on that day unless you and I do something about it,” Teni said. Her eyes on Bola.</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“How? Tell me,” Bola asked to know how the incident was going to happen and Teni told her all she heard from Dan. After telling Bola all about the assassination plan, Teni asked,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“Who do we confide in. Who do we call?”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“Someone who has the right connection and power. Someone who would keep it a secret until the president is saved from the impending danger,” Bola said.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“It is a delicate issue. The people involved are powerful and dangerous,” Teni picked the pen on the table and played with it as she pondered.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“Dele!” Bola said suddenly.</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“Dele works with the state security service at the presidency. Let’s involve him,” Bola suggested.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“How are we sure he is not a member of the Black Mambas?” Teni was worried.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“That is right. We will find that out before giving him the information,” Bola suggested.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“When are you seeing him again?” Teni asked.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“This coming weekend,” Bola  replied.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“We need to save the president. He is such a wonderful man.” Bola added.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“Yes! The man is good. But why are they after his life?” Teni asked.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“My advice is that we should all get set to leave the nation after the independence holiday because those we are contending with are deadly and powerful. Once the attempt is foiled, Dan, you, Mary and I should leave the country,” Teni suggested.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“That means we should start the application for visas now?” Bola asked.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“Exactly, as soon as possible,” Teni replied.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“It is a deal,” Bola replied.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“It is a sacrifice we need to make for our nation,” she added.</w:t>
      </w:r>
    </w:p>
    <w:p>
      <w:pPr>
        <w:pStyle w:val="style0"/>
        <w:jc w:val="both"/>
        <w:rPr>
          <w:rFonts w:hAnsi="Verdana" w:ascii="Verdana"/>
          <w:b/>
          <w:bCs/>
          <w:sz w:val="32"/>
          <w:szCs w:val="32"/>
        </w:rPr>
      </w:pPr>
      <w:r>
        <w:rPr>
          <w:rFonts w:hAnsi="Verdana" w:ascii="Verdana"/>
          <w:b w:val="0"/>
          <w:i w:val="0"/>
          <w:strike w:val="0"/>
          <w:dstrike w:val="0"/>
          <w:emboss w:val="0"/>
          <w:imprint w:val="0"/>
          <w:outline w:val="0"/>
          <w:shadow w:val="0"/>
          <w:sz w:val="24"/>
          <w:szCs w:val="24"/>
          <w:u w:val="none"/>
        </w:rPr>
        <w:t xml:space="preserve">                                   </w:t>
      </w:r>
      <w:r>
        <w:rPr>
          <w:rFonts w:hAnsi="Verdana" w:ascii="Verdana"/>
          <w:b/>
          <w:bCs/>
          <w:i w:val="0"/>
          <w:strike w:val="0"/>
          <w:dstrike w:val="0"/>
          <w:emboss w:val="0"/>
          <w:imprint w:val="0"/>
          <w:outline w:val="0"/>
          <w:shadow w:val="0"/>
          <w:sz w:val="32"/>
          <w:szCs w:val="32"/>
          <w:u w:val="none"/>
        </w:rPr>
        <w:t xml:space="preserve"> …</w:t>
      </w:r>
    </w:p>
    <w:p>
      <w:pPr>
        <w:pStyle w:val="style0"/>
        <w:jc w:val="both"/>
        <w:rPr>
          <w:rFonts w:hAnsi="Verdana" w:ascii="Verdana"/>
        </w:rPr>
      </w:pP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ANOTHER SATURDAY MORNING it was. Bella, Dan and Teni left home for a walk. They took the normal route Teni took when ever she worked out. The pine plantation end of the town.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Teni’s cellphone rang and it was Bola that was calling. She picked it and answered it.</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“Hello Bola,” Teni walked beside Dan.</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“Hi babe, I am with Dele as I speak. Will you say hi to him?” Bola looked at Dele who was walking towards her direction on his way back from the gent’s. They were in a restaurant to eat breakfast.</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“Yes let me say hi to him,” Teni said.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“Okay, I am yet to discuss the issue with him. We will do that in the afternoon when we all meet for lunch at Ella’s, talk to him,” Bola gave the phone to Dele.</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“Hello Teni,” Dele’s baritone voice came on the line.</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“Hi Dele, how was your trip from the seat of power?” Teni walked along the foot part, held by the left hand by Dan.</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“It was good,” Dele’s face shone with a smile.</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“We are coming to have lunch with you guys in the afternoon,” Teni turned to look at Dan.</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“We will expect you,” Dele replied.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“The phone is back to Bola,” Dele handed the phone back to Bola.</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“Best friend, we will expect you in the afternoon,” Bola said and hung up.</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Dele made himself comfortable on the chair opposite Bola. They both were awaiting the waitress that took their orders to return with the food.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"May I ask what you know about the Black Mambas?" Bola asked.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"Black Mambas, they are a cult," Dele replied and sighed.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Bola saw Dele's reaction and feared that he was a member of the deadliest cult in the country.</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"You feel bad I asked. I am sorry?" Bola said.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"Yes. I feel bad because it reminded me of how Akeem died," Dele closed his eyes for SE seconds and looked at Bola.</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“How did Akeem die?” Bola asked.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“Akeem,” Dele paused.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“He was killed in a drug deal,” Dele’s voice suddenly became sober.</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“I am sorry for bringing back the sad memory,” Bola said after noticing the sudden change of Dele’s mood.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“It’s okay,” Dele shrugged.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“So, he was still dealing in drugs? I thought he had stopped,” Bola felt disappointed.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“I tried to make him quit but the last deal he was involved in took his life. He had promised though, that he would leave the business after that one but, he died while doing it. The black Mambas killed him,” Dele paused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“Black Mambas?” Bola exclaimed.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“Yes. Black Mambas a very deadly cult,” Dele reaffirmed.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“Everyone knows the Black Mambas of course,” Bola was glad where the discussion about the Black Mambas had led them.</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“You know I never wanted to leave the relationship despite his unfaithfulness and relationship with the spoilt girl who turned him into a junkie and drug seller,” Bola added.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“I remember. And when he left you, I warned him too,”  the whole incident played back vividly in Dele's mind.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“Could he have been a Mamba?” Bola asked. She watched Dele’s reaction and mood to her question.</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“Oh No! He was not a Mamba. He only had a drug business with them and they betrayed him,” Dele looked back and saw a waitress approach their table.</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“I am hungry,” he smiled.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“Akeem, oh dear,” Bola shook her head as she mentioned the name of her ex lover.</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Akeem was a good lover. He pampered Bola like a baby while they dated until he met the daughter of the billionaire who introduced him to drug use and sales. Not long after their breakup they both graduated from the college and Bola relocated to Lagos.</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“He was a great guy,” Bola said thoughtfully.</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“Yes he was. And is that why you wouldn’t give me a chance?” Dele’s eyes pierced into Bola’s eyes.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“No. Dele you are a great guy as well. And I think that was why the two of you were best friends. But I can’t lie to you. I am in a relationship,” Bola said and took away her bag from the table to allow the waitress to place the tray in her hands on the table.</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“Since when? Bola,” Dele watched Bola’s lips as she made the effort to reply him.</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“A year and some months,” Bola lied, knowing it was not up to three months she met Dave.</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“Earlier before then I had talked to you about how much I cared about you,” Dele reminded Bola. He picked the cup of coffee and sipped. He had his eyes fixed on her.</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“That time, to be candid, I was not sure if I wanted to go into a relationship anymore. I had just weaned my daughter and all I wanted was to be alone,"  Bola picked two cubes of sugar and dropped it into the cup of coffee, then, she picked the teaspoon in the tray and steered the teacup content.</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“Well, I have finally lost you to someone else and I am not bitter about it. That’s life,” Dele smiled dryly.</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“You still remain a good friend and that, no one can take away from you,” Bola winked and garnished it with an assuring smile.</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“Anyways, I still have my eyes on those Mamba guys. They can’t take my friend down and go free. One day, there will a pay back time,” Dele sipped from the coffee cup and took a bite of the sandwich too.</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“You mean the Black Mambas?” Bola asked.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“Yes, One day I will revenge. It is a matter of time,” Dele replied.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Why is every thing working for the plan we have ahead? Bola pondered. She was pleased to know Dele was not a Black Mamba and that he had an old score to settle with the cult guys for Akeem’s murder.</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She could not wait to let Teni and Dan know the new development.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As Bola and Dele ate their breakfast, they talked about the good old days, the fun filled times they shared together with their late friend Akeem as undergraduates on the University campus.</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Dan being the one who held Bella all the while during their work out, he was able to curtail Bella’s outdoor stubbornness. They had had a stop at the scrapyard and it was fun for the three to be there together.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As they walked back home on the field of the pine plantation, Dan decided to open up to Teni on how he felt about her.</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“Teni, there is something I have been wanting to tell you. It isn't now that I started living with you though, but ever since you started coming to visit me at the scrapyard,” Dan paused.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At that point when he paused, a tender colorful butterfly perched on the hair of Teni.</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“Wait! Don’t move. Dan said.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He took some steps to catch the butterfly on Teni’s head.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“Don’t move,” Dan decided to take a picture of the beautiful insect in Teni's hair before he would catch it. He quickly picked his phone and snapped.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“Now, wait let me pick it for you,” Dan got closer to Teni and before his hand could reach the insect, it flew away.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“Oh! It’s gone,” Dan said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“Common, take a look at this,” Dan showed the picture he snapped to Teni.</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“Come closer,” Dan pulled Teni closer. His left hand on Teni’s shoulder and the right holding his phone.</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“Wow! It looks beautiful,” Teni remarked.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"You are the reason why it's beautiful," Dan stared at Teni.</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"How do you mean," Teni asked and blushed.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“Because you are a stunning beautiful woman. Your beauty is ,” Dan's eyes remained on her and she looked away.</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"Let the butterfly perch on another woman's head and take the picture. You can't get the same result Teni," Dan almost whispered the sentence and then, he pulled Teni to himself.</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“Teni, I love you and I would do anything to have you,” Dan turned Teni's blushing face to face him with his right hand.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"Dan since when?" Teni said tenderly.</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"Since the very first day I set my eyes on you. That very day you went in search of Bella," Dan replied.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“What took you so long to say it Dan?” Teni's question sounded like she had expected it happen a long time.</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“I was afraid I could hurt you, as I wasn’t sure what you feel for me,” Dan moved closer to Teni and planted a kiss on her forehead.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"I love you Teni. I do," he said, and wanted to step back but Teni move closer to him and hugged him.</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"I love you too Dan and it didn't start today," she remained in his arms for a while and when she wanted to detach from him. Dan put his lips on hers and for the first time, they had a real kiss that they both wished lingered for ever.</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"I'll for ever thank God for that day you came into my life,” Dan said and took her off the ground, and swung her round and round making her giggle happily like a little child. Then, he put her down and they shared another brief kiss before they let go of one another.</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“Bella let’s go home,” Dan said to Bella who was lying on the luschure grass all the while they were both lost in the expression of love for one another.</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Feeling fulfilled, Teni joyously walked back home having her arms around Dan. For she had waited for that moment for so long.</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“Remember we are having lunch with Bola and Dele,” Teni said the moment they opened the door of their apartment.</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“Yeah! A Clarion call,” Dan left for the kitchen to get them breakfast.</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“Where to?” Teni asked.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”To the kitchen to make breakfast,” Dan continued walking.</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“No. I will do it,” Teni protested.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“No! Always at your service your highness,” Dan joked.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“Alright then,” Teni gave up on it, knowing he would do justice to the cooking.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There were many differences between Dan and Jim and one of them was this. Jim did not know anything about cooking. Well, that may sound like an exaggeration because he surely could boil an egg. Dan on the other hand could cook virtually all kinds of food.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Teni had never had a cup coffee made by Jim, talk less ate a food cooked by him. But since Dan started staying with her, he had been the one cooking. And the most pleasant thing about it was, he did it effortlessly and happily.</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“I love you Dan,” Teni did not know when the words slipped from her mouth as she walked away.</w:t>
      </w:r>
    </w:p>
    <w:p>
      <w:pPr>
        <w:pStyle w:val="style0"/>
        <w:rPr>
          <w:rFonts w:hAnsi="Verdana" w:ascii="Verdana"/>
          <w:b/>
          <w:bCs/>
          <w:sz w:val="32"/>
          <w:szCs w:val="32"/>
        </w:rPr>
      </w:pPr>
      <w:r>
        <w:rPr>
          <w:rFonts w:hAnsi="Verdana" w:ascii="Verdana"/>
          <w:b w:val="0"/>
          <w:i w:val="0"/>
          <w:strike w:val="0"/>
          <w:dstrike w:val="0"/>
          <w:emboss w:val="0"/>
          <w:imprint w:val="0"/>
          <w:outline w:val="0"/>
          <w:shadow w:val="0"/>
          <w:sz w:val="24"/>
          <w:szCs w:val="24"/>
          <w:u w:val="none"/>
        </w:rPr>
        <w:t xml:space="preserve">    “I love you more. Much much much more!” Dan emphasized on the words much more, and Teni could not hold the laughter.</w:t>
      </w:r>
    </w:p>
    <w:p>
      <w:pPr>
        <w:pStyle w:val="style0"/>
        <w:rPr>
          <w:rFonts w:hAnsi="Verdana" w:ascii="Verdana"/>
          <w:b/>
          <w:bCs/>
          <w:sz w:val="32"/>
          <w:szCs w:val="32"/>
        </w:rPr>
      </w:pPr>
    </w:p>
    <w:p>
      <w:pPr>
        <w:pStyle w:val="style0"/>
        <w:rPr>
          <w:rFonts w:hAnsi="Verdana" w:ascii="Verdana"/>
          <w:sz w:val="32"/>
          <w:szCs w:val="32"/>
        </w:rPr>
      </w:pPr>
    </w:p>
    <w:p>
      <w:pPr>
        <w:pStyle w:val="style0"/>
        <w:rPr>
          <w:rFonts w:hAnsi="Verdana" w:ascii="Verdana"/>
          <w:sz w:val="32"/>
          <w:szCs w:val="32"/>
        </w:rPr>
      </w:pPr>
    </w:p>
    <w:p>
      <w:pPr>
        <w:pStyle w:val="style0"/>
        <w:rPr>
          <w:rFonts w:hAnsi="Verdana" w:ascii="Verdana"/>
          <w:sz w:val="32"/>
          <w:szCs w:val="32"/>
        </w:rPr>
      </w:pPr>
    </w:p>
    <w:p>
      <w:pPr>
        <w:pStyle w:val="style0"/>
        <w:rPr>
          <w:rFonts w:hAnsi="Verdana" w:ascii="Verdana"/>
          <w:sz w:val="32"/>
          <w:szCs w:val="32"/>
        </w:rPr>
      </w:pPr>
    </w:p>
    <w:p>
      <w:pPr>
        <w:pStyle w:val="style0"/>
        <w:rPr>
          <w:rFonts w:hAnsi="Verdana" w:ascii="Verdana"/>
          <w:sz w:val="32"/>
          <w:szCs w:val="32"/>
        </w:rPr>
      </w:pPr>
    </w:p>
    <w:p>
      <w:pPr>
        <w:pStyle w:val="style0"/>
        <w:rPr>
          <w:rFonts w:hAnsi="Verdana" w:ascii="Verdana"/>
          <w:sz w:val="32"/>
          <w:szCs w:val="32"/>
        </w:rPr>
      </w:pPr>
    </w:p>
    <w:p>
      <w:pPr>
        <w:pStyle w:val="style0"/>
        <w:rPr>
          <w:rFonts w:hAnsi="Verdana" w:ascii="Verdana"/>
          <w:sz w:val="32"/>
          <w:szCs w:val="32"/>
        </w:rPr>
      </w:pPr>
    </w:p>
    <w:p>
      <w:pPr>
        <w:pStyle w:val="style0"/>
        <w:rPr>
          <w:rFonts w:hAnsi="Verdana" w:ascii="Verdana"/>
          <w:sz w:val="32"/>
          <w:szCs w:val="32"/>
        </w:rPr>
      </w:pPr>
    </w:p>
    <w:p>
      <w:pPr>
        <w:pStyle w:val="style0"/>
        <w:rPr>
          <w:rFonts w:hAnsi="Verdana" w:ascii="Verdana"/>
          <w:sz w:val="32"/>
          <w:szCs w:val="32"/>
        </w:rPr>
      </w:pPr>
    </w:p>
    <w:p>
      <w:pPr>
        <w:pStyle w:val="style0"/>
        <w:rPr>
          <w:rFonts w:hAnsi="Verdana" w:ascii="Verdana"/>
          <w:sz w:val="32"/>
          <w:szCs w:val="32"/>
        </w:rPr>
      </w:pPr>
    </w:p>
    <w:p>
      <w:pPr>
        <w:pStyle w:val="style0"/>
        <w:rPr>
          <w:rFonts w:hAnsi="Verdana" w:ascii="Verdana"/>
          <w:sz w:val="32"/>
          <w:szCs w:val="32"/>
        </w:rPr>
      </w:pPr>
    </w:p>
    <w:p>
      <w:pPr>
        <w:pStyle w:val="style0"/>
        <w:rPr>
          <w:rFonts w:hAnsi="Verdana" w:ascii="Verdana"/>
          <w:sz w:val="32"/>
          <w:szCs w:val="32"/>
        </w:rPr>
      </w:pPr>
    </w:p>
    <w:p>
      <w:pPr>
        <w:pStyle w:val="style0"/>
        <w:rPr>
          <w:rFonts w:hAnsi="Verdana" w:ascii="Verdana"/>
          <w:sz w:val="32"/>
          <w:szCs w:val="32"/>
        </w:rPr>
      </w:pPr>
    </w:p>
    <w:p>
      <w:pPr>
        <w:pStyle w:val="style0"/>
        <w:rPr>
          <w:rFonts w:hAnsi="Verdana" w:ascii="Verdana"/>
          <w:sz w:val="32"/>
          <w:szCs w:val="32"/>
        </w:rPr>
      </w:pPr>
    </w:p>
    <w:p>
      <w:pPr>
        <w:pStyle w:val="style0"/>
        <w:rPr>
          <w:rFonts w:hAnsi="Verdana" w:ascii="Verdana"/>
          <w:sz w:val="32"/>
          <w:szCs w:val="32"/>
        </w:rPr>
      </w:pPr>
    </w:p>
    <w:p>
      <w:pPr>
        <w:pStyle w:val="style0"/>
        <w:rPr>
          <w:rFonts w:hAnsi="Verdana" w:ascii="Verdana"/>
          <w:sz w:val="32"/>
          <w:szCs w:val="32"/>
        </w:rPr>
      </w:pPr>
    </w:p>
    <w:p>
      <w:pPr>
        <w:pStyle w:val="style0"/>
        <w:rPr>
          <w:rFonts w:hAnsi="Verdana" w:ascii="Verdana"/>
          <w:sz w:val="32"/>
          <w:szCs w:val="32"/>
        </w:rPr>
      </w:pPr>
    </w:p>
    <w:p>
      <w:pPr>
        <w:pStyle w:val="style0"/>
        <w:rPr>
          <w:rFonts w:hAnsi="Verdana" w:ascii="Verdana"/>
          <w:sz w:val="32"/>
          <w:szCs w:val="32"/>
        </w:rPr>
      </w:pPr>
    </w:p>
    <w:p>
      <w:pPr>
        <w:pStyle w:val="style0"/>
        <w:rPr>
          <w:rFonts w:hAnsi="Verdana" w:ascii="Verdana"/>
          <w:sz w:val="32"/>
          <w:szCs w:val="32"/>
        </w:rPr>
      </w:pPr>
    </w:p>
    <w:p>
      <w:pPr>
        <w:pStyle w:val="style0"/>
        <w:rPr>
          <w:rFonts w:hAnsi="Verdana" w:ascii="Verdana"/>
          <w:sz w:val="32"/>
          <w:szCs w:val="32"/>
        </w:rPr>
      </w:pPr>
    </w:p>
    <w:p>
      <w:pPr>
        <w:pStyle w:val="style2"/>
      </w:pPr>
      <w:r>
        <w:rPr>
          <w:rFonts w:ascii="Arial Unicode MS"/>
          <w:b/>
          <w:i w:val="0"/>
          <w:strike w:val="0"/>
          <w:dstrike w:val="0"/>
          <w:emboss w:val="0"/>
          <w:imprint w:val="0"/>
          <w:outline w:val="0"/>
          <w:shadow w:val="0"/>
          <w:sz w:val="32"/>
          <w:szCs w:val="32"/>
          <w:u w:val="none"/>
        </w:rPr>
        <w:t xml:space="preserve">CHAPTER EIGHTEEN</w:t>
      </w:r>
    </w:p>
    <w:p>
      <w:pPr>
        <w:pStyle w:val="style0"/>
        <w:jc w:val="both"/>
        <w:rPr>
          <w:rFonts w:hAnsi="Verdana" w:ascii="Verdana"/>
          <w:sz w:val="32"/>
          <w:szCs w:val="32"/>
        </w:rPr>
      </w:pPr>
      <w:r>
        <w:rPr>
          <w:rFonts w:hAnsi="Verdana" w:ascii="Verdana"/>
          <w:b/>
          <w:bCs/>
          <w:i w:val="0"/>
          <w:strike w:val="0"/>
          <w:dstrike w:val="0"/>
          <w:emboss w:val="0"/>
          <w:imprint w:val="0"/>
          <w:outline w:val="0"/>
          <w:shadow w:val="0"/>
          <w:sz w:val="32"/>
          <w:szCs w:val="32"/>
          <w:u w:val="none"/>
        </w:rPr>
        <w:t xml:space="preserve">   </w:t>
      </w:r>
    </w:p>
    <w:p>
      <w:pPr>
        <w:pStyle w:val="style0"/>
        <w:jc w:val="both"/>
        <w:rPr>
          <w:rFonts w:hAnsi="Verdana" w:ascii="Verdana"/>
        </w:rPr>
      </w:pP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Ella’s restaurant was at one of the highbrow sides of the city of Lagos. It was peculiar for its African delicacies cooked by well trained cooks. It was a place for those who needed and could afford its top class services and products.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Bola and Dele sat at a table for four awaiting Dan and Teni. There were two small plates containing snacks and two bottles of water in front of them. They ate as they talked.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The remaining two empty chairs before them seemed to be screaming for occupants as the time ticked away. The time on the wall clock was 2:10,  and the afternoon weather was pleasing. The eatery hall was unusually scanty and this was a plus for the reason the lunch was holding.</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Bola looked outside the restaurant. The traffic was light and people were going about their businesses as usual but, the street was fairly busy compared to what it used to be on Monday to Friday.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At exactly seventeen past two, Dan and Teni arrived. They walked into the restaurant and immediately scanned through the scanty hall to see where exactly Bola and Dele were seated.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“There they are,” Teni pointed to the far end of the hall and Dan’s eyes followed the direction. The tables around where Bola and Dele chose to sit were empty.</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Teni and Dan approached the spot where their friends were, and they almost got to the spot before Bola noticed them coming.</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In her cream blouse, light brown skirt and dark brown shoes Teni looked gorgeous. Her face was almost void of makeup, and yet it dazzled like the face of a beauty queen. Dan on the other hand was in a casual red T-shirt and a pair of Ankara trousers. He wore a pair of leather slippers to match. His tall athletic stature was more than appealing. It would take even a Catholic nun a struggle with conscience not to look at him twice.</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“Hey! Guys good afternoon,” Dele stood up to welcome Dan and Teni.</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“It’s a pleasure meeting you” Dan shook Dele’s hand and Dele shook Teni’s hand too.</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“Did we keep you guys waiting for so long?” Dan politely asked.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“No. Not that much,” Bola replied. She almost envied her best friend for having such a stunning man as a boyfriend. The transformation of Dan was beyond explanation. It would be hard for who ever did not witness his gradual transformation to believe he was the same man picking dirt in the dustbin the other day. Bola had a flash back to the day she and Teni saw Dan for the first time at the grocery store. Dan looked amazing.</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Dan and Teni walked over to their seats and Dan pulled a chair out from under the table for Teni to sit on. He never forgot his gentleman responsibility. Most especially in a public space.</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“Thanks,” Teni sat down and watched Dan sit too.</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“Over here please!” Dele announced to one of the waiters and he came over to their table.</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“Jollof rice and chicken for me please. Take their orders,” Dele pushed the saucers of snacks to the center of the table. He wanted them to be where Teni and Dan’s hands could reach them.</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“This can serve as an appetizer,” He faced  Dan and Teni.</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“Yes, while we await the food,” Bola supported Dele.</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“Jollof rice and salad with beef,” Bola told the waitress.</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“Fried rice, beans, salad with boiled egg,” Dan said.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“Same like him,” Teni twisted to signify she meant Dan.</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The waiter got the orders down on the small jotter on his hand.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“Okay, I will be back with your orders,” the waiter bowed and turned and left.</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After everyone had made their orders, they waited for the waiter to return with the food. And as they waited, they munched ate the snacks and talked.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“About the independence day plan,” Bola started the discussion but Teni instantly winked at her to stop and Bola understood what her gesture implied.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“Don’t worry. He doesn’t belong to the BM,” Bola abbreviated the Black Mambas intentionally because they were in a public space.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“How did you know?” Teni asked.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“I don’t belong to the group,” Dele answered amidst smiles. He did not allow Bola to answer her friend.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“He has a score to settle with them over his friend’s murder,” Bola said.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“Oh I’m so sorry,” Teni faced Dele to express her sympathy.</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“Oh no, it’s okay. It’s been two years when it happened” Dele twisted the water bottle cap to open it.</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They all turned to look at the two waiters who emerged carrying trays containing food. The waiters came and placed the food on their table. As the food were placed in front of them, everyone took what they asked for, and without wasting time, they all started to eat.</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When Dele was briefed on the assassination plan, he suggested they postpone the discussion till the following day, which was a Sunday. Therefore, they agreed to meet at Teni’s place.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As a Security officer, Dele enlightened his friends that the restaurant was not a place for such discussions. The matter as sensitive as a plan to stop the murder of the President should not be discussed in public.</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“What time tomorrow?” Teni asked.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”After church service, I think,” Dan replied. It was going to be his first time at church since she moved in to live with Teni.</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“And what time is that?” Dele face Dan to get the reply to his question.</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“Between 12pm and 1pm should be okay,” Dan replied.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“No. Let’s make it 2pm. We’d need to do some cooking after church,” Teni remembered that everyone would need to take lunch at her place  before or after the discussion.</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“That’d be great. It would afford me the opportunity to eat from Dan’s  kitchen magic,” Bola joked.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“And who says I do kitchen magic?” Dan was surprised to hear Bola commend him despite having not eaten the food he cooked before.</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“Who else? Teni told me of course, how good you are in cooking and I have been desiring to have a chance at it,” Bola laughed.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“Unfortunately, I will be cooking tomorrow,” Teni said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“Count me out of the lunch then. Dan’s cooking or nothing else for me,” Bola’s frowned face had small reflection of smiles on it.</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“Okay, I am the cook tomorrow,” Dan laughed.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“Hurray! I won,” Bola clapped and that got the other three laughing.</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“What would you have for lunch?”  Dan asked.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“Anything African. "Swallow" to be precise. Or what do you guys think?” Bola turned to face Teni and Dele.</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“Swallow is good for me,” Dele replied.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“What is swallow?” Teni had not had a food refered to like that.</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“It’s a nickname for every solid foods in Nigeria,” Bola replied and quickly added, “Ẹba, fufu, Amala and Semovita,”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“Oh! Ok. That’s cool for me too. Especially Ẹba,” Teni was pleased with the choice.</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w:t>
      </w:r>
      <w:r>
        <w:rPr>
          <w:rFonts w:hAnsi="Verdana" w:ascii="Verdana"/>
          <w:b/>
          <w:bCs/>
          <w:i w:val="0"/>
          <w:strike w:val="0"/>
          <w:dstrike w:val="0"/>
          <w:emboss w:val="0"/>
          <w:imprint w:val="0"/>
          <w:outline w:val="0"/>
          <w:shadow w:val="0"/>
          <w:sz w:val="32"/>
          <w:szCs w:val="32"/>
          <w:u w:val="none"/>
        </w:rPr>
        <w:t xml:space="preserve">... </w:t>
      </w:r>
    </w:p>
    <w:p>
      <w:pPr>
        <w:pStyle w:val="style0"/>
        <w:jc w:val="both"/>
        <w:rPr>
          <w:rFonts w:hAnsi="Verdana" w:ascii="Verdana"/>
        </w:rPr>
      </w:pP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DAN HELD A Bible with his left hand and opened the door of the apartment with the other. Teni followed him inside the living room. Bella as usual, at the sound of the key in the keyhole had come close to the entrance. She jumped on Dan to greet him and immediately left him to welcome Teni likewise.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“Why is Sunday always sunny?” Teni dropped her bag on the couch.</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Teni’s question amused Dan. He turned back to look at her strangely.</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“How do you mean,” Dan laughed and walked towards the bedroom.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“You heard me well. That’s what I mean,” Teni seemed to be serious.</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“Are you for real? What about raining Sundays?” Dan asked.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“If not all Sundays, most Sundays are sunny,” Teni insisted. She followed Dan into the bedroom.</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“Well, I have never noticed that since all my tears on the earth, ” Dan still believed Teni was pulling his legs because there were times Teni had said words like she meant them just for her to say later it was all a joke.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“By the way, the church service was nice. I enjoyed it,” Teni confessed.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“You enjoyed it or you were blessed by it?” Dan sat on the edge of the bed to remove his shoes.</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“What’s the difference? I was blessed by it and I enjoyed it. Can I enjoy something that didn’t bless me?” Teni sat beside Dan to remove her shoes also.</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“You are somehow right. But the best expression should be that you are blessed,” Dan stood up and took the shoes to the shoe rack.</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It was Teni’s first Pentecostal church experience. The doctrines were different from that of the Baptist Church she attended. Heavy praise songs and dances were strange to the Protestants. Most especially, speaking in strange tongues.</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“Anyways, church is always fun. Although, it might not be if the sermon of the day is about the things you are guilty of,” Dan pointed out.</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“That’s true, some sermon could get at you at times, though they are not meant to be but to reproof,” Teni started to remove her clothes so that she could put on a casual clothe.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“Now, you got the point,” Dan walked out of the room when Teni started getting undressed.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“Where are you going Dan?” Teni knew why Dan left the bedroom.</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“To the kitchen to get something to drink and to start cooking for lunch,” Dan was not good at lying and he was not aware of it. He knew that that was not his primary aim of leaving the bedroom at the time he left.</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“I think I know why you left,” Teni giggled.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“Why?” Dan smiled as he opened the fridge door in the kitchen. He knew Teni knew why he left truly.</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“We both know why. I don’t need to spill it,” Teni was through with her change of cloth.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“You might be wrong in your guessing, you know,” Dan laughed this time around.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“Ah hah! Your response has betrayed you. That laughter of yours says it all,” Teni laughed too.</w:t>
      </w:r>
    </w:p>
    <w:p>
      <w:pPr>
        <w:pStyle w:val="style0"/>
        <w:jc w:val="both"/>
        <w:rPr>
          <w:rFonts w:hAnsi="Verdana" w:ascii="Verdana"/>
        </w:rPr>
      </w:pP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Dan gulped the content of the milk bottle and in no time the bottle was empty. And once he put the bottle in the dustbin, he started cooking for lunch. He was cooking for three adults and himself. He needed to do quick so that he could finish with cooking before the visitors arrived. He looked at the kitchen wall clock and the time was eleven thirty five. </w:t>
      </w:r>
    </w:p>
    <w:p>
      <w:pPr>
        <w:pStyle w:val="style0"/>
        <w:jc w:val="both"/>
        <w:rPr>
          <w:rFonts w:hAnsi="Verdana" w:ascii="Verdana"/>
        </w:rPr>
      </w:pP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After one hour thirty minutes of cooking, Dan was through with cooking and he and Teni started to move the dishes to the dining table. Teni was by his side throughout the time he spent cooking. She was learning how to cook African delicacies.</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The two were at the dining when there was a knock on the front door. And Dan quickly left the dining area to answer it.</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“Who is it?” Dan asked. His hand already on the knob.</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“Bola and Dele,” Bola replied from outside the apartment.</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Dan opened the door, ushering Bola and Dele into the living room. They exchanged pleasantries.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“Teni where you dey?” Bola spoke in pidgin English.</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“I dey inside the bedroom,” Teni replied in pidgin English too. She was not good in the West African English creole but she was learning by speaking.</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Bola left Dele in the living room to go see Teni in the bedroom. She met her putting on a t-shirt and a short knickers.</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“Happy Sunday,” Teni said the moment Bola entered the room.</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“Same to you,” Bola sat at the edge of the bed.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“I hope nothing happened,” Teni looked at her friend inquisitively.</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“What do you mean,” Bola asked.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“You know what I mean. Sex,” Teni sat beside Bola. Her look still asking questions.</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“Twice now. But it won’t happen again,” Bola said and quickly added,: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“I told him about Dave and told him nothing like that will happen again between us,”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“And what did he say?” Teni asked.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“He accepted of course. What else would he say,” Bola’s voice showed she meant her words.</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“That’s great then, only if you’ll stand by it,” Teni stood up and walked to the mirror table. She picked a bottle of perfume among the various beauty care products and put the perfume on certain spots on her body.</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“You should trust me,” Bola stood up to go out of the room and Teni joined her in walking out. She put her harm around Bola’s neck as they walked. When the got to the living room, they met Dan and Dele on the couch discussing.</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“Good afternoon,” Dele greeted Teni.</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“Good afternoon. And how are you finding Lagos?” Teni walked over to Dele and shook his hand.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“Lagos is a lovely place. So lively,” Dele replied. “But too over crowded,” he added.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“That’s one of the beauties of Lagos that many don’t like,” Bola replied.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“Yes, one of the reasons Edward doesn’t like Lagos is the population. It is the reason for the heavy traffic you see everyday,” Teni walked to the dining table. “Let’s eat before it gets cold,” She added.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The other three stood up to join her at the dining. Dan sat next to her, making Bola and Dele to sit opposite them.</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“How is Mary?” Teni asked Bola.</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“She’s home with Janet,” Bola took off the cover of the dish that contained the Egusi soup.</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“Oh! Janet is back,” Teni picked the big metal spoon and cut from the large lump of Eba in the glass plate.</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“She arrived two days ago. Sorry, I forgot to tell you,” Bola helped Dele with the soup. She served him a plate of it.</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“How do we go about our rescue mission?”  Dan asked. He seemed not as interested in the food as the the reason for their gathering.</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“Should we get them reported to the right authorities?” Bola started to eat.</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“We can’t do that. No evidence against them yet. No audio, no video not even a photo of their meeting,” Dele spoke as an expert.</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“They’ll deny it and Dan will be in trouble. We have to catch them in the act,” Dele suggested.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“How then do we go about it!” Bola asked.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All of them had started to eat except Dan. He watched Dele and waited to hear what he had to say.</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“We will monitor them until the independence day,” Dele said.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“How?” Teni enquired.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“We have to get information about their movements prior the day?” Dan faced Dele for confirmation.</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“Yes, Dan is right. Only two of them are known faces. The Inspector General of police and the Vice president. Can we get their phones monitored before that day?” Bola turned to face Dele.</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“Okay. That’s a good idea also. I will speak with an engineer friend of mine at one of the cellphone companies. A day to the planned incident we need a 24hours monitoring on the two big guys' phone lines,” Dele promised.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“Awesome!” Dan was pleased with Dele’s arrangement. He thought he could go for the food now. He took the serving spoon and put the food in his plates and started to eat.</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“Good plan,” Teni agreed too. She looked at Bola and asked, “What do you think?”</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“Perfect, I think,” Bola replied as she ate. “It’s really delicious,” she concluded.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“What do you think we are talking about. What is delicious?” Teni was stunned by Bola’s reply.</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“The food of course,” Bola said. And it got everyone cracked up.</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“Don’t be a Jerk. Are you for real?” Teni thought Bola was serious.</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“Dele’s suggestion is perfect I know. I only wanted you to know it’s as perfect as this delicious food,” Bola laughed.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“You had better be joking,” Teni stood up from the chair for she was done eating.</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They mapped out the plan of action and assigned responsibilities to each one of them including the absent colleague of Dele who was to work with them. After the discussion, they relaxed by watching a movie. An hour after, they saw Dele off to the airport to board a plane back to Abuja where he lived.</w:t>
      </w:r>
    </w:p>
    <w:p>
      <w:pPr>
        <w:pStyle w:val="style0"/>
        <w:jc w:val="both"/>
        <w:rPr>
          <w:rFonts w:hAnsi="Verdana" w:ascii="Verdana"/>
        </w:rPr>
      </w:pP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In the evening after Dan and Teni had returned to their apartment and Bola had gone home, Dan and Teni relaxed in the living room. Dan sat on the rug with his back on the couch, Teni lay on the floor with her head on his laps. They both had their eyes glued on their cellphones. Dan was browsing while Teni was chatting with her mother. The television was on but they both paid no attention to it.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“I knew it! “ Dan broke the silence.</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Teni looked up. She sat up to allow Dan who was trying to stand up to accomplish his aim. Dan screamed and was laughing when he stood up.</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“I knew it. I knew something was special about this painting,” Dan took fast steps to the small painting on the wall and looked at the same painting on his phone. He looked at the painting and looked at his phone screen again and again.</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“This is a massive discovery. Teni, look! Come and take a look!” Dan walked back to where Teni sat on the carpet. He stooped to showed Teni the picture of the painting on his phone.</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“This same painting,” Teni said.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“What does it mean?” Teni asked. She really could not get why it meant so much to Dan. Seeing the picture of her painting online. What if the artist copied it from an online picture? Teni thought.</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“Teni, when this painting was sold last, it was sold for eight hundred and fifty thousand dollars. I mean this tiny thing that adorns your wall. Only God knows how much it is worth at the present time,”  Dan informed Teni.</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“This painting? Almost a million dollars?” Teni could not comprehend why it must be so expensive.</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“This is a painting by a master painter called Rembrandt.  Come and see what remains of the signature. Stand up, come!” Dan held Teni by the hand and pulled her up. He led her to the painting hanging on her wall.</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“Read it,” Dan pointed to the signature at the right hand base of the painting.</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“brandt,” Teni read it out aloud.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“Now read this piece,” Dan gave his phone to Teni and Teni read through the article on the online art magazine.</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“Wow! This is unbelievable,” Teni was dazed.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“As it stands, you are a million dollars richer. I can bet it,” Dan laughed.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“I have always said I have seen the painting somewhere,” Dan said as he walked to the kitchen to pick a bottle of soda.</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“That’s true,” Teni agreed. “You always said so,” Teni added.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“So, what do I do?” Teni asked as she walked to the couch to sit.</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“Send the picture to Dave, he will know what next to do,” Dan advised.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“Oh! You are right. I will do so right away,” Teni accepted the extra bottle of soda from Dan. She watched him sit beside her. And when he leaned forward to give her a kiss, she gave her total self to him collapsing into his arms. His kiss was passionate and warm. She knew he wanted more of her but like she told him, she would want to wait till the right time. And when is the right time? Now was the right if it was for Dan to make a choice.</w:t>
      </w:r>
    </w:p>
    <w:p>
      <w:pPr>
        <w:pStyle w:val="style0"/>
        <w:jc w:val="both"/>
        <w:rPr>
          <w:rFonts w:hAnsi="Verdana" w:ascii="Verdana"/>
          <w:b/>
          <w:bCs/>
          <w:sz w:val="32"/>
          <w:szCs w:val="32"/>
        </w:rPr>
      </w:pPr>
      <w:r>
        <w:rPr>
          <w:rFonts w:hAnsi="Verdana" w:ascii="Verdana"/>
          <w:b w:val="0"/>
          <w:i w:val="0"/>
          <w:strike w:val="0"/>
          <w:dstrike w:val="0"/>
          <w:emboss w:val="0"/>
          <w:imprint w:val="0"/>
          <w:outline w:val="0"/>
          <w:shadow w:val="0"/>
          <w:sz w:val="24"/>
          <w:szCs w:val="24"/>
          <w:u w:val="none"/>
        </w:rPr>
        <w:t xml:space="preserve">                                   </w:t>
      </w:r>
      <w:r>
        <w:rPr>
          <w:rFonts w:hAnsi="Verdana" w:ascii="Verdana"/>
          <w:b/>
          <w:bCs/>
          <w:i w:val="0"/>
          <w:strike w:val="0"/>
          <w:dstrike w:val="0"/>
          <w:emboss w:val="0"/>
          <w:imprint w:val="0"/>
          <w:outline w:val="0"/>
          <w:shadow w:val="0"/>
          <w:sz w:val="32"/>
          <w:szCs w:val="32"/>
          <w:u w:val="none"/>
        </w:rPr>
        <w:t xml:space="preserve">…</w:t>
      </w:r>
    </w:p>
    <w:p>
      <w:pPr>
        <w:pStyle w:val="style0"/>
        <w:jc w:val="both"/>
        <w:rPr>
          <w:rFonts w:hAnsi="Verdana" w:ascii="Verdana"/>
        </w:rPr>
      </w:pP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IT WAS ALL laughter as the three friends drove back from the visa collection center of the Canadian embassy Lagos Nigeria. Bola, Mary and Dan had applied for visa and they were granted. They were excited because Bola and Dan were having the opportunity of traveling abroad for the first time. Teni was glad for them.</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“How do we inform Edward that we are leaving the company?” Bola turned to Teni who was driving.</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“The earlier the better we do that. So that he could have enough time to look for replacements,” Teni drove into the parking lot of the restaurant, Ella’s. Their usual place of eating out.</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Dan who sat at the back seat was the first to get down from the car. He waited for the two ladies to join him.</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“Dan, it seems you are in a hurry,” Bola got down from the car after Dan.</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“I am famished. That’s what’s up,” Dan closed the car door.</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“Why won’t you, when you ate so little breakfast,” Teni got down and closed the car door too. She pressed the car key and the car doors were centrally locked.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“I was more than anxious in the morning,” Dan confessed.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“I knew you would,” Teni led the way into the restaurant as they walked into the eatery hall.</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They walked to a table for three and they were promptly attended to by one of the waitress.</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“Yam porridge with chicken lap for me,” Teni told the waitress who stood by to take their order.</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“White rice, dodo and beef,” Bola made her request known and looked over to Dan.</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“Make it like hers,” Dan pointed to Bola.</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“We’ll be right back,” the waitress walked away from their seats.</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When they waited for the food to arrive, they had a little discussion on the task ahead: Saving the life of the President from the impending danger. And as dangerous as the task would be, they agreed with Dele's decision to do it without involving the police because the one at the helms of affairs of the nation’s Police department was one of the criminals who planned the assassination. A high ranked member of the Black Mambas for that matter.</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After the lunch, they drove back to the Voice Newspaper building. Bola and Teni went back to work while Dan drove Teni’s car back home to be back at the company to pick Teni home after work.</w:t>
      </w:r>
    </w:p>
    <w:p>
      <w:pPr>
        <w:pStyle w:val="style0"/>
        <w:jc w:val="both"/>
        <w:rPr>
          <w:rFonts w:hAnsi="Verdana" w:ascii="Verdana"/>
          <w:sz w:val="32"/>
          <w:szCs w:val="32"/>
        </w:rPr>
      </w:pPr>
      <w:r>
        <w:rPr>
          <w:rFonts w:hAnsi="Verdana" w:ascii="Verdana"/>
          <w:b w:val="0"/>
          <w:i w:val="0"/>
          <w:strike w:val="0"/>
          <w:dstrike w:val="0"/>
          <w:emboss w:val="0"/>
          <w:imprint w:val="0"/>
          <w:outline w:val="0"/>
          <w:shadow w:val="0"/>
          <w:sz w:val="24"/>
          <w:szCs w:val="24"/>
          <w:u w:val="none"/>
        </w:rPr>
        <w:t xml:space="preserve">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Teni knocked on the door of Edward’s office. She took along the paper bag of the Ice cream she had bought for him from Ella's.</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“Come in please,” Edward dropped the pen in his hand on the sheets of paper on his desk.</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“Good afternoon,” Teni dropped the ice cream bag on the desk.</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“Good afternoon Teni,” Edward dragged the paper bag to himself. He opened it and smiled. “Thanks,” he said.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“You are welcome boss,” Teni turned back to leave.</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“I and Bola need to talk to you on something important,” she quickly added.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“When is that?” Edward asked.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“After office hours today,” Teni opened the door.</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“Alright. I will expect you,” Edward opened the ice cream plastic plate and used the plastic spoon attached to it to scoop it’s content into his mouth.    </w:t>
      </w:r>
    </w:p>
    <w:p>
      <w:pPr>
        <w:pStyle w:val="style0"/>
        <w:jc w:val="both"/>
        <w:rPr>
          <w:rFonts w:hAnsi="Verdana" w:ascii="Verdana"/>
        </w:rPr>
      </w:pP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When it was 4:30pm, Dan drove into the vehicle packing area of Teni and Bola's office building. He opened the car door slightly and relaxed in wait for Teni to join him after being through with work.</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Teni and Bola walked to Edward’s office to see him.</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“Come in,” Edward said. He reclined on the chair with his legs on his desk. He had loosened his tie and he held his android tablet browsing.</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“Good afternoon ladies,” Edward put down his legs and sat up at the ladies' presence.</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“Good afternoon,” the ladies chorused and took a chair each in from of him to sit on.</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“I hope all is well,” Edward knew it was unusual for the two ladies to want to see him at the same time when he was not the one who called for them.</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“Well, It is nothing serious. I was telling Bola about my plan to relocate back to the United States in a month time when she told me of her plan to relocate to Canada as well around the same time. We know the two of us leaving at the same time would have an impact on the company therefore, we decided to let you know early so that it won’t be too sudden,” Teni cleared her throat as she finished talking.</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“Oh my gosh! You are both leaving!” Edward placed his hand on his mouth. He looked dazed. “When have you been planning this?” Dan did not like the news.</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“We are sorry it has to be like this,” Bola looked sober.</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“This is a shock to me. Have I treated you ladies badly or what? Why do you have to leave at the same time?” Edward looked at the faces of the ladies for an answer. His face looked mournful suddenly.</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“No! You have been a wonderful boss and colleague. That is the truth,” Teni looked over to Bola.</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“Yes a very great person to work with. We are grateful for every minute spent working with you,” Bola buttressed Teni’s statement.</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“Well girls, I must say it has been wonderful working with you too. But this is a bad news. I think I need to start looking for your replacements right away as you said,” Edward managed a smile. But it was as dry as the desert weather. It was clear he was sad.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“A month is too short a time,” Edward faced the ladies.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“We’re so sorry,” Teni replied.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“It’s okay,” Edward nodded his head. He dropped the android tablet on the table.</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“Thanks for your understanding boss,' Bola stood up and Teni stood up after her.</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Teni and Bola walked out of Edward’s office feeling sad. The look on Edward’s face made them feel guilty. Knowing they were the reason for his unhappiness. Although, they wished they could rescind their decision if it was possible. But it was certain they had to go ahead with it. If not for anything but to save their own lives if they were to save the President's life from the impending danger.  It was compulsory they left the shores of the nation immediately because the cult they planned to contend with was as deadly as the devil.</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Bola and Teni parted ways in front of Edward’s office to their offices to go and prepare for home.</w:t>
      </w:r>
    </w:p>
    <w:p>
      <w:pPr>
        <w:pStyle w:val="style0"/>
        <w:jc w:val="both"/>
        <w:rPr>
          <w:rFonts w:hAnsi="Verdana" w:ascii="Verdana"/>
        </w:rPr>
      </w:pP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At the motor park, Dan’s phone rang and he picked it up.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“Are you coming already?” Teni asked.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“I am here already,” Dan replied.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“Since when?” Teni was surprised Dan came so early.</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“Since thirty minutes ago. You don’t keep a Princess waiting. It’s a rule,” Dan smiled.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“That’s nice of you my prince. I will be with you in a minute,” Teni picked her bag and her bunch of keys and made for the door. She was impressed by Dan’s promptness.</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At the stairs, Bola and Teni met on their way down to the ground floor.</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“Dele called some minutes ago,”Bola said as they both descended the stairs.</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“What news has he got?” Teni asked.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“He said his team are ready and that every thing is in place to make the plan a success,” Bola lowered her voice as they approached the reception.</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“That’s great. I believe we need to meet with him again,” Teni waved bye to Tina, the receptionist as she walked behind Bola.</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“I will let him know in the evening,” Bola smiled back at Tina who gestured to her and was packing objects into a leather bag. She appeared to be getting set to leave for home too.</w:t>
      </w:r>
    </w:p>
    <w:p>
      <w:pPr>
        <w:pStyle w:val="style0"/>
        <w:jc w:val="both"/>
        <w:rPr>
          <w:rFonts w:hAnsi="Verdana" w:ascii="Verdana"/>
        </w:rPr>
      </w:pP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w:t>
      </w:r>
    </w:p>
    <w:p>
      <w:pPr>
        <w:pStyle w:val="style0"/>
        <w:jc w:val="both"/>
        <w:rPr>
          <w:rFonts w:hAnsi="Verdana" w:ascii="Verdana"/>
        </w:rPr>
      </w:pP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w:t>
      </w:r>
    </w:p>
    <w:p>
      <w:pPr>
        <w:pStyle w:val="style0"/>
        <w:jc w:val="both"/>
        <w:rPr>
          <w:rFonts w:hAnsi="Verdana" w:ascii="Verdana"/>
        </w:rPr>
      </w:pPr>
    </w:p>
    <w:p>
      <w:pPr>
        <w:pStyle w:val="style0"/>
        <w:jc w:val="both"/>
        <w:rPr>
          <w:rFonts w:hAnsi="Verdana" w:ascii="Verdana"/>
        </w:rPr>
      </w:pPr>
    </w:p>
    <w:p>
      <w:pPr>
        <w:pStyle w:val="style0"/>
        <w:jc w:val="both"/>
        <w:rPr>
          <w:rFonts w:hAnsi="Verdana" w:ascii="Verdana"/>
        </w:rPr>
      </w:pPr>
    </w:p>
    <w:p>
      <w:pPr>
        <w:pStyle w:val="style0"/>
        <w:jc w:val="both"/>
        <w:rPr>
          <w:rFonts w:hAnsi="Verdana" w:ascii="Verdana"/>
        </w:rPr>
      </w:pPr>
    </w:p>
    <w:p>
      <w:pPr>
        <w:pStyle w:val="style0"/>
        <w:jc w:val="both"/>
        <w:rPr>
          <w:rFonts w:hAnsi="Verdana" w:ascii="Verdana"/>
        </w:rPr>
      </w:pPr>
    </w:p>
    <w:p>
      <w:pPr>
        <w:pStyle w:val="style0"/>
        <w:jc w:val="both"/>
        <w:rPr>
          <w:rFonts w:hAnsi="Verdana" w:ascii="Verdana"/>
        </w:rPr>
      </w:pPr>
    </w:p>
    <w:p>
      <w:pPr>
        <w:pStyle w:val="style0"/>
        <w:jc w:val="both"/>
        <w:rPr>
          <w:rFonts w:hAnsi="Verdana" w:ascii="Verdana"/>
        </w:rPr>
      </w:pPr>
    </w:p>
    <w:p>
      <w:pPr>
        <w:pStyle w:val="style0"/>
        <w:jc w:val="both"/>
        <w:rPr>
          <w:rFonts w:hAnsi="Verdana" w:ascii="Verdana"/>
        </w:rPr>
      </w:pPr>
    </w:p>
    <w:p>
      <w:pPr>
        <w:pStyle w:val="style0"/>
        <w:jc w:val="both"/>
        <w:rPr>
          <w:rFonts w:hAnsi="Verdana" w:ascii="Verdana"/>
        </w:rPr>
      </w:pPr>
    </w:p>
    <w:p>
      <w:pPr>
        <w:pStyle w:val="style0"/>
        <w:jc w:val="both"/>
        <w:rPr>
          <w:rFonts w:hAnsi="Verdana" w:ascii="Verdana"/>
        </w:rPr>
      </w:pPr>
    </w:p>
    <w:p>
      <w:pPr>
        <w:pStyle w:val="style0"/>
        <w:jc w:val="both"/>
        <w:rPr>
          <w:rFonts w:hAnsi="Verdana" w:ascii="Verdana"/>
        </w:rPr>
      </w:pPr>
    </w:p>
    <w:p>
      <w:pPr>
        <w:pStyle w:val="style2"/>
      </w:pPr>
      <w:r>
        <w:rPr>
          <w:rFonts w:ascii="Arial Unicode MS"/>
          <w:b/>
          <w:i w:val="0"/>
          <w:strike w:val="0"/>
          <w:dstrike w:val="0"/>
          <w:emboss w:val="0"/>
          <w:imprint w:val="0"/>
          <w:outline w:val="0"/>
          <w:shadow w:val="0"/>
          <w:sz w:val="32"/>
          <w:szCs w:val="32"/>
          <w:u w:val="none"/>
        </w:rPr>
        <w:t xml:space="preserve">CHAPTER NINETEEN</w:t>
      </w:r>
    </w:p>
    <w:p>
      <w:pPr>
        <w:pStyle w:val="style0"/>
        <w:jc w:val="both"/>
        <w:rPr>
          <w:rFonts w:hAnsi="Verdana" w:ascii="Verdana"/>
        </w:rPr>
      </w:pPr>
    </w:p>
    <w:p>
      <w:pPr>
        <w:pStyle w:val="style0"/>
        <w:jc w:val="both"/>
        <w:rPr>
          <w:rFonts w:hAnsi="Verdana" w:ascii="Verdana"/>
        </w:rPr>
      </w:pP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It was the 30TH of September. Less than twenty four hours to the country's independence celebration. A national celebration slated for the 1st of October of every year.</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It was Bola and Teni’s last day at the Voice Newspapers also. They had said their good-byes to the entire staff and it was such an emotional moment for everyone at the newspaper company. Edward’s countenance and body language was cold throughout the thirty minutes ceremony. Despite having convinced the two ladies to be guest writers from where ever they were relocating to and they agreed.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Bola, Dan and Teni had a flight to catch to the capital of the nation, Abuja. Therefore once, they were done with the sent-forth ceremony at their company which Dan was a part of, the trio would leave for the airport immediately.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The next day was going to be an unforgettable day in the lives of everyone that had volunteered to put their lives on the line to save the nation from the looming danger of assassination of the President of the Republic. Bola, Teni, Dan, Dele and his three colleagues were prepared to get the job done without involving the state police department. This was necessary because very few people could be trusted in such a critical situation.</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Like it happened every year, the 36 states governors would stand in honor of the nation during a march past by students of various primary and secondary schools and police parades at the stadium in their respective States.</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There would also be a replicate at the capital city, overseen by the President. After which he would address the nation during a live television broadcast. All was set for the independence day celebration at both states and the national level.</w:t>
      </w:r>
    </w:p>
    <w:p>
      <w:pPr>
        <w:pStyle w:val="style0"/>
        <w:jc w:val="both"/>
        <w:rPr>
          <w:rFonts w:hAnsi="Verdana" w:ascii="Verdana"/>
        </w:rPr>
      </w:pP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In the nation’s capital, someone was listening to a phone conversation:</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“Hello, dear Snipers,” the Inspector General of police of the nation who was also called the Jackal of the Black Mambas said.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“Hello, the Lord Jackal, we are listening,” the two snipers replied together while their "escape driver" listened because the phone was in loud speaker before them.</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“Where is your target point?” the Inspector General of police asked.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“The orange high rise sir,” one of the snipers replied.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“Is that the best view?” the Jackal asked.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“Yes the best view sir,” the snipers chorused.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“No shoddy job, okay?” the Jackal warned.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“No shoddy job sir,” the snipers chorused.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“When is the hour of strike?” The Jackal asked.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“Either during the salute of honor or at the point of addressing the nation sir, which ever our  instincts choose to get him down,” one of the snipers replied.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“No shoddy job,” the Jackal repeated himself.</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“No shoddy job Sir,” the two snipers chorused again.</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Dele finished listening to the audio clip of the recorded conversation sent by his IT engineer friend working with telecom companies. They both knew it was against the law to tap into people’s phone conversations, but if it was for national interest then, breaking the law could be justified by the court of law. Sometimes one needs to act like a criminal to get criminals arrested.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Dele stood up among the rest of the team. He had been assigned the role of the leader of the team by the team members because of the nature of his job. As a State Secrete Service officer and a trained sniper, he was in the best position to direct others. His team consisted of four men and two ladies and he needed to give everyone his or her role as it had been mapped out by him and his colleagues.</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“Tiko, you keep an eye on the base of the orange high rise. Mellow, you and I will take care of the snipers from the white high rise adjacent the orange high rise. Bola, you take care of the video camera on the white high rise. And Teni, you take care of the camera at the base of the orange high rise, and watch what goes on with Tiko if there is any that wants to escape among the bad guys,” Dele instructed.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“Dan, you put on the act and assault the president to disrupt the program as planned” Dele finally said.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“Why is the need for the video recording on the white high rise?” Dan was afraid for the safety of Bola who was assigned to do the video recording on the high rise not far from Dele and his friend who were snipers.</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“We need as much evidence as we could get, thus the need for the video recordings both on the white high rise and at the base of the orange high rise”</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“She would be on the high rise but not close to us,” Dele replied, knowing Dan asked the question out of concern for Bola’s safety.</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“The engineer is to keep every recording of the Vice President and the Inspector General of police’s phone calls until the end of the independence day celebration. This would be another proof of their involvement in the crime against the country,” Dele concluded.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After the meeting, everyone returned to their various homes and hotel rooms to get set for the day after.</w:t>
      </w:r>
    </w:p>
    <w:p>
      <w:pPr>
        <w:pStyle w:val="style0"/>
        <w:jc w:val="both"/>
        <w:rPr>
          <w:rFonts w:hAnsi="Verdana" w:ascii="Verdana"/>
        </w:rPr>
      </w:pP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It was 1st of October 2010. The Eagles' Square arena in Abuja, the capital of Nigeria was becoming full with crowd as it used to be every year during the Independence Day Celebration. The dignitaries at the event all sat awaiting the President’s arrival. There was fanfare all around the venue and various events had been earmarked to make the day fun-filled and memorable. The school children were all dressed up for the march past and the police band was dishing out sweet melodies into the people's ears. It was the celebration of the independence of the nation from the British colonial masters on the 1st of October 1960.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Teni found a coffee shop with a big glass window to sit at the back of the orange high rise. She sat close to the window which always remained closed, holding a camera. She could see Tiko who was assigned by Dele to keep a watch on the back of the building. Tiko had a brown jacket over the cream T-shirt on him and being a State Security Service agent, and by the reason of the assignment at hand, Teni was certain he must be having a firearm under the leather jacket he wore. His eyes were locked away by the dark sunshades on his face and that made it hard to know where he looked at per time. He stood across the road pretending to be waiting for a vehicle or someone.</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On the white high rise building adjacent the orange high rise building were Dele and his other colleague, Mellow. With them but far away from them on the skyscraper was Bola holding a long range lens camera. She wore a white shirt and a pair of cream jeans trousers. Dele and Mellow held a rifle each. The distance of Bola to them was approximately eighteen meters. They all hid behind a concrete wall of three feet height which went round the edge of the building. Dele and Mellow prepared their rifles for action on the adjustable tripods that had been set to accommodate their firearms. The rifles had an attachment of a telescope on each of them, and the nozzles of the rifles rested on the brick wall before them. They kept a watch on the top of the orange high rise that stood almost at the same height with the building they stood on several meters away. Dele held a pair of binoculars, surveying the orange high rise topmost floor with it.</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Among the crowd at the square was Dan. He wore his work clothes. The same rags he used to wear before his initial meeting with Teni. He had his scavenging bag beside him. His appearance brought back the memory of his lonely days in the scrapyard at the heart of the pine plantation. He had rubbed his face with mud and ashes and he looked wonderfully filthy. Those who knew him during his lonely days could easily recognize him again. And as many as saw him again wondered where he had been all the time of his disappearance from the public. Many believed his situation must have gotten worst for he looked dirtier than before although his overgrown beard had been shaved. Half of his feet were out of his old work boots that were intentionally tore open for this special assignment. He had his head covered with a dirty scarf and under the scarf in his ear was a Bluetooth earpiece.</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As people avoided him for his looks and his state of filthiness, it paved way for him to move among the thronging crowd closer to the front line and closer to the podium where the president would stand to salute the students and the paramilitary who had lined up to march past, and to address the dignitaries and the nation on live television. Dan could hear some side talks and murmurs about him as he stood in the crowd about how he disgusting he looked but he cared less.</w:t>
      </w:r>
    </w:p>
    <w:p>
      <w:pPr>
        <w:pStyle w:val="style0"/>
        <w:jc w:val="both"/>
        <w:rPr>
          <w:rFonts w:hAnsi="Verdana" w:ascii="Verdana"/>
        </w:rPr>
      </w:pP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Twenty minutes after Dan had reached the spot, there was a sudden noise in the crowd. And as he wondered what the reason for the ovation was, he saw the president’s car and its entourage drove into the square. The black Mercedes came to a halt in front of the podium and President Ola James stepped out from it. Seven men in black suits and dark shades who had jumped down from the car that tailed the Mercedes before  it halted, ran forward to form a wall of defense around the President as he made his way to the high table where other dignitaries sat. Three men on both of his sides, and one behind him till he got to his seat.</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Tiko  who was keeping an eye on the back of the orange high rise. He could notice a long rope that ran from the top of the building down to the base and a power-bike parked close to the rope. His instincts as a secret agent had hinted him what the bike and the rope were there for: Objects of escape for the Black Mambas' snipers who were already on the skyscraper. Therefore, he was at his topmost alert.</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Dele could see two men on the orange skyscraper from the top of the white skyscraper where he and Mellow were. He gave Mellow the pair of binoculars.</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“Take and tell me what you see,” he said.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“Two men in black. They have a red beret on their heads and...” Mellow paused. He wanted to be sure of his observation.</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“Oh! They are setting up tripods,” Mellow concluded.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“Let me have it,” Dele collected back the binoculars. He put it on his eyes and he could see the men putting rifles on the tripods.</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“They are setting up the rifles already. Get set to get them down,” Dele instructed.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"Wait for the order. Take the one on the left and I'll take the other. We will shoot at the same time, okay?" Dele added.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The men on the orange skyscraper were done with their rifles in position. They were waiting for the right time to strike.</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The cellphone of one of the men rang and he reached for it from a pouch by his side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“The target in view for attack sir,” the sniper receiving the call on the orange skyscraper told the person at the other end of the call.</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“Yes Jackal, we are waiting for the right time,” the man said.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"Do a perfect job okay?" The Jackal said.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"Yes sir," the sniper replied.</w:t>
      </w:r>
    </w:p>
    <w:p>
      <w:pPr>
        <w:pStyle w:val="style0"/>
        <w:jc w:val="both"/>
        <w:rPr>
          <w:rFonts w:hAnsi="Verdana" w:ascii="Verdana"/>
        </w:rPr>
      </w:pP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Bola had started recording the video of the activities of the men on the orange high rise. The zooming power of the lens of her camera gave her a clear view. Her body hidden behind the concrete wall, it was only the camera lens that was on top of the wall before her.</w:t>
      </w:r>
    </w:p>
    <w:p>
      <w:pPr>
        <w:pStyle w:val="style0"/>
        <w:jc w:val="both"/>
        <w:rPr>
          <w:rFonts w:hAnsi="Verdana" w:ascii="Verdana"/>
        </w:rPr>
      </w:pP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After a brief history of the colonial era that was read to the ears of the audience, it was time for the march past to begin.</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The president was on seat under the covered part of the square. The students were ready to start the march past and the police Band had started drumming and blowing marching melodies with their trumpets. The celebration had started and the mood in the crowd was high.</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It was about the time for the president to mount the podium. Dele could see the two snipers take position. It was as if they had had a change in plan and it would be dangerous if prompt action was not taken against them. Dan's phone vibrated and he stylishly picked the call. The Bluetooth earpiece under the scarf on his head came on.</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"Start the assault immediately the President climbs up the podium. As it is, the snipers might strike before the President’s address," Dele instructed.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Dele and Mellow took position. Their eyes on the telescope on their rifles. The rifles were already right on targets.</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There was an ovation in the crowd the moment the president stood up to honor the school children who had started to warmup for the march towards his direction. And as he approached the podium, the ovation grew louder and he waved at the crowd as he climbed up the podium. He was followed by a Security Aide who was in a police uniform. When he got to the top, he stood behind the microphones awaiting the commencement of the march-past. His Security Aide stood behind him. The President looked simple in his dressing. He was in white caftan and a native cap. His athletic frame stood confidently, knowing he enjoyed the support of most of his citizens.</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Dele and Mellow were set with their rifles. They could see the snipers afar off had taken positions. They were set too. Dele was still on to Dan on phone and when he gave the order;</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"Dan start now! Now!"</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Instantly, Dan dipped his hand in his side bag, he took one of the sachets of water in the bag and threw it at the president. The sachet of water landed on the group of microphones and burst, sending crystal fragments all over the surroundings. The water splashes touched the President and he moved some steps backwards.</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The action of Dan, shocked everyone in the crowd. The people in the crowd tried to stop him but he struggled with them. Dan ran forward and picked another water sachet and threw it at the President. The President dodge it again. And before the security officers got to him, he had thrown another. The President dodged it again and this time around, a bullet flew past the President who was trying to straighten up and hit the chest of his Security Aide behind him. The Aide crash landed, and the President sending danger, lay flat on the floor of the podium. Seeing the pandemonium that ensued through the attack, the President's Security men swiftly climbed up the podium to whisk the President away to safety.</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On the orange high rise, seeing his colleague gone down and the president rushed out of the celebration venue, the other sniper who the bullet from Mellow's rifle missed by whiskers ran to the edge of the building and slid down the high rise building using the rope that had been installed by his team for escape.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Dan had been arrested and handcuffed by the State Security Agents. He had received a few slaps and kicks and was been taken away.</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“He has not bathe. Let us bathe the President. The President is stinking. Bathe him with water. Bathe him with water,” Dan shouted in his act of madness.</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The stampede that erupted was yet to subside. And it had gotten many people injured.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Behind the orange high rise, the Black Mamba sniper landed and quickly approached the power-bike packed few steps away.</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“Drop your gun and raise your hands above your head” Tiko who had been watching the spot shouted pointing a rifle at the sniper. The sniper obeyed Tiko's order and dropped his rifle. He raised his hands above his head and waited for his Escape Driver to do the needful. Suddenly, there was a shot fired from a nearby car that hit Tiko on the right side of his back. Tiko landed on the ground wringing in pain, and the escaping sniper picked his rifle, and left the power-bike. He ran to the car that was stationed to rescue him and entered the back of the car and his Escape Driver who short Tiko from the back drove off.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Teni, who saw all that happened ran out of the coffee shop with her camera hanging on her neck. She attempted to help Tiko up.</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“No! Pursue them,” Tiko struggled to shout.</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On hearing this, Teni ran forward and climbed the abandoned power bike. She met the key in the ignition hole and so, she started the engine and pursued the criminals.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The last time she rode a bike was as an undergraduate with Jim. She was taught how to ride a bike by him.</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Her phone rang and she picked it from her jacket.</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“Teni where are you?” Dele asked.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“I am trailing the fleeing snipers. I am using their abandoned power-bike. They are in a green Hilux truck on Maitama-Sule high way. I am on a black power bike. Tiko has been shot he is lying critically injured at the back of the orange high rise building," Teni continued her pursuit.</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“Alright, we are coming after them. As for Tiko, he is being taken care of by the medics already.  Don’t be afraid when you see helicopters pursuing the snipers. They won’t harm you,” Dele said.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After talking with Teni Dele called the State Secret Service department for helicopters back up.</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“Please take direction from me. Don’t listen to the police. No matter who is talking to you. I have my reasons. Take directions from me alone,” Dele kept saying to the State Secret Service team.</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“Hello Teni where are you guys now?” Dele asked. He was driving in Bola’s SUV with Mellow and Bola.</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“We are on the Hubert Macaulay way close to the Central Bank, I am yet to see any helicopter here o,” Teni complained the way a typical Nigerian would. The "O" at the end of a sentence originated from Nigeria.</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“They are close to you there, be patient,” Dele drove towards Hubert Macaulay way.</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Three minutes after Dele’s call, two helicopters showed up in the sky and Teni was glad.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“The lady on the black power-bike is part of us. I repeat, the lady on the black power-bike is part of us,” Dele informed the SSS officers in the helicopters.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The SUV driven by the Black Mambas kept swerving from the right to the left and the left to the right, trying to dodge the bullets coming from the helicopters above.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"Stop the car and surrender. Stop the car and drop your weapons," the person on the megaphone in one of the helicopters kept shouting.</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"No retreat no surrender," the one who drove the Black Mambas SUV murmured. He drove on with high speed knocking off an oncoming smaller vehicle from the road. The car summersaulted a few times and landed in a ditch by the road side. The young lady in it was injured badly and was unconscious.</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"Call for the medics now! There is an accident on the Hubert Macaulay highway in front of the College of Education," one of the occupants of the helicopters said on a walkie talkie.</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"That lady can't survive the crash," the driver of the Black Mambas Vehicle said.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"May she rest in peace," the other sniper responded.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Like from no where, two long trucks appeared coming before the Mambas. The two trucks slowed down and doubled crossed the road.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The escaping Mambas stopped at once. They jumped down from the car and there was an exchange of gunshots between them and the occupants of the helicopters and the truck drivers. As they shot, they ran to a truck that was abandoned by it's driver who ran for safety, and slid under it for cover. The crossfire was on until the two Black Mambas were out of ammunition. It was either they surrendered or kept trying to escape till they get lucky. They chose the later though. So, at the count of three, they decided to jump over the roadside rail. And as they ran to get to the edge of the road, a bullet caught one of them on the head, and he went down on the ground.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"Surrender or you'll be dead!" The voice in the megaphone above said, and the Black Mamba sniper halted. He had no choice but to drop his firearm and raise his hands above his head. So he did.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Teni who had stopped the bike afar off and lay flat on the ground for safety stood up. She watched the State Security Service truck drivers approach the Black Mamba sniper with their guns pointed at him. They got to him and tied him up with the handcuffs. Teni saw one of the helicopters land on the highway and the arrested man was taken into it before it took off from the ground.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During the chase and the shootout, the highway had been deserted by road users. It was only the SSS and Teni that were at the spot of the scene. No vehicle coming either ways.</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As she took steps to go forward and meet the Secret Agents, Bola's car arrived behind her and she walked back to meet the occupants. In the car was Dele, Mellow and Bola. When they got down from the vehicle, they walked up to her and hugged her for a job Weldon.</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“Where is Dan?” a worried Teni asked.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“He has been arrested,” Bola smiled.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“It's not funny?” Teni almost got mad at her friend.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“Not funny though, but the way the water landed on the president, Dan needed to be arrested. I recorded it all. You need to see it,” Bola smiled again.</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“I say it's not funny!" Teni turned away from Bola to face Dele.</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"Was he injured?” Teni asked Dele.</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“He was not injured. He is in the care of the SSS. I told them he is one of us.</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“What about Tiko?” Teni saw how he bled before she left him to pursue the criminals. She was afraid for his life.</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“Tiko is in a coma. We pray we don’t lose him,” Dele said and walked back to the vehicle they came in.</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“Where are we heading too?” Bola asked.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“The State Secret Service office. Teni, follow us on the bike,” Dele said.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The arrested sniper had been taken away by the Secret Agents and the two trucks had been driven away too. The road was now available for road users again.</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Teni climbed the bike and rode behind Bola’s car. They all left for the SSS office where Dan was waiting for them.</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At the SSS office, they met Dan still being interrogated. After the interrogation and the testimonies of all involved in the assassination rescue, they were released to go home.</w:t>
      </w:r>
    </w:p>
    <w:p>
      <w:pPr>
        <w:pStyle w:val="style0"/>
        <w:jc w:val="both"/>
        <w:rPr>
          <w:rFonts w:hAnsi="Verdana" w:ascii="Verdana"/>
        </w:rPr>
      </w:pP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On their way back home from the State Secret Service headquarters, Bola drove the car, Teni sat beside her in the front and Dan sat at the back sit. They all listened to the news on the radio.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Assassination attempt on the president and an assault on him by the madman of the pine plantation.</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Today's pandemonium at the Eagles’ square the venue of the independence day celebration that was cursed by the "Mad man of the pine plantation" was a mere gimmick to save the life of the President. Though no life was lost during the stampede, but many were injured. The Department of State Security Service made this known to reporters some minutes ago. The news reaching our desk says some government officials and public servants were among the criminals who tried to assassinate the President. The man who is called "the mad man of the pine plantation" was rather a hero and not a criminal.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"Why did you turn it off?" Bola asked Teni who was pissed off by the name Dan was called in the news.</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“What a name,” Dan laughed. He was rather amused by the news.</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“The mad man of the pine plantation,” Bola laughed so hard.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“Is it a name that started today?” Dan asked smiling.</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“No. I don’t think so. It started a long time,” Teni joined in the laughter now.</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“How did you know that?” Dan was curious.</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“Someone wanted to give you money one day at the grocery store and you rejected it. You remember?” Bola asked.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“Yes, yes, I remember. A security guy?” Dan could recollect the incident.</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“We were the ones who told the man to give you the money. That was the same name he called you,” Teni said.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“You ladies were the ones who sent him?” Dan remembered the incident.</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“Yes, ever before you saved Bella, that was way before we got to know one another,” Teni looked back at Dan at the back of the car.</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“People are quick to judge others without really knowing them,” Bola turned the car to the supermarket.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“So bad but it’s all good. Thank God for life,” Dan smiled.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“Yes Dan. That was a phase in your life. Everyone has phases to go through in life,” Bola pulled up.</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“I am sorry. I need something to eat,” Bola got down from the car.</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“Me too,” Teni said and got down after Bola.</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“Me too,” Dan got down too.</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“You’ll need to wait in the car for us. Don’t follow us in your acting costume,” Teni advised and there was a chorus of laughter from the trio.</w:t>
      </w:r>
    </w:p>
    <w:p>
      <w:pPr>
        <w:pStyle w:val="style0"/>
        <w:jc w:val="both"/>
        <w:rPr>
          <w:rFonts w:hAnsi="Verdana" w:ascii="Verdana"/>
        </w:rPr>
      </w:pPr>
    </w:p>
    <w:p>
      <w:pPr>
        <w:pStyle w:val="style0"/>
        <w:jc w:val="both"/>
        <w:rPr>
          <w:rFonts w:hAnsi="Verdana" w:ascii="Verdana"/>
        </w:rPr>
      </w:pPr>
    </w:p>
    <w:p>
      <w:pPr>
        <w:pStyle w:val="style0"/>
        <w:jc w:val="both"/>
        <w:rPr>
          <w:rFonts w:hAnsi="Verdana" w:ascii="Verdana"/>
        </w:rPr>
      </w:pPr>
    </w:p>
    <w:p>
      <w:pPr>
        <w:pStyle w:val="style2"/>
      </w:pPr>
      <w:r>
        <w:rPr>
          <w:rFonts w:ascii="Arial Unicode MS"/>
          <w:b/>
          <w:i w:val="0"/>
          <w:strike w:val="0"/>
          <w:dstrike w:val="0"/>
          <w:emboss w:val="0"/>
          <w:imprint w:val="0"/>
          <w:outline w:val="0"/>
          <w:shadow w:val="0"/>
          <w:sz w:val="32"/>
          <w:szCs w:val="32"/>
          <w:u w:val="none"/>
        </w:rPr>
        <w:t xml:space="preserve">CHAPTER TWENTY</w:t>
      </w:r>
    </w:p>
    <w:p>
      <w:pPr>
        <w:pStyle w:val="style0"/>
        <w:jc w:val="both"/>
        <w:rPr>
          <w:rFonts w:hAnsi="Verdana" w:ascii="Verdana"/>
        </w:rPr>
      </w:pPr>
    </w:p>
    <w:p>
      <w:pPr>
        <w:pStyle w:val="style0"/>
        <w:jc w:val="both"/>
        <w:rPr>
          <w:rFonts w:hAnsi="Verdana" w:ascii="Verdana"/>
        </w:rPr>
      </w:pP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TWO DAYS AFTER the assassination attempt incident, Dele called to inform Bola about the request of the president to meet the trio of her, Teni and Dan privately. But Bola told Dele how it was unsafe for their names and faces to be in the news until they left the shores of the country for their safety.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"Okay, I will discuss that with his Excellency. We will come and pick you up tomorrow," Dele responded and then hung up.</w:t>
      </w:r>
    </w:p>
    <w:p>
      <w:pPr>
        <w:pStyle w:val="style0"/>
        <w:jc w:val="both"/>
        <w:rPr>
          <w:rFonts w:hAnsi="Verdana" w:ascii="Verdana"/>
        </w:rPr>
      </w:pP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The following day,  Bola, Teni and Dan were being flown to Abuja by the presidential jet. On the flight was also Dele.</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Teni and Bola wore the Ankara A</w:t>
      </w:r>
      <w:r>
        <w:rPr>
          <w:rFonts w:hAnsi="Calibri" w:ascii="Calibri" w:cs="Calibri"/>
          <w:b w:val="0"/>
          <w:i w:val="0"/>
          <w:strike w:val="0"/>
          <w:dstrike w:val="0"/>
          <w:emboss w:val="0"/>
          <w:imprint w:val="0"/>
          <w:outline w:val="0"/>
          <w:shadow w:val="0"/>
          <w:sz w:val="24"/>
          <w:szCs w:val="24"/>
          <w:u w:val="none"/>
        </w:rPr>
        <w:t xml:space="preserve">ṣ</w:t>
      </w:r>
      <w:r>
        <w:rPr>
          <w:rFonts w:hAnsi="Verdana" w:ascii="Verdana"/>
          <w:b w:val="0"/>
          <w:i w:val="0"/>
          <w:strike w:val="0"/>
          <w:dstrike w:val="0"/>
          <w:emboss w:val="0"/>
          <w:imprint w:val="0"/>
          <w:outline w:val="0"/>
          <w:shadow w:val="0"/>
          <w:sz w:val="24"/>
          <w:szCs w:val="24"/>
          <w:u w:val="none"/>
        </w:rPr>
        <w:t xml:space="preserve">ọ Ẹbi they wore during Bola's mum burial party. The native attire looked great on them. Dan on the other hand wore a light brown caftan and a dark brown leather slippers to match. He wore a pair of glasses too.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“Did you people hear in the news that the Vice President, the minister of finance and the Inspector General of police have been arrested?” Dele asked.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“The Minister of Finance was part of it?” Teni asked.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“Yes. Many other names are still being mentioned,” Dele said.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"This is surprising," Dan said.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"To us in the security service it is not surprising," Dele said.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"When are you guys leaving the country?" Dele digressed.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"Day after tomorrow. Dan needs to be in the court tomorrow as a witness on a case," Teni said.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"Sorry, which case is that?" Dele enquired.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"A murder case," Dan replied.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"Good luck to you Dan," Dele said.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"Ladies and gentlemen, we have arrived the Abuja international airport. Please fasting your belts as we descend to land please," the pilot of the presidential jet said on speakers. And everyone on board fastened their belts as the plane attempted to land.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The plane landed safely and after it had halted, the passengers stepped out and approached the arrival hall.</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Teni took her phone and switched it on and two minutes after it was on a call came in.</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"Hello, Dave," Teni said.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"Hi, I have been trying your number for a while. It was switched off. Well, I just take delivery of the sculptures from Dan. They look fantastic," Dave said.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"That's great. We will get back to you when we are back in Lagos," Teni replied.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"Where are you guys now?" Dave was curious.</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"Abuja, for something important," Teni held Dan as they walked into the arrival hall of the airport.</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"When is your flight to Canada?" Dave reclined on the wall of his veranda.</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"Day after tomorrow. In the morning," Teni gave her passport to Dele as they all stayed behind him when he attended to the airport workers.</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After giving the information, Dave hung up at the other end. Teni pinched her man and told him the good news of the arrival of his sculptures in Canada.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"Good news!" Dan muttered, He felt like jumping and scream but he would create a scene at the airport and embarrass his friends if he did. So in his heart, he did his rejoicing and thanked God. Holding his gorgeous girlfriend by the hand, he walked confidently  out of the airport towards to the waiting Tesla cars.</w:t>
      </w:r>
    </w:p>
    <w:p>
      <w:pPr>
        <w:pStyle w:val="style0"/>
        <w:jc w:val="both"/>
        <w:rPr>
          <w:rFonts w:hAnsi="Verdana" w:ascii="Verdana"/>
        </w:rPr>
      </w:pP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Unlike how it was the first time Bola and Teni visited the presidential villa for an interview with the Secretary of State, the security checks were light and not as cumbersome. They were special guests of the President this time around, accosted by a Secret Agent in the person of Dele. The presidential villa workers did not know who they were. They only saw them as mere visitors to the presidency.</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They reached the mansion that housed the first family and were ushered into a large hall where they were made to await the President. Dele sat with them, discussing on the current lingering strike action embarked by the University lecturers. He wanted to let them see the fault on the side of the Association of University Lecturers in the rift between the association and the Federal Government. Teni who did not agree with him wanted him to know that it was normal for him to defend a government he worked for whether the government was right or wrong. They were on the argument when a man in blue suit came into the large room.</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“The president will soon be with you please,” the light skinned slender man announced and walked away.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Few minutes after the man had left, the president came in with his wife and daughter and everyone on seat stood up to honor him. He looked more appealing than he used to look on the television and the newspapers pictures. On his right arm was bandage. And it was a surprise for the visitors to see that he was injured in the incident at the Eagle's square.</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“These are the national heroes,” the president announced when he stepped into the large room with his family.</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His wife and daughter looked radiant. They were in simple native dresses and they beamed with smiles.</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President Ola James walked close to the visitors and had a handshake with them as Dele introduced them one after the other. When Dele was done with the introduction he asked for permission to take his leave and the President granted him. They walked out of the room to wait for his friends outside the villa.</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“I have invited you to eat lunch with my family,” the President walked back to sit on one of the three single chairs opposite Bola, Teni and Dan. And his wife and daughter took their seats by his sides.</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“May I get to know you more one after the other. By telling me about yourself and how you were involved in saving your President from danger? Let's do it the way you are seated,” the president looked at Bola who was the first from the right. Dan was the person next to her.</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“Starting from you my dear chocolate sister,” President James Ola pointed at Bola.</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“I am Bolanle Oriowo. A journalist by profession. I work with the Voice Newspapers. Both of my parents were natives of Ibadan town. I was the one who got the connection of Agent Dele. He was my friend during undergraduate days,” Bola was brief.</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“You are welcome Bola. What about you Gentleman?" The President faced Dan.</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“My name is Daniel Smart. I am an artist. I paint and sculpt but I majored in Sculpture. I am from Lagos. And I am the one referred to in the news as the mad man of the pine plantation. The one who had the privilege of seeing the assassination planners where they held the evil meeting. I am the same person who bathed Mr. president with water in our efforts to save him,” Dan concluded and there was a response of laughter from all that were present in the hall.</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“Thanks so much for the divine bathe.” President Ola James caused another round of laughter by his response.</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"By the way, why were you called the mad man of the pine plantation?" The First Lady's curious pleased the President and it showed in the way he gestured.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"Well, I live solitarily in the heart of the pine plantation. I am an artist and I walked into town in my tattered work clothes to pick junks for my art, and I picked it anywhere I found it. Dustbins, gutters, name it. They misjudged me for all that," Dan explained.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"Hhhm, I see. And do you still live in the pinewood?" The President asked.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"Not anymore, Sir," Dan smiled at his girlfriend and she smiled back. Only the two and Bola understood the reason behind his smile.</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"Good! Now, what about you our white Nigerian. Am I right? Are you a Nigerian?” the President pointed to Teni. He asked the question because of Teni’s skin color being of mixed race.</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“Yes sir, I am a Nigerian. I am Teniola Badmus. Born to a Nigerian father, Jamil Badmus and an American mother Rhoda Smith. I work with the same Voice Newspapers as my friend Bola and I was the one Dan confided in before I confided in Bola who eventually told Agent Dele. I am an investigative journalist,” Teni concluded and there was silence for a long time from the President. He had his gaze on Teni for the period of silence and everyone in the room knew something was wrong.</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"Honey are you okay?" The first lady turned to face her husband.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"Yeah, I am. I , I only. I'm alright," the President stammered.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“Sorry, what did you just say your father’s name is?” The president asked.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“Jamil Badmus sir,” Teni replied.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“Is he in the US?” the President asked.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“No. he left back to Nigeria before I was born. I guess he doesn’t know he has a daughter in the US,” Teni replied.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“And your mum’s name please?” President James Ola sat at the edge of the chair. It was obvious he was not at ease at all.</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“Rhoda Smith,” Teni wondered why the president was so curious to know about her parents.</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“Your mum is Rhoda?” the president asked.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“Yes, Rhoda Smith,” Teni repeated herself.</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“She’s white, blonde and lived in Maryland USA?” the President began to sweat..</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“Yes, she still lives in Maryland,” Teni wondered how the President's guesses were on point about her mum.</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“Did she tell you she once worked as a waitress,?” the president stood up and walked towards Teni.</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“Yes sir,” Teni was stunned and scared of where the questions and the guesses were pointing to.</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“I am Jamil Badmus. I know her. She was my friend. But she, she never, she never said she was pregnant,” the president stuttered.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Teni was dazed by the revelation she just heard. She had her mouth agape for a period.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“You. You are my father?” Teni burst into tears. She started cry and wail like she had just lost a parent.</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“Yes I am Jamil Badmus. I dated your mum for the few months I spent in Maryland,” President Ola James got to Teni and held her but like a plague, Teni shove him away.</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"Go away from me! Go. Away. From me! You abandoned me. You abandoned her. You are wicked!” Teni sobbed and dropped down on the floor and Bola rush to her side to console her.</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Bola and Dan were shocked beyond words. So were the First Lady and her daughter. All they could do was to console Teni who instead of rejoicing, was weeping profusely.</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"Daughter, I am sorry. I tried to get in touch with her through the mail after my arrival in Africa but the two letters I wrote through the post office came back as wrongly addressed," The President stood by his newly found daughter to explain. His wife standing beside him.</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"Teni. This was one major reason that brought you to Africa. Now that you have succeeded in finding him, do you think it's right to behave this way?" Bola whispered to her friend.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"I have always told you the day you find him, we will celebrate it. Is this the way to celebrate it?" Bola's whisper could not be heard by all.</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By the words of Bola Teni stood up and ran to hug her father. She hugged him so tight as if, she might lose him again if she let go. While she did, she sobbed in his arms as he held her.</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Watching all that was happening, the first lady joined the embrace, likewise was Teni's half sister who was sobbing out of compassion for her found half sister.</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When the whole emotions in the room subsided, and everyone was back to their seats. The President asked his elder daughter what her mother told her about the whole incident.</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“She discovered she was pregnant when you had left the States without any address or contact in Africa. She went through it all alone. The shame, the reproach, the pain, she was barely nineteen,”  Teni started to sob again but Dan was by her side seated on the arm of the chair. He held her as she talked.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Teni continued with her narration and everyone listened to her.</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“She said Jamil Badmus came to the US for a six months Journalism course and at the time, she worked as a waitress in the restaurant where they met,” Teni's voice remained emotional.</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“She was right. She worked as a waitress in a restaurant where we met. Such a beautiful young woman,” President Ola James almost lost his voice to emotions but he control his emotions.</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"Teni, come to me," the First Lady stood up with her arms wide. And Teni left her seat to go her. She got to her and she embraced her.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"When you and your friends were endangering your lives saving the President's life, did you know you were saving your own father from the danger?" The First Lady asked.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"No, ma," Teni replied, still in her stepmom's arms.</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"That is the reason why they say it is good to be good. Welcome into the family. You should always be free with me, your sister Mabel and your father. This is your home now. We love you always," the first lady led Teni to her seat. Then she turned to Bola and hugged her and later to Dan.</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"Everyone let's go and have lunch. I think the table is set now," the First Lady announced.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At the announcement from the First Lady, everyone rose up and followed her lead out of the big room. The visitors followed her and her family through the large long corridor, walking past some rooms on both sides. And finally, the First Lady stopped in front a golden door, she turned the golden door handle and led everyone into the room that could well be called the golden room. Only the floor and walls were not of gold color. Every other thing was either made of gold, gold plated or painted gold. The gorgeousness of the room was undoubtedly intimidating. And Teni, Bola and Dan could not deny not being astonished at seeing the interior of the room. In the room were two separate golden dining tables with golden chairs. One was a dining table for eighteen dinners and the other was a dining table for eight dinners. Each were at both ends of the room.</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It was the smaller dining table that was set for the lunch. And on it were dishes, cutleries, wine bottles, water bottles and cups of different shapes and sizes. All were golden. Two golden flower vases  adorned the table as well.</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"The aroma of the food that I passive is almost golden as well," Dan had whispered into the ears of Teni and Teni almost exposed his secret joke. It took her a lot of self control not to burst into laughter.</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"Have your seats," the First Lady said to all.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"The President sat at the head of the table, his wife by his side Mabel their daughter by his other side. Teni sat next to Mabel and Dan sat next to her. Bola was by the side of the President's wife.</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The prayer was short from the President and after the prayer, everyone said, amen. And the eating commenced.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“Sir, or may I say Daddy, can you tell us how you dropped the name Jamil Badmus to bear the new one Ola James?” Teni turned to address the president and almost everyone at the dining nodded to approve the question.</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The president cleared his throat, smiled and started: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“well, it is a long story but I will cut it short because of our time. I know you guys will be going back to Lagos today so, I wouldn't want to take your time. I used to live a carefree life and I was into many vices known with boys of my age then. I was born into a Muslim family. My family's name was Gbadamosi but I wanted it pronounceable for the white man when I traveled out of my country Nigeria therefore, I changed it to Badmus and it worked. Although, my name remained Gbadamosi on my documents. I smoked weed, I was on hard drugs and I slept around with lots of women. When I got back to Nigeria somehow, I became a Christian and had to change my names and dropped all the bad vices I was engaged in. So, I thought of a Christian name to replace Jamil and I picked James and then Badmus needed to be changed too therefore, I picked my father's middle name, Olaoluwa which means God’s grace. Later Olaoluwa was shortened to Ola and so, when I became a politician I was called by my new name, James Ola, or Ola James,” President James Ola rounded up his story and continued with his food.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“Now ladies and gentleman, when do you want us to perform the national medals of honor?” President James Ola asked.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“We will let you know Sir but, until then please keep our identities secret,” Teni said.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“Teni has my direct line now. She should let me know when you want it,” The president said facing Bola and Dan.</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“Alright sir,” Bola and Dan said simultaneously.</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“My daughter, you are welcome anytime like I said before,” the first lady said to Teni and the warmness of her smile gave Teni the assurance that truly, she was welcome in the family.</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“We will talk with your mother later tonight,” the first lady added.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“Okay ma,” Teni collected Mabel's cellphone and input her cellphone number into it. She loved the aura that surrounded her half sister and her stepmother.</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“Daughter, I will call you later at night. We will have a long talk,” the President said.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“Okay daddy,” Teni blushed and Bola smiled.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"Won't you let the President know we are living the nation next tomorrow?" Dan whispered to Teni. He picked the cup of wine and drank.</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"Not now, I will do it on phone," Teni whispered back as they continued eating.</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When eventually the dining was over. The trio of Bola, Teni and Dan were flown back to Lagos by the same aircraft that brought them Abuja. Thus, the lunch with the first family was not only fun-filled but made memorable by the discovery of the lost and found father and daughter who by fate were brought together by chains of acts of kindness. </w:t>
      </w:r>
    </w:p>
    <w:p>
      <w:pPr>
        <w:pStyle w:val="style0"/>
        <w:jc w:val="both"/>
        <w:rPr>
          <w:rFonts w:hAnsi="Verdana" w:ascii="Verdana"/>
        </w:rPr>
      </w:pP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The Lagos State Police Department, LSPD put a call through to Dan to remind him of the need for him to appear in court concerning the case of murder against Jim and Henry. As the one who was blackmailed with murder, he needed to say his side of story. There was enough evidence against the duo who had been remanded in police custody since they were arrested. Therefore, the case might not need another adjournment that could prolong the judgement any further.</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It was the second day of their trip to the President and his family in Abuja. Teni was dressed up already but was on phone with the First Lady and her half sister Mabel. The hotel room they stayed was not as convenient as their home but they had no choice if they had to follow the advice of Dele. He had warned them not to sleep at their homes anymore till they left the country. Therefore, they had lodged in a Five Star hotel with Bola and there they would be till the next day, when they would all leave for Canada. Everything about their traveling was set and they were ready to fly at any time.</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Teni’s cellphone rang and she picked it. It was her mother.</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“Hello mum,” Teni turned her back to Dan to help her with the zip of her blouse.</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“How did you say you met your dad? I love to hear the story in full,” Rhoda had wanted Teni to tell her the full story how the President was saved and how she later got to know him as her dad, but Teni had told her it was a long story.</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“Mum like I told you last night, it is a long story. There is yet no time to tell you as we have a court case this morning,” Teni walked around in the bedroom.</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“Court case. Who has it?” Rhoda panicked a little.</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“Dan is standing as a witness against Jim,” Teni replied.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“Oh! I understand. Good luck to him,” Rhoda was relieved.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“Mum we’ve got to go. Talk to you soon. Bye,” Teni said.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“Okay, Dolly. Bye,” Rhoda hung up and went about what she was in the kitchen for.</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Teni’s phone rang again just when she wanted to tell Dan she was set to leave and it was her half sister Mabel. She picked it and they started to talk.</w:t>
      </w:r>
    </w:p>
    <w:p>
      <w:pPr>
        <w:pStyle w:val="style0"/>
        <w:jc w:val="both"/>
        <w:rPr>
          <w:rFonts w:hAnsi="Verdana" w:ascii="Verdana"/>
        </w:rPr>
      </w:pP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Bola opened the door of suite 62 and stepped out with her daughter Mary.  The next suite to hers was numbered 63 and that was where Dan and Teni stayed.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"Are you people ready?" She knocked on the door next to hers.</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"We are set but Teni is on a call," Dan replied behind the door. He walked to the door and opened it.</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"We will wait for you at the lobby downstairs," Bola told Dan and walked away with Mary to the elevator.</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"Alright, we will join you soon," Dan promised. He closed the door and joined Teni in the Bedroom.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"Angel, we mustn't be late," Dan stood by his woman picking nothing out of her hair. He adored her like the most expensive jewel on earth and she was aware.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"Okay, Mabel. I will call later in the day," Teni ended the call and stood up. She gave Dan a kiss and walked out of the bedroom.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"Let's go," she said and stepped out of room to the corridor with her bag in her hand. Dan followed her out and locked the door.</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"Bola," Teni knocked on the suite 62 door.</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"They are waiting downstairs," Dan told her, and walked to the elevator and Teni joined him quickly. They entered the elevator and Dan pressed the button for the ground floor.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At the lobby on the ground floor, Bola and Mary watched a cartoon on the television while they awaited Dan and Teni. And when the two lovers showed up from the elevator, Bola told her daughter it was time to leave. They walked up to join them and together, they walked out of the hotel to Bola's car  packed at the Hotel car park.</w:t>
      </w:r>
    </w:p>
    <w:p>
      <w:pPr>
        <w:pStyle w:val="style0"/>
        <w:jc w:val="both"/>
        <w:rPr>
          <w:rFonts w:hAnsi="Verdana" w:ascii="Verdana"/>
          <w:b/>
          <w:bCs/>
          <w:sz w:val="32"/>
          <w:szCs w:val="32"/>
        </w:rPr>
      </w:pPr>
      <w:r>
        <w:rPr>
          <w:rFonts w:hAnsi="Verdana" w:ascii="Verdana"/>
          <w:b/>
          <w:bCs/>
          <w:i w:val="0"/>
          <w:strike w:val="0"/>
          <w:dstrike w:val="0"/>
          <w:emboss w:val="0"/>
          <w:imprint w:val="0"/>
          <w:outline w:val="0"/>
          <w:shadow w:val="0"/>
          <w:sz w:val="32"/>
          <w:szCs w:val="32"/>
          <w:u w:val="none"/>
        </w:rPr>
        <w:t xml:space="preserve">                            ...</w:t>
      </w:r>
    </w:p>
    <w:p>
      <w:pPr>
        <w:pStyle w:val="style0"/>
        <w:jc w:val="both"/>
        <w:rPr>
          <w:rFonts w:hAnsi="Verdana" w:ascii="Verdana"/>
        </w:rPr>
      </w:pP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THE COURT SESSION was not cumbersome because, besides the fact that Jim pleaded guilty to both counts of murder and conspiracy to blackmail, and Henry pleaded guilty to conspiracy to blackmail, the various evidences brought against them were good enough to get the judgement done on time.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After Dan's testimony, it did not take him much thinking to remember where exactly he had met Jim before the court appearance. He was the third man in the bonfire circle at the pine plantation that night. His bald head, his beard and glasses were all that brought back the memory.</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"This guy is a Black Mamba," Dan whispered to Teni.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"You don't mean it," Teni found it hard to believe.</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"What made you to say so," Teni whispered again.</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"When we leave for home I will let you know more," Dan promised.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There was a break of one hour before the court resumed session again and at the end of the judgement, Jim was sentenced to death by hanging and Henry was given 18 year imprisonment with hard labor.</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A mixed feeling it was for Teni as they left back to the hotel room. She felt bad to see Dan sentenced to death but when she thought of the gruesome death the poor boy died, she agreed Dan deserved to die.</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"Dan, how did you know Jim was a Black Mamba?" Teni asked.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"Black Mamba?" Bola was hearing it for the first time.</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"Yes, Dan said he is," Teni replied Bola.</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"He is a high ranked member. He was one of the three that addressed the members that night at the pine plantation. His regalia was same color as the Vice-President's regalia," Dan maintained his claim about Jim.</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"Sky blue color?" Teni guessed.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"Yes, you got it right! how did you know?" Dan was stunned Teni guessed right.</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"I saw the sackcloth in his bathroom sometime and he claimed it was a church drama costume. There was a red beret cap with a crest of a snake also," Teni remembered vividly how Jim defended the sackcloth and the beret that faithful day.</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"That means Dan is right," Bola drove off the highway to a busy street. She looked at the mirror at intervals as she drove.</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"Where are we heading to?" Teni asked.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"Trying to see if we are being followed," Bola replied.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"That is smart of you," Dan praised Bola.</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"She is the girlfriend of a Secret Agent. What do you expect," Teni smiled.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Bola said nothing about the statement of Teni but looked at her briefly and returned her attention back to the road. She kept smiling as she drove.</w:t>
      </w:r>
    </w:p>
    <w:p>
      <w:pPr>
        <w:pStyle w:val="style0"/>
        <w:jc w:val="both"/>
        <w:rPr>
          <w:rFonts w:hAnsi="Verdana" w:ascii="Verdana"/>
        </w:rPr>
      </w:pPr>
    </w:p>
    <w:p>
      <w:pPr>
        <w:pStyle w:val="style0"/>
        <w:jc w:val="both"/>
        <w:rPr>
          <w:rFonts w:hAnsi="Verdana" w:ascii="Verdana"/>
        </w:rPr>
      </w:pPr>
    </w:p>
    <w:p>
      <w:pPr>
        <w:pStyle w:val="style0"/>
        <w:jc w:val="both"/>
        <w:rPr>
          <w:rFonts w:hAnsi="Verdana" w:ascii="Verdana"/>
        </w:rPr>
      </w:pPr>
    </w:p>
    <w:p>
      <w:pPr>
        <w:pStyle w:val="style0"/>
        <w:jc w:val="both"/>
        <w:rPr>
          <w:rFonts w:hAnsi="Verdana" w:ascii="Verdana"/>
        </w:rPr>
      </w:pPr>
    </w:p>
    <w:p>
      <w:pPr>
        <w:pStyle w:val="style0"/>
        <w:jc w:val="both"/>
        <w:rPr>
          <w:rFonts w:hAnsi="Verdana" w:ascii="Verdana"/>
        </w:rPr>
      </w:pPr>
    </w:p>
    <w:p>
      <w:pPr>
        <w:pStyle w:val="style0"/>
        <w:jc w:val="both"/>
        <w:rPr>
          <w:rFonts w:hAnsi="Verdana" w:ascii="Verdana"/>
        </w:rPr>
      </w:pPr>
    </w:p>
    <w:p>
      <w:pPr>
        <w:pStyle w:val="style0"/>
        <w:jc w:val="both"/>
        <w:rPr>
          <w:rFonts w:hAnsi="Verdana" w:ascii="Verdana"/>
        </w:rPr>
      </w:pPr>
    </w:p>
    <w:p>
      <w:pPr>
        <w:pStyle w:val="style0"/>
        <w:jc w:val="both"/>
        <w:rPr>
          <w:rFonts w:hAnsi="Verdana" w:ascii="Verdana"/>
        </w:rPr>
      </w:pPr>
    </w:p>
    <w:p>
      <w:pPr>
        <w:pStyle w:val="style0"/>
        <w:jc w:val="both"/>
        <w:rPr>
          <w:rFonts w:hAnsi="Verdana" w:ascii="Verdana"/>
        </w:rPr>
      </w:pPr>
    </w:p>
    <w:p>
      <w:pPr>
        <w:pStyle w:val="style2"/>
      </w:pPr>
      <w:r>
        <w:rPr>
          <w:rFonts w:ascii="Arial Unicode MS"/>
          <w:b/>
          <w:i w:val="0"/>
          <w:strike w:val="0"/>
          <w:dstrike w:val="0"/>
          <w:emboss w:val="0"/>
          <w:imprint w:val="0"/>
          <w:outline w:val="0"/>
          <w:shadow w:val="0"/>
          <w:sz w:val="32"/>
          <w:szCs w:val="32"/>
          <w:u w:val="none"/>
        </w:rPr>
        <w:t xml:space="preserve">CHAPTER TWENTY ONE</w:t>
      </w:r>
    </w:p>
    <w:p>
      <w:pPr>
        <w:pStyle w:val="style0"/>
        <w:jc w:val="both"/>
        <w:rPr>
          <w:rFonts w:hAnsi="Verdana" w:ascii="Verdana"/>
        </w:rPr>
      </w:pPr>
    </w:p>
    <w:p>
      <w:pPr>
        <w:pStyle w:val="style0"/>
        <w:jc w:val="both"/>
        <w:rPr>
          <w:rFonts w:hAnsi="Verdana" w:ascii="Verdana"/>
        </w:rPr>
      </w:pP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The van truck that was taking Jim and Henry back to the prison was escorted by four armed prison officials. One of the men sat with the truck driver and the rest three came behind in the prison car accosting the truck to the prison.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Jim sat with his head on his cuffed hands. He was going to die by hanging and the whole issue was still like a dream to him. He looked up and saw Henry who was shedding tears. Henry sat opposite him in the van of the truck. He was concerned about his daughter who was going to be 26 years by the time he would finish his 18 years jail term as he sat there regretting ever yielding to the request of Jim to take him to the scrapyard that faithful night. The handcuffs on him was making him sick and uncomfortable.</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"You bagged a jail term and you are weeping," Jim was becoming irritated by Henry's tears.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"This was all your fault. You dropped the object that exposed us! Now, I am going to be killed because of your stupidity," Jim stood up from the metal seat that was welded to the body of the van and rushed at Henry hitting him on the face with his cuffed fists. Henry's face ached and the sharp pain in his nose indicated he must have got a cut. In pain, he stood up instantly to fight back. He struggled with Jim, hitting him back the same way he hit him.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The two convicted men continued the fight even with their cuffed hands. Taking the advantage of the metals on their hands, the cuffs had become weapons, as they slammed it on each other's heads and faces. In a twinkle of an eye, their faces had become bloody and yet, the fight continued.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The prison official who drove the van truck hurriedly pulled up the truck when the noise of the fighters and the sound of slammed bodies on the walls of the van were getting louder. He got down with his colleague who held a rifle. And they both walked to the back of the truck.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The prison car escorting the truck to the prison had pulled up behind the truck also when the truck came to a halt. The official who sat in front of the car beside the driver got down with his rifle too, and walked his fat body up to his colleagues at the back of the truck.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"What's the matter?" He asked.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"The criminals are fighting," the truck driver who held the bunch of keys containing the key to the door of the van replied.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"Let them fight. Common, get back into the vehicle and let's move," the fat official ordered.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The truck driver and the official who rode with him obeyed the command of their superior officer, and turned to go back into the truck and continue the journey to the prison. But suddenly, there was a rain of bullets from a group of men who hurriedly got down from a black car that suddenly stopped behind them. And within a few seconds, all the six prison officials were dead. The three waiting in the prison car, and the three behind the truck. They were all caught unaware by the men in black and red berets.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Henry and Jim who were fighting stopped the fight immediately. They were completely flat on their belly on the floor of the container when they heard the gunshots. They lay there quietly until they heard the sound of a keys in the keyhole.</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"Third Leg!" one of the men in black called as the lock was being tried with the fourth key out of the bunch gotten from the dead truck driver.</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"Alive and well!" Jim shouted gladly from the inside of the van.</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Only the Black Mambas could call him by that name. Therefore confidently, he stood up and walked closer to the van door and waited for it to be opened. He had believed the Cult had forsaken him in his trials but now, he had realized he was wrong.</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The van was unlocked and the door was left wide opened for the occupants of it to come out.</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"Let's do quick before the police meet us here! Boss, Hurry up!" The one who opened the van door advised. He threw the bunch of keys on the ground and walked away to the car he and his fellows came with.</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Quickly, Henry and Jim jumped down from the truck and hurried towards the black car.</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"Where are you going?" Jim asked Henry.</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"With you," Henry replied.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"Not with me," Jim replied.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"Give me that thing, Bosco," Jim said to one of the men who came to rescue him and the man gave him the rifle in his hand. Then, he turned to Henry and pointed the rifle at him. He cocked the gun and smiled.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"Henry, it has been good knowing you. I am sending you where I would have gone before you, rest in peace," Jim laughed wickedly.</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"Doctor Jim, please don't kill me," Henry pleaded and went on his knees. And before he could utter another sentence, the bullets from the rifle in Jim’s hands travelled through his chest and out of his back. And he slumped and lay lifeless.</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"Let's go!" Jim said.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The five men entered the black car. Three in the back seat and two in the front, and the car zoomed off.</w:t>
      </w:r>
    </w:p>
    <w:p>
      <w:pPr>
        <w:pStyle w:val="style0"/>
        <w:jc w:val="both"/>
        <w:rPr>
          <w:rFonts w:hAnsi="Verdana" w:ascii="Verdana"/>
          <w:b/>
          <w:bCs/>
          <w:sz w:val="32"/>
          <w:szCs w:val="32"/>
        </w:rPr>
      </w:pPr>
      <w:r>
        <w:rPr>
          <w:rFonts w:hAnsi="Verdana" w:ascii="Verdana"/>
          <w:b/>
          <w:bCs/>
          <w:i w:val="0"/>
          <w:strike w:val="0"/>
          <w:dstrike w:val="0"/>
          <w:emboss w:val="0"/>
          <w:imprint w:val="0"/>
          <w:outline w:val="0"/>
          <w:shadow w:val="0"/>
          <w:sz w:val="32"/>
          <w:szCs w:val="32"/>
          <w:u w:val="none"/>
        </w:rPr>
        <w:t xml:space="preserve">                            ...</w:t>
      </w:r>
    </w:p>
    <w:p>
      <w:pPr>
        <w:pStyle w:val="style0"/>
        <w:jc w:val="both"/>
        <w:rPr>
          <w:rFonts w:hAnsi="Verdana" w:ascii="Verdana"/>
        </w:rPr>
      </w:pP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The trio of Dan, Teni and Bola got back to the hotel where they were lodging and they started to prepare for their trip out of Africa. They only had the night to stay before their flight the next day. Janet, who introduced the hotel to them was the one who stayed with Mary while they attended the court trial. Her best friend Rachel, a course mate of hers in the university was a recent employee of the hotel. Due to the University Lecturers’ strike, she was one of the students who got menial jobs to get themselves some quick cash before they would return back to school after the striking lecturers would call off the strike.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Janet was glad to see Bola and her friends back from the court for she had an invitation to an event she did not want to miss.</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"Welcome. Why did it take you so long?" Janet stood up and walked up to the center table where she put her bag.</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"I am sorry. We had to drive round the town to avoid being trailed by those vampires," Bola hugged her daughter who got closer to hug her.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"That was wise. How did it go?" Janet took her bag and was set to leave.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"How did what go? Don't tell me you are leaving already," Bola dipped her hand in her hand bag, and gave her cousin ten bills of a thousand naira.</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"I have a birthday party to attend and I’m almost late. I mean how did the court judgement go," Janet collected the money from Bola and said thanks.</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"Oh! You mean that? Henry was sentenced to 18years imprisonment and Jim was sentenced to death by hanging," Bola sat on the chair and removed her shoes.</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"So sad. But it serves them right," Janet walked to the door, waved bye at Mary and opened the door.</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"I will call you as soon as we get to Canada" Bola promised her cousin and blew her a kiss.</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“Oh! Your friend the receptionist said I should tell you to see her at the reception when you are going back,” Bola quickly added.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“Rachel will delay my going. I will call her after I have left,” Janet opened the door.</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"Save journey when you go," she stepped out of the hotel room and walked to the elevator.</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As soon as her cousin left, Bola picked her phone and dialed Dave's number. She waited as the phone rang at the other end.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"Hello Bola," Dave eagerly said.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"Hello Dave, we are through with all we needed to do, and we are set for the journey," Bola held her daughter who sat beside her as she talked.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"What time is the flight?" Dave asked.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"12pm West African time," Bola replied.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"I'm expecting you guys and I can't wait to see you," Dave walked to the small painting on the wall. It was Teni's Rembrandt painting that arrived with Dan's sculptures.</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"I will call you before the flight takes off tomorrow," Bola gestured to Mary to go and sleep. She had dozed off and woke up twice in her arm.</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"Alright, bye till then, I love you," Dave said.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"I love you too," Bola replied and hung up.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"Mary, let’s go into the bedroom," Bola stood up and held her daughter to the bedroom while Mary grumbled as they walked.</w:t>
      </w:r>
    </w:p>
    <w:p>
      <w:pPr>
        <w:pStyle w:val="style0"/>
        <w:jc w:val="both"/>
        <w:rPr>
          <w:rFonts w:hAnsi="Verdana" w:ascii="Verdana"/>
        </w:rPr>
      </w:pP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The black Mambas had gotten hint of who and who was involved in making the assassination of the President unsuccessful. They had moles in almost all governmental parastatals who served as spies. They were the ones who fed them vital information about issues in government. There were three names on their list but the locations of those on the list were yet to be known for their retaliation attacks before Jim’s escape on the way to prison.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Jim who was now the national leader of the Black Mambas because of the arrests and incarceration of the Inspector General of Police and the Vice President who were his only superiors in the cult's hierarchy presided over the cult's urgent meeting two hours after his escape from the van truck that was taking him to prison, he was given the paper containing the names of the people who were involved in the termination of the assassination of the President. Teni, Bola and Dan had their pictures attached to their names.</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"You mean these were the people who saved the president?" Jim was astonished.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"Yes, boss," his new vice replied.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"I know them very well," Jim had a smile of evil pleasure adorn his face.</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“How did you get the information about them,” Jim asked.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“Through one of us working at the Secretary of State’s office,” Jim’s new vice replied.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"Good! We will bring the three idiots down tonight at their different homes," Jim told the eleven Black Mambas executive members present at the impromptu meeting. They all deliberated on the issue and selected two Black Mambas to assist Jim to carry out the execution of the three friends by 10:30 pm of the same night.</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In the hotel room, Teni's head was on the chest of Dan after a hot passionate love making. It was 11:05pm by the wall clock opposite the bed and she felt relaxed and sleepy. It was the third time she was breaking her vow to stay celibate till her wedding night after her rededication of faith at the church alter. Twice with Jim, and the first with Dan. Really, she had given up on her strength to reject the urge for sex. She agreed that her faith was not yet strong enough to uphold such a spiritual stand, failing to realize that even the most holy nuns would have failed the test of sleeping on the same bed with a man without sex for weeks.</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"I love you Dan," she said in her sleepy mood.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"I love you more babe," Dan cuddled her and gave  her a kiss on her head. He was exhausted from the almost forty five minutes nonstop sex too. It was the sweetest of its kind he had ever had, and the first ever he had had in five years.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In his loneliness in the pipe plantation, he had replaced sex with occasional masturbation. Although, while he did it, his fear was that it might later affect his performance in bed. But luckily for him, the event of the last forty-five minutes was what terminated his fears.</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As they lay in bed in their rented suite in the hotel, their apartment was being attacked by the two men led by Jim. They had broken through the door and left the place disappointedly, as Teni was not found at home. So hurriedly, they left for Bola's place believing Teni was passing the night there.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"The whore must be in her friend's place," Jim said. His swollen face still looking horrible from the aftermath of his scuffle with Henry.</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At Bola's apartment, the sudden blast of a dynamite at her door was what woke Bola's neighbors up. The neighborhood dogs started to bark while Jim and his team carried out their mission. They entered the apartment and found the place empty. Janet had removed all of Bola’s belongings to her place at Bola’s instruction. Disappointed again, the Black Mambas left the scene before the arrival of the police, heading to the pine plantation.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"Where can they be? I saw them in the court in the morning and now, they are gone into the thin air," Jim said. He remembered he saw Bola and Teni in the court room during his trial and his eyes and that of Teni had met twice before the judgement was pronounced.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"Let's go and get down the lunatic in the scrapyard, and who knows? Luckily, we might meet his new girlfriend there," Jim was getting frustrated already.</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It was 1:15am therefore, there were few vehicles on the road and this gave Jim the opportunity to drive the car like in a car race, almost crashing it at a point. He was grossly mad for not finding Bola and Teni at home. And to have found Bola’s apartment completely empty, void of her belongs, something must be fishy like one of his boys had suspected. He thought. Therefore, he yearned earnestly to get to the bottom of the puzzle behind their absence from home, and Bola’s empty apartment.</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Jim parked the black jeep on the field at the entrance of the plantation. The sound of a car engine and movement of tires on the dry leaves and fallen tree branches could alert Dan and who ever might be with him. He thought.</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He got down from the car, and told the man who sat in front beside him to follow him. They both held a pistol each. They needed no touch light as the light from the bright moon was good enough to see their way through the woods.</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"You can wait here for us," Jim instructed the man who sat at the back seat of the car. He afterwards walked into the pine plantation with the other man with dreadlocks.</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They walked through the pinewood until they got to the scrapyard at the center of it, and the first change Jim noticed was that the metal sculptures that Henry stumbled on, on the night they dropped the body of the dead child at the scrapyard were no more there.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"It seems this place is deserted too," he whispered to the dreadlock man tiptoeing with him.</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He continued tiptoeing until he got to the door of the house Dan used as home. He held the door knob and turned it to open the door but the knob was stiff. He then knocked on the door a couple of times to see if there would be a response from inside. But there was none. No sound except the screeching of insects all around the scrapyard.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"This is strange," he said.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"Could they have been hinted of our mission like Jamiu said?" the dreadlock Mamba asked.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"Hinted by who? By a Mamba? I don't think so," Jim walked away and was making his way out of the scrapyard terribly frustrated.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"What then could have made them all vacate their homes at the time we are after them?" The dreadlock Mamba followed Jim as Jim walked disappointedly.</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Jim knew he must leave the nation as soon as possible for a neighboring country to avoid being rearrested, for he was so sure the police must be on his track already. But he wanted to get the job of wiping his enemies and the enemies of the cult off the earth before running into exile. He wanted to get the trio of Bola, Teni and Dan killed before leaving. </w:t>
      </w:r>
    </w:p>
    <w:p>
      <w:pPr>
        <w:pStyle w:val="style0"/>
        <w:jc w:val="both"/>
        <w:rPr>
          <w:rFonts w:hAnsi="Verdana" w:ascii="Verdana"/>
        </w:rPr>
      </w:pP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It was 5am. Bola woke up an hour earlier than she always did. All because she was anxious about the trip to Canada. After leaving her job and must have left her country, she did not know if fitting into the new environment she was about to find herself would be easy. All she had heard about Canada was that getting a job there was as easy as solving the equation of one plus one. And about how extremely cold the place could be, if new born babies could survive the hash weather she and her daughter would also, was her reply.</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Mary, who was traveling with her was excited only for going to be airborne for the first time. As a child, she had talked many times about it and sang many times about it. So, when Bola woke her up and told her to go about her morning hygiene in preparation for the journey out of Africa, she was more than glad.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Teni in the next hotel suite, woke up to find her herself in the arms of Dan who gracefully snored beside her. Trying not to wake him up, she freed herself gently from his unconscious grip to go into the bathroom. All they both used the last night to do was making sure all they needed to take along on their journey to Canada were duly packed into the luggage and bags. And as it all stood, they were sure all was set to leave Nigeria finally.</w:t>
      </w:r>
    </w:p>
    <w:p>
      <w:pPr>
        <w:pStyle w:val="style0"/>
        <w:jc w:val="both"/>
        <w:rPr>
          <w:rFonts w:hAnsi="Verdana" w:ascii="Verdana"/>
        </w:rPr>
      </w:pP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The University lecturers' strike that had lingered so long had made most undergraduates look for menial jobs to stay out of idleness. Many had sought for education from other countries who had better educational administration and structures, and Janet was one of them. She had asked her cousin Bola to help her in this regard but had forgotten to give her credentials before leaving the hotel in haste to attend a birthday party.</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It was dawn. She looked at her watch and it was 6:25am. She hopped into Bola’s SUV which had recently become hers because Bola was leaving the nation. She headed for the hotel to go and give Bola the credentials she forgot to give her the previous night. Bola and her daughter, Teni and Dan would leave for the airport in the morning to catch their flight and she needed to do quick in order not to miss them.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The same early morning was the time Jim chose to leave the country to avoid being rearrested for eloping from the clutches of justice. He sat in front of the car with the driver, having two other members of the cult at the back seat on their way to the border between Nigeria and the Republic of Benin. It was a three hours journey and with them were firearms hidden in various places in the black SUV.  The dark shades on his face, coupled with the fact that he had got his beard completely shaved made him uneasy to be recognized.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As the black SUV left a street to link up with the highway, it found itself at the back of another SUV driven by a woman. Jim removed his shades and quickly reached for his glasses in his front chest pocket.</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"This car looks like the vehicle of one of our targets. One of the three who foiled the assassination attempt. Speed up and get closer," Jim told the driver beside him.</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The black car sped up and was a few meters away from the car in front of it.</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"It is the vehicle. Follow it till it reaches where it's going," Jim ordered.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"Boss, is it not more important you leave this business for us to handle after your escape?" The driver reasoned.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"No. I want this settled once and for all now that we have located one of them. This is a golden chance and we should not miss it. Keep following it," Jim ordered.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The black SUV slowed down and allowed two cars to overtake it, making it two cars away from the targeted SUV in front.</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After thirty-five minutes of driving, Janet reached her destination. She drove into the parking lot of the hotel and pulled up. Meanwhile, Jim and his friends had parked some meters away watching her movements.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Janet took her credentials and got down from the car. She locked the vehicle and walked up to the hotel.</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"These guys are lodging here. That was the reason we didn't meet them at home," Jim said, when he discovered that it was Janet that drove the car.</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"This is the cousin of one of them," Jim got down and hurriedly walked up to the hotel. His shades were back on his face and he was followed by two of his boys who had rifles hidden under their jackets.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Janet walked up to the reception and met her friend Rachel the receptionist at the desk. Jim also walked up to the reception desk and stood behind Janet like on a queue, while his two colleagues walked to the lobby and sat on the sofa stylishly watching what transpired at the receptionist desk.</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"Good morning Rachel," Janet said.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"Good morning Janet, were you told by your cousin that you should see me before leaving yesterday?" Rachel frowned.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"Yes, I am sorry. I was almost late for a birthday party. So, I had to run off," Janet smiled to appease her friend.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"Alright, you are forgiven. See me before leaving today. It's important," Rachel smiled back and picked her pen to write on the booklet before her.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"Okay, I won't be long," Janet walked up to the elevator and pressed the button. She entered the elevator and was on her way to the sixth floor.</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Immediately Janet left the spot, Jim moved forward.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"How much are your suites on the floor where the beautiful lady has left for?" Jim asked.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"Oh, the sixth floor? All suites on the floor are of two rooms and they cost thirty five thousand naira only," Rachel replied pleasantly.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"Okay, thanks," Jim said, and walked away towards the second elevator.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"Hello sir, I thought you wanted to book a suite," Rachel said.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"Oh No! I came with Janet," Jim walked into the elevator before Rachel could utter another word.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Quickly, Rachel picked her cellphone and dialed Janet's number.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"Hello Janet, did you come with someone?" Rachel said in a low voice.</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"No. I didn't. Who did he say he is?" Janet asked.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"He didn't wait for me to ask him. He is coming after you as I speak," Rachel hung up and quickly called one of the hotel's security men.</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"Hello, Julius. A man in brown leather jacket and white jeans is on the sixth floor. He is an intruder, and ..." Rachel was not done with the information when one of the men who waited for Jim at the hotel lobby stood up and pointed a rifle at her.</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"Hey Woman! Hang up!" The Black Mamba shouted. He walked up to Rachel with his colleague and gave Rachel a slap on the face then, forced her to sit on the floor and tied her hands and legs up. He proceeded to seal her mouth with a tape he found on Rachel’s own desk, and dragged her into the room behind the desk. He promptly locked the door and put the key in his jacket's pocket.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When Janet entered Teni's hotel suite, she instantly locked the door behind her. She met Bola and her daughter Mary with Teni and Dan. They had left their suite and were with Teni and Dan. Janet informed them about the recent phone call from Rachel of the man who followed her up, and she was advised to put a call through to Rachel to know if the said intruder had been found and apprehended. But when Janet called Rachel's number, it rang nonstop and she wasn't picking up.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At that instance, their instincts told them what the reason for Rachel not picking up her phone could be after she had just called to inform Janet about the intruder so, Bola instantly dialed Dele's number.</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"Hello Dele, I think we have been trailed to the hotel by the Mambas," Bola said.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"How did you know?" Dele asked.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"Dele there is no time for questions and answer. We need you here!" Bola was not ready to waste time thinking if she was right or wrong. To be wrong and be given security protection was better than being right and not getting protection.</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"Ok, I am calling our Lagos State regional headquarters right away. They are closer to you there. They should be there in ten minutes. I and my team are coming immediately too. The flight takes 45minutes from here. I hope you know," Dele hung up and went about his promises.</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Few minutes after Bola’s conversation with Dele, Teni's phone rang and it was the president.</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"Hello Dad," Teni said.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"Hello dear, Dele just called. He told me you have been trailed to the hotel," President Ola James walked around in his bedroom.</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"Yes Dad, the receptionist who called to inform us is incommunicado as we speak," Teni replied.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"Okay, Dele and his team are already on their way. Don't leave your room till the securities arrive," the President advised.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"Okay Dad," Teni replied. She hung up and placed the cellphone on the stool beside the chair she sat on.</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Dan who saw Teni's countenance left his seat to be by her side. He held her to assure her that all was going to be well.</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Not long after Teni dropped the cellphone, it rang again, and she picked it up.</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"Hello Teni, which suite number are you guys?" Dele asked.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"Suite 63 on the sixth floor," Teni replied.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"Okay, our Lagos officers are close by. Please remain in the room. Make sure it is properly locked" Dele watched the night sky from the aircraft window. With him were six Secret Agents. They were all battle ready.</w:t>
      </w:r>
    </w:p>
    <w:p>
      <w:pPr>
        <w:pStyle w:val="style0"/>
        <w:jc w:val="both"/>
        <w:rPr>
          <w:rFonts w:hAnsi="Verdana" w:ascii="Verdana"/>
        </w:rPr>
      </w:pPr>
    </w:p>
    <w:p>
      <w:pPr>
        <w:pStyle w:val="style0"/>
        <w:jc w:val="both"/>
        <w:rPr>
          <w:rFonts w:hAnsi="Verdana" w:ascii="Verdana"/>
        </w:rPr>
      </w:pPr>
    </w:p>
    <w:p>
      <w:pPr>
        <w:pStyle w:val="style0"/>
        <w:jc w:val="both"/>
        <w:rPr>
          <w:rFonts w:hAnsi="Verdana" w:ascii="Verdana"/>
        </w:rPr>
      </w:pPr>
    </w:p>
    <w:p>
      <w:pPr>
        <w:pStyle w:val="style0"/>
        <w:jc w:val="both"/>
        <w:rPr>
          <w:rFonts w:hAnsi="Verdana" w:ascii="Verdana"/>
        </w:rPr>
      </w:pPr>
    </w:p>
    <w:p>
      <w:pPr>
        <w:pStyle w:val="style0"/>
        <w:jc w:val="both"/>
        <w:rPr>
          <w:rFonts w:hAnsi="Verdana" w:ascii="Verdana"/>
        </w:rPr>
      </w:pPr>
    </w:p>
    <w:p>
      <w:pPr>
        <w:pStyle w:val="style0"/>
        <w:jc w:val="both"/>
        <w:rPr>
          <w:rFonts w:hAnsi="Verdana" w:ascii="Verdana"/>
        </w:rPr>
      </w:pPr>
    </w:p>
    <w:p>
      <w:pPr>
        <w:pStyle w:val="style2"/>
      </w:pPr>
      <w:r>
        <w:rPr>
          <w:rFonts w:ascii="Arial Unicode MS"/>
          <w:b/>
          <w:i w:val="0"/>
          <w:strike w:val="0"/>
          <w:dstrike w:val="0"/>
          <w:emboss w:val="0"/>
          <w:imprint w:val="0"/>
          <w:outline w:val="0"/>
          <w:shadow w:val="0"/>
          <w:sz w:val="32"/>
          <w:szCs w:val="32"/>
          <w:u w:val="none"/>
        </w:rPr>
        <w:t xml:space="preserve">CHAPTER TWENTY TWO</w:t>
      </w:r>
    </w:p>
    <w:p>
      <w:pPr>
        <w:pStyle w:val="style0"/>
        <w:jc w:val="both"/>
        <w:rPr>
          <w:rFonts w:hAnsi="Verdana" w:ascii="Verdana"/>
        </w:rPr>
      </w:pPr>
    </w:p>
    <w:p>
      <w:pPr>
        <w:pStyle w:val="style0"/>
        <w:jc w:val="both"/>
        <w:rPr>
          <w:rFonts w:hAnsi="Verdana" w:ascii="Verdana"/>
        </w:rPr>
      </w:pP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On the 6th floor, Jim paced up and down the long passage not knowing which of the sixteen suites on the floor was occupied by the people he was looking for. Janet was nowhere to be found by the time he got out of the elevator and he wondered which of the rooms she had entered. As he was eavesdropping on one of the doors, Julius the hotel security man met him there. He wore light brown khaki, sown in form of a military outfit. The uniform had a pouch that held a barton by his left thigh and another that held a pistol on the right thigh.</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"Hello Sir, are you a lodger here or you are here to see someone?" Julius was walking up to Jim. He had his hand on the pistol on his right thigh.</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At the sight of Julius, Jim straightened up at once, put his hand under his jacket and ignored the security man's question. When Julius saw Jim’s hand's movement, he pulled his pistol out as fast as he could and pointed it at Jim.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"If you pull anything out from under that jacket of yours you are dead. Gently pull your hands out and raise them above your head," Julius' hand was on the trigger. He was ready to pull it as he watched Jim keenly.</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At the warning of Julius, Jim dropped the idea of pulling out a gun and gradually raised his hands up, his mind thinking fast on the next line of action.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Julius got closer to him gradually, making sure he watched him for any action that could cause him to pull the trigger that was already at his finger tip. But then, one of the two elevators behind Julius opened and the dreadlock Mamba stepped out of it holding a rifle. Jim saw him the moment he came out of the elevator and got the signal he made to him. He remained obedient still having his hands up and watching Julius step forward towards him, he watched his colleague behind Julius who had his rifle pointed at Julius.</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"Hello Sir," the dreadlock Mamba said, addressing Julius.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Julius heard the strange voice and twisted his neck to have a quick glance at the one behind him and suddenly like a fallen log of wood, Jim went down on the floor as the signal from the Mamba behind Julius implied. And in a split second, Julius was down on the floor, dead with his back shattered by bullets from the rifle in the hands of the Mamba behind him.</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The sound of gun shots on the passage alerted Teni and everyone in the room with her, and they all scampered for safety into the bedroom. They locked the bedroom door in haste out of fear and panic and stayed quiet.</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Jim needed to know the exact rooms he needed to attack to get to Teni and the others who the Black Mambas had declared wanted so, he picked his cellphone and called the Mamba who waited at the hotel reception. He knew they needed to do quick before the police would arrive. The gunshots must have alerted the Lodgers and 911 must have been alerted, he believed.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"Terry, check through the book on the receptionist’s desk and see which suites Teniola and Bola were booked for between two days ago and now. Do it quickly!" Jim gave the order and hung up.</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As he waited to get the feedback to know which room to break into, he paced about on the passage impatiently. And after almost five minutes of waiting, his phone rang.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"Hello, Terry," Jim's impatient voice sailed through the line.</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"Suites 62 and 63, boss, the police sirens can be heard not far from here. We need to leave now!" Terry panicked.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"Okay, we’ll be fast with it," Jim replied. But before he hung up, Terry cut in.</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"Boss, they are here already. I can see them pull up their vehicles outside the hotel. Come down now! there is an escape route on the ground floor," Terry led the hotel technician he had abducted at gun point to the door that led to the basement and they both waited there.</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"Terry, wait and engage them till we are through with what we are doing," Jim instructed Terry.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"No, boss. The guys outside are like a swarm of bees. We need to abort this mission ASAP," Terry fired shots at the entrance of the hotel and the Secret Agents trying to go through it ran for cover. The hotel entrance had become unapproachable for anyone outside.</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Jim and the dreadlock Mamba on the sixth floor ran to the door marked 62, they stuck a dynamite to it, and had it blown off. Thick smoke filled the room and the passage as they ran into the room searching for Teni and her friends. They were not up to a minute in the room when Jim’s phone rang again. He took the phone and it was the Black Mamba who waited behind the wheels in the car outside the hotel. The same that drove him and the other Mambas to the hotel. He stammered as he talked: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“Bo, boss, ll, leave now! The police are, are everywhere around the beu, building. Leave Now!”</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Having ransacked the rooms and found no one except luggage and bags on the bed, Jim and the dreadlock Mamba ran out to the passage. Jim ran to the door of suite 63. There was no dynamite anymore therefore, he gave the door two heavy kicks in anger.</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"Teni, you and your friends can't escape my wrath. Watch your backs!" Jim roared at the door of suite 63. He sprayed the door heavily with bullets before running to the elevator with the dreadlock Mamba. They rushed into it and in no time, they were on the ground floor. When they came out of the elevator, they found the Mamba waiting for them standing with a man in an overall jacket, while some other people were on the ground lying facedown, amidst them was a young man in the pool of his own blood.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Jim ignored the gory sight and faced Terry who held the man in an overall jacket hostage.</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"How did you get to know the escape route?" Jim asked in a hurry.</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"He is the one who knows the route and the one leading us else, he dies," Terry pushed the hotel technician who was in an overall jacket on the head and they all ran into the kitchen and locked it up. They continued to run and lock every door they passed through behind them as they followed the lead of the technician who had worked for the hotel for more than 13 years and had got the knowledge of every nooks and corners of the hotel basement.</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At the hotel reception, the Lodgers and visitors who were made to lie facedown stood up immediately after seeing their attackers flee and one of them ran to unlock the door for the Secret Agents who were outside. The Secret Agents entered into the hotel and a group of them went after the fleeing criminals while others left for the 6</w:t>
      </w:r>
      <w:r>
        <w:rPr>
          <w:rFonts w:hAnsi="Verdana" w:ascii="Verdana"/>
          <w:b w:val="0"/>
          <w:i w:val="0"/>
          <w:strike w:val="0"/>
          <w:dstrike w:val="0"/>
          <w:emboss w:val="0"/>
          <w:imprint w:val="0"/>
          <w:outline w:val="0"/>
          <w:shadow w:val="0"/>
          <w:sz w:val="24"/>
          <w:szCs w:val="24"/>
          <w:u w:val="none"/>
          <w:vertAlign w:val="superscript"/>
        </w:rPr>
        <w:t xml:space="preserve">th</w:t>
      </w:r>
      <w:r>
        <w:rPr>
          <w:rFonts w:hAnsi="Verdana" w:ascii="Verdana"/>
          <w:b w:val="0"/>
          <w:i w:val="0"/>
          <w:strike w:val="0"/>
          <w:dstrike w:val="0"/>
          <w:emboss w:val="0"/>
          <w:imprint w:val="0"/>
          <w:outline w:val="0"/>
          <w:shadow w:val="0"/>
          <w:sz w:val="24"/>
          <w:szCs w:val="24"/>
          <w:u w:val="none"/>
        </w:rPr>
        <w:t xml:space="preserve"> floor to check on Teni and her friends in suite 63.</w:t>
      </w:r>
    </w:p>
    <w:p>
      <w:pPr>
        <w:pStyle w:val="style0"/>
        <w:jc w:val="both"/>
        <w:rPr>
          <w:rFonts w:hAnsi="Verdana" w:ascii="Verdana"/>
        </w:rPr>
      </w:pP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Dele and his team from the national headquarters of the State Secret Service arrived the hotel and met Bola, her daughter and her friends and cousin rescued by the Lagos State department of the Secret Service. Their bags and luggage were on the ground floor of the hotel for their immediate onward trip to the airport.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"What time is the flight?" Dele directed the question to Bola.</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"12pm," Bola replied.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Dele looked at the watch on his wrist and nodded satisfactorily.</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"We still have enough time. It's 8:40 now," Dele said.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"Can we leave for the airport now?," Teni was eager to leave the vicinity of the hotel for fear of another attack from the Black Mambas.</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"Yes, I and my guys will escort you to the airport and stay with you till you are airborne. That's the instruction from Mr. President," Dele smiled at Teni's countenance of frustration.</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"What about the attackers?" Bola pushed her luggage and that of her child towards the exit of the hotel.</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"The securities are after them. The architect of the hotel had just informed us where the route they took leads to," Dele collected one of Bola's luggage and pushed behind her. Teni and Dan followed them pushing their luggage as well.</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At the packing lot of the hotel, three security vehicles were on standby to escort Teni and her friends to the airport. They were occupied by fully armed Secret Agents. There was another security car that was empty among the three occupied ones. The empty one was later given to Teni and her friends to occupy and Dan was told to drive it.</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“Bola, I am going home,” Janet walked up to her cousin and said.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“Please go in a taxi. I hope you know why,” Bola said quietly.</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“Yes, I do. Have a safe trip,” Janet waived to Teni and Dan. She walked up to Mary and gave her a kiss on the cheek.</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“I will call you as soon as we arrive. Love you,” Bola hugged her cousin and watched her walk away to get a taxi.</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After all was set, one of security cars drove out of the parking lot, Dan drove behind it and the two other security cars followed the one driven by Dan. They all were on their way to the Muritala Muhammed International Airport Lagos. Ten minutes into the journey of fifty minutes, Mary tapped Dan on the shoulder from behind.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“Uncle Dan, I forgot my teddy bear. Please can we go back?” Mary asked.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At Mary’s request, all in the car burst into laughter. They all could not fathom how Mary's request could be granted after all the danger they had just escaped. But Bola looked at her daughter who felt embarrassed by the chorus of laughter that greeted her request.</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"Bigger and more beautiful Teddy Bear awaits you in Canada," Bola told Mary amidst the laughter.</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They were still in the amusement when Bola's phone rang.</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"Hello," Bola managed to stop laughing to answer her phone.</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"Hello dear, how are you guys?" Dave asked.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"We are on our way to the airport now. Please, Mary needs a big teddy bear," Bola tuned to look at Mary to show her that her promise to her was being taken care of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"That's okay, she will meet one waiting for her," Dave replied.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"What color do you want your Teddy Bear?" Bola asked Mary.</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"Pink," Mary replied with a smile.</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"Hello Dave, please get a pink one," Bola said.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"That's okay. Save journey to you guys. And less I forget, tell Teni there is an offer for her Rembrandt painting. The best we could get. $1.3Million. More information awaits her when you guys arrive. Talk to you later," Dave said, and hung up.</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"Teni, there is a good news from Dave. You've got an offer of $1.3million for your painting. He said he will give you more information when we land in Canada," Bola said with all excitement.</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"Wow!" Teni exclaimed. She leaned over to the driver’s side, hugged Dan and gave him a kiss on the cheek.</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"It was you who made the million dollar discovery," Teni smiled.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"And you were the one who bought the masterpiece," Dan smiled back as he drove.</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Thirty minutes after Dave's call, they arrived at the airport. The three cars that escorted them pulled up and Teni and her friends got down. They took their luggage from the boots of the cars and dragged them into the airport hall, followed by Dele and two other security officers. The rest security officers waited outside the airport for their colleagues’ return.</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"I just got a call about your attackers as we were coming,” Dele pushed one of Bola's luggage as they all walked to the entrance of the airport.</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“What about them?” Bola asked.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“Jim shot himself in the head to avoid being arrested again and he is dead, one of the other two men was shot by our men and he too is dead, and the other one surrendered and was arrested," Dele informed Bola and her friends as he and his other colleagues escorted them into the airport.</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"That’s great! Good news!" Bola was excited.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“Yeah, that is a piece of good news,” Dan approved Bola’s remark.</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Teni on the other hand kept quiet. She could not say if the news was really good. Because though Jim cheated on her while they dated, and later wanted to get her killed, she still had some pity for him. After all, it was him that she followed to Africa where she eventually found true love in Dan, bought the Rembrandt painting that was turning her into an instant millionaire and it was in the same Africa she lastly found her lost father. So, instead of commenting on Jim’s death, she diverted the topic to another issue.</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"Don't you think it's dangerous for Janet to continue to use your car?" Teni turned to face Bola.</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"I agree with you, it's not safe," Bola replied.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“Why not advise her to sell it and sell mine too. With the proceeds, she could buy a good car of her own,” Teni suggested.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They were at the spot where their luggage would be checked in. Dele and his men were still with them. While they waited to be attended to, Bola dialed Janet's number. And after a few seconds Janet picked up.</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"Hello Janet, I think you should allow Dele to help you sell my car and that of Teni. Using any of the cars could make you a target again for the criminals," Bola advised.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"Alright, I will call him when he is back from the airport. Your car is still at the hotel where I packed it, while Teni's is still at her place," Janet replied.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"Leave them there. Dele and his guys will pick them up from there. I will talk to you about it from Canada. And may I ask, when did the two of you share numbers?” Bola asked with a giggle.</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“Bola, I was going to tell you. Dele asked me for a dinner date,” Janet replied.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“And what was your response?” Bola held her daughter who had reclined on her.</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“I did not know how you’d feel about it. I thought you two dated for a while,” Janet responded.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“Janet, if you like Dele, go for it. What happened between us was a fling and it is over,” Bola almost whispered to avoid Dele who was busy talking with his colleagues to hear her.</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“That is okay then, I will give him a try,” Janet giggled.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“Dele is awesome, no worries. Talk to you when we land in Canada. Bye,” Bola hung up and looked at Teni inquisitively. Teni seemed to want to say something.</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“I guess I need to call mum too,” Teni picked her phone and dialed her mother’s number. She winked at Bola as she waited for her mum to pick up.</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“Hello, Dolly,” Rhoda said with a voice that implied she was woken from sleep </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“Hi mum, sorry for waking you up,” Teni apologized.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“No worries, how are you?” Rhoda stood up from the bed and left the bedroom for the living room. Her daughter and her husband were sleeping.</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“We are at the airport going to Canada. I will spend two weeks in Canada before coming to the States,” Teni said.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“I’m glad you are coming home finally,” Rhoda felt elated.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“You mean you are glad I’m coming from home finally? Africa is home mum,” Teni smiled.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“Okay, I am glad you are leaving home to come home finally,” Rhoda reframed her sentence.</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“Better, mum!” Teni laughed and got her mum laughing too.</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“How is your Dad and his family?” Rhoda asked and quickly added, “his wife seems to be very friendly. We had a long talk two days ago.”</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“The first lady is a kindhearted woman. She did not want me to leave the country. She wanted me to live with the family at the State House but I declined. They’re really doing pretty well,” Teni replied.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“How is Dan too? I hope you are coming to the States with him,” Rhoda could not wait to hear a positive reply about Dan from her daughter.</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“Yes, we are coming together. He is eager to meet you,” Teni pushed her luggage forward to the airport officials that were checking passengers’ luggage.</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“I can’t wait to meet him too,” Rhoda yawned on the sofa.</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“Okay, bye mum. Talk to you when we arrive in Canada. I love you,” Teni watched the officials check through her stuffs.</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“Alright, bye love,” Rhoda hung up and stood up to walk back into the bedroom. She was on the top of the world for the good news of seeing her daughter again after a long time.</w:t>
      </w:r>
    </w:p>
    <w:p>
      <w:pPr>
        <w:pStyle w:val="style0"/>
        <w:jc w:val="both"/>
        <w:rPr>
          <w:rFonts w:hAnsi="Verdana" w:ascii="Verdana"/>
        </w:rPr>
      </w:pP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After they were checked in, they finally got to the departure hall where they awaited the flight crew to usher them into the aircraft. Dele and the two Secret Agents remained with them until when they were eventually ushered into the aircraft at 5minutes after twelve noon. And this was when Dele and his friends left the airport and gave the report of the onward trip to Canada to Mr. President and his family.</w:t>
      </w:r>
    </w:p>
    <w:p>
      <w:pPr>
        <w:pStyle w:val="style0"/>
        <w:jc w:val="both"/>
        <w:rPr>
          <w:rFonts w:hAnsi="Verdana" w:ascii="Verdana"/>
        </w:rPr>
      </w:pP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In the aircraft, Teni sat at the window side and Dan sat beside her.  Bola sat beside Mary who also sat at the adjacent window side.</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Two hours into the journey, Mary was sleeping and Teni was dozing off once in a while too. Dan was listening to music with earphones.</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Suddenly, Bola who was reading started to giggle and Dan wondered why she did as she read through the magazine. He turned to look at her inquisitively</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“Dan, check this story up. It is on the center page,”  Bola gave Dan The Artafric Magazine. A magazine based on promotion of African arts.</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Dan opened the magazine and saw the pictures of himself in rags at the Eagles’ square Abuja being arrested by the police during the independence celebration. On the page were the pictures of his sculptures at the scrapyard too. The headline of the story was, THE MAD MAN OF THE PINE PLANTATION. A HERO OF A KIND.</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Dan laughed so loud that his laughter woke Teni who was half sleeping up.</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“What is amusing you guys?” Teni twisted to look at Dan.</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“Read this,” Dan gave the magazine to Teni.</w:t>
      </w:r>
    </w:p>
    <w:p>
      <w:pPr>
        <w:pStyle w:val="style0"/>
        <w:jc w:val="both"/>
        <w:rPr>
          <w:rFonts w:hAnsi="Verdana" w:ascii="Verdana"/>
        </w:rPr>
      </w:pPr>
      <w:r>
        <w:rPr>
          <w:rFonts w:hAnsi="Verdana" w:ascii="Verdana"/>
          <w:b w:val="0"/>
          <w:i w:val="0"/>
          <w:strike w:val="0"/>
          <w:dstrike w:val="0"/>
          <w:emboss w:val="0"/>
          <w:imprint w:val="0"/>
          <w:outline w:val="0"/>
          <w:shadow w:val="0"/>
          <w:sz w:val="24"/>
          <w:szCs w:val="24"/>
          <w:u w:val="none"/>
        </w:rPr>
        <w:t xml:space="preserve">    “THE MAD MAN OF THE PINE PLANTATION. A HERO OF A KIND,” Teni read it aloud, saw the pictures, and the three friends burst into a chorus of laughter.</w:t>
      </w:r>
    </w:p>
    <w:p>
      <w:pPr>
        <w:pStyle w:val="style0"/>
        <w:jc w:val="both"/>
        <w:rPr>
          <w:rFonts w:hAnsi="Verdana" w:ascii="Verdana"/>
        </w:rPr>
      </w:pPr>
    </w:p>
    <w:p>
      <w:pPr>
        <w:pStyle w:val="style0"/>
        <w:jc w:val="both"/>
        <w:rPr>
          <w:rFonts w:hAnsi="Verdana" w:ascii="Verdana"/>
        </w:rPr>
      </w:pPr>
    </w:p>
    <w:p>
      <w:pPr>
        <w:pStyle w:val="style0"/>
        <w:jc w:val="both"/>
        <w:rPr>
          <w:rFonts w:hAnsi="Verdana" w:ascii="Verdana"/>
        </w:rPr>
      </w:pPr>
    </w:p>
    <w:p>
      <w:pPr>
        <w:pStyle w:val="style0"/>
        <w:jc w:val="both"/>
        <w:rPr>
          <w:rFonts w:hAnsi="Verdana" w:ascii="Verdana"/>
        </w:rPr>
      </w:pPr>
    </w:p>
    <w:p>
      <w:pPr>
        <w:pStyle w:val="style0"/>
        <w:jc w:val="both"/>
        <w:rPr>
          <w:rFonts w:hAnsi="Verdana" w:ascii="Verdana"/>
          <w:b/>
          <w:bCs/>
        </w:rPr>
      </w:pPr>
      <w:r>
        <w:rPr>
          <w:rFonts w:hAnsi="Verdana" w:ascii="Verdana"/>
          <w:b/>
          <w:bCs/>
          <w:i w:val="0"/>
          <w:strike w:val="0"/>
          <w:dstrike w:val="0"/>
          <w:emboss w:val="0"/>
          <w:imprint w:val="0"/>
          <w:outline w:val="0"/>
          <w:shadow w:val="0"/>
          <w:sz w:val="24"/>
          <w:szCs w:val="24"/>
          <w:u w:val="none"/>
        </w:rPr>
        <w:t xml:space="preserve">The End.</w:t>
      </w:r>
    </w:p>
    <w:p>
      <w:pPr>
        <w:pStyle w:val="style0"/>
        <w:jc w:val="both"/>
        <w:rPr>
          <w:rFonts w:hAnsi="Verdana" w:ascii="Verdana"/>
        </w:rPr>
      </w:pPr>
    </w:p>
    <w:p>
      <w:pPr>
        <w:pStyle w:val="style0"/>
        <w:jc w:val="both"/>
        <w:rPr>
          <w:rFonts w:hAnsi="Verdana" w:ascii="Verdana"/>
        </w:rPr>
      </w:pPr>
    </w:p>
    <w:p>
      <w:pPr>
        <w:pStyle w:val="style0"/>
        <w:jc w:val="both"/>
        <w:rPr>
          <w:rFonts w:hAnsi="Verdana" w:ascii="Verdana"/>
        </w:rPr>
      </w:pPr>
    </w:p>
    <w:p>
      <w:pPr>
        <w:pStyle w:val="style0"/>
        <w:jc w:val="both"/>
        <w:rPr>
          <w:rFonts w:hAnsi="Verdana" w:ascii="Verdana"/>
        </w:rPr>
      </w:pPr>
    </w:p>
    <w:p>
      <w:pPr>
        <w:pStyle w:val="style0"/>
        <w:jc w:val="both"/>
        <w:rPr>
          <w:rFonts w:hAnsi="Verdana" w:ascii="Verdana"/>
        </w:rPr>
      </w:pPr>
    </w:p>
    <w:p>
      <w:pPr>
        <w:pStyle w:val="style0"/>
        <w:jc w:val="both"/>
        <w:rPr>
          <w:rFonts w:hAnsi="Verdana" w:ascii="Verdana"/>
        </w:rPr>
      </w:pPr>
    </w:p>
    <w:p>
      <w:pPr>
        <w:pStyle w:val="style0"/>
        <w:jc w:val="both"/>
        <w:rPr>
          <w:rFonts w:hAnsi="Verdana" w:ascii="Verdana"/>
        </w:rPr>
      </w:pPr>
    </w:p>
    <w:p>
      <w:pPr>
        <w:pStyle w:val="style0"/>
        <w:jc w:val="both"/>
        <w:rPr>
          <w:rFonts w:hAnsi="Verdana" w:ascii="Verdana"/>
        </w:rPr>
      </w:pPr>
    </w:p>
    <w:p>
      <w:pPr>
        <w:pStyle w:val="style0"/>
        <w:jc w:val="both"/>
        <w:rPr>
          <w:rFonts w:hAnsi="Verdana" w:ascii="Verdana"/>
        </w:rPr>
      </w:pPr>
    </w:p>
    <w:p>
      <w:pPr>
        <w:pStyle w:val="style0"/>
        <w:jc w:val="both"/>
        <w:rPr>
          <w:rFonts w:hAnsi="Verdana" w:ascii="Verdana"/>
        </w:rPr>
      </w:pPr>
    </w:p>
    <w:p>
      <w:pPr>
        <w:pStyle w:val="style0"/>
        <w:jc w:val="both"/>
        <w:rPr>
          <w:rFonts w:hAnsi="Verdana" w:ascii="Verdana"/>
        </w:rPr>
      </w:pPr>
    </w:p>
    <w:p>
      <w:pPr>
        <w:pStyle w:val="style0"/>
        <w:jc w:val="both"/>
        <w:rPr>
          <w:rFonts w:hAnsi="Verdana" w:ascii="Verdana"/>
        </w:rPr>
      </w:pPr>
    </w:p>
    <w:p>
      <w:pPr>
        <w:pStyle w:val="style0"/>
        <w:jc w:val="both"/>
        <w:rPr>
          <w:rFonts w:hAnsi="Verdana" w:ascii="Verdana"/>
        </w:rPr>
      </w:pPr>
    </w:p>
    <w:p>
      <w:pPr>
        <w:pStyle w:val="style0"/>
        <w:jc w:val="both"/>
        <w:rPr>
          <w:rFonts w:hAnsi="Verdana" w:ascii="Verdana"/>
        </w:rPr>
      </w:pPr>
    </w:p>
    <w:p>
      <w:pPr>
        <w:pStyle w:val="style0"/>
        <w:jc w:val="both"/>
        <w:rPr>
          <w:rFonts w:hAnsi="Verdana" w:ascii="Verdana"/>
        </w:rPr>
      </w:pPr>
    </w:p>
    <w:sectPr>
      <w:headerReference w:type="default" r:id="rId2"/>
      <w:footerReference w:type="default" r:id="rId3"/>
      <w:footerReference w:type="first" r:id="rId4"/>
      <w:pgSz w:w="8640" w:h="12960"/>
      <w:pgMar w:top="1080" w:right="720" w:bottom="1080" w:left="1080" w:header="504" w:footer="504"/>
      <w:cols w:space="708"/>
      <w:titlePg/>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altName w:val="Symbol"/>
    <w:panose1 w:val="05050102010000020507"/>
    <w:charset w:val="02"/>
    <w:family w:val="decorative"/>
    <w:pitch w:val="variable"/>
    <w:sig w:usb0="00000000" w:usb1="10000000" w:usb2="00000000" w:usb3="00000000" w:csb0="80000000" w:csb1="00000000"/>
  </w:font>
  <w:font w:name="Times New Roman">
    <w:altName w:val="Times New Roman"/>
    <w:panose1 w:val="02020603050000020304"/>
    <w:charset w:val="00"/>
    <w:family w:val="roman"/>
    <w:pitch w:val="variable"/>
    <w:sig w:usb0="E0002EFF" w:usb1="C000785B" w:usb2="00000009" w:usb3="00000000" w:csb0="000001FF" w:csb1="00000000"/>
  </w:font>
  <w:font w:name="ClassGarmnd BT">
    <w:altName w:val="Cambria"/>
    <w:panose1 w:val="00000000000000000000"/>
    <w:charset w:val="00"/>
    <w:family w:val="roman"/>
    <w:pitch w:val="variable"/>
    <w:sig w:usb0="00000000" w:usb1="80000000" w:usb2="00000008" w:usb3="00000000" w:csb0="000001FF" w:csb1="00000000"/>
  </w:font>
  <w:font w:name="Courier New">
    <w:altName w:val="Courier New"/>
    <w:panose1 w:val="02070309020000020404"/>
    <w:charset w:val="00"/>
    <w:family w:val="modern"/>
    <w:pitch w:val="fixed"/>
    <w:sig w:usb0="E0002EFF" w:usb1="C0007843" w:usb2="00000009" w:usb3="00000000" w:csb0="000001FF" w:csb1="00000000"/>
  </w:font>
  <w:font w:name="Wingdings">
    <w:altName w:val="Wingdings"/>
    <w:panose1 w:val="05000000000000000000"/>
    <w:charset w:val="02"/>
    <w:family w:val="decorative"/>
    <w:pitch w:val="variable"/>
    <w:sig w:usb0="00000000" w:usb1="10000000" w:usb2="00000000" w:usb3="00000000" w:csb0="80000000" w:csb1="00000000"/>
  </w:font>
  <w:font w:name="Calibri Light">
    <w:altName w:val="Calibri Light"/>
    <w:panose1 w:val="020f0302020000030204"/>
    <w:charset w:val="00"/>
    <w:family w:val="swiss"/>
    <w:pitch w:val="variable"/>
    <w:sig w:usb0="A00002EF" w:usb1="4000207B" w:usb2="00000000" w:usb3="00000000" w:csb0="0000019F" w:csb1="00000000"/>
  </w:font>
  <w:font w:name="Arial Unicode MS">
    <w:altName w:val="Arial"/>
    <w:panose1 w:val="020b0604020000020204"/>
    <w:charset w:val="00"/>
    <w:family w:val="roman"/>
    <w:pitch w:val="variable"/>
    <w:sig w:usb0="00000003" w:usb1="00000000" w:usb2="00000000" w:usb3="00000000" w:csb0="00000001" w:csb1="00000000"/>
  </w:font>
  <w:font w:name="Calibri">
    <w:altName w:val="Calibri"/>
    <w:panose1 w:val="020f0502020000030204"/>
    <w:charset w:val="00"/>
    <w:family w:val="swiss"/>
    <w:pitch w:val="variable"/>
    <w:sig w:usb0="E00002FF" w:usb1="4000ACFF" w:usb2="00000001" w:usb3="00000000" w:csb0="0000019F" w:csb1="00000000"/>
  </w:font>
  <w:font w:name="Arial Narrow">
    <w:altName w:val="Arial Narrow"/>
    <w:panose1 w:val="020b0606020000030204"/>
    <w:charset w:val="00"/>
    <w:family w:val="swiss"/>
    <w:pitch w:val="variable"/>
    <w:sig w:usb0="00000287" w:usb1="00000800" w:usb2="00000000" w:usb3="00000000" w:csb0="0000009F" w:csb1="00000000"/>
  </w:font>
  <w:font w:name="Book Antiqua">
    <w:altName w:val="Book Antiqua"/>
    <w:panose1 w:val="02040602050000030304"/>
    <w:charset w:val="00"/>
    <w:family w:val="roman"/>
    <w:pitch w:val="variable"/>
    <w:sig w:usb0="00000287" w:usb1="00000000" w:usb2="00000000" w:usb3="00000000" w:csb0="0000009F" w:csb1="00000000"/>
  </w:font>
  <w:font w:name="Arial">
    <w:altName w:val="Arial"/>
    <w:panose1 w:val="020b0604020000020204"/>
    <w:charset w:val="00"/>
    <w:family w:val="swiss"/>
    <w:pitch w:val="variable"/>
    <w:sig w:usb0="E0002EFF" w:usb1="C0007843" w:usb2="00000009" w:usb3="00000000" w:csb0="000001FF" w:csb1="00000000"/>
  </w:font>
  <w:font w:name="Garamond">
    <w:altName w:val="Garamond"/>
    <w:panose1 w:val="02020404030000010803"/>
    <w:charset w:val="00"/>
    <w:family w:val="roman"/>
    <w:pitch w:val="variable"/>
    <w:sig w:usb0="00000287" w:usb1="00000000" w:usb2="00000000" w:usb3="00000000" w:csb0="0000009F" w:csb1="00000000"/>
  </w:font>
  <w:font w:name="Tahoma">
    <w:altName w:val="Tahoma"/>
    <w:panose1 w:val="020b0604030000040204"/>
    <w:charset w:val="00"/>
    <w:family w:val="swiss"/>
    <w:pitch w:val="variable"/>
    <w:sig w:usb0="E1002EFF" w:usb1="C000605B" w:usb2="00000029" w:usb3="00000000" w:csb0="000101FF" w:csb1="00000000"/>
  </w:font>
  <w:font w:name="Verdana">
    <w:altName w:val="Verdana"/>
    <w:panose1 w:val="020b0604030000040204"/>
    <w:charset w:val="00"/>
    <w:family w:val="swiss"/>
    <w:pitch w:val="variable"/>
    <w:sig w:usb0="A00006FF" w:usb1="4000205B" w:usb2="00000010" w:usb3="00000000" w:csb0="0000019F" w:csb1="00000000"/>
  </w:font>
  <w:font w:name="Algerian">
    <w:altName w:val="Algerian"/>
    <w:panose1 w:val="04020705040000060702"/>
    <w:charset w:val="00"/>
    <w:family w:val="decorative"/>
    <w:pitch w:val="variable"/>
    <w:sig w:usb0="00000003" w:usb1="00000000" w:usb2="00000000" w:usb3="00000000" w:csb0="00000001" w:csb1="00000000"/>
  </w:font>
</w:fonts>
</file>

<file path=word/footer2.xml><?xml version="1.0" encoding="utf-8"?>
<w:ftr xmlns:mo="http://schemas.microsoft.com/office/mac/office/2008/main" xmlns:wpc="http://schemas.microsoft.com/office/word/2010/wordprocessingCanvas" xmlns:cx="http://schemas.microsoft.com/office/drawing/2014/chartex" xmlns:cx1="http://schemas.microsoft.com/office/drawing/2015/9/8/chartex"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w:p>
    <w:pPr>
      <w:pStyle w:val="style32"/>
    </w:pPr>
    <w:r>
      <w:rPr>
        <w:rFonts w:ascii="Arial Unicode MS"/>
        <w:b/>
        <w:i w:val="0"/>
        <w:strike w:val="0"/>
        <w:dstrike w:val="0"/>
        <w:emboss w:val="0"/>
        <w:imprint w:val="0"/>
        <w:outline w:val="0"/>
        <w:shadow w:val="0"/>
        <w:sz w:val="18"/>
        <w:szCs w:val="18"/>
        <w:u w:val="none"/>
      </w:rPr>
      <w:tab/>
    </w:r>
  </w:p>
</w:ftr>
</file>

<file path=word/footer3.xml><?xml version="1.0" encoding="utf-8"?>
<w:ftr xmlns:mo="http://schemas.microsoft.com/office/mac/office/2008/main" xmlns:wpc="http://schemas.microsoft.com/office/word/2010/wordprocessingCanvas" xmlns:cx="http://schemas.microsoft.com/office/drawing/2014/chartex" xmlns:cx1="http://schemas.microsoft.com/office/drawing/2015/9/8/chartex"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w:p>
    <w:pPr>
      <w:pStyle w:val="style32"/>
      <w:rPr>
        <w:rStyle w:val="style41"/>
      </w:rPr>
    </w:pPr>
    <w:r>
      <w:rPr>
        <w:rStyle w:val="style41"/>
      </w:rPr>
      <w:fldChar w:fldCharType="begin"/>
    </w:r>
    <w:r>
      <w:rPr>
        <w:rStyle w:val="style41"/>
      </w:rPr>
      <w:instrText xml:space="preserve"> PAGE </w:instrText>
    </w:r>
    <w:r>
      <w:rPr>
        <w:rStyle w:val="style41"/>
      </w:rPr>
      <w:fldChar w:fldCharType="separate"/>
    </w:r>
    <w:r>
      <w:rPr>
        <w:rStyle w:val="style41"/>
        <w:rFonts w:ascii="Arial Unicode MS"/>
        <w:b/>
        <w:i w:val="0"/>
        <w:strike w:val="0"/>
        <w:dstrike w:val="0"/>
        <w:emboss w:val="0"/>
        <w:imprint w:val="0"/>
        <w:outline w:val="0"/>
        <w:shadow w:val="0"/>
        <w:sz w:val="24"/>
        <w:szCs w:val="24"/>
        <w:u w:val="none"/>
      </w:rPr>
      <w:t xml:space="preserve">1</w:t>
    </w:r>
    <w:r>
      <w:rPr>
        <w:rStyle w:val="style41"/>
      </w:rPr>
      <w:fldChar w:fldCharType="end"/>
    </w:r>
  </w:p>
</w:ftr>
</file>

<file path=word/header1.xml><?xml version="1.0" encoding="utf-8"?>
<w:hdr xmlns:mo="http://schemas.microsoft.com/office/mac/office/2008/main" xmlns:wpc="http://schemas.microsoft.com/office/word/2010/wordprocessingCanvas" xmlns:cx="http://schemas.microsoft.com/office/drawing/2014/chartex" xmlns:cx1="http://schemas.microsoft.com/office/drawing/2015/9/8/chartex"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w:p>
    <w:pPr>
      <w:pStyle w:val="style31"/>
      <w:rPr>
        <w:rStyle w:val="style41"/>
      </w:rPr>
    </w:pPr>
    <w:r>
      <w:rPr>
        <w:rStyle w:val="style41"/>
      </w:rPr>
      <w:fldChar w:fldCharType="begin"/>
    </w:r>
    <w:r>
      <w:rPr>
        <w:rStyle w:val="style41"/>
      </w:rPr>
      <w:instrText xml:space="preserve"> PAGE </w:instrText>
    </w:r>
    <w:r>
      <w:rPr>
        <w:rStyle w:val="style41"/>
      </w:rPr>
      <w:fldChar w:fldCharType="separate"/>
    </w:r>
    <w:r>
      <w:rPr>
        <w:rStyle w:val="style41"/>
        <w:rFonts w:ascii="Arial Unicode MS"/>
        <w:b/>
        <w:i w:val="0"/>
        <w:strike w:val="0"/>
        <w:dstrike w:val="0"/>
        <w:emboss w:val="0"/>
        <w:imprint w:val="0"/>
        <w:outline w:val="0"/>
        <w:shadow w:val="0"/>
        <w:sz w:val="24"/>
        <w:szCs w:val="24"/>
        <w:u w:val="none"/>
      </w:rPr>
      <w:t xml:space="preserve">2</w:t>
    </w:r>
    <w:r>
      <w:rPr>
        <w:rStyle w:val="style41"/>
      </w:rPr>
      <w:fldChar w:fldCharType="end"/>
    </w:r>
  </w:p>
  <w:p>
    <w:pPr>
      <w:pStyle w:val="style31"/>
      <w:ind w:right="360" w:firstLine="360"/>
    </w:pPr>
  </w:p>
</w:hdr>
</file>

<file path=word/numbering.xml><?xml version="1.0" encoding="utf-8"?>
<w:numbering xmlns:mo="http://schemas.microsoft.com/office/mac/office/2008/main" xmlns:wpc="http://schemas.microsoft.com/office/word/2010/wordprocessingCanvas" xmlns:cx="http://schemas.microsoft.com/office/drawing/2014/chartex" xmlns:cx1="http://schemas.microsoft.com/office/drawing/2015/9/8/chartex"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w:abstractNum w:abstractNumId="0">
    <w:nsid w:val="00000000"/>
    <w:multiLevelType w:val="singleLevel"/>
    <w:tmpl w:val="7654F064"/>
    <w:lvl w:ilvl="0">
      <w:start w:val="1"/>
      <w:numFmt w:val="bullet"/>
      <w:lvlText w:val=""/>
      <w:lvlJc w:val="left"/>
      <w:pPr>
        <w:tabs>
          <w:tab w:val="left" w:leader="none" w:pos="1492"/>
        </w:tabs>
        <w:ind w:left="1492" w:hanging="360"/>
      </w:pPr>
      <w:rPr>
        <w:rFonts w:hAnsi="Symbol" w:ascii="Symbol" w:hint="default"/>
      </w:rPr>
    </w:lvl>
  </w:abstractNum>
  <w:abstractNum w:abstractNumId="1">
    <w:nsid w:val="00000001"/>
    <w:multiLevelType w:val="singleLevel"/>
    <w:tmpl w:val="D7D6AFF6"/>
    <w:lvl w:ilvl="0">
      <w:start w:val="1"/>
      <w:numFmt w:val="decimal"/>
      <w:lvlText w:val="%1."/>
      <w:lvlJc w:val="left"/>
      <w:pPr>
        <w:tabs>
          <w:tab w:val="left" w:leader="none" w:pos="926"/>
        </w:tabs>
        <w:ind w:left="926" w:hanging="360"/>
      </w:pPr>
    </w:lvl>
  </w:abstractNum>
  <w:abstractNum w:abstractNumId="2">
    <w:nsid w:val="00000002"/>
    <w:multiLevelType w:val="multilevel"/>
    <w:tmpl w:val="01906F66"/>
    <w:lvl w:ilvl="0">
      <w:start w:val="1"/>
      <w:numFmt w:val="bullet"/>
      <w:lvlText w:val=""/>
      <w:lvlJc w:val="left"/>
      <w:pPr>
        <w:tabs>
          <w:tab w:val="left" w:leader="none" w:pos="1494"/>
        </w:tabs>
        <w:ind w:left="1494" w:hanging="360"/>
      </w:pPr>
      <w:rPr>
        <w:rFonts w:hAnsi="Symbol" w:ascii="Symbol" w:hint="default"/>
        <w:sz w:val="24"/>
      </w:rPr>
    </w:lvl>
    <w:lvl w:ilvl="1">
      <w:start w:val="1"/>
      <w:numFmt w:val="bullet"/>
      <w:lvlText w:val=""/>
      <w:lvlJc w:val="left"/>
      <w:pPr>
        <w:tabs>
          <w:tab w:val="left" w:leader="none" w:pos="1440"/>
        </w:tabs>
        <w:ind w:left="1437" w:hanging="357"/>
      </w:pPr>
      <w:rPr>
        <w:rFonts w:hAnsi="Symbol" w:ascii="Symbol" w:hint="default"/>
        <w:sz w:val="20"/>
      </w:rPr>
    </w:lvl>
    <w:lvl w:ilvl="2">
      <w:start w:val="1"/>
      <w:numFmt w:val="bullet"/>
      <w:lvlText w:val=""/>
      <w:lvlJc w:val="left"/>
      <w:pPr>
        <w:tabs>
          <w:tab w:val="left" w:leader="none" w:pos="2160"/>
        </w:tabs>
        <w:ind w:left="2160" w:hanging="360"/>
      </w:pPr>
      <w:rPr>
        <w:rFonts w:hAnsi="Wingdings" w:ascii="Wingdings" w:hint="default"/>
      </w:rPr>
    </w:lvl>
    <w:lvl w:ilvl="3">
      <w:start w:val="1"/>
      <w:numFmt w:val="bullet"/>
      <w:lvlText w:val=""/>
      <w:lvlJc w:val="left"/>
      <w:pPr>
        <w:tabs>
          <w:tab w:val="left" w:leader="none" w:pos="2880"/>
        </w:tabs>
        <w:ind w:left="2880" w:hanging="360"/>
      </w:pPr>
      <w:rPr>
        <w:rFonts w:hAnsi="Symbol" w:ascii="Symbol" w:hint="default"/>
      </w:rPr>
    </w:lvl>
    <w:lvl w:ilvl="4">
      <w:start w:val="1"/>
      <w:numFmt w:val="bullet"/>
      <w:lvlText w:val="o"/>
      <w:lvlJc w:val="left"/>
      <w:pPr>
        <w:tabs>
          <w:tab w:val="left" w:leader="none" w:pos="3600"/>
        </w:tabs>
        <w:ind w:left="3600" w:hanging="360"/>
      </w:pPr>
      <w:rPr>
        <w:rFonts w:hAnsi="Courier New" w:ascii="Courier New" w:hint="default"/>
      </w:rPr>
    </w:lvl>
    <w:lvl w:ilvl="5">
      <w:start w:val="1"/>
      <w:numFmt w:val="bullet"/>
      <w:lvlText w:val=""/>
      <w:lvlJc w:val="left"/>
      <w:pPr>
        <w:tabs>
          <w:tab w:val="left" w:leader="none" w:pos="4320"/>
        </w:tabs>
        <w:ind w:left="4320" w:hanging="360"/>
      </w:pPr>
      <w:rPr>
        <w:rFonts w:hAnsi="Wingdings" w:ascii="Wingdings" w:hint="default"/>
      </w:rPr>
    </w:lvl>
    <w:lvl w:ilvl="6">
      <w:start w:val="1"/>
      <w:numFmt w:val="bullet"/>
      <w:lvlText w:val=""/>
      <w:lvlJc w:val="left"/>
      <w:pPr>
        <w:tabs>
          <w:tab w:val="left" w:leader="none" w:pos="5040"/>
        </w:tabs>
        <w:ind w:left="5040" w:hanging="360"/>
      </w:pPr>
      <w:rPr>
        <w:rFonts w:hAnsi="Symbol" w:ascii="Symbol" w:hint="default"/>
      </w:rPr>
    </w:lvl>
    <w:lvl w:ilvl="7">
      <w:start w:val="1"/>
      <w:numFmt w:val="bullet"/>
      <w:lvlText w:val="o"/>
      <w:lvlJc w:val="left"/>
      <w:pPr>
        <w:tabs>
          <w:tab w:val="left" w:leader="none" w:pos="5760"/>
        </w:tabs>
        <w:ind w:left="5760" w:hanging="360"/>
      </w:pPr>
      <w:rPr>
        <w:rFonts w:hAnsi="Courier New" w:ascii="Courier New" w:hint="default"/>
      </w:rPr>
    </w:lvl>
    <w:lvl w:ilvl="8">
      <w:start w:val="1"/>
      <w:numFmt w:val="bullet"/>
      <w:lvlText w:val=""/>
      <w:lvlJc w:val="left"/>
      <w:pPr>
        <w:tabs>
          <w:tab w:val="left" w:leader="none" w:pos="6480"/>
        </w:tabs>
        <w:ind w:left="6480" w:hanging="360"/>
      </w:pPr>
      <w:rPr>
        <w:rFonts w:hAnsi="Wingdings" w:ascii="Wingdings" w:hint="default"/>
      </w:rPr>
    </w:lvl>
  </w:abstractNum>
  <w:abstractNum w:abstractNumId="3">
    <w:nsid w:val="00000003"/>
    <w:multiLevelType w:val="singleLevel"/>
    <w:tmpl w:val="A4225E2E"/>
    <w:lvl w:ilvl="0">
      <w:start w:val="1"/>
      <w:numFmt w:val="bullet"/>
      <w:lvlText w:val=""/>
      <w:lvlJc w:val="left"/>
      <w:pPr>
        <w:tabs>
          <w:tab w:val="left" w:leader="none" w:pos="360"/>
        </w:tabs>
        <w:ind w:left="360" w:hanging="360"/>
      </w:pPr>
      <w:rPr>
        <w:rFonts w:hAnsi="Symbol" w:ascii="Symbol" w:hint="default"/>
      </w:rPr>
    </w:lvl>
  </w:abstractNum>
  <w:abstractNum w:abstractNumId="4">
    <w:nsid w:val="00000004"/>
    <w:multiLevelType w:val="hybridMultilevel"/>
    <w:tmpl w:val="528665C6"/>
    <w:lvl w:ilvl="0" w:tplc="04090001">
      <w:start w:val="1"/>
      <w:numFmt w:val="bullet"/>
      <w:lvlText w:val=""/>
      <w:lvlJc w:val="left"/>
      <w:pPr>
        <w:ind w:left="933" w:hanging="360"/>
      </w:pPr>
      <w:rPr>
        <w:rFonts w:hAnsi="Symbol" w:ascii="Symbol" w:hint="default"/>
      </w:rPr>
    </w:lvl>
    <w:lvl w:ilvl="1" w:tplc="04090003" w:tentative="1">
      <w:start w:val="1"/>
      <w:numFmt w:val="bullet"/>
      <w:lvlText w:val="o"/>
      <w:lvlJc w:val="left"/>
      <w:pPr>
        <w:ind w:left="1653" w:hanging="360"/>
      </w:pPr>
      <w:rPr>
        <w:rFonts w:hAnsi="Courier New" w:ascii="Courier New" w:cs="Courier New" w:hint="default"/>
      </w:rPr>
    </w:lvl>
    <w:lvl w:ilvl="2" w:tplc="04090005" w:tentative="1">
      <w:start w:val="1"/>
      <w:numFmt w:val="bullet"/>
      <w:lvlText w:val=""/>
      <w:lvlJc w:val="left"/>
      <w:pPr>
        <w:ind w:left="2373" w:hanging="360"/>
      </w:pPr>
      <w:rPr>
        <w:rFonts w:hAnsi="Wingdings" w:ascii="Wingdings" w:hint="default"/>
      </w:rPr>
    </w:lvl>
    <w:lvl w:ilvl="3" w:tplc="04090001" w:tentative="1">
      <w:start w:val="1"/>
      <w:numFmt w:val="bullet"/>
      <w:lvlText w:val=""/>
      <w:lvlJc w:val="left"/>
      <w:pPr>
        <w:ind w:left="3093" w:hanging="360"/>
      </w:pPr>
      <w:rPr>
        <w:rFonts w:hAnsi="Symbol" w:ascii="Symbol" w:hint="default"/>
      </w:rPr>
    </w:lvl>
    <w:lvl w:ilvl="4" w:tplc="04090003" w:tentative="1">
      <w:start w:val="1"/>
      <w:numFmt w:val="bullet"/>
      <w:lvlText w:val="o"/>
      <w:lvlJc w:val="left"/>
      <w:pPr>
        <w:ind w:left="3813" w:hanging="360"/>
      </w:pPr>
      <w:rPr>
        <w:rFonts w:hAnsi="Courier New" w:ascii="Courier New" w:cs="Courier New" w:hint="default"/>
      </w:rPr>
    </w:lvl>
    <w:lvl w:ilvl="5" w:tplc="04090005" w:tentative="1">
      <w:start w:val="1"/>
      <w:numFmt w:val="bullet"/>
      <w:lvlText w:val=""/>
      <w:lvlJc w:val="left"/>
      <w:pPr>
        <w:ind w:left="4533" w:hanging="360"/>
      </w:pPr>
      <w:rPr>
        <w:rFonts w:hAnsi="Wingdings" w:ascii="Wingdings" w:hint="default"/>
      </w:rPr>
    </w:lvl>
    <w:lvl w:ilvl="6" w:tplc="04090001" w:tentative="1">
      <w:start w:val="1"/>
      <w:numFmt w:val="bullet"/>
      <w:lvlText w:val=""/>
      <w:lvlJc w:val="left"/>
      <w:pPr>
        <w:ind w:left="5253" w:hanging="360"/>
      </w:pPr>
      <w:rPr>
        <w:rFonts w:hAnsi="Symbol" w:ascii="Symbol" w:hint="default"/>
      </w:rPr>
    </w:lvl>
    <w:lvl w:ilvl="7" w:tplc="04090003" w:tentative="1">
      <w:start w:val="1"/>
      <w:numFmt w:val="bullet"/>
      <w:lvlText w:val="o"/>
      <w:lvlJc w:val="left"/>
      <w:pPr>
        <w:ind w:left="5973" w:hanging="360"/>
      </w:pPr>
      <w:rPr>
        <w:rFonts w:hAnsi="Courier New" w:ascii="Courier New" w:cs="Courier New" w:hint="default"/>
      </w:rPr>
    </w:lvl>
    <w:lvl w:ilvl="8" w:tplc="04090005" w:tentative="1">
      <w:start w:val="1"/>
      <w:numFmt w:val="bullet"/>
      <w:lvlText w:val=""/>
      <w:lvlJc w:val="left"/>
      <w:pPr>
        <w:ind w:left="6693" w:hanging="360"/>
      </w:pPr>
      <w:rPr>
        <w:rFonts w:hAnsi="Wingdings" w:ascii="Wingdings" w:hint="default"/>
      </w:rPr>
    </w:lvl>
  </w:abstractNum>
  <w:abstractNum w:abstractNumId="5">
    <w:nsid w:val="00000005"/>
    <w:multiLevelType w:val="hybridMultilevel"/>
    <w:tmpl w:val="3328E2C8"/>
    <w:lvl w:ilvl="0" w:tplc="04090001">
      <w:start w:val="1"/>
      <w:numFmt w:val="bullet"/>
      <w:lvlText w:val=""/>
      <w:lvlJc w:val="left"/>
      <w:pPr>
        <w:tabs>
          <w:tab w:val="left" w:leader="none" w:pos="1500"/>
        </w:tabs>
        <w:ind w:left="1500" w:hanging="360"/>
      </w:pPr>
      <w:rPr>
        <w:rFonts w:hAnsi="Symbol" w:ascii="Symbol" w:hint="default"/>
      </w:rPr>
    </w:lvl>
    <w:lvl w:ilvl="1" w:tplc="04090003" w:tentative="1">
      <w:start w:val="1"/>
      <w:numFmt w:val="bullet"/>
      <w:lvlText w:val="o"/>
      <w:lvlJc w:val="left"/>
      <w:pPr>
        <w:tabs>
          <w:tab w:val="left" w:leader="none" w:pos="2220"/>
        </w:tabs>
        <w:ind w:left="2220" w:hanging="360"/>
      </w:pPr>
      <w:rPr>
        <w:rFonts w:hAnsi="Courier New" w:ascii="Courier New" w:hint="default"/>
      </w:rPr>
    </w:lvl>
    <w:lvl w:ilvl="2" w:tplc="04090005" w:tentative="1">
      <w:start w:val="1"/>
      <w:numFmt w:val="bullet"/>
      <w:lvlText w:val=""/>
      <w:lvlJc w:val="left"/>
      <w:pPr>
        <w:tabs>
          <w:tab w:val="left" w:leader="none" w:pos="2940"/>
        </w:tabs>
        <w:ind w:left="2940" w:hanging="360"/>
      </w:pPr>
      <w:rPr>
        <w:rFonts w:hAnsi="Wingdings" w:ascii="Wingdings" w:hint="default"/>
      </w:rPr>
    </w:lvl>
    <w:lvl w:ilvl="3" w:tplc="04090001" w:tentative="1">
      <w:start w:val="1"/>
      <w:numFmt w:val="bullet"/>
      <w:lvlText w:val=""/>
      <w:lvlJc w:val="left"/>
      <w:pPr>
        <w:tabs>
          <w:tab w:val="left" w:leader="none" w:pos="3660"/>
        </w:tabs>
        <w:ind w:left="3660" w:hanging="360"/>
      </w:pPr>
      <w:rPr>
        <w:rFonts w:hAnsi="Symbol" w:ascii="Symbol" w:hint="default"/>
      </w:rPr>
    </w:lvl>
    <w:lvl w:ilvl="4" w:tplc="04090003" w:tentative="1">
      <w:start w:val="1"/>
      <w:numFmt w:val="bullet"/>
      <w:lvlText w:val="o"/>
      <w:lvlJc w:val="left"/>
      <w:pPr>
        <w:tabs>
          <w:tab w:val="left" w:leader="none" w:pos="4380"/>
        </w:tabs>
        <w:ind w:left="4380" w:hanging="360"/>
      </w:pPr>
      <w:rPr>
        <w:rFonts w:hAnsi="Courier New" w:ascii="Courier New" w:hint="default"/>
      </w:rPr>
    </w:lvl>
    <w:lvl w:ilvl="5" w:tplc="04090005" w:tentative="1">
      <w:start w:val="1"/>
      <w:numFmt w:val="bullet"/>
      <w:lvlText w:val=""/>
      <w:lvlJc w:val="left"/>
      <w:pPr>
        <w:tabs>
          <w:tab w:val="left" w:leader="none" w:pos="5100"/>
        </w:tabs>
        <w:ind w:left="5100" w:hanging="360"/>
      </w:pPr>
      <w:rPr>
        <w:rFonts w:hAnsi="Wingdings" w:ascii="Wingdings" w:hint="default"/>
      </w:rPr>
    </w:lvl>
    <w:lvl w:ilvl="6" w:tplc="04090001" w:tentative="1">
      <w:start w:val="1"/>
      <w:numFmt w:val="bullet"/>
      <w:lvlText w:val=""/>
      <w:lvlJc w:val="left"/>
      <w:pPr>
        <w:tabs>
          <w:tab w:val="left" w:leader="none" w:pos="5820"/>
        </w:tabs>
        <w:ind w:left="5820" w:hanging="360"/>
      </w:pPr>
      <w:rPr>
        <w:rFonts w:hAnsi="Symbol" w:ascii="Symbol" w:hint="default"/>
      </w:rPr>
    </w:lvl>
    <w:lvl w:ilvl="7" w:tplc="04090003" w:tentative="1">
      <w:start w:val="1"/>
      <w:numFmt w:val="bullet"/>
      <w:lvlText w:val="o"/>
      <w:lvlJc w:val="left"/>
      <w:pPr>
        <w:tabs>
          <w:tab w:val="left" w:leader="none" w:pos="6540"/>
        </w:tabs>
        <w:ind w:left="6540" w:hanging="360"/>
      </w:pPr>
      <w:rPr>
        <w:rFonts w:hAnsi="Courier New" w:ascii="Courier New" w:hint="default"/>
      </w:rPr>
    </w:lvl>
    <w:lvl w:ilvl="8" w:tplc="04090005" w:tentative="1">
      <w:start w:val="1"/>
      <w:numFmt w:val="bullet"/>
      <w:lvlText w:val=""/>
      <w:lvlJc w:val="left"/>
      <w:pPr>
        <w:tabs>
          <w:tab w:val="left" w:leader="none" w:pos="7260"/>
        </w:tabs>
        <w:ind w:left="7260" w:hanging="360"/>
      </w:pPr>
      <w:rPr>
        <w:rFonts w:hAnsi="Wingdings" w:ascii="Wingdings" w:hint="default"/>
      </w:rPr>
    </w:lvl>
  </w:abstractNum>
  <w:abstractNum w:abstractNumId="6">
    <w:nsid w:val="00000006"/>
    <w:multiLevelType w:val="multilevel"/>
    <w:tmpl w:val="686C8EA0"/>
    <w:name w:val="BulletListTemplate"/>
    <w:lvl w:ilvl="0">
      <w:start w:val="1"/>
      <w:numFmt w:val="bullet"/>
      <w:pStyle w:val="style48"/>
      <w:lvlText w:val=""/>
      <w:lvlJc w:val="left"/>
      <w:pPr>
        <w:tabs>
          <w:tab w:val="left" w:leader="none" w:pos="1498"/>
        </w:tabs>
        <w:ind w:left="1498" w:hanging="360"/>
      </w:pPr>
      <w:rPr>
        <w:rFonts w:hAnsi="Symbol" w:ascii="Symbol"/>
        <w:sz w:val="24"/>
      </w:rPr>
    </w:lvl>
    <w:lvl w:ilvl="1">
      <w:start w:val="1"/>
      <w:numFmt w:val="bullet"/>
      <w:pStyle w:val="style54"/>
      <w:lvlText w:val=""/>
      <w:lvlJc w:val="left"/>
      <w:pPr>
        <w:tabs>
          <w:tab w:val="left" w:leader="none" w:pos="1930"/>
        </w:tabs>
        <w:ind w:left="1930" w:hanging="432"/>
      </w:pPr>
      <w:rPr>
        <w:rFonts w:hAnsi="Symbol" w:ascii="Symbol"/>
        <w:sz w:val="20"/>
      </w:rPr>
    </w:lvl>
    <w:lvl w:ilvl="2">
      <w:start w:val="1"/>
      <w:numFmt w:val="bullet"/>
      <w:pStyle w:val="style55"/>
      <w:lvlText w:val=""/>
      <w:lvlJc w:val="left"/>
      <w:pPr>
        <w:tabs>
          <w:tab w:val="left" w:leader="none" w:pos="2160"/>
        </w:tabs>
        <w:ind w:left="2160" w:hanging="360"/>
      </w:pPr>
      <w:rPr>
        <w:rFonts w:hAnsi="Wingdings" w:ascii="Wingdings"/>
      </w:rPr>
    </w:lvl>
    <w:lvl w:ilvl="3">
      <w:start w:val="1"/>
      <w:numFmt w:val="decimal"/>
      <w:lvlText w:val="(%4)"/>
      <w:lvlJc w:val="left"/>
      <w:pPr>
        <w:tabs>
          <w:tab w:val="left" w:leader="none" w:pos="1440"/>
        </w:tabs>
        <w:ind w:left="1440" w:hanging="360"/>
      </w:pPr>
    </w:lvl>
    <w:lvl w:ilvl="4">
      <w:start w:val="1"/>
      <w:numFmt w:val="lowerLetter"/>
      <w:lvlText w:val="(%5)"/>
      <w:lvlJc w:val="left"/>
      <w:pPr>
        <w:tabs>
          <w:tab w:val="left" w:leader="none" w:pos="1800"/>
        </w:tabs>
        <w:ind w:left="1800" w:hanging="360"/>
      </w:pPr>
    </w:lvl>
    <w:lvl w:ilvl="5">
      <w:start w:val="1"/>
      <w:numFmt w:val="lowerRoman"/>
      <w:lvlText w:val="(%6)"/>
      <w:lvlJc w:val="left"/>
      <w:pPr>
        <w:tabs>
          <w:tab w:val="left" w:leader="none" w:pos="2160"/>
        </w:tabs>
        <w:ind w:left="2160" w:hanging="360"/>
      </w:pPr>
    </w:lvl>
    <w:lvl w:ilvl="6">
      <w:start w:val="1"/>
      <w:numFmt w:val="decimal"/>
      <w:lvlText w:val="%7."/>
      <w:lvlJc w:val="left"/>
      <w:pPr>
        <w:tabs>
          <w:tab w:val="left" w:leader="none" w:pos="2520"/>
        </w:tabs>
        <w:ind w:left="2520" w:hanging="360"/>
      </w:pPr>
    </w:lvl>
    <w:lvl w:ilvl="7">
      <w:start w:val="1"/>
      <w:numFmt w:val="lowerLetter"/>
      <w:lvlText w:val="%8."/>
      <w:lvlJc w:val="left"/>
      <w:pPr>
        <w:tabs>
          <w:tab w:val="left" w:leader="none" w:pos="2880"/>
        </w:tabs>
        <w:ind w:left="2880" w:hanging="360"/>
      </w:pPr>
    </w:lvl>
    <w:lvl w:ilvl="8">
      <w:start w:val="1"/>
      <w:numFmt w:val="lowerRoman"/>
      <w:lvlText w:val="%9."/>
      <w:lvlJc w:val="left"/>
      <w:pPr>
        <w:tabs>
          <w:tab w:val="left" w:leader="none" w:pos="3240"/>
        </w:tabs>
        <w:ind w:left="3240" w:hanging="360"/>
      </w:pPr>
    </w:lvl>
  </w:abstractNum>
  <w:abstractNum w:abstractNumId="7">
    <w:nsid w:val="00000007"/>
    <w:multiLevelType w:val="hybridMultilevel"/>
    <w:tmpl w:val="6DB4200C"/>
    <w:lvl w:ilvl="0" w:tplc="0409000F">
      <w:start w:val="1"/>
      <w:numFmt w:val="decimal"/>
      <w:lvlText w:val="%1."/>
      <w:lvlJc w:val="left"/>
      <w:pPr>
        <w:tabs>
          <w:tab w:val="left" w:leader="none" w:pos="1080"/>
        </w:tabs>
        <w:ind w:left="1080" w:hanging="360"/>
      </w:pPr>
    </w:lvl>
    <w:lvl w:ilvl="1" w:tplc="04090019" w:tentative="1">
      <w:start w:val="1"/>
      <w:numFmt w:val="lowerLetter"/>
      <w:lvlText w:val="%2."/>
      <w:lvlJc w:val="left"/>
      <w:pPr>
        <w:tabs>
          <w:tab w:val="left" w:leader="none" w:pos="1800"/>
        </w:tabs>
        <w:ind w:left="1800" w:hanging="360"/>
      </w:pPr>
    </w:lvl>
    <w:lvl w:ilvl="2" w:tplc="0409001B" w:tentative="1">
      <w:start w:val="1"/>
      <w:numFmt w:val="lowerRoman"/>
      <w:lvlText w:val="%3."/>
      <w:lvlJc w:val="right"/>
      <w:pPr>
        <w:tabs>
          <w:tab w:val="left" w:leader="none" w:pos="2520"/>
        </w:tabs>
        <w:ind w:left="2520" w:hanging="180"/>
      </w:pPr>
    </w:lvl>
    <w:lvl w:ilvl="3" w:tplc="0409000F" w:tentative="1">
      <w:start w:val="1"/>
      <w:numFmt w:val="decimal"/>
      <w:lvlText w:val="%4."/>
      <w:lvlJc w:val="left"/>
      <w:pPr>
        <w:tabs>
          <w:tab w:val="left" w:leader="none" w:pos="3240"/>
        </w:tabs>
        <w:ind w:left="3240" w:hanging="360"/>
      </w:pPr>
    </w:lvl>
    <w:lvl w:ilvl="4" w:tplc="04090019" w:tentative="1">
      <w:start w:val="1"/>
      <w:numFmt w:val="lowerLetter"/>
      <w:lvlText w:val="%5."/>
      <w:lvlJc w:val="left"/>
      <w:pPr>
        <w:tabs>
          <w:tab w:val="left" w:leader="none" w:pos="3960"/>
        </w:tabs>
        <w:ind w:left="3960" w:hanging="360"/>
      </w:pPr>
    </w:lvl>
    <w:lvl w:ilvl="5" w:tplc="0409001B" w:tentative="1">
      <w:start w:val="1"/>
      <w:numFmt w:val="lowerRoman"/>
      <w:lvlText w:val="%6."/>
      <w:lvlJc w:val="right"/>
      <w:pPr>
        <w:tabs>
          <w:tab w:val="left" w:leader="none" w:pos="4680"/>
        </w:tabs>
        <w:ind w:left="4680" w:hanging="180"/>
      </w:pPr>
    </w:lvl>
    <w:lvl w:ilvl="6" w:tplc="0409000F" w:tentative="1">
      <w:start w:val="1"/>
      <w:numFmt w:val="decimal"/>
      <w:lvlText w:val="%7."/>
      <w:lvlJc w:val="left"/>
      <w:pPr>
        <w:tabs>
          <w:tab w:val="left" w:leader="none" w:pos="5400"/>
        </w:tabs>
        <w:ind w:left="5400" w:hanging="360"/>
      </w:pPr>
    </w:lvl>
    <w:lvl w:ilvl="7" w:tplc="04090019" w:tentative="1">
      <w:start w:val="1"/>
      <w:numFmt w:val="lowerLetter"/>
      <w:lvlText w:val="%8."/>
      <w:lvlJc w:val="left"/>
      <w:pPr>
        <w:tabs>
          <w:tab w:val="left" w:leader="none" w:pos="6120"/>
        </w:tabs>
        <w:ind w:left="6120" w:hanging="360"/>
      </w:pPr>
    </w:lvl>
    <w:lvl w:ilvl="8" w:tplc="0409001B" w:tentative="1">
      <w:start w:val="1"/>
      <w:numFmt w:val="lowerRoman"/>
      <w:lvlText w:val="%9."/>
      <w:lvlJc w:val="right"/>
      <w:pPr>
        <w:tabs>
          <w:tab w:val="left" w:leader="none" w:pos="6840"/>
        </w:tabs>
        <w:ind w:left="6840" w:hanging="180"/>
      </w:pPr>
    </w:lvl>
  </w:abstractNum>
  <w:abstractNum w:abstractNumId="8">
    <w:nsid w:val="00000008"/>
    <w:multiLevelType w:val="multilevel"/>
    <w:tmpl w:val="D65879B0"/>
    <w:name w:val="NumberListTemplate"/>
    <w:lvl w:ilvl="0">
      <w:start w:val="1"/>
      <w:numFmt w:val="decimal"/>
      <w:pStyle w:val="style49"/>
      <w:lvlText w:val="%1."/>
      <w:lvlJc w:val="left"/>
      <w:pPr>
        <w:tabs>
          <w:tab w:val="left" w:leader="none" w:pos="1570"/>
        </w:tabs>
        <w:ind w:left="1570" w:hanging="432"/>
      </w:pPr>
      <w:rPr>
        <w:b/>
      </w:rPr>
    </w:lvl>
    <w:lvl w:ilvl="1">
      <w:start w:val="1"/>
      <w:numFmt w:val="lowerLetter"/>
      <w:pStyle w:val="style58"/>
      <w:lvlText w:val="%2)"/>
      <w:lvlJc w:val="left"/>
      <w:pPr>
        <w:tabs>
          <w:tab w:val="left" w:leader="none" w:pos="2002"/>
        </w:tabs>
        <w:ind w:left="2002" w:hanging="432"/>
      </w:pPr>
      <w:rPr>
        <w:b/>
      </w:rPr>
    </w:lvl>
    <w:lvl w:ilvl="2">
      <w:start w:val="1"/>
      <w:numFmt w:val="lowerRoman"/>
      <w:pStyle w:val="style59"/>
      <w:lvlText w:val="%3)"/>
      <w:lvlJc w:val="left"/>
      <w:pPr>
        <w:tabs>
          <w:tab w:val="left" w:leader="none" w:pos="2434"/>
        </w:tabs>
        <w:ind w:left="2434" w:hanging="432"/>
      </w:pPr>
      <w:rPr>
        <w:b/>
      </w:rPr>
    </w:lvl>
    <w:lvl w:ilvl="3">
      <w:start w:val="1"/>
      <w:numFmt w:val="decimal"/>
      <w:lvlText w:val="(%4)"/>
      <w:lvlJc w:val="left"/>
      <w:pPr>
        <w:tabs>
          <w:tab w:val="left" w:leader="none" w:pos="1440"/>
        </w:tabs>
        <w:ind w:left="1440" w:hanging="360"/>
      </w:pPr>
    </w:lvl>
    <w:lvl w:ilvl="4">
      <w:start w:val="1"/>
      <w:numFmt w:val="lowerLetter"/>
      <w:lvlText w:val="(%5)"/>
      <w:lvlJc w:val="left"/>
      <w:pPr>
        <w:tabs>
          <w:tab w:val="left" w:leader="none" w:pos="1800"/>
        </w:tabs>
        <w:ind w:left="1800" w:hanging="360"/>
      </w:pPr>
    </w:lvl>
    <w:lvl w:ilvl="5">
      <w:start w:val="1"/>
      <w:numFmt w:val="lowerRoman"/>
      <w:lvlText w:val="(%6)"/>
      <w:lvlJc w:val="left"/>
      <w:pPr>
        <w:tabs>
          <w:tab w:val="left" w:leader="none" w:pos="2160"/>
        </w:tabs>
        <w:ind w:left="2160" w:hanging="360"/>
      </w:pPr>
    </w:lvl>
    <w:lvl w:ilvl="6">
      <w:start w:val="1"/>
      <w:numFmt w:val="decimal"/>
      <w:lvlText w:val="%7."/>
      <w:lvlJc w:val="left"/>
      <w:pPr>
        <w:tabs>
          <w:tab w:val="left" w:leader="none" w:pos="2520"/>
        </w:tabs>
        <w:ind w:left="2520" w:hanging="360"/>
      </w:pPr>
    </w:lvl>
    <w:lvl w:ilvl="7">
      <w:start w:val="1"/>
      <w:numFmt w:val="lowerLetter"/>
      <w:lvlText w:val="%8."/>
      <w:lvlJc w:val="left"/>
      <w:pPr>
        <w:tabs>
          <w:tab w:val="left" w:leader="none" w:pos="2880"/>
        </w:tabs>
        <w:ind w:left="2880" w:hanging="360"/>
      </w:pPr>
    </w:lvl>
    <w:lvl w:ilvl="8">
      <w:start w:val="1"/>
      <w:numFmt w:val="lowerRoman"/>
      <w:lvlText w:val="%9."/>
      <w:lvlJc w:val="left"/>
      <w:pPr>
        <w:tabs>
          <w:tab w:val="left" w:leader="none" w:pos="3240"/>
        </w:tabs>
        <w:ind w:left="3240" w:hanging="360"/>
      </w:pPr>
    </w:lvl>
  </w:abstractNum>
  <w:abstractNum w:abstractNumId="9">
    <w:nsid w:val="00000009"/>
    <w:multiLevelType w:val="hybridMultilevel"/>
    <w:tmpl w:val="67BC09D4"/>
    <w:lvl w:ilvl="0" w:tplc="04090001">
      <w:start w:val="1"/>
      <w:numFmt w:val="bullet"/>
      <w:lvlText w:val=""/>
      <w:lvlJc w:val="left"/>
      <w:pPr>
        <w:tabs>
          <w:tab w:val="left" w:leader="none" w:pos="1080"/>
        </w:tabs>
        <w:ind w:left="1080" w:hanging="360"/>
      </w:pPr>
      <w:rPr>
        <w:rFonts w:hAnsi="Symbol" w:ascii="Symbol" w:hint="default"/>
      </w:rPr>
    </w:lvl>
    <w:lvl w:ilvl="1" w:tplc="04090003" w:tentative="1">
      <w:start w:val="1"/>
      <w:numFmt w:val="bullet"/>
      <w:lvlText w:val="o"/>
      <w:lvlJc w:val="left"/>
      <w:pPr>
        <w:tabs>
          <w:tab w:val="left" w:leader="none" w:pos="1800"/>
        </w:tabs>
        <w:ind w:left="1800" w:hanging="360"/>
      </w:pPr>
      <w:rPr>
        <w:rFonts w:hAnsi="Courier New" w:ascii="Courier New" w:cs="Courier New" w:hint="default"/>
      </w:rPr>
    </w:lvl>
    <w:lvl w:ilvl="2" w:tplc="04090005" w:tentative="1">
      <w:start w:val="1"/>
      <w:numFmt w:val="bullet"/>
      <w:lvlText w:val=""/>
      <w:lvlJc w:val="left"/>
      <w:pPr>
        <w:tabs>
          <w:tab w:val="left" w:leader="none" w:pos="2520"/>
        </w:tabs>
        <w:ind w:left="2520" w:hanging="360"/>
      </w:pPr>
      <w:rPr>
        <w:rFonts w:hAnsi="Wingdings" w:ascii="Wingdings" w:hint="default"/>
      </w:rPr>
    </w:lvl>
    <w:lvl w:ilvl="3" w:tplc="04090001" w:tentative="1">
      <w:start w:val="1"/>
      <w:numFmt w:val="bullet"/>
      <w:lvlText w:val=""/>
      <w:lvlJc w:val="left"/>
      <w:pPr>
        <w:tabs>
          <w:tab w:val="left" w:leader="none" w:pos="3240"/>
        </w:tabs>
        <w:ind w:left="3240" w:hanging="360"/>
      </w:pPr>
      <w:rPr>
        <w:rFonts w:hAnsi="Symbol" w:ascii="Symbol" w:hint="default"/>
      </w:rPr>
    </w:lvl>
    <w:lvl w:ilvl="4" w:tplc="04090003" w:tentative="1">
      <w:start w:val="1"/>
      <w:numFmt w:val="bullet"/>
      <w:lvlText w:val="o"/>
      <w:lvlJc w:val="left"/>
      <w:pPr>
        <w:tabs>
          <w:tab w:val="left" w:leader="none" w:pos="3960"/>
        </w:tabs>
        <w:ind w:left="3960" w:hanging="360"/>
      </w:pPr>
      <w:rPr>
        <w:rFonts w:hAnsi="Courier New" w:ascii="Courier New" w:cs="Courier New" w:hint="default"/>
      </w:rPr>
    </w:lvl>
    <w:lvl w:ilvl="5" w:tplc="04090005" w:tentative="1">
      <w:start w:val="1"/>
      <w:numFmt w:val="bullet"/>
      <w:lvlText w:val=""/>
      <w:lvlJc w:val="left"/>
      <w:pPr>
        <w:tabs>
          <w:tab w:val="left" w:leader="none" w:pos="4680"/>
        </w:tabs>
        <w:ind w:left="4680" w:hanging="360"/>
      </w:pPr>
      <w:rPr>
        <w:rFonts w:hAnsi="Wingdings" w:ascii="Wingdings" w:hint="default"/>
      </w:rPr>
    </w:lvl>
    <w:lvl w:ilvl="6" w:tplc="04090001" w:tentative="1">
      <w:start w:val="1"/>
      <w:numFmt w:val="bullet"/>
      <w:lvlText w:val=""/>
      <w:lvlJc w:val="left"/>
      <w:pPr>
        <w:tabs>
          <w:tab w:val="left" w:leader="none" w:pos="5400"/>
        </w:tabs>
        <w:ind w:left="5400" w:hanging="360"/>
      </w:pPr>
      <w:rPr>
        <w:rFonts w:hAnsi="Symbol" w:ascii="Symbol" w:hint="default"/>
      </w:rPr>
    </w:lvl>
    <w:lvl w:ilvl="7" w:tplc="04090003" w:tentative="1">
      <w:start w:val="1"/>
      <w:numFmt w:val="bullet"/>
      <w:lvlText w:val="o"/>
      <w:lvlJc w:val="left"/>
      <w:pPr>
        <w:tabs>
          <w:tab w:val="left" w:leader="none" w:pos="6120"/>
        </w:tabs>
        <w:ind w:left="6120" w:hanging="360"/>
      </w:pPr>
      <w:rPr>
        <w:rFonts w:hAnsi="Courier New" w:ascii="Courier New" w:cs="Courier New" w:hint="default"/>
      </w:rPr>
    </w:lvl>
    <w:lvl w:ilvl="8" w:tplc="04090005" w:tentative="1">
      <w:start w:val="1"/>
      <w:numFmt w:val="bullet"/>
      <w:lvlText w:val=""/>
      <w:lvlJc w:val="left"/>
      <w:pPr>
        <w:tabs>
          <w:tab w:val="left" w:leader="none" w:pos="6840"/>
        </w:tabs>
        <w:ind w:left="6840" w:hanging="360"/>
      </w:pPr>
      <w:rPr>
        <w:rFonts w:hAnsi="Wingdings" w:ascii="Wingdings" w:hint="default"/>
      </w:rPr>
    </w:lvl>
  </w:abstractNum>
  <w:abstractNum w:abstractNumId="10">
    <w:nsid w:val="0000000A"/>
    <w:multiLevelType w:val="singleLevel"/>
    <w:tmpl w:val="C598E5EE"/>
    <w:lvl w:ilvl="0">
      <w:start w:val="1"/>
      <w:numFmt w:val="bullet"/>
      <w:lvlText w:val=""/>
      <w:lvlJc w:val="left"/>
      <w:pPr>
        <w:tabs>
          <w:tab w:val="left" w:leader="none" w:pos="1209"/>
        </w:tabs>
        <w:ind w:left="1209" w:hanging="360"/>
      </w:pPr>
      <w:rPr>
        <w:rFonts w:hAnsi="Symbol" w:ascii="Symbol" w:hint="default"/>
      </w:rPr>
    </w:lvl>
  </w:abstractNum>
  <w:abstractNum w:abstractNumId="11">
    <w:nsid w:val="0000000B"/>
    <w:multiLevelType w:val="multilevel"/>
    <w:tmpl w:val="D1727F72"/>
    <w:lvl w:ilvl="0">
      <w:start w:val="1"/>
      <w:numFmt w:val="bullet"/>
      <w:pStyle w:val="style4112"/>
      <w:lvlText w:val="•"/>
      <w:lvlJc w:val="left"/>
      <w:pPr>
        <w:tabs>
          <w:tab w:val="left" w:leader="none" w:pos="360"/>
        </w:tabs>
        <w:ind w:left="357" w:hanging="357"/>
      </w:pPr>
      <w:rPr>
        <w:rFonts w:hAnsi="ClassGarmnd BT" w:ascii="ClassGarmnd BT" w:hint="default"/>
      </w:rPr>
    </w:lvl>
    <w:lvl w:ilvl="1" w:tentative="1">
      <w:start w:val="1"/>
      <w:numFmt w:val="bullet"/>
      <w:lvlText w:val="o"/>
      <w:lvlJc w:val="left"/>
      <w:pPr>
        <w:tabs>
          <w:tab w:val="left" w:leader="none" w:pos="1842"/>
        </w:tabs>
        <w:ind w:left="1842" w:hanging="360"/>
      </w:pPr>
      <w:rPr>
        <w:rFonts w:hAnsi="Courier New" w:ascii="Courier New" w:hint="default"/>
      </w:rPr>
    </w:lvl>
    <w:lvl w:ilvl="2" w:tentative="1">
      <w:start w:val="1"/>
      <w:numFmt w:val="bullet"/>
      <w:lvlText w:val=""/>
      <w:lvlJc w:val="left"/>
      <w:pPr>
        <w:tabs>
          <w:tab w:val="left" w:leader="none" w:pos="2562"/>
        </w:tabs>
        <w:ind w:left="2562" w:hanging="360"/>
      </w:pPr>
      <w:rPr>
        <w:rFonts w:hAnsi="Wingdings" w:ascii="Wingdings" w:hint="default"/>
      </w:rPr>
    </w:lvl>
    <w:lvl w:ilvl="3" w:tentative="1">
      <w:start w:val="1"/>
      <w:numFmt w:val="bullet"/>
      <w:lvlText w:val=""/>
      <w:lvlJc w:val="left"/>
      <w:pPr>
        <w:tabs>
          <w:tab w:val="left" w:leader="none" w:pos="3282"/>
        </w:tabs>
        <w:ind w:left="3282" w:hanging="360"/>
      </w:pPr>
      <w:rPr>
        <w:rFonts w:hAnsi="Symbol" w:ascii="Symbol" w:hint="default"/>
      </w:rPr>
    </w:lvl>
    <w:lvl w:ilvl="4" w:tentative="1">
      <w:start w:val="1"/>
      <w:numFmt w:val="bullet"/>
      <w:lvlText w:val="o"/>
      <w:lvlJc w:val="left"/>
      <w:pPr>
        <w:tabs>
          <w:tab w:val="left" w:leader="none" w:pos="4002"/>
        </w:tabs>
        <w:ind w:left="4002" w:hanging="360"/>
      </w:pPr>
      <w:rPr>
        <w:rFonts w:hAnsi="Courier New" w:ascii="Courier New" w:hint="default"/>
      </w:rPr>
    </w:lvl>
    <w:lvl w:ilvl="5" w:tentative="1">
      <w:start w:val="1"/>
      <w:numFmt w:val="bullet"/>
      <w:lvlText w:val=""/>
      <w:lvlJc w:val="left"/>
      <w:pPr>
        <w:tabs>
          <w:tab w:val="left" w:leader="none" w:pos="4722"/>
        </w:tabs>
        <w:ind w:left="4722" w:hanging="360"/>
      </w:pPr>
      <w:rPr>
        <w:rFonts w:hAnsi="Wingdings" w:ascii="Wingdings" w:hint="default"/>
      </w:rPr>
    </w:lvl>
    <w:lvl w:ilvl="6" w:tentative="1">
      <w:start w:val="1"/>
      <w:numFmt w:val="bullet"/>
      <w:lvlText w:val=""/>
      <w:lvlJc w:val="left"/>
      <w:pPr>
        <w:tabs>
          <w:tab w:val="left" w:leader="none" w:pos="5442"/>
        </w:tabs>
        <w:ind w:left="5442" w:hanging="360"/>
      </w:pPr>
      <w:rPr>
        <w:rFonts w:hAnsi="Symbol" w:ascii="Symbol" w:hint="default"/>
      </w:rPr>
    </w:lvl>
    <w:lvl w:ilvl="7" w:tentative="1">
      <w:start w:val="1"/>
      <w:numFmt w:val="bullet"/>
      <w:lvlText w:val="o"/>
      <w:lvlJc w:val="left"/>
      <w:pPr>
        <w:tabs>
          <w:tab w:val="left" w:leader="none" w:pos="6162"/>
        </w:tabs>
        <w:ind w:left="6162" w:hanging="360"/>
      </w:pPr>
      <w:rPr>
        <w:rFonts w:hAnsi="Courier New" w:ascii="Courier New" w:hint="default"/>
      </w:rPr>
    </w:lvl>
    <w:lvl w:ilvl="8" w:tentative="1">
      <w:start w:val="1"/>
      <w:numFmt w:val="bullet"/>
      <w:lvlText w:val=""/>
      <w:lvlJc w:val="left"/>
      <w:pPr>
        <w:tabs>
          <w:tab w:val="left" w:leader="none" w:pos="6882"/>
        </w:tabs>
        <w:ind w:left="6882" w:hanging="360"/>
      </w:pPr>
      <w:rPr>
        <w:rFonts w:hAnsi="Wingdings" w:ascii="Wingdings" w:hint="default"/>
      </w:rPr>
    </w:lvl>
  </w:abstractNum>
  <w:abstractNum w:abstractNumId="12">
    <w:nsid w:val="0000000C"/>
    <w:multiLevelType w:val="singleLevel"/>
    <w:tmpl w:val="D4D2031A"/>
    <w:lvl w:ilvl="0">
      <w:start w:val="1"/>
      <w:numFmt w:val="bullet"/>
      <w:lvlText w:val=""/>
      <w:lvlJc w:val="left"/>
      <w:pPr>
        <w:tabs>
          <w:tab w:val="left" w:leader="none" w:pos="926"/>
        </w:tabs>
        <w:ind w:left="926" w:hanging="360"/>
      </w:pPr>
      <w:rPr>
        <w:rFonts w:hAnsi="Symbol" w:ascii="Symbol" w:hint="default"/>
      </w:rPr>
    </w:lvl>
  </w:abstractNum>
  <w:abstractNum w:abstractNumId="13">
    <w:nsid w:val="0000000D"/>
    <w:multiLevelType w:val="hybridMultilevel"/>
    <w:tmpl w:val="F9D03D3C"/>
    <w:lvl w:ilvl="0" w:tplc="55AAE5C2">
      <w:start w:val="1"/>
      <w:numFmt w:val="decimal"/>
      <w:lvlText w:val="%1)"/>
      <w:lvlJc w:val="left"/>
      <w:pPr>
        <w:tabs>
          <w:tab w:val="left" w:leader="none" w:pos="1050"/>
        </w:tabs>
        <w:ind w:left="1050" w:hanging="690"/>
      </w:pPr>
      <w:rPr>
        <w:rFonts w:hint="default"/>
      </w:rPr>
    </w:lvl>
    <w:lvl w:ilvl="1" w:tplc="04090019" w:tentative="1">
      <w:start w:val="1"/>
      <w:numFmt w:val="lowerLetter"/>
      <w:lvlText w:val="%2."/>
      <w:lvlJc w:val="left"/>
      <w:pPr>
        <w:tabs>
          <w:tab w:val="left" w:leader="none" w:pos="1440"/>
        </w:tabs>
        <w:ind w:left="1440" w:hanging="360"/>
      </w:pPr>
    </w:lvl>
    <w:lvl w:ilvl="2" w:tplc="0409001B" w:tentative="1">
      <w:start w:val="1"/>
      <w:numFmt w:val="lowerRoman"/>
      <w:lvlText w:val="%3."/>
      <w:lvlJc w:val="right"/>
      <w:pPr>
        <w:tabs>
          <w:tab w:val="left" w:leader="none" w:pos="2160"/>
        </w:tabs>
        <w:ind w:left="2160" w:hanging="180"/>
      </w:pPr>
    </w:lvl>
    <w:lvl w:ilvl="3" w:tplc="0409000F" w:tentative="1">
      <w:start w:val="1"/>
      <w:numFmt w:val="decimal"/>
      <w:lvlText w:val="%4."/>
      <w:lvlJc w:val="left"/>
      <w:pPr>
        <w:tabs>
          <w:tab w:val="left" w:leader="none" w:pos="2880"/>
        </w:tabs>
        <w:ind w:left="2880" w:hanging="360"/>
      </w:pPr>
    </w:lvl>
    <w:lvl w:ilvl="4" w:tplc="04090019" w:tentative="1">
      <w:start w:val="1"/>
      <w:numFmt w:val="lowerLetter"/>
      <w:lvlText w:val="%5."/>
      <w:lvlJc w:val="left"/>
      <w:pPr>
        <w:tabs>
          <w:tab w:val="left" w:leader="none" w:pos="3600"/>
        </w:tabs>
        <w:ind w:left="3600" w:hanging="360"/>
      </w:pPr>
    </w:lvl>
    <w:lvl w:ilvl="5" w:tplc="0409001B" w:tentative="1">
      <w:start w:val="1"/>
      <w:numFmt w:val="lowerRoman"/>
      <w:lvlText w:val="%6."/>
      <w:lvlJc w:val="right"/>
      <w:pPr>
        <w:tabs>
          <w:tab w:val="left" w:leader="none" w:pos="4320"/>
        </w:tabs>
        <w:ind w:left="4320" w:hanging="180"/>
      </w:pPr>
    </w:lvl>
    <w:lvl w:ilvl="6" w:tplc="0409000F" w:tentative="1">
      <w:start w:val="1"/>
      <w:numFmt w:val="decimal"/>
      <w:lvlText w:val="%7."/>
      <w:lvlJc w:val="left"/>
      <w:pPr>
        <w:tabs>
          <w:tab w:val="left" w:leader="none" w:pos="5040"/>
        </w:tabs>
        <w:ind w:left="5040" w:hanging="360"/>
      </w:pPr>
    </w:lvl>
    <w:lvl w:ilvl="7" w:tplc="04090019" w:tentative="1">
      <w:start w:val="1"/>
      <w:numFmt w:val="lowerLetter"/>
      <w:lvlText w:val="%8."/>
      <w:lvlJc w:val="left"/>
      <w:pPr>
        <w:tabs>
          <w:tab w:val="left" w:leader="none" w:pos="5760"/>
        </w:tabs>
        <w:ind w:left="5760" w:hanging="360"/>
      </w:pPr>
    </w:lvl>
    <w:lvl w:ilvl="8" w:tplc="0409001B" w:tentative="1">
      <w:start w:val="1"/>
      <w:numFmt w:val="lowerRoman"/>
      <w:lvlText w:val="%9."/>
      <w:lvlJc w:val="right"/>
      <w:pPr>
        <w:tabs>
          <w:tab w:val="left" w:leader="none" w:pos="6480"/>
        </w:tabs>
        <w:ind w:left="6480" w:hanging="180"/>
      </w:pPr>
    </w:lvl>
  </w:abstractNum>
  <w:abstractNum w:abstractNumId="14">
    <w:nsid w:val="0000000E"/>
    <w:multiLevelType w:val="multilevel"/>
    <w:tmpl w:val="D6A29F48"/>
    <w:lvl w:ilvl="0">
      <w:start w:val="1"/>
      <w:numFmt w:val="upperLetter"/>
      <w:suff w:val="nothing"/>
      <w:lvlText w:val="Appendix %1:  "/>
      <w:lvlJc w:val="left"/>
      <w:pPr>
        <w:ind w:left="0" w:hanging="720"/>
      </w:pPr>
    </w:lvl>
    <w:lvl w:ilvl="1">
      <w:start w:val="1"/>
      <w:numFmt w:val="decimal"/>
      <w:lvlText w:val="%1.%2."/>
      <w:lvlJc w:val="left"/>
      <w:pPr>
        <w:tabs>
          <w:tab w:val="left" w:leader="none" w:pos="0"/>
        </w:tabs>
        <w:ind w:left="0" w:hanging="720"/>
      </w:pPr>
    </w:lvl>
    <w:lvl w:ilvl="2">
      <w:start w:val="1"/>
      <w:numFmt w:val="decimal"/>
      <w:lvlText w:val="%1.%2.%3"/>
      <w:lvlJc w:val="left"/>
      <w:pPr>
        <w:tabs>
          <w:tab w:val="left" w:leader="none" w:pos="0"/>
        </w:tabs>
        <w:ind w:left="0" w:hanging="720"/>
      </w:pPr>
    </w:lvl>
    <w:lvl w:ilvl="3">
      <w:start w:val="1"/>
      <w:numFmt w:val="bullet"/>
      <w:suff w:val="nothing"/>
      <w:lvlText w:val=""/>
      <w:lvlJc w:val="left"/>
      <w:pPr>
        <w:ind w:left="0" w:firstLine="0"/>
      </w:pPr>
    </w:lvl>
    <w:lvl w:ilvl="4">
      <w:start w:val="1"/>
      <w:numFmt w:val="bullet"/>
      <w:suff w:val="nothing"/>
      <w:lvlText w:val=""/>
      <w:lvlJc w:val="left"/>
      <w:pPr>
        <w:ind w:left="0" w:firstLine="720"/>
      </w:pPr>
    </w:lvl>
    <w:lvl w:ilvl="5">
      <w:start w:val="1"/>
      <w:numFmt w:val="bullet"/>
      <w:lvlText w:val=""/>
      <w:lvlJc w:val="left"/>
      <w:pPr>
        <w:tabs>
          <w:tab w:val="left" w:leader="none" w:pos="1080"/>
        </w:tabs>
        <w:ind w:left="-32767" w:hanging="32049"/>
      </w:pPr>
    </w:lvl>
    <w:lvl w:ilvl="6">
      <w:start w:val="1"/>
      <w:numFmt w:val="bullet"/>
      <w:lvlText w:val=""/>
      <w:lvlJc w:val="right"/>
      <w:pPr>
        <w:tabs>
          <w:tab w:val="left" w:leader="none" w:pos="1296"/>
        </w:tabs>
        <w:ind w:left="1296" w:hanging="288"/>
      </w:pPr>
    </w:lvl>
    <w:lvl w:ilvl="7">
      <w:start w:val="1"/>
      <w:numFmt w:val="bullet"/>
      <w:lvlText w:val=""/>
      <w:lvlJc w:val="left"/>
      <w:pPr>
        <w:tabs>
          <w:tab w:val="left" w:leader="none" w:pos="1440"/>
        </w:tabs>
        <w:ind w:left="1440" w:hanging="432"/>
      </w:pPr>
    </w:lvl>
    <w:lvl w:ilvl="8">
      <w:start w:val="1"/>
      <w:numFmt w:val="bullet"/>
      <w:lvlText w:val=""/>
      <w:lvlJc w:val="right"/>
      <w:pPr>
        <w:tabs>
          <w:tab w:val="left" w:leader="none" w:pos="1584"/>
        </w:tabs>
        <w:ind w:left="1584" w:hanging="144"/>
      </w:pPr>
    </w:lvl>
  </w:abstractNum>
  <w:abstractNum w:abstractNumId="15">
    <w:nsid w:val="0000000F"/>
    <w:multiLevelType w:val="singleLevel"/>
    <w:tmpl w:val="A4EC5F5E"/>
    <w:lvl w:ilvl="0">
      <w:start w:val="1"/>
      <w:numFmt w:val="bullet"/>
      <w:lvlText w:val="•"/>
      <w:lvlJc w:val="left"/>
      <w:pPr>
        <w:tabs>
          <w:tab w:val="left" w:leader="none" w:pos="1851"/>
        </w:tabs>
        <w:ind w:left="1851" w:hanging="360"/>
      </w:pPr>
      <w:rPr>
        <w:rFonts w:hAnsi="ClassGarmnd BT" w:ascii="ClassGarmnd BT" w:hint="default"/>
      </w:rPr>
    </w:lvl>
  </w:abstractNum>
  <w:abstractNum w:abstractNumId="16">
    <w:nsid w:val="00000010"/>
    <w:multiLevelType w:val="hybridMultilevel"/>
    <w:tmpl w:val="A7469516"/>
    <w:lvl w:ilvl="0" w:tplc="04090001">
      <w:start w:val="1"/>
      <w:numFmt w:val="bullet"/>
      <w:lvlText w:val=""/>
      <w:lvlJc w:val="left"/>
      <w:pPr>
        <w:tabs>
          <w:tab w:val="left" w:leader="none" w:pos="1440"/>
        </w:tabs>
        <w:ind w:left="1440" w:hanging="360"/>
      </w:pPr>
      <w:rPr>
        <w:rFonts w:hAnsi="Symbol" w:ascii="Symbol" w:hint="default"/>
      </w:rPr>
    </w:lvl>
    <w:lvl w:ilvl="1" w:tplc="04090003" w:tentative="1">
      <w:start w:val="1"/>
      <w:numFmt w:val="bullet"/>
      <w:lvlText w:val="o"/>
      <w:lvlJc w:val="left"/>
      <w:pPr>
        <w:tabs>
          <w:tab w:val="left" w:leader="none" w:pos="2160"/>
        </w:tabs>
        <w:ind w:left="2160" w:hanging="360"/>
      </w:pPr>
      <w:rPr>
        <w:rFonts w:hAnsi="Courier New" w:ascii="Courier New" w:cs="Courier New" w:hint="default"/>
      </w:rPr>
    </w:lvl>
    <w:lvl w:ilvl="2" w:tplc="04090005" w:tentative="1">
      <w:start w:val="1"/>
      <w:numFmt w:val="bullet"/>
      <w:lvlText w:val=""/>
      <w:lvlJc w:val="left"/>
      <w:pPr>
        <w:tabs>
          <w:tab w:val="left" w:leader="none" w:pos="2880"/>
        </w:tabs>
        <w:ind w:left="2880" w:hanging="360"/>
      </w:pPr>
      <w:rPr>
        <w:rFonts w:hAnsi="Wingdings" w:ascii="Wingdings" w:hint="default"/>
      </w:rPr>
    </w:lvl>
    <w:lvl w:ilvl="3" w:tplc="04090001" w:tentative="1">
      <w:start w:val="1"/>
      <w:numFmt w:val="bullet"/>
      <w:lvlText w:val=""/>
      <w:lvlJc w:val="left"/>
      <w:pPr>
        <w:tabs>
          <w:tab w:val="left" w:leader="none" w:pos="3600"/>
        </w:tabs>
        <w:ind w:left="3600" w:hanging="360"/>
      </w:pPr>
      <w:rPr>
        <w:rFonts w:hAnsi="Symbol" w:ascii="Symbol" w:hint="default"/>
      </w:rPr>
    </w:lvl>
    <w:lvl w:ilvl="4" w:tplc="04090003" w:tentative="1">
      <w:start w:val="1"/>
      <w:numFmt w:val="bullet"/>
      <w:lvlText w:val="o"/>
      <w:lvlJc w:val="left"/>
      <w:pPr>
        <w:tabs>
          <w:tab w:val="left" w:leader="none" w:pos="4320"/>
        </w:tabs>
        <w:ind w:left="4320" w:hanging="360"/>
      </w:pPr>
      <w:rPr>
        <w:rFonts w:hAnsi="Courier New" w:ascii="Courier New" w:cs="Courier New" w:hint="default"/>
      </w:rPr>
    </w:lvl>
    <w:lvl w:ilvl="5" w:tplc="04090005" w:tentative="1">
      <w:start w:val="1"/>
      <w:numFmt w:val="bullet"/>
      <w:lvlText w:val=""/>
      <w:lvlJc w:val="left"/>
      <w:pPr>
        <w:tabs>
          <w:tab w:val="left" w:leader="none" w:pos="5040"/>
        </w:tabs>
        <w:ind w:left="5040" w:hanging="360"/>
      </w:pPr>
      <w:rPr>
        <w:rFonts w:hAnsi="Wingdings" w:ascii="Wingdings" w:hint="default"/>
      </w:rPr>
    </w:lvl>
    <w:lvl w:ilvl="6" w:tplc="04090001" w:tentative="1">
      <w:start w:val="1"/>
      <w:numFmt w:val="bullet"/>
      <w:lvlText w:val=""/>
      <w:lvlJc w:val="left"/>
      <w:pPr>
        <w:tabs>
          <w:tab w:val="left" w:leader="none" w:pos="5760"/>
        </w:tabs>
        <w:ind w:left="5760" w:hanging="360"/>
      </w:pPr>
      <w:rPr>
        <w:rFonts w:hAnsi="Symbol" w:ascii="Symbol" w:hint="default"/>
      </w:rPr>
    </w:lvl>
    <w:lvl w:ilvl="7" w:tplc="04090003" w:tentative="1">
      <w:start w:val="1"/>
      <w:numFmt w:val="bullet"/>
      <w:lvlText w:val="o"/>
      <w:lvlJc w:val="left"/>
      <w:pPr>
        <w:tabs>
          <w:tab w:val="left" w:leader="none" w:pos="6480"/>
        </w:tabs>
        <w:ind w:left="6480" w:hanging="360"/>
      </w:pPr>
      <w:rPr>
        <w:rFonts w:hAnsi="Courier New" w:ascii="Courier New" w:cs="Courier New" w:hint="default"/>
      </w:rPr>
    </w:lvl>
    <w:lvl w:ilvl="8" w:tplc="04090005" w:tentative="1">
      <w:start w:val="1"/>
      <w:numFmt w:val="bullet"/>
      <w:lvlText w:val=""/>
      <w:lvlJc w:val="left"/>
      <w:pPr>
        <w:tabs>
          <w:tab w:val="left" w:leader="none" w:pos="7200"/>
        </w:tabs>
        <w:ind w:left="7200" w:hanging="360"/>
      </w:pPr>
      <w:rPr>
        <w:rFonts w:hAnsi="Wingdings" w:ascii="Wingdings" w:hint="default"/>
      </w:rPr>
    </w:lvl>
  </w:abstractNum>
  <w:abstractNum w:abstractNumId="17">
    <w:nsid w:val="00000011"/>
    <w:multiLevelType w:val="singleLevel"/>
    <w:tmpl w:val="BB1A6ABE"/>
    <w:lvl w:ilvl="0">
      <w:start w:val="1"/>
      <w:numFmt w:val="decimal"/>
      <w:lvlText w:val="%1."/>
      <w:lvlJc w:val="left"/>
      <w:pPr>
        <w:tabs>
          <w:tab w:val="left" w:leader="none" w:pos="1209"/>
        </w:tabs>
        <w:ind w:left="1209" w:hanging="360"/>
      </w:pPr>
    </w:lvl>
  </w:abstractNum>
  <w:abstractNum w:abstractNumId="18">
    <w:nsid w:val="00000012"/>
    <w:multiLevelType w:val="hybridMultilevel"/>
    <w:tmpl w:val="05CCD45C"/>
    <w:lvl w:ilvl="0" w:tplc="04090001">
      <w:start w:val="1"/>
      <w:numFmt w:val="bullet"/>
      <w:lvlText w:val=""/>
      <w:lvlJc w:val="left"/>
      <w:pPr>
        <w:tabs>
          <w:tab w:val="left" w:leader="none" w:pos="1296"/>
        </w:tabs>
        <w:ind w:left="1296" w:hanging="360"/>
      </w:pPr>
      <w:rPr>
        <w:rFonts w:hAnsi="Symbol" w:ascii="Symbol" w:hint="default"/>
      </w:rPr>
    </w:lvl>
    <w:lvl w:ilvl="1" w:tplc="04090003">
      <w:start w:val="1"/>
      <w:numFmt w:val="bullet"/>
      <w:lvlText w:val="o"/>
      <w:lvlJc w:val="left"/>
      <w:pPr>
        <w:tabs>
          <w:tab w:val="left" w:leader="none" w:pos="2016"/>
        </w:tabs>
        <w:ind w:left="2016" w:hanging="360"/>
      </w:pPr>
      <w:rPr>
        <w:rFonts w:hAnsi="Courier New" w:ascii="Courier New" w:cs="Courier New" w:hint="default"/>
      </w:rPr>
    </w:lvl>
    <w:lvl w:ilvl="2" w:tplc="04090005" w:tentative="1">
      <w:start w:val="1"/>
      <w:numFmt w:val="bullet"/>
      <w:lvlText w:val=""/>
      <w:lvlJc w:val="left"/>
      <w:pPr>
        <w:tabs>
          <w:tab w:val="left" w:leader="none" w:pos="2736"/>
        </w:tabs>
        <w:ind w:left="2736" w:hanging="360"/>
      </w:pPr>
      <w:rPr>
        <w:rFonts w:hAnsi="Wingdings" w:ascii="Wingdings" w:hint="default"/>
      </w:rPr>
    </w:lvl>
    <w:lvl w:ilvl="3" w:tplc="04090001" w:tentative="1">
      <w:start w:val="1"/>
      <w:numFmt w:val="bullet"/>
      <w:lvlText w:val=""/>
      <w:lvlJc w:val="left"/>
      <w:pPr>
        <w:tabs>
          <w:tab w:val="left" w:leader="none" w:pos="3456"/>
        </w:tabs>
        <w:ind w:left="3456" w:hanging="360"/>
      </w:pPr>
      <w:rPr>
        <w:rFonts w:hAnsi="Symbol" w:ascii="Symbol" w:hint="default"/>
      </w:rPr>
    </w:lvl>
    <w:lvl w:ilvl="4" w:tplc="04090003" w:tentative="1">
      <w:start w:val="1"/>
      <w:numFmt w:val="bullet"/>
      <w:lvlText w:val="o"/>
      <w:lvlJc w:val="left"/>
      <w:pPr>
        <w:tabs>
          <w:tab w:val="left" w:leader="none" w:pos="4176"/>
        </w:tabs>
        <w:ind w:left="4176" w:hanging="360"/>
      </w:pPr>
      <w:rPr>
        <w:rFonts w:hAnsi="Courier New" w:ascii="Courier New" w:cs="Courier New" w:hint="default"/>
      </w:rPr>
    </w:lvl>
    <w:lvl w:ilvl="5" w:tplc="04090005" w:tentative="1">
      <w:start w:val="1"/>
      <w:numFmt w:val="bullet"/>
      <w:lvlText w:val=""/>
      <w:lvlJc w:val="left"/>
      <w:pPr>
        <w:tabs>
          <w:tab w:val="left" w:leader="none" w:pos="4896"/>
        </w:tabs>
        <w:ind w:left="4896" w:hanging="360"/>
      </w:pPr>
      <w:rPr>
        <w:rFonts w:hAnsi="Wingdings" w:ascii="Wingdings" w:hint="default"/>
      </w:rPr>
    </w:lvl>
    <w:lvl w:ilvl="6" w:tplc="04090001" w:tentative="1">
      <w:start w:val="1"/>
      <w:numFmt w:val="bullet"/>
      <w:lvlText w:val=""/>
      <w:lvlJc w:val="left"/>
      <w:pPr>
        <w:tabs>
          <w:tab w:val="left" w:leader="none" w:pos="5616"/>
        </w:tabs>
        <w:ind w:left="5616" w:hanging="360"/>
      </w:pPr>
      <w:rPr>
        <w:rFonts w:hAnsi="Symbol" w:ascii="Symbol" w:hint="default"/>
      </w:rPr>
    </w:lvl>
    <w:lvl w:ilvl="7" w:tplc="04090003" w:tentative="1">
      <w:start w:val="1"/>
      <w:numFmt w:val="bullet"/>
      <w:lvlText w:val="o"/>
      <w:lvlJc w:val="left"/>
      <w:pPr>
        <w:tabs>
          <w:tab w:val="left" w:leader="none" w:pos="6336"/>
        </w:tabs>
        <w:ind w:left="6336" w:hanging="360"/>
      </w:pPr>
      <w:rPr>
        <w:rFonts w:hAnsi="Courier New" w:ascii="Courier New" w:cs="Courier New" w:hint="default"/>
      </w:rPr>
    </w:lvl>
    <w:lvl w:ilvl="8" w:tplc="04090005" w:tentative="1">
      <w:start w:val="1"/>
      <w:numFmt w:val="bullet"/>
      <w:lvlText w:val=""/>
      <w:lvlJc w:val="left"/>
      <w:pPr>
        <w:tabs>
          <w:tab w:val="left" w:leader="none" w:pos="7056"/>
        </w:tabs>
        <w:ind w:left="7056" w:hanging="360"/>
      </w:pPr>
      <w:rPr>
        <w:rFonts w:hAnsi="Wingdings" w:ascii="Wingdings" w:hint="default"/>
      </w:rPr>
    </w:lvl>
  </w:abstractNum>
  <w:abstractNum w:abstractNumId="19">
    <w:nsid w:val="00000013"/>
    <w:multiLevelType w:val="hybridMultilevel"/>
    <w:tmpl w:val="A7D872AC"/>
    <w:lvl w:ilvl="0" w:tplc="04090001">
      <w:start w:val="1"/>
      <w:numFmt w:val="bullet"/>
      <w:lvlText w:val=""/>
      <w:lvlJc w:val="left"/>
      <w:pPr>
        <w:tabs>
          <w:tab w:val="left" w:leader="none" w:pos="1500"/>
        </w:tabs>
        <w:ind w:left="1500" w:hanging="360"/>
      </w:pPr>
      <w:rPr>
        <w:rFonts w:hAnsi="Symbol" w:ascii="Symbol" w:hint="default"/>
      </w:rPr>
    </w:lvl>
    <w:lvl w:ilvl="1" w:tplc="04090003" w:tentative="1">
      <w:start w:val="1"/>
      <w:numFmt w:val="bullet"/>
      <w:lvlText w:val="o"/>
      <w:lvlJc w:val="left"/>
      <w:pPr>
        <w:tabs>
          <w:tab w:val="left" w:leader="none" w:pos="2220"/>
        </w:tabs>
        <w:ind w:left="2220" w:hanging="360"/>
      </w:pPr>
      <w:rPr>
        <w:rFonts w:hAnsi="Courier New" w:ascii="Courier New" w:hint="default"/>
      </w:rPr>
    </w:lvl>
    <w:lvl w:ilvl="2" w:tplc="04090005" w:tentative="1">
      <w:start w:val="1"/>
      <w:numFmt w:val="bullet"/>
      <w:lvlText w:val=""/>
      <w:lvlJc w:val="left"/>
      <w:pPr>
        <w:tabs>
          <w:tab w:val="left" w:leader="none" w:pos="2940"/>
        </w:tabs>
        <w:ind w:left="2940" w:hanging="360"/>
      </w:pPr>
      <w:rPr>
        <w:rFonts w:hAnsi="Wingdings" w:ascii="Wingdings" w:hint="default"/>
      </w:rPr>
    </w:lvl>
    <w:lvl w:ilvl="3" w:tplc="04090001" w:tentative="1">
      <w:start w:val="1"/>
      <w:numFmt w:val="bullet"/>
      <w:lvlText w:val=""/>
      <w:lvlJc w:val="left"/>
      <w:pPr>
        <w:tabs>
          <w:tab w:val="left" w:leader="none" w:pos="3660"/>
        </w:tabs>
        <w:ind w:left="3660" w:hanging="360"/>
      </w:pPr>
      <w:rPr>
        <w:rFonts w:hAnsi="Symbol" w:ascii="Symbol" w:hint="default"/>
      </w:rPr>
    </w:lvl>
    <w:lvl w:ilvl="4" w:tplc="04090003" w:tentative="1">
      <w:start w:val="1"/>
      <w:numFmt w:val="bullet"/>
      <w:lvlText w:val="o"/>
      <w:lvlJc w:val="left"/>
      <w:pPr>
        <w:tabs>
          <w:tab w:val="left" w:leader="none" w:pos="4380"/>
        </w:tabs>
        <w:ind w:left="4380" w:hanging="360"/>
      </w:pPr>
      <w:rPr>
        <w:rFonts w:hAnsi="Courier New" w:ascii="Courier New" w:hint="default"/>
      </w:rPr>
    </w:lvl>
    <w:lvl w:ilvl="5" w:tplc="04090005" w:tentative="1">
      <w:start w:val="1"/>
      <w:numFmt w:val="bullet"/>
      <w:lvlText w:val=""/>
      <w:lvlJc w:val="left"/>
      <w:pPr>
        <w:tabs>
          <w:tab w:val="left" w:leader="none" w:pos="5100"/>
        </w:tabs>
        <w:ind w:left="5100" w:hanging="360"/>
      </w:pPr>
      <w:rPr>
        <w:rFonts w:hAnsi="Wingdings" w:ascii="Wingdings" w:hint="default"/>
      </w:rPr>
    </w:lvl>
    <w:lvl w:ilvl="6" w:tplc="04090001" w:tentative="1">
      <w:start w:val="1"/>
      <w:numFmt w:val="bullet"/>
      <w:lvlText w:val=""/>
      <w:lvlJc w:val="left"/>
      <w:pPr>
        <w:tabs>
          <w:tab w:val="left" w:leader="none" w:pos="5820"/>
        </w:tabs>
        <w:ind w:left="5820" w:hanging="360"/>
      </w:pPr>
      <w:rPr>
        <w:rFonts w:hAnsi="Symbol" w:ascii="Symbol" w:hint="default"/>
      </w:rPr>
    </w:lvl>
    <w:lvl w:ilvl="7" w:tplc="04090003" w:tentative="1">
      <w:start w:val="1"/>
      <w:numFmt w:val="bullet"/>
      <w:lvlText w:val="o"/>
      <w:lvlJc w:val="left"/>
      <w:pPr>
        <w:tabs>
          <w:tab w:val="left" w:leader="none" w:pos="6540"/>
        </w:tabs>
        <w:ind w:left="6540" w:hanging="360"/>
      </w:pPr>
      <w:rPr>
        <w:rFonts w:hAnsi="Courier New" w:ascii="Courier New" w:hint="default"/>
      </w:rPr>
    </w:lvl>
    <w:lvl w:ilvl="8" w:tplc="04090005" w:tentative="1">
      <w:start w:val="1"/>
      <w:numFmt w:val="bullet"/>
      <w:lvlText w:val=""/>
      <w:lvlJc w:val="left"/>
      <w:pPr>
        <w:tabs>
          <w:tab w:val="left" w:leader="none" w:pos="7260"/>
        </w:tabs>
        <w:ind w:left="7260" w:hanging="360"/>
      </w:pPr>
      <w:rPr>
        <w:rFonts w:hAnsi="Wingdings" w:ascii="Wingdings" w:hint="default"/>
      </w:rPr>
    </w:lvl>
  </w:abstractNum>
  <w:abstractNum w:abstractNumId="20">
    <w:nsid w:val="00000014"/>
    <w:multiLevelType w:val="multilevel"/>
    <w:tmpl w:val="D668FD64"/>
    <w:lvl w:ilvl="0">
      <w:start w:val="1"/>
      <w:numFmt w:val="decimal"/>
      <w:isLgl w:val="1"/>
      <w:suff w:val="nothing"/>
      <w:lvlText w:val="%1"/>
      <w:lvlJc w:val="left"/>
      <w:pPr>
        <w:ind w:left="454" w:firstLine="680"/>
      </w:pPr>
      <w:rPr>
        <w:rFonts w:hint="default"/>
      </w:rPr>
    </w:lvl>
    <w:lvl w:ilvl="1">
      <w:start w:val="1"/>
      <w:numFmt w:val="decimal"/>
      <w:lvlText w:val="%2."/>
      <w:lvlJc w:val="left"/>
      <w:pPr>
        <w:tabs>
          <w:tab w:val="left" w:leader="none" w:pos="454"/>
        </w:tabs>
        <w:ind w:left="454" w:hanging="454"/>
      </w:pPr>
      <w:rPr>
        <w:rFonts w:hint="default"/>
      </w:rPr>
    </w:lvl>
    <w:lvl w:ilvl="2">
      <w:start w:val="0"/>
      <w:numFmt w:val="bullet"/>
      <w:lvlText w:val=""/>
      <w:lvlJc w:val="left"/>
      <w:pPr>
        <w:tabs>
          <w:tab w:val="left" w:leader="none" w:pos="360"/>
        </w:tabs>
      </w:pPr>
    </w:lvl>
    <w:lvl w:ilvl="3">
      <w:start w:val="0"/>
      <w:numFmt w:val="bullet"/>
      <w:lvlText w:val=""/>
      <w:lvlJc w:val="left"/>
      <w:pPr>
        <w:tabs>
          <w:tab w:val="left" w:leader="none" w:pos="360"/>
        </w:tabs>
      </w:pPr>
    </w:lvl>
    <w:lvl w:ilvl="4">
      <w:start w:val="0"/>
      <w:numFmt w:val="bullet"/>
      <w:lvlText w:val=""/>
      <w:lvlJc w:val="left"/>
      <w:pPr>
        <w:tabs>
          <w:tab w:val="left" w:leader="none" w:pos="360"/>
        </w:tabs>
      </w:pPr>
    </w:lvl>
    <w:lvl w:ilvl="5">
      <w:start w:val="0"/>
      <w:numFmt w:val="bullet"/>
      <w:lvlText w:val=""/>
      <w:lvlJc w:val="left"/>
      <w:pPr>
        <w:tabs>
          <w:tab w:val="left" w:leader="none" w:pos="360"/>
        </w:tabs>
      </w:pPr>
    </w:lvl>
    <w:lvl w:ilvl="6">
      <w:start w:val="0"/>
      <w:numFmt w:val="bullet"/>
      <w:lvlText w:val=""/>
      <w:lvlJc w:val="left"/>
      <w:pPr>
        <w:tabs>
          <w:tab w:val="left" w:leader="none" w:pos="360"/>
        </w:tabs>
      </w:pPr>
    </w:lvl>
    <w:lvl w:ilvl="7">
      <w:start w:val="0"/>
      <w:numFmt w:val="bullet"/>
      <w:lvlText w:val=""/>
      <w:lvlJc w:val="left"/>
      <w:pPr>
        <w:tabs>
          <w:tab w:val="left" w:leader="none" w:pos="360"/>
        </w:tabs>
      </w:pPr>
    </w:lvl>
    <w:lvl w:ilvl="8">
      <w:start w:val="0"/>
      <w:numFmt w:val="bullet"/>
      <w:lvlText w:val=""/>
      <w:lvlJc w:val="left"/>
      <w:pPr>
        <w:tabs>
          <w:tab w:val="left" w:leader="none" w:pos="360"/>
        </w:tabs>
      </w:pPr>
    </w:lvl>
  </w:abstractNum>
  <w:abstractNum w:abstractNumId="21">
    <w:nsid w:val="00000015"/>
    <w:multiLevelType w:val="hybridMultilevel"/>
    <w:tmpl w:val="0134968C"/>
    <w:lvl w:ilvl="0" w:tplc="0409000F">
      <w:start w:val="1"/>
      <w:numFmt w:val="decimal"/>
      <w:lvlText w:val="%1."/>
      <w:lvlJc w:val="left"/>
      <w:pPr>
        <w:tabs>
          <w:tab w:val="left" w:leader="none" w:pos="1080"/>
        </w:tabs>
        <w:ind w:left="1080" w:hanging="360"/>
      </w:pPr>
    </w:lvl>
    <w:lvl w:ilvl="1" w:tplc="04090019" w:tentative="1">
      <w:start w:val="1"/>
      <w:numFmt w:val="lowerLetter"/>
      <w:lvlText w:val="%2."/>
      <w:lvlJc w:val="left"/>
      <w:pPr>
        <w:tabs>
          <w:tab w:val="left" w:leader="none" w:pos="1800"/>
        </w:tabs>
        <w:ind w:left="1800" w:hanging="360"/>
      </w:pPr>
    </w:lvl>
    <w:lvl w:ilvl="2" w:tplc="0409001B" w:tentative="1">
      <w:start w:val="1"/>
      <w:numFmt w:val="lowerRoman"/>
      <w:lvlText w:val="%3."/>
      <w:lvlJc w:val="right"/>
      <w:pPr>
        <w:tabs>
          <w:tab w:val="left" w:leader="none" w:pos="2520"/>
        </w:tabs>
        <w:ind w:left="2520" w:hanging="180"/>
      </w:pPr>
    </w:lvl>
    <w:lvl w:ilvl="3" w:tplc="0409000F" w:tentative="1">
      <w:start w:val="1"/>
      <w:numFmt w:val="decimal"/>
      <w:lvlText w:val="%4."/>
      <w:lvlJc w:val="left"/>
      <w:pPr>
        <w:tabs>
          <w:tab w:val="left" w:leader="none" w:pos="3240"/>
        </w:tabs>
        <w:ind w:left="3240" w:hanging="360"/>
      </w:pPr>
    </w:lvl>
    <w:lvl w:ilvl="4" w:tplc="04090019" w:tentative="1">
      <w:start w:val="1"/>
      <w:numFmt w:val="lowerLetter"/>
      <w:lvlText w:val="%5."/>
      <w:lvlJc w:val="left"/>
      <w:pPr>
        <w:tabs>
          <w:tab w:val="left" w:leader="none" w:pos="3960"/>
        </w:tabs>
        <w:ind w:left="3960" w:hanging="360"/>
      </w:pPr>
    </w:lvl>
    <w:lvl w:ilvl="5" w:tplc="0409001B" w:tentative="1">
      <w:start w:val="1"/>
      <w:numFmt w:val="lowerRoman"/>
      <w:lvlText w:val="%6."/>
      <w:lvlJc w:val="right"/>
      <w:pPr>
        <w:tabs>
          <w:tab w:val="left" w:leader="none" w:pos="4680"/>
        </w:tabs>
        <w:ind w:left="4680" w:hanging="180"/>
      </w:pPr>
    </w:lvl>
    <w:lvl w:ilvl="6" w:tplc="0409000F" w:tentative="1">
      <w:start w:val="1"/>
      <w:numFmt w:val="decimal"/>
      <w:lvlText w:val="%7."/>
      <w:lvlJc w:val="left"/>
      <w:pPr>
        <w:tabs>
          <w:tab w:val="left" w:leader="none" w:pos="5400"/>
        </w:tabs>
        <w:ind w:left="5400" w:hanging="360"/>
      </w:pPr>
    </w:lvl>
    <w:lvl w:ilvl="7" w:tplc="04090019" w:tentative="1">
      <w:start w:val="1"/>
      <w:numFmt w:val="lowerLetter"/>
      <w:lvlText w:val="%8."/>
      <w:lvlJc w:val="left"/>
      <w:pPr>
        <w:tabs>
          <w:tab w:val="left" w:leader="none" w:pos="6120"/>
        </w:tabs>
        <w:ind w:left="6120" w:hanging="360"/>
      </w:pPr>
    </w:lvl>
    <w:lvl w:ilvl="8" w:tplc="0409001B" w:tentative="1">
      <w:start w:val="1"/>
      <w:numFmt w:val="lowerRoman"/>
      <w:lvlText w:val="%9."/>
      <w:lvlJc w:val="right"/>
      <w:pPr>
        <w:tabs>
          <w:tab w:val="left" w:leader="none" w:pos="6840"/>
        </w:tabs>
        <w:ind w:left="6840" w:hanging="180"/>
      </w:pPr>
    </w:lvl>
  </w:abstractNum>
  <w:abstractNum w:abstractNumId="22">
    <w:nsid w:val="00000016"/>
    <w:multiLevelType w:val="hybridMultilevel"/>
    <w:tmpl w:val="6CAEA950"/>
    <w:lvl w:ilvl="0" w:tplc="04090001">
      <w:start w:val="1"/>
      <w:numFmt w:val="bullet"/>
      <w:lvlText w:val=""/>
      <w:lvlJc w:val="left"/>
      <w:pPr>
        <w:tabs>
          <w:tab w:val="left" w:leader="none" w:pos="2520"/>
        </w:tabs>
        <w:ind w:left="2520" w:hanging="360"/>
      </w:pPr>
      <w:rPr>
        <w:rFonts w:hAnsi="Symbol" w:ascii="Symbol" w:hint="default"/>
      </w:rPr>
    </w:lvl>
    <w:lvl w:ilvl="1" w:tplc="04090003" w:tentative="1">
      <w:start w:val="1"/>
      <w:numFmt w:val="bullet"/>
      <w:lvlText w:val="o"/>
      <w:lvlJc w:val="left"/>
      <w:pPr>
        <w:tabs>
          <w:tab w:val="left" w:leader="none" w:pos="3240"/>
        </w:tabs>
        <w:ind w:left="3240" w:hanging="360"/>
      </w:pPr>
      <w:rPr>
        <w:rFonts w:hAnsi="Courier New" w:ascii="Courier New" w:cs="Courier New" w:hint="default"/>
      </w:rPr>
    </w:lvl>
    <w:lvl w:ilvl="2" w:tplc="04090005" w:tentative="1">
      <w:start w:val="1"/>
      <w:numFmt w:val="bullet"/>
      <w:lvlText w:val=""/>
      <w:lvlJc w:val="left"/>
      <w:pPr>
        <w:tabs>
          <w:tab w:val="left" w:leader="none" w:pos="3960"/>
        </w:tabs>
        <w:ind w:left="3960" w:hanging="360"/>
      </w:pPr>
      <w:rPr>
        <w:rFonts w:hAnsi="Wingdings" w:ascii="Wingdings" w:hint="default"/>
      </w:rPr>
    </w:lvl>
    <w:lvl w:ilvl="3" w:tplc="04090001" w:tentative="1">
      <w:start w:val="1"/>
      <w:numFmt w:val="bullet"/>
      <w:lvlText w:val=""/>
      <w:lvlJc w:val="left"/>
      <w:pPr>
        <w:tabs>
          <w:tab w:val="left" w:leader="none" w:pos="4680"/>
        </w:tabs>
        <w:ind w:left="4680" w:hanging="360"/>
      </w:pPr>
      <w:rPr>
        <w:rFonts w:hAnsi="Symbol" w:ascii="Symbol" w:hint="default"/>
      </w:rPr>
    </w:lvl>
    <w:lvl w:ilvl="4" w:tplc="04090003" w:tentative="1">
      <w:start w:val="1"/>
      <w:numFmt w:val="bullet"/>
      <w:lvlText w:val="o"/>
      <w:lvlJc w:val="left"/>
      <w:pPr>
        <w:tabs>
          <w:tab w:val="left" w:leader="none" w:pos="5400"/>
        </w:tabs>
        <w:ind w:left="5400" w:hanging="360"/>
      </w:pPr>
      <w:rPr>
        <w:rFonts w:hAnsi="Courier New" w:ascii="Courier New" w:cs="Courier New" w:hint="default"/>
      </w:rPr>
    </w:lvl>
    <w:lvl w:ilvl="5" w:tplc="04090005" w:tentative="1">
      <w:start w:val="1"/>
      <w:numFmt w:val="bullet"/>
      <w:lvlText w:val=""/>
      <w:lvlJc w:val="left"/>
      <w:pPr>
        <w:tabs>
          <w:tab w:val="left" w:leader="none" w:pos="6120"/>
        </w:tabs>
        <w:ind w:left="6120" w:hanging="360"/>
      </w:pPr>
      <w:rPr>
        <w:rFonts w:hAnsi="Wingdings" w:ascii="Wingdings" w:hint="default"/>
      </w:rPr>
    </w:lvl>
    <w:lvl w:ilvl="6" w:tplc="04090001" w:tentative="1">
      <w:start w:val="1"/>
      <w:numFmt w:val="bullet"/>
      <w:lvlText w:val=""/>
      <w:lvlJc w:val="left"/>
      <w:pPr>
        <w:tabs>
          <w:tab w:val="left" w:leader="none" w:pos="6840"/>
        </w:tabs>
        <w:ind w:left="6840" w:hanging="360"/>
      </w:pPr>
      <w:rPr>
        <w:rFonts w:hAnsi="Symbol" w:ascii="Symbol" w:hint="default"/>
      </w:rPr>
    </w:lvl>
    <w:lvl w:ilvl="7" w:tplc="04090003" w:tentative="1">
      <w:start w:val="1"/>
      <w:numFmt w:val="bullet"/>
      <w:lvlText w:val="o"/>
      <w:lvlJc w:val="left"/>
      <w:pPr>
        <w:tabs>
          <w:tab w:val="left" w:leader="none" w:pos="7560"/>
        </w:tabs>
        <w:ind w:left="7560" w:hanging="360"/>
      </w:pPr>
      <w:rPr>
        <w:rFonts w:hAnsi="Courier New" w:ascii="Courier New" w:cs="Courier New" w:hint="default"/>
      </w:rPr>
    </w:lvl>
    <w:lvl w:ilvl="8" w:tplc="04090005" w:tentative="1">
      <w:start w:val="1"/>
      <w:numFmt w:val="bullet"/>
      <w:lvlText w:val=""/>
      <w:lvlJc w:val="left"/>
      <w:pPr>
        <w:tabs>
          <w:tab w:val="left" w:leader="none" w:pos="8280"/>
        </w:tabs>
        <w:ind w:left="8280" w:hanging="360"/>
      </w:pPr>
      <w:rPr>
        <w:rFonts w:hAnsi="Wingdings" w:ascii="Wingdings" w:hint="default"/>
      </w:rPr>
    </w:lvl>
  </w:abstractNum>
  <w:abstractNum w:abstractNumId="23">
    <w:nsid w:val="00000017"/>
    <w:multiLevelType w:val="hybridMultilevel"/>
    <w:tmpl w:val="143C94B6"/>
    <w:lvl w:ilvl="0" w:tplc="01545F90">
      <w:start w:val="1"/>
      <w:numFmt w:val="bullet"/>
      <w:lvlText w:val=""/>
      <w:lvlJc w:val="left"/>
      <w:pPr>
        <w:tabs>
          <w:tab w:val="left" w:leader="none" w:pos="1080"/>
        </w:tabs>
        <w:ind w:left="1080" w:hanging="360"/>
      </w:pPr>
      <w:rPr>
        <w:rFonts w:hAnsi="Symbol" w:ascii="Symbol" w:hint="default"/>
      </w:rPr>
    </w:lvl>
    <w:lvl w:ilvl="1" w:tplc="81E4ABFC" w:tentative="1">
      <w:start w:val="1"/>
      <w:numFmt w:val="bullet"/>
      <w:lvlText w:val="o"/>
      <w:lvlJc w:val="left"/>
      <w:pPr>
        <w:tabs>
          <w:tab w:val="left" w:leader="none" w:pos="1800"/>
        </w:tabs>
        <w:ind w:left="1800" w:hanging="360"/>
      </w:pPr>
      <w:rPr>
        <w:rFonts w:hAnsi="Courier New" w:ascii="Courier New" w:cs="Courier New" w:hint="default"/>
      </w:rPr>
    </w:lvl>
    <w:lvl w:ilvl="2" w:tplc="7C1A8E82" w:tentative="1">
      <w:start w:val="1"/>
      <w:numFmt w:val="bullet"/>
      <w:lvlText w:val=""/>
      <w:lvlJc w:val="left"/>
      <w:pPr>
        <w:tabs>
          <w:tab w:val="left" w:leader="none" w:pos="2520"/>
        </w:tabs>
        <w:ind w:left="2520" w:hanging="360"/>
      </w:pPr>
      <w:rPr>
        <w:rFonts w:hAnsi="Wingdings" w:ascii="Wingdings" w:hint="default"/>
      </w:rPr>
    </w:lvl>
    <w:lvl w:ilvl="3" w:tplc="A75055F0" w:tentative="1">
      <w:start w:val="1"/>
      <w:numFmt w:val="bullet"/>
      <w:lvlText w:val=""/>
      <w:lvlJc w:val="left"/>
      <w:pPr>
        <w:tabs>
          <w:tab w:val="left" w:leader="none" w:pos="3240"/>
        </w:tabs>
        <w:ind w:left="3240" w:hanging="360"/>
      </w:pPr>
      <w:rPr>
        <w:rFonts w:hAnsi="Symbol" w:ascii="Symbol" w:hint="default"/>
      </w:rPr>
    </w:lvl>
    <w:lvl w:ilvl="4" w:tplc="58529B6E" w:tentative="1">
      <w:start w:val="1"/>
      <w:numFmt w:val="bullet"/>
      <w:lvlText w:val="o"/>
      <w:lvlJc w:val="left"/>
      <w:pPr>
        <w:tabs>
          <w:tab w:val="left" w:leader="none" w:pos="3960"/>
        </w:tabs>
        <w:ind w:left="3960" w:hanging="360"/>
      </w:pPr>
      <w:rPr>
        <w:rFonts w:hAnsi="Courier New" w:ascii="Courier New" w:cs="Courier New" w:hint="default"/>
      </w:rPr>
    </w:lvl>
    <w:lvl w:ilvl="5" w:tplc="3372F340" w:tentative="1">
      <w:start w:val="1"/>
      <w:numFmt w:val="bullet"/>
      <w:lvlText w:val=""/>
      <w:lvlJc w:val="left"/>
      <w:pPr>
        <w:tabs>
          <w:tab w:val="left" w:leader="none" w:pos="4680"/>
        </w:tabs>
        <w:ind w:left="4680" w:hanging="360"/>
      </w:pPr>
      <w:rPr>
        <w:rFonts w:hAnsi="Wingdings" w:ascii="Wingdings" w:hint="default"/>
      </w:rPr>
    </w:lvl>
    <w:lvl w:ilvl="6" w:tplc="657CD1DC" w:tentative="1">
      <w:start w:val="1"/>
      <w:numFmt w:val="bullet"/>
      <w:lvlText w:val=""/>
      <w:lvlJc w:val="left"/>
      <w:pPr>
        <w:tabs>
          <w:tab w:val="left" w:leader="none" w:pos="5400"/>
        </w:tabs>
        <w:ind w:left="5400" w:hanging="360"/>
      </w:pPr>
      <w:rPr>
        <w:rFonts w:hAnsi="Symbol" w:ascii="Symbol" w:hint="default"/>
      </w:rPr>
    </w:lvl>
    <w:lvl w:ilvl="7" w:tplc="6F489260" w:tentative="1">
      <w:start w:val="1"/>
      <w:numFmt w:val="bullet"/>
      <w:lvlText w:val="o"/>
      <w:lvlJc w:val="left"/>
      <w:pPr>
        <w:tabs>
          <w:tab w:val="left" w:leader="none" w:pos="6120"/>
        </w:tabs>
        <w:ind w:left="6120" w:hanging="360"/>
      </w:pPr>
      <w:rPr>
        <w:rFonts w:hAnsi="Courier New" w:ascii="Courier New" w:cs="Courier New" w:hint="default"/>
      </w:rPr>
    </w:lvl>
    <w:lvl w:ilvl="8" w:tplc="EC808B70" w:tentative="1">
      <w:start w:val="1"/>
      <w:numFmt w:val="bullet"/>
      <w:lvlText w:val=""/>
      <w:lvlJc w:val="left"/>
      <w:pPr>
        <w:tabs>
          <w:tab w:val="left" w:leader="none" w:pos="6840"/>
        </w:tabs>
        <w:ind w:left="6840" w:hanging="360"/>
      </w:pPr>
      <w:rPr>
        <w:rFonts w:hAnsi="Wingdings" w:ascii="Wingdings" w:hint="default"/>
      </w:rPr>
    </w:lvl>
  </w:abstractNum>
  <w:abstractNum w:abstractNumId="24">
    <w:nsid w:val="00000018"/>
    <w:multiLevelType w:val="singleLevel"/>
    <w:tmpl w:val="46825C8A"/>
    <w:lvl w:ilvl="0">
      <w:start w:val="1"/>
      <w:numFmt w:val="decimal"/>
      <w:lvlText w:val="%1."/>
      <w:lvlJc w:val="left"/>
      <w:pPr>
        <w:tabs>
          <w:tab w:val="left" w:leader="none" w:pos="360"/>
        </w:tabs>
        <w:ind w:left="360" w:hanging="360"/>
      </w:pPr>
    </w:lvl>
  </w:abstractNum>
  <w:abstractNum w:abstractNumId="25">
    <w:nsid w:val="00000019"/>
    <w:multiLevelType w:val="singleLevel"/>
    <w:tmpl w:val="F446DE0E"/>
    <w:lvl w:ilvl="0">
      <w:start w:val="1"/>
      <w:numFmt w:val="decimal"/>
      <w:lvlText w:val="%1."/>
      <w:lvlJc w:val="left"/>
      <w:pPr>
        <w:tabs>
          <w:tab w:val="left" w:leader="none" w:pos="643"/>
        </w:tabs>
        <w:ind w:left="643" w:hanging="360"/>
      </w:pPr>
    </w:lvl>
  </w:abstractNum>
  <w:abstractNum w:abstractNumId="26">
    <w:nsid w:val="0000001A"/>
    <w:multiLevelType w:val="hybridMultilevel"/>
    <w:tmpl w:val="BCC8E2A2"/>
    <w:lvl w:ilvl="0" w:tplc="04090001">
      <w:start w:val="1"/>
      <w:numFmt w:val="bullet"/>
      <w:lvlText w:val=""/>
      <w:lvlJc w:val="left"/>
      <w:pPr>
        <w:ind w:left="720" w:hanging="360"/>
      </w:pPr>
      <w:rPr>
        <w:rFonts w:hAnsi="Symbol" w:ascii="Symbol" w:hint="default"/>
      </w:rPr>
    </w:lvl>
    <w:lvl w:ilvl="1" w:tplc="04090003" w:tentative="1">
      <w:start w:val="1"/>
      <w:numFmt w:val="bullet"/>
      <w:lvlText w:val="o"/>
      <w:lvlJc w:val="left"/>
      <w:pPr>
        <w:ind w:left="1440" w:hanging="360"/>
      </w:pPr>
      <w:rPr>
        <w:rFonts w:hAnsi="Courier New" w:ascii="Courier New" w:cs="Courier New" w:hint="default"/>
      </w:rPr>
    </w:lvl>
    <w:lvl w:ilvl="2" w:tplc="04090005" w:tentative="1">
      <w:start w:val="1"/>
      <w:numFmt w:val="bullet"/>
      <w:lvlText w:val=""/>
      <w:lvlJc w:val="left"/>
      <w:pPr>
        <w:ind w:left="2160" w:hanging="360"/>
      </w:pPr>
      <w:rPr>
        <w:rFonts w:hAnsi="Wingdings" w:ascii="Wingdings" w:hint="default"/>
      </w:rPr>
    </w:lvl>
    <w:lvl w:ilvl="3" w:tplc="04090001" w:tentative="1">
      <w:start w:val="1"/>
      <w:numFmt w:val="bullet"/>
      <w:lvlText w:val=""/>
      <w:lvlJc w:val="left"/>
      <w:pPr>
        <w:ind w:left="2880" w:hanging="360"/>
      </w:pPr>
      <w:rPr>
        <w:rFonts w:hAnsi="Symbol" w:ascii="Symbol" w:hint="default"/>
      </w:rPr>
    </w:lvl>
    <w:lvl w:ilvl="4" w:tplc="04090003" w:tentative="1">
      <w:start w:val="1"/>
      <w:numFmt w:val="bullet"/>
      <w:lvlText w:val="o"/>
      <w:lvlJc w:val="left"/>
      <w:pPr>
        <w:ind w:left="3600" w:hanging="360"/>
      </w:pPr>
      <w:rPr>
        <w:rFonts w:hAnsi="Courier New" w:ascii="Courier New" w:cs="Courier New" w:hint="default"/>
      </w:rPr>
    </w:lvl>
    <w:lvl w:ilvl="5" w:tplc="04090005" w:tentative="1">
      <w:start w:val="1"/>
      <w:numFmt w:val="bullet"/>
      <w:lvlText w:val=""/>
      <w:lvlJc w:val="left"/>
      <w:pPr>
        <w:ind w:left="4320" w:hanging="360"/>
      </w:pPr>
      <w:rPr>
        <w:rFonts w:hAnsi="Wingdings" w:ascii="Wingdings" w:hint="default"/>
      </w:rPr>
    </w:lvl>
    <w:lvl w:ilvl="6" w:tplc="04090001" w:tentative="1">
      <w:start w:val="1"/>
      <w:numFmt w:val="bullet"/>
      <w:lvlText w:val=""/>
      <w:lvlJc w:val="left"/>
      <w:pPr>
        <w:ind w:left="5040" w:hanging="360"/>
      </w:pPr>
      <w:rPr>
        <w:rFonts w:hAnsi="Symbol" w:ascii="Symbol" w:hint="default"/>
      </w:rPr>
    </w:lvl>
    <w:lvl w:ilvl="7" w:tplc="04090003" w:tentative="1">
      <w:start w:val="1"/>
      <w:numFmt w:val="bullet"/>
      <w:lvlText w:val="o"/>
      <w:lvlJc w:val="left"/>
      <w:pPr>
        <w:ind w:left="5760" w:hanging="360"/>
      </w:pPr>
      <w:rPr>
        <w:rFonts w:hAnsi="Courier New" w:ascii="Courier New" w:cs="Courier New" w:hint="default"/>
      </w:rPr>
    </w:lvl>
    <w:lvl w:ilvl="8" w:tplc="04090005" w:tentative="1">
      <w:start w:val="1"/>
      <w:numFmt w:val="bullet"/>
      <w:lvlText w:val=""/>
      <w:lvlJc w:val="left"/>
      <w:pPr>
        <w:ind w:left="6480" w:hanging="360"/>
      </w:pPr>
      <w:rPr>
        <w:rFonts w:hAnsi="Wingdings" w:ascii="Wingdings" w:hint="default"/>
      </w:rPr>
    </w:lvl>
  </w:abstractNum>
  <w:abstractNum w:abstractNumId="27">
    <w:nsid w:val="0000001B"/>
    <w:multiLevelType w:val="singleLevel"/>
    <w:tmpl w:val="599AC716"/>
    <w:lvl w:ilvl="0">
      <w:start w:val="1"/>
      <w:numFmt w:val="decimal"/>
      <w:lvlText w:val="%1."/>
      <w:lvlJc w:val="left"/>
      <w:pPr>
        <w:tabs>
          <w:tab w:val="left" w:leader="none" w:pos="1492"/>
        </w:tabs>
        <w:ind w:left="1492" w:hanging="360"/>
      </w:pPr>
    </w:lvl>
  </w:abstractNum>
  <w:num w:numId="1">
    <w:abstractNumId w:val="3"/>
  </w:num>
  <w:num w:numId="2">
    <w:abstractNumId w:val="2"/>
  </w:num>
  <w:num w:numId="3">
    <w:abstractNumId w:val="7"/>
  </w:num>
  <w:num w:numId="4">
    <w:abstractNumId w:val="6"/>
  </w:num>
  <w:num w:numId="5">
    <w:abstractNumId w:val="12"/>
  </w:num>
  <w:num w:numId="6">
    <w:abstractNumId w:val="18"/>
  </w:num>
  <w:num w:numId="7">
    <w:abstractNumId w:val="2"/>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0"/>
  </w:num>
  <w:num w:numId="9">
    <w:abstractNumId w:val="1"/>
  </w:num>
  <w:num w:numId="10">
    <w:abstractNumId w:val="15"/>
  </w:num>
  <w:num w:numId="1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0"/>
  </w:num>
  <w:num w:numId="13">
    <w:abstractNumId w:val="17"/>
  </w:num>
  <w:num w:numId="14">
    <w:abstractNumId w:val="27"/>
  </w:num>
  <w:num w:numId="15">
    <w:abstractNumId w:val="21"/>
  </w:num>
  <w:num w:numId="16">
    <w:abstractNumId w:val="8"/>
  </w:num>
  <w:num w:numId="17">
    <w:abstractNumId w:val="25"/>
  </w:num>
  <w:num w:numId="18">
    <w:abstractNumId w:val="20"/>
    <w:lvlOverride w:ilvl="0">
      <w:startOverride w:val="1"/>
    </w:lvlOverride>
    <w:lvlOverride w:ilvl="1">
      <w:startOverride w:val="1"/>
    </w:lvlOverride>
  </w:num>
  <w:num w:numId="19">
    <w:abstractNumId w:val="4"/>
  </w:num>
  <w:num w:numId="20">
    <w:abstractNumId w:val="10"/>
  </w:num>
  <w:num w:numId="21">
    <w:abstractNumId w:val="22"/>
  </w:num>
  <w:num w:numId="22">
    <w:abstractNumId w:val="23"/>
  </w:num>
  <w:num w:numId="23">
    <w:abstractNumId w:val="16"/>
  </w:num>
  <w:num w:numId="24">
    <w:abstractNumId w:val="11"/>
  </w:num>
  <w:num w:numId="25">
    <w:abstractNumId w:val="13"/>
  </w:num>
  <w:num w:numId="26">
    <w:abstractNumId w:val="11"/>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9"/>
  </w:num>
  <w:num w:numId="28">
    <w:abstractNumId w:val="24"/>
    <w:lvlOverride w:ilvl="0">
      <w:startOverride w:val="1"/>
    </w:lvlOverride>
  </w:num>
  <w:num w:numId="29">
    <w:abstractNumId w:val="14"/>
  </w:num>
  <w:num w:numId="30">
    <w:abstractNumId w:val="5"/>
  </w:num>
  <w:num w:numId="31">
    <w:abstractNumId w:val="9"/>
  </w:num>
  <w:num w:numId="32">
    <w:abstractNumId w:val="24"/>
  </w:num>
  <w:num w:numId="33">
    <w:abstractNumId w:val="26"/>
  </w:num>
</w:numbering>
</file>

<file path=word/settings.xml><?xml version="1.0" encoding="utf-8"?>
<w:settings xmlns:w="http://schemas.openxmlformats.org/wordprocessingml/2006/main" xmlns:r="http://schemas.openxmlformats.org/officeDocument/2006/relationships" xmlns:m="http://schemas.openxmlformats.org/officeDocument/2006/math">
  <w:zoom w:percent="42"/>
  <w:mirrorMargins/>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1"/>
  <w:defaultTabStop w:val="720"/>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trackRevisions w:val="false"/>
</w:settings>
</file>

<file path=word/styles.xml><?xml version="1.0" encoding="utf-8"?>
<w:styles xmlns:mc="http://schemas.openxmlformats.org/markup-compatibility/2006" xmlns:w="http://schemas.openxmlformats.org/wordprocessingml/2006/main" xmlns:w14="http://schemas.microsoft.com/office/word/2010/wordml" mc:Ignorable="w14">
  <w:docDefaults>
    <w:rPrDefault>
      <w:rPr>
        <w:rFonts w:ascii="Times New Roman" w:cs="Times New Roman" w:eastAsia="Times New Roman" w:hAnsi="Times New Roman"/>
        <w:lang w:val="en-US" w:bidi="ar-SA" w:eastAsia="en-US"/>
      </w:rPr>
    </w:rPrDefault>
    <w:pPrDefault>
      <w:pPr/>
    </w:pPrDefault>
  </w:docDefaults>
  <w:style w:type="paragraph" w:default="1" w:styleId="style0">
    <w:name w:val="Normal"/>
    <w:next w:val="style0"/>
    <w:qFormat/>
    <w:pPr/>
    <w:rPr>
      <w:sz w:val="24"/>
      <w:szCs w:val="24"/>
    </w:rPr>
  </w:style>
  <w:style w:type="paragraph" w:styleId="style1">
    <w:name w:val="heading 1"/>
    <w:basedOn w:val="style0"/>
    <w:next w:val="style0"/>
    <w:link w:val="style4097"/>
    <w:qFormat/>
    <w:pPr>
      <w:keepNext/>
      <w:keepLines/>
      <w:spacing w:before="240"/>
      <w:outlineLvl w:val="0"/>
    </w:pPr>
    <w:rPr>
      <w:rFonts w:ascii="Calibri Light" w:cs="宋体" w:eastAsia="宋体" w:hAnsi="Calibri Light"/>
      <w:color w:val="2f5496"/>
      <w:sz w:val="32"/>
      <w:szCs w:val="32"/>
    </w:rPr>
  </w:style>
  <w:style w:type="paragraph" w:styleId="style2">
    <w:name w:val="heading 2"/>
    <w:basedOn w:val="style1"/>
    <w:next w:val="style66"/>
    <w:link w:val="style4098"/>
    <w:qFormat/>
    <w:pPr>
      <w:widowControl w:val="false"/>
      <w:pBdr>
        <w:top w:val="single" w:sz="24" w:space="1" w:color="c0c0c0"/>
      </w:pBdr>
      <w:spacing w:before="560" w:after="200"/>
      <w:outlineLvl w:val="1"/>
    </w:pPr>
    <w:rPr>
      <w:rFonts w:ascii="Arial Unicode MS" w:cs="Times New Roman" w:eastAsia="Arial Unicode MS" w:hAnsi="Arial Unicode MS"/>
      <w:b/>
      <w:color w:val="auto"/>
      <w:kern w:val="28"/>
      <w:szCs w:val="20"/>
      <w:lang w:val="en-AU"/>
    </w:rPr>
  </w:style>
  <w:style w:type="paragraph" w:styleId="style3">
    <w:name w:val="heading 3"/>
    <w:basedOn w:val="style2"/>
    <w:next w:val="style66"/>
    <w:link w:val="style4099"/>
    <w:qFormat/>
    <w:pPr>
      <w:pBdr>
        <w:top w:val="none" w:sz="0" w:space="0" w:color="auto"/>
      </w:pBdr>
      <w:ind w:left="567"/>
      <w:outlineLvl w:val="2"/>
    </w:pPr>
    <w:rPr>
      <w:sz w:val="28"/>
    </w:rPr>
  </w:style>
  <w:style w:type="paragraph" w:styleId="style4">
    <w:name w:val="heading 4"/>
    <w:basedOn w:val="style3"/>
    <w:next w:val="style66"/>
    <w:link w:val="style4100"/>
    <w:qFormat/>
    <w:pPr>
      <w:spacing w:before="480"/>
      <w:ind w:left="1134"/>
      <w:outlineLvl w:val="3"/>
    </w:pPr>
    <w:rPr>
      <w:sz w:val="24"/>
    </w:rPr>
  </w:style>
  <w:style w:type="paragraph" w:styleId="style7">
    <w:name w:val="heading 7"/>
    <w:basedOn w:val="style0"/>
    <w:next w:val="style0"/>
    <w:link w:val="style4101"/>
    <w:qFormat/>
    <w:pPr>
      <w:keepLines/>
      <w:widowControl w:val="false"/>
      <w:spacing w:before="240" w:after="60"/>
      <w:outlineLvl w:val="6"/>
    </w:pPr>
    <w:rPr>
      <w:rFonts w:ascii="Calibri" w:hAnsi="Calibri"/>
    </w:rPr>
  </w:style>
  <w:style w:type="character" w:default="1" w:styleId="style65">
    <w:name w:val="Default Paragraph Font"/>
    <w:next w:val="style65"/>
    <w:uiPriority w:val="1"/>
  </w:style>
  <w:style w:type="table" w:default="1" w:styleId="style105">
    <w:name w:val="Normal Table"/>
    <w:next w:val="style105"/>
    <w:uiPriority w:val="99"/>
    <w:pPr/>
    <w:rPr/>
    <w:tblPr>
      <w:tblInd w:w="0" w:type="dxa"/>
      <w:tblCellMar>
        <w:top w:w="0" w:type="dxa"/>
        <w:left w:w="108" w:type="dxa"/>
        <w:bottom w:w="0" w:type="dxa"/>
        <w:right w:w="108" w:type="dxa"/>
      </w:tblCellMar>
    </w:tblPr>
    <w:tcPr>
      <w:tcBorders/>
    </w:tcPr>
  </w:style>
  <w:style w:type="numbering" w:default="1" w:styleId="style107">
    <w:name w:val="No List"/>
    <w:next w:val="style107"/>
    <w:uiPriority w:val="99"/>
    <w:pPr/>
  </w:style>
  <w:style w:type="character" w:customStyle="1" w:styleId="style4097">
    <w:name w:val="Heading 1 Char_01307eb1-a606-4355-ad2d-99bebb6fdd56"/>
    <w:basedOn w:val="style65"/>
    <w:next w:val="style4097"/>
    <w:link w:val="style1"/>
    <w:rPr>
      <w:rFonts w:ascii="Calibri Light" w:cs="宋体" w:eastAsia="宋体" w:hAnsi="Calibri Light"/>
      <w:color w:val="2f5496"/>
      <w:sz w:val="32"/>
      <w:szCs w:val="32"/>
    </w:rPr>
  </w:style>
  <w:style w:type="character" w:customStyle="1" w:styleId="style4098">
    <w:name w:val="Heading 2 Char_0464cd25-7f40-416a-88b2-db309a18733a"/>
    <w:basedOn w:val="style65"/>
    <w:next w:val="style4098"/>
    <w:link w:val="style2"/>
    <w:rPr>
      <w:rFonts w:ascii="Arial Unicode MS" w:eastAsia="Arial Unicode MS" w:hAnsi="Arial Unicode MS"/>
      <w:b/>
      <w:kern w:val="28"/>
      <w:sz w:val="32"/>
      <w:lang w:val="en-AU"/>
    </w:rPr>
  </w:style>
  <w:style w:type="character" w:customStyle="1" w:styleId="style4099">
    <w:name w:val="Heading 3 Char_2c999740-d06d-49ac-bb20-87f33fa6751e"/>
    <w:basedOn w:val="style65"/>
    <w:next w:val="style4099"/>
    <w:link w:val="style3"/>
    <w:rPr>
      <w:rFonts w:ascii="Arial Unicode MS" w:eastAsia="Arial Unicode MS" w:hAnsi="Arial Unicode MS"/>
      <w:b/>
      <w:kern w:val="28"/>
      <w:sz w:val="28"/>
      <w:lang w:val="en-AU"/>
    </w:rPr>
  </w:style>
  <w:style w:type="character" w:customStyle="1" w:styleId="style4100">
    <w:name w:val="Heading 4 Char_d290a174-f030-4607-adf9-e9e2a261cd0f"/>
    <w:basedOn w:val="style65"/>
    <w:next w:val="style4100"/>
    <w:link w:val="style4"/>
    <w:rPr>
      <w:rFonts w:ascii="Arial Unicode MS" w:eastAsia="Arial Unicode MS" w:hAnsi="Arial Unicode MS"/>
      <w:b/>
      <w:kern w:val="28"/>
      <w:sz w:val="24"/>
      <w:lang w:val="en-AU"/>
    </w:rPr>
  </w:style>
  <w:style w:type="character" w:customStyle="1" w:styleId="style4101">
    <w:name w:val="Heading 7 Char_d64e0bc9-22fb-4927-8d20-98c95980c38e"/>
    <w:basedOn w:val="style65"/>
    <w:next w:val="style4101"/>
    <w:link w:val="style7"/>
    <w:rPr>
      <w:rFonts w:ascii="Calibri" w:hAnsi="Calibri"/>
      <w:sz w:val="24"/>
      <w:szCs w:val="24"/>
    </w:rPr>
  </w:style>
  <w:style w:type="paragraph" w:styleId="style66">
    <w:name w:val="Body Text"/>
    <w:next w:val="style66"/>
    <w:link w:val="style4102"/>
    <w:pPr>
      <w:keepLines/>
      <w:widowControl w:val="false"/>
      <w:spacing w:after="150"/>
      <w:ind w:left="1138"/>
    </w:pPr>
    <w:rPr>
      <w:sz w:val="24"/>
      <w:lang w:val="en-AU"/>
    </w:rPr>
  </w:style>
  <w:style w:type="character" w:customStyle="1" w:styleId="style4102">
    <w:name w:val="Body Text Char"/>
    <w:basedOn w:val="style65"/>
    <w:next w:val="style4102"/>
    <w:link w:val="style66"/>
    <w:rPr>
      <w:sz w:val="24"/>
      <w:lang w:val="en-AU"/>
    </w:rPr>
  </w:style>
  <w:style w:type="paragraph" w:styleId="style67">
    <w:name w:val="Body Text Indent"/>
    <w:basedOn w:val="style66"/>
    <w:next w:val="style67"/>
    <w:link w:val="style4103"/>
    <w:pPr>
      <w:ind w:left="1701"/>
    </w:pPr>
    <w:rPr/>
  </w:style>
  <w:style w:type="character" w:customStyle="1" w:styleId="style4103">
    <w:name w:val="Body Text Indent Char"/>
    <w:basedOn w:val="style65"/>
    <w:next w:val="style4103"/>
    <w:link w:val="style67"/>
    <w:rPr>
      <w:sz w:val="24"/>
      <w:lang w:val="en-AU"/>
    </w:rPr>
  </w:style>
  <w:style w:type="paragraph" w:styleId="style62">
    <w:name w:val="Title"/>
    <w:next w:val="style62"/>
    <w:link w:val="style4104"/>
    <w:qFormat/>
    <w:pPr>
      <w:shd w:val="clear" w:color="auto" w:fill="000000"/>
      <w:spacing w:before="2835"/>
      <w:jc w:val="right"/>
    </w:pPr>
    <w:rPr>
      <w:rFonts w:ascii="Arial Narrow" w:hAnsi="Arial Narrow"/>
      <w:b/>
      <w:kern w:val="28"/>
      <w:sz w:val="72"/>
      <w:lang w:val="en-AU"/>
    </w:rPr>
  </w:style>
  <w:style w:type="character" w:customStyle="1" w:styleId="style4104">
    <w:name w:val="Title Char_b651a011-d8f0-4341-850d-8f9cb4044e2d"/>
    <w:basedOn w:val="style65"/>
    <w:next w:val="style4104"/>
    <w:link w:val="style62"/>
    <w:rPr>
      <w:rFonts w:ascii="Arial Narrow" w:hAnsi="Arial Narrow"/>
      <w:b/>
      <w:kern w:val="28"/>
      <w:sz w:val="72"/>
      <w:shd w:val="clear" w:color="auto" w:fill="000000"/>
      <w:lang w:val="en-AU"/>
    </w:rPr>
  </w:style>
  <w:style w:type="paragraph" w:customStyle="1" w:styleId="style4105">
    <w:name w:val="Cover SubHeads"/>
    <w:basedOn w:val="style62"/>
    <w:next w:val="style4105"/>
    <w:pPr>
      <w:shd w:val="clear" w:color="auto" w:fill="auto"/>
      <w:spacing w:before="567"/>
      <w:jc w:val="left"/>
    </w:pPr>
    <w:rPr>
      <w:sz w:val="32"/>
    </w:rPr>
  </w:style>
  <w:style w:type="paragraph" w:styleId="style31">
    <w:name w:val="header"/>
    <w:basedOn w:val="style0"/>
    <w:next w:val="style31"/>
    <w:link w:val="style4106"/>
    <w:uiPriority w:val="99"/>
    <w:pPr>
      <w:keepLines/>
      <w:widowControl w:val="false"/>
      <w:pBdr>
        <w:bottom w:val="single" w:sz="2" w:space="2" w:color="auto"/>
      </w:pBdr>
      <w:tabs>
        <w:tab w:val="left" w:leader="none" w:pos="4253"/>
        <w:tab w:val="right" w:leader="none" w:pos="8505"/>
      </w:tabs>
      <w:overflowPunct w:val="false"/>
      <w:autoSpaceDE w:val="false"/>
      <w:autoSpaceDN w:val="false"/>
      <w:adjustRightInd w:val="false"/>
      <w:textAlignment w:val="baseline"/>
    </w:pPr>
    <w:rPr>
      <w:rFonts w:ascii="Arial Unicode MS" w:hAnsi="Arial Unicode MS"/>
      <w:sz w:val="18"/>
      <w:szCs w:val="20"/>
      <w:lang w:val="en-AU"/>
    </w:rPr>
  </w:style>
  <w:style w:type="character" w:customStyle="1" w:styleId="style4106">
    <w:name w:val="Header Char_00e5e12d-f995-4908-9e6b-820ec2d1f8fc"/>
    <w:basedOn w:val="style65"/>
    <w:next w:val="style4106"/>
    <w:link w:val="style31"/>
    <w:uiPriority w:val="99"/>
    <w:rPr>
      <w:rFonts w:ascii="Arial Unicode MS" w:hAnsi="Arial Unicode MS"/>
      <w:sz w:val="18"/>
      <w:lang w:val="en-AU"/>
    </w:rPr>
  </w:style>
  <w:style w:type="paragraph" w:styleId="style32">
    <w:name w:val="footer"/>
    <w:basedOn w:val="style31"/>
    <w:next w:val="style32"/>
    <w:link w:val="style4107"/>
    <w:pPr>
      <w:pBdr>
        <w:top w:val="single" w:sz="2" w:space="2" w:color="auto"/>
        <w:bottom w:val="none" w:sz="0" w:space="0" w:color="auto"/>
      </w:pBdr>
    </w:pPr>
    <w:rPr>
      <w:rFonts w:eastAsia="Arial Unicode MS"/>
      <w:b/>
    </w:rPr>
  </w:style>
  <w:style w:type="character" w:customStyle="1" w:styleId="style4107">
    <w:name w:val="Footer Char_f78d772c-63d4-4f4d-9767-bb8399e0e982"/>
    <w:basedOn w:val="style65"/>
    <w:next w:val="style4107"/>
    <w:link w:val="style32"/>
    <w:rPr>
      <w:rFonts w:ascii="Arial Unicode MS" w:eastAsia="Arial Unicode MS" w:hAnsi="Arial Unicode MS"/>
      <w:b/>
      <w:sz w:val="18"/>
      <w:lang w:val="en-AU"/>
    </w:rPr>
  </w:style>
  <w:style w:type="paragraph" w:styleId="style10">
    <w:name w:val="index 1"/>
    <w:basedOn w:val="style0"/>
    <w:next w:val="style0"/>
    <w:pPr>
      <w:tabs>
        <w:tab w:val="right" w:leader="dot" w:pos="3856"/>
      </w:tabs>
      <w:overflowPunct w:val="false"/>
      <w:autoSpaceDE w:val="false"/>
      <w:autoSpaceDN w:val="false"/>
      <w:adjustRightInd w:val="false"/>
      <w:spacing w:after="100"/>
      <w:textAlignment w:val="baseline"/>
    </w:pPr>
    <w:rPr>
      <w:rFonts w:ascii="Book Antiqua" w:hAnsi="Book Antiqua"/>
      <w:szCs w:val="20"/>
      <w:lang w:val="en-AU"/>
    </w:rPr>
  </w:style>
  <w:style w:type="paragraph" w:styleId="style11">
    <w:name w:val="index 2"/>
    <w:basedOn w:val="style10"/>
    <w:next w:val="style0"/>
    <w:pPr>
      <w:tabs>
        <w:tab w:val="clear" w:pos="3856"/>
      </w:tabs>
      <w:spacing w:after="40"/>
      <w:ind w:left="396" w:hanging="198"/>
    </w:pPr>
    <w:rPr/>
  </w:style>
  <w:style w:type="paragraph" w:styleId="style48">
    <w:name w:val="List Bullet"/>
    <w:basedOn w:val="style66"/>
    <w:next w:val="style48"/>
    <w:pPr>
      <w:keepNext/>
      <w:numPr>
        <w:ilvl w:val="0"/>
        <w:numId w:val="4"/>
      </w:numPr>
      <w:spacing w:after="100"/>
    </w:pPr>
    <w:rPr/>
  </w:style>
  <w:style w:type="paragraph" w:styleId="style54">
    <w:name w:val="List Bullet 2"/>
    <w:basedOn w:val="style48"/>
    <w:next w:val="style54"/>
    <w:pPr>
      <w:numPr>
        <w:ilvl w:val="1"/>
        <w:numId w:val="0"/>
      </w:numPr>
      <w:tabs>
        <w:tab w:val="left" w:leader="none" w:pos="1827"/>
      </w:tabs>
    </w:pPr>
    <w:rPr/>
  </w:style>
  <w:style w:type="paragraph" w:styleId="style55">
    <w:name w:val="List Bullet 3"/>
    <w:basedOn w:val="style0"/>
    <w:next w:val="style55"/>
    <w:pPr>
      <w:numPr>
        <w:ilvl w:val="2"/>
        <w:numId w:val="4"/>
      </w:numPr>
      <w:spacing w:after="100"/>
    </w:pPr>
    <w:rPr>
      <w:rFonts w:ascii="Book Antiqua" w:hAnsi="Book Antiqua"/>
      <w:szCs w:val="20"/>
      <w:lang w:val="en-AU"/>
    </w:rPr>
  </w:style>
  <w:style w:type="paragraph" w:styleId="style49">
    <w:name w:val="List Number"/>
    <w:basedOn w:val="style66"/>
    <w:next w:val="style49"/>
    <w:pPr>
      <w:numPr>
        <w:ilvl w:val="0"/>
        <w:numId w:val="16"/>
      </w:numPr>
      <w:spacing w:after="100"/>
    </w:pPr>
    <w:rPr/>
  </w:style>
  <w:style w:type="paragraph" w:styleId="style58">
    <w:name w:val="List Number 2"/>
    <w:basedOn w:val="style49"/>
    <w:next w:val="style58"/>
    <w:pPr>
      <w:numPr>
        <w:ilvl w:val="1"/>
        <w:numId w:val="0"/>
      </w:numPr>
      <w:spacing w:after="60"/>
    </w:pPr>
    <w:rPr/>
  </w:style>
  <w:style w:type="paragraph" w:styleId="style59">
    <w:name w:val="List Number 3"/>
    <w:basedOn w:val="style58"/>
    <w:next w:val="style59"/>
    <w:pPr>
      <w:numPr>
        <w:ilvl w:val="2"/>
        <w:numId w:val="0"/>
      </w:numPr>
    </w:pPr>
    <w:rPr/>
  </w:style>
  <w:style w:type="character" w:styleId="style41">
    <w:name w:val="page number"/>
    <w:next w:val="style41"/>
    <w:rPr>
      <w:b/>
      <w:sz w:val="24"/>
      <w:szCs w:val="24"/>
    </w:rPr>
  </w:style>
  <w:style w:type="paragraph" w:customStyle="1" w:styleId="style4108">
    <w:name w:val="Picture"/>
    <w:basedOn w:val="style0"/>
    <w:next w:val="style0"/>
    <w:pPr>
      <w:keepLines/>
      <w:widowControl w:val="false"/>
      <w:spacing w:after="200"/>
      <w:ind w:left="1134"/>
    </w:pPr>
    <w:rPr>
      <w:rFonts w:ascii="Book Antiqua" w:hAnsi="Book Antiqua"/>
      <w:szCs w:val="20"/>
      <w:lang w:val="en-AU"/>
    </w:rPr>
  </w:style>
  <w:style w:type="paragraph" w:customStyle="1" w:styleId="style4109">
    <w:name w:val="Picture Wide"/>
    <w:basedOn w:val="style4108"/>
    <w:next w:val="style66"/>
    <w:pPr>
      <w:ind w:left="0"/>
      <w:jc w:val="center"/>
    </w:pPr>
    <w:rPr/>
  </w:style>
  <w:style w:type="paragraph" w:styleId="style74">
    <w:name w:val="Subtitle"/>
    <w:basedOn w:val="style62"/>
    <w:next w:val="style74"/>
    <w:link w:val="style4110"/>
    <w:qFormat/>
    <w:pPr>
      <w:shd w:val="clear" w:color="auto" w:fill="auto"/>
      <w:spacing w:before="1134" w:after="60"/>
    </w:pPr>
    <w:rPr>
      <w:b w:val="false"/>
      <w:sz w:val="44"/>
    </w:rPr>
  </w:style>
  <w:style w:type="character" w:customStyle="1" w:styleId="style4110">
    <w:name w:val="Subtitle Char"/>
    <w:basedOn w:val="style65"/>
    <w:next w:val="style4110"/>
    <w:link w:val="style74"/>
    <w:rPr>
      <w:rFonts w:ascii="Arial Narrow" w:hAnsi="Arial Narrow"/>
      <w:kern w:val="28"/>
      <w:sz w:val="44"/>
      <w:lang w:val="en-AU"/>
    </w:rPr>
  </w:style>
  <w:style w:type="paragraph" w:customStyle="1" w:styleId="style4111">
    <w:name w:val="Table Body Text"/>
    <w:basedOn w:val="style66"/>
    <w:next w:val="style4111"/>
    <w:pPr>
      <w:spacing w:before="60" w:after="60"/>
      <w:ind w:left="0"/>
    </w:pPr>
    <w:rPr>
      <w:sz w:val="20"/>
    </w:rPr>
  </w:style>
  <w:style w:type="paragraph" w:customStyle="1" w:styleId="style4112">
    <w:name w:val="Table Bullet"/>
    <w:basedOn w:val="style0"/>
    <w:next w:val="style4112"/>
    <w:pPr>
      <w:keepLines/>
      <w:widowControl w:val="false"/>
      <w:numPr>
        <w:ilvl w:val="0"/>
        <w:numId w:val="24"/>
      </w:numPr>
      <w:tabs>
        <w:tab w:val="clear" w:pos="360"/>
      </w:tabs>
      <w:spacing w:before="60" w:after="200"/>
      <w:ind w:left="2208" w:hanging="360"/>
    </w:pPr>
    <w:rPr>
      <w:rFonts w:ascii="ClassGarmnd BT" w:hAnsi="ClassGarmnd BT"/>
      <w:color w:val="000000"/>
      <w:sz w:val="22"/>
      <w:szCs w:val="20"/>
      <w:lang w:val="en-AU"/>
    </w:rPr>
  </w:style>
  <w:style w:type="paragraph" w:customStyle="1" w:styleId="style4113">
    <w:name w:val="Table Heading"/>
    <w:basedOn w:val="style4"/>
    <w:next w:val="style4113"/>
    <w:pPr>
      <w:spacing w:before="80" w:after="80"/>
      <w:ind w:left="79"/>
      <w:outlineLvl w:val="9"/>
    </w:pPr>
    <w:rPr>
      <w:sz w:val="20"/>
    </w:rPr>
  </w:style>
  <w:style w:type="paragraph" w:styleId="style19">
    <w:name w:val="toc 1"/>
    <w:next w:val="style0"/>
    <w:pPr>
      <w:tabs>
        <w:tab w:val="left" w:leader="dot" w:pos="7938"/>
        <w:tab w:val="right" w:leader="none" w:pos="8505"/>
      </w:tabs>
      <w:spacing w:after="180"/>
    </w:pPr>
    <w:rPr>
      <w:rFonts w:ascii="Arial" w:hAnsi="Arial"/>
      <w:b/>
      <w:sz w:val="24"/>
      <w:lang w:val="en-AU"/>
    </w:rPr>
  </w:style>
  <w:style w:type="paragraph" w:styleId="style20">
    <w:name w:val="toc 2"/>
    <w:basedOn w:val="style19"/>
    <w:next w:val="style0"/>
    <w:pPr>
      <w:spacing w:after="80"/>
      <w:ind w:left="709" w:hanging="425"/>
    </w:pPr>
    <w:rPr/>
  </w:style>
  <w:style w:type="paragraph" w:styleId="style21">
    <w:name w:val="toc 3"/>
    <w:basedOn w:val="style20"/>
    <w:next w:val="style0"/>
    <w:pPr>
      <w:ind w:left="992"/>
    </w:pPr>
    <w:rPr>
      <w:rFonts w:ascii="Book Antiqua" w:hAnsi="Book Antiqua"/>
      <w:b w:val="false"/>
    </w:rPr>
  </w:style>
  <w:style w:type="paragraph" w:styleId="style22">
    <w:name w:val="toc 4"/>
    <w:basedOn w:val="style0"/>
    <w:next w:val="style0"/>
    <w:pPr>
      <w:keepLines/>
      <w:widowControl w:val="false"/>
      <w:tabs>
        <w:tab w:val="right" w:leader="none" w:pos="9259"/>
      </w:tabs>
      <w:spacing w:after="200"/>
      <w:ind w:left="440"/>
    </w:pPr>
    <w:rPr>
      <w:rFonts w:ascii="Book Antiqua" w:hAnsi="Book Antiqua"/>
      <w:sz w:val="20"/>
      <w:szCs w:val="20"/>
      <w:lang w:val="en-AU"/>
    </w:rPr>
  </w:style>
  <w:style w:type="character" w:styleId="style85">
    <w:name w:val="Hyperlink"/>
    <w:next w:val="style85"/>
    <w:rPr>
      <w:b/>
      <w:color w:val="ff8700"/>
      <w:u w:val="none"/>
    </w:rPr>
  </w:style>
  <w:style w:type="paragraph" w:styleId="style94">
    <w:name w:val="Normal (Web)"/>
    <w:basedOn w:val="style0"/>
    <w:next w:val="style94"/>
    <w:pPr>
      <w:spacing w:before="100" w:after="100"/>
    </w:pPr>
    <w:rPr>
      <w:rFonts w:ascii="Arial" w:eastAsia="Arial Unicode MS" w:hAnsi="Arial"/>
      <w:sz w:val="20"/>
      <w:szCs w:val="20"/>
      <w:lang w:val="en-AU"/>
    </w:rPr>
  </w:style>
  <w:style w:type="paragraph" w:styleId="style77">
    <w:name w:val="Body Text First Indent"/>
    <w:basedOn w:val="style66"/>
    <w:next w:val="style77"/>
    <w:link w:val="style4114"/>
    <w:pPr>
      <w:spacing w:after="120"/>
      <w:ind w:left="0" w:firstLine="210"/>
    </w:pPr>
    <w:rPr>
      <w:rFonts w:ascii="Book Antiqua" w:hAnsi="Book Antiqua"/>
    </w:rPr>
  </w:style>
  <w:style w:type="character" w:customStyle="1" w:styleId="style4114">
    <w:name w:val="Body Text First Indent Char"/>
    <w:basedOn w:val="style4102"/>
    <w:next w:val="style4114"/>
    <w:link w:val="style77"/>
    <w:rPr>
      <w:rFonts w:ascii="Book Antiqua" w:hAnsi="Book Antiqua"/>
      <w:sz w:val="24"/>
      <w:lang w:val="en-AU"/>
    </w:rPr>
  </w:style>
  <w:style w:type="paragraph" w:customStyle="1" w:styleId="style4115">
    <w:name w:val="Block Quotation"/>
    <w:basedOn w:val="style66"/>
    <w:next w:val="style4115"/>
    <w:pPr>
      <w:widowControl/>
      <w:pBdr>
        <w:left w:val="single" w:sz="6" w:space="14" w:color="808080"/>
        <w:right w:val="single" w:sz="6" w:space="14" w:color="808080"/>
        <w:top w:val="single" w:sz="6" w:space="14" w:color="808080"/>
        <w:bottom w:val="single" w:sz="6" w:space="14" w:color="808080"/>
      </w:pBdr>
      <w:spacing w:before="240" w:after="240"/>
      <w:ind w:left="720" w:right="720"/>
      <w:jc w:val="both"/>
    </w:pPr>
    <w:rPr>
      <w:rFonts w:ascii="Arial" w:hAnsi="Arial"/>
      <w:i/>
      <w:szCs w:val="22"/>
      <w:lang w:val="en-US"/>
    </w:rPr>
  </w:style>
  <w:style w:type="paragraph" w:styleId="style34">
    <w:name w:val="caption"/>
    <w:basedOn w:val="style0"/>
    <w:next w:val="style66"/>
    <w:qFormat/>
    <w:pPr>
      <w:keepNext/>
      <w:spacing w:before="60" w:after="240" w:lineRule="atLeast" w:line="200"/>
      <w:ind w:left="1920" w:hanging="120"/>
    </w:pPr>
    <w:rPr>
      <w:rFonts w:ascii="Garamond" w:hAnsi="Garamond"/>
      <w:i/>
      <w:spacing w:val="5"/>
      <w:sz w:val="20"/>
      <w:szCs w:val="20"/>
    </w:rPr>
  </w:style>
  <w:style w:type="paragraph" w:customStyle="1" w:styleId="style4116">
    <w:name w:val="Heading Base"/>
    <w:basedOn w:val="style66"/>
    <w:next w:val="style66"/>
    <w:link w:val="style4121"/>
    <w:pPr>
      <w:keepNext/>
      <w:widowControl/>
      <w:spacing w:after="0"/>
      <w:ind w:left="0"/>
    </w:pPr>
    <w:rPr>
      <w:rFonts w:ascii="Arial" w:hAnsi="Arial"/>
      <w:kern w:val="20"/>
      <w:szCs w:val="24"/>
    </w:rPr>
  </w:style>
  <w:style w:type="paragraph" w:customStyle="1" w:styleId="style4117">
    <w:name w:val="Footnote Base"/>
    <w:basedOn w:val="style66"/>
    <w:next w:val="style4117"/>
    <w:pPr>
      <w:widowControl/>
      <w:spacing w:after="240" w:lineRule="atLeast" w:line="200"/>
      <w:ind w:left="0"/>
      <w:jc w:val="both"/>
    </w:pPr>
    <w:rPr>
      <w:rFonts w:ascii="Arial" w:hAnsi="Arial"/>
      <w:sz w:val="18"/>
      <w:szCs w:val="24"/>
      <w:lang w:val="en-US"/>
    </w:rPr>
  </w:style>
  <w:style w:type="character" w:styleId="style38">
    <w:name w:val="footnote reference"/>
    <w:next w:val="style38"/>
    <w:rPr>
      <w:vertAlign w:val="superscript"/>
    </w:rPr>
  </w:style>
  <w:style w:type="paragraph" w:styleId="style29">
    <w:name w:val="footnote text"/>
    <w:basedOn w:val="style4117"/>
    <w:next w:val="style29"/>
    <w:link w:val="style4118"/>
    <w:pPr/>
  </w:style>
  <w:style w:type="character" w:customStyle="1" w:styleId="style4118">
    <w:name w:val="Footnote Text Char"/>
    <w:basedOn w:val="style65"/>
    <w:next w:val="style4118"/>
    <w:link w:val="style29"/>
    <w:rPr>
      <w:rFonts w:ascii="Arial" w:hAnsi="Arial"/>
      <w:sz w:val="18"/>
      <w:szCs w:val="24"/>
    </w:rPr>
  </w:style>
  <w:style w:type="paragraph" w:customStyle="1" w:styleId="style4119">
    <w:name w:val="Subtitle Cover"/>
    <w:basedOn w:val="style4120"/>
    <w:next w:val="style66"/>
    <w:pPr>
      <w:pBdr>
        <w:top w:val="single" w:sz="6" w:space="12" w:color="808080"/>
      </w:pBdr>
      <w:spacing w:after="0" w:lineRule="atLeast" w:line="440"/>
    </w:pPr>
    <w:rPr>
      <w:spacing w:val="30"/>
      <w:sz w:val="36"/>
    </w:rPr>
  </w:style>
  <w:style w:type="paragraph" w:customStyle="1" w:styleId="style4120">
    <w:name w:val="Title Cover"/>
    <w:basedOn w:val="style4116"/>
    <w:next w:val="style4119"/>
    <w:pPr>
      <w:spacing w:after="240" w:lineRule="atLeast" w:line="720"/>
      <w:jc w:val="center"/>
    </w:pPr>
    <w:rPr>
      <w:caps/>
      <w:spacing w:val="65"/>
      <w:sz w:val="64"/>
    </w:rPr>
  </w:style>
  <w:style w:type="character" w:styleId="style88">
    <w:name w:val="Emphasis"/>
    <w:next w:val="style88"/>
    <w:qFormat/>
    <w:rPr>
      <w:caps/>
      <w:sz w:val="18"/>
    </w:rPr>
  </w:style>
  <w:style w:type="character" w:customStyle="1" w:styleId="style4121">
    <w:name w:val="Heading Base Char"/>
    <w:next w:val="style4121"/>
    <w:link w:val="style4116"/>
    <w:rPr>
      <w:rFonts w:ascii="Arial" w:hAnsi="Arial"/>
      <w:kern w:val="20"/>
      <w:sz w:val="24"/>
      <w:szCs w:val="24"/>
    </w:rPr>
  </w:style>
  <w:style w:type="paragraph" w:customStyle="1" w:styleId="style4122">
    <w:name w:val="Caption + Centered Before:  12 pt + No underl..."/>
    <w:basedOn w:val="style0"/>
    <w:next w:val="style4122"/>
    <w:pPr>
      <w:keepNext/>
      <w:spacing w:before="240"/>
      <w:jc w:val="center"/>
    </w:pPr>
    <w:rPr>
      <w:rFonts w:ascii="Arial" w:hAnsi="Arial"/>
      <w:b/>
      <w:bCs/>
      <w:spacing w:val="5"/>
      <w:sz w:val="16"/>
      <w:szCs w:val="16"/>
      <w:u w:val="single"/>
    </w:rPr>
  </w:style>
  <w:style w:type="paragraph" w:styleId="style157">
    <w:name w:val="No Spacing"/>
    <w:next w:val="style157"/>
    <w:link w:val="style4123"/>
    <w:qFormat/>
    <w:uiPriority w:val="1"/>
    <w:pPr/>
    <w:rPr>
      <w:rFonts w:ascii="Calibri" w:hAnsi="Calibri"/>
      <w:sz w:val="22"/>
      <w:szCs w:val="22"/>
    </w:rPr>
  </w:style>
  <w:style w:type="character" w:customStyle="1" w:styleId="style4123">
    <w:name w:val="No Spacing Char"/>
    <w:next w:val="style4123"/>
    <w:link w:val="style157"/>
    <w:uiPriority w:val="1"/>
    <w:rPr>
      <w:rFonts w:ascii="Calibri" w:hAnsi="Calibri"/>
      <w:sz w:val="22"/>
      <w:szCs w:val="22"/>
    </w:rPr>
  </w:style>
  <w:style w:type="paragraph" w:styleId="style153">
    <w:name w:val="Balloon Text"/>
    <w:basedOn w:val="style0"/>
    <w:next w:val="style153"/>
    <w:link w:val="style4124"/>
    <w:pPr>
      <w:keepLines/>
      <w:widowControl w:val="false"/>
    </w:pPr>
    <w:rPr>
      <w:rFonts w:ascii="Tahoma" w:hAnsi="Tahoma"/>
      <w:sz w:val="16"/>
      <w:szCs w:val="16"/>
    </w:rPr>
  </w:style>
  <w:style w:type="character" w:customStyle="1" w:styleId="style4124">
    <w:name w:val="Balloon Text Char"/>
    <w:basedOn w:val="style65"/>
    <w:next w:val="style4124"/>
    <w:link w:val="style153"/>
    <w:rPr>
      <w:rFonts w:ascii="Tahoma" w:hAnsi="Tahoma"/>
      <w:sz w:val="16"/>
      <w:szCs w:val="16"/>
    </w:rPr>
  </w:style>
  <w:style w:type="character" w:styleId="style86">
    <w:name w:val="FollowedHyperlink"/>
    <w:basedOn w:val="style65"/>
    <w:next w:val="style86"/>
    <w:uiPriority w:val="99"/>
    <w:rPr>
      <w:color w:val="954f72"/>
      <w:u w:val="single"/>
    </w:rPr>
  </w:style>
  <w:style w:type="paragraph" w:styleId="style179">
    <w:name w:val="List Paragraph"/>
    <w:basedOn w:val="style0"/>
    <w:next w:val="style179"/>
    <w:qFormat/>
    <w:uiPriority w:val="34"/>
    <w:pPr>
      <w:spacing w:after="160" w:lineRule="auto" w:line="259"/>
      <w:ind w:left="720"/>
      <w:contextualSpacing/>
    </w:pPr>
    <w:rPr>
      <w:rFonts w:ascii="Calibri" w:cs="宋体" w:eastAsia="宋体" w:hAnsi="Calibri"/>
      <w:sz w:val="22"/>
      <w:szCs w:val="22"/>
    </w:rPr>
  </w:style>
</w:styles>
</file>

<file path=word/_rels/document.xml.rels><?xml version="1.0" encoding="UTF-8" standalone="yes"?>
<Relationships xmlns="http://schemas.openxmlformats.org/package/2006/relationships"><Relationship Id="rId1" Type="http://schemas.openxmlformats.org/officeDocument/2006/relationships/numbering" Target="numbering.xml"/><Relationship Id="rId2" Type="http://schemas.openxmlformats.org/officeDocument/2006/relationships/header" Target="header1.xml"/><Relationship Id="rId3" Type="http://schemas.openxmlformats.org/officeDocument/2006/relationships/footer" Target="footer2.xml"/><Relationship Id="rId4" Type="http://schemas.openxmlformats.org/officeDocument/2006/relationships/footer" Target="footer3.xml"/><Relationship Id="rId5" Type="http://schemas.openxmlformats.org/officeDocument/2006/relationships/styles" Target="styles.xml"/><Relationship Id="rId6" Type="http://schemas.openxmlformats.org/officeDocument/2006/relationships/fontTable" Target="fontTable.xml"/><Relationship Id="rId7" Type="http://schemas.openxmlformats.org/officeDocument/2006/relationships/settings" Target="settings.xml"/><Relationship Id="rId8" Type="http://schemas.openxmlformats.org/officeDocument/2006/relationships/theme" Target="theme/theme1.xml"/><Relationship Id="rId9" Type="http://schemas.openxmlformats.org/officeDocument/2006/relationships/customXml" Target="../customXml/item1.xml"/></Relationships>
</file>

<file path=word/_rels/settings.xml.rels><?xml version="1.0" encoding="UTF-8"?>
<Relationships xmlns="http://schemas.openxmlformats.org/package/2006/relationships"><Relationship Id="rId1" Type="http://schemas.openxmlformats.org/officeDocument/2006/relationships/attachedTemplate" TargetMode="External" Target="C:/Users/tim/AppData/Local/Temp/DiggyPOD-Inc-5.5x8.5-Book-Template.dot"/></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C9CBD5-1D3E-40F7-AA34-43D30BE90E44}">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DiggyPOD-Inc-5.5x8.5-Book-Template.dot</Template>
  <TotalTime>1842</TotalTime>
  <Words>107592</Words>
  <Pages>367</Pages>
  <Characters>467046</Characters>
  <Application>WPS Office</Application>
  <DocSecurity>0</DocSecurity>
  <Paragraphs>4471</Paragraphs>
  <ScaleCrop>false</ScaleCrop>
  <Company>eXPerience</Company>
  <LinksUpToDate>false</LinksUpToDate>
  <CharactersWithSpaces>587383</CharactersWithSpaces>
  <SharedDoc>false</SharedDoc>
  <HyperlinksChanged>false</HyperlinksChanged>
  <AppVersion>16.000</AppVersion>
</Properties>
</file>

<file path=docProps/core.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2022-10-11T08:42:00Z</dcterms:created>
  <dc:creator>Diggypod</dc:creator>
  <keywords>DiggyPOD</keywords>
  <lastModifiedBy>vivo V3</lastModifiedBy>
  <dcterms:modified xsi:type="dcterms:W3CDTF">2025-03-04T21:58:01Z</dcterms:modified>
  <revision>830</revision>
  <dc:subject>Book Template</dc:subject>
  <dc:title>DiggyPOD Inc 5 x 8 Book Template</dc:title>
</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187d1a6449854099bfa26d17395f7383</vt:lpwstr>
  </property>
</Properties>
</file>