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F5EF6" w14:textId="77777777" w:rsidR="009C3F40" w:rsidRDefault="009C3F40" w:rsidP="00981E0E">
      <w:pPr>
        <w:pStyle w:val="Heading1"/>
        <w:rPr>
          <w:rFonts w:ascii="Times New Roman" w:eastAsia="Batang" w:hAnsi="Times New Roman"/>
          <w:b w:val="0"/>
          <w:i w:val="0"/>
          <w:color w:val="242852" w:themeColor="text2"/>
          <w:sz w:val="24"/>
          <w:szCs w:val="24"/>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413AD650" w14:textId="77777777" w:rsidR="009C3F40" w:rsidRDefault="009C3F40" w:rsidP="00981E0E">
      <w:pPr>
        <w:pStyle w:val="Heading1"/>
        <w:rPr>
          <w:rFonts w:ascii="Times New Roman" w:eastAsia="Batang" w:hAnsi="Times New Roman"/>
          <w:b w:val="0"/>
          <w:i w:val="0"/>
          <w:color w:val="242852" w:themeColor="text2"/>
          <w:sz w:val="24"/>
          <w:szCs w:val="24"/>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093C97D4" w14:textId="77777777" w:rsidR="009C3F40" w:rsidRDefault="009C3F40" w:rsidP="00981E0E">
      <w:pPr>
        <w:pStyle w:val="Heading1"/>
        <w:rPr>
          <w:rFonts w:ascii="Times New Roman" w:eastAsia="Batang" w:hAnsi="Times New Roman"/>
          <w:b w:val="0"/>
          <w:i w:val="0"/>
          <w:color w:val="242852" w:themeColor="text2"/>
          <w:sz w:val="24"/>
          <w:szCs w:val="24"/>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74994E8B" w14:textId="77777777" w:rsidR="00606210" w:rsidRPr="001E2B20" w:rsidRDefault="00591983" w:rsidP="00981E0E">
      <w:pPr>
        <w:pStyle w:val="Heading1"/>
        <w:rPr>
          <w:rFonts w:ascii="Parchment" w:eastAsia="Batang" w:hAnsi="Parchment" w:cs="David"/>
          <w:b w:val="0"/>
          <w:i w:val="0"/>
          <w:color w:val="242852" w:themeColor="text2"/>
          <w:sz w:val="228"/>
          <w:szCs w:val="22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r w:rsidRPr="001E2B20">
        <w:rPr>
          <w:rFonts w:ascii="Parchment" w:eastAsia="Batang" w:hAnsi="Parchment" w:cs="David"/>
          <w:b w:val="0"/>
          <w:i w:val="0"/>
          <w:color w:val="242852" w:themeColor="text2"/>
          <w:sz w:val="228"/>
          <w:szCs w:val="22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t>Midnight Dreams</w:t>
      </w:r>
    </w:p>
    <w:p w14:paraId="386722FB" w14:textId="77777777" w:rsidR="00D22CB9" w:rsidRPr="00B04046" w:rsidRDefault="00591983" w:rsidP="001E5944">
      <w:pPr>
        <w:pStyle w:val="Heading2"/>
        <w:jc w:val="center"/>
        <w:rPr>
          <w:rFonts w:ascii="Times New Roman" w:hAnsi="Times New Roman"/>
          <w:b w:val="0"/>
          <w:i w:val="0"/>
        </w:rPr>
      </w:pPr>
      <w:r w:rsidRPr="00B04046">
        <w:rPr>
          <w:rFonts w:ascii="Times New Roman" w:hAnsi="Times New Roman"/>
          <w:b w:val="0"/>
          <w:i w:val="0"/>
        </w:rPr>
        <w:t>By</w:t>
      </w:r>
    </w:p>
    <w:p w14:paraId="67B5D405" w14:textId="77777777" w:rsidR="0025465A" w:rsidRDefault="00D46BE8" w:rsidP="001E5944">
      <w:pPr>
        <w:pStyle w:val="Heading2"/>
        <w:jc w:val="center"/>
        <w:rPr>
          <w:rFonts w:ascii="Times New Roman" w:hAnsi="Times New Roman"/>
          <w:b w:val="0"/>
          <w:i w:val="0"/>
        </w:rPr>
      </w:pPr>
      <w:r w:rsidRPr="00B04046">
        <w:rPr>
          <w:rFonts w:ascii="Times New Roman" w:hAnsi="Times New Roman"/>
          <w:b w:val="0"/>
          <w:i w:val="0"/>
        </w:rPr>
        <w:t>Kristi Spandet</w:t>
      </w:r>
    </w:p>
    <w:p w14:paraId="45939FAE" w14:textId="77777777" w:rsidR="00D35895" w:rsidRDefault="00D35895" w:rsidP="00D35895"/>
    <w:p w14:paraId="4B61A436" w14:textId="77777777" w:rsidR="00D35895" w:rsidRDefault="00D35895" w:rsidP="00D35895"/>
    <w:p w14:paraId="1FB111D2" w14:textId="77777777" w:rsidR="006B7E6A" w:rsidRDefault="006B7E6A" w:rsidP="00B231D9"/>
    <w:p w14:paraId="2FBF055B" w14:textId="40B2A001" w:rsidR="00D35895" w:rsidRPr="00ED21CD" w:rsidRDefault="00D35895" w:rsidP="00151589">
      <w:pPr>
        <w:jc w:val="center"/>
        <w:rPr>
          <w:i/>
          <w:iCs/>
          <w:sz w:val="28"/>
          <w:szCs w:val="28"/>
          <w:u w:val="single"/>
        </w:rPr>
      </w:pPr>
      <w:r w:rsidRPr="00ED21CD">
        <w:rPr>
          <w:i/>
          <w:iCs/>
          <w:sz w:val="28"/>
          <w:szCs w:val="28"/>
          <w:u w:val="single"/>
        </w:rPr>
        <w:lastRenderedPageBreak/>
        <w:t>Prologue</w:t>
      </w:r>
    </w:p>
    <w:p w14:paraId="4E3D53E4" w14:textId="77777777" w:rsidR="00D35895" w:rsidRPr="00D70E0B" w:rsidRDefault="00D35895" w:rsidP="00EF62BB">
      <w:pPr>
        <w:rPr>
          <w:vertAlign w:val="subscript"/>
        </w:rPr>
      </w:pPr>
    </w:p>
    <w:p w14:paraId="02392630" w14:textId="77777777" w:rsidR="009F54EB" w:rsidRDefault="009F54EB" w:rsidP="002821D9">
      <w:pPr>
        <w:pStyle w:val="NormalWeb"/>
        <w:spacing w:before="240" w:line="276" w:lineRule="auto"/>
        <w:ind w:firstLine="720"/>
        <w:divId w:val="989944005"/>
        <w:rPr>
          <w:color w:val="0E101A"/>
        </w:rPr>
      </w:pPr>
      <w:r>
        <w:rPr>
          <w:color w:val="0E101A"/>
        </w:rPr>
        <w:t>Long before memory and myth parted ways, there was a war not written in mortal tongues—a war of light and shadow, born beneath the cradle of stars.</w:t>
      </w:r>
    </w:p>
    <w:p w14:paraId="657A9F21" w14:textId="77777777" w:rsidR="009F54EB" w:rsidRDefault="009F54EB" w:rsidP="002821D9">
      <w:pPr>
        <w:pStyle w:val="NormalWeb"/>
        <w:spacing w:before="240" w:line="276" w:lineRule="auto"/>
        <w:ind w:firstLine="720"/>
        <w:divId w:val="989944005"/>
        <w:rPr>
          <w:color w:val="0E101A"/>
        </w:rPr>
      </w:pPr>
    </w:p>
    <w:p w14:paraId="2C37AED3" w14:textId="77777777" w:rsidR="009F54EB" w:rsidRDefault="009F54EB" w:rsidP="002821D9">
      <w:pPr>
        <w:pStyle w:val="NormalWeb"/>
        <w:spacing w:before="240" w:line="276" w:lineRule="auto"/>
        <w:ind w:firstLine="720"/>
        <w:divId w:val="989944005"/>
        <w:rPr>
          <w:color w:val="0E101A"/>
        </w:rPr>
      </w:pPr>
      <w:r>
        <w:rPr>
          <w:color w:val="0E101A"/>
        </w:rPr>
        <w:t>She was not yet form. Not yet breath.</w:t>
      </w:r>
    </w:p>
    <w:p w14:paraId="6F3AAC77" w14:textId="77777777" w:rsidR="009F54EB" w:rsidRDefault="009F54EB" w:rsidP="002821D9">
      <w:pPr>
        <w:pStyle w:val="NormalWeb"/>
        <w:spacing w:before="240" w:line="276" w:lineRule="auto"/>
        <w:ind w:firstLine="720"/>
        <w:divId w:val="989944005"/>
        <w:rPr>
          <w:color w:val="0E101A"/>
        </w:rPr>
      </w:pPr>
    </w:p>
    <w:p w14:paraId="38F74CF0" w14:textId="77777777" w:rsidR="009F54EB" w:rsidRDefault="009F54EB" w:rsidP="002821D9">
      <w:pPr>
        <w:pStyle w:val="NormalWeb"/>
        <w:spacing w:before="240" w:line="276" w:lineRule="auto"/>
        <w:ind w:firstLine="720"/>
        <w:divId w:val="989944005"/>
        <w:rPr>
          <w:color w:val="0E101A"/>
        </w:rPr>
      </w:pPr>
      <w:r>
        <w:rPr>
          <w:color w:val="0E101A"/>
        </w:rPr>
        <w:t>She was the flame within a forgotten goddess, the echo of spring wrapped in sorrow and duty. Her light pulsed like a heartbeat beneath the world—ancient and patient. She was not born; she was remembered. A whisper between lifetimes, hidden beneath bone and starlight, waiting to bloom again.</w:t>
      </w:r>
    </w:p>
    <w:p w14:paraId="024F68D6" w14:textId="77777777" w:rsidR="009F54EB" w:rsidRDefault="009F54EB" w:rsidP="002821D9">
      <w:pPr>
        <w:pStyle w:val="NormalWeb"/>
        <w:spacing w:before="240" w:line="276" w:lineRule="auto"/>
        <w:ind w:firstLine="720"/>
        <w:divId w:val="989944005"/>
        <w:rPr>
          <w:color w:val="0E101A"/>
        </w:rPr>
      </w:pPr>
    </w:p>
    <w:p w14:paraId="3B757E75" w14:textId="77777777" w:rsidR="009F54EB" w:rsidRDefault="009F54EB" w:rsidP="002821D9">
      <w:pPr>
        <w:pStyle w:val="NormalWeb"/>
        <w:spacing w:before="240" w:line="276" w:lineRule="auto"/>
        <w:ind w:firstLine="720"/>
        <w:divId w:val="989944005"/>
        <w:rPr>
          <w:color w:val="0E101A"/>
        </w:rPr>
      </w:pPr>
      <w:r>
        <w:rPr>
          <w:color w:val="0E101A"/>
        </w:rPr>
        <w:t>He was the beast.</w:t>
      </w:r>
    </w:p>
    <w:p w14:paraId="2581287F" w14:textId="77777777" w:rsidR="009F54EB" w:rsidRDefault="009F54EB" w:rsidP="002821D9">
      <w:pPr>
        <w:pStyle w:val="NormalWeb"/>
        <w:spacing w:before="240" w:line="276" w:lineRule="auto"/>
        <w:ind w:firstLine="720"/>
        <w:divId w:val="989944005"/>
        <w:rPr>
          <w:color w:val="0E101A"/>
        </w:rPr>
      </w:pPr>
    </w:p>
    <w:p w14:paraId="66FB6062" w14:textId="77777777" w:rsidR="009F54EB" w:rsidRDefault="009F54EB" w:rsidP="002821D9">
      <w:pPr>
        <w:pStyle w:val="NormalWeb"/>
        <w:spacing w:before="240" w:line="276" w:lineRule="auto"/>
        <w:ind w:firstLine="720"/>
        <w:divId w:val="989944005"/>
        <w:rPr>
          <w:color w:val="0E101A"/>
        </w:rPr>
      </w:pPr>
      <w:r>
        <w:rPr>
          <w:color w:val="0E101A"/>
        </w:rPr>
        <w:t>A creature forged in obsidian and silence, cloaked in power that once ruled the sky. He did not belong to the heavens nor the earth, but to the space in between—where dreams soured and gods dared not tread. He wore many faces in forgotten lore: guardian, lover, tyrant, king. But his truth ran deeper than myth.</w:t>
      </w:r>
    </w:p>
    <w:p w14:paraId="54AD7E0C" w14:textId="77777777" w:rsidR="009F54EB" w:rsidRDefault="009F54EB" w:rsidP="002821D9">
      <w:pPr>
        <w:pStyle w:val="NormalWeb"/>
        <w:spacing w:before="240" w:line="276" w:lineRule="auto"/>
        <w:ind w:firstLine="720"/>
        <w:divId w:val="989944005"/>
        <w:rPr>
          <w:color w:val="0E101A"/>
        </w:rPr>
      </w:pPr>
      <w:r>
        <w:rPr>
          <w:color w:val="0E101A"/>
        </w:rPr>
        <w:t>He was the hunger beneath order. The stillness beneath sound.</w:t>
      </w:r>
    </w:p>
    <w:p w14:paraId="1EC96229" w14:textId="77777777" w:rsidR="009F54EB" w:rsidRDefault="009F54EB" w:rsidP="002821D9">
      <w:pPr>
        <w:pStyle w:val="NormalWeb"/>
        <w:spacing w:before="240" w:line="276" w:lineRule="auto"/>
        <w:ind w:firstLine="720"/>
        <w:divId w:val="989944005"/>
        <w:rPr>
          <w:color w:val="0E101A"/>
        </w:rPr>
      </w:pPr>
    </w:p>
    <w:p w14:paraId="2EC78388" w14:textId="77777777" w:rsidR="009F54EB" w:rsidRDefault="009F54EB" w:rsidP="002821D9">
      <w:pPr>
        <w:pStyle w:val="NormalWeb"/>
        <w:spacing w:before="240" w:line="276" w:lineRule="auto"/>
        <w:ind w:firstLine="720"/>
        <w:divId w:val="989944005"/>
        <w:rPr>
          <w:color w:val="0E101A"/>
        </w:rPr>
      </w:pPr>
      <w:r>
        <w:rPr>
          <w:color w:val="0E101A"/>
        </w:rPr>
        <w:lastRenderedPageBreak/>
        <w:t>And he had once been in love.</w:t>
      </w:r>
    </w:p>
    <w:p w14:paraId="370DBA92" w14:textId="77777777" w:rsidR="009F54EB" w:rsidRDefault="009F54EB" w:rsidP="002821D9">
      <w:pPr>
        <w:pStyle w:val="NormalWeb"/>
        <w:spacing w:before="240" w:line="276" w:lineRule="auto"/>
        <w:ind w:firstLine="720"/>
        <w:divId w:val="989944005"/>
        <w:rPr>
          <w:color w:val="0E101A"/>
        </w:rPr>
      </w:pPr>
    </w:p>
    <w:p w14:paraId="24BB356D" w14:textId="77777777" w:rsidR="009F54EB" w:rsidRDefault="009F54EB" w:rsidP="002821D9">
      <w:pPr>
        <w:pStyle w:val="NormalWeb"/>
        <w:spacing w:before="240" w:line="276" w:lineRule="auto"/>
        <w:ind w:firstLine="720"/>
        <w:divId w:val="989944005"/>
        <w:rPr>
          <w:color w:val="0E101A"/>
        </w:rPr>
      </w:pPr>
      <w:r>
        <w:rPr>
          <w:color w:val="0E101A"/>
        </w:rPr>
        <w:t>Though the world would call it possession, though the poets would claim she was taken—she had gone willingly. Downward, inward, into him. A spark in his endless night. A flame he could not hold.</w:t>
      </w:r>
    </w:p>
    <w:p w14:paraId="3CFD6DE4" w14:textId="77777777" w:rsidR="009F54EB" w:rsidRDefault="009F54EB" w:rsidP="002821D9">
      <w:pPr>
        <w:pStyle w:val="NormalWeb"/>
        <w:spacing w:before="240" w:line="276" w:lineRule="auto"/>
        <w:ind w:firstLine="720"/>
        <w:divId w:val="989944005"/>
        <w:rPr>
          <w:color w:val="0E101A"/>
        </w:rPr>
      </w:pPr>
    </w:p>
    <w:p w14:paraId="616D8EC1" w14:textId="77777777" w:rsidR="009F54EB" w:rsidRDefault="009F54EB" w:rsidP="002821D9">
      <w:pPr>
        <w:pStyle w:val="NormalWeb"/>
        <w:spacing w:before="240" w:line="276" w:lineRule="auto"/>
        <w:ind w:firstLine="720"/>
        <w:divId w:val="989944005"/>
        <w:rPr>
          <w:color w:val="0E101A"/>
        </w:rPr>
      </w:pPr>
      <w:r>
        <w:rPr>
          <w:color w:val="0E101A"/>
        </w:rPr>
        <w:t>Her absence unmade him.</w:t>
      </w:r>
    </w:p>
    <w:p w14:paraId="430A7487" w14:textId="77777777" w:rsidR="009F54EB" w:rsidRDefault="009F54EB" w:rsidP="002821D9">
      <w:pPr>
        <w:pStyle w:val="NormalWeb"/>
        <w:spacing w:before="240" w:line="276" w:lineRule="auto"/>
        <w:ind w:firstLine="720"/>
        <w:divId w:val="989944005"/>
        <w:rPr>
          <w:color w:val="0E101A"/>
        </w:rPr>
      </w:pPr>
    </w:p>
    <w:p w14:paraId="032546E6" w14:textId="77777777" w:rsidR="009F54EB" w:rsidRDefault="009F54EB" w:rsidP="002821D9">
      <w:pPr>
        <w:pStyle w:val="NormalWeb"/>
        <w:spacing w:before="240" w:line="276" w:lineRule="auto"/>
        <w:ind w:firstLine="720"/>
        <w:divId w:val="989944005"/>
        <w:rPr>
          <w:color w:val="0E101A"/>
        </w:rPr>
      </w:pPr>
      <w:r>
        <w:rPr>
          <w:color w:val="0E101A"/>
        </w:rPr>
        <w:t>Time, for such beings, is not counted in years, but in cycles. In silence. In waiting. And so he lingered—not asleep, but unseen. Not vanquished, but bound.</w:t>
      </w:r>
    </w:p>
    <w:p w14:paraId="481D8F97" w14:textId="77777777" w:rsidR="009F54EB" w:rsidRDefault="009F54EB" w:rsidP="002821D9">
      <w:pPr>
        <w:pStyle w:val="NormalWeb"/>
        <w:spacing w:before="240" w:line="276" w:lineRule="auto"/>
        <w:ind w:firstLine="720"/>
        <w:divId w:val="989944005"/>
        <w:rPr>
          <w:color w:val="0E101A"/>
        </w:rPr>
      </w:pPr>
    </w:p>
    <w:p w14:paraId="311A69E0" w14:textId="77777777" w:rsidR="009F54EB" w:rsidRDefault="009F54EB" w:rsidP="002821D9">
      <w:pPr>
        <w:pStyle w:val="NormalWeb"/>
        <w:spacing w:before="240" w:line="276" w:lineRule="auto"/>
        <w:ind w:firstLine="720"/>
        <w:divId w:val="989944005"/>
        <w:rPr>
          <w:color w:val="0E101A"/>
        </w:rPr>
      </w:pPr>
      <w:r>
        <w:rPr>
          <w:color w:val="0E101A"/>
        </w:rPr>
        <w:t>It was the mortals who first began to stir the veil, unknowingly. With blood. With bone. With careless tongues repeating invocations long buried beneath ash and taboo.</w:t>
      </w:r>
    </w:p>
    <w:p w14:paraId="5D5C94EF" w14:textId="77777777" w:rsidR="009F54EB" w:rsidRDefault="009F54EB" w:rsidP="002821D9">
      <w:pPr>
        <w:pStyle w:val="NormalWeb"/>
        <w:spacing w:before="240" w:line="276" w:lineRule="auto"/>
        <w:ind w:firstLine="720"/>
        <w:divId w:val="989944005"/>
        <w:rPr>
          <w:color w:val="0E101A"/>
        </w:rPr>
      </w:pPr>
      <w:r>
        <w:rPr>
          <w:color w:val="0E101A"/>
        </w:rPr>
        <w:t>They did not know what they called to.</w:t>
      </w:r>
    </w:p>
    <w:p w14:paraId="43CA7781" w14:textId="77777777" w:rsidR="009F54EB" w:rsidRDefault="009F54EB" w:rsidP="002821D9">
      <w:pPr>
        <w:pStyle w:val="NormalWeb"/>
        <w:spacing w:before="240" w:line="276" w:lineRule="auto"/>
        <w:ind w:firstLine="720"/>
        <w:divId w:val="989944005"/>
        <w:rPr>
          <w:color w:val="0E101A"/>
        </w:rPr>
      </w:pPr>
      <w:r>
        <w:rPr>
          <w:color w:val="0E101A"/>
        </w:rPr>
        <w:t>They did not know what would answer.</w:t>
      </w:r>
    </w:p>
    <w:p w14:paraId="4957722B" w14:textId="77777777" w:rsidR="009F54EB" w:rsidRDefault="009F54EB" w:rsidP="002821D9">
      <w:pPr>
        <w:pStyle w:val="NormalWeb"/>
        <w:spacing w:before="240" w:line="276" w:lineRule="auto"/>
        <w:ind w:firstLine="720"/>
        <w:divId w:val="989944005"/>
        <w:rPr>
          <w:color w:val="0E101A"/>
        </w:rPr>
      </w:pPr>
    </w:p>
    <w:p w14:paraId="3AC3C173" w14:textId="77777777" w:rsidR="009F54EB" w:rsidRDefault="009F54EB" w:rsidP="002821D9">
      <w:pPr>
        <w:pStyle w:val="NormalWeb"/>
        <w:spacing w:before="240" w:line="276" w:lineRule="auto"/>
        <w:ind w:firstLine="720"/>
        <w:divId w:val="989944005"/>
        <w:rPr>
          <w:color w:val="0E101A"/>
        </w:rPr>
      </w:pPr>
      <w:r>
        <w:rPr>
          <w:color w:val="0E101A"/>
        </w:rPr>
        <w:t>But he did.</w:t>
      </w:r>
    </w:p>
    <w:p w14:paraId="02E12CDA" w14:textId="77777777" w:rsidR="009F54EB" w:rsidRDefault="009F54EB" w:rsidP="002821D9">
      <w:pPr>
        <w:pStyle w:val="NormalWeb"/>
        <w:spacing w:before="240" w:line="276" w:lineRule="auto"/>
        <w:ind w:firstLine="720"/>
        <w:divId w:val="989944005"/>
        <w:rPr>
          <w:color w:val="0E101A"/>
        </w:rPr>
      </w:pPr>
    </w:p>
    <w:p w14:paraId="13825308" w14:textId="77777777" w:rsidR="009F54EB" w:rsidRDefault="009F54EB" w:rsidP="002821D9">
      <w:pPr>
        <w:pStyle w:val="NormalWeb"/>
        <w:spacing w:before="240" w:line="276" w:lineRule="auto"/>
        <w:ind w:firstLine="720"/>
        <w:divId w:val="989944005"/>
        <w:rPr>
          <w:color w:val="0E101A"/>
        </w:rPr>
      </w:pPr>
      <w:r>
        <w:rPr>
          <w:color w:val="0E101A"/>
        </w:rPr>
        <w:t>He felt it—the first ripple in the dreamscape. A calling. Not strong. Not clear. But hers. A flicker of light, far away and buried deep in flesh, aching to be born.</w:t>
      </w:r>
    </w:p>
    <w:p w14:paraId="09B8175A" w14:textId="77777777" w:rsidR="009F54EB" w:rsidRDefault="009F54EB" w:rsidP="002821D9">
      <w:pPr>
        <w:pStyle w:val="NormalWeb"/>
        <w:spacing w:before="240" w:line="276" w:lineRule="auto"/>
        <w:ind w:firstLine="720"/>
        <w:divId w:val="989944005"/>
        <w:rPr>
          <w:color w:val="0E101A"/>
        </w:rPr>
      </w:pPr>
    </w:p>
    <w:p w14:paraId="7664A013" w14:textId="77777777" w:rsidR="009F54EB" w:rsidRDefault="009F54EB" w:rsidP="002821D9">
      <w:pPr>
        <w:pStyle w:val="NormalWeb"/>
        <w:spacing w:before="240" w:line="276" w:lineRule="auto"/>
        <w:ind w:firstLine="720"/>
        <w:divId w:val="989944005"/>
        <w:rPr>
          <w:color w:val="0E101A"/>
        </w:rPr>
      </w:pPr>
      <w:r>
        <w:rPr>
          <w:color w:val="0E101A"/>
        </w:rPr>
        <w:lastRenderedPageBreak/>
        <w:t>She had returned.</w:t>
      </w:r>
    </w:p>
    <w:p w14:paraId="0D5DE494" w14:textId="77777777" w:rsidR="009F54EB" w:rsidRDefault="009F54EB" w:rsidP="002821D9">
      <w:pPr>
        <w:pStyle w:val="NormalWeb"/>
        <w:spacing w:before="240" w:line="276" w:lineRule="auto"/>
        <w:ind w:firstLine="720"/>
        <w:divId w:val="989944005"/>
        <w:rPr>
          <w:color w:val="0E101A"/>
        </w:rPr>
      </w:pPr>
    </w:p>
    <w:p w14:paraId="6616B5FD" w14:textId="77777777" w:rsidR="009F54EB" w:rsidRDefault="009F54EB" w:rsidP="002821D9">
      <w:pPr>
        <w:pStyle w:val="NormalWeb"/>
        <w:spacing w:before="240" w:line="276" w:lineRule="auto"/>
        <w:ind w:firstLine="720"/>
        <w:divId w:val="989944005"/>
        <w:rPr>
          <w:color w:val="0E101A"/>
        </w:rPr>
      </w:pPr>
      <w:r>
        <w:rPr>
          <w:color w:val="0E101A"/>
        </w:rPr>
        <w:t>Not as she was, but as she would need to be. Soft-skinned. Mortal-bound. Innocent—for now. But within her: the same fire. The same tether. The same power that had once walked through his realm and lit it from within.</w:t>
      </w:r>
    </w:p>
    <w:p w14:paraId="10509BE8" w14:textId="77777777" w:rsidR="009F54EB" w:rsidRDefault="009F54EB" w:rsidP="002821D9">
      <w:pPr>
        <w:pStyle w:val="NormalWeb"/>
        <w:spacing w:before="240" w:line="276" w:lineRule="auto"/>
        <w:ind w:firstLine="720"/>
        <w:divId w:val="989944005"/>
        <w:rPr>
          <w:color w:val="0E101A"/>
        </w:rPr>
      </w:pPr>
    </w:p>
    <w:p w14:paraId="7F79C375" w14:textId="77777777" w:rsidR="009F54EB" w:rsidRDefault="009F54EB" w:rsidP="002821D9">
      <w:pPr>
        <w:pStyle w:val="NormalWeb"/>
        <w:spacing w:before="240" w:line="276" w:lineRule="auto"/>
        <w:ind w:firstLine="720"/>
        <w:divId w:val="989944005"/>
        <w:rPr>
          <w:color w:val="0E101A"/>
        </w:rPr>
      </w:pPr>
      <w:r>
        <w:rPr>
          <w:color w:val="0E101A"/>
        </w:rPr>
        <w:t>She did not yet remember.</w:t>
      </w:r>
    </w:p>
    <w:p w14:paraId="7D4C57D6" w14:textId="77777777" w:rsidR="009F54EB" w:rsidRDefault="009F54EB" w:rsidP="002821D9">
      <w:pPr>
        <w:pStyle w:val="NormalWeb"/>
        <w:spacing w:before="240" w:line="276" w:lineRule="auto"/>
        <w:ind w:firstLine="720"/>
        <w:divId w:val="989944005"/>
        <w:rPr>
          <w:color w:val="0E101A"/>
        </w:rPr>
      </w:pPr>
      <w:r>
        <w:rPr>
          <w:color w:val="0E101A"/>
        </w:rPr>
        <w:t>But the shadows did.</w:t>
      </w:r>
    </w:p>
    <w:p w14:paraId="74D2A201" w14:textId="77777777" w:rsidR="009F54EB" w:rsidRDefault="009F54EB" w:rsidP="002821D9">
      <w:pPr>
        <w:pStyle w:val="NormalWeb"/>
        <w:spacing w:before="240" w:line="276" w:lineRule="auto"/>
        <w:ind w:firstLine="720"/>
        <w:divId w:val="989944005"/>
        <w:rPr>
          <w:color w:val="0E101A"/>
        </w:rPr>
      </w:pPr>
    </w:p>
    <w:p w14:paraId="4F9DE48B" w14:textId="77777777" w:rsidR="009F54EB" w:rsidRDefault="009F54EB" w:rsidP="002821D9">
      <w:pPr>
        <w:pStyle w:val="NormalWeb"/>
        <w:spacing w:before="240" w:line="276" w:lineRule="auto"/>
        <w:ind w:firstLine="720"/>
        <w:divId w:val="989944005"/>
        <w:rPr>
          <w:color w:val="0E101A"/>
        </w:rPr>
      </w:pPr>
      <w:r>
        <w:rPr>
          <w:color w:val="0E101A"/>
        </w:rPr>
        <w:t>The ancient forces that once bowed to her brilliance now stirred from their corners. They remembered the wars. The balance she kept. The peace her presence promised. And the chaos her absence wrought.</w:t>
      </w:r>
    </w:p>
    <w:p w14:paraId="77557CCA" w14:textId="77777777" w:rsidR="009F54EB" w:rsidRDefault="009F54EB" w:rsidP="002821D9">
      <w:pPr>
        <w:pStyle w:val="NormalWeb"/>
        <w:spacing w:before="240" w:line="276" w:lineRule="auto"/>
        <w:ind w:firstLine="720"/>
        <w:divId w:val="989944005"/>
        <w:rPr>
          <w:color w:val="0E101A"/>
        </w:rPr>
      </w:pPr>
    </w:p>
    <w:p w14:paraId="25A1387C" w14:textId="77777777" w:rsidR="009F54EB" w:rsidRDefault="009F54EB" w:rsidP="002821D9">
      <w:pPr>
        <w:pStyle w:val="NormalWeb"/>
        <w:spacing w:before="240" w:line="276" w:lineRule="auto"/>
        <w:ind w:firstLine="720"/>
        <w:divId w:val="989944005"/>
        <w:rPr>
          <w:color w:val="0E101A"/>
        </w:rPr>
      </w:pPr>
      <w:r>
        <w:rPr>
          <w:color w:val="0E101A"/>
        </w:rPr>
        <w:t>And so they whispered, across realms and ruins:</w:t>
      </w:r>
    </w:p>
    <w:p w14:paraId="3500C47D" w14:textId="77777777" w:rsidR="009F54EB" w:rsidRDefault="009F54EB" w:rsidP="002821D9">
      <w:pPr>
        <w:pStyle w:val="NormalWeb"/>
        <w:spacing w:before="240" w:line="276" w:lineRule="auto"/>
        <w:ind w:firstLine="720"/>
        <w:divId w:val="989944005"/>
        <w:rPr>
          <w:color w:val="0E101A"/>
        </w:rPr>
      </w:pPr>
    </w:p>
    <w:p w14:paraId="797EC846" w14:textId="77777777" w:rsidR="009F54EB" w:rsidRDefault="009F54EB" w:rsidP="002821D9">
      <w:pPr>
        <w:pStyle w:val="NormalWeb"/>
        <w:spacing w:before="240" w:line="276" w:lineRule="auto"/>
        <w:ind w:firstLine="720"/>
        <w:divId w:val="989944005"/>
        <w:rPr>
          <w:color w:val="0E101A"/>
        </w:rPr>
      </w:pPr>
      <w:r>
        <w:rPr>
          <w:color w:val="0E101A"/>
        </w:rPr>
        <w:t>She is reborn. She is coming.</w:t>
      </w:r>
    </w:p>
    <w:p w14:paraId="0FD60F9B" w14:textId="77777777" w:rsidR="009F54EB" w:rsidRDefault="009F54EB" w:rsidP="002821D9">
      <w:pPr>
        <w:pStyle w:val="NormalWeb"/>
        <w:spacing w:before="240" w:line="276" w:lineRule="auto"/>
        <w:ind w:firstLine="720"/>
        <w:divId w:val="989944005"/>
        <w:rPr>
          <w:color w:val="0E101A"/>
        </w:rPr>
      </w:pPr>
    </w:p>
    <w:p w14:paraId="22216F9F" w14:textId="77777777" w:rsidR="009F54EB" w:rsidRDefault="009F54EB" w:rsidP="002821D9">
      <w:pPr>
        <w:pStyle w:val="NormalWeb"/>
        <w:spacing w:before="240" w:line="276" w:lineRule="auto"/>
        <w:ind w:firstLine="720"/>
        <w:divId w:val="989944005"/>
        <w:rPr>
          <w:color w:val="0E101A"/>
        </w:rPr>
      </w:pPr>
      <w:r>
        <w:rPr>
          <w:color w:val="0E101A"/>
        </w:rPr>
        <w:t>The beast felt her heartbeat long before the world would hear it. It echoed through the caverns of forgotten gods and rattled the chains he no longer tried to break. His throne had long since crumbled, but his hunger remained.</w:t>
      </w:r>
    </w:p>
    <w:p w14:paraId="77C3F715" w14:textId="77777777" w:rsidR="009F54EB" w:rsidRDefault="009F54EB" w:rsidP="002821D9">
      <w:pPr>
        <w:pStyle w:val="NormalWeb"/>
        <w:spacing w:before="240" w:line="276" w:lineRule="auto"/>
        <w:ind w:firstLine="720"/>
        <w:divId w:val="989944005"/>
        <w:rPr>
          <w:color w:val="0E101A"/>
        </w:rPr>
      </w:pPr>
    </w:p>
    <w:p w14:paraId="33EAD60B" w14:textId="77777777" w:rsidR="009F54EB" w:rsidRDefault="009F54EB" w:rsidP="002821D9">
      <w:pPr>
        <w:pStyle w:val="NormalWeb"/>
        <w:spacing w:before="240" w:line="276" w:lineRule="auto"/>
        <w:ind w:firstLine="720"/>
        <w:divId w:val="989944005"/>
        <w:rPr>
          <w:color w:val="0E101A"/>
        </w:rPr>
      </w:pPr>
      <w:r>
        <w:rPr>
          <w:color w:val="0E101A"/>
        </w:rPr>
        <w:lastRenderedPageBreak/>
        <w:t>He had not forgotten how she looked when she chose to stay.</w:t>
      </w:r>
    </w:p>
    <w:p w14:paraId="53222FBF" w14:textId="77777777" w:rsidR="009F54EB" w:rsidRDefault="009F54EB" w:rsidP="002821D9">
      <w:pPr>
        <w:pStyle w:val="NormalWeb"/>
        <w:spacing w:before="240" w:line="276" w:lineRule="auto"/>
        <w:ind w:firstLine="720"/>
        <w:divId w:val="989944005"/>
        <w:rPr>
          <w:color w:val="0E101A"/>
        </w:rPr>
      </w:pPr>
    </w:p>
    <w:p w14:paraId="618EA4BA" w14:textId="77777777" w:rsidR="009F54EB" w:rsidRDefault="009F54EB" w:rsidP="002821D9">
      <w:pPr>
        <w:pStyle w:val="NormalWeb"/>
        <w:spacing w:before="240" w:line="276" w:lineRule="auto"/>
        <w:ind w:firstLine="720"/>
        <w:divId w:val="989944005"/>
        <w:rPr>
          <w:color w:val="0E101A"/>
        </w:rPr>
      </w:pPr>
      <w:r>
        <w:rPr>
          <w:color w:val="0E101A"/>
        </w:rPr>
        <w:t>Nor how she wept when she chose to leave.</w:t>
      </w:r>
    </w:p>
    <w:p w14:paraId="38525474" w14:textId="77777777" w:rsidR="009F54EB" w:rsidRDefault="009F54EB" w:rsidP="002821D9">
      <w:pPr>
        <w:pStyle w:val="NormalWeb"/>
        <w:spacing w:before="240" w:line="276" w:lineRule="auto"/>
        <w:ind w:firstLine="720"/>
        <w:divId w:val="989944005"/>
        <w:rPr>
          <w:color w:val="0E101A"/>
        </w:rPr>
      </w:pPr>
    </w:p>
    <w:p w14:paraId="497EBAA9" w14:textId="77777777" w:rsidR="009F54EB" w:rsidRDefault="009F54EB" w:rsidP="002821D9">
      <w:pPr>
        <w:pStyle w:val="NormalWeb"/>
        <w:spacing w:before="240" w:line="276" w:lineRule="auto"/>
        <w:ind w:firstLine="720"/>
        <w:divId w:val="989944005"/>
        <w:rPr>
          <w:color w:val="0E101A"/>
        </w:rPr>
      </w:pPr>
      <w:r>
        <w:rPr>
          <w:color w:val="0E101A"/>
        </w:rPr>
        <w:t>Now, the skies would shift again.</w:t>
      </w:r>
    </w:p>
    <w:p w14:paraId="1DCBBB0A" w14:textId="77777777" w:rsidR="009F54EB" w:rsidRDefault="009F54EB" w:rsidP="002821D9">
      <w:pPr>
        <w:pStyle w:val="NormalWeb"/>
        <w:spacing w:before="240" w:line="276" w:lineRule="auto"/>
        <w:ind w:firstLine="720"/>
        <w:divId w:val="989944005"/>
        <w:rPr>
          <w:color w:val="0E101A"/>
        </w:rPr>
      </w:pPr>
    </w:p>
    <w:p w14:paraId="2BD339B6" w14:textId="77777777" w:rsidR="009F54EB" w:rsidRDefault="009F54EB" w:rsidP="002821D9">
      <w:pPr>
        <w:pStyle w:val="NormalWeb"/>
        <w:spacing w:before="240" w:line="276" w:lineRule="auto"/>
        <w:ind w:firstLine="720"/>
        <w:divId w:val="989944005"/>
        <w:rPr>
          <w:color w:val="0E101A"/>
        </w:rPr>
      </w:pPr>
      <w:r>
        <w:rPr>
          <w:color w:val="0E101A"/>
        </w:rPr>
        <w:t>A single soul—reincarnated and unaware—would become the axis on which the next war would turn.</w:t>
      </w:r>
    </w:p>
    <w:p w14:paraId="6159D51B" w14:textId="77777777" w:rsidR="009F54EB" w:rsidRDefault="009F54EB" w:rsidP="002821D9">
      <w:pPr>
        <w:pStyle w:val="NormalWeb"/>
        <w:spacing w:before="240" w:line="276" w:lineRule="auto"/>
        <w:ind w:firstLine="720"/>
        <w:divId w:val="989944005"/>
        <w:rPr>
          <w:color w:val="0E101A"/>
        </w:rPr>
      </w:pPr>
    </w:p>
    <w:p w14:paraId="4E514C6B" w14:textId="77777777" w:rsidR="009F54EB" w:rsidRDefault="009F54EB" w:rsidP="002821D9">
      <w:pPr>
        <w:pStyle w:val="NormalWeb"/>
        <w:spacing w:before="240" w:line="276" w:lineRule="auto"/>
        <w:ind w:firstLine="720"/>
        <w:divId w:val="989944005"/>
        <w:rPr>
          <w:color w:val="0E101A"/>
        </w:rPr>
      </w:pPr>
      <w:r>
        <w:rPr>
          <w:color w:val="0E101A"/>
        </w:rPr>
        <w:t>Light would rise.</w:t>
      </w:r>
    </w:p>
    <w:p w14:paraId="1FED7605" w14:textId="77777777" w:rsidR="009F54EB" w:rsidRDefault="009F54EB" w:rsidP="002821D9">
      <w:pPr>
        <w:pStyle w:val="NormalWeb"/>
        <w:spacing w:before="240" w:line="276" w:lineRule="auto"/>
        <w:ind w:firstLine="720"/>
        <w:divId w:val="989944005"/>
        <w:rPr>
          <w:color w:val="0E101A"/>
        </w:rPr>
      </w:pPr>
    </w:p>
    <w:p w14:paraId="73D56CCA" w14:textId="77777777" w:rsidR="009F54EB" w:rsidRDefault="009F54EB" w:rsidP="002821D9">
      <w:pPr>
        <w:pStyle w:val="NormalWeb"/>
        <w:spacing w:before="240" w:line="276" w:lineRule="auto"/>
        <w:ind w:firstLine="720"/>
        <w:divId w:val="989944005"/>
        <w:rPr>
          <w:color w:val="0E101A"/>
        </w:rPr>
      </w:pPr>
      <w:r>
        <w:rPr>
          <w:color w:val="0E101A"/>
        </w:rPr>
        <w:t>Darkness would reach for her.</w:t>
      </w:r>
    </w:p>
    <w:p w14:paraId="5DBB6C74" w14:textId="77777777" w:rsidR="009F54EB" w:rsidRDefault="009F54EB" w:rsidP="002821D9">
      <w:pPr>
        <w:pStyle w:val="NormalWeb"/>
        <w:spacing w:before="240" w:line="276" w:lineRule="auto"/>
        <w:ind w:firstLine="720"/>
        <w:divId w:val="989944005"/>
        <w:rPr>
          <w:color w:val="0E101A"/>
        </w:rPr>
      </w:pPr>
    </w:p>
    <w:p w14:paraId="7A3C8DB5" w14:textId="77777777" w:rsidR="009F54EB" w:rsidRDefault="009F54EB" w:rsidP="002821D9">
      <w:pPr>
        <w:pStyle w:val="NormalWeb"/>
        <w:spacing w:before="240" w:line="276" w:lineRule="auto"/>
        <w:ind w:firstLine="720"/>
        <w:divId w:val="989944005"/>
        <w:rPr>
          <w:color w:val="0E101A"/>
        </w:rPr>
      </w:pPr>
      <w:r>
        <w:rPr>
          <w:color w:val="0E101A"/>
        </w:rPr>
        <w:t>And balance, once broken, would shatter again—unless she remembered who she was.</w:t>
      </w:r>
    </w:p>
    <w:p w14:paraId="0015445B" w14:textId="77777777" w:rsidR="009F54EB" w:rsidRDefault="009F54EB" w:rsidP="002821D9">
      <w:pPr>
        <w:pStyle w:val="NormalWeb"/>
        <w:spacing w:before="240" w:line="276" w:lineRule="auto"/>
        <w:ind w:firstLine="720"/>
        <w:divId w:val="989944005"/>
        <w:rPr>
          <w:color w:val="0E101A"/>
        </w:rPr>
      </w:pPr>
    </w:p>
    <w:p w14:paraId="4AEC043D" w14:textId="77777777" w:rsidR="009F54EB" w:rsidRDefault="009F54EB" w:rsidP="002821D9">
      <w:pPr>
        <w:pStyle w:val="NormalWeb"/>
        <w:spacing w:before="240" w:line="276" w:lineRule="auto"/>
        <w:ind w:firstLine="720"/>
        <w:divId w:val="989944005"/>
        <w:rPr>
          <w:color w:val="0E101A"/>
        </w:rPr>
      </w:pPr>
      <w:r>
        <w:rPr>
          <w:color w:val="0E101A"/>
        </w:rPr>
        <w:t>Unless she remembered who he was.</w:t>
      </w:r>
    </w:p>
    <w:p w14:paraId="5B6B864E" w14:textId="77777777" w:rsidR="009F54EB" w:rsidRDefault="009F54EB" w:rsidP="002821D9">
      <w:pPr>
        <w:pStyle w:val="NormalWeb"/>
        <w:spacing w:before="240" w:line="276" w:lineRule="auto"/>
        <w:ind w:firstLine="720"/>
        <w:divId w:val="989944005"/>
        <w:rPr>
          <w:color w:val="0E101A"/>
        </w:rPr>
      </w:pPr>
    </w:p>
    <w:p w14:paraId="470C4643" w14:textId="77777777" w:rsidR="009F54EB" w:rsidRDefault="009F54EB" w:rsidP="002821D9">
      <w:pPr>
        <w:pStyle w:val="NormalWeb"/>
        <w:spacing w:before="240" w:line="276" w:lineRule="auto"/>
        <w:ind w:firstLine="720"/>
        <w:divId w:val="989944005"/>
        <w:rPr>
          <w:color w:val="0E101A"/>
        </w:rPr>
      </w:pPr>
      <w:r>
        <w:rPr>
          <w:color w:val="0E101A"/>
        </w:rPr>
        <w:t>And far beneath the waking world, the dark beast opened his eyes.</w:t>
      </w:r>
    </w:p>
    <w:p w14:paraId="3CF04FB5" w14:textId="77777777" w:rsidR="009F54EB" w:rsidRDefault="009F54EB" w:rsidP="002821D9">
      <w:pPr>
        <w:pStyle w:val="NormalWeb"/>
        <w:spacing w:before="240" w:line="276" w:lineRule="auto"/>
        <w:ind w:firstLine="720"/>
        <w:divId w:val="989944005"/>
        <w:rPr>
          <w:color w:val="0E101A"/>
        </w:rPr>
      </w:pPr>
    </w:p>
    <w:p w14:paraId="6A2EA4A6" w14:textId="77777777" w:rsidR="009F54EB" w:rsidRDefault="009F54EB" w:rsidP="002821D9">
      <w:pPr>
        <w:pStyle w:val="NormalWeb"/>
        <w:spacing w:before="240" w:line="276" w:lineRule="auto"/>
        <w:ind w:firstLine="720"/>
        <w:divId w:val="989944005"/>
        <w:rPr>
          <w:color w:val="0E101A"/>
        </w:rPr>
      </w:pPr>
      <w:r>
        <w:rPr>
          <w:color w:val="0E101A"/>
        </w:rPr>
        <w:lastRenderedPageBreak/>
        <w:t>The war was not over.</w:t>
      </w:r>
    </w:p>
    <w:p w14:paraId="1A6F629A" w14:textId="77777777" w:rsidR="009F54EB" w:rsidRDefault="009F54EB" w:rsidP="002821D9">
      <w:pPr>
        <w:pStyle w:val="NormalWeb"/>
        <w:spacing w:before="240" w:line="276" w:lineRule="auto"/>
        <w:ind w:firstLine="720"/>
        <w:divId w:val="989944005"/>
        <w:rPr>
          <w:color w:val="0E101A"/>
        </w:rPr>
      </w:pPr>
    </w:p>
    <w:p w14:paraId="3E266FCF" w14:textId="77777777" w:rsidR="009F54EB" w:rsidRDefault="009F54EB" w:rsidP="002821D9">
      <w:pPr>
        <w:pStyle w:val="NormalWeb"/>
        <w:spacing w:before="240" w:line="276" w:lineRule="auto"/>
        <w:ind w:firstLine="720"/>
        <w:divId w:val="989944005"/>
        <w:rPr>
          <w:color w:val="0E101A"/>
        </w:rPr>
      </w:pPr>
      <w:r>
        <w:rPr>
          <w:color w:val="0E101A"/>
        </w:rPr>
        <w:t>It had merely been dreaming.</w:t>
      </w:r>
    </w:p>
    <w:p w14:paraId="1B0E4B6F" w14:textId="77777777" w:rsidR="004700EF" w:rsidRDefault="004700EF" w:rsidP="002821D9">
      <w:pPr>
        <w:pStyle w:val="NormalWeb"/>
        <w:spacing w:before="240" w:beforeAutospacing="0" w:after="0" w:afterAutospacing="0" w:line="276" w:lineRule="auto"/>
        <w:ind w:firstLine="720"/>
        <w:divId w:val="989944005"/>
        <w:rPr>
          <w:rStyle w:val="Emphasis"/>
          <w:b w:val="0"/>
          <w:bCs w:val="0"/>
          <w:color w:val="0E101A"/>
          <w:u w:val="single"/>
        </w:rPr>
      </w:pPr>
    </w:p>
    <w:p w14:paraId="11E228E0" w14:textId="77777777" w:rsidR="004700EF" w:rsidRDefault="004700EF" w:rsidP="002821D9">
      <w:pPr>
        <w:pStyle w:val="NormalWeb"/>
        <w:spacing w:before="240" w:beforeAutospacing="0" w:after="0" w:afterAutospacing="0" w:line="276" w:lineRule="auto"/>
        <w:ind w:firstLine="720"/>
        <w:divId w:val="989944005"/>
        <w:rPr>
          <w:rStyle w:val="Emphasis"/>
          <w:b w:val="0"/>
          <w:bCs w:val="0"/>
          <w:color w:val="0E101A"/>
          <w:u w:val="single"/>
        </w:rPr>
      </w:pPr>
    </w:p>
    <w:p w14:paraId="3220D4F6" w14:textId="77777777" w:rsidR="004700EF" w:rsidRDefault="004700EF" w:rsidP="002821D9">
      <w:pPr>
        <w:pStyle w:val="NormalWeb"/>
        <w:spacing w:before="240" w:beforeAutospacing="0" w:after="0" w:afterAutospacing="0" w:line="276" w:lineRule="auto"/>
        <w:ind w:firstLine="720"/>
        <w:divId w:val="989944005"/>
        <w:rPr>
          <w:rStyle w:val="Emphasis"/>
          <w:b w:val="0"/>
          <w:bCs w:val="0"/>
          <w:color w:val="0E101A"/>
          <w:u w:val="single"/>
        </w:rPr>
      </w:pPr>
    </w:p>
    <w:p w14:paraId="1EE840E7" w14:textId="77777777" w:rsidR="004700EF" w:rsidRDefault="004700EF" w:rsidP="002821D9">
      <w:pPr>
        <w:pStyle w:val="NormalWeb"/>
        <w:spacing w:before="240" w:beforeAutospacing="0" w:after="0" w:afterAutospacing="0" w:line="276" w:lineRule="auto"/>
        <w:ind w:firstLine="720"/>
        <w:divId w:val="989944005"/>
        <w:rPr>
          <w:rStyle w:val="Emphasis"/>
          <w:b w:val="0"/>
          <w:bCs w:val="0"/>
          <w:color w:val="0E101A"/>
          <w:u w:val="single"/>
        </w:rPr>
      </w:pPr>
    </w:p>
    <w:p w14:paraId="7E2A4312" w14:textId="77777777" w:rsidR="004700EF" w:rsidRDefault="004700EF" w:rsidP="002821D9">
      <w:pPr>
        <w:pStyle w:val="NormalWeb"/>
        <w:spacing w:before="240" w:beforeAutospacing="0" w:after="0" w:afterAutospacing="0" w:line="276" w:lineRule="auto"/>
        <w:ind w:firstLine="720"/>
        <w:divId w:val="989944005"/>
        <w:rPr>
          <w:rStyle w:val="Emphasis"/>
          <w:b w:val="0"/>
          <w:bCs w:val="0"/>
          <w:color w:val="0E101A"/>
          <w:u w:val="single"/>
        </w:rPr>
      </w:pPr>
    </w:p>
    <w:p w14:paraId="01BE08EB" w14:textId="77777777" w:rsidR="004700EF" w:rsidRDefault="004700EF" w:rsidP="002821D9">
      <w:pPr>
        <w:pStyle w:val="NormalWeb"/>
        <w:spacing w:before="240" w:beforeAutospacing="0" w:after="0" w:afterAutospacing="0" w:line="276" w:lineRule="auto"/>
        <w:ind w:firstLine="720"/>
        <w:divId w:val="989944005"/>
        <w:rPr>
          <w:rStyle w:val="Emphasis"/>
          <w:b w:val="0"/>
          <w:bCs w:val="0"/>
          <w:color w:val="0E101A"/>
          <w:u w:val="single"/>
        </w:rPr>
      </w:pPr>
    </w:p>
    <w:p w14:paraId="3A0EC4C6" w14:textId="77777777" w:rsidR="004700EF" w:rsidRDefault="004700EF" w:rsidP="002821D9">
      <w:pPr>
        <w:pStyle w:val="NormalWeb"/>
        <w:spacing w:before="240" w:beforeAutospacing="0" w:after="0" w:afterAutospacing="0" w:line="276" w:lineRule="auto"/>
        <w:ind w:firstLine="720"/>
        <w:divId w:val="989944005"/>
        <w:rPr>
          <w:rStyle w:val="Emphasis"/>
          <w:b w:val="0"/>
          <w:bCs w:val="0"/>
          <w:color w:val="0E101A"/>
          <w:u w:val="single"/>
        </w:rPr>
      </w:pPr>
    </w:p>
    <w:p w14:paraId="026A0373" w14:textId="77777777" w:rsidR="004700EF" w:rsidRDefault="004700EF" w:rsidP="002821D9">
      <w:pPr>
        <w:pStyle w:val="NormalWeb"/>
        <w:spacing w:before="240" w:beforeAutospacing="0" w:after="0" w:afterAutospacing="0" w:line="276" w:lineRule="auto"/>
        <w:ind w:firstLine="720"/>
        <w:divId w:val="989944005"/>
        <w:rPr>
          <w:rStyle w:val="Emphasis"/>
          <w:b w:val="0"/>
          <w:bCs w:val="0"/>
          <w:color w:val="0E101A"/>
          <w:u w:val="single"/>
        </w:rPr>
      </w:pPr>
    </w:p>
    <w:p w14:paraId="4B12123D" w14:textId="77777777" w:rsidR="004700EF" w:rsidRDefault="004700EF" w:rsidP="002821D9">
      <w:pPr>
        <w:pStyle w:val="NormalWeb"/>
        <w:spacing w:before="240" w:beforeAutospacing="0" w:after="0" w:afterAutospacing="0" w:line="276" w:lineRule="auto"/>
        <w:ind w:firstLine="720"/>
        <w:divId w:val="989944005"/>
        <w:rPr>
          <w:rStyle w:val="Emphasis"/>
          <w:b w:val="0"/>
          <w:bCs w:val="0"/>
          <w:color w:val="0E101A"/>
          <w:u w:val="single"/>
        </w:rPr>
      </w:pPr>
    </w:p>
    <w:p w14:paraId="4A400884" w14:textId="77777777" w:rsidR="00F57F16" w:rsidRDefault="00F57F16" w:rsidP="002821D9">
      <w:pPr>
        <w:pStyle w:val="NormalWeb"/>
        <w:spacing w:before="240" w:beforeAutospacing="0" w:after="0" w:afterAutospacing="0" w:line="276" w:lineRule="auto"/>
        <w:divId w:val="989944005"/>
        <w:rPr>
          <w:rStyle w:val="Emphasis"/>
          <w:b w:val="0"/>
          <w:bCs w:val="0"/>
          <w:color w:val="0E101A"/>
          <w:u w:val="single"/>
        </w:rPr>
      </w:pPr>
    </w:p>
    <w:p w14:paraId="593C555B" w14:textId="77777777" w:rsidR="00F57F16" w:rsidRDefault="00F57F16" w:rsidP="002821D9">
      <w:pPr>
        <w:pStyle w:val="NormalWeb"/>
        <w:spacing w:before="240" w:beforeAutospacing="0" w:after="0" w:afterAutospacing="0" w:line="276" w:lineRule="auto"/>
        <w:divId w:val="989944005"/>
        <w:rPr>
          <w:rStyle w:val="Emphasis"/>
          <w:b w:val="0"/>
          <w:bCs w:val="0"/>
          <w:color w:val="0E101A"/>
          <w:u w:val="single"/>
        </w:rPr>
      </w:pPr>
    </w:p>
    <w:p w14:paraId="5BBA3F65" w14:textId="77777777" w:rsidR="00151589" w:rsidRDefault="00151589" w:rsidP="002821D9">
      <w:pPr>
        <w:pStyle w:val="NormalWeb"/>
        <w:spacing w:before="240" w:beforeAutospacing="0" w:after="0" w:afterAutospacing="0" w:line="276" w:lineRule="auto"/>
        <w:divId w:val="989944005"/>
        <w:rPr>
          <w:rStyle w:val="Emphasis"/>
          <w:color w:val="0E101A"/>
          <w:u w:val="single"/>
        </w:rPr>
      </w:pPr>
    </w:p>
    <w:p w14:paraId="21D41D31" w14:textId="77777777" w:rsidR="00151589" w:rsidRDefault="00151589" w:rsidP="002821D9">
      <w:pPr>
        <w:pStyle w:val="NormalWeb"/>
        <w:spacing w:before="240" w:beforeAutospacing="0" w:after="0" w:afterAutospacing="0" w:line="276" w:lineRule="auto"/>
        <w:divId w:val="989944005"/>
        <w:rPr>
          <w:rStyle w:val="Emphasis"/>
          <w:color w:val="0E101A"/>
          <w:u w:val="single"/>
        </w:rPr>
      </w:pPr>
    </w:p>
    <w:p w14:paraId="3C1C9E1B" w14:textId="77777777" w:rsidR="00151589" w:rsidRDefault="00151589" w:rsidP="002821D9">
      <w:pPr>
        <w:pStyle w:val="NormalWeb"/>
        <w:spacing w:before="240" w:beforeAutospacing="0" w:after="0" w:afterAutospacing="0" w:line="276" w:lineRule="auto"/>
        <w:divId w:val="989944005"/>
        <w:rPr>
          <w:rStyle w:val="Emphasis"/>
          <w:color w:val="0E101A"/>
          <w:u w:val="single"/>
        </w:rPr>
      </w:pPr>
    </w:p>
    <w:p w14:paraId="2590660F" w14:textId="77777777" w:rsidR="00151589" w:rsidRDefault="00151589" w:rsidP="002821D9">
      <w:pPr>
        <w:pStyle w:val="NormalWeb"/>
        <w:spacing w:before="240" w:beforeAutospacing="0" w:after="0" w:afterAutospacing="0" w:line="276" w:lineRule="auto"/>
        <w:divId w:val="989944005"/>
        <w:rPr>
          <w:rStyle w:val="Emphasis"/>
          <w:color w:val="0E101A"/>
          <w:u w:val="single"/>
        </w:rPr>
      </w:pPr>
    </w:p>
    <w:p w14:paraId="4888616D" w14:textId="77777777" w:rsidR="00151589" w:rsidRDefault="00151589" w:rsidP="002821D9">
      <w:pPr>
        <w:pStyle w:val="NormalWeb"/>
        <w:spacing w:before="240" w:beforeAutospacing="0" w:after="0" w:afterAutospacing="0" w:line="276" w:lineRule="auto"/>
        <w:divId w:val="989944005"/>
        <w:rPr>
          <w:rStyle w:val="Emphasis"/>
          <w:color w:val="0E101A"/>
          <w:u w:val="single"/>
        </w:rPr>
      </w:pPr>
    </w:p>
    <w:p w14:paraId="35378DBE" w14:textId="0732F25C" w:rsidR="002D4055" w:rsidRPr="00EC2C5A" w:rsidRDefault="002D4055" w:rsidP="00A049F6">
      <w:pPr>
        <w:pStyle w:val="NormalWeb"/>
        <w:spacing w:before="240" w:beforeAutospacing="0" w:after="0" w:afterAutospacing="0" w:line="276" w:lineRule="auto"/>
        <w:jc w:val="center"/>
        <w:divId w:val="989944005"/>
        <w:rPr>
          <w:rStyle w:val="Emphasis"/>
          <w:color w:val="0E101A"/>
          <w:u w:val="single"/>
        </w:rPr>
      </w:pPr>
      <w:r w:rsidRPr="00EC2C5A">
        <w:rPr>
          <w:rStyle w:val="Emphasis"/>
          <w:color w:val="0E101A"/>
          <w:u w:val="single"/>
        </w:rPr>
        <w:lastRenderedPageBreak/>
        <w:t>Chapter 1</w:t>
      </w:r>
    </w:p>
    <w:p w14:paraId="07158D03" w14:textId="77777777" w:rsidR="00A049F6" w:rsidRDefault="00A049F6" w:rsidP="002821D9">
      <w:pPr>
        <w:pStyle w:val="NormalWeb"/>
        <w:spacing w:before="240" w:beforeAutospacing="0" w:after="0" w:afterAutospacing="0" w:line="276" w:lineRule="auto"/>
        <w:ind w:firstLine="720"/>
        <w:divId w:val="989944005"/>
        <w:rPr>
          <w:color w:val="0E101A"/>
        </w:rPr>
      </w:pPr>
    </w:p>
    <w:p w14:paraId="07D91389" w14:textId="2538976A" w:rsidR="000572A9" w:rsidRDefault="000572A9" w:rsidP="002821D9">
      <w:pPr>
        <w:pStyle w:val="NormalWeb"/>
        <w:spacing w:before="240" w:beforeAutospacing="0" w:after="0" w:afterAutospacing="0" w:line="276" w:lineRule="auto"/>
        <w:ind w:firstLine="720"/>
        <w:divId w:val="989944005"/>
        <w:rPr>
          <w:color w:val="0E101A"/>
        </w:rPr>
      </w:pPr>
      <w:r>
        <w:rPr>
          <w:color w:val="0E101A"/>
        </w:rPr>
        <w:t>The room was drenched in crimson, the metallic scent of blood assaulting his senses. Shattered glass and claw marks covered the room. Four lifeless bodies lay in gruesome states, their clothes tattered and their bodies ravaged.</w:t>
      </w:r>
    </w:p>
    <w:p w14:paraId="3BF9761E" w14:textId="34464BDC" w:rsidR="000572A9" w:rsidRDefault="000572A9" w:rsidP="002821D9">
      <w:pPr>
        <w:pStyle w:val="NormalWeb"/>
        <w:spacing w:before="240" w:beforeAutospacing="0" w:after="0" w:afterAutospacing="0" w:line="276" w:lineRule="auto"/>
        <w:ind w:firstLine="720"/>
        <w:divId w:val="989944005"/>
        <w:rPr>
          <w:color w:val="0E101A"/>
        </w:rPr>
      </w:pPr>
      <w:r>
        <w:rPr>
          <w:color w:val="0E101A"/>
        </w:rPr>
        <w:t>Cyrus, tears welling in his eyes, could hardly believe the horrific aftermath. He knelt by Ayden’s side, trying to heal his friend’s injuries with the limited magic he possessed. The pentacle etched into the floor could not be erased, but he covered it with a rug.</w:t>
      </w:r>
    </w:p>
    <w:p w14:paraId="5649C9DD" w14:textId="284EF089" w:rsidR="000572A9" w:rsidRDefault="000F7315" w:rsidP="002821D9">
      <w:pPr>
        <w:pStyle w:val="NormalWeb"/>
        <w:spacing w:before="240" w:beforeAutospacing="0" w:after="0" w:afterAutospacing="0" w:line="276" w:lineRule="auto"/>
        <w:divId w:val="989944005"/>
        <w:rPr>
          <w:color w:val="0E101A"/>
        </w:rPr>
      </w:pPr>
      <w:r>
        <w:rPr>
          <w:color w:val="0E101A"/>
        </w:rPr>
        <w:t>****************************************</w:t>
      </w:r>
      <w:r w:rsidR="002A5B0B">
        <w:rPr>
          <w:color w:val="0E101A"/>
        </w:rPr>
        <w:t>**</w:t>
      </w:r>
      <w:r w:rsidR="009056A8">
        <w:rPr>
          <w:color w:val="0E101A"/>
        </w:rPr>
        <w:t>*</w:t>
      </w:r>
    </w:p>
    <w:p w14:paraId="2F45826C" w14:textId="7CD6C4D3" w:rsidR="002D4055" w:rsidRDefault="002D4055" w:rsidP="002821D9">
      <w:pPr>
        <w:pStyle w:val="NormalWeb"/>
        <w:spacing w:before="240" w:beforeAutospacing="0" w:after="0" w:afterAutospacing="0" w:line="276" w:lineRule="auto"/>
        <w:ind w:firstLine="720"/>
        <w:divId w:val="989944005"/>
        <w:rPr>
          <w:color w:val="0E101A"/>
        </w:rPr>
      </w:pPr>
      <w:r>
        <w:rPr>
          <w:color w:val="0E101A"/>
        </w:rPr>
        <w:t>Cyrus walked into his uncle's home and set his bag aside. Then, he went to the fridge for a quick bite. Then, after heading to the den, where the ritual commenced, he prepared himself for the evening's events. But nothing could prepare him for the chaos that was about to happen. </w:t>
      </w:r>
    </w:p>
    <w:p w14:paraId="18A93F41"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He dialed his best friend Ayden and asked, "How are things coming? Are you and the others ready?" </w:t>
      </w:r>
    </w:p>
    <w:p w14:paraId="2FEC682C"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"Almost. We'll be heading your way soon." </w:t>
      </w:r>
    </w:p>
    <w:p w14:paraId="1B65255F"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Cyrus could feel the tension building in his stomach.  </w:t>
      </w:r>
    </w:p>
    <w:p w14:paraId="125768A2"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When he paused, Ayden said, "Please tell me you're not starting to wimp out already. We need you to complete the circle." </w:t>
      </w:r>
    </w:p>
    <w:p w14:paraId="3E55CE64"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Cyrus thought for a moment. "I just don't think this is very wise." </w:t>
      </w:r>
    </w:p>
    <w:p w14:paraId="7CDBAD5D"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Ayden sighed and disconnected. </w:t>
      </w:r>
    </w:p>
    <w:p w14:paraId="1296BD3A"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A few hours later, Cyrus heard a knock at the door and turned off the TV. Rising, he strode to open the door to welcome them all inside, their faces lit with the excitement promised by tonight's events. He led them to the den to show them the area. Cyrus had already started setting up by drawing the pentacle on the floor, sprinkling salt around the circle for protection, </w:t>
      </w:r>
      <w:r>
        <w:rPr>
          <w:color w:val="0E101A"/>
        </w:rPr>
        <w:lastRenderedPageBreak/>
        <w:t>and lighting and placing the candles in their proper areas. Ayden and his friends stood in the doorway, surveying the room. Everyone looked pleased. Everything was ready. </w:t>
      </w:r>
    </w:p>
    <w:p w14:paraId="3BE617E3"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Tension and nerves arose in the little room. Each boy took his place in his own elemental direction around the circle: Cyrus East for the earth, Ayden South for fire, Ryan West for water, and Brent North for air. Eyes nervously glanced around, searching for confirmation that the others were ready to delve into the darkness. Each boy painted a brave face for the other to see; neither wanted to appear scared or weak. Any weakness made them more vulnerable, which could be deadly, especially since they were about to summon the high demon Raekeli. </w:t>
      </w:r>
    </w:p>
    <w:p w14:paraId="052F33B0"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The boys believed he would give them endless power if they summoned him. So, they began chanting the energy into being with every breath.</w:t>
      </w:r>
    </w:p>
    <w:p w14:paraId="7EDEA0B4"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Cyrus prepared himself to act as High Priest to begin and end the ritual since he was the most experienced in the group. Cyrus said aloud, "In this time, in this place, we call upon thy four corners to open thy gates." Cyrus reached for his athame. Unsheathing it, he anointed it with ritual oil and handed it over to Brent, who held it high above his head and called out, "Wind in the north, run through thy trees, three times three, let them see, let them see." Lowering the dagger, he sliced his palm and allowed the blood to trickle down to the pentagram; he then handed it over to Cyrus, who spoke his turn. Holding the athame high, he shouted, "Sands of the east, rich soils beneath, three times three, set them free, set them free." Cyrus took one last apprehensive glance at Ayden, searching for confirmation. Ayden met his gaze and nodded.</w:t>
      </w:r>
    </w:p>
    <w:p w14:paraId="3DC81B51"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Cyrus looked at the dagger with apprehension, gulped down the fear, and sliced his palm. Trickling the blood before handing it over to Ayden, who then took his turn and shouted his line: "Fires in the south, awaken from sleep. Three times three, let them see, let them see." Without any hesitation sliced his palm and squeezed to get as much blood as he could onto the pentagram. Then passed the athame over to Ryan, who chanted, "Water of the west, flow to the sea three times three, set them free, set them free," and added his blood onto the pentagram. Finally, four hands hovered over a blood-drenched pentacle to seal the contract. </w:t>
      </w:r>
    </w:p>
    <w:p w14:paraId="40CCCAEB"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The agreement made by all four was that each would surrender their souls in return for unlimited power: the ability to have anything and everything they desire. A year ago, Ayden came to Cyrus with a book. It was a unique book and forbidden. Reading from its pages could have deadly consequences, but it was also a rare commodity. Ayden produced the Necronomicon; it could be used to call upon demonic forces to grant wishes. Ayden had said the </w:t>
      </w:r>
      <w:r>
        <w:rPr>
          <w:color w:val="0E101A"/>
        </w:rPr>
        <w:lastRenderedPageBreak/>
        <w:t>inspiration came to him in a dream. The room buzzed with the beating of four hearts and chanting. The flames from the candles spiraled to the ceiling engulfing the boys in a circular inferno. They could feel the hair on their arms singes from the heat. The energy kept rising.</w:t>
      </w:r>
    </w:p>
    <w:p w14:paraId="0B9160B5"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Their voices kept with the tempo until the ground started to rumble and split, and the demons rose from hell's dark depths. The boys stood, arms outstretched and their bodies wobbling with the quaking under their feet. And suddenly, everything stopped as shadows danced in the room's corners. No words were spoken; no one dared move. Each boy just stared at the next, making sure no one intended to break the circle, one of the most forbidden acts any witch or wizard could commit. The temperature in the room dropped to nearly freezing, yet the inferno was still very much present. The room filled with steam as the fire reacted to the chilly temps. The smoke seemed to echo manic snickers and claws scraping along the walls. Ayden and the others, except Cyrus, turned their heads and, wide-eyed, took their first horrifying look at the nightmare they had managed to conjure. Mangled demons crawling around the walls like hell's pet spiders. They were the most grotesque creatures they had ever laid eyes upon. Some had two heads, and their bodies were sickly, almost a translucent chartreuse brown with eyes so red resembling hell's river. Some had one head but multiple limbs and were nasty gangrene in color. Every creature looked down at the boys and flashed razor-sharp teeth with hysterical snickers echoing off the walls.</w:t>
      </w:r>
    </w:p>
    <w:p w14:paraId="6337B03B"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The boys grabbed each other's hands for support, drawing strength from one another, awaiting the arrival of Raekeli. When thunderous booms filled the room, electrically charged static shocked their bodies to the core. Causing each one to scream and thrash about violently. Once Cyrus recovered, panting heavily, his body still wrecked from the most recent attack, he fled into the living room. He could feel the situation descending into madness none of it made sense. They had done everything they were asked to do to the letter. Standing before a chair, he asked himself why he was attacking us? That bastard is reneging on our deal, but damn, my entire body feels scorched from the inside out. I can still feel the electricity coursing through me, burning like hell. My friends are still there, and I left them; maybe the circle isn't broken; I haven't been gone long; there is still time. </w:t>
      </w:r>
    </w:p>
    <w:p w14:paraId="6A70B547"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With the television in the background, he slumped into an armchair and held his head in his hands. His body racked with tremors. Cyrus struggled to muster the courage he needed to return to the others. Oh god, oh god, I broke the circle. I still can't believe I abandoned them like that, but I can't get my brain to tell my legs to move. What are those things crawling on the </w:t>
      </w:r>
      <w:r>
        <w:rPr>
          <w:color w:val="0E101A"/>
        </w:rPr>
        <w:lastRenderedPageBreak/>
        <w:t>walls? Oh god. He took a deep breath and said, "OK, Cyrus pull yourself together; you have to get back in there. Maybe the damage hasn't been done to the circle; I haven't been gone too long."</w:t>
      </w:r>
    </w:p>
    <w:p w14:paraId="00E74993"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Dark energy spurted everywhere, escaping the broken circle. The portal created a vortex, preventing Cyrus from returning to the room with the others to close it. </w:t>
      </w:r>
    </w:p>
    <w:p w14:paraId="43FE4BA4"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He felt sick. One demonic incident had turned him into a scared child. He liked to think of himself bolder than reality was in his head, proving him to be in the moment. Feeling steadier, he motioned to stand, his legs still slightly shaky but more steady than they had been moments ago. He turned to the circle on his feet, hoping he hadn't severed it. Instead, he felt like a traitor.</w:t>
      </w:r>
    </w:p>
    <w:p w14:paraId="0DA8B81C"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Before turning to the den where the ritual was still happening, he overheard the most horrifying sound of his life answering his fearful question from a second ago. Frozen in place in front of the chair, his ears were instantly assaulted by the violence behind him, rendering Cyrus useless. </w:t>
      </w:r>
    </w:p>
    <w:p w14:paraId="1CABCDD6"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Later, if someone were to ask, he would say it had happened much too fast, but the truth was every second felt like an hour. The entire scene burned in his brain like a horrific echo. He knew that this day, this moment would live with him until the end of his days. Standing frozen, he heard the screams, their feet stomping in a failed attempt to escape, vicious growling, and glass shattering. The beasts had created a wall, so his friends had been trapped to face their doom. </w:t>
      </w:r>
    </w:p>
    <w:p w14:paraId="06043F0C"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Once the nightmare died to an eerie silence, Cyrus felt it was safe to inspect the damage and hoped his friends had survived. Swallowing nervously, he quickly worked the ten-foot distance back into the den. Moved swiftly over the hardwood floor, his eyes widening in horror at the scorch marks leading to the room's entrance; the stillness of death had Cyrus strangling a gasp. Throwing his arm over his face to guard against the burning smell of flesh. Just outside the archway, Cyrus closed his eyes and pleaded that someone was alive if not all of them. Squeezing his eyes shut, he braced himself for what horrors he knew were waiting for him around the corner. Taking a deep breath, his eyes surveyed the atrocities, but his mind couldn't grasp it. Nothing, no amount of training, could have prepared his mind for the horrifying aftermath. It was a miracle that he could keep what little composure he had left inside of him. Cyrus stood in the archway, first looking at all five. Lifting his head, his eyes began a slow scan of every inch of the room. Starting with the walls, which carried the hallowed pattern of the inferno they had endured </w:t>
      </w:r>
      <w:r>
        <w:rPr>
          <w:color w:val="0E101A"/>
        </w:rPr>
        <w:lastRenderedPageBreak/>
        <w:t>only moments prior. Then to the ceiling, where the pentagram reflected, and finally moved to the floor where four bodies lay lifeless. It was singularly one of the most terrifying moments of his life. Cyrus went forward and froze, seeing the rest of what he couldn't from the doorway. The room had turned a disgusting shade of crimson red. It smelled of blood, a rusty metallic odor that anyone could identify instantly. He burst inside the den, his shoes crushing broken shards of glass that must have gone flying when the room exploded. He took two steps and lost it, turning back: the scene was too much for him. It looked and smelled like a chemical explosion. </w:t>
      </w:r>
    </w:p>
    <w:p w14:paraId="6BF35A97"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Feeling completely powerless, he finally realized their magnanimous mistake. His whole body shook as he stumbled to the bathroom to empty the contents of his stomach and try to gain some sense. </w:t>
      </w:r>
    </w:p>
    <w:p w14:paraId="71E74BA3"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Once he could stand again, Cyrus shakily got to his feet and ran straight for Ayden. The others he hadn't known well, but Ayden had always been more like a brother to him. Cyrus hurried him back into the room, kneeling by his side. "Ayden, Ayden, can you hear me?" Shaking him lightly, too afraid he might cause more harm and not knowing the extent of his other injuries. From what he could see, each was cut up badly from the shards flying. Ayden must have had twenty lacerations from his head to his arms. His clothes were torn to shreds.</w:t>
      </w:r>
    </w:p>
    <w:p w14:paraId="514DA4EC"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Cyrus could see claw markings all over him, and when he looked up at the other two boys, he could see similar markings on them. At this moment, Cyrus hated himself, taking full blame because he knew if he had never left the circle, any of this, or at least it wouldn't have been so bad. They would've had a chance. At that moment, Ayden began to stir and opened his eyes. He started screaming, his mind evidently still lost in terror. His body was wild, thrashing and seizing violently. It took most of Cyrus's strength to hold him down so he didn't cause any more damage to himself. When he managed to get Ayden calm for a moment, Ayden looked up at him, his head in Cyrus's lap; he slowly turned to get a better view of his surroundings. Cyrus could see the confusion cross Ayden's features the moment he spoke the words "Where am I" The scene came crashing back to him, and he began to howl in pain. The seizures returned, forcing Cyrus to grab his friend and embrace him to keep him still. Once the tremors subsided, Cyrus leaned away from Ayden and looked at him as he spoke through the pain.</w:t>
      </w:r>
    </w:p>
    <w:p w14:paraId="2ABCE38D"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"Cyrus…they were chanting…something…about a…spring…maiden…Persephone." He gulped. "She…will…save...you." When Ayden finished delivering the omen, his eyes rolled back into his head. His body went slack, succumbing to the intense pain and insanity. </w:t>
      </w:r>
    </w:p>
    <w:p w14:paraId="2B726EB1"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lastRenderedPageBreak/>
        <w:t>Cyrus grabbed his cell phone and dialed for help. Frantically explaining to the operator that his friends had been experimenting with chemicals when everything went terribly, causing an explosion. Cyrus slipped his cell phone back into his pocket and tried to clean up what he could. Oh man, this is not good, he thought to himself. Somehow I will need to explain this mess to Uncle Matt. I have to keep it together, but this is way past freaky. I should have listened to Luna. I only wanted to belong, and now I'm the only one among the dead and the mentally insane. Ayden looks like he might survive his physical injuries, but the mental trauma may last forever, and it's my fault. I need to hurry and clean up this mess. Oh, man, the council would be pissed if they ever found out about this.</w:t>
      </w:r>
    </w:p>
    <w:p w14:paraId="600D474D"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Looking down and seeing the pentacle burn into the hardwood floor, Cyrus knew there wasn't much he could do to erase that evidence. So he moved the nearby area rug over the symbol to cover the marking best. So standing, Cyrus finally looked at the four bodies haphazardly strewn about the room cautiously. Cyrus moved to them. Kneeling down to confirm what his eyes could see for themselves, he checked their pulse just as he knew they were dead. Their bodies were burned so badly in so many places they looked like pieces of human charcoal. Each boy looked like an animal shredded into newspaper clippings from the glass poking out and the claw markings. </w:t>
      </w:r>
    </w:p>
    <w:p w14:paraId="78754E5A"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He ran to the bedrooms, quickly stripped the sheets from the beds, then ran back to the den to cover the dead, and lastly, he tended to Ayden. </w:t>
      </w:r>
    </w:p>
    <w:p w14:paraId="474BDCCA"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He knew some healing magic from his time spent with Luna after school at the coven. So he laid Ayden flat to get him in a position to buy him some much-needed time. Silently Cyrus sent up a prayer of hope, please let me have enough strength for the magic to work. I should have paid more attention to Luna when she tried to show me, but I never thought I would be this stupid. </w:t>
      </w:r>
    </w:p>
    <w:p w14:paraId="4462023B"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Tears began welling into droplets and slowly sliding down Cyrus's face, the emotion threatening his will and resolve to stay in control. Breathing in deeply, he tried to keep his feelings at bay, reminding himself he needed to remain vital for Ayden. Kneeling by his side, he leaned over, whispering in Ayden's ear so his friend would hear him. "Please, Ayden, stay with me," Cyrus choked out against the grief he could feel building in the pit of his stomach and heart. Cyrus placed a hand on Ayden's forehead and another on his chest. Cyrus tipped his head back, inhaled deeply through his nostrils, and exhaled out his mouth, trying desperately to repair </w:t>
      </w:r>
      <w:r>
        <w:rPr>
          <w:color w:val="0E101A"/>
        </w:rPr>
        <w:lastRenderedPageBreak/>
        <w:t>Ayden's injuries. He knew he couldn't heal him to completion but hoped he could give him enough strength to survive his injuries. His breath hitched as he tried to concentrate, but it was tough to remain focused through Ayden's pain; he could still feel a few demons stalking the property, waiting to let his guard down. </w:t>
      </w:r>
    </w:p>
    <w:p w14:paraId="7EFC6AE5"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Light shot forth from his palms, completely encasing Ayden. Working as fast as he could, the torture of stopping when he felt the demons coming closer almost ripped Cyrus to shreds. Please live, my friend. Cyrus kept repeating his personal mantra in his head. Standing, Cyrus prayed it would be enough and went outside to wait. Moments later, he saw lights and knew everything would be back together. Finally, Ayden would get help, and the others could be buried properly. It was all he could ask for at the moment.</w:t>
      </w:r>
    </w:p>
    <w:p w14:paraId="349DCEC0"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Cyrus noticed that while he stood out of the way watching the police and paramedics, none of them even noticed his presence. It must be the remnants of the magic, he thought, must be cloaking the house. So teenagers were conducting a science experiment, and things got out of hand. Cyrus walked away to give the authorities time for damage control. He had seen enough blood and death for the day. Fresh air was all he needed right then. </w:t>
      </w:r>
    </w:p>
    <w:p w14:paraId="25116375"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Once they were finally gone, Cyrus turned towards the house, glad to have the chance to be alone to deal with the aftermath. Everyone was gone, two to the morgue and one to the asylum. Taking one last look at the disaster and not knowing how to explain it to his uncle, Cyrus decided it was late. He just wanted to go home. Keeping the truck's radio off the whole way, Cyrus reflected on the night's events with a grim face in the dark silence. But he saw everything like a lousy slideshow, shaking away his disturbing thoughts. Focusing on the road instead, he noticed that it had been raining. Cyrus thought it was a fitting way to end the night. So he let the sound of his tires moving over the wet road lull him into mild contentment. </w:t>
      </w:r>
    </w:p>
    <w:p w14:paraId="272152D3"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Pulling into his parents' drive, he killed the engine but continued to sit briefly with his head on the steering wheel. Then, dreading entering the house but knowing it would be far less painful than sleeping in his truck, finally opened the door and slid out.</w:t>
      </w:r>
    </w:p>
    <w:p w14:paraId="447341E4"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Locking his truck behind him, he walked inside the house and up the stairs to his bedroom. Shutting the door behind him, he kicked off his shoes. He collapsed onto his comforter, falling into a dreamless sleep. </w:t>
      </w:r>
    </w:p>
    <w:p w14:paraId="2F8BA992" w14:textId="77777777" w:rsidR="00F57F16" w:rsidRDefault="00F57F16" w:rsidP="002821D9">
      <w:pPr>
        <w:pStyle w:val="NormalWeb"/>
        <w:spacing w:before="240" w:beforeAutospacing="0" w:after="0" w:afterAutospacing="0" w:line="276" w:lineRule="auto"/>
        <w:divId w:val="989944005"/>
        <w:rPr>
          <w:color w:val="0E101A"/>
        </w:rPr>
      </w:pPr>
    </w:p>
    <w:p w14:paraId="4C3978AE" w14:textId="7F1DA68F" w:rsidR="002D4055" w:rsidRPr="004479AF" w:rsidRDefault="002D4055" w:rsidP="002821D9">
      <w:pPr>
        <w:pStyle w:val="NormalWeb"/>
        <w:spacing w:before="240" w:beforeAutospacing="0" w:after="0" w:afterAutospacing="0" w:line="276" w:lineRule="auto"/>
        <w:divId w:val="989944005"/>
        <w:rPr>
          <w:rStyle w:val="Emphasis"/>
          <w:color w:val="0E101A"/>
          <w:u w:val="single"/>
        </w:rPr>
      </w:pPr>
      <w:r w:rsidRPr="004479AF">
        <w:rPr>
          <w:rStyle w:val="Emphasis"/>
          <w:color w:val="0E101A"/>
          <w:u w:val="single"/>
        </w:rPr>
        <w:lastRenderedPageBreak/>
        <w:t>Chapter 2</w:t>
      </w:r>
    </w:p>
    <w:p w14:paraId="15ACA78E" w14:textId="77777777" w:rsidR="004479AF" w:rsidRDefault="004479AF" w:rsidP="002821D9">
      <w:pPr>
        <w:pStyle w:val="NormalWeb"/>
        <w:spacing w:before="240" w:beforeAutospacing="0" w:after="0" w:afterAutospacing="0" w:line="276" w:lineRule="auto"/>
        <w:ind w:firstLine="720"/>
        <w:divId w:val="989944005"/>
        <w:rPr>
          <w:color w:val="0E101A"/>
        </w:rPr>
      </w:pPr>
    </w:p>
    <w:p w14:paraId="43B34728" w14:textId="77777777" w:rsidR="00C42E03" w:rsidRDefault="00433C8B" w:rsidP="002821D9">
      <w:pPr>
        <w:pStyle w:val="NormalWeb"/>
        <w:spacing w:before="240" w:line="276" w:lineRule="auto"/>
        <w:ind w:firstLine="720"/>
        <w:divId w:val="989944005"/>
        <w:rPr>
          <w:color w:val="0E101A"/>
        </w:rPr>
      </w:pPr>
      <w:r w:rsidRPr="00433C8B">
        <w:rPr>
          <w:color w:val="0E101A"/>
        </w:rPr>
        <w:t>As the final bell signaled the end of the school day, Luna glanced up to see her sister, Faith, making her way toward their shared locker.</w:t>
      </w:r>
      <w:r w:rsidR="00C42E03">
        <w:rPr>
          <w:color w:val="0E101A"/>
        </w:rPr>
        <w:t xml:space="preserve"> </w:t>
      </w:r>
      <w:r w:rsidRPr="00433C8B">
        <w:rPr>
          <w:color w:val="0E101A"/>
        </w:rPr>
        <w:t>"How was your day?" Luna asked.</w:t>
      </w:r>
      <w:r w:rsidR="00C42E03">
        <w:rPr>
          <w:color w:val="0E101A"/>
        </w:rPr>
        <w:t xml:space="preserve"> </w:t>
      </w:r>
      <w:r w:rsidRPr="00433C8B">
        <w:rPr>
          <w:color w:val="0E101A"/>
        </w:rPr>
        <w:t>Faith sighed. "It was good. Took notes and spent the rest of it arguing with Gareth."</w:t>
      </w:r>
    </w:p>
    <w:p w14:paraId="3B0C25A0" w14:textId="77777777" w:rsidR="00C42E03" w:rsidRDefault="00433C8B" w:rsidP="002821D9">
      <w:pPr>
        <w:pStyle w:val="NormalWeb"/>
        <w:spacing w:before="240" w:line="276" w:lineRule="auto"/>
        <w:ind w:firstLine="720"/>
        <w:divId w:val="989944005"/>
        <w:rPr>
          <w:color w:val="0E101A"/>
        </w:rPr>
      </w:pPr>
      <w:r w:rsidRPr="00433C8B">
        <w:rPr>
          <w:color w:val="0E101A"/>
        </w:rPr>
        <w:t>Gareth—Faith’s on-again, off-again boyfriend. And judging by her tone, Luna guessed they were tilting toward "off" again.</w:t>
      </w:r>
      <w:r w:rsidR="00C42E03">
        <w:rPr>
          <w:color w:val="0E101A"/>
        </w:rPr>
        <w:t xml:space="preserve"> </w:t>
      </w:r>
      <w:r w:rsidRPr="00433C8B">
        <w:rPr>
          <w:color w:val="0E101A"/>
        </w:rPr>
        <w:t>"I swear, Luna, I don’t know how much more I can take. He’s so needy."</w:t>
      </w:r>
    </w:p>
    <w:p w14:paraId="3BAFDAAD" w14:textId="77777777" w:rsidR="00C36124" w:rsidRDefault="00433C8B" w:rsidP="002821D9">
      <w:pPr>
        <w:pStyle w:val="NormalWeb"/>
        <w:spacing w:before="240" w:line="276" w:lineRule="auto"/>
        <w:ind w:firstLine="720"/>
        <w:divId w:val="989944005"/>
        <w:rPr>
          <w:color w:val="0E101A"/>
        </w:rPr>
      </w:pPr>
      <w:r w:rsidRPr="00433C8B">
        <w:rPr>
          <w:color w:val="0E101A"/>
        </w:rPr>
        <w:t>Luna simply nodded, letting Faith vent as she always did.</w:t>
      </w:r>
      <w:r w:rsidR="00C42E03">
        <w:rPr>
          <w:color w:val="0E101A"/>
        </w:rPr>
        <w:t xml:space="preserve"> </w:t>
      </w:r>
      <w:r w:rsidR="002D4055">
        <w:rPr>
          <w:color w:val="0E101A"/>
        </w:rPr>
        <w:t>Both girls finished putting away school supplies in their lockers. Luna shut the door and clicked the lock. They turned toward the front doors to meet Faith's mother, Luna's stepmother, at the school entrance. The drive was noisy, leaving Luna no chance to concentrate on anything but the music and Faithe venting about her recent fight with Gareth to her mother. Making the mental decision to shut her brain off temporarily, she leaned back and rested her eyes. Once they arrived home, she climbed out and headed for the stairs. All she wanted was peace, so as she stepped one foot onto the bottom stair, she turned and asked Faith her plans for the rest of the day. </w:t>
      </w:r>
    </w:p>
    <w:p w14:paraId="17DD4E08" w14:textId="77777777" w:rsidR="00C36124" w:rsidRDefault="002D4055" w:rsidP="002821D9">
      <w:pPr>
        <w:pStyle w:val="NormalWeb"/>
        <w:spacing w:before="240" w:line="276" w:lineRule="auto"/>
        <w:ind w:firstLine="720"/>
        <w:divId w:val="989944005"/>
        <w:rPr>
          <w:color w:val="0E101A"/>
        </w:rPr>
      </w:pPr>
      <w:r>
        <w:rPr>
          <w:color w:val="0E101A"/>
        </w:rPr>
        <w:t>"I think I might head out to the mall. Hang out</w:t>
      </w:r>
      <w:r w:rsidR="00C42E03">
        <w:rPr>
          <w:color w:val="0E101A"/>
        </w:rPr>
        <w:t xml:space="preserve"> </w:t>
      </w:r>
      <w:r>
        <w:rPr>
          <w:color w:val="0E101A"/>
        </w:rPr>
        <w:t>with some friends. I'll be out for a while." Faith replied. "Oh, OK, well then, I guess I will see you when you get home," Luna replied, elated; she waved goodbye as she raced up the stairs. After climbing the rest of the way to their bedroom and closing the door, releasing a stressful sigh, and slowly fell to her knees to let her mind drift. Days like this reminded Luna why she enjoyed going into the realm and reveling in the feeling of nothingness. </w:t>
      </w:r>
    </w:p>
    <w:p w14:paraId="1BEAE551" w14:textId="251453BD" w:rsidR="002D4055" w:rsidRDefault="002D4055" w:rsidP="002821D9">
      <w:pPr>
        <w:pStyle w:val="NormalWeb"/>
        <w:spacing w:before="240" w:line="276" w:lineRule="auto"/>
        <w:ind w:firstLine="720"/>
        <w:divId w:val="989944005"/>
        <w:rPr>
          <w:color w:val="0E101A"/>
        </w:rPr>
      </w:pPr>
      <w:r>
        <w:rPr>
          <w:color w:val="0E101A"/>
        </w:rPr>
        <w:t>Losing track of time and not caring, she sat with her head down, breathing until she felt the energy shift, and her head snapped to attention. Knowing she had not requested any other realms or any specific company, Luna looked around to see what or who had joined her. Looking into the endless abyss, Luna noticed some movement. Focusing, she saw a boy who appeared to be her age. From what Luna could gather, he was taller, with brown hair and light eyes. She was unsure of the exact color, but his clothes stood out the most. </w:t>
      </w:r>
    </w:p>
    <w:p w14:paraId="1D6C1C5C"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lastRenderedPageBreak/>
        <w:t>He was dressed elegantly but seemed out of place as if he were lost or searching for someone. Watching him, Luna waited to see his intentions and if he even realized she was there with him. Tilting his head down and pulling open the front of his jacket with his right hand, he reached inside and pulled an object out with his left. Luna looked wide-eyed, and their eyes met for a moment. She felt a connection, very far off and vague. Seconds later, the handsome stranger hurled a glowing object toward her. Unbeknownst to Luna, her energy reacted; she caught up with the poisonous gem halfway and filled it with love and happiness. Changing the gemstone from an emerald heart to a golden diamond, Luna caught the stone between her palms. Then she levitated it to inspect what it was exactly. A mix of emotions swirled around her, leaving Luna in a confused daze. She had to appreciate the stone's beauty and elegance. Still, before she could blink, it started to glow a brilliant golden light and absorbed itself into her body. </w:t>
      </w:r>
    </w:p>
    <w:p w14:paraId="5788B748"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Luna began to panic. She frantically felt her chest to ensure the effects would not be adverse. But, instead, only saw her companion gaze at her longingly. Then she bid a quick farewell, swirling his cape as he retreated. Luna stayed in shock and then returned to reality to investigate what had happened. </w:t>
      </w:r>
    </w:p>
    <w:p w14:paraId="32EC3866"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Luna lifted her head to find she was still kneeling on the ground and took a moment before returning to her feet. She stared blankly at nothing, recalling what had happened in the realm a moment ago. Then, in a daze, she stood up, shaking her head. Her hands were still trembling from the shock of the encounter. Luna made her way toward her bedroom door and to the connecting bathroom. </w:t>
      </w:r>
    </w:p>
    <w:p w14:paraId="2B3C6278"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She turned the faucet on and reached her hands into the cold water, splashing her face a few times in the hopes it would calm her nerves. Then, searching her face in the mirror for any immediate changes that might have occurred from absorbing the gemstone. Luna stared for ten minutes, refusing to take her eyes away from her reflection until she could be sure everything would be good. </w:t>
      </w:r>
    </w:p>
    <w:p w14:paraId="469A5F06"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Faith's voice yelling, "Luna is that you upstairs?" forced her to tear her gaze from the bathroom mirror to answer her sister.</w:t>
      </w:r>
    </w:p>
    <w:p w14:paraId="2B3C4352"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"Down in a minute, Faith." Turning from the mirror facing the opposite direction, Luna had an idea. She held her hands before her chest and began concentrating on the gemstone to see if she could pull it out. A few seconds later, it was glowing as brilliant as the sun in the center of </w:t>
      </w:r>
      <w:r>
        <w:rPr>
          <w:color w:val="0E101A"/>
        </w:rPr>
        <w:lastRenderedPageBreak/>
        <w:t>her palms. Luna sucked in a breath, but she could only hold the stone there for a moment until she absorbed it again. </w:t>
      </w:r>
    </w:p>
    <w:p w14:paraId="41EF67F9"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This time she was sure, very sure, that everything would be just fine, and she made her way down the stairs to greet her sister. Faith was sitting at the dining table with a friend Luna did not recognize, so offering up her friendliest of smiles, she pulled out a chair and sat beside her sister. "I see you brought more than just bags home from the mall," Luna stated cheekily.</w:t>
      </w:r>
    </w:p>
    <w:p w14:paraId="1874845D"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Faith, smiling, motioned with her hand. "Keoki, this is my sister Luna." Keoki smiled and nodded his head in acknowledgment; then, Luna's heart somersaulted in her chest. </w:t>
      </w:r>
    </w:p>
    <w:p w14:paraId="4906B382"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Sitting beside her was a god all chiseled, toned, and golden. Nervously she smiled back and glanced over at Faith, unsure exactly what was happening and not wanting to be rude in front of Keoki. Faith motioned towards Luna, "Luna, this is one of Gareth's friends, Keoki." </w:t>
      </w:r>
    </w:p>
    <w:p w14:paraId="21216642"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Luna gulped. Flashing a brilliant smile, she greeted him, "Hello Keoki, how do you do?" </w:t>
      </w:r>
    </w:p>
    <w:p w14:paraId="195CB843"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"Well, thank you." He answered her question with another warm smile that lit his eyes, a magnificent shade of cerulean blue. Keoki continued to speak, much to her heart's delight since it meant he had to avert his piercing blue eyes elsewhere. "I was just speaking with your sister Faith about Prom coming in a few weeks," Keoki mentioned nonchalantly.</w:t>
      </w:r>
    </w:p>
    <w:p w14:paraId="1515A45B"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"Since we're all going together as a group, let's work out all the major details." Faith chimed in, smiling sheepishly at Luna, causing her to feel slightly uneasy at the glint she saw in her sister's eyes. "Oh, is that coming soon?" Luna asked. "I'm only a junior, and Faithe is a senior, so I haven't given it much thought. Plus, I don't think juniors can go to the senior prom, and no one's asked me anyway." Luna's cheeks burned as her words clicked in her mind seconds after escaping her lips. "Not saying that I don't want anyone to ask," Luna fumbled a cover-up. Quickly excusing herself, she turned to Faith and let her know she would be upstairs in their bedroom finishing her homework from earlier. Luna smiled back at Keoki, waving a quick goodbye, and left, flying up the stairs in a blur. Faith giggled, catching the moment exactly as it happened. Still, she was sure Keoki missed it entirely because he was puzzled when she turned her attention back to him. </w:t>
      </w:r>
    </w:p>
    <w:p w14:paraId="7A4EEB81"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"Did I say something wrong?" Keoki asked. </w:t>
      </w:r>
    </w:p>
    <w:p w14:paraId="40ADB9C3"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lastRenderedPageBreak/>
        <w:t>Faith smiled. "Oh no, that's just Luna for you. She isn't outstanding when it comes to cute guys and talking." </w:t>
      </w:r>
    </w:p>
    <w:p w14:paraId="63BC3818"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It was Keoki's turn to blush, and he laughed. "Oh. Well, I will try to keep that in mind the next time I see her."</w:t>
      </w:r>
    </w:p>
    <w:p w14:paraId="46C0CAC8"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"I'm sure you will." Faith smirked. "Now who are you taking to prom? Have you asked anyone yet?" </w:t>
      </w:r>
    </w:p>
    <w:p w14:paraId="6D30413B"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Keoki shook his head no. </w:t>
      </w:r>
    </w:p>
    <w:p w14:paraId="6F4367D2"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"What about Luna?" Faith offered up, hoping she could make a match. </w:t>
      </w:r>
    </w:p>
    <w:p w14:paraId="07F2D901"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Keoki sat back and thought about it. "She is charming, but I just met her. We would have to wait and see what happens." </w:t>
      </w:r>
    </w:p>
    <w:p w14:paraId="0A7BBCA1"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Faith felt somewhat pleased. She walked him to the door and let him out with a goodbye. </w:t>
      </w:r>
    </w:p>
    <w:p w14:paraId="480027FB"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Heading upstairs and into their bedroom, Faith closed the door behind her and noticed Luna had finished and was now getting herself ready for bed. She asked innocently, taking advantage of the moment, "So Luna, what did you think of Keoki?" </w:t>
      </w:r>
    </w:p>
    <w:p w14:paraId="490AAA90"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Luna turned around to answer her sister. "He's cute. I love his eyes. They are a perfect blue, the color of a cerulean sky." Faithe laughed, shaking her head and turning her attention to the matter; Faithe asked, "What would you do if he asked you to prom?" Luna looked at her sister in surprise. "Why, did he say something?" Faith laughed; she loved it when she was right. "No, I just thought the two of you would look cute together, and I think you would have a lot of fun." </w:t>
      </w:r>
    </w:p>
    <w:p w14:paraId="393E431C"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Luna shrugged and climbed into her bed, pulling the covers aside to slide under them. She yawned as she told her sister goodnight, and Faith cut off the lights. </w:t>
      </w:r>
    </w:p>
    <w:p w14:paraId="24A1591F"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Cyrus came into the school looking for Luna, past events from the night before still reeling in his mind. Knowing he would see her at lunch, he set off for his first class, hoping luck was on his side and he would happen to her. Instead, he passed through each period in a fog. Last night's events haunted him. Cyrus replayed the horror repeatedly in his mind, wondering what would have happened if he hadn't run. Would things have turned out differently? Would his </w:t>
      </w:r>
      <w:r>
        <w:rPr>
          <w:color w:val="0E101A"/>
        </w:rPr>
        <w:lastRenderedPageBreak/>
        <w:t>friends still be alive? So many questions just kept rolling over so much that his brain hurt. He knew she was here; he could feel her but could not find her in-between classes. </w:t>
      </w:r>
    </w:p>
    <w:p w14:paraId="5CE4CCD5"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Searching for Luna had Cyrus feeling mild desperation. There was also the nagging feeling of haste and need that continuously bothered him. He needs to fix everything so life can return to how it was for him before he lost his head to demonic forces. The lunch bell rang, signaling the middle of the day and a better opportunity to run into her. After sitting with his friends and laughing about their latest role-playing session, he finally began to relax. </w:t>
      </w:r>
    </w:p>
    <w:p w14:paraId="5092E7A9"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Then it hit him. No one noticed, nor did anyone mention their missing friends. It was as if everyone had completely forgotten about them in a single night. Like they never existed. The thought sent a chill down his spine, and Cyrus shuddered. Closing his eyes tight and balling his hands into tight fists to push the dark thoughts from his mind. He decided instead to concentrate on the immediate task of finding Luna, even though he still wasn't sure exactly what he would say to her. In the cafeteria, Cyrus turned around, scanning for any sign of her. He remembered that sometimes she took her lunch into the courtyard and proceeded in that direction. </w:t>
      </w:r>
    </w:p>
    <w:p w14:paraId="2ECE27E5"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Cyrus became very frustrated when he reached the courtyard only to find he had just missed her. Since lunch was about over, he decided to try again later and headed toward his locker. Cyrus walked with his head down and hands in his pockets, thinking about his next class, suddenly looking up to find her headed in his direction. He strode toward her more quickly, grabbing her hands, causing her almost to spill her books on the floor. Cyrus desperately needed her healing aura and held her close. Luna hugged him for a moment and then pulled away to look him in the eyes, trying to understand the situation. </w:t>
      </w:r>
    </w:p>
    <w:p w14:paraId="35DD4C71"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Concern began coloring her features; Luna grabbed his arms and asked, "Cyrus, what is it?" No answer. She waited for a beat and asked again. "Cyrus, what's wrong?" he remained silent. Luna didn't like reading people against their will, but she would have to make an exception. Luna didn't understand how he could assault her but did not explain the issue, which was apparent all over his features. She figured she would find out on her own if he refused to say anything about whatever was on his mind. "Fine, if you don't tell me, I will find out what is happening with you." Letting the threat linger for a moment, Luna waited, but all she got in response was a shoulder shrug. </w:t>
      </w:r>
    </w:p>
    <w:p w14:paraId="05CA5323"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Her blood boiled; she headed toward the girls' restroom, where she could find privacy. She needed to be alone in a school of over a thousand students; that was impossible. But this </w:t>
      </w:r>
      <w:r>
        <w:rPr>
          <w:color w:val="0E101A"/>
        </w:rPr>
        <w:lastRenderedPageBreak/>
        <w:t>couldn't wait until she got home. She began to center herself by walking into the stall and closing the door behind her. She started chanting the truth spell she had acquired from a friend at the beginning of the year. She had only performed the period once and hoped to have different results, but she knew it was the only way. She squared her shoulders, took a deep breath, and exhaled. Then, lowering her head, she lifted her arms to her chest and clasped her hands together, weaving her truth spell to life.</w:t>
      </w:r>
    </w:p>
    <w:p w14:paraId="3DE40F27"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"To see thy truth, to know thy way, I cast a spell in every way. By the power of three, I conjure thee, to give thy truth unto me." The vision came to her like a movie set in fast-forward. She saw the ritual and carnage. Betrayal burned through every inch of her. Luna stood a moment more, breathing heavily after the vision ended. She was trying to absorb what she had just seen and warring between heartache and anger. Hadn't she lectured and even warned of the consequences? Cyrus's listening skills needed work, so he begged for her help. She needed to say, "I told you so," but that was not her way. She was the type who helped her friends no matter what. Luna was unsure she could utter a syllable, standing in front of Cyrus, hands folded over her chest and her anger seething from her pores. People were starting to stare at the two of them. </w:t>
      </w:r>
    </w:p>
    <w:p w14:paraId="71260FCD"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"What were you thinking?" she hissed. "Or wait 'thinking' is the operative word here, and you weren't doing that at all!" Cyrus hung his head in shame.</w:t>
      </w:r>
    </w:p>
    <w:p w14:paraId="5C3913FF"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"Do you know how badly this will reflect on the two of us? More than likely you will be bound, and I could very well lose my title as High Priestess before I even attain it! Not to mention the loss of lives!" </w:t>
      </w:r>
    </w:p>
    <w:p w14:paraId="14C10677"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He couldn't stand there watching her chew him out one more minute. Just before she spit him out on the ground, he roared, "Shut up!" in her face to get her attention. </w:t>
      </w:r>
    </w:p>
    <w:p w14:paraId="4C21BB20"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Luna had been ranting off a scolding as if he were a five-year-old in the forbidden cookie jar before dinner. At the shock of his interruption, Luna straightened her back and held up her head, looking every inch the high priestess she hoped to be. But, instead, Luna stood silent with a dark fury crossing her arms, motioning for him to continue with her hand. Cyrus swallowed, knowing she would be more critical in this form than before, but at least her ears were open.</w:t>
      </w:r>
    </w:p>
    <w:p w14:paraId="4514A7CC"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Breathing a deep sigh of frustration, she stood with her arms crossed, glaring at Cyrus and trying to figure out the best course of action. When she drew a blank, Luna knew she had no other choice but the one neither of them wanted to have to make. It was out of their hands. She </w:t>
      </w:r>
      <w:r>
        <w:rPr>
          <w:color w:val="0E101A"/>
        </w:rPr>
        <w:lastRenderedPageBreak/>
        <w:t>lifted her head, fixed her vision on him, and replied, "We have no other choice but to take this matter to the coven. I may not be strong enough by myself." "There has to be another way," Cyrus panicked. </w:t>
      </w:r>
    </w:p>
    <w:p w14:paraId="44760989" w14:textId="471C1049"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"Cyrus, there is no other way, and you're already in over your head" "I know I am, but the coven will blow this out of proportion, and I may end </w:t>
      </w:r>
      <w:r w:rsidR="00324A2E">
        <w:rPr>
          <w:color w:val="0E101A"/>
        </w:rPr>
        <w:t>up bound</w:t>
      </w:r>
      <w:r>
        <w:rPr>
          <w:color w:val="0E101A"/>
        </w:rPr>
        <w:t>. Not that it would be a bad thing—at this point, I'm not sure I even want to practice anymore. "Cyrus, we cannot know the council's reactions; you know that." Cyrus bowed his head. The bell rang, signaling that they were both late for class. They hugged and went their separate ways. </w:t>
      </w:r>
    </w:p>
    <w:p w14:paraId="7F58B118"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When Luna arrived home, she headed straight for her room and shut her door. Luna closed her eyes and breathed, taking in what Cyrus had confessed to her earlier. Luna set her bag down in the corner and fell to her knees on the carpet. Luna decorated her room with all the things she loved. With her "eye candy " on one wall," a collage of bands and actors she found alluring, and on the opposite wall was her mystical witchy side, with her unicorns, incense, oils, and everything else. Head bowed, Luna shut her eyes, inhaled, and slowly released, clearing her thoughts. She readied herself for meditation and invoked the goddess. Then, quieting her breath, she let the vision come. Through the vision, Luna saw judgment. Cyrus would be spared any retribution, but his friend's fates were sealed. </w:t>
      </w:r>
    </w:p>
    <w:p w14:paraId="088EEE3E"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Seeing Cyrus the next day was heartbreaking for Luna. When he approached her, she had no choice but to inform him of her vision the day before.</w:t>
      </w:r>
    </w:p>
    <w:p w14:paraId="6E56720C"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"Cyrus, I have news that I need to inform you about from the Goddess herself." </w:t>
      </w:r>
    </w:p>
    <w:p w14:paraId="0562390A"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"So you found a way around speaking with the council, then decided instead to take a more embarrassing route?" Luna's anger flashed in her eyes, yet her face remained steady as she spoke. Trying to process what he was saying to her even though she knew and was unhappy, "Cyrus, what you and your friends did break every vital rule in our coven, and you know this." "Yet when it matters, and I try to find the fairest outcome for you as you are a dear friend, you balk at it and tell me I'm embarrassing." "Are you serious?" "Explaining to the coven will be embarrassing enough for both of us since you were my responsibility as I had agreed to take you under my wing. I assure you, you will not be up there alone." When she realized her voice had risen in decibels, Luna quieted to regain control of her temper. This was most certainly not what she had woken up for today. Waiting, hoping he would start speaking again so that she had more time to decompress, he stood up like a dumb mute. Luna stormed off to avoid bruising her hand </w:t>
      </w:r>
      <w:r>
        <w:rPr>
          <w:color w:val="0E101A"/>
        </w:rPr>
        <w:lastRenderedPageBreak/>
        <w:t>on his rock-hard head. Walking off her temper and the beginnings of a throbbing headache, she took her seat. Her thoughts still churning, she sat seething. I cannot believe he would have the gall to try and lay his blame at my feet. Who the hell does he think he is? As if I had any way of knowing he had plans to indebt himself to demons. After I warned him after I told him strictly advised against it, Luna threw her arms up in a frustrated sigh. </w:t>
      </w:r>
    </w:p>
    <w:p w14:paraId="2432DFB8"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Luna had decided to consult the council without him a week prior, knowing she would have a more significant influence on her own. She knew she should discuss Cyrus's intentions, but time seemed of the essence. Hence, she prayed he would comprehend the necessity. </w:t>
      </w:r>
    </w:p>
    <w:p w14:paraId="4EBD5A54"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Walking into a dark room lit solely by candlelight, she strode towards the elders. Stepping quickly to inform them of her reason for an impromptu meeting and to speak to all of them about a crucial issue that required the coven's immediate attention. Here in this place, she felt most at home and fully alive. Approaching the high priest's first coven etiquette affirmed that he is the first one who steps inside the coven to be welcome. </w:t>
      </w:r>
    </w:p>
    <w:p w14:paraId="513F231A"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Bowing before Alcore, she smiled as he hugged her warmly, welcoming Luna's embrace with one of his own. Generations her elder, she had the utmost respect for the man but cautiously kept him at arm's length so she could watch him. Luna wanted to believe the coven would never let anyone with dark intentions within its coveted circle. Still, mistakes, though rarely made, do happen. </w:t>
      </w:r>
    </w:p>
    <w:p w14:paraId="7E328D6F"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Her reason for such watchfulness stemmed from Alcore's constant need for his experiments, which always needed to include Luna. He always wanted to see and test how she reacted, sensed, or physically handled a medley of instances. Luckily for her, she passed every test with flying colors. There was no doubt in anyone's mind Luna embodied a celestial being. In less than a year, the first and youngest, she had mastered all the elements with a unique intensity. Most elders watched her; it seemed like she was manipulating the elements in ways no other witch could. </w:t>
      </w:r>
    </w:p>
    <w:p w14:paraId="7468D83A"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Therefore, no one doubted she had to be a celestial being; the question remained. First, greeting the other elders and then quickly began to explain her purpose piquing their interest since Luna rarely, if ever, called any meeting, much less on another's behalf. </w:t>
      </w:r>
    </w:p>
    <w:p w14:paraId="753C217A"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Luna explained the incident involving Cyrus and his friends in the best detail she could give. But, unfortunately, he also said he would not share much with her. Hence, the particulars </w:t>
      </w:r>
      <w:r>
        <w:rPr>
          <w:color w:val="0E101A"/>
        </w:rPr>
        <w:lastRenderedPageBreak/>
        <w:t>obtained chiefly stemmed from her vision attained by her truth spell. Thirteen heads nodded in unison from a distance; they were a force, the very pinnacle of their beloved coven. </w:t>
      </w:r>
    </w:p>
    <w:p w14:paraId="1EDD41A1"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The few times she had ever needed to call the elders for any such purpose, their presence always left her mesmerized. So naturally, she was eager to join their ranks but had enough patience where Alcore was concerned to put it off for the proper time.</w:t>
      </w:r>
    </w:p>
    <w:p w14:paraId="716A2533" w14:textId="77777777" w:rsidR="004479AF" w:rsidRDefault="004479AF" w:rsidP="002821D9">
      <w:pPr>
        <w:pStyle w:val="NormalWeb"/>
        <w:spacing w:before="240" w:beforeAutospacing="0" w:after="0" w:afterAutospacing="0" w:line="276" w:lineRule="auto"/>
        <w:ind w:firstLine="720"/>
        <w:divId w:val="989944005"/>
        <w:rPr>
          <w:color w:val="0E101A"/>
        </w:rPr>
      </w:pPr>
    </w:p>
    <w:p w14:paraId="24595D7C" w14:textId="77777777" w:rsidR="00F57F16" w:rsidRDefault="00F57F16" w:rsidP="002821D9">
      <w:pPr>
        <w:pStyle w:val="NormalWeb"/>
        <w:spacing w:before="240" w:beforeAutospacing="0" w:after="0" w:afterAutospacing="0" w:line="276" w:lineRule="auto"/>
        <w:ind w:firstLine="720"/>
        <w:divId w:val="989944005"/>
        <w:rPr>
          <w:rStyle w:val="Emphasis"/>
          <w:color w:val="0E101A"/>
          <w:u w:val="single"/>
        </w:rPr>
      </w:pPr>
    </w:p>
    <w:p w14:paraId="01F8483C" w14:textId="77777777" w:rsidR="00F57F16" w:rsidRDefault="00F57F16" w:rsidP="002821D9">
      <w:pPr>
        <w:pStyle w:val="NormalWeb"/>
        <w:spacing w:before="240" w:beforeAutospacing="0" w:after="0" w:afterAutospacing="0" w:line="276" w:lineRule="auto"/>
        <w:ind w:firstLine="720"/>
        <w:divId w:val="989944005"/>
        <w:rPr>
          <w:rStyle w:val="Emphasis"/>
          <w:color w:val="0E101A"/>
          <w:u w:val="single"/>
        </w:rPr>
      </w:pPr>
    </w:p>
    <w:p w14:paraId="39E734A9" w14:textId="77777777" w:rsidR="00F57F16" w:rsidRDefault="00F57F16" w:rsidP="002821D9">
      <w:pPr>
        <w:pStyle w:val="NormalWeb"/>
        <w:spacing w:before="240" w:beforeAutospacing="0" w:after="0" w:afterAutospacing="0" w:line="276" w:lineRule="auto"/>
        <w:ind w:firstLine="720"/>
        <w:divId w:val="989944005"/>
        <w:rPr>
          <w:rStyle w:val="Emphasis"/>
          <w:color w:val="0E101A"/>
          <w:u w:val="single"/>
        </w:rPr>
      </w:pPr>
    </w:p>
    <w:p w14:paraId="3A6246BB" w14:textId="77777777" w:rsidR="00F57F16" w:rsidRDefault="00F57F16" w:rsidP="002821D9">
      <w:pPr>
        <w:pStyle w:val="NormalWeb"/>
        <w:spacing w:before="240" w:beforeAutospacing="0" w:after="0" w:afterAutospacing="0" w:line="276" w:lineRule="auto"/>
        <w:ind w:firstLine="720"/>
        <w:divId w:val="989944005"/>
        <w:rPr>
          <w:rStyle w:val="Emphasis"/>
          <w:color w:val="0E101A"/>
          <w:u w:val="single"/>
        </w:rPr>
      </w:pPr>
    </w:p>
    <w:p w14:paraId="2AA962F2" w14:textId="77777777" w:rsidR="00F57F16" w:rsidRDefault="00F57F16" w:rsidP="002821D9">
      <w:pPr>
        <w:pStyle w:val="NormalWeb"/>
        <w:spacing w:before="240" w:beforeAutospacing="0" w:after="0" w:afterAutospacing="0" w:line="276" w:lineRule="auto"/>
        <w:ind w:firstLine="720"/>
        <w:divId w:val="989944005"/>
        <w:rPr>
          <w:rStyle w:val="Emphasis"/>
          <w:color w:val="0E101A"/>
          <w:u w:val="single"/>
        </w:rPr>
      </w:pPr>
    </w:p>
    <w:p w14:paraId="04936EA5" w14:textId="67405929" w:rsidR="002D4055" w:rsidRPr="007703F7" w:rsidRDefault="002D4055" w:rsidP="002821D9">
      <w:pPr>
        <w:pStyle w:val="NormalWeb"/>
        <w:spacing w:before="240" w:beforeAutospacing="0" w:after="0" w:afterAutospacing="0" w:line="276" w:lineRule="auto"/>
        <w:ind w:firstLine="720"/>
        <w:divId w:val="989944005"/>
        <w:rPr>
          <w:rStyle w:val="Emphasis"/>
          <w:color w:val="0E101A"/>
          <w:u w:val="single"/>
        </w:rPr>
      </w:pPr>
      <w:r w:rsidRPr="007703F7">
        <w:rPr>
          <w:rStyle w:val="Emphasis"/>
          <w:color w:val="0E101A"/>
          <w:u w:val="single"/>
        </w:rPr>
        <w:t>Chapter 3</w:t>
      </w:r>
    </w:p>
    <w:p w14:paraId="1AAB15A3" w14:textId="77777777" w:rsidR="004479AF" w:rsidRDefault="004479AF" w:rsidP="002821D9">
      <w:pPr>
        <w:pStyle w:val="NormalWeb"/>
        <w:spacing w:before="240" w:beforeAutospacing="0" w:after="0" w:afterAutospacing="0" w:line="276" w:lineRule="auto"/>
        <w:ind w:firstLine="720"/>
        <w:divId w:val="989944005"/>
        <w:rPr>
          <w:color w:val="0E101A"/>
        </w:rPr>
      </w:pPr>
    </w:p>
    <w:p w14:paraId="27086691"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Consulting the elders on the issue of Cyrus was more of a process than she anticipated since he was a young part of the coven. The elders do not tolerate their mistakes, especially since they do not fully possess the ability to correct their errors properly as a precautionary measure. She had laid out a list of reasons called Things-to-never-ever-under-any-circumstances-she-didn't-care-about-the reasons never do list to him. She had spent almost an entire day repeatedly going over each one. Now she was deliberating with thirteen of their elders. Yet, only a select few surpassed her, while the others held high respect. Luna proceeded to argue on Cyrus's behalf. "My lords, please hear me out. His mistakes are grave, and yes, lives are lost, but he realized the error of his ways before he could bestow his gifts to demons, causing much more chaos than he was aware of, I assure you. I am not entirely certain of the motives and reasons fueling their endeavor in the first place. I am certain Cyrus only followed; he did not lead. Add to it that I have spoken with the goddess by her judgment; we are to set Cyrus free; the others are damned. Certainly, her word is still law above all. Is that not correct?" She rose multiple times from her chair during her passionate tirade to emphasize her points. Once she made her statement </w:t>
      </w:r>
      <w:r>
        <w:rPr>
          <w:color w:val="0E101A"/>
        </w:rPr>
        <w:lastRenderedPageBreak/>
        <w:t>and the elders heard her plea, she stood briefly, exhaling her frustration with the situation. Luna scanned the room, trying to get a read on the coven leaders, hoping to see if she could predict a judgment. Unable to feel anything, she slowly returned to her seated position and waited. Luna wondered if they could feel her nerves or hear her heart drumming wildly against her ribs. Pounding so hard, she thought more than once that it would explode from her chest and run away, making its grand escape. Indeed, this madness had to end soon, for she did not think she could bear another second. Not another minute, under the intense scrutiny of thirteen pairs of eyes, eyes that held worlds within their views. What could have passed for eternity but lasted no more than an hour when the elders finally concluded. </w:t>
      </w:r>
    </w:p>
    <w:p w14:paraId="08538C1D"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The elders felt he should deal with whatever punishment met his fate brought unto him by the goddess herself, even if that punishment cost him his soul. </w:t>
      </w:r>
    </w:p>
    <w:p w14:paraId="0832FA4C"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Luna stood furious; she did not feel it right to abandon him in his time of need, no matter if the blame did fall squarely on his shoulders or not. However, she was not one to start pointing fingers. She was a compassionate soul, but sometimes her emotions took over, and this quickly became one of those times. Aiming a lethal stare at all thirteen. Luna felt compelled to remind the coven elders that they had a duty to protect each member, no matter who was to blame. </w:t>
      </w:r>
    </w:p>
    <w:p w14:paraId="26B8ED35"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She thought the better of it and held her tongue. Her protests would fall on deaf ears. None of them would hear her pleas. They were steadfast. Cyrus needed to face his judgment; even if it cost him the ultimate sacrifice, it was one they felt he rightly deserved. She had mixed feelings; she knew what would come for Cyrus if she did not help him. </w:t>
      </w:r>
    </w:p>
    <w:p w14:paraId="1F70DB8E"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She shut her bedroom door slowly and, moving to the center of the room, collapsed to her bedroom floor, sitting on her knees, her head knelt in thought. Vicious, angry thoughts raced through her mind. How could they? How could they just coldly turn their backs on him? He is still innocent; is this not our moral objective? Our sacred oath is always to keep our secret and protect our innocent! Oh, I could scream! Instead, Luna slammed her fists on the carpet. Rising with temper, she spoke aloud, "Now, what am I supposed to do? I counted on them coming through as the driving force they work so hard to portray so well to everyone else. Ha! It is just a façade meant to make people think they are in control, and it is just another lie! I swear here and now that things will change when I lead the coven; no one shall fall behind, regardless of rank. No more of this nonsense; the goddess will be our judge. That is the end of it! Sitting cross-</w:t>
      </w:r>
      <w:r>
        <w:rPr>
          <w:color w:val="0E101A"/>
        </w:rPr>
        <w:lastRenderedPageBreak/>
        <w:t>legged now, Luna let her anger go. She began to meditate, breathing deeply and exhaling it all out. </w:t>
      </w:r>
    </w:p>
    <w:p w14:paraId="47A38D22"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Luna meditated on the matter, hoping and searching for an alternative. Anything that would help soften the blow when she met with Cyrus in the morning. Finally, after an hour of sitting and searching, finding nothing, she gave up heartsick and began to prepare for what little sleep she would get. </w:t>
      </w:r>
    </w:p>
    <w:p w14:paraId="686A342E"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Seeing Cyrus the next day was heartbreaking for Luna, and when he walked up to her, she had no choice but to inform him of the goddess's judgment. "Hello, Cyrus; I have news that I need to inform you about from the goddess herself." Luna bowed; she couldn't look him in the eyes just yet. Cyrus didn't realize and began to feel hope that she had come through for him and found another way. "So you did find a way out of speaking with the council?" Cyrus's eyes bore huge holes into Luna's heart, yet she pressed on. "Not quite sorry." Cyrus took on a new expression when he realized she didn't have good news for him and stepped away to steel himself; he could feel it when she brought the ax down. Luna continued, "I met with the council and argued hard and long for your pardon. Since you came to your senses before actually following through with the deed, but your friends sealed their fates." "I am truly sorry, Cyrus. I did try to work on reason, but how could I argue an obvious decision." Cyrus blew up like a raging firestorm. "This is your fault! Luna, had you better prepared me, I may have been able to defend them and myself!" Luna's eyes widened in shock. Her head snapped back to pierce him with a vicious glare bunching her fists seething, "How could I hold any blame"? Cyrus just shook his head and walked away. </w:t>
      </w:r>
    </w:p>
    <w:p w14:paraId="4D60B8F4"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The days seemed to blend since then, and the dreams had come. Luna was confused about them, so vivid with a familiar clarity. Still, she assumed the stresses of her life were messing with her mind. Luna had protected Cyrus, and the other fates had already sealed. She had performed the ritual a few days prior with a heavy heart. About two weeks later, Cyrus started to act weird, and his eyes became empty. One afternoon, stopping him in the hall and attempting to ask what was troubling him, he glared at her and walked away. That was Luna's first indication that there was an issue. Neither spoke to the other for the remainder of the day. The next day she went to see her friend, Cassandra; Luna needed another perspective and could always count on her for that. Sitting on Cass's bed talking to her friend about Cyrus's behavior, both girls concluded that he had to have sacrificed himself. If that were the truth, he could carry on an everyday life though he would no longer be himself.</w:t>
      </w:r>
    </w:p>
    <w:p w14:paraId="12A4463B"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lastRenderedPageBreak/>
        <w:t>That night was the first time the dreams had started and her first encounter with the demon named Hades. Luna still was unsure of what had happened. At first, she dreamed of her soul mate, a dream she'd had since she was a little girl. She sat with him in a beautiful meadow, talking with his arms wrapped around her. Then without warning, the entire scene changed into a horror movie, with her running for her life in a building of just hallways. No rooms and no windows. It seemed there was no way out. A couple of years back, she had learned how to control her dreams, so expending some energy, she began wishing there would be an exit. About a dozen more corridors, twists, and turns later, Luna soon noticed a light up ahead and ran faster toward it. Breaking through the doorway, she stumbled upon a thicket of trees. They created a barrier leaving her nowhere else to run. Turning around, trying to examine her surroundings, she noticed him.</w:t>
      </w:r>
    </w:p>
    <w:p w14:paraId="4326F3E4"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Walking from the same doorway, she had hurled herself out. The dark figure was tall, at least six feet, with skin as pale as the moon and old with an aristocratic air. He was a relic and dangerous. Luna walked into the clearing to better look at her surroundings; as soon as she stepped inside, a fire ring burst. Not knowing what to do, she froze, hearing him yell, "Just give up; there is no way out and nowhere for you to go." I realized the only way to escape was to risk everything and jump through the red and orange flames wall, hoping she could keep herself safe. Apprehension creeping along her skin, causing goosebumps to rise all over her body fire was not a strong point with her. Opposite signs were always the most difficult to master as a water sign, but Luna knew she needed to take that chance to make it out alive. Finding the link, she closed her eyes, took a few measured gulps of air, prayed for the protection of the goddess's light, and jumped. She felt the flame lick her leg. When her feet hit the ground and rolled, she heard him yell, "No!" After she broke through the wall of flames, her eyes shot open, waking up with sweat beads dripping from her forehead. Luna jumped up and immediately pulled back her covers, swinging her legs over the side of her bed; she saw in horror the burn mark on her pant leg. Sitting on her bed, wiping the sweat from her face Luna realized this was not just a dream but a horrible reality. </w:t>
      </w:r>
    </w:p>
    <w:p w14:paraId="48673CFB"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Arriving at school, both girls strode to their lockers to grab the books they would need for their first class. Luna turned and said to her sister Faith, "You would never believe the dream I had last night." Faithe looked over as she shut the locker door and replied, "Oh, what was it about"? Luna wondered whether she was ready to discuss it in detail even though Faithe was her closest confidant. However, some things still need to be explained. So decided it best left unsaid until she had the opportunity to speak with Cassandra. Luna shook her head and told Faithe, </w:t>
      </w:r>
      <w:r>
        <w:rPr>
          <w:color w:val="0E101A"/>
        </w:rPr>
        <w:lastRenderedPageBreak/>
        <w:t>"Crazy, but I will tell you about it later." Faithe only nodded in agreement, and both girls waved goodbye in separate directions. </w:t>
      </w:r>
    </w:p>
    <w:p w14:paraId="3B9B4A24"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Luna entered French class and found her seat setting her books down as she sat and rested her head on her desk. Still very exhausted from the night before. It was another reason she knew her dream must have been more than a dream. Luna knew she had previously experienced lucid dreams, but this one won out over all the others. Enjoying her moment to relax and listening to her classmate's chatter, she felt another presence loom over her. Picking her head up, her friend Brett handed her his school photo. Luna suspected he was crushing on her, but she didn't know how to react. She had never been very good at dating, especially with a father who was not one to let her.</w:t>
      </w:r>
    </w:p>
    <w:p w14:paraId="4F782291"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Moreover, she was timid, so talking to boys was a disaster. Feeling the weight of his stare, she looked at the photo in her hand and offered him a smile. Luna thanked Brett and reached across to set it down on her desk. Laughing with him when she saw him look down at his portrait again. He looked in anguish over the fact that he had told the photographer wasn't ready yet, but he took the shot anyway. Now it would forever be in the school yearbook for all to see. Luna giggled as she watched him walk back towards his seat, smiling. Turning her attention towards the teacher once she had begun speaking, Luna felt thankful for the break it provided.</w:t>
      </w:r>
    </w:p>
    <w:p w14:paraId="4ED2E632"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The bell jolted her back from her daydream, causing Luna to look around seeing her classmates gathering their belongings and exiting the room. The clock on the wall read two O'clock, signaling the end of the school day; grabbing her stuff, she hurried out of her desk and waved goodbye to the teacher. On her way towards her locker, Luna took a double take, thinking her eye caught Keoki, Gareth's friend Luna had met the other day at her house with Faithe. Glancing over quickly, she wasn't sure if it was him. Deciding that if she saw him again, she would go up and say hello. Faithe was waiting for her by the entrance; Luna picked up her pace and smiled at her sister. Reaching her side, she turned to her and said, "Hey, sis, how was your day"?</w:t>
      </w:r>
    </w:p>
    <w:p w14:paraId="0BD5FDFC"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Faithe replied, "It was great we worked on the prom projects for most of it and more notes for the rest." Faithe had the biggest smile while recounting the day's events to Luna. Her excitement was infectious, and before Luna knew what was happening, she smiled from ear to ear. At that exact moment, Faith turned to her sister to ask if she wanted to go out with her and Gareth that evening. She believed Keoki would be there so Luna would not have to be alone. </w:t>
      </w:r>
      <w:r>
        <w:rPr>
          <w:color w:val="0E101A"/>
        </w:rPr>
        <w:lastRenderedPageBreak/>
        <w:t>Luna's eyes lit up, which is another detail Faithe caught while waiting for her sisters' response. "That sounds like fun; sure, why not? I have wanted to get out anyway." Faith clapped her hands excitedly and slid her arm into the crook of Luna's elbow, leading her toward the car. Climbing in, Faithe sitting in the passenger seat, turned around and exclaimed, "We need to dress you up in something hot." Luna immediately blushed, her eyes the size of saucers as she shook her head no. "Luna, you're so pretty already; it won't take much time. Just blow dry your hair straight, do your makeup, and voila!"</w:t>
      </w:r>
    </w:p>
    <w:p w14:paraId="2B7D5CA7"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"You will look like a whole new girl." Luna laughed and said, "I thought the point was for him to recognize me, or he might feel bad and not talk to me, or I might think that means he's a player, and I might not want to date him." Luna gazed up at her sister, all doe-eyed, and smiled. Faith glared at her and said, "Luna, honestly, it will be fine. Trust me; I will take good care of you." "Alright, Faithe, I trust you; when do we get started," Luna asked. "The moment we get home, we go to our room and let the magic begin." </w:t>
      </w:r>
    </w:p>
    <w:p w14:paraId="03583DAD"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Faithe shut the door behind her and went straight to their closet. Throwing her voice so Luna could hear from her bed. "I will let you borrow something from my closet tonight since all your clothes are too conservative for the evening." Faithe popped her head out to give her sister a mischievous smile and then back in. Ten minutes had passed when Luna decided to investigate what could be taking her so long when Faith finally emerged. Faith held two outfits she had put together with accessories, walking over to Luna to show her, so she could choose which she liked best. Luna eyed each one over carefully. The first outfit in Faithe's left hand was a blue tank top, denim mini skirt, flats, and her favorite necklace that Faithe owned. The second outfit in Faithe's right hand was an all-red dress, black stilettos, and a gold chain. Luna went for the red dress since it at least covered more of her butt than Faith had wanted to with the other. Faith laughed, "Ever the good girl." She handed Luna the clothes and exited their room so she could get dressed and give Faith time to think of what she wanted to wear. She refused to tell Luna where they were going insisting it was a surprise. Ten minutes later, Luna emerged, standing before her sister to ensure Faith approved the outfit. Faith looked her sister over once and clapped with joy. Luna was an absolute knockout. Faithe grabbed her hand and pulled her into the bathroom to help with her hair and apply her makeup. It was another two hours before Luna was complete. Faithe stepped back in awe, before her a vision where once stood her mousy sister. Faithe secretly wished she had Luna's natural beauty, but she had to give her credit; she dressed up very well.</w:t>
      </w:r>
    </w:p>
    <w:p w14:paraId="6B42C281"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lastRenderedPageBreak/>
        <w:t>Turning Luna around to face the mirror so she could see herself, Luna gasped in shock. "Oh, my, Faithe, wow," Luna said with a bemused fascination, lightly dusting her fingertips over her reflection in the mirror. Then, staring in absolute disbelief at the person looking back at her. Luna knew she saw herself, but the transformation was amazing. Luna hoped that Keoki would be just as impressed. She hugged her stomach when the butterflies started in her belly, thinking of Keoki and the coming night. Luna waited in the living room watching television to help calm her nerves while waiting for Faith to emerge so they could both leave. An hour later, Faith finally came out to join her. "Wow, Faith, you look incredible but always incredible." Faith smiled and replied, "Tonight, no one holds a candle to you, Luna." Luna bowed her head and blushed because she felt beautiful for the first time. Both girls walked out the door to join the boys in their separate cars, Luna with Keoki and Faithe with Gareth. </w:t>
      </w:r>
    </w:p>
    <w:p w14:paraId="7B2CB297"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Arriving at Club Galaxy, Faithe and Gareth were the first to pull up, emerging from the car. They stepped onto the street as the valet parked Gareth's car while Keoki and Luna followed suit. All heads turned at once when Luna stepped out into the lights. Faithe heard the whispers from the crowd around them. Gossip like, "Who is that girl" or " Is she that actress from that new movie?" Faith could not help but smile at Keoki's slack-jawed expression when he saw Luna for the first time that night. Faith knew they looked great together. The two of them gave off great chemistry. The trick was getting them both to see that. Faith was not the type to meddle or play matchmaker, but she jumped at the chance when she could ensure her sister's happiness. Even Gareth had asked if that had been Luna or not. Luna felt dazzled by all the attention she was not generally used to receiving. Luna floated into her bed smiling and turned to Faithe, "This was a marvelous night, thank you."</w:t>
      </w:r>
    </w:p>
    <w:p w14:paraId="7CCC4210"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Luna woke in the dream to find herself running and fighting to find a way out of these endless halls. That horrid demonic laugh trailed behind her every step. Resisting the urge to look over her shoulder and into the black depths of her pursuer. There was no time; she could see shadows fleeting past her as she ran, her heels clicking under her feet. Her blood roared in her ears, her instincts screaming to keep running. Fading, Luna glanced over her shoulder to confirm that she was now alone so she could allow her body to rest for a brief moment. Slowing down to a stop, Luna leaned over, panting, catching her breath. She laid her hand on the wall to steady herself, then realized her surroundings. Lifting her head and mouth open in astonishment, Luna looked around her. Satin metals, brilliant jewels, and sunlight were from one end to the other. The scene around her was impossibly beautiful. She lifted her head and gazed out the window </w:t>
      </w:r>
      <w:r>
        <w:rPr>
          <w:color w:val="0E101A"/>
        </w:rPr>
        <w:lastRenderedPageBreak/>
        <w:t>where it was hanging amongst the diamonds in the sky like a giant glowing pearl stolen from the very ocean itself. Somehow, the room suddenly seemed brighter.</w:t>
      </w:r>
    </w:p>
    <w:p w14:paraId="430F5FB7"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It was at that moment she realized what she was wearing. Luna felt decadent, lightly smoothing the delicate fabric with her fingertips. Absorbing the initial shock of the beauty the palace beheld, this was a first for her. Usually, the dreams set her back to the more horrifying memories and insecurities. But, this time, while she was scared out of her mind, her heart beating furiously in her chest, her mouth elegantly fell open. At the same time, she spun in small circles taking the palace's beauty. Gilded mirrors, priceless paintings, and autumn colors were everywhere; he knew that was her time of power. He liked her at full strength; to him, it was like a lustful lover full of passion, his dark soul drunk on the insanity and intensity of the moment. Everything felt like a stolen moment from a fairy tale with a nightmarish twist. It almost made her sad. She would have loved nothing more than to wander these magnificent halls feeling every emotion and sensing the history of the ancient souls who resided before her. The vision of a princess dressed from head to toe in glittering jewels and fine diamonds. She was wearing a dress the color of a bright blood-red ruby she would swear came from the fire alight in her belly. Although she knew she had to get away at that moment, she knew the only way was to expose her to him, which was dangerously risky. </w:t>
      </w:r>
    </w:p>
    <w:p w14:paraId="3FD7CBB8"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All too soon, though, it became apparent that it would be her only way out of the silent hell. Just as she was about to whisper her goddess' light, he took her to another place and time. He had placed her in her awkward teenage years, taken to a site familiar but empty, like a ghost town and dark; one of her greatest fears was to be completely alone. The dark represents her loneliness and fear. She knew she needed to retreat from this charade, as there was no telling what else he could conjure. With the guidance of her divine light, she quickly centered herself and carried herself back to her sweaty pillow and tousled blanket. Opening her eyes, she knew now with a renowned strength that this madness must end before she lost control. She didn't realize that she never had power and the worst was yet. Luna woke in a cold hard sweat panting hard. She slid her hands into her hair and began trying to recall this new dream.</w:t>
      </w:r>
    </w:p>
    <w:p w14:paraId="54AF1C52"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Dream two proved even weirder than the first. Luna at least could say that without a doubt, neither was yet to be unbearable. Noting it twice, she saw the same entity tormenting her. Luna was slightly worried and suspected he might be of demonic origin. Luna knew she would need to find someone knowledgeable in demonology if her suspicions proved true. Luna shook her head, inhaled deeply to calm herself before blowing it out hard, and got up to get a drink to </w:t>
      </w:r>
      <w:r>
        <w:rPr>
          <w:color w:val="0E101A"/>
        </w:rPr>
        <w:lastRenderedPageBreak/>
        <w:t>calm her nerves before going back to sleep. Swinging her legs over the side of her bed, she stepped down as she approached the kitchen. </w:t>
      </w:r>
    </w:p>
    <w:p w14:paraId="5CDE64C2"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It was a school day tomorrow, and she needed sleep since she had a test that greatly affected her final grade. At the same time, Luna knew she couldn't keep up with this charade for much longer. Her body could not rest while fighting this negative entity in the realm every night. Luna took a long swallow of cool water, rinsed the glass, set it inside the sink, and walked back to her bedroom. She shut the door behind her and climbed back into her bed and under the covers. Lying in bed, staring up at the ceiling, Luna wondered if she would sleep this time. Blinking a few times, Luna fought a little longer to stay awake but eventually, sleep won. Her alarm buzzing a few hours later was what had her stirring. Slowly opening her eyes, she felt like absolute death, knowing it was due to the lack of sleep she had been having lately. Luna sighed and pushed herself to her feet, keeping a mental note to speak with Cassandra to see her thoughts on these dreams and the uninvited guest that came with them. She could also try the internet on demonic lore. Luna yawned, still sleepy, and went to her dresser to grab some clothes and then to the shower to wash some of this sleep away. After dressing herself, Luna went into the kitchen to commence her morning ritual, coffee for Dad, breakfast for her and Faith, and sitting and waiting for her sister. When Faith finally walked into the living room, she had the essence of a person who had slept well the night before. Luna felt a pang of jealousy. 'Normality' had always been Luna's most coveted desire that she knew she could never fully attain. </w:t>
      </w:r>
    </w:p>
    <w:p w14:paraId="5ACC40B0"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Luna remembered an adage, "Everyone wants what they do not have." Luna knew the alternative was not any better. [Flashback] She had been there once before when she had first awoken to her abilities. Luna's powers awakened the day after her fourteenth birthday. She had felt so much frustration when she didn't know how to use them properly. One night when frustration overwhelmed her, she ran out of her mother's house into the dark of night. Glaring up at the heavens above her holding her palms up, ready to curse the gods and command her abilities away. She did not think it had been fair to be conscious of abilities she had no comprehension of how to handle. Or even given the courtesy of a decent teacher. The only teacher she had known became too involved with Luna's abilities and had been walking down a treacherously dark path. In the moment of her childish tantrum, eyes suddenly appeared amidst the stars and clouds, glaring right back at her. Luna was ready for a fight and pushed her anger right back in a challenge, and then she heard a voice, "As you wish, but be sure this decision is one you can live with for next time there will be no going back." Instantly in a swirl of light, she </w:t>
      </w:r>
      <w:r>
        <w:rPr>
          <w:color w:val="0E101A"/>
        </w:rPr>
        <w:lastRenderedPageBreak/>
        <w:t>fluttered her eyes open to sunlight streaming through her window. Now, she no longer felt the vibrations as she had before. Her world had become entirely devoid of all emotion.</w:t>
      </w:r>
    </w:p>
    <w:p w14:paraId="68DA9473"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Luna basked in the sensation for the first time the whole day. It was a pleasant calm where a single movement had been difficult and painful. Just stepping into a room of people, every sensation flooded her senses. The night that changed Luna's perspective came when she tried attending a party with friends. Since she was still new to her abilities. Not to mention Clair had not been much of a tutor, which left Luna improperly prepared for the onslaught to her senses. The second day came, and Luna peeked her eyes open, almost afraid to find out her wish had fallen on deaf ears. Rising from her bed, she closed her eyes, and when she felt nothing, she was giddy with the ability to breathe again. Before had been like being lost and thrashed about in a tumultuous sea; now, she felt almost angelic, lounging in an ocean of clouds. The first few days were a breeze. When her mind wasn't wandering and concentrating on every sensation that passed her. Causing her to wonder what happened to cause that person to feel whichever emotion was bugging her that moment when someone would grace her presence. By the third day, though, the emptiness had become troubling to her. Luna remembered the first day she felt alive. The day after her fourteenth birthday had been alarmingly different. Luna remembered feeling a glistening golden blanket laid out all around her. </w:t>
      </w:r>
    </w:p>
    <w:p w14:paraId="247DEAED"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Walking outside into the fresh air had proved just as strange. The wind seemed almost musical; Luna could almost hear lyrical notes every time it blew past her. The sensation was exhilarating, causing Luna to rush back into the house to enjoy her new experiences from the shower and getting dressed while bathed in sunlight. As the moon rose, she poured its moonlight all over herself. She loved moonlight best how it caressed her skin with its soft, velvety dreaminess. </w:t>
      </w:r>
    </w:p>
    <w:p w14:paraId="0DAA5633"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She walked to her favorite spot by the lake one starry night and stared at the full moon. Closing her eyes, she silently prayed for forgiveness and asked for her powers back. Luna knew she could not handle another day without hearing the melody in the wind or feeling the joy and excitement in the air. Going inside, Luna stayed with her prayer and hoped it had been enough to restore her to her true self. The next day Luna fluttered her eyes open and, with instant gratification, quickly realized the gods had granted her wish. Lying in bed, she hugged the sunlight around her, delighting in the feeling. At that moment, Luna made a silent mental promise to continue cherishing her gifts. Shaking her head a little, trying to bring herself back from her reverie back to where she was sitting, and remembered she was still waiting on Faith so </w:t>
      </w:r>
      <w:r>
        <w:rPr>
          <w:color w:val="0E101A"/>
        </w:rPr>
        <w:lastRenderedPageBreak/>
        <w:t>they could leave. Getting to her feet, Luna decided to check her progress to see how close she was to being done. Calling out ahead of her, "Faith, how much longer will you be? We need to get going?" Not hearing any response, she scrunched her brow and tried to ignore the twinge of annoyance she felt. Walking into the bathroom, she realized why Faith had not heard. The music drowned all other sounds, and she was blow-drying her hair. Luna leaned against the door, jamb her arms, staring at her sister's reflection in the mirror, waiting for Faith to notice her presence. Faith flicked her eyes to the mirror and saw her sister lost in thought, staring at the bathroom floor. Turning, she spoke, disrupting Luna's trance, announcing, "Luna, I'm ready." Luna's vision cleared the haze that had been there a minute ago, nodding her head at her sister. However, remaining silent, still lost in thoughts mechanically, she forced her body to start walking, following her sister close behind. </w:t>
      </w:r>
    </w:p>
    <w:p w14:paraId="5AB99CAC"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The day passed in a blur, with Luna's mind caught between reality and the realm. No matter how hard she tried, she could not stop thinking about her dreams. Or the possible meaning behind them—thinking to herself, who is this dark entity I continuously see in every plan? The one keeps calling me 'princess' or 'little one,' why do I feel some strange connection? The days passed in a gloomy mist as Luna tried to keep herself busy. But, despite her best efforts, her nights were still haunted by dreams.</w:t>
      </w:r>
    </w:p>
    <w:p w14:paraId="1DBC4A87"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Sitting by the lake near her house under the moonlight, she exhaled loudly out of frustration. Gracefully she rose to her feet to pace, reliving the remaining fragments still lingering, tickling the edges of her resolve. Stopping, she stared hard at the full moon, and before she could help herself, a laugh bubbled up and escaped from her lips. Why is all of this madness so very confusing? What have I done so terrible to warrant this feeling of anguish? I have been tossed aside into the lion's den. Is this what it means by no good deed goes unpunished?' It is a cruel joke to play on someone who has always been so loyal. Then, realizing the gods didn't feel like explaining anything to her. Or even having the decency to show empathy, she stormed away in a huff, thoroughly infuriated with the entire predicament. Entering her mother's house, she saw her setting the dinner table setting food and plates so they could eat. Luna slumped unceremoniously like a lump of coal, letting out a long and heartfelt sigh. "Luna dear, what is the matter? All day, you have been stomping around in some mysterious rage." "I am sorry, Mom, I just have been in a funk today. Dinner smells great. Can we eat soon?" "Yes, in a few more minutes to wash up, and it will be ready."</w:t>
      </w:r>
    </w:p>
    <w:p w14:paraId="5B83E0ED"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lastRenderedPageBreak/>
        <w:t>Some of her felt terrible for behaving so immaturely. Still, even she had her moments, especially when faced with such hard-pressed circumstances. She had a time limit, another aspect adding to her aggravation. It seemed there was always a time limit for the gods. Luna couldn't shake this nagging feeling that she had brought upon herself. She would be damned if she was going to be the enemy. Dinner went well, with Luna and her mother conversing easily about their days; then Luna bid her goodnight. </w:t>
      </w:r>
    </w:p>
    <w:p w14:paraId="6D58D3AA" w14:textId="77777777" w:rsidR="002D4055" w:rsidRDefault="002D4055" w:rsidP="002821D9">
      <w:pPr>
        <w:pStyle w:val="NormalWeb"/>
        <w:spacing w:before="240" w:beforeAutospacing="0" w:after="0" w:afterAutospacing="0" w:line="276" w:lineRule="auto"/>
        <w:ind w:firstLine="720"/>
        <w:divId w:val="989944005"/>
        <w:rPr>
          <w:color w:val="0E101A"/>
        </w:rPr>
      </w:pPr>
    </w:p>
    <w:p w14:paraId="013D0ECD" w14:textId="77777777" w:rsidR="007703F7" w:rsidRDefault="007703F7" w:rsidP="002821D9">
      <w:pPr>
        <w:pStyle w:val="NormalWeb"/>
        <w:spacing w:before="240" w:beforeAutospacing="0" w:after="0" w:afterAutospacing="0" w:line="276" w:lineRule="auto"/>
        <w:ind w:firstLine="720"/>
        <w:divId w:val="989944005"/>
        <w:rPr>
          <w:rStyle w:val="Emphasis"/>
          <w:b w:val="0"/>
          <w:bCs w:val="0"/>
          <w:color w:val="0E101A"/>
          <w:u w:val="single"/>
        </w:rPr>
      </w:pPr>
    </w:p>
    <w:p w14:paraId="6AF98F1F" w14:textId="77777777" w:rsidR="007703F7" w:rsidRDefault="007703F7" w:rsidP="002821D9">
      <w:pPr>
        <w:pStyle w:val="NormalWeb"/>
        <w:spacing w:before="240" w:beforeAutospacing="0" w:after="0" w:afterAutospacing="0" w:line="276" w:lineRule="auto"/>
        <w:ind w:firstLine="720"/>
        <w:divId w:val="989944005"/>
        <w:rPr>
          <w:rStyle w:val="Emphasis"/>
          <w:b w:val="0"/>
          <w:bCs w:val="0"/>
          <w:color w:val="0E101A"/>
          <w:u w:val="single"/>
        </w:rPr>
      </w:pPr>
    </w:p>
    <w:p w14:paraId="2815B85E" w14:textId="77777777" w:rsidR="00F57F16" w:rsidRDefault="00F57F16" w:rsidP="002821D9">
      <w:pPr>
        <w:pStyle w:val="NormalWeb"/>
        <w:spacing w:before="240" w:beforeAutospacing="0" w:after="0" w:afterAutospacing="0" w:line="276" w:lineRule="auto"/>
        <w:divId w:val="989944005"/>
        <w:rPr>
          <w:rStyle w:val="Emphasis"/>
          <w:b w:val="0"/>
          <w:bCs w:val="0"/>
          <w:color w:val="0E101A"/>
          <w:u w:val="single"/>
        </w:rPr>
      </w:pPr>
    </w:p>
    <w:p w14:paraId="03BD0C5C" w14:textId="29CC924F" w:rsidR="002D4055" w:rsidRPr="007703F7" w:rsidRDefault="002D4055" w:rsidP="002821D9">
      <w:pPr>
        <w:pStyle w:val="NormalWeb"/>
        <w:spacing w:before="240" w:beforeAutospacing="0" w:after="0" w:afterAutospacing="0" w:line="276" w:lineRule="auto"/>
        <w:divId w:val="989944005"/>
        <w:rPr>
          <w:rStyle w:val="Emphasis"/>
          <w:color w:val="0E101A"/>
          <w:u w:val="single"/>
        </w:rPr>
      </w:pPr>
      <w:r w:rsidRPr="007703F7">
        <w:rPr>
          <w:rStyle w:val="Emphasis"/>
          <w:color w:val="0E101A"/>
          <w:u w:val="single"/>
        </w:rPr>
        <w:t>Chapter 4</w:t>
      </w:r>
    </w:p>
    <w:p w14:paraId="4E58E7B4" w14:textId="77777777" w:rsidR="007703F7" w:rsidRDefault="007703F7" w:rsidP="002821D9">
      <w:pPr>
        <w:pStyle w:val="NormalWeb"/>
        <w:spacing w:before="240" w:beforeAutospacing="0" w:after="0" w:afterAutospacing="0" w:line="276" w:lineRule="auto"/>
        <w:ind w:firstLine="720"/>
        <w:divId w:val="989944005"/>
        <w:rPr>
          <w:color w:val="0E101A"/>
        </w:rPr>
      </w:pPr>
    </w:p>
    <w:p w14:paraId="068FD29C"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She fell asleep that night; another dream more surreal than the rest invaded her. Luna woke in her dream to find herself in an old countryside dressed in a breezy silk summer dress, surrounded by young children playing alongside the trail she walked. A beautiful summer meadow filled with the season's flowers aligned her every step. The atmosphere played a sweetly scented song as she strolled, admiring the scenery. Unsure of her direct path, Luna kept a slow pace, wary eye for anything that could be corrected. However, there was so much calm and joy that she felt a smile forming. Deviating only slightly as there was no imminent danger, reaching down when one of the kids dropped a toy or needed assistance. Overall, she figured it best to keep on her path and soon came upon a massive ivory-polished marble temple. Luna was a bit nervous standing before the great wooden doors, still apprehensive of what would await her.</w:t>
      </w:r>
    </w:p>
    <w:p w14:paraId="568F4C17"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Swallowing her fear, she mustered the courage to push as hard as possible until the doors gave just enough to slip into her small frame. Stepping inside proved to be more polished marble sparkling in the sunlight causing the shadows to peek in and out of the light's rays. Also, noticing no speck of furniture moving to a larger opening, she spied a staircase leading to a balcony that seemed to end with one hallway. She began her ascension when she heard a faint grunt from above. Instinctively looking up, Luna bit back an oath. Then, to her horror, she witnessed a burly </w:t>
      </w:r>
      <w:r>
        <w:rPr>
          <w:color w:val="0E101A"/>
        </w:rPr>
        <w:lastRenderedPageBreak/>
        <w:t>man dressed as an executioner pulling a rope attached to another man in a harness. Pulling him higher and higher until the masked stranger decided it was enough and secured the rope to the wall. With a swift motion, he pulled out a dagger and buried it deep into the top of the hanging man's head. Luna almost fell back in shock and terror, making a mad dash for the top stairs. Once leveled with the murderous stranger, she radiated fury and began yelling, "What did you do that for?" Not getting any response, Luna tried to calm herself, breathing in heavy sharp gusts of air and looking back with sorrow asking, "Who is he?" "Where did he come from?" Still no response; the stranger just turned away. At that moment, Luna felt a shift and turned in the opposite direction to see a black portal forming and a shape emerge from its shadows. Assuming a regal position and poised for battle, she waited for the cloaked figure to present itself. The phantom figure was before her in the next instant, gliding effortlessly. Before Luna could articulate a word, he first spoke one simple warning sentence that would change Luna forever. "Dear princess, you should watch your back, for you are the light, and the darkness is coming. If you are not careful, the darkness will consume the light." That said, he faded back into the portal from where he came. Luna tried to find her voice before it was too late. Moving quickly toward the phantom in a vain attempt to have him better explain the warning he gave. Leaving her very confused, the apparition had vanished before she could utter any words. Leaving Luna alone, wondering what he had meant, he decided instead to go back and try to solve the puzzle. </w:t>
      </w:r>
    </w:p>
    <w:p w14:paraId="5266E8A5"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Restlessly, Luna rolled to her side opening her eyes; she exhaled a frustrated breath; sitting up, she pushed the covers off her and swung her legs to the floor. Annoyed at the fact with every new dream came another puzzle to solve. Always hoping to gain a different piece to the puzzle so she could gain the truth about all this madness. Unsure of her next move, she spoke with the council and Cassandra. Luna could always count on her insight whenever she needed advice about a topic she could not understand. Moving to her closet, she quickly rummaged until she found what she wanted to wear and hurried to her bathroom to shower and change. Checking her clock and noticed it was just past noon. Grabbing her cell phone, she dialed Cassandra's number. Hearing her say, "Hello," Luna responded, "Hi, how are you? How is your day? I was calling to see if you're interested in helping me with a new dream, but this one came with a warning." Cassandra nodded on the other end, newly interested in what this new dream would entail and what the warning brought. Responding, "Yeah, Luna, I'm free for the day to come over. We can look into it and see if we can figure out what this dream and his warning means." Luna smiled, "Awesome glad to hear it. I will be over soon." "Very good I'll see you soon." Cassandra responded and flipped her phone down. Making her way to her altar room, she grabbed all the necessary materials and herbs that she felt might be helpful. Setting it aside, she </w:t>
      </w:r>
      <w:r>
        <w:rPr>
          <w:color w:val="0E101A"/>
        </w:rPr>
        <w:lastRenderedPageBreak/>
        <w:t xml:space="preserve">went to her bedroom to straighten her clothes and get ready for Luna to come over. Luna's internal struggle was beginning as she walked out her front door. With her nerves a mess and her heart racing, she jumped into her car, quickly put it into drive, and made her way to Cassandra's house. There she hoped her friend could help her decipher this new warning. Luna had no realization that she was the star of all this madness, chosen for a fate beyond any imagination. Pulling up to Cassandra's, she grabbed her stuff from the passenger seat and stepped out of the car. Walking up to Cassandra's front door, Luna knocked, waited for her friend to answer, and let her inside. Heard someone walk up to the other side of the door open to reveal Cassandra greeting her with a smile; she returned with one of her nervous smiles and stepped in after her. Following Cassandra to her bedroom, she shut the door behind her. She was sitting on the bed, trying to get comfortable. They sat and looked each other in the eyes, nodding in unison. It went without saying the journey would not be easy. Settling in since they would be there for a while, Cassandra was the first to break the silence, taking a measured breath and releasing. She looked Luna in the eyes and said in her ethereal soothing voice, "Tell me." Luna's eyes widened a bit at the instant memory of the dream her friend was bringing forth in her mind. She absently ran her hand over her heart to suppress the dull ache for that poor, lost, tortured soul she had seen with the phantom. Sucking in a ragged breath, Luna mentally prepared her mind to retrace her steps back through the dream. Time passed as she recalled the events while Cassandra nodded, taking in all the details Luna provided. Luna retold her journey from the meadow through the temple to the encounter with the phantom. Cassandra breathed it in with a heavy sigh. She lowered her head before solemnly facing Luna to tell her she was just as lost as Luna was when she arrived that morning. Cassandra relayed her thoughts to Luna, which had Luna falling backward with a frustrated and inelegant grunt on Cassandra's bed. "Well, Luna, it's all so surreal and far beyond any of us." "The coven elders may have some answers." Luna looked disgruntled before responding, her face hardening at the thought. "Yes, Cassie, you may be correct, which I was afraid of. They will help us, but at a price, I'm not ready to pay." Cassie took in Luna's words; she remembered Luna's last encounter with the elders and agreed with her friend. Feeling stuck in a power struggle between the elders leaving, Luna felt more like a magical tool than a human being. Luna lay there reflecting on her desire to be a high priestess more than breath. Only having the coven see her for her abilities and not the person she is was insufferable. The feeling was very lowering. Luna had a shortlist of intense desires, which ranked in her top two. Number one was to find her soul mate, so she no longer had to spend the rest of her young life in dreams with him but to have him in flesh and blood in her arms. She rolled onto her elbows and directed a passionate gaze directly into Cassie's eyes. Startled by what Cassie saw in her friend's eyes, so full of determination and strength. "Cyrus needs my help. These dreams may not make any sense </w:t>
      </w:r>
      <w:r>
        <w:rPr>
          <w:color w:val="0E101A"/>
        </w:rPr>
        <w:lastRenderedPageBreak/>
        <w:t>to me now. Going to the coven for answers will mean giving them what they want to save his soul. Then it's a price I'm willing to pay." Cassie pursed her lips and switched the topic from serious to a lighter positive note. "Hey, enough magic for today; let's go shopping. The mall has an amazing sale on beauty products, and I need more body spray, oil for my burners, and lotion." Luna laughed heartily; it was a nice break from a sad moment. It was a quality Luna admired in Cassie to have the natural ability to lighten any dark mood. Luna slowly rose, stretching her way to her feet. Cassie stood with a feline swiftness, exclaiming with excitement, "All right, let's get out of here. We can take my car; you look stressed; this will be a good distraction for you." Luna laughed as she walked out behind her. Arriving at the mall, both instantly made a mad dash for the beauty shop, enchanted by the tantalizing scents set out for the holidays. Luna walked over to the more romantic aromas. In contrast, Cassie made her way to the burning oils and began sifting through for a scent she favored to burn for her bedroom. Luna rubbed on a lotion named heavenly bliss and instantly, without warning, had images from another era filling her mind's eye of her in a spring meadow with two other young girls picking wildflowers and laughing. Cassie turned to ask Luna her opinion about the two oils she was holding in her hands. Seeing Luna in a trance and the broken lotion bottle lying in pieces on the floor. Rushing to her side to help her, she grabbed Luna by the shoulders before anyone noticed. She carefully tried to talk her back to reality, away from her extraordinary encounter with two young Greek goddesses. Knowing it would be an intricate process because pulling someone from a trance could prove deadly. Slowly pulling Luna towards the back of the store where there were fewer people and less chance anyone would see. Keeping her voice firm, she told Luna to return, repeating it like a chant. It only took Cassie a second to see it would take a little magic to help her. Luna could not believe her eyes or comprehend how or who pulled her into this realm. She had the strongest feeling that it was not a trance but a memory from another life. Exploring her surroundings, she noticed her clothing first, shocked her dress was beautiful beyond words. Gowned in fine ivory silk, the color of moonlight, hemmed with fine diamonds sparkling with every movement. Twirling around in circles, her laughter bubbling uncontrollably from her for the second time since this madness started, she felt like a goddess. Luna began meandering around, hoping this place would trigger the message she needed to seek and find. Bending to smell the flowers, she was amazed at how real everything felt. Her mind understood this was just a memory, but she could not understand how authentic the scene was. </w:t>
      </w:r>
    </w:p>
    <w:p w14:paraId="50F7D70F"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Seeing movement out of her eye, she spied the two young girls in her company, so walking over, she made her greetings, introducing herself. "Hello, my name is Luna Orion. How do you both do"? Both girls looked at each other, puzzled, before answering, "Hello, Luna; we </w:t>
      </w:r>
      <w:r>
        <w:rPr>
          <w:color w:val="0E101A"/>
        </w:rPr>
        <w:lastRenderedPageBreak/>
        <w:t xml:space="preserve">are Athena and Aphrodite, daughters of Zeus." Luna didn't know why she saw confusion reflecting in their eyes. She was sure she had never met either of them before that moment though she knew them. "I apologize, but you are looking at me as if I should already know both of you, and I regret to say we have never met before now ."Both young goddesses shared alarmed expressions. Athena broke the silence, asking, "Do you not remember us, little sister"? Shock rippled through Luna, but she heard Cassie's voice calling for her to come back before she could respond. The two young goddesses both stepped aside in unison. Athena spoke before Luna departed. "Soon enough, all will become clear. Please do not fret, little sister. Your journey will be rough in some areas and joyful in others. You are born of the light". Before Luna could respond, she was instantly encapsulated in white golden light. Blowing a deep breath, she had not realized she had been holding. Her eyes fluttered, and Luna's body gave slightly, falling into Cassie's waiting arms. Hyperventilating, she looked around slowly, bringing her mind back, remembering she was in the Spring Garden mall with her friend Cassandra shopping at the Beauty Store. Her breathing evened out. Luna looked at Cassie and said, "We need to go. I have to tell you what happened to me and who I just met". Cassie nodded one sharp nod with a worried expression on her face. She helped Luna escape the store using her invisibility spell, and both girls went unnoticed. Getting to Cassie's car, inside the passenger seat, buckling her in. Luna let her head roll to the side, still breathing heavily, her eyes fluttered closed, and she instantly fell asleep. Cassie hurried to the driver's side and buckled in. Throwing the car into drive, she quickly drove the few short miles to her house. I wonder what happened back there; it was the strangest phenomenon I have ever seen. Luna blanked out; her eyes were so empty as if she was somewhere else, but where had she been pulled? Most importantly, who pulled her there? Cassie shook her head with slight confusion. She looked at Luna's sleeping face, reassured when her friend seemed to rest peacefully. Turning back to the traffic ahead as she maneuvered her vehicle back to her house, There was no doubt the time to tell her father was coming upon them. She would let Luna sleep for a bit, but things needed some explaining soon before any serious damage occurred. Turning into her parent's drive, she carefully put the car into park and gently shook Luna awake. It took a few tries. Luna's eyes fluttered open, taking in her surroundings. Allowing her mind to remember the meadow and two young goddesses but blanked on how they managed to escape the store unseen. Slowly she raised her body to sit before facing Cassie, telling her, "OK, let us go inside; we need to deliberate. There is much to be said". Cassie just nodded and stepped out of the car quickly. She opened the passenger door allotting Luna a minute to place one foot on the ground, testing her balance just in case she grabbed hold of the side of the car. Using what little strength she still possessed, she pushed the rest of her body outside, standing aside as Cassie closed the door and helped Luna into her </w:t>
      </w:r>
      <w:r>
        <w:rPr>
          <w:color w:val="0E101A"/>
        </w:rPr>
        <w:lastRenderedPageBreak/>
        <w:t xml:space="preserve">parent's house. Opening the front door, she looked around to see if anyone was nearby. Deciding it was safe, she motioned to Luna to enter. Luna stepped forth, went straight to Cassie's room, and shut the door once they were safely inside. Luna collapsed atop Cassie's bed, falling back; she was still slightly dizzy from recent events, but her strength quickly returned. When Luna could, she sat up, directing her gaze to Cassie. Cassie spoke first, "Luna, what happened back there? "You scared the hell out of me." Luna smiled at the memory before responding. "Sorry, Cassie, I didn't mean to scare you. "Truthfully, I didn't expect anything to happen. "I wasn't trying. "Something about the scent just hit me. I immediately went under, only to find myself standing in a lush spring meadow surrounded by the most beautiful flowers. The meadow was very serene when I decided to inspect the surroundings. I came face to face with the goddesses Athena and Aphrodite. Both kept staring at me as if I should have recognized them on the spot. I apologized and stated that I knew of them like the goddesses they were known to us as, but not personally. Athena had been the one to approach me, stating not to fret. I would remember soon enough that my journey would be long, at times rough, but not to lose hope because I had been born of the light, and it was where I belonged. Once she had finished, I heard you calling for me to come back before I could respond. They receded from my presence, and this magnificent light carried me back. Athena told me we would meet again very soon." After retelling the events, Luna sat back, giving her friend time to digest what she had just heard. Luna knew it would be hard to process. As Luna recounted, she was still trying to wrap her mind around the encounter but more for Cassie as she had the gift of sight, so she would see. Ten minutes must have passed before either girl spoke a word. When Cassie replied, "Well, Luna, this seems to become more fantastical by the moment. We will need to tell my father." Luna cut her off. "No, Cassie, we can't until we have more facts. They will want to take over, and I do not have the patience for more of Alcore's experiments which he will want to perform. Also, considering meeting not one but two goddesses who seem to think we are somehow related." Luna dropped her head into her hands, groaning. Never in her wildest dreams would she have guessed at any of this. Now, she needed time to determine which sister she supposedly seemed to represent. In hopes that it will shed a great amount of light on the situation bringing forth some answers. Her thoughts faded as she returned to Cassie, smiling as Luna yawned, "Well, Cassie, let us look at the bigger picture. We have three dreams and one encounter," Luna ticked off. Maybe if we analyze each separately and as a whole may be, we will find a pattern we can follow. Cassie nodded, saying, "Yes, that is an excellent idea but not tonight." You're right, as always. There's been enough drama for one day," Luna stated. While walking out of Cassie's room to head home so she could regain some strength and sleep, Cassie first poked her head out, looking around to see if anyone had come into the family room. Not seeing any immediate presence, she motioned to Luna to hurry. Before </w:t>
      </w:r>
      <w:r>
        <w:rPr>
          <w:color w:val="0E101A"/>
        </w:rPr>
        <w:lastRenderedPageBreak/>
        <w:t>either made it ten steps outside her bedroom, both halted at the sound of Cassandra's father asking softly and quietly what they were doing sneaking around the house. "Cassandra, Luna, may I ask what both of you are doing?" What's wrong?" Luna turned, spreading a warm and inviting smile across her lips. Wanting to hide her distress, and in truth, she very much valued the older man as if he was her father. Stepping in his direction, she embraced him warmly, hugging him close. Pulling away, she managed a bright and sunny disposition. "Zeron, my friend, how have you been?" "I apologize for the late hour and my absent presence lately. There has been much for me to do". "All is well; please come talk with us." Luna motioned and maneuvered all three to sit on the couch for a moment feeling a bit unpleasant at having used the high priest as an excuse. Once all three were sitting, she focused all her attention on Zeron. When he began to speak, "Well, my dear, it is good to see you as always and in such good spirits is very heartening. I occasionally worry whether Alcore's tests are too much and whether or not we elders should speak to him. Though you do not look worse for wear. We will wait and see. I hope that should it become a burden, you will come to me?" Luna nodded in acknowledgment. "Enough talk of Alcore's bizarre research. Zeron asked, "Now for Samhain. Since this will be your first ritual as a high priestess do you have any special requests or questions?" "None at the moment," Luna replied. </w:t>
      </w:r>
    </w:p>
    <w:p w14:paraId="4F02417A"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Cassie chimed in, "Yes, we are both very excited." Luna added, "My sincere gratitude that we abided by current traditions. Not Alcore's idea of 'the old ways." Zeron chuckled and sighed, "Traditions are wonderful. Still, we must grow as the world grows around us. Times have certainly changed since our forefathers. Luna thought for a moment. Unsure of what to say, it was not like she could yell out, "I am sorry I won't be able to attend. I must fight off a demonic being whose nature is still unknown, but maybe next year?" So shaking her head, she answered, "No, I understand enough." Zeron acquiesced and rose to announce the late hour and his need for bed in his old age, sharing a hearty laugh. Cassie still wore a worried expression on her features but walked Luna to her front door and out to her car. Cassie hugged Luna and let her go with a promise from Luna she would call her in the morning. Luna waved goodbye and drove off, leaving Cassie standing in her drive, watching until her friend was out of sight and, with quiet steps, turned back into her home. Stepping inside, she caught sight of her father, who looked at his daughter and, with a parental eye, knew something was amiss but decided not to interfere. Cassie did not look as if she was ready to share; he knew she would when she was ready. Knowing whatever the situation, he was close enough to the girls. He hoped one of them would confide their issues when necessary. Cassie stayed up that night thinking about her friend's current dire situation. She wondered how all of this began. It dawned on her that Luna was </w:t>
      </w:r>
      <w:r>
        <w:rPr>
          <w:color w:val="0E101A"/>
        </w:rPr>
        <w:lastRenderedPageBreak/>
        <w:t>holding back the full details and had thrown her into the mix. Deciding it was time she paid a visit to Cyrus, she made a note on her bulletin board on her wall so she would remember. I hope he will speak with me. I know this is sensitive, but would he be more apt to talk to me if he understood fully what their actions have done to others who chose not to partake in this chaos? Open up and let me in so I can help solve the puzzle that plagues one of my dearest friends? I can only hope that he will cooperate. When I approach him tomorrow. I do not know what to do anymore. I can't allow him to sit back in the shadows while everyone else works diligently to fix what he started. Getting ready for bed, she had a wave of newfound anger at Cyrus. She had never known him to be such a coward. She desperately needed to know what had him running scared. Crawling into bed, she drifted off. </w:t>
      </w:r>
    </w:p>
    <w:p w14:paraId="2496B5CC"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Walking through her mother's home door, she quietly closed it behind her, taking great care and being quiet and not wanting to wake anyone. The last thing she wanted was to attempt to explain where she had been. When the door clicked shut, she waited for a moment to be sure and sent a silent thank you. At the same time, she tiptoed to her bedroom, where she could seek solitude for the jumbled thoughts that kept swirling around her mind like ants. Frustrated with everything, she opened her door louder than she had meant but was still grateful the noise did not wake her mother. Breathing a sigh of relief, thankful for small blessings, Luna paced her room, thinking about what happened throughout the day between the incidents at the mall and talking with Zeron and Cassie. My god, this is getting out of hand.</w:t>
      </w:r>
    </w:p>
    <w:p w14:paraId="44C909BB"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I've never lost control in public. That was too close. What if someone had seen it? How would we have explained? "Oh, please excuse my older sisters, who just happened to be goddesses who needed to speak with me." Oh no, that doesn't sound crazy at all. They would have me in a padded room in seconds. In addition, what was all that? No way can I be a goddess. How could I have gone my whole life without knowing that fact, and how would it even be possible? I don't understand anything anymore. One thing is sure; these visions are getting stranger every time and more lucid. I didn't want to involve the coven, but I fear I may need to. Everything is slowly getting out of hand; before someone gets seriously injured, it may be time to come clean. Before I can do that, though, I need to speak with Cyrus and tell him I must bring him in to stand judgment before the council. I need to prepare him.</w:t>
      </w:r>
    </w:p>
    <w:p w14:paraId="6F8734BB"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Oh, my stomach hurts; this stress is too much. Also, what is going on with Alcore and all these useless tests he keeps putting me through? I should be able to prove myself. The first to master every element at sixteen is unheard of and repeated numerous times. Even Alcore attained </w:t>
      </w:r>
      <w:r>
        <w:rPr>
          <w:color w:val="0E101A"/>
        </w:rPr>
        <w:lastRenderedPageBreak/>
        <w:t>such a feat. He is frustrated that I will not release my true potential; I am too scared. I know I am capable of great power, but what if I need to be more vital to handle it and lose control? Who could take me? I have yet to meet anyone who rivals my abilities. Every time we have any ritual, I must dumb myself down to not completely overshadow everyone, especially Alcore. It is primarily out of respect and allows him to lead. I know being in that meadow with Athena, and Aphrodite felt right. Still, I also had the nagging feeling of apprehension that something big would happen.</w:t>
      </w:r>
    </w:p>
    <w:p w14:paraId="30FED60E"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Also, Alcore's motives are teetering on suspicion. Before I address the council, I need to talk seriously with him about his intentions and what he wants to achieve at the end of these trials. I am very grateful to the other elders for not making me give myself to him as tradition dictates I should. Alcore fought that, stating it was his right to mate with his priestess. Luna grimaced in disgust. Honestly, who does that man think he is? I have a great deal of respect for him, but some things are beyond borders. She had long since given up the hope that this madness would no longer bug her once beautiful dreams. Climbing under the covers, thinking her last thought before falling asleep, could it have been not too long ago when my biggest worry was finding my soul mate? Now, look at me waging war on a demon alone. Closing her eyes, she gave in to sleep. </w:t>
      </w:r>
    </w:p>
    <w:p w14:paraId="0E1B300F" w14:textId="77777777" w:rsidR="00B9474A" w:rsidRDefault="00B9474A" w:rsidP="002821D9">
      <w:pPr>
        <w:pStyle w:val="NormalWeb"/>
        <w:spacing w:before="240" w:beforeAutospacing="0" w:after="0" w:afterAutospacing="0" w:line="276" w:lineRule="auto"/>
        <w:ind w:firstLine="720"/>
        <w:divId w:val="989944005"/>
        <w:rPr>
          <w:color w:val="0E101A"/>
        </w:rPr>
      </w:pPr>
    </w:p>
    <w:p w14:paraId="1D80EDB4" w14:textId="77777777" w:rsidR="00B9474A" w:rsidRDefault="00B9474A" w:rsidP="002821D9">
      <w:pPr>
        <w:pStyle w:val="NormalWeb"/>
        <w:spacing w:before="240" w:beforeAutospacing="0" w:after="0" w:afterAutospacing="0" w:line="276" w:lineRule="auto"/>
        <w:ind w:firstLine="720"/>
        <w:divId w:val="989944005"/>
        <w:rPr>
          <w:color w:val="0E101A"/>
        </w:rPr>
      </w:pPr>
    </w:p>
    <w:p w14:paraId="6E3F3E86" w14:textId="440F6420" w:rsidR="002D4055" w:rsidRPr="00BC53BA" w:rsidRDefault="002D4055" w:rsidP="002821D9">
      <w:pPr>
        <w:pStyle w:val="NormalWeb"/>
        <w:spacing w:before="240" w:beforeAutospacing="0" w:after="0" w:afterAutospacing="0" w:line="276" w:lineRule="auto"/>
        <w:ind w:firstLine="720"/>
        <w:divId w:val="989944005"/>
        <w:rPr>
          <w:b/>
          <w:bCs/>
          <w:i/>
          <w:iCs/>
          <w:color w:val="0E101A"/>
          <w:u w:val="single"/>
        </w:rPr>
      </w:pPr>
      <w:r w:rsidRPr="00BC53BA">
        <w:rPr>
          <w:b/>
          <w:bCs/>
          <w:i/>
          <w:iCs/>
          <w:color w:val="0E101A"/>
          <w:u w:val="single"/>
        </w:rPr>
        <w:t>Chapter 5</w:t>
      </w:r>
    </w:p>
    <w:p w14:paraId="51A41F41" w14:textId="77777777" w:rsidR="007703F7" w:rsidRDefault="007703F7" w:rsidP="002821D9">
      <w:pPr>
        <w:pStyle w:val="NormalWeb"/>
        <w:spacing w:before="240" w:beforeAutospacing="0" w:after="0" w:afterAutospacing="0" w:line="276" w:lineRule="auto"/>
        <w:ind w:firstLine="720"/>
        <w:divId w:val="989944005"/>
        <w:rPr>
          <w:color w:val="0E101A"/>
        </w:rPr>
      </w:pPr>
    </w:p>
    <w:p w14:paraId="0B4E99D6"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The third dream opened just like all the others. Luna surveyed her surroundings, taking in all the vibrant colors, smells, and interesting sounds. Turning her head, Luna scanned for anything that looked different from anything else that would tip her off to his presence. When she didn't immediately notice anything amiss, she pushed her energy out, trying to feel for him, damn the consequences if it led him to her. Eyes closed, Luna evened out her breathing, inhaling thru her nose and exhaling through her mouth, slowing her heart rate to connect herself to see and feel. Her sudden disappointment intrigued her when she confirmed he had not arrived. Something still felt a little wrong. Luna started north in the direction she felt the strongest pull. Hoping that she would get an explanation for what place she was currently. Luna knew enough </w:t>
      </w:r>
      <w:r>
        <w:rPr>
          <w:color w:val="0E101A"/>
        </w:rPr>
        <w:lastRenderedPageBreak/>
        <w:t xml:space="preserve">to know she was no longer just in a dream. She had somehow, without conscious effort, brought forth her astral body and transported it to a different realm. This nagging feeling is like having someone tug your shirt repeatedly to get you to pay attention to a certain detail. Taking heed, she stopped and took note. Instantly, a streak of fear burst through her, blooming inside her heart. Luna began walking, thinking; I cannot let him get to me like this. I will not surrender that kind of power to him. Besides, he is not anywhere near. I cannot feel him; it is quite disturbing, but since I am here, I should inspect my surroundings to find my reason for being there. I must admit, though, it is so bright and lush. While walking, she came across the most magnificent water fountain set in what appeared to be the heart of this engaging fantasy. Her feet propelled her faster than before, moving with a sudden need to be near the fountain, a strange sense of knowing she would find something vital once she reached its waters. Luna's heart drummed loudly in her chest almost painfully once she stood by the side of the fountain finding she was a bit reluctant to look at the water. Fear still ebbed close, almost a choking sensation holding her in suspension. Luna began thinking about a proper course of action regarding the what-if factor. Deciding after a split second that it was pointless and would only leave her wondering once she awoke if she dawdled any longer. Taking small hesitant steps forward, holding her breath, she slowly looked over, half expecting a monster to come splashing at her. Once her face came into full view, her lungs released the air that had filled them briefly. Taking the full view of her face reflecting her but somehow oddly different, not the same face she typically saw day in and day out in her mirrors at home. Luna looked up, seeing the fountain in full view for the first time. A masterpiece of white marble shimmered in the blazing sunlight. The water was a deep sapphire blue. You could almost see worlds through their clarity. Peering back down at the water, she saw a different scene of love and laughter, watching Persephone frolicking around with her sisters picking wildflowers. Lazily lying in the fields listening to Aphrodite's voice filled with love, lust, and longing for her recent conquest, and Athena in the background going on about different philosophies and battle strategies that could tie to recent wars in their time. Luna saw how Persephone smiled, letting it all buzz around her, looking completely content even though she had no interest in either topic. Just the moment was enough for her. Luna was awed at the sight of the still water. This moment had to be the longest period she had ever spent with younger goddesses. Yet, it seemed almost taboo to be able to remain for so long, but here she was, staring lost in the water, waiting for the moral of the story. In the meantime, Hades had made his entrance into her dreams. He was the image of death and youth wrapped in one lean, regal, and ancient form. He could be youthful one second, hoping to appeal to her younger senses, or the skeletal figure could appear in his true form. Hades preferred coming as himself, still hoping she would recognize a bit of him. Every time the puzzle was left incomplete, a sudden </w:t>
      </w:r>
      <w:r>
        <w:rPr>
          <w:color w:val="0E101A"/>
        </w:rPr>
        <w:lastRenderedPageBreak/>
        <w:t>disappointment would stab at him. He had never known he could feel this. She had been a sweet and beautiful conquest in the past, one he considered the ultimate prize. Then she slipped right out from under his grasp, and the little wretch had the gall to make it permanent so he could not drag her back without her being dead. He also valued and coveted her amazing gifts and strengths for many goods that would do him. All of which she would lose if she died, so he always did the next best thing besides chasing her through lifetimes, and that was to keep her safe. He would never fathom why she would wish to be human. The thought infuriated him. Dragging his hands through his hair, Hades turned on a growl. Looking over at her, he could only guess that she would finally figure out who he was and what he was to her. Her husband, he thought darkly, but he continued to himself she wanted LOVE. The very thought sickened him to his core. Love was nothing more than a mix of emotions that MORTALS used for mating. What did gods need with such emotions? So he waited and wished that she would remember him remember her, and come back with him as his queen to rule together. This life would be the last he allowed her. It was either come back or die. He was not going to leave much room for choice. His temper made him phase in and out of both forms to anyone; watching would witness a half-human half-skeletal dark entity. Reigning in the darkness and doing his best to settle himself, he viciously sucked in a deep breath and began slowly stalking his prey. He had stolen her once it was time to give her a taste of what it could be like to be completely human. He knew she had come into mortality with her powers drummed down as they were, and she also attempted to shed them. He witnessed that endeavor seeing her grow frantic after just two days of being completely weak and blind, feeling how a mortal feels and with a sick satisfaction seeing she could not handle it either. He never truly knew if she valued her abilities as coveted as she had always been by either himself or her mother. He knew there was no need to use her gifts until he brought her down into the underworld to reign as queen. He knew she was oblivious to the fact he knew of her doings with Eros and psyche and the countless souls she, in his opinion, wasted her time. Always for love, either rekindling lost love or aiding one's search for their soul mate who had tragically found their way to his domain. The wind began to quicken clouds forming in the deep regions of this land he created for her. It was time to take her down completely and grant her most cherished wishes so she could truly and undoubtedly feel like anyone else. </w:t>
      </w:r>
    </w:p>
    <w:p w14:paraId="617063A8"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Luna continued in her trance, gazing intently at the scene, watching three young goddesses go about their lives without caring about the world. A deep longing began to churn deep inside the recesses of her soul, taking Luna by surprise. Was it this that she had been searching for all this time? A new kind of emptiness filled her. Luna had never felt that kind of companionship in her short life, not even with Faith, who shared a unique spiritual link. Leaning </w:t>
      </w:r>
      <w:r>
        <w:rPr>
          <w:color w:val="0E101A"/>
        </w:rPr>
        <w:lastRenderedPageBreak/>
        <w:t>closer to get a better view, her hand unconsciously reached out to touch to see if she could be a part of that connection. The memory of Athena calling her their younger sister returned to her, and the feeling of something tugging at her intuition returned with furor. The wind hit her like a gale force before her fingers grazed the soft water. Knocking her back, forcing her to look around, questioning how much time had passed while in a trance. It rippled the water erasing the scene. Luna's head shot up in time to see the storm coming her way. With no time to cast it out, she could only cast a light shield to protect her from harm. The mood quickly turned from beauty to immense darkness, and she finally saw him. Felt him instantly, the madness, anger, and determination engulfing her. The provocative question in her mind screamed, "See what"? She had been trying to solve the mystery before her every night. One detail always escaped her, slipping like sand through her fingers no matter how hard a grip she tried to keep hold of it. Now the fear was all she felt. His face seemed to loom over her hovering in the sickly sweet atmosphere, his eyes a crimson shade of shadows twirling like snakes framing his gaunt face so full of hate. She felt like a spectator about to witness the coming apocalypse, helplessly floating in her light shield. She heard the boom of his voice. "I have made numerous attempts to bring you home, and you evade them all! Now you will know how it truly feels to be mortal. Enjoy your final days, Persephone. I will have you as my queen. You belong to me!" On that final note, her shield shattered into a million shards, replaced by a crimson sphere encasing her celestial form, sending waves of pain. Her eyes rolled, her body slumped, giving no choice but to ride each wave as it ripped down to the barest portion of her soul emptiness that would be her last memory, for here, she was sure, was where she would die. The burning stole through, roasting her veins and mind; every cell ignited as if on fire she felt the change, unable to fight to pray for it all to end, even if that end was death, she begged for it to cease. Laying limp in the sphere while the tremors racked her slight frame, tossing her unceremoniously about wrecking her mind begging, almost pleading, willing to give anything just for it all to end this war inside her heart to find some victory. The loud screaming in her mind suddenly died down to a bare whisper that turned into a whimper. It did not take long to realize it was her. Finally, she felt the sphere of light begins to lower her down. Her form sprawled out on the ground. She dared not open her eyes, still afraid of what she would see or if the pain would bloom brighter than before. </w:t>
      </w:r>
    </w:p>
    <w:p w14:paraId="2FAC17B9"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After a short time, Luna started stirring, fluttering her lashes, her eyes adjusting to the darkness. She shot up quickly, realization barely clarifying her mind. At the same time, her hands clutched her covers, needing to feel the softness and smell of the incense burned at night just before bed. The sights and smells started to jolt her mind so numb from the pain she now saw it was not earth under her, but her bed. He brought her back to her bedroom. </w:t>
      </w:r>
    </w:p>
    <w:p w14:paraId="7816D910"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lastRenderedPageBreak/>
        <w:t>Turning her head at Faith, lightly snoring in her bed parallel to Luna, everything suddenly clicked back in her mind. Her eyes frantically searched the room. Again, everything felt wrong, her heart thundering in her chest, galloping her skin awash in sweat, pearling down her slim figure while scanning her bedroom for him. Once she thought she was safe, Luna inhaled deeply to calm her nerves. At the same time, her breathing and heart rate slowed and lulled her back to sleep. Luna attempted to wrap herself in a blanket, feeling her eyelids drooping, trying to take over. Willing herself awake, terrified she would dream again. Deciding that lying in bed was no longer a decent option, she threw her feet onto the floor, stood, and fled to the living room and out the front door. </w:t>
      </w:r>
    </w:p>
    <w:p w14:paraId="1F92383F"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The emptiness she felt bared down to her soul. Closing her eyes, she searched to handle it but still nothing. Then, averting to another idea, she lifted her arms, closing her eyes, calling upon the four corners to make rain trying with all her might to force storm clouds to form but nothing. </w:t>
      </w:r>
    </w:p>
    <w:p w14:paraId="47847EE9"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Panic formed acidic bubbles inside her, wheeling herself back into the house; Luna viciously shook Faith from sleep scaring the poor girl out of her wits until her eyes opened. She saw Luna standing before her, trembling tears streaming down her face. </w:t>
      </w:r>
    </w:p>
    <w:p w14:paraId="4105890F"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Everything felt alien and foreign, falling into Faith pleaded with all she had left, "Please help me. I do not know what has happened. I can't feel anything. I cannot cast. He took my powers!"</w:t>
      </w:r>
    </w:p>
    <w:p w14:paraId="0C67EB2E"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Her breath hitched with cries of anguish at the last word sobbing uncontrollably into Faith's chest. Then, alarm set into Faith's features; she reached for her sister embracing and gently rocking her to try and soothe away an unknown hurt, whispering, "Shh, do not cry; it's okay, just a bad dream that's all you will be okay once you wake up fully." </w:t>
      </w:r>
    </w:p>
    <w:p w14:paraId="09B5F850"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Faith desperately wanted to ask questions about the apparent dream that freaked her out but knew Luna needed to regain her before any answers came. So Luna stayed in that position and knelt on her sister's bed, quaking sobs ripping from her soul. Shaking her head, she tried to get his horrible cackling out, but it didn't use; it echoed away like her powers. </w:t>
      </w:r>
    </w:p>
    <w:p w14:paraId="2503DC2C"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Once she could finally calm herself enough that her sobs turned into sniffles, she moved her stiff body; her mind went numb. She felt lifeless and unnatural, like a horse with blinders, leaving her tunnel vision. </w:t>
      </w:r>
    </w:p>
    <w:p w14:paraId="202245EC"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lastRenderedPageBreak/>
        <w:t>She just stared her sister in the eye, unable to utter anything forming any sound. The look of her caused Faith to inhale a sharp breath. She had never seen her sister this way. It was as if something had sucked the light out of her. She looked dull, pale, almost listless. </w:t>
      </w:r>
    </w:p>
    <w:p w14:paraId="5DE14294"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Faith jumped, panic forming in her mind thinking, "What does someone do to help someone going into a catatonic state"? </w:t>
      </w:r>
    </w:p>
    <w:p w14:paraId="25C40B6C"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That same panic caused hysterical bubbles of laughter to almost spilling through her lips. She felt her mind start to crack. She loved her sister dearly, but this was too much. She didn't have the means to fix her. Carefully, Faithe reached out, scared if she touched her, Luna would fall apart.</w:t>
      </w:r>
    </w:p>
    <w:p w14:paraId="6CF6F809"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Her hand moved slowly, reaching Luna gingerly; she laid a hand on her shoulder, relaxing a little when it still felt sturdy and that she did not burst like a balloon. </w:t>
      </w:r>
    </w:p>
    <w:p w14:paraId="59966E40"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Luna's sobs started to cease. Finally, she felt secure enough to raise her head, piercing her sister's worried stare with one of her. Only her eyes looked wrong, broken, never to be whole again. Her lips parted, moving her mouth for words but an instant before clenching her jaw, thinking what she should say. </w:t>
      </w:r>
    </w:p>
    <w:p w14:paraId="7B106630"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How could she explain what she did not understand herself? How could she formulate words and sentences even when she had yet to develop all of them in her mind? Closing her eyes and shaking her head, she realized she needed another moment, not feeling as secure as she had been. Minutes passed when Faith broke the silence asking, "Luna, please, will you tell me what happened." </w:t>
      </w:r>
    </w:p>
    <w:p w14:paraId="3F2D3094"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Still shuddering, Luna lifted her head to pierce Faithe with a broken stare, finally brave enough to speak about the dream that haunted her. Her breath was still hitched and shaky; her mouth started to form the words needed to start the story. Then, shuddering out a raspy breath, Luna began speaking, "The dream started so sweet with crystal clarity. Everything from the grass to the sky was so bright. </w:t>
      </w:r>
    </w:p>
    <w:p w14:paraId="43AD823F"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The colors are brilliant, with many sights, smells, and calm. I was in paradise, an entirely new world, and there was a fountain. I felt instantly drawn to it; my body moved before my mind could tell it. Standing idly in place admiring such a magnificent structure full of soft and blue </w:t>
      </w:r>
      <w:r>
        <w:rPr>
          <w:color w:val="0E101A"/>
        </w:rPr>
        <w:lastRenderedPageBreak/>
        <w:t>water, I had to touch it. The need to run my fingers through the silky smoothness was overwhelming. </w:t>
      </w:r>
    </w:p>
    <w:p w14:paraId="726A749D"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A ripple in the water caught my eye. Then the whole fountain began to glow when I swept into yet another memory, or at least that's how they feel when they start,". Luna explained to Faithe as she continued her story. "My feet propelled me faster than before, moving me with an intense need to be near the fountain, a strange sense of knowing I would find something vital once I reached its waters. My heart drummed loudly in my chest, almost painfully. Once I stood by the side of the fountain, I was reluctant to look at the water. Fear still ebbed close, virtually a choking sensation holding me in suspension. </w:t>
      </w:r>
    </w:p>
    <w:p w14:paraId="7908A10B"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I began thinking about a proper course of action about the what-if factor here. I decided after a split second that it was pointless and would only leave me wondering once I woke up if I waited any longer. Taking small hesitant steps forward, holding my breath, I slowly looked over, half expecting a monster to come splashing at me. Closing my eyes, I peered over; I saw my face in full view, and my lungs released the air that had filled them briefly before. </w:t>
      </w:r>
    </w:p>
    <w:p w14:paraId="5B17267E"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Taking the full view of my face reflecting at me but somehow oddly different, not the same face I typically saw day in and day out in our mirrors at home. I looked up, seeing the fountain in full view for the first time, a masterpiece of white marble that shimmered in the blazing sunlight. The water was a deep sapphire blue so bright you could almost see worlds through its clarity. </w:t>
      </w:r>
    </w:p>
    <w:p w14:paraId="222CA796"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Peering at the water, I saw a different scene of love and laughter, watching Persephone frolicking around with her sisters picking wildflowers. The three of them lazily lay in the fields listening to Aphrodite's voice, filled with love, lust, and longing for her recent conquest. In the background, Athena was going on about different philosophies and battle strategies rivaling recent wars in our time. </w:t>
      </w:r>
    </w:p>
    <w:p w14:paraId="2625E9FB"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I saw how Persephone smiled, letting it all buzz around her, looking utterly content even though she had no interest in either topic. Just the moment was enough for her. It was the longest I had ever spent with the younger goddesses. It seemed almost taboo to be able to remain for so long, but there I was, staring into the water, unable to look away.</w:t>
      </w:r>
    </w:p>
    <w:p w14:paraId="178DF669"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In the meantime, while I was in my trance, Hades entered my dream here. He was the image of death and youth wrapped in one lean, regal, and ancient form. </w:t>
      </w:r>
    </w:p>
    <w:p w14:paraId="3C32E4C6"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lastRenderedPageBreak/>
        <w:t>I was still stuck in my trance, gazing intently at the scene before me, watching the three young goddesses go about their lilies without caring. But then, a deep longing began to churn deep inside the recesses of my soul, taking me by surprise. Was this what I had been searching for all this time? A new kind of emptiness filled me ". </w:t>
      </w:r>
    </w:p>
    <w:p w14:paraId="077F567A"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She peered at her sister, feeling grief remembering the next portion, and apologized to Faithe. "I am very sorry for what I am about to say, but if it is true, please remember that does not mean I do not love you any less." Faithe nodded, not speaking, waiting to hear the rest of Luna's story. "In my short life, I have never felt that kind of companionship. "Leaning closer to get a better view, my hand unconsciously reached out to touch to see if I could be a part of that connection. " </w:t>
      </w:r>
    </w:p>
    <w:p w14:paraId="3B2531EE"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The memory of Athena calling her their younger sister returned to her. The feeling of something tugging at her intuition returned with a furor. "Before my fingers could graze the soft water, the wind hit me like a gale force knocking me back to the land, forcing me to look around, questioning how much time had passed while I watched them. There was a storm; it rippled the water erasing the scene. My head shot up in time to see the rain coming my way. </w:t>
      </w:r>
    </w:p>
    <w:p w14:paraId="1CF9465D"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However, I had no time to cast it out; I could only throw a light shield to protect myself from harm. The mood quickly turned from beauty to immense darkness, and I finally saw Hades. I felt him instantly once the madness, anger, and determination cloaked me, forcing me to see. The provocative question in my mind screamed, "See what"? I needed clarification on what he wanted me to see or notice. Nevertheless, I have been doing my best to solve the mystery before me every night. </w:t>
      </w:r>
    </w:p>
    <w:p w14:paraId="220D1B87"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The fear was all I felt; his face seemed to loom over me, hovering in the sickly sweet atmosphere. His eyes were what caught me at first. A crimson shade held shadows swirling like snakes framing his gaunt face, a look full of hate. I felt like a spectator about to witness the coming apocalypse, helplessly floating in the sphere of light through it. I heard his voice boom, but I cannot recall his words now. Luna stopped speaking for a moment; she knew she was lying. Every detail with crystal clarity replayed in her mind, but she was not ready to talk. Squeezing her eyes shut, and shook her head, hoping it would dispel his words. No, she couldn't have the form on her lips. Sucking in a deep breath, Luna continued the remnants she was willing to share, "The shield of golden light shattered into a million shards, replaced by a crimson sphere </w:t>
      </w:r>
      <w:r>
        <w:rPr>
          <w:color w:val="0E101A"/>
        </w:rPr>
        <w:lastRenderedPageBreak/>
        <w:t>encasing my celestial form, sending waves of pain throughout my body. I can't recall anymore; after I passed out, she shrugged and looked down at her folded hands resting in her lap. </w:t>
      </w:r>
    </w:p>
    <w:p w14:paraId="6BE5D74B"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Speaking again to keep the silence at bay, "The next thing I knew, I was waking up freaking out and feeling blank, not even empty as that would have at least been better, but just blank." Faithe noticed that Luna's color started to return as she continued anger replacing grief, had her standing to whirl around the room, and then piercing Faithe with a determined stare.</w:t>
      </w:r>
    </w:p>
    <w:p w14:paraId="6B813C7F"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Luna stated, "I will have my powers back. He will not win this. I can tell he wants me to remember something I cannot tell what, just something close to the heart, something that will put this whole fiasco into perspective." </w:t>
      </w:r>
    </w:p>
    <w:p w14:paraId="57FAD5B0"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Luna stood in the middle of their room, feet planted on their carpet, a remarkable sight barefooted with her chest heaving anger seething from every pore of her body. Faithe straightened, stood, feeling better, seeing Luna would be okay for the most part, and said, "Well, I need to get dressed. I have tons to do today. Are you sure you're okay"? </w:t>
      </w:r>
    </w:p>
    <w:p w14:paraId="4CE49D06"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Luna looked at her and pondered the question before replying, "Yes, I will be alright. I will go over to Cassie's house. It's time to talk to her dad about everything. After that, I may need to call a council meeting. But first, I need to tell Cassie what happened. Then, she could help me make the right decisions since I cannot think now. </w:t>
      </w:r>
    </w:p>
    <w:p w14:paraId="7968D215"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My mind is still so cluttered that I don't know how to get used to living like this. It feels so mundane. Honestly, Faithe, I don't see how you do it". Luna shook her head in disgust. Not even when she had cast her powers off herself had she felt so low—thinking that this was not what Persephone had wanted when she threw herself into the world of mortals. </w:t>
      </w:r>
    </w:p>
    <w:p w14:paraId="455066D7"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Shocked at her last thought, she glimpsed a new memory of darkness and saw him standing by her side or Persephone's hand holding her in his arms. Luna's features scrunched. It was all very confusing, but the memory vanished before another thought, quickly fading away as if it had never happened. </w:t>
      </w:r>
    </w:p>
    <w:p w14:paraId="38861FA5"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For the first time that morning, Faithe laughed and went to the bathroom for a shower before she dressed. Stopping at the door, her hand still gripping the doorknob, she turned and asked, "do you want to invite the boys over? We can hang out and maybe watch a movie. Plus, you can get to know Keoki better and get your mind off all this madness"? Luna liked the idea </w:t>
      </w:r>
      <w:r>
        <w:rPr>
          <w:color w:val="0E101A"/>
        </w:rPr>
        <w:lastRenderedPageBreak/>
        <w:t>and agreed; excitement started to fill her. I want to get to know Keoki better. He entranced her in ways no one ever had before. The darkness that had plagued them a mere hours earlier evaporated as their room filled with sunlight. Luna turned, walking into their closet and picking out her clothes so she could use the bathroom once Faithe had finished. </w:t>
      </w:r>
    </w:p>
    <w:p w14:paraId="0C78D91B"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She neatly laid a shirt and pair of jeans on her bed and entered the living room. Sitting on the couch, she grabbed the remote and turned the television on, surfing through the channels. </w:t>
      </w:r>
    </w:p>
    <w:p w14:paraId="132DA452"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She should have felt every emotion in the room, the sun's rays shining through, the birds singing in the trees, and now sitting on her parent's couch. But instead, she felt like any other teenager who lived in Everett, Washington, on any other Saturday. </w:t>
      </w:r>
    </w:p>
    <w:p w14:paraId="5905AA84"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She also knew it would start to eat at her soon. That was something she could not let happen. She would not give Hades that satisfaction after what he stole from her, thinking aloud, "To Hell with him." So she announced to no one in particular and watched a show she found about three young witches who run around fighting demons while trying to live healthy lives.</w:t>
      </w:r>
    </w:p>
    <w:p w14:paraId="496B63CB"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The irony had Luna howling with laughter when her stepmother came into the living room and asked, "What is so funny?" Do you need to be so loud?" Luna glanced over her shoulder, smudging the truth; she just apologized, "Sorry, one of the characters said something brilliant I will try to keep it down." With that, her stepmother departed the room. Faithe had just finished her shower when she came out to find Luna lounging, looking like the cat who got the cream; her color had fully returned, and she was sporting a cute little smile. </w:t>
      </w:r>
    </w:p>
    <w:p w14:paraId="37E0346B" w14:textId="6D02F69F"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The scene gave Faithe more hope that the chaos would blow over. She liked seeing Luna happy and never wanted to see her sister in the same state she was in earlier that morning. Determination filled her; she would help her get her powers back, </w:t>
      </w:r>
      <w:r w:rsidR="005B42EE">
        <w:rPr>
          <w:color w:val="0E101A"/>
        </w:rPr>
        <w:t>b</w:t>
      </w:r>
      <w:r>
        <w:rPr>
          <w:color w:val="0E101A"/>
        </w:rPr>
        <w:t>ut first, she wanted to ensure she got her and Keoki together because even a deaf-blind man could see they belonged together. Strolling into the living room to join her sister, Faith plopped down and looked at Luna again, admiring how her sister could bounce back from even the direst of situations. She felt relieved that while the current predicament was horrible, it would not be fatal. Luna looked like she was enjoying herself, so Faithe hated how it made her feel to break her quiet moment even with an innocent question that was light-hearted at best when she asked, "How is the show? Did they fight any monsters yet"? </w:t>
      </w:r>
    </w:p>
    <w:p w14:paraId="2F47C643"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lastRenderedPageBreak/>
        <w:t>Luna looked at her, smiling with amusement, and responded, "Yes, I love it, especially the irony of the whole matter. I think it's brilliant." Luna continued, "I mean, here you have one sister who lost her powers as I did, so this could be some research." Faithe nodded in agreement. Luna was right; if they could find the answers to their problems in a TV show, what harm could befall them?</w:t>
      </w:r>
    </w:p>
    <w:p w14:paraId="6F8DC690"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Both girls descended into the show, hoping to find the answers to the questions that kept evading them. While in the meantime, Hades was brooding over his latest encounter with his estranged wife. He hated the feeling hurting her gave him, even when he thought it was for her good. Which only upset him more. Nothing irked him more than emotions he always felt were for mortals lesser beings than himself.</w:t>
      </w:r>
    </w:p>
    <w:p w14:paraId="2D07746E"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He always saw mortals akin to insects' weak-willed parasites that scavenged the earth. That is why he enjoyed his domain. Aside from the pleading and the screaming, he ruled in silence. Never could he fathom her unhappiness. Sometimes he thought mortality suited her best, for even though she was born a goddess, she often acted with human impulse. A decision he and his brother Zeus agreed upon was that gods were above human faculties. Coming to his feet, he decided to work on the next part of his plan. He would have her back at any cost, and he needed to prepare for any retaliation she may aim his way.</w:t>
      </w:r>
    </w:p>
    <w:p w14:paraId="120A6C04" w14:textId="77777777" w:rsidR="002D4055" w:rsidRDefault="002D4055" w:rsidP="002821D9">
      <w:pPr>
        <w:pStyle w:val="NormalWeb"/>
        <w:spacing w:before="240" w:beforeAutospacing="0" w:after="0" w:afterAutospacing="0" w:line="276" w:lineRule="auto"/>
        <w:ind w:firstLine="720"/>
        <w:divId w:val="989944005"/>
        <w:rPr>
          <w:color w:val="0E101A"/>
        </w:rPr>
      </w:pPr>
    </w:p>
    <w:p w14:paraId="6E3BB034" w14:textId="77777777" w:rsidR="00BC53BA" w:rsidRDefault="00BC53BA" w:rsidP="002821D9">
      <w:pPr>
        <w:pStyle w:val="NormalWeb"/>
        <w:spacing w:before="240" w:beforeAutospacing="0" w:after="0" w:afterAutospacing="0" w:line="276" w:lineRule="auto"/>
        <w:ind w:firstLine="720"/>
        <w:divId w:val="989944005"/>
        <w:rPr>
          <w:color w:val="0E101A"/>
        </w:rPr>
      </w:pPr>
    </w:p>
    <w:p w14:paraId="74A483DD" w14:textId="77777777" w:rsidR="00BC53BA" w:rsidRDefault="00BC53BA" w:rsidP="002821D9">
      <w:pPr>
        <w:pStyle w:val="NormalWeb"/>
        <w:spacing w:before="240" w:beforeAutospacing="0" w:after="0" w:afterAutospacing="0" w:line="276" w:lineRule="auto"/>
        <w:ind w:firstLine="720"/>
        <w:divId w:val="989944005"/>
        <w:rPr>
          <w:color w:val="0E101A"/>
        </w:rPr>
      </w:pPr>
    </w:p>
    <w:p w14:paraId="186D5993" w14:textId="77777777" w:rsidR="00BC53BA" w:rsidRDefault="00BC53BA" w:rsidP="002821D9">
      <w:pPr>
        <w:pStyle w:val="NormalWeb"/>
        <w:spacing w:before="240" w:beforeAutospacing="0" w:after="0" w:afterAutospacing="0" w:line="276" w:lineRule="auto"/>
        <w:ind w:firstLine="720"/>
        <w:divId w:val="989944005"/>
        <w:rPr>
          <w:color w:val="0E101A"/>
        </w:rPr>
      </w:pPr>
    </w:p>
    <w:p w14:paraId="71B53158" w14:textId="77777777" w:rsidR="00BC53BA" w:rsidRDefault="00BC53BA" w:rsidP="002821D9">
      <w:pPr>
        <w:pStyle w:val="NormalWeb"/>
        <w:spacing w:before="240" w:beforeAutospacing="0" w:after="0" w:afterAutospacing="0" w:line="276" w:lineRule="auto"/>
        <w:ind w:firstLine="720"/>
        <w:divId w:val="989944005"/>
        <w:rPr>
          <w:color w:val="0E101A"/>
        </w:rPr>
      </w:pPr>
    </w:p>
    <w:p w14:paraId="6DA6A683" w14:textId="77777777" w:rsidR="00BC53BA" w:rsidRDefault="00BC53BA" w:rsidP="002821D9">
      <w:pPr>
        <w:pStyle w:val="NormalWeb"/>
        <w:spacing w:before="240" w:beforeAutospacing="0" w:after="0" w:afterAutospacing="0" w:line="276" w:lineRule="auto"/>
        <w:ind w:firstLine="720"/>
        <w:divId w:val="989944005"/>
        <w:rPr>
          <w:color w:val="0E101A"/>
        </w:rPr>
      </w:pPr>
    </w:p>
    <w:p w14:paraId="0E366577" w14:textId="77777777" w:rsidR="00B9474A" w:rsidRDefault="00B9474A" w:rsidP="002821D9">
      <w:pPr>
        <w:pStyle w:val="NormalWeb"/>
        <w:spacing w:before="240" w:beforeAutospacing="0" w:after="0" w:afterAutospacing="0" w:line="276" w:lineRule="auto"/>
        <w:ind w:firstLine="720"/>
        <w:divId w:val="989944005"/>
        <w:rPr>
          <w:color w:val="0E101A"/>
        </w:rPr>
      </w:pPr>
    </w:p>
    <w:p w14:paraId="34DE96F1" w14:textId="7DA3C12A" w:rsidR="002D4055" w:rsidRPr="00AD7730" w:rsidRDefault="002D4055" w:rsidP="002821D9">
      <w:pPr>
        <w:pStyle w:val="NormalWeb"/>
        <w:spacing w:before="240" w:beforeAutospacing="0" w:after="0" w:afterAutospacing="0" w:line="276" w:lineRule="auto"/>
        <w:ind w:firstLine="720"/>
        <w:divId w:val="989944005"/>
        <w:rPr>
          <w:b/>
          <w:bCs/>
          <w:i/>
          <w:iCs/>
          <w:color w:val="0E101A"/>
          <w:u w:val="single"/>
        </w:rPr>
      </w:pPr>
      <w:r w:rsidRPr="00AD7730">
        <w:rPr>
          <w:b/>
          <w:bCs/>
          <w:i/>
          <w:iCs/>
          <w:color w:val="0E101A"/>
          <w:u w:val="single"/>
        </w:rPr>
        <w:t>Chapter 6</w:t>
      </w:r>
    </w:p>
    <w:p w14:paraId="6F5D0CDD" w14:textId="77777777" w:rsidR="00BC53BA" w:rsidRDefault="00BC53BA" w:rsidP="002821D9">
      <w:pPr>
        <w:pStyle w:val="NormalWeb"/>
        <w:spacing w:before="240" w:beforeAutospacing="0" w:after="0" w:afterAutospacing="0" w:line="276" w:lineRule="auto"/>
        <w:ind w:firstLine="720"/>
        <w:divId w:val="989944005"/>
        <w:rPr>
          <w:color w:val="0E101A"/>
        </w:rPr>
      </w:pPr>
    </w:p>
    <w:p w14:paraId="5A516BF3"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lastRenderedPageBreak/>
        <w:t>Luna was the first to stir, stretching sleepily; she turned her head to see Faithe still sleeping. Not wanting to delve into another lucid memory, Luna got out of bed. Figuring some movement would keep her awake, especially since she was still unsure what to do at night. Luna would deal with that bridge when it came time to cross it. Looking back at Faithe, she remembered she had finished her shower, leaving the bathroom free. Luna jumped at the chance for a nice hot relaxing shower. She imagined the water chasing away all the fears from the morning, bringing promise about her talk with Cassie's father and then later in the night with the boys. </w:t>
      </w:r>
    </w:p>
    <w:p w14:paraId="00A71F4D"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Gavin and Keoki would be the perfect distraction, allowing Luna to learn more about the boy who consistently reduced her to a sputtering twelve-year-old. Going into their bedroom, she retrieved the clothes she had picked to wear for the day. Luna usually maintained a wave of inner peace when handling herself around others—shaking her head to clear her mind and walking into the bathroom. She closed the door behind her and laid her clothing along the side of the sink. Then, turning towards the shower, I pulled back the curtain and turned the metal knobs to spray warm water. Shimming out of her clothes, she dumped them into the laundry bin they kept by the door and turned to step under the spray. Closing her eyes, she exhaled, groaning as she felt all the stress from the morning and the past couple of months drain away. </w:t>
      </w:r>
    </w:p>
    <w:p w14:paraId="26686E2B"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She had passed under the spray for ten minutes before reopening her eyes and meticulously washing. After stepping out, Luna started to prepare for the remaining portion of the day and the undesirable chat she felt was now necessary to have with Zeron. Wishing that he would have if not all, at least some of the answers she so desperately sought. Luna knew she was beginning to run out of time and kept feeling a constant nag that if she did not figure everything out soon, all would be lost, never to be the same again. Thirty minutes later, she turned the shower off, grabbed her fluffy cotton towel, wrapped it around her body, and stepped out, standing before the mirror. Wiping the fog from the glass, staring back at her reflection by physical standards, her face remained the same, but her eyes still held an emptiness that disturbed her. She had not seen that look, not even with the previous encounter when she had cast off the powers of her own accord. That fact alone fueled her determination to regain her abilities no matter what cost her. Unraveling the towel from her wet naked body, she dried her hair. Once it was not dripping a puddle at her feet, she removed the water beads still clinging to her glistening skin. Then, smelling fresh-cut roses, Luna grabbed her clothing and, piece by piece, dressed. Once fully clothed, she began blowing, drying her hair, setting it in a tight </w:t>
      </w:r>
      <w:r>
        <w:rPr>
          <w:color w:val="0E101A"/>
        </w:rPr>
        <w:lastRenderedPageBreak/>
        <w:t>ponytail, and applying a small amount of makeup to hide the pale pallor that now caressed her skin. </w:t>
      </w:r>
    </w:p>
    <w:p w14:paraId="0F572D02"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Setting the bathroom to rights, she walked into the living room to find Faithe had woken from her nap. Looking over, Luna asked, "How was your nap"? Faithe replied cheerfully, "Perfect, and I feel refreshed. Are you heading out?" Luna gathered her car keys and responded while checking the contents of her purse, ensuring she remembered everything. "Yes, remember I had said earlier I wanted to go and speak with Cassie and Zeron about this whole ordeal? He will not be pleased with having been kept in the dark this long, but I am hoping he will understand my reasons." Faithe nodded her assurance, "Yes, I'm sure everything will work out in the end." With that, she took her to leave into their bedroom. Luna feeling confident she had everything she needed and walked out the door, slid into her car, turned the ignition, and sped away. Feeling very apprehensive, she sifted for her cell phone to call Cassie ahead so she would be expecting her arrival. </w:t>
      </w:r>
    </w:p>
    <w:p w14:paraId="1E666C59"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Cassie answered on the third ring, "Hello." Luna replied, "Hey Cassie, how are you doing today?" "I hope you don't mind, but I am on my way to your house; I need to speak with you and your father this morning. Everything just took a bitter twist." Cassie replied, "Yes, of course, you're always welcome. Are you alright, Luna?" Shocked by the hollow sound in her friend's voice, Cassie sat up quickly, waiting earnestly for Luna's reply," I will inform you first when I get there, and then we can explain what has been going on." "Alright, Luna, see you soon." Luna ended the call and prepared to turn towards her parents' house into Cassie's lane. </w:t>
      </w:r>
    </w:p>
    <w:p w14:paraId="5A576085"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Butterflies flitted around in her stomach, feeling like they were fighting to be free. Her palms were sweating. She flexed her fingers along the steering wheel and steeled her resolve to tell herself it would work out how it should and she did not need to worry. Except that this was Luna, and this ordeal was entirely out of character, she never flexed her abilities, always keeping them at bay. Now she felt a pang of regret that she had not reacted with magic from the beginning; her mind wondered if things would have turned out differently. </w:t>
      </w:r>
    </w:p>
    <w:p w14:paraId="651EA9C4"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A voice somewhere deep inside answered her unspoken question telling her what she had already known and that no recent events would have unfolded this way. The vital questions were who this dark entity was, his vendetta against her, his reasons for stealing her powers, and what he wanted her to realize. But, replaying the dream in her mind, she could not deny that one; like all the rest, there was an underlying sensuality. </w:t>
      </w:r>
    </w:p>
    <w:p w14:paraId="6463A575"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lastRenderedPageBreak/>
        <w:t>Pulling into Cassie's drive, Luna killed the engine; grabbing her purse, she opened her door, hopped out swiftly, made her way to the door, knocked, and then waited for someone to answer. Hoping that someone would be Cassie so she would not have to pretend a cheerful temperament to Zeron or his wife Gods with her, Luna released the breath she had been holding when Cassie poked her head out and grabbed Luna by the arm, pulling her inside and into her bedroom. Luna went to claim her usual place on Cassie's bed. At the same time, she shut her door behind them and sat next to Luna, hugging her and then pulling back, demanding to know what she had been referring to during their short phone call. "Luna, you look awful. What in the world is going on? You were very cryptic on the phone; what happened"? Luna felt she needed the movement to help shuffle her thoughts into the correct order to relay back to her friend. Unable to hide the pain from her eyes, she looked Cassie directly into her eyes and started from the beginning. She explained the dream and how she could not cast or feel anymore when she awoke. Cassie sat true to form and took in every drop Luna offered but had difficulty digesting it. Luna was extraordinary; the thought that something could undo her that easily was confounding. She'd always been one of the most substantial presences Cassie had ever known. Now standing before her, her light was inexplicably gone. A cosmic being once stood an ordinary teenage girl who looked like she had just seen her whole world go up in flames and had to relay events. Cassie reached for Luna, gently coaxing her to sit, leaving the room briefly to make her some tea to help calm her frayed nerves. Returning to the room, she handed the steaming cup to Luna, which Luna accepted eagerly, immediately sipping, needing something to help calm her broken nerves.</w:t>
      </w:r>
    </w:p>
    <w:p w14:paraId="5DCF70DD"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Sitting up a little straighter, Luna closed her eyes, allowing the aroma to swirl her senses as she breathed in and exhaled, slowly expelling the morning's tension. When she finally felt steady again, she reopened her eyes, confident they would shine clear, and steadied a look on Cassie, waiting for her to say what was on her mind. Cassie had been sitting, allowing Luna time to regain her bearings. No doubt the retelling was just as taxing as the actual events. Dropping her head, she expelled a deep frustrated sigh. She pinched the bridge of her nose with her right thumb and forefinger, hoping to alleviate some of the tension that was starting to build there. Letting her thoughts simmer, Cassie began mulling everything over in her mind. It was highly apparent they would need to tell at least her father, and even though he would freak out, there was no telling how Alcore would react. The poor man may even have a stroke as her father was about to have a heart attack. Then her thoughts immediately went to Cyrus; if the council weren't upset with him now, they would be spitting fire. Looking over at Luna, who sat, her shoulders slumped over; she had never seen Luna so out of control in all the years they had been friends. </w:t>
      </w:r>
      <w:r>
        <w:rPr>
          <w:color w:val="0E101A"/>
        </w:rPr>
        <w:lastRenderedPageBreak/>
        <w:t>She always admired Luna for her strength and grace. But, unfortunately, all she saw was a shell of the person she used to know. </w:t>
      </w:r>
    </w:p>
    <w:p w14:paraId="7A29B5AF"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Luna sat staring, watching the way the cream swirled around in her tea, reflecting on the four main dreams thinking, through all of the dreams, there was always an underlying feeling as if all this was very familiar. It felt like a vague sense of déjà vu. So Luna thought as she sat sipping her tea. Then, feeling a movement brought Luna back to Cassie's room. She looked at her friend, wondering if she was ready to share her complex thoughts and when they could get the messy ordeal with her father over and done. </w:t>
      </w:r>
    </w:p>
    <w:p w14:paraId="2D2BEDE4"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Hesitant to break the silence that seemed to have fallen over them shortly after she had explained that day's current events, Luna decided the best thing was to wait for Cassie to speak up soon. She hoped. Still unable to sense emotions left Luna feeling very raw. She had to rely solely on her human senses; watching Cassie's face was her indicator something had upset her. But not knowing was like an itch she could not scratch, which boiled her blood to no end. </w:t>
      </w:r>
    </w:p>
    <w:p w14:paraId="09520C4A"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She knew she would surely go mad if she had to endure another minute of this wretched silence. These sensations were new; she never needed to rely on her human senses; primarily, this was an annoyance. Anger bubbling bright and hot inside her, she declared silently the first chance I got. I am acquainting that demon with a pain he never knew existed if he is lucky. I may take mercy and not banish his sorry ass to some sickly sweet pink bunny realm! </w:t>
      </w:r>
    </w:p>
    <w:p w14:paraId="2BAE18CC"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Finally, her thunderous thoughts were thankfully interrupted by Cassie's own. She hadn't realized she had called her name, "Luna, Luna!" Luna snapped to attention, answering, "Sorry, just thinking about all the horrible ways I will repay this demon for reducing me to this dreadful mundane existence because surely no one in their right mind can call this living. But, honestly, Cassie, how do people go on existing this way?" Then, realizing she was starting to ramble, she huffed out the remains of her anger and turned her attention to whatever her friend had been trying to tell her, remembering she had been waiting for her to share her thoughts. </w:t>
      </w:r>
    </w:p>
    <w:p w14:paraId="50FA2080"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Cassie shook her head, "Honestly, Luna, this is bad. I don't know exactly how we will explain this to the elders. I'm afraid Alcore may have a stroke, and my poor father, we may give him a heart attack tonight when we share these tenuous details, especially since we cannot name this so-called demon plaguing you." Luna just stared at her, unsure if she heard her correctly because if she did, it sounded as if Cassie doubted any of what she had been sharing. Before Luna could protest, Cassie continued as if reading her thoughts, "Please understand me; I believe </w:t>
      </w:r>
      <w:r>
        <w:rPr>
          <w:color w:val="0E101A"/>
        </w:rPr>
        <w:lastRenderedPageBreak/>
        <w:t>you. I do; I can see it every time you describe one of the dreams. But I don't know how we will get them to believe us. I don't believe Cyrus will attest for your benefit the coward that he is."</w:t>
      </w:r>
    </w:p>
    <w:p w14:paraId="26BDB8E6"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Luna felt the laughter burst out of her before she could stop. She'd never seen Cassie angry; her friend was always very calm. So this was quite a change, and oddly comforting to know there was a shred of normalcy inside her friend. The darkened mood lifted; both girls giggled together and quietly sobered simultaneously. Luna added, " You're right, I know, and I am unsure how to dispel your concerns. But, I know somehow we need to make them understand and not worry about Cyrus. Leave him to me. I will handle him myself. He owes me for this; if he turns tail and runs, I may serve up his soul my damn self." "There is a demon out there neither of us knows a thing about, and without my powers, I don't know when we will have any new answers this stinks I hate this I feel devoid and soulless." </w:t>
      </w:r>
    </w:p>
    <w:p w14:paraId="576B26B2"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Luna began sobbing, tears raining down her cheeks. Cassie just sat forlornly, unsure what to say or even do. Luna was right. She had been the guiding light, but Cassie thought about Luna's last dream; the demon said he had taken his consolation prize and left. So maybe it wasn't about the dreams anymore. Maybe it stemmed more from getting Luna back her powers. First, before any of that, Cassie rubbed Luna's back for comfort. She realized they needed to get Luna to find her abilities. "Luna dear, I understand you're upset, and I would be too, but don't you think we need to formulate an action plan?" Luna sat still, staring at Cassie's bedspread hiccupping back her sobs. "You're right, Cassie; sitting here crying isn't doing anyone any good." "Now, as much as I hate to say, it is a good time to speak with your father." Wiping her face with her hands and running them through her hair, she sighed and stood off the bed. Cassie agreed, and both girls left the bedroom, walking to the den where they were sure Zeron was working. Luna found a seat in one of the nearby chairs. Not ready to admit to one of her elders, she had lost her powers. Cassie walked up to her father and broke the news. "Papa, I am afraid we have some terrible news, and we are sorry we know we should have come to you first, but well, there are no words for our folly." Zeron turned and removed his reading glasses, setting them aside on his desk. "Cassie darling, I am sure there is a quick solution, whatever it is, so please, no need to criticize each other. Just tell me what happened." Cassie recounted everything Luna had told her, all the dreams, and finally, she no longer had her abilities. "Papa, what can we do?" "We certainly can't host Samhain, and what of Alcore? He is going to freak when he finds out." "Well, this is troublesome news. As for Cyrus, we elders will want to speak with him post-haste, and as for you, Luna, I'm sure it's probably only temporary, so girls, no need to fret. We will have it sorted very soon." Luna said, "Zeron, I know it's hard to understand, but I don't think there is a </w:t>
      </w:r>
      <w:r>
        <w:rPr>
          <w:color w:val="0E101A"/>
        </w:rPr>
        <w:lastRenderedPageBreak/>
        <w:t xml:space="preserve">simple solution. This entity wants me for some unknown purpose. He wants me to remember something I don't." Luna shook her head, starting to feel tears threatening. She felt if she spoke another word, she would lose control. Zeron just sat staring; he knew she was right. He had never heard of something like this happening. With her powerlessness, she couldn't stand as high priestess as originally planned. "Girls, let's go to the coven. It's time we share this terrible news with Alcore and the remaining elders." Both girls nodded in agreement, and each rose to make their way out to Zeron's car to make the short drive to the coven. Luna sat in the back seat, her hand on her stomach, trying to calm her anxious nerves. She was terrified. Pushing it all aside and berating herself for moping now was not the time they needed a plan of attack. She desperately wanted to know what had been plaguing her. Luna sat back and closed her eyes, allowing herself to breathe one last moment. Zeron glanced in the rearview he felt before he noticed her energy. She looked exhausted poor thing, but it hurt him a little he thought he was close enough to both girls that they would come to him whenever there was a problem. Also, he didn't relish explaining that he had no idea and was finding out about this incident since Cassie is his daughter and ultimately his responsibility. The knowledge that Luna could not perform her duties as high priestess during Samhain as they had been grooming her also left a sour taste in his mouth. Alcore is going to be livid, and rightly so. Pulling into the parking lot outside the covenant, all three silently prayed for the strength to endure this proceeding. Zelcore held the door open for Cassie and Luna, waiting for both girls to enter before entering and leading. He knew it would be better if he went ahead and called each of them. He wanted to give Luna a bit more time to compose herself as best she could before facing the rest of the elders and explaining for the first time what had happened to cause this tremendous loss. My brothers and sisters, I call each of you here at this late hour with the unfortunate news, but before I proceed, I implore you to keep an open mind, heart, and ears. Please remember these are still children, and we are mostly to blame for any fault they may have. The words ignited a slew of questions. The other 12 elders did not like to admit blame, especially with such secrecy. Tensions and concern arose in the large room Zelcore, still standing by the table, lifted his arms and, projecting his voice, calmed the room. There will be plenty of time for that now; let us begin. Luna Cassie girls, please come forward so that we may begin. Cassie entered first, allotting Luna a few final precious seconds Cassie took her seat, head down, hands folded in her lap. Closing her eyes, squaring her shoulders, she faced ahead, and with her head held high, she walked like a horse parading to war with blinders. Normally she could feel the emotions swirling in the room and gauge her actions accordingly, but now all she had was her wits about her. Luna hoped that she could successfully explain herself even though she would have to be willing to take whatever punishment they dealt her. Upon entering the room, scanning each face, all lit with </w:t>
      </w:r>
      <w:r>
        <w:rPr>
          <w:color w:val="0E101A"/>
        </w:rPr>
        <w:lastRenderedPageBreak/>
        <w:t xml:space="preserve">bewilderment. Each member couldn't fathom a reason for Luna's involvement. Outside of what she had confessed on behalf of Cyrus so many months prior. Luna's thoughts immediately went to Cyrus as she moved to take her seat. Imagining him in her place at that precise moment, she couldn't help but feel a twinge of sorrow for him. Explaining to the council that she no longer had her abilities would be difficult, but nothing near what Cyrus had in store for him when his time came to explain his action and those of the others who could no longer speak for him themselves. She could only imagine what he would do when this got back to him. Standing before each council elder Luna managed a tight smile before making her speech. "Friends, elders, beloved council, I beseech your mercy and understanding in this grave matter that has fallen before us, and I beg for your help." Giving them a brief moment of silence allowed them the time to digest the words that seemed to fall from her lips. Luna continued, "I know all of you are confused and probably a bit irritated by the late hour, and I know the last time we spoke concerning Cyrus and his errors, you probably thought that had been the end of the issue." Heads nodded in unison, looking at her, then at each other, and finally back at Luna. "And all of you knew my displeasure with your verdict." More nods slower this time. "Well, after our impromptu meeting, I had taken it upon myself to consult the goddess and hear her side her verdict, for she is above all of us, you thirteen included, and this has always been very well known. It was her verdict to which Cyrus be spared, but the others damned that I went with. Upon relaying this information to Cyrus, he did become enraged. Of course, that was not the plan of action he had been hoping for, but he was no fool and knew the consequences had a price. I digress. Council after that, I believed the issue was resolved and handled, but I had an encounter that was not my doing. Please understand that." Luna stopped to wet her lips. She heard her voice go shaky, so she gave herself a few seconds to regain composure before continuing her story. She mostly relayed facts she knew she fudged about the meditating part but thought the council wouldn't care why I was in the realm, just what happened while I was in it. "Sitting inside the realm, I felt a change in energy. Upon investigating, I noticed a boy who couldn't have been older than myself, and then the next thing I knew, he was hurling an object my way. I caught it, and it was a golden diamond that absorbed itself into my body." She moved on to the other encounters, the goddesses, each dream, the negative entity, the man in the harness, and finally, the phantom with his warning. Taking a few moments to breathe before confirming their worst fears. "I don't know if the boy and the entity are related. I know I have never seen that boy again, but as I have relayed to you all, I have continuously seen the entity. The final dream is when I woke up powerless and could no longer cast. Period." Tears began sliding down Luna's cheeks. It was all becoming too much for her to take. Zeron stood, "Thank you, Luna. You may be seated now." With his command, she promptly sat, head down, hands wringing in her lap. Cassie leaned </w:t>
      </w:r>
      <w:r>
        <w:rPr>
          <w:color w:val="0E101A"/>
        </w:rPr>
        <w:lastRenderedPageBreak/>
        <w:t xml:space="preserve">towards Luna to comfort her. Alcore stood slowly, piercing Luna with a heavy stare she felt but didn't dare to face. He then roamed his gaze to Cassie and then finally to Zeron before speaking himself. Zelcore's throat began closing when he saw the fury radiating from Alcore's eyes shooting like deadly blades when the gravity of their situation sunk to its depths. Gaining his feet with a ferocity that had the chair flying behind him, crashing against the wall. "How?" "Tell me!!" Pounding his fist into the table. "Where the hell is Cyrus?" The silence filling the room was deafening. His fury whipped to Luna, who sat hardened from the past few days. She was numb and couldn't get her lips to give them a voice while the words formed in her mind. Thinking to herself that it was probably for the best since anything she had or could say at the moment would only infuriate him further. He wants an apology, and I do not owe him anything, and he will get the explanation soon enough. The truth he does not want to hear is that, given a choice, I would repeat the process in a heartbeat. Cyrus is alive. That very notion mattered most. If sacrificing my abilities was the cost, I would pay the toll every time if it meant saving someone close to my heart. Missing about half of Alcore's words, Luna blinked to reality to hear the final blow. "With that said, Cassie, you shall take Luna's place during Samhain as High Priestess." Cassie's mouth fell open in shock, not because she didn't believe she couldn't but because she knew how much Luna coveted her impending position. Looking over at Luna, she could see her friend silently sobbing, not wanting anyone to hear her heartbreak. Standing, she accepted because she didn't have a choice. Alcore continued speaking, "Okay, with that matter settled. Luna?" She forced herself to face him and stood, answering, "Yes, Alcore?" "You will need to work closely with the council so that we may try to get your powers back and also delve into what you claimed Athena told you." Luna could only nod in acceptance and sat back down in her seat. "Well, with all that settled, I call this meeting to a close merry meet merry part and blessed be." Everyone stood, chairs scraping the ground, robes rustling as people hastily moved to get home. Alcore walked towards Luna embracing her tightly and pulling her back arm's length; his hand lifted her chin so she would be eye to eye with him. "My dear, I promise you we will get your powers back. You need not worry about that, alright?" Luna nodded her head, not trusting her voice at that moment. Cassie ` and her father moved to gather Luna and bid goodnight to Alcore and the remaining elders. The tension was abundant in the small space, leaving the building and getting into the car. None of them spoke; there weren't any words to fill the silence. Zelcore drove back to his house so Luna could grab her car and go home. Before letting Luna enter her vehicle, he said to her, "Luna, dear, don't worry. I am proud of you, and the courage you showed in front of the council was exemplary. Just remember that." He sent a wink her way; in return, Luna smiled as she climbed inside and drove home. Not thinking was best; not thinking meant she didn't have to over-analyze her actions. Her words and not thinking </w:t>
      </w:r>
      <w:r>
        <w:rPr>
          <w:color w:val="0E101A"/>
        </w:rPr>
        <w:lastRenderedPageBreak/>
        <w:t xml:space="preserve">also meant she had a firm grip on her emotions for a moment. Driving alone in the dark down the road back to her house at that moment threatened to spill over and send her into breathless spasms. Luna could see their eyes accusatory, piercing gaze back at her. Stop it, Luna! Stop berating yourself over this. There will NOT be a pity party; it is bad enough I feel like a blind traitorous rat right now. I will not cry. I will fight, I will get my powers back, and I will kick some demonic ass. As for Cyrus, I need to call him, speak to him, and tell him what happened at the meeting and how it went. God help that boy should he say derogatory to me after what I endured on his behalf. God, listen to me. I'm not one to be around right now. I think I'm just going to bed when I get home. It has been a long day, and I've endured enough for one day. Her brain was fogging as she pulled into her mother's drive. Parking the car, killing the engine, and as if being pulled, walked into the house, shut the door, went straight to her room, stripped, and just fell on the bed, didn't even bother getting under her covers. She just collapsed on the bed and immediately fell into dreams. Luna was sitting in a garden by a fountain she was sure the same scene she had been in that unfortunate night. She glanced into the water, but she only saw her face reflecting. Standing, Luna decided, why not? What have I got to lose? At this point might as well wander around and see my surroundings. She didn't like that she had adopted this devil-may-care attitude, but honestly, it was how she felt at that moment. She didn't care that he had taken more away from her. As she was wandering, feeling the blossoms caressing the trunks of trees and playing with the animals that started to present themselves to her, Luna felt her spirits brighten. She couldn't help the smile that spread like butter across her lips. She was playing with a lemur, the cutest little creature ever seen. For the first time in days, she felt happy. It's too bad this is just a dream, and when I wake up, it will all be gone back to the emptiness that is my life now. I wish I could stay here in this garden of Eve, for here I am powerful, beautiful, and well me. Everything is fluid here, the colors so vibrant. Unbelievable now that I see what I missed the last time I was here. But why am I here now? What does this place have for me except for a painful reminder? Just as she finished her thoughts, she spun around to a brilliant, blazing flash across the sky. Luna stood her hand, shielding her eyes so that she could catch a glance. Her dress swirled around her legs as she spun and then darted after her feet moving swiftly and sure Luna felt something unknown, just that she had to get to the creature. It wasn't easy to keep her eyes focused with all the movement flying past her. She felt like she was flying; Luna had never run so fast; Luna laughed and didn't run. Seeing a clearing coming up, she couldn't help but rejoice; her lungs burned, and her muscles ached, but she pushed herself to keep going, so, with a final burst of energy, she made it to a magnificent cove. A lagoon with a roaring and majestic waterfall, but not seeing the splendor before her, she scanned for the fiery creature she had just spent her energy running after. Luna spun once more, and atop one of the jeweled trees, it sat in </w:t>
      </w:r>
      <w:r>
        <w:rPr>
          <w:color w:val="0E101A"/>
        </w:rPr>
        <w:lastRenderedPageBreak/>
        <w:t>its blazing nest, grooming its feathers. She had no words; before her eye was a phoenix that didn't seem to notice anyone or thing until Luna moved forward, and a twig cracked under her feet. Instantly it turned and faced her. She noticed its eyes were unlike any color she had ever seen and saw the universe in its sultry gaze. The Phoenix held her stare for a moment longer before spreading its wings and taking flight. Luna spun full circle taking in her surroundings; before waving herself back home, she could feel dawn approaching.</w:t>
      </w:r>
    </w:p>
    <w:p w14:paraId="44B85E05" w14:textId="77777777" w:rsidR="002D4055" w:rsidRDefault="002D4055" w:rsidP="002821D9">
      <w:pPr>
        <w:pStyle w:val="NormalWeb"/>
        <w:spacing w:before="240" w:beforeAutospacing="0" w:after="0" w:afterAutospacing="0" w:line="276" w:lineRule="auto"/>
        <w:ind w:firstLine="720"/>
        <w:divId w:val="989944005"/>
        <w:rPr>
          <w:color w:val="0E101A"/>
        </w:rPr>
      </w:pPr>
    </w:p>
    <w:p w14:paraId="70AF4F2F" w14:textId="77777777" w:rsidR="00B9474A" w:rsidRDefault="00B9474A" w:rsidP="002821D9">
      <w:pPr>
        <w:pStyle w:val="NormalWeb"/>
        <w:spacing w:before="240" w:beforeAutospacing="0" w:after="0" w:afterAutospacing="0" w:line="276" w:lineRule="auto"/>
        <w:ind w:firstLine="720"/>
        <w:divId w:val="989944005"/>
        <w:rPr>
          <w:color w:val="0E101A"/>
        </w:rPr>
      </w:pPr>
    </w:p>
    <w:p w14:paraId="3ECC2BA6" w14:textId="77777777" w:rsidR="00B9474A" w:rsidRDefault="00B9474A" w:rsidP="002821D9">
      <w:pPr>
        <w:pStyle w:val="NormalWeb"/>
        <w:spacing w:before="240" w:beforeAutospacing="0" w:after="0" w:afterAutospacing="0" w:line="276" w:lineRule="auto"/>
        <w:ind w:firstLine="720"/>
        <w:divId w:val="989944005"/>
        <w:rPr>
          <w:color w:val="0E101A"/>
        </w:rPr>
      </w:pPr>
    </w:p>
    <w:p w14:paraId="6FFBBA1C" w14:textId="107DA268" w:rsidR="002D4055" w:rsidRPr="009C4497" w:rsidRDefault="002D4055" w:rsidP="002821D9">
      <w:pPr>
        <w:pStyle w:val="NormalWeb"/>
        <w:spacing w:before="240" w:beforeAutospacing="0" w:after="0" w:afterAutospacing="0" w:line="276" w:lineRule="auto"/>
        <w:ind w:firstLine="720"/>
        <w:divId w:val="989944005"/>
        <w:rPr>
          <w:b/>
          <w:bCs/>
          <w:i/>
          <w:iCs/>
          <w:color w:val="0E101A"/>
          <w:u w:val="single"/>
        </w:rPr>
      </w:pPr>
      <w:r w:rsidRPr="009C4497">
        <w:rPr>
          <w:b/>
          <w:bCs/>
          <w:i/>
          <w:iCs/>
          <w:color w:val="0E101A"/>
          <w:u w:val="single"/>
        </w:rPr>
        <w:t>Chapter 7</w:t>
      </w:r>
    </w:p>
    <w:p w14:paraId="2775E353" w14:textId="77777777" w:rsidR="00AD7730" w:rsidRDefault="00AD7730" w:rsidP="002821D9">
      <w:pPr>
        <w:pStyle w:val="NormalWeb"/>
        <w:spacing w:before="240" w:beforeAutospacing="0" w:after="0" w:afterAutospacing="0" w:line="276" w:lineRule="auto"/>
        <w:ind w:firstLine="720"/>
        <w:divId w:val="989944005"/>
        <w:rPr>
          <w:color w:val="0E101A"/>
        </w:rPr>
      </w:pPr>
    </w:p>
    <w:p w14:paraId="271FAB46"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Rolling over, Luna groaned at the sunlight streaking across her face. Not now, not yet, just a few more minutes of sleep. The light was insistent since it shone brightly into her eyes no matter where she rolled. Oh, alright, alright, I'm up. Rising from the bed, she walked straight into the bathroom and began preparing for the day, unsure where or what it would take her. Emerging fresh and wide-eyed, she meandered her way to the kitchen for breakfast before she began strategizing her options for getting her powers back. As soon as she walked into the living room, she met with Keoki sitting with her sister and Gareth. Faithe was the first to respond, "Good morning, sleepyhead how are you?" Luna stood frozen and blinked a few times before lightly shaking her head, laughing, "Oh fine, it's getting easier. I'm going to grab some breakfast. Have any of you eaten yet already?" Faithe replied brightly, worried Luna's color hadn't completely returned to normal. She wanted her and Keoki to hit it off finally. "Not really. We were waiting for you to see if you wanted to come out with us today. It's a great day for the beach. You could use some sun. Come on, grab your bikini and we can head out and grab a bite before we get there." Luna bowed her head and quickly ducked out of the room. Grabbing a small pouch, she gathered a few items and stuffed them inside. She turned when she heard movement at her door; Keoki leaned casually against the door jamb. He is gorgeous; he reminds me of the sun, a nice bright light I would love to bask in forever. Tuning back into reality, she realized he had been speaking to her. Luna blushed. "I'm sorry I've been out of it lately. What was it you were saying?" Keoki smiled; he didn't know why it warmed him to know he made her uneasy, and he </w:t>
      </w:r>
      <w:r>
        <w:rPr>
          <w:color w:val="0E101A"/>
        </w:rPr>
        <w:lastRenderedPageBreak/>
        <w:t xml:space="preserve">loved the color that bloomed on her face every time their eyes met. "I was asking if you enjoy the beach." Luna laughed. "Oh yes, I do occasionally when the weather is right." Keoki nodded in agreement. "Yes, Florida weather does have a habit of doing what it wants at a moment's notice." "Would you call yourself spontaneous also?" Luna thought before replying, "No, not under normal circumstances." Keoki lit with amusement; finally, he found his icebreaker. "Oh, you reserve your spontaneity for special circumstances, then?" Luna couldn't help herself and laugh for the first time in days. "I guess you could say something like that, but we better get back there before they come looking for us. I wouldn't want any unnecessary assumptions." Luna turned and, grabbing a couple more things, walked out of the room with Keoki. She still wasn't fully comfortable in his presence; honestly, she couldn't think of one reason not to be. It wasn't like he was arrogant or anything. In actuality, he was quite nice and easygoing. She always had a ready smile that she loved, and he seemed to make people laugh, which was another bonus in her book. But there was something she couldn't quite place yet, like a bit of déjà vu that somehow they had known each other or been together at some other time. Luna didn't completely pass it off as an irrational being a witch; she believed in reincarnation. She couldn't believe someone like him would ever be interested in someone like her. God only knows his true opinion should he ever whiff of her being a witch. Returning to the living room, she smiled at her sister, "Alright, I'm ready if you are." Faithe was happy to see them together. It was a good sign. They all piled into Gareth's car, leaving Luna and Keoki behind. Keoki glanced out of his eye and spied her, not trying to seem conspicuous. Her arms crossed and prickled with goosebumps, and she looked like she would fold into a pretzel at any moment if he touched her in the slightest. It baffled him why he would have this effect on her. He never had that effect on anyone before. Girls usually fell into step pretty easily or tried way too hard, but this was different; she was different. He wanted to work it out in his head before he made any advancement. Faithe had been on the spot. Luna was beautiful but, naturally, almost like nature intended. Watching her as she looked out the window gave him a great view of her profile. She seemed so small when he saw her or always in a hurry to be somewhere. He decided she reminded him of a butterfly never able to stay in one spot for too long. But she also intrigued him in the rare moments when she looked at him directly. He would swear he always saw more, almost as if she was more than just human than most gave her credit for really. Her scent was also different, reminding him of sunshine and spring meadows. Pure innocence, and it moved him in a way that was foreign to him. Breakfast moved swiftly yet joyfully, their spirits high; they deposited their belongings on the sand and raced for the water, all except Luna, who had opted to say behind to read. She wasn't quite ready for that step just yet. She still felt foreign in her body and was scared to face any of the elements because she knew they would feel foreign to her now. Before, there was music; now, all she had </w:t>
      </w:r>
      <w:r>
        <w:rPr>
          <w:color w:val="0E101A"/>
        </w:rPr>
        <w:lastRenderedPageBreak/>
        <w:t>left was a deafening silence. Sitting back, she opened her book and prepared to drift into the story. She at least had this one piece of solace if she had nothing else. Allowing the author's skill, Luna lost herself in a world of magic, mystery, and romance. Set in the middle ages, where kings ruled, knights fought bravely, and princes still rescued princesses. </w:t>
      </w:r>
    </w:p>
    <w:p w14:paraId="04FA73E0"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Keoki breathed deeply, enjoying the salty sea air and the breathtaking view of the sun and waves. Perusing the area, he turned and noticed her sitting on the towels and lost his balance with the world for the second time that day. She sat there, knees drawn up in her halter and shorts; he could see her swimsuit top peeking and her face buried in a paperback. Never had he known any other girl like her; it struck him every time he saw her or had the privilege of conversation. He worried he was falling hard for this girl. They barely knew each other, yet he felt a knowing sense that he'd known her his whole life. In situations like this, he usually walked away. He wasn't ready for anything serious. He was still determining if he was prepared for college, coming in a year. But no matter what he did, he couldn't shake her, and the worst part was she wasn't even putting in conscious effort. Luna Orion barely registered his presence or was very polite and quick to run. Keoki realized he needed to figure out these feelings and a way to get her to open up to him. He would talk to Gareth later or even Faithe; one should be able to provide more information. </w:t>
      </w:r>
    </w:p>
    <w:p w14:paraId="173C0AE1" w14:textId="7CB5C32F" w:rsidR="002D4055" w:rsidRDefault="002D4055" w:rsidP="002821D9">
      <w:pPr>
        <w:pStyle w:val="NormalWeb"/>
        <w:spacing w:before="240" w:beforeAutospacing="0" w:after="0" w:afterAutospacing="0" w:line="276" w:lineRule="auto"/>
        <w:ind w:firstLine="720"/>
        <w:divId w:val="989944005"/>
        <w:rPr>
          <w:color w:val="0E101A"/>
        </w:rPr>
      </w:pPr>
      <w:r>
        <w:rPr>
          <w:color w:val="0E101A"/>
        </w:rPr>
        <w:t>Fa</w:t>
      </w:r>
      <w:r w:rsidR="005B42EE">
        <w:rPr>
          <w:color w:val="0E101A"/>
        </w:rPr>
        <w:t>i</w:t>
      </w:r>
      <w:r>
        <w:rPr>
          <w:color w:val="0E101A"/>
        </w:rPr>
        <w:t xml:space="preserve">the and Gareth were swimming in the waves enjoying each other, when she glanced over at her sister and frowned, noticing she was headfirst into yet another book. It made her laugh a little because that was like Luna, ever the bookworm. Gareth swam to shore to see why Faithe was standing, turning his head in Faith's direction, which sent his hair swinging water droplets with the movement. Faithe glanced back to him and back to her sister for one last look before playfully bending for a scoop full of sand and aiming a </w:t>
      </w:r>
      <w:r w:rsidR="00714565">
        <w:rPr>
          <w:color w:val="0E101A"/>
        </w:rPr>
        <w:t>sand ball</w:t>
      </w:r>
      <w:r>
        <w:rPr>
          <w:color w:val="0E101A"/>
        </w:rPr>
        <w:t xml:space="preserve"> at him, sending him chasing her back to the waves. Again, there was laughter and love. Luna barely registered any of it. Occasionally, she would come up for some air, glance around, see them play, and feel a twinge of envy. Luna would have loved to frolic with them but couldn't muster the energy. Her body ran half-empty these days. She mostly gazed at Keoki when he didn't notice that Adonis was standing in the sun's rays. Perfectly toned and tanned, she wished for the confidence to play with him or even the faint nerve to flirt. Since either was unlikely, she would stick to her book and enjoy a beautiful romance where her heart would be safe. Luna just shrugged her shoulders, dismissing the thoughts as her issue guys like him never gave a second look at girls like her. </w:t>
      </w:r>
    </w:p>
    <w:p w14:paraId="757A1D8C"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lastRenderedPageBreak/>
        <w:t xml:space="preserve">Faithe couldn't take it any longer. She didn't drag Luna to the beach on a beautiful sunny day so that she could stick her nose into yet another romance novel. Not when a perfect-looking guy was just a few feet from her presence. No, she would notice him no matter what Faithe had to do. Jogging over, she playfully shook her hair out at Luna, trying to sprinkle water on her. "Faithe, must you're getting my book all wet." Luna stated shouted as she wiped away the droplets. Faithe laughed at her, stating, "Luna come on, come into the water and cool off. Sitting on the sand doing the same thing you do at home is too nice a day. Look over there; Keoki looks lonely. Why don't you get up off your butt, talk to him, and flirt with him? Goodness, girl, do something. I can't watch you sit here longer while everyone else is having a great time. I brought you out here so you can do the same, and by god, you will, or I will take drastic measures." Luna knew that the look on her sister's face meant every word, making her feel low. She knew Faithe was looking out for her, but she also knew she could never understand her pain level. Defeated, she set aside her book, shielding her eyes. She looked up at Faithe with her reply. "Alright, I will speak to him, but he makes me nervous." Luna said as she rubbed away the goosebumps that began to form at the thought of going over and being in his presence again. But one thing was correct, and he did look lonely more; he looked as if he was waiting, but what for was the question in her mind. Standing up, she brushed away sand from her shorts and legs that had managed to attach to her thanks to the breeze. Squaring her shoulders, she gave Faithe one last look and approached him. She tried to think of some conversation starters, anything to make herself sound intelligent or confident. Still, nothing that ran through her mind lived up to that ideal. Thankfully reaching his side, she didn't have to be first to speak; he turned and smiled. "So you've decided to come up for air and join us peasant folk?" Luna gave him an odd look. She didn't quite get his meaning and was just about to turn and go back, rendering the whole idea useless, when he laughed some more "I apologize. You look as if I offended you. you have this presence about you that just screams regal, so I thought it would make good funny I see now I was wrong. Please forgive me." How could anyone argue with an apology like that said from the heart and spoken without a qualm? She was speechless; he could have kissed her, and she would still have been speechless. Walking back to him, "Thank you, I ah, I didn't understand it was all. It is usually a private family joke, so I wasn't aware if you knew or were even in on it." God, she was rambling; pull yourself together, powers or not; you are a high priestess, confident, powerful, and strong. You can handle one measly conversation with a man who enjoys your company. Get yourself together, smile, and do it. She berated silently; it seemed to have the desired effect, and Luna laughed, smiling again that day. She had to admit he affected her. He made her feel special without trying, and she realized it was his gift. More than she had to accept the warmth that spread throughout her body. The sensation was new. She never, as a rule, usually </w:t>
      </w:r>
      <w:r>
        <w:rPr>
          <w:color w:val="0E101A"/>
        </w:rPr>
        <w:lastRenderedPageBreak/>
        <w:t xml:space="preserve">let herself get close to guys, mostly because it made her feel clumsy and off-balance, nothing like herself. Nothing like the person she portrayed to her coven. Wouldn't it be a riot for them to see her and know that her ladyship was shy and fumbled her words over her tongue in her male counterparts? Well, not all of them, Luna admitted silently. Around Cyrus, she felt normal, but she didn't fantasize about her lips roaming over his perfectly toned body either. Or where her hands would find themselves if she ever had to travel. Blinking back the roar of waves and ocean mist in her face, Luna turned towards Keoki's profile. Looking at him always caused her heart to thump harder; he was just so damn breathtaking, which she was fully ready to admit was probably her own doing. Surely he can't be an Adonis to EVERYONE? There was no way? Was there? Oh god, what am I thinking? Of course, everyone thinks he is gorgeous, so go figure, I do too. A simple everyday cliché. But what caused Luna's hackle to rise was that clichés were clichés because they damn well worked. Finally, summoning the courage to speak the best she grudgingly admitted was a crappy comment on the weather. "Beautiful day today, would you agree?" Luna blinked a couple of times; she knew he wasn't paying her any mind whatsoever, which only added to her aggravation. Quickly clearing her throat, Keoki's head popped up. He looked over, having the vague sense that she had asked him something, and was now thoroughly embarrassed to ask what had been. He thought standing with her on the shore was perfect, watching the waves. He had never felt so comfortable in silence with anyone or how natural it all was. "Luna, I apologize. You said something I didn't quite catch." Luna returned a defensive retort and smiled, repeating, "Yes, I was just commenting on how beautiful the day is. Would you agree?" He loved how she lit with temper even when desperately trying to put on a kinder face. If one was sharp, he could see the battle light in her eyes, eyes that go a midnight blue when she was angry. God, she was beautiful. "Yes, I just thought the same sometimes it is so bright, every color so vivid and true, almost like you can truly see the magic of nature. But that must sound ridiculous, magic and all. I was also thinking how much I enjoy your company, and I am delighted you came today." Luna's face blushed furiously as her mind clicked to the other thing he said, "Yes, it almost does feel like there is magic everywhere…so beautiful." Luna tipped her head back and gazed in awe at the jewel-toned blue sky. He was right; the sun was so bright it made the colors vibrant like precious jewels. The sky was a beautiful topaz blue, the fronds a deep emerald, and the sand as white as satin. The ocean was majestic, a magnificent sapphire rolling playfully, beckoning anyone within reach to jump in and roll with the waves. Keoki hauled her and ran like a madman to the waves. Luna was too stunned to react but quickly recovered when she saw where he was heading them and began kicking and demanding he put her down. Grinning like a fool, he threw them both unceremoniously into the waves. He put her down alright with a giant splash into the ocean water. Luna came up, wiping saltwater from her </w:t>
      </w:r>
      <w:r>
        <w:rPr>
          <w:color w:val="0E101A"/>
        </w:rPr>
        <w:lastRenderedPageBreak/>
        <w:t>eyes and face. The laughter was out; before she could stop, she felt refreshed, thoroughly enjoying herself. He spun around her to avoid another wave. Instead, his ankle caught hers, causing her to fall into his arms as he moved. Their eyes met with a flash, and the world stopped. In Luna's horror, she felt the heat spread over her body. A rosy flush slapped her back to reality so fast that Keoki had to keep her from falling a second time. Doe-eyed, Luna shot off down the beach like a bullet. She couldn't believe how close they had come, nor how close she had come to letting him. She still wasn't sure about this guy, yet between them was a passion she would struggle to fight back. Luna had prided herself on her level of control, and then he walked in. That precious level of control gets immediately thrown out the window. Luna slowed to a gentle pace, and finally, she plopped back down into the sand. This little trip of theirs was supposed to have been relaxing; instead, she was mentally and emotionally exhausted. At that moment, her phone rang. Luna reached for it and was immediately relieved to see it was Cassie. "Hey, Cass!" "Hi Luna, I was wondering what your plans were for the day. See if maybe you wanted to hang out?" "Your timing couldn't have been any better think you can come to get me; I'm at Madeira Beach." "Why out there?" "Long story. I will tell you all about it once you get here." "Okay, see you in a few." Luna hung up the phone and dropped it back into her pocket. Now all she needed was to hunt down her sister and explain that while this had been fun, Cassandra needed her help, and she would see her later at home. It would be easier said than done for two reasons: Luna was a terrible liar, and Faithe would freak out either way. Walking back toward their spot, she sees Faithe lying on her towel, soaking up some rays. Luna stood over her, and Faithe turned over, ", Hey, where did you run off to?" "Oh, I just went for a walk, but anyway, Cassie called me and needs my help with a few things, so I'm going to leave with her. I will see you later at home, okay." Luna was doing her best not to look at Keoki even though she could feel his stare on her back. Faithe was confused and wanted desperately to start hammering her with questions but realized how tense things would become if she did. So Faithe just nodded and agreed they would talk once they were home. With that out of the way, she turned to the guys and waved goodbye keeping a glance at Keoki. As luck had it, her phone rang, signaling Cassandra was there to get her. Luna ran off toward the parking lot, happily relieved to be far away and back to peace. Smiling, she opened the car door and hopped in. </w:t>
      </w:r>
    </w:p>
    <w:p w14:paraId="68CC6C75" w14:textId="77777777" w:rsidR="002D4055" w:rsidRDefault="002D4055" w:rsidP="002821D9">
      <w:pPr>
        <w:pStyle w:val="NormalWeb"/>
        <w:spacing w:before="240" w:beforeAutospacing="0" w:after="0" w:afterAutospacing="0" w:line="276" w:lineRule="auto"/>
        <w:ind w:firstLine="720"/>
        <w:divId w:val="989944005"/>
        <w:rPr>
          <w:color w:val="0E101A"/>
        </w:rPr>
      </w:pPr>
    </w:p>
    <w:p w14:paraId="0EE3D684" w14:textId="77777777" w:rsidR="009C4497" w:rsidRDefault="009C4497" w:rsidP="002821D9">
      <w:pPr>
        <w:pStyle w:val="NormalWeb"/>
        <w:spacing w:before="240" w:beforeAutospacing="0" w:after="0" w:afterAutospacing="0" w:line="276" w:lineRule="auto"/>
        <w:ind w:firstLine="720"/>
        <w:divId w:val="989944005"/>
        <w:rPr>
          <w:color w:val="0E101A"/>
        </w:rPr>
      </w:pPr>
    </w:p>
    <w:p w14:paraId="563CB366" w14:textId="77777777" w:rsidR="009C4497" w:rsidRDefault="009C4497" w:rsidP="002821D9">
      <w:pPr>
        <w:pStyle w:val="NormalWeb"/>
        <w:spacing w:before="240" w:beforeAutospacing="0" w:after="0" w:afterAutospacing="0" w:line="276" w:lineRule="auto"/>
        <w:ind w:firstLine="720"/>
        <w:divId w:val="989944005"/>
        <w:rPr>
          <w:color w:val="0E101A"/>
        </w:rPr>
      </w:pPr>
    </w:p>
    <w:p w14:paraId="3784A25C" w14:textId="77777777" w:rsidR="009C4497" w:rsidRDefault="009C4497" w:rsidP="002821D9">
      <w:pPr>
        <w:pStyle w:val="NormalWeb"/>
        <w:spacing w:before="240" w:beforeAutospacing="0" w:after="0" w:afterAutospacing="0" w:line="276" w:lineRule="auto"/>
        <w:ind w:firstLine="720"/>
        <w:divId w:val="989944005"/>
        <w:rPr>
          <w:color w:val="0E101A"/>
        </w:rPr>
      </w:pPr>
    </w:p>
    <w:p w14:paraId="47C1CFE0" w14:textId="77777777" w:rsidR="009C4497" w:rsidRDefault="009C4497" w:rsidP="002821D9">
      <w:pPr>
        <w:pStyle w:val="NormalWeb"/>
        <w:spacing w:before="240" w:beforeAutospacing="0" w:after="0" w:afterAutospacing="0" w:line="276" w:lineRule="auto"/>
        <w:ind w:firstLine="720"/>
        <w:divId w:val="989944005"/>
        <w:rPr>
          <w:color w:val="0E101A"/>
        </w:rPr>
      </w:pPr>
    </w:p>
    <w:p w14:paraId="3CE3B4E0" w14:textId="77777777" w:rsidR="009C4497" w:rsidRDefault="009C4497" w:rsidP="002821D9">
      <w:pPr>
        <w:pStyle w:val="NormalWeb"/>
        <w:spacing w:before="240" w:beforeAutospacing="0" w:after="0" w:afterAutospacing="0" w:line="276" w:lineRule="auto"/>
        <w:ind w:firstLine="720"/>
        <w:divId w:val="989944005"/>
        <w:rPr>
          <w:color w:val="0E101A"/>
        </w:rPr>
      </w:pPr>
    </w:p>
    <w:p w14:paraId="25550AE6" w14:textId="77777777" w:rsidR="00B9474A" w:rsidRDefault="00B9474A" w:rsidP="002821D9">
      <w:pPr>
        <w:pStyle w:val="NormalWeb"/>
        <w:spacing w:before="240" w:beforeAutospacing="0" w:after="0" w:afterAutospacing="0" w:line="276" w:lineRule="auto"/>
        <w:ind w:firstLine="720"/>
        <w:divId w:val="989944005"/>
        <w:rPr>
          <w:color w:val="0E101A"/>
        </w:rPr>
      </w:pPr>
    </w:p>
    <w:p w14:paraId="0A3DB7A2" w14:textId="77777777" w:rsidR="00B9474A" w:rsidRDefault="00B9474A" w:rsidP="002821D9">
      <w:pPr>
        <w:pStyle w:val="NormalWeb"/>
        <w:spacing w:before="240" w:beforeAutospacing="0" w:after="0" w:afterAutospacing="0" w:line="276" w:lineRule="auto"/>
        <w:ind w:firstLine="720"/>
        <w:divId w:val="989944005"/>
        <w:rPr>
          <w:color w:val="0E101A"/>
        </w:rPr>
      </w:pPr>
    </w:p>
    <w:p w14:paraId="0569B43A" w14:textId="4A8FD07A" w:rsidR="002D4055" w:rsidRPr="0012331A" w:rsidRDefault="002D4055" w:rsidP="002821D9">
      <w:pPr>
        <w:pStyle w:val="NormalWeb"/>
        <w:spacing w:before="240" w:beforeAutospacing="0" w:after="0" w:afterAutospacing="0" w:line="276" w:lineRule="auto"/>
        <w:ind w:firstLine="720"/>
        <w:divId w:val="989944005"/>
        <w:rPr>
          <w:b/>
          <w:bCs/>
          <w:i/>
          <w:iCs/>
          <w:color w:val="0E101A"/>
          <w:u w:val="single"/>
        </w:rPr>
      </w:pPr>
      <w:r w:rsidRPr="0012331A">
        <w:rPr>
          <w:b/>
          <w:bCs/>
          <w:i/>
          <w:iCs/>
          <w:color w:val="0E101A"/>
          <w:u w:val="single"/>
        </w:rPr>
        <w:t>Chapter 8</w:t>
      </w:r>
    </w:p>
    <w:p w14:paraId="1D96EACD" w14:textId="77777777" w:rsidR="009C4497" w:rsidRDefault="009C4497" w:rsidP="002821D9">
      <w:pPr>
        <w:pStyle w:val="NormalWeb"/>
        <w:spacing w:before="240" w:beforeAutospacing="0" w:after="0" w:afterAutospacing="0" w:line="276" w:lineRule="auto"/>
        <w:ind w:firstLine="720"/>
        <w:divId w:val="989944005"/>
        <w:rPr>
          <w:color w:val="0E101A"/>
        </w:rPr>
      </w:pPr>
    </w:p>
    <w:p w14:paraId="4333C1E1"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Cassia left him and went to find Luna to see if there was anything she could do to help her prepare. She could get her to give a few more details before the assembly. Instead, Cassia found Luna pacing the room, nerves radiating from her petite frame. Still, at that moment, standing there, Cassia realized something she had never seen. Luna was very good at reflecting whatever image she wanted people to see, but now she had caught her inner fire. How interesting a combination, considering Luna was a water sign that, within her core, laid a heart of fire. Cassia knocked once lightly to alert Luna of her presence, but she was engulfed in her thoughts that when Cassia spoke her name, Luna shrieked and jumped clear in the air.</w:t>
      </w:r>
    </w:p>
    <w:p w14:paraId="33A1A00B"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Cassia laughed lightly, "Luna, you must calm yourself; it will be alright my father is getting Alcore and the other elders together and should be joining us very shortly. Is there anything I can do to help you finish preparing?" "Yes, pretend to be me because I'm beginning to lose the nerve I walked in here with." Luna walked to the table and slumped into one of the wooden chairs, dropping her head in her hands. "What was I thinking, Cassia? We might have had just enough information to go after my abilities and open the next door to this labyrinth, but now I'm not so sure." Cassia understood where she was coming from; butterflies had been battering her insides since they walked in, but she wasn't about to let Luna lose that fire she had seen just a moment ago. "Luna, we can do this; breathe, and once you explain your plan to the elders, we will hash it out until we work out the kinks and kick some demonic ass. We can do this." Luna laughed; Cassia wasn't one for curse words; they never rolled off her tongue the right way, almost like her mouth was spitting out something revolting. It was what Luna needed to lift her spirit a bit. Going over the words for the last half hour, she began to doubt, and Cassia was </w:t>
      </w:r>
      <w:r>
        <w:rPr>
          <w:color w:val="0E101A"/>
        </w:rPr>
        <w:lastRenderedPageBreak/>
        <w:t>right; they would work it out and then get it done. Hearing footsteps approaching, both girls stood immediately. Luna kept her head bowed, still feeling shamed from their last conversation in this room.</w:t>
      </w:r>
    </w:p>
    <w:p w14:paraId="5A858E86"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Cassia seeing her distress, got everyone seated and their attention ready. "Everyone, ladies and gentlemen, thank you for allowing us your time. We understand it is short notice, but Luna and I may have a breakthrough idea that can restore and right many wrongs. I will turn your attention to Luna, who will explain the details. Luna lifted her face, finally looking over the men and women she knew now, questioning her presence among their esteemed rankings. Sweeping her gaze over thirteen pairs of eyes and then focusing on the center of the room, she settled her nerves enough to speak, "Thank you again, as Cassia has stated, for allotting me your time. It is well appreciated.</w:t>
      </w:r>
    </w:p>
    <w:p w14:paraId="50B9A44A"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I will not delay any longer. Earlier today, I reflected on my recent dilemma and how best to correct the matter, and I have concluded. I will call upon the entity—the room filled with shocked expressions, fear, and doubt. Luna pressed on. "Fear not because there is another piece I believe I have not spent enough time focusing on, and that piece is what part I play with to very esteem Grecian goddesses. They are the first I feel I must contact. My reason for this meeting is I would like to ask if I can call a ritual as I feel I must do it alone, but I do not want to be alone here with all of you. I will have the greatest protection of any witch. That way, should the table turn, I know I can count on all of you to pull me out safely if the need arises." Luna breathed and sat but focused on the elders scanning the room while they spoke in hushed tones. </w:t>
      </w:r>
    </w:p>
    <w:p w14:paraId="7CE07D27" w14:textId="634E59CA"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 Her heart slammed into her rib cage; she was almost sure it echoed through the room. The suspense was suffocating, waiting in silence. Cassia moved to the seat next to Luna taking her hand for comfort and support while Zeron flanked her other side. They created a triad offering her as much as they could. Zeron noticed the elders concluding; he returned to Luna before rejoining them, "Dear have no worries; this will all work out as it should." Luna could only nod; she didn't trust her voice. Once Zeron resumed his seat Alcore and the other elders turned to face Luna and Cassia to give their decision. Alcore spoke, "We have heard and taken into consideration your words. We do not feel the idea is too terrible, as you are correct, Luna, there is no safer place for you than here. We shall allow looking into this idea of yours further, but with one condition. Until we resolve the issue, you will remain in the coven. We believe past and current events will speak for themselves, and it will put us at better ease if we have you where we can watch you. There is our decision and our terms. You may have 24 hours to </w:t>
      </w:r>
      <w:r>
        <w:rPr>
          <w:color w:val="0E101A"/>
        </w:rPr>
        <w:lastRenderedPageBreak/>
        <w:t xml:space="preserve">decide." The elders left as swiftly as they came, and the room was again cold and silent. Luna just sat staring at the wooden tabletop with a million thoughts running a marathon through her mind. How was she going to explain to her mother? What about school? What about Faithe? The list continued. Dimly she heard Cassia calling her name, lifting her head in silent response. Cassia then understood and gathered Luna leading her back to the car. Once they were back on the road, Luna found her voice nothing more than a whisper. She spoke, "Cassia, how can I stay at the coven? How will I explain that to my mom and Faithe? Neither would understand. My mom would think me crazy, and Faithe, while she understood better than Mom, would be very angry. I have no words for this." Leaning her forehead on the window, Luna stared blankly, watching the world fly. "Well, we can ask your mom if you can stay with me for a short time. We can tell her we have a project, and it would be easier. Your mom has met my dad, and we can always have him back us up. As for Faithe, she will have to be angry. I understand that sounds harsh, but it is as it is. It's bad enough she knows what she does; we are protecting her from the rest." Luna nodded, "Yes, you are right, as usual." Mustering a smile, alleviating some of the tension they had brought from the meeting. Pulling into Luna's drive, Cassia parked and looked at Luna, "Alright, try to rest tonight. Tomorrow after school, I will have my father come with me so that we can talk to your mom together. You can try explaining to Faithe tonight, but please be cryptic." "I will try to thank you, Cassia, for everything. I do not know what I would be doing if I did not have you by my side." "Don't mention it like I said; it's what friends do." Luna climbed out, waving goodbye as she went inside to search out Faithe and explain why she needed to spend some time away. Walking into the house, she set aside her stuff and noted the dinner smell. She went into the kitchen to see if her mom knew where she could find Faithe. "Hi, Mom, I'm home dinner smells great. Have you seen Faithe? I need to talk to her?" "Hi honey, thank you; dinner should be ready in the next ten minutes, and I think she might be in your room." "Thanks, Mom." Luna moved more quickly than necessary but wanted to get past this part to enjoy her last night at home. She didn't like this proposition of </w:t>
      </w:r>
      <w:r w:rsidR="00714565">
        <w:rPr>
          <w:color w:val="0E101A"/>
        </w:rPr>
        <w:t>Alcore’s</w:t>
      </w:r>
      <w:r>
        <w:rPr>
          <w:color w:val="0E101A"/>
        </w:rPr>
        <w:t xml:space="preserve">. She didn't see the purpose it would serve, but she needed their help, so there wasn't any room to argue; she just needed to resign herself to the task. Walking into their room, she found Faithe lying down and taking a nap, giving Luna a little extra time to gather her thoughts. Luna walked over and slowly sat down on her bed, looking around for what she knew would be her one last look for a while. She wondered if she had ever really noticed their room before this moment. It was just a space they decorated to portray their personalities. Still, until now, looking around the walls and corners full of things, she realized how well they did in their reflections. Just as Luna finished her thoughts, Faithe began to stir; moving around and rolling over, she saw Luna sitting and staring at her, "Luna, hey, what are you doing? I was taking a nap before dinner." "Yes, I know. I </w:t>
      </w:r>
      <w:r>
        <w:rPr>
          <w:color w:val="0E101A"/>
        </w:rPr>
        <w:lastRenderedPageBreak/>
        <w:t xml:space="preserve">saw I was waiting for you to wake up. There is something I need to speak with you about before dinner." Faithe sat up. "Alright, what's up?" "Earlier, after I left the beach with Cassia, I had an idea about how the coven and I might be able to get my powers back or even settle this matter entirely. So I asked her to take me to the elders, and we had a meeting. In that meeting, the elders agreed to help, but…." "But what, Luna?" "But I must stay within the coven's walls for the time being until we can clear everything. Alcore said it's for safety reasons, and I have no argument it's non-negotiable. Faithe, I want you to understand this is for the better, and I'm sorry I can't provide more information that is also for the better. I know what you're going to say but trust me, it is better you know as little as possible. In a little while, Cassia and her father are coming to ask Mom if I can stay with Cassia for a project. If Mom asks you anything, you have nothing, okay? Yes, it is important not to argue. "Damn, Luna, I don't like this, but obviously, you're not going to let me argue, so I'm going to say I love you, and I trust you, and be careful. Now we can eat and enjoy our time, at least what's left." "Thanks, Faithe, you're the best. I knew I could count on you." An hour later, Cassia and Zeron arrived at Luna's house Zeron knocked, and both waited. Luna's mom went to answer the door, "Hello, Cassia and Mr. White light; this is unexpected; please come in. I will get Luna for you. Would you like to stay for dinner?" Zeron responded, "Yes, that would be great, and there was also something Cassia wanted to ask your permission for." Cassia looked at her father and then beamed a smile at Luna's mother. "Ms. Orion, there is this science project that Luna and I are working on, and considering that neither of us favors that subject, I was wondering if it would be alright for her to stay over at my place at least until we finish the project. It's in-depth and would help us get a better grade?" "Well, I don't see an issue with it as long as your father approves." Zeron stood next to his daughter smiling in turn, "No, Luna is a great girl; she is always welcome whenever she likes." Luna's mother beamed and smiled back at both guests, "Well then, that's settled; who wants to eat?" As Luna's mother walked into the dining room with their guests, Luna and Faithe came down the hallway. Laughing, both girls headed back out towards the dining room, leaving behind for at least one night any thoughts of magic, demons, or Luna leaving. The next morning Luna rose so she could gather her belongings and have a few quiet moments before she gave herself over fully back into the world of magic. Walking over to the window, she parted the curtains to get her first look at her last ray of sunlight. She knew they would hold her up. She wasn't even sure if going to school would be an option. Luna didn't put it past Alcore to try for a tutor so she wouldn't get behind in her lessons and be able to keep her within arm's reach. Hugging her arms around herself, she walked away, letting the curtain fall softly back into place. Turning for one more check to ensure all her supplies and clothes were packed. She knew she didn't even really need to bring them, but she always felt better practicing with her items rather than the ones at the coven. </w:t>
      </w:r>
      <w:r>
        <w:rPr>
          <w:color w:val="0E101A"/>
        </w:rPr>
        <w:lastRenderedPageBreak/>
        <w:t xml:space="preserve">Luna walked into the room and saw Faithe was beginning to wake up to get ready for school. "Good morning; I wanted to say goodbye before Cassia and her father came for me." "Luna, this is not goodbye; it's more like seeing you later because I will see you again. You make it sound like you aren't coming back; why?" "I'm certainly not trying to, Faithe, but I suppose I have a nagging feeling that it could be a possibility but don't worry, I will do everything I can to make sure that is not an option." "You better. You're my sister, and I love you." "I love you too, Faithe." The girls embraced, and a few moments later, they heard the knock that signaled Luna's official departure. She said goodbye to her mom and grabbed her stuff, walking out of her home, unsure if she would ever see it again. Once everyone was settled into the car and on the road, Zeron broke the silence, "Luna, I assume you have everything you need, correct?" "Yes, Zeron. I assume the elders are expecting me to post haste?" "Yes." He knew she was troubled, and it sat like a weight on his shoulders, but as an elder, he also knew the reasons she needed to be within their walls. She may not want to realize it, he thought, but in time he was sure she would come to terms, and knowing Luna, he hoped it would further propel her into getting to the bottom of all of this and getting her powers back. He wasn't sure how to tell her that the elders wanted to send her into the realm tonight with Alcore by her side for protection. Zeron hoped that she wouldn't be too disagreeable. He knew she would be scared since it would be the first time she went powerless. He was sorry; he knew the realm could be overwhelming for a simple mortal. He just hoped that the memory would be enough of a blanket to get her mind through it. He would have Cassia help him assure her everyone would be there supporting her and protecting her, but Luna was as much like his own daughter as Cassia, and his father's heart ached because he knew if it were Cassia, he would try to fight for another way. The difference was that Cassia didn't have Luna's gifts, and that made an entire world of difference. Finally arriving, Zeron pulled in front of the building and, turning the car off, let Luna have a few last moments before breaking her reverie. She seemed lost while looking out the window through the drive. "Luna honey, we are here now. Don't worry. Cassia and I are walking you in, and I will make sure you get settled before we leave, and Cassia can come by anytime to visit so you won't feel lonely." Luna just nodded, opened her door went around to the trunk and grabbed her belongings marched herself inside. She knew her temper was showing, but if they thought they were holding her hostage willingly, they had another thing coming. She may be there but didn't have to be happy about it. They had a job to do, and the faster they dove into it, the faster this mess would be over and the faster she could return to her life and home. At one point, it irked her that this place had felt as much at home as her mom's house. now it just felt like a cold prison. That bit had broken a piece of Luna's heart. Luna hadn't realized that once you go forward, there really is no going back, that sometimes fate has a price, and threads woven often change the bearer's heart and soul. Alcore </w:t>
      </w:r>
      <w:r>
        <w:rPr>
          <w:color w:val="0E101A"/>
        </w:rPr>
        <w:lastRenderedPageBreak/>
        <w:t xml:space="preserve">had requested that one of the ritual rooms be turned into a bedroom for Luna and to try to make it as comfortable as possible. He knew she would be angry. He felt her anger before she entered the doors, but he was banking on her temper. There was magic in anger, as anger is a kind of fire and can be used to push someone in a certain direction. He was hoping she would be agreeable to starting the ritual tonight, and he was looking forward to being able to glimpse this chaos Cyrus had drug them all into when he fell into childish recklessness. Alcore turned at the thought of Cyrus that would be his next avenue. No one had seen Cyrus since they delivered his punishment, but Alcore realized that might need to change. While meditating, he realized that this may need to end with whom it began. Turning towards one of the stewards, he requested to have a message delivered to Cyrus telling him that his presence is demanded and should he choose to be stubborn, he would be hunted. Alcore knew that Cyrus wasn't that much of a fool to defy him or any of the other elders' requests. Handing over the stationary, he stood, adjusted his robes, and entered Luna's quarters to greet her arrival. Alcore glided in, taking a moment to sweep his gaze at her room; finding it to his approval, he made his way to where Luna was sitting, staring out the little window. He felt a sense of sorrow at the sight of her, but his resolve that his decision to keep her under careful, watchful eyes within the coven walls. He hoped the tutor he picked would be to her liking. The woman was very highly recommended. "Luna, my dear, we are most humbled by your presence. I do hope everything is to your liking." "Thank you, Alcore. I believe I shall retire for the night now." With that, Luna turned away from him, leaving Alcore standing, "Actually, my lady, you are to be in the ritual room by midnight. You may rest; we expect your prompt arrival." With those final words, Luna heard the swishing of robes signaling his exit. How dare he! He may be a high priest, but this is absurd behavior! Luna then made her way back over to the window, angrily flinging the curtains aside, and plopped down on the sill to watch the sun slowly descend into the horizon. Soon the moon will rise full and fat with all her glory. At that moment, Luna wished to be as far away from all of this as she could. Getting back to her feet, she moved back over to her bed and slowly sat back down; she lowered her head into her hands and wept. She tears of pity and fear and was eternally grateful that she was alone with no one to see her fall apart, saving her from embarrassment. She wasn't sure how long she could keep up the pretenses of this façade of strength when in reality, she was scared out of her mind. Laying her weary head onto her pillow, she has immediately whisked away to dreams of blood, light, and choices, and yet even in dreams, she had no answers for any of them. Hours passed Alcore noted the time the moon was very nearly at her peak. He sent one of the stewards to rouse Luna and have her presented within the hour. The other elders soon began filing into the room, also looking over last-minute details. All of them knew how precarious the situation was. None knew how Luna would handle it as she would essentially be </w:t>
      </w:r>
      <w:r>
        <w:rPr>
          <w:color w:val="0E101A"/>
        </w:rPr>
        <w:lastRenderedPageBreak/>
        <w:t xml:space="preserve">the first mortal to ever pass through the realm's thresh hold. Once all of the details were finalized, all thirteen elders formed a circle and prayed to the goddess for Luna's safety. There was no more or less that could be done. Everything else rode on trust, hope, and Luna's willpower. Zeron prayed she still held that same determined fire within her, the one he had glimpsed only in rare form when her temper would get the better of her. Then he turned and, studying Alcore, prayed that their high priest was still pure of heart and his intentions the same. Luna made her appearance in the ritual room; standing at the entrance, she looked around and silently bowed her head, and moved over to stand next to Alcore snide the protective circle. Taking in one final deep inhale, trying to steady her nerves, Zeron looked over at her, asking, "Alcore Luna, are you both prepared?" "Yes." Both spoke in unison. Luna spared one final glance at Zeron and nodded with a small smile. A bright flash engulfed the room ascending Luna and Alcore into the realm. All the elders breathed a sigh and bowed their heads with worried hearts and minds to keep the protective circle active until both parties were ready to return. Once in the realm, Alcore turned to Luna, "My dear, where would you like to begin?" "Hmmm…" she thought for a moment, choosing to call upon Aphrodite and Athena first to see if they might be able to offer some guidance. "We need to call Aphrodite and Athena. I believe the goddesses may be of help to us and hopefully be able to guide us to our next destination." "As you wish, my lady." Luna stepped forward and said, "I call upon the goddesses of love and wisdom, Aphrodite and Athena. I humbly request your presence. It is I, Luna Orion." Instantly they were both transported to a spring meadow. The surroundings gave Luna a vague sense of déjà vu, the feeling that she knew this place yet could not place it. She started forward with Alcore in tow. She wasn't sure how she knew where to go or why she felt this pull to the fountain </w:t>
      </w:r>
      <w:r w:rsidR="00714565">
        <w:rPr>
          <w:color w:val="0E101A"/>
        </w:rPr>
        <w:t>she</w:t>
      </w:r>
      <w:r>
        <w:rPr>
          <w:color w:val="0E101A"/>
        </w:rPr>
        <w:t xml:space="preserve"> had seen so many times in her dreams. There perched prettily, Aphrodite gazed at her reflection in the water while Athena practiced battle strategies. Sensing her presence, their attention snapped toward the two visitors. Aphrodite had a curious smile on her face in regards to Alcore, which had his blood boiling, yet Athena looked cautious. She could sense his power but was unclear as to why he accompanied Luna. Luna stepped further closer to the fountain. She felt increasingly overwhelmed; she realized that her powers, had acted as a balm now; it was like breathing for the first time. Their beauty and presence were very pressing and heavy. Yet Luna pressed on. She could do this and knew with every fiber that she was safe. "Hello goddesses, I came for guidance, another piece to this insane puzzle you have been helping me through. Here is Alcore, the high priest of my coven." Luna turned and motioned to Alcore as he bowed his greetings. Both goddesses bowed their heads in approval. Aphrodite slipped to her feet with an air of sexuality that made men cry and women envious to wrap Luna in a warm hug, "Luna, my dear, it is terrific to have you home. Will you be staying long?" "Thank you, but unfortunately, I </w:t>
      </w:r>
      <w:r>
        <w:rPr>
          <w:color w:val="0E101A"/>
        </w:rPr>
        <w:lastRenderedPageBreak/>
        <w:t xml:space="preserve">cannot." Athena turned then and made eye contact with Luna. She could see all the fear, anxiety, and anger in Luna's eyes. Her heart ached for her little sister. She prayed that she used that fire that was lit inside her to help guide her through this mess. "Luna, welcome." Athena stepped forward as well to embrace Luna in a warm hug. "I wish you could stay, but I understand the need to continue. First, you must speak to Zeus to explain the need to see Hades and what he has done. His actions thus far are deplorable and must be dealt swift punishment. Also, you will need to be highly protected since you are a mortal and cannot enter the realm of death without being dead yourself. Athena then turned to Alcore, "You should have less issue, but should you allow any harm come to her, you can trust that the wrath of the gods will fall upon your head. Are we understood?" Alcorn was a bit miffed by this but understood protocol and hierarchy and was out-ranked. "Yes, my lady, I will lay my life should the need arise for her safety." "Very well, use the fountain to gain access to Olympus Luna. You will need not give your mortal name but present yourself as Persephone. Luna gave her a confused expression. Athena just waved it off, please step forward and call upon Zeus." Luna stepped tentatively to stand before the fountain, and looking into the bright blue waters; she called forth, "Zeus, father of the gods, I pray thee and request thy presence. It is I, Persephone. My guest and I request an audience if you would be so kind as to grant us passage. As I ask so mote, it may be." Instantly where stood, Luna's reflection changed to a bright golden kingdom, and the waters swirled up and engulfed both Luna and Alcore inside the fountain. Landing unceremoniously before Zeus's feet, Luna stirred first Alcore sat back in a crouched bow. "My child, what is it you request of me?" Luna looked up, and Zeus hadn't believed that Persephone would dare show her presence after her actions that cost her immortality. Still, seeing into her mortal eyes, he didn't know her true presence. Deciding discretion was best, he continued to play along. "Sir, we come to request aid, and if I may have a moment of your time, I will make my ever-changing story swift?" "You may have the moment you ask for, and then I shall see what assistance I may be willing to provide though if I find your story dull, there may be negative consequences." "I understand, sir. I can assure you my story is far from dull." Intrigued, Zeus sat back, giving Luna the floor. She squared her shoulders and gave him full eye contact. It always did amaze him how much like her mother she had turned out with that hint of challenge she possessed from him, even more interesting that she was aware of none of these qualities. Luna took him through the motions explaining Cyrus's actions, the outcome, the dreams, and the entity that had plagued her at night. Then she finished with the loss of her powers. Zeus nodded silently, realizing that the entity she spoke of was Hades, yet very displeased that he was acting behind his back. The gods generally were not to meddle in mortal affairs unless by mortal request though it wasn't uncommon for the gods to do as they will. Zeus had found it a mild annoyance, and he decided to deal with Hades himself. He did feel a small </w:t>
      </w:r>
      <w:r>
        <w:rPr>
          <w:color w:val="0E101A"/>
        </w:rPr>
        <w:lastRenderedPageBreak/>
        <w:t>ache for his child. She was hurting without her abilities, which were not for Hades to take. The fates had rewritten history that no one, not even himself, had the power to counteract. "I can see your dilemma, and you were correct. Your story was quite colorful. My daughters were correct. You must go into the realm of death, but I am not sure, my dear, you are prepared for what waits by going down there." "Sir, I am prepared to face any obstacle or entity to regain my abilities. They are mine and were not for him to steal." Zeus was amazed at how her words closely mimicked his thoughts. "My sentiments exactly, but you will have to return on a journey such as that must have great preparation go back to your mortal world and prepare. Once you are ready, call upon me, and you must come alone." Finally, sparing a glance toward Alcore, noticing the scowl that came over his face with his directions. Alcore bowed, and Zeus took pride that this mortal, while defiant, knew his place. "As you wish, my lord." Luna curtsied deep rose and again, with Alcore in tow, made her way back out into the whirlpool of the fountain. Alcore dumped in the field, and Luna sat on the fountain's ledge, causing Aphrodite to run over immediately once she spotted the look on Luna's face with Athena flanking her other side. </w:t>
      </w:r>
    </w:p>
    <w:p w14:paraId="4B2E2BF1" w14:textId="77777777" w:rsidR="002D4055" w:rsidRDefault="002D4055" w:rsidP="002821D9">
      <w:pPr>
        <w:pStyle w:val="NormalWeb"/>
        <w:spacing w:before="240" w:beforeAutospacing="0" w:after="0" w:afterAutospacing="0" w:line="276" w:lineRule="auto"/>
        <w:ind w:firstLine="720"/>
        <w:divId w:val="989944005"/>
        <w:rPr>
          <w:color w:val="0E101A"/>
        </w:rPr>
      </w:pPr>
    </w:p>
    <w:p w14:paraId="3350A487" w14:textId="77777777" w:rsidR="0012331A" w:rsidRDefault="0012331A" w:rsidP="002821D9">
      <w:pPr>
        <w:pStyle w:val="NormalWeb"/>
        <w:spacing w:before="240" w:beforeAutospacing="0" w:after="0" w:afterAutospacing="0" w:line="276" w:lineRule="auto"/>
        <w:ind w:firstLine="720"/>
        <w:divId w:val="989944005"/>
        <w:rPr>
          <w:color w:val="0E101A"/>
        </w:rPr>
      </w:pPr>
    </w:p>
    <w:p w14:paraId="1878E616" w14:textId="77777777" w:rsidR="00B9474A" w:rsidRDefault="00B9474A" w:rsidP="002821D9">
      <w:pPr>
        <w:pStyle w:val="NormalWeb"/>
        <w:spacing w:before="240" w:beforeAutospacing="0" w:after="0" w:afterAutospacing="0" w:line="276" w:lineRule="auto"/>
        <w:ind w:firstLine="720"/>
        <w:divId w:val="989944005"/>
        <w:rPr>
          <w:b/>
          <w:bCs/>
          <w:i/>
          <w:iCs/>
          <w:color w:val="0E101A"/>
          <w:u w:val="single"/>
        </w:rPr>
      </w:pPr>
    </w:p>
    <w:p w14:paraId="64DEAB1B" w14:textId="77777777" w:rsidR="00B9474A" w:rsidRDefault="00B9474A" w:rsidP="002821D9">
      <w:pPr>
        <w:pStyle w:val="NormalWeb"/>
        <w:spacing w:before="240" w:beforeAutospacing="0" w:after="0" w:afterAutospacing="0" w:line="276" w:lineRule="auto"/>
        <w:ind w:firstLine="720"/>
        <w:divId w:val="989944005"/>
        <w:rPr>
          <w:b/>
          <w:bCs/>
          <w:i/>
          <w:iCs/>
          <w:color w:val="0E101A"/>
          <w:u w:val="single"/>
        </w:rPr>
      </w:pPr>
    </w:p>
    <w:p w14:paraId="20D28987" w14:textId="77777777" w:rsidR="00B9474A" w:rsidRDefault="00B9474A" w:rsidP="002821D9">
      <w:pPr>
        <w:pStyle w:val="NormalWeb"/>
        <w:spacing w:before="240" w:beforeAutospacing="0" w:after="0" w:afterAutospacing="0" w:line="276" w:lineRule="auto"/>
        <w:ind w:firstLine="720"/>
        <w:divId w:val="989944005"/>
        <w:rPr>
          <w:b/>
          <w:bCs/>
          <w:i/>
          <w:iCs/>
          <w:color w:val="0E101A"/>
          <w:u w:val="single"/>
        </w:rPr>
      </w:pPr>
    </w:p>
    <w:p w14:paraId="46E8EF73" w14:textId="77777777" w:rsidR="00B9474A" w:rsidRDefault="00B9474A" w:rsidP="002821D9">
      <w:pPr>
        <w:pStyle w:val="NormalWeb"/>
        <w:spacing w:before="240" w:beforeAutospacing="0" w:after="0" w:afterAutospacing="0" w:line="276" w:lineRule="auto"/>
        <w:ind w:firstLine="720"/>
        <w:divId w:val="989944005"/>
        <w:rPr>
          <w:b/>
          <w:bCs/>
          <w:i/>
          <w:iCs/>
          <w:color w:val="0E101A"/>
          <w:u w:val="single"/>
        </w:rPr>
      </w:pPr>
    </w:p>
    <w:p w14:paraId="650AAA19" w14:textId="77777777" w:rsidR="00B9474A" w:rsidRDefault="00B9474A" w:rsidP="002821D9">
      <w:pPr>
        <w:pStyle w:val="NormalWeb"/>
        <w:spacing w:before="240" w:beforeAutospacing="0" w:after="0" w:afterAutospacing="0" w:line="276" w:lineRule="auto"/>
        <w:ind w:firstLine="720"/>
        <w:divId w:val="989944005"/>
        <w:rPr>
          <w:b/>
          <w:bCs/>
          <w:i/>
          <w:iCs/>
          <w:color w:val="0E101A"/>
          <w:u w:val="single"/>
        </w:rPr>
      </w:pPr>
    </w:p>
    <w:p w14:paraId="76FB641A" w14:textId="77777777" w:rsidR="00B9474A" w:rsidRDefault="00B9474A" w:rsidP="002821D9">
      <w:pPr>
        <w:pStyle w:val="NormalWeb"/>
        <w:spacing w:before="240" w:beforeAutospacing="0" w:after="0" w:afterAutospacing="0" w:line="276" w:lineRule="auto"/>
        <w:ind w:firstLine="720"/>
        <w:divId w:val="989944005"/>
        <w:rPr>
          <w:b/>
          <w:bCs/>
          <w:i/>
          <w:iCs/>
          <w:color w:val="0E101A"/>
          <w:u w:val="single"/>
        </w:rPr>
      </w:pPr>
    </w:p>
    <w:p w14:paraId="12E3E266" w14:textId="77777777" w:rsidR="00B9474A" w:rsidRDefault="00B9474A" w:rsidP="002821D9">
      <w:pPr>
        <w:pStyle w:val="NormalWeb"/>
        <w:spacing w:before="240" w:beforeAutospacing="0" w:after="0" w:afterAutospacing="0" w:line="276" w:lineRule="auto"/>
        <w:ind w:firstLine="720"/>
        <w:divId w:val="989944005"/>
        <w:rPr>
          <w:b/>
          <w:bCs/>
          <w:i/>
          <w:iCs/>
          <w:color w:val="0E101A"/>
          <w:u w:val="single"/>
        </w:rPr>
      </w:pPr>
    </w:p>
    <w:p w14:paraId="4E37BD08" w14:textId="77777777" w:rsidR="00B9474A" w:rsidRDefault="00B9474A" w:rsidP="002821D9">
      <w:pPr>
        <w:pStyle w:val="NormalWeb"/>
        <w:spacing w:before="240" w:beforeAutospacing="0" w:after="0" w:afterAutospacing="0" w:line="276" w:lineRule="auto"/>
        <w:ind w:firstLine="720"/>
        <w:divId w:val="989944005"/>
        <w:rPr>
          <w:b/>
          <w:bCs/>
          <w:i/>
          <w:iCs/>
          <w:color w:val="0E101A"/>
          <w:u w:val="single"/>
        </w:rPr>
      </w:pPr>
    </w:p>
    <w:p w14:paraId="1A497BB0" w14:textId="77777777" w:rsidR="00B9474A" w:rsidRDefault="00B9474A" w:rsidP="002821D9">
      <w:pPr>
        <w:pStyle w:val="NormalWeb"/>
        <w:spacing w:before="240" w:beforeAutospacing="0" w:after="0" w:afterAutospacing="0" w:line="276" w:lineRule="auto"/>
        <w:ind w:firstLine="720"/>
        <w:divId w:val="989944005"/>
        <w:rPr>
          <w:b/>
          <w:bCs/>
          <w:i/>
          <w:iCs/>
          <w:color w:val="0E101A"/>
          <w:u w:val="single"/>
        </w:rPr>
      </w:pPr>
    </w:p>
    <w:p w14:paraId="6FF43368" w14:textId="77777777" w:rsidR="00B9474A" w:rsidRDefault="00B9474A" w:rsidP="002821D9">
      <w:pPr>
        <w:pStyle w:val="NormalWeb"/>
        <w:spacing w:before="240" w:beforeAutospacing="0" w:after="0" w:afterAutospacing="0" w:line="276" w:lineRule="auto"/>
        <w:ind w:firstLine="720"/>
        <w:divId w:val="989944005"/>
        <w:rPr>
          <w:b/>
          <w:bCs/>
          <w:i/>
          <w:iCs/>
          <w:color w:val="0E101A"/>
          <w:u w:val="single"/>
        </w:rPr>
      </w:pPr>
    </w:p>
    <w:p w14:paraId="4558903F" w14:textId="101AD1ED" w:rsidR="002D4055" w:rsidRPr="0012331A" w:rsidRDefault="002D4055" w:rsidP="002821D9">
      <w:pPr>
        <w:pStyle w:val="NormalWeb"/>
        <w:spacing w:before="240" w:beforeAutospacing="0" w:after="0" w:afterAutospacing="0" w:line="276" w:lineRule="auto"/>
        <w:ind w:firstLine="720"/>
        <w:divId w:val="989944005"/>
        <w:rPr>
          <w:b/>
          <w:bCs/>
          <w:i/>
          <w:iCs/>
          <w:color w:val="0E101A"/>
          <w:u w:val="single"/>
        </w:rPr>
      </w:pPr>
      <w:r w:rsidRPr="0012331A">
        <w:rPr>
          <w:b/>
          <w:bCs/>
          <w:i/>
          <w:iCs/>
          <w:color w:val="0E101A"/>
          <w:u w:val="single"/>
        </w:rPr>
        <w:t>Chapter 9</w:t>
      </w:r>
    </w:p>
    <w:p w14:paraId="10AA30B2" w14:textId="77777777" w:rsidR="0012331A" w:rsidRDefault="0012331A" w:rsidP="002821D9">
      <w:pPr>
        <w:pStyle w:val="NormalWeb"/>
        <w:spacing w:before="240" w:beforeAutospacing="0" w:after="0" w:afterAutospacing="0" w:line="276" w:lineRule="auto"/>
        <w:ind w:firstLine="720"/>
        <w:divId w:val="989944005"/>
        <w:rPr>
          <w:color w:val="0E101A"/>
        </w:rPr>
      </w:pPr>
    </w:p>
    <w:p w14:paraId="71A2969A" w14:textId="416F6B2C" w:rsidR="002D4055" w:rsidRDefault="002D4055" w:rsidP="002821D9">
      <w:pPr>
        <w:pStyle w:val="NormalWeb"/>
        <w:spacing w:before="240" w:beforeAutospacing="0" w:after="0" w:afterAutospacing="0" w:line="276" w:lineRule="auto"/>
        <w:ind w:firstLine="720"/>
        <w:divId w:val="989944005"/>
        <w:rPr>
          <w:color w:val="0E101A"/>
        </w:rPr>
      </w:pPr>
      <w:r>
        <w:rPr>
          <w:color w:val="0E101A"/>
        </w:rPr>
        <w:t xml:space="preserve">Athena sitting beside her, caressing her hair away from her face, "Darling, you look so lost. What was it, Father said?" Luna looked into Aphrodite's golden blue eyes, turning her head away as she responded. "Nothing much, just simply that I am not ready today to go into the realm of death and must prepare. Once I am prepared, I must call upon him alone." Luna turned her tear-stained face to her former sisters and begged, "My ladies, what is it so terrible I cannot face alone? I have faced so much in our realm already." Before either goddess could answer, Luna slumped over, causing the sisters to go into a whirlwind panic. "Luna! Luna! Luna!" They each yelled. Luna began to feel weary, the weight of being in the realm finally taking its toll on her body. It was most aggravating how ordinary and frail her body was now. Swiftly both goddesses traveled Luna back to the portal's edge, where Alcore awaited. Aphrodite and Athena helped her to her feet and waved goodbye, allowing Alcore to support her. With another flash, both mortals were gone, and that was when Aphrodite turned to Athena fire lit in her eyes, causing her beauty to take on a dark shade. "Athena, it breaks my heart to see her hurt and confused. There must be more that we can do. She has every right to know her birthright, and he no right to strip her of it." Athena was such a contrast to Aphrodite. Where Aphrodite was bright and beautiful, Athena had a cold, calculating beauty about her as she stood with her arms crossed, contemplating the options at hand. "Unfortunately, Aphrodite, we are severely limited to our actions without rousing Father's anger." Seeing the mischievous glint in her sister's eye, Athena responded firmly. "No, you of all gods are aware that is not an option, so perish the thought." Athena waved her hand in the air like flicking an insect and turned. This caused Aphrodite to scowl into the water, "Athena, you are no fun sometimes." Athena shook her head and turned back towards the fountain, gazing into the waters to ensure their little sister safely returned to the mortal world. The elders felt the surge of Luna and </w:t>
      </w:r>
      <w:r w:rsidR="00DA4BE3">
        <w:rPr>
          <w:color w:val="0E101A"/>
        </w:rPr>
        <w:t>Alcore’s</w:t>
      </w:r>
      <w:r>
        <w:rPr>
          <w:color w:val="0E101A"/>
        </w:rPr>
        <w:t xml:space="preserve"> return and guided them as gracefully as possible. Each also felt Luna's weakness and, once it was safe, closed the circle and rushed to her side. Alcore cradled her in his arms, barking orders for her immediate care. Luna ached in every cell of her body. Bearing through the pain, she felt triumphant. She was the first mortal to pass into the realm and make it back alive, barely but alive nonetheless. Once she was cared for and laid in bed, she fell into a deep sleep. Thankful it was dreamless. Cassia stood by her side, her arms crossed with a worried expression staring at a dying day. She, </w:t>
      </w:r>
      <w:r>
        <w:rPr>
          <w:color w:val="0E101A"/>
        </w:rPr>
        <w:lastRenderedPageBreak/>
        <w:t xml:space="preserve">like all the others, knew there would be a cost. Tonight they can rejoice that the price hadn't been Luna's life. Turning back into the room, she looked down at Luna, watching as she slept, and prayed her friend recovered swiftly so she could fill her in on her experience. Cassia herself had only traveled into the realm a handful of times. The coven rarely allowed anyone of her rank to travel freely. Luna had been the exception. Zeron came into Luna's quarters to check how she was healing and to gather his daughter; his heart ached for both of them. Sitting at Luna's bedside, he stroked her hand. Happy that she was healing properly and confident she would recover well by morning, albeit a bit sore but better than worse. "Cassia, we must leave soon; it is getting late, my dear." 'I know, Dad, but leaving her side in this state is hard." A tear escaped and slid silently down Cassia's cheek. "I know, honey, but she has been well cared for and will recover by morning. Right now, sleep is what she needs." "Very well, Father, we can leave when you are ready." Zeron nodded, looking Luna back over one last time for the evening. She looked so small, and frail mortality took away all the strength and fire he knew of her. It broke him. She was like his own child, and he sat just as helpless. Squeezing Luna's hand, he stood. "Come away, Cassia. Let her sleep; we can see her tomorrow." Cassia, too overcome for words, just nodded and exited Luna's room with her father. Once Zeron and Cassia returned home, Luna settled into her room. Exhausted from the day's events, her cell rang; looking at the caller ID, she saw it was Faithe. "Hello, Faithe, how are you? Is everything alright?" "Hi Cassia, I would be much better if you told me where my sister is and why she isn't coming home. I know she isn't staying with you and that you and your father are covering for her, so please spare me. I don't mean to sound rude, but that's my sister. I have a right to know her whereabouts." Cassia scowled. She didn't like Faithe's tone but understood anyway, "Faithe, there isn't much I can tell you, just that she is safe and needs to handle this independently. If you love her as much as I do, then be brave for her. This isn't easy, but it is necessary. I know she confided in you. I know you know way more than you should, but I can only say what I have said. I don't mean to be rude either, but it has been a long day, and I need to sleep as you should do the same we all have school tomorrow goodnight, Faithe." Before Faithe could respond, Cassia ended the call and burst into tears. She knew Faithe's next question, she wouldn't lie, but she also couldn't share the truth. Cassia allowed her tears to carry her into sleep. Faithe threw her phone on her bed. "Bitch!" she had every right to know what was happening. It scared her Luna had never once kept secrets from her, and now they had Luna locked away and treated her as an outsider. Who the hell did they think they were? Faithe paced her room; she figured she would see Luna at school tomorrow and start directly demanding answers from her sister. With that notion, she went to sleep. Morning came, with Faithe fed, dressed, and out the door in record time. At school, she ran inside immediately, searching for Luna. She searched for Cassia by lunch, </w:t>
      </w:r>
      <w:r>
        <w:rPr>
          <w:color w:val="0E101A"/>
        </w:rPr>
        <w:lastRenderedPageBreak/>
        <w:t>fuming that Luna wasn't there. Now not only were they keeping her from home, but they were also keeping her from school. Faithe considered letting Luna's mom know but thought better since she would freak out. No, Faithe decided to bide her time; she would call Cassia again later and demand answers from her. </w:t>
      </w:r>
    </w:p>
    <w:p w14:paraId="05788A5C"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Luna sat by the window, taking in the sunlight. She was much better. Still felt a little weak. The other healers had assured her the weakness would pass by evening. She sat thinking about what Zeus had said about her not being ready to face the realm of death. What or who was it? Or was it her condition? While she mulled these thoughts through her mind, Cassia stepped inside. She was so happy to see Luna recovering. She had worried all night. Now she wondered what had her in such deep thoughts. "Luna, you're awake; how do you feel?"</w:t>
      </w:r>
    </w:p>
    <w:p w14:paraId="7C609AFF" w14:textId="77777777" w:rsidR="002D4055" w:rsidRDefault="002D4055" w:rsidP="002821D9">
      <w:pPr>
        <w:pStyle w:val="NormalWeb"/>
        <w:spacing w:before="240" w:beforeAutospacing="0" w:after="0" w:afterAutospacing="0" w:line="276" w:lineRule="auto"/>
        <w:ind w:firstLine="720"/>
        <w:divId w:val="989944005"/>
        <w:rPr>
          <w:color w:val="0E101A"/>
        </w:rPr>
      </w:pPr>
      <w:r>
        <w:rPr>
          <w:color w:val="0E101A"/>
        </w:rPr>
        <w:t>Luna didn't even bother looking up, just staring out the window. "Hmm…oh, like a mortal, frail and weak, but my strength returns little by little. Our healers were able to return my sixth sense to me, and they are convinced it will do me a great deal of good when I return. Cassia's heart hitched; she had forgotten in just a few weeks, and Luna was set to return alone. Mustering a smile, "Yes, well, I am more than sure the elders will have you in warrior status by then." Both girls laughed a little at the thought. "Yes, I can imagine you are correct. I am counting on it because when I return, I'm going for keeps and returning victorious. I do not care for this entity; he will know my true power once I am finished with him." It did Cassia's heart a great deal of good to see a hint of firelight in Luna's eyes. She could almost see her former self. "I came to check on you and let you know that Faithe called me quite upset and rude last night, but I don't blame her. She wants to know about you, Luna. I told her that you are safe and need to handle this on your own, that if she truly loved you, she would be brave for you." Luna let her head fall; it hurt to cause Faithe any distress, but Cassia's words were true. "Thank you, Cassia. I'm very sorry you had to deal with that. I wonder if Alcore will allow me to call her just so I can put her mind at ease?" "I'm not sure, but we can ask my dad." "Yes, that would be a good idea; where is he?" "He should be arriving here within the hour; he wanted to check on your status as well, and I think he wants to ask when you want to begin your preparations." Luna nodded and turned back to the window for a moment watching the waters of the lake ripple with the wind. She wanted to go outside more than anything just to feel everything. "Cassia, I will get a bit more rest; please come wake me once your father arrives. Maybe he can sneak us out into the gardens?" She gave Cassia a mischievous smirk, and Cassia laughed. Yes, Luna was definitely feeling better. "As you wish, my lady, of course." Luna laid back in bed, and Cassia returned to the grand hall to wait for her father to arrive. </w:t>
      </w:r>
    </w:p>
    <w:p w14:paraId="212735F4" w14:textId="4B5F4042" w:rsidR="002D4055" w:rsidRDefault="002D4055" w:rsidP="002821D9">
      <w:pPr>
        <w:pStyle w:val="NormalWeb"/>
        <w:spacing w:before="240" w:beforeAutospacing="0" w:after="0" w:afterAutospacing="0" w:line="276" w:lineRule="auto"/>
        <w:ind w:firstLine="720"/>
        <w:divId w:val="989944005"/>
        <w:rPr>
          <w:color w:val="0E101A"/>
        </w:rPr>
      </w:pPr>
      <w:r>
        <w:rPr>
          <w:color w:val="0E101A"/>
        </w:rPr>
        <w:lastRenderedPageBreak/>
        <w:t xml:space="preserve">Faithe had passed the remainder of the day in silence. She was angry, and the day had felt like it crawled to irritate her more. Once in the parking lot, she opened her phone and dialed Cassia's number. When Cassia reached the Grand Hall, she felt her phone buzz, so she hurried outside to see who was calling and stopped dead when the screen read Faithe's name. She did not want this but had better news than last night. "Hello Faithe how was your day? Call to yell at me some more?" "Screw how my day was I'm sure you can answer that question yourself and only if you still refuse to tell me where my sister is and why neither of you were in school today?" "I've told you all I am able to in regards to Luna the rest would need to come from her. That is too bad you mustn't let this get to you so much have some trust and faith in your sister she is as safe as anyone could get." "The pun is not funny!" Faithe growled into the handset. "Look Cassia, I don't want to fight with you have Luna call me otherwise I will figure out where your little coven is and go there myself got it?" Cassia pinched the bridge of her nose in a failed attempt to disperse her growing agitation towards Faithe and responded, "Quite clearly, have a good day Faithe." With that, both girls disconnected their lines. Cassia returned inside while Faithe drove like a beast riding her anger home. She would give Luna a couple hours after that it was game on. A few moments after Cassia was back in the Grand Hall, Zeron walked in. Cassia turned to greet her father, "Dad thank the gods you are here I need your help with something." A trickle of panic tickled the back of Zeron's throat. He didn't care for the worried look in her eyes, "Yes, Cassia what is it?" Gathering her courage, she went for it and blurted out what she believed to be a pointless question. "Is it possible for Luna be able to call her sister Faithe? She is extremely worried I think it would help and maybe give Luna some extra hope." Zeron visibly calmed, but his brows scrunched with the thought this request would need to be authorized by Alcore. It left Zeron wondering if the endeavor was fruitless, but wanting to see his daughter happy and knowing it would make Luna happy, he agreed to try, "Yes, I understand I will talk to Alcore and see what can be done." Cassia brightened immediately. She was confident if anyone could talk Alcore into agreeing, it would be her father, "Thank you father it is most appreciated." Zeron immediately left Cassia and went straight to </w:t>
      </w:r>
      <w:r w:rsidR="00DA4BE3">
        <w:rPr>
          <w:color w:val="0E101A"/>
        </w:rPr>
        <w:t>Alcore’s</w:t>
      </w:r>
      <w:r>
        <w:rPr>
          <w:color w:val="0E101A"/>
        </w:rPr>
        <w:t xml:space="preserve"> quarters. He didn't want to tell Cassia that the prospect of Luna being able to have any outside communication at this time was slim. Still, he also didn't want to bring back the worried look back into his daughter's eyes. Inquiring wouldn't be such a hardship, even if the answer he knew would be a firm no. knocking on Alcore's door, Zeron heard him call out, "Come in." "Yes sorry to disturb you Alcore but I have a request I would appreciate you gave some thought to." Alcore looked up from his desk, mildly annoyed by the intrusion. Still, as an elder, Zeron had a right just as any other elder, "Yes Zeron what is it?" Zeron sat, taking full advantage of the moment. "It would appear Luna's sister is quite worried about her at this time and is requesting if Luna be allowed to phone her and put her </w:t>
      </w:r>
      <w:r>
        <w:rPr>
          <w:color w:val="0E101A"/>
        </w:rPr>
        <w:lastRenderedPageBreak/>
        <w:t xml:space="preserve">mind at ease? I believe this to be a good idea mostly because her mother will also be inquiring soon I'm sure." Leaning back in his chair to give the request some thought, he disagreed with any outsider intervening. Still, Zeron also made a good point if he at least let Luna phone her sibling, it would buy them more time as she could relate to her mother that Luna is perfectly well and all is fine. "I will allow it but she is to be monitored for the duration of the call we cannot allow her to share any of this to any outsider." Zeron nodded, "Understood thank you Alcore I will share this post haste." With that, both men bid goodbye. From there, Zeron quickly made his way to Luna's quarters. He was glad to finally have some pleasant news for her, especially after the ordeal of the past few days he knew still plagued her. Zeron hoped this would shine some light for her and help her see a bit clearer. Arriving at Luna's door, he straightened and smoothed his rustled robes before knocking, requesting entrance. Walking into her room, he found her troubled and sad profile perched along the window sill. He hoped this news would bring a smile back to her face. "Luna my lady I have excellent news." Zeron beamed a smile as he sat on the edge of her bed. Luna turned hopeful, "Really, Zeron please do share." Luna instantly radiated her excitement, facing him and giving him her full attention. "It had come to my attention your sister has been in distress with worry over you so I spoke with Alcore and convinced him that you should be allowed to call her." Before Luna could leap for joy, Zeron stopped her with a stare. "There was a condition young lady and that it is to be supervised which I will be right here and that you do not divulge any of the past few days with her. My lady I know you love your sister but you are doing her more harm than good by involving her in this mess. This issue must stay within the coven and as much as I respect your family Alcore is right she is an outsider." Luna bristled at the comment. Her back went steel straight, causing Zeron to immediately interject before she could retort a scathing comment. "Luna, my dear you know I mean no harm but I do not think you are allowing yourself to see how much danger you pose her by allowing her inside our sacred circle." Luna turned away to her window, giving herself time to digest his words. It's not like she hadn't thought of them herself or that she hadn't taken her own precautions where Faithe was concerned. "Very well then you may remain and I will keep my conversation brief and to the point. This will not ease her point of distress Zeron if anything it would only further it. I am a terrible liar and she knows it." Zeron nodded as he handed her his cell phone. There really wasn't much else to say. Luna's stomach tied itself into knots as she dialed. Listening to the phone ring, she felt Zeron's presence, her nerves causing her heart to beat in time, with every ring waiting for Faithe to answer. Luna felt deflated when Faithe's voicemail clicked on, signaling she was unavailable. Leaving her a message, Luna prayed it would be enough, "Faithe I wanted to call you and let you know that I am fine and to please not worry about me. In time we will see each other again please be patient I cannot speak for long find peace and be brave for me. I love </w:t>
      </w:r>
      <w:r>
        <w:rPr>
          <w:color w:val="0E101A"/>
        </w:rPr>
        <w:lastRenderedPageBreak/>
        <w:t xml:space="preserve">you sissy talk to you soon." A tear streaked down her cheek, betraying her inner turmoil instantly. Luna felt like hurling the phone; instead, she just flicked it down, gripping it in her fist. Wiping her tears away, she looked up, handing Zeron back his phone. When she looked at him, he was taken aback by what he saw as fresh determination. For the first time since this whole mess had started, he finally believed she could make the change they all desperately craved. "Zeron I am done playing games this ends soon I am getting my powers back I am getting my damn life back." He nodded to overcome for words. Zeron left Luna. Before gathering Cassia for the evening, he had a few more errands. The next day at school, Faithe was scanning for Luna or Cassia. When Keoki all but bombarded her in the hallway. "Hey Faithe have you seen Luna around? I haven't seen her in a while and was just curious if she was alright?" Cassia barely paid him any attention scanning the room as she replied, "Yeah she's fine she has this huge project due so she has been working on that so I haven't seen her lately but when I do I will let her know you were looking for her." With that said, Faithe stalked away, leaving Keoki very confused. He moved on to his next class while Faithe continued on a mission, hoping to find Luna or at least Cassia and finally get some answers. Her temper flared as she moved from class to class. It wasn't until lunch that she finally found Cassia and all but sprinted in her direction. Cassia felt her presence well before seeing Faithe; her raw anger was tough to miss. "Cassia!" Faithe yelled. Cassia turned in her direction, "Hello Faithe how is your day going?" "Cut the crap Cassia where is Luna? Why isn't she in school today?" Cassia dropped the smile she had forced since pleasantries wouldn't be necessary. "Please try to understand Faithe I am not withholding information to torture you for the pleasure of it. This back and forth is becoming exhausting; I can't speak to you about it we took an oath and I for one do not break my vows." With that said, she stormed off before her temper could improve, leaving Faithe to fume alone. Cassia didn't get far before she nearly ran into Keoki, "Keoki I'm so sorry I didn't see you there I guess I should have been paying better attention." Keoki helped her straighten herself, "No it's all right no harm done have you seen Luna around? I asked Faithe but she said that you two were working on some project but you're here at school and she isn't? Cassia is she in some kind of trouble?" Cassia truly felt exhausted. She hated lying, especially to incredibly gorgeous guys like Keoki, who had true feelings for her friend. She knew Luna would be more grateful for the lie than the truth. Besides, that was for Luna, not her. "Thank you Keoki and yes she has been staying with me for the project but no I haven't seen her all day sorry if I do I will definitely let her know you are looking for her." Keoki knew when he was being played when neither story added up. Both Cassia's and Faithe's stories were very vague. He just smiled, "That's fine Cassia don't worry about it I'm sure I will see her around eventually just thought I would ask." He turned away, now determined to get to the bottom of this. He still wasn't entirely sure if he had fallen headfirst in </w:t>
      </w:r>
      <w:r>
        <w:rPr>
          <w:color w:val="0E101A"/>
        </w:rPr>
        <w:lastRenderedPageBreak/>
        <w:t>love with Luna, but he felt incredibly protective of her. If she was in trouble, he would find a way to help her whether she wanted it. He wasn't entirely sure what trouble she had gotten herself into. He just knew that she mattered more than anything else. </w:t>
      </w:r>
    </w:p>
    <w:p w14:paraId="784D9B24" w14:textId="77777777" w:rsidR="002D4055" w:rsidRDefault="002D4055" w:rsidP="002821D9">
      <w:pPr>
        <w:pStyle w:val="NormalWeb"/>
        <w:spacing w:before="240" w:beforeAutospacing="0" w:after="0" w:afterAutospacing="0" w:line="276" w:lineRule="auto"/>
        <w:ind w:firstLine="720"/>
        <w:divId w:val="989944005"/>
        <w:rPr>
          <w:color w:val="0E101A"/>
        </w:rPr>
      </w:pPr>
    </w:p>
    <w:p w14:paraId="0A4B68EC" w14:textId="77777777" w:rsidR="0012331A" w:rsidRDefault="0012331A" w:rsidP="002821D9">
      <w:pPr>
        <w:pStyle w:val="NormalWeb"/>
        <w:spacing w:before="240" w:beforeAutospacing="0" w:after="0" w:afterAutospacing="0" w:line="276" w:lineRule="auto"/>
        <w:ind w:firstLine="720"/>
        <w:divId w:val="989944005"/>
        <w:rPr>
          <w:color w:val="0E101A"/>
        </w:rPr>
      </w:pPr>
    </w:p>
    <w:p w14:paraId="75F40AF6" w14:textId="77777777" w:rsidR="0012331A" w:rsidRDefault="0012331A" w:rsidP="002821D9">
      <w:pPr>
        <w:pStyle w:val="NormalWeb"/>
        <w:spacing w:before="240" w:beforeAutospacing="0" w:after="0" w:afterAutospacing="0" w:line="276" w:lineRule="auto"/>
        <w:ind w:firstLine="720"/>
        <w:divId w:val="989944005"/>
        <w:rPr>
          <w:color w:val="0E101A"/>
        </w:rPr>
      </w:pPr>
    </w:p>
    <w:p w14:paraId="1E42F5DC" w14:textId="77777777" w:rsidR="0012331A" w:rsidRDefault="0012331A" w:rsidP="002821D9">
      <w:pPr>
        <w:pStyle w:val="NormalWeb"/>
        <w:spacing w:before="240" w:beforeAutospacing="0" w:after="0" w:afterAutospacing="0" w:line="276" w:lineRule="auto"/>
        <w:ind w:firstLine="720"/>
        <w:divId w:val="989944005"/>
        <w:rPr>
          <w:color w:val="0E101A"/>
        </w:rPr>
      </w:pPr>
    </w:p>
    <w:p w14:paraId="4331810E" w14:textId="77777777" w:rsidR="0012331A" w:rsidRDefault="0012331A" w:rsidP="002821D9">
      <w:pPr>
        <w:pStyle w:val="NormalWeb"/>
        <w:spacing w:before="240" w:beforeAutospacing="0" w:after="0" w:afterAutospacing="0" w:line="276" w:lineRule="auto"/>
        <w:ind w:firstLine="720"/>
        <w:divId w:val="989944005"/>
        <w:rPr>
          <w:color w:val="0E101A"/>
        </w:rPr>
      </w:pPr>
    </w:p>
    <w:p w14:paraId="36FE4DBE" w14:textId="77777777" w:rsidR="0012331A" w:rsidRDefault="0012331A" w:rsidP="002821D9">
      <w:pPr>
        <w:pStyle w:val="NormalWeb"/>
        <w:spacing w:before="240" w:beforeAutospacing="0" w:after="0" w:afterAutospacing="0" w:line="276" w:lineRule="auto"/>
        <w:ind w:firstLine="720"/>
        <w:divId w:val="989944005"/>
        <w:rPr>
          <w:color w:val="0E101A"/>
        </w:rPr>
      </w:pPr>
    </w:p>
    <w:p w14:paraId="74C75476" w14:textId="77777777" w:rsidR="00B9474A" w:rsidRDefault="00B9474A" w:rsidP="002821D9">
      <w:pPr>
        <w:pStyle w:val="NormalWeb"/>
        <w:spacing w:before="240" w:beforeAutospacing="0" w:after="0" w:afterAutospacing="0" w:line="276" w:lineRule="auto"/>
        <w:ind w:firstLine="720"/>
        <w:divId w:val="989944005"/>
        <w:rPr>
          <w:color w:val="0E101A"/>
        </w:rPr>
      </w:pPr>
    </w:p>
    <w:p w14:paraId="5445BB8C" w14:textId="3FB09816" w:rsidR="002D4055" w:rsidRPr="009A04D4" w:rsidRDefault="002D4055" w:rsidP="002821D9">
      <w:pPr>
        <w:pStyle w:val="NormalWeb"/>
        <w:spacing w:before="240" w:beforeAutospacing="0" w:after="0" w:afterAutospacing="0" w:line="276" w:lineRule="auto"/>
        <w:ind w:firstLine="720"/>
        <w:divId w:val="989944005"/>
        <w:rPr>
          <w:b/>
          <w:bCs/>
          <w:i/>
          <w:iCs/>
          <w:color w:val="0E101A"/>
          <w:u w:val="single"/>
        </w:rPr>
      </w:pPr>
      <w:r w:rsidRPr="009A04D4">
        <w:rPr>
          <w:b/>
          <w:bCs/>
          <w:i/>
          <w:iCs/>
          <w:color w:val="0E101A"/>
          <w:u w:val="single"/>
        </w:rPr>
        <w:t>Chapter 10</w:t>
      </w:r>
    </w:p>
    <w:p w14:paraId="65990577" w14:textId="77777777" w:rsidR="009A04D4" w:rsidRDefault="009A04D4" w:rsidP="002821D9">
      <w:pPr>
        <w:pStyle w:val="NormalWeb"/>
        <w:spacing w:before="240" w:beforeAutospacing="0" w:after="0" w:afterAutospacing="0" w:line="276" w:lineRule="auto"/>
        <w:ind w:firstLine="720"/>
        <w:divId w:val="989944005"/>
        <w:rPr>
          <w:color w:val="0E101A"/>
        </w:rPr>
      </w:pPr>
    </w:p>
    <w:p w14:paraId="1238D349" w14:textId="77777777" w:rsidR="002D4055" w:rsidRDefault="002D4055" w:rsidP="002821D9">
      <w:pPr>
        <w:pStyle w:val="NormalWeb"/>
        <w:spacing w:before="240" w:beforeAutospacing="0" w:after="240" w:afterAutospacing="0" w:line="276" w:lineRule="auto"/>
        <w:ind w:firstLine="720"/>
        <w:divId w:val="989944005"/>
        <w:rPr>
          <w:color w:val="0E101A"/>
        </w:rPr>
      </w:pPr>
      <w:r>
        <w:rPr>
          <w:color w:val="0E101A"/>
        </w:rPr>
        <w:t>Morning came with Keoki hurrying to dress and going out the door for school; today, he determined he would begin his search for Luna. He knew both girls weren't telling him the truth, and he was determined to find Luna and see her through any mess she may be in. As Keoki entered the school, he began devising his plan to trick Cassia into revealing Luna's location. As days were, this one felt exceptionally long and incredibly uneventful. Keoki had meant to ask Luna about the dance coming up, but with her being MIA, that was beginning to look bleak. When he finally reached lunch, he decided to seek out Cassie. Even though he knew she wouldn't tell him anything, that sweetened when he sought out Faithe, who he dearly hoped would join him in breaking the truth. Like a heat-seeking missile searching for his target, he scanned the room for Cassie. </w:t>
      </w:r>
    </w:p>
    <w:p w14:paraId="290E60CD" w14:textId="77777777" w:rsidR="002D4055" w:rsidRDefault="002D4055" w:rsidP="002821D9">
      <w:pPr>
        <w:pStyle w:val="NormalWeb"/>
        <w:spacing w:before="240" w:beforeAutospacing="0" w:after="240" w:afterAutospacing="0" w:line="276" w:lineRule="auto"/>
        <w:ind w:firstLine="720"/>
        <w:divId w:val="989944005"/>
        <w:rPr>
          <w:color w:val="0E101A"/>
        </w:rPr>
      </w:pPr>
      <w:r>
        <w:rPr>
          <w:color w:val="0E101A"/>
        </w:rPr>
        <w:t xml:space="preserve">Luckily the school was manageable, making the lunch hall because what else do you call a vast open space the largest room next to the auditorium. After a few minutes of scanning faces, he finally acquired his target. He made his way over to where she and company were sitting. Pasting on his friendliest of smiles and turning up the charm, he sat next to Cassie in a manner </w:t>
      </w:r>
      <w:r>
        <w:rPr>
          <w:color w:val="0E101A"/>
        </w:rPr>
        <w:lastRenderedPageBreak/>
        <w:t>better befitting longtime friends but hoped it still went over smoothly. Keoki looked at her and said, "Hey Cass, how is your day going so far?" Cassie looked over at him and smiled. Little did he realize one of her gifts was the gift of discernment, the innate ability to snuff out tricks and lies. So smiling sweetly, she replied, "Hi there Keoki my day has been rather long and uneventful thank you for asking." "What about your day, anything interesting so far?" Keoki wasn't sure why he felt an odd sensation come over him. He stared back into Cassia's smile but decided to let it go and proceeded with his plan, replying, "No, today is pretty slow nothing new or exciting my way. How about Luna have you heard from her lately?" He determined that if charm didn't produce results, just go straight for the money shot.</w:t>
      </w:r>
    </w:p>
    <w:p w14:paraId="27A464AD" w14:textId="77777777" w:rsidR="002D4055" w:rsidRDefault="002D4055" w:rsidP="002821D9">
      <w:pPr>
        <w:pStyle w:val="NormalWeb"/>
        <w:spacing w:before="240" w:beforeAutospacing="0" w:after="240" w:afterAutospacing="0" w:line="276" w:lineRule="auto"/>
        <w:ind w:firstLine="720"/>
        <w:divId w:val="989944005"/>
        <w:rPr>
          <w:color w:val="0E101A"/>
        </w:rPr>
      </w:pPr>
      <w:r>
        <w:rPr>
          <w:color w:val="0E101A"/>
        </w:rPr>
        <w:t>The bonus for asking the question about Luna the moment he did was that everyone around them chimed in with their own inquiries. Feeling a bit smug, Keoki leaned back and waited for her reply. Cassia just sat dumbfounded for a few seconds. Usually, this would be a simple matter to evade. If she were Luna, the queen of evasion, she would already be up and walking away without bloodshed. Now, as she slid an annoyed glance towards Keoki's smug smiling face, she deduced he might have to die. All of this was beginning to be too much. Shaking her head considered pulling Keoki aside with Faithe and spilling her guts on both of them. </w:t>
      </w:r>
    </w:p>
    <w:p w14:paraId="68B71045" w14:textId="77777777" w:rsidR="002D4055" w:rsidRDefault="002D4055" w:rsidP="002821D9">
      <w:pPr>
        <w:pStyle w:val="NormalWeb"/>
        <w:spacing w:before="240" w:beforeAutospacing="0" w:after="240" w:afterAutospacing="0" w:line="276" w:lineRule="auto"/>
        <w:ind w:firstLine="720"/>
        <w:divId w:val="989944005"/>
        <w:rPr>
          <w:color w:val="0E101A"/>
        </w:rPr>
      </w:pPr>
      <w:r>
        <w:rPr>
          <w:color w:val="0E101A"/>
        </w:rPr>
        <w:t>Turning to face the crowd, Cassia decided against breaking her vows and dealt with this accordingly. "Everyone, Luna is fine and well. She is away for a while, and I am certain she will have a perfectly acceptable reason for her absence when she returns. As it is nearing the end of lunch, I must be off to my next class. I suggest everyone here does the same." Cassia made a hasty exit, silently congratulating herself on her diplomacy. It was a close call for a brief moment there. Shaking her head as she stood in front of her open locker, grabbing her books for her next class. Cassia nearly laughed out loud; because really overwhelming is as it is. As she headed down the hall, she sent up a silent prayer the remainder of her day passed by quietly. </w:t>
      </w:r>
    </w:p>
    <w:p w14:paraId="51F81596" w14:textId="77777777" w:rsidR="002D4055" w:rsidRDefault="002D4055" w:rsidP="002821D9">
      <w:pPr>
        <w:pStyle w:val="NormalWeb"/>
        <w:spacing w:before="240" w:beforeAutospacing="0" w:after="240" w:afterAutospacing="0" w:line="276" w:lineRule="auto"/>
        <w:ind w:firstLine="720"/>
        <w:divId w:val="989944005"/>
        <w:rPr>
          <w:color w:val="0E101A"/>
        </w:rPr>
      </w:pPr>
      <w:r>
        <w:rPr>
          <w:color w:val="0E101A"/>
        </w:rPr>
        <w:t xml:space="preserve">Keoki sat at his desk, refusing to be thwarted so easily. Half listening to the teacher, he allowed his thoughts to wander. How he could convince Faithe to confront Cassia with him. He didn't think it would take much prodding as he was entirely convinced she would be just as curious as he was about Luna's whereabouts. Keoki remembered he still had their schedules, Luna's and Faithe's, inside his backpack. Leaning over, he swung his pack into his lap and dug around the junk producing the document that would bring him steps closer to his goal. Laying the piece of paper across his desk, he reviewed her day. He noticed Faithe had a few classes right </w:t>
      </w:r>
      <w:r>
        <w:rPr>
          <w:color w:val="0E101A"/>
        </w:rPr>
        <w:lastRenderedPageBreak/>
        <w:t>after him and zeroed in on her next class. Happy that she would be in the hall beside him, he folded the paper and sat triumphantly. She had biology at the same time he would be headed to Algebra. It felt perfect, and he spent most of his class lost in thought. </w:t>
      </w:r>
    </w:p>
    <w:p w14:paraId="3560F243" w14:textId="77777777" w:rsidR="002D4055" w:rsidRDefault="002D4055" w:rsidP="002821D9">
      <w:pPr>
        <w:pStyle w:val="NormalWeb"/>
        <w:spacing w:before="240" w:beforeAutospacing="0" w:after="240" w:afterAutospacing="0" w:line="276" w:lineRule="auto"/>
        <w:ind w:firstLine="720"/>
        <w:divId w:val="989944005"/>
        <w:rPr>
          <w:color w:val="0E101A"/>
        </w:rPr>
      </w:pPr>
      <w:r>
        <w:rPr>
          <w:color w:val="0E101A"/>
        </w:rPr>
        <w:t>Faithe didn't feel the same cheer. Had never been this irritated. At this point was ready to throttle Luna for not even attempting to communicate after their last phone call three weeks ago. These events were entirely unlike her sister, and never mind that the last time she saw her sister, she was depressed and listless. Faithe wouldn't deny that it helped to hear Luna's voice. She sounded upbeat and happy, almost like her old self. Faithe looked up just in time for the next bell to ring and for her to head straight to Biology. That was the other tricky thing, heading towards their shared locker and not seeing her sister laughing about something someone said in the period before. It hurt a lot more than Faithe realized she thought it would. It's like losing a limb or a piece of her soul. On her way, she looked down for a second and nearly collided with Keoki, who appeared to be searching for what she wasn't sure of, but he was at least nice enough to help her upright again. "Keoki, what the hell are you doing? You nearly took my head off?" Keoki laughed after giving her a once over to be sure nothing was damaged, "I was hoping to talk to you after school today if that's possible?" Faithe stood there looking at him as if he had lost his mind. Unfortunately, the tardy bell knocked her back to the present. Shaking her head, she replied hastily, "Yeah, sure, meet me out front right after our last period." She ran down the hall just in time to catch the teacher closing the classroom door. </w:t>
      </w:r>
    </w:p>
    <w:p w14:paraId="633AB4DA" w14:textId="77777777" w:rsidR="002D4055" w:rsidRDefault="002D4055" w:rsidP="002821D9">
      <w:pPr>
        <w:pStyle w:val="NormalWeb"/>
        <w:spacing w:before="240" w:beforeAutospacing="0" w:after="240" w:afterAutospacing="0" w:line="276" w:lineRule="auto"/>
        <w:ind w:firstLine="720"/>
        <w:divId w:val="989944005"/>
        <w:rPr>
          <w:color w:val="0E101A"/>
        </w:rPr>
      </w:pPr>
      <w:r>
        <w:rPr>
          <w:color w:val="0E101A"/>
        </w:rPr>
        <w:t>Keoki turned smiling, not caring half as much as she should that he would be getting detention for his current tardy. As far as he was concerned, it was well spent because this time, he knew between them, Luna's whereabouts wouldn't remain hidden for long. It's funny, he thought, how protective he felt for her when she was someone he barely knew. All he knew was that he wanted to know her more than he had ever wanted anything before. Turning back down the hall, Keoki felt confident about his newly laid plans, satisfied that they would know more than they had from the start, even if they didn't find her. With a new skip to his step, Keoki made his way to class. </w:t>
      </w:r>
    </w:p>
    <w:p w14:paraId="5E38F818" w14:textId="77777777" w:rsidR="002D4055" w:rsidRDefault="002D4055" w:rsidP="002821D9">
      <w:pPr>
        <w:pStyle w:val="NormalWeb"/>
        <w:spacing w:before="240" w:beforeAutospacing="0" w:after="240" w:afterAutospacing="0" w:line="276" w:lineRule="auto"/>
        <w:ind w:firstLine="720"/>
        <w:divId w:val="989944005"/>
        <w:rPr>
          <w:color w:val="0E101A"/>
        </w:rPr>
      </w:pPr>
      <w:r>
        <w:rPr>
          <w:color w:val="0E101A"/>
        </w:rPr>
        <w:t xml:space="preserve">Faithe, on the other hand, could have been fairing better throughout her day. Every minute passing felt like an hour, and every stolen glance at the clock was a disappointment. She knew this would be another day when she didn't get to see or speak to her sister. Another day, Cassia would dodge and evade any probing questions she threw her way. It was insulting what it </w:t>
      </w:r>
      <w:r>
        <w:rPr>
          <w:color w:val="0E101A"/>
        </w:rPr>
        <w:lastRenderedPageBreak/>
        <w:t>was sitting at her desk, twirling her pencil and grinding her teeth at the thought. She thought they were friends and now felt she needed to reevaluate her use of "friend." </w:t>
      </w:r>
    </w:p>
    <w:p w14:paraId="4A9295F2" w14:textId="77777777" w:rsidR="002D4055" w:rsidRDefault="002D4055" w:rsidP="002821D9">
      <w:pPr>
        <w:pStyle w:val="NormalWeb"/>
        <w:spacing w:before="240" w:beforeAutospacing="0" w:after="240" w:afterAutospacing="0" w:line="276" w:lineRule="auto"/>
        <w:ind w:firstLine="720"/>
        <w:divId w:val="989944005"/>
        <w:rPr>
          <w:color w:val="0E101A"/>
        </w:rPr>
      </w:pPr>
      <w:r>
        <w:rPr>
          <w:color w:val="0E101A"/>
        </w:rPr>
        <w:t>The day passed for all of them in its own way. With Cassia anxiously awaiting the day's end, Keoki gallantly awaiting to execute his newly laid plans, and Faithe angry with every passing hour that she was left out of the loop of everything. It never occurred to Faithe to join forces with Keoki as it never occurred to her that he actually might have feelings for her sister. Yes, she was the person that put them in each other's paths, but that night together seemed so long ago after everything that had been dealt with so far. It never would have occurred to her that Luna would ever count her out of anything. They were like accidental twins, damn near kindred. It had always been like an inside joke. How their lives seemed to mirror and intersect one another. With one exception, of course, Luna's magic. She knew she was a mortal but never felt it because Luna had never let her feel it. Luna had even taken Faithe with her to the coven a few times. She had witnessed her sister as a high priestess for some rituals. Faithe understood secrecy and importance. She didn't understand that if she was good enough to be one of them, then why not now?  </w:t>
      </w:r>
    </w:p>
    <w:p w14:paraId="748F4DF6" w14:textId="77777777" w:rsidR="002D4055" w:rsidRDefault="002D4055" w:rsidP="002821D9">
      <w:pPr>
        <w:pStyle w:val="NormalWeb"/>
        <w:spacing w:before="240" w:beforeAutospacing="0" w:after="240" w:afterAutospacing="0" w:line="276" w:lineRule="auto"/>
        <w:ind w:firstLine="720"/>
        <w:divId w:val="989944005"/>
        <w:rPr>
          <w:color w:val="0E101A"/>
        </w:rPr>
      </w:pPr>
      <w:r>
        <w:rPr>
          <w:color w:val="0E101A"/>
        </w:rPr>
        <w:t>The bell ringing was nearly felt all the way a prized champion feels at the clanging of a gong. The excitement could be felt for miles, but with these three, it could power worlds. Keoki wasted little time throwing open his locker and hastily tossing his books inside, slamming it shut. It was like a beautifully choreographed dance, with each character twisting and turning toward their mutual goals. Keoki nearly skipped to the front entrance to meet with Faithe and discuss what he believed were carefully laid out plans. Faithe stood patiently waiting for Keoki when she spotted him coming her way in what seemed to be a pretty peppy fashion. She squinted her eyes and then tilted her head in confusion because it looked like he was skipping at her. A smile crept along her face. She knew whatever he had in mind would be good, and after these past few weeks, she needed something good. </w:t>
      </w:r>
    </w:p>
    <w:p w14:paraId="38AEC988" w14:textId="77777777" w:rsidR="002D4055" w:rsidRDefault="002D4055" w:rsidP="002821D9">
      <w:pPr>
        <w:pStyle w:val="NormalWeb"/>
        <w:spacing w:before="240" w:beforeAutospacing="0" w:after="240" w:afterAutospacing="0" w:line="276" w:lineRule="auto"/>
        <w:ind w:firstLine="720"/>
        <w:divId w:val="989944005"/>
        <w:rPr>
          <w:color w:val="0E101A"/>
        </w:rPr>
      </w:pPr>
      <w:r>
        <w:rPr>
          <w:color w:val="0E101A"/>
        </w:rPr>
        <w:t xml:space="preserve">Keoki was, in fact, nearly skipping his way to Faithe, his excitement very evident. Once he was near, he wasted no time grabbing her arm and pulling her away from any earshot. He needed to get this out quickly but didn't want to chance anyone overhearing and possibly getting back to Cassia. Faithe was shocked from being rudely dragged into a corner without even being asked. Once they had reached their spot, she forced her arm out of his grasp and turned a murderous gaze his way. Yes, he had been acting strangely, but even this was way too far. "Just what do you think you are doing man-handling me that way? You have seconds to start </w:t>
      </w:r>
      <w:r>
        <w:rPr>
          <w:color w:val="0E101A"/>
        </w:rPr>
        <w:lastRenderedPageBreak/>
        <w:t>explaining, or your face will look how my arm feels. Start talking now!" Keoki rolled his eyes at her, not bothered by her threats. Mostly because he had her by a good five inches and knew she would never be able to overpower him, much less lay even a slight bruise. "OK, sorry, but trust me, you will want to hear me out, so don't say anything until I'm finished, and you hear my whole plan."</w:t>
      </w:r>
    </w:p>
    <w:p w14:paraId="2476474A" w14:textId="77777777" w:rsidR="002D4055" w:rsidRDefault="002D4055" w:rsidP="002821D9">
      <w:pPr>
        <w:pStyle w:val="NormalWeb"/>
        <w:spacing w:before="240" w:beforeAutospacing="0" w:after="240" w:afterAutospacing="0" w:line="276" w:lineRule="auto"/>
        <w:ind w:firstLine="720"/>
        <w:divId w:val="989944005"/>
        <w:rPr>
          <w:color w:val="0E101A"/>
        </w:rPr>
      </w:pPr>
      <w:r>
        <w:rPr>
          <w:color w:val="0E101A"/>
        </w:rPr>
        <w:t>Faithe wasn't so sure but decided to humor him and nodded once. Keoki wasted no more time and went into how they could trick Cassia into revealing Luna's location so the two could jailbreak her and get her home. Faithe smiled; she knew where Luna was, but the ability to finally be on top instead of on the sidelines was just way too tempting. "OK, so let me get this straight you want me to play nice with Cassia and get myself invited to her house, and you think that somewhere in her room will be some clue as to my sister's whereabouts?" "Does this brilliant plan include how to snoop through a witch's room without her knowing? Or should I just hope for the best at the moment?" Faithe smirked at her own sarcasm. At the same time, Keoki rolled his eyes, "of course, I have an idea. Did I just come up with it on the spot? Faithe bit back the jock retort, choosing instead to hear out his so-called brilliant plan. </w:t>
      </w:r>
    </w:p>
    <w:p w14:paraId="5FB20345" w14:textId="41615AA5" w:rsidR="00B10F5E" w:rsidRDefault="002D4055" w:rsidP="002821D9">
      <w:pPr>
        <w:pStyle w:val="NormalWeb"/>
        <w:spacing w:before="240" w:beforeAutospacing="0" w:after="240" w:afterAutospacing="0" w:line="276" w:lineRule="auto"/>
        <w:ind w:firstLine="720"/>
        <w:divId w:val="989944005"/>
        <w:rPr>
          <w:color w:val="0E101A"/>
        </w:rPr>
      </w:pPr>
      <w:r>
        <w:rPr>
          <w:color w:val="0E101A"/>
        </w:rPr>
        <w:t>Keoki's plan to distract Cassia sounded alright. Using her father as a distraction seemed almost foolproof. Faithe, on the other hand, still wasn't entirely convinced any of this would work but decided it was at least worth a shot. She figured worst case scenario Cassia saw through them both and slammed the door in their face. In the best-case scenario, his hair-brained scheme worked, putting them that much closer to Luna. They agreed to meet after school and head to Cassia's house together. Faithe told him they needed to weave some truth to gain Cassia's trust, pointing out that neither knew her father well enough to fool Cassia. Faithe figured she would</w:t>
      </w:r>
      <w:r w:rsidR="006C03B1">
        <w:rPr>
          <w:color w:val="0E101A"/>
        </w:rPr>
        <w:t xml:space="preserve"> </w:t>
      </w:r>
      <w:r>
        <w:rPr>
          <w:color w:val="0E101A"/>
        </w:rPr>
        <w:t>have a better chance if she stuck with how worried she's been over Luna's disappearance. Even though neither girl could claim the other as friends, they cared about Luna. Faithe also knew that Keoki didn't know all of the details surrounding her sister but wasn't sure how much</w:t>
      </w:r>
      <w:r w:rsidR="00C22F3B">
        <w:rPr>
          <w:color w:val="0E101A"/>
        </w:rPr>
        <w:t xml:space="preserve"> Cassia </w:t>
      </w:r>
      <w:r w:rsidR="00090F6A">
        <w:rPr>
          <w:color w:val="0E101A"/>
        </w:rPr>
        <w:t xml:space="preserve">knew </w:t>
      </w:r>
      <w:r>
        <w:rPr>
          <w:color w:val="0E101A"/>
        </w:rPr>
        <w:t>or how she would react once the truth came out.</w:t>
      </w:r>
      <w:r w:rsidR="00051D1D">
        <w:rPr>
          <w:color w:val="0E101A"/>
        </w:rPr>
        <w:t xml:space="preserve"> </w:t>
      </w:r>
    </w:p>
    <w:p w14:paraId="12E8E62E" w14:textId="28A26684" w:rsidR="003064C9" w:rsidRPr="00774B74" w:rsidRDefault="003064C9" w:rsidP="002821D9">
      <w:pPr>
        <w:spacing w:after="240" w:line="276" w:lineRule="auto"/>
        <w:ind w:firstLine="720"/>
        <w:divId w:val="989944005"/>
      </w:pPr>
      <w:r w:rsidRPr="00774B74">
        <w:t>Keoki and Faithe arrived at Cassia’s house, a beautifully maintained, Victorian-style home with intricate ironwork and a manicured garden. The house had an aura of enchantment and secrecy, which only fueled their determination to find Luna. They exchanged a few whispered words, finalizing their strategy before approaching the front door.</w:t>
      </w:r>
      <w:r w:rsidR="00C14343">
        <w:t xml:space="preserve"> </w:t>
      </w:r>
      <w:r w:rsidRPr="00774B74">
        <w:t xml:space="preserve">Faithe took the lead, knocking on the door and putting on her most concerned expression. They could hear faint </w:t>
      </w:r>
      <w:r w:rsidRPr="00774B74">
        <w:lastRenderedPageBreak/>
        <w:t>footsteps approaching from within. Cassia opened the door, her eyes narrowing as she spotted Faithe.“</w:t>
      </w:r>
      <w:r w:rsidR="00B53FA0">
        <w:t xml:space="preserve"> </w:t>
      </w:r>
      <w:r w:rsidRPr="00774B74">
        <w:t>Hi, Cassia,” Faithe began, her voice tinged with genuine worry. “I’ve been so concerned about Luna. We’re really close, you know, and I haven’t heard from her in weeks. Do you have any idea where she might be?”</w:t>
      </w:r>
      <w:r w:rsidR="004763DA">
        <w:t xml:space="preserve"> </w:t>
      </w:r>
      <w:r w:rsidRPr="00774B74">
        <w:t>Cassia hesitated for a moment, studying Faithe’s earnest face. She had always been good at reading people, but Faithe’s worry seemed genuine. She decided to play along, at least for now.</w:t>
      </w:r>
    </w:p>
    <w:p w14:paraId="1C60CBCD" w14:textId="77777777" w:rsidR="006C09C9" w:rsidRDefault="003064C9" w:rsidP="002821D9">
      <w:pPr>
        <w:spacing w:after="240" w:line="276" w:lineRule="auto"/>
        <w:ind w:firstLine="720"/>
        <w:divId w:val="989944005"/>
      </w:pPr>
      <w:r w:rsidRPr="00774B74">
        <w:t>“I wish I knew, Faithe,” Cassia replied, her voice softening. “Luna hasn’t contacted me either. I’m starting to get worried too. Maybe you can help me look for her?”</w:t>
      </w:r>
      <w:r w:rsidR="006C03B1">
        <w:t xml:space="preserve"> </w:t>
      </w:r>
      <w:r w:rsidRPr="00774B74">
        <w:t>Faithe nodded eagerly,</w:t>
      </w:r>
      <w:r w:rsidR="004763DA">
        <w:t xml:space="preserve"> </w:t>
      </w:r>
      <w:r w:rsidRPr="00774B74">
        <w:t>and Keoki added, “We just want to make sure she’s okay. If there’s anything you can tell us, it would mean a lot.”</w:t>
      </w:r>
      <w:r w:rsidR="000511D8">
        <w:t xml:space="preserve"> </w:t>
      </w:r>
      <w:r w:rsidRPr="00774B74">
        <w:t>Cassia invited them inside, and they spent some time discussing Luna’s recent behavior and possible leads. While Faithe and Keoki maintained their act, Cassia kept a close eye on them, trying to gauge their sincerity.</w:t>
      </w:r>
      <w:r w:rsidR="000511D8">
        <w:t xml:space="preserve"> </w:t>
      </w:r>
      <w:r w:rsidRPr="00774B74">
        <w:t>After some time, Cassia excused herself, saying she needed to check her room for any clues Luna might have left behind. Faithe and Keoki exchanged glances, realizing that this was their chance. They followed Cassia upstairs, their hearts racing.</w:t>
      </w:r>
      <w:r w:rsidR="000511D8">
        <w:t xml:space="preserve"> </w:t>
      </w:r>
      <w:r w:rsidRPr="00774B74">
        <w:t>As they entered Cassia’s room, they began to discreetly search for any sign of Luna. The room was filled with mystical trinkets and books, which only deepened the mystery surrounding Cassia and Luna’s relationship.</w:t>
      </w:r>
      <w:r w:rsidR="000511D8">
        <w:t xml:space="preserve"> </w:t>
      </w:r>
      <w:r w:rsidRPr="00774B74">
        <w:t>Will they find any clues in Cassia’s room? The search for Luna’s whereabouts continues with newfound determination.</w:t>
      </w:r>
      <w:r w:rsidR="00CB07EB">
        <w:t xml:space="preserve"> </w:t>
      </w:r>
      <w:r w:rsidR="006C09C9">
        <w:t>As Keoki meticulously searched Cassia's room for any clues about Luna's whereabouts, his thoughts raced. He couldn't help but think about how much he had grown attached to Luna in such a short time. Her mysterious disappearance had become a personal mission for him.</w:t>
      </w:r>
    </w:p>
    <w:p w14:paraId="182BBF9E" w14:textId="38EDAF09" w:rsidR="003064C9" w:rsidRDefault="006C09C9" w:rsidP="002821D9">
      <w:pPr>
        <w:spacing w:after="240" w:line="276" w:lineRule="auto"/>
        <w:ind w:firstLine="720"/>
        <w:divId w:val="989944005"/>
      </w:pPr>
      <w:r>
        <w:t>He was also aware of the risks involved. Cassia, being a witch, had secrets that he could only begin to fathom. He wondered if they were getting in over their heads, but he couldn't let that stop him. Luna's well-being was at stake.</w:t>
      </w:r>
      <w:r w:rsidR="001C6A3A">
        <w:t xml:space="preserve"> </w:t>
      </w:r>
      <w:r>
        <w:t>Keoki hoped that whatever they discovered in this room would lead them one step closer to finding Luna and unraveling the enigma that seemed to surround her and Cassia. He couldn't shake the feeling that they were on the verge of discovering something significant, something that would change everything.</w:t>
      </w:r>
      <w:r w:rsidR="001C6A3A">
        <w:t xml:space="preserve"> </w:t>
      </w:r>
      <w:r>
        <w:t>With his heart pounding and determination in his eyes, Keoki continued his search, determined to uncover the truth and bring Luna back home.</w:t>
      </w:r>
      <w:r w:rsidR="00B53FA0">
        <w:t xml:space="preserve"> As Faithe joined Keoki in the search for clues in Cassia's room, her thoughts swirled with a mix of concern and determination. She couldn't help but feel a sense of frustration that Luna's disappearance had become so complicated, and it bothered her that she wasn't able to </w:t>
      </w:r>
      <w:r w:rsidR="00B53FA0">
        <w:lastRenderedPageBreak/>
        <w:t>reach her sister directly. Faithe also couldn't deny her growing curiosity about the world of magic that seemed to surround Cassia and Luna. It was a realm she had only glimpsed on the periphery of her life, and it fascinated her even as it deepened the mystery. She knew that they were treading on delicate ground. Cassia, being a witch, likely had ways of protecting her secrets, and they had to be careful not to reveal their true intentions. Faithe understood the importance of maintaining their act and hoped it would be enough to gain Cassia's trust. But above all, her primary concern was Luna's safety and well-being. Faithe couldn't bear the thought of her sister in any kind of trouble, and she was determined to do whatever it took to find her and bring her back. As they continued the search, Faithe's thoughts were a mix of anxiety, curiosity, and hope, all focused on the goal of reuniting with Luna and unraveling the mysteries that had surrounded her disappearance.</w:t>
      </w:r>
    </w:p>
    <w:p w14:paraId="2F455494" w14:textId="0F544FD4" w:rsidR="00180A73" w:rsidRDefault="00180A73" w:rsidP="002821D9">
      <w:pPr>
        <w:spacing w:after="240" w:line="276" w:lineRule="auto"/>
        <w:ind w:firstLine="720"/>
        <w:divId w:val="989944005"/>
      </w:pPr>
      <w:r>
        <w:t>As Keoki and Faithe left her house, Cassia couldn’t help but feel a mix of emotions. She had watched them closely during their visit, and their concern for Luna seemed genuine. However, she also knew that their search for Luna could potentially create significant problems for the coven and its secrets. Cassia was well aware of the delicate balance that existed between the world of magic and the mortal realm. Luna’s disappearance was not a simple matter, and she had her own reasons for keeping it a secret. The coven had its rules and traditions, and outsiders like Keoki and Faithe could unwittingly disrupt the order and secrecy that the witches held dear. She knew that if Keoki and Faithe continued their search and began to unravel the mysteries surrounding Luna, it could bring unwelcome attention to the coven. Cassia had to protect the coven’s secrets at all costs, even if it meant keeping Luna’s whereabouts hidden. As she watched them leave, Cassia couldn’t help but feel conflicted. She cared about Luna and wanted to find her as much as they did, but she also had a duty to protect the coven. Her thoughts were filled with the weight of the secrets she held and the potential consequences of their search. Cassia knew that she had to find a way to balance her desire to help Luna with her responsibility to the coven. The situation had become increasingly complex, and she would have to navigate it carefully to ensure that the secrets of the coven remained hidden while also finding a way to bring Luna back safely. With a heavy heart, Cassia retreated into her room, her thoughts filled with the challenges that lay ahead and the need to protect the coven at all costs.</w:t>
      </w:r>
    </w:p>
    <w:p w14:paraId="700041C0" w14:textId="32DAE39E" w:rsidR="00525631" w:rsidRPr="00774B74" w:rsidRDefault="00525631" w:rsidP="002821D9">
      <w:pPr>
        <w:spacing w:after="240" w:line="276" w:lineRule="auto"/>
        <w:ind w:firstLine="720"/>
        <w:divId w:val="989944005"/>
      </w:pPr>
      <w:r>
        <w:t xml:space="preserve">The search In Cassia’s room was meticulous, but it yielded no immediate answers. Keoki and Faithe sifted through books, examined mystical objects, and even checked the contents of a </w:t>
      </w:r>
      <w:r>
        <w:lastRenderedPageBreak/>
        <w:t>locked drawer. However, there were no clear clues to Luna’s whereabouts. As they continued their search, Keoki and Faithe exchanged worried glances. They knew they had to be careful not to overstay their welcome. Cassia could return at any moment, and they didn’t want to arouse suspicion. Faithe’s thoughts turned to the urgency of their mission. Luna’s absence had gone on for too long, and the mystery surrounding it only deepened. She felt a growing determination to uncover the truth, even if it meant delving deeper into the world of magic and witchcraft. Keoki shared that determination. He knew that they were getting closer to the heart of the mystery, but it was like peeling back layers of an intricate puzzle. He wondered what secrets Cassia might be keeping and how they related to Luna’s sudden disappearance. With a final sweep of the room, they found nothing that definitively pointed to Luna’s whereabouts. They decided to make their exit, not wanting to overstay their welcome or raise any suspicions. The next steps in their quest to find Luna remained uncertain, but their determination was unwavering. Leaving Cassia’s house, Keoki and Faithe couldn’t help but feel a sense of frustration and anticipation. The search for Luna had only just begun, and they were ready to face whatever challenges lay ahead. They knew they had to continue unraveling the mysteries that surrounded Luna’s disappearance, no matter where it might lead them.</w:t>
      </w:r>
      <w:r w:rsidR="00163AEF">
        <w:t xml:space="preserve"> </w:t>
      </w:r>
      <w:r>
        <w:t>With that, they returned to their own homes, their thoughts filled with questions and a burning desire to find Luna and bring her back, no matter what secrets they had to uncover to do so.</w:t>
      </w:r>
    </w:p>
    <w:p w14:paraId="6FB8B251" w14:textId="77777777" w:rsidR="00051D1D" w:rsidRDefault="00051D1D" w:rsidP="002821D9">
      <w:pPr>
        <w:pStyle w:val="NormalWeb"/>
        <w:spacing w:before="240" w:beforeAutospacing="0" w:after="240" w:afterAutospacing="0" w:line="276" w:lineRule="auto"/>
        <w:ind w:firstLine="720"/>
        <w:divId w:val="989944005"/>
        <w:rPr>
          <w:color w:val="0E101A"/>
        </w:rPr>
      </w:pPr>
    </w:p>
    <w:p w14:paraId="069C601F" w14:textId="77777777" w:rsidR="00067B40" w:rsidRDefault="00067B40" w:rsidP="002821D9">
      <w:pPr>
        <w:pStyle w:val="NormalWeb"/>
        <w:spacing w:before="240" w:beforeAutospacing="0" w:after="240" w:afterAutospacing="0" w:line="276" w:lineRule="auto"/>
        <w:ind w:firstLine="720"/>
        <w:divId w:val="989944005"/>
        <w:rPr>
          <w:color w:val="0E101A"/>
        </w:rPr>
      </w:pPr>
    </w:p>
    <w:p w14:paraId="45A3AE0D" w14:textId="77777777" w:rsidR="00067B40" w:rsidRDefault="00067B40" w:rsidP="002821D9">
      <w:pPr>
        <w:pStyle w:val="NormalWeb"/>
        <w:spacing w:before="240" w:beforeAutospacing="0" w:after="240" w:afterAutospacing="0" w:line="276" w:lineRule="auto"/>
        <w:ind w:firstLine="720"/>
        <w:divId w:val="989944005"/>
        <w:rPr>
          <w:color w:val="0E101A"/>
        </w:rPr>
      </w:pPr>
    </w:p>
    <w:p w14:paraId="158DF5FA" w14:textId="77777777" w:rsidR="00985E2A" w:rsidRDefault="00985E2A" w:rsidP="002821D9">
      <w:pPr>
        <w:pStyle w:val="NormalWeb"/>
        <w:spacing w:before="240" w:beforeAutospacing="0" w:after="240" w:afterAutospacing="0" w:line="276" w:lineRule="auto"/>
        <w:divId w:val="989944005"/>
        <w:rPr>
          <w:color w:val="0E101A"/>
        </w:rPr>
      </w:pPr>
    </w:p>
    <w:p w14:paraId="4B9779CB" w14:textId="0201AE72" w:rsidR="00067B40" w:rsidRPr="00F928FE" w:rsidRDefault="00067B40" w:rsidP="002821D9">
      <w:pPr>
        <w:pStyle w:val="NormalWeb"/>
        <w:spacing w:before="240" w:beforeAutospacing="0" w:after="240" w:afterAutospacing="0" w:line="276" w:lineRule="auto"/>
        <w:divId w:val="989944005"/>
        <w:rPr>
          <w:b/>
          <w:bCs/>
          <w:i/>
          <w:iCs/>
          <w:color w:val="0E101A"/>
          <w:u w:val="single"/>
        </w:rPr>
      </w:pPr>
      <w:r w:rsidRPr="00F928FE">
        <w:rPr>
          <w:b/>
          <w:bCs/>
          <w:i/>
          <w:iCs/>
          <w:color w:val="0E101A"/>
          <w:u w:val="single"/>
        </w:rPr>
        <w:t>Chapter 11</w:t>
      </w:r>
    </w:p>
    <w:p w14:paraId="081F2968" w14:textId="5927FD00" w:rsidR="00433283" w:rsidRPr="00C952D4" w:rsidRDefault="00643B55" w:rsidP="002821D9">
      <w:pPr>
        <w:pStyle w:val="NormalWeb"/>
        <w:spacing w:before="240" w:beforeAutospacing="0" w:after="0" w:afterAutospacing="0" w:line="276" w:lineRule="auto"/>
        <w:ind w:firstLine="720"/>
        <w:divId w:val="989944005"/>
        <w:rPr>
          <w:color w:val="0E101A"/>
        </w:rPr>
      </w:pPr>
      <w:r>
        <w:rPr>
          <w:color w:val="0E101A"/>
        </w:rPr>
        <w:t xml:space="preserve">As the days turned into weeks, Keoki, Faithe, and Cassia continued their separate quests to uncover the truth about Luna’s disappearance. Keoki had taken it upon himself to do some research about the world of magic. He frequented the local library, searching for any books or references that might shed light on the enigmatic world Cassia and Luna inhabited. He hoped that understanding their background might lead him to Luna. Faithe, on the other hand, had been trying to reach out to Luna through a more spiritual channel. She sought out any clues or signs that her sister might be sending her from wherever she was. It was a desperate attempt, but </w:t>
      </w:r>
      <w:r>
        <w:rPr>
          <w:color w:val="0E101A"/>
        </w:rPr>
        <w:lastRenderedPageBreak/>
        <w:t>Faithe clung to the hope that her bond with Luna was strong enough to bridge the gap between them. Meanwhile, Cassia found herself torn between her loyalty to the coven and her desire to help her friends. The coven’s rules weighed heavily on her, and the more she learned about Keoki and Faithe’s efforts, the more anxious she became. She knew that the coven’s secrets were at risk, and she had to find a way to keep Luna’s location hidden while ensuring her friends’ safety. One evening, as Cassia was perusing her collection of mystical books, she stumbled upon an old tome that detailed a rare and powerful magical artifact. This artifact, known as the “Lunar Nexus,” was said to have the ability to connect the spirit of a witch to the mortal realm in times of great need. Cassia’s heart skipped a beat as she considered the implications. Could this artifact be the key to finding Luna and bringing her back?</w:t>
      </w:r>
      <w:r w:rsidR="00347A23">
        <w:rPr>
          <w:color w:val="0E101A"/>
        </w:rPr>
        <w:t xml:space="preserve"> </w:t>
      </w:r>
      <w:r>
        <w:rPr>
          <w:color w:val="0E101A"/>
        </w:rPr>
        <w:t>With newfound determination, Cassia decided to confide in Keoki and Faithe. She knew that they deserved to know the truth about Luna and the potential danger they were facing by seeking her. She invited them to her house, a hesitant but sincere look in her eyes. As they gathered in her room, Cassia carefully explained the existence of the Lunar Nexus, the artifact that might hold the answers to Luna’s disappearance. She admitted that the coven had hidden it away, fearing its power might fall into the wrong hands. She went on to describe how Luna had stumbled upon it and had used it to communicate with Faithe, which was a violation of coven rules. Keoki and Faithe listened intently, realizing the gravity of the situation. They understood the coven’s need for secrecy but also knew they couldn’t leave Luna in the dark. They decided to work together, to find the Lunar Nexus, and use it to bridge the gap between the two worlds. However, they would have to do it discreetly, without alerting the coven to their actions.</w:t>
      </w:r>
      <w:r w:rsidR="00211E79">
        <w:rPr>
          <w:color w:val="0E101A"/>
        </w:rPr>
        <w:t xml:space="preserve"> </w:t>
      </w:r>
      <w:r>
        <w:rPr>
          <w:color w:val="0E101A"/>
        </w:rPr>
        <w:t>With newfound determination, the trio embarked on a quest to locate the Lunar Nexus and bring Luna back. The balance between magic and the mortal world hung in the balance, and they knew they had a long and challenging journey ahead.</w:t>
      </w:r>
      <w:r w:rsidR="00211E79">
        <w:rPr>
          <w:color w:val="0E101A"/>
        </w:rPr>
        <w:t xml:space="preserve"> </w:t>
      </w:r>
      <w:r>
        <w:rPr>
          <w:color w:val="0E101A"/>
        </w:rPr>
        <w:t>Little did they know that their search for the Lunar Nexus would take them to places they had never imagined, and they would uncover secrets that had remained hidden for generations. The journey was about to become even more perilous, and the mysteries of Luna’s disappearance would deepen further as they delved into the world of magic and intrigue.</w:t>
      </w:r>
      <w:r w:rsidR="00211E79">
        <w:rPr>
          <w:color w:val="0E101A"/>
        </w:rPr>
        <w:t xml:space="preserve"> </w:t>
      </w:r>
      <w:r w:rsidR="00433283">
        <w:rPr>
          <w:color w:val="0E101A"/>
        </w:rPr>
        <w:t xml:space="preserve">Keoki, Faithe, and Cassia embarked on their quest to find the elusive Lunar Nexus, a powerful magical artifact that could potentially bridge the gap between the two worlds and lead them to Luna. The first step In their journey was to gather information about the artifact. Cassia, drawing on her knowledge of the coven’s history, had a hunch that it might be hidden in a place with significant magical importance. She pointed the group towards an ancient, abandoned temple deep in the nearby woods. The temple was said to be a place of great power, once used by the coven for important ceremonies and rituals. With Cassia’s guidance, they ventured into the woods, their flashlights cutting through the darkness as they made their way towards the mysterious temple. The eerie </w:t>
      </w:r>
      <w:r w:rsidR="00433283">
        <w:rPr>
          <w:color w:val="0E101A"/>
        </w:rPr>
        <w:lastRenderedPageBreak/>
        <w:t>silence and the rustling of leaves added to the suspense, but they were determined to find the Lunar Nexus. Upon reaching the temple, they found it overgrown with vines and shrouded in an air of mystique. Its entrance was sealed by a massive stone door, etched with intricate symbols and runes. It was clear that entering the temple would not be a simple task. Cassia explained that the door would only open with a magical key, a key that had been lost for generations. The three of them began scouring the area, searching for clues, and conducting incantations to uncover any hidden magical artifacts that could aid them. Days turned into weeks, and they encountered numerous obstacles along the way. They encountered enchanted creatures guarding the temple, riddles that tested their wits, and puzzles that challenged their understanding of magic. Yet, they pressed on, undeterred by the difficulties they faced. As they delved deeper into the quest, the bond between Keoki, Faithe, and Cassia grew stronger. They shared their hopes, fears, and dreams, knowing that their combined determination was the key to finding Luna and the Lunar Nexus. One fateful evening, as they sat around a campfire discussing their next steps, Cassia revealed a crucial piece of information. She had deciphered an ancient text that hinted at the location of the magical key. It was said to be hidden in a cave that held great significance to the coven. With newfound excitement, they made their way to the cave, a place that held even more secrets than they could have ever imagined. Inside, they discovered an intricately carved staff with a crystal at its tip, the very key they needed to open the temple’s door.</w:t>
      </w:r>
      <w:r w:rsidR="00347A23">
        <w:rPr>
          <w:color w:val="0E101A"/>
        </w:rPr>
        <w:t xml:space="preserve"> </w:t>
      </w:r>
      <w:r w:rsidR="00433283">
        <w:rPr>
          <w:color w:val="0E101A"/>
        </w:rPr>
        <w:t>As they returned to the temple with the magical key in hand, their hearts raced with anticipation. The door creaked open, revealing a chamber filled with ancient relics and mystical symbols. The Lunar Nexus, glowing with a soft, ethereal light, stood at the center of the chamber.</w:t>
      </w:r>
      <w:r w:rsidR="00347A23">
        <w:rPr>
          <w:color w:val="0E101A"/>
        </w:rPr>
        <w:t xml:space="preserve"> </w:t>
      </w:r>
      <w:r w:rsidR="00433283">
        <w:rPr>
          <w:color w:val="0E101A"/>
        </w:rPr>
        <w:t>Their journey was far from over, as they now had to figure out how to use the Lunar Nexus to reach Luna and bring her back. The power of the artifact was immense, and its secrets were waiting to be unlocked.</w:t>
      </w:r>
      <w:r w:rsidR="00347A23">
        <w:rPr>
          <w:color w:val="0E101A"/>
        </w:rPr>
        <w:t xml:space="preserve"> </w:t>
      </w:r>
      <w:r w:rsidR="00433283">
        <w:rPr>
          <w:color w:val="0E101A"/>
        </w:rPr>
        <w:t>Keoki, Faithe, and Cassia knew that they were on the brink of a breakthrough, but the mysteries of Luna’s disappearance and the world of magic were about to unravel in ways they couldn’t have foreseen. The Lunar Nexus held the key to their future, but it also held the potential for danger and consequences they could not yet fathom.</w:t>
      </w:r>
      <w:r w:rsidR="00347A23">
        <w:rPr>
          <w:color w:val="0E101A"/>
        </w:rPr>
        <w:t xml:space="preserve"> </w:t>
      </w:r>
      <w:r w:rsidR="00CE2877" w:rsidRPr="00CE2877">
        <w:rPr>
          <w:color w:val="0E101A"/>
        </w:rPr>
        <w:t>As the ritual to bring Luna back neared its conclusion, the room continued to tremble. Shadows that seemed to be alive swirled around them, threatening to disrupt the process. Keoki, Faithe, and Cassia knew they were facing a powerful and malevolent force from the magical realm where Luna was trapped.</w:t>
      </w:r>
      <w:r w:rsidR="00423A97">
        <w:rPr>
          <w:color w:val="0E101A"/>
        </w:rPr>
        <w:t xml:space="preserve"> </w:t>
      </w:r>
      <w:r w:rsidR="00CE2877" w:rsidRPr="00CE2877">
        <w:rPr>
          <w:color w:val="0E101A"/>
        </w:rPr>
        <w:t>Cassia, as the most experienced with magic, took the lead in countering the dark forces. She chanted incantations to create protective barriers, pushing back the encroaching shadows. Faithe and Keoki followed her lead, drawing upon the knowledge and strength they had gained throughout their journey.</w:t>
      </w:r>
      <w:r w:rsidR="00B34405">
        <w:rPr>
          <w:color w:val="0E101A"/>
        </w:rPr>
        <w:t xml:space="preserve"> </w:t>
      </w:r>
      <w:r w:rsidR="00CE2877" w:rsidRPr="00CE2877">
        <w:rPr>
          <w:color w:val="0E101A"/>
        </w:rPr>
        <w:t>Luna's voice echoed through the connection established by the Lunar Nexus, urging them to complete the ritual. She described the dangers she faced in the</w:t>
      </w:r>
      <w:r w:rsidR="00B34405">
        <w:rPr>
          <w:color w:val="0E101A"/>
        </w:rPr>
        <w:t xml:space="preserve"> </w:t>
      </w:r>
      <w:r w:rsidR="00CE2877" w:rsidRPr="00CE2877">
        <w:rPr>
          <w:color w:val="0E101A"/>
        </w:rPr>
        <w:t xml:space="preserve">otherworldly realm </w:t>
      </w:r>
      <w:r w:rsidR="00CE2877" w:rsidRPr="00CE2877">
        <w:rPr>
          <w:color w:val="0E101A"/>
        </w:rPr>
        <w:lastRenderedPageBreak/>
        <w:t>and the urgency of her return. Her words served as a beacon of hope and determination for the trio.</w:t>
      </w:r>
      <w:r w:rsidR="00B34405">
        <w:rPr>
          <w:color w:val="0E101A"/>
        </w:rPr>
        <w:t xml:space="preserve"> </w:t>
      </w:r>
      <w:r w:rsidR="00CE2877" w:rsidRPr="00CE2877">
        <w:rPr>
          <w:color w:val="0E101A"/>
        </w:rPr>
        <w:t>The battle between light and darkness raged on, and it became clear that the malevolent force was not just a mere entity but a manifestation of dark magic itself. The room crackled with energy, as the two opposing forces clashed in a tumultuous struggle.</w:t>
      </w:r>
      <w:r w:rsidR="00B34405">
        <w:rPr>
          <w:color w:val="0E101A"/>
        </w:rPr>
        <w:t xml:space="preserve"> </w:t>
      </w:r>
      <w:r w:rsidR="00CE2877" w:rsidRPr="00CE2877">
        <w:rPr>
          <w:color w:val="0E101A"/>
        </w:rPr>
        <w:t>In the midst of the chaos, Cassia realized that the key to completing the ritual lay in their unity. She implored Keoki, Faithe, and Luna to combine their magic and focus their intentions on bringing Luna back. It was a risky move, as their energy could attract even more danger, but they had no other choice.</w:t>
      </w:r>
      <w:r w:rsidR="00B34405">
        <w:rPr>
          <w:color w:val="0E101A"/>
        </w:rPr>
        <w:t xml:space="preserve"> </w:t>
      </w:r>
      <w:r w:rsidR="00CE2877" w:rsidRPr="00CE2877">
        <w:rPr>
          <w:color w:val="0E101A"/>
        </w:rPr>
        <w:t>They joined hands and closed their eyes, each of them channeling their unique strengths and abilities. The Lunar Nexus responded to their unity, glowing even brighter. The shadows retreated as they pressed forward, their combined magic pushing back the malevolent force.</w:t>
      </w:r>
      <w:r w:rsidR="00B34405">
        <w:rPr>
          <w:color w:val="0E101A"/>
        </w:rPr>
        <w:t xml:space="preserve"> </w:t>
      </w:r>
      <w:r w:rsidR="00CE2877" w:rsidRPr="00CE2877">
        <w:rPr>
          <w:color w:val="0E101A"/>
        </w:rPr>
        <w:t>With a final surge of energy, they completed the ritual, and the room erupted in a brilliant burst of light. Luna's image wavered, and she appeared before them, her form solidifying as she stepped through the portal.</w:t>
      </w:r>
      <w:r w:rsidR="00B34405">
        <w:rPr>
          <w:color w:val="0E101A"/>
        </w:rPr>
        <w:t xml:space="preserve"> </w:t>
      </w:r>
      <w:r w:rsidR="00CE2877" w:rsidRPr="00CE2877">
        <w:rPr>
          <w:color w:val="0E101A"/>
        </w:rPr>
        <w:t>The room fell into silence, and the shadows dissipated, leaving them in awe of the power they had harnessed. Luna, tired but relieved, embraced her sister Faithe and then turned to Keoki and Cassia, gratitude shining in her eyes.</w:t>
      </w:r>
      <w:r w:rsidR="00B34405">
        <w:rPr>
          <w:color w:val="0E101A"/>
        </w:rPr>
        <w:t xml:space="preserve"> </w:t>
      </w:r>
      <w:r w:rsidR="00CE2877" w:rsidRPr="00CE2877">
        <w:rPr>
          <w:color w:val="0E101A"/>
        </w:rPr>
        <w:t>As they reunited, Luna shared the details of her journey in the magical realm and the challenges she had faced. She had been caught in a place where time flowed differently, and she had been desperately trying to find a way back to the mortal world. Luna thanked her friends for their unwavering determination and courage in rescuing her.</w:t>
      </w:r>
      <w:r w:rsidR="00B34405">
        <w:rPr>
          <w:color w:val="0E101A"/>
        </w:rPr>
        <w:t xml:space="preserve"> </w:t>
      </w:r>
      <w:r w:rsidR="00CE2877" w:rsidRPr="00CE2877">
        <w:rPr>
          <w:color w:val="0E101A"/>
        </w:rPr>
        <w:t>Their journey had been fraught with danger and discovery, but it had also strengthened their bond and deepened their understanding of the world of magic. Luna's return marked a turning point in their lives, and they knew that more mysteries and adventures awaited them.</w:t>
      </w:r>
      <w:r w:rsidR="003A4159">
        <w:rPr>
          <w:color w:val="0E101A"/>
        </w:rPr>
        <w:t xml:space="preserve"> </w:t>
      </w:r>
      <w:r w:rsidR="00CE2877" w:rsidRPr="00CE2877">
        <w:rPr>
          <w:color w:val="0E101A"/>
        </w:rPr>
        <w:t>With Luna safely back, the power of the Lunar Nexus was harnessed once more to close the portal, sealing off the connection to the otherworldly realm. The artifact was once again hidden, safeguarding the coven's secrets.</w:t>
      </w:r>
      <w:r w:rsidR="003A4159">
        <w:rPr>
          <w:color w:val="0E101A"/>
        </w:rPr>
        <w:t xml:space="preserve"> </w:t>
      </w:r>
      <w:r w:rsidR="00CE2877" w:rsidRPr="00CE2877">
        <w:rPr>
          <w:color w:val="0E101A"/>
        </w:rPr>
        <w:t>Their shared experiences had brought Keoki, Faithe, Cassia, and Luna closer together. They had unveiled the secrets of the magical world, but they also recognized the importance of keeping the balance between the two realms.</w:t>
      </w:r>
      <w:r w:rsidR="003A4159">
        <w:rPr>
          <w:color w:val="0E101A"/>
        </w:rPr>
        <w:t xml:space="preserve"> </w:t>
      </w:r>
      <w:r w:rsidR="00CE2877" w:rsidRPr="00CE2877">
        <w:rPr>
          <w:color w:val="0E101A"/>
        </w:rPr>
        <w:t>Their journey was far from over, and as they left the ancient temple, they knew that they would face more challenges, mysteries, and adventures together. Luna was back, and their bond was stronger than ever, ready to face whatever awaited them in the world of magic and beyond.</w:t>
      </w:r>
    </w:p>
    <w:p w14:paraId="1842DA6D" w14:textId="2E8424D1" w:rsidR="00643B55" w:rsidRPr="00C952D4" w:rsidRDefault="00643B55" w:rsidP="00C952D4">
      <w:pPr>
        <w:pStyle w:val="NormalWeb"/>
        <w:spacing w:before="240" w:beforeAutospacing="0" w:after="0" w:afterAutospacing="0" w:line="480" w:lineRule="auto"/>
        <w:ind w:firstLine="720"/>
        <w:divId w:val="989944005"/>
        <w:rPr>
          <w:color w:val="0E101A"/>
        </w:rPr>
      </w:pPr>
    </w:p>
    <w:sectPr w:rsidR="00643B55" w:rsidRPr="00C952D4" w:rsidSect="00B04046">
      <w:headerReference w:type="default" r:id="rId8"/>
      <w:pgSz w:w="12240" w:h="15840" w:code="1"/>
      <w:pgMar w:top="1440" w:right="1440" w:bottom="1440" w:left="1440" w:header="144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7EF4A" w14:textId="77777777" w:rsidR="00896C5A" w:rsidRDefault="00896C5A">
      <w:r>
        <w:separator/>
      </w:r>
    </w:p>
  </w:endnote>
  <w:endnote w:type="continuationSeparator" w:id="0">
    <w:p w14:paraId="7837018B" w14:textId="77777777" w:rsidR="00896C5A" w:rsidRDefault="00896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archment">
    <w:panose1 w:val="03040602040708040804"/>
    <w:charset w:val="00"/>
    <w:family w:val="script"/>
    <w:pitch w:val="variable"/>
    <w:sig w:usb0="00000003" w:usb1="00000000" w:usb2="00000000" w:usb3="00000000" w:csb0="00000001"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2D563" w14:textId="77777777" w:rsidR="00896C5A" w:rsidRDefault="00896C5A">
      <w:r>
        <w:separator/>
      </w:r>
    </w:p>
  </w:footnote>
  <w:footnote w:type="continuationSeparator" w:id="0">
    <w:p w14:paraId="39860828" w14:textId="77777777" w:rsidR="00896C5A" w:rsidRDefault="00896C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BD046" w14:textId="77777777" w:rsidR="005F4A38" w:rsidRDefault="005F4A38">
    <w:pPr>
      <w:pStyle w:val="Header"/>
      <w:jc w:val="right"/>
    </w:pPr>
    <w:r>
      <w:t>K</w:t>
    </w:r>
    <w:r w:rsidR="004D2D2A">
      <w:t>risti Spandet/ Midnight Dreams</w:t>
    </w:r>
  </w:p>
  <w:p w14:paraId="05B1BC0A" w14:textId="77777777" w:rsidR="00CA5066" w:rsidRDefault="00CA5066" w:rsidP="00CD2595">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A31581"/>
    <w:multiLevelType w:val="multilevel"/>
    <w:tmpl w:val="3E48A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CE6AEC"/>
    <w:multiLevelType w:val="multilevel"/>
    <w:tmpl w:val="57DAE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9934476">
    <w:abstractNumId w:val="0"/>
  </w:num>
  <w:num w:numId="2" w16cid:durableId="6065420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65A"/>
    <w:rsid w:val="00003511"/>
    <w:rsid w:val="000120E5"/>
    <w:rsid w:val="00012E47"/>
    <w:rsid w:val="00016362"/>
    <w:rsid w:val="0002143D"/>
    <w:rsid w:val="0002255E"/>
    <w:rsid w:val="00031944"/>
    <w:rsid w:val="00044C83"/>
    <w:rsid w:val="00046818"/>
    <w:rsid w:val="00050B95"/>
    <w:rsid w:val="000511D8"/>
    <w:rsid w:val="00051D1D"/>
    <w:rsid w:val="00054D40"/>
    <w:rsid w:val="000572A9"/>
    <w:rsid w:val="000606E9"/>
    <w:rsid w:val="000641F7"/>
    <w:rsid w:val="00067B40"/>
    <w:rsid w:val="00090F6A"/>
    <w:rsid w:val="0009426C"/>
    <w:rsid w:val="000A7A4D"/>
    <w:rsid w:val="000B2609"/>
    <w:rsid w:val="000B4F18"/>
    <w:rsid w:val="000B57D7"/>
    <w:rsid w:val="000C7D0E"/>
    <w:rsid w:val="000F7315"/>
    <w:rsid w:val="00101C9D"/>
    <w:rsid w:val="001111E4"/>
    <w:rsid w:val="0012331A"/>
    <w:rsid w:val="0013184C"/>
    <w:rsid w:val="001335EF"/>
    <w:rsid w:val="00134314"/>
    <w:rsid w:val="00142103"/>
    <w:rsid w:val="00151589"/>
    <w:rsid w:val="0016189B"/>
    <w:rsid w:val="00163900"/>
    <w:rsid w:val="00163AEF"/>
    <w:rsid w:val="00180A73"/>
    <w:rsid w:val="001A6FF5"/>
    <w:rsid w:val="001B17D3"/>
    <w:rsid w:val="001B4895"/>
    <w:rsid w:val="001C6A3A"/>
    <w:rsid w:val="001C70C4"/>
    <w:rsid w:val="001D040D"/>
    <w:rsid w:val="001E2B20"/>
    <w:rsid w:val="001E5944"/>
    <w:rsid w:val="001F5119"/>
    <w:rsid w:val="00211E79"/>
    <w:rsid w:val="00223464"/>
    <w:rsid w:val="00231312"/>
    <w:rsid w:val="00243AAF"/>
    <w:rsid w:val="00246E32"/>
    <w:rsid w:val="0025465A"/>
    <w:rsid w:val="002821D9"/>
    <w:rsid w:val="002842EF"/>
    <w:rsid w:val="002A4974"/>
    <w:rsid w:val="002A5B0B"/>
    <w:rsid w:val="002B0DE9"/>
    <w:rsid w:val="002B13F2"/>
    <w:rsid w:val="002C353B"/>
    <w:rsid w:val="002D4055"/>
    <w:rsid w:val="002D4CFF"/>
    <w:rsid w:val="002E5957"/>
    <w:rsid w:val="003064C9"/>
    <w:rsid w:val="00324A2E"/>
    <w:rsid w:val="00347A23"/>
    <w:rsid w:val="00353BBD"/>
    <w:rsid w:val="00354321"/>
    <w:rsid w:val="0038243E"/>
    <w:rsid w:val="003A2FAD"/>
    <w:rsid w:val="003A4159"/>
    <w:rsid w:val="003F08FC"/>
    <w:rsid w:val="003F530B"/>
    <w:rsid w:val="00400C39"/>
    <w:rsid w:val="00407F11"/>
    <w:rsid w:val="00413FF8"/>
    <w:rsid w:val="004146CA"/>
    <w:rsid w:val="00423A97"/>
    <w:rsid w:val="00433283"/>
    <w:rsid w:val="00433716"/>
    <w:rsid w:val="00433C8B"/>
    <w:rsid w:val="004479AF"/>
    <w:rsid w:val="00463E9E"/>
    <w:rsid w:val="004700EF"/>
    <w:rsid w:val="00474BD3"/>
    <w:rsid w:val="004763DA"/>
    <w:rsid w:val="004765CE"/>
    <w:rsid w:val="00486A7A"/>
    <w:rsid w:val="00492526"/>
    <w:rsid w:val="004A3FF4"/>
    <w:rsid w:val="004B0FF0"/>
    <w:rsid w:val="004C5F8F"/>
    <w:rsid w:val="004D2D2A"/>
    <w:rsid w:val="004D4FE9"/>
    <w:rsid w:val="00501FEB"/>
    <w:rsid w:val="00517907"/>
    <w:rsid w:val="00525631"/>
    <w:rsid w:val="00525993"/>
    <w:rsid w:val="00533FC3"/>
    <w:rsid w:val="00542CE0"/>
    <w:rsid w:val="00547885"/>
    <w:rsid w:val="005537FB"/>
    <w:rsid w:val="00553B26"/>
    <w:rsid w:val="005566DC"/>
    <w:rsid w:val="0056427D"/>
    <w:rsid w:val="0056449E"/>
    <w:rsid w:val="00576B81"/>
    <w:rsid w:val="0058084D"/>
    <w:rsid w:val="00591983"/>
    <w:rsid w:val="005960EB"/>
    <w:rsid w:val="005B42EE"/>
    <w:rsid w:val="005D073E"/>
    <w:rsid w:val="005D3357"/>
    <w:rsid w:val="005D37C0"/>
    <w:rsid w:val="005E450B"/>
    <w:rsid w:val="005E74E0"/>
    <w:rsid w:val="005F4A38"/>
    <w:rsid w:val="006016C9"/>
    <w:rsid w:val="00604FCA"/>
    <w:rsid w:val="00606210"/>
    <w:rsid w:val="00607EBD"/>
    <w:rsid w:val="006121D8"/>
    <w:rsid w:val="00620317"/>
    <w:rsid w:val="006239C8"/>
    <w:rsid w:val="00626651"/>
    <w:rsid w:val="00631C51"/>
    <w:rsid w:val="00643B55"/>
    <w:rsid w:val="0065103D"/>
    <w:rsid w:val="00665381"/>
    <w:rsid w:val="00675ACC"/>
    <w:rsid w:val="0067613A"/>
    <w:rsid w:val="00676BAE"/>
    <w:rsid w:val="00677DAF"/>
    <w:rsid w:val="00681B7B"/>
    <w:rsid w:val="00682AD8"/>
    <w:rsid w:val="006911AD"/>
    <w:rsid w:val="006941F3"/>
    <w:rsid w:val="006B0EA9"/>
    <w:rsid w:val="006B7E6A"/>
    <w:rsid w:val="006C03B1"/>
    <w:rsid w:val="006C09C9"/>
    <w:rsid w:val="006D5D86"/>
    <w:rsid w:val="006F3651"/>
    <w:rsid w:val="007025AC"/>
    <w:rsid w:val="007119C7"/>
    <w:rsid w:val="00714565"/>
    <w:rsid w:val="007173C7"/>
    <w:rsid w:val="0072231F"/>
    <w:rsid w:val="007230A6"/>
    <w:rsid w:val="007345EF"/>
    <w:rsid w:val="007373EC"/>
    <w:rsid w:val="00746FD5"/>
    <w:rsid w:val="007472F0"/>
    <w:rsid w:val="0076059F"/>
    <w:rsid w:val="00767527"/>
    <w:rsid w:val="007703F7"/>
    <w:rsid w:val="00773836"/>
    <w:rsid w:val="00774B74"/>
    <w:rsid w:val="00782A90"/>
    <w:rsid w:val="00785237"/>
    <w:rsid w:val="007B14D2"/>
    <w:rsid w:val="007B74BD"/>
    <w:rsid w:val="007C4416"/>
    <w:rsid w:val="007D1F62"/>
    <w:rsid w:val="007E0902"/>
    <w:rsid w:val="007E1A6D"/>
    <w:rsid w:val="007F4CBA"/>
    <w:rsid w:val="008012F1"/>
    <w:rsid w:val="00816460"/>
    <w:rsid w:val="0082282B"/>
    <w:rsid w:val="00827D4B"/>
    <w:rsid w:val="008310FC"/>
    <w:rsid w:val="0085735F"/>
    <w:rsid w:val="00857CEB"/>
    <w:rsid w:val="00875F9B"/>
    <w:rsid w:val="00876725"/>
    <w:rsid w:val="00886E94"/>
    <w:rsid w:val="0089299F"/>
    <w:rsid w:val="008938A8"/>
    <w:rsid w:val="00896C5A"/>
    <w:rsid w:val="008A1812"/>
    <w:rsid w:val="008A4E8F"/>
    <w:rsid w:val="008A56D8"/>
    <w:rsid w:val="008C5F61"/>
    <w:rsid w:val="008D3173"/>
    <w:rsid w:val="009056A8"/>
    <w:rsid w:val="00923FCC"/>
    <w:rsid w:val="00931C27"/>
    <w:rsid w:val="0095171E"/>
    <w:rsid w:val="009534F2"/>
    <w:rsid w:val="00957349"/>
    <w:rsid w:val="0096014E"/>
    <w:rsid w:val="00965CFF"/>
    <w:rsid w:val="009723D3"/>
    <w:rsid w:val="00976EAF"/>
    <w:rsid w:val="00981E0E"/>
    <w:rsid w:val="00985E2A"/>
    <w:rsid w:val="009900F7"/>
    <w:rsid w:val="009903D1"/>
    <w:rsid w:val="00991962"/>
    <w:rsid w:val="009A04D4"/>
    <w:rsid w:val="009B2C4F"/>
    <w:rsid w:val="009C3F40"/>
    <w:rsid w:val="009C4497"/>
    <w:rsid w:val="009D798A"/>
    <w:rsid w:val="009F34E3"/>
    <w:rsid w:val="009F50C2"/>
    <w:rsid w:val="009F54EB"/>
    <w:rsid w:val="00A005AE"/>
    <w:rsid w:val="00A01D6A"/>
    <w:rsid w:val="00A03D60"/>
    <w:rsid w:val="00A049F6"/>
    <w:rsid w:val="00A06C61"/>
    <w:rsid w:val="00A10C5F"/>
    <w:rsid w:val="00A1197B"/>
    <w:rsid w:val="00A2350A"/>
    <w:rsid w:val="00A27136"/>
    <w:rsid w:val="00A37D95"/>
    <w:rsid w:val="00A671AF"/>
    <w:rsid w:val="00A75EF6"/>
    <w:rsid w:val="00A8370D"/>
    <w:rsid w:val="00A87306"/>
    <w:rsid w:val="00A93820"/>
    <w:rsid w:val="00AA13CA"/>
    <w:rsid w:val="00AA3276"/>
    <w:rsid w:val="00AB1A32"/>
    <w:rsid w:val="00AC1B49"/>
    <w:rsid w:val="00AD7730"/>
    <w:rsid w:val="00AE1E09"/>
    <w:rsid w:val="00AF224C"/>
    <w:rsid w:val="00AF40D3"/>
    <w:rsid w:val="00AF6CC2"/>
    <w:rsid w:val="00B03932"/>
    <w:rsid w:val="00B04046"/>
    <w:rsid w:val="00B06F7B"/>
    <w:rsid w:val="00B10F5E"/>
    <w:rsid w:val="00B20C72"/>
    <w:rsid w:val="00B231D9"/>
    <w:rsid w:val="00B242AA"/>
    <w:rsid w:val="00B34405"/>
    <w:rsid w:val="00B354A4"/>
    <w:rsid w:val="00B53FA0"/>
    <w:rsid w:val="00B753BA"/>
    <w:rsid w:val="00B77170"/>
    <w:rsid w:val="00B81302"/>
    <w:rsid w:val="00B9474A"/>
    <w:rsid w:val="00BA65B4"/>
    <w:rsid w:val="00BC1139"/>
    <w:rsid w:val="00BC332D"/>
    <w:rsid w:val="00BC3FAC"/>
    <w:rsid w:val="00BC53BA"/>
    <w:rsid w:val="00BF3727"/>
    <w:rsid w:val="00C14343"/>
    <w:rsid w:val="00C22F3B"/>
    <w:rsid w:val="00C2688C"/>
    <w:rsid w:val="00C311D7"/>
    <w:rsid w:val="00C3419F"/>
    <w:rsid w:val="00C36124"/>
    <w:rsid w:val="00C363D4"/>
    <w:rsid w:val="00C36457"/>
    <w:rsid w:val="00C36C28"/>
    <w:rsid w:val="00C4276E"/>
    <w:rsid w:val="00C42E03"/>
    <w:rsid w:val="00C535C7"/>
    <w:rsid w:val="00C53748"/>
    <w:rsid w:val="00C6082D"/>
    <w:rsid w:val="00C647D3"/>
    <w:rsid w:val="00C66738"/>
    <w:rsid w:val="00C7286B"/>
    <w:rsid w:val="00C913DE"/>
    <w:rsid w:val="00C92F82"/>
    <w:rsid w:val="00C952D4"/>
    <w:rsid w:val="00CA5066"/>
    <w:rsid w:val="00CB07EB"/>
    <w:rsid w:val="00CC1F4F"/>
    <w:rsid w:val="00CC2416"/>
    <w:rsid w:val="00CC66C1"/>
    <w:rsid w:val="00CD13DB"/>
    <w:rsid w:val="00CD2595"/>
    <w:rsid w:val="00CE2877"/>
    <w:rsid w:val="00CE5123"/>
    <w:rsid w:val="00CF7C18"/>
    <w:rsid w:val="00D0348C"/>
    <w:rsid w:val="00D109CC"/>
    <w:rsid w:val="00D14166"/>
    <w:rsid w:val="00D16E3B"/>
    <w:rsid w:val="00D22CB9"/>
    <w:rsid w:val="00D35895"/>
    <w:rsid w:val="00D36C3D"/>
    <w:rsid w:val="00D44484"/>
    <w:rsid w:val="00D46BE8"/>
    <w:rsid w:val="00D61D24"/>
    <w:rsid w:val="00D70E0B"/>
    <w:rsid w:val="00D7253E"/>
    <w:rsid w:val="00D77096"/>
    <w:rsid w:val="00D879EB"/>
    <w:rsid w:val="00DA4BE3"/>
    <w:rsid w:val="00DB2310"/>
    <w:rsid w:val="00DE3B7E"/>
    <w:rsid w:val="00E0232B"/>
    <w:rsid w:val="00E06BAB"/>
    <w:rsid w:val="00E16EF0"/>
    <w:rsid w:val="00E26784"/>
    <w:rsid w:val="00E347BF"/>
    <w:rsid w:val="00E515BC"/>
    <w:rsid w:val="00E572D6"/>
    <w:rsid w:val="00E709DB"/>
    <w:rsid w:val="00E85CE1"/>
    <w:rsid w:val="00E86457"/>
    <w:rsid w:val="00EA2C32"/>
    <w:rsid w:val="00EA6DC2"/>
    <w:rsid w:val="00EA7468"/>
    <w:rsid w:val="00EC2C5A"/>
    <w:rsid w:val="00EC568D"/>
    <w:rsid w:val="00ED0270"/>
    <w:rsid w:val="00ED21CD"/>
    <w:rsid w:val="00ED2A53"/>
    <w:rsid w:val="00EE3DE6"/>
    <w:rsid w:val="00EF201A"/>
    <w:rsid w:val="00EF62BB"/>
    <w:rsid w:val="00EF70E8"/>
    <w:rsid w:val="00F07A5F"/>
    <w:rsid w:val="00F1646A"/>
    <w:rsid w:val="00F30DB7"/>
    <w:rsid w:val="00F313AD"/>
    <w:rsid w:val="00F34F6F"/>
    <w:rsid w:val="00F565C5"/>
    <w:rsid w:val="00F57F16"/>
    <w:rsid w:val="00F73F7A"/>
    <w:rsid w:val="00F91DD9"/>
    <w:rsid w:val="00F928FE"/>
    <w:rsid w:val="00F94178"/>
    <w:rsid w:val="00F97B9E"/>
    <w:rsid w:val="00FA34F2"/>
    <w:rsid w:val="00FC23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46F53A"/>
  <w15:docId w15:val="{DF86464F-B21D-45AE-8722-C289AC795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4"/>
        <w:szCs w:val="24"/>
        <w:lang w:val="en-US" w:eastAsia="en-US" w:bidi="ar-SA"/>
      </w:rPr>
    </w:rPrDefault>
    <w:pPrDefault>
      <w:pPr>
        <w:spacing w:before="600" w:line="480"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4FE9"/>
  </w:style>
  <w:style w:type="paragraph" w:styleId="Heading1">
    <w:name w:val="heading 1"/>
    <w:basedOn w:val="Normal"/>
    <w:next w:val="Normal"/>
    <w:link w:val="Heading1Char"/>
    <w:uiPriority w:val="9"/>
    <w:qFormat/>
    <w:rsid w:val="004D4FE9"/>
    <w:pPr>
      <w:spacing w:line="360" w:lineRule="auto"/>
      <w:outlineLvl w:val="0"/>
    </w:pPr>
    <w:rPr>
      <w:rFonts w:ascii="Cambria" w:eastAsia="Times New Roman" w:hAnsi="Cambria"/>
      <w:b/>
      <w:bCs/>
      <w:i/>
      <w:iCs/>
      <w:sz w:val="32"/>
      <w:szCs w:val="32"/>
    </w:rPr>
  </w:style>
  <w:style w:type="paragraph" w:styleId="Heading2">
    <w:name w:val="heading 2"/>
    <w:basedOn w:val="Normal"/>
    <w:next w:val="Normal"/>
    <w:link w:val="Heading2Char"/>
    <w:uiPriority w:val="9"/>
    <w:unhideWhenUsed/>
    <w:qFormat/>
    <w:rsid w:val="004D4FE9"/>
    <w:pPr>
      <w:spacing w:before="320" w:line="360" w:lineRule="auto"/>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unhideWhenUsed/>
    <w:qFormat/>
    <w:rsid w:val="004D4FE9"/>
    <w:pPr>
      <w:spacing w:before="320" w:line="360" w:lineRule="auto"/>
      <w:outlineLvl w:val="2"/>
    </w:pPr>
    <w:rPr>
      <w:rFonts w:ascii="Cambria" w:eastAsia="Times New Roman" w:hAnsi="Cambria"/>
      <w:b/>
      <w:bCs/>
      <w:i/>
      <w:iCs/>
      <w:sz w:val="26"/>
      <w:szCs w:val="26"/>
    </w:rPr>
  </w:style>
  <w:style w:type="paragraph" w:styleId="Heading4">
    <w:name w:val="heading 4"/>
    <w:basedOn w:val="Normal"/>
    <w:next w:val="Normal"/>
    <w:link w:val="Heading4Char"/>
    <w:uiPriority w:val="9"/>
    <w:semiHidden/>
    <w:unhideWhenUsed/>
    <w:qFormat/>
    <w:rsid w:val="004D4FE9"/>
    <w:pPr>
      <w:spacing w:before="280" w:line="360" w:lineRule="auto"/>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4D4FE9"/>
    <w:pPr>
      <w:spacing w:before="280" w:line="360" w:lineRule="auto"/>
      <w:outlineLvl w:val="4"/>
    </w:pPr>
    <w:rPr>
      <w:rFonts w:ascii="Cambria" w:eastAsia="Times New Roman" w:hAnsi="Cambria"/>
      <w:b/>
      <w:bCs/>
      <w:i/>
      <w:iCs/>
    </w:rPr>
  </w:style>
  <w:style w:type="paragraph" w:styleId="Heading6">
    <w:name w:val="heading 6"/>
    <w:basedOn w:val="Normal"/>
    <w:next w:val="Normal"/>
    <w:link w:val="Heading6Char"/>
    <w:uiPriority w:val="9"/>
    <w:semiHidden/>
    <w:unhideWhenUsed/>
    <w:qFormat/>
    <w:rsid w:val="004D4FE9"/>
    <w:pPr>
      <w:spacing w:before="280" w:after="80" w:line="360" w:lineRule="auto"/>
      <w:outlineLvl w:val="5"/>
    </w:pPr>
    <w:rPr>
      <w:rFonts w:ascii="Cambria" w:eastAsia="Times New Roman" w:hAnsi="Cambria"/>
      <w:b/>
      <w:bCs/>
      <w:i/>
      <w:iCs/>
    </w:rPr>
  </w:style>
  <w:style w:type="paragraph" w:styleId="Heading7">
    <w:name w:val="heading 7"/>
    <w:basedOn w:val="Normal"/>
    <w:next w:val="Normal"/>
    <w:link w:val="Heading7Char"/>
    <w:uiPriority w:val="9"/>
    <w:semiHidden/>
    <w:unhideWhenUsed/>
    <w:qFormat/>
    <w:rsid w:val="004D4FE9"/>
    <w:pPr>
      <w:spacing w:before="280" w:line="360" w:lineRule="auto"/>
      <w:outlineLvl w:val="6"/>
    </w:pPr>
    <w:rPr>
      <w:rFonts w:ascii="Cambria" w:eastAsia="Times New Roman" w:hAnsi="Cambria"/>
      <w:b/>
      <w:bCs/>
      <w:i/>
      <w:iCs/>
      <w:sz w:val="20"/>
      <w:szCs w:val="20"/>
    </w:rPr>
  </w:style>
  <w:style w:type="paragraph" w:styleId="Heading8">
    <w:name w:val="heading 8"/>
    <w:basedOn w:val="Normal"/>
    <w:next w:val="Normal"/>
    <w:link w:val="Heading8Char"/>
    <w:uiPriority w:val="9"/>
    <w:semiHidden/>
    <w:unhideWhenUsed/>
    <w:qFormat/>
    <w:rsid w:val="004D4FE9"/>
    <w:pPr>
      <w:spacing w:before="280" w:line="360" w:lineRule="auto"/>
      <w:outlineLvl w:val="7"/>
    </w:pPr>
    <w:rPr>
      <w:rFonts w:ascii="Cambria" w:eastAsia="Times New Roman" w:hAnsi="Cambria"/>
      <w:b/>
      <w:bCs/>
      <w:i/>
      <w:iCs/>
      <w:sz w:val="18"/>
      <w:szCs w:val="18"/>
    </w:rPr>
  </w:style>
  <w:style w:type="paragraph" w:styleId="Heading9">
    <w:name w:val="heading 9"/>
    <w:basedOn w:val="Normal"/>
    <w:next w:val="Normal"/>
    <w:link w:val="Heading9Char"/>
    <w:uiPriority w:val="9"/>
    <w:semiHidden/>
    <w:unhideWhenUsed/>
    <w:qFormat/>
    <w:rsid w:val="004D4FE9"/>
    <w:pPr>
      <w:spacing w:before="280" w:line="360" w:lineRule="auto"/>
      <w:outlineLvl w:val="8"/>
    </w:pPr>
    <w:rPr>
      <w:rFonts w:ascii="Cambria" w:eastAsia="Times New Roman" w:hAnsi="Cambria"/>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06210"/>
  </w:style>
  <w:style w:type="paragraph" w:styleId="Header">
    <w:name w:val="header"/>
    <w:basedOn w:val="Normal"/>
    <w:link w:val="HeaderChar"/>
    <w:uiPriority w:val="99"/>
    <w:rsid w:val="00CD2595"/>
    <w:pPr>
      <w:tabs>
        <w:tab w:val="center" w:pos="4320"/>
        <w:tab w:val="right" w:pos="8640"/>
      </w:tabs>
    </w:pPr>
  </w:style>
  <w:style w:type="paragraph" w:styleId="Footer">
    <w:name w:val="footer"/>
    <w:basedOn w:val="Normal"/>
    <w:rsid w:val="00CD2595"/>
    <w:pPr>
      <w:tabs>
        <w:tab w:val="center" w:pos="4320"/>
        <w:tab w:val="right" w:pos="8640"/>
      </w:tabs>
    </w:pPr>
  </w:style>
  <w:style w:type="character" w:styleId="PageNumber">
    <w:name w:val="page number"/>
    <w:basedOn w:val="DefaultParagraphFont"/>
    <w:rsid w:val="00CD2595"/>
  </w:style>
  <w:style w:type="paragraph" w:customStyle="1" w:styleId="ChapterName">
    <w:name w:val="Chapter Name"/>
    <w:basedOn w:val="Heading3"/>
    <w:rsid w:val="007C4416"/>
  </w:style>
  <w:style w:type="character" w:styleId="Hyperlink">
    <w:name w:val="Hyperlink"/>
    <w:uiPriority w:val="99"/>
    <w:unhideWhenUsed/>
    <w:rsid w:val="0025465A"/>
    <w:rPr>
      <w:color w:val="0000FF"/>
      <w:u w:val="single"/>
    </w:rPr>
  </w:style>
  <w:style w:type="character" w:customStyle="1" w:styleId="nobold">
    <w:name w:val="nobold"/>
    <w:rsid w:val="0025465A"/>
  </w:style>
  <w:style w:type="character" w:customStyle="1" w:styleId="btn1">
    <w:name w:val="btn1"/>
    <w:rsid w:val="0025465A"/>
  </w:style>
  <w:style w:type="character" w:customStyle="1" w:styleId="Heading1Char">
    <w:name w:val="Heading 1 Char"/>
    <w:link w:val="Heading1"/>
    <w:uiPriority w:val="9"/>
    <w:rsid w:val="004D4FE9"/>
    <w:rPr>
      <w:rFonts w:ascii="Cambria" w:eastAsia="Times New Roman" w:hAnsi="Cambria" w:cs="Times New Roman"/>
      <w:b/>
      <w:bCs/>
      <w:i/>
      <w:iCs/>
      <w:sz w:val="32"/>
      <w:szCs w:val="32"/>
    </w:rPr>
  </w:style>
  <w:style w:type="character" w:customStyle="1" w:styleId="Heading2Char">
    <w:name w:val="Heading 2 Char"/>
    <w:link w:val="Heading2"/>
    <w:uiPriority w:val="9"/>
    <w:rsid w:val="004D4FE9"/>
    <w:rPr>
      <w:rFonts w:ascii="Cambria" w:eastAsia="Times New Roman" w:hAnsi="Cambria" w:cs="Times New Roman"/>
      <w:b/>
      <w:bCs/>
      <w:i/>
      <w:iCs/>
      <w:sz w:val="28"/>
      <w:szCs w:val="28"/>
    </w:rPr>
  </w:style>
  <w:style w:type="character" w:customStyle="1" w:styleId="Heading3Char">
    <w:name w:val="Heading 3 Char"/>
    <w:link w:val="Heading3"/>
    <w:uiPriority w:val="9"/>
    <w:rsid w:val="004D4FE9"/>
    <w:rPr>
      <w:rFonts w:ascii="Cambria" w:eastAsia="Times New Roman" w:hAnsi="Cambria" w:cs="Times New Roman"/>
      <w:b/>
      <w:bCs/>
      <w:i/>
      <w:iCs/>
      <w:sz w:val="26"/>
      <w:szCs w:val="26"/>
    </w:rPr>
  </w:style>
  <w:style w:type="character" w:customStyle="1" w:styleId="Heading4Char">
    <w:name w:val="Heading 4 Char"/>
    <w:link w:val="Heading4"/>
    <w:uiPriority w:val="9"/>
    <w:semiHidden/>
    <w:rsid w:val="004D4FE9"/>
    <w:rPr>
      <w:rFonts w:ascii="Cambria" w:eastAsia="Times New Roman" w:hAnsi="Cambria" w:cs="Times New Roman"/>
      <w:b/>
      <w:bCs/>
      <w:i/>
      <w:iCs/>
      <w:sz w:val="24"/>
      <w:szCs w:val="24"/>
    </w:rPr>
  </w:style>
  <w:style w:type="character" w:customStyle="1" w:styleId="Heading5Char">
    <w:name w:val="Heading 5 Char"/>
    <w:link w:val="Heading5"/>
    <w:uiPriority w:val="9"/>
    <w:semiHidden/>
    <w:rsid w:val="004D4FE9"/>
    <w:rPr>
      <w:rFonts w:ascii="Cambria" w:eastAsia="Times New Roman" w:hAnsi="Cambria" w:cs="Times New Roman"/>
      <w:b/>
      <w:bCs/>
      <w:i/>
      <w:iCs/>
    </w:rPr>
  </w:style>
  <w:style w:type="character" w:customStyle="1" w:styleId="Heading6Char">
    <w:name w:val="Heading 6 Char"/>
    <w:link w:val="Heading6"/>
    <w:uiPriority w:val="9"/>
    <w:semiHidden/>
    <w:rsid w:val="004D4FE9"/>
    <w:rPr>
      <w:rFonts w:ascii="Cambria" w:eastAsia="Times New Roman" w:hAnsi="Cambria" w:cs="Times New Roman"/>
      <w:b/>
      <w:bCs/>
      <w:i/>
      <w:iCs/>
    </w:rPr>
  </w:style>
  <w:style w:type="character" w:customStyle="1" w:styleId="Heading7Char">
    <w:name w:val="Heading 7 Char"/>
    <w:link w:val="Heading7"/>
    <w:uiPriority w:val="9"/>
    <w:semiHidden/>
    <w:rsid w:val="004D4FE9"/>
    <w:rPr>
      <w:rFonts w:ascii="Cambria" w:eastAsia="Times New Roman" w:hAnsi="Cambria" w:cs="Times New Roman"/>
      <w:b/>
      <w:bCs/>
      <w:i/>
      <w:iCs/>
      <w:sz w:val="20"/>
      <w:szCs w:val="20"/>
    </w:rPr>
  </w:style>
  <w:style w:type="character" w:customStyle="1" w:styleId="Heading8Char">
    <w:name w:val="Heading 8 Char"/>
    <w:link w:val="Heading8"/>
    <w:uiPriority w:val="9"/>
    <w:semiHidden/>
    <w:rsid w:val="004D4FE9"/>
    <w:rPr>
      <w:rFonts w:ascii="Cambria" w:eastAsia="Times New Roman" w:hAnsi="Cambria" w:cs="Times New Roman"/>
      <w:b/>
      <w:bCs/>
      <w:i/>
      <w:iCs/>
      <w:sz w:val="18"/>
      <w:szCs w:val="18"/>
    </w:rPr>
  </w:style>
  <w:style w:type="character" w:customStyle="1" w:styleId="Heading9Char">
    <w:name w:val="Heading 9 Char"/>
    <w:link w:val="Heading9"/>
    <w:uiPriority w:val="9"/>
    <w:semiHidden/>
    <w:rsid w:val="004D4FE9"/>
    <w:rPr>
      <w:rFonts w:ascii="Cambria" w:eastAsia="Times New Roman" w:hAnsi="Cambria" w:cs="Times New Roman"/>
      <w:i/>
      <w:iCs/>
      <w:sz w:val="18"/>
      <w:szCs w:val="18"/>
    </w:rPr>
  </w:style>
  <w:style w:type="paragraph" w:styleId="Caption">
    <w:name w:val="caption"/>
    <w:basedOn w:val="Normal"/>
    <w:next w:val="Normal"/>
    <w:uiPriority w:val="35"/>
    <w:semiHidden/>
    <w:unhideWhenUsed/>
    <w:qFormat/>
    <w:rsid w:val="004D4FE9"/>
    <w:rPr>
      <w:b/>
      <w:bCs/>
      <w:sz w:val="18"/>
      <w:szCs w:val="18"/>
    </w:rPr>
  </w:style>
  <w:style w:type="paragraph" w:styleId="Title">
    <w:name w:val="Title"/>
    <w:basedOn w:val="Normal"/>
    <w:next w:val="Normal"/>
    <w:link w:val="TitleChar"/>
    <w:uiPriority w:val="10"/>
    <w:qFormat/>
    <w:rsid w:val="004D4FE9"/>
    <w:pPr>
      <w:spacing w:line="240" w:lineRule="auto"/>
    </w:pPr>
    <w:rPr>
      <w:rFonts w:ascii="Cambria" w:eastAsia="Times New Roman" w:hAnsi="Cambria"/>
      <w:b/>
      <w:bCs/>
      <w:i/>
      <w:iCs/>
      <w:spacing w:val="10"/>
      <w:sz w:val="60"/>
      <w:szCs w:val="60"/>
    </w:rPr>
  </w:style>
  <w:style w:type="character" w:customStyle="1" w:styleId="TitleChar">
    <w:name w:val="Title Char"/>
    <w:link w:val="Title"/>
    <w:uiPriority w:val="10"/>
    <w:rsid w:val="004D4FE9"/>
    <w:rPr>
      <w:rFonts w:ascii="Cambria" w:eastAsia="Times New Roman" w:hAnsi="Cambria" w:cs="Times New Roman"/>
      <w:b/>
      <w:bCs/>
      <w:i/>
      <w:iCs/>
      <w:spacing w:val="10"/>
      <w:sz w:val="60"/>
      <w:szCs w:val="60"/>
    </w:rPr>
  </w:style>
  <w:style w:type="paragraph" w:styleId="Subtitle">
    <w:name w:val="Subtitle"/>
    <w:basedOn w:val="Normal"/>
    <w:next w:val="Normal"/>
    <w:link w:val="SubtitleChar"/>
    <w:uiPriority w:val="11"/>
    <w:qFormat/>
    <w:rsid w:val="004D4FE9"/>
    <w:pPr>
      <w:spacing w:after="320"/>
      <w:jc w:val="right"/>
    </w:pPr>
    <w:rPr>
      <w:i/>
      <w:iCs/>
      <w:color w:val="808080"/>
      <w:spacing w:val="10"/>
    </w:rPr>
  </w:style>
  <w:style w:type="character" w:customStyle="1" w:styleId="SubtitleChar">
    <w:name w:val="Subtitle Char"/>
    <w:link w:val="Subtitle"/>
    <w:uiPriority w:val="11"/>
    <w:rsid w:val="004D4FE9"/>
    <w:rPr>
      <w:i/>
      <w:iCs/>
      <w:color w:val="808080"/>
      <w:spacing w:val="10"/>
      <w:sz w:val="24"/>
      <w:szCs w:val="24"/>
    </w:rPr>
  </w:style>
  <w:style w:type="character" w:styleId="Strong">
    <w:name w:val="Strong"/>
    <w:uiPriority w:val="22"/>
    <w:qFormat/>
    <w:rsid w:val="004D4FE9"/>
    <w:rPr>
      <w:b/>
      <w:bCs/>
      <w:spacing w:val="0"/>
    </w:rPr>
  </w:style>
  <w:style w:type="character" w:styleId="Emphasis">
    <w:name w:val="Emphasis"/>
    <w:uiPriority w:val="20"/>
    <w:qFormat/>
    <w:rsid w:val="004D4FE9"/>
    <w:rPr>
      <w:b/>
      <w:bCs/>
      <w:i/>
      <w:iCs/>
      <w:color w:val="auto"/>
    </w:rPr>
  </w:style>
  <w:style w:type="paragraph" w:styleId="NoSpacing">
    <w:name w:val="No Spacing"/>
    <w:basedOn w:val="Normal"/>
    <w:uiPriority w:val="1"/>
    <w:qFormat/>
    <w:rsid w:val="004D4FE9"/>
    <w:pPr>
      <w:spacing w:line="240" w:lineRule="auto"/>
    </w:pPr>
  </w:style>
  <w:style w:type="paragraph" w:styleId="ListParagraph">
    <w:name w:val="List Paragraph"/>
    <w:basedOn w:val="Normal"/>
    <w:uiPriority w:val="34"/>
    <w:qFormat/>
    <w:rsid w:val="004D4FE9"/>
    <w:pPr>
      <w:ind w:left="720"/>
      <w:contextualSpacing/>
    </w:pPr>
  </w:style>
  <w:style w:type="paragraph" w:styleId="Quote">
    <w:name w:val="Quote"/>
    <w:basedOn w:val="Normal"/>
    <w:next w:val="Normal"/>
    <w:link w:val="QuoteChar"/>
    <w:uiPriority w:val="29"/>
    <w:qFormat/>
    <w:rsid w:val="004D4FE9"/>
    <w:rPr>
      <w:rFonts w:ascii="Calibri"/>
      <w:color w:val="5A5A5A"/>
    </w:rPr>
  </w:style>
  <w:style w:type="character" w:customStyle="1" w:styleId="QuoteChar">
    <w:name w:val="Quote Char"/>
    <w:link w:val="Quote"/>
    <w:uiPriority w:val="29"/>
    <w:rsid w:val="004D4FE9"/>
    <w:rPr>
      <w:rFonts w:ascii="Calibri"/>
      <w:color w:val="5A5A5A"/>
    </w:rPr>
  </w:style>
  <w:style w:type="paragraph" w:styleId="IntenseQuote">
    <w:name w:val="Intense Quote"/>
    <w:basedOn w:val="Normal"/>
    <w:next w:val="Normal"/>
    <w:link w:val="IntenseQuoteChar"/>
    <w:uiPriority w:val="30"/>
    <w:qFormat/>
    <w:rsid w:val="004D4FE9"/>
    <w:pPr>
      <w:spacing w:before="320" w:after="480" w:line="240" w:lineRule="auto"/>
      <w:ind w:left="720" w:right="720"/>
      <w:jc w:val="center"/>
    </w:pPr>
    <w:rPr>
      <w:rFonts w:ascii="Cambria" w:eastAsia="Times New Roman" w:hAnsi="Cambria"/>
      <w:i/>
      <w:iCs/>
      <w:sz w:val="20"/>
      <w:szCs w:val="20"/>
    </w:rPr>
  </w:style>
  <w:style w:type="character" w:customStyle="1" w:styleId="IntenseQuoteChar">
    <w:name w:val="Intense Quote Char"/>
    <w:link w:val="IntenseQuote"/>
    <w:uiPriority w:val="30"/>
    <w:rsid w:val="004D4FE9"/>
    <w:rPr>
      <w:rFonts w:ascii="Cambria" w:eastAsia="Times New Roman" w:hAnsi="Cambria" w:cs="Times New Roman"/>
      <w:i/>
      <w:iCs/>
      <w:sz w:val="20"/>
      <w:szCs w:val="20"/>
    </w:rPr>
  </w:style>
  <w:style w:type="character" w:styleId="SubtleEmphasis">
    <w:name w:val="Subtle Emphasis"/>
    <w:uiPriority w:val="19"/>
    <w:qFormat/>
    <w:rsid w:val="004D4FE9"/>
    <w:rPr>
      <w:i/>
      <w:iCs/>
      <w:color w:val="5A5A5A" w:themeColor="text1" w:themeTint="A5"/>
    </w:rPr>
  </w:style>
  <w:style w:type="character" w:styleId="IntenseEmphasis">
    <w:name w:val="Intense Emphasis"/>
    <w:uiPriority w:val="21"/>
    <w:qFormat/>
    <w:rsid w:val="004D4FE9"/>
    <w:rPr>
      <w:b/>
      <w:bCs/>
      <w:i/>
      <w:iCs/>
      <w:color w:val="auto"/>
      <w:u w:val="single"/>
    </w:rPr>
  </w:style>
  <w:style w:type="character" w:styleId="SubtleReference">
    <w:name w:val="Subtle Reference"/>
    <w:uiPriority w:val="31"/>
    <w:qFormat/>
    <w:rsid w:val="004D4FE9"/>
    <w:rPr>
      <w:smallCaps/>
    </w:rPr>
  </w:style>
  <w:style w:type="character" w:styleId="IntenseReference">
    <w:name w:val="Intense Reference"/>
    <w:uiPriority w:val="32"/>
    <w:qFormat/>
    <w:rsid w:val="004D4FE9"/>
    <w:rPr>
      <w:b/>
      <w:bCs/>
      <w:smallCaps/>
      <w:color w:val="auto"/>
    </w:rPr>
  </w:style>
  <w:style w:type="character" w:styleId="BookTitle">
    <w:name w:val="Book Title"/>
    <w:uiPriority w:val="33"/>
    <w:qFormat/>
    <w:rsid w:val="004D4FE9"/>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semiHidden/>
    <w:unhideWhenUsed/>
    <w:qFormat/>
    <w:rsid w:val="004D4FE9"/>
    <w:pPr>
      <w:outlineLvl w:val="9"/>
    </w:pPr>
    <w:rPr>
      <w:rFonts w:asciiTheme="majorHAnsi" w:eastAsiaTheme="majorEastAsia" w:hAnsiTheme="majorHAnsi" w:cstheme="majorBidi"/>
      <w:lang w:bidi="en-US"/>
    </w:rPr>
  </w:style>
  <w:style w:type="character" w:customStyle="1" w:styleId="HeaderChar">
    <w:name w:val="Header Char"/>
    <w:basedOn w:val="DefaultParagraphFont"/>
    <w:link w:val="Header"/>
    <w:uiPriority w:val="99"/>
    <w:rsid w:val="005F4A38"/>
  </w:style>
  <w:style w:type="character" w:styleId="CommentReference">
    <w:name w:val="annotation reference"/>
    <w:basedOn w:val="DefaultParagraphFont"/>
    <w:semiHidden/>
    <w:unhideWhenUsed/>
    <w:rsid w:val="000120E5"/>
    <w:rPr>
      <w:sz w:val="16"/>
      <w:szCs w:val="16"/>
    </w:rPr>
  </w:style>
  <w:style w:type="paragraph" w:styleId="CommentText">
    <w:name w:val="annotation text"/>
    <w:basedOn w:val="Normal"/>
    <w:link w:val="CommentTextChar"/>
    <w:semiHidden/>
    <w:unhideWhenUsed/>
    <w:rsid w:val="000120E5"/>
    <w:pPr>
      <w:spacing w:line="240" w:lineRule="auto"/>
    </w:pPr>
    <w:rPr>
      <w:sz w:val="20"/>
      <w:szCs w:val="20"/>
    </w:rPr>
  </w:style>
  <w:style w:type="character" w:customStyle="1" w:styleId="CommentTextChar">
    <w:name w:val="Comment Text Char"/>
    <w:basedOn w:val="DefaultParagraphFont"/>
    <w:link w:val="CommentText"/>
    <w:semiHidden/>
    <w:rsid w:val="000120E5"/>
    <w:rPr>
      <w:sz w:val="20"/>
      <w:szCs w:val="20"/>
    </w:rPr>
  </w:style>
  <w:style w:type="paragraph" w:styleId="CommentSubject">
    <w:name w:val="annotation subject"/>
    <w:basedOn w:val="CommentText"/>
    <w:next w:val="CommentText"/>
    <w:link w:val="CommentSubjectChar"/>
    <w:semiHidden/>
    <w:unhideWhenUsed/>
    <w:rsid w:val="000120E5"/>
    <w:rPr>
      <w:b/>
      <w:bCs/>
    </w:rPr>
  </w:style>
  <w:style w:type="character" w:customStyle="1" w:styleId="CommentSubjectChar">
    <w:name w:val="Comment Subject Char"/>
    <w:basedOn w:val="CommentTextChar"/>
    <w:link w:val="CommentSubject"/>
    <w:semiHidden/>
    <w:rsid w:val="000120E5"/>
    <w:rPr>
      <w:b/>
      <w:bCs/>
      <w:sz w:val="20"/>
      <w:szCs w:val="20"/>
    </w:rPr>
  </w:style>
  <w:style w:type="paragraph" w:styleId="BalloonText">
    <w:name w:val="Balloon Text"/>
    <w:basedOn w:val="Normal"/>
    <w:link w:val="BalloonTextChar"/>
    <w:semiHidden/>
    <w:unhideWhenUsed/>
    <w:rsid w:val="000120E5"/>
    <w:pPr>
      <w:spacing w:before="0" w:line="240" w:lineRule="auto"/>
    </w:pPr>
    <w:rPr>
      <w:rFonts w:ascii="Arial" w:hAnsi="Arial" w:cs="Arial"/>
      <w:sz w:val="18"/>
      <w:szCs w:val="18"/>
    </w:rPr>
  </w:style>
  <w:style w:type="character" w:customStyle="1" w:styleId="BalloonTextChar">
    <w:name w:val="Balloon Text Char"/>
    <w:basedOn w:val="DefaultParagraphFont"/>
    <w:link w:val="BalloonText"/>
    <w:semiHidden/>
    <w:rsid w:val="000120E5"/>
    <w:rPr>
      <w:rFonts w:ascii="Arial" w:hAnsi="Arial" w:cs="Arial"/>
      <w:sz w:val="18"/>
      <w:szCs w:val="18"/>
    </w:rPr>
  </w:style>
  <w:style w:type="paragraph" w:styleId="NormalWeb">
    <w:name w:val="Normal (Web)"/>
    <w:basedOn w:val="Normal"/>
    <w:uiPriority w:val="99"/>
    <w:unhideWhenUsed/>
    <w:rsid w:val="004C5F8F"/>
    <w:pPr>
      <w:spacing w:before="100" w:beforeAutospacing="1" w:after="100" w:afterAutospacing="1"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04494">
      <w:bodyDiv w:val="1"/>
      <w:marLeft w:val="0"/>
      <w:marRight w:val="0"/>
      <w:marTop w:val="0"/>
      <w:marBottom w:val="0"/>
      <w:divBdr>
        <w:top w:val="none" w:sz="0" w:space="0" w:color="auto"/>
        <w:left w:val="none" w:sz="0" w:space="0" w:color="auto"/>
        <w:bottom w:val="none" w:sz="0" w:space="0" w:color="auto"/>
        <w:right w:val="none" w:sz="0" w:space="0" w:color="auto"/>
      </w:divBdr>
      <w:divsChild>
        <w:div w:id="191380811">
          <w:marLeft w:val="0"/>
          <w:marRight w:val="0"/>
          <w:marTop w:val="0"/>
          <w:marBottom w:val="0"/>
          <w:divBdr>
            <w:top w:val="none" w:sz="0" w:space="0" w:color="auto"/>
            <w:left w:val="none" w:sz="0" w:space="0" w:color="auto"/>
            <w:bottom w:val="none" w:sz="0" w:space="0" w:color="auto"/>
            <w:right w:val="none" w:sz="0" w:space="0" w:color="auto"/>
          </w:divBdr>
          <w:divsChild>
            <w:div w:id="168839366">
              <w:marLeft w:val="0"/>
              <w:marRight w:val="0"/>
              <w:marTop w:val="0"/>
              <w:marBottom w:val="0"/>
              <w:divBdr>
                <w:top w:val="none" w:sz="0" w:space="0" w:color="auto"/>
                <w:left w:val="none" w:sz="0" w:space="0" w:color="auto"/>
                <w:bottom w:val="none" w:sz="0" w:space="0" w:color="auto"/>
                <w:right w:val="none" w:sz="0" w:space="0" w:color="auto"/>
              </w:divBdr>
              <w:divsChild>
                <w:div w:id="1736927657">
                  <w:marLeft w:val="0"/>
                  <w:marRight w:val="0"/>
                  <w:marTop w:val="0"/>
                  <w:marBottom w:val="0"/>
                  <w:divBdr>
                    <w:top w:val="none" w:sz="0" w:space="0" w:color="auto"/>
                    <w:left w:val="none" w:sz="0" w:space="0" w:color="auto"/>
                    <w:bottom w:val="none" w:sz="0" w:space="0" w:color="auto"/>
                    <w:right w:val="none" w:sz="0" w:space="0" w:color="auto"/>
                  </w:divBdr>
                  <w:divsChild>
                    <w:div w:id="189028554">
                      <w:marLeft w:val="0"/>
                      <w:marRight w:val="0"/>
                      <w:marTop w:val="0"/>
                      <w:marBottom w:val="0"/>
                      <w:divBdr>
                        <w:top w:val="none" w:sz="0" w:space="0" w:color="auto"/>
                        <w:left w:val="none" w:sz="0" w:space="0" w:color="auto"/>
                        <w:bottom w:val="none" w:sz="0" w:space="0" w:color="auto"/>
                        <w:right w:val="none" w:sz="0" w:space="0" w:color="auto"/>
                      </w:divBdr>
                      <w:divsChild>
                        <w:div w:id="328947458">
                          <w:marLeft w:val="0"/>
                          <w:marRight w:val="0"/>
                          <w:marTop w:val="0"/>
                          <w:marBottom w:val="0"/>
                          <w:divBdr>
                            <w:top w:val="none" w:sz="0" w:space="0" w:color="auto"/>
                            <w:left w:val="none" w:sz="0" w:space="0" w:color="auto"/>
                            <w:bottom w:val="none" w:sz="0" w:space="0" w:color="auto"/>
                            <w:right w:val="none" w:sz="0" w:space="0" w:color="auto"/>
                          </w:divBdr>
                          <w:divsChild>
                            <w:div w:id="3627564">
                              <w:marLeft w:val="0"/>
                              <w:marRight w:val="0"/>
                              <w:marTop w:val="0"/>
                              <w:marBottom w:val="0"/>
                              <w:divBdr>
                                <w:top w:val="none" w:sz="0" w:space="0" w:color="auto"/>
                                <w:left w:val="none" w:sz="0" w:space="0" w:color="auto"/>
                                <w:bottom w:val="none" w:sz="0" w:space="0" w:color="auto"/>
                                <w:right w:val="none" w:sz="0" w:space="0" w:color="auto"/>
                              </w:divBdr>
                            </w:div>
                            <w:div w:id="912004211">
                              <w:marLeft w:val="0"/>
                              <w:marRight w:val="0"/>
                              <w:marTop w:val="0"/>
                              <w:marBottom w:val="0"/>
                              <w:divBdr>
                                <w:top w:val="none" w:sz="0" w:space="0" w:color="auto"/>
                                <w:left w:val="none" w:sz="0" w:space="0" w:color="auto"/>
                                <w:bottom w:val="none" w:sz="0" w:space="0" w:color="auto"/>
                                <w:right w:val="none" w:sz="0" w:space="0" w:color="auto"/>
                              </w:divBdr>
                            </w:div>
                            <w:div w:id="210857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38360">
                  <w:marLeft w:val="0"/>
                  <w:marRight w:val="0"/>
                  <w:marTop w:val="0"/>
                  <w:marBottom w:val="0"/>
                  <w:divBdr>
                    <w:top w:val="none" w:sz="0" w:space="0" w:color="auto"/>
                    <w:left w:val="none" w:sz="0" w:space="0" w:color="auto"/>
                    <w:bottom w:val="none" w:sz="0" w:space="0" w:color="auto"/>
                    <w:right w:val="none" w:sz="0" w:space="0" w:color="auto"/>
                  </w:divBdr>
                  <w:divsChild>
                    <w:div w:id="1625577104">
                      <w:marLeft w:val="0"/>
                      <w:marRight w:val="0"/>
                      <w:marTop w:val="0"/>
                      <w:marBottom w:val="0"/>
                      <w:divBdr>
                        <w:top w:val="none" w:sz="0" w:space="0" w:color="auto"/>
                        <w:left w:val="none" w:sz="0" w:space="0" w:color="auto"/>
                        <w:bottom w:val="none" w:sz="0" w:space="0" w:color="auto"/>
                        <w:right w:val="none" w:sz="0" w:space="0" w:color="auto"/>
                      </w:divBdr>
                    </w:div>
                    <w:div w:id="164346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38643">
              <w:marLeft w:val="0"/>
              <w:marRight w:val="0"/>
              <w:marTop w:val="0"/>
              <w:marBottom w:val="0"/>
              <w:divBdr>
                <w:top w:val="none" w:sz="0" w:space="0" w:color="auto"/>
                <w:left w:val="none" w:sz="0" w:space="0" w:color="auto"/>
                <w:bottom w:val="none" w:sz="0" w:space="0" w:color="auto"/>
                <w:right w:val="none" w:sz="0" w:space="0" w:color="auto"/>
              </w:divBdr>
              <w:divsChild>
                <w:div w:id="1130439817">
                  <w:marLeft w:val="0"/>
                  <w:marRight w:val="0"/>
                  <w:marTop w:val="0"/>
                  <w:marBottom w:val="0"/>
                  <w:divBdr>
                    <w:top w:val="none" w:sz="0" w:space="0" w:color="auto"/>
                    <w:left w:val="none" w:sz="0" w:space="0" w:color="auto"/>
                    <w:bottom w:val="none" w:sz="0" w:space="0" w:color="auto"/>
                    <w:right w:val="none" w:sz="0" w:space="0" w:color="auto"/>
                  </w:divBdr>
                  <w:divsChild>
                    <w:div w:id="1629816831">
                      <w:marLeft w:val="0"/>
                      <w:marRight w:val="0"/>
                      <w:marTop w:val="0"/>
                      <w:marBottom w:val="0"/>
                      <w:divBdr>
                        <w:top w:val="none" w:sz="0" w:space="0" w:color="auto"/>
                        <w:left w:val="none" w:sz="0" w:space="0" w:color="auto"/>
                        <w:bottom w:val="none" w:sz="0" w:space="0" w:color="auto"/>
                        <w:right w:val="none" w:sz="0" w:space="0" w:color="auto"/>
                      </w:divBdr>
                      <w:divsChild>
                        <w:div w:id="1594509540">
                          <w:marLeft w:val="0"/>
                          <w:marRight w:val="0"/>
                          <w:marTop w:val="0"/>
                          <w:marBottom w:val="0"/>
                          <w:divBdr>
                            <w:top w:val="none" w:sz="0" w:space="0" w:color="auto"/>
                            <w:left w:val="none" w:sz="0" w:space="0" w:color="auto"/>
                            <w:bottom w:val="none" w:sz="0" w:space="0" w:color="auto"/>
                            <w:right w:val="none" w:sz="0" w:space="0" w:color="auto"/>
                          </w:divBdr>
                          <w:divsChild>
                            <w:div w:id="13852710">
                              <w:marLeft w:val="0"/>
                              <w:marRight w:val="0"/>
                              <w:marTop w:val="0"/>
                              <w:marBottom w:val="0"/>
                              <w:divBdr>
                                <w:top w:val="none" w:sz="0" w:space="0" w:color="auto"/>
                                <w:left w:val="none" w:sz="0" w:space="0" w:color="auto"/>
                                <w:bottom w:val="none" w:sz="0" w:space="0" w:color="auto"/>
                                <w:right w:val="none" w:sz="0" w:space="0" w:color="auto"/>
                              </w:divBdr>
                            </w:div>
                            <w:div w:id="27225097">
                              <w:marLeft w:val="0"/>
                              <w:marRight w:val="0"/>
                              <w:marTop w:val="0"/>
                              <w:marBottom w:val="0"/>
                              <w:divBdr>
                                <w:top w:val="none" w:sz="0" w:space="0" w:color="auto"/>
                                <w:left w:val="none" w:sz="0" w:space="0" w:color="auto"/>
                                <w:bottom w:val="none" w:sz="0" w:space="0" w:color="auto"/>
                                <w:right w:val="none" w:sz="0" w:space="0" w:color="auto"/>
                              </w:divBdr>
                            </w:div>
                            <w:div w:id="34896241">
                              <w:marLeft w:val="0"/>
                              <w:marRight w:val="0"/>
                              <w:marTop w:val="0"/>
                              <w:marBottom w:val="0"/>
                              <w:divBdr>
                                <w:top w:val="none" w:sz="0" w:space="0" w:color="auto"/>
                                <w:left w:val="none" w:sz="0" w:space="0" w:color="auto"/>
                                <w:bottom w:val="none" w:sz="0" w:space="0" w:color="auto"/>
                                <w:right w:val="none" w:sz="0" w:space="0" w:color="auto"/>
                              </w:divBdr>
                            </w:div>
                            <w:div w:id="38869648">
                              <w:marLeft w:val="0"/>
                              <w:marRight w:val="0"/>
                              <w:marTop w:val="0"/>
                              <w:marBottom w:val="0"/>
                              <w:divBdr>
                                <w:top w:val="none" w:sz="0" w:space="0" w:color="auto"/>
                                <w:left w:val="none" w:sz="0" w:space="0" w:color="auto"/>
                                <w:bottom w:val="none" w:sz="0" w:space="0" w:color="auto"/>
                                <w:right w:val="none" w:sz="0" w:space="0" w:color="auto"/>
                              </w:divBdr>
                            </w:div>
                            <w:div w:id="51511724">
                              <w:marLeft w:val="0"/>
                              <w:marRight w:val="0"/>
                              <w:marTop w:val="0"/>
                              <w:marBottom w:val="0"/>
                              <w:divBdr>
                                <w:top w:val="none" w:sz="0" w:space="0" w:color="auto"/>
                                <w:left w:val="none" w:sz="0" w:space="0" w:color="auto"/>
                                <w:bottom w:val="none" w:sz="0" w:space="0" w:color="auto"/>
                                <w:right w:val="none" w:sz="0" w:space="0" w:color="auto"/>
                              </w:divBdr>
                            </w:div>
                            <w:div w:id="66458107">
                              <w:marLeft w:val="0"/>
                              <w:marRight w:val="0"/>
                              <w:marTop w:val="0"/>
                              <w:marBottom w:val="0"/>
                              <w:divBdr>
                                <w:top w:val="none" w:sz="0" w:space="0" w:color="auto"/>
                                <w:left w:val="none" w:sz="0" w:space="0" w:color="auto"/>
                                <w:bottom w:val="none" w:sz="0" w:space="0" w:color="auto"/>
                                <w:right w:val="none" w:sz="0" w:space="0" w:color="auto"/>
                              </w:divBdr>
                            </w:div>
                            <w:div w:id="72239419">
                              <w:marLeft w:val="0"/>
                              <w:marRight w:val="0"/>
                              <w:marTop w:val="0"/>
                              <w:marBottom w:val="0"/>
                              <w:divBdr>
                                <w:top w:val="none" w:sz="0" w:space="0" w:color="auto"/>
                                <w:left w:val="none" w:sz="0" w:space="0" w:color="auto"/>
                                <w:bottom w:val="none" w:sz="0" w:space="0" w:color="auto"/>
                                <w:right w:val="none" w:sz="0" w:space="0" w:color="auto"/>
                              </w:divBdr>
                            </w:div>
                            <w:div w:id="79719388">
                              <w:marLeft w:val="0"/>
                              <w:marRight w:val="0"/>
                              <w:marTop w:val="0"/>
                              <w:marBottom w:val="0"/>
                              <w:divBdr>
                                <w:top w:val="none" w:sz="0" w:space="0" w:color="auto"/>
                                <w:left w:val="none" w:sz="0" w:space="0" w:color="auto"/>
                                <w:bottom w:val="none" w:sz="0" w:space="0" w:color="auto"/>
                                <w:right w:val="none" w:sz="0" w:space="0" w:color="auto"/>
                              </w:divBdr>
                            </w:div>
                            <w:div w:id="99684458">
                              <w:marLeft w:val="0"/>
                              <w:marRight w:val="0"/>
                              <w:marTop w:val="0"/>
                              <w:marBottom w:val="0"/>
                              <w:divBdr>
                                <w:top w:val="none" w:sz="0" w:space="0" w:color="auto"/>
                                <w:left w:val="none" w:sz="0" w:space="0" w:color="auto"/>
                                <w:bottom w:val="none" w:sz="0" w:space="0" w:color="auto"/>
                                <w:right w:val="none" w:sz="0" w:space="0" w:color="auto"/>
                              </w:divBdr>
                            </w:div>
                            <w:div w:id="103228305">
                              <w:marLeft w:val="0"/>
                              <w:marRight w:val="0"/>
                              <w:marTop w:val="0"/>
                              <w:marBottom w:val="0"/>
                              <w:divBdr>
                                <w:top w:val="none" w:sz="0" w:space="0" w:color="auto"/>
                                <w:left w:val="none" w:sz="0" w:space="0" w:color="auto"/>
                                <w:bottom w:val="none" w:sz="0" w:space="0" w:color="auto"/>
                                <w:right w:val="none" w:sz="0" w:space="0" w:color="auto"/>
                              </w:divBdr>
                            </w:div>
                            <w:div w:id="113787990">
                              <w:marLeft w:val="0"/>
                              <w:marRight w:val="0"/>
                              <w:marTop w:val="0"/>
                              <w:marBottom w:val="0"/>
                              <w:divBdr>
                                <w:top w:val="none" w:sz="0" w:space="0" w:color="auto"/>
                                <w:left w:val="none" w:sz="0" w:space="0" w:color="auto"/>
                                <w:bottom w:val="none" w:sz="0" w:space="0" w:color="auto"/>
                                <w:right w:val="none" w:sz="0" w:space="0" w:color="auto"/>
                              </w:divBdr>
                            </w:div>
                            <w:div w:id="165632794">
                              <w:marLeft w:val="0"/>
                              <w:marRight w:val="0"/>
                              <w:marTop w:val="0"/>
                              <w:marBottom w:val="0"/>
                              <w:divBdr>
                                <w:top w:val="none" w:sz="0" w:space="0" w:color="auto"/>
                                <w:left w:val="none" w:sz="0" w:space="0" w:color="auto"/>
                                <w:bottom w:val="none" w:sz="0" w:space="0" w:color="auto"/>
                                <w:right w:val="none" w:sz="0" w:space="0" w:color="auto"/>
                              </w:divBdr>
                            </w:div>
                            <w:div w:id="168372942">
                              <w:marLeft w:val="0"/>
                              <w:marRight w:val="0"/>
                              <w:marTop w:val="0"/>
                              <w:marBottom w:val="0"/>
                              <w:divBdr>
                                <w:top w:val="none" w:sz="0" w:space="0" w:color="auto"/>
                                <w:left w:val="none" w:sz="0" w:space="0" w:color="auto"/>
                                <w:bottom w:val="none" w:sz="0" w:space="0" w:color="auto"/>
                                <w:right w:val="none" w:sz="0" w:space="0" w:color="auto"/>
                              </w:divBdr>
                            </w:div>
                            <w:div w:id="174078493">
                              <w:marLeft w:val="0"/>
                              <w:marRight w:val="0"/>
                              <w:marTop w:val="0"/>
                              <w:marBottom w:val="0"/>
                              <w:divBdr>
                                <w:top w:val="none" w:sz="0" w:space="0" w:color="auto"/>
                                <w:left w:val="none" w:sz="0" w:space="0" w:color="auto"/>
                                <w:bottom w:val="none" w:sz="0" w:space="0" w:color="auto"/>
                                <w:right w:val="none" w:sz="0" w:space="0" w:color="auto"/>
                              </w:divBdr>
                            </w:div>
                            <w:div w:id="200016020">
                              <w:marLeft w:val="0"/>
                              <w:marRight w:val="0"/>
                              <w:marTop w:val="0"/>
                              <w:marBottom w:val="0"/>
                              <w:divBdr>
                                <w:top w:val="none" w:sz="0" w:space="0" w:color="auto"/>
                                <w:left w:val="none" w:sz="0" w:space="0" w:color="auto"/>
                                <w:bottom w:val="none" w:sz="0" w:space="0" w:color="auto"/>
                                <w:right w:val="none" w:sz="0" w:space="0" w:color="auto"/>
                              </w:divBdr>
                            </w:div>
                            <w:div w:id="225532518">
                              <w:marLeft w:val="0"/>
                              <w:marRight w:val="0"/>
                              <w:marTop w:val="0"/>
                              <w:marBottom w:val="0"/>
                              <w:divBdr>
                                <w:top w:val="none" w:sz="0" w:space="0" w:color="auto"/>
                                <w:left w:val="none" w:sz="0" w:space="0" w:color="auto"/>
                                <w:bottom w:val="none" w:sz="0" w:space="0" w:color="auto"/>
                                <w:right w:val="none" w:sz="0" w:space="0" w:color="auto"/>
                              </w:divBdr>
                            </w:div>
                            <w:div w:id="233786291">
                              <w:marLeft w:val="0"/>
                              <w:marRight w:val="0"/>
                              <w:marTop w:val="0"/>
                              <w:marBottom w:val="0"/>
                              <w:divBdr>
                                <w:top w:val="none" w:sz="0" w:space="0" w:color="auto"/>
                                <w:left w:val="none" w:sz="0" w:space="0" w:color="auto"/>
                                <w:bottom w:val="none" w:sz="0" w:space="0" w:color="auto"/>
                                <w:right w:val="none" w:sz="0" w:space="0" w:color="auto"/>
                              </w:divBdr>
                            </w:div>
                            <w:div w:id="236520899">
                              <w:marLeft w:val="0"/>
                              <w:marRight w:val="0"/>
                              <w:marTop w:val="0"/>
                              <w:marBottom w:val="0"/>
                              <w:divBdr>
                                <w:top w:val="none" w:sz="0" w:space="0" w:color="auto"/>
                                <w:left w:val="none" w:sz="0" w:space="0" w:color="auto"/>
                                <w:bottom w:val="none" w:sz="0" w:space="0" w:color="auto"/>
                                <w:right w:val="none" w:sz="0" w:space="0" w:color="auto"/>
                              </w:divBdr>
                            </w:div>
                            <w:div w:id="239869579">
                              <w:marLeft w:val="0"/>
                              <w:marRight w:val="0"/>
                              <w:marTop w:val="0"/>
                              <w:marBottom w:val="0"/>
                              <w:divBdr>
                                <w:top w:val="none" w:sz="0" w:space="0" w:color="auto"/>
                                <w:left w:val="none" w:sz="0" w:space="0" w:color="auto"/>
                                <w:bottom w:val="none" w:sz="0" w:space="0" w:color="auto"/>
                                <w:right w:val="none" w:sz="0" w:space="0" w:color="auto"/>
                              </w:divBdr>
                            </w:div>
                            <w:div w:id="263852913">
                              <w:marLeft w:val="0"/>
                              <w:marRight w:val="0"/>
                              <w:marTop w:val="0"/>
                              <w:marBottom w:val="0"/>
                              <w:divBdr>
                                <w:top w:val="none" w:sz="0" w:space="0" w:color="auto"/>
                                <w:left w:val="none" w:sz="0" w:space="0" w:color="auto"/>
                                <w:bottom w:val="none" w:sz="0" w:space="0" w:color="auto"/>
                                <w:right w:val="none" w:sz="0" w:space="0" w:color="auto"/>
                              </w:divBdr>
                            </w:div>
                            <w:div w:id="267588547">
                              <w:marLeft w:val="0"/>
                              <w:marRight w:val="0"/>
                              <w:marTop w:val="0"/>
                              <w:marBottom w:val="0"/>
                              <w:divBdr>
                                <w:top w:val="none" w:sz="0" w:space="0" w:color="auto"/>
                                <w:left w:val="none" w:sz="0" w:space="0" w:color="auto"/>
                                <w:bottom w:val="none" w:sz="0" w:space="0" w:color="auto"/>
                                <w:right w:val="none" w:sz="0" w:space="0" w:color="auto"/>
                              </w:divBdr>
                            </w:div>
                            <w:div w:id="280382596">
                              <w:marLeft w:val="0"/>
                              <w:marRight w:val="0"/>
                              <w:marTop w:val="0"/>
                              <w:marBottom w:val="0"/>
                              <w:divBdr>
                                <w:top w:val="none" w:sz="0" w:space="0" w:color="auto"/>
                                <w:left w:val="none" w:sz="0" w:space="0" w:color="auto"/>
                                <w:bottom w:val="none" w:sz="0" w:space="0" w:color="auto"/>
                                <w:right w:val="none" w:sz="0" w:space="0" w:color="auto"/>
                              </w:divBdr>
                            </w:div>
                            <w:div w:id="284000065">
                              <w:marLeft w:val="0"/>
                              <w:marRight w:val="0"/>
                              <w:marTop w:val="0"/>
                              <w:marBottom w:val="0"/>
                              <w:divBdr>
                                <w:top w:val="none" w:sz="0" w:space="0" w:color="auto"/>
                                <w:left w:val="none" w:sz="0" w:space="0" w:color="auto"/>
                                <w:bottom w:val="none" w:sz="0" w:space="0" w:color="auto"/>
                                <w:right w:val="none" w:sz="0" w:space="0" w:color="auto"/>
                              </w:divBdr>
                            </w:div>
                            <w:div w:id="291324573">
                              <w:marLeft w:val="0"/>
                              <w:marRight w:val="0"/>
                              <w:marTop w:val="0"/>
                              <w:marBottom w:val="0"/>
                              <w:divBdr>
                                <w:top w:val="none" w:sz="0" w:space="0" w:color="auto"/>
                                <w:left w:val="none" w:sz="0" w:space="0" w:color="auto"/>
                                <w:bottom w:val="none" w:sz="0" w:space="0" w:color="auto"/>
                                <w:right w:val="none" w:sz="0" w:space="0" w:color="auto"/>
                              </w:divBdr>
                            </w:div>
                            <w:div w:id="294337105">
                              <w:marLeft w:val="0"/>
                              <w:marRight w:val="0"/>
                              <w:marTop w:val="0"/>
                              <w:marBottom w:val="0"/>
                              <w:divBdr>
                                <w:top w:val="none" w:sz="0" w:space="0" w:color="auto"/>
                                <w:left w:val="none" w:sz="0" w:space="0" w:color="auto"/>
                                <w:bottom w:val="none" w:sz="0" w:space="0" w:color="auto"/>
                                <w:right w:val="none" w:sz="0" w:space="0" w:color="auto"/>
                              </w:divBdr>
                            </w:div>
                            <w:div w:id="303849211">
                              <w:marLeft w:val="0"/>
                              <w:marRight w:val="0"/>
                              <w:marTop w:val="0"/>
                              <w:marBottom w:val="0"/>
                              <w:divBdr>
                                <w:top w:val="none" w:sz="0" w:space="0" w:color="auto"/>
                                <w:left w:val="none" w:sz="0" w:space="0" w:color="auto"/>
                                <w:bottom w:val="none" w:sz="0" w:space="0" w:color="auto"/>
                                <w:right w:val="none" w:sz="0" w:space="0" w:color="auto"/>
                              </w:divBdr>
                            </w:div>
                            <w:div w:id="312566143">
                              <w:marLeft w:val="360"/>
                              <w:marRight w:val="0"/>
                              <w:marTop w:val="0"/>
                              <w:marBottom w:val="0"/>
                              <w:divBdr>
                                <w:top w:val="none" w:sz="0" w:space="0" w:color="auto"/>
                                <w:left w:val="none" w:sz="0" w:space="0" w:color="auto"/>
                                <w:bottom w:val="none" w:sz="0" w:space="0" w:color="auto"/>
                                <w:right w:val="none" w:sz="0" w:space="0" w:color="auto"/>
                              </w:divBdr>
                            </w:div>
                            <w:div w:id="316422551">
                              <w:marLeft w:val="0"/>
                              <w:marRight w:val="0"/>
                              <w:marTop w:val="0"/>
                              <w:marBottom w:val="0"/>
                              <w:divBdr>
                                <w:top w:val="none" w:sz="0" w:space="0" w:color="auto"/>
                                <w:left w:val="none" w:sz="0" w:space="0" w:color="auto"/>
                                <w:bottom w:val="none" w:sz="0" w:space="0" w:color="auto"/>
                                <w:right w:val="none" w:sz="0" w:space="0" w:color="auto"/>
                              </w:divBdr>
                            </w:div>
                            <w:div w:id="331296556">
                              <w:marLeft w:val="0"/>
                              <w:marRight w:val="0"/>
                              <w:marTop w:val="0"/>
                              <w:marBottom w:val="0"/>
                              <w:divBdr>
                                <w:top w:val="none" w:sz="0" w:space="0" w:color="auto"/>
                                <w:left w:val="none" w:sz="0" w:space="0" w:color="auto"/>
                                <w:bottom w:val="none" w:sz="0" w:space="0" w:color="auto"/>
                                <w:right w:val="none" w:sz="0" w:space="0" w:color="auto"/>
                              </w:divBdr>
                            </w:div>
                            <w:div w:id="339239823">
                              <w:marLeft w:val="0"/>
                              <w:marRight w:val="0"/>
                              <w:marTop w:val="0"/>
                              <w:marBottom w:val="0"/>
                              <w:divBdr>
                                <w:top w:val="none" w:sz="0" w:space="0" w:color="auto"/>
                                <w:left w:val="none" w:sz="0" w:space="0" w:color="auto"/>
                                <w:bottom w:val="none" w:sz="0" w:space="0" w:color="auto"/>
                                <w:right w:val="none" w:sz="0" w:space="0" w:color="auto"/>
                              </w:divBdr>
                            </w:div>
                            <w:div w:id="366687498">
                              <w:marLeft w:val="0"/>
                              <w:marRight w:val="0"/>
                              <w:marTop w:val="0"/>
                              <w:marBottom w:val="0"/>
                              <w:divBdr>
                                <w:top w:val="none" w:sz="0" w:space="0" w:color="auto"/>
                                <w:left w:val="none" w:sz="0" w:space="0" w:color="auto"/>
                                <w:bottom w:val="none" w:sz="0" w:space="0" w:color="auto"/>
                                <w:right w:val="none" w:sz="0" w:space="0" w:color="auto"/>
                              </w:divBdr>
                            </w:div>
                            <w:div w:id="375087497">
                              <w:marLeft w:val="0"/>
                              <w:marRight w:val="0"/>
                              <w:marTop w:val="0"/>
                              <w:marBottom w:val="0"/>
                              <w:divBdr>
                                <w:top w:val="none" w:sz="0" w:space="0" w:color="auto"/>
                                <w:left w:val="none" w:sz="0" w:space="0" w:color="auto"/>
                                <w:bottom w:val="none" w:sz="0" w:space="0" w:color="auto"/>
                                <w:right w:val="none" w:sz="0" w:space="0" w:color="auto"/>
                              </w:divBdr>
                            </w:div>
                            <w:div w:id="398752697">
                              <w:marLeft w:val="0"/>
                              <w:marRight w:val="0"/>
                              <w:marTop w:val="0"/>
                              <w:marBottom w:val="0"/>
                              <w:divBdr>
                                <w:top w:val="none" w:sz="0" w:space="0" w:color="auto"/>
                                <w:left w:val="none" w:sz="0" w:space="0" w:color="auto"/>
                                <w:bottom w:val="none" w:sz="0" w:space="0" w:color="auto"/>
                                <w:right w:val="none" w:sz="0" w:space="0" w:color="auto"/>
                              </w:divBdr>
                            </w:div>
                            <w:div w:id="400761533">
                              <w:marLeft w:val="0"/>
                              <w:marRight w:val="0"/>
                              <w:marTop w:val="0"/>
                              <w:marBottom w:val="0"/>
                              <w:divBdr>
                                <w:top w:val="none" w:sz="0" w:space="0" w:color="auto"/>
                                <w:left w:val="none" w:sz="0" w:space="0" w:color="auto"/>
                                <w:bottom w:val="none" w:sz="0" w:space="0" w:color="auto"/>
                                <w:right w:val="none" w:sz="0" w:space="0" w:color="auto"/>
                              </w:divBdr>
                            </w:div>
                            <w:div w:id="406925559">
                              <w:marLeft w:val="0"/>
                              <w:marRight w:val="0"/>
                              <w:marTop w:val="0"/>
                              <w:marBottom w:val="0"/>
                              <w:divBdr>
                                <w:top w:val="none" w:sz="0" w:space="0" w:color="auto"/>
                                <w:left w:val="none" w:sz="0" w:space="0" w:color="auto"/>
                                <w:bottom w:val="none" w:sz="0" w:space="0" w:color="auto"/>
                                <w:right w:val="none" w:sz="0" w:space="0" w:color="auto"/>
                              </w:divBdr>
                            </w:div>
                            <w:div w:id="409889468">
                              <w:marLeft w:val="0"/>
                              <w:marRight w:val="0"/>
                              <w:marTop w:val="0"/>
                              <w:marBottom w:val="0"/>
                              <w:divBdr>
                                <w:top w:val="none" w:sz="0" w:space="0" w:color="auto"/>
                                <w:left w:val="none" w:sz="0" w:space="0" w:color="auto"/>
                                <w:bottom w:val="none" w:sz="0" w:space="0" w:color="auto"/>
                                <w:right w:val="none" w:sz="0" w:space="0" w:color="auto"/>
                              </w:divBdr>
                            </w:div>
                            <w:div w:id="433399242">
                              <w:marLeft w:val="0"/>
                              <w:marRight w:val="0"/>
                              <w:marTop w:val="0"/>
                              <w:marBottom w:val="0"/>
                              <w:divBdr>
                                <w:top w:val="none" w:sz="0" w:space="0" w:color="auto"/>
                                <w:left w:val="none" w:sz="0" w:space="0" w:color="auto"/>
                                <w:bottom w:val="none" w:sz="0" w:space="0" w:color="auto"/>
                                <w:right w:val="none" w:sz="0" w:space="0" w:color="auto"/>
                              </w:divBdr>
                            </w:div>
                            <w:div w:id="444428729">
                              <w:marLeft w:val="0"/>
                              <w:marRight w:val="0"/>
                              <w:marTop w:val="0"/>
                              <w:marBottom w:val="0"/>
                              <w:divBdr>
                                <w:top w:val="none" w:sz="0" w:space="0" w:color="auto"/>
                                <w:left w:val="none" w:sz="0" w:space="0" w:color="auto"/>
                                <w:bottom w:val="none" w:sz="0" w:space="0" w:color="auto"/>
                                <w:right w:val="none" w:sz="0" w:space="0" w:color="auto"/>
                              </w:divBdr>
                            </w:div>
                            <w:div w:id="455871040">
                              <w:marLeft w:val="0"/>
                              <w:marRight w:val="0"/>
                              <w:marTop w:val="0"/>
                              <w:marBottom w:val="0"/>
                              <w:divBdr>
                                <w:top w:val="none" w:sz="0" w:space="0" w:color="auto"/>
                                <w:left w:val="none" w:sz="0" w:space="0" w:color="auto"/>
                                <w:bottom w:val="none" w:sz="0" w:space="0" w:color="auto"/>
                                <w:right w:val="none" w:sz="0" w:space="0" w:color="auto"/>
                              </w:divBdr>
                            </w:div>
                            <w:div w:id="462308390">
                              <w:marLeft w:val="0"/>
                              <w:marRight w:val="0"/>
                              <w:marTop w:val="0"/>
                              <w:marBottom w:val="0"/>
                              <w:divBdr>
                                <w:top w:val="none" w:sz="0" w:space="0" w:color="auto"/>
                                <w:left w:val="none" w:sz="0" w:space="0" w:color="auto"/>
                                <w:bottom w:val="none" w:sz="0" w:space="0" w:color="auto"/>
                                <w:right w:val="none" w:sz="0" w:space="0" w:color="auto"/>
                              </w:divBdr>
                            </w:div>
                            <w:div w:id="474838875">
                              <w:marLeft w:val="0"/>
                              <w:marRight w:val="0"/>
                              <w:marTop w:val="0"/>
                              <w:marBottom w:val="0"/>
                              <w:divBdr>
                                <w:top w:val="none" w:sz="0" w:space="0" w:color="auto"/>
                                <w:left w:val="none" w:sz="0" w:space="0" w:color="auto"/>
                                <w:bottom w:val="none" w:sz="0" w:space="0" w:color="auto"/>
                                <w:right w:val="none" w:sz="0" w:space="0" w:color="auto"/>
                              </w:divBdr>
                            </w:div>
                            <w:div w:id="482284516">
                              <w:marLeft w:val="0"/>
                              <w:marRight w:val="0"/>
                              <w:marTop w:val="0"/>
                              <w:marBottom w:val="0"/>
                              <w:divBdr>
                                <w:top w:val="none" w:sz="0" w:space="0" w:color="auto"/>
                                <w:left w:val="none" w:sz="0" w:space="0" w:color="auto"/>
                                <w:bottom w:val="none" w:sz="0" w:space="0" w:color="auto"/>
                                <w:right w:val="none" w:sz="0" w:space="0" w:color="auto"/>
                              </w:divBdr>
                            </w:div>
                            <w:div w:id="483283486">
                              <w:marLeft w:val="0"/>
                              <w:marRight w:val="0"/>
                              <w:marTop w:val="0"/>
                              <w:marBottom w:val="0"/>
                              <w:divBdr>
                                <w:top w:val="none" w:sz="0" w:space="0" w:color="auto"/>
                                <w:left w:val="none" w:sz="0" w:space="0" w:color="auto"/>
                                <w:bottom w:val="none" w:sz="0" w:space="0" w:color="auto"/>
                                <w:right w:val="none" w:sz="0" w:space="0" w:color="auto"/>
                              </w:divBdr>
                            </w:div>
                            <w:div w:id="485128410">
                              <w:marLeft w:val="0"/>
                              <w:marRight w:val="0"/>
                              <w:marTop w:val="0"/>
                              <w:marBottom w:val="0"/>
                              <w:divBdr>
                                <w:top w:val="none" w:sz="0" w:space="0" w:color="auto"/>
                                <w:left w:val="none" w:sz="0" w:space="0" w:color="auto"/>
                                <w:bottom w:val="none" w:sz="0" w:space="0" w:color="auto"/>
                                <w:right w:val="none" w:sz="0" w:space="0" w:color="auto"/>
                              </w:divBdr>
                            </w:div>
                            <w:div w:id="490682787">
                              <w:marLeft w:val="0"/>
                              <w:marRight w:val="0"/>
                              <w:marTop w:val="0"/>
                              <w:marBottom w:val="0"/>
                              <w:divBdr>
                                <w:top w:val="none" w:sz="0" w:space="0" w:color="auto"/>
                                <w:left w:val="none" w:sz="0" w:space="0" w:color="auto"/>
                                <w:bottom w:val="none" w:sz="0" w:space="0" w:color="auto"/>
                                <w:right w:val="none" w:sz="0" w:space="0" w:color="auto"/>
                              </w:divBdr>
                            </w:div>
                            <w:div w:id="505100582">
                              <w:marLeft w:val="0"/>
                              <w:marRight w:val="0"/>
                              <w:marTop w:val="0"/>
                              <w:marBottom w:val="0"/>
                              <w:divBdr>
                                <w:top w:val="none" w:sz="0" w:space="0" w:color="auto"/>
                                <w:left w:val="none" w:sz="0" w:space="0" w:color="auto"/>
                                <w:bottom w:val="none" w:sz="0" w:space="0" w:color="auto"/>
                                <w:right w:val="none" w:sz="0" w:space="0" w:color="auto"/>
                              </w:divBdr>
                            </w:div>
                            <w:div w:id="521867399">
                              <w:marLeft w:val="0"/>
                              <w:marRight w:val="0"/>
                              <w:marTop w:val="0"/>
                              <w:marBottom w:val="0"/>
                              <w:divBdr>
                                <w:top w:val="none" w:sz="0" w:space="0" w:color="auto"/>
                                <w:left w:val="none" w:sz="0" w:space="0" w:color="auto"/>
                                <w:bottom w:val="none" w:sz="0" w:space="0" w:color="auto"/>
                                <w:right w:val="none" w:sz="0" w:space="0" w:color="auto"/>
                              </w:divBdr>
                            </w:div>
                            <w:div w:id="523061071">
                              <w:marLeft w:val="0"/>
                              <w:marRight w:val="0"/>
                              <w:marTop w:val="0"/>
                              <w:marBottom w:val="0"/>
                              <w:divBdr>
                                <w:top w:val="none" w:sz="0" w:space="0" w:color="auto"/>
                                <w:left w:val="none" w:sz="0" w:space="0" w:color="auto"/>
                                <w:bottom w:val="none" w:sz="0" w:space="0" w:color="auto"/>
                                <w:right w:val="none" w:sz="0" w:space="0" w:color="auto"/>
                              </w:divBdr>
                            </w:div>
                            <w:div w:id="528297364">
                              <w:marLeft w:val="0"/>
                              <w:marRight w:val="0"/>
                              <w:marTop w:val="0"/>
                              <w:marBottom w:val="0"/>
                              <w:divBdr>
                                <w:top w:val="none" w:sz="0" w:space="0" w:color="auto"/>
                                <w:left w:val="none" w:sz="0" w:space="0" w:color="auto"/>
                                <w:bottom w:val="none" w:sz="0" w:space="0" w:color="auto"/>
                                <w:right w:val="none" w:sz="0" w:space="0" w:color="auto"/>
                              </w:divBdr>
                            </w:div>
                            <w:div w:id="533347125">
                              <w:marLeft w:val="0"/>
                              <w:marRight w:val="0"/>
                              <w:marTop w:val="0"/>
                              <w:marBottom w:val="0"/>
                              <w:divBdr>
                                <w:top w:val="none" w:sz="0" w:space="0" w:color="auto"/>
                                <w:left w:val="none" w:sz="0" w:space="0" w:color="auto"/>
                                <w:bottom w:val="none" w:sz="0" w:space="0" w:color="auto"/>
                                <w:right w:val="none" w:sz="0" w:space="0" w:color="auto"/>
                              </w:divBdr>
                            </w:div>
                            <w:div w:id="533885201">
                              <w:marLeft w:val="0"/>
                              <w:marRight w:val="0"/>
                              <w:marTop w:val="0"/>
                              <w:marBottom w:val="0"/>
                              <w:divBdr>
                                <w:top w:val="none" w:sz="0" w:space="0" w:color="auto"/>
                                <w:left w:val="none" w:sz="0" w:space="0" w:color="auto"/>
                                <w:bottom w:val="none" w:sz="0" w:space="0" w:color="auto"/>
                                <w:right w:val="none" w:sz="0" w:space="0" w:color="auto"/>
                              </w:divBdr>
                            </w:div>
                            <w:div w:id="543717534">
                              <w:marLeft w:val="0"/>
                              <w:marRight w:val="0"/>
                              <w:marTop w:val="0"/>
                              <w:marBottom w:val="0"/>
                              <w:divBdr>
                                <w:top w:val="none" w:sz="0" w:space="0" w:color="auto"/>
                                <w:left w:val="none" w:sz="0" w:space="0" w:color="auto"/>
                                <w:bottom w:val="none" w:sz="0" w:space="0" w:color="auto"/>
                                <w:right w:val="none" w:sz="0" w:space="0" w:color="auto"/>
                              </w:divBdr>
                            </w:div>
                            <w:div w:id="544757367">
                              <w:marLeft w:val="0"/>
                              <w:marRight w:val="0"/>
                              <w:marTop w:val="0"/>
                              <w:marBottom w:val="0"/>
                              <w:divBdr>
                                <w:top w:val="none" w:sz="0" w:space="0" w:color="auto"/>
                                <w:left w:val="none" w:sz="0" w:space="0" w:color="auto"/>
                                <w:bottom w:val="none" w:sz="0" w:space="0" w:color="auto"/>
                                <w:right w:val="none" w:sz="0" w:space="0" w:color="auto"/>
                              </w:divBdr>
                            </w:div>
                            <w:div w:id="545877980">
                              <w:marLeft w:val="0"/>
                              <w:marRight w:val="0"/>
                              <w:marTop w:val="0"/>
                              <w:marBottom w:val="0"/>
                              <w:divBdr>
                                <w:top w:val="none" w:sz="0" w:space="0" w:color="auto"/>
                                <w:left w:val="none" w:sz="0" w:space="0" w:color="auto"/>
                                <w:bottom w:val="none" w:sz="0" w:space="0" w:color="auto"/>
                                <w:right w:val="none" w:sz="0" w:space="0" w:color="auto"/>
                              </w:divBdr>
                            </w:div>
                            <w:div w:id="582375837">
                              <w:marLeft w:val="0"/>
                              <w:marRight w:val="0"/>
                              <w:marTop w:val="0"/>
                              <w:marBottom w:val="0"/>
                              <w:divBdr>
                                <w:top w:val="none" w:sz="0" w:space="0" w:color="auto"/>
                                <w:left w:val="none" w:sz="0" w:space="0" w:color="auto"/>
                                <w:bottom w:val="none" w:sz="0" w:space="0" w:color="auto"/>
                                <w:right w:val="none" w:sz="0" w:space="0" w:color="auto"/>
                              </w:divBdr>
                            </w:div>
                            <w:div w:id="588271538">
                              <w:marLeft w:val="0"/>
                              <w:marRight w:val="0"/>
                              <w:marTop w:val="0"/>
                              <w:marBottom w:val="0"/>
                              <w:divBdr>
                                <w:top w:val="none" w:sz="0" w:space="0" w:color="auto"/>
                                <w:left w:val="none" w:sz="0" w:space="0" w:color="auto"/>
                                <w:bottom w:val="none" w:sz="0" w:space="0" w:color="auto"/>
                                <w:right w:val="none" w:sz="0" w:space="0" w:color="auto"/>
                              </w:divBdr>
                            </w:div>
                            <w:div w:id="589856128">
                              <w:marLeft w:val="0"/>
                              <w:marRight w:val="0"/>
                              <w:marTop w:val="0"/>
                              <w:marBottom w:val="0"/>
                              <w:divBdr>
                                <w:top w:val="none" w:sz="0" w:space="0" w:color="auto"/>
                                <w:left w:val="none" w:sz="0" w:space="0" w:color="auto"/>
                                <w:bottom w:val="none" w:sz="0" w:space="0" w:color="auto"/>
                                <w:right w:val="none" w:sz="0" w:space="0" w:color="auto"/>
                              </w:divBdr>
                            </w:div>
                            <w:div w:id="600379390">
                              <w:marLeft w:val="0"/>
                              <w:marRight w:val="0"/>
                              <w:marTop w:val="0"/>
                              <w:marBottom w:val="0"/>
                              <w:divBdr>
                                <w:top w:val="none" w:sz="0" w:space="0" w:color="auto"/>
                                <w:left w:val="none" w:sz="0" w:space="0" w:color="auto"/>
                                <w:bottom w:val="none" w:sz="0" w:space="0" w:color="auto"/>
                                <w:right w:val="none" w:sz="0" w:space="0" w:color="auto"/>
                              </w:divBdr>
                            </w:div>
                            <w:div w:id="651831957">
                              <w:marLeft w:val="0"/>
                              <w:marRight w:val="0"/>
                              <w:marTop w:val="0"/>
                              <w:marBottom w:val="0"/>
                              <w:divBdr>
                                <w:top w:val="none" w:sz="0" w:space="0" w:color="auto"/>
                                <w:left w:val="none" w:sz="0" w:space="0" w:color="auto"/>
                                <w:bottom w:val="none" w:sz="0" w:space="0" w:color="auto"/>
                                <w:right w:val="none" w:sz="0" w:space="0" w:color="auto"/>
                              </w:divBdr>
                            </w:div>
                            <w:div w:id="660696639">
                              <w:marLeft w:val="0"/>
                              <w:marRight w:val="0"/>
                              <w:marTop w:val="0"/>
                              <w:marBottom w:val="0"/>
                              <w:divBdr>
                                <w:top w:val="none" w:sz="0" w:space="0" w:color="auto"/>
                                <w:left w:val="none" w:sz="0" w:space="0" w:color="auto"/>
                                <w:bottom w:val="none" w:sz="0" w:space="0" w:color="auto"/>
                                <w:right w:val="none" w:sz="0" w:space="0" w:color="auto"/>
                              </w:divBdr>
                            </w:div>
                            <w:div w:id="664668851">
                              <w:marLeft w:val="0"/>
                              <w:marRight w:val="0"/>
                              <w:marTop w:val="0"/>
                              <w:marBottom w:val="0"/>
                              <w:divBdr>
                                <w:top w:val="none" w:sz="0" w:space="0" w:color="auto"/>
                                <w:left w:val="none" w:sz="0" w:space="0" w:color="auto"/>
                                <w:bottom w:val="none" w:sz="0" w:space="0" w:color="auto"/>
                                <w:right w:val="none" w:sz="0" w:space="0" w:color="auto"/>
                              </w:divBdr>
                            </w:div>
                            <w:div w:id="678774558">
                              <w:marLeft w:val="0"/>
                              <w:marRight w:val="0"/>
                              <w:marTop w:val="0"/>
                              <w:marBottom w:val="0"/>
                              <w:divBdr>
                                <w:top w:val="none" w:sz="0" w:space="0" w:color="auto"/>
                                <w:left w:val="none" w:sz="0" w:space="0" w:color="auto"/>
                                <w:bottom w:val="none" w:sz="0" w:space="0" w:color="auto"/>
                                <w:right w:val="none" w:sz="0" w:space="0" w:color="auto"/>
                              </w:divBdr>
                            </w:div>
                            <w:div w:id="693068707">
                              <w:marLeft w:val="0"/>
                              <w:marRight w:val="0"/>
                              <w:marTop w:val="0"/>
                              <w:marBottom w:val="0"/>
                              <w:divBdr>
                                <w:top w:val="none" w:sz="0" w:space="0" w:color="auto"/>
                                <w:left w:val="none" w:sz="0" w:space="0" w:color="auto"/>
                                <w:bottom w:val="none" w:sz="0" w:space="0" w:color="auto"/>
                                <w:right w:val="none" w:sz="0" w:space="0" w:color="auto"/>
                              </w:divBdr>
                            </w:div>
                            <w:div w:id="698890999">
                              <w:marLeft w:val="0"/>
                              <w:marRight w:val="0"/>
                              <w:marTop w:val="0"/>
                              <w:marBottom w:val="0"/>
                              <w:divBdr>
                                <w:top w:val="none" w:sz="0" w:space="0" w:color="auto"/>
                                <w:left w:val="none" w:sz="0" w:space="0" w:color="auto"/>
                                <w:bottom w:val="none" w:sz="0" w:space="0" w:color="auto"/>
                                <w:right w:val="none" w:sz="0" w:space="0" w:color="auto"/>
                              </w:divBdr>
                            </w:div>
                            <w:div w:id="710692838">
                              <w:marLeft w:val="0"/>
                              <w:marRight w:val="0"/>
                              <w:marTop w:val="0"/>
                              <w:marBottom w:val="0"/>
                              <w:divBdr>
                                <w:top w:val="none" w:sz="0" w:space="0" w:color="auto"/>
                                <w:left w:val="none" w:sz="0" w:space="0" w:color="auto"/>
                                <w:bottom w:val="none" w:sz="0" w:space="0" w:color="auto"/>
                                <w:right w:val="none" w:sz="0" w:space="0" w:color="auto"/>
                              </w:divBdr>
                            </w:div>
                            <w:div w:id="721174003">
                              <w:marLeft w:val="0"/>
                              <w:marRight w:val="0"/>
                              <w:marTop w:val="0"/>
                              <w:marBottom w:val="0"/>
                              <w:divBdr>
                                <w:top w:val="none" w:sz="0" w:space="0" w:color="auto"/>
                                <w:left w:val="none" w:sz="0" w:space="0" w:color="auto"/>
                                <w:bottom w:val="none" w:sz="0" w:space="0" w:color="auto"/>
                                <w:right w:val="none" w:sz="0" w:space="0" w:color="auto"/>
                              </w:divBdr>
                            </w:div>
                            <w:div w:id="726949505">
                              <w:marLeft w:val="0"/>
                              <w:marRight w:val="0"/>
                              <w:marTop w:val="0"/>
                              <w:marBottom w:val="0"/>
                              <w:divBdr>
                                <w:top w:val="none" w:sz="0" w:space="0" w:color="auto"/>
                                <w:left w:val="none" w:sz="0" w:space="0" w:color="auto"/>
                                <w:bottom w:val="none" w:sz="0" w:space="0" w:color="auto"/>
                                <w:right w:val="none" w:sz="0" w:space="0" w:color="auto"/>
                              </w:divBdr>
                            </w:div>
                            <w:div w:id="749347063">
                              <w:marLeft w:val="0"/>
                              <w:marRight w:val="0"/>
                              <w:marTop w:val="0"/>
                              <w:marBottom w:val="0"/>
                              <w:divBdr>
                                <w:top w:val="none" w:sz="0" w:space="0" w:color="auto"/>
                                <w:left w:val="none" w:sz="0" w:space="0" w:color="auto"/>
                                <w:bottom w:val="none" w:sz="0" w:space="0" w:color="auto"/>
                                <w:right w:val="none" w:sz="0" w:space="0" w:color="auto"/>
                              </w:divBdr>
                            </w:div>
                            <w:div w:id="756756124">
                              <w:marLeft w:val="0"/>
                              <w:marRight w:val="0"/>
                              <w:marTop w:val="0"/>
                              <w:marBottom w:val="0"/>
                              <w:divBdr>
                                <w:top w:val="none" w:sz="0" w:space="0" w:color="auto"/>
                                <w:left w:val="none" w:sz="0" w:space="0" w:color="auto"/>
                                <w:bottom w:val="none" w:sz="0" w:space="0" w:color="auto"/>
                                <w:right w:val="none" w:sz="0" w:space="0" w:color="auto"/>
                              </w:divBdr>
                            </w:div>
                            <w:div w:id="758647205">
                              <w:marLeft w:val="0"/>
                              <w:marRight w:val="0"/>
                              <w:marTop w:val="0"/>
                              <w:marBottom w:val="0"/>
                              <w:divBdr>
                                <w:top w:val="none" w:sz="0" w:space="0" w:color="auto"/>
                                <w:left w:val="none" w:sz="0" w:space="0" w:color="auto"/>
                                <w:bottom w:val="none" w:sz="0" w:space="0" w:color="auto"/>
                                <w:right w:val="none" w:sz="0" w:space="0" w:color="auto"/>
                              </w:divBdr>
                            </w:div>
                            <w:div w:id="761951961">
                              <w:marLeft w:val="0"/>
                              <w:marRight w:val="0"/>
                              <w:marTop w:val="0"/>
                              <w:marBottom w:val="0"/>
                              <w:divBdr>
                                <w:top w:val="none" w:sz="0" w:space="0" w:color="auto"/>
                                <w:left w:val="none" w:sz="0" w:space="0" w:color="auto"/>
                                <w:bottom w:val="none" w:sz="0" w:space="0" w:color="auto"/>
                                <w:right w:val="none" w:sz="0" w:space="0" w:color="auto"/>
                              </w:divBdr>
                            </w:div>
                            <w:div w:id="769156592">
                              <w:marLeft w:val="0"/>
                              <w:marRight w:val="0"/>
                              <w:marTop w:val="0"/>
                              <w:marBottom w:val="0"/>
                              <w:divBdr>
                                <w:top w:val="none" w:sz="0" w:space="0" w:color="auto"/>
                                <w:left w:val="none" w:sz="0" w:space="0" w:color="auto"/>
                                <w:bottom w:val="none" w:sz="0" w:space="0" w:color="auto"/>
                                <w:right w:val="none" w:sz="0" w:space="0" w:color="auto"/>
                              </w:divBdr>
                            </w:div>
                            <w:div w:id="770664715">
                              <w:marLeft w:val="0"/>
                              <w:marRight w:val="0"/>
                              <w:marTop w:val="0"/>
                              <w:marBottom w:val="0"/>
                              <w:divBdr>
                                <w:top w:val="none" w:sz="0" w:space="0" w:color="auto"/>
                                <w:left w:val="none" w:sz="0" w:space="0" w:color="auto"/>
                                <w:bottom w:val="none" w:sz="0" w:space="0" w:color="auto"/>
                                <w:right w:val="none" w:sz="0" w:space="0" w:color="auto"/>
                              </w:divBdr>
                            </w:div>
                            <w:div w:id="795954434">
                              <w:marLeft w:val="0"/>
                              <w:marRight w:val="0"/>
                              <w:marTop w:val="0"/>
                              <w:marBottom w:val="0"/>
                              <w:divBdr>
                                <w:top w:val="none" w:sz="0" w:space="0" w:color="auto"/>
                                <w:left w:val="none" w:sz="0" w:space="0" w:color="auto"/>
                                <w:bottom w:val="none" w:sz="0" w:space="0" w:color="auto"/>
                                <w:right w:val="none" w:sz="0" w:space="0" w:color="auto"/>
                              </w:divBdr>
                            </w:div>
                            <w:div w:id="801577277">
                              <w:marLeft w:val="0"/>
                              <w:marRight w:val="0"/>
                              <w:marTop w:val="0"/>
                              <w:marBottom w:val="0"/>
                              <w:divBdr>
                                <w:top w:val="none" w:sz="0" w:space="0" w:color="auto"/>
                                <w:left w:val="none" w:sz="0" w:space="0" w:color="auto"/>
                                <w:bottom w:val="none" w:sz="0" w:space="0" w:color="auto"/>
                                <w:right w:val="none" w:sz="0" w:space="0" w:color="auto"/>
                              </w:divBdr>
                            </w:div>
                            <w:div w:id="804127021">
                              <w:marLeft w:val="0"/>
                              <w:marRight w:val="0"/>
                              <w:marTop w:val="0"/>
                              <w:marBottom w:val="0"/>
                              <w:divBdr>
                                <w:top w:val="none" w:sz="0" w:space="0" w:color="auto"/>
                                <w:left w:val="none" w:sz="0" w:space="0" w:color="auto"/>
                                <w:bottom w:val="none" w:sz="0" w:space="0" w:color="auto"/>
                                <w:right w:val="none" w:sz="0" w:space="0" w:color="auto"/>
                              </w:divBdr>
                            </w:div>
                            <w:div w:id="835073909">
                              <w:marLeft w:val="0"/>
                              <w:marRight w:val="0"/>
                              <w:marTop w:val="0"/>
                              <w:marBottom w:val="0"/>
                              <w:divBdr>
                                <w:top w:val="none" w:sz="0" w:space="0" w:color="auto"/>
                                <w:left w:val="none" w:sz="0" w:space="0" w:color="auto"/>
                                <w:bottom w:val="none" w:sz="0" w:space="0" w:color="auto"/>
                                <w:right w:val="none" w:sz="0" w:space="0" w:color="auto"/>
                              </w:divBdr>
                            </w:div>
                            <w:div w:id="837383253">
                              <w:marLeft w:val="0"/>
                              <w:marRight w:val="0"/>
                              <w:marTop w:val="0"/>
                              <w:marBottom w:val="0"/>
                              <w:divBdr>
                                <w:top w:val="none" w:sz="0" w:space="0" w:color="auto"/>
                                <w:left w:val="none" w:sz="0" w:space="0" w:color="auto"/>
                                <w:bottom w:val="none" w:sz="0" w:space="0" w:color="auto"/>
                                <w:right w:val="none" w:sz="0" w:space="0" w:color="auto"/>
                              </w:divBdr>
                            </w:div>
                            <w:div w:id="844787348">
                              <w:marLeft w:val="0"/>
                              <w:marRight w:val="0"/>
                              <w:marTop w:val="0"/>
                              <w:marBottom w:val="0"/>
                              <w:divBdr>
                                <w:top w:val="none" w:sz="0" w:space="0" w:color="auto"/>
                                <w:left w:val="none" w:sz="0" w:space="0" w:color="auto"/>
                                <w:bottom w:val="none" w:sz="0" w:space="0" w:color="auto"/>
                                <w:right w:val="none" w:sz="0" w:space="0" w:color="auto"/>
                              </w:divBdr>
                            </w:div>
                            <w:div w:id="846409892">
                              <w:marLeft w:val="0"/>
                              <w:marRight w:val="0"/>
                              <w:marTop w:val="0"/>
                              <w:marBottom w:val="0"/>
                              <w:divBdr>
                                <w:top w:val="none" w:sz="0" w:space="0" w:color="auto"/>
                                <w:left w:val="none" w:sz="0" w:space="0" w:color="auto"/>
                                <w:bottom w:val="none" w:sz="0" w:space="0" w:color="auto"/>
                                <w:right w:val="none" w:sz="0" w:space="0" w:color="auto"/>
                              </w:divBdr>
                            </w:div>
                            <w:div w:id="863831691">
                              <w:marLeft w:val="0"/>
                              <w:marRight w:val="0"/>
                              <w:marTop w:val="0"/>
                              <w:marBottom w:val="0"/>
                              <w:divBdr>
                                <w:top w:val="none" w:sz="0" w:space="0" w:color="auto"/>
                                <w:left w:val="none" w:sz="0" w:space="0" w:color="auto"/>
                                <w:bottom w:val="none" w:sz="0" w:space="0" w:color="auto"/>
                                <w:right w:val="none" w:sz="0" w:space="0" w:color="auto"/>
                              </w:divBdr>
                            </w:div>
                            <w:div w:id="884827261">
                              <w:marLeft w:val="0"/>
                              <w:marRight w:val="0"/>
                              <w:marTop w:val="0"/>
                              <w:marBottom w:val="0"/>
                              <w:divBdr>
                                <w:top w:val="none" w:sz="0" w:space="0" w:color="auto"/>
                                <w:left w:val="none" w:sz="0" w:space="0" w:color="auto"/>
                                <w:bottom w:val="none" w:sz="0" w:space="0" w:color="auto"/>
                                <w:right w:val="none" w:sz="0" w:space="0" w:color="auto"/>
                              </w:divBdr>
                            </w:div>
                            <w:div w:id="916524105">
                              <w:marLeft w:val="0"/>
                              <w:marRight w:val="0"/>
                              <w:marTop w:val="0"/>
                              <w:marBottom w:val="0"/>
                              <w:divBdr>
                                <w:top w:val="none" w:sz="0" w:space="0" w:color="auto"/>
                                <w:left w:val="none" w:sz="0" w:space="0" w:color="auto"/>
                                <w:bottom w:val="none" w:sz="0" w:space="0" w:color="auto"/>
                                <w:right w:val="none" w:sz="0" w:space="0" w:color="auto"/>
                              </w:divBdr>
                            </w:div>
                            <w:div w:id="924847994">
                              <w:marLeft w:val="0"/>
                              <w:marRight w:val="0"/>
                              <w:marTop w:val="0"/>
                              <w:marBottom w:val="0"/>
                              <w:divBdr>
                                <w:top w:val="none" w:sz="0" w:space="0" w:color="auto"/>
                                <w:left w:val="none" w:sz="0" w:space="0" w:color="auto"/>
                                <w:bottom w:val="none" w:sz="0" w:space="0" w:color="auto"/>
                                <w:right w:val="none" w:sz="0" w:space="0" w:color="auto"/>
                              </w:divBdr>
                            </w:div>
                            <w:div w:id="935864550">
                              <w:marLeft w:val="0"/>
                              <w:marRight w:val="0"/>
                              <w:marTop w:val="0"/>
                              <w:marBottom w:val="0"/>
                              <w:divBdr>
                                <w:top w:val="none" w:sz="0" w:space="0" w:color="auto"/>
                                <w:left w:val="none" w:sz="0" w:space="0" w:color="auto"/>
                                <w:bottom w:val="none" w:sz="0" w:space="0" w:color="auto"/>
                                <w:right w:val="none" w:sz="0" w:space="0" w:color="auto"/>
                              </w:divBdr>
                            </w:div>
                            <w:div w:id="941838629">
                              <w:marLeft w:val="0"/>
                              <w:marRight w:val="0"/>
                              <w:marTop w:val="0"/>
                              <w:marBottom w:val="0"/>
                              <w:divBdr>
                                <w:top w:val="none" w:sz="0" w:space="0" w:color="auto"/>
                                <w:left w:val="none" w:sz="0" w:space="0" w:color="auto"/>
                                <w:bottom w:val="none" w:sz="0" w:space="0" w:color="auto"/>
                                <w:right w:val="none" w:sz="0" w:space="0" w:color="auto"/>
                              </w:divBdr>
                            </w:div>
                            <w:div w:id="960721197">
                              <w:marLeft w:val="0"/>
                              <w:marRight w:val="0"/>
                              <w:marTop w:val="0"/>
                              <w:marBottom w:val="0"/>
                              <w:divBdr>
                                <w:top w:val="none" w:sz="0" w:space="0" w:color="auto"/>
                                <w:left w:val="none" w:sz="0" w:space="0" w:color="auto"/>
                                <w:bottom w:val="none" w:sz="0" w:space="0" w:color="auto"/>
                                <w:right w:val="none" w:sz="0" w:space="0" w:color="auto"/>
                              </w:divBdr>
                            </w:div>
                            <w:div w:id="967467700">
                              <w:marLeft w:val="0"/>
                              <w:marRight w:val="0"/>
                              <w:marTop w:val="0"/>
                              <w:marBottom w:val="0"/>
                              <w:divBdr>
                                <w:top w:val="none" w:sz="0" w:space="0" w:color="auto"/>
                                <w:left w:val="none" w:sz="0" w:space="0" w:color="auto"/>
                                <w:bottom w:val="none" w:sz="0" w:space="0" w:color="auto"/>
                                <w:right w:val="none" w:sz="0" w:space="0" w:color="auto"/>
                              </w:divBdr>
                            </w:div>
                            <w:div w:id="978656864">
                              <w:marLeft w:val="0"/>
                              <w:marRight w:val="0"/>
                              <w:marTop w:val="0"/>
                              <w:marBottom w:val="0"/>
                              <w:divBdr>
                                <w:top w:val="none" w:sz="0" w:space="0" w:color="auto"/>
                                <w:left w:val="none" w:sz="0" w:space="0" w:color="auto"/>
                                <w:bottom w:val="none" w:sz="0" w:space="0" w:color="auto"/>
                                <w:right w:val="none" w:sz="0" w:space="0" w:color="auto"/>
                              </w:divBdr>
                            </w:div>
                            <w:div w:id="1009213366">
                              <w:marLeft w:val="0"/>
                              <w:marRight w:val="0"/>
                              <w:marTop w:val="0"/>
                              <w:marBottom w:val="0"/>
                              <w:divBdr>
                                <w:top w:val="none" w:sz="0" w:space="0" w:color="auto"/>
                                <w:left w:val="none" w:sz="0" w:space="0" w:color="auto"/>
                                <w:bottom w:val="none" w:sz="0" w:space="0" w:color="auto"/>
                                <w:right w:val="none" w:sz="0" w:space="0" w:color="auto"/>
                              </w:divBdr>
                            </w:div>
                            <w:div w:id="1014571261">
                              <w:marLeft w:val="0"/>
                              <w:marRight w:val="0"/>
                              <w:marTop w:val="0"/>
                              <w:marBottom w:val="0"/>
                              <w:divBdr>
                                <w:top w:val="none" w:sz="0" w:space="0" w:color="auto"/>
                                <w:left w:val="none" w:sz="0" w:space="0" w:color="auto"/>
                                <w:bottom w:val="none" w:sz="0" w:space="0" w:color="auto"/>
                                <w:right w:val="none" w:sz="0" w:space="0" w:color="auto"/>
                              </w:divBdr>
                            </w:div>
                            <w:div w:id="1035929936">
                              <w:marLeft w:val="0"/>
                              <w:marRight w:val="0"/>
                              <w:marTop w:val="0"/>
                              <w:marBottom w:val="0"/>
                              <w:divBdr>
                                <w:top w:val="none" w:sz="0" w:space="0" w:color="auto"/>
                                <w:left w:val="none" w:sz="0" w:space="0" w:color="auto"/>
                                <w:bottom w:val="none" w:sz="0" w:space="0" w:color="auto"/>
                                <w:right w:val="none" w:sz="0" w:space="0" w:color="auto"/>
                              </w:divBdr>
                            </w:div>
                            <w:div w:id="1040472244">
                              <w:marLeft w:val="0"/>
                              <w:marRight w:val="0"/>
                              <w:marTop w:val="0"/>
                              <w:marBottom w:val="0"/>
                              <w:divBdr>
                                <w:top w:val="none" w:sz="0" w:space="0" w:color="auto"/>
                                <w:left w:val="none" w:sz="0" w:space="0" w:color="auto"/>
                                <w:bottom w:val="none" w:sz="0" w:space="0" w:color="auto"/>
                                <w:right w:val="none" w:sz="0" w:space="0" w:color="auto"/>
                              </w:divBdr>
                            </w:div>
                            <w:div w:id="1045258722">
                              <w:marLeft w:val="0"/>
                              <w:marRight w:val="0"/>
                              <w:marTop w:val="0"/>
                              <w:marBottom w:val="0"/>
                              <w:divBdr>
                                <w:top w:val="none" w:sz="0" w:space="0" w:color="auto"/>
                                <w:left w:val="none" w:sz="0" w:space="0" w:color="auto"/>
                                <w:bottom w:val="none" w:sz="0" w:space="0" w:color="auto"/>
                                <w:right w:val="none" w:sz="0" w:space="0" w:color="auto"/>
                              </w:divBdr>
                            </w:div>
                            <w:div w:id="1049916960">
                              <w:marLeft w:val="0"/>
                              <w:marRight w:val="0"/>
                              <w:marTop w:val="0"/>
                              <w:marBottom w:val="0"/>
                              <w:divBdr>
                                <w:top w:val="none" w:sz="0" w:space="0" w:color="auto"/>
                                <w:left w:val="none" w:sz="0" w:space="0" w:color="auto"/>
                                <w:bottom w:val="none" w:sz="0" w:space="0" w:color="auto"/>
                                <w:right w:val="none" w:sz="0" w:space="0" w:color="auto"/>
                              </w:divBdr>
                            </w:div>
                            <w:div w:id="1053575877">
                              <w:marLeft w:val="0"/>
                              <w:marRight w:val="0"/>
                              <w:marTop w:val="0"/>
                              <w:marBottom w:val="0"/>
                              <w:divBdr>
                                <w:top w:val="none" w:sz="0" w:space="0" w:color="auto"/>
                                <w:left w:val="none" w:sz="0" w:space="0" w:color="auto"/>
                                <w:bottom w:val="none" w:sz="0" w:space="0" w:color="auto"/>
                                <w:right w:val="none" w:sz="0" w:space="0" w:color="auto"/>
                              </w:divBdr>
                            </w:div>
                            <w:div w:id="1072705213">
                              <w:marLeft w:val="0"/>
                              <w:marRight w:val="0"/>
                              <w:marTop w:val="0"/>
                              <w:marBottom w:val="0"/>
                              <w:divBdr>
                                <w:top w:val="none" w:sz="0" w:space="0" w:color="auto"/>
                                <w:left w:val="none" w:sz="0" w:space="0" w:color="auto"/>
                                <w:bottom w:val="none" w:sz="0" w:space="0" w:color="auto"/>
                                <w:right w:val="none" w:sz="0" w:space="0" w:color="auto"/>
                              </w:divBdr>
                            </w:div>
                            <w:div w:id="1085494999">
                              <w:marLeft w:val="0"/>
                              <w:marRight w:val="0"/>
                              <w:marTop w:val="0"/>
                              <w:marBottom w:val="0"/>
                              <w:divBdr>
                                <w:top w:val="none" w:sz="0" w:space="0" w:color="auto"/>
                                <w:left w:val="none" w:sz="0" w:space="0" w:color="auto"/>
                                <w:bottom w:val="none" w:sz="0" w:space="0" w:color="auto"/>
                                <w:right w:val="none" w:sz="0" w:space="0" w:color="auto"/>
                              </w:divBdr>
                            </w:div>
                            <w:div w:id="1085883556">
                              <w:marLeft w:val="0"/>
                              <w:marRight w:val="0"/>
                              <w:marTop w:val="0"/>
                              <w:marBottom w:val="0"/>
                              <w:divBdr>
                                <w:top w:val="none" w:sz="0" w:space="0" w:color="auto"/>
                                <w:left w:val="none" w:sz="0" w:space="0" w:color="auto"/>
                                <w:bottom w:val="none" w:sz="0" w:space="0" w:color="auto"/>
                                <w:right w:val="none" w:sz="0" w:space="0" w:color="auto"/>
                              </w:divBdr>
                            </w:div>
                            <w:div w:id="1086194421">
                              <w:marLeft w:val="0"/>
                              <w:marRight w:val="0"/>
                              <w:marTop w:val="0"/>
                              <w:marBottom w:val="0"/>
                              <w:divBdr>
                                <w:top w:val="none" w:sz="0" w:space="0" w:color="auto"/>
                                <w:left w:val="none" w:sz="0" w:space="0" w:color="auto"/>
                                <w:bottom w:val="none" w:sz="0" w:space="0" w:color="auto"/>
                                <w:right w:val="none" w:sz="0" w:space="0" w:color="auto"/>
                              </w:divBdr>
                            </w:div>
                            <w:div w:id="1099716340">
                              <w:marLeft w:val="0"/>
                              <w:marRight w:val="0"/>
                              <w:marTop w:val="0"/>
                              <w:marBottom w:val="0"/>
                              <w:divBdr>
                                <w:top w:val="none" w:sz="0" w:space="0" w:color="auto"/>
                                <w:left w:val="none" w:sz="0" w:space="0" w:color="auto"/>
                                <w:bottom w:val="none" w:sz="0" w:space="0" w:color="auto"/>
                                <w:right w:val="none" w:sz="0" w:space="0" w:color="auto"/>
                              </w:divBdr>
                            </w:div>
                            <w:div w:id="1122766536">
                              <w:marLeft w:val="0"/>
                              <w:marRight w:val="0"/>
                              <w:marTop w:val="0"/>
                              <w:marBottom w:val="0"/>
                              <w:divBdr>
                                <w:top w:val="none" w:sz="0" w:space="0" w:color="auto"/>
                                <w:left w:val="none" w:sz="0" w:space="0" w:color="auto"/>
                                <w:bottom w:val="none" w:sz="0" w:space="0" w:color="auto"/>
                                <w:right w:val="none" w:sz="0" w:space="0" w:color="auto"/>
                              </w:divBdr>
                            </w:div>
                            <w:div w:id="1164128172">
                              <w:marLeft w:val="0"/>
                              <w:marRight w:val="0"/>
                              <w:marTop w:val="0"/>
                              <w:marBottom w:val="0"/>
                              <w:divBdr>
                                <w:top w:val="none" w:sz="0" w:space="0" w:color="auto"/>
                                <w:left w:val="none" w:sz="0" w:space="0" w:color="auto"/>
                                <w:bottom w:val="none" w:sz="0" w:space="0" w:color="auto"/>
                                <w:right w:val="none" w:sz="0" w:space="0" w:color="auto"/>
                              </w:divBdr>
                            </w:div>
                            <w:div w:id="1164467334">
                              <w:marLeft w:val="0"/>
                              <w:marRight w:val="0"/>
                              <w:marTop w:val="0"/>
                              <w:marBottom w:val="0"/>
                              <w:divBdr>
                                <w:top w:val="none" w:sz="0" w:space="0" w:color="auto"/>
                                <w:left w:val="none" w:sz="0" w:space="0" w:color="auto"/>
                                <w:bottom w:val="none" w:sz="0" w:space="0" w:color="auto"/>
                                <w:right w:val="none" w:sz="0" w:space="0" w:color="auto"/>
                              </w:divBdr>
                            </w:div>
                            <w:div w:id="1168445458">
                              <w:marLeft w:val="0"/>
                              <w:marRight w:val="0"/>
                              <w:marTop w:val="0"/>
                              <w:marBottom w:val="0"/>
                              <w:divBdr>
                                <w:top w:val="none" w:sz="0" w:space="0" w:color="auto"/>
                                <w:left w:val="none" w:sz="0" w:space="0" w:color="auto"/>
                                <w:bottom w:val="none" w:sz="0" w:space="0" w:color="auto"/>
                                <w:right w:val="none" w:sz="0" w:space="0" w:color="auto"/>
                              </w:divBdr>
                            </w:div>
                            <w:div w:id="1172182798">
                              <w:marLeft w:val="0"/>
                              <w:marRight w:val="0"/>
                              <w:marTop w:val="0"/>
                              <w:marBottom w:val="0"/>
                              <w:divBdr>
                                <w:top w:val="none" w:sz="0" w:space="0" w:color="auto"/>
                                <w:left w:val="none" w:sz="0" w:space="0" w:color="auto"/>
                                <w:bottom w:val="none" w:sz="0" w:space="0" w:color="auto"/>
                                <w:right w:val="none" w:sz="0" w:space="0" w:color="auto"/>
                              </w:divBdr>
                            </w:div>
                            <w:div w:id="1176312138">
                              <w:marLeft w:val="0"/>
                              <w:marRight w:val="0"/>
                              <w:marTop w:val="0"/>
                              <w:marBottom w:val="0"/>
                              <w:divBdr>
                                <w:top w:val="none" w:sz="0" w:space="0" w:color="auto"/>
                                <w:left w:val="none" w:sz="0" w:space="0" w:color="auto"/>
                                <w:bottom w:val="none" w:sz="0" w:space="0" w:color="auto"/>
                                <w:right w:val="none" w:sz="0" w:space="0" w:color="auto"/>
                              </w:divBdr>
                            </w:div>
                            <w:div w:id="1188905627">
                              <w:marLeft w:val="0"/>
                              <w:marRight w:val="0"/>
                              <w:marTop w:val="0"/>
                              <w:marBottom w:val="0"/>
                              <w:divBdr>
                                <w:top w:val="none" w:sz="0" w:space="0" w:color="auto"/>
                                <w:left w:val="none" w:sz="0" w:space="0" w:color="auto"/>
                                <w:bottom w:val="none" w:sz="0" w:space="0" w:color="auto"/>
                                <w:right w:val="none" w:sz="0" w:space="0" w:color="auto"/>
                              </w:divBdr>
                            </w:div>
                            <w:div w:id="1191531371">
                              <w:marLeft w:val="0"/>
                              <w:marRight w:val="0"/>
                              <w:marTop w:val="0"/>
                              <w:marBottom w:val="0"/>
                              <w:divBdr>
                                <w:top w:val="none" w:sz="0" w:space="0" w:color="auto"/>
                                <w:left w:val="none" w:sz="0" w:space="0" w:color="auto"/>
                                <w:bottom w:val="none" w:sz="0" w:space="0" w:color="auto"/>
                                <w:right w:val="none" w:sz="0" w:space="0" w:color="auto"/>
                              </w:divBdr>
                            </w:div>
                            <w:div w:id="1203787494">
                              <w:marLeft w:val="0"/>
                              <w:marRight w:val="0"/>
                              <w:marTop w:val="0"/>
                              <w:marBottom w:val="0"/>
                              <w:divBdr>
                                <w:top w:val="none" w:sz="0" w:space="0" w:color="auto"/>
                                <w:left w:val="none" w:sz="0" w:space="0" w:color="auto"/>
                                <w:bottom w:val="none" w:sz="0" w:space="0" w:color="auto"/>
                                <w:right w:val="none" w:sz="0" w:space="0" w:color="auto"/>
                              </w:divBdr>
                            </w:div>
                            <w:div w:id="1209731600">
                              <w:marLeft w:val="0"/>
                              <w:marRight w:val="0"/>
                              <w:marTop w:val="0"/>
                              <w:marBottom w:val="0"/>
                              <w:divBdr>
                                <w:top w:val="none" w:sz="0" w:space="0" w:color="auto"/>
                                <w:left w:val="none" w:sz="0" w:space="0" w:color="auto"/>
                                <w:bottom w:val="none" w:sz="0" w:space="0" w:color="auto"/>
                                <w:right w:val="none" w:sz="0" w:space="0" w:color="auto"/>
                              </w:divBdr>
                            </w:div>
                            <w:div w:id="1226650067">
                              <w:marLeft w:val="0"/>
                              <w:marRight w:val="0"/>
                              <w:marTop w:val="0"/>
                              <w:marBottom w:val="0"/>
                              <w:divBdr>
                                <w:top w:val="none" w:sz="0" w:space="0" w:color="auto"/>
                                <w:left w:val="none" w:sz="0" w:space="0" w:color="auto"/>
                                <w:bottom w:val="none" w:sz="0" w:space="0" w:color="auto"/>
                                <w:right w:val="none" w:sz="0" w:space="0" w:color="auto"/>
                              </w:divBdr>
                            </w:div>
                            <w:div w:id="1255899002">
                              <w:marLeft w:val="0"/>
                              <w:marRight w:val="0"/>
                              <w:marTop w:val="0"/>
                              <w:marBottom w:val="0"/>
                              <w:divBdr>
                                <w:top w:val="none" w:sz="0" w:space="0" w:color="auto"/>
                                <w:left w:val="none" w:sz="0" w:space="0" w:color="auto"/>
                                <w:bottom w:val="none" w:sz="0" w:space="0" w:color="auto"/>
                                <w:right w:val="none" w:sz="0" w:space="0" w:color="auto"/>
                              </w:divBdr>
                            </w:div>
                            <w:div w:id="1285161536">
                              <w:marLeft w:val="0"/>
                              <w:marRight w:val="0"/>
                              <w:marTop w:val="0"/>
                              <w:marBottom w:val="0"/>
                              <w:divBdr>
                                <w:top w:val="none" w:sz="0" w:space="0" w:color="auto"/>
                                <w:left w:val="none" w:sz="0" w:space="0" w:color="auto"/>
                                <w:bottom w:val="none" w:sz="0" w:space="0" w:color="auto"/>
                                <w:right w:val="none" w:sz="0" w:space="0" w:color="auto"/>
                              </w:divBdr>
                            </w:div>
                            <w:div w:id="1301691345">
                              <w:marLeft w:val="0"/>
                              <w:marRight w:val="0"/>
                              <w:marTop w:val="0"/>
                              <w:marBottom w:val="0"/>
                              <w:divBdr>
                                <w:top w:val="none" w:sz="0" w:space="0" w:color="auto"/>
                                <w:left w:val="none" w:sz="0" w:space="0" w:color="auto"/>
                                <w:bottom w:val="none" w:sz="0" w:space="0" w:color="auto"/>
                                <w:right w:val="none" w:sz="0" w:space="0" w:color="auto"/>
                              </w:divBdr>
                            </w:div>
                            <w:div w:id="1320812926">
                              <w:marLeft w:val="0"/>
                              <w:marRight w:val="0"/>
                              <w:marTop w:val="0"/>
                              <w:marBottom w:val="0"/>
                              <w:divBdr>
                                <w:top w:val="none" w:sz="0" w:space="0" w:color="auto"/>
                                <w:left w:val="none" w:sz="0" w:space="0" w:color="auto"/>
                                <w:bottom w:val="none" w:sz="0" w:space="0" w:color="auto"/>
                                <w:right w:val="none" w:sz="0" w:space="0" w:color="auto"/>
                              </w:divBdr>
                            </w:div>
                            <w:div w:id="1321033935">
                              <w:marLeft w:val="0"/>
                              <w:marRight w:val="0"/>
                              <w:marTop w:val="0"/>
                              <w:marBottom w:val="0"/>
                              <w:divBdr>
                                <w:top w:val="none" w:sz="0" w:space="0" w:color="auto"/>
                                <w:left w:val="none" w:sz="0" w:space="0" w:color="auto"/>
                                <w:bottom w:val="none" w:sz="0" w:space="0" w:color="auto"/>
                                <w:right w:val="none" w:sz="0" w:space="0" w:color="auto"/>
                              </w:divBdr>
                            </w:div>
                            <w:div w:id="1328636529">
                              <w:marLeft w:val="0"/>
                              <w:marRight w:val="0"/>
                              <w:marTop w:val="0"/>
                              <w:marBottom w:val="0"/>
                              <w:divBdr>
                                <w:top w:val="none" w:sz="0" w:space="0" w:color="auto"/>
                                <w:left w:val="none" w:sz="0" w:space="0" w:color="auto"/>
                                <w:bottom w:val="none" w:sz="0" w:space="0" w:color="auto"/>
                                <w:right w:val="none" w:sz="0" w:space="0" w:color="auto"/>
                              </w:divBdr>
                            </w:div>
                            <w:div w:id="1330670386">
                              <w:marLeft w:val="0"/>
                              <w:marRight w:val="0"/>
                              <w:marTop w:val="0"/>
                              <w:marBottom w:val="0"/>
                              <w:divBdr>
                                <w:top w:val="none" w:sz="0" w:space="0" w:color="auto"/>
                                <w:left w:val="none" w:sz="0" w:space="0" w:color="auto"/>
                                <w:bottom w:val="none" w:sz="0" w:space="0" w:color="auto"/>
                                <w:right w:val="none" w:sz="0" w:space="0" w:color="auto"/>
                              </w:divBdr>
                            </w:div>
                            <w:div w:id="1344361872">
                              <w:marLeft w:val="0"/>
                              <w:marRight w:val="0"/>
                              <w:marTop w:val="0"/>
                              <w:marBottom w:val="0"/>
                              <w:divBdr>
                                <w:top w:val="none" w:sz="0" w:space="0" w:color="auto"/>
                                <w:left w:val="none" w:sz="0" w:space="0" w:color="auto"/>
                                <w:bottom w:val="none" w:sz="0" w:space="0" w:color="auto"/>
                                <w:right w:val="none" w:sz="0" w:space="0" w:color="auto"/>
                              </w:divBdr>
                            </w:div>
                            <w:div w:id="1352073880">
                              <w:marLeft w:val="0"/>
                              <w:marRight w:val="0"/>
                              <w:marTop w:val="0"/>
                              <w:marBottom w:val="0"/>
                              <w:divBdr>
                                <w:top w:val="none" w:sz="0" w:space="0" w:color="auto"/>
                                <w:left w:val="none" w:sz="0" w:space="0" w:color="auto"/>
                                <w:bottom w:val="none" w:sz="0" w:space="0" w:color="auto"/>
                                <w:right w:val="none" w:sz="0" w:space="0" w:color="auto"/>
                              </w:divBdr>
                            </w:div>
                            <w:div w:id="1365594443">
                              <w:marLeft w:val="0"/>
                              <w:marRight w:val="0"/>
                              <w:marTop w:val="0"/>
                              <w:marBottom w:val="0"/>
                              <w:divBdr>
                                <w:top w:val="none" w:sz="0" w:space="0" w:color="auto"/>
                                <w:left w:val="none" w:sz="0" w:space="0" w:color="auto"/>
                                <w:bottom w:val="none" w:sz="0" w:space="0" w:color="auto"/>
                                <w:right w:val="none" w:sz="0" w:space="0" w:color="auto"/>
                              </w:divBdr>
                            </w:div>
                            <w:div w:id="1367027880">
                              <w:marLeft w:val="0"/>
                              <w:marRight w:val="0"/>
                              <w:marTop w:val="0"/>
                              <w:marBottom w:val="0"/>
                              <w:divBdr>
                                <w:top w:val="none" w:sz="0" w:space="0" w:color="auto"/>
                                <w:left w:val="none" w:sz="0" w:space="0" w:color="auto"/>
                                <w:bottom w:val="none" w:sz="0" w:space="0" w:color="auto"/>
                                <w:right w:val="none" w:sz="0" w:space="0" w:color="auto"/>
                              </w:divBdr>
                            </w:div>
                            <w:div w:id="1375470889">
                              <w:marLeft w:val="0"/>
                              <w:marRight w:val="0"/>
                              <w:marTop w:val="0"/>
                              <w:marBottom w:val="0"/>
                              <w:divBdr>
                                <w:top w:val="none" w:sz="0" w:space="0" w:color="auto"/>
                                <w:left w:val="none" w:sz="0" w:space="0" w:color="auto"/>
                                <w:bottom w:val="none" w:sz="0" w:space="0" w:color="auto"/>
                                <w:right w:val="none" w:sz="0" w:space="0" w:color="auto"/>
                              </w:divBdr>
                            </w:div>
                            <w:div w:id="1377585945">
                              <w:marLeft w:val="0"/>
                              <w:marRight w:val="0"/>
                              <w:marTop w:val="0"/>
                              <w:marBottom w:val="0"/>
                              <w:divBdr>
                                <w:top w:val="none" w:sz="0" w:space="0" w:color="auto"/>
                                <w:left w:val="none" w:sz="0" w:space="0" w:color="auto"/>
                                <w:bottom w:val="none" w:sz="0" w:space="0" w:color="auto"/>
                                <w:right w:val="none" w:sz="0" w:space="0" w:color="auto"/>
                              </w:divBdr>
                            </w:div>
                            <w:div w:id="1419400232">
                              <w:marLeft w:val="0"/>
                              <w:marRight w:val="0"/>
                              <w:marTop w:val="0"/>
                              <w:marBottom w:val="0"/>
                              <w:divBdr>
                                <w:top w:val="none" w:sz="0" w:space="0" w:color="auto"/>
                                <w:left w:val="none" w:sz="0" w:space="0" w:color="auto"/>
                                <w:bottom w:val="none" w:sz="0" w:space="0" w:color="auto"/>
                                <w:right w:val="none" w:sz="0" w:space="0" w:color="auto"/>
                              </w:divBdr>
                            </w:div>
                            <w:div w:id="1427574770">
                              <w:marLeft w:val="0"/>
                              <w:marRight w:val="0"/>
                              <w:marTop w:val="0"/>
                              <w:marBottom w:val="0"/>
                              <w:divBdr>
                                <w:top w:val="none" w:sz="0" w:space="0" w:color="auto"/>
                                <w:left w:val="none" w:sz="0" w:space="0" w:color="auto"/>
                                <w:bottom w:val="none" w:sz="0" w:space="0" w:color="auto"/>
                                <w:right w:val="none" w:sz="0" w:space="0" w:color="auto"/>
                              </w:divBdr>
                            </w:div>
                            <w:div w:id="1432169033">
                              <w:marLeft w:val="0"/>
                              <w:marRight w:val="0"/>
                              <w:marTop w:val="0"/>
                              <w:marBottom w:val="0"/>
                              <w:divBdr>
                                <w:top w:val="none" w:sz="0" w:space="0" w:color="auto"/>
                                <w:left w:val="none" w:sz="0" w:space="0" w:color="auto"/>
                                <w:bottom w:val="none" w:sz="0" w:space="0" w:color="auto"/>
                                <w:right w:val="none" w:sz="0" w:space="0" w:color="auto"/>
                              </w:divBdr>
                            </w:div>
                            <w:div w:id="1447772443">
                              <w:marLeft w:val="0"/>
                              <w:marRight w:val="0"/>
                              <w:marTop w:val="0"/>
                              <w:marBottom w:val="0"/>
                              <w:divBdr>
                                <w:top w:val="none" w:sz="0" w:space="0" w:color="auto"/>
                                <w:left w:val="none" w:sz="0" w:space="0" w:color="auto"/>
                                <w:bottom w:val="none" w:sz="0" w:space="0" w:color="auto"/>
                                <w:right w:val="none" w:sz="0" w:space="0" w:color="auto"/>
                              </w:divBdr>
                            </w:div>
                            <w:div w:id="1470781908">
                              <w:marLeft w:val="0"/>
                              <w:marRight w:val="0"/>
                              <w:marTop w:val="0"/>
                              <w:marBottom w:val="0"/>
                              <w:divBdr>
                                <w:top w:val="none" w:sz="0" w:space="0" w:color="auto"/>
                                <w:left w:val="none" w:sz="0" w:space="0" w:color="auto"/>
                                <w:bottom w:val="none" w:sz="0" w:space="0" w:color="auto"/>
                                <w:right w:val="none" w:sz="0" w:space="0" w:color="auto"/>
                              </w:divBdr>
                            </w:div>
                            <w:div w:id="1480149453">
                              <w:marLeft w:val="0"/>
                              <w:marRight w:val="0"/>
                              <w:marTop w:val="0"/>
                              <w:marBottom w:val="0"/>
                              <w:divBdr>
                                <w:top w:val="none" w:sz="0" w:space="0" w:color="auto"/>
                                <w:left w:val="none" w:sz="0" w:space="0" w:color="auto"/>
                                <w:bottom w:val="none" w:sz="0" w:space="0" w:color="auto"/>
                                <w:right w:val="none" w:sz="0" w:space="0" w:color="auto"/>
                              </w:divBdr>
                            </w:div>
                            <w:div w:id="1481312896">
                              <w:marLeft w:val="0"/>
                              <w:marRight w:val="0"/>
                              <w:marTop w:val="0"/>
                              <w:marBottom w:val="0"/>
                              <w:divBdr>
                                <w:top w:val="none" w:sz="0" w:space="0" w:color="auto"/>
                                <w:left w:val="none" w:sz="0" w:space="0" w:color="auto"/>
                                <w:bottom w:val="none" w:sz="0" w:space="0" w:color="auto"/>
                                <w:right w:val="none" w:sz="0" w:space="0" w:color="auto"/>
                              </w:divBdr>
                            </w:div>
                            <w:div w:id="1493912179">
                              <w:marLeft w:val="0"/>
                              <w:marRight w:val="0"/>
                              <w:marTop w:val="0"/>
                              <w:marBottom w:val="0"/>
                              <w:divBdr>
                                <w:top w:val="none" w:sz="0" w:space="0" w:color="auto"/>
                                <w:left w:val="none" w:sz="0" w:space="0" w:color="auto"/>
                                <w:bottom w:val="none" w:sz="0" w:space="0" w:color="auto"/>
                                <w:right w:val="none" w:sz="0" w:space="0" w:color="auto"/>
                              </w:divBdr>
                            </w:div>
                            <w:div w:id="1550065559">
                              <w:marLeft w:val="0"/>
                              <w:marRight w:val="0"/>
                              <w:marTop w:val="0"/>
                              <w:marBottom w:val="0"/>
                              <w:divBdr>
                                <w:top w:val="none" w:sz="0" w:space="0" w:color="auto"/>
                                <w:left w:val="none" w:sz="0" w:space="0" w:color="auto"/>
                                <w:bottom w:val="none" w:sz="0" w:space="0" w:color="auto"/>
                                <w:right w:val="none" w:sz="0" w:space="0" w:color="auto"/>
                              </w:divBdr>
                            </w:div>
                            <w:div w:id="1560281846">
                              <w:marLeft w:val="0"/>
                              <w:marRight w:val="0"/>
                              <w:marTop w:val="0"/>
                              <w:marBottom w:val="0"/>
                              <w:divBdr>
                                <w:top w:val="none" w:sz="0" w:space="0" w:color="auto"/>
                                <w:left w:val="none" w:sz="0" w:space="0" w:color="auto"/>
                                <w:bottom w:val="none" w:sz="0" w:space="0" w:color="auto"/>
                                <w:right w:val="none" w:sz="0" w:space="0" w:color="auto"/>
                              </w:divBdr>
                            </w:div>
                            <w:div w:id="1565869014">
                              <w:marLeft w:val="0"/>
                              <w:marRight w:val="0"/>
                              <w:marTop w:val="0"/>
                              <w:marBottom w:val="0"/>
                              <w:divBdr>
                                <w:top w:val="none" w:sz="0" w:space="0" w:color="auto"/>
                                <w:left w:val="none" w:sz="0" w:space="0" w:color="auto"/>
                                <w:bottom w:val="none" w:sz="0" w:space="0" w:color="auto"/>
                                <w:right w:val="none" w:sz="0" w:space="0" w:color="auto"/>
                              </w:divBdr>
                            </w:div>
                            <w:div w:id="1569999241">
                              <w:marLeft w:val="0"/>
                              <w:marRight w:val="0"/>
                              <w:marTop w:val="0"/>
                              <w:marBottom w:val="0"/>
                              <w:divBdr>
                                <w:top w:val="none" w:sz="0" w:space="0" w:color="auto"/>
                                <w:left w:val="none" w:sz="0" w:space="0" w:color="auto"/>
                                <w:bottom w:val="none" w:sz="0" w:space="0" w:color="auto"/>
                                <w:right w:val="none" w:sz="0" w:space="0" w:color="auto"/>
                              </w:divBdr>
                            </w:div>
                            <w:div w:id="1570338280">
                              <w:marLeft w:val="0"/>
                              <w:marRight w:val="0"/>
                              <w:marTop w:val="0"/>
                              <w:marBottom w:val="0"/>
                              <w:divBdr>
                                <w:top w:val="none" w:sz="0" w:space="0" w:color="auto"/>
                                <w:left w:val="none" w:sz="0" w:space="0" w:color="auto"/>
                                <w:bottom w:val="none" w:sz="0" w:space="0" w:color="auto"/>
                                <w:right w:val="none" w:sz="0" w:space="0" w:color="auto"/>
                              </w:divBdr>
                            </w:div>
                            <w:div w:id="1571963880">
                              <w:marLeft w:val="0"/>
                              <w:marRight w:val="0"/>
                              <w:marTop w:val="0"/>
                              <w:marBottom w:val="0"/>
                              <w:divBdr>
                                <w:top w:val="none" w:sz="0" w:space="0" w:color="auto"/>
                                <w:left w:val="none" w:sz="0" w:space="0" w:color="auto"/>
                                <w:bottom w:val="none" w:sz="0" w:space="0" w:color="auto"/>
                                <w:right w:val="none" w:sz="0" w:space="0" w:color="auto"/>
                              </w:divBdr>
                            </w:div>
                            <w:div w:id="1588881638">
                              <w:marLeft w:val="0"/>
                              <w:marRight w:val="0"/>
                              <w:marTop w:val="0"/>
                              <w:marBottom w:val="0"/>
                              <w:divBdr>
                                <w:top w:val="none" w:sz="0" w:space="0" w:color="auto"/>
                                <w:left w:val="none" w:sz="0" w:space="0" w:color="auto"/>
                                <w:bottom w:val="none" w:sz="0" w:space="0" w:color="auto"/>
                                <w:right w:val="none" w:sz="0" w:space="0" w:color="auto"/>
                              </w:divBdr>
                            </w:div>
                            <w:div w:id="1592934309">
                              <w:marLeft w:val="0"/>
                              <w:marRight w:val="0"/>
                              <w:marTop w:val="0"/>
                              <w:marBottom w:val="0"/>
                              <w:divBdr>
                                <w:top w:val="none" w:sz="0" w:space="0" w:color="auto"/>
                                <w:left w:val="none" w:sz="0" w:space="0" w:color="auto"/>
                                <w:bottom w:val="none" w:sz="0" w:space="0" w:color="auto"/>
                                <w:right w:val="none" w:sz="0" w:space="0" w:color="auto"/>
                              </w:divBdr>
                            </w:div>
                            <w:div w:id="1595943631">
                              <w:marLeft w:val="0"/>
                              <w:marRight w:val="0"/>
                              <w:marTop w:val="0"/>
                              <w:marBottom w:val="0"/>
                              <w:divBdr>
                                <w:top w:val="none" w:sz="0" w:space="0" w:color="auto"/>
                                <w:left w:val="none" w:sz="0" w:space="0" w:color="auto"/>
                                <w:bottom w:val="none" w:sz="0" w:space="0" w:color="auto"/>
                                <w:right w:val="none" w:sz="0" w:space="0" w:color="auto"/>
                              </w:divBdr>
                            </w:div>
                            <w:div w:id="1613827276">
                              <w:marLeft w:val="0"/>
                              <w:marRight w:val="0"/>
                              <w:marTop w:val="0"/>
                              <w:marBottom w:val="0"/>
                              <w:divBdr>
                                <w:top w:val="none" w:sz="0" w:space="0" w:color="auto"/>
                                <w:left w:val="none" w:sz="0" w:space="0" w:color="auto"/>
                                <w:bottom w:val="none" w:sz="0" w:space="0" w:color="auto"/>
                                <w:right w:val="none" w:sz="0" w:space="0" w:color="auto"/>
                              </w:divBdr>
                            </w:div>
                            <w:div w:id="1641764912">
                              <w:marLeft w:val="0"/>
                              <w:marRight w:val="0"/>
                              <w:marTop w:val="0"/>
                              <w:marBottom w:val="0"/>
                              <w:divBdr>
                                <w:top w:val="none" w:sz="0" w:space="0" w:color="auto"/>
                                <w:left w:val="none" w:sz="0" w:space="0" w:color="auto"/>
                                <w:bottom w:val="none" w:sz="0" w:space="0" w:color="auto"/>
                                <w:right w:val="none" w:sz="0" w:space="0" w:color="auto"/>
                              </w:divBdr>
                            </w:div>
                            <w:div w:id="1643146788">
                              <w:marLeft w:val="0"/>
                              <w:marRight w:val="0"/>
                              <w:marTop w:val="0"/>
                              <w:marBottom w:val="0"/>
                              <w:divBdr>
                                <w:top w:val="none" w:sz="0" w:space="0" w:color="auto"/>
                                <w:left w:val="none" w:sz="0" w:space="0" w:color="auto"/>
                                <w:bottom w:val="none" w:sz="0" w:space="0" w:color="auto"/>
                                <w:right w:val="none" w:sz="0" w:space="0" w:color="auto"/>
                              </w:divBdr>
                            </w:div>
                            <w:div w:id="1650210512">
                              <w:marLeft w:val="0"/>
                              <w:marRight w:val="0"/>
                              <w:marTop w:val="0"/>
                              <w:marBottom w:val="0"/>
                              <w:divBdr>
                                <w:top w:val="none" w:sz="0" w:space="0" w:color="auto"/>
                                <w:left w:val="none" w:sz="0" w:space="0" w:color="auto"/>
                                <w:bottom w:val="none" w:sz="0" w:space="0" w:color="auto"/>
                                <w:right w:val="none" w:sz="0" w:space="0" w:color="auto"/>
                              </w:divBdr>
                            </w:div>
                            <w:div w:id="1650939499">
                              <w:marLeft w:val="0"/>
                              <w:marRight w:val="0"/>
                              <w:marTop w:val="0"/>
                              <w:marBottom w:val="0"/>
                              <w:divBdr>
                                <w:top w:val="none" w:sz="0" w:space="0" w:color="auto"/>
                                <w:left w:val="none" w:sz="0" w:space="0" w:color="auto"/>
                                <w:bottom w:val="none" w:sz="0" w:space="0" w:color="auto"/>
                                <w:right w:val="none" w:sz="0" w:space="0" w:color="auto"/>
                              </w:divBdr>
                            </w:div>
                            <w:div w:id="1657027387">
                              <w:marLeft w:val="0"/>
                              <w:marRight w:val="0"/>
                              <w:marTop w:val="0"/>
                              <w:marBottom w:val="0"/>
                              <w:divBdr>
                                <w:top w:val="none" w:sz="0" w:space="0" w:color="auto"/>
                                <w:left w:val="none" w:sz="0" w:space="0" w:color="auto"/>
                                <w:bottom w:val="none" w:sz="0" w:space="0" w:color="auto"/>
                                <w:right w:val="none" w:sz="0" w:space="0" w:color="auto"/>
                              </w:divBdr>
                            </w:div>
                            <w:div w:id="1669555284">
                              <w:marLeft w:val="0"/>
                              <w:marRight w:val="0"/>
                              <w:marTop w:val="0"/>
                              <w:marBottom w:val="0"/>
                              <w:divBdr>
                                <w:top w:val="none" w:sz="0" w:space="0" w:color="auto"/>
                                <w:left w:val="none" w:sz="0" w:space="0" w:color="auto"/>
                                <w:bottom w:val="none" w:sz="0" w:space="0" w:color="auto"/>
                                <w:right w:val="none" w:sz="0" w:space="0" w:color="auto"/>
                              </w:divBdr>
                            </w:div>
                            <w:div w:id="1687947528">
                              <w:marLeft w:val="0"/>
                              <w:marRight w:val="0"/>
                              <w:marTop w:val="0"/>
                              <w:marBottom w:val="0"/>
                              <w:divBdr>
                                <w:top w:val="none" w:sz="0" w:space="0" w:color="auto"/>
                                <w:left w:val="none" w:sz="0" w:space="0" w:color="auto"/>
                                <w:bottom w:val="none" w:sz="0" w:space="0" w:color="auto"/>
                                <w:right w:val="none" w:sz="0" w:space="0" w:color="auto"/>
                              </w:divBdr>
                            </w:div>
                            <w:div w:id="1691685887">
                              <w:marLeft w:val="0"/>
                              <w:marRight w:val="0"/>
                              <w:marTop w:val="0"/>
                              <w:marBottom w:val="0"/>
                              <w:divBdr>
                                <w:top w:val="none" w:sz="0" w:space="0" w:color="auto"/>
                                <w:left w:val="none" w:sz="0" w:space="0" w:color="auto"/>
                                <w:bottom w:val="none" w:sz="0" w:space="0" w:color="auto"/>
                                <w:right w:val="none" w:sz="0" w:space="0" w:color="auto"/>
                              </w:divBdr>
                            </w:div>
                            <w:div w:id="1699696431">
                              <w:marLeft w:val="0"/>
                              <w:marRight w:val="0"/>
                              <w:marTop w:val="0"/>
                              <w:marBottom w:val="0"/>
                              <w:divBdr>
                                <w:top w:val="none" w:sz="0" w:space="0" w:color="auto"/>
                                <w:left w:val="none" w:sz="0" w:space="0" w:color="auto"/>
                                <w:bottom w:val="none" w:sz="0" w:space="0" w:color="auto"/>
                                <w:right w:val="none" w:sz="0" w:space="0" w:color="auto"/>
                              </w:divBdr>
                            </w:div>
                            <w:div w:id="1714579497">
                              <w:marLeft w:val="0"/>
                              <w:marRight w:val="0"/>
                              <w:marTop w:val="0"/>
                              <w:marBottom w:val="0"/>
                              <w:divBdr>
                                <w:top w:val="none" w:sz="0" w:space="0" w:color="auto"/>
                                <w:left w:val="none" w:sz="0" w:space="0" w:color="auto"/>
                                <w:bottom w:val="none" w:sz="0" w:space="0" w:color="auto"/>
                                <w:right w:val="none" w:sz="0" w:space="0" w:color="auto"/>
                              </w:divBdr>
                            </w:div>
                            <w:div w:id="1719351243">
                              <w:marLeft w:val="0"/>
                              <w:marRight w:val="0"/>
                              <w:marTop w:val="960"/>
                              <w:marBottom w:val="240"/>
                              <w:divBdr>
                                <w:top w:val="none" w:sz="0" w:space="0" w:color="auto"/>
                                <w:left w:val="none" w:sz="0" w:space="0" w:color="auto"/>
                                <w:bottom w:val="none" w:sz="0" w:space="0" w:color="auto"/>
                                <w:right w:val="none" w:sz="0" w:space="0" w:color="auto"/>
                              </w:divBdr>
                            </w:div>
                            <w:div w:id="1734812797">
                              <w:marLeft w:val="0"/>
                              <w:marRight w:val="0"/>
                              <w:marTop w:val="0"/>
                              <w:marBottom w:val="0"/>
                              <w:divBdr>
                                <w:top w:val="none" w:sz="0" w:space="0" w:color="auto"/>
                                <w:left w:val="none" w:sz="0" w:space="0" w:color="auto"/>
                                <w:bottom w:val="none" w:sz="0" w:space="0" w:color="auto"/>
                                <w:right w:val="none" w:sz="0" w:space="0" w:color="auto"/>
                              </w:divBdr>
                            </w:div>
                            <w:div w:id="1741095403">
                              <w:marLeft w:val="0"/>
                              <w:marRight w:val="0"/>
                              <w:marTop w:val="0"/>
                              <w:marBottom w:val="0"/>
                              <w:divBdr>
                                <w:top w:val="none" w:sz="0" w:space="0" w:color="auto"/>
                                <w:left w:val="none" w:sz="0" w:space="0" w:color="auto"/>
                                <w:bottom w:val="none" w:sz="0" w:space="0" w:color="auto"/>
                                <w:right w:val="none" w:sz="0" w:space="0" w:color="auto"/>
                              </w:divBdr>
                            </w:div>
                            <w:div w:id="1743721917">
                              <w:marLeft w:val="0"/>
                              <w:marRight w:val="0"/>
                              <w:marTop w:val="0"/>
                              <w:marBottom w:val="0"/>
                              <w:divBdr>
                                <w:top w:val="none" w:sz="0" w:space="0" w:color="auto"/>
                                <w:left w:val="none" w:sz="0" w:space="0" w:color="auto"/>
                                <w:bottom w:val="none" w:sz="0" w:space="0" w:color="auto"/>
                                <w:right w:val="none" w:sz="0" w:space="0" w:color="auto"/>
                              </w:divBdr>
                            </w:div>
                            <w:div w:id="1757052690">
                              <w:marLeft w:val="0"/>
                              <w:marRight w:val="0"/>
                              <w:marTop w:val="0"/>
                              <w:marBottom w:val="0"/>
                              <w:divBdr>
                                <w:top w:val="none" w:sz="0" w:space="0" w:color="auto"/>
                                <w:left w:val="none" w:sz="0" w:space="0" w:color="auto"/>
                                <w:bottom w:val="none" w:sz="0" w:space="0" w:color="auto"/>
                                <w:right w:val="none" w:sz="0" w:space="0" w:color="auto"/>
                              </w:divBdr>
                            </w:div>
                            <w:div w:id="1766464643">
                              <w:marLeft w:val="0"/>
                              <w:marRight w:val="0"/>
                              <w:marTop w:val="0"/>
                              <w:marBottom w:val="0"/>
                              <w:divBdr>
                                <w:top w:val="none" w:sz="0" w:space="0" w:color="auto"/>
                                <w:left w:val="none" w:sz="0" w:space="0" w:color="auto"/>
                                <w:bottom w:val="none" w:sz="0" w:space="0" w:color="auto"/>
                                <w:right w:val="none" w:sz="0" w:space="0" w:color="auto"/>
                              </w:divBdr>
                            </w:div>
                            <w:div w:id="1769303590">
                              <w:marLeft w:val="0"/>
                              <w:marRight w:val="0"/>
                              <w:marTop w:val="0"/>
                              <w:marBottom w:val="0"/>
                              <w:divBdr>
                                <w:top w:val="none" w:sz="0" w:space="0" w:color="auto"/>
                                <w:left w:val="none" w:sz="0" w:space="0" w:color="auto"/>
                                <w:bottom w:val="none" w:sz="0" w:space="0" w:color="auto"/>
                                <w:right w:val="none" w:sz="0" w:space="0" w:color="auto"/>
                              </w:divBdr>
                            </w:div>
                            <w:div w:id="1835880035">
                              <w:marLeft w:val="0"/>
                              <w:marRight w:val="0"/>
                              <w:marTop w:val="0"/>
                              <w:marBottom w:val="0"/>
                              <w:divBdr>
                                <w:top w:val="none" w:sz="0" w:space="0" w:color="auto"/>
                                <w:left w:val="none" w:sz="0" w:space="0" w:color="auto"/>
                                <w:bottom w:val="none" w:sz="0" w:space="0" w:color="auto"/>
                                <w:right w:val="none" w:sz="0" w:space="0" w:color="auto"/>
                              </w:divBdr>
                            </w:div>
                            <w:div w:id="1836994743">
                              <w:marLeft w:val="0"/>
                              <w:marRight w:val="0"/>
                              <w:marTop w:val="0"/>
                              <w:marBottom w:val="0"/>
                              <w:divBdr>
                                <w:top w:val="none" w:sz="0" w:space="0" w:color="auto"/>
                                <w:left w:val="none" w:sz="0" w:space="0" w:color="auto"/>
                                <w:bottom w:val="none" w:sz="0" w:space="0" w:color="auto"/>
                                <w:right w:val="none" w:sz="0" w:space="0" w:color="auto"/>
                              </w:divBdr>
                            </w:div>
                            <w:div w:id="1848669123">
                              <w:marLeft w:val="0"/>
                              <w:marRight w:val="0"/>
                              <w:marTop w:val="0"/>
                              <w:marBottom w:val="0"/>
                              <w:divBdr>
                                <w:top w:val="none" w:sz="0" w:space="0" w:color="auto"/>
                                <w:left w:val="none" w:sz="0" w:space="0" w:color="auto"/>
                                <w:bottom w:val="none" w:sz="0" w:space="0" w:color="auto"/>
                                <w:right w:val="none" w:sz="0" w:space="0" w:color="auto"/>
                              </w:divBdr>
                            </w:div>
                            <w:div w:id="1850754618">
                              <w:marLeft w:val="0"/>
                              <w:marRight w:val="0"/>
                              <w:marTop w:val="0"/>
                              <w:marBottom w:val="0"/>
                              <w:divBdr>
                                <w:top w:val="none" w:sz="0" w:space="0" w:color="auto"/>
                                <w:left w:val="none" w:sz="0" w:space="0" w:color="auto"/>
                                <w:bottom w:val="none" w:sz="0" w:space="0" w:color="auto"/>
                                <w:right w:val="none" w:sz="0" w:space="0" w:color="auto"/>
                              </w:divBdr>
                            </w:div>
                            <w:div w:id="1892228891">
                              <w:marLeft w:val="0"/>
                              <w:marRight w:val="0"/>
                              <w:marTop w:val="0"/>
                              <w:marBottom w:val="0"/>
                              <w:divBdr>
                                <w:top w:val="none" w:sz="0" w:space="0" w:color="auto"/>
                                <w:left w:val="none" w:sz="0" w:space="0" w:color="auto"/>
                                <w:bottom w:val="none" w:sz="0" w:space="0" w:color="auto"/>
                                <w:right w:val="none" w:sz="0" w:space="0" w:color="auto"/>
                              </w:divBdr>
                            </w:div>
                            <w:div w:id="1901596348">
                              <w:marLeft w:val="0"/>
                              <w:marRight w:val="0"/>
                              <w:marTop w:val="0"/>
                              <w:marBottom w:val="0"/>
                              <w:divBdr>
                                <w:top w:val="none" w:sz="0" w:space="0" w:color="auto"/>
                                <w:left w:val="none" w:sz="0" w:space="0" w:color="auto"/>
                                <w:bottom w:val="none" w:sz="0" w:space="0" w:color="auto"/>
                                <w:right w:val="none" w:sz="0" w:space="0" w:color="auto"/>
                              </w:divBdr>
                            </w:div>
                            <w:div w:id="1904096548">
                              <w:marLeft w:val="0"/>
                              <w:marRight w:val="0"/>
                              <w:marTop w:val="0"/>
                              <w:marBottom w:val="0"/>
                              <w:divBdr>
                                <w:top w:val="none" w:sz="0" w:space="0" w:color="auto"/>
                                <w:left w:val="none" w:sz="0" w:space="0" w:color="auto"/>
                                <w:bottom w:val="none" w:sz="0" w:space="0" w:color="auto"/>
                                <w:right w:val="none" w:sz="0" w:space="0" w:color="auto"/>
                              </w:divBdr>
                            </w:div>
                            <w:div w:id="1929540169">
                              <w:marLeft w:val="0"/>
                              <w:marRight w:val="0"/>
                              <w:marTop w:val="0"/>
                              <w:marBottom w:val="0"/>
                              <w:divBdr>
                                <w:top w:val="none" w:sz="0" w:space="0" w:color="auto"/>
                                <w:left w:val="none" w:sz="0" w:space="0" w:color="auto"/>
                                <w:bottom w:val="none" w:sz="0" w:space="0" w:color="auto"/>
                                <w:right w:val="none" w:sz="0" w:space="0" w:color="auto"/>
                              </w:divBdr>
                            </w:div>
                            <w:div w:id="1945335956">
                              <w:marLeft w:val="0"/>
                              <w:marRight w:val="0"/>
                              <w:marTop w:val="0"/>
                              <w:marBottom w:val="0"/>
                              <w:divBdr>
                                <w:top w:val="none" w:sz="0" w:space="0" w:color="auto"/>
                                <w:left w:val="none" w:sz="0" w:space="0" w:color="auto"/>
                                <w:bottom w:val="none" w:sz="0" w:space="0" w:color="auto"/>
                                <w:right w:val="none" w:sz="0" w:space="0" w:color="auto"/>
                              </w:divBdr>
                            </w:div>
                            <w:div w:id="1955744472">
                              <w:marLeft w:val="0"/>
                              <w:marRight w:val="0"/>
                              <w:marTop w:val="0"/>
                              <w:marBottom w:val="0"/>
                              <w:divBdr>
                                <w:top w:val="none" w:sz="0" w:space="0" w:color="auto"/>
                                <w:left w:val="none" w:sz="0" w:space="0" w:color="auto"/>
                                <w:bottom w:val="none" w:sz="0" w:space="0" w:color="auto"/>
                                <w:right w:val="none" w:sz="0" w:space="0" w:color="auto"/>
                              </w:divBdr>
                            </w:div>
                            <w:div w:id="1973320095">
                              <w:marLeft w:val="0"/>
                              <w:marRight w:val="0"/>
                              <w:marTop w:val="0"/>
                              <w:marBottom w:val="0"/>
                              <w:divBdr>
                                <w:top w:val="none" w:sz="0" w:space="0" w:color="auto"/>
                                <w:left w:val="none" w:sz="0" w:space="0" w:color="auto"/>
                                <w:bottom w:val="none" w:sz="0" w:space="0" w:color="auto"/>
                                <w:right w:val="none" w:sz="0" w:space="0" w:color="auto"/>
                              </w:divBdr>
                            </w:div>
                            <w:div w:id="1973367344">
                              <w:marLeft w:val="0"/>
                              <w:marRight w:val="0"/>
                              <w:marTop w:val="0"/>
                              <w:marBottom w:val="0"/>
                              <w:divBdr>
                                <w:top w:val="none" w:sz="0" w:space="0" w:color="auto"/>
                                <w:left w:val="none" w:sz="0" w:space="0" w:color="auto"/>
                                <w:bottom w:val="none" w:sz="0" w:space="0" w:color="auto"/>
                                <w:right w:val="none" w:sz="0" w:space="0" w:color="auto"/>
                              </w:divBdr>
                            </w:div>
                            <w:div w:id="1975715382">
                              <w:marLeft w:val="0"/>
                              <w:marRight w:val="0"/>
                              <w:marTop w:val="0"/>
                              <w:marBottom w:val="0"/>
                              <w:divBdr>
                                <w:top w:val="none" w:sz="0" w:space="0" w:color="auto"/>
                                <w:left w:val="none" w:sz="0" w:space="0" w:color="auto"/>
                                <w:bottom w:val="none" w:sz="0" w:space="0" w:color="auto"/>
                                <w:right w:val="none" w:sz="0" w:space="0" w:color="auto"/>
                              </w:divBdr>
                            </w:div>
                            <w:div w:id="1981643515">
                              <w:marLeft w:val="0"/>
                              <w:marRight w:val="0"/>
                              <w:marTop w:val="0"/>
                              <w:marBottom w:val="0"/>
                              <w:divBdr>
                                <w:top w:val="none" w:sz="0" w:space="0" w:color="auto"/>
                                <w:left w:val="none" w:sz="0" w:space="0" w:color="auto"/>
                                <w:bottom w:val="none" w:sz="0" w:space="0" w:color="auto"/>
                                <w:right w:val="none" w:sz="0" w:space="0" w:color="auto"/>
                              </w:divBdr>
                            </w:div>
                            <w:div w:id="1994795762">
                              <w:marLeft w:val="0"/>
                              <w:marRight w:val="0"/>
                              <w:marTop w:val="0"/>
                              <w:marBottom w:val="0"/>
                              <w:divBdr>
                                <w:top w:val="none" w:sz="0" w:space="0" w:color="auto"/>
                                <w:left w:val="none" w:sz="0" w:space="0" w:color="auto"/>
                                <w:bottom w:val="none" w:sz="0" w:space="0" w:color="auto"/>
                                <w:right w:val="none" w:sz="0" w:space="0" w:color="auto"/>
                              </w:divBdr>
                            </w:div>
                            <w:div w:id="1996298422">
                              <w:marLeft w:val="0"/>
                              <w:marRight w:val="0"/>
                              <w:marTop w:val="0"/>
                              <w:marBottom w:val="0"/>
                              <w:divBdr>
                                <w:top w:val="none" w:sz="0" w:space="0" w:color="auto"/>
                                <w:left w:val="none" w:sz="0" w:space="0" w:color="auto"/>
                                <w:bottom w:val="none" w:sz="0" w:space="0" w:color="auto"/>
                                <w:right w:val="none" w:sz="0" w:space="0" w:color="auto"/>
                              </w:divBdr>
                            </w:div>
                            <w:div w:id="2014648306">
                              <w:marLeft w:val="0"/>
                              <w:marRight w:val="0"/>
                              <w:marTop w:val="0"/>
                              <w:marBottom w:val="0"/>
                              <w:divBdr>
                                <w:top w:val="none" w:sz="0" w:space="0" w:color="auto"/>
                                <w:left w:val="none" w:sz="0" w:space="0" w:color="auto"/>
                                <w:bottom w:val="none" w:sz="0" w:space="0" w:color="auto"/>
                                <w:right w:val="none" w:sz="0" w:space="0" w:color="auto"/>
                              </w:divBdr>
                            </w:div>
                            <w:div w:id="2017801863">
                              <w:marLeft w:val="0"/>
                              <w:marRight w:val="0"/>
                              <w:marTop w:val="0"/>
                              <w:marBottom w:val="0"/>
                              <w:divBdr>
                                <w:top w:val="none" w:sz="0" w:space="0" w:color="auto"/>
                                <w:left w:val="none" w:sz="0" w:space="0" w:color="auto"/>
                                <w:bottom w:val="none" w:sz="0" w:space="0" w:color="auto"/>
                                <w:right w:val="none" w:sz="0" w:space="0" w:color="auto"/>
                              </w:divBdr>
                            </w:div>
                            <w:div w:id="2034114309">
                              <w:marLeft w:val="360"/>
                              <w:marRight w:val="0"/>
                              <w:marTop w:val="0"/>
                              <w:marBottom w:val="0"/>
                              <w:divBdr>
                                <w:top w:val="none" w:sz="0" w:space="0" w:color="auto"/>
                                <w:left w:val="none" w:sz="0" w:space="0" w:color="auto"/>
                                <w:bottom w:val="none" w:sz="0" w:space="0" w:color="auto"/>
                                <w:right w:val="none" w:sz="0" w:space="0" w:color="auto"/>
                              </w:divBdr>
                            </w:div>
                            <w:div w:id="2049406912">
                              <w:marLeft w:val="0"/>
                              <w:marRight w:val="0"/>
                              <w:marTop w:val="0"/>
                              <w:marBottom w:val="0"/>
                              <w:divBdr>
                                <w:top w:val="none" w:sz="0" w:space="0" w:color="auto"/>
                                <w:left w:val="none" w:sz="0" w:space="0" w:color="auto"/>
                                <w:bottom w:val="none" w:sz="0" w:space="0" w:color="auto"/>
                                <w:right w:val="none" w:sz="0" w:space="0" w:color="auto"/>
                              </w:divBdr>
                            </w:div>
                            <w:div w:id="2057314361">
                              <w:marLeft w:val="0"/>
                              <w:marRight w:val="0"/>
                              <w:marTop w:val="0"/>
                              <w:marBottom w:val="0"/>
                              <w:divBdr>
                                <w:top w:val="none" w:sz="0" w:space="0" w:color="auto"/>
                                <w:left w:val="none" w:sz="0" w:space="0" w:color="auto"/>
                                <w:bottom w:val="none" w:sz="0" w:space="0" w:color="auto"/>
                                <w:right w:val="none" w:sz="0" w:space="0" w:color="auto"/>
                              </w:divBdr>
                            </w:div>
                            <w:div w:id="2076851879">
                              <w:marLeft w:val="0"/>
                              <w:marRight w:val="0"/>
                              <w:marTop w:val="0"/>
                              <w:marBottom w:val="0"/>
                              <w:divBdr>
                                <w:top w:val="none" w:sz="0" w:space="0" w:color="auto"/>
                                <w:left w:val="none" w:sz="0" w:space="0" w:color="auto"/>
                                <w:bottom w:val="none" w:sz="0" w:space="0" w:color="auto"/>
                                <w:right w:val="none" w:sz="0" w:space="0" w:color="auto"/>
                              </w:divBdr>
                            </w:div>
                            <w:div w:id="2078043913">
                              <w:marLeft w:val="0"/>
                              <w:marRight w:val="0"/>
                              <w:marTop w:val="0"/>
                              <w:marBottom w:val="0"/>
                              <w:divBdr>
                                <w:top w:val="none" w:sz="0" w:space="0" w:color="auto"/>
                                <w:left w:val="none" w:sz="0" w:space="0" w:color="auto"/>
                                <w:bottom w:val="none" w:sz="0" w:space="0" w:color="auto"/>
                                <w:right w:val="none" w:sz="0" w:space="0" w:color="auto"/>
                              </w:divBdr>
                            </w:div>
                            <w:div w:id="2090419203">
                              <w:marLeft w:val="0"/>
                              <w:marRight w:val="0"/>
                              <w:marTop w:val="0"/>
                              <w:marBottom w:val="0"/>
                              <w:divBdr>
                                <w:top w:val="none" w:sz="0" w:space="0" w:color="auto"/>
                                <w:left w:val="none" w:sz="0" w:space="0" w:color="auto"/>
                                <w:bottom w:val="none" w:sz="0" w:space="0" w:color="auto"/>
                                <w:right w:val="none" w:sz="0" w:space="0" w:color="auto"/>
                              </w:divBdr>
                            </w:div>
                            <w:div w:id="2090498660">
                              <w:marLeft w:val="0"/>
                              <w:marRight w:val="0"/>
                              <w:marTop w:val="0"/>
                              <w:marBottom w:val="0"/>
                              <w:divBdr>
                                <w:top w:val="none" w:sz="0" w:space="0" w:color="auto"/>
                                <w:left w:val="none" w:sz="0" w:space="0" w:color="auto"/>
                                <w:bottom w:val="none" w:sz="0" w:space="0" w:color="auto"/>
                                <w:right w:val="none" w:sz="0" w:space="0" w:color="auto"/>
                              </w:divBdr>
                            </w:div>
                            <w:div w:id="2091998635">
                              <w:marLeft w:val="0"/>
                              <w:marRight w:val="0"/>
                              <w:marTop w:val="0"/>
                              <w:marBottom w:val="0"/>
                              <w:divBdr>
                                <w:top w:val="none" w:sz="0" w:space="0" w:color="auto"/>
                                <w:left w:val="none" w:sz="0" w:space="0" w:color="auto"/>
                                <w:bottom w:val="none" w:sz="0" w:space="0" w:color="auto"/>
                                <w:right w:val="none" w:sz="0" w:space="0" w:color="auto"/>
                              </w:divBdr>
                            </w:div>
                            <w:div w:id="2100835356">
                              <w:marLeft w:val="0"/>
                              <w:marRight w:val="0"/>
                              <w:marTop w:val="0"/>
                              <w:marBottom w:val="0"/>
                              <w:divBdr>
                                <w:top w:val="none" w:sz="0" w:space="0" w:color="auto"/>
                                <w:left w:val="none" w:sz="0" w:space="0" w:color="auto"/>
                                <w:bottom w:val="none" w:sz="0" w:space="0" w:color="auto"/>
                                <w:right w:val="none" w:sz="0" w:space="0" w:color="auto"/>
                              </w:divBdr>
                            </w:div>
                            <w:div w:id="213890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9944005">
      <w:bodyDiv w:val="1"/>
      <w:marLeft w:val="0"/>
      <w:marRight w:val="0"/>
      <w:marTop w:val="0"/>
      <w:marBottom w:val="0"/>
      <w:divBdr>
        <w:top w:val="none" w:sz="0" w:space="0" w:color="auto"/>
        <w:left w:val="none" w:sz="0" w:space="0" w:color="auto"/>
        <w:bottom w:val="none" w:sz="0" w:space="0" w:color="auto"/>
        <w:right w:val="none" w:sz="0" w:space="0" w:color="auto"/>
      </w:divBdr>
      <w:divsChild>
        <w:div w:id="1562056796">
          <w:marLeft w:val="0"/>
          <w:marRight w:val="0"/>
          <w:marTop w:val="0"/>
          <w:marBottom w:val="0"/>
          <w:divBdr>
            <w:top w:val="none" w:sz="0" w:space="0" w:color="auto"/>
            <w:left w:val="none" w:sz="0" w:space="0" w:color="auto"/>
            <w:bottom w:val="none" w:sz="0" w:space="0" w:color="auto"/>
            <w:right w:val="none" w:sz="0" w:space="0" w:color="auto"/>
          </w:divBdr>
        </w:div>
        <w:div w:id="60447358">
          <w:marLeft w:val="0"/>
          <w:marRight w:val="0"/>
          <w:marTop w:val="0"/>
          <w:marBottom w:val="0"/>
          <w:divBdr>
            <w:top w:val="none" w:sz="0" w:space="0" w:color="auto"/>
            <w:left w:val="none" w:sz="0" w:space="0" w:color="auto"/>
            <w:bottom w:val="none" w:sz="0" w:space="0" w:color="auto"/>
            <w:right w:val="none" w:sz="0" w:space="0" w:color="auto"/>
          </w:divBdr>
        </w:div>
        <w:div w:id="262996540">
          <w:marLeft w:val="0"/>
          <w:marRight w:val="0"/>
          <w:marTop w:val="0"/>
          <w:marBottom w:val="0"/>
          <w:divBdr>
            <w:top w:val="none" w:sz="0" w:space="0" w:color="auto"/>
            <w:left w:val="none" w:sz="0" w:space="0" w:color="auto"/>
            <w:bottom w:val="none" w:sz="0" w:space="0" w:color="auto"/>
            <w:right w:val="none" w:sz="0" w:space="0" w:color="auto"/>
          </w:divBdr>
        </w:div>
        <w:div w:id="1590692684">
          <w:marLeft w:val="0"/>
          <w:marRight w:val="0"/>
          <w:marTop w:val="0"/>
          <w:marBottom w:val="0"/>
          <w:divBdr>
            <w:top w:val="none" w:sz="0" w:space="0" w:color="auto"/>
            <w:left w:val="none" w:sz="0" w:space="0" w:color="auto"/>
            <w:bottom w:val="none" w:sz="0" w:space="0" w:color="auto"/>
            <w:right w:val="none" w:sz="0" w:space="0" w:color="auto"/>
          </w:divBdr>
        </w:div>
      </w:divsChild>
    </w:div>
    <w:div w:id="1284267614">
      <w:bodyDiv w:val="1"/>
      <w:marLeft w:val="0"/>
      <w:marRight w:val="0"/>
      <w:marTop w:val="0"/>
      <w:marBottom w:val="0"/>
      <w:divBdr>
        <w:top w:val="none" w:sz="0" w:space="0" w:color="auto"/>
        <w:left w:val="none" w:sz="0" w:space="0" w:color="auto"/>
        <w:bottom w:val="none" w:sz="0" w:space="0" w:color="auto"/>
        <w:right w:val="none" w:sz="0" w:space="0" w:color="auto"/>
      </w:divBdr>
    </w:div>
    <w:div w:id="2016960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pandet\AppData\Roaming\Microsoft\Templates\Book%20manuscript.dot" TargetMode="External" /></Relationships>
</file>

<file path=word/theme/_rels/theme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Elemental">
  <a:themeElements>
    <a:clrScheme name="Elemental">
      <a:dk1>
        <a:sysClr val="windowText" lastClr="000000"/>
      </a:dk1>
      <a:lt1>
        <a:sysClr val="window" lastClr="FFFFFF"/>
      </a:lt1>
      <a:dk2>
        <a:srgbClr val="242852"/>
      </a:dk2>
      <a:lt2>
        <a:srgbClr val="ACCBF9"/>
      </a:lt2>
      <a:accent1>
        <a:srgbClr val="629DD1"/>
      </a:accent1>
      <a:accent2>
        <a:srgbClr val="297FD5"/>
      </a:accent2>
      <a:accent3>
        <a:srgbClr val="7F8FA9"/>
      </a:accent3>
      <a:accent4>
        <a:srgbClr val="4A66AC"/>
      </a:accent4>
      <a:accent5>
        <a:srgbClr val="5AA2AE"/>
      </a:accent5>
      <a:accent6>
        <a:srgbClr val="9D90A0"/>
      </a:accent6>
      <a:hlink>
        <a:srgbClr val="9454C3"/>
      </a:hlink>
      <a:folHlink>
        <a:srgbClr val="3EBBF0"/>
      </a:folHlink>
    </a:clrScheme>
    <a:fontScheme name="Elemental">
      <a:majorFont>
        <a:latin typeface="Palatino Linotype"/>
        <a:ea typeface=""/>
        <a:cs typeface=""/>
        <a:font script="Jpan" typeface="HGS明朝E"/>
        <a:font script="Hang" typeface="맑은 고딕"/>
        <a:font script="Hans" typeface="宋体"/>
        <a:font script="Hant" typeface="新細明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Palatino Linotype"/>
        <a:ea typeface=""/>
        <a:cs typeface=""/>
        <a:font script="Jpan" typeface="HGS明朝E"/>
        <a:font script="Hang" typeface="맑은 고딕"/>
        <a:font script="Hans" typeface="宋体"/>
        <a:font script="Hant" typeface="新細明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Elemental">
      <a:fillStyleLst>
        <a:solidFill>
          <a:schemeClr val="phClr"/>
        </a:solidFill>
        <a:gradFill rotWithShape="1">
          <a:gsLst>
            <a:gs pos="0">
              <a:schemeClr val="phClr">
                <a:tint val="90000"/>
              </a:schemeClr>
            </a:gs>
            <a:gs pos="48000">
              <a:schemeClr val="phClr">
                <a:tint val="54000"/>
                <a:satMod val="140000"/>
              </a:schemeClr>
            </a:gs>
            <a:gs pos="100000">
              <a:schemeClr val="phClr">
                <a:tint val="24000"/>
                <a:satMod val="260000"/>
              </a:schemeClr>
            </a:gs>
          </a:gsLst>
          <a:lin ang="16200000" scaled="1"/>
        </a:gradFill>
        <a:gradFill rotWithShape="1">
          <a:gsLst>
            <a:gs pos="0">
              <a:schemeClr val="phClr"/>
            </a:gs>
            <a:gs pos="100000">
              <a:schemeClr val="phClr">
                <a:shade val="48000"/>
                <a:satMod val="180000"/>
                <a:lumMod val="94000"/>
              </a:schemeClr>
            </a:gs>
            <a:gs pos="100000">
              <a:schemeClr val="phClr">
                <a:shade val="48000"/>
                <a:satMod val="180000"/>
                <a:lumMod val="94000"/>
              </a:schemeClr>
            </a:gs>
          </a:gsLst>
          <a:lin ang="4140000" scaled="1"/>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63500" dist="12700" dir="5400000" sx="102000" sy="102000" rotWithShape="0">
              <a:srgbClr val="000000">
                <a:alpha val="32000"/>
              </a:srgbClr>
            </a:outerShdw>
          </a:effectLst>
        </a:effectStyle>
        <a:effectStyle>
          <a:effectLst>
            <a:outerShdw blurRad="76200" dist="38100" dir="5400000" rotWithShape="0">
              <a:srgbClr val="000000">
                <a:alpha val="60000"/>
              </a:srgbClr>
            </a:outerShdw>
          </a:effectLst>
          <a:scene3d>
            <a:camera prst="orthographicFront">
              <a:rot lat="0" lon="0" rev="0"/>
            </a:camera>
            <a:lightRig rig="glow" dir="tl">
              <a:rot lat="0" lon="0" rev="19800000"/>
            </a:lightRig>
          </a:scene3d>
          <a:sp3d prstMaterial="metal">
            <a:bevelT w="38100" h="38100"/>
          </a:sp3d>
        </a:effectStyle>
        <a:effectStyle>
          <a:effectLst>
            <a:outerShdw blurRad="114300" dist="114300" dir="5400000" rotWithShape="0">
              <a:srgbClr val="000000">
                <a:alpha val="70000"/>
              </a:srgbClr>
            </a:outerShdw>
          </a:effectLst>
          <a:scene3d>
            <a:camera prst="orthographicFront">
              <a:rot lat="0" lon="0" rev="0"/>
            </a:camera>
            <a:lightRig rig="threePt" dir="t">
              <a:rot lat="0" lon="0" rev="19800000"/>
            </a:lightRig>
          </a:scene3d>
          <a:sp3d prstMaterial="plastic">
            <a:bevelT w="50800" h="50800"/>
          </a:sp3d>
        </a:effectStyle>
      </a:effectStyleLst>
      <a:bgFillStyleLst>
        <a:solidFill>
          <a:schemeClr val="phClr"/>
        </a:solidFill>
        <a:gradFill rotWithShape="1">
          <a:gsLst>
            <a:gs pos="0">
              <a:schemeClr val="phClr">
                <a:tint val="95000"/>
              </a:schemeClr>
            </a:gs>
            <a:gs pos="100000">
              <a:schemeClr val="phClr">
                <a:shade val="40000"/>
                <a:satMod val="180000"/>
              </a:schemeClr>
            </a:gs>
          </a:gsLst>
          <a:lin ang="5400000" scaled="0"/>
        </a:gradFill>
        <a:blipFill>
          <a:blip xmlns:r="http://schemas.openxmlformats.org/officeDocument/2006/relationships" r:embed="rId1">
            <a:duotone>
              <a:schemeClr val="phClr">
                <a:shade val="14000"/>
                <a:satMod val="280000"/>
              </a:schemeClr>
              <a:schemeClr val="phClr">
                <a:tint val="60000"/>
                <a:satMod val="120000"/>
              </a:schemeClr>
            </a:duotone>
          </a:blip>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A010EB-A95F-0B43-8CD9-F7CD69D3486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Book%20manuscript.dot</Template>
  <TotalTime>0</TotalTime>
  <Pages>92</Pages>
  <Words>44176</Words>
  <Characters>200425</Characters>
  <Application>Microsoft Office Word</Application>
  <DocSecurity>0</DocSecurity>
  <Lines>1670</Lines>
  <Paragraphs>488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244113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dc:creator>
  <cp:lastModifiedBy>Kristi Spandet</cp:lastModifiedBy>
  <cp:revision>2</cp:revision>
  <cp:lastPrinted>2012-03-27T22:07:00Z</cp:lastPrinted>
  <dcterms:created xsi:type="dcterms:W3CDTF">2025-05-04T14:47:00Z</dcterms:created>
  <dcterms:modified xsi:type="dcterms:W3CDTF">2025-05-04T14:47:00Z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TC100830161033</vt:lpwstr>
  </property>
</Properties>
</file>