
<file path=[Content_Types].xml><?xml version="1.0" encoding="utf-8"?>
<Types xmlns="http://schemas.openxmlformats.org/package/2006/content-types">
  <Default ContentType="image/jpeg" Extension="jpeg"/>
  <Default ContentType="image/png" Extension="png"/>
  <Default ContentType="image/bmp" Extension="bmp"/>
  <Default ContentType="image/x-wmf" Extension="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left"/>
      </w:pPr>
      <w:r>
        <w:rPr>
          <w:rFonts w:ascii="Times New Roman" w:hAnsi="Times New Roman"/>
          <w:sz w:val="24"/>
          <w:color w:val="000000"/>
        </w:rPr>
        <w:t xml:space="preserve">                                                          </w:t>
      </w:r>
    </w:p>
    <w:p>
      <w:pPr>
        <w:jc w:val="left"/>
      </w:pPr>
      <w:r>
        <w:rPr>
          <w:rFonts w:ascii="Times New Roman" w:hAnsi="Times New Roman"/>
          <w:sz w:val="24"/>
          <w:color w:val="000000"/>
        </w:rPr>
        <w:t xml:space="preserve">                                                   </w:t>
        <w:t xml:space="preserve">Chapter 6-Beauty To Violence</w:t>
      </w:r>
    </w:p>
    <w:p>
      <w:pPr>
        <w:jc w:val="left"/>
      </w:pPr>
    </w:p>
    <w:p>
      <w:pPr>
        <w:jc w:val="left"/>
      </w:pPr>
      <w:r>
        <w:rPr>
          <w:rFonts w:ascii="Times New Roman" w:hAnsi="Times New Roman"/>
          <w:sz w:val="24"/>
          <w:color w:val="000000"/>
        </w:rPr>
        <w:t xml:space="preserve">             </w:t>
        <w:t xml:space="preserve">The Lord is close to the brokenhearted and saves those who are crushed in spirit</w:t>
      </w:r>
    </w:p>
    <w:p>
      <w:pPr>
        <w:jc w:val="left"/>
      </w:pPr>
      <w:r>
        <w:rPr>
          <w:rFonts w:ascii="Times New Roman" w:hAnsi="Times New Roman"/>
          <w:sz w:val="24"/>
          <w:color w:val="000000"/>
        </w:rPr>
        <w:t xml:space="preserve">                                                               </w:t>
        <w:t xml:space="preserve">Psalm 34:18</w:t>
      </w:r>
    </w:p>
    <w:p>
      <w:pPr>
        <w:jc w:val="left"/>
      </w:pPr>
    </w:p>
    <w:p>
      <w:pPr>
        <w:jc w:val="left"/>
      </w:pPr>
      <w:r>
        <w:rPr>
          <w:rFonts w:ascii="Times New Roman" w:hAnsi="Times New Roman"/>
          <w:sz w:val="24"/>
          <w:color w:val="000000"/>
        </w:rPr>
        <w:t xml:space="preserve">It is 1990, I have met the father of my second child. We will call him, Jack. He was around 6' feet tall, dark headed with hazel eyes. I thought he had a beautiful smile. Usually, full of laughter and charming. He had stepped up to be there for me when I was a 15 year old pregnant little girl. He was at the hospital when my daughter was born, too. He was just as happy to meet my daughter as I was, it was beautiful. Things quickly went south.</w:t>
      </w:r>
    </w:p>
    <w:p>
      <w:pPr>
        <w:jc w:val="left"/>
      </w:pPr>
    </w:p>
    <w:p>
      <w:pPr>
        <w:jc w:val="left"/>
      </w:pPr>
      <w:r>
        <w:rPr>
          <w:rFonts w:ascii="Times New Roman" w:hAnsi="Times New Roman"/>
          <w:sz w:val="24"/>
          <w:color w:val="000000"/>
        </w:rPr>
        <w:t xml:space="preserve">In 1991, around 6 months into our relationship, he cheated on me for the first of many times. When I confronted him about it he became very angry and slapped me in my face for the first time. I was so shocked that I had no idea what to do, I was 16 years old at this point. He quickly apologized and begged for forgiveness. Vowed to never do it again so I believed him and forgave him. This only opened a door to what was to come throughout our 3 year relationship.</w:t>
      </w:r>
    </w:p>
    <w:p>
      <w:pPr>
        <w:jc w:val="left"/>
      </w:pPr>
    </w:p>
    <w:p>
      <w:pPr>
        <w:jc w:val="left"/>
      </w:pPr>
      <w:r>
        <w:rPr>
          <w:rFonts w:ascii="Times New Roman" w:hAnsi="Times New Roman"/>
          <w:sz w:val="24"/>
          <w:color w:val="000000"/>
        </w:rPr>
        <w:t xml:space="preserve">Jack would do drugs and party with other women often. I'd party with them too after having my daughter. I got back on drugs hanging with him. We all loved to party. Jack would disappear for days at a time and come home high and rest a while after partying and cheating. Suddenly, I find myself in a very toxic and dangerous relationship with this man. </w:t>
      </w:r>
    </w:p>
    <w:p>
      <w:pPr>
        <w:jc w:val="left"/>
      </w:pPr>
    </w:p>
    <w:p>
      <w:pPr>
        <w:jc w:val="left"/>
      </w:pPr>
      <w:r>
        <w:rPr>
          <w:rFonts w:ascii="Times New Roman" w:hAnsi="Times New Roman"/>
          <w:sz w:val="24"/>
          <w:color w:val="000000"/>
        </w:rPr>
        <w:t xml:space="preserve">He would always mentally abuse me by using my childhood sexual abuse against me. Like it was my fault, He would say things like “go fuck your daddy” 'worthless whore” He would eventually start hitting me in my face and kicking me in my stomach while I was pregnant on a regular basis. It was at least 3 days a week that I would find myself in a fetal position ducking and covering my face from the punches. Friends of his would witness this abuse and do nothing to help me. I was so afraid of this man. It was terrifying. Somehow, he would always charm his way back in. Only to do it again. Apology after apology. Manipulation at its best. I had no idea what to do. I was merely a child myself. </w:t>
      </w:r>
    </w:p>
    <w:p>
      <w:pPr>
        <w:jc w:val="left"/>
      </w:pPr>
    </w:p>
    <w:p>
      <w:pPr>
        <w:jc w:val="left"/>
      </w:pPr>
      <w:r>
        <w:rPr>
          <w:rFonts w:ascii="Times New Roman" w:hAnsi="Times New Roman"/>
          <w:sz w:val="24"/>
          <w:color w:val="000000"/>
        </w:rPr>
        <w:t xml:space="preserve">Our son was born and he was so happy. Things were getting a little better for a month or so. Until I found out I was pregnant again. I had recently turned 18 years old. Now, I am pregnant with his second child. I can't even handle all of this shit going on in my life.</w:t>
      </w:r>
    </w:p>
    <w:p>
      <w:pPr>
        <w:jc w:val="left"/>
      </w:pPr>
    </w:p>
    <w:p>
      <w:pPr>
        <w:jc w:val="left"/>
      </w:pPr>
      <w:r>
        <w:rPr>
          <w:rFonts w:ascii="Times New Roman" w:hAnsi="Times New Roman"/>
          <w:sz w:val="24"/>
          <w:color w:val="000000"/>
        </w:rPr>
        <w:t xml:space="preserve">One day I came home from working and he was upset about only God knows what. It didn't take much to upset him and he would just start beating on me, but this time he was punching me in my stomach. I fell to the floor in pain. He was trying to kill our baby I was carrying. I was 4 months pregnant. He punched me in my mouth and continuously punching and kicking me in my stomach. I was in so much pain. Talk about being scared. This man frieghtened me. I ran away from him and called the police.</w:t>
      </w:r>
    </w:p>
    <w:p>
      <w:pPr>
        <w:jc w:val="left"/>
      </w:pPr>
    </w:p>
    <w:p>
      <w:pPr>
        <w:jc w:val="left"/>
      </w:pPr>
      <w:r>
        <w:rPr>
          <w:rFonts w:ascii="Times New Roman" w:hAnsi="Times New Roman"/>
          <w:sz w:val="24"/>
          <w:color w:val="000000"/>
        </w:rPr>
        <w:t xml:space="preserve"> </w:t>
        <w:t xml:space="preserve">I must have called the police on him a hundred times throughout our relationship. However, in the 90's there wasn't much they could do about domestic violence if they didn't actually witness the abuse. So they wern't much help for me back then. I just had to find ways to keep him away from me. This was not an easy task. I ultimately had the abortion with our 2</w:t>
      </w:r>
      <w:r>
        <w:rPr>
          <w:rFonts w:ascii="Times New Roman" w:hAnsi="Times New Roman"/>
          <w:sz w:val="24"/>
          <w:vertAlign w:val="superscript"/>
          <w:color w:val="000000"/>
        </w:rPr>
        <w:t xml:space="preserve">nd</w:t>
      </w:r>
      <w:r>
        <w:rPr>
          <w:rFonts w:ascii="Times New Roman" w:hAnsi="Times New Roman"/>
          <w:sz w:val="24"/>
          <w:vertAlign w:val="baseline"/>
          <w:color w:val="000000"/>
        </w:rPr>
        <w:t xml:space="preserve"> child because I refused to have another child with this man. Jack was determined to hurt me and our unborn child. I really had no other choice. Traumatizing experience. </w:t>
      </w:r>
    </w:p>
    <w:p>
      <w:pPr>
        <w:jc w:val="left"/>
      </w:pPr>
    </w:p>
    <w:p>
      <w:pPr>
        <w:jc w:val="left"/>
      </w:pPr>
      <w:r>
        <w:rPr>
          <w:rFonts w:ascii="Times New Roman" w:hAnsi="Times New Roman"/>
          <w:sz w:val="24"/>
          <w:color w:val="000000"/>
        </w:rPr>
        <w:t xml:space="preserve">On another occasion, I was taking a bath and he suddenly came in yelling at me about his clothes not </w:t>
        <w:t xml:space="preserve">being dried when his friend got there to pick him up. Travis had arrived to pick him up to go party, He then proceeds to push my head under the water in my bath trying to drown me. What the fuck? I was so scared, fighting to get above the water to breath. He finally stopped and left with his friend.</w:t>
      </w:r>
    </w:p>
    <w:p>
      <w:pPr>
        <w:jc w:val="left"/>
      </w:pPr>
    </w:p>
    <w:p>
      <w:pPr>
        <w:jc w:val="left"/>
      </w:pPr>
      <w:r>
        <w:rPr>
          <w:rFonts w:ascii="Times New Roman" w:hAnsi="Times New Roman"/>
          <w:sz w:val="24"/>
          <w:color w:val="000000"/>
        </w:rPr>
        <w:t xml:space="preserve">This man mentally and physically abused me for 3 years. I tried leaving him several times, but he would find me and stalk me. Until one day, he had beaten me one day and left for a few days. A couple days later, I decided to go out with a friend, Chuck. As we pulled back up to turn into my house, I noticed Jack was there. I immediately told Chuck to take me to a payphone to contact the police and have him removed. The police met me and came to my house. Jack and his friend are there. Along with my brother and the kids. My brother was babysitting for me that night. Jack had just beat me a few days before this so I had a black eye and busted lip still. The police proceed to tell me and Jack that because we were considered common law married they could not make him leave. They could only ask him to leave. So of course, Mr. innocent turns on his charming smile to the police and says he will leave. One officer there made a huge mistake during our discussion and actually told us he could burn down my house if he wanted to because we were common law married and there was nothing she could do about it, WHAT? What in the fuck did she just say? Needless to say, I told her she was crazy and stupid. She then threatened to lock me up for disorderly conduct. Well, at least I would have been safe. She didn't arrest me because the other officer calmed us both down. I filed a complaint on that officer later. </w:t>
      </w:r>
    </w:p>
    <w:p>
      <w:pPr>
        <w:jc w:val="left"/>
      </w:pPr>
    </w:p>
    <w:p>
      <w:pPr>
        <w:jc w:val="left"/>
      </w:pPr>
      <w:r>
        <w:rPr>
          <w:rFonts w:ascii="Times New Roman" w:hAnsi="Times New Roman"/>
          <w:sz w:val="24"/>
          <w:color w:val="000000"/>
        </w:rPr>
        <w:t xml:space="preserve">Thanks to that police officer stating this, Jack left but returned a few hours later to throw a brick into our son's bedroom. He thought it would hit our son in his baby bed. But thankfully I had rearranged my child's bedroom earlier that day. His baby bed was on the other side of the room when he threw a brick into the window. Otherwise, he could have seriously injured or killed our 7 month old son, at the time of this incident. </w:t>
      </w:r>
    </w:p>
    <w:p>
      <w:pPr>
        <w:jc w:val="left"/>
      </w:pPr>
    </w:p>
    <w:p>
      <w:pPr>
        <w:jc w:val="left"/>
      </w:pPr>
      <w:r>
        <w:rPr>
          <w:rFonts w:ascii="Times New Roman" w:hAnsi="Times New Roman"/>
          <w:sz w:val="24"/>
          <w:color w:val="000000"/>
        </w:rPr>
        <w:t xml:space="preserve">This is when I knew I had to get my children and myself to safety immediately!</w:t>
      </w:r>
    </w:p>
    <w:p>
      <w:pPr>
        <w:jc w:val="left"/>
      </w:pPr>
    </w:p>
    <w:p>
      <w:pPr>
        <w:jc w:val="left"/>
      </w:pPr>
      <w:r>
        <w:rPr>
          <w:rFonts w:ascii="Times New Roman" w:hAnsi="Times New Roman"/>
          <w:sz w:val="24"/>
          <w:color w:val="000000"/>
        </w:rPr>
        <w:t xml:space="preserve">Fortunately. When I called the police this time they were there in 3 minutes. I explained everything going on leading up to this day and all of the abuse I had endured over 3 years. They went looking for him and found him at a convenience store down the street. They placed him in the car and brought him back to my house to identify him. The police gave me the opportunity to sign what was called a citizens arrest form because that was the only way they could actually arrest him for this incident due to the laws. </w:t>
      </w:r>
    </w:p>
    <w:p>
      <w:pPr>
        <w:jc w:val="left"/>
      </w:pPr>
    </w:p>
    <w:p>
      <w:pPr>
        <w:jc w:val="left"/>
      </w:pPr>
      <w:r>
        <w:rPr>
          <w:rFonts w:ascii="Times New Roman" w:hAnsi="Times New Roman"/>
          <w:sz w:val="24"/>
          <w:color w:val="000000"/>
        </w:rPr>
        <w:t xml:space="preserve">I had so much trouble over the years trying to get help. The police couldn't do much because their hands were tied with the domestic violence laws back then,I remember one officer giving me his personal police issued pepper spray to be able to protect myself from Jack. I wanted a gun but I was so afraid that he would get it out of my hands and kill me. </w:t>
      </w:r>
    </w:p>
    <w:p>
      <w:pPr>
        <w:jc w:val="left"/>
      </w:pPr>
    </w:p>
    <w:p>
      <w:pPr>
        <w:jc w:val="left"/>
      </w:pPr>
      <w:r>
        <w:rPr>
          <w:rFonts w:ascii="Times New Roman" w:hAnsi="Times New Roman"/>
          <w:sz w:val="24"/>
          <w:color w:val="000000"/>
        </w:rPr>
        <w:t xml:space="preserve">I was so lost until this particular day. When he tried to kill our son by throwing that brick, I realized I had to get out. Jack was going to kill us both. </w:t>
      </w:r>
    </w:p>
    <w:p>
      <w:pPr>
        <w:jc w:val="left"/>
      </w:pPr>
    </w:p>
    <w:p>
      <w:pPr>
        <w:jc w:val="left"/>
      </w:pPr>
      <w:r>
        <w:rPr>
          <w:rFonts w:ascii="Times New Roman" w:hAnsi="Times New Roman"/>
          <w:sz w:val="24"/>
          <w:color w:val="000000"/>
        </w:rPr>
        <w:t xml:space="preserve">I was able to get a restraining order and run for our lives. This is where I found my strength!</w:t>
      </w:r>
    </w:p>
    <w:p>
      <w:pPr>
        <w:jc w:val="left"/>
      </w:pPr>
    </w:p>
    <w:p>
      <w:pPr>
        <w:jc w:val="left"/>
      </w:pPr>
      <w:r>
        <w:rPr>
          <w:rFonts w:ascii="Times New Roman" w:hAnsi="Times New Roman"/>
          <w:sz w:val="24"/>
          <w:color w:val="000000"/>
        </w:rPr>
        <w:t xml:space="preserve">Eventually, I moved several times running form him for a year. We got away from him. This is where I started dancing. Which, I will discuss later.</w:t>
      </w:r>
    </w:p>
    <w:p>
      <w:pPr>
        <w:jc w:val="left"/>
      </w:pPr>
    </w:p>
    <w:p>
      <w:pPr>
        <w:jc w:val="left"/>
      </w:pPr>
      <w:r>
        <w:rPr>
          <w:rFonts w:ascii="Times New Roman" w:hAnsi="Times New Roman"/>
          <w:sz w:val="24"/>
          <w:color w:val="000000"/>
        </w:rPr>
        <w:t xml:space="preserve">A couple of years later, we reconnected because of our son and I started to allow him to see our boy. Who was 3 years old at this point. The abuse now was only mental because he knew he couldn't hit me </w:t>
        <w:t xml:space="preserve">anymore because I would fight back. I was stronger and didn't take his shit anymore. He knew it, too.</w:t>
      </w:r>
    </w:p>
    <w:p>
      <w:pPr>
        <w:jc w:val="left"/>
      </w:pPr>
      <w:r>
        <w:rPr>
          <w:rFonts w:ascii="Times New Roman" w:hAnsi="Times New Roman"/>
          <w:sz w:val="24"/>
          <w:color w:val="000000"/>
        </w:rPr>
        <w:t xml:space="preserve">I had grown over the years of mental and physical abuse with this man. I was stronger because of him. I learned how to take care of myself and protect my kids in this relationship. </w:t>
      </w:r>
    </w:p>
    <w:p>
      <w:pPr>
        <w:jc w:val="left"/>
      </w:pPr>
    </w:p>
    <w:p>
      <w:pPr>
        <w:jc w:val="left"/>
      </w:pPr>
      <w:r>
        <w:rPr>
          <w:rFonts w:ascii="Times New Roman" w:hAnsi="Times New Roman"/>
          <w:sz w:val="24"/>
          <w:color w:val="000000"/>
        </w:rPr>
        <w:t xml:space="preserve">Lets fast forward to 2001, I'm 26 years old. I have a friend that I simply adore. We were best friends, He was 5'10 dark hair and magical blue eyes. I was lost in his eyes. I thought he was the sexiest man alive. We will call this one, Sean. </w:t>
      </w:r>
    </w:p>
    <w:p>
      <w:pPr>
        <w:jc w:val="left"/>
      </w:pPr>
    </w:p>
    <w:p>
      <w:pPr>
        <w:jc w:val="left"/>
      </w:pPr>
      <w:r>
        <w:rPr>
          <w:rFonts w:ascii="Times New Roman" w:hAnsi="Times New Roman"/>
          <w:sz w:val="24"/>
          <w:color w:val="000000"/>
        </w:rPr>
        <w:t xml:space="preserve">Sean and I started dating April of 2001. It was crazy how fast I fell in love with this man and vice verse. We were inseparable from the very beginning. He was my best friend. Only, he was married. Yes, I'm a terrible person. In my defense, I believed they had a bad marriage. I watched him cheat on her all the time. The first red flag that I chose to ignore. Even though, I did turn him down often because of this, There was just something about him that I couldn't resist. He was charming and those eyes. Those eyes and smile were irresistible. </w:t>
      </w:r>
    </w:p>
    <w:p>
      <w:pPr>
        <w:jc w:val="left"/>
      </w:pPr>
    </w:p>
    <w:p>
      <w:pPr>
        <w:jc w:val="left"/>
      </w:pPr>
      <w:r>
        <w:rPr>
          <w:rFonts w:ascii="Times New Roman" w:hAnsi="Times New Roman"/>
          <w:sz w:val="24"/>
          <w:color w:val="000000"/>
        </w:rPr>
        <w:t xml:space="preserve">He always said and did the right things. He was funny and passionate. I trembled all over when I kissed this man. I was so in love with him. It was a connection I had never experienced before. This relationship was bitter sweet. We partied together in the beginning, but he ultimately encouraged me to quit doing drugs. Which, I did Christmas of 2001. Roughly 6 months into our relationship. However, he didn't quit. He partied without me often. Which led to his cheating in my eyes. Although he had a passion for other women, I still loved him. He'd often reference my stripping as his excuse. Which I found unfair because he knew I was a dancer before we started dating. Nothing justified the cheating. But I'd always find a way to forgive him because I loved him and I wanted it to work. </w:t>
      </w:r>
    </w:p>
    <w:p>
      <w:pPr>
        <w:jc w:val="left"/>
      </w:pPr>
    </w:p>
    <w:p>
      <w:pPr>
        <w:jc w:val="left"/>
      </w:pPr>
      <w:r>
        <w:rPr>
          <w:rFonts w:ascii="Times New Roman" w:hAnsi="Times New Roman"/>
          <w:sz w:val="24"/>
          <w:color w:val="000000"/>
        </w:rPr>
        <w:t xml:space="preserve">The cheating and partying eventually led to his jealousy and controlling behavior. This relationship was different. He didn't mentally abuse me but he began to physically harm me at times. He was good to my kids, too. </w:t>
      </w:r>
    </w:p>
    <w:p>
      <w:pPr>
        <w:jc w:val="left"/>
      </w:pPr>
    </w:p>
    <w:p>
      <w:pPr>
        <w:jc w:val="left"/>
      </w:pPr>
      <w:r>
        <w:rPr>
          <w:rFonts w:ascii="Times New Roman" w:hAnsi="Times New Roman"/>
          <w:sz w:val="24"/>
          <w:color w:val="000000"/>
        </w:rPr>
        <w:t xml:space="preserve">Eventually, he started putting his hands on me. He would head butt me and shake me during our fights. Ultimately, he began choking me at times, too, </w:t>
      </w:r>
    </w:p>
    <w:p>
      <w:pPr>
        <w:jc w:val="left"/>
      </w:pPr>
    </w:p>
    <w:p>
      <w:pPr>
        <w:jc w:val="left"/>
      </w:pPr>
      <w:r>
        <w:rPr>
          <w:rFonts w:ascii="Times New Roman" w:hAnsi="Times New Roman"/>
          <w:sz w:val="24"/>
          <w:color w:val="000000"/>
        </w:rPr>
        <w:t xml:space="preserve">The last time he put his hands on me, he pulled off the interstate in Mississippi. we had been at the casino with friends, At that time, he did steroids and would fly into what they call a “steroid rage” This caused so many outburst with him. On this night, he got mad about another man speaking to me and I responded to him, This made him so jealous and angry, He forced me to leave and we headed home to Mobile, AL. After fighting in the car on the way, he pulled off an exit on the interstate and got out of the car. He was yelling that he was going to kill me. I was scared to death of him when he would get like this, I had been silent while he was yelling at me in the car and shut down from being scared. I would try to deescalate the </w:t>
        <w:t xml:space="preserve"> </w:t>
        <w:t xml:space="preserve">situation. This time my silence had him infuriated. </w:t>
      </w:r>
    </w:p>
    <w:p>
      <w:pPr>
        <w:jc w:val="left"/>
      </w:pPr>
    </w:p>
    <w:p>
      <w:pPr>
        <w:jc w:val="left"/>
      </w:pPr>
      <w:r>
        <w:rPr>
          <w:rFonts w:ascii="Times New Roman" w:hAnsi="Times New Roman"/>
          <w:sz w:val="24"/>
          <w:color w:val="000000"/>
        </w:rPr>
        <w:t xml:space="preserve">He jumped out of the car and came around to my door. E</w:t>
      </w:r>
    </w:p>
    <w:p>
      <w:pPr>
        <w:jc w:val="left"/>
      </w:pPr>
      <w:r>
        <w:rPr>
          <w:rFonts w:ascii="Times New Roman" w:hAnsi="Times New Roman"/>
          <w:sz w:val="24"/>
          <w:color w:val="000000"/>
        </w:rPr>
        <w:t xml:space="preserve">Sean proceeded to choke me hard! He choked me so hard and so long that I passed out! I was so scared. I woke up laying across the seat in the driver side. I was frightened like never before.</w:t>
      </w:r>
    </w:p>
    <w:p>
      <w:pPr>
        <w:jc w:val="left"/>
      </w:pPr>
    </w:p>
    <w:p>
      <w:pPr>
        <w:jc w:val="left"/>
      </w:pPr>
      <w:r>
        <w:rPr>
          <w:rFonts w:ascii="Times New Roman" w:hAnsi="Times New Roman"/>
          <w:sz w:val="24"/>
          <w:color w:val="000000"/>
        </w:rPr>
        <w:t xml:space="preserve">This is when I planned my escape form this man. June 2008. After 7 years. I had to get away. I had put up with lies, cheating and physical abuse long enough, I was now in fear for my life, once again.</w:t>
      </w:r>
    </w:p>
    <w:p>
      <w:pPr>
        <w:jc w:val="left"/>
      </w:pPr>
    </w:p>
    <w:p>
      <w:pPr>
        <w:jc w:val="left"/>
      </w:pPr>
      <w:r>
        <w:rPr>
          <w:rFonts w:ascii="Times New Roman" w:hAnsi="Times New Roman"/>
          <w:sz w:val="24"/>
          <w:color w:val="000000"/>
        </w:rPr>
        <w:t xml:space="preserve">A couple of weeks later, I fell into a deep depression. I was so lost and scared. </w:t>
        <w:t xml:space="preserve"> </w:t>
        <w:t xml:space="preserve">I decided that I had no way out and I tried to kill myself. I took 30 xanax and went to sleep. I later woke up in the hospital </w:t>
        <w:t xml:space="preserve">with Sean. He had taken me to the hospital for help. </w:t>
      </w:r>
    </w:p>
    <w:p>
      <w:pPr>
        <w:jc w:val="left"/>
      </w:pPr>
      <w:r>
        <w:rPr>
          <w:rFonts w:ascii="Times New Roman" w:hAnsi="Times New Roman"/>
          <w:sz w:val="24"/>
          <w:color w:val="000000"/>
        </w:rPr>
        <w:t xml:space="preserve">I couldn't do it anymore. The abuse and everything had taken its toll on me in life. I had to get out. If I didn't kill myself, he was going to kill me. </w:t>
      </w:r>
    </w:p>
    <w:p>
      <w:pPr>
        <w:jc w:val="left"/>
      </w:pPr>
    </w:p>
    <w:p>
      <w:pPr>
        <w:jc w:val="left"/>
      </w:pPr>
      <w:r>
        <w:rPr>
          <w:rFonts w:ascii="Times New Roman" w:hAnsi="Times New Roman"/>
          <w:sz w:val="24"/>
          <w:color w:val="000000"/>
        </w:rPr>
        <w:t xml:space="preserve">I planned my escape, saved my money and packed up my things. July 2008, I ran! </w:t>
      </w:r>
    </w:p>
    <w:p>
      <w:pPr>
        <w:jc w:val="left"/>
      </w:pPr>
    </w:p>
    <w:p>
      <w:pPr>
        <w:jc w:val="left"/>
      </w:pPr>
    </w:p>
    <w:p>
      <w:pPr>
        <w:jc w:val="left"/>
      </w:pPr>
      <w:r>
        <w:rPr>
          <w:rFonts w:ascii="Times New Roman" w:hAnsi="Times New Roman"/>
          <w:sz w:val="24"/>
          <w:color w:val="000000"/>
        </w:rPr>
        <w:br w:type="page"/>
      </w:r>
      <w:r>
        <w:rPr>
          <w:rFonts w:ascii="Courier New" w:hAnsi="Courier New"/>
          <w:sz w:val="20"/>
          <w:color w:val="000000"/>
        </w:rPr>
        <w:t xml:space="preserve">Converted by Doxillion Document Converter Trial Version</w:t>
        <w:br/>
        <w:t xml:space="preserve">Purchase online at</w:t>
        <w:br/>
      </w:r>
      <w:hyperlink r:id="rId7">
        <w:r>
          <w:rPr>
            <w:rFonts w:ascii="Courier New" w:hAnsi="Courier New"/>
            <w:sz w:val="20"/>
          </w:rPr>
          <w:t>https://secure.nch.com.au/cgi-bin/register.exe?software=doxillion</w:t>
        </w:r>
      </w:hyperlink>
      <w:br w:type="page"/>
      <w:r>
        <w:t xml:space="preserve">This page will be converted once Doxillion is purchased.</w:t>
        <w:br w:type="page"/>
        <w:t xml:space="preserve">This page will be converted once Doxillion is purchased.</w:t>
        <w:br w:type="page"/>
        <w:t xml:space="preserve">This page will be converted once Doxillion is purchased.</w:t>
      </w:r>
    </w:p>
    <w:sectPr>
      <w:pgSz w:w="12240" w:h="15840" w:orient="portrait"/>
      <w:pgMar w:bottom="1440" w:left="1440" w:right="1440" w:top="144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25B3"/>
    <w:rsid w:val="00F425B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kern w:val="1"/>
      <w:sz w:val="24"/>
      <w:szCs w:val="24"/>
      <w:lang/>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
    <w:name w:val="Body Text"/>
    <w:basedOn w:val="Normal"/>
    <w:link w:val="BodyTextChar"/>
    <w:uiPriority w:val="99"/>
    <w:semiHidden/>
    <w:pPr>
      <w:spacing w:after="120"/>
    </w:pPr>
  </w:style>
  <w:style w:type="character" w:customStyle="1" w:styleId="BodyTextChar">
    <w:name w:val="Body Text Char"/>
    <w:basedOn w:val="DefaultParagraphFont"/>
    <w:link w:val="BodyText"/>
    <w:uiPriority w:val="99"/>
    <w:semiHidden/>
    <w:rsid w:val="00F425B3"/>
    <w:rPr>
      <w:kern w:val="1"/>
      <w:sz w:val="24"/>
      <w:szCs w:val="24"/>
      <w:lang/>
    </w:rPr>
  </w:style>
  <w:style w:type="paragraph" w:styleId="List">
    <w:name w:val="List"/>
    <w:basedOn w:val="BodyText"/>
    <w:uiPriority w:val="99"/>
    <w:semiHidden/>
    <w:rPr>
      <w:rFonts w:cs="Tahoma"/>
    </w:rPr>
  </w:style>
  <w:style w:type="paragraph" w:styleId="Caption">
    <w:name w:val="caption"/>
    <w:basedOn w:val="Normal"/>
    <w:uiPriority w:val="35"/>
    <w:qFormat/>
    <w:pPr>
      <w:suppressLineNumbers/>
      <w:spacing w:before="120" w:after="120"/>
    </w:pPr>
    <w:rPr>
      <w:rFonts w:cs="Tahoma"/>
      <w:i/>
      <w:iCs/>
    </w:rPr>
  </w:style>
  <w:style w:type="paragraph" w:customStyle="1" w:styleId="Index">
    <w:name w:val="Index"/>
    <w:basedOn w:val="Normal"/>
    <w:pPr>
      <w:suppressLineNumbers/>
    </w:pPr>
    <w:rPr>
      <w:rFonts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 /><Relationship Id="rId7" Type="http://schemas.openxmlformats.org/officeDocument/2006/relationships/hyperlink" Target="https://secure.nch.com.au/cgi-bin/register.exe?software=doxillion" TargetMode="Externa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DocSecurity>0</DocSecurity>
  <ScaleCrop>false</ScaleCrop>
  <Company/>
  <LinksUpToDate>false</LinksUpToDate>
  <SharedDoc>false</SharedDoc>
  <HyperlinksChanged>false</HyperlinksChanged>
  <Application>Doxillion Trial Version © NCH Software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keywords/>
  <cp:lastModifiedBy/>
  <cp:revision>1</cp:revision>
</cp:coreProperties>
</file>