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3BCD8" w14:textId="035A75BA" w:rsidR="004716DF" w:rsidRPr="006E2507" w:rsidRDefault="004716DF" w:rsidP="00347083">
      <w:pPr>
        <w:ind w:firstLine="0"/>
        <w:jc w:val="center"/>
        <w:rPr>
          <w:rFonts w:ascii="Garamond" w:eastAsia="Lime Rock" w:hAnsi="Garamond" w:cs="Lime Rock"/>
          <w:b/>
          <w:i/>
          <w:kern w:val="2"/>
          <w:sz w:val="48"/>
          <w:szCs w:val="48"/>
          <w:u w:val="single"/>
          <w:lang w:eastAsia="zh-CN"/>
        </w:rPr>
      </w:pPr>
      <w:r w:rsidRPr="006E2507">
        <w:rPr>
          <w:rFonts w:ascii="Garamond" w:eastAsia="Lime Rock" w:hAnsi="Garamond" w:cs="Lime Rock"/>
          <w:b/>
          <w:i/>
          <w:kern w:val="2"/>
          <w:sz w:val="48"/>
          <w:szCs w:val="48"/>
          <w:u w:val="single"/>
          <w:lang w:eastAsia="zh-CN"/>
        </w:rPr>
        <w:t xml:space="preserve">Poem of the </w:t>
      </w:r>
      <w:r w:rsidR="008C3AF7">
        <w:rPr>
          <w:rFonts w:ascii="Garamond" w:eastAsia="Lime Rock" w:hAnsi="Garamond" w:cs="Lime Rock"/>
          <w:b/>
          <w:i/>
          <w:kern w:val="2"/>
          <w:sz w:val="48"/>
          <w:szCs w:val="48"/>
          <w:u w:val="single"/>
          <w:lang w:eastAsia="zh-CN"/>
        </w:rPr>
        <w:t xml:space="preserve">Thorn </w:t>
      </w:r>
      <w:r w:rsidR="00F410E2">
        <w:rPr>
          <w:rFonts w:ascii="Garamond" w:eastAsia="Lime Rock" w:hAnsi="Garamond" w:cs="Lime Rock"/>
          <w:b/>
          <w:i/>
          <w:kern w:val="2"/>
          <w:sz w:val="48"/>
          <w:szCs w:val="48"/>
          <w:u w:val="single"/>
          <w:lang w:eastAsia="zh-CN"/>
        </w:rPr>
        <w:t>B</w:t>
      </w:r>
      <w:r w:rsidR="002302FF" w:rsidRPr="006E2507">
        <w:rPr>
          <w:rFonts w:ascii="Garamond" w:eastAsia="Lime Rock" w:hAnsi="Garamond" w:cs="Lime Rock"/>
          <w:b/>
          <w:i/>
          <w:kern w:val="2"/>
          <w:sz w:val="48"/>
          <w:szCs w:val="48"/>
          <w:u w:val="single"/>
          <w:lang w:eastAsia="zh-CN"/>
        </w:rPr>
        <w:t>ird</w:t>
      </w:r>
    </w:p>
    <w:p w14:paraId="15C07A45" w14:textId="77777777" w:rsidR="004716DF" w:rsidRPr="00176ED8" w:rsidRDefault="004716DF" w:rsidP="00347083">
      <w:pPr>
        <w:pStyle w:val="NormalIndent"/>
        <w:rPr>
          <w:rFonts w:eastAsia="Lime Rock"/>
          <w:lang w:eastAsia="zh-CN"/>
        </w:rPr>
      </w:pPr>
    </w:p>
    <w:p w14:paraId="141F6DB4" w14:textId="77777777" w:rsidR="004716DF" w:rsidRDefault="004716DF" w:rsidP="00347083">
      <w:pPr>
        <w:rPr>
          <w:rFonts w:ascii="Garamond" w:eastAsia="Lime Rock" w:hAnsi="Garamond" w:cs="Lime Rock"/>
          <w:i/>
          <w:kern w:val="2"/>
          <w:lang w:eastAsia="zh-CN"/>
        </w:rPr>
      </w:pPr>
    </w:p>
    <w:p w14:paraId="14ED61AF" w14:textId="77777777" w:rsidR="00F41E41" w:rsidRDefault="00F41E41" w:rsidP="00347083">
      <w:pPr>
        <w:rPr>
          <w:rFonts w:ascii="Garamond" w:eastAsia="Lime Rock" w:hAnsi="Garamond" w:cs="Lime Rock"/>
          <w:i/>
          <w:kern w:val="2"/>
          <w:lang w:eastAsia="zh-CN"/>
        </w:rPr>
      </w:pPr>
    </w:p>
    <w:p w14:paraId="21C44668" w14:textId="77777777" w:rsidR="00F41E41" w:rsidRPr="00556596" w:rsidRDefault="00F41E41" w:rsidP="00347083">
      <w:pPr>
        <w:rPr>
          <w:rFonts w:ascii="Garamond" w:eastAsia="Lime Rock" w:hAnsi="Garamond" w:cs="Lime Rock"/>
          <w:i/>
          <w:kern w:val="2"/>
          <w:lang w:eastAsia="zh-CN"/>
        </w:rPr>
      </w:pPr>
    </w:p>
    <w:p w14:paraId="14C0548E" w14:textId="77777777" w:rsidR="004716DF" w:rsidRPr="00AF094C" w:rsidRDefault="004716DF" w:rsidP="00347083">
      <w:pPr>
        <w:rPr>
          <w:rFonts w:ascii="Garamond" w:eastAsia="Lime Rock" w:hAnsi="Garamond" w:cs="Lime Rock"/>
          <w:i/>
          <w:kern w:val="2"/>
          <w:lang w:eastAsia="zh-CN"/>
        </w:rPr>
      </w:pPr>
      <w:r w:rsidRPr="00AF094C">
        <w:rPr>
          <w:rFonts w:ascii="Garamond" w:eastAsia="Lime Rock" w:hAnsi="Garamond" w:cs="Lime Rock"/>
          <w:i/>
          <w:kern w:val="2"/>
          <w:lang w:eastAsia="zh-CN"/>
        </w:rPr>
        <w:t>There is a legend of a bird…</w:t>
      </w:r>
    </w:p>
    <w:p w14:paraId="31788DF9" w14:textId="75D30537" w:rsidR="004716DF" w:rsidRPr="00AF094C" w:rsidRDefault="004716DF" w:rsidP="00347083">
      <w:pPr>
        <w:rPr>
          <w:rFonts w:ascii="Garamond" w:eastAsia="Lime Rock" w:hAnsi="Garamond" w:cs="Lime Rock"/>
          <w:i/>
          <w:kern w:val="2"/>
          <w:lang w:eastAsia="zh-CN"/>
        </w:rPr>
      </w:pPr>
      <w:r w:rsidRPr="00AF094C">
        <w:rPr>
          <w:rFonts w:ascii="Garamond" w:eastAsia="Lime Rock" w:hAnsi="Garamond" w:cs="Lime Rock"/>
          <w:i/>
          <w:kern w:val="2"/>
          <w:lang w:eastAsia="zh-CN"/>
        </w:rPr>
        <w:t xml:space="preserve">                   A bird </w:t>
      </w:r>
      <w:r>
        <w:rPr>
          <w:rFonts w:ascii="Garamond" w:eastAsia="Lime Rock" w:hAnsi="Garamond" w:cs="Lime Rock"/>
          <w:i/>
          <w:kern w:val="2"/>
          <w:lang w:eastAsia="zh-CN"/>
        </w:rPr>
        <w:t>‘</w:t>
      </w:r>
      <w:r w:rsidRPr="00AF094C">
        <w:rPr>
          <w:rFonts w:ascii="Garamond" w:eastAsia="Lime Rock" w:hAnsi="Garamond" w:cs="Lime Rock"/>
          <w:i/>
          <w:kern w:val="2"/>
          <w:lang w:eastAsia="zh-CN"/>
        </w:rPr>
        <w:t>unlike</w:t>
      </w:r>
      <w:r>
        <w:rPr>
          <w:rFonts w:ascii="Garamond" w:eastAsia="Lime Rock" w:hAnsi="Garamond" w:cs="Lime Rock"/>
          <w:i/>
          <w:kern w:val="2"/>
          <w:lang w:eastAsia="zh-CN"/>
        </w:rPr>
        <w:t>’</w:t>
      </w:r>
      <w:r w:rsidRPr="00AF094C">
        <w:rPr>
          <w:rFonts w:ascii="Garamond" w:eastAsia="Lime Rock" w:hAnsi="Garamond" w:cs="Lime Rock"/>
          <w:i/>
          <w:kern w:val="2"/>
          <w:lang w:eastAsia="zh-CN"/>
        </w:rPr>
        <w:t xml:space="preserve"> any other bird, for upon leaving its nest</w:t>
      </w:r>
      <w:r>
        <w:rPr>
          <w:rFonts w:ascii="Garamond" w:eastAsia="Lime Rock" w:hAnsi="Garamond" w:cs="Lime Rock"/>
          <w:i/>
          <w:kern w:val="2"/>
          <w:lang w:eastAsia="zh-CN"/>
        </w:rPr>
        <w:t xml:space="preserve"> it will search endlessly</w:t>
      </w:r>
      <w:r w:rsidR="002302FF">
        <w:rPr>
          <w:rFonts w:ascii="Garamond" w:eastAsia="Lime Rock" w:hAnsi="Garamond" w:cs="Lime Rock"/>
          <w:i/>
          <w:kern w:val="2"/>
          <w:lang w:eastAsia="zh-CN"/>
        </w:rPr>
        <w:t xml:space="preserve"> for one certain thorn tree</w:t>
      </w:r>
      <w:r w:rsidR="002302FF" w:rsidRPr="00AF094C">
        <w:rPr>
          <w:rFonts w:ascii="Garamond" w:eastAsia="Lime Rock" w:hAnsi="Garamond" w:cs="Lime Rock"/>
          <w:i/>
          <w:kern w:val="2"/>
          <w:lang w:eastAsia="zh-CN"/>
        </w:rPr>
        <w:t>…</w:t>
      </w:r>
    </w:p>
    <w:p w14:paraId="78EB60BF" w14:textId="0ACB2B7C" w:rsidR="004716DF" w:rsidRPr="00AF094C" w:rsidRDefault="002302FF" w:rsidP="00347083">
      <w:pPr>
        <w:rPr>
          <w:rFonts w:ascii="Garamond" w:eastAsia="Lime Rock" w:hAnsi="Garamond" w:cs="Lime Rock"/>
          <w:i/>
          <w:kern w:val="2"/>
          <w:lang w:eastAsia="zh-CN"/>
        </w:rPr>
      </w:pPr>
      <w:r w:rsidRPr="00AF094C">
        <w:rPr>
          <w:rFonts w:ascii="Garamond" w:eastAsia="Lime Rock" w:hAnsi="Garamond" w:cs="Lime Rock"/>
          <w:i/>
          <w:kern w:val="2"/>
          <w:lang w:eastAsia="zh-CN"/>
        </w:rPr>
        <w:t>…</w:t>
      </w:r>
      <w:r w:rsidR="004716DF" w:rsidRPr="00AF094C">
        <w:rPr>
          <w:rFonts w:ascii="Garamond" w:eastAsia="Lime Rock" w:hAnsi="Garamond" w:cs="Lime Rock"/>
          <w:i/>
          <w:kern w:val="2"/>
          <w:lang w:eastAsia="zh-CN"/>
        </w:rPr>
        <w:t xml:space="preserve">and </w:t>
      </w:r>
      <w:r>
        <w:rPr>
          <w:rFonts w:ascii="Garamond" w:eastAsia="Lime Rock" w:hAnsi="Garamond" w:cs="Lime Rock"/>
          <w:i/>
          <w:kern w:val="2"/>
          <w:lang w:eastAsia="zh-CN"/>
        </w:rPr>
        <w:t>upon finding this thorn tree</w:t>
      </w:r>
      <w:r w:rsidRPr="00AF094C">
        <w:rPr>
          <w:rFonts w:ascii="Garamond" w:eastAsia="Lime Rock" w:hAnsi="Garamond" w:cs="Lime Rock"/>
          <w:i/>
          <w:kern w:val="2"/>
          <w:lang w:eastAsia="zh-CN"/>
        </w:rPr>
        <w:t>…</w:t>
      </w:r>
    </w:p>
    <w:p w14:paraId="78EB70AD" w14:textId="473C6021" w:rsidR="004716DF" w:rsidRPr="00AF094C" w:rsidRDefault="004716DF" w:rsidP="00347083">
      <w:pPr>
        <w:rPr>
          <w:rFonts w:ascii="Garamond" w:eastAsia="Lime Rock" w:hAnsi="Garamond" w:cs="Lime Rock"/>
          <w:i/>
          <w:kern w:val="2"/>
          <w:lang w:eastAsia="zh-CN"/>
        </w:rPr>
      </w:pPr>
      <w:r>
        <w:rPr>
          <w:rFonts w:ascii="Garamond" w:eastAsia="Lime Rock" w:hAnsi="Garamond" w:cs="Lime Rock"/>
          <w:i/>
          <w:kern w:val="2"/>
          <w:lang w:eastAsia="zh-CN"/>
        </w:rPr>
        <w:t xml:space="preserve">        </w:t>
      </w:r>
      <w:r w:rsidRPr="00AF094C">
        <w:rPr>
          <w:rFonts w:ascii="Garamond" w:eastAsia="Lime Rock" w:hAnsi="Garamond" w:cs="Lime Rock"/>
          <w:i/>
          <w:kern w:val="2"/>
          <w:lang w:eastAsia="zh-CN"/>
        </w:rPr>
        <w:t xml:space="preserve">  </w:t>
      </w:r>
      <w:r w:rsidR="002302FF" w:rsidRPr="00AF094C">
        <w:rPr>
          <w:rFonts w:ascii="Garamond" w:eastAsia="Lime Rock" w:hAnsi="Garamond" w:cs="Lime Rock"/>
          <w:i/>
          <w:kern w:val="2"/>
          <w:lang w:eastAsia="zh-CN"/>
        </w:rPr>
        <w:t>…</w:t>
      </w:r>
      <w:r>
        <w:rPr>
          <w:rFonts w:ascii="Garamond" w:eastAsia="Lime Rock" w:hAnsi="Garamond" w:cs="Lime Rock"/>
          <w:i/>
          <w:kern w:val="2"/>
          <w:lang w:eastAsia="zh-CN"/>
        </w:rPr>
        <w:t>it will... impale...itself, upon the longest</w:t>
      </w:r>
      <w:r w:rsidRPr="00AF094C">
        <w:rPr>
          <w:rFonts w:ascii="Garamond" w:eastAsia="Lime Rock" w:hAnsi="Garamond" w:cs="Lime Rock"/>
          <w:i/>
          <w:kern w:val="2"/>
          <w:lang w:eastAsia="zh-CN"/>
        </w:rPr>
        <w:t xml:space="preserve"> and sharpest thorn.</w:t>
      </w:r>
    </w:p>
    <w:p w14:paraId="7B4E8F43" w14:textId="0379A75E" w:rsidR="004716DF" w:rsidRPr="00AF094C" w:rsidRDefault="002302FF" w:rsidP="00347083">
      <w:pPr>
        <w:rPr>
          <w:rFonts w:ascii="Garamond" w:eastAsia="Lime Rock" w:hAnsi="Garamond" w:cs="Lime Rock"/>
          <w:i/>
          <w:kern w:val="2"/>
          <w:lang w:eastAsia="zh-CN"/>
        </w:rPr>
      </w:pPr>
      <w:r>
        <w:rPr>
          <w:rFonts w:ascii="Garamond" w:eastAsia="Lime Rock" w:hAnsi="Garamond" w:cs="Lime Rock"/>
          <w:i/>
          <w:kern w:val="2"/>
          <w:lang w:eastAsia="zh-CN"/>
        </w:rPr>
        <w:t xml:space="preserve"> </w:t>
      </w:r>
      <w:r w:rsidRPr="00AF094C">
        <w:rPr>
          <w:rFonts w:ascii="Garamond" w:eastAsia="Lime Rock" w:hAnsi="Garamond" w:cs="Lime Rock"/>
          <w:i/>
          <w:kern w:val="2"/>
          <w:lang w:eastAsia="zh-CN"/>
        </w:rPr>
        <w:t>…</w:t>
      </w:r>
      <w:r w:rsidR="004716DF" w:rsidRPr="00AF094C">
        <w:rPr>
          <w:rFonts w:ascii="Garamond" w:eastAsia="Lime Rock" w:hAnsi="Garamond" w:cs="Lime Rock"/>
          <w:i/>
          <w:kern w:val="2"/>
          <w:lang w:eastAsia="zh-CN"/>
        </w:rPr>
        <w:t>but while dying</w:t>
      </w:r>
    </w:p>
    <w:p w14:paraId="0FDAE545" w14:textId="77777777" w:rsidR="004716DF" w:rsidRPr="00AF094C" w:rsidRDefault="004716DF" w:rsidP="00347083">
      <w:pPr>
        <w:rPr>
          <w:rFonts w:ascii="Garamond" w:eastAsia="Lime Rock" w:hAnsi="Garamond" w:cs="Lime Rock"/>
          <w:i/>
          <w:kern w:val="2"/>
          <w:lang w:eastAsia="zh-CN"/>
        </w:rPr>
      </w:pPr>
      <w:r w:rsidRPr="00AF094C">
        <w:rPr>
          <w:rFonts w:ascii="Garamond" w:eastAsia="Lime Rock" w:hAnsi="Garamond" w:cs="Lime Rock"/>
          <w:i/>
          <w:kern w:val="2"/>
          <w:lang w:eastAsia="zh-CN"/>
        </w:rPr>
        <w:t xml:space="preserve"> It,</w:t>
      </w:r>
    </w:p>
    <w:p w14:paraId="5B9A3925" w14:textId="77777777" w:rsidR="004716DF" w:rsidRPr="00AF094C" w:rsidRDefault="004716DF" w:rsidP="00347083">
      <w:pPr>
        <w:rPr>
          <w:rFonts w:ascii="Garamond" w:eastAsia="Lime Rock" w:hAnsi="Garamond" w:cs="Lime Rock"/>
          <w:i/>
          <w:kern w:val="2"/>
          <w:lang w:eastAsia="zh-CN"/>
        </w:rPr>
      </w:pPr>
      <w:r>
        <w:rPr>
          <w:rFonts w:ascii="Garamond" w:eastAsia="Lime Rock" w:hAnsi="Garamond" w:cs="Lime Rock"/>
          <w:i/>
          <w:kern w:val="2"/>
          <w:lang w:eastAsia="zh-CN"/>
        </w:rPr>
        <w:t>Will</w:t>
      </w:r>
    </w:p>
    <w:p w14:paraId="468F194E" w14:textId="77777777" w:rsidR="004716DF" w:rsidRPr="00AF094C" w:rsidRDefault="004716DF" w:rsidP="00347083">
      <w:pPr>
        <w:rPr>
          <w:rFonts w:ascii="Garamond" w:eastAsia="Lime Rock" w:hAnsi="Garamond" w:cs="Lime Rock"/>
          <w:i/>
          <w:kern w:val="2"/>
          <w:lang w:eastAsia="zh-CN"/>
        </w:rPr>
      </w:pPr>
      <w:r w:rsidRPr="00AF094C">
        <w:rPr>
          <w:rFonts w:ascii="Garamond" w:eastAsia="Lime Rock" w:hAnsi="Garamond" w:cs="Lime Rock"/>
          <w:i/>
          <w:kern w:val="2"/>
          <w:lang w:eastAsia="zh-CN"/>
        </w:rPr>
        <w:t>Sing</w:t>
      </w:r>
      <w:r>
        <w:rPr>
          <w:rFonts w:ascii="Garamond" w:eastAsia="Lime Rock" w:hAnsi="Garamond" w:cs="Lime Rock"/>
          <w:i/>
          <w:kern w:val="2"/>
          <w:lang w:eastAsia="zh-CN"/>
        </w:rPr>
        <w:t>…</w:t>
      </w:r>
    </w:p>
    <w:p w14:paraId="7ACAAF82" w14:textId="77777777" w:rsidR="004716DF" w:rsidRPr="00AF094C" w:rsidRDefault="004716DF" w:rsidP="00347083">
      <w:pPr>
        <w:rPr>
          <w:rFonts w:ascii="Garamond" w:eastAsia="Lime Rock" w:hAnsi="Garamond" w:cs="Lime Rock"/>
          <w:i/>
          <w:kern w:val="2"/>
          <w:lang w:eastAsia="zh-CN"/>
        </w:rPr>
      </w:pPr>
      <w:r>
        <w:rPr>
          <w:rFonts w:ascii="Garamond" w:eastAsia="Lime Rock" w:hAnsi="Garamond" w:cs="Lime Rock"/>
          <w:i/>
          <w:kern w:val="2"/>
          <w:lang w:eastAsia="zh-CN"/>
        </w:rPr>
        <w:t>…one last song</w:t>
      </w:r>
      <w:r w:rsidRPr="00AF094C">
        <w:rPr>
          <w:rFonts w:ascii="Garamond" w:eastAsia="Lime Rock" w:hAnsi="Garamond" w:cs="Lime Rock"/>
          <w:i/>
          <w:kern w:val="2"/>
          <w:lang w:eastAsia="zh-CN"/>
        </w:rPr>
        <w:t>.</w:t>
      </w:r>
    </w:p>
    <w:p w14:paraId="4CBBF6D3" w14:textId="77777777" w:rsidR="004716DF" w:rsidRPr="00AF094C" w:rsidRDefault="004716DF" w:rsidP="00347083">
      <w:pPr>
        <w:rPr>
          <w:rFonts w:ascii="Garamond" w:eastAsia="Lime Rock" w:hAnsi="Garamond" w:cs="Lime Rock"/>
          <w:i/>
          <w:kern w:val="2"/>
          <w:lang w:eastAsia="zh-CN"/>
        </w:rPr>
      </w:pPr>
      <w:r>
        <w:rPr>
          <w:rFonts w:ascii="Garamond" w:eastAsia="Lime Rock" w:hAnsi="Garamond" w:cs="Lime Rock"/>
          <w:i/>
          <w:kern w:val="2"/>
          <w:lang w:eastAsia="zh-CN"/>
        </w:rPr>
        <w:t xml:space="preserve">            A</w:t>
      </w:r>
      <w:r w:rsidRPr="00AF094C">
        <w:rPr>
          <w:rFonts w:ascii="Garamond" w:eastAsia="Lime Rock" w:hAnsi="Garamond" w:cs="Lime Rock"/>
          <w:i/>
          <w:kern w:val="2"/>
          <w:lang w:eastAsia="zh-CN"/>
        </w:rPr>
        <w:t>nd it is said to sound more beautiful than the Lark, or the Nightingale combined…</w:t>
      </w:r>
    </w:p>
    <w:p w14:paraId="61F8EC5E" w14:textId="77777777" w:rsidR="004716DF" w:rsidRPr="00AF094C" w:rsidRDefault="004716DF" w:rsidP="00347083">
      <w:pPr>
        <w:rPr>
          <w:rFonts w:ascii="Garamond" w:eastAsia="Lime Rock" w:hAnsi="Garamond" w:cs="Lime Rock"/>
          <w:i/>
          <w:kern w:val="2"/>
          <w:lang w:eastAsia="zh-CN"/>
        </w:rPr>
      </w:pPr>
      <w:r w:rsidRPr="00AF094C">
        <w:rPr>
          <w:rFonts w:ascii="Garamond" w:eastAsia="Lime Rock" w:hAnsi="Garamond" w:cs="Lime Rock"/>
          <w:i/>
          <w:kern w:val="2"/>
          <w:lang w:eastAsia="zh-CN"/>
        </w:rPr>
        <w:t xml:space="preserve">              …for all the animals of the earth…</w:t>
      </w:r>
    </w:p>
    <w:p w14:paraId="2590CBAF" w14:textId="15F6C52F" w:rsidR="004716DF" w:rsidRPr="00AF094C" w:rsidRDefault="004716DF" w:rsidP="00347083">
      <w:pPr>
        <w:rPr>
          <w:rFonts w:ascii="Garamond" w:eastAsia="Lime Rock" w:hAnsi="Garamond" w:cs="Lime Rock"/>
          <w:i/>
          <w:kern w:val="2"/>
          <w:lang w:eastAsia="zh-CN"/>
        </w:rPr>
      </w:pPr>
      <w:r w:rsidRPr="00AF094C">
        <w:rPr>
          <w:rFonts w:ascii="Garamond" w:eastAsia="Lime Rock" w:hAnsi="Garamond" w:cs="Lime Rock"/>
          <w:i/>
          <w:kern w:val="2"/>
          <w:lang w:eastAsia="zh-CN"/>
        </w:rPr>
        <w:t xml:space="preserve">    </w:t>
      </w:r>
      <w:r>
        <w:rPr>
          <w:rFonts w:ascii="Garamond" w:eastAsia="Lime Rock" w:hAnsi="Garamond" w:cs="Lime Rock"/>
          <w:i/>
          <w:kern w:val="2"/>
          <w:lang w:eastAsia="zh-CN"/>
        </w:rPr>
        <w:t>(</w:t>
      </w:r>
      <w:r w:rsidRPr="00AF094C">
        <w:rPr>
          <w:rFonts w:ascii="Garamond" w:eastAsia="Lime Rock" w:hAnsi="Garamond" w:cs="Lime Rock"/>
          <w:i/>
          <w:kern w:val="2"/>
          <w:lang w:eastAsia="zh-CN"/>
        </w:rPr>
        <w:t>…even God above…</w:t>
      </w:r>
      <w:r>
        <w:rPr>
          <w:rFonts w:ascii="Garamond" w:eastAsia="Lime Rock" w:hAnsi="Garamond" w:cs="Lime Rock"/>
          <w:i/>
          <w:kern w:val="2"/>
          <w:lang w:eastAsia="zh-CN"/>
        </w:rPr>
        <w:t>)</w:t>
      </w:r>
      <w:r w:rsidRPr="00AF094C">
        <w:rPr>
          <w:rFonts w:ascii="Garamond" w:eastAsia="Lime Rock" w:hAnsi="Garamond" w:cs="Lime Rock"/>
          <w:i/>
          <w:kern w:val="2"/>
          <w:lang w:eastAsia="zh-CN"/>
        </w:rPr>
        <w:t xml:space="preserve"> </w:t>
      </w:r>
    </w:p>
    <w:p w14:paraId="3EE2C3E1" w14:textId="77777777" w:rsidR="004716DF" w:rsidRPr="00AF094C" w:rsidRDefault="004716DF" w:rsidP="00347083">
      <w:pPr>
        <w:rPr>
          <w:rFonts w:ascii="Garamond" w:eastAsia="Lime Rock" w:hAnsi="Garamond" w:cs="Lime Rock"/>
          <w:i/>
          <w:kern w:val="2"/>
          <w:lang w:eastAsia="zh-CN"/>
        </w:rPr>
      </w:pPr>
      <w:r w:rsidRPr="00AF094C">
        <w:rPr>
          <w:rFonts w:ascii="Garamond" w:eastAsia="Lime Rock" w:hAnsi="Garamond" w:cs="Lime Rock"/>
          <w:i/>
          <w:kern w:val="2"/>
          <w:lang w:eastAsia="zh-CN"/>
        </w:rPr>
        <w:t>…would</w:t>
      </w:r>
    </w:p>
    <w:p w14:paraId="1C815745" w14:textId="77777777" w:rsidR="004716DF" w:rsidRPr="00AF094C" w:rsidRDefault="004716DF" w:rsidP="00347083">
      <w:pPr>
        <w:rPr>
          <w:rFonts w:ascii="Garamond" w:eastAsia="Lime Rock" w:hAnsi="Garamond" w:cs="Lime Rock"/>
          <w:i/>
          <w:kern w:val="2"/>
          <w:lang w:eastAsia="zh-CN"/>
        </w:rPr>
      </w:pPr>
      <w:r w:rsidRPr="00AF094C">
        <w:rPr>
          <w:rFonts w:ascii="Garamond" w:eastAsia="Lime Rock" w:hAnsi="Garamond" w:cs="Lime Rock"/>
          <w:i/>
          <w:kern w:val="2"/>
          <w:lang w:eastAsia="zh-CN"/>
        </w:rPr>
        <w:t>…stop</w:t>
      </w:r>
    </w:p>
    <w:p w14:paraId="28FDC550" w14:textId="77777777" w:rsidR="004716DF" w:rsidRPr="00AF094C" w:rsidRDefault="004716DF" w:rsidP="00347083">
      <w:pPr>
        <w:rPr>
          <w:rFonts w:ascii="Garamond" w:eastAsia="Lime Rock" w:hAnsi="Garamond" w:cs="Lime Rock"/>
          <w:i/>
          <w:kern w:val="2"/>
          <w:lang w:eastAsia="zh-CN"/>
        </w:rPr>
      </w:pPr>
      <w:r w:rsidRPr="00AF094C">
        <w:rPr>
          <w:rFonts w:ascii="Garamond" w:eastAsia="Lime Rock" w:hAnsi="Garamond" w:cs="Lime Rock"/>
          <w:i/>
          <w:kern w:val="2"/>
          <w:lang w:eastAsia="zh-CN"/>
        </w:rPr>
        <w:t>…everything</w:t>
      </w:r>
    </w:p>
    <w:p w14:paraId="2A876056" w14:textId="692E5D48" w:rsidR="004716DF" w:rsidRPr="00AF094C" w:rsidRDefault="004716DF" w:rsidP="00347083">
      <w:pPr>
        <w:rPr>
          <w:rFonts w:ascii="Garamond" w:eastAsia="Lime Rock" w:hAnsi="Garamond" w:cs="Lime Rock"/>
          <w:i/>
          <w:kern w:val="2"/>
          <w:lang w:eastAsia="zh-CN"/>
        </w:rPr>
      </w:pPr>
      <w:r w:rsidRPr="00AF094C">
        <w:rPr>
          <w:rFonts w:ascii="Garamond" w:eastAsia="Lime Rock" w:hAnsi="Garamond" w:cs="Lime Rock"/>
          <w:i/>
          <w:kern w:val="2"/>
          <w:lang w:eastAsia="zh-CN"/>
        </w:rPr>
        <w:t>...he's</w:t>
      </w:r>
      <w:r>
        <w:rPr>
          <w:rFonts w:ascii="Garamond" w:eastAsia="Lime Rock" w:hAnsi="Garamond" w:cs="Lime Rock"/>
          <w:i/>
          <w:kern w:val="2"/>
          <w:lang w:eastAsia="zh-CN"/>
        </w:rPr>
        <w:t xml:space="preserve"> </w:t>
      </w:r>
      <w:r w:rsidRPr="00AF094C">
        <w:rPr>
          <w:rFonts w:ascii="Garamond" w:eastAsia="Lime Rock" w:hAnsi="Garamond" w:cs="Lime Rock"/>
          <w:i/>
          <w:kern w:val="2"/>
          <w:lang w:eastAsia="zh-CN"/>
        </w:rPr>
        <w:t>doing</w:t>
      </w:r>
      <w:r w:rsidR="002302FF">
        <w:rPr>
          <w:rFonts w:ascii="Garamond" w:eastAsia="Lime Rock" w:hAnsi="Garamond" w:cs="Lime Rock"/>
          <w:i/>
          <w:kern w:val="2"/>
          <w:lang w:eastAsia="zh-CN"/>
        </w:rPr>
        <w:t>… (just to listen.)</w:t>
      </w:r>
    </w:p>
    <w:p w14:paraId="268787A7" w14:textId="77777777" w:rsidR="004716DF" w:rsidRDefault="004716DF" w:rsidP="00347083">
      <w:pPr>
        <w:rPr>
          <w:rFonts w:ascii="Garamond" w:eastAsia="Lime Rock" w:hAnsi="Garamond" w:cs="Lime Rock"/>
          <w:i/>
          <w:kern w:val="2"/>
          <w:lang w:eastAsia="zh-CN"/>
        </w:rPr>
      </w:pPr>
      <w:r>
        <w:rPr>
          <w:rFonts w:ascii="Garamond" w:eastAsia="Lime Rock" w:hAnsi="Garamond" w:cs="Lime Rock"/>
          <w:i/>
          <w:kern w:val="2"/>
          <w:lang w:eastAsia="zh-CN"/>
        </w:rPr>
        <w:t xml:space="preserve"> </w:t>
      </w:r>
      <w:r>
        <w:rPr>
          <w:rFonts w:ascii="Garamond" w:eastAsia="Lime Rock" w:hAnsi="Garamond" w:cs="Lime Rock"/>
          <w:i/>
          <w:kern w:val="2"/>
          <w:lang w:eastAsia="zh-CN"/>
        </w:rPr>
        <w:tab/>
      </w:r>
      <w:r w:rsidRPr="00AF094C">
        <w:rPr>
          <w:rFonts w:ascii="Garamond" w:eastAsia="Lime Rock" w:hAnsi="Garamond" w:cs="Lime Rock"/>
          <w:i/>
          <w:kern w:val="2"/>
          <w:lang w:eastAsia="zh-CN"/>
        </w:rPr>
        <w:t>Anyways</w:t>
      </w:r>
      <w:r>
        <w:rPr>
          <w:rFonts w:ascii="Garamond" w:eastAsia="Lime Rock" w:hAnsi="Garamond" w:cs="Lime Rock"/>
          <w:i/>
          <w:kern w:val="2"/>
          <w:lang w:eastAsia="zh-CN"/>
        </w:rPr>
        <w:t>…</w:t>
      </w:r>
    </w:p>
    <w:p w14:paraId="386BE54A" w14:textId="77777777" w:rsidR="004716DF" w:rsidRPr="00AF094C" w:rsidRDefault="004716DF" w:rsidP="00347083">
      <w:pPr>
        <w:ind w:left="432"/>
        <w:rPr>
          <w:rFonts w:ascii="Garamond" w:eastAsia="Lime Rock" w:hAnsi="Garamond" w:cs="Lime Rock"/>
          <w:i/>
          <w:kern w:val="2"/>
          <w:lang w:eastAsia="zh-CN"/>
        </w:rPr>
      </w:pPr>
      <w:r>
        <w:rPr>
          <w:rFonts w:ascii="Garamond" w:eastAsia="Lime Rock" w:hAnsi="Garamond" w:cs="Lime Rock"/>
          <w:i/>
          <w:kern w:val="2"/>
          <w:lang w:eastAsia="zh-CN"/>
        </w:rPr>
        <w:t>…</w:t>
      </w:r>
      <w:r w:rsidRPr="00AF094C">
        <w:rPr>
          <w:rFonts w:ascii="Garamond" w:eastAsia="Lime Rock" w:hAnsi="Garamond" w:cs="Lime Rock"/>
          <w:i/>
          <w:kern w:val="2"/>
          <w:lang w:eastAsia="zh-CN"/>
        </w:rPr>
        <w:t>basically…</w:t>
      </w:r>
    </w:p>
    <w:p w14:paraId="1E4816A3" w14:textId="401095D4" w:rsidR="004716DF" w:rsidRPr="00AF094C" w:rsidRDefault="004716DF" w:rsidP="00347083">
      <w:pPr>
        <w:rPr>
          <w:rFonts w:ascii="Garamond" w:eastAsia="Lime Rock" w:hAnsi="Garamond" w:cs="Lime Rock"/>
          <w:i/>
          <w:kern w:val="2"/>
          <w:lang w:eastAsia="zh-CN"/>
        </w:rPr>
      </w:pPr>
      <w:r w:rsidRPr="00AF094C">
        <w:rPr>
          <w:rFonts w:ascii="Garamond" w:eastAsia="Lime Rock" w:hAnsi="Garamond" w:cs="Lime Rock"/>
          <w:i/>
          <w:kern w:val="2"/>
          <w:lang w:eastAsia="zh-CN"/>
        </w:rPr>
        <w:t>…t</w:t>
      </w:r>
      <w:r>
        <w:rPr>
          <w:rFonts w:ascii="Garamond" w:eastAsia="Lime Rock" w:hAnsi="Garamond" w:cs="Lime Rock"/>
          <w:i/>
          <w:kern w:val="2"/>
          <w:lang w:eastAsia="zh-CN"/>
        </w:rPr>
        <w:t>he moral of the story is that</w:t>
      </w:r>
      <w:r w:rsidRPr="00AF094C">
        <w:rPr>
          <w:rFonts w:ascii="Garamond" w:eastAsia="Lime Rock" w:hAnsi="Garamond" w:cs="Lime Rock"/>
          <w:i/>
          <w:kern w:val="2"/>
          <w:lang w:eastAsia="zh-CN"/>
        </w:rPr>
        <w:t xml:space="preserve"> </w:t>
      </w:r>
      <w:r>
        <w:rPr>
          <w:rFonts w:ascii="Garamond" w:eastAsia="Lime Rock" w:hAnsi="Garamond" w:cs="Lime Rock"/>
          <w:i/>
          <w:kern w:val="2"/>
          <w:lang w:eastAsia="zh-CN"/>
        </w:rPr>
        <w:t>‘</w:t>
      </w:r>
      <w:r w:rsidRPr="00AF094C">
        <w:rPr>
          <w:rFonts w:ascii="Garamond" w:eastAsia="Lime Rock" w:hAnsi="Garamond" w:cs="Lime Rock"/>
          <w:i/>
          <w:kern w:val="2"/>
          <w:lang w:eastAsia="zh-CN"/>
        </w:rPr>
        <w:t>sometimes</w:t>
      </w:r>
      <w:r>
        <w:rPr>
          <w:rFonts w:ascii="Garamond" w:eastAsia="Lime Rock" w:hAnsi="Garamond" w:cs="Lime Rock"/>
          <w:i/>
          <w:kern w:val="2"/>
          <w:lang w:eastAsia="zh-CN"/>
        </w:rPr>
        <w:t>’</w:t>
      </w:r>
      <w:r w:rsidR="001B311C">
        <w:rPr>
          <w:rFonts w:ascii="Garamond" w:eastAsia="Lime Rock" w:hAnsi="Garamond" w:cs="Lime Rock"/>
          <w:i/>
          <w:kern w:val="2"/>
          <w:lang w:eastAsia="zh-CN"/>
        </w:rPr>
        <w:t>…</w:t>
      </w:r>
    </w:p>
    <w:p w14:paraId="4E991B05" w14:textId="77777777" w:rsidR="004716DF" w:rsidRPr="00AF094C" w:rsidRDefault="004716DF" w:rsidP="00347083">
      <w:pPr>
        <w:rPr>
          <w:rFonts w:ascii="Garamond" w:eastAsia="Lime Rock" w:hAnsi="Garamond" w:cs="Lime Rock"/>
          <w:i/>
          <w:kern w:val="2"/>
          <w:lang w:eastAsia="zh-CN"/>
        </w:rPr>
      </w:pPr>
      <w:r w:rsidRPr="00AF094C">
        <w:rPr>
          <w:rFonts w:ascii="Garamond" w:eastAsia="Lime Rock" w:hAnsi="Garamond" w:cs="Lime Rock"/>
          <w:i/>
          <w:kern w:val="2"/>
          <w:lang w:eastAsia="zh-CN"/>
        </w:rPr>
        <w:t>…the most</w:t>
      </w:r>
      <w:r>
        <w:rPr>
          <w:rFonts w:ascii="Garamond" w:eastAsia="Lime Rock" w:hAnsi="Garamond" w:cs="Lime Rock"/>
          <w:i/>
          <w:kern w:val="2"/>
          <w:lang w:eastAsia="zh-CN"/>
        </w:rPr>
        <w:t xml:space="preserve"> beautiful</w:t>
      </w:r>
      <w:r w:rsidRPr="00AF094C">
        <w:rPr>
          <w:rFonts w:ascii="Garamond" w:eastAsia="Lime Rock" w:hAnsi="Garamond" w:cs="Lime Rock"/>
          <w:i/>
          <w:kern w:val="2"/>
          <w:lang w:eastAsia="zh-CN"/>
        </w:rPr>
        <w:t xml:space="preserve"> things in life…  </w:t>
      </w:r>
    </w:p>
    <w:p w14:paraId="62AE644F" w14:textId="77777777" w:rsidR="004716DF" w:rsidRPr="00AF094C" w:rsidRDefault="004716DF" w:rsidP="00347083">
      <w:pPr>
        <w:ind w:firstLine="720"/>
        <w:rPr>
          <w:rFonts w:ascii="Garamond" w:eastAsia="Lime Rock" w:hAnsi="Garamond" w:cs="Lime Rock"/>
          <w:i/>
          <w:kern w:val="2"/>
          <w:lang w:eastAsia="zh-CN"/>
        </w:rPr>
      </w:pPr>
      <w:r w:rsidRPr="00AF094C">
        <w:rPr>
          <w:rFonts w:ascii="Garamond" w:eastAsia="Lime Rock" w:hAnsi="Garamond" w:cs="Lime Rock"/>
          <w:i/>
          <w:kern w:val="2"/>
          <w:lang w:eastAsia="zh-CN"/>
        </w:rPr>
        <w:t xml:space="preserve">...must be bought...                    </w:t>
      </w:r>
    </w:p>
    <w:p w14:paraId="574B0E34" w14:textId="77777777" w:rsidR="004716DF" w:rsidRPr="00AF094C" w:rsidRDefault="004716DF" w:rsidP="00347083">
      <w:pPr>
        <w:rPr>
          <w:rFonts w:ascii="Garamond" w:eastAsia="Lime Rock" w:hAnsi="Garamond" w:cs="Lime Rock"/>
          <w:i/>
          <w:kern w:val="2"/>
          <w:lang w:eastAsia="zh-CN"/>
        </w:rPr>
      </w:pPr>
      <w:r w:rsidRPr="00AF094C">
        <w:rPr>
          <w:rFonts w:ascii="Garamond" w:eastAsia="Lime Rock" w:hAnsi="Garamond" w:cs="Lime Rock"/>
          <w:i/>
          <w:kern w:val="2"/>
          <w:lang w:eastAsia="zh-CN"/>
        </w:rPr>
        <w:t xml:space="preserve"> </w:t>
      </w:r>
      <w:r w:rsidRPr="00AF094C">
        <w:rPr>
          <w:rFonts w:ascii="Garamond" w:eastAsia="Lime Rock" w:hAnsi="Garamond" w:cs="Lime Rock"/>
          <w:i/>
          <w:kern w:val="2"/>
          <w:lang w:eastAsia="zh-CN"/>
        </w:rPr>
        <w:tab/>
        <w:t xml:space="preserve">...at the cost…  </w:t>
      </w:r>
    </w:p>
    <w:p w14:paraId="756CC31E" w14:textId="77777777" w:rsidR="004716DF" w:rsidRPr="00AF094C" w:rsidRDefault="004716DF" w:rsidP="00347083">
      <w:pPr>
        <w:rPr>
          <w:rFonts w:ascii="Garamond" w:eastAsia="Lime Rock" w:hAnsi="Garamond" w:cs="Lime Rock"/>
          <w:i/>
          <w:kern w:val="2"/>
          <w:lang w:eastAsia="zh-CN"/>
        </w:rPr>
      </w:pPr>
      <w:r w:rsidRPr="00AF094C">
        <w:rPr>
          <w:rFonts w:ascii="Garamond" w:eastAsia="Lime Rock" w:hAnsi="Garamond" w:cs="Lime Rock"/>
          <w:i/>
          <w:kern w:val="2"/>
          <w:lang w:eastAsia="zh-CN"/>
        </w:rPr>
        <w:t xml:space="preserve">                          …of great pain.</w:t>
      </w:r>
    </w:p>
    <w:p w14:paraId="68865B1E" w14:textId="77777777" w:rsidR="004716DF" w:rsidRPr="00B036AA" w:rsidRDefault="004716DF" w:rsidP="00347083">
      <w:pPr>
        <w:rPr>
          <w:rFonts w:ascii="Garamond" w:eastAsia="Lime Rock" w:hAnsi="Garamond" w:cs="Lime Rock"/>
          <w:i/>
          <w:kern w:val="2"/>
          <w:lang w:eastAsia="zh-CN"/>
        </w:rPr>
      </w:pPr>
    </w:p>
    <w:p w14:paraId="05628C9B" w14:textId="77777777" w:rsidR="004716DF" w:rsidRDefault="004716DF" w:rsidP="00347083">
      <w:pPr>
        <w:rPr>
          <w:rFonts w:ascii="Garamond" w:eastAsia="SimSun" w:hAnsi="Garamond"/>
          <w:kern w:val="2"/>
          <w:lang w:eastAsia="zh-CN"/>
        </w:rPr>
      </w:pPr>
    </w:p>
    <w:p w14:paraId="3DBD04B7" w14:textId="77777777" w:rsidR="00F41E41" w:rsidRDefault="00F41E41" w:rsidP="00347083">
      <w:pPr>
        <w:rPr>
          <w:rFonts w:ascii="Garamond" w:eastAsia="SimSun" w:hAnsi="Garamond"/>
          <w:kern w:val="2"/>
          <w:lang w:eastAsia="zh-CN"/>
        </w:rPr>
      </w:pPr>
    </w:p>
    <w:p w14:paraId="4CEBF89A" w14:textId="009ECD76" w:rsidR="00F41E41" w:rsidRDefault="00F41E41" w:rsidP="00347083">
      <w:pPr>
        <w:rPr>
          <w:rFonts w:ascii="Garamond" w:eastAsia="SimSun" w:hAnsi="Garamond"/>
          <w:kern w:val="2"/>
          <w:lang w:eastAsia="zh-CN"/>
        </w:rPr>
      </w:pPr>
    </w:p>
    <w:p w14:paraId="673CE0A9" w14:textId="77777777" w:rsidR="000653B4" w:rsidRPr="00B036AA" w:rsidRDefault="000653B4" w:rsidP="00347083">
      <w:pPr>
        <w:rPr>
          <w:rFonts w:ascii="Garamond" w:eastAsia="SimSun" w:hAnsi="Garamond"/>
          <w:kern w:val="2"/>
          <w:lang w:eastAsia="zh-CN"/>
        </w:rPr>
      </w:pPr>
    </w:p>
    <w:p w14:paraId="636888FE" w14:textId="77777777" w:rsidR="0049380C" w:rsidRDefault="0049380C" w:rsidP="00347083">
      <w:pPr>
        <w:rPr>
          <w:rFonts w:ascii="Garamond" w:eastAsia="SimSun" w:hAnsi="Garamond"/>
          <w:kern w:val="2"/>
          <w:sz w:val="16"/>
          <w:szCs w:val="16"/>
          <w:lang w:eastAsia="zh-CN"/>
        </w:rPr>
      </w:pPr>
    </w:p>
    <w:p w14:paraId="30B8CFB4" w14:textId="1DBBF8C0" w:rsidR="004716DF" w:rsidRPr="00731D4A" w:rsidRDefault="004716DF" w:rsidP="00347083">
      <w:pPr>
        <w:rPr>
          <w:rFonts w:ascii="Garamond" w:eastAsia="SimSun" w:hAnsi="Garamond"/>
          <w:kern w:val="2"/>
          <w:sz w:val="16"/>
          <w:szCs w:val="16"/>
          <w:lang w:eastAsia="zh-CN"/>
        </w:rPr>
      </w:pPr>
      <w:r w:rsidRPr="00731D4A">
        <w:rPr>
          <w:rFonts w:ascii="Garamond" w:eastAsia="SimSun" w:hAnsi="Garamond"/>
          <w:kern w:val="2"/>
          <w:sz w:val="16"/>
          <w:szCs w:val="16"/>
          <w:lang w:eastAsia="zh-CN"/>
        </w:rPr>
        <w:t>Acknowledgements to “</w:t>
      </w:r>
      <w:r w:rsidRPr="00731D4A">
        <w:rPr>
          <w:rFonts w:ascii="Garamond" w:eastAsia="SimSun" w:hAnsi="Garamond"/>
          <w:i/>
          <w:kern w:val="2"/>
          <w:sz w:val="16"/>
          <w:szCs w:val="16"/>
          <w:lang w:eastAsia="zh-CN"/>
        </w:rPr>
        <w:t xml:space="preserve">The </w:t>
      </w:r>
      <w:r w:rsidR="00F410E2">
        <w:rPr>
          <w:rFonts w:ascii="Garamond" w:eastAsia="SimSun" w:hAnsi="Garamond"/>
          <w:i/>
          <w:kern w:val="2"/>
          <w:sz w:val="16"/>
          <w:szCs w:val="16"/>
          <w:lang w:eastAsia="zh-CN"/>
        </w:rPr>
        <w:t>Thorn B</w:t>
      </w:r>
      <w:r w:rsidR="002302FF" w:rsidRPr="00731D4A">
        <w:rPr>
          <w:rFonts w:ascii="Garamond" w:eastAsia="SimSun" w:hAnsi="Garamond"/>
          <w:i/>
          <w:kern w:val="2"/>
          <w:sz w:val="16"/>
          <w:szCs w:val="16"/>
          <w:lang w:eastAsia="zh-CN"/>
        </w:rPr>
        <w:t>irds</w:t>
      </w:r>
      <w:r w:rsidRPr="00731D4A">
        <w:rPr>
          <w:rFonts w:ascii="Garamond" w:eastAsia="SimSun" w:hAnsi="Garamond"/>
          <w:i/>
          <w:kern w:val="2"/>
          <w:sz w:val="16"/>
          <w:szCs w:val="16"/>
          <w:lang w:eastAsia="zh-CN"/>
        </w:rPr>
        <w:t xml:space="preserve">” </w:t>
      </w:r>
      <w:r w:rsidRPr="00731D4A">
        <w:rPr>
          <w:rFonts w:ascii="Garamond" w:eastAsia="SimSun" w:hAnsi="Garamond"/>
          <w:kern w:val="2"/>
          <w:sz w:val="16"/>
          <w:szCs w:val="16"/>
          <w:lang w:eastAsia="zh-CN"/>
        </w:rPr>
        <w:t>for the beautifully written original version of a poem about</w:t>
      </w:r>
      <w:r>
        <w:rPr>
          <w:rFonts w:ascii="Garamond" w:eastAsia="SimSun" w:hAnsi="Garamond"/>
          <w:kern w:val="2"/>
          <w:sz w:val="16"/>
          <w:szCs w:val="16"/>
          <w:lang w:eastAsia="zh-CN"/>
        </w:rPr>
        <w:t xml:space="preserve"> </w:t>
      </w:r>
      <w:r w:rsidRPr="00731D4A">
        <w:rPr>
          <w:rFonts w:ascii="Garamond" w:eastAsia="SimSun" w:hAnsi="Garamond"/>
          <w:kern w:val="2"/>
          <w:sz w:val="16"/>
          <w:szCs w:val="16"/>
          <w:lang w:eastAsia="zh-CN"/>
        </w:rPr>
        <w:t>sacrifice and true pain.</w:t>
      </w:r>
    </w:p>
    <w:p w14:paraId="0C70CE27" w14:textId="77777777" w:rsidR="004716DF" w:rsidRDefault="004716DF" w:rsidP="00193D0A">
      <w:pPr>
        <w:rPr>
          <w:b/>
        </w:rPr>
      </w:pPr>
    </w:p>
    <w:p w14:paraId="297375DA" w14:textId="77777777" w:rsidR="004716DF" w:rsidRDefault="004716DF" w:rsidP="00193D0A">
      <w:pPr>
        <w:rPr>
          <w:b/>
        </w:rPr>
      </w:pPr>
    </w:p>
    <w:p w14:paraId="371402ED" w14:textId="77777777" w:rsidR="004716DF" w:rsidRDefault="004716DF" w:rsidP="00193D0A">
      <w:pPr>
        <w:rPr>
          <w:b/>
        </w:rPr>
      </w:pPr>
    </w:p>
    <w:p w14:paraId="06BFE06E" w14:textId="77777777" w:rsidR="00022D75" w:rsidRDefault="00022D75" w:rsidP="00193D0A">
      <w:pPr>
        <w:rPr>
          <w:b/>
        </w:rPr>
      </w:pPr>
    </w:p>
    <w:p w14:paraId="2997003B" w14:textId="77777777" w:rsidR="00022D75" w:rsidRDefault="00022D75" w:rsidP="00193D0A">
      <w:pPr>
        <w:rPr>
          <w:b/>
        </w:rPr>
      </w:pPr>
    </w:p>
    <w:p w14:paraId="0DE2AE67" w14:textId="77777777" w:rsidR="00022D75" w:rsidRDefault="00022D75" w:rsidP="00193D0A">
      <w:pPr>
        <w:rPr>
          <w:b/>
        </w:rPr>
      </w:pPr>
    </w:p>
    <w:p w14:paraId="61EC039E" w14:textId="77777777" w:rsidR="00022D75" w:rsidRDefault="00022D75" w:rsidP="00193D0A">
      <w:pPr>
        <w:rPr>
          <w:b/>
        </w:rPr>
      </w:pPr>
    </w:p>
    <w:p w14:paraId="3653B684" w14:textId="77777777" w:rsidR="00022D75" w:rsidRDefault="00022D75" w:rsidP="00193D0A">
      <w:pPr>
        <w:rPr>
          <w:b/>
        </w:rPr>
      </w:pPr>
    </w:p>
    <w:p w14:paraId="448DB1EE" w14:textId="77777777" w:rsidR="00022D75" w:rsidRDefault="00022D75" w:rsidP="00193D0A">
      <w:pPr>
        <w:rPr>
          <w:b/>
        </w:rPr>
      </w:pPr>
    </w:p>
    <w:p w14:paraId="02833E40" w14:textId="77777777" w:rsidR="00022D75" w:rsidRDefault="00022D75" w:rsidP="00193D0A">
      <w:pPr>
        <w:rPr>
          <w:b/>
        </w:rPr>
      </w:pPr>
    </w:p>
    <w:p w14:paraId="7FF7D67E" w14:textId="77777777" w:rsidR="00022D75" w:rsidRDefault="00022D75" w:rsidP="00193D0A">
      <w:pPr>
        <w:rPr>
          <w:b/>
        </w:rPr>
      </w:pPr>
    </w:p>
    <w:p w14:paraId="61EC9749" w14:textId="77777777" w:rsidR="00022D75" w:rsidRDefault="00022D75" w:rsidP="00193D0A">
      <w:pPr>
        <w:rPr>
          <w:b/>
        </w:rPr>
      </w:pPr>
    </w:p>
    <w:p w14:paraId="4C74B17F" w14:textId="77777777" w:rsidR="00022D75" w:rsidRDefault="00022D75" w:rsidP="00193D0A">
      <w:pPr>
        <w:rPr>
          <w:b/>
        </w:rPr>
      </w:pPr>
    </w:p>
    <w:p w14:paraId="33CA3725" w14:textId="77777777" w:rsidR="00022D75" w:rsidRDefault="00022D75" w:rsidP="00193D0A">
      <w:pPr>
        <w:rPr>
          <w:b/>
        </w:rPr>
      </w:pPr>
    </w:p>
    <w:p w14:paraId="6FB25065" w14:textId="77777777" w:rsidR="00022D75" w:rsidRDefault="00022D75" w:rsidP="00193D0A">
      <w:pPr>
        <w:rPr>
          <w:b/>
        </w:rPr>
      </w:pPr>
    </w:p>
    <w:p w14:paraId="26C3173F" w14:textId="77777777" w:rsidR="00022D75" w:rsidRDefault="00022D75" w:rsidP="00193D0A">
      <w:pPr>
        <w:rPr>
          <w:b/>
        </w:rPr>
      </w:pPr>
    </w:p>
    <w:p w14:paraId="255F9CBC" w14:textId="77777777" w:rsidR="00022D75" w:rsidRDefault="00022D75" w:rsidP="00193D0A">
      <w:pPr>
        <w:rPr>
          <w:b/>
        </w:rPr>
      </w:pPr>
    </w:p>
    <w:p w14:paraId="600CB1C2" w14:textId="77777777" w:rsidR="00022D75" w:rsidRDefault="00022D75" w:rsidP="00193D0A">
      <w:pPr>
        <w:rPr>
          <w:b/>
        </w:rPr>
      </w:pPr>
    </w:p>
    <w:p w14:paraId="620C5B08" w14:textId="77777777" w:rsidR="00022D75" w:rsidRDefault="00022D75" w:rsidP="00193D0A">
      <w:pPr>
        <w:rPr>
          <w:b/>
        </w:rPr>
      </w:pPr>
    </w:p>
    <w:p w14:paraId="0F0D2FE7" w14:textId="77777777" w:rsidR="00022D75" w:rsidRDefault="00022D75" w:rsidP="00193D0A">
      <w:pPr>
        <w:rPr>
          <w:b/>
        </w:rPr>
      </w:pPr>
    </w:p>
    <w:p w14:paraId="07F37D46" w14:textId="77777777" w:rsidR="00022D75" w:rsidRDefault="00022D75" w:rsidP="00193D0A">
      <w:pPr>
        <w:rPr>
          <w:b/>
        </w:rPr>
      </w:pPr>
    </w:p>
    <w:p w14:paraId="23199D6E" w14:textId="77777777" w:rsidR="00022D75" w:rsidRDefault="00022D75" w:rsidP="00193D0A">
      <w:pPr>
        <w:rPr>
          <w:b/>
        </w:rPr>
      </w:pPr>
    </w:p>
    <w:p w14:paraId="28B944E0" w14:textId="77777777" w:rsidR="00022D75" w:rsidRDefault="00022D75" w:rsidP="00193D0A">
      <w:pPr>
        <w:rPr>
          <w:b/>
        </w:rPr>
      </w:pPr>
    </w:p>
    <w:p w14:paraId="66941CE4" w14:textId="77777777" w:rsidR="00022D75" w:rsidRDefault="00022D75" w:rsidP="00193D0A">
      <w:pPr>
        <w:rPr>
          <w:b/>
        </w:rPr>
      </w:pPr>
    </w:p>
    <w:p w14:paraId="5B2536A9" w14:textId="77777777" w:rsidR="00022D75" w:rsidRDefault="00022D75" w:rsidP="00193D0A">
      <w:pPr>
        <w:rPr>
          <w:b/>
        </w:rPr>
      </w:pPr>
    </w:p>
    <w:p w14:paraId="3DAED773" w14:textId="77777777" w:rsidR="00022D75" w:rsidRDefault="00022D75" w:rsidP="00193D0A">
      <w:pPr>
        <w:rPr>
          <w:b/>
        </w:rPr>
      </w:pPr>
    </w:p>
    <w:p w14:paraId="778C1963" w14:textId="77777777" w:rsidR="00022D75" w:rsidRDefault="00022D75" w:rsidP="00193D0A">
      <w:pPr>
        <w:rPr>
          <w:b/>
        </w:rPr>
      </w:pPr>
    </w:p>
    <w:p w14:paraId="54B6D729" w14:textId="77777777" w:rsidR="00022D75" w:rsidRDefault="00022D75" w:rsidP="00193D0A">
      <w:pPr>
        <w:rPr>
          <w:b/>
        </w:rPr>
      </w:pPr>
    </w:p>
    <w:p w14:paraId="056924D4" w14:textId="77777777" w:rsidR="00022D75" w:rsidRDefault="00022D75" w:rsidP="00193D0A">
      <w:pPr>
        <w:rPr>
          <w:b/>
        </w:rPr>
      </w:pPr>
    </w:p>
    <w:p w14:paraId="2DB67FD4" w14:textId="77777777" w:rsidR="00022D75" w:rsidRDefault="00022D75" w:rsidP="00193D0A">
      <w:pPr>
        <w:rPr>
          <w:b/>
        </w:rPr>
      </w:pPr>
    </w:p>
    <w:p w14:paraId="4D52C54D" w14:textId="77777777" w:rsidR="00022D75" w:rsidRDefault="00022D75" w:rsidP="00193D0A">
      <w:pPr>
        <w:rPr>
          <w:b/>
        </w:rPr>
      </w:pPr>
    </w:p>
    <w:p w14:paraId="7B67FA47" w14:textId="77777777" w:rsidR="00022D75" w:rsidRDefault="00022D75" w:rsidP="00193D0A">
      <w:pPr>
        <w:rPr>
          <w:b/>
        </w:rPr>
      </w:pPr>
    </w:p>
    <w:p w14:paraId="5EF977CB" w14:textId="77777777" w:rsidR="00022D75" w:rsidRDefault="00022D75" w:rsidP="00193D0A">
      <w:pPr>
        <w:rPr>
          <w:b/>
        </w:rPr>
      </w:pPr>
    </w:p>
    <w:p w14:paraId="23758648" w14:textId="77777777" w:rsidR="00022D75" w:rsidRDefault="00022D75" w:rsidP="00193D0A">
      <w:pPr>
        <w:rPr>
          <w:b/>
        </w:rPr>
      </w:pPr>
    </w:p>
    <w:p w14:paraId="6EAD4255" w14:textId="77777777" w:rsidR="00022D75" w:rsidRDefault="00022D75" w:rsidP="00193D0A">
      <w:pPr>
        <w:rPr>
          <w:b/>
        </w:rPr>
      </w:pPr>
    </w:p>
    <w:p w14:paraId="661E7AC0" w14:textId="77777777" w:rsidR="00B22E56" w:rsidRDefault="00B22E56" w:rsidP="00193D0A">
      <w:pPr>
        <w:rPr>
          <w:b/>
        </w:rPr>
      </w:pPr>
    </w:p>
    <w:p w14:paraId="3A58170E" w14:textId="77777777" w:rsidR="00B22E56" w:rsidRDefault="00B22E56" w:rsidP="00193D0A">
      <w:pPr>
        <w:rPr>
          <w:b/>
        </w:rPr>
      </w:pPr>
    </w:p>
    <w:p w14:paraId="25B354F5" w14:textId="77777777" w:rsidR="003C26F1" w:rsidRPr="00372C93" w:rsidRDefault="003C26F1" w:rsidP="003C26F1">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98EDE18" w14:textId="6BCEF78B" w:rsidR="003C26F1" w:rsidRPr="003C26F1" w:rsidRDefault="003C26F1" w:rsidP="003C26F1">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3C26F1">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Prologue</w:t>
      </w:r>
    </w:p>
    <w:p w14:paraId="5D22D3EB" w14:textId="178B3981" w:rsidR="00594652" w:rsidRDefault="00594652" w:rsidP="00347083">
      <w:pPr>
        <w:rPr>
          <w:rFonts w:ascii="Garamond" w:eastAsia="SimSun" w:hAnsi="Garamond"/>
          <w:kern w:val="2"/>
          <w:lang w:eastAsia="zh-CN"/>
        </w:rPr>
      </w:pPr>
    </w:p>
    <w:p w14:paraId="5329D743" w14:textId="07341789" w:rsidR="003C26F1" w:rsidRDefault="003C26F1" w:rsidP="00347083">
      <w:pPr>
        <w:rPr>
          <w:rFonts w:ascii="Garamond" w:eastAsia="SimSun" w:hAnsi="Garamond"/>
          <w:kern w:val="2"/>
          <w:lang w:eastAsia="zh-CN"/>
        </w:rPr>
      </w:pPr>
    </w:p>
    <w:p w14:paraId="74778F59" w14:textId="07341789" w:rsidR="003C26F1" w:rsidRDefault="003C26F1" w:rsidP="00347083">
      <w:pPr>
        <w:rPr>
          <w:rFonts w:ascii="Garamond" w:eastAsia="SimSun" w:hAnsi="Garamond"/>
          <w:kern w:val="2"/>
          <w:lang w:eastAsia="zh-CN"/>
        </w:rPr>
      </w:pPr>
    </w:p>
    <w:p w14:paraId="4458F98C" w14:textId="246A4FEB" w:rsidR="003C26F1" w:rsidRPr="003C26F1" w:rsidRDefault="003C26F1" w:rsidP="00347083">
      <w:pPr>
        <w:rPr>
          <w:rFonts w:ascii="Garamond" w:eastAsia="SimSun" w:hAnsi="Garamond"/>
          <w:kern w:val="2"/>
          <w:sz w:val="36"/>
          <w:szCs w:val="36"/>
          <w:lang w:eastAsia="zh-CN"/>
        </w:rPr>
      </w:pPr>
    </w:p>
    <w:p w14:paraId="1D88BEF8" w14:textId="2212E658" w:rsidR="003C26F1" w:rsidRDefault="003C26F1" w:rsidP="00347083">
      <w:pPr>
        <w:rPr>
          <w:rFonts w:ascii="Garamond" w:eastAsia="SimSun" w:hAnsi="Garamond"/>
          <w:kern w:val="2"/>
          <w:lang w:eastAsia="zh-CN"/>
        </w:rPr>
      </w:pPr>
    </w:p>
    <w:p w14:paraId="4A1B84ED" w14:textId="2EBE44F4" w:rsidR="003C26F1" w:rsidRPr="003C26F1" w:rsidRDefault="003C26F1" w:rsidP="00347083">
      <w:pPr>
        <w:rPr>
          <w:rFonts w:ascii="Garamond" w:eastAsia="SimSun" w:hAnsi="Garamond"/>
          <w:kern w:val="2"/>
          <w:sz w:val="18"/>
          <w:szCs w:val="18"/>
          <w:lang w:eastAsia="zh-CN"/>
        </w:rPr>
      </w:pPr>
    </w:p>
    <w:p w14:paraId="546822F9" w14:textId="3A129E99" w:rsidR="003C26F1" w:rsidRDefault="003C26F1" w:rsidP="00347083">
      <w:pPr>
        <w:rPr>
          <w:rFonts w:ascii="Garamond" w:eastAsia="SimSun" w:hAnsi="Garamond"/>
          <w:kern w:val="2"/>
          <w:lang w:eastAsia="zh-CN"/>
        </w:rPr>
      </w:pPr>
    </w:p>
    <w:p w14:paraId="775B1BE3" w14:textId="491CB7A1" w:rsidR="003C26F1" w:rsidRDefault="003C26F1" w:rsidP="00347083">
      <w:pPr>
        <w:rPr>
          <w:rFonts w:ascii="Garamond" w:eastAsia="SimSun" w:hAnsi="Garamond"/>
          <w:kern w:val="2"/>
          <w:lang w:eastAsia="zh-CN"/>
        </w:rPr>
      </w:pPr>
    </w:p>
    <w:p w14:paraId="6DBD6A16" w14:textId="77777777" w:rsidR="00372C93" w:rsidRDefault="00372C93" w:rsidP="00347083">
      <w:pPr>
        <w:rPr>
          <w:rFonts w:ascii="Garamond" w:eastAsia="SimSun" w:hAnsi="Garamond"/>
          <w:kern w:val="2"/>
          <w:lang w:eastAsia="zh-CN"/>
        </w:rPr>
      </w:pPr>
    </w:p>
    <w:p w14:paraId="7DFDC47B" w14:textId="77777777" w:rsidR="003C26F1" w:rsidRDefault="003C26F1" w:rsidP="00347083">
      <w:pPr>
        <w:rPr>
          <w:rFonts w:ascii="Garamond" w:eastAsia="SimSun" w:hAnsi="Garamond"/>
          <w:kern w:val="2"/>
          <w:lang w:eastAsia="zh-CN"/>
        </w:rPr>
      </w:pPr>
    </w:p>
    <w:p w14:paraId="206FC769" w14:textId="0B679387" w:rsidR="00B22E56" w:rsidRPr="00976EE6" w:rsidRDefault="00B22E56" w:rsidP="00347083">
      <w:pPr>
        <w:rPr>
          <w:rFonts w:ascii="Garamond" w:eastAsia="SimSun" w:hAnsi="Garamond"/>
          <w:kern w:val="2"/>
          <w:lang w:eastAsia="zh-CN"/>
        </w:rPr>
      </w:pPr>
      <w:r>
        <w:rPr>
          <w:rFonts w:ascii="Garamond" w:eastAsia="SimSun" w:hAnsi="Garamond"/>
          <w:kern w:val="2"/>
          <w:lang w:eastAsia="zh-CN"/>
        </w:rPr>
        <w:t xml:space="preserve">As I look out my </w:t>
      </w:r>
      <w:r w:rsidR="007E6DCC">
        <w:rPr>
          <w:rFonts w:ascii="Garamond" w:eastAsia="SimSun" w:hAnsi="Garamond"/>
          <w:kern w:val="2"/>
          <w:lang w:eastAsia="zh-CN"/>
        </w:rPr>
        <w:t>window,</w:t>
      </w:r>
      <w:r>
        <w:rPr>
          <w:rFonts w:ascii="Garamond" w:eastAsia="SimSun" w:hAnsi="Garamond"/>
          <w:kern w:val="2"/>
          <w:lang w:eastAsia="zh-CN"/>
        </w:rPr>
        <w:t xml:space="preserve"> I see a beautiful dawn</w:t>
      </w:r>
      <w:r w:rsidRPr="00976EE6">
        <w:rPr>
          <w:rFonts w:ascii="Garamond" w:eastAsia="SimSun" w:hAnsi="Garamond"/>
          <w:kern w:val="2"/>
          <w:lang w:eastAsia="zh-CN"/>
        </w:rPr>
        <w:t xml:space="preserve"> just</w:t>
      </w:r>
      <w:r w:rsidRPr="00107B12">
        <w:rPr>
          <w:rFonts w:ascii="Garamond" w:eastAsia="SimSun" w:hAnsi="Garamond"/>
          <w:kern w:val="2"/>
          <w:lang w:eastAsia="zh-CN"/>
        </w:rPr>
        <w:t xml:space="preserve"> </w:t>
      </w:r>
      <w:r>
        <w:rPr>
          <w:rFonts w:ascii="Garamond" w:eastAsia="SimSun" w:hAnsi="Garamond"/>
          <w:kern w:val="2"/>
          <w:lang w:eastAsia="zh-CN"/>
        </w:rPr>
        <w:t>on the rise,</w:t>
      </w:r>
      <w:r w:rsidRPr="00976EE6">
        <w:rPr>
          <w:rFonts w:ascii="Garamond" w:eastAsia="SimSun" w:hAnsi="Garamond"/>
          <w:kern w:val="2"/>
          <w:lang w:eastAsia="zh-CN"/>
        </w:rPr>
        <w:t xml:space="preserve"> </w:t>
      </w:r>
      <w:r>
        <w:rPr>
          <w:rFonts w:ascii="Garamond" w:eastAsia="SimSun" w:hAnsi="Garamond"/>
          <w:kern w:val="2"/>
          <w:lang w:eastAsia="zh-CN"/>
        </w:rPr>
        <w:t xml:space="preserve">and a little beyond the hills </w:t>
      </w:r>
      <w:r w:rsidRPr="00976EE6">
        <w:rPr>
          <w:rFonts w:ascii="Garamond" w:eastAsia="SimSun" w:hAnsi="Garamond"/>
          <w:kern w:val="2"/>
          <w:lang w:eastAsia="zh-CN"/>
        </w:rPr>
        <w:t xml:space="preserve">of the Tehachapi Mountains in which I live. </w:t>
      </w:r>
    </w:p>
    <w:p w14:paraId="7B41D464"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The sun is</w:t>
      </w:r>
      <w:r w:rsidRPr="00976EE6">
        <w:rPr>
          <w:rFonts w:ascii="Garamond" w:eastAsia="SimSun" w:hAnsi="Garamond"/>
          <w:kern w:val="2"/>
          <w:lang w:eastAsia="zh-CN"/>
        </w:rPr>
        <w:t xml:space="preserve"> rising </w:t>
      </w:r>
      <w:r>
        <w:rPr>
          <w:rFonts w:ascii="Garamond" w:eastAsia="SimSun" w:hAnsi="Garamond"/>
          <w:kern w:val="2"/>
          <w:lang w:eastAsia="zh-CN"/>
        </w:rPr>
        <w:t>on this… crisp… cold… December morning. T</w:t>
      </w:r>
      <w:r w:rsidRPr="00976EE6">
        <w:rPr>
          <w:rFonts w:ascii="Garamond" w:eastAsia="SimSun" w:hAnsi="Garamond"/>
          <w:kern w:val="2"/>
          <w:lang w:eastAsia="zh-CN"/>
        </w:rPr>
        <w:t>here is a group of builders</w:t>
      </w:r>
      <w:r>
        <w:rPr>
          <w:rFonts w:ascii="Garamond" w:eastAsia="SimSun" w:hAnsi="Garamond"/>
          <w:kern w:val="2"/>
          <w:lang w:eastAsia="zh-CN"/>
        </w:rPr>
        <w:t xml:space="preserve"> bunched together, as if cold,</w:t>
      </w:r>
      <w:r w:rsidRPr="00976EE6">
        <w:rPr>
          <w:rFonts w:ascii="Garamond" w:eastAsia="SimSun" w:hAnsi="Garamond"/>
          <w:kern w:val="2"/>
          <w:lang w:eastAsia="zh-CN"/>
        </w:rPr>
        <w:t xml:space="preserve"> on</w:t>
      </w:r>
      <w:r>
        <w:rPr>
          <w:rFonts w:ascii="Garamond" w:eastAsia="SimSun" w:hAnsi="Garamond"/>
          <w:kern w:val="2"/>
          <w:lang w:eastAsia="zh-CN"/>
        </w:rPr>
        <w:t xml:space="preserve"> one of the</w:t>
      </w:r>
      <w:r w:rsidRPr="00976EE6">
        <w:rPr>
          <w:rFonts w:ascii="Garamond" w:eastAsia="SimSun" w:hAnsi="Garamond"/>
          <w:kern w:val="2"/>
          <w:lang w:eastAsia="zh-CN"/>
        </w:rPr>
        <w:t xml:space="preserve"> small hill</w:t>
      </w:r>
      <w:r>
        <w:rPr>
          <w:rFonts w:ascii="Garamond" w:eastAsia="SimSun" w:hAnsi="Garamond"/>
          <w:kern w:val="2"/>
          <w:lang w:eastAsia="zh-CN"/>
        </w:rPr>
        <w:t>s…</w:t>
      </w:r>
    </w:p>
    <w:p w14:paraId="277E0AF3" w14:textId="77777777" w:rsidR="00B22E56" w:rsidRDefault="00B22E56" w:rsidP="00347083">
      <w:pPr>
        <w:ind w:left="432" w:firstLine="0"/>
        <w:rPr>
          <w:rFonts w:ascii="Garamond" w:eastAsia="SimSun" w:hAnsi="Garamond"/>
          <w:kern w:val="2"/>
          <w:lang w:eastAsia="zh-CN"/>
        </w:rPr>
      </w:pPr>
      <w:r>
        <w:rPr>
          <w:rFonts w:ascii="Garamond" w:eastAsia="SimSun" w:hAnsi="Garamond"/>
          <w:kern w:val="2"/>
          <w:lang w:eastAsia="zh-CN"/>
        </w:rPr>
        <w:t xml:space="preserve">…just beyond the walls of the gated </w:t>
      </w:r>
      <w:r w:rsidRPr="00976EE6">
        <w:rPr>
          <w:rFonts w:ascii="Garamond" w:eastAsia="SimSun" w:hAnsi="Garamond"/>
          <w:kern w:val="2"/>
          <w:lang w:eastAsia="zh-CN"/>
        </w:rPr>
        <w:t xml:space="preserve">community </w:t>
      </w:r>
    </w:p>
    <w:p w14:paraId="2976C141" w14:textId="77777777" w:rsidR="00B22E56" w:rsidRPr="00976EE6" w:rsidRDefault="00B22E56" w:rsidP="00347083">
      <w:pPr>
        <w:ind w:firstLine="0"/>
        <w:rPr>
          <w:rFonts w:ascii="Garamond" w:eastAsia="SimSun" w:hAnsi="Garamond"/>
          <w:kern w:val="2"/>
          <w:lang w:eastAsia="zh-CN"/>
        </w:rPr>
      </w:pPr>
      <w:r w:rsidRPr="00976EE6">
        <w:rPr>
          <w:rFonts w:ascii="Garamond" w:eastAsia="SimSun" w:hAnsi="Garamond"/>
          <w:kern w:val="2"/>
          <w:lang w:eastAsia="zh-CN"/>
        </w:rPr>
        <w:t>in which I live</w:t>
      </w:r>
      <w:r>
        <w:rPr>
          <w:rFonts w:ascii="Garamond" w:eastAsia="SimSun" w:hAnsi="Garamond"/>
          <w:kern w:val="2"/>
          <w:lang w:eastAsia="zh-CN"/>
        </w:rPr>
        <w:t xml:space="preserve"> in</w:t>
      </w:r>
      <w:r w:rsidRPr="00976EE6">
        <w:rPr>
          <w:rFonts w:ascii="Garamond" w:eastAsia="SimSun" w:hAnsi="Garamond"/>
          <w:kern w:val="2"/>
          <w:lang w:eastAsia="zh-CN"/>
        </w:rPr>
        <w:t>.</w:t>
      </w:r>
    </w:p>
    <w:p w14:paraId="4BE09E33" w14:textId="77777777" w:rsidR="00B22E56" w:rsidRPr="00976EE6" w:rsidRDefault="00B22E56" w:rsidP="00347083">
      <w:pPr>
        <w:rPr>
          <w:rFonts w:ascii="Garamond" w:eastAsia="SimSun" w:hAnsi="Garamond"/>
          <w:kern w:val="2"/>
          <w:lang w:eastAsia="zh-CN"/>
        </w:rPr>
      </w:pPr>
      <w:r w:rsidRPr="00976EE6">
        <w:rPr>
          <w:rFonts w:ascii="Garamond" w:eastAsia="SimSun" w:hAnsi="Garamond"/>
          <w:kern w:val="2"/>
          <w:lang w:eastAsia="zh-CN"/>
        </w:rPr>
        <w:t>There is a dead tree... centered.</w:t>
      </w:r>
      <w:r>
        <w:rPr>
          <w:rFonts w:ascii="Garamond" w:eastAsia="SimSun" w:hAnsi="Garamond"/>
          <w:kern w:val="2"/>
          <w:lang w:eastAsia="zh-CN"/>
        </w:rPr>
        <w:t xml:space="preserve">.. in the middle of the rocks, approximately </w:t>
      </w:r>
      <w:r w:rsidRPr="00976EE6">
        <w:rPr>
          <w:rFonts w:ascii="Garamond" w:eastAsia="SimSun" w:hAnsi="Garamond"/>
          <w:kern w:val="2"/>
          <w:lang w:eastAsia="zh-CN"/>
        </w:rPr>
        <w:t>7 or 8 feet tall.</w:t>
      </w:r>
    </w:p>
    <w:p w14:paraId="0321DE3A"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 xml:space="preserve"> It has dead willowy branches</w:t>
      </w:r>
      <w:r w:rsidRPr="00976EE6">
        <w:rPr>
          <w:rFonts w:ascii="Garamond" w:eastAsia="SimSun" w:hAnsi="Garamond"/>
          <w:kern w:val="2"/>
          <w:lang w:eastAsia="zh-CN"/>
        </w:rPr>
        <w:t xml:space="preserve"> spread out before it, as if reaching out for something…?  </w:t>
      </w:r>
    </w:p>
    <w:p w14:paraId="4557066D" w14:textId="77777777" w:rsidR="00B22E56" w:rsidRPr="00976EE6" w:rsidRDefault="00B22E56" w:rsidP="00347083">
      <w:pPr>
        <w:rPr>
          <w:rFonts w:ascii="Garamond" w:eastAsia="SimSun" w:hAnsi="Garamond"/>
          <w:kern w:val="2"/>
          <w:lang w:eastAsia="zh-CN"/>
        </w:rPr>
      </w:pPr>
      <w:r w:rsidRPr="00976EE6">
        <w:rPr>
          <w:rFonts w:ascii="Garamond" w:eastAsia="SimSun" w:hAnsi="Garamond"/>
          <w:kern w:val="2"/>
          <w:lang w:eastAsia="zh-CN"/>
        </w:rPr>
        <w:t xml:space="preserve">What? </w:t>
      </w:r>
    </w:p>
    <w:p w14:paraId="369E55A6" w14:textId="77777777" w:rsidR="00B22E56" w:rsidRDefault="00B22E56" w:rsidP="00347083">
      <w:pPr>
        <w:rPr>
          <w:rFonts w:ascii="Garamond" w:eastAsia="SimSun" w:hAnsi="Garamond"/>
          <w:kern w:val="2"/>
          <w:lang w:eastAsia="zh-CN"/>
        </w:rPr>
      </w:pPr>
      <w:r w:rsidRPr="00976EE6">
        <w:rPr>
          <w:rFonts w:ascii="Garamond" w:eastAsia="SimSun" w:hAnsi="Garamond"/>
          <w:kern w:val="2"/>
          <w:lang w:eastAsia="zh-CN"/>
        </w:rPr>
        <w:t>I don’t know?</w:t>
      </w:r>
    </w:p>
    <w:p w14:paraId="734887CF" w14:textId="77F5F9CA" w:rsidR="00B22E56" w:rsidRPr="00976EE6" w:rsidRDefault="00B22E56" w:rsidP="00347083">
      <w:pPr>
        <w:rPr>
          <w:rFonts w:ascii="Garamond" w:eastAsia="SimSun" w:hAnsi="Garamond"/>
          <w:kern w:val="2"/>
          <w:lang w:eastAsia="zh-CN"/>
        </w:rPr>
      </w:pPr>
      <w:r w:rsidRPr="00976EE6">
        <w:rPr>
          <w:rFonts w:ascii="Garamond" w:eastAsia="SimSun" w:hAnsi="Garamond"/>
          <w:kern w:val="2"/>
          <w:lang w:eastAsia="zh-CN"/>
        </w:rPr>
        <w:t>Maybe it's reaching ou</w:t>
      </w:r>
      <w:r>
        <w:rPr>
          <w:rFonts w:ascii="Garamond" w:eastAsia="SimSun" w:hAnsi="Garamond"/>
          <w:kern w:val="2"/>
          <w:lang w:eastAsia="zh-CN"/>
        </w:rPr>
        <w:t>t for the small patches of snow</w:t>
      </w:r>
      <w:r w:rsidRPr="00976EE6">
        <w:rPr>
          <w:rFonts w:ascii="Garamond" w:eastAsia="SimSun" w:hAnsi="Garamond"/>
          <w:kern w:val="2"/>
          <w:lang w:eastAsia="zh-CN"/>
        </w:rPr>
        <w:t xml:space="preserve"> sitting on the tops of the boulders? Maybe it’s reaching out to strangle</w:t>
      </w:r>
      <w:r>
        <w:rPr>
          <w:rFonts w:ascii="Garamond" w:eastAsia="SimSun" w:hAnsi="Garamond"/>
          <w:kern w:val="2"/>
          <w:lang w:eastAsia="zh-CN"/>
        </w:rPr>
        <w:t xml:space="preserve"> </w:t>
      </w:r>
      <w:r w:rsidRPr="00976EE6">
        <w:rPr>
          <w:rFonts w:ascii="Garamond" w:eastAsia="SimSun" w:hAnsi="Garamond"/>
          <w:kern w:val="2"/>
          <w:lang w:eastAsia="zh-CN"/>
        </w:rPr>
        <w:t>the</w:t>
      </w:r>
      <w:r>
        <w:rPr>
          <w:rFonts w:ascii="Garamond" w:eastAsia="SimSun" w:hAnsi="Garamond"/>
          <w:kern w:val="2"/>
          <w:lang w:eastAsia="zh-CN"/>
        </w:rPr>
        <w:t xml:space="preserve"> </w:t>
      </w:r>
      <w:r w:rsidR="00D222C3">
        <w:rPr>
          <w:rFonts w:ascii="Garamond" w:eastAsia="SimSun" w:hAnsi="Garamond"/>
          <w:kern w:val="2"/>
          <w:lang w:eastAsia="zh-CN"/>
        </w:rPr>
        <w:t>G</w:t>
      </w:r>
      <w:r w:rsidR="00D222C3" w:rsidRPr="00976EE6">
        <w:rPr>
          <w:rFonts w:ascii="Garamond" w:eastAsia="SimSun" w:hAnsi="Garamond"/>
          <w:kern w:val="2"/>
          <w:lang w:eastAsia="zh-CN"/>
        </w:rPr>
        <w:t>od</w:t>
      </w:r>
      <w:r w:rsidR="00D222C3">
        <w:rPr>
          <w:rFonts w:ascii="Garamond" w:eastAsia="SimSun" w:hAnsi="Garamond"/>
          <w:kern w:val="2"/>
          <w:lang w:eastAsia="zh-CN"/>
        </w:rPr>
        <w:t>-awful</w:t>
      </w:r>
      <w:r>
        <w:rPr>
          <w:rFonts w:ascii="Garamond" w:eastAsia="SimSun" w:hAnsi="Garamond"/>
          <w:kern w:val="2"/>
          <w:lang w:eastAsia="zh-CN"/>
        </w:rPr>
        <w:t xml:space="preserve"> </w:t>
      </w:r>
      <w:r w:rsidRPr="00976EE6">
        <w:rPr>
          <w:rFonts w:ascii="Garamond" w:eastAsia="SimSun" w:hAnsi="Garamond"/>
          <w:kern w:val="2"/>
          <w:lang w:eastAsia="zh-CN"/>
        </w:rPr>
        <w:t>pigeons, or fucking crows, or whatever the fuck they are</w:t>
      </w:r>
      <w:r>
        <w:rPr>
          <w:rFonts w:ascii="Garamond" w:eastAsia="SimSun" w:hAnsi="Garamond"/>
          <w:kern w:val="2"/>
          <w:lang w:eastAsia="zh-CN"/>
        </w:rPr>
        <w:t xml:space="preserve"> that blacken this beautiful scenery?</w:t>
      </w:r>
    </w:p>
    <w:p w14:paraId="408F0D7B" w14:textId="702ED4DC" w:rsidR="00B22E56" w:rsidRPr="00976EE6" w:rsidRDefault="00B22E56" w:rsidP="00347083">
      <w:pPr>
        <w:rPr>
          <w:rFonts w:ascii="Garamond" w:eastAsia="SimSun" w:hAnsi="Garamond"/>
          <w:kern w:val="2"/>
          <w:lang w:eastAsia="zh-CN"/>
        </w:rPr>
      </w:pPr>
      <w:r>
        <w:rPr>
          <w:rFonts w:ascii="Garamond" w:eastAsia="SimSun" w:hAnsi="Garamond"/>
          <w:kern w:val="2"/>
          <w:lang w:eastAsia="zh-CN"/>
        </w:rPr>
        <w:t>A scenery</w:t>
      </w:r>
      <w:r w:rsidRPr="00976EE6">
        <w:rPr>
          <w:rFonts w:ascii="Garamond" w:eastAsia="SimSun" w:hAnsi="Garamond"/>
          <w:kern w:val="2"/>
          <w:lang w:eastAsia="zh-CN"/>
        </w:rPr>
        <w:t xml:space="preserve"> that comes straight from a Louis </w:t>
      </w:r>
      <w:r w:rsidR="00D222C3" w:rsidRPr="00976EE6">
        <w:rPr>
          <w:rFonts w:ascii="Garamond" w:eastAsia="SimSun" w:hAnsi="Garamond"/>
          <w:kern w:val="2"/>
          <w:lang w:eastAsia="zh-CN"/>
        </w:rPr>
        <w:t>Lamour</w:t>
      </w:r>
      <w:r w:rsidRPr="00976EE6">
        <w:rPr>
          <w:rFonts w:ascii="Garamond" w:eastAsia="SimSun" w:hAnsi="Garamond"/>
          <w:kern w:val="2"/>
          <w:lang w:eastAsia="zh-CN"/>
        </w:rPr>
        <w:t xml:space="preserve"> novel.</w:t>
      </w:r>
    </w:p>
    <w:p w14:paraId="4B04F622" w14:textId="77777777" w:rsidR="00B22E56" w:rsidRPr="00976EE6" w:rsidRDefault="00B22E56" w:rsidP="00347083">
      <w:pPr>
        <w:rPr>
          <w:rFonts w:ascii="Garamond" w:eastAsia="SimSun" w:hAnsi="Garamond"/>
          <w:kern w:val="2"/>
          <w:lang w:eastAsia="zh-CN"/>
        </w:rPr>
      </w:pPr>
      <w:r w:rsidRPr="00976EE6">
        <w:rPr>
          <w:rFonts w:ascii="Garamond" w:eastAsia="SimSun" w:hAnsi="Garamond"/>
          <w:kern w:val="2"/>
          <w:lang w:eastAsia="zh-CN"/>
        </w:rPr>
        <w:t>The fucking rockwork is so perfect…</w:t>
      </w:r>
    </w:p>
    <w:p w14:paraId="18635703" w14:textId="77777777" w:rsidR="00B22E56" w:rsidRDefault="00B22E56" w:rsidP="00347083">
      <w:pPr>
        <w:rPr>
          <w:rFonts w:ascii="Garamond" w:eastAsia="SimSun" w:hAnsi="Garamond"/>
          <w:kern w:val="2"/>
          <w:lang w:eastAsia="zh-CN"/>
        </w:rPr>
      </w:pPr>
      <w:r>
        <w:rPr>
          <w:rFonts w:ascii="Garamond" w:eastAsia="SimSun" w:hAnsi="Garamond"/>
          <w:kern w:val="2"/>
          <w:lang w:eastAsia="zh-CN"/>
        </w:rPr>
        <w:t>…what…</w:t>
      </w:r>
    </w:p>
    <w:p w14:paraId="360DCDB4" w14:textId="77777777" w:rsidR="00B22E56" w:rsidRDefault="00B22E56" w:rsidP="00347083">
      <w:pPr>
        <w:ind w:firstLine="720"/>
        <w:rPr>
          <w:rFonts w:ascii="Garamond" w:eastAsia="SimSun" w:hAnsi="Garamond"/>
          <w:kern w:val="2"/>
          <w:lang w:eastAsia="zh-CN"/>
        </w:rPr>
      </w:pPr>
      <w:r>
        <w:rPr>
          <w:rFonts w:ascii="Garamond" w:eastAsia="SimSun" w:hAnsi="Garamond"/>
          <w:kern w:val="2"/>
          <w:lang w:eastAsia="zh-CN"/>
        </w:rPr>
        <w:t xml:space="preserve">…with… </w:t>
      </w:r>
    </w:p>
    <w:p w14:paraId="4A995466" w14:textId="77777777" w:rsidR="00B22E56" w:rsidRDefault="00B22E56" w:rsidP="00347083">
      <w:pPr>
        <w:rPr>
          <w:rFonts w:ascii="Garamond" w:eastAsia="SimSun" w:hAnsi="Garamond"/>
          <w:kern w:val="2"/>
          <w:lang w:eastAsia="zh-CN"/>
        </w:rPr>
      </w:pPr>
      <w:r>
        <w:rPr>
          <w:rFonts w:ascii="Garamond" w:eastAsia="SimSun" w:hAnsi="Garamond"/>
          <w:kern w:val="2"/>
          <w:lang w:eastAsia="zh-CN"/>
        </w:rPr>
        <w:t xml:space="preserve">…its… </w:t>
      </w:r>
    </w:p>
    <w:p w14:paraId="77479702" w14:textId="77777777" w:rsidR="00B22E56" w:rsidRPr="00976EE6" w:rsidRDefault="00B22E56" w:rsidP="00347083">
      <w:pPr>
        <w:ind w:firstLine="720"/>
        <w:rPr>
          <w:rFonts w:ascii="Garamond" w:eastAsia="SimSun" w:hAnsi="Garamond"/>
          <w:kern w:val="2"/>
          <w:lang w:eastAsia="zh-CN"/>
        </w:rPr>
      </w:pPr>
      <w:r>
        <w:rPr>
          <w:rFonts w:ascii="Garamond" w:eastAsia="SimSun" w:hAnsi="Garamond"/>
          <w:kern w:val="2"/>
          <w:lang w:eastAsia="zh-CN"/>
        </w:rPr>
        <w:t>…eerie</w:t>
      </w:r>
      <w:r w:rsidRPr="00976EE6">
        <w:rPr>
          <w:rFonts w:ascii="Garamond" w:eastAsia="SimSun" w:hAnsi="Garamond"/>
          <w:kern w:val="2"/>
          <w:lang w:eastAsia="zh-CN"/>
        </w:rPr>
        <w:t xml:space="preserve"> dead tree, breaking free</w:t>
      </w:r>
      <w:r>
        <w:rPr>
          <w:rFonts w:ascii="Garamond" w:eastAsia="SimSun" w:hAnsi="Garamond"/>
          <w:kern w:val="2"/>
          <w:lang w:eastAsia="zh-CN"/>
        </w:rPr>
        <w:t xml:space="preserve"> </w:t>
      </w:r>
      <w:r w:rsidRPr="00976EE6">
        <w:rPr>
          <w:rFonts w:ascii="Garamond" w:eastAsia="SimSun" w:hAnsi="Garamond"/>
          <w:kern w:val="2"/>
          <w:lang w:eastAsia="zh-CN"/>
        </w:rPr>
        <w:t>from its center.</w:t>
      </w:r>
    </w:p>
    <w:p w14:paraId="10790C49" w14:textId="77777777" w:rsidR="00B22E56" w:rsidRPr="00976EE6" w:rsidRDefault="00B22E56" w:rsidP="00347083">
      <w:pPr>
        <w:rPr>
          <w:rFonts w:ascii="Garamond" w:eastAsia="SimSun" w:hAnsi="Garamond"/>
          <w:kern w:val="2"/>
          <w:lang w:eastAsia="zh-CN"/>
        </w:rPr>
      </w:pPr>
      <w:r w:rsidRPr="00976EE6">
        <w:rPr>
          <w:rFonts w:ascii="Garamond" w:eastAsia="SimSun" w:hAnsi="Garamond"/>
          <w:kern w:val="2"/>
          <w:lang w:eastAsia="zh-CN"/>
        </w:rPr>
        <w:lastRenderedPageBreak/>
        <w:t xml:space="preserve">The </w:t>
      </w:r>
      <w:r>
        <w:rPr>
          <w:rFonts w:ascii="Garamond" w:eastAsia="SimSun" w:hAnsi="Garamond"/>
          <w:kern w:val="2"/>
          <w:lang w:eastAsia="zh-CN"/>
        </w:rPr>
        <w:t>morning sun sliding its shine off the ice,</w:t>
      </w:r>
      <w:r w:rsidRPr="00976EE6">
        <w:rPr>
          <w:rFonts w:ascii="Garamond" w:eastAsia="SimSun" w:hAnsi="Garamond"/>
          <w:kern w:val="2"/>
          <w:lang w:eastAsia="zh-CN"/>
        </w:rPr>
        <w:t xml:space="preserve"> that lie in patches around this hill.</w:t>
      </w:r>
    </w:p>
    <w:p w14:paraId="14294AFB" w14:textId="77777777" w:rsidR="002302FF" w:rsidRDefault="00B22E56" w:rsidP="00347083">
      <w:pPr>
        <w:rPr>
          <w:rFonts w:ascii="Garamond" w:eastAsia="SimSun" w:hAnsi="Garamond"/>
          <w:kern w:val="2"/>
          <w:lang w:eastAsia="zh-CN"/>
        </w:rPr>
      </w:pPr>
      <w:r w:rsidRPr="00976EE6">
        <w:rPr>
          <w:rFonts w:ascii="Garamond" w:eastAsia="SimSun" w:hAnsi="Garamond"/>
          <w:kern w:val="2"/>
          <w:lang w:eastAsia="zh-CN"/>
        </w:rPr>
        <w:t xml:space="preserve">The only thing that </w:t>
      </w:r>
      <w:r>
        <w:rPr>
          <w:rFonts w:ascii="Garamond" w:eastAsia="SimSun" w:hAnsi="Garamond"/>
          <w:kern w:val="2"/>
          <w:lang w:eastAsia="zh-CN"/>
        </w:rPr>
        <w:t>ruins the whole “V</w:t>
      </w:r>
      <w:r w:rsidRPr="00976EE6">
        <w:rPr>
          <w:rFonts w:ascii="Garamond" w:eastAsia="SimSun" w:hAnsi="Garamond"/>
          <w:kern w:val="2"/>
          <w:lang w:eastAsia="zh-CN"/>
        </w:rPr>
        <w:t xml:space="preserve">ortex” of it all, besides these goddamn </w:t>
      </w:r>
      <w:r w:rsidR="002302FF">
        <w:rPr>
          <w:rFonts w:ascii="Garamond" w:eastAsia="SimSun" w:hAnsi="Garamond"/>
          <w:kern w:val="2"/>
          <w:lang w:eastAsia="zh-CN"/>
        </w:rPr>
        <w:t>pigeons…</w:t>
      </w:r>
    </w:p>
    <w:p w14:paraId="3488BAD4" w14:textId="1A0A31E8" w:rsidR="00B22E56" w:rsidRPr="00976EE6" w:rsidRDefault="00B22E56" w:rsidP="00347083">
      <w:pPr>
        <w:rPr>
          <w:rFonts w:ascii="Garamond" w:eastAsia="SimSun" w:hAnsi="Garamond"/>
          <w:kern w:val="2"/>
          <w:lang w:eastAsia="zh-CN"/>
        </w:rPr>
      </w:pPr>
      <w:r>
        <w:rPr>
          <w:rFonts w:ascii="Garamond" w:eastAsia="SimSun" w:hAnsi="Garamond"/>
          <w:kern w:val="2"/>
          <w:lang w:eastAsia="zh-CN"/>
        </w:rPr>
        <w:t>…</w:t>
      </w:r>
      <w:r w:rsidRPr="00976EE6">
        <w:rPr>
          <w:rFonts w:ascii="Garamond" w:eastAsia="SimSun" w:hAnsi="Garamond"/>
          <w:kern w:val="2"/>
          <w:lang w:eastAsia="zh-CN"/>
        </w:rPr>
        <w:t xml:space="preserve">is the </w:t>
      </w:r>
      <w:r w:rsidR="002302FF" w:rsidRPr="00976EE6">
        <w:rPr>
          <w:rFonts w:ascii="Garamond" w:eastAsia="SimSun" w:hAnsi="Garamond"/>
          <w:kern w:val="2"/>
          <w:lang w:eastAsia="zh-CN"/>
        </w:rPr>
        <w:t>25-foot</w:t>
      </w:r>
      <w:r w:rsidRPr="00976EE6">
        <w:rPr>
          <w:rFonts w:ascii="Garamond" w:eastAsia="SimSun" w:hAnsi="Garamond"/>
          <w:kern w:val="2"/>
          <w:lang w:eastAsia="zh-CN"/>
        </w:rPr>
        <w:t xml:space="preserve"> wall</w:t>
      </w:r>
    </w:p>
    <w:p w14:paraId="7C742C35" w14:textId="48DC3056" w:rsidR="00B22E56" w:rsidRPr="00976EE6" w:rsidRDefault="00B22E56" w:rsidP="00347083">
      <w:pPr>
        <w:rPr>
          <w:rFonts w:ascii="Garamond" w:eastAsia="SimSun" w:hAnsi="Garamond"/>
          <w:kern w:val="2"/>
          <w:lang w:eastAsia="zh-CN"/>
        </w:rPr>
      </w:pPr>
      <w:r>
        <w:rPr>
          <w:rFonts w:ascii="Garamond" w:eastAsia="SimSun" w:hAnsi="Garamond"/>
          <w:kern w:val="2"/>
          <w:lang w:eastAsia="zh-CN"/>
        </w:rPr>
        <w:t>…</w:t>
      </w:r>
      <w:r w:rsidRPr="00976EE6">
        <w:rPr>
          <w:rFonts w:ascii="Garamond" w:eastAsia="SimSun" w:hAnsi="Garamond"/>
          <w:kern w:val="2"/>
          <w:lang w:eastAsia="zh-CN"/>
        </w:rPr>
        <w:t xml:space="preserve">the razor </w:t>
      </w:r>
      <w:r w:rsidR="002302FF" w:rsidRPr="00976EE6">
        <w:rPr>
          <w:rFonts w:ascii="Garamond" w:eastAsia="SimSun" w:hAnsi="Garamond"/>
          <w:kern w:val="2"/>
          <w:lang w:eastAsia="zh-CN"/>
        </w:rPr>
        <w:t>wires</w:t>
      </w:r>
    </w:p>
    <w:p w14:paraId="0FD0DB40"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w:t>
      </w:r>
      <w:r w:rsidRPr="00976EE6">
        <w:rPr>
          <w:rFonts w:ascii="Garamond" w:eastAsia="SimSun" w:hAnsi="Garamond"/>
          <w:kern w:val="2"/>
          <w:lang w:eastAsia="zh-CN"/>
        </w:rPr>
        <w:t>the cat walks</w:t>
      </w:r>
    </w:p>
    <w:p w14:paraId="5A77F29A"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w:t>
      </w:r>
      <w:r w:rsidRPr="00976EE6">
        <w:rPr>
          <w:rFonts w:ascii="Garamond" w:eastAsia="SimSun" w:hAnsi="Garamond"/>
          <w:kern w:val="2"/>
          <w:lang w:eastAsia="zh-CN"/>
        </w:rPr>
        <w:t>the cell doors</w:t>
      </w:r>
    </w:p>
    <w:p w14:paraId="46A2DB4E" w14:textId="64309718" w:rsidR="00B22E56" w:rsidRPr="00976EE6" w:rsidRDefault="00B22E56" w:rsidP="00347083">
      <w:pPr>
        <w:rPr>
          <w:rFonts w:ascii="Garamond" w:eastAsia="SimSun" w:hAnsi="Garamond"/>
          <w:kern w:val="2"/>
          <w:lang w:eastAsia="zh-CN"/>
        </w:rPr>
      </w:pPr>
      <w:r>
        <w:rPr>
          <w:rFonts w:ascii="Garamond" w:eastAsia="SimSun" w:hAnsi="Garamond"/>
          <w:kern w:val="2"/>
          <w:lang w:eastAsia="zh-CN"/>
        </w:rPr>
        <w:t xml:space="preserve">…and the electric fence, </w:t>
      </w:r>
      <w:r w:rsidRPr="00976EE6">
        <w:rPr>
          <w:rFonts w:ascii="Garamond" w:eastAsia="SimSun" w:hAnsi="Garamond"/>
          <w:kern w:val="2"/>
          <w:lang w:eastAsia="zh-CN"/>
        </w:rPr>
        <w:t xml:space="preserve">with </w:t>
      </w:r>
      <w:r w:rsidR="002302FF" w:rsidRPr="00976EE6">
        <w:rPr>
          <w:rFonts w:ascii="Garamond" w:eastAsia="SimSun" w:hAnsi="Garamond"/>
          <w:kern w:val="2"/>
          <w:lang w:eastAsia="zh-CN"/>
        </w:rPr>
        <w:t>i</w:t>
      </w:r>
      <w:r w:rsidR="002302FF">
        <w:rPr>
          <w:rFonts w:ascii="Garamond" w:eastAsia="SimSun" w:hAnsi="Garamond"/>
          <w:kern w:val="2"/>
          <w:lang w:eastAsia="zh-CN"/>
        </w:rPr>
        <w:t>ts</w:t>
      </w:r>
      <w:r>
        <w:rPr>
          <w:rFonts w:ascii="Garamond" w:eastAsia="SimSun" w:hAnsi="Garamond"/>
          <w:kern w:val="2"/>
          <w:lang w:eastAsia="zh-CN"/>
        </w:rPr>
        <w:t xml:space="preserve"> 10,000 volts of electricity.</w:t>
      </w:r>
    </w:p>
    <w:p w14:paraId="70C4259C" w14:textId="77777777" w:rsidR="00B22E56" w:rsidRPr="00976EE6" w:rsidRDefault="00B22E56" w:rsidP="00347083">
      <w:pPr>
        <w:ind w:firstLine="0"/>
        <w:jc w:val="center"/>
        <w:rPr>
          <w:rFonts w:ascii="Garamond" w:eastAsia="SimSun" w:hAnsi="Garamond"/>
          <w:kern w:val="2"/>
          <w:lang w:eastAsia="zh-CN"/>
        </w:rPr>
      </w:pPr>
      <w:r>
        <w:rPr>
          <w:rFonts w:ascii="Garamond" w:eastAsia="SimSun" w:hAnsi="Garamond"/>
          <w:kern w:val="2"/>
          <w:lang w:eastAsia="zh-CN"/>
        </w:rPr>
        <w:t>…the prison guards</w:t>
      </w:r>
      <w:r w:rsidRPr="00976EE6">
        <w:rPr>
          <w:rFonts w:ascii="Garamond" w:eastAsia="SimSun" w:hAnsi="Garamond"/>
          <w:kern w:val="2"/>
          <w:lang w:eastAsia="zh-CN"/>
        </w:rPr>
        <w:t xml:space="preserve"> with their mini 14 assaul</w:t>
      </w:r>
      <w:r>
        <w:rPr>
          <w:rFonts w:ascii="Garamond" w:eastAsia="SimSun" w:hAnsi="Garamond"/>
          <w:kern w:val="2"/>
          <w:lang w:eastAsia="zh-CN"/>
        </w:rPr>
        <w:t>t rifles.</w:t>
      </w:r>
    </w:p>
    <w:p w14:paraId="2FE3CF8D" w14:textId="77777777" w:rsidR="00B22E56" w:rsidRPr="00976EE6" w:rsidRDefault="00B22E56" w:rsidP="00230772">
      <w:pPr>
        <w:rPr>
          <w:rFonts w:ascii="Garamond" w:eastAsia="SimSun" w:hAnsi="Garamond"/>
          <w:kern w:val="2"/>
          <w:lang w:eastAsia="zh-CN"/>
        </w:rPr>
      </w:pPr>
      <w:r>
        <w:rPr>
          <w:rFonts w:ascii="Garamond" w:eastAsia="SimSun" w:hAnsi="Garamond"/>
          <w:kern w:val="2"/>
          <w:lang w:eastAsia="zh-CN"/>
        </w:rPr>
        <w:t xml:space="preserve">And the gun towers that </w:t>
      </w:r>
      <w:r w:rsidRPr="00976EE6">
        <w:rPr>
          <w:rFonts w:ascii="Garamond" w:eastAsia="SimSun" w:hAnsi="Garamond"/>
          <w:kern w:val="2"/>
          <w:lang w:eastAsia="zh-CN"/>
        </w:rPr>
        <w:t>keep me safely</w:t>
      </w:r>
      <w:r>
        <w:rPr>
          <w:rFonts w:ascii="Garamond" w:eastAsia="SimSun" w:hAnsi="Garamond"/>
          <w:kern w:val="2"/>
          <w:lang w:eastAsia="zh-CN"/>
        </w:rPr>
        <w:t xml:space="preserve"> h</w:t>
      </w:r>
      <w:r w:rsidRPr="00976EE6">
        <w:rPr>
          <w:rFonts w:ascii="Garamond" w:eastAsia="SimSun" w:hAnsi="Garamond"/>
          <w:kern w:val="2"/>
          <w:lang w:eastAsia="zh-CN"/>
        </w:rPr>
        <w:t>emmed in.</w:t>
      </w:r>
    </w:p>
    <w:p w14:paraId="3D3FE324"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 xml:space="preserve">I look upon these gun towers on </w:t>
      </w:r>
      <w:r w:rsidRPr="00976EE6">
        <w:rPr>
          <w:rFonts w:ascii="Garamond" w:eastAsia="SimSun" w:hAnsi="Garamond"/>
          <w:kern w:val="2"/>
          <w:lang w:eastAsia="zh-CN"/>
        </w:rPr>
        <w:t>the outskirt perimeter of m</w:t>
      </w:r>
      <w:r>
        <w:rPr>
          <w:rFonts w:ascii="Garamond" w:eastAsia="SimSun" w:hAnsi="Garamond"/>
          <w:kern w:val="2"/>
          <w:lang w:eastAsia="zh-CN"/>
        </w:rPr>
        <w:t xml:space="preserve">y gated community, through out these </w:t>
      </w:r>
      <w:r w:rsidRPr="00976EE6">
        <w:rPr>
          <w:rFonts w:ascii="Garamond" w:eastAsia="SimSun" w:hAnsi="Garamond"/>
          <w:kern w:val="2"/>
          <w:lang w:eastAsia="zh-CN"/>
        </w:rPr>
        <w:t>long…</w:t>
      </w:r>
      <w:r>
        <w:rPr>
          <w:rFonts w:ascii="Garamond" w:eastAsia="SimSun" w:hAnsi="Garamond"/>
          <w:kern w:val="2"/>
          <w:lang w:eastAsia="zh-CN"/>
        </w:rPr>
        <w:t xml:space="preserve"> </w:t>
      </w:r>
      <w:r w:rsidRPr="00976EE6">
        <w:rPr>
          <w:rFonts w:ascii="Garamond" w:eastAsia="SimSun" w:hAnsi="Garamond"/>
          <w:kern w:val="2"/>
          <w:lang w:eastAsia="zh-CN"/>
        </w:rPr>
        <w:t>gone…</w:t>
      </w:r>
      <w:r>
        <w:rPr>
          <w:rFonts w:ascii="Garamond" w:eastAsia="SimSun" w:hAnsi="Garamond"/>
          <w:kern w:val="2"/>
          <w:lang w:eastAsia="zh-CN"/>
        </w:rPr>
        <w:t xml:space="preserve"> d</w:t>
      </w:r>
      <w:r w:rsidRPr="00976EE6">
        <w:rPr>
          <w:rFonts w:ascii="Garamond" w:eastAsia="SimSun" w:hAnsi="Garamond"/>
          <w:kern w:val="2"/>
          <w:lang w:eastAsia="zh-CN"/>
        </w:rPr>
        <w:t xml:space="preserve">ays. </w:t>
      </w:r>
    </w:p>
    <w:p w14:paraId="56F99EB0" w14:textId="77777777" w:rsidR="00B22E56" w:rsidRPr="00976EE6" w:rsidRDefault="00B22E56" w:rsidP="00347083">
      <w:pPr>
        <w:rPr>
          <w:rFonts w:ascii="Garamond" w:eastAsia="SimSun" w:hAnsi="Garamond"/>
          <w:kern w:val="2"/>
          <w:lang w:eastAsia="zh-CN"/>
        </w:rPr>
      </w:pPr>
      <w:r w:rsidRPr="00976EE6">
        <w:rPr>
          <w:rFonts w:ascii="Garamond" w:eastAsia="SimSun" w:hAnsi="Garamond"/>
          <w:kern w:val="2"/>
          <w:lang w:eastAsia="zh-CN"/>
        </w:rPr>
        <w:t>...and that’s exactly what they are…</w:t>
      </w:r>
    </w:p>
    <w:p w14:paraId="4149B222"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 xml:space="preserve">  …</w:t>
      </w:r>
      <w:r w:rsidRPr="00976EE6">
        <w:rPr>
          <w:rFonts w:ascii="Garamond" w:eastAsia="SimSun" w:hAnsi="Garamond"/>
          <w:kern w:val="2"/>
          <w:lang w:eastAsia="zh-CN"/>
        </w:rPr>
        <w:t>long</w:t>
      </w:r>
    </w:p>
    <w:p w14:paraId="4343A748"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 xml:space="preserve">          …</w:t>
      </w:r>
      <w:r w:rsidRPr="00976EE6">
        <w:rPr>
          <w:rFonts w:ascii="Garamond" w:eastAsia="SimSun" w:hAnsi="Garamond"/>
          <w:kern w:val="2"/>
          <w:lang w:eastAsia="zh-CN"/>
        </w:rPr>
        <w:t xml:space="preserve">gone </w:t>
      </w:r>
    </w:p>
    <w:p w14:paraId="15754256"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 xml:space="preserve">                   …</w:t>
      </w:r>
      <w:r w:rsidRPr="00976EE6">
        <w:rPr>
          <w:rFonts w:ascii="Garamond" w:eastAsia="SimSun" w:hAnsi="Garamond"/>
          <w:kern w:val="2"/>
          <w:lang w:eastAsia="zh-CN"/>
        </w:rPr>
        <w:t>days.</w:t>
      </w:r>
    </w:p>
    <w:p w14:paraId="4E7E942A" w14:textId="40B43149" w:rsidR="00B22E56" w:rsidRPr="00976EE6" w:rsidRDefault="00B22E56" w:rsidP="00347083">
      <w:pPr>
        <w:rPr>
          <w:rFonts w:ascii="Garamond" w:eastAsia="SimSun" w:hAnsi="Garamond"/>
          <w:kern w:val="2"/>
          <w:lang w:eastAsia="zh-CN"/>
        </w:rPr>
      </w:pPr>
      <w:r>
        <w:rPr>
          <w:rFonts w:ascii="Garamond" w:eastAsia="SimSun" w:hAnsi="Garamond"/>
          <w:kern w:val="2"/>
          <w:lang w:eastAsia="zh-CN"/>
        </w:rPr>
        <w:t>First</w:t>
      </w:r>
      <w:r w:rsidR="002302FF">
        <w:rPr>
          <w:rFonts w:ascii="Garamond" w:eastAsia="SimSun" w:hAnsi="Garamond"/>
          <w:kern w:val="2"/>
          <w:lang w:eastAsia="zh-CN"/>
        </w:rPr>
        <w:t>,</w:t>
      </w:r>
      <w:r>
        <w:rPr>
          <w:rFonts w:ascii="Garamond" w:eastAsia="SimSun" w:hAnsi="Garamond"/>
          <w:kern w:val="2"/>
          <w:lang w:eastAsia="zh-CN"/>
        </w:rPr>
        <w:t xml:space="preserve"> they are long…?</w:t>
      </w:r>
    </w:p>
    <w:p w14:paraId="6906EE90" w14:textId="3B44E110" w:rsidR="00B22E56" w:rsidRPr="00976EE6" w:rsidRDefault="00B22E56" w:rsidP="00347083">
      <w:pPr>
        <w:rPr>
          <w:rFonts w:ascii="Garamond" w:eastAsia="SimSun" w:hAnsi="Garamond"/>
          <w:kern w:val="2"/>
          <w:lang w:eastAsia="zh-CN"/>
        </w:rPr>
      </w:pPr>
      <w:r>
        <w:rPr>
          <w:rFonts w:ascii="Garamond" w:eastAsia="SimSun" w:hAnsi="Garamond"/>
          <w:kern w:val="2"/>
          <w:lang w:eastAsia="zh-CN"/>
        </w:rPr>
        <w:t>Then they are gone…?</w:t>
      </w:r>
    </w:p>
    <w:p w14:paraId="49FB0C50"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…and when they are long gone…</w:t>
      </w:r>
    </w:p>
    <w:p w14:paraId="3F143886"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w:t>
      </w:r>
      <w:r w:rsidRPr="00976EE6">
        <w:rPr>
          <w:rFonts w:ascii="Garamond" w:eastAsia="SimSun" w:hAnsi="Garamond"/>
          <w:kern w:val="2"/>
          <w:lang w:eastAsia="zh-CN"/>
        </w:rPr>
        <w:t>the</w:t>
      </w:r>
      <w:r>
        <w:rPr>
          <w:rFonts w:ascii="Garamond" w:eastAsia="SimSun" w:hAnsi="Garamond"/>
          <w:kern w:val="2"/>
          <w:lang w:eastAsia="zh-CN"/>
        </w:rPr>
        <w:t>y are no longer considered days?</w:t>
      </w:r>
    </w:p>
    <w:p w14:paraId="05C92FE5"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 xml:space="preserve">                     …or weeks?</w:t>
      </w:r>
    </w:p>
    <w:p w14:paraId="123F150C" w14:textId="77777777" w:rsidR="00B22E56" w:rsidRDefault="00B22E56" w:rsidP="00347083">
      <w:pPr>
        <w:rPr>
          <w:rFonts w:ascii="Garamond" w:eastAsia="SimSun" w:hAnsi="Garamond"/>
          <w:kern w:val="2"/>
          <w:lang w:eastAsia="zh-CN"/>
        </w:rPr>
      </w:pPr>
      <w:r w:rsidRPr="00976EE6">
        <w:rPr>
          <w:rFonts w:ascii="Garamond" w:eastAsia="SimSun" w:hAnsi="Garamond"/>
          <w:kern w:val="2"/>
          <w:lang w:eastAsia="zh-CN"/>
        </w:rPr>
        <w:t xml:space="preserve">                  </w:t>
      </w:r>
      <w:r>
        <w:rPr>
          <w:rFonts w:ascii="Garamond" w:eastAsia="SimSun" w:hAnsi="Garamond"/>
          <w:kern w:val="2"/>
          <w:lang w:eastAsia="zh-CN"/>
        </w:rPr>
        <w:t xml:space="preserve"> …or months?</w:t>
      </w:r>
    </w:p>
    <w:p w14:paraId="19173152" w14:textId="77777777" w:rsidR="00B22E56" w:rsidRPr="00976EE6" w:rsidRDefault="00B22E56" w:rsidP="00B57D2A">
      <w:pPr>
        <w:ind w:left="432" w:firstLine="0"/>
        <w:rPr>
          <w:rFonts w:ascii="Garamond" w:eastAsia="SimSun" w:hAnsi="Garamond"/>
          <w:kern w:val="2"/>
          <w:lang w:eastAsia="zh-CN"/>
        </w:rPr>
      </w:pPr>
      <w:r>
        <w:rPr>
          <w:rFonts w:ascii="Garamond" w:eastAsia="SimSun" w:hAnsi="Garamond"/>
          <w:kern w:val="2"/>
          <w:lang w:eastAsia="zh-CN"/>
        </w:rPr>
        <w:t>But something we start</w:t>
      </w:r>
      <w:r w:rsidRPr="00976EE6">
        <w:rPr>
          <w:rFonts w:ascii="Garamond" w:eastAsia="SimSun" w:hAnsi="Garamond"/>
          <w:kern w:val="2"/>
          <w:lang w:eastAsia="zh-CN"/>
        </w:rPr>
        <w:t xml:space="preserve"> to refer to, now, as... in... years.</w:t>
      </w:r>
    </w:p>
    <w:p w14:paraId="0FF91C79" w14:textId="77777777" w:rsidR="00B57D2A" w:rsidRDefault="00B57D2A" w:rsidP="00347083">
      <w:pPr>
        <w:rPr>
          <w:rFonts w:ascii="Garamond" w:eastAsia="SimSun" w:hAnsi="Garamond"/>
          <w:kern w:val="2"/>
          <w:lang w:eastAsia="zh-CN"/>
        </w:rPr>
      </w:pPr>
    </w:p>
    <w:p w14:paraId="29CBE6F7" w14:textId="77777777" w:rsidR="00B22E56" w:rsidRPr="00976EE6" w:rsidRDefault="00B22E56" w:rsidP="00347083">
      <w:pPr>
        <w:rPr>
          <w:rFonts w:ascii="Garamond" w:eastAsia="SimSun" w:hAnsi="Garamond"/>
          <w:kern w:val="2"/>
          <w:lang w:eastAsia="zh-CN"/>
        </w:rPr>
      </w:pPr>
      <w:r w:rsidRPr="00976EE6">
        <w:rPr>
          <w:rFonts w:ascii="Garamond" w:eastAsia="SimSun" w:hAnsi="Garamond"/>
          <w:kern w:val="2"/>
          <w:lang w:eastAsia="zh-CN"/>
        </w:rPr>
        <w:t>How many years have I stared out this window?</w:t>
      </w:r>
    </w:p>
    <w:p w14:paraId="0E6852D9" w14:textId="77777777" w:rsidR="00B22E56" w:rsidRPr="00976EE6" w:rsidRDefault="00B22E56" w:rsidP="00347083">
      <w:pPr>
        <w:rPr>
          <w:rFonts w:ascii="Garamond" w:eastAsia="SimSun" w:hAnsi="Garamond"/>
          <w:kern w:val="2"/>
          <w:lang w:eastAsia="zh-CN"/>
        </w:rPr>
      </w:pPr>
      <w:r w:rsidRPr="00976EE6">
        <w:rPr>
          <w:rFonts w:ascii="Garamond" w:eastAsia="SimSun" w:hAnsi="Garamond"/>
          <w:kern w:val="2"/>
          <w:lang w:eastAsia="zh-CN"/>
        </w:rPr>
        <w:t>How many y</w:t>
      </w:r>
      <w:r>
        <w:rPr>
          <w:rFonts w:ascii="Garamond" w:eastAsia="SimSun" w:hAnsi="Garamond"/>
          <w:kern w:val="2"/>
          <w:lang w:eastAsia="zh-CN"/>
        </w:rPr>
        <w:t>ears have I stared out a window</w:t>
      </w:r>
      <w:r w:rsidRPr="00976EE6">
        <w:rPr>
          <w:rFonts w:ascii="Garamond" w:eastAsia="SimSun" w:hAnsi="Garamond"/>
          <w:kern w:val="2"/>
          <w:lang w:eastAsia="zh-CN"/>
        </w:rPr>
        <w:t xml:space="preserve"> just like it?</w:t>
      </w:r>
    </w:p>
    <w:p w14:paraId="533EFC63"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Staring out</w:t>
      </w:r>
      <w:r w:rsidRPr="00976EE6">
        <w:rPr>
          <w:rFonts w:ascii="Garamond" w:eastAsia="SimSun" w:hAnsi="Garamond"/>
          <w:kern w:val="2"/>
          <w:lang w:eastAsia="zh-CN"/>
        </w:rPr>
        <w:t xml:space="preserve"> beyond the walls, bey</w:t>
      </w:r>
      <w:r>
        <w:rPr>
          <w:rFonts w:ascii="Garamond" w:eastAsia="SimSun" w:hAnsi="Garamond"/>
          <w:kern w:val="2"/>
          <w:lang w:eastAsia="zh-CN"/>
        </w:rPr>
        <w:t>ond the wire, beyond the towers?</w:t>
      </w:r>
    </w:p>
    <w:p w14:paraId="32654C97" w14:textId="77777777" w:rsidR="00B22E56" w:rsidRDefault="00B22E56" w:rsidP="00347083">
      <w:pPr>
        <w:rPr>
          <w:rFonts w:ascii="Garamond" w:eastAsia="SimSun" w:hAnsi="Garamond"/>
          <w:kern w:val="2"/>
          <w:lang w:eastAsia="zh-CN"/>
        </w:rPr>
      </w:pPr>
      <w:r>
        <w:rPr>
          <w:rFonts w:ascii="Garamond" w:eastAsia="SimSun" w:hAnsi="Garamond"/>
          <w:kern w:val="2"/>
          <w:lang w:eastAsia="zh-CN"/>
        </w:rPr>
        <w:t>Staring out a window</w:t>
      </w:r>
      <w:r w:rsidRPr="00976EE6">
        <w:rPr>
          <w:rFonts w:ascii="Garamond" w:eastAsia="SimSun" w:hAnsi="Garamond"/>
          <w:kern w:val="2"/>
          <w:lang w:eastAsia="zh-CN"/>
        </w:rPr>
        <w:t xml:space="preserve"> beyond the rockwork...</w:t>
      </w:r>
      <w:r>
        <w:rPr>
          <w:rFonts w:ascii="Garamond" w:eastAsia="SimSun" w:hAnsi="Garamond"/>
          <w:kern w:val="2"/>
          <w:lang w:eastAsia="zh-CN"/>
        </w:rPr>
        <w:t>?</w:t>
      </w:r>
    </w:p>
    <w:p w14:paraId="73380289" w14:textId="3D3FC9A6" w:rsidR="00B22E56" w:rsidRPr="00976EE6" w:rsidRDefault="002302FF" w:rsidP="00347083">
      <w:pPr>
        <w:ind w:firstLine="0"/>
        <w:rPr>
          <w:rFonts w:ascii="Garamond" w:eastAsia="SimSun" w:hAnsi="Garamond"/>
          <w:kern w:val="2"/>
          <w:lang w:eastAsia="zh-CN"/>
        </w:rPr>
      </w:pPr>
      <w:r>
        <w:rPr>
          <w:rFonts w:ascii="Garamond" w:eastAsia="SimSun" w:hAnsi="Garamond"/>
          <w:kern w:val="2"/>
          <w:lang w:eastAsia="zh-CN"/>
        </w:rPr>
        <w:t>… the</w:t>
      </w:r>
      <w:r w:rsidR="00B22E56">
        <w:rPr>
          <w:rFonts w:ascii="Garamond" w:eastAsia="SimSun" w:hAnsi="Garamond"/>
          <w:kern w:val="2"/>
          <w:lang w:eastAsia="zh-CN"/>
        </w:rPr>
        <w:t xml:space="preserve"> small hills?</w:t>
      </w:r>
    </w:p>
    <w:p w14:paraId="46C63F20" w14:textId="71965D84" w:rsidR="00B22E56" w:rsidRPr="00976EE6" w:rsidRDefault="002302FF" w:rsidP="00347083">
      <w:pPr>
        <w:rPr>
          <w:rFonts w:ascii="Garamond" w:eastAsia="SimSun" w:hAnsi="Garamond"/>
          <w:kern w:val="2"/>
          <w:lang w:eastAsia="zh-CN"/>
        </w:rPr>
      </w:pPr>
      <w:r>
        <w:rPr>
          <w:rFonts w:ascii="Garamond" w:eastAsia="SimSun" w:hAnsi="Garamond"/>
          <w:kern w:val="2"/>
          <w:lang w:eastAsia="zh-CN"/>
        </w:rPr>
        <w:t>…</w:t>
      </w:r>
      <w:r w:rsidRPr="00976EE6">
        <w:rPr>
          <w:rFonts w:ascii="Garamond" w:eastAsia="SimSun" w:hAnsi="Garamond"/>
          <w:kern w:val="2"/>
          <w:lang w:eastAsia="zh-CN"/>
        </w:rPr>
        <w:t xml:space="preserve"> the</w:t>
      </w:r>
      <w:r w:rsidR="00B22E56" w:rsidRPr="00976EE6">
        <w:rPr>
          <w:rFonts w:ascii="Garamond" w:eastAsia="SimSun" w:hAnsi="Garamond"/>
          <w:kern w:val="2"/>
          <w:lang w:eastAsia="zh-CN"/>
        </w:rPr>
        <w:t xml:space="preserve"> dead tree?</w:t>
      </w:r>
    </w:p>
    <w:p w14:paraId="3E70841E"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Staring out a window, at a world…</w:t>
      </w:r>
    </w:p>
    <w:p w14:paraId="4B106047" w14:textId="5B8AC43C" w:rsidR="00DB6BB4" w:rsidRDefault="00B22E56" w:rsidP="00B57D2A">
      <w:pPr>
        <w:ind w:left="1296"/>
        <w:rPr>
          <w:rFonts w:ascii="Garamond" w:eastAsia="SimSun" w:hAnsi="Garamond"/>
          <w:kern w:val="2"/>
          <w:lang w:eastAsia="zh-CN"/>
        </w:rPr>
      </w:pPr>
      <w:r w:rsidRPr="00976EE6">
        <w:rPr>
          <w:rFonts w:ascii="Garamond" w:eastAsia="SimSun" w:hAnsi="Garamond"/>
          <w:kern w:val="2"/>
          <w:lang w:eastAsia="zh-CN"/>
        </w:rPr>
        <w:t>…that</w:t>
      </w:r>
      <w:r>
        <w:rPr>
          <w:rFonts w:ascii="Garamond" w:eastAsia="SimSun" w:hAnsi="Garamond"/>
          <w:kern w:val="2"/>
          <w:lang w:eastAsia="zh-CN"/>
        </w:rPr>
        <w:t>…</w:t>
      </w:r>
    </w:p>
    <w:p w14:paraId="18C48FA7" w14:textId="77777777" w:rsidR="00B22E56" w:rsidRPr="00976EE6" w:rsidRDefault="00B22E56" w:rsidP="00347083">
      <w:pPr>
        <w:ind w:left="1440" w:firstLine="720"/>
        <w:rPr>
          <w:rFonts w:ascii="Garamond" w:eastAsia="SimSun" w:hAnsi="Garamond"/>
          <w:kern w:val="2"/>
          <w:lang w:eastAsia="zh-CN"/>
        </w:rPr>
      </w:pPr>
      <w:r w:rsidRPr="00976EE6">
        <w:rPr>
          <w:rFonts w:ascii="Garamond" w:eastAsia="SimSun" w:hAnsi="Garamond"/>
          <w:kern w:val="2"/>
          <w:lang w:eastAsia="zh-CN"/>
        </w:rPr>
        <w:t>…no</w:t>
      </w:r>
      <w:r>
        <w:rPr>
          <w:rFonts w:ascii="Garamond" w:eastAsia="SimSun" w:hAnsi="Garamond"/>
          <w:kern w:val="2"/>
          <w:lang w:eastAsia="zh-CN"/>
        </w:rPr>
        <w:t>…</w:t>
      </w:r>
    </w:p>
    <w:p w14:paraId="47C7B23D" w14:textId="77777777" w:rsidR="00B22E56" w:rsidRPr="00976EE6" w:rsidRDefault="00B22E56" w:rsidP="00347083">
      <w:pPr>
        <w:ind w:left="2448" w:firstLine="144"/>
        <w:rPr>
          <w:rFonts w:ascii="Garamond" w:eastAsia="SimSun" w:hAnsi="Garamond"/>
          <w:kern w:val="2"/>
          <w:lang w:eastAsia="zh-CN"/>
        </w:rPr>
      </w:pPr>
      <w:r w:rsidRPr="00976EE6">
        <w:rPr>
          <w:rFonts w:ascii="Garamond" w:eastAsia="SimSun" w:hAnsi="Garamond"/>
          <w:kern w:val="2"/>
          <w:lang w:eastAsia="zh-CN"/>
        </w:rPr>
        <w:t>…longer</w:t>
      </w:r>
      <w:r>
        <w:rPr>
          <w:rFonts w:ascii="Garamond" w:eastAsia="SimSun" w:hAnsi="Garamond"/>
          <w:kern w:val="2"/>
          <w:lang w:eastAsia="zh-CN"/>
        </w:rPr>
        <w:t>…</w:t>
      </w:r>
    </w:p>
    <w:p w14:paraId="530DAD51" w14:textId="77777777" w:rsidR="00B22E56" w:rsidRDefault="00B22E56" w:rsidP="00347083">
      <w:pPr>
        <w:ind w:left="2160" w:firstLine="720"/>
        <w:rPr>
          <w:rFonts w:ascii="Garamond" w:eastAsia="SimSun" w:hAnsi="Garamond"/>
          <w:kern w:val="2"/>
          <w:lang w:eastAsia="zh-CN"/>
        </w:rPr>
      </w:pPr>
      <w:r>
        <w:rPr>
          <w:rFonts w:ascii="Garamond" w:eastAsia="SimSun" w:hAnsi="Garamond"/>
          <w:kern w:val="2"/>
          <w:lang w:eastAsia="zh-CN"/>
        </w:rPr>
        <w:t xml:space="preserve">    </w:t>
      </w:r>
      <w:r w:rsidRPr="00976EE6">
        <w:rPr>
          <w:rFonts w:ascii="Garamond" w:eastAsia="SimSun" w:hAnsi="Garamond"/>
          <w:kern w:val="2"/>
          <w:lang w:eastAsia="zh-CN"/>
        </w:rPr>
        <w:t>…even</w:t>
      </w:r>
      <w:r>
        <w:rPr>
          <w:rFonts w:ascii="Garamond" w:eastAsia="SimSun" w:hAnsi="Garamond"/>
          <w:kern w:val="2"/>
          <w:lang w:eastAsia="zh-CN"/>
        </w:rPr>
        <w:t>…</w:t>
      </w:r>
      <w:r w:rsidRPr="00976EE6">
        <w:rPr>
          <w:rFonts w:ascii="Garamond" w:eastAsia="SimSun" w:hAnsi="Garamond"/>
          <w:kern w:val="2"/>
          <w:lang w:eastAsia="zh-CN"/>
        </w:rPr>
        <w:t xml:space="preserve"> </w:t>
      </w:r>
    </w:p>
    <w:p w14:paraId="4EBEF07D" w14:textId="77777777" w:rsidR="00B22E56" w:rsidRPr="00976EE6" w:rsidRDefault="00B22E56" w:rsidP="00347083">
      <w:pPr>
        <w:ind w:left="3024"/>
        <w:rPr>
          <w:rFonts w:ascii="Garamond" w:eastAsia="SimSun" w:hAnsi="Garamond"/>
          <w:kern w:val="2"/>
          <w:lang w:eastAsia="zh-CN"/>
        </w:rPr>
      </w:pPr>
      <w:r>
        <w:rPr>
          <w:rFonts w:ascii="Garamond" w:eastAsia="SimSun" w:hAnsi="Garamond"/>
          <w:kern w:val="2"/>
          <w:lang w:eastAsia="zh-CN"/>
        </w:rPr>
        <w:t xml:space="preserve"> …</w:t>
      </w:r>
      <w:r w:rsidRPr="00976EE6">
        <w:rPr>
          <w:rFonts w:ascii="Garamond" w:eastAsia="SimSun" w:hAnsi="Garamond"/>
          <w:kern w:val="2"/>
          <w:lang w:eastAsia="zh-CN"/>
        </w:rPr>
        <w:t>bothers…</w:t>
      </w:r>
    </w:p>
    <w:p w14:paraId="0E1CD31D" w14:textId="77777777" w:rsidR="00B22E56" w:rsidRPr="00976EE6" w:rsidRDefault="00B22E56" w:rsidP="00347083">
      <w:pPr>
        <w:ind w:left="1728"/>
        <w:rPr>
          <w:rFonts w:ascii="Garamond" w:eastAsia="SimSun" w:hAnsi="Garamond"/>
          <w:kern w:val="2"/>
          <w:lang w:eastAsia="zh-CN"/>
        </w:rPr>
      </w:pPr>
      <w:r>
        <w:rPr>
          <w:rFonts w:ascii="Garamond" w:eastAsia="SimSun" w:hAnsi="Garamond"/>
          <w:kern w:val="2"/>
          <w:lang w:eastAsia="zh-CN"/>
        </w:rPr>
        <w:t>...considering…</w:t>
      </w:r>
      <w:r w:rsidRPr="00976EE6">
        <w:rPr>
          <w:rFonts w:ascii="Garamond" w:eastAsia="SimSun" w:hAnsi="Garamond"/>
          <w:kern w:val="2"/>
          <w:lang w:eastAsia="zh-CN"/>
        </w:rPr>
        <w:t xml:space="preserve"> staring back?</w:t>
      </w:r>
    </w:p>
    <w:p w14:paraId="02DBC200" w14:textId="77777777" w:rsidR="00B22E56" w:rsidRPr="00976EE6" w:rsidRDefault="00B22E56" w:rsidP="00A95BA0">
      <w:pPr>
        <w:rPr>
          <w:rFonts w:ascii="Garamond" w:eastAsia="SimSun" w:hAnsi="Garamond"/>
          <w:kern w:val="2"/>
          <w:lang w:eastAsia="zh-CN"/>
        </w:rPr>
      </w:pPr>
      <w:r w:rsidRPr="00976EE6">
        <w:rPr>
          <w:rFonts w:ascii="Garamond" w:eastAsia="SimSun" w:hAnsi="Garamond"/>
          <w:kern w:val="2"/>
          <w:lang w:eastAsia="zh-CN"/>
        </w:rPr>
        <w:lastRenderedPageBreak/>
        <w:t xml:space="preserve">Staring out a window, at a </w:t>
      </w:r>
      <w:r>
        <w:rPr>
          <w:rFonts w:ascii="Garamond" w:eastAsia="SimSun" w:hAnsi="Garamond"/>
          <w:kern w:val="2"/>
          <w:lang w:eastAsia="zh-CN"/>
        </w:rPr>
        <w:t>world</w:t>
      </w:r>
      <w:r w:rsidRPr="00976EE6">
        <w:rPr>
          <w:rFonts w:ascii="Garamond" w:eastAsia="SimSun" w:hAnsi="Garamond"/>
          <w:kern w:val="2"/>
          <w:lang w:eastAsia="zh-CN"/>
        </w:rPr>
        <w:t xml:space="preserve"> that has forgotten you…</w:t>
      </w:r>
    </w:p>
    <w:p w14:paraId="43AE31E6" w14:textId="77777777" w:rsidR="00B22E56" w:rsidRPr="00976EE6" w:rsidRDefault="00B22E56" w:rsidP="00347083">
      <w:pPr>
        <w:rPr>
          <w:rFonts w:ascii="Garamond" w:eastAsia="SimSun" w:hAnsi="Garamond"/>
          <w:kern w:val="2"/>
          <w:lang w:eastAsia="zh-CN"/>
        </w:rPr>
      </w:pPr>
      <w:r w:rsidRPr="00976EE6">
        <w:rPr>
          <w:rFonts w:ascii="Garamond" w:eastAsia="SimSun" w:hAnsi="Garamond"/>
          <w:kern w:val="2"/>
          <w:lang w:eastAsia="zh-CN"/>
        </w:rPr>
        <w:t>Star</w:t>
      </w:r>
      <w:r>
        <w:rPr>
          <w:rFonts w:ascii="Garamond" w:eastAsia="SimSun" w:hAnsi="Garamond"/>
          <w:kern w:val="2"/>
          <w:lang w:eastAsia="zh-CN"/>
        </w:rPr>
        <w:t xml:space="preserve">ing out a window, at a world </w:t>
      </w:r>
      <w:r w:rsidRPr="00976EE6">
        <w:rPr>
          <w:rFonts w:ascii="Garamond" w:eastAsia="SimSun" w:hAnsi="Garamond"/>
          <w:kern w:val="2"/>
          <w:lang w:eastAsia="zh-CN"/>
        </w:rPr>
        <w:t>that has left you...</w:t>
      </w:r>
    </w:p>
    <w:p w14:paraId="0CBD0B5E" w14:textId="77777777" w:rsidR="00B22E56" w:rsidRPr="00976EE6" w:rsidRDefault="00B22E56" w:rsidP="00347083">
      <w:pPr>
        <w:rPr>
          <w:rFonts w:ascii="Garamond" w:eastAsia="SimSun" w:hAnsi="Garamond"/>
          <w:kern w:val="2"/>
          <w:lang w:eastAsia="zh-CN"/>
        </w:rPr>
      </w:pPr>
      <w:r w:rsidRPr="00976EE6">
        <w:rPr>
          <w:rFonts w:ascii="Garamond" w:eastAsia="SimSun" w:hAnsi="Garamond"/>
          <w:kern w:val="2"/>
          <w:lang w:eastAsia="zh-CN"/>
        </w:rPr>
        <w:t xml:space="preserve">                     …to its loneliness</w:t>
      </w:r>
    </w:p>
    <w:p w14:paraId="4B69D237" w14:textId="77777777" w:rsidR="00B22E56" w:rsidRDefault="00B22E56" w:rsidP="00347083">
      <w:pPr>
        <w:ind w:firstLine="720"/>
        <w:rPr>
          <w:rFonts w:ascii="Garamond" w:eastAsia="SimSun" w:hAnsi="Garamond"/>
          <w:kern w:val="2"/>
          <w:lang w:eastAsia="zh-CN"/>
        </w:rPr>
      </w:pPr>
      <w:r>
        <w:rPr>
          <w:rFonts w:ascii="Garamond" w:eastAsia="SimSun" w:hAnsi="Garamond"/>
          <w:kern w:val="2"/>
          <w:lang w:eastAsia="zh-CN"/>
        </w:rPr>
        <w:t>...and to its cold.?</w:t>
      </w:r>
    </w:p>
    <w:p w14:paraId="35B2633E" w14:textId="77777777" w:rsidR="00B22E56" w:rsidRPr="00976EE6" w:rsidRDefault="00B22E56" w:rsidP="002139A4">
      <w:pPr>
        <w:ind w:firstLine="0"/>
        <w:rPr>
          <w:rFonts w:ascii="Garamond" w:eastAsia="SimSun" w:hAnsi="Garamond"/>
          <w:kern w:val="2"/>
          <w:lang w:eastAsia="zh-CN"/>
        </w:rPr>
      </w:pPr>
      <w:r>
        <w:rPr>
          <w:rFonts w:ascii="Garamond" w:eastAsia="SimSun" w:hAnsi="Garamond"/>
          <w:kern w:val="2"/>
          <w:lang w:eastAsia="zh-CN"/>
        </w:rPr>
        <w:t>J</w:t>
      </w:r>
      <w:r w:rsidRPr="00976EE6">
        <w:rPr>
          <w:rFonts w:ascii="Garamond" w:eastAsia="SimSun" w:hAnsi="Garamond"/>
          <w:kern w:val="2"/>
          <w:lang w:eastAsia="zh-CN"/>
        </w:rPr>
        <w:t xml:space="preserve">ust like </w:t>
      </w:r>
      <w:r>
        <w:rPr>
          <w:rFonts w:ascii="Garamond" w:eastAsia="SimSun" w:hAnsi="Garamond"/>
          <w:kern w:val="2"/>
          <w:lang w:eastAsia="zh-CN"/>
        </w:rPr>
        <w:t xml:space="preserve">that </w:t>
      </w:r>
      <w:r w:rsidRPr="00976EE6">
        <w:rPr>
          <w:rFonts w:ascii="Garamond" w:eastAsia="SimSun" w:hAnsi="Garamond"/>
          <w:kern w:val="2"/>
          <w:lang w:eastAsia="zh-CN"/>
        </w:rPr>
        <w:t>lone tree, what</w:t>
      </w:r>
      <w:r>
        <w:rPr>
          <w:rFonts w:ascii="Garamond" w:eastAsia="SimSun" w:hAnsi="Garamond"/>
          <w:kern w:val="2"/>
          <w:lang w:eastAsia="zh-CN"/>
        </w:rPr>
        <w:t>, with, its, questing branches.</w:t>
      </w:r>
    </w:p>
    <w:p w14:paraId="17962482"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So lonely.</w:t>
      </w:r>
    </w:p>
    <w:p w14:paraId="760340AD" w14:textId="77777777" w:rsidR="00B22E56" w:rsidRPr="00976EE6" w:rsidRDefault="00B22E56" w:rsidP="00347083">
      <w:pPr>
        <w:rPr>
          <w:rFonts w:ascii="Garamond" w:eastAsia="SimSun" w:hAnsi="Garamond"/>
          <w:kern w:val="2"/>
          <w:lang w:eastAsia="zh-CN"/>
        </w:rPr>
      </w:pPr>
      <w:r>
        <w:rPr>
          <w:rFonts w:ascii="Garamond" w:eastAsia="SimSun" w:hAnsi="Garamond"/>
          <w:kern w:val="2"/>
          <w:lang w:eastAsia="zh-CN"/>
        </w:rPr>
        <w:t>So cold.</w:t>
      </w:r>
    </w:p>
    <w:p w14:paraId="75D5288D" w14:textId="77777777" w:rsidR="00B22E56" w:rsidRPr="00976EE6" w:rsidRDefault="00B22E56" w:rsidP="002139A4">
      <w:pPr>
        <w:ind w:firstLine="0"/>
        <w:rPr>
          <w:rFonts w:ascii="Garamond" w:eastAsia="SimSun" w:hAnsi="Garamond"/>
          <w:kern w:val="2"/>
          <w:lang w:eastAsia="zh-CN"/>
        </w:rPr>
      </w:pPr>
      <w:r w:rsidRPr="00976EE6">
        <w:rPr>
          <w:rFonts w:ascii="Garamond" w:eastAsia="SimSun" w:hAnsi="Garamond"/>
          <w:kern w:val="2"/>
          <w:lang w:eastAsia="zh-CN"/>
        </w:rPr>
        <w:t>But you know what?</w:t>
      </w:r>
    </w:p>
    <w:p w14:paraId="0D81A53B" w14:textId="77777777" w:rsidR="00B22E56" w:rsidRPr="00976EE6" w:rsidRDefault="00B22E56" w:rsidP="00347083">
      <w:pPr>
        <w:rPr>
          <w:rFonts w:ascii="Garamond" w:eastAsia="SimSun" w:hAnsi="Garamond"/>
          <w:kern w:val="2"/>
          <w:lang w:eastAsia="zh-CN"/>
        </w:rPr>
      </w:pPr>
      <w:r w:rsidRPr="00976EE6">
        <w:rPr>
          <w:rFonts w:ascii="Garamond" w:eastAsia="SimSun" w:hAnsi="Garamond"/>
          <w:kern w:val="2"/>
          <w:lang w:eastAsia="zh-CN"/>
        </w:rPr>
        <w:t xml:space="preserve"> </w:t>
      </w:r>
      <w:r w:rsidRPr="00976EE6">
        <w:rPr>
          <w:rFonts w:ascii="Garamond" w:eastAsia="SimSun" w:hAnsi="Garamond"/>
          <w:kern w:val="2"/>
          <w:lang w:eastAsia="zh-CN"/>
        </w:rPr>
        <w:tab/>
        <w:t>I find that tree beautiful...</w:t>
      </w:r>
    </w:p>
    <w:p w14:paraId="41AC9396" w14:textId="77777777" w:rsidR="00B22E56" w:rsidRPr="00976EE6" w:rsidRDefault="00B22E56" w:rsidP="00347083">
      <w:pPr>
        <w:ind w:left="720" w:firstLine="720"/>
        <w:rPr>
          <w:rFonts w:ascii="Garamond" w:eastAsia="SimSun" w:hAnsi="Garamond"/>
          <w:kern w:val="2"/>
          <w:lang w:eastAsia="zh-CN"/>
        </w:rPr>
      </w:pPr>
      <w:r w:rsidRPr="00976EE6">
        <w:rPr>
          <w:rFonts w:ascii="Garamond" w:eastAsia="SimSun" w:hAnsi="Garamond"/>
          <w:kern w:val="2"/>
          <w:lang w:eastAsia="zh-CN"/>
        </w:rPr>
        <w:t>…for I know that lonely.</w:t>
      </w:r>
    </w:p>
    <w:p w14:paraId="14A6C274" w14:textId="77777777" w:rsidR="00B22E56" w:rsidRPr="00976EE6" w:rsidRDefault="00B22E56" w:rsidP="00347083">
      <w:pPr>
        <w:ind w:left="720" w:firstLine="720"/>
        <w:rPr>
          <w:rFonts w:ascii="Garamond" w:eastAsia="SimSun" w:hAnsi="Garamond"/>
          <w:kern w:val="2"/>
          <w:lang w:eastAsia="zh-CN"/>
        </w:rPr>
      </w:pPr>
      <w:r w:rsidRPr="00976EE6">
        <w:rPr>
          <w:rFonts w:ascii="Garamond" w:eastAsia="SimSun" w:hAnsi="Garamond"/>
          <w:kern w:val="2"/>
          <w:lang w:eastAsia="zh-CN"/>
        </w:rPr>
        <w:t>…and I know that cold.</w:t>
      </w:r>
    </w:p>
    <w:p w14:paraId="5BD25558" w14:textId="6470F22D" w:rsidR="00B22E56" w:rsidRDefault="00B22E56" w:rsidP="00193D0A">
      <w:pPr>
        <w:rPr>
          <w:b/>
        </w:rPr>
      </w:pPr>
      <w:r w:rsidRPr="00976EE6">
        <w:rPr>
          <w:rFonts w:ascii="Garamond" w:eastAsia="SimSun" w:hAnsi="Garamond"/>
          <w:kern w:val="2"/>
          <w:lang w:eastAsia="zh-CN"/>
        </w:rPr>
        <w:t xml:space="preserve">                                            ….and I understand</w:t>
      </w:r>
      <w:r w:rsidR="00EE2728">
        <w:rPr>
          <w:rFonts w:ascii="Garamond" w:eastAsia="SimSun" w:hAnsi="Garamond"/>
          <w:kern w:val="2"/>
          <w:lang w:eastAsia="zh-CN"/>
        </w:rPr>
        <w:t>.</w:t>
      </w:r>
    </w:p>
    <w:p w14:paraId="2F20EF4E" w14:textId="77777777" w:rsidR="00B22E56" w:rsidRDefault="00B22E56" w:rsidP="00193D0A">
      <w:pPr>
        <w:rPr>
          <w:b/>
        </w:rPr>
      </w:pPr>
    </w:p>
    <w:p w14:paraId="1D89511D" w14:textId="77777777" w:rsidR="00B22E56" w:rsidRDefault="00B22E56" w:rsidP="00193D0A">
      <w:pPr>
        <w:rPr>
          <w:b/>
        </w:rPr>
      </w:pPr>
    </w:p>
    <w:p w14:paraId="37F98DD7" w14:textId="77777777" w:rsidR="00B22E56" w:rsidRDefault="00B22E56" w:rsidP="00193D0A">
      <w:pPr>
        <w:rPr>
          <w:b/>
        </w:rPr>
      </w:pPr>
    </w:p>
    <w:p w14:paraId="7BC355CE" w14:textId="77777777" w:rsidR="00B22E56" w:rsidRDefault="00B22E56" w:rsidP="00193D0A">
      <w:pPr>
        <w:rPr>
          <w:b/>
        </w:rPr>
      </w:pPr>
    </w:p>
    <w:p w14:paraId="4E89FC37" w14:textId="77777777" w:rsidR="004716DF" w:rsidRDefault="004716DF" w:rsidP="00193D0A">
      <w:pPr>
        <w:rPr>
          <w:b/>
        </w:rPr>
      </w:pPr>
    </w:p>
    <w:p w14:paraId="09FA8E38" w14:textId="77777777" w:rsidR="00BA0041" w:rsidRDefault="00BA0041" w:rsidP="00193D0A">
      <w:pPr>
        <w:rPr>
          <w:b/>
        </w:rPr>
      </w:pPr>
    </w:p>
    <w:p w14:paraId="661D43E4" w14:textId="77777777" w:rsidR="00BA0041" w:rsidRDefault="00BA0041" w:rsidP="00193D0A">
      <w:pPr>
        <w:rPr>
          <w:b/>
        </w:rPr>
      </w:pPr>
    </w:p>
    <w:p w14:paraId="698F1799" w14:textId="77777777" w:rsidR="00BA0041" w:rsidRDefault="00BA0041" w:rsidP="00193D0A">
      <w:pPr>
        <w:rPr>
          <w:b/>
        </w:rPr>
      </w:pPr>
    </w:p>
    <w:p w14:paraId="7DEC47E5" w14:textId="77777777" w:rsidR="00BA0041" w:rsidRDefault="00BA0041" w:rsidP="00193D0A">
      <w:pPr>
        <w:rPr>
          <w:b/>
        </w:rPr>
      </w:pPr>
    </w:p>
    <w:p w14:paraId="628A30B5" w14:textId="77777777" w:rsidR="00BA0041" w:rsidRDefault="00BA0041" w:rsidP="00193D0A">
      <w:pPr>
        <w:rPr>
          <w:b/>
        </w:rPr>
      </w:pPr>
    </w:p>
    <w:p w14:paraId="70744936" w14:textId="77777777" w:rsidR="00BA0041" w:rsidRDefault="00BA0041" w:rsidP="00193D0A">
      <w:pPr>
        <w:rPr>
          <w:b/>
        </w:rPr>
      </w:pPr>
    </w:p>
    <w:p w14:paraId="3FF78058" w14:textId="77777777" w:rsidR="00BA0041" w:rsidRDefault="00BA0041" w:rsidP="00193D0A">
      <w:pPr>
        <w:rPr>
          <w:b/>
        </w:rPr>
      </w:pPr>
    </w:p>
    <w:p w14:paraId="5F48EB38" w14:textId="77777777" w:rsidR="00BA0041" w:rsidRDefault="00BA0041" w:rsidP="00193D0A">
      <w:pPr>
        <w:rPr>
          <w:b/>
        </w:rPr>
      </w:pPr>
    </w:p>
    <w:p w14:paraId="0B74B503" w14:textId="77777777" w:rsidR="00BA0041" w:rsidRDefault="00BA0041" w:rsidP="00193D0A">
      <w:pPr>
        <w:rPr>
          <w:b/>
        </w:rPr>
      </w:pPr>
    </w:p>
    <w:p w14:paraId="4FB919C4" w14:textId="77777777" w:rsidR="00BA0041" w:rsidRDefault="00BA0041" w:rsidP="00193D0A">
      <w:pPr>
        <w:rPr>
          <w:b/>
        </w:rPr>
      </w:pPr>
    </w:p>
    <w:p w14:paraId="5F114743" w14:textId="77777777" w:rsidR="00BA0041" w:rsidRDefault="00BA0041" w:rsidP="00193D0A">
      <w:pPr>
        <w:rPr>
          <w:b/>
        </w:rPr>
      </w:pPr>
    </w:p>
    <w:p w14:paraId="25C54FD5" w14:textId="77777777" w:rsidR="00BA0041" w:rsidRDefault="00BA0041" w:rsidP="00193D0A">
      <w:pPr>
        <w:rPr>
          <w:b/>
        </w:rPr>
      </w:pPr>
    </w:p>
    <w:p w14:paraId="11CE109D" w14:textId="77777777" w:rsidR="00BA0041" w:rsidRDefault="00BA0041" w:rsidP="00193D0A">
      <w:pPr>
        <w:rPr>
          <w:b/>
        </w:rPr>
      </w:pPr>
    </w:p>
    <w:p w14:paraId="17ECB8CF" w14:textId="77777777" w:rsidR="00BA0041" w:rsidRDefault="00BA0041" w:rsidP="00193D0A">
      <w:pPr>
        <w:rPr>
          <w:b/>
        </w:rPr>
      </w:pPr>
    </w:p>
    <w:p w14:paraId="35599789" w14:textId="77777777" w:rsidR="00BA0041" w:rsidRDefault="00BA0041" w:rsidP="00193D0A">
      <w:pPr>
        <w:rPr>
          <w:b/>
        </w:rPr>
      </w:pPr>
    </w:p>
    <w:p w14:paraId="61F58993" w14:textId="77777777" w:rsidR="00BA0041" w:rsidRDefault="00BA0041" w:rsidP="00193D0A">
      <w:pPr>
        <w:rPr>
          <w:b/>
        </w:rPr>
      </w:pPr>
    </w:p>
    <w:p w14:paraId="23ABAA70" w14:textId="77777777" w:rsidR="00BA0041" w:rsidRDefault="00BA0041" w:rsidP="00193D0A">
      <w:pPr>
        <w:rPr>
          <w:b/>
        </w:rPr>
      </w:pPr>
    </w:p>
    <w:p w14:paraId="03DD072B" w14:textId="77777777" w:rsidR="00BA0041" w:rsidRDefault="00BA0041" w:rsidP="00193D0A">
      <w:pPr>
        <w:rPr>
          <w:b/>
        </w:rPr>
      </w:pPr>
    </w:p>
    <w:p w14:paraId="66A3B43B" w14:textId="77777777" w:rsidR="00BA0041" w:rsidRDefault="00BA0041" w:rsidP="00193D0A">
      <w:pPr>
        <w:rPr>
          <w:b/>
        </w:rPr>
      </w:pPr>
    </w:p>
    <w:p w14:paraId="2C28CC5C" w14:textId="77777777" w:rsidR="00BA0041" w:rsidRDefault="00BA0041" w:rsidP="00193D0A">
      <w:pPr>
        <w:rPr>
          <w:b/>
        </w:rPr>
      </w:pPr>
    </w:p>
    <w:p w14:paraId="4A386966" w14:textId="77777777" w:rsidR="00BA0041" w:rsidRDefault="00BA0041" w:rsidP="00193D0A">
      <w:pPr>
        <w:rPr>
          <w:b/>
        </w:rPr>
      </w:pPr>
    </w:p>
    <w:p w14:paraId="00D6EA49" w14:textId="77777777" w:rsidR="00BA0041" w:rsidRDefault="00BA0041" w:rsidP="00193D0A">
      <w:pPr>
        <w:rPr>
          <w:b/>
        </w:rPr>
      </w:pPr>
    </w:p>
    <w:p w14:paraId="664699BC" w14:textId="77777777" w:rsidR="00BA0041" w:rsidRDefault="00BA0041" w:rsidP="00193D0A">
      <w:pPr>
        <w:rPr>
          <w:b/>
        </w:rPr>
      </w:pPr>
    </w:p>
    <w:p w14:paraId="732D369E" w14:textId="77777777" w:rsidR="00BA0041" w:rsidRDefault="00BA0041" w:rsidP="00193D0A">
      <w:pPr>
        <w:rPr>
          <w:b/>
        </w:rPr>
      </w:pPr>
    </w:p>
    <w:p w14:paraId="4884CA43" w14:textId="77777777" w:rsidR="00BA0041" w:rsidRDefault="00BA0041" w:rsidP="00193D0A">
      <w:pPr>
        <w:rPr>
          <w:b/>
        </w:rPr>
      </w:pPr>
    </w:p>
    <w:p w14:paraId="78D182B1" w14:textId="77777777" w:rsidR="00BA0041" w:rsidRDefault="00BA0041" w:rsidP="00193D0A">
      <w:pPr>
        <w:rPr>
          <w:b/>
        </w:rPr>
      </w:pPr>
    </w:p>
    <w:p w14:paraId="71A208C6" w14:textId="77777777" w:rsidR="00BA0041" w:rsidRDefault="00BA0041" w:rsidP="00193D0A">
      <w:pPr>
        <w:rPr>
          <w:b/>
        </w:rPr>
      </w:pPr>
    </w:p>
    <w:p w14:paraId="7C2423EF" w14:textId="77777777" w:rsidR="00BA0041" w:rsidRDefault="00BA0041" w:rsidP="00193D0A">
      <w:pPr>
        <w:rPr>
          <w:b/>
        </w:rPr>
      </w:pPr>
    </w:p>
    <w:p w14:paraId="2A8BF561" w14:textId="77777777" w:rsidR="00BA0041" w:rsidRDefault="00BA0041" w:rsidP="00193D0A">
      <w:pPr>
        <w:rPr>
          <w:b/>
        </w:rPr>
      </w:pPr>
    </w:p>
    <w:p w14:paraId="2856C5D8" w14:textId="77777777" w:rsidR="00BA0041" w:rsidRDefault="00BA0041" w:rsidP="00193D0A">
      <w:pPr>
        <w:rPr>
          <w:b/>
        </w:rPr>
      </w:pPr>
    </w:p>
    <w:p w14:paraId="78CE8BE1" w14:textId="77777777" w:rsidR="00BA0041" w:rsidRDefault="00BA0041" w:rsidP="00193D0A">
      <w:pPr>
        <w:rPr>
          <w:b/>
        </w:rPr>
      </w:pPr>
    </w:p>
    <w:p w14:paraId="220731B8" w14:textId="77777777" w:rsidR="00BA0041" w:rsidRDefault="00BA0041" w:rsidP="00193D0A">
      <w:pPr>
        <w:rPr>
          <w:b/>
        </w:rPr>
      </w:pPr>
    </w:p>
    <w:p w14:paraId="11958E44" w14:textId="77777777" w:rsidR="00BA0041" w:rsidRDefault="00BA0041" w:rsidP="00193D0A">
      <w:pPr>
        <w:rPr>
          <w:b/>
        </w:rPr>
      </w:pPr>
    </w:p>
    <w:p w14:paraId="69C84199" w14:textId="77777777" w:rsidR="00BA0041" w:rsidRDefault="00BA0041" w:rsidP="00193D0A">
      <w:pPr>
        <w:rPr>
          <w:b/>
        </w:rPr>
      </w:pPr>
    </w:p>
    <w:p w14:paraId="46ED2BC0" w14:textId="77777777" w:rsidR="00BA0041" w:rsidRDefault="00BA0041" w:rsidP="00193D0A">
      <w:pPr>
        <w:rPr>
          <w:b/>
        </w:rPr>
      </w:pPr>
    </w:p>
    <w:p w14:paraId="13B44F27" w14:textId="77777777" w:rsidR="00BA0041" w:rsidRDefault="00BA0041" w:rsidP="00193D0A">
      <w:pPr>
        <w:rPr>
          <w:b/>
        </w:rPr>
      </w:pPr>
    </w:p>
    <w:p w14:paraId="513B44A7" w14:textId="77777777" w:rsidR="00BA0041" w:rsidRDefault="00BA0041" w:rsidP="00193D0A">
      <w:pPr>
        <w:rPr>
          <w:b/>
        </w:rPr>
      </w:pPr>
    </w:p>
    <w:p w14:paraId="7BCEFA7A" w14:textId="77777777" w:rsidR="00BA0041" w:rsidRDefault="00BA0041" w:rsidP="00193D0A">
      <w:pPr>
        <w:rPr>
          <w:b/>
        </w:rPr>
      </w:pPr>
    </w:p>
    <w:p w14:paraId="55ADAD2C" w14:textId="77777777" w:rsidR="00BA0041" w:rsidRDefault="00BA0041" w:rsidP="00193D0A">
      <w:pPr>
        <w:rPr>
          <w:b/>
        </w:rPr>
      </w:pPr>
    </w:p>
    <w:p w14:paraId="58367141" w14:textId="77777777" w:rsidR="00164082" w:rsidRDefault="00164082" w:rsidP="00193D0A">
      <w:pPr>
        <w:rPr>
          <w:b/>
        </w:rPr>
      </w:pPr>
    </w:p>
    <w:p w14:paraId="4DFAC0A8" w14:textId="77777777" w:rsidR="00164082" w:rsidRDefault="00164082" w:rsidP="00193D0A">
      <w:pPr>
        <w:rPr>
          <w:b/>
        </w:rPr>
      </w:pPr>
    </w:p>
    <w:p w14:paraId="50CBE068" w14:textId="77777777" w:rsidR="00164082" w:rsidRDefault="00164082" w:rsidP="00193D0A">
      <w:pPr>
        <w:rPr>
          <w:b/>
        </w:rPr>
      </w:pPr>
    </w:p>
    <w:p w14:paraId="2708C032" w14:textId="77777777" w:rsidR="00164082" w:rsidRDefault="00164082" w:rsidP="00193D0A">
      <w:pPr>
        <w:rPr>
          <w:b/>
        </w:rPr>
      </w:pPr>
    </w:p>
    <w:p w14:paraId="4D5D02B0" w14:textId="77777777" w:rsidR="00164082" w:rsidRDefault="00164082" w:rsidP="00193D0A">
      <w:pPr>
        <w:rPr>
          <w:b/>
        </w:rPr>
      </w:pPr>
    </w:p>
    <w:p w14:paraId="573258B3" w14:textId="77777777" w:rsidR="00164082" w:rsidRDefault="00164082" w:rsidP="00193D0A">
      <w:pPr>
        <w:rPr>
          <w:b/>
        </w:rPr>
      </w:pPr>
    </w:p>
    <w:p w14:paraId="48C61FAA" w14:textId="77777777" w:rsidR="00164082" w:rsidRDefault="00164082" w:rsidP="00193D0A">
      <w:pPr>
        <w:rPr>
          <w:b/>
        </w:rPr>
      </w:pPr>
    </w:p>
    <w:p w14:paraId="67FDCCF8" w14:textId="77777777" w:rsidR="00164082" w:rsidRDefault="00164082" w:rsidP="00193D0A">
      <w:pPr>
        <w:rPr>
          <w:b/>
        </w:rPr>
      </w:pPr>
    </w:p>
    <w:p w14:paraId="0EAD26C2" w14:textId="77777777" w:rsidR="00164082" w:rsidRDefault="00164082" w:rsidP="00193D0A">
      <w:pPr>
        <w:rPr>
          <w:b/>
        </w:rPr>
      </w:pPr>
    </w:p>
    <w:p w14:paraId="2F83589A" w14:textId="77777777" w:rsidR="00164082" w:rsidRDefault="00164082" w:rsidP="00193D0A">
      <w:pPr>
        <w:rPr>
          <w:b/>
        </w:rPr>
      </w:pPr>
    </w:p>
    <w:p w14:paraId="60981712" w14:textId="77777777" w:rsidR="00164082" w:rsidRDefault="00164082" w:rsidP="00193D0A">
      <w:pPr>
        <w:rPr>
          <w:b/>
        </w:rPr>
      </w:pPr>
    </w:p>
    <w:p w14:paraId="76E1BFC1" w14:textId="77777777" w:rsidR="00164082" w:rsidRDefault="00164082" w:rsidP="00193D0A">
      <w:pPr>
        <w:rPr>
          <w:b/>
        </w:rPr>
      </w:pPr>
    </w:p>
    <w:p w14:paraId="32B0DD41" w14:textId="77777777" w:rsidR="00164082" w:rsidRDefault="00164082" w:rsidP="00193D0A">
      <w:pPr>
        <w:rPr>
          <w:b/>
        </w:rPr>
      </w:pPr>
    </w:p>
    <w:p w14:paraId="1767850A" w14:textId="77777777" w:rsidR="00164082" w:rsidRDefault="00164082" w:rsidP="00193D0A">
      <w:pPr>
        <w:rPr>
          <w:b/>
        </w:rPr>
      </w:pPr>
    </w:p>
    <w:p w14:paraId="79677F3C" w14:textId="77777777" w:rsidR="00164082" w:rsidRDefault="00164082" w:rsidP="00193D0A">
      <w:pPr>
        <w:rPr>
          <w:b/>
        </w:rPr>
      </w:pPr>
    </w:p>
    <w:p w14:paraId="0AAA7175" w14:textId="77777777" w:rsidR="00164082" w:rsidRDefault="00164082" w:rsidP="00193D0A">
      <w:pPr>
        <w:rPr>
          <w:b/>
        </w:rPr>
      </w:pPr>
    </w:p>
    <w:p w14:paraId="5CE30233" w14:textId="77777777" w:rsidR="004716DF" w:rsidRDefault="004716DF" w:rsidP="00193D0A">
      <w:pPr>
        <w:rPr>
          <w:b/>
        </w:rPr>
      </w:pPr>
    </w:p>
    <w:p w14:paraId="3D655E89" w14:textId="77777777" w:rsidR="00321593" w:rsidRDefault="00321593" w:rsidP="00193D0A">
      <w:pPr>
        <w:rPr>
          <w:b/>
        </w:rPr>
      </w:pPr>
    </w:p>
    <w:p w14:paraId="0CF0D004" w14:textId="77777777" w:rsidR="00321593" w:rsidRDefault="00321593" w:rsidP="00193D0A">
      <w:pPr>
        <w:rPr>
          <w:b/>
        </w:rPr>
      </w:pPr>
    </w:p>
    <w:p w14:paraId="0EBA497F" w14:textId="77777777" w:rsidR="00321593" w:rsidRDefault="00321593" w:rsidP="00193D0A">
      <w:pPr>
        <w:rPr>
          <w:b/>
        </w:rPr>
      </w:pPr>
    </w:p>
    <w:p w14:paraId="22876E06" w14:textId="77777777" w:rsidR="00321593" w:rsidRDefault="00321593" w:rsidP="00193D0A">
      <w:pPr>
        <w:rPr>
          <w:b/>
        </w:rPr>
      </w:pPr>
    </w:p>
    <w:p w14:paraId="4D110503" w14:textId="77777777" w:rsidR="00321593" w:rsidRDefault="00321593" w:rsidP="00193D0A">
      <w:pPr>
        <w:rPr>
          <w:b/>
        </w:rPr>
      </w:pPr>
    </w:p>
    <w:p w14:paraId="20FA13AA" w14:textId="4D6D2443" w:rsidR="00321593" w:rsidRDefault="001931DB" w:rsidP="00193D0A">
      <w:pPr>
        <w:rPr>
          <w:b/>
        </w:rPr>
      </w:pPr>
      <w:r>
        <w:rPr>
          <w:rFonts w:ascii="Garamond" w:hAnsi="Garamond"/>
          <w:iCs/>
          <w:noProof/>
          <w:sz w:val="44"/>
          <w:szCs w:val="44"/>
        </w:rPr>
        <w:drawing>
          <wp:anchor distT="0" distB="0" distL="114300" distR="114300" simplePos="0" relativeHeight="251658240" behindDoc="0" locked="0" layoutInCell="1" allowOverlap="1" wp14:anchorId="05148F51" wp14:editId="1EAB285E">
            <wp:simplePos x="0" y="0"/>
            <wp:positionH relativeFrom="column">
              <wp:posOffset>382270</wp:posOffset>
            </wp:positionH>
            <wp:positionV relativeFrom="paragraph">
              <wp:posOffset>125730</wp:posOffset>
            </wp:positionV>
            <wp:extent cx="3255010" cy="5243195"/>
            <wp:effectExtent l="0" t="0" r="254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55010" cy="5243195"/>
                    </a:xfrm>
                    <a:prstGeom prst="rect">
                      <a:avLst/>
                    </a:prstGeom>
                  </pic:spPr>
                </pic:pic>
              </a:graphicData>
            </a:graphic>
            <wp14:sizeRelV relativeFrom="margin">
              <wp14:pctHeight>0</wp14:pctHeight>
            </wp14:sizeRelV>
          </wp:anchor>
        </w:drawing>
      </w:r>
    </w:p>
    <w:p w14:paraId="34D136DA" w14:textId="24398341" w:rsidR="00321593" w:rsidRDefault="00321593" w:rsidP="00193D0A">
      <w:pPr>
        <w:rPr>
          <w:b/>
        </w:rPr>
      </w:pPr>
    </w:p>
    <w:p w14:paraId="128D099A" w14:textId="58BD6DAA" w:rsidR="00321593" w:rsidRDefault="00321593" w:rsidP="00193D0A">
      <w:pPr>
        <w:rPr>
          <w:b/>
        </w:rPr>
      </w:pPr>
    </w:p>
    <w:p w14:paraId="3075F368" w14:textId="2BDD7113" w:rsidR="00321593" w:rsidRDefault="00321593" w:rsidP="00193D0A">
      <w:pPr>
        <w:rPr>
          <w:b/>
        </w:rPr>
      </w:pPr>
    </w:p>
    <w:p w14:paraId="3807A95C" w14:textId="7BF98B38" w:rsidR="00321593" w:rsidRDefault="00321593" w:rsidP="00193D0A">
      <w:pPr>
        <w:rPr>
          <w:b/>
        </w:rPr>
      </w:pPr>
    </w:p>
    <w:p w14:paraId="18A8DDB1" w14:textId="4F8AF82D" w:rsidR="00FE6973" w:rsidRDefault="00FE6973" w:rsidP="00347083">
      <w:pPr>
        <w:jc w:val="center"/>
        <w:rPr>
          <w:rFonts w:ascii="Garamond" w:hAnsi="Garamond"/>
          <w:iCs/>
          <w:sz w:val="44"/>
          <w:szCs w:val="44"/>
        </w:rPr>
      </w:pPr>
    </w:p>
    <w:p w14:paraId="214D9EF4" w14:textId="598805FD" w:rsidR="00FE6973" w:rsidRDefault="00FE6973" w:rsidP="00347083">
      <w:pPr>
        <w:jc w:val="center"/>
        <w:rPr>
          <w:rFonts w:ascii="Garamond" w:hAnsi="Garamond"/>
          <w:iCs/>
          <w:sz w:val="44"/>
          <w:szCs w:val="44"/>
        </w:rPr>
      </w:pPr>
    </w:p>
    <w:p w14:paraId="39D7AD57" w14:textId="77777777" w:rsidR="00FE6973" w:rsidRDefault="00FE6973" w:rsidP="00347083">
      <w:pPr>
        <w:jc w:val="center"/>
        <w:rPr>
          <w:rFonts w:ascii="Garamond" w:hAnsi="Garamond"/>
          <w:iCs/>
          <w:sz w:val="44"/>
          <w:szCs w:val="44"/>
        </w:rPr>
      </w:pPr>
    </w:p>
    <w:p w14:paraId="2221AD03" w14:textId="77777777" w:rsidR="00FE6973" w:rsidRDefault="00FE6973" w:rsidP="00347083">
      <w:pPr>
        <w:jc w:val="center"/>
        <w:rPr>
          <w:rFonts w:ascii="Garamond" w:hAnsi="Garamond"/>
          <w:iCs/>
          <w:sz w:val="44"/>
          <w:szCs w:val="44"/>
        </w:rPr>
      </w:pPr>
    </w:p>
    <w:p w14:paraId="00F70DBB" w14:textId="77777777" w:rsidR="00FE6973" w:rsidRDefault="00FE6973" w:rsidP="00347083">
      <w:pPr>
        <w:jc w:val="center"/>
        <w:rPr>
          <w:rFonts w:ascii="Garamond" w:hAnsi="Garamond"/>
          <w:iCs/>
          <w:sz w:val="44"/>
          <w:szCs w:val="44"/>
        </w:rPr>
      </w:pPr>
    </w:p>
    <w:p w14:paraId="20D676E8" w14:textId="77777777" w:rsidR="00FE6973" w:rsidRDefault="00FE6973" w:rsidP="00347083">
      <w:pPr>
        <w:jc w:val="center"/>
        <w:rPr>
          <w:rFonts w:ascii="Garamond" w:hAnsi="Garamond"/>
          <w:iCs/>
          <w:sz w:val="44"/>
          <w:szCs w:val="44"/>
        </w:rPr>
      </w:pPr>
    </w:p>
    <w:p w14:paraId="5E9C700E" w14:textId="77777777" w:rsidR="00FE6973" w:rsidRDefault="00FE6973" w:rsidP="00347083">
      <w:pPr>
        <w:jc w:val="center"/>
        <w:rPr>
          <w:rFonts w:ascii="Garamond" w:hAnsi="Garamond"/>
          <w:iCs/>
          <w:sz w:val="44"/>
          <w:szCs w:val="44"/>
        </w:rPr>
      </w:pPr>
    </w:p>
    <w:p w14:paraId="3283C342" w14:textId="77777777" w:rsidR="00FE6973" w:rsidRDefault="00FE6973" w:rsidP="00347083">
      <w:pPr>
        <w:jc w:val="center"/>
        <w:rPr>
          <w:rFonts w:ascii="Garamond" w:hAnsi="Garamond"/>
          <w:iCs/>
          <w:sz w:val="44"/>
          <w:szCs w:val="44"/>
        </w:rPr>
      </w:pPr>
    </w:p>
    <w:p w14:paraId="03E68802" w14:textId="77777777" w:rsidR="00FE6973" w:rsidRDefault="00FE6973" w:rsidP="00347083">
      <w:pPr>
        <w:jc w:val="center"/>
        <w:rPr>
          <w:rFonts w:ascii="Garamond" w:hAnsi="Garamond"/>
          <w:iCs/>
          <w:sz w:val="44"/>
          <w:szCs w:val="44"/>
        </w:rPr>
      </w:pPr>
    </w:p>
    <w:p w14:paraId="3DFC5DB6" w14:textId="77777777" w:rsidR="00FE6973" w:rsidRDefault="00FE6973" w:rsidP="00347083">
      <w:pPr>
        <w:jc w:val="center"/>
        <w:rPr>
          <w:rFonts w:ascii="Garamond" w:hAnsi="Garamond"/>
          <w:iCs/>
          <w:sz w:val="44"/>
          <w:szCs w:val="44"/>
        </w:rPr>
      </w:pPr>
    </w:p>
    <w:p w14:paraId="15A3F6AC" w14:textId="77777777" w:rsidR="00FE6973" w:rsidRDefault="00FE6973" w:rsidP="00347083">
      <w:pPr>
        <w:jc w:val="center"/>
        <w:rPr>
          <w:rFonts w:ascii="Garamond" w:hAnsi="Garamond"/>
          <w:iCs/>
          <w:sz w:val="44"/>
          <w:szCs w:val="44"/>
        </w:rPr>
      </w:pPr>
    </w:p>
    <w:p w14:paraId="4E3AD902" w14:textId="77777777" w:rsidR="00FE6973" w:rsidRDefault="00FE6973" w:rsidP="00347083">
      <w:pPr>
        <w:jc w:val="center"/>
        <w:rPr>
          <w:rFonts w:ascii="Garamond" w:hAnsi="Garamond"/>
          <w:iCs/>
          <w:sz w:val="44"/>
          <w:szCs w:val="44"/>
        </w:rPr>
      </w:pPr>
    </w:p>
    <w:p w14:paraId="42A4083B" w14:textId="77777777" w:rsidR="00FE6973" w:rsidRDefault="00FE6973" w:rsidP="00347083">
      <w:pPr>
        <w:jc w:val="center"/>
        <w:rPr>
          <w:rFonts w:ascii="Garamond" w:hAnsi="Garamond"/>
          <w:iCs/>
          <w:sz w:val="44"/>
          <w:szCs w:val="44"/>
        </w:rPr>
      </w:pPr>
    </w:p>
    <w:p w14:paraId="29DC857E" w14:textId="77777777" w:rsidR="00FE6973" w:rsidRDefault="00FE6973" w:rsidP="00347083">
      <w:pPr>
        <w:jc w:val="center"/>
        <w:rPr>
          <w:rFonts w:ascii="Garamond" w:hAnsi="Garamond"/>
          <w:iCs/>
          <w:sz w:val="44"/>
          <w:szCs w:val="44"/>
        </w:rPr>
      </w:pPr>
    </w:p>
    <w:p w14:paraId="0BFA063F" w14:textId="77777777" w:rsidR="00FE6973" w:rsidRDefault="00FE6973" w:rsidP="00347083">
      <w:pPr>
        <w:jc w:val="center"/>
        <w:rPr>
          <w:rFonts w:ascii="Garamond" w:hAnsi="Garamond"/>
          <w:iCs/>
          <w:sz w:val="44"/>
          <w:szCs w:val="44"/>
        </w:rPr>
      </w:pPr>
    </w:p>
    <w:p w14:paraId="11CE5FB4" w14:textId="77777777" w:rsidR="00FE6973" w:rsidRDefault="00FE6973" w:rsidP="00347083">
      <w:pPr>
        <w:jc w:val="center"/>
        <w:rPr>
          <w:rFonts w:ascii="Garamond" w:hAnsi="Garamond"/>
          <w:iCs/>
          <w:sz w:val="44"/>
          <w:szCs w:val="44"/>
        </w:rPr>
      </w:pPr>
    </w:p>
    <w:p w14:paraId="353A3470" w14:textId="77777777" w:rsidR="00FE6973" w:rsidRDefault="00FE6973" w:rsidP="00347083">
      <w:pPr>
        <w:jc w:val="center"/>
        <w:rPr>
          <w:rFonts w:ascii="Garamond" w:hAnsi="Garamond"/>
          <w:iCs/>
          <w:sz w:val="44"/>
          <w:szCs w:val="44"/>
        </w:rPr>
      </w:pPr>
    </w:p>
    <w:p w14:paraId="14FA816F" w14:textId="77777777" w:rsidR="00FE6973" w:rsidRDefault="00FE6973" w:rsidP="00347083">
      <w:pPr>
        <w:jc w:val="center"/>
        <w:rPr>
          <w:rFonts w:ascii="Garamond" w:hAnsi="Garamond"/>
          <w:iCs/>
          <w:sz w:val="44"/>
          <w:szCs w:val="44"/>
        </w:rPr>
      </w:pPr>
    </w:p>
    <w:p w14:paraId="69444382" w14:textId="77777777" w:rsidR="00FE6973" w:rsidRDefault="00FE6973" w:rsidP="00347083">
      <w:pPr>
        <w:pStyle w:val="NormalIndent"/>
      </w:pPr>
    </w:p>
    <w:p w14:paraId="7ADEB74D" w14:textId="77777777" w:rsidR="00FE6973" w:rsidRDefault="00FE6973" w:rsidP="00347083">
      <w:pPr>
        <w:pStyle w:val="NormalIndent"/>
      </w:pPr>
    </w:p>
    <w:p w14:paraId="4D2B0673" w14:textId="77777777" w:rsidR="00FE6973" w:rsidRDefault="00FE6973" w:rsidP="00347083">
      <w:pPr>
        <w:pStyle w:val="NormalIndent"/>
      </w:pPr>
    </w:p>
    <w:p w14:paraId="06A33ED3" w14:textId="77777777" w:rsidR="00FE6973" w:rsidRDefault="00FE6973" w:rsidP="00347083">
      <w:pPr>
        <w:pStyle w:val="NormalIndent"/>
      </w:pPr>
    </w:p>
    <w:p w14:paraId="3FADDE59" w14:textId="77777777" w:rsidR="00FE6973" w:rsidRDefault="00FE6973" w:rsidP="00347083">
      <w:pPr>
        <w:pStyle w:val="NormalIndent"/>
      </w:pPr>
    </w:p>
    <w:p w14:paraId="0C37D0EE" w14:textId="77777777" w:rsidR="00FE6973" w:rsidRDefault="00FE6973" w:rsidP="00347083">
      <w:pPr>
        <w:pStyle w:val="NormalIndent"/>
      </w:pPr>
    </w:p>
    <w:p w14:paraId="5456F0B5" w14:textId="77777777" w:rsidR="00FE6973" w:rsidRDefault="00FE6973" w:rsidP="00347083">
      <w:pPr>
        <w:pStyle w:val="NormalIndent"/>
      </w:pPr>
    </w:p>
    <w:p w14:paraId="265D3D14" w14:textId="77777777" w:rsidR="00FE6973" w:rsidRDefault="00FE6973" w:rsidP="00347083">
      <w:pPr>
        <w:pStyle w:val="NormalIndent"/>
      </w:pPr>
    </w:p>
    <w:p w14:paraId="61FCDC44" w14:textId="77777777" w:rsidR="00FE6973" w:rsidRDefault="00FE6973" w:rsidP="00347083">
      <w:pPr>
        <w:pStyle w:val="NormalIndent"/>
      </w:pPr>
    </w:p>
    <w:p w14:paraId="3C9AF8CA" w14:textId="77777777" w:rsidR="00FE6973" w:rsidRDefault="00FE6973" w:rsidP="00347083">
      <w:pPr>
        <w:pStyle w:val="NormalIndent"/>
      </w:pPr>
    </w:p>
    <w:p w14:paraId="2047404A" w14:textId="77777777" w:rsidR="00FE6973" w:rsidRDefault="00FE6973" w:rsidP="00347083">
      <w:pPr>
        <w:pStyle w:val="NormalIndent"/>
      </w:pPr>
    </w:p>
    <w:p w14:paraId="687A27BA" w14:textId="77777777" w:rsidR="00FE6973" w:rsidRPr="00D6211A" w:rsidRDefault="00FE6973" w:rsidP="00347083">
      <w:pPr>
        <w:pStyle w:val="NormalIndent"/>
      </w:pPr>
    </w:p>
    <w:p w14:paraId="216E720B" w14:textId="77777777" w:rsidR="00137ABC" w:rsidRDefault="00137ABC" w:rsidP="00347083">
      <w:pPr>
        <w:pStyle w:val="CSP-ChapterTitle"/>
        <w:rPr>
          <w:rFonts w:ascii="Garamond" w:hAnsi="Garamond"/>
          <w:b/>
          <w:sz w:val="24"/>
          <w:szCs w:val="24"/>
        </w:rPr>
      </w:pPr>
    </w:p>
    <w:p w14:paraId="1CEF80E2" w14:textId="77777777" w:rsidR="00BD27FF" w:rsidRDefault="00BD27FF" w:rsidP="00347083">
      <w:pPr>
        <w:pStyle w:val="CSP-ChapterTitle"/>
        <w:rPr>
          <w:rFonts w:ascii="Garamond" w:hAnsi="Garamond"/>
          <w:b/>
          <w:sz w:val="24"/>
          <w:szCs w:val="24"/>
        </w:rPr>
      </w:pPr>
    </w:p>
    <w:p w14:paraId="1F561EE2" w14:textId="77777777" w:rsidR="00FE6973" w:rsidRPr="001D090E" w:rsidRDefault="00FE6973" w:rsidP="00347083">
      <w:pPr>
        <w:pStyle w:val="CSP-ChapterTitle"/>
        <w:rPr>
          <w:rFonts w:ascii="Garamond" w:hAnsi="Garamond"/>
          <w:b/>
          <w:sz w:val="36"/>
          <w:szCs w:val="36"/>
        </w:rPr>
      </w:pPr>
      <w:r w:rsidRPr="001D090E">
        <w:rPr>
          <w:rFonts w:ascii="Garamond" w:hAnsi="Garamond"/>
          <w:b/>
          <w:sz w:val="36"/>
          <w:szCs w:val="36"/>
        </w:rPr>
        <w:t>bOOK</w:t>
      </w:r>
    </w:p>
    <w:p w14:paraId="45EB9074" w14:textId="77777777" w:rsidR="00FE6973" w:rsidRPr="001D090E" w:rsidRDefault="00FE6973" w:rsidP="00347083">
      <w:pPr>
        <w:pStyle w:val="CSP-ChapterTitle"/>
        <w:rPr>
          <w:rFonts w:ascii="Garamond" w:hAnsi="Garamond"/>
          <w:b/>
          <w:sz w:val="36"/>
          <w:szCs w:val="36"/>
        </w:rPr>
      </w:pPr>
      <w:r w:rsidRPr="001D090E">
        <w:rPr>
          <w:rFonts w:ascii="Garamond" w:hAnsi="Garamond"/>
          <w:b/>
          <w:sz w:val="36"/>
          <w:szCs w:val="36"/>
        </w:rPr>
        <w:t>1</w:t>
      </w:r>
    </w:p>
    <w:p w14:paraId="79118F80" w14:textId="77777777" w:rsidR="00FE6973" w:rsidRPr="00613B3B" w:rsidRDefault="00FE6973" w:rsidP="00347083">
      <w:pPr>
        <w:pStyle w:val="CSP-ChapterTitle"/>
        <w:rPr>
          <w:rFonts w:ascii="Garamond" w:hAnsi="Garamond"/>
          <w:sz w:val="44"/>
          <w:szCs w:val="44"/>
        </w:rPr>
      </w:pPr>
    </w:p>
    <w:p w14:paraId="31BB07C7" w14:textId="77777777" w:rsidR="00FE6973" w:rsidRPr="00916991" w:rsidRDefault="00FE6973" w:rsidP="00347083">
      <w:pPr>
        <w:pStyle w:val="CSP-ChapterTitle"/>
        <w:rPr>
          <w:rFonts w:ascii="Garamond" w:hAnsi="Garamond"/>
          <w:sz w:val="36"/>
          <w:szCs w:val="36"/>
        </w:rPr>
      </w:pPr>
      <w:r w:rsidRPr="00916991">
        <w:rPr>
          <w:rFonts w:ascii="Garamond" w:hAnsi="Garamond"/>
          <w:sz w:val="36"/>
          <w:szCs w:val="36"/>
        </w:rPr>
        <w:t>WORN AND TORN</w:t>
      </w:r>
    </w:p>
    <w:p w14:paraId="6F2634E2" w14:textId="77777777" w:rsidR="00FE6973" w:rsidRPr="00D575DC" w:rsidRDefault="00FE6973" w:rsidP="00347083">
      <w:pPr>
        <w:pStyle w:val="CSP-ChapterTitle"/>
        <w:rPr>
          <w:rFonts w:ascii="Garamond" w:hAnsi="Garamond"/>
          <w:i/>
          <w:sz w:val="36"/>
          <w:szCs w:val="36"/>
        </w:rPr>
      </w:pPr>
      <w:r w:rsidRPr="00916991">
        <w:rPr>
          <w:rFonts w:ascii="Garamond" w:hAnsi="Garamond"/>
          <w:sz w:val="36"/>
          <w:szCs w:val="36"/>
        </w:rPr>
        <w:t>ENRAGED AND ENTOMBED</w:t>
      </w:r>
    </w:p>
    <w:p w14:paraId="27C7A8E8" w14:textId="77777777" w:rsidR="00FE6973" w:rsidRDefault="00FE6973" w:rsidP="00347083">
      <w:pPr>
        <w:jc w:val="center"/>
        <w:rPr>
          <w:rFonts w:ascii="Garamond" w:hAnsi="Garamond"/>
          <w:iCs/>
          <w:sz w:val="44"/>
          <w:szCs w:val="44"/>
        </w:rPr>
      </w:pPr>
    </w:p>
    <w:p w14:paraId="31A787DA" w14:textId="77777777" w:rsidR="00FE6973" w:rsidRDefault="00FE6973" w:rsidP="00347083">
      <w:pPr>
        <w:jc w:val="center"/>
        <w:rPr>
          <w:rFonts w:ascii="Garamond" w:hAnsi="Garamond"/>
          <w:iCs/>
          <w:sz w:val="44"/>
          <w:szCs w:val="44"/>
        </w:rPr>
      </w:pPr>
    </w:p>
    <w:p w14:paraId="0313792F" w14:textId="77777777" w:rsidR="00FE6973" w:rsidRDefault="00FE6973" w:rsidP="00347083">
      <w:pPr>
        <w:jc w:val="center"/>
        <w:rPr>
          <w:rFonts w:ascii="Garamond" w:hAnsi="Garamond"/>
          <w:iCs/>
          <w:sz w:val="44"/>
          <w:szCs w:val="44"/>
        </w:rPr>
      </w:pPr>
    </w:p>
    <w:p w14:paraId="1D1CC263" w14:textId="77777777" w:rsidR="00FE6973" w:rsidRDefault="00FE6973" w:rsidP="00347083">
      <w:pPr>
        <w:jc w:val="center"/>
        <w:rPr>
          <w:rFonts w:ascii="Garamond" w:hAnsi="Garamond"/>
          <w:iCs/>
          <w:sz w:val="44"/>
          <w:szCs w:val="44"/>
        </w:rPr>
      </w:pPr>
    </w:p>
    <w:p w14:paraId="735A204A" w14:textId="77777777" w:rsidR="00FE6973" w:rsidRDefault="00FE6973" w:rsidP="00347083">
      <w:pPr>
        <w:jc w:val="center"/>
        <w:rPr>
          <w:rFonts w:ascii="Garamond" w:hAnsi="Garamond"/>
          <w:iCs/>
          <w:sz w:val="44"/>
          <w:szCs w:val="44"/>
        </w:rPr>
      </w:pPr>
    </w:p>
    <w:p w14:paraId="63959CEF" w14:textId="77777777" w:rsidR="00FE6973" w:rsidRDefault="00FE6973" w:rsidP="00347083">
      <w:pPr>
        <w:jc w:val="center"/>
        <w:rPr>
          <w:rFonts w:ascii="Garamond" w:hAnsi="Garamond"/>
          <w:iCs/>
          <w:sz w:val="44"/>
          <w:szCs w:val="44"/>
        </w:rPr>
      </w:pPr>
    </w:p>
    <w:p w14:paraId="7DB265F2" w14:textId="77777777" w:rsidR="00FE6973" w:rsidRDefault="00FE6973" w:rsidP="00347083">
      <w:pPr>
        <w:jc w:val="center"/>
        <w:rPr>
          <w:rFonts w:ascii="Garamond" w:hAnsi="Garamond"/>
          <w:iCs/>
          <w:sz w:val="44"/>
          <w:szCs w:val="44"/>
        </w:rPr>
      </w:pPr>
    </w:p>
    <w:p w14:paraId="3FFDEF0C" w14:textId="77777777" w:rsidR="00FE6973" w:rsidRDefault="00FE6973" w:rsidP="00347083">
      <w:pPr>
        <w:jc w:val="center"/>
        <w:rPr>
          <w:rFonts w:ascii="Garamond" w:hAnsi="Garamond"/>
          <w:iCs/>
          <w:sz w:val="44"/>
          <w:szCs w:val="44"/>
        </w:rPr>
      </w:pPr>
    </w:p>
    <w:p w14:paraId="0BC87C33" w14:textId="77777777" w:rsidR="00FE6973" w:rsidRDefault="00FE6973" w:rsidP="00347083">
      <w:pPr>
        <w:jc w:val="center"/>
        <w:rPr>
          <w:rFonts w:ascii="Garamond" w:hAnsi="Garamond"/>
          <w:iCs/>
          <w:sz w:val="44"/>
          <w:szCs w:val="44"/>
        </w:rPr>
      </w:pPr>
    </w:p>
    <w:p w14:paraId="25516607" w14:textId="77777777" w:rsidR="00FE6973" w:rsidRDefault="00FE6973" w:rsidP="00347083">
      <w:pPr>
        <w:jc w:val="center"/>
        <w:rPr>
          <w:rFonts w:ascii="Garamond" w:hAnsi="Garamond"/>
          <w:iCs/>
          <w:sz w:val="44"/>
          <w:szCs w:val="44"/>
        </w:rPr>
      </w:pPr>
    </w:p>
    <w:p w14:paraId="3EC3E88B" w14:textId="77777777" w:rsidR="00FE6973" w:rsidRDefault="00FE6973" w:rsidP="00347083">
      <w:pPr>
        <w:jc w:val="center"/>
        <w:rPr>
          <w:rFonts w:ascii="Garamond" w:hAnsi="Garamond"/>
          <w:iCs/>
          <w:sz w:val="44"/>
          <w:szCs w:val="44"/>
        </w:rPr>
      </w:pPr>
    </w:p>
    <w:p w14:paraId="7CBCF9B4" w14:textId="77777777" w:rsidR="00FE6973" w:rsidRDefault="00FE6973" w:rsidP="00347083">
      <w:pPr>
        <w:jc w:val="center"/>
        <w:rPr>
          <w:rFonts w:ascii="Garamond" w:hAnsi="Garamond"/>
          <w:iCs/>
          <w:sz w:val="44"/>
          <w:szCs w:val="44"/>
        </w:rPr>
      </w:pPr>
    </w:p>
    <w:p w14:paraId="78C46D17" w14:textId="77777777" w:rsidR="00FE6973" w:rsidRDefault="00FE6973" w:rsidP="00347083">
      <w:pPr>
        <w:jc w:val="center"/>
        <w:rPr>
          <w:rFonts w:ascii="Garamond" w:hAnsi="Garamond"/>
          <w:iCs/>
          <w:sz w:val="44"/>
          <w:szCs w:val="44"/>
        </w:rPr>
      </w:pPr>
    </w:p>
    <w:p w14:paraId="229A118E" w14:textId="77777777" w:rsidR="00FE6973" w:rsidRDefault="00FE6973" w:rsidP="00347083">
      <w:pPr>
        <w:jc w:val="center"/>
        <w:rPr>
          <w:rFonts w:ascii="Garamond" w:hAnsi="Garamond"/>
          <w:iCs/>
          <w:sz w:val="44"/>
          <w:szCs w:val="44"/>
        </w:rPr>
      </w:pPr>
    </w:p>
    <w:p w14:paraId="0BA0345A" w14:textId="77777777" w:rsidR="00FE6973" w:rsidRDefault="00FE6973" w:rsidP="00347083">
      <w:pPr>
        <w:jc w:val="center"/>
        <w:rPr>
          <w:rFonts w:ascii="Garamond" w:hAnsi="Garamond"/>
          <w:iCs/>
          <w:sz w:val="44"/>
          <w:szCs w:val="44"/>
        </w:rPr>
      </w:pPr>
    </w:p>
    <w:p w14:paraId="1C052A47" w14:textId="77777777" w:rsidR="00FE6973" w:rsidRDefault="00FE6973" w:rsidP="00347083">
      <w:pPr>
        <w:jc w:val="center"/>
        <w:rPr>
          <w:rFonts w:ascii="Garamond" w:hAnsi="Garamond"/>
          <w:iCs/>
          <w:sz w:val="44"/>
          <w:szCs w:val="44"/>
        </w:rPr>
      </w:pPr>
    </w:p>
    <w:p w14:paraId="0D33A782" w14:textId="77777777" w:rsidR="00FE6973" w:rsidRDefault="00FE6973" w:rsidP="00347083">
      <w:pPr>
        <w:jc w:val="center"/>
        <w:rPr>
          <w:rFonts w:ascii="Garamond" w:hAnsi="Garamond"/>
          <w:iCs/>
          <w:sz w:val="44"/>
          <w:szCs w:val="44"/>
        </w:rPr>
      </w:pPr>
    </w:p>
    <w:p w14:paraId="11ADE52B" w14:textId="77777777" w:rsidR="00FE6973" w:rsidRDefault="00FE6973" w:rsidP="00347083">
      <w:pPr>
        <w:jc w:val="center"/>
        <w:rPr>
          <w:rFonts w:ascii="Garamond" w:hAnsi="Garamond"/>
          <w:iCs/>
          <w:sz w:val="44"/>
          <w:szCs w:val="44"/>
        </w:rPr>
      </w:pPr>
    </w:p>
    <w:p w14:paraId="573D6C46" w14:textId="77777777" w:rsidR="00FE6973" w:rsidRDefault="00FE6973" w:rsidP="00347083">
      <w:pPr>
        <w:jc w:val="center"/>
        <w:rPr>
          <w:rFonts w:ascii="Garamond" w:hAnsi="Garamond"/>
          <w:iCs/>
          <w:sz w:val="44"/>
          <w:szCs w:val="44"/>
        </w:rPr>
      </w:pPr>
    </w:p>
    <w:p w14:paraId="6A6FA879" w14:textId="77777777" w:rsidR="00FE6973" w:rsidRDefault="00FE6973" w:rsidP="00347083">
      <w:pPr>
        <w:jc w:val="center"/>
        <w:rPr>
          <w:rFonts w:ascii="Garamond" w:hAnsi="Garamond"/>
          <w:iCs/>
          <w:sz w:val="44"/>
          <w:szCs w:val="44"/>
        </w:rPr>
      </w:pPr>
    </w:p>
    <w:p w14:paraId="589F0B23" w14:textId="77777777" w:rsidR="00FE6973" w:rsidRDefault="00FE6973" w:rsidP="00347083">
      <w:pPr>
        <w:jc w:val="center"/>
        <w:rPr>
          <w:rFonts w:ascii="Garamond" w:hAnsi="Garamond"/>
          <w:iCs/>
          <w:sz w:val="44"/>
          <w:szCs w:val="44"/>
        </w:rPr>
      </w:pPr>
    </w:p>
    <w:p w14:paraId="687B2E1B" w14:textId="77777777" w:rsidR="00FE6973" w:rsidRDefault="00FE6973" w:rsidP="00347083">
      <w:pPr>
        <w:jc w:val="center"/>
        <w:rPr>
          <w:rFonts w:ascii="Garamond" w:hAnsi="Garamond"/>
          <w:iCs/>
          <w:sz w:val="44"/>
          <w:szCs w:val="44"/>
        </w:rPr>
      </w:pPr>
    </w:p>
    <w:p w14:paraId="58A4AD54" w14:textId="77777777" w:rsidR="00FE6973" w:rsidRDefault="00FE6973" w:rsidP="00347083">
      <w:pPr>
        <w:jc w:val="center"/>
        <w:rPr>
          <w:rFonts w:ascii="Garamond" w:hAnsi="Garamond"/>
          <w:iCs/>
          <w:sz w:val="44"/>
          <w:szCs w:val="44"/>
        </w:rPr>
      </w:pPr>
    </w:p>
    <w:p w14:paraId="409A6275" w14:textId="77777777" w:rsidR="00FE6973" w:rsidRDefault="00FE6973" w:rsidP="00347083">
      <w:pPr>
        <w:jc w:val="center"/>
        <w:rPr>
          <w:rFonts w:ascii="Garamond" w:hAnsi="Garamond"/>
          <w:iCs/>
          <w:sz w:val="44"/>
          <w:szCs w:val="44"/>
        </w:rPr>
      </w:pPr>
    </w:p>
    <w:p w14:paraId="7DBFEE67" w14:textId="77777777" w:rsidR="00FE6973" w:rsidRDefault="00FE6973" w:rsidP="00347083">
      <w:pPr>
        <w:jc w:val="center"/>
        <w:rPr>
          <w:rFonts w:ascii="Garamond" w:hAnsi="Garamond"/>
          <w:iCs/>
          <w:sz w:val="44"/>
          <w:szCs w:val="44"/>
        </w:rPr>
      </w:pPr>
    </w:p>
    <w:p w14:paraId="4729E5B2" w14:textId="77777777" w:rsidR="00FE6973" w:rsidRDefault="00FE6973" w:rsidP="00347083">
      <w:pPr>
        <w:rPr>
          <w:rFonts w:ascii="Garamond" w:hAnsi="Garamond"/>
          <w:iCs/>
        </w:rPr>
      </w:pPr>
    </w:p>
    <w:p w14:paraId="2D5DB64E" w14:textId="77777777" w:rsidR="00FE6973" w:rsidRDefault="00FE6973" w:rsidP="00347083">
      <w:pPr>
        <w:rPr>
          <w:rFonts w:ascii="Garamond" w:hAnsi="Garamond"/>
          <w:iCs/>
        </w:rPr>
      </w:pPr>
    </w:p>
    <w:p w14:paraId="7F27A39A" w14:textId="77777777" w:rsidR="00FE6973" w:rsidRDefault="00FE6973" w:rsidP="00347083">
      <w:pPr>
        <w:rPr>
          <w:rFonts w:ascii="Garamond" w:hAnsi="Garamond"/>
          <w:iCs/>
        </w:rPr>
      </w:pPr>
    </w:p>
    <w:p w14:paraId="2EBC3FE9" w14:textId="77777777" w:rsidR="00FE6973" w:rsidRDefault="00FE6973" w:rsidP="00347083">
      <w:pPr>
        <w:rPr>
          <w:rFonts w:ascii="Garamond" w:hAnsi="Garamond"/>
          <w:iCs/>
        </w:rPr>
      </w:pPr>
    </w:p>
    <w:p w14:paraId="06EC95F4" w14:textId="77777777" w:rsidR="00FE6973" w:rsidRDefault="00FE6973" w:rsidP="00347083">
      <w:pPr>
        <w:pStyle w:val="NormalIndent"/>
      </w:pPr>
    </w:p>
    <w:p w14:paraId="3D416FFB" w14:textId="77777777" w:rsidR="00FE6973" w:rsidRDefault="00FE6973" w:rsidP="00347083">
      <w:pPr>
        <w:pStyle w:val="NormalIndent"/>
      </w:pPr>
    </w:p>
    <w:p w14:paraId="59A5D42D" w14:textId="77777777" w:rsidR="00042616" w:rsidRDefault="00042616" w:rsidP="00347083">
      <w:pPr>
        <w:pStyle w:val="NormalIndent"/>
      </w:pPr>
    </w:p>
    <w:p w14:paraId="7CDC7176" w14:textId="77777777" w:rsidR="00042616" w:rsidRDefault="00042616" w:rsidP="00347083">
      <w:pPr>
        <w:pStyle w:val="NormalIndent"/>
      </w:pPr>
    </w:p>
    <w:p w14:paraId="0333C01C" w14:textId="77777777" w:rsidR="00372C93" w:rsidRDefault="00372C93" w:rsidP="00372C93">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40F27D4" w14:textId="02940295" w:rsidR="00372C93" w:rsidRPr="00FB0556" w:rsidRDefault="00372C93" w:rsidP="00372C93">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4477B314" w14:textId="6B8BCFC1" w:rsidR="00372C93" w:rsidRPr="00FB0556" w:rsidRDefault="00372C93" w:rsidP="00372C93">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w:t>
      </w:r>
    </w:p>
    <w:p w14:paraId="5F4D45AD" w14:textId="77777777" w:rsidR="00042616" w:rsidRDefault="00042616" w:rsidP="00347083">
      <w:pPr>
        <w:pStyle w:val="NormalIndent"/>
      </w:pPr>
    </w:p>
    <w:p w14:paraId="5C61FA19" w14:textId="77777777" w:rsidR="00042616" w:rsidRDefault="00042616" w:rsidP="00347083">
      <w:pPr>
        <w:pStyle w:val="NormalIndent"/>
      </w:pPr>
    </w:p>
    <w:p w14:paraId="35C47AF5" w14:textId="77777777" w:rsidR="00042616" w:rsidRDefault="00042616" w:rsidP="00347083">
      <w:pPr>
        <w:pStyle w:val="NormalIndent"/>
      </w:pPr>
    </w:p>
    <w:p w14:paraId="4DADD5BB" w14:textId="77777777" w:rsidR="00042616" w:rsidRPr="00372C93" w:rsidRDefault="00042616" w:rsidP="00347083">
      <w:pPr>
        <w:pStyle w:val="NormalIndent"/>
        <w:rPr>
          <w:sz w:val="32"/>
          <w:szCs w:val="32"/>
        </w:rPr>
      </w:pPr>
    </w:p>
    <w:p w14:paraId="7CAA2319" w14:textId="77777777" w:rsidR="00042616" w:rsidRPr="00673CA2" w:rsidRDefault="00042616" w:rsidP="00347083">
      <w:pPr>
        <w:pStyle w:val="NormalIndent"/>
        <w:rPr>
          <w:szCs w:val="24"/>
        </w:rPr>
      </w:pPr>
    </w:p>
    <w:p w14:paraId="6B35F226" w14:textId="77777777" w:rsidR="00042616" w:rsidRPr="00673CA2" w:rsidRDefault="00042616" w:rsidP="00347083">
      <w:pPr>
        <w:pStyle w:val="NormalIndent"/>
        <w:rPr>
          <w:szCs w:val="24"/>
        </w:rPr>
      </w:pPr>
    </w:p>
    <w:p w14:paraId="0F977F3D" w14:textId="77777777" w:rsidR="00042616" w:rsidRPr="00673CA2" w:rsidRDefault="00042616" w:rsidP="00347083">
      <w:pPr>
        <w:pStyle w:val="NormalIndent"/>
        <w:rPr>
          <w:szCs w:val="24"/>
        </w:rPr>
      </w:pPr>
    </w:p>
    <w:p w14:paraId="1271CED2" w14:textId="77777777" w:rsidR="00FE6973" w:rsidRPr="00673CA2" w:rsidRDefault="00FE6973" w:rsidP="00347083">
      <w:pPr>
        <w:rPr>
          <w:rFonts w:ascii="Garamond" w:hAnsi="Garamond"/>
          <w:iCs/>
          <w:szCs w:val="24"/>
        </w:rPr>
      </w:pPr>
    </w:p>
    <w:p w14:paraId="73EF08FC" w14:textId="01BCF375" w:rsidR="00FE6973" w:rsidRPr="00C27F25" w:rsidRDefault="00FE6973" w:rsidP="00372C93">
      <w:pPr>
        <w:pStyle w:val="NoSpacing"/>
        <w:ind w:firstLine="450"/>
        <w:rPr>
          <w:rFonts w:ascii="Garamond" w:eastAsia="MS PMincho" w:hAnsi="Garamond"/>
          <w:sz w:val="24"/>
          <w:szCs w:val="24"/>
        </w:rPr>
      </w:pPr>
      <w:r w:rsidRPr="00C27F25">
        <w:rPr>
          <w:rFonts w:ascii="Garamond" w:eastAsia="MS PMincho" w:hAnsi="Garamond"/>
          <w:sz w:val="24"/>
          <w:szCs w:val="24"/>
        </w:rPr>
        <w:t>“You little motherfucker, have you lost your goddamn mind?”</w:t>
      </w:r>
    </w:p>
    <w:p w14:paraId="34389233" w14:textId="77777777" w:rsidR="00FE6973" w:rsidRPr="00C27F25" w:rsidRDefault="00FE6973" w:rsidP="00347083">
      <w:pPr>
        <w:pStyle w:val="NoSpacing"/>
        <w:jc w:val="both"/>
        <w:rPr>
          <w:rFonts w:ascii="Garamond" w:eastAsia="MS PMincho" w:hAnsi="Garamond"/>
          <w:sz w:val="24"/>
          <w:szCs w:val="24"/>
        </w:rPr>
      </w:pPr>
      <w:r w:rsidRPr="00C27F25">
        <w:rPr>
          <w:rFonts w:ascii="Garamond" w:eastAsia="MS PMincho" w:hAnsi="Garamond"/>
          <w:sz w:val="24"/>
          <w:szCs w:val="24"/>
        </w:rPr>
        <w:t>Whack!</w:t>
      </w:r>
    </w:p>
    <w:p w14:paraId="794D82AB" w14:textId="77777777" w:rsidR="00FE6973" w:rsidRPr="00C27F25" w:rsidRDefault="00FE6973" w:rsidP="00347083">
      <w:pPr>
        <w:pStyle w:val="NoSpacing"/>
        <w:jc w:val="both"/>
        <w:rPr>
          <w:rFonts w:ascii="Garamond" w:eastAsia="MS PMincho" w:hAnsi="Garamond"/>
          <w:sz w:val="24"/>
          <w:szCs w:val="24"/>
        </w:rPr>
      </w:pPr>
      <w:r w:rsidRPr="00C27F25">
        <w:rPr>
          <w:rFonts w:ascii="Garamond" w:eastAsia="MS PMincho" w:hAnsi="Garamond"/>
          <w:sz w:val="24"/>
          <w:szCs w:val="24"/>
        </w:rPr>
        <w:t xml:space="preserve">Whack! </w:t>
      </w:r>
    </w:p>
    <w:p w14:paraId="2D9AD9A7" w14:textId="5FABB3F8" w:rsidR="00FE6973" w:rsidRPr="00C27F25" w:rsidRDefault="00FE6973" w:rsidP="00347083">
      <w:pPr>
        <w:pStyle w:val="NoSpacing"/>
        <w:jc w:val="both"/>
        <w:rPr>
          <w:rFonts w:ascii="Garamond" w:eastAsia="MS PMincho" w:hAnsi="Garamond"/>
          <w:sz w:val="24"/>
          <w:szCs w:val="24"/>
        </w:rPr>
      </w:pPr>
      <w:r w:rsidRPr="00C27F25">
        <w:rPr>
          <w:rFonts w:ascii="Garamond" w:eastAsia="MS PMincho" w:hAnsi="Garamond"/>
          <w:sz w:val="24"/>
          <w:szCs w:val="24"/>
        </w:rPr>
        <w:t>Whack!</w:t>
      </w:r>
      <w:r w:rsidR="00865C07">
        <w:rPr>
          <w:rFonts w:ascii="Garamond" w:eastAsia="MS PMincho" w:hAnsi="Garamond"/>
          <w:sz w:val="24"/>
          <w:szCs w:val="24"/>
        </w:rPr>
        <w:t xml:space="preserve"> </w:t>
      </w:r>
      <w:r w:rsidRPr="00C27F25">
        <w:rPr>
          <w:rFonts w:ascii="Garamond" w:eastAsia="MS PMincho" w:hAnsi="Garamond"/>
          <w:sz w:val="24"/>
          <w:szCs w:val="24"/>
        </w:rPr>
        <w:t xml:space="preserve">… </w:t>
      </w:r>
      <w:r w:rsidR="00865C07">
        <w:rPr>
          <w:rFonts w:ascii="Garamond" w:eastAsia="MS PMincho" w:hAnsi="Garamond"/>
          <w:sz w:val="24"/>
          <w:szCs w:val="24"/>
        </w:rPr>
        <w:t>B</w:t>
      </w:r>
      <w:r w:rsidRPr="00C27F25">
        <w:rPr>
          <w:rFonts w:ascii="Garamond" w:eastAsia="MS PMincho" w:hAnsi="Garamond"/>
          <w:sz w:val="24"/>
          <w:szCs w:val="24"/>
        </w:rPr>
        <w:t xml:space="preserve">ang, </w:t>
      </w:r>
      <w:r w:rsidR="00865C07">
        <w:rPr>
          <w:rFonts w:ascii="Garamond" w:eastAsia="MS PMincho" w:hAnsi="Garamond"/>
          <w:sz w:val="24"/>
          <w:szCs w:val="24"/>
        </w:rPr>
        <w:t>B</w:t>
      </w:r>
      <w:r w:rsidRPr="00C27F25">
        <w:rPr>
          <w:rFonts w:ascii="Garamond" w:eastAsia="MS PMincho" w:hAnsi="Garamond"/>
          <w:sz w:val="24"/>
          <w:szCs w:val="24"/>
        </w:rPr>
        <w:t xml:space="preserve">ing, </w:t>
      </w:r>
      <w:r w:rsidR="00865C07">
        <w:rPr>
          <w:rFonts w:ascii="Garamond" w:eastAsia="MS PMincho" w:hAnsi="Garamond"/>
          <w:sz w:val="24"/>
          <w:szCs w:val="24"/>
        </w:rPr>
        <w:t xml:space="preserve">Zoom, </w:t>
      </w:r>
      <w:proofErr w:type="spellStart"/>
      <w:r w:rsidR="00865C07">
        <w:rPr>
          <w:rFonts w:ascii="Garamond" w:eastAsia="MS PMincho" w:hAnsi="Garamond"/>
          <w:sz w:val="24"/>
          <w:szCs w:val="24"/>
        </w:rPr>
        <w:t>Zam</w:t>
      </w:r>
      <w:proofErr w:type="spellEnd"/>
      <w:r w:rsidR="00865C07">
        <w:rPr>
          <w:rFonts w:ascii="Garamond" w:eastAsia="MS PMincho" w:hAnsi="Garamond"/>
          <w:sz w:val="24"/>
          <w:szCs w:val="24"/>
        </w:rPr>
        <w:t>,</w:t>
      </w:r>
      <w:r w:rsidRPr="00C27F25">
        <w:rPr>
          <w:rFonts w:ascii="Garamond" w:eastAsia="MS PMincho" w:hAnsi="Garamond"/>
          <w:sz w:val="24"/>
          <w:szCs w:val="24"/>
        </w:rPr>
        <w:t xml:space="preserve"> </w:t>
      </w:r>
      <w:r w:rsidR="00865C07">
        <w:rPr>
          <w:rFonts w:ascii="Garamond" w:eastAsia="MS PMincho" w:hAnsi="Garamond"/>
          <w:sz w:val="24"/>
          <w:szCs w:val="24"/>
        </w:rPr>
        <w:t>B</w:t>
      </w:r>
      <w:r w:rsidRPr="00C27F25">
        <w:rPr>
          <w:rFonts w:ascii="Garamond" w:eastAsia="MS PMincho" w:hAnsi="Garamond"/>
          <w:sz w:val="24"/>
          <w:szCs w:val="24"/>
        </w:rPr>
        <w:t xml:space="preserve">am, </w:t>
      </w:r>
      <w:r w:rsidR="00865C07">
        <w:rPr>
          <w:rFonts w:ascii="Garamond" w:eastAsia="MS PMincho" w:hAnsi="Garamond"/>
          <w:sz w:val="24"/>
          <w:szCs w:val="24"/>
        </w:rPr>
        <w:t>Ping, Zing, Z</w:t>
      </w:r>
      <w:r w:rsidRPr="00C27F25">
        <w:rPr>
          <w:rFonts w:ascii="Garamond" w:eastAsia="MS PMincho" w:hAnsi="Garamond"/>
          <w:sz w:val="24"/>
          <w:szCs w:val="24"/>
        </w:rPr>
        <w:t>ang.</w:t>
      </w:r>
    </w:p>
    <w:p w14:paraId="289C9524" w14:textId="77777777" w:rsidR="00FE6973" w:rsidRPr="00C27F25" w:rsidRDefault="00FE6973" w:rsidP="00347083">
      <w:pPr>
        <w:pStyle w:val="NoSpacing"/>
        <w:jc w:val="both"/>
        <w:rPr>
          <w:rFonts w:ascii="Garamond" w:eastAsia="MS PMincho" w:hAnsi="Garamond"/>
          <w:sz w:val="24"/>
          <w:szCs w:val="24"/>
        </w:rPr>
      </w:pPr>
      <w:r w:rsidRPr="00C27F25">
        <w:rPr>
          <w:rFonts w:ascii="Garamond" w:eastAsia="MS PMincho" w:hAnsi="Garamond"/>
          <w:sz w:val="24"/>
          <w:szCs w:val="24"/>
        </w:rPr>
        <w:t xml:space="preserve">       And whatever other mother-fucking word, that, went, with, getting your ass beat severely. </w:t>
      </w:r>
    </w:p>
    <w:p w14:paraId="1A1245C5" w14:textId="77777777" w:rsidR="00FE6973" w:rsidRPr="00C27F25" w:rsidRDefault="00FE6973" w:rsidP="00347083">
      <w:pPr>
        <w:pStyle w:val="NoSpacing"/>
        <w:jc w:val="both"/>
        <w:rPr>
          <w:rFonts w:ascii="Garamond" w:eastAsia="MS PMincho" w:hAnsi="Garamond"/>
          <w:sz w:val="24"/>
          <w:szCs w:val="24"/>
        </w:rPr>
      </w:pPr>
    </w:p>
    <w:p w14:paraId="4A0B592D" w14:textId="77777777"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t xml:space="preserve">(Pow, Bang, Zoom, </w:t>
      </w:r>
      <w:proofErr w:type="spellStart"/>
      <w:r w:rsidRPr="00C27F25">
        <w:rPr>
          <w:rFonts w:ascii="Garamond" w:eastAsia="MS PMincho" w:hAnsi="Garamond"/>
          <w:sz w:val="24"/>
          <w:szCs w:val="24"/>
        </w:rPr>
        <w:t>Wiggitty</w:t>
      </w:r>
      <w:proofErr w:type="spellEnd"/>
      <w:r w:rsidRPr="00C27F25">
        <w:rPr>
          <w:rFonts w:ascii="Garamond" w:eastAsia="MS PMincho" w:hAnsi="Garamond"/>
          <w:sz w:val="24"/>
          <w:szCs w:val="24"/>
        </w:rPr>
        <w:t xml:space="preserve">, </w:t>
      </w:r>
      <w:proofErr w:type="spellStart"/>
      <w:r w:rsidRPr="00C27F25">
        <w:rPr>
          <w:rFonts w:ascii="Garamond" w:eastAsia="MS PMincho" w:hAnsi="Garamond"/>
          <w:sz w:val="24"/>
          <w:szCs w:val="24"/>
        </w:rPr>
        <w:t>Wiggitty</w:t>
      </w:r>
      <w:proofErr w:type="spellEnd"/>
      <w:r w:rsidRPr="00C27F25">
        <w:rPr>
          <w:rFonts w:ascii="Garamond" w:eastAsia="MS PMincho" w:hAnsi="Garamond"/>
          <w:sz w:val="24"/>
          <w:szCs w:val="24"/>
        </w:rPr>
        <w:t xml:space="preserve">, </w:t>
      </w:r>
      <w:proofErr w:type="spellStart"/>
      <w:r w:rsidRPr="00C27F25">
        <w:rPr>
          <w:rFonts w:ascii="Garamond" w:eastAsia="MS PMincho" w:hAnsi="Garamond"/>
          <w:sz w:val="24"/>
          <w:szCs w:val="24"/>
        </w:rPr>
        <w:t>Diggitty</w:t>
      </w:r>
      <w:proofErr w:type="spellEnd"/>
      <w:r w:rsidRPr="00C27F25">
        <w:rPr>
          <w:rFonts w:ascii="Garamond" w:eastAsia="MS PMincho" w:hAnsi="Garamond"/>
          <w:sz w:val="24"/>
          <w:szCs w:val="24"/>
        </w:rPr>
        <w:t xml:space="preserve">, </w:t>
      </w:r>
      <w:proofErr w:type="spellStart"/>
      <w:r w:rsidRPr="00C27F25">
        <w:rPr>
          <w:rFonts w:ascii="Garamond" w:eastAsia="MS PMincho" w:hAnsi="Garamond"/>
          <w:sz w:val="24"/>
          <w:szCs w:val="24"/>
        </w:rPr>
        <w:t>Diggitty</w:t>
      </w:r>
      <w:proofErr w:type="spellEnd"/>
      <w:r w:rsidRPr="00C27F25">
        <w:rPr>
          <w:rFonts w:ascii="Garamond" w:eastAsia="MS PMincho" w:hAnsi="Garamond"/>
          <w:sz w:val="24"/>
          <w:szCs w:val="24"/>
        </w:rPr>
        <w:t>, Slap.)</w:t>
      </w:r>
    </w:p>
    <w:p w14:paraId="3068FF8C" w14:textId="77777777" w:rsidR="00FE6973" w:rsidRPr="00C27F25" w:rsidRDefault="00FE6973" w:rsidP="00347083">
      <w:pPr>
        <w:pStyle w:val="NoSpacing"/>
        <w:ind w:firstLine="432"/>
        <w:jc w:val="both"/>
        <w:rPr>
          <w:rFonts w:ascii="Garamond" w:eastAsia="MS PMincho" w:hAnsi="Garamond"/>
          <w:sz w:val="24"/>
          <w:szCs w:val="24"/>
        </w:rPr>
      </w:pPr>
    </w:p>
    <w:p w14:paraId="47205C6D" w14:textId="77777777"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t>My father was ruthless. He would beat me up and down the goddamn hallways, the stairs, in and out all six bedrooms of our Pomona, Calif. home.</w:t>
      </w:r>
    </w:p>
    <w:p w14:paraId="3F868EC6" w14:textId="15E1A742"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t xml:space="preserve">My mom would try to intervene, but to no avail. His heavy ass hands, and his powerful ass swings, broke through my </w:t>
      </w:r>
      <w:r w:rsidR="00865C07" w:rsidRPr="00C27F25">
        <w:rPr>
          <w:rFonts w:ascii="Garamond" w:eastAsia="MS PMincho" w:hAnsi="Garamond"/>
          <w:sz w:val="24"/>
          <w:szCs w:val="24"/>
        </w:rPr>
        <w:t>mother’s</w:t>
      </w:r>
      <w:r w:rsidR="00865C07">
        <w:rPr>
          <w:rFonts w:ascii="Garamond" w:eastAsia="MS PMincho" w:hAnsi="Garamond"/>
          <w:sz w:val="24"/>
          <w:szCs w:val="24"/>
        </w:rPr>
        <w:t xml:space="preserve">       tempo</w:t>
      </w:r>
      <w:r w:rsidRPr="00C27F25">
        <w:rPr>
          <w:rFonts w:ascii="Garamond" w:eastAsia="MS PMincho" w:hAnsi="Garamond"/>
          <w:sz w:val="24"/>
          <w:szCs w:val="24"/>
        </w:rPr>
        <w:t>rary blocks quickly.</w:t>
      </w:r>
    </w:p>
    <w:p w14:paraId="28201F38" w14:textId="77777777"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t>However, she did give me a six to ten second reprieve, from the pain he was trying to bring me.</w:t>
      </w:r>
    </w:p>
    <w:p w14:paraId="735A6049" w14:textId="77777777"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t xml:space="preserve">…And pain, he did bring me. </w:t>
      </w:r>
    </w:p>
    <w:p w14:paraId="6D2CD285" w14:textId="77777777"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t xml:space="preserve">…And hatred he did feed into me. </w:t>
      </w:r>
    </w:p>
    <w:p w14:paraId="6B9517D9" w14:textId="77777777"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t>He hated.</w:t>
      </w:r>
    </w:p>
    <w:p w14:paraId="51C0D073" w14:textId="77777777"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t xml:space="preserve">He hated hard. </w:t>
      </w:r>
    </w:p>
    <w:p w14:paraId="6D09A5EA" w14:textId="77777777"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t>And he wanted me to hate, hard, like him.</w:t>
      </w:r>
    </w:p>
    <w:p w14:paraId="262EEF8E" w14:textId="77777777"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lastRenderedPageBreak/>
        <w:t>I’m not sure if he wanted me to hate him with fear, or just fear him with hate?</w:t>
      </w:r>
    </w:p>
    <w:p w14:paraId="71A8E3A3" w14:textId="77777777" w:rsidR="00FE6973" w:rsidRPr="00C27F25" w:rsidRDefault="00FE6973" w:rsidP="00347083">
      <w:pPr>
        <w:pStyle w:val="NoSpacing"/>
        <w:jc w:val="both"/>
        <w:rPr>
          <w:rFonts w:ascii="Garamond" w:eastAsia="MS PMincho" w:hAnsi="Garamond"/>
          <w:sz w:val="24"/>
          <w:szCs w:val="24"/>
        </w:rPr>
      </w:pPr>
      <w:r w:rsidRPr="00C27F25">
        <w:rPr>
          <w:rFonts w:ascii="Garamond" w:eastAsia="MS PMincho" w:hAnsi="Garamond"/>
          <w:sz w:val="24"/>
          <w:szCs w:val="24"/>
        </w:rPr>
        <w:tab/>
        <w:t>I don’t know?</w:t>
      </w:r>
    </w:p>
    <w:p w14:paraId="78D14A13" w14:textId="36A6E29A" w:rsidR="000D62FB" w:rsidRDefault="00FE6973" w:rsidP="000D62FB">
      <w:pPr>
        <w:pStyle w:val="NoSpacing"/>
        <w:jc w:val="both"/>
        <w:rPr>
          <w:rFonts w:ascii="Garamond" w:eastAsia="MS PMincho" w:hAnsi="Garamond"/>
          <w:sz w:val="24"/>
          <w:szCs w:val="24"/>
        </w:rPr>
      </w:pPr>
      <w:r w:rsidRPr="00C27F25">
        <w:rPr>
          <w:rFonts w:ascii="Garamond" w:eastAsia="MS PMincho" w:hAnsi="Garamond"/>
          <w:sz w:val="24"/>
          <w:szCs w:val="24"/>
        </w:rPr>
        <w:tab/>
        <w:t>I did fear him though. But if he wanted to scare me into obedience</w:t>
      </w:r>
      <w:r w:rsidR="007E6DCC" w:rsidRPr="00C27F25">
        <w:rPr>
          <w:rFonts w:ascii="Garamond" w:eastAsia="MS PMincho" w:hAnsi="Garamond"/>
          <w:sz w:val="24"/>
          <w:szCs w:val="24"/>
        </w:rPr>
        <w:t>…?</w:t>
      </w:r>
      <w:r w:rsidRPr="00C27F25">
        <w:rPr>
          <w:rFonts w:ascii="Garamond" w:eastAsia="MS PMincho" w:hAnsi="Garamond"/>
          <w:sz w:val="24"/>
          <w:szCs w:val="24"/>
        </w:rPr>
        <w:t xml:space="preserve"> </w:t>
      </w:r>
    </w:p>
    <w:p w14:paraId="50A74819" w14:textId="44046CDE" w:rsidR="00FE6973" w:rsidRPr="00C27F25" w:rsidRDefault="00FE6973" w:rsidP="00C4369F">
      <w:pPr>
        <w:pStyle w:val="NoSpacing"/>
        <w:ind w:firstLine="432"/>
        <w:jc w:val="both"/>
        <w:rPr>
          <w:rFonts w:ascii="Garamond" w:eastAsia="MS PMincho" w:hAnsi="Garamond"/>
          <w:sz w:val="24"/>
          <w:szCs w:val="24"/>
        </w:rPr>
      </w:pPr>
      <w:r w:rsidRPr="00C27F25">
        <w:rPr>
          <w:rFonts w:ascii="Garamond" w:eastAsia="MS PMincho" w:hAnsi="Garamond"/>
          <w:sz w:val="24"/>
          <w:szCs w:val="24"/>
        </w:rPr>
        <w:t>Well, he got a whole different type of reaction from me.</w:t>
      </w:r>
    </w:p>
    <w:p w14:paraId="718EF7AE" w14:textId="7C0FE4B7" w:rsidR="00FE6973" w:rsidRPr="00C27F25" w:rsidRDefault="00FE6973" w:rsidP="00F47AFE">
      <w:pPr>
        <w:pStyle w:val="NoSpacing"/>
        <w:ind w:firstLine="432"/>
        <w:jc w:val="both"/>
        <w:rPr>
          <w:rFonts w:ascii="Garamond" w:eastAsia="MS PMincho" w:hAnsi="Garamond"/>
          <w:sz w:val="24"/>
          <w:szCs w:val="24"/>
        </w:rPr>
      </w:pPr>
      <w:r w:rsidRPr="00C27F25">
        <w:rPr>
          <w:rFonts w:ascii="Garamond" w:eastAsia="MS PMincho" w:hAnsi="Garamond"/>
          <w:sz w:val="24"/>
          <w:szCs w:val="24"/>
        </w:rPr>
        <w:t>I’m not sure what he expected, but I’ll tell you this much….</w:t>
      </w:r>
      <w:r w:rsidR="00837A8A">
        <w:rPr>
          <w:rFonts w:ascii="Garamond" w:eastAsia="MS PMincho" w:hAnsi="Garamond"/>
          <w:sz w:val="24"/>
          <w:szCs w:val="24"/>
        </w:rPr>
        <w:t xml:space="preserve">     </w:t>
      </w:r>
      <w:r w:rsidR="007E6DCC" w:rsidRPr="00C27F25">
        <w:rPr>
          <w:rFonts w:ascii="Garamond" w:eastAsia="MS PMincho" w:hAnsi="Garamond"/>
          <w:sz w:val="24"/>
          <w:szCs w:val="24"/>
        </w:rPr>
        <w:t>…. he</w:t>
      </w:r>
      <w:r w:rsidRPr="00C27F25">
        <w:rPr>
          <w:rFonts w:ascii="Garamond" w:eastAsia="MS PMincho" w:hAnsi="Garamond"/>
          <w:sz w:val="24"/>
          <w:szCs w:val="24"/>
        </w:rPr>
        <w:t xml:space="preserve"> didn’t expect me.</w:t>
      </w:r>
    </w:p>
    <w:p w14:paraId="14C0C92C" w14:textId="77777777"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t>Or the insubordinate I would become.</w:t>
      </w:r>
    </w:p>
    <w:p w14:paraId="42F2534F" w14:textId="77777777"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t>Eventually though, the hate would be drilled into me.</w:t>
      </w:r>
    </w:p>
    <w:p w14:paraId="6572CB9F" w14:textId="77777777"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t>Eventually, the hate would be drilled into everybody.</w:t>
      </w:r>
    </w:p>
    <w:p w14:paraId="7FFA8F5D" w14:textId="77777777" w:rsidR="00FE6973" w:rsidRPr="00C27F25" w:rsidRDefault="00FE6973" w:rsidP="00347083">
      <w:pPr>
        <w:pStyle w:val="NoSpacing"/>
        <w:jc w:val="both"/>
        <w:rPr>
          <w:rFonts w:ascii="Garamond" w:eastAsia="MS PMincho" w:hAnsi="Garamond"/>
          <w:sz w:val="24"/>
          <w:szCs w:val="24"/>
        </w:rPr>
      </w:pPr>
    </w:p>
    <w:p w14:paraId="4A5AE59C" w14:textId="77777777"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t>Some forgave.</w:t>
      </w:r>
    </w:p>
    <w:p w14:paraId="1C277135" w14:textId="77777777" w:rsidR="00FE6973" w:rsidRPr="00C27F25" w:rsidRDefault="00FE6973" w:rsidP="00347083">
      <w:pPr>
        <w:pStyle w:val="NoSpacing"/>
        <w:jc w:val="both"/>
        <w:rPr>
          <w:rFonts w:ascii="Garamond" w:eastAsia="MS PMincho" w:hAnsi="Garamond"/>
          <w:sz w:val="24"/>
          <w:szCs w:val="24"/>
        </w:rPr>
      </w:pPr>
      <w:r w:rsidRPr="00C27F25">
        <w:rPr>
          <w:rFonts w:ascii="Garamond" w:eastAsia="MS PMincho" w:hAnsi="Garamond"/>
          <w:sz w:val="24"/>
          <w:szCs w:val="24"/>
        </w:rPr>
        <w:t>Some forgot.</w:t>
      </w:r>
    </w:p>
    <w:p w14:paraId="302EC86F" w14:textId="77777777" w:rsidR="00FE6973" w:rsidRPr="00C27F25" w:rsidRDefault="00FE6973" w:rsidP="00347083">
      <w:pPr>
        <w:pStyle w:val="NoSpacing"/>
        <w:ind w:firstLine="432"/>
        <w:jc w:val="both"/>
        <w:rPr>
          <w:rFonts w:ascii="Garamond" w:eastAsia="MS PMincho" w:hAnsi="Garamond"/>
          <w:sz w:val="24"/>
          <w:szCs w:val="24"/>
        </w:rPr>
      </w:pPr>
      <w:r w:rsidRPr="00C27F25">
        <w:rPr>
          <w:rFonts w:ascii="Garamond" w:eastAsia="MS PMincho" w:hAnsi="Garamond"/>
          <w:sz w:val="24"/>
          <w:szCs w:val="24"/>
        </w:rPr>
        <w:t>Some didn’t.</w:t>
      </w:r>
    </w:p>
    <w:p w14:paraId="0DCC1D6C" w14:textId="77777777" w:rsidR="00FE6973" w:rsidRPr="00C27F25" w:rsidRDefault="00FE6973" w:rsidP="00347083">
      <w:pPr>
        <w:pStyle w:val="NoSpacing"/>
        <w:jc w:val="both"/>
        <w:rPr>
          <w:rFonts w:ascii="Garamond" w:eastAsia="MS PMincho" w:hAnsi="Garamond"/>
          <w:sz w:val="24"/>
          <w:szCs w:val="24"/>
        </w:rPr>
      </w:pPr>
    </w:p>
    <w:p w14:paraId="6A917C91" w14:textId="77777777" w:rsidR="00FE6973" w:rsidRPr="00571D26" w:rsidRDefault="00FE6973" w:rsidP="00347083">
      <w:pPr>
        <w:rPr>
          <w:rFonts w:ascii="Garamond" w:hAnsi="Garamond"/>
          <w:iCs/>
        </w:rPr>
      </w:pPr>
    </w:p>
    <w:p w14:paraId="6A64B9B0" w14:textId="77777777" w:rsidR="00FE6973" w:rsidRPr="00571D26" w:rsidRDefault="00FE6973" w:rsidP="00347083">
      <w:pPr>
        <w:rPr>
          <w:rFonts w:ascii="Garamond" w:hAnsi="Garamond"/>
          <w:iCs/>
        </w:rPr>
      </w:pPr>
    </w:p>
    <w:p w14:paraId="35348E2C" w14:textId="77777777" w:rsidR="00FE6973" w:rsidRPr="00571D26" w:rsidRDefault="00FE6973" w:rsidP="00347083">
      <w:pPr>
        <w:rPr>
          <w:rFonts w:ascii="Garamond" w:hAnsi="Garamond"/>
          <w:b/>
          <w:iCs/>
        </w:rPr>
      </w:pPr>
    </w:p>
    <w:p w14:paraId="3C3F03C7" w14:textId="77777777" w:rsidR="00FE6973" w:rsidRPr="00571D26" w:rsidRDefault="00FE6973" w:rsidP="00347083">
      <w:pPr>
        <w:rPr>
          <w:rFonts w:ascii="Garamond" w:hAnsi="Garamond"/>
          <w:iCs/>
        </w:rPr>
      </w:pPr>
    </w:p>
    <w:p w14:paraId="5880C24E" w14:textId="77777777" w:rsidR="00FE6973" w:rsidRPr="00571D26" w:rsidRDefault="00FE6973" w:rsidP="00347083">
      <w:pPr>
        <w:rPr>
          <w:rFonts w:ascii="Garamond" w:hAnsi="Garamond"/>
          <w:iCs/>
        </w:rPr>
      </w:pPr>
    </w:p>
    <w:p w14:paraId="5EAB2272" w14:textId="77777777" w:rsidR="00FE6973" w:rsidRPr="00571D26" w:rsidRDefault="00FE6973" w:rsidP="00347083">
      <w:pPr>
        <w:rPr>
          <w:rFonts w:ascii="Garamond" w:hAnsi="Garamond"/>
          <w:iCs/>
        </w:rPr>
      </w:pPr>
    </w:p>
    <w:p w14:paraId="66554FC5" w14:textId="77777777" w:rsidR="00FE6973" w:rsidRPr="00257B62" w:rsidRDefault="00FE6973" w:rsidP="00347083">
      <w:pPr>
        <w:rPr>
          <w:rFonts w:ascii="Garamond" w:hAnsi="Garamond"/>
          <w:iCs/>
        </w:rPr>
      </w:pPr>
    </w:p>
    <w:p w14:paraId="71E22908" w14:textId="77777777" w:rsidR="00FE6973" w:rsidRPr="00257B62" w:rsidRDefault="00FE6973" w:rsidP="00347083">
      <w:pPr>
        <w:rPr>
          <w:rFonts w:ascii="Garamond" w:hAnsi="Garamond"/>
          <w:iCs/>
        </w:rPr>
      </w:pPr>
    </w:p>
    <w:p w14:paraId="0C4D0A66" w14:textId="77777777" w:rsidR="00FE6973" w:rsidRPr="00257B62" w:rsidRDefault="00FE6973" w:rsidP="00347083">
      <w:pPr>
        <w:rPr>
          <w:rFonts w:ascii="Garamond" w:hAnsi="Garamond"/>
          <w:iCs/>
        </w:rPr>
      </w:pPr>
    </w:p>
    <w:p w14:paraId="0294B384" w14:textId="77777777" w:rsidR="00FE6973" w:rsidRPr="00257B62" w:rsidRDefault="00FE6973" w:rsidP="00347083">
      <w:pPr>
        <w:rPr>
          <w:rFonts w:ascii="Garamond" w:hAnsi="Garamond"/>
          <w:iCs/>
        </w:rPr>
      </w:pPr>
    </w:p>
    <w:p w14:paraId="1DB774DF" w14:textId="77777777" w:rsidR="00FE6973" w:rsidRPr="00257B62" w:rsidRDefault="00FE6973" w:rsidP="00347083">
      <w:pPr>
        <w:rPr>
          <w:rFonts w:ascii="Garamond" w:hAnsi="Garamond"/>
          <w:iCs/>
        </w:rPr>
      </w:pPr>
    </w:p>
    <w:p w14:paraId="220B3F0C" w14:textId="77777777" w:rsidR="00FE6973" w:rsidRDefault="00FE6973" w:rsidP="00347083">
      <w:pPr>
        <w:rPr>
          <w:rFonts w:ascii="Garamond" w:hAnsi="Garamond"/>
          <w:iCs/>
        </w:rPr>
      </w:pPr>
    </w:p>
    <w:p w14:paraId="247E6409" w14:textId="77777777" w:rsidR="00FE6973" w:rsidRDefault="00FE6973" w:rsidP="00347083">
      <w:pPr>
        <w:rPr>
          <w:rFonts w:ascii="Garamond" w:hAnsi="Garamond"/>
          <w:iCs/>
        </w:rPr>
      </w:pPr>
    </w:p>
    <w:p w14:paraId="1FD07B59" w14:textId="77777777" w:rsidR="00FE6973" w:rsidRDefault="00FE6973" w:rsidP="00347083">
      <w:pPr>
        <w:rPr>
          <w:rFonts w:ascii="Garamond" w:hAnsi="Garamond"/>
          <w:iCs/>
        </w:rPr>
      </w:pPr>
    </w:p>
    <w:p w14:paraId="1C18C327" w14:textId="77777777" w:rsidR="00FE6973" w:rsidRDefault="00FE6973" w:rsidP="00347083">
      <w:pPr>
        <w:rPr>
          <w:rFonts w:ascii="Garamond" w:hAnsi="Garamond"/>
          <w:iCs/>
        </w:rPr>
      </w:pPr>
    </w:p>
    <w:p w14:paraId="7D035D05" w14:textId="77777777" w:rsidR="00FE6973" w:rsidRDefault="00FE6973" w:rsidP="00347083">
      <w:pPr>
        <w:rPr>
          <w:rFonts w:ascii="Garamond" w:hAnsi="Garamond"/>
          <w:iCs/>
        </w:rPr>
      </w:pPr>
    </w:p>
    <w:p w14:paraId="04FA0DC6" w14:textId="77777777" w:rsidR="00321593" w:rsidRDefault="00321593" w:rsidP="00193D0A">
      <w:pPr>
        <w:rPr>
          <w:b/>
        </w:rPr>
      </w:pPr>
    </w:p>
    <w:p w14:paraId="77A5A2AD" w14:textId="77777777" w:rsidR="004716DF" w:rsidRDefault="004716DF" w:rsidP="00193D0A">
      <w:pPr>
        <w:rPr>
          <w:b/>
        </w:rPr>
      </w:pPr>
    </w:p>
    <w:p w14:paraId="0851C3AD" w14:textId="77777777" w:rsidR="004716DF" w:rsidRDefault="004716DF" w:rsidP="00193D0A">
      <w:pPr>
        <w:rPr>
          <w:b/>
        </w:rPr>
      </w:pPr>
    </w:p>
    <w:p w14:paraId="320ABE99" w14:textId="77777777" w:rsidR="004716DF" w:rsidRDefault="004716DF" w:rsidP="00193D0A">
      <w:pPr>
        <w:rPr>
          <w:b/>
        </w:rPr>
      </w:pPr>
    </w:p>
    <w:p w14:paraId="6B53FAB7" w14:textId="77777777" w:rsidR="004716DF" w:rsidRDefault="004716DF" w:rsidP="00193D0A">
      <w:pPr>
        <w:rPr>
          <w:b/>
        </w:rPr>
      </w:pPr>
    </w:p>
    <w:p w14:paraId="16AC3F41" w14:textId="77777777" w:rsidR="001535DC" w:rsidRDefault="001535DC" w:rsidP="001B3B60">
      <w:pPr>
        <w:jc w:val="center"/>
        <w:rPr>
          <w:b/>
        </w:rPr>
      </w:pPr>
    </w:p>
    <w:p w14:paraId="60AC3BE1" w14:textId="77777777" w:rsidR="00372C93" w:rsidRDefault="00372C93" w:rsidP="00372C93">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4E67A5B" w14:textId="557ABCDD" w:rsidR="00372C93" w:rsidRPr="00FB0556" w:rsidRDefault="00372C93" w:rsidP="00372C93">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58F0BEF0" w14:textId="7C1890DF" w:rsidR="00372C93" w:rsidRPr="00FB0556" w:rsidRDefault="00372C93" w:rsidP="00372C93">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w:t>
      </w:r>
    </w:p>
    <w:p w14:paraId="525AE830" w14:textId="77777777" w:rsidR="001535DC" w:rsidRDefault="001535DC" w:rsidP="00193D0A">
      <w:pPr>
        <w:rPr>
          <w:b/>
        </w:rPr>
      </w:pPr>
    </w:p>
    <w:p w14:paraId="6E407858" w14:textId="77777777" w:rsidR="00FA63F3" w:rsidRDefault="00FA63F3" w:rsidP="00193D0A">
      <w:pPr>
        <w:rPr>
          <w:b/>
        </w:rPr>
      </w:pPr>
    </w:p>
    <w:p w14:paraId="52C3A4DF" w14:textId="77777777" w:rsidR="00FA63F3" w:rsidRDefault="00FA63F3" w:rsidP="00193D0A">
      <w:pPr>
        <w:rPr>
          <w:b/>
        </w:rPr>
      </w:pPr>
    </w:p>
    <w:p w14:paraId="2788EF90" w14:textId="77777777" w:rsidR="00FA63F3" w:rsidRDefault="00FA63F3" w:rsidP="00193D0A">
      <w:pPr>
        <w:rPr>
          <w:b/>
        </w:rPr>
      </w:pPr>
    </w:p>
    <w:p w14:paraId="38AAF5A5" w14:textId="77777777" w:rsidR="00FA63F3" w:rsidRDefault="00FA63F3" w:rsidP="00193D0A">
      <w:pPr>
        <w:rPr>
          <w:b/>
        </w:rPr>
      </w:pPr>
    </w:p>
    <w:p w14:paraId="7D002A06" w14:textId="77777777" w:rsidR="00372C93" w:rsidRPr="00372C93" w:rsidRDefault="00372C93" w:rsidP="00193D0A">
      <w:pPr>
        <w:rPr>
          <w:b/>
          <w:sz w:val="32"/>
          <w:szCs w:val="32"/>
        </w:rPr>
      </w:pPr>
    </w:p>
    <w:p w14:paraId="3F72B5B9" w14:textId="77777777" w:rsidR="00FA63F3" w:rsidRDefault="00FA63F3" w:rsidP="00193D0A">
      <w:pPr>
        <w:rPr>
          <w:b/>
        </w:rPr>
      </w:pPr>
    </w:p>
    <w:p w14:paraId="647962B9" w14:textId="1ACFFB18" w:rsidR="00FA63F3" w:rsidRPr="00B13111" w:rsidRDefault="00FA63F3" w:rsidP="00347083">
      <w:pPr>
        <w:pStyle w:val="NoSpacing"/>
        <w:ind w:firstLine="432"/>
        <w:jc w:val="both"/>
        <w:rPr>
          <w:rFonts w:ascii="Garamond" w:eastAsia="MS PMincho" w:hAnsi="Garamond"/>
          <w:sz w:val="24"/>
          <w:szCs w:val="24"/>
        </w:rPr>
      </w:pPr>
      <w:proofErr w:type="gramStart"/>
      <w:r w:rsidRPr="00B13111">
        <w:rPr>
          <w:rFonts w:ascii="Garamond" w:eastAsia="MS PMincho" w:hAnsi="Garamond"/>
          <w:sz w:val="24"/>
          <w:szCs w:val="24"/>
        </w:rPr>
        <w:t>Actually</w:t>
      </w:r>
      <w:r w:rsidR="00865C07">
        <w:rPr>
          <w:rFonts w:ascii="Garamond" w:eastAsia="MS PMincho" w:hAnsi="Garamond"/>
          <w:sz w:val="24"/>
          <w:szCs w:val="24"/>
        </w:rPr>
        <w:t xml:space="preserve">, </w:t>
      </w:r>
      <w:r w:rsidRPr="00B13111">
        <w:rPr>
          <w:rFonts w:ascii="Garamond" w:eastAsia="MS PMincho" w:hAnsi="Garamond"/>
          <w:sz w:val="24"/>
          <w:szCs w:val="24"/>
        </w:rPr>
        <w:t>he</w:t>
      </w:r>
      <w:proofErr w:type="gramEnd"/>
      <w:r w:rsidRPr="00B13111">
        <w:rPr>
          <w:rFonts w:ascii="Garamond" w:eastAsia="MS PMincho" w:hAnsi="Garamond"/>
          <w:sz w:val="24"/>
          <w:szCs w:val="24"/>
        </w:rPr>
        <w:t xml:space="preserve"> wasn’t my real father, but he raised me since I was three years old. And we moved into our house in Pomona, when I was five. </w:t>
      </w:r>
    </w:p>
    <w:p w14:paraId="1FCD2EC6"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It was a nice house. </w:t>
      </w:r>
    </w:p>
    <w:p w14:paraId="1D88140F"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It was a big house </w:t>
      </w:r>
    </w:p>
    <w:p w14:paraId="08764AC9" w14:textId="0AD25C4A" w:rsidR="00FA63F3" w:rsidRPr="00B13111" w:rsidRDefault="00865C07" w:rsidP="00347083">
      <w:pPr>
        <w:pStyle w:val="NoSpacing"/>
        <w:ind w:firstLine="432"/>
        <w:jc w:val="both"/>
        <w:rPr>
          <w:rFonts w:ascii="Garamond" w:eastAsia="MS PMincho" w:hAnsi="Garamond"/>
          <w:sz w:val="24"/>
          <w:szCs w:val="24"/>
        </w:rPr>
      </w:pPr>
      <w:r>
        <w:rPr>
          <w:rFonts w:ascii="Garamond" w:eastAsia="MS PMincho" w:hAnsi="Garamond"/>
          <w:sz w:val="24"/>
          <w:szCs w:val="24"/>
        </w:rPr>
        <w:t xml:space="preserve">It started out as a </w:t>
      </w:r>
      <w:proofErr w:type="gramStart"/>
      <w:r>
        <w:rPr>
          <w:rFonts w:ascii="Garamond" w:eastAsia="MS PMincho" w:hAnsi="Garamond"/>
          <w:sz w:val="24"/>
          <w:szCs w:val="24"/>
        </w:rPr>
        <w:t xml:space="preserve">4 </w:t>
      </w:r>
      <w:r w:rsidR="00FA63F3" w:rsidRPr="00B13111">
        <w:rPr>
          <w:rFonts w:ascii="Garamond" w:eastAsia="MS PMincho" w:hAnsi="Garamond"/>
          <w:sz w:val="24"/>
          <w:szCs w:val="24"/>
        </w:rPr>
        <w:t>bedroom</w:t>
      </w:r>
      <w:proofErr w:type="gramEnd"/>
      <w:r w:rsidR="00FA63F3" w:rsidRPr="00B13111">
        <w:rPr>
          <w:rFonts w:ascii="Garamond" w:eastAsia="MS PMincho" w:hAnsi="Garamond"/>
          <w:sz w:val="24"/>
          <w:szCs w:val="24"/>
        </w:rPr>
        <w:t xml:space="preserve"> home, but eventually we built two more rooms to it, making it six bedrooms in all. </w:t>
      </w:r>
    </w:p>
    <w:p w14:paraId="3D1FB180" w14:textId="1E28984B"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The house itself looked like it was only one story, but it had a door in the middle of a long hallway that led down one flight of stairs to another door, and that door led outside to the backyard. </w:t>
      </w:r>
    </w:p>
    <w:p w14:paraId="03E942FC"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If you took one left turn, and then another left turn, it would lead you down another flight of stairs down to the basement, which wasn’t a basement, but was at a basement level. </w:t>
      </w:r>
    </w:p>
    <w:p w14:paraId="018F71F9" w14:textId="47C519F1"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The back door was normally two inches thick, but with the reinforcements added, it became 5 inches thick.</w:t>
      </w:r>
      <w:r w:rsidR="0006146F">
        <w:rPr>
          <w:rFonts w:ascii="Garamond" w:eastAsia="MS PMincho" w:hAnsi="Garamond"/>
          <w:sz w:val="24"/>
          <w:szCs w:val="24"/>
        </w:rPr>
        <w:t xml:space="preserve"> </w:t>
      </w:r>
      <w:r w:rsidRPr="00B13111">
        <w:rPr>
          <w:rFonts w:ascii="Garamond" w:eastAsia="MS PMincho" w:hAnsi="Garamond"/>
          <w:sz w:val="24"/>
          <w:szCs w:val="24"/>
        </w:rPr>
        <w:t>It was tested for effectiveness &amp; stability periodically, by my father, by emptying out a full clip of one his guns into the back door.</w:t>
      </w:r>
    </w:p>
    <w:p w14:paraId="599ADE52" w14:textId="098C4C5C"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During a few of these “test drives” for his “stability &amp; effectiveness” door checks, and/or… just trying out a new gun, I would hear him say, “Travis, where the fuck are you?”</w:t>
      </w:r>
      <w:r w:rsidR="0041286D">
        <w:rPr>
          <w:rFonts w:ascii="Garamond" w:eastAsia="MS PMincho" w:hAnsi="Garamond"/>
          <w:sz w:val="24"/>
          <w:szCs w:val="24"/>
        </w:rPr>
        <w:t xml:space="preserve"> </w:t>
      </w:r>
      <w:r w:rsidRPr="00B13111">
        <w:rPr>
          <w:rFonts w:ascii="Garamond" w:eastAsia="MS PMincho" w:hAnsi="Garamond"/>
          <w:sz w:val="24"/>
          <w:szCs w:val="24"/>
        </w:rPr>
        <w:t>and then I would hear him tearing up the wooden reinforcements, as bullets would then ricochet</w:t>
      </w:r>
      <w:r w:rsidR="008268FC">
        <w:rPr>
          <w:rFonts w:ascii="Garamond" w:eastAsia="MS PMincho" w:hAnsi="Garamond"/>
          <w:sz w:val="24"/>
          <w:szCs w:val="24"/>
        </w:rPr>
        <w:t xml:space="preserve"> of</w:t>
      </w:r>
      <w:r w:rsidR="003A2341">
        <w:rPr>
          <w:rFonts w:ascii="Garamond" w:eastAsia="MS PMincho" w:hAnsi="Garamond"/>
          <w:sz w:val="24"/>
          <w:szCs w:val="24"/>
        </w:rPr>
        <w:t>f</w:t>
      </w:r>
      <w:r w:rsidR="008268FC">
        <w:rPr>
          <w:rFonts w:ascii="Garamond" w:eastAsia="MS PMincho" w:hAnsi="Garamond"/>
          <w:sz w:val="24"/>
          <w:szCs w:val="24"/>
        </w:rPr>
        <w:t xml:space="preserve"> the wall</w:t>
      </w:r>
      <w:r w:rsidRPr="00B13111">
        <w:rPr>
          <w:rFonts w:ascii="Garamond" w:eastAsia="MS PMincho" w:hAnsi="Garamond"/>
          <w:sz w:val="24"/>
          <w:szCs w:val="24"/>
        </w:rPr>
        <w:t xml:space="preserve">, and wood chips </w:t>
      </w:r>
      <w:r w:rsidR="003A2341">
        <w:rPr>
          <w:rFonts w:ascii="Garamond" w:eastAsia="MS PMincho" w:hAnsi="Garamond"/>
          <w:sz w:val="24"/>
          <w:szCs w:val="24"/>
        </w:rPr>
        <w:t>would fly</w:t>
      </w:r>
      <w:r w:rsidR="00CA1258">
        <w:rPr>
          <w:rFonts w:ascii="Garamond" w:eastAsia="MS PMincho" w:hAnsi="Garamond"/>
          <w:sz w:val="24"/>
          <w:szCs w:val="24"/>
        </w:rPr>
        <w:t xml:space="preserve"> </w:t>
      </w:r>
      <w:r w:rsidRPr="00B13111">
        <w:rPr>
          <w:rFonts w:ascii="Garamond" w:eastAsia="MS PMincho" w:hAnsi="Garamond"/>
          <w:sz w:val="24"/>
          <w:szCs w:val="24"/>
        </w:rPr>
        <w:t xml:space="preserve">about, only to land </w:t>
      </w:r>
      <w:r w:rsidR="00CA1258">
        <w:rPr>
          <w:rFonts w:ascii="Garamond" w:eastAsia="MS PMincho" w:hAnsi="Garamond"/>
          <w:sz w:val="24"/>
          <w:szCs w:val="24"/>
        </w:rPr>
        <w:t xml:space="preserve">on the carpet </w:t>
      </w:r>
      <w:r w:rsidR="00CA1258" w:rsidRPr="00B13111">
        <w:rPr>
          <w:rFonts w:ascii="Garamond" w:eastAsia="MS PMincho" w:hAnsi="Garamond"/>
          <w:sz w:val="24"/>
          <w:szCs w:val="24"/>
        </w:rPr>
        <w:t>seconds later</w:t>
      </w:r>
      <w:r w:rsidR="00CA1258">
        <w:rPr>
          <w:rFonts w:ascii="Garamond" w:eastAsia="MS PMincho" w:hAnsi="Garamond"/>
          <w:sz w:val="24"/>
          <w:szCs w:val="24"/>
        </w:rPr>
        <w:t>.</w:t>
      </w:r>
    </w:p>
    <w:p w14:paraId="254FDE03"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lastRenderedPageBreak/>
        <w:t>“You better get up here now!”</w:t>
      </w:r>
    </w:p>
    <w:p w14:paraId="6F936CCE" w14:textId="0E2B3274" w:rsidR="00994092"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“Hell no!” I would think to </w:t>
      </w:r>
      <w:r w:rsidR="003B62F2">
        <w:rPr>
          <w:rFonts w:ascii="Garamond" w:eastAsia="MS PMincho" w:hAnsi="Garamond"/>
          <w:sz w:val="24"/>
          <w:szCs w:val="24"/>
        </w:rPr>
        <w:t>myself “I am not going up there.</w:t>
      </w:r>
      <w:r w:rsidRPr="00B13111">
        <w:rPr>
          <w:rFonts w:ascii="Garamond" w:eastAsia="MS PMincho" w:hAnsi="Garamond"/>
          <w:sz w:val="24"/>
          <w:szCs w:val="24"/>
        </w:rPr>
        <w:t>”</w:t>
      </w:r>
    </w:p>
    <w:p w14:paraId="48453B8B" w14:textId="6E298090"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And so</w:t>
      </w:r>
      <w:r w:rsidR="00865C07">
        <w:rPr>
          <w:rFonts w:ascii="Garamond" w:eastAsia="MS PMincho" w:hAnsi="Garamond"/>
          <w:sz w:val="24"/>
          <w:szCs w:val="24"/>
        </w:rPr>
        <w:t>,</w:t>
      </w:r>
      <w:r w:rsidRPr="00B13111">
        <w:rPr>
          <w:rFonts w:ascii="Garamond" w:eastAsia="MS PMincho" w:hAnsi="Garamond"/>
          <w:sz w:val="24"/>
          <w:szCs w:val="24"/>
        </w:rPr>
        <w:t xml:space="preserve"> I would crawl my little ass out of my bedroom window, and not come home for a couple of days.</w:t>
      </w:r>
    </w:p>
    <w:p w14:paraId="230A2AE6" w14:textId="724ADD9B" w:rsidR="00FA63F3" w:rsidRPr="00B13111" w:rsidRDefault="00FA63F3" w:rsidP="000C6B67">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 But let me tell you </w:t>
      </w:r>
      <w:r w:rsidR="00D7035A">
        <w:rPr>
          <w:rFonts w:ascii="Garamond" w:eastAsia="MS PMincho" w:hAnsi="Garamond"/>
          <w:sz w:val="24"/>
          <w:szCs w:val="24"/>
        </w:rPr>
        <w:t xml:space="preserve">this </w:t>
      </w:r>
      <w:r w:rsidRPr="00B13111">
        <w:rPr>
          <w:rFonts w:ascii="Garamond" w:eastAsia="MS PMincho" w:hAnsi="Garamond"/>
          <w:sz w:val="24"/>
          <w:szCs w:val="24"/>
        </w:rPr>
        <w:t>from experience</w:t>
      </w:r>
      <w:r w:rsidR="000C6B67">
        <w:rPr>
          <w:rFonts w:ascii="Garamond" w:eastAsia="MS PMincho" w:hAnsi="Garamond"/>
          <w:sz w:val="24"/>
          <w:szCs w:val="24"/>
        </w:rPr>
        <w:t>,</w:t>
      </w:r>
      <w:r w:rsidRPr="00B13111">
        <w:rPr>
          <w:rFonts w:ascii="Garamond" w:eastAsia="MS PMincho" w:hAnsi="Garamond"/>
          <w:sz w:val="24"/>
          <w:szCs w:val="24"/>
        </w:rPr>
        <w:t xml:space="preserve"> that didn’t make him any less mad.</w:t>
      </w:r>
    </w:p>
    <w:p w14:paraId="51A46583" w14:textId="77777777" w:rsidR="00573871" w:rsidRDefault="00573871" w:rsidP="00347083">
      <w:pPr>
        <w:pStyle w:val="NoSpacing"/>
        <w:ind w:firstLine="432"/>
        <w:jc w:val="both"/>
        <w:rPr>
          <w:rFonts w:ascii="Garamond" w:eastAsia="MS PMincho" w:hAnsi="Garamond"/>
          <w:sz w:val="24"/>
          <w:szCs w:val="24"/>
        </w:rPr>
      </w:pPr>
    </w:p>
    <w:p w14:paraId="581C8681" w14:textId="5E6021BA"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So anyway</w:t>
      </w:r>
      <w:r w:rsidR="00291BD6">
        <w:rPr>
          <w:rFonts w:ascii="Garamond" w:eastAsia="MS PMincho" w:hAnsi="Garamond"/>
          <w:sz w:val="24"/>
          <w:szCs w:val="24"/>
        </w:rPr>
        <w:t>s</w:t>
      </w:r>
      <w:r w:rsidRPr="00B13111">
        <w:rPr>
          <w:rFonts w:ascii="Garamond" w:eastAsia="MS PMincho" w:hAnsi="Garamond"/>
          <w:sz w:val="24"/>
          <w:szCs w:val="24"/>
        </w:rPr>
        <w:t>, we had the 5”</w:t>
      </w:r>
      <w:r w:rsidR="00865C07">
        <w:rPr>
          <w:rFonts w:ascii="Garamond" w:eastAsia="MS PMincho" w:hAnsi="Garamond"/>
          <w:sz w:val="24"/>
          <w:szCs w:val="24"/>
        </w:rPr>
        <w:t xml:space="preserve"> </w:t>
      </w:r>
      <w:r w:rsidRPr="00B13111">
        <w:rPr>
          <w:rFonts w:ascii="Garamond" w:eastAsia="MS PMincho" w:hAnsi="Garamond"/>
          <w:sz w:val="24"/>
          <w:szCs w:val="24"/>
        </w:rPr>
        <w:t>inch back door, with its hundreds of bullet holes shot into it, but if you continued down the stairwell, after making those two left turns, it went down another flight of stairs, down to the basement, and at that basement level in our house, you found two bedrooms, a game room, a bar, a den, a living room, and a storage facility for 1000’s of pounds of marijuana, hundreds of guns, bottles of pills, and canisters of cocaine.</w:t>
      </w:r>
    </w:p>
    <w:p w14:paraId="5960F19B" w14:textId="77777777" w:rsidR="00FA63F3" w:rsidRPr="00B13111" w:rsidRDefault="00FA63F3" w:rsidP="00347083">
      <w:pPr>
        <w:pStyle w:val="NoSpacing"/>
        <w:ind w:firstLine="432"/>
        <w:jc w:val="both"/>
        <w:rPr>
          <w:rFonts w:ascii="Garamond" w:eastAsia="MS PMincho" w:hAnsi="Garamond"/>
          <w:sz w:val="24"/>
          <w:szCs w:val="24"/>
        </w:rPr>
      </w:pPr>
    </w:p>
    <w:p w14:paraId="7721B2FA" w14:textId="211D18EF"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Sometimes, it was the beating grounds for this…</w:t>
      </w:r>
      <w:r w:rsidR="001C0451">
        <w:rPr>
          <w:rFonts w:ascii="Garamond" w:eastAsia="MS PMincho" w:hAnsi="Garamond"/>
          <w:sz w:val="24"/>
          <w:szCs w:val="24"/>
        </w:rPr>
        <w:t xml:space="preserve"> Dear </w:t>
      </w:r>
      <w:proofErr w:type="spellStart"/>
      <w:r w:rsidR="001C0451">
        <w:rPr>
          <w:rFonts w:ascii="Garamond" w:eastAsia="MS PMincho" w:hAnsi="Garamond"/>
          <w:sz w:val="24"/>
          <w:szCs w:val="24"/>
        </w:rPr>
        <w:t>ol</w:t>
      </w:r>
      <w:proofErr w:type="spellEnd"/>
      <w:r w:rsidR="001C0451">
        <w:rPr>
          <w:rFonts w:ascii="Garamond" w:eastAsia="MS PMincho" w:hAnsi="Garamond"/>
          <w:sz w:val="24"/>
          <w:szCs w:val="24"/>
        </w:rPr>
        <w:t>’</w:t>
      </w:r>
      <w:r w:rsidRPr="00B13111">
        <w:rPr>
          <w:rFonts w:ascii="Garamond" w:eastAsia="MS PMincho" w:hAnsi="Garamond"/>
          <w:sz w:val="24"/>
          <w:szCs w:val="24"/>
        </w:rPr>
        <w:t xml:space="preserve"> “Whooping boy.” </w:t>
      </w:r>
    </w:p>
    <w:p w14:paraId="62DC21B2" w14:textId="254C596D"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Or “The </w:t>
      </w:r>
      <w:r w:rsidR="00B25E99">
        <w:rPr>
          <w:rFonts w:ascii="Garamond" w:eastAsia="MS PMincho" w:hAnsi="Garamond"/>
          <w:sz w:val="24"/>
          <w:szCs w:val="24"/>
        </w:rPr>
        <w:t>K</w:t>
      </w:r>
      <w:r w:rsidRPr="00B13111">
        <w:rPr>
          <w:rFonts w:ascii="Garamond" w:eastAsia="MS PMincho" w:hAnsi="Garamond"/>
          <w:sz w:val="24"/>
          <w:szCs w:val="24"/>
        </w:rPr>
        <w:t xml:space="preserve">illing </w:t>
      </w:r>
      <w:r w:rsidR="00B25E99">
        <w:rPr>
          <w:rFonts w:ascii="Garamond" w:eastAsia="MS PMincho" w:hAnsi="Garamond"/>
          <w:sz w:val="24"/>
          <w:szCs w:val="24"/>
        </w:rPr>
        <w:t>F</w:t>
      </w:r>
      <w:r w:rsidRPr="00B13111">
        <w:rPr>
          <w:rFonts w:ascii="Garamond" w:eastAsia="MS PMincho" w:hAnsi="Garamond"/>
          <w:sz w:val="24"/>
          <w:szCs w:val="24"/>
        </w:rPr>
        <w:t>ields” for a very unlucky player in the game.</w:t>
      </w:r>
    </w:p>
    <w:p w14:paraId="320593B0" w14:textId="77777777" w:rsidR="00FA63F3" w:rsidRPr="00B13111" w:rsidRDefault="00FA63F3" w:rsidP="00347083">
      <w:pPr>
        <w:pStyle w:val="NoSpacing"/>
        <w:ind w:firstLine="432"/>
        <w:jc w:val="both"/>
        <w:rPr>
          <w:rFonts w:ascii="Garamond" w:eastAsia="MS PMincho" w:hAnsi="Garamond"/>
          <w:sz w:val="24"/>
          <w:szCs w:val="24"/>
        </w:rPr>
      </w:pPr>
    </w:p>
    <w:p w14:paraId="1AFFA19A"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Above and behind the bar was a fully loaded, working Tommy gun, which also donated a few of its bullets into the back door of my house. </w:t>
      </w:r>
    </w:p>
    <w:p w14:paraId="5BE7628A"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Sometimes those bullets were donated for the mere pleasure of my father. Or sometimes those bullets were donated into our back door of our house to impress some visitor of such, like for instance, **** *****, quarterback for the ***** *** *******. </w:t>
      </w:r>
    </w:p>
    <w:p w14:paraId="56BC40EB"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He won the ***** and ****** Super Bowl ever.</w:t>
      </w:r>
    </w:p>
    <w:p w14:paraId="71FFE338" w14:textId="02032D5F" w:rsidR="00FA63F3" w:rsidRPr="00B13111" w:rsidRDefault="00FA63F3" w:rsidP="00CB6335">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The ***** ******** trophy given to the super bowl winner at the end of the season, came from direct results of the greatness of this football hero, **** *****. </w:t>
      </w:r>
    </w:p>
    <w:p w14:paraId="00BCD136" w14:textId="4B823938"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He was retired when I knew him in the 70’s, when he use</w:t>
      </w:r>
      <w:r w:rsidR="006152AF">
        <w:rPr>
          <w:rFonts w:ascii="Garamond" w:eastAsia="MS PMincho" w:hAnsi="Garamond"/>
          <w:sz w:val="24"/>
          <w:szCs w:val="24"/>
        </w:rPr>
        <w:t>d</w:t>
      </w:r>
      <w:r w:rsidRPr="00B13111">
        <w:rPr>
          <w:rFonts w:ascii="Garamond" w:eastAsia="MS PMincho" w:hAnsi="Garamond"/>
          <w:sz w:val="24"/>
          <w:szCs w:val="24"/>
        </w:rPr>
        <w:t xml:space="preserve"> to come over to my house in his black Rolls Royce.</w:t>
      </w:r>
    </w:p>
    <w:p w14:paraId="66B2AD73"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I never did see him play football, but because of it, I’ve been a ***** *** ******* fan ever since.</w:t>
      </w:r>
    </w:p>
    <w:p w14:paraId="6FB514C1" w14:textId="52B8A6C2"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I could probably get sued for sharing this knowledge of </w:t>
      </w:r>
      <w:r w:rsidR="007E6DCC" w:rsidRPr="00B13111">
        <w:rPr>
          <w:rFonts w:ascii="Garamond" w:eastAsia="MS PMincho" w:hAnsi="Garamond"/>
          <w:sz w:val="24"/>
          <w:szCs w:val="24"/>
        </w:rPr>
        <w:t>him,</w:t>
      </w:r>
      <w:r w:rsidRPr="00B13111">
        <w:rPr>
          <w:rFonts w:ascii="Garamond" w:eastAsia="MS PMincho" w:hAnsi="Garamond"/>
          <w:sz w:val="24"/>
          <w:szCs w:val="24"/>
        </w:rPr>
        <w:t xml:space="preserve"> but he was a criminal of some sort after he retired from football. </w:t>
      </w:r>
    </w:p>
    <w:p w14:paraId="10EA1EB6" w14:textId="1B994DDA"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I don’t know much about the ins and outs of what happened, or what he did with my father, because, I wa</w:t>
      </w:r>
      <w:r w:rsidR="00F13949">
        <w:rPr>
          <w:rFonts w:ascii="Garamond" w:eastAsia="MS PMincho" w:hAnsi="Garamond"/>
          <w:sz w:val="24"/>
          <w:szCs w:val="24"/>
        </w:rPr>
        <w:t>s just a kid during this time,</w:t>
      </w:r>
      <w:r w:rsidR="00841E1C">
        <w:rPr>
          <w:rFonts w:ascii="Garamond" w:eastAsia="MS PMincho" w:hAnsi="Garamond"/>
          <w:sz w:val="24"/>
          <w:szCs w:val="24"/>
        </w:rPr>
        <w:t xml:space="preserve"> b</w:t>
      </w:r>
      <w:r w:rsidRPr="00B13111">
        <w:rPr>
          <w:rFonts w:ascii="Garamond" w:eastAsia="MS PMincho" w:hAnsi="Garamond"/>
          <w:sz w:val="24"/>
          <w:szCs w:val="24"/>
        </w:rPr>
        <w:t>ut evidently</w:t>
      </w:r>
      <w:r w:rsidR="006152AF">
        <w:rPr>
          <w:rFonts w:ascii="Garamond" w:eastAsia="MS PMincho" w:hAnsi="Garamond"/>
          <w:sz w:val="24"/>
          <w:szCs w:val="24"/>
        </w:rPr>
        <w:t>,</w:t>
      </w:r>
      <w:r w:rsidRPr="00B13111">
        <w:rPr>
          <w:rFonts w:ascii="Garamond" w:eastAsia="MS PMincho" w:hAnsi="Garamond"/>
          <w:sz w:val="24"/>
          <w:szCs w:val="24"/>
        </w:rPr>
        <w:t xml:space="preserve"> he and my father were very good friends. </w:t>
      </w:r>
    </w:p>
    <w:p w14:paraId="00A8E37E" w14:textId="4A3950AB"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lastRenderedPageBreak/>
        <w:t xml:space="preserve">My mom </w:t>
      </w:r>
      <w:r w:rsidR="00057151">
        <w:rPr>
          <w:rFonts w:ascii="Garamond" w:eastAsia="MS PMincho" w:hAnsi="Garamond"/>
          <w:sz w:val="24"/>
          <w:szCs w:val="24"/>
        </w:rPr>
        <w:t>once told me, t</w:t>
      </w:r>
      <w:r w:rsidRPr="00B13111">
        <w:rPr>
          <w:rFonts w:ascii="Garamond" w:eastAsia="MS PMincho" w:hAnsi="Garamond"/>
          <w:sz w:val="24"/>
          <w:szCs w:val="24"/>
        </w:rPr>
        <w:t>h</w:t>
      </w:r>
      <w:r w:rsidR="00C11C09">
        <w:rPr>
          <w:rFonts w:ascii="Garamond" w:eastAsia="MS PMincho" w:hAnsi="Garamond"/>
          <w:sz w:val="24"/>
          <w:szCs w:val="24"/>
        </w:rPr>
        <w:t>at</w:t>
      </w:r>
      <w:r w:rsidR="00057151">
        <w:rPr>
          <w:rFonts w:ascii="Garamond" w:eastAsia="MS PMincho" w:hAnsi="Garamond"/>
          <w:sz w:val="24"/>
          <w:szCs w:val="24"/>
        </w:rPr>
        <w:t>,</w:t>
      </w:r>
      <w:r w:rsidR="00C11C09">
        <w:rPr>
          <w:rFonts w:ascii="Garamond" w:eastAsia="MS PMincho" w:hAnsi="Garamond"/>
          <w:sz w:val="24"/>
          <w:szCs w:val="24"/>
        </w:rPr>
        <w:t xml:space="preserve"> they used to run stolen cars</w:t>
      </w:r>
      <w:r w:rsidR="003C0A0D">
        <w:rPr>
          <w:rFonts w:ascii="Garamond" w:eastAsia="MS PMincho" w:hAnsi="Garamond"/>
          <w:sz w:val="24"/>
          <w:szCs w:val="24"/>
        </w:rPr>
        <w:t>, too and thru Mexico.</w:t>
      </w:r>
      <w:r w:rsidRPr="00B13111">
        <w:rPr>
          <w:rFonts w:ascii="Garamond" w:eastAsia="MS PMincho" w:hAnsi="Garamond"/>
          <w:sz w:val="24"/>
          <w:szCs w:val="24"/>
        </w:rPr>
        <w:t xml:space="preserve"> </w:t>
      </w:r>
    </w:p>
    <w:p w14:paraId="6A2C152A" w14:textId="05703C6A"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There was a time when **** ***** was wanted by the </w:t>
      </w:r>
      <w:r w:rsidR="007E6DCC" w:rsidRPr="00B13111">
        <w:rPr>
          <w:rFonts w:ascii="Garamond" w:eastAsia="MS PMincho" w:hAnsi="Garamond"/>
          <w:sz w:val="24"/>
          <w:szCs w:val="24"/>
        </w:rPr>
        <w:t>Feds and</w:t>
      </w:r>
      <w:r w:rsidRPr="00B13111">
        <w:rPr>
          <w:rFonts w:ascii="Garamond" w:eastAsia="MS PMincho" w:hAnsi="Garamond"/>
          <w:sz w:val="24"/>
          <w:szCs w:val="24"/>
        </w:rPr>
        <w:t xml:space="preserve"> went into hiding. </w:t>
      </w:r>
    </w:p>
    <w:p w14:paraId="3834D589"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He didn’t let his family, friends, or anyone he knew, know, where he was at. </w:t>
      </w:r>
    </w:p>
    <w:p w14:paraId="5DF0AF93" w14:textId="77777777" w:rsidR="00FA63F3" w:rsidRPr="00B13111" w:rsidRDefault="00FA63F3" w:rsidP="00347083">
      <w:pPr>
        <w:pStyle w:val="NoSpacing"/>
        <w:ind w:firstLine="432"/>
        <w:jc w:val="both"/>
        <w:rPr>
          <w:rFonts w:ascii="Garamond" w:eastAsia="MS PMincho" w:hAnsi="Garamond"/>
          <w:sz w:val="24"/>
          <w:szCs w:val="24"/>
        </w:rPr>
      </w:pPr>
      <w:proofErr w:type="gramStart"/>
      <w:r w:rsidRPr="00B13111">
        <w:rPr>
          <w:rFonts w:ascii="Garamond" w:eastAsia="MS PMincho" w:hAnsi="Garamond"/>
          <w:sz w:val="24"/>
          <w:szCs w:val="24"/>
        </w:rPr>
        <w:t>No one but</w:t>
      </w:r>
      <w:proofErr w:type="gramEnd"/>
      <w:r w:rsidRPr="00B13111">
        <w:rPr>
          <w:rFonts w:ascii="Garamond" w:eastAsia="MS PMincho" w:hAnsi="Garamond"/>
          <w:sz w:val="24"/>
          <w:szCs w:val="24"/>
        </w:rPr>
        <w:t xml:space="preserve"> Frank Randazzo…</w:t>
      </w:r>
    </w:p>
    <w:p w14:paraId="758C8D31" w14:textId="346EA66C" w:rsidR="00FA63F3" w:rsidRPr="00B13111" w:rsidRDefault="00FA63F3" w:rsidP="00347083">
      <w:pPr>
        <w:pStyle w:val="NoSpacing"/>
        <w:jc w:val="both"/>
        <w:rPr>
          <w:rFonts w:ascii="Garamond" w:eastAsia="MS PMincho" w:hAnsi="Garamond"/>
          <w:sz w:val="24"/>
          <w:szCs w:val="24"/>
        </w:rPr>
      </w:pPr>
      <w:r w:rsidRPr="00B13111">
        <w:rPr>
          <w:rFonts w:ascii="Garamond" w:eastAsia="MS PMincho" w:hAnsi="Garamond"/>
          <w:sz w:val="24"/>
          <w:szCs w:val="24"/>
        </w:rPr>
        <w:tab/>
      </w:r>
      <w:r w:rsidRPr="00B13111">
        <w:rPr>
          <w:rFonts w:ascii="Garamond" w:eastAsia="MS PMincho" w:hAnsi="Garamond"/>
          <w:sz w:val="24"/>
          <w:szCs w:val="24"/>
        </w:rPr>
        <w:tab/>
      </w:r>
      <w:r w:rsidRPr="00B13111">
        <w:rPr>
          <w:rFonts w:ascii="Garamond" w:eastAsia="MS PMincho" w:hAnsi="Garamond"/>
          <w:sz w:val="24"/>
          <w:szCs w:val="24"/>
        </w:rPr>
        <w:tab/>
      </w:r>
      <w:r w:rsidRPr="00B13111">
        <w:rPr>
          <w:rFonts w:ascii="Garamond" w:eastAsia="MS PMincho" w:hAnsi="Garamond"/>
          <w:sz w:val="24"/>
          <w:szCs w:val="24"/>
        </w:rPr>
        <w:tab/>
        <w:t>(</w:t>
      </w:r>
      <w:r w:rsidR="0089734C">
        <w:rPr>
          <w:rFonts w:ascii="Garamond" w:eastAsia="MS PMincho" w:hAnsi="Garamond"/>
          <w:sz w:val="24"/>
          <w:szCs w:val="24"/>
        </w:rPr>
        <w:t>…M</w:t>
      </w:r>
      <w:r w:rsidR="00872871">
        <w:rPr>
          <w:rFonts w:ascii="Garamond" w:eastAsia="MS PMincho" w:hAnsi="Garamond"/>
          <w:sz w:val="24"/>
          <w:szCs w:val="24"/>
        </w:rPr>
        <w:t>y D</w:t>
      </w:r>
      <w:r w:rsidRPr="00B13111">
        <w:rPr>
          <w:rFonts w:ascii="Garamond" w:eastAsia="MS PMincho" w:hAnsi="Garamond"/>
          <w:sz w:val="24"/>
          <w:szCs w:val="24"/>
        </w:rPr>
        <w:t>ear old dad!)</w:t>
      </w:r>
    </w:p>
    <w:p w14:paraId="2C117522" w14:textId="77777777" w:rsidR="00FA63F3" w:rsidRPr="00B13111" w:rsidRDefault="00FA63F3" w:rsidP="00347083">
      <w:pPr>
        <w:pStyle w:val="NoSpacing"/>
        <w:ind w:firstLine="432"/>
        <w:jc w:val="both"/>
        <w:rPr>
          <w:rFonts w:ascii="Garamond" w:eastAsia="MS PMincho" w:hAnsi="Garamond"/>
          <w:sz w:val="24"/>
          <w:szCs w:val="24"/>
        </w:rPr>
      </w:pPr>
    </w:p>
    <w:p w14:paraId="34C75538"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I don’t know why he trusted only my father, but he did. I guess that’s how close of a partnership they had with each other.</w:t>
      </w:r>
    </w:p>
    <w:p w14:paraId="5E1D2434"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Again, I don’t know? </w:t>
      </w:r>
    </w:p>
    <w:p w14:paraId="1F02B715" w14:textId="1912273B"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And… again… it was my mom that had this knowledge, and it was her that had told me that it was Frank who set him </w:t>
      </w:r>
      <w:r w:rsidR="007E6DCC" w:rsidRPr="00B13111">
        <w:rPr>
          <w:rFonts w:ascii="Garamond" w:eastAsia="MS PMincho" w:hAnsi="Garamond"/>
          <w:sz w:val="24"/>
          <w:szCs w:val="24"/>
        </w:rPr>
        <w:t>up and</w:t>
      </w:r>
      <w:r w:rsidRPr="00B13111">
        <w:rPr>
          <w:rFonts w:ascii="Garamond" w:eastAsia="MS PMincho" w:hAnsi="Garamond"/>
          <w:sz w:val="24"/>
          <w:szCs w:val="24"/>
        </w:rPr>
        <w:t xml:space="preserve"> ratted him out.</w:t>
      </w:r>
    </w:p>
    <w:p w14:paraId="46367273" w14:textId="6C71B5B2"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Frank Randazzo, </w:t>
      </w:r>
      <w:r w:rsidR="00B46A96">
        <w:rPr>
          <w:rFonts w:ascii="Garamond" w:eastAsia="MS PMincho" w:hAnsi="Garamond"/>
          <w:sz w:val="24"/>
          <w:szCs w:val="24"/>
        </w:rPr>
        <w:t>(</w:t>
      </w:r>
      <w:r w:rsidR="0056172C">
        <w:rPr>
          <w:rFonts w:ascii="Garamond" w:eastAsia="MS PMincho" w:hAnsi="Garamond"/>
          <w:sz w:val="24"/>
          <w:szCs w:val="24"/>
        </w:rPr>
        <w:t>M</w:t>
      </w:r>
      <w:r w:rsidR="00872871">
        <w:rPr>
          <w:rFonts w:ascii="Garamond" w:eastAsia="MS PMincho" w:hAnsi="Garamond"/>
          <w:sz w:val="24"/>
          <w:szCs w:val="24"/>
        </w:rPr>
        <w:t>y D</w:t>
      </w:r>
      <w:r w:rsidRPr="00B13111">
        <w:rPr>
          <w:rFonts w:ascii="Garamond" w:eastAsia="MS PMincho" w:hAnsi="Garamond"/>
          <w:sz w:val="24"/>
          <w:szCs w:val="24"/>
        </w:rPr>
        <w:t>ear old dad.</w:t>
      </w:r>
      <w:r w:rsidR="00B46A96">
        <w:rPr>
          <w:rFonts w:ascii="Garamond" w:eastAsia="MS PMincho" w:hAnsi="Garamond"/>
          <w:sz w:val="24"/>
          <w:szCs w:val="24"/>
        </w:rPr>
        <w:t>)</w:t>
      </w:r>
      <w:r w:rsidRPr="00B13111">
        <w:rPr>
          <w:rFonts w:ascii="Garamond" w:eastAsia="MS PMincho" w:hAnsi="Garamond"/>
          <w:sz w:val="24"/>
          <w:szCs w:val="24"/>
        </w:rPr>
        <w:t xml:space="preserve"> </w:t>
      </w:r>
    </w:p>
    <w:p w14:paraId="31D18D1B"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Italian gangster by day. Rat bastard by night.</w:t>
      </w:r>
    </w:p>
    <w:p w14:paraId="4F1F0ACB" w14:textId="77777777" w:rsidR="00FA63F3" w:rsidRPr="00B13111" w:rsidRDefault="00FA63F3" w:rsidP="00347083">
      <w:pPr>
        <w:pStyle w:val="NoSpacing"/>
        <w:rPr>
          <w:rFonts w:ascii="Garamond" w:eastAsia="MS PMincho" w:hAnsi="Garamond"/>
          <w:b/>
          <w:sz w:val="24"/>
          <w:szCs w:val="24"/>
        </w:rPr>
      </w:pPr>
    </w:p>
    <w:p w14:paraId="74EDDA3F" w14:textId="77777777" w:rsidR="00FA63F3" w:rsidRPr="00B13111" w:rsidRDefault="00FA63F3" w:rsidP="00347083">
      <w:pPr>
        <w:pStyle w:val="NoSpacing"/>
        <w:rPr>
          <w:rFonts w:ascii="Garamond" w:eastAsia="MS PMincho" w:hAnsi="Garamond"/>
          <w:b/>
          <w:sz w:val="24"/>
          <w:szCs w:val="24"/>
        </w:rPr>
      </w:pPr>
    </w:p>
    <w:p w14:paraId="63DA8E2F" w14:textId="77777777" w:rsidR="00FA63F3" w:rsidRPr="00B13111" w:rsidRDefault="00FA63F3" w:rsidP="00347083">
      <w:pPr>
        <w:rPr>
          <w:rFonts w:ascii="Garamond" w:hAnsi="Garamond"/>
          <w:iCs/>
          <w:szCs w:val="24"/>
        </w:rPr>
      </w:pPr>
    </w:p>
    <w:p w14:paraId="528D7F1C" w14:textId="77777777" w:rsidR="00FA63F3" w:rsidRPr="00B13111" w:rsidRDefault="00FA63F3" w:rsidP="00347083">
      <w:pPr>
        <w:rPr>
          <w:rFonts w:ascii="Garamond" w:hAnsi="Garamond"/>
          <w:iCs/>
          <w:szCs w:val="24"/>
        </w:rPr>
      </w:pPr>
    </w:p>
    <w:p w14:paraId="19522D71" w14:textId="77777777" w:rsidR="00FA63F3" w:rsidRPr="00B13111" w:rsidRDefault="00FA63F3" w:rsidP="00347083">
      <w:pPr>
        <w:rPr>
          <w:rFonts w:ascii="Garamond" w:hAnsi="Garamond"/>
          <w:iCs/>
          <w:szCs w:val="24"/>
        </w:rPr>
      </w:pPr>
    </w:p>
    <w:p w14:paraId="00A5FA7B" w14:textId="77777777" w:rsidR="00FA63F3" w:rsidRPr="00B13111" w:rsidRDefault="00FA63F3" w:rsidP="00347083">
      <w:pPr>
        <w:rPr>
          <w:rFonts w:ascii="Garamond" w:hAnsi="Garamond"/>
          <w:iCs/>
          <w:szCs w:val="24"/>
        </w:rPr>
      </w:pPr>
    </w:p>
    <w:p w14:paraId="7A86FD86" w14:textId="77777777" w:rsidR="00FA63F3" w:rsidRPr="00B13111" w:rsidRDefault="00FA63F3" w:rsidP="00347083">
      <w:pPr>
        <w:rPr>
          <w:rFonts w:ascii="Garamond" w:hAnsi="Garamond"/>
          <w:iCs/>
          <w:szCs w:val="24"/>
        </w:rPr>
      </w:pPr>
    </w:p>
    <w:p w14:paraId="27B8EA67" w14:textId="77777777" w:rsidR="00FA63F3" w:rsidRPr="00B13111" w:rsidRDefault="00FA63F3" w:rsidP="00347083">
      <w:pPr>
        <w:rPr>
          <w:rFonts w:ascii="Garamond" w:hAnsi="Garamond"/>
          <w:iCs/>
          <w:szCs w:val="24"/>
        </w:rPr>
      </w:pPr>
    </w:p>
    <w:p w14:paraId="7C054602" w14:textId="77777777" w:rsidR="00FA63F3" w:rsidRDefault="00FA63F3" w:rsidP="00347083">
      <w:pPr>
        <w:rPr>
          <w:rFonts w:ascii="Garamond" w:hAnsi="Garamond"/>
          <w:iCs/>
          <w:szCs w:val="24"/>
        </w:rPr>
      </w:pPr>
    </w:p>
    <w:p w14:paraId="1C67F811" w14:textId="77777777" w:rsidR="00B46A96" w:rsidRDefault="00B46A96" w:rsidP="00347083">
      <w:pPr>
        <w:rPr>
          <w:rFonts w:ascii="Garamond" w:hAnsi="Garamond"/>
          <w:iCs/>
          <w:szCs w:val="24"/>
        </w:rPr>
      </w:pPr>
    </w:p>
    <w:p w14:paraId="128A2659" w14:textId="77777777" w:rsidR="00B46A96" w:rsidRDefault="00B46A96" w:rsidP="00347083">
      <w:pPr>
        <w:rPr>
          <w:rFonts w:ascii="Garamond" w:hAnsi="Garamond"/>
          <w:iCs/>
          <w:szCs w:val="24"/>
        </w:rPr>
      </w:pPr>
    </w:p>
    <w:p w14:paraId="715C4468" w14:textId="77777777" w:rsidR="00B46A96" w:rsidRDefault="00B46A96" w:rsidP="00347083">
      <w:pPr>
        <w:rPr>
          <w:rFonts w:ascii="Garamond" w:hAnsi="Garamond"/>
          <w:iCs/>
          <w:szCs w:val="24"/>
        </w:rPr>
      </w:pPr>
    </w:p>
    <w:p w14:paraId="15132061" w14:textId="77777777" w:rsidR="00B46A96" w:rsidRDefault="00B46A96" w:rsidP="00347083">
      <w:pPr>
        <w:rPr>
          <w:rFonts w:ascii="Garamond" w:hAnsi="Garamond"/>
          <w:iCs/>
          <w:szCs w:val="24"/>
        </w:rPr>
      </w:pPr>
    </w:p>
    <w:p w14:paraId="54BDD112" w14:textId="77777777" w:rsidR="00B46A96" w:rsidRDefault="00B46A96" w:rsidP="00347083">
      <w:pPr>
        <w:rPr>
          <w:rFonts w:ascii="Garamond" w:hAnsi="Garamond"/>
          <w:iCs/>
          <w:szCs w:val="24"/>
        </w:rPr>
      </w:pPr>
    </w:p>
    <w:p w14:paraId="33704B9D" w14:textId="77777777" w:rsidR="00B46A96" w:rsidRDefault="00B46A96" w:rsidP="00347083">
      <w:pPr>
        <w:rPr>
          <w:rFonts w:ascii="Garamond" w:hAnsi="Garamond"/>
          <w:iCs/>
          <w:szCs w:val="24"/>
        </w:rPr>
      </w:pPr>
    </w:p>
    <w:p w14:paraId="25BB173A" w14:textId="77777777" w:rsidR="00B46A96" w:rsidRDefault="00B46A96" w:rsidP="00347083">
      <w:pPr>
        <w:rPr>
          <w:rFonts w:ascii="Garamond" w:hAnsi="Garamond"/>
          <w:iCs/>
          <w:szCs w:val="24"/>
        </w:rPr>
      </w:pPr>
    </w:p>
    <w:p w14:paraId="361B11B1" w14:textId="77777777" w:rsidR="00B46A96" w:rsidRDefault="00B46A96" w:rsidP="00347083">
      <w:pPr>
        <w:rPr>
          <w:rFonts w:ascii="Garamond" w:hAnsi="Garamond"/>
          <w:iCs/>
          <w:szCs w:val="24"/>
        </w:rPr>
      </w:pPr>
    </w:p>
    <w:p w14:paraId="322AF159" w14:textId="77777777" w:rsidR="00B46A96" w:rsidRDefault="00B46A96" w:rsidP="00347083">
      <w:pPr>
        <w:rPr>
          <w:rFonts w:ascii="Garamond" w:hAnsi="Garamond"/>
          <w:iCs/>
          <w:szCs w:val="24"/>
        </w:rPr>
      </w:pPr>
    </w:p>
    <w:p w14:paraId="30BB8655" w14:textId="77777777" w:rsidR="00B46A96" w:rsidRDefault="00B46A96" w:rsidP="00347083">
      <w:pPr>
        <w:rPr>
          <w:rFonts w:ascii="Garamond" w:hAnsi="Garamond"/>
          <w:iCs/>
          <w:szCs w:val="24"/>
        </w:rPr>
      </w:pPr>
    </w:p>
    <w:p w14:paraId="75C617FB" w14:textId="77777777" w:rsidR="00B46A96" w:rsidRPr="00B13111" w:rsidRDefault="00B46A96" w:rsidP="00347083">
      <w:pPr>
        <w:rPr>
          <w:rFonts w:ascii="Garamond" w:hAnsi="Garamond"/>
          <w:iCs/>
          <w:szCs w:val="24"/>
        </w:rPr>
      </w:pPr>
    </w:p>
    <w:p w14:paraId="715BBDB3" w14:textId="77777777" w:rsidR="00FA63F3" w:rsidRPr="00B13111" w:rsidRDefault="00FA63F3" w:rsidP="00347083">
      <w:pPr>
        <w:rPr>
          <w:rFonts w:ascii="Garamond" w:hAnsi="Garamond"/>
          <w:iCs/>
          <w:szCs w:val="24"/>
        </w:rPr>
      </w:pPr>
    </w:p>
    <w:p w14:paraId="5F5B2FF7" w14:textId="77777777" w:rsidR="00537840" w:rsidRDefault="00537840" w:rsidP="00537840">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4FEC733" w14:textId="4AD8199B" w:rsidR="00537840" w:rsidRPr="00FB0556" w:rsidRDefault="00537840" w:rsidP="00537840">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3D2CB0CA" w14:textId="43987548" w:rsidR="00537840" w:rsidRPr="00FB0556" w:rsidRDefault="00537840" w:rsidP="00537840">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3</w:t>
      </w:r>
    </w:p>
    <w:p w14:paraId="67896958" w14:textId="77777777" w:rsidR="00FA63F3" w:rsidRDefault="00FA63F3" w:rsidP="00347083">
      <w:pPr>
        <w:rPr>
          <w:rFonts w:ascii="Garamond" w:hAnsi="Garamond"/>
          <w:iCs/>
          <w:szCs w:val="24"/>
        </w:rPr>
      </w:pPr>
    </w:p>
    <w:p w14:paraId="2BCA01CE" w14:textId="77777777" w:rsidR="00F113E4" w:rsidRDefault="00F113E4" w:rsidP="00347083">
      <w:pPr>
        <w:rPr>
          <w:rFonts w:ascii="Garamond" w:hAnsi="Garamond"/>
          <w:iCs/>
          <w:szCs w:val="24"/>
        </w:rPr>
      </w:pPr>
    </w:p>
    <w:p w14:paraId="391A0746" w14:textId="77777777" w:rsidR="00F113E4" w:rsidRDefault="00F113E4" w:rsidP="00347083">
      <w:pPr>
        <w:rPr>
          <w:rFonts w:ascii="Garamond" w:hAnsi="Garamond"/>
          <w:iCs/>
          <w:szCs w:val="24"/>
        </w:rPr>
      </w:pPr>
    </w:p>
    <w:p w14:paraId="1A64A564" w14:textId="77777777" w:rsidR="00F113E4" w:rsidRDefault="00F113E4" w:rsidP="00347083">
      <w:pPr>
        <w:rPr>
          <w:rFonts w:ascii="Garamond" w:hAnsi="Garamond"/>
          <w:iCs/>
          <w:szCs w:val="24"/>
        </w:rPr>
      </w:pPr>
    </w:p>
    <w:p w14:paraId="36A99DF1" w14:textId="77777777" w:rsidR="00F113E4" w:rsidRPr="00537840" w:rsidRDefault="00F113E4" w:rsidP="00347083">
      <w:pPr>
        <w:rPr>
          <w:rFonts w:ascii="Garamond" w:hAnsi="Garamond"/>
          <w:iCs/>
          <w:sz w:val="28"/>
          <w:szCs w:val="28"/>
        </w:rPr>
      </w:pPr>
    </w:p>
    <w:p w14:paraId="241D038A" w14:textId="77777777" w:rsidR="00F113E4" w:rsidRDefault="00F113E4" w:rsidP="00347083">
      <w:pPr>
        <w:rPr>
          <w:rFonts w:ascii="Garamond" w:hAnsi="Garamond"/>
          <w:iCs/>
          <w:szCs w:val="24"/>
        </w:rPr>
      </w:pPr>
    </w:p>
    <w:p w14:paraId="081D8892" w14:textId="77777777" w:rsidR="00F113E4" w:rsidRDefault="00F113E4" w:rsidP="00347083">
      <w:pPr>
        <w:rPr>
          <w:rFonts w:ascii="Garamond" w:hAnsi="Garamond"/>
          <w:iCs/>
          <w:szCs w:val="24"/>
        </w:rPr>
      </w:pPr>
    </w:p>
    <w:p w14:paraId="700D0ECB" w14:textId="77777777" w:rsidR="00F113E4" w:rsidRPr="00E80114" w:rsidRDefault="00F113E4" w:rsidP="00347083">
      <w:pPr>
        <w:rPr>
          <w:rFonts w:ascii="Garamond" w:hAnsi="Garamond"/>
          <w:iCs/>
          <w:sz w:val="32"/>
          <w:szCs w:val="32"/>
        </w:rPr>
      </w:pPr>
    </w:p>
    <w:p w14:paraId="5BF32671" w14:textId="5136B07A"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It’s kind of hard to tell this story when I was only fed the cold blooded, sociopath, gangster part of his life while I was growing up. And didn’t really find out the intricacies, and inner lacings, that went</w:t>
      </w:r>
      <w:r w:rsidR="006152AF">
        <w:rPr>
          <w:rFonts w:ascii="Garamond" w:eastAsia="MS PMincho" w:hAnsi="Garamond"/>
          <w:sz w:val="24"/>
          <w:szCs w:val="24"/>
        </w:rPr>
        <w:t xml:space="preserve"> beyond face value until </w:t>
      </w:r>
      <w:proofErr w:type="gramStart"/>
      <w:r w:rsidR="006152AF">
        <w:rPr>
          <w:rFonts w:ascii="Garamond" w:eastAsia="MS PMincho" w:hAnsi="Garamond"/>
          <w:sz w:val="24"/>
          <w:szCs w:val="24"/>
        </w:rPr>
        <w:t xml:space="preserve">later </w:t>
      </w:r>
      <w:r w:rsidRPr="00B13111">
        <w:rPr>
          <w:rFonts w:ascii="Garamond" w:eastAsia="MS PMincho" w:hAnsi="Garamond"/>
          <w:sz w:val="24"/>
          <w:szCs w:val="24"/>
        </w:rPr>
        <w:t>on</w:t>
      </w:r>
      <w:proofErr w:type="gramEnd"/>
      <w:r w:rsidR="006152AF">
        <w:rPr>
          <w:rFonts w:ascii="Garamond" w:eastAsia="MS PMincho" w:hAnsi="Garamond"/>
          <w:sz w:val="24"/>
          <w:szCs w:val="24"/>
        </w:rPr>
        <w:t xml:space="preserve"> in my life</w:t>
      </w:r>
      <w:r w:rsidRPr="00B13111">
        <w:rPr>
          <w:rFonts w:ascii="Garamond" w:eastAsia="MS PMincho" w:hAnsi="Garamond"/>
          <w:sz w:val="24"/>
          <w:szCs w:val="24"/>
        </w:rPr>
        <w:t>.</w:t>
      </w:r>
      <w:r w:rsidR="0057494B">
        <w:rPr>
          <w:rFonts w:ascii="Garamond" w:eastAsia="MS PMincho" w:hAnsi="Garamond"/>
          <w:sz w:val="24"/>
          <w:szCs w:val="24"/>
        </w:rPr>
        <w:tab/>
      </w:r>
    </w:p>
    <w:p w14:paraId="1A169FE2"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Would I have still idolized him as a kid? </w:t>
      </w:r>
    </w:p>
    <w:p w14:paraId="71006AFA"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Would I have still bled for him as a teenager? </w:t>
      </w:r>
    </w:p>
    <w:p w14:paraId="3814FCC5"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 or bled others for him? </w:t>
      </w:r>
    </w:p>
    <w:p w14:paraId="1831E677"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And done unto others, what he told me to do unto others, for him? </w:t>
      </w:r>
    </w:p>
    <w:p w14:paraId="4D630EFD"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All in the name of… hope? </w:t>
      </w:r>
    </w:p>
    <w:p w14:paraId="6C42DCBE"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Hope for mere recognition from him? </w:t>
      </w:r>
    </w:p>
    <w:p w14:paraId="5C1B673F"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Hope for recognition that I was considered a son to him, and that possibly he might have loved me? </w:t>
      </w:r>
    </w:p>
    <w:p w14:paraId="2254D067"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And that I was also considered family to him?</w:t>
      </w:r>
    </w:p>
    <w:p w14:paraId="2ACBC434"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Fuck no!</w:t>
      </w:r>
    </w:p>
    <w:p w14:paraId="6632CEFD"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All I got was subterfuge, lies, and hidden agendas.</w:t>
      </w:r>
    </w:p>
    <w:p w14:paraId="463BA06B" w14:textId="77777777" w:rsidR="00FA63F3" w:rsidRPr="00B13111" w:rsidRDefault="00FA63F3" w:rsidP="00347083">
      <w:pPr>
        <w:pStyle w:val="NoSpacing"/>
        <w:ind w:firstLine="432"/>
        <w:jc w:val="both"/>
        <w:rPr>
          <w:rFonts w:ascii="Garamond" w:eastAsia="MS PMincho" w:hAnsi="Garamond"/>
          <w:sz w:val="24"/>
          <w:szCs w:val="24"/>
        </w:rPr>
      </w:pPr>
    </w:p>
    <w:p w14:paraId="788600E9" w14:textId="11968FA4"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Anyway</w:t>
      </w:r>
      <w:r w:rsidR="00251CD9">
        <w:rPr>
          <w:rFonts w:ascii="Garamond" w:eastAsia="MS PMincho" w:hAnsi="Garamond"/>
          <w:sz w:val="24"/>
          <w:szCs w:val="24"/>
        </w:rPr>
        <w:t>s</w:t>
      </w:r>
      <w:r w:rsidRPr="00B13111">
        <w:rPr>
          <w:rFonts w:ascii="Garamond" w:eastAsia="MS PMincho" w:hAnsi="Garamond"/>
          <w:sz w:val="24"/>
          <w:szCs w:val="24"/>
        </w:rPr>
        <w:t xml:space="preserve">, I didn’t want to get into that part until </w:t>
      </w:r>
      <w:proofErr w:type="gramStart"/>
      <w:r w:rsidRPr="00B13111">
        <w:rPr>
          <w:rFonts w:ascii="Garamond" w:eastAsia="MS PMincho" w:hAnsi="Garamond"/>
          <w:sz w:val="24"/>
          <w:szCs w:val="24"/>
        </w:rPr>
        <w:t>later on</w:t>
      </w:r>
      <w:proofErr w:type="gramEnd"/>
      <w:r w:rsidRPr="00B13111">
        <w:rPr>
          <w:rFonts w:ascii="Garamond" w:eastAsia="MS PMincho" w:hAnsi="Garamond"/>
          <w:sz w:val="24"/>
          <w:szCs w:val="24"/>
        </w:rPr>
        <w:t xml:space="preserve"> in the book. Let’s go back to my father yelling for me to come upstairs, and let</w:t>
      </w:r>
      <w:r w:rsidR="006152AF">
        <w:rPr>
          <w:rFonts w:ascii="Garamond" w:eastAsia="MS PMincho" w:hAnsi="Garamond"/>
          <w:sz w:val="24"/>
          <w:szCs w:val="24"/>
        </w:rPr>
        <w:t>’</w:t>
      </w:r>
      <w:r w:rsidRPr="00B13111">
        <w:rPr>
          <w:rFonts w:ascii="Garamond" w:eastAsia="MS PMincho" w:hAnsi="Garamond"/>
          <w:sz w:val="24"/>
          <w:szCs w:val="24"/>
        </w:rPr>
        <w:t xml:space="preserve">s get back to my father shooting his gun off at the back door of my house to get my attention. </w:t>
      </w:r>
    </w:p>
    <w:p w14:paraId="1173047A" w14:textId="50E9F259" w:rsidR="00A26605" w:rsidRPr="00B13111" w:rsidRDefault="00FA63F3" w:rsidP="00930248">
      <w:pPr>
        <w:pStyle w:val="NoSpacing"/>
        <w:ind w:firstLine="432"/>
        <w:jc w:val="both"/>
        <w:rPr>
          <w:rFonts w:ascii="Garamond" w:eastAsia="MS PMincho" w:hAnsi="Garamond"/>
          <w:sz w:val="24"/>
          <w:szCs w:val="24"/>
        </w:rPr>
      </w:pPr>
      <w:r w:rsidRPr="00B13111">
        <w:rPr>
          <w:rFonts w:ascii="Garamond" w:eastAsia="MS PMincho" w:hAnsi="Garamond"/>
          <w:sz w:val="24"/>
          <w:szCs w:val="24"/>
        </w:rPr>
        <w:t>My bedroom was downstairs also, right next to the drugs, and guns. Every window through</w:t>
      </w:r>
      <w:r w:rsidR="004D0B15">
        <w:rPr>
          <w:rFonts w:ascii="Garamond" w:eastAsia="MS PMincho" w:hAnsi="Garamond"/>
          <w:sz w:val="24"/>
          <w:szCs w:val="24"/>
        </w:rPr>
        <w:t>out the house was barred shut, b</w:t>
      </w:r>
      <w:r w:rsidRPr="00B13111">
        <w:rPr>
          <w:rFonts w:ascii="Garamond" w:eastAsia="MS PMincho" w:hAnsi="Garamond"/>
          <w:sz w:val="24"/>
          <w:szCs w:val="24"/>
        </w:rPr>
        <w:t xml:space="preserve">ut I was </w:t>
      </w:r>
      <w:r w:rsidR="00C908EF">
        <w:rPr>
          <w:rFonts w:ascii="Garamond" w:eastAsia="MS PMincho" w:hAnsi="Garamond"/>
          <w:sz w:val="24"/>
          <w:szCs w:val="24"/>
        </w:rPr>
        <w:t xml:space="preserve">         </w:t>
      </w:r>
      <w:r w:rsidRPr="00B13111">
        <w:rPr>
          <w:rFonts w:ascii="Garamond" w:eastAsia="MS PMincho" w:hAnsi="Garamond"/>
          <w:sz w:val="24"/>
          <w:szCs w:val="24"/>
        </w:rPr>
        <w:lastRenderedPageBreak/>
        <w:t xml:space="preserve">still small enough to crawl between </w:t>
      </w:r>
      <w:r w:rsidR="007E6DCC" w:rsidRPr="00B13111">
        <w:rPr>
          <w:rFonts w:ascii="Garamond" w:eastAsia="MS PMincho" w:hAnsi="Garamond"/>
          <w:sz w:val="24"/>
          <w:szCs w:val="24"/>
        </w:rPr>
        <w:t>them and</w:t>
      </w:r>
      <w:r w:rsidRPr="00B13111">
        <w:rPr>
          <w:rFonts w:ascii="Garamond" w:eastAsia="MS PMincho" w:hAnsi="Garamond"/>
          <w:sz w:val="24"/>
          <w:szCs w:val="24"/>
        </w:rPr>
        <w:t xml:space="preserve"> get out my bedroom window.</w:t>
      </w:r>
    </w:p>
    <w:p w14:paraId="243D1E8C" w14:textId="0FD9D99D" w:rsidR="00FA63F3" w:rsidRPr="00B13111" w:rsidRDefault="00FA63F3" w:rsidP="00B5146D">
      <w:pPr>
        <w:pStyle w:val="NoSpacing"/>
        <w:ind w:firstLine="432"/>
        <w:jc w:val="both"/>
        <w:rPr>
          <w:rFonts w:ascii="Garamond" w:eastAsia="MS PMincho" w:hAnsi="Garamond"/>
          <w:sz w:val="24"/>
          <w:szCs w:val="24"/>
        </w:rPr>
      </w:pPr>
      <w:r w:rsidRPr="00B13111">
        <w:rPr>
          <w:rFonts w:ascii="Garamond" w:eastAsia="MS PMincho" w:hAnsi="Garamond"/>
          <w:sz w:val="24"/>
          <w:szCs w:val="24"/>
        </w:rPr>
        <w:t>I had found this out long ago when my dad used to lock me up in my bedroom, while he and my mom would go out ‘socializing,’ running dru</w:t>
      </w:r>
      <w:r w:rsidR="00085FC4">
        <w:rPr>
          <w:rFonts w:ascii="Garamond" w:eastAsia="MS PMincho" w:hAnsi="Garamond"/>
          <w:sz w:val="24"/>
          <w:szCs w:val="24"/>
        </w:rPr>
        <w:t>gs, or whatever Goodfella-type-M</w:t>
      </w:r>
      <w:r w:rsidRPr="00B13111">
        <w:rPr>
          <w:rFonts w:ascii="Garamond" w:eastAsia="MS PMincho" w:hAnsi="Garamond"/>
          <w:sz w:val="24"/>
          <w:szCs w:val="24"/>
        </w:rPr>
        <w:t>otherfuckers did back then?</w:t>
      </w:r>
    </w:p>
    <w:p w14:paraId="57C9B407" w14:textId="7C7EF803" w:rsidR="00FA63F3" w:rsidRPr="00B13111" w:rsidRDefault="00FA63F3" w:rsidP="00B5146D">
      <w:pPr>
        <w:pStyle w:val="NoSpacing"/>
        <w:ind w:firstLine="432"/>
        <w:jc w:val="both"/>
        <w:rPr>
          <w:rFonts w:ascii="Garamond" w:eastAsia="MS PMincho" w:hAnsi="Garamond"/>
          <w:sz w:val="24"/>
          <w:szCs w:val="24"/>
        </w:rPr>
      </w:pPr>
      <w:r w:rsidRPr="00B13111">
        <w:rPr>
          <w:rFonts w:ascii="Garamond" w:eastAsia="MS PMincho" w:hAnsi="Garamond"/>
          <w:sz w:val="24"/>
          <w:szCs w:val="24"/>
        </w:rPr>
        <w:t>Again, we would</w:t>
      </w:r>
      <w:r w:rsidR="001832D2">
        <w:rPr>
          <w:rFonts w:ascii="Garamond" w:eastAsia="MS PMincho" w:hAnsi="Garamond"/>
          <w:sz w:val="24"/>
          <w:szCs w:val="24"/>
        </w:rPr>
        <w:t xml:space="preserve"> have to ask my mom about… all</w:t>
      </w:r>
      <w:r w:rsidR="00CF09DC">
        <w:rPr>
          <w:rFonts w:ascii="Garamond" w:eastAsia="MS PMincho" w:hAnsi="Garamond"/>
          <w:sz w:val="24"/>
          <w:szCs w:val="24"/>
        </w:rPr>
        <w:t>…</w:t>
      </w:r>
      <w:r w:rsidR="001832D2">
        <w:rPr>
          <w:rFonts w:ascii="Garamond" w:eastAsia="MS PMincho" w:hAnsi="Garamond"/>
          <w:sz w:val="24"/>
          <w:szCs w:val="24"/>
        </w:rPr>
        <w:t xml:space="preserve"> </w:t>
      </w:r>
      <w:r w:rsidRPr="00B13111">
        <w:rPr>
          <w:rFonts w:ascii="Garamond" w:eastAsia="MS PMincho" w:hAnsi="Garamond"/>
          <w:sz w:val="24"/>
          <w:szCs w:val="24"/>
        </w:rPr>
        <w:t xml:space="preserve">that… </w:t>
      </w:r>
    </w:p>
    <w:p w14:paraId="67504F1E" w14:textId="77777777" w:rsidR="00BE1FD8" w:rsidRDefault="00E20548" w:rsidP="001C565E">
      <w:pPr>
        <w:pStyle w:val="NoSpacing"/>
        <w:jc w:val="both"/>
        <w:rPr>
          <w:rFonts w:ascii="Garamond" w:eastAsia="MS PMincho" w:hAnsi="Garamond"/>
          <w:sz w:val="24"/>
          <w:szCs w:val="24"/>
        </w:rPr>
      </w:pPr>
      <w:r>
        <w:rPr>
          <w:rFonts w:ascii="Garamond" w:eastAsia="MS PMincho" w:hAnsi="Garamond"/>
          <w:sz w:val="24"/>
          <w:szCs w:val="24"/>
        </w:rPr>
        <w:t>…</w:t>
      </w:r>
      <w:r w:rsidR="00EC4146">
        <w:rPr>
          <w:rFonts w:ascii="Garamond" w:eastAsia="MS PMincho" w:hAnsi="Garamond"/>
          <w:sz w:val="24"/>
          <w:szCs w:val="24"/>
        </w:rPr>
        <w:t xml:space="preserve"> </w:t>
      </w:r>
      <w:r w:rsidR="00247176">
        <w:rPr>
          <w:rFonts w:ascii="Garamond" w:eastAsia="MS PMincho" w:hAnsi="Garamond"/>
          <w:sz w:val="24"/>
          <w:szCs w:val="24"/>
        </w:rPr>
        <w:t>t</w:t>
      </w:r>
      <w:r w:rsidR="00FE766F">
        <w:rPr>
          <w:rFonts w:ascii="Garamond" w:eastAsia="MS PMincho" w:hAnsi="Garamond"/>
          <w:sz w:val="24"/>
          <w:szCs w:val="24"/>
        </w:rPr>
        <w:t>hat</w:t>
      </w:r>
      <w:r w:rsidR="00247176">
        <w:rPr>
          <w:rFonts w:ascii="Garamond" w:eastAsia="MS PMincho" w:hAnsi="Garamond"/>
          <w:sz w:val="24"/>
          <w:szCs w:val="24"/>
        </w:rPr>
        <w:t>…</w:t>
      </w:r>
    </w:p>
    <w:p w14:paraId="18E27D02" w14:textId="5FEA3752" w:rsidR="00C67292" w:rsidRPr="00B13111" w:rsidRDefault="00BE1FD8" w:rsidP="00C67292">
      <w:pPr>
        <w:pStyle w:val="NoSpacing"/>
        <w:jc w:val="both"/>
        <w:rPr>
          <w:rFonts w:ascii="Garamond" w:eastAsia="MS PMincho" w:hAnsi="Garamond"/>
          <w:sz w:val="24"/>
          <w:szCs w:val="24"/>
        </w:rPr>
      </w:pPr>
      <w:r>
        <w:rPr>
          <w:rFonts w:ascii="Garamond" w:eastAsia="MS PMincho" w:hAnsi="Garamond"/>
          <w:sz w:val="24"/>
          <w:szCs w:val="24"/>
        </w:rPr>
        <w:t xml:space="preserve">          </w:t>
      </w:r>
      <w:r w:rsidR="00C67292">
        <w:rPr>
          <w:rFonts w:ascii="Garamond" w:eastAsia="MS PMincho" w:hAnsi="Garamond"/>
          <w:sz w:val="24"/>
          <w:szCs w:val="24"/>
        </w:rPr>
        <w:t xml:space="preserve">   </w:t>
      </w:r>
      <w:r>
        <w:rPr>
          <w:rFonts w:ascii="Garamond" w:eastAsia="MS PMincho" w:hAnsi="Garamond"/>
          <w:sz w:val="24"/>
          <w:szCs w:val="24"/>
        </w:rPr>
        <w:t xml:space="preserve"> …</w:t>
      </w:r>
      <w:r w:rsidR="00FA63F3" w:rsidRPr="00B13111">
        <w:rPr>
          <w:rFonts w:ascii="Garamond" w:eastAsia="MS PMincho" w:hAnsi="Garamond"/>
          <w:sz w:val="24"/>
          <w:szCs w:val="24"/>
        </w:rPr>
        <w:t>she and m</w:t>
      </w:r>
      <w:r>
        <w:rPr>
          <w:rFonts w:ascii="Garamond" w:eastAsia="MS PMincho" w:hAnsi="Garamond"/>
          <w:sz w:val="24"/>
          <w:szCs w:val="24"/>
        </w:rPr>
        <w:t>y father did during this time?</w:t>
      </w:r>
    </w:p>
    <w:p w14:paraId="46FAD70D" w14:textId="77777777" w:rsidR="00FA63F3" w:rsidRPr="00B13111" w:rsidRDefault="00FA63F3" w:rsidP="001C565E">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But this is my fucking story. </w:t>
      </w:r>
    </w:p>
    <w:p w14:paraId="2018DFFF"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About me and my trials. </w:t>
      </w:r>
    </w:p>
    <w:p w14:paraId="7555FE0B"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And me and my tribulations.</w:t>
      </w:r>
    </w:p>
    <w:p w14:paraId="7EFFE5FA" w14:textId="77777777" w:rsidR="00FA63F3" w:rsidRPr="00B13111" w:rsidRDefault="00FA63F3" w:rsidP="00347083">
      <w:pPr>
        <w:pStyle w:val="NoSpacing"/>
        <w:ind w:left="288" w:firstLine="432"/>
        <w:jc w:val="both"/>
        <w:rPr>
          <w:rFonts w:ascii="Garamond" w:eastAsia="MS PMincho" w:hAnsi="Garamond"/>
          <w:sz w:val="24"/>
          <w:szCs w:val="24"/>
        </w:rPr>
      </w:pPr>
      <w:r w:rsidRPr="00B13111">
        <w:rPr>
          <w:rFonts w:ascii="Garamond" w:eastAsia="MS PMincho" w:hAnsi="Garamond"/>
          <w:sz w:val="24"/>
          <w:szCs w:val="24"/>
        </w:rPr>
        <w:t xml:space="preserve">…And my angst.  </w:t>
      </w:r>
    </w:p>
    <w:p w14:paraId="3A269CEF" w14:textId="77777777" w:rsidR="00FA63F3" w:rsidRPr="00B13111" w:rsidRDefault="00FA63F3" w:rsidP="00347083">
      <w:pPr>
        <w:pStyle w:val="NoSpacing"/>
        <w:ind w:firstLine="720"/>
        <w:jc w:val="both"/>
        <w:rPr>
          <w:rFonts w:ascii="Garamond" w:eastAsia="MS PMincho" w:hAnsi="Garamond"/>
          <w:sz w:val="24"/>
          <w:szCs w:val="24"/>
        </w:rPr>
      </w:pPr>
      <w:r w:rsidRPr="00B13111">
        <w:rPr>
          <w:rFonts w:ascii="Garamond" w:eastAsia="MS PMincho" w:hAnsi="Garamond"/>
          <w:sz w:val="24"/>
          <w:szCs w:val="24"/>
        </w:rPr>
        <w:t>…And my hatreds.</w:t>
      </w:r>
    </w:p>
    <w:p w14:paraId="765F5310" w14:textId="77777777" w:rsidR="00FA63F3" w:rsidRPr="00B13111" w:rsidRDefault="00FA63F3" w:rsidP="00347083">
      <w:pPr>
        <w:pStyle w:val="NoSpacing"/>
        <w:ind w:firstLine="720"/>
        <w:jc w:val="both"/>
        <w:rPr>
          <w:rFonts w:ascii="Garamond" w:eastAsia="MS PMincho" w:hAnsi="Garamond"/>
          <w:sz w:val="24"/>
          <w:szCs w:val="24"/>
        </w:rPr>
      </w:pPr>
      <w:r w:rsidRPr="00B13111">
        <w:rPr>
          <w:rFonts w:ascii="Garamond" w:eastAsia="MS PMincho" w:hAnsi="Garamond"/>
          <w:sz w:val="24"/>
          <w:szCs w:val="24"/>
        </w:rPr>
        <w:t>…And my questing branches for acknowledgment, and peace of mind, and truth…</w:t>
      </w:r>
      <w:r w:rsidRPr="00B13111">
        <w:rPr>
          <w:rFonts w:ascii="Garamond" w:eastAsia="MS PMincho" w:hAnsi="Garamond"/>
          <w:sz w:val="24"/>
          <w:szCs w:val="24"/>
        </w:rPr>
        <w:tab/>
      </w:r>
    </w:p>
    <w:p w14:paraId="42028FA3" w14:textId="77777777" w:rsidR="00FA63F3" w:rsidRPr="00B13111" w:rsidRDefault="00FA63F3" w:rsidP="00347083">
      <w:pPr>
        <w:pStyle w:val="NoSpacing"/>
        <w:ind w:firstLine="720"/>
        <w:jc w:val="both"/>
        <w:rPr>
          <w:rFonts w:ascii="Garamond" w:eastAsia="MS PMincho" w:hAnsi="Garamond"/>
          <w:sz w:val="24"/>
          <w:szCs w:val="24"/>
        </w:rPr>
      </w:pPr>
      <w:r w:rsidRPr="00B13111">
        <w:rPr>
          <w:rFonts w:ascii="Garamond" w:eastAsia="MS PMincho" w:hAnsi="Garamond"/>
          <w:sz w:val="24"/>
          <w:szCs w:val="24"/>
        </w:rPr>
        <w:t>…and honor…</w:t>
      </w:r>
    </w:p>
    <w:p w14:paraId="774D3FBF" w14:textId="77777777" w:rsidR="00FA63F3" w:rsidRPr="00B13111" w:rsidRDefault="00FA63F3" w:rsidP="00347083">
      <w:pPr>
        <w:pStyle w:val="NoSpacing"/>
        <w:jc w:val="both"/>
        <w:rPr>
          <w:rFonts w:ascii="Garamond" w:eastAsia="MS PMincho" w:hAnsi="Garamond"/>
          <w:sz w:val="24"/>
          <w:szCs w:val="24"/>
        </w:rPr>
      </w:pPr>
      <w:r w:rsidRPr="00B13111">
        <w:rPr>
          <w:rFonts w:ascii="Garamond" w:eastAsia="MS PMincho" w:hAnsi="Garamond"/>
          <w:sz w:val="24"/>
          <w:szCs w:val="24"/>
        </w:rPr>
        <w:t>…and freedom, and justice…and…</w:t>
      </w:r>
      <w:r w:rsidRPr="00B13111">
        <w:rPr>
          <w:rFonts w:ascii="Garamond" w:eastAsia="MS PMincho" w:hAnsi="Garamond"/>
          <w:sz w:val="24"/>
          <w:szCs w:val="24"/>
        </w:rPr>
        <w:tab/>
      </w:r>
    </w:p>
    <w:p w14:paraId="699372ED" w14:textId="248C037F" w:rsidR="00FA63F3" w:rsidRPr="00B13111" w:rsidRDefault="00FA63F3" w:rsidP="00A878C6">
      <w:pPr>
        <w:pStyle w:val="NoSpacing"/>
        <w:ind w:left="720" w:firstLine="720"/>
        <w:jc w:val="both"/>
        <w:rPr>
          <w:rFonts w:ascii="Garamond" w:eastAsia="MS PMincho" w:hAnsi="Garamond"/>
          <w:sz w:val="24"/>
          <w:szCs w:val="24"/>
        </w:rPr>
      </w:pPr>
      <w:r w:rsidRPr="00B13111">
        <w:rPr>
          <w:rFonts w:ascii="Garamond" w:eastAsia="MS PMincho" w:hAnsi="Garamond"/>
          <w:sz w:val="24"/>
          <w:szCs w:val="24"/>
        </w:rPr>
        <w:t>…and</w:t>
      </w:r>
      <w:r w:rsidR="007C182D">
        <w:rPr>
          <w:rFonts w:ascii="Garamond" w:eastAsia="MS PMincho" w:hAnsi="Garamond"/>
          <w:sz w:val="24"/>
          <w:szCs w:val="24"/>
        </w:rPr>
        <w:t xml:space="preserve"> </w:t>
      </w:r>
      <w:r w:rsidRPr="00B13111">
        <w:rPr>
          <w:rFonts w:ascii="Garamond" w:eastAsia="MS PMincho" w:hAnsi="Garamond"/>
          <w:sz w:val="24"/>
          <w:szCs w:val="24"/>
        </w:rPr>
        <w:t>…</w:t>
      </w:r>
    </w:p>
    <w:p w14:paraId="58ACE7B5" w14:textId="1D9B4D83" w:rsidR="00FA63F3" w:rsidRPr="00B13111" w:rsidRDefault="00FA63F3" w:rsidP="00347083">
      <w:pPr>
        <w:pStyle w:val="NoSpacing"/>
        <w:jc w:val="both"/>
        <w:rPr>
          <w:rFonts w:ascii="Garamond" w:eastAsia="MS PMincho" w:hAnsi="Garamond"/>
          <w:sz w:val="24"/>
          <w:szCs w:val="24"/>
        </w:rPr>
      </w:pPr>
      <w:r w:rsidRPr="00B13111">
        <w:rPr>
          <w:rFonts w:ascii="Garamond" w:eastAsia="MS PMincho" w:hAnsi="Garamond"/>
          <w:sz w:val="24"/>
          <w:szCs w:val="24"/>
        </w:rPr>
        <w:tab/>
      </w:r>
      <w:r w:rsidR="00A878C6">
        <w:rPr>
          <w:rFonts w:ascii="Garamond" w:eastAsia="MS PMincho" w:hAnsi="Garamond"/>
          <w:sz w:val="24"/>
          <w:szCs w:val="24"/>
        </w:rPr>
        <w:tab/>
      </w:r>
      <w:r w:rsidR="00A878C6">
        <w:rPr>
          <w:rFonts w:ascii="Garamond" w:eastAsia="MS PMincho" w:hAnsi="Garamond"/>
          <w:sz w:val="24"/>
          <w:szCs w:val="24"/>
        </w:rPr>
        <w:tab/>
      </w:r>
      <w:r w:rsidRPr="00B13111">
        <w:rPr>
          <w:rFonts w:ascii="Garamond" w:eastAsia="MS PMincho" w:hAnsi="Garamond"/>
          <w:sz w:val="24"/>
          <w:szCs w:val="24"/>
        </w:rPr>
        <w:t>…and</w:t>
      </w:r>
      <w:r w:rsidR="007C182D">
        <w:rPr>
          <w:rFonts w:ascii="Garamond" w:eastAsia="MS PMincho" w:hAnsi="Garamond"/>
          <w:sz w:val="24"/>
          <w:szCs w:val="24"/>
        </w:rPr>
        <w:t xml:space="preserve"> …</w:t>
      </w:r>
      <w:r w:rsidRPr="00B13111">
        <w:rPr>
          <w:rFonts w:ascii="Garamond" w:eastAsia="MS PMincho" w:hAnsi="Garamond"/>
          <w:sz w:val="24"/>
          <w:szCs w:val="24"/>
        </w:rPr>
        <w:t xml:space="preserve"> some other things.</w:t>
      </w:r>
    </w:p>
    <w:p w14:paraId="7C41DD06" w14:textId="77777777" w:rsidR="00FA63F3" w:rsidRPr="00B13111" w:rsidRDefault="00FA63F3" w:rsidP="00347083">
      <w:pPr>
        <w:pStyle w:val="NoSpacing"/>
        <w:jc w:val="both"/>
        <w:rPr>
          <w:rFonts w:ascii="Garamond" w:eastAsia="MS PMincho" w:hAnsi="Garamond"/>
          <w:sz w:val="24"/>
          <w:szCs w:val="24"/>
        </w:rPr>
      </w:pPr>
    </w:p>
    <w:p w14:paraId="05C919F5" w14:textId="3AECB122"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So where would I go when I ran away? To the streets of course, where else? It seemed like every prostitute knew my name. How could they not? I had a pretty good bank roll at this </w:t>
      </w:r>
      <w:r w:rsidR="007E6DCC" w:rsidRPr="00B13111">
        <w:rPr>
          <w:rFonts w:ascii="Garamond" w:eastAsia="MS PMincho" w:hAnsi="Garamond"/>
          <w:sz w:val="24"/>
          <w:szCs w:val="24"/>
        </w:rPr>
        <w:t>time and</w:t>
      </w:r>
      <w:r w:rsidRPr="00B13111">
        <w:rPr>
          <w:rFonts w:ascii="Garamond" w:eastAsia="MS PMincho" w:hAnsi="Garamond"/>
          <w:sz w:val="24"/>
          <w:szCs w:val="24"/>
        </w:rPr>
        <w:t xml:space="preserve"> had pounds of dope at my disposal. </w:t>
      </w:r>
    </w:p>
    <w:p w14:paraId="7A3CADF5" w14:textId="11E7E432"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It got so out of control, that, I wouldn’t even put the cocaine in baggies any longer. I just kept it in its powdered form, (in my pock</w:t>
      </w:r>
      <w:r w:rsidR="006152AF">
        <w:rPr>
          <w:rFonts w:ascii="Garamond" w:eastAsia="MS PMincho" w:hAnsi="Garamond"/>
          <w:sz w:val="24"/>
          <w:szCs w:val="24"/>
        </w:rPr>
        <w:t>et,) and when the girls got their</w:t>
      </w:r>
      <w:r w:rsidRPr="00B13111">
        <w:rPr>
          <w:rFonts w:ascii="Garamond" w:eastAsia="MS PMincho" w:hAnsi="Garamond"/>
          <w:sz w:val="24"/>
          <w:szCs w:val="24"/>
        </w:rPr>
        <w:t xml:space="preserve"> cocaine from me…</w:t>
      </w:r>
    </w:p>
    <w:p w14:paraId="04EA886B" w14:textId="1C0C25E2" w:rsidR="00FA63F3" w:rsidRPr="00B13111" w:rsidRDefault="00792F30" w:rsidP="00792F30">
      <w:pPr>
        <w:pStyle w:val="NoSpacing"/>
        <w:ind w:left="3600"/>
        <w:jc w:val="both"/>
        <w:rPr>
          <w:rFonts w:ascii="Garamond" w:eastAsia="MS PMincho" w:hAnsi="Garamond"/>
          <w:sz w:val="24"/>
          <w:szCs w:val="24"/>
        </w:rPr>
      </w:pPr>
      <w:r>
        <w:rPr>
          <w:rFonts w:ascii="Garamond" w:eastAsia="MS PMincho" w:hAnsi="Garamond"/>
          <w:sz w:val="24"/>
          <w:szCs w:val="24"/>
        </w:rPr>
        <w:t xml:space="preserve">        </w:t>
      </w:r>
      <w:r w:rsidR="00FA63F3" w:rsidRPr="00B13111">
        <w:rPr>
          <w:rFonts w:ascii="Garamond" w:eastAsia="MS PMincho" w:hAnsi="Garamond"/>
          <w:sz w:val="24"/>
          <w:szCs w:val="24"/>
        </w:rPr>
        <w:t xml:space="preserve">… it came with lint. </w:t>
      </w:r>
    </w:p>
    <w:p w14:paraId="34802074" w14:textId="067C35D6"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I would simply just reach into my pocket and grab me a fist full, for them. You should have seen their pretty faces change with shock, as cocaine sifted through my fingers… like</w:t>
      </w:r>
      <w:r w:rsidR="00C05EA6">
        <w:rPr>
          <w:rFonts w:ascii="Garamond" w:eastAsia="MS PMincho" w:hAnsi="Garamond"/>
          <w:sz w:val="24"/>
          <w:szCs w:val="24"/>
        </w:rPr>
        <w:t>…</w:t>
      </w:r>
      <w:r w:rsidRPr="00B13111">
        <w:rPr>
          <w:rFonts w:ascii="Garamond" w:eastAsia="MS PMincho" w:hAnsi="Garamond"/>
          <w:sz w:val="24"/>
          <w:szCs w:val="24"/>
        </w:rPr>
        <w:t xml:space="preserve"> </w:t>
      </w:r>
    </w:p>
    <w:p w14:paraId="3269C2BB" w14:textId="77777777" w:rsidR="00FA63F3" w:rsidRPr="00B13111" w:rsidRDefault="00FA63F3" w:rsidP="00347083">
      <w:pPr>
        <w:pStyle w:val="NoSpacing"/>
        <w:jc w:val="both"/>
        <w:rPr>
          <w:rFonts w:ascii="Garamond" w:eastAsia="MS PMincho" w:hAnsi="Garamond"/>
          <w:sz w:val="24"/>
          <w:szCs w:val="24"/>
        </w:rPr>
      </w:pPr>
      <w:r w:rsidRPr="00B13111">
        <w:rPr>
          <w:rFonts w:ascii="Garamond" w:eastAsia="MS PMincho" w:hAnsi="Garamond"/>
          <w:sz w:val="24"/>
          <w:szCs w:val="24"/>
        </w:rPr>
        <w:t xml:space="preserve">     Sand</w:t>
      </w:r>
    </w:p>
    <w:p w14:paraId="1E604971"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    through </w:t>
      </w:r>
    </w:p>
    <w:p w14:paraId="6EEE2ECB" w14:textId="77777777" w:rsidR="00FA63F3" w:rsidRPr="00B13111" w:rsidRDefault="00FA63F3" w:rsidP="00347083">
      <w:pPr>
        <w:pStyle w:val="NoSpacing"/>
        <w:ind w:left="432" w:firstLine="432"/>
        <w:jc w:val="both"/>
        <w:rPr>
          <w:rFonts w:ascii="Garamond" w:eastAsia="MS PMincho" w:hAnsi="Garamond"/>
          <w:sz w:val="24"/>
          <w:szCs w:val="24"/>
        </w:rPr>
      </w:pPr>
      <w:r w:rsidRPr="00B13111">
        <w:rPr>
          <w:rFonts w:ascii="Garamond" w:eastAsia="MS PMincho" w:hAnsi="Garamond"/>
          <w:sz w:val="24"/>
          <w:szCs w:val="24"/>
        </w:rPr>
        <w:t xml:space="preserve">        an </w:t>
      </w:r>
    </w:p>
    <w:p w14:paraId="42860B2C" w14:textId="3B32C673" w:rsidR="00FA63F3" w:rsidRPr="00B13111" w:rsidRDefault="00FA63F3" w:rsidP="00347083">
      <w:pPr>
        <w:pStyle w:val="NoSpacing"/>
        <w:ind w:left="864" w:firstLine="432"/>
        <w:jc w:val="both"/>
        <w:rPr>
          <w:rFonts w:ascii="Garamond" w:eastAsia="MS PMincho" w:hAnsi="Garamond"/>
          <w:sz w:val="24"/>
          <w:szCs w:val="24"/>
        </w:rPr>
      </w:pPr>
      <w:r w:rsidRPr="00B13111">
        <w:rPr>
          <w:rFonts w:ascii="Garamond" w:eastAsia="MS PMincho" w:hAnsi="Garamond"/>
          <w:sz w:val="24"/>
          <w:szCs w:val="24"/>
        </w:rPr>
        <w:t xml:space="preserve">  </w:t>
      </w:r>
      <w:r w:rsidR="00761E1D">
        <w:rPr>
          <w:rFonts w:ascii="Garamond" w:eastAsia="MS PMincho" w:hAnsi="Garamond"/>
          <w:sz w:val="24"/>
          <w:szCs w:val="24"/>
        </w:rPr>
        <w:t xml:space="preserve"> </w:t>
      </w:r>
      <w:r w:rsidRPr="00B13111">
        <w:rPr>
          <w:rFonts w:ascii="Garamond" w:eastAsia="MS PMincho" w:hAnsi="Garamond"/>
          <w:sz w:val="24"/>
          <w:szCs w:val="24"/>
        </w:rPr>
        <w:t xml:space="preserve"> hour </w:t>
      </w:r>
    </w:p>
    <w:p w14:paraId="2B676057" w14:textId="77777777" w:rsidR="00FA63F3" w:rsidRPr="00B13111" w:rsidRDefault="00FA63F3" w:rsidP="00347083">
      <w:pPr>
        <w:pStyle w:val="NoSpacing"/>
        <w:ind w:left="1296" w:firstLine="432"/>
        <w:jc w:val="both"/>
        <w:rPr>
          <w:rFonts w:ascii="Garamond" w:eastAsia="MS PMincho" w:hAnsi="Garamond"/>
          <w:sz w:val="24"/>
          <w:szCs w:val="24"/>
        </w:rPr>
      </w:pPr>
      <w:r w:rsidRPr="00B13111">
        <w:rPr>
          <w:rFonts w:ascii="Garamond" w:eastAsia="MS PMincho" w:hAnsi="Garamond"/>
          <w:sz w:val="24"/>
          <w:szCs w:val="24"/>
        </w:rPr>
        <w:t xml:space="preserve">  glass.</w:t>
      </w:r>
    </w:p>
    <w:p w14:paraId="37E7BCC7"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They would get a motel room with whatever money they had, and I would stay with them thru out the day, and into the night.</w:t>
      </w:r>
    </w:p>
    <w:p w14:paraId="5041E998"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lastRenderedPageBreak/>
        <w:t>They would take very good care of me.</w:t>
      </w:r>
    </w:p>
    <w:p w14:paraId="03214F0E" w14:textId="77777777" w:rsidR="00415812"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They made sure I ate. And they made sure that I had clean clothes to wear.</w:t>
      </w:r>
      <w:r w:rsidR="00445C87">
        <w:rPr>
          <w:rFonts w:ascii="Garamond" w:eastAsia="MS PMincho" w:hAnsi="Garamond"/>
          <w:sz w:val="24"/>
          <w:szCs w:val="24"/>
        </w:rPr>
        <w:t xml:space="preserve"> </w:t>
      </w:r>
    </w:p>
    <w:p w14:paraId="47D33AC8" w14:textId="2FE27BD1"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Always. </w:t>
      </w:r>
    </w:p>
    <w:p w14:paraId="0D82DCEE"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Life was good back then. </w:t>
      </w:r>
    </w:p>
    <w:p w14:paraId="0844F0A3"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Sometimes I would even find myself sleeping with two or three girls at once.</w:t>
      </w:r>
    </w:p>
    <w:p w14:paraId="57D0459A" w14:textId="0A270E33" w:rsidR="00FA63F3" w:rsidRPr="00B13111" w:rsidRDefault="001739E5" w:rsidP="001739E5">
      <w:pPr>
        <w:pStyle w:val="NoSpacing"/>
        <w:jc w:val="both"/>
        <w:rPr>
          <w:rFonts w:ascii="Garamond" w:eastAsia="MS PMincho" w:hAnsi="Garamond"/>
          <w:sz w:val="24"/>
          <w:szCs w:val="24"/>
        </w:rPr>
      </w:pPr>
      <w:r>
        <w:rPr>
          <w:rFonts w:ascii="Garamond" w:eastAsia="MS PMincho" w:hAnsi="Garamond"/>
          <w:sz w:val="24"/>
          <w:szCs w:val="24"/>
        </w:rPr>
        <w:t xml:space="preserve">       </w:t>
      </w:r>
      <w:r w:rsidR="005E12B6">
        <w:rPr>
          <w:rFonts w:ascii="Garamond" w:eastAsia="MS PMincho" w:hAnsi="Garamond"/>
          <w:sz w:val="24"/>
          <w:szCs w:val="24"/>
        </w:rPr>
        <w:t>Oh, by the way,</w:t>
      </w:r>
      <w:r w:rsidR="00FA63F3" w:rsidRPr="00B13111">
        <w:rPr>
          <w:rFonts w:ascii="Garamond" w:eastAsia="MS PMincho" w:hAnsi="Garamond"/>
          <w:sz w:val="24"/>
          <w:szCs w:val="24"/>
        </w:rPr>
        <w:t xml:space="preserve"> </w:t>
      </w:r>
      <w:r w:rsidR="005E12B6">
        <w:rPr>
          <w:rFonts w:ascii="Garamond" w:eastAsia="MS PMincho" w:hAnsi="Garamond"/>
          <w:sz w:val="24"/>
          <w:szCs w:val="24"/>
        </w:rPr>
        <w:t>d</w:t>
      </w:r>
      <w:r w:rsidR="00FA63F3" w:rsidRPr="00B13111">
        <w:rPr>
          <w:rFonts w:ascii="Garamond" w:eastAsia="MS PMincho" w:hAnsi="Garamond"/>
          <w:sz w:val="24"/>
          <w:szCs w:val="24"/>
        </w:rPr>
        <w:t>id I mention I was… only… 10… years …old?</w:t>
      </w:r>
    </w:p>
    <w:p w14:paraId="34C01158" w14:textId="77777777" w:rsidR="00415812" w:rsidRDefault="00166691" w:rsidP="00347083">
      <w:pPr>
        <w:pStyle w:val="NoSpacing"/>
        <w:jc w:val="both"/>
        <w:rPr>
          <w:rFonts w:ascii="Garamond" w:eastAsia="MS PMincho" w:hAnsi="Garamond"/>
          <w:sz w:val="24"/>
          <w:szCs w:val="24"/>
        </w:rPr>
      </w:pPr>
      <w:r>
        <w:rPr>
          <w:rFonts w:ascii="Garamond" w:eastAsia="MS PMincho" w:hAnsi="Garamond"/>
          <w:sz w:val="24"/>
          <w:szCs w:val="24"/>
        </w:rPr>
        <w:t xml:space="preserve">      </w:t>
      </w:r>
    </w:p>
    <w:p w14:paraId="6C0AFB1C" w14:textId="70008907" w:rsidR="00FA63F3" w:rsidRPr="00B13111" w:rsidRDefault="00FA63F3" w:rsidP="004A493D">
      <w:pPr>
        <w:pStyle w:val="NoSpacing"/>
        <w:ind w:firstLine="432"/>
        <w:jc w:val="both"/>
        <w:rPr>
          <w:rFonts w:ascii="Garamond" w:eastAsia="MS PMincho" w:hAnsi="Garamond"/>
          <w:sz w:val="24"/>
          <w:szCs w:val="24"/>
        </w:rPr>
      </w:pPr>
      <w:r w:rsidRPr="00B13111">
        <w:rPr>
          <w:rFonts w:ascii="Garamond" w:eastAsia="MS PMincho" w:hAnsi="Garamond"/>
          <w:sz w:val="24"/>
          <w:szCs w:val="24"/>
        </w:rPr>
        <w:t>So</w:t>
      </w:r>
      <w:r w:rsidR="006152AF">
        <w:rPr>
          <w:rFonts w:ascii="Garamond" w:eastAsia="MS PMincho" w:hAnsi="Garamond"/>
          <w:sz w:val="24"/>
          <w:szCs w:val="24"/>
        </w:rPr>
        <w:t>,</w:t>
      </w:r>
      <w:r w:rsidRPr="00B13111">
        <w:rPr>
          <w:rFonts w:ascii="Garamond" w:eastAsia="MS PMincho" w:hAnsi="Garamond"/>
          <w:sz w:val="24"/>
          <w:szCs w:val="24"/>
        </w:rPr>
        <w:t xml:space="preserve"> when I say I was sleeping </w:t>
      </w:r>
      <w:r w:rsidR="00042BE3">
        <w:rPr>
          <w:rFonts w:ascii="Garamond" w:eastAsia="MS PMincho" w:hAnsi="Garamond"/>
          <w:sz w:val="24"/>
          <w:szCs w:val="24"/>
        </w:rPr>
        <w:t>with two or three girls at once, t</w:t>
      </w:r>
      <w:r w:rsidRPr="00B13111">
        <w:rPr>
          <w:rFonts w:ascii="Garamond" w:eastAsia="MS PMincho" w:hAnsi="Garamond"/>
          <w:sz w:val="24"/>
          <w:szCs w:val="24"/>
        </w:rPr>
        <w:t>he two or three girls I was sleeping with, were usually sleeping also.</w:t>
      </w:r>
    </w:p>
    <w:p w14:paraId="51FD87FD" w14:textId="77777777" w:rsidR="00415812" w:rsidRDefault="00415812" w:rsidP="00BB69EA">
      <w:pPr>
        <w:pStyle w:val="NoSpacing"/>
        <w:ind w:firstLine="432"/>
        <w:jc w:val="both"/>
        <w:rPr>
          <w:rFonts w:ascii="Garamond" w:eastAsia="MS PMincho" w:hAnsi="Garamond"/>
          <w:sz w:val="24"/>
          <w:szCs w:val="24"/>
        </w:rPr>
      </w:pPr>
    </w:p>
    <w:p w14:paraId="320DB920" w14:textId="25FB658B" w:rsidR="00FA63F3" w:rsidRPr="00B13111" w:rsidRDefault="00FA63F3" w:rsidP="00BB69EA">
      <w:pPr>
        <w:pStyle w:val="NoSpacing"/>
        <w:ind w:firstLine="432"/>
        <w:jc w:val="both"/>
        <w:rPr>
          <w:rFonts w:ascii="Garamond" w:eastAsia="MS PMincho" w:hAnsi="Garamond"/>
          <w:sz w:val="24"/>
          <w:szCs w:val="24"/>
        </w:rPr>
      </w:pPr>
      <w:r w:rsidRPr="00B13111">
        <w:rPr>
          <w:rFonts w:ascii="Garamond" w:eastAsia="MS PMincho" w:hAnsi="Garamond"/>
          <w:sz w:val="24"/>
          <w:szCs w:val="24"/>
        </w:rPr>
        <w:t>I think about it now and laugh. My little ass trying to play kingpin at ten years old? Running around with a fucking gangster roll of</w:t>
      </w:r>
      <w:r w:rsidR="006152AF">
        <w:rPr>
          <w:rFonts w:ascii="Garamond" w:eastAsia="MS PMincho" w:hAnsi="Garamond"/>
          <w:sz w:val="24"/>
          <w:szCs w:val="24"/>
        </w:rPr>
        <w:t xml:space="preserve"> one</w:t>
      </w:r>
      <w:r w:rsidRPr="00B13111">
        <w:rPr>
          <w:rFonts w:ascii="Garamond" w:eastAsia="MS PMincho" w:hAnsi="Garamond"/>
          <w:sz w:val="24"/>
          <w:szCs w:val="24"/>
        </w:rPr>
        <w:t xml:space="preserve"> </w:t>
      </w:r>
      <w:r w:rsidR="007E6DCC" w:rsidRPr="00B13111">
        <w:rPr>
          <w:rFonts w:ascii="Garamond" w:eastAsia="MS PMincho" w:hAnsi="Garamond"/>
          <w:sz w:val="24"/>
          <w:szCs w:val="24"/>
        </w:rPr>
        <w:t>hundred-dollar</w:t>
      </w:r>
      <w:r w:rsidRPr="00B13111">
        <w:rPr>
          <w:rFonts w:ascii="Garamond" w:eastAsia="MS PMincho" w:hAnsi="Garamond"/>
          <w:sz w:val="24"/>
          <w:szCs w:val="24"/>
        </w:rPr>
        <w:t xml:space="preserve"> bills</w:t>
      </w:r>
      <w:r w:rsidR="006152AF">
        <w:rPr>
          <w:rFonts w:ascii="Garamond" w:eastAsia="MS PMincho" w:hAnsi="Garamond"/>
          <w:sz w:val="24"/>
          <w:szCs w:val="24"/>
        </w:rPr>
        <w:t>,</w:t>
      </w:r>
      <w:r w:rsidRPr="00B13111">
        <w:rPr>
          <w:rFonts w:ascii="Garamond" w:eastAsia="MS PMincho" w:hAnsi="Garamond"/>
          <w:sz w:val="24"/>
          <w:szCs w:val="24"/>
        </w:rPr>
        <w:t xml:space="preserve"> that I’d stolen from a bank bag inside my dad’s office, yet, I couldn’t even break a one-hundred-doll</w:t>
      </w:r>
      <w:r w:rsidR="005568AF">
        <w:rPr>
          <w:rFonts w:ascii="Garamond" w:eastAsia="MS PMincho" w:hAnsi="Garamond"/>
          <w:sz w:val="24"/>
          <w:szCs w:val="24"/>
        </w:rPr>
        <w:t>ar bill at the school cafeteria</w:t>
      </w:r>
      <w:r w:rsidRPr="00B13111">
        <w:rPr>
          <w:rFonts w:ascii="Garamond" w:eastAsia="MS PMincho" w:hAnsi="Garamond"/>
          <w:sz w:val="24"/>
          <w:szCs w:val="24"/>
        </w:rPr>
        <w:t xml:space="preserve"> trying to pimp-play lu</w:t>
      </w:r>
      <w:r w:rsidR="00BD5B03">
        <w:rPr>
          <w:rFonts w:ascii="Garamond" w:eastAsia="MS PMincho" w:hAnsi="Garamond"/>
          <w:sz w:val="24"/>
          <w:szCs w:val="24"/>
        </w:rPr>
        <w:t>nch</w:t>
      </w:r>
      <w:r w:rsidRPr="00B13111">
        <w:rPr>
          <w:rFonts w:ascii="Garamond" w:eastAsia="MS PMincho" w:hAnsi="Garamond"/>
          <w:sz w:val="24"/>
          <w:szCs w:val="24"/>
        </w:rPr>
        <w:t xml:space="preserve"> for the elementary school bombshell?</w:t>
      </w:r>
    </w:p>
    <w:p w14:paraId="5383C389" w14:textId="77777777" w:rsidR="00FA63F3" w:rsidRPr="00B13111" w:rsidRDefault="00FA63F3" w:rsidP="00347083">
      <w:pPr>
        <w:pStyle w:val="NoSpacing"/>
        <w:ind w:firstLine="432"/>
        <w:jc w:val="both"/>
        <w:rPr>
          <w:rFonts w:ascii="Garamond" w:eastAsia="MS PMincho" w:hAnsi="Garamond"/>
          <w:sz w:val="24"/>
          <w:szCs w:val="24"/>
        </w:rPr>
      </w:pPr>
    </w:p>
    <w:p w14:paraId="00F1407B"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 xml:space="preserve">Yeah, I’d stolen a lot of money, and I’d stolen a lot of drugs from my father, and I even shared it with my brother, but It was I who took all the blame. </w:t>
      </w:r>
    </w:p>
    <w:p w14:paraId="42435CC4" w14:textId="45ADA1B0" w:rsidR="00FA63F3" w:rsidRPr="00B13111" w:rsidRDefault="006152AF" w:rsidP="00347083">
      <w:pPr>
        <w:pStyle w:val="NoSpacing"/>
        <w:ind w:firstLine="432"/>
        <w:jc w:val="both"/>
        <w:rPr>
          <w:rFonts w:ascii="Garamond" w:eastAsia="MS PMincho" w:hAnsi="Garamond"/>
          <w:sz w:val="24"/>
          <w:szCs w:val="24"/>
        </w:rPr>
      </w:pPr>
      <w:r>
        <w:rPr>
          <w:rFonts w:ascii="Garamond" w:eastAsia="MS PMincho" w:hAnsi="Garamond"/>
          <w:sz w:val="24"/>
          <w:szCs w:val="24"/>
        </w:rPr>
        <w:t>And all the punishment. (</w:t>
      </w:r>
      <w:r w:rsidR="00713026">
        <w:rPr>
          <w:rFonts w:ascii="Garamond" w:eastAsia="MS PMincho" w:hAnsi="Garamond"/>
          <w:sz w:val="24"/>
          <w:szCs w:val="24"/>
        </w:rPr>
        <w:t>E</w:t>
      </w:r>
      <w:r w:rsidR="00FA63F3" w:rsidRPr="00B13111">
        <w:rPr>
          <w:rFonts w:ascii="Garamond" w:eastAsia="MS PMincho" w:hAnsi="Garamond"/>
          <w:sz w:val="24"/>
          <w:szCs w:val="24"/>
        </w:rPr>
        <w:t xml:space="preserve">ven for his messes.) </w:t>
      </w:r>
    </w:p>
    <w:p w14:paraId="2D4A99E1" w14:textId="7CF00FAC"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I always took the blame, and I always took the beating</w:t>
      </w:r>
      <w:r w:rsidR="0063002C">
        <w:rPr>
          <w:rFonts w:ascii="Garamond" w:eastAsia="MS PMincho" w:hAnsi="Garamond"/>
          <w:sz w:val="24"/>
          <w:szCs w:val="24"/>
        </w:rPr>
        <w:t>s</w:t>
      </w:r>
      <w:r w:rsidRPr="00B13111">
        <w:rPr>
          <w:rFonts w:ascii="Garamond" w:eastAsia="MS PMincho" w:hAnsi="Garamond"/>
          <w:sz w:val="24"/>
          <w:szCs w:val="24"/>
        </w:rPr>
        <w:t>. But caution my dad did take one day, when I had stopped crying…</w:t>
      </w:r>
    </w:p>
    <w:p w14:paraId="21FE2767" w14:textId="77777777" w:rsidR="00FA63F3" w:rsidRPr="00B13111" w:rsidRDefault="00FA63F3" w:rsidP="00347083">
      <w:pPr>
        <w:pStyle w:val="NoSpacing"/>
        <w:jc w:val="both"/>
        <w:rPr>
          <w:rFonts w:ascii="Garamond" w:eastAsia="MS PMincho" w:hAnsi="Garamond"/>
          <w:sz w:val="24"/>
          <w:szCs w:val="24"/>
        </w:rPr>
      </w:pPr>
      <w:r w:rsidRPr="00B13111">
        <w:rPr>
          <w:rFonts w:ascii="Garamond" w:eastAsia="MS PMincho" w:hAnsi="Garamond"/>
          <w:sz w:val="24"/>
          <w:szCs w:val="24"/>
        </w:rPr>
        <w:t xml:space="preserve">… and- gave- him -a- look, that…said… </w:t>
      </w:r>
    </w:p>
    <w:p w14:paraId="2E3A6C04"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…I…</w:t>
      </w:r>
    </w:p>
    <w:p w14:paraId="124EA7E1" w14:textId="77777777" w:rsidR="00FA63F3" w:rsidRPr="00B13111" w:rsidRDefault="00FA63F3" w:rsidP="00347083">
      <w:pPr>
        <w:pStyle w:val="NoSpacing"/>
        <w:ind w:firstLine="720"/>
        <w:jc w:val="both"/>
        <w:rPr>
          <w:rFonts w:ascii="Garamond" w:eastAsia="MS PMincho" w:hAnsi="Garamond"/>
          <w:sz w:val="24"/>
          <w:szCs w:val="24"/>
        </w:rPr>
      </w:pPr>
      <w:r w:rsidRPr="00B13111">
        <w:rPr>
          <w:rFonts w:ascii="Garamond" w:eastAsia="MS PMincho" w:hAnsi="Garamond"/>
          <w:sz w:val="24"/>
          <w:szCs w:val="24"/>
        </w:rPr>
        <w:t>…WILL…</w:t>
      </w:r>
    </w:p>
    <w:p w14:paraId="6E8B0EB8" w14:textId="77777777"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…BE…</w:t>
      </w:r>
    </w:p>
    <w:p w14:paraId="67C09A95" w14:textId="77777777" w:rsidR="00FA63F3" w:rsidRPr="00B13111" w:rsidRDefault="00FA63F3" w:rsidP="00347083">
      <w:pPr>
        <w:pStyle w:val="NoSpacing"/>
        <w:ind w:firstLine="720"/>
        <w:jc w:val="both"/>
        <w:rPr>
          <w:rFonts w:ascii="Garamond" w:eastAsia="MS PMincho" w:hAnsi="Garamond"/>
          <w:sz w:val="24"/>
          <w:szCs w:val="24"/>
        </w:rPr>
      </w:pPr>
      <w:r w:rsidRPr="00B13111">
        <w:rPr>
          <w:rFonts w:ascii="Garamond" w:eastAsia="MS PMincho" w:hAnsi="Garamond"/>
          <w:sz w:val="24"/>
          <w:szCs w:val="24"/>
        </w:rPr>
        <w:t>…GIVING…THIS…back one day.</w:t>
      </w:r>
    </w:p>
    <w:p w14:paraId="240B64D8" w14:textId="77777777" w:rsidR="007359F4" w:rsidRDefault="007359F4" w:rsidP="00347083">
      <w:pPr>
        <w:pStyle w:val="NoSpacing"/>
        <w:ind w:firstLine="432"/>
        <w:jc w:val="both"/>
        <w:rPr>
          <w:rFonts w:ascii="Garamond" w:eastAsia="MS PMincho" w:hAnsi="Garamond"/>
          <w:sz w:val="24"/>
          <w:szCs w:val="24"/>
        </w:rPr>
      </w:pPr>
    </w:p>
    <w:p w14:paraId="62F73C24" w14:textId="1D23777F"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So</w:t>
      </w:r>
      <w:r w:rsidR="006152AF">
        <w:rPr>
          <w:rFonts w:ascii="Garamond" w:eastAsia="MS PMincho" w:hAnsi="Garamond"/>
          <w:sz w:val="24"/>
          <w:szCs w:val="24"/>
        </w:rPr>
        <w:t>,</w:t>
      </w:r>
      <w:r w:rsidRPr="00B13111">
        <w:rPr>
          <w:rFonts w:ascii="Garamond" w:eastAsia="MS PMincho" w:hAnsi="Garamond"/>
          <w:sz w:val="24"/>
          <w:szCs w:val="24"/>
        </w:rPr>
        <w:t xml:space="preserve"> the next day after school, I noticed that all the guns were gone that used to lay about the house? Even the </w:t>
      </w:r>
      <w:r w:rsidR="00D222C3" w:rsidRPr="00B13111">
        <w:rPr>
          <w:rFonts w:ascii="Garamond" w:eastAsia="MS PMincho" w:hAnsi="Garamond"/>
          <w:sz w:val="24"/>
          <w:szCs w:val="24"/>
        </w:rPr>
        <w:t>trophy</w:t>
      </w:r>
      <w:r w:rsidRPr="00B13111">
        <w:rPr>
          <w:rFonts w:ascii="Garamond" w:eastAsia="MS PMincho" w:hAnsi="Garamond"/>
          <w:sz w:val="24"/>
          <w:szCs w:val="24"/>
        </w:rPr>
        <w:t xml:space="preserve"> Tommy gun that use to hang behind the bar. </w:t>
      </w:r>
    </w:p>
    <w:p w14:paraId="41CB0E24" w14:textId="08C0734A" w:rsidR="00FA63F3" w:rsidRPr="00B13111" w:rsidRDefault="00FA63F3" w:rsidP="00347083">
      <w:pPr>
        <w:pStyle w:val="NoSpacing"/>
        <w:ind w:firstLine="432"/>
        <w:jc w:val="both"/>
        <w:rPr>
          <w:rFonts w:ascii="Garamond" w:eastAsia="MS PMincho" w:hAnsi="Garamond"/>
          <w:sz w:val="24"/>
          <w:szCs w:val="24"/>
        </w:rPr>
      </w:pPr>
      <w:r w:rsidRPr="00B13111">
        <w:rPr>
          <w:rFonts w:ascii="Garamond" w:eastAsia="MS PMincho" w:hAnsi="Garamond"/>
          <w:sz w:val="24"/>
          <w:szCs w:val="24"/>
        </w:rPr>
        <w:t>At some</w:t>
      </w:r>
      <w:r w:rsidR="006152AF">
        <w:rPr>
          <w:rFonts w:ascii="Garamond" w:eastAsia="MS PMincho" w:hAnsi="Garamond"/>
          <w:sz w:val="24"/>
          <w:szCs w:val="24"/>
        </w:rPr>
        <w:t xml:space="preserve"> </w:t>
      </w:r>
      <w:r w:rsidRPr="00B13111">
        <w:rPr>
          <w:rFonts w:ascii="Garamond" w:eastAsia="MS PMincho" w:hAnsi="Garamond"/>
          <w:sz w:val="24"/>
          <w:szCs w:val="24"/>
        </w:rPr>
        <w:t>time during the night, he did a gun sweep thru out the house, telling my mother, that, “He really didn’t like the look that I had given him.”</w:t>
      </w:r>
      <w:r w:rsidRPr="00B13111">
        <w:rPr>
          <w:rFonts w:ascii="Garamond" w:eastAsia="MS PMincho" w:hAnsi="Garamond"/>
          <w:sz w:val="24"/>
          <w:szCs w:val="24"/>
        </w:rPr>
        <w:tab/>
      </w:r>
    </w:p>
    <w:p w14:paraId="277867B0" w14:textId="788DB164" w:rsidR="00FA63F3" w:rsidRDefault="00FA63F3" w:rsidP="00C4238F">
      <w:pPr>
        <w:pStyle w:val="NoSpacing"/>
        <w:ind w:firstLine="432"/>
        <w:jc w:val="both"/>
        <w:rPr>
          <w:rFonts w:ascii="Garamond" w:eastAsia="MS PMincho" w:hAnsi="Garamond"/>
          <w:sz w:val="24"/>
          <w:szCs w:val="24"/>
        </w:rPr>
      </w:pPr>
      <w:r w:rsidRPr="00B13111">
        <w:rPr>
          <w:rFonts w:ascii="Garamond" w:eastAsia="MS PMincho" w:hAnsi="Garamond"/>
          <w:sz w:val="24"/>
          <w:szCs w:val="24"/>
        </w:rPr>
        <w:t>But that didn’t really stop him from trying to beat that fucking look out of me.</w:t>
      </w:r>
    </w:p>
    <w:p w14:paraId="512E82E9" w14:textId="033A2F23" w:rsidR="00FA63F3" w:rsidRPr="00B13111" w:rsidRDefault="00FA63F3" w:rsidP="00347083">
      <w:pPr>
        <w:pStyle w:val="NoSpacing"/>
        <w:ind w:firstLine="432"/>
        <w:jc w:val="center"/>
        <w:rPr>
          <w:rFonts w:ascii="Garamond" w:eastAsia="MS PMincho" w:hAnsi="Garamond"/>
          <w:sz w:val="24"/>
          <w:szCs w:val="24"/>
        </w:rPr>
      </w:pPr>
      <w:r w:rsidRPr="00B13111">
        <w:rPr>
          <w:rFonts w:ascii="Garamond" w:eastAsia="MS PMincho" w:hAnsi="Garamond"/>
          <w:sz w:val="24"/>
          <w:szCs w:val="24"/>
        </w:rPr>
        <w:lastRenderedPageBreak/>
        <w:t>Don’t get me wrong. He didn’t beat me for nothing. Not entirely.</w:t>
      </w:r>
    </w:p>
    <w:p w14:paraId="0060F26D" w14:textId="77777777" w:rsidR="00FA63F3" w:rsidRPr="00B13111" w:rsidRDefault="00FA63F3" w:rsidP="00347083">
      <w:pPr>
        <w:pStyle w:val="NoSpacing"/>
        <w:jc w:val="center"/>
        <w:rPr>
          <w:rFonts w:ascii="Garamond" w:eastAsia="MS PMincho" w:hAnsi="Garamond"/>
          <w:sz w:val="24"/>
          <w:szCs w:val="24"/>
        </w:rPr>
      </w:pPr>
      <w:r w:rsidRPr="00B13111">
        <w:rPr>
          <w:rFonts w:ascii="Garamond" w:eastAsia="MS PMincho" w:hAnsi="Garamond"/>
          <w:sz w:val="24"/>
          <w:szCs w:val="24"/>
        </w:rPr>
        <w:t>I had deserved a many a beating.</w:t>
      </w:r>
    </w:p>
    <w:p w14:paraId="2240E18B" w14:textId="77777777" w:rsidR="00FA63F3" w:rsidRPr="00B13111" w:rsidRDefault="00FA63F3" w:rsidP="00347083">
      <w:pPr>
        <w:pStyle w:val="NoSpacing"/>
        <w:jc w:val="center"/>
        <w:rPr>
          <w:rFonts w:ascii="Garamond" w:eastAsia="MS PMincho" w:hAnsi="Garamond"/>
          <w:sz w:val="24"/>
          <w:szCs w:val="24"/>
        </w:rPr>
      </w:pPr>
    </w:p>
    <w:p w14:paraId="2E194FD7" w14:textId="77777777" w:rsidR="00FA63F3" w:rsidRPr="00B13111" w:rsidRDefault="00FA63F3" w:rsidP="00347083">
      <w:pPr>
        <w:pStyle w:val="NoSpacing"/>
        <w:jc w:val="center"/>
        <w:rPr>
          <w:rFonts w:ascii="Garamond" w:eastAsia="MS PMincho" w:hAnsi="Garamond"/>
          <w:sz w:val="24"/>
          <w:szCs w:val="24"/>
        </w:rPr>
      </w:pPr>
      <w:r w:rsidRPr="00B13111">
        <w:rPr>
          <w:rFonts w:ascii="Garamond" w:eastAsia="MS PMincho" w:hAnsi="Garamond"/>
          <w:sz w:val="24"/>
          <w:szCs w:val="24"/>
        </w:rPr>
        <w:t>So yeah, I’ve been known to piss a parent off.</w:t>
      </w:r>
    </w:p>
    <w:p w14:paraId="1C18B1C4" w14:textId="77777777" w:rsidR="00FA63F3" w:rsidRPr="00B13111" w:rsidRDefault="00FA63F3" w:rsidP="00347083">
      <w:pPr>
        <w:pStyle w:val="NoSpacing"/>
        <w:jc w:val="center"/>
        <w:rPr>
          <w:rFonts w:ascii="Garamond" w:eastAsia="MS PMincho" w:hAnsi="Garamond"/>
          <w:sz w:val="24"/>
          <w:szCs w:val="24"/>
        </w:rPr>
      </w:pPr>
      <w:r w:rsidRPr="00B13111">
        <w:rPr>
          <w:rFonts w:ascii="Garamond" w:eastAsia="MS PMincho" w:hAnsi="Garamond"/>
          <w:sz w:val="24"/>
          <w:szCs w:val="24"/>
        </w:rPr>
        <w:t>I’ve also been known to make one cry.</w:t>
      </w:r>
    </w:p>
    <w:p w14:paraId="7A686AB1" w14:textId="77777777" w:rsidR="00FA63F3" w:rsidRPr="00F064E7" w:rsidRDefault="00FA63F3" w:rsidP="00347083">
      <w:pPr>
        <w:rPr>
          <w:rFonts w:ascii="Garamond" w:hAnsi="Garamond"/>
          <w:iCs/>
        </w:rPr>
      </w:pPr>
    </w:p>
    <w:p w14:paraId="7D442076" w14:textId="77777777" w:rsidR="00FA63F3" w:rsidRDefault="00FA63F3" w:rsidP="00193D0A">
      <w:pPr>
        <w:rPr>
          <w:b/>
        </w:rPr>
      </w:pPr>
    </w:p>
    <w:p w14:paraId="5F5C432A" w14:textId="77777777" w:rsidR="001535DC" w:rsidRDefault="001535DC" w:rsidP="00193D0A">
      <w:pPr>
        <w:rPr>
          <w:b/>
        </w:rPr>
      </w:pPr>
    </w:p>
    <w:p w14:paraId="3867C41F" w14:textId="77777777" w:rsidR="00E95190" w:rsidRDefault="00E95190" w:rsidP="00193D0A">
      <w:pPr>
        <w:rPr>
          <w:b/>
        </w:rPr>
      </w:pPr>
    </w:p>
    <w:p w14:paraId="2CCCA6FD" w14:textId="77777777" w:rsidR="004343CE" w:rsidRDefault="004343CE" w:rsidP="00193D0A">
      <w:pPr>
        <w:rPr>
          <w:b/>
        </w:rPr>
      </w:pPr>
    </w:p>
    <w:p w14:paraId="11571FFD" w14:textId="77777777" w:rsidR="004343CE" w:rsidRDefault="004343CE" w:rsidP="00193D0A">
      <w:pPr>
        <w:rPr>
          <w:b/>
        </w:rPr>
      </w:pPr>
    </w:p>
    <w:p w14:paraId="369DC247" w14:textId="77777777" w:rsidR="004343CE" w:rsidRDefault="004343CE" w:rsidP="00193D0A">
      <w:pPr>
        <w:rPr>
          <w:b/>
        </w:rPr>
      </w:pPr>
    </w:p>
    <w:p w14:paraId="5D32EA5E" w14:textId="77777777" w:rsidR="004343CE" w:rsidRDefault="004343CE" w:rsidP="00193D0A">
      <w:pPr>
        <w:rPr>
          <w:b/>
        </w:rPr>
      </w:pPr>
    </w:p>
    <w:p w14:paraId="17870EA2" w14:textId="77777777" w:rsidR="004343CE" w:rsidRDefault="004343CE" w:rsidP="00193D0A">
      <w:pPr>
        <w:rPr>
          <w:b/>
        </w:rPr>
      </w:pPr>
    </w:p>
    <w:p w14:paraId="2C132A1A" w14:textId="77777777" w:rsidR="004343CE" w:rsidRDefault="004343CE" w:rsidP="00193D0A">
      <w:pPr>
        <w:rPr>
          <w:b/>
        </w:rPr>
      </w:pPr>
    </w:p>
    <w:p w14:paraId="1068FA56" w14:textId="77777777" w:rsidR="004343CE" w:rsidRDefault="004343CE" w:rsidP="00193D0A">
      <w:pPr>
        <w:rPr>
          <w:b/>
        </w:rPr>
      </w:pPr>
    </w:p>
    <w:p w14:paraId="597CD229" w14:textId="77777777" w:rsidR="004343CE" w:rsidRDefault="004343CE" w:rsidP="00193D0A">
      <w:pPr>
        <w:rPr>
          <w:b/>
        </w:rPr>
      </w:pPr>
    </w:p>
    <w:p w14:paraId="09465764" w14:textId="77777777" w:rsidR="004343CE" w:rsidRDefault="004343CE" w:rsidP="00193D0A">
      <w:pPr>
        <w:rPr>
          <w:b/>
        </w:rPr>
      </w:pPr>
    </w:p>
    <w:p w14:paraId="392677F8" w14:textId="77777777" w:rsidR="004343CE" w:rsidRDefault="004343CE" w:rsidP="00193D0A">
      <w:pPr>
        <w:rPr>
          <w:b/>
        </w:rPr>
      </w:pPr>
    </w:p>
    <w:p w14:paraId="62307B97" w14:textId="77777777" w:rsidR="004343CE" w:rsidRDefault="004343CE" w:rsidP="00193D0A">
      <w:pPr>
        <w:rPr>
          <w:b/>
        </w:rPr>
      </w:pPr>
    </w:p>
    <w:p w14:paraId="5CC9176C" w14:textId="77777777" w:rsidR="004343CE" w:rsidRDefault="004343CE" w:rsidP="00193D0A">
      <w:pPr>
        <w:rPr>
          <w:b/>
        </w:rPr>
      </w:pPr>
    </w:p>
    <w:p w14:paraId="488A1BFA" w14:textId="77777777" w:rsidR="004343CE" w:rsidRDefault="004343CE" w:rsidP="00193D0A">
      <w:pPr>
        <w:rPr>
          <w:b/>
        </w:rPr>
      </w:pPr>
    </w:p>
    <w:p w14:paraId="4A8F926D" w14:textId="77777777" w:rsidR="004343CE" w:rsidRDefault="004343CE" w:rsidP="00193D0A">
      <w:pPr>
        <w:rPr>
          <w:b/>
        </w:rPr>
      </w:pPr>
    </w:p>
    <w:p w14:paraId="3F424FAB" w14:textId="77777777" w:rsidR="004343CE" w:rsidRDefault="004343CE" w:rsidP="00193D0A">
      <w:pPr>
        <w:rPr>
          <w:b/>
        </w:rPr>
      </w:pPr>
    </w:p>
    <w:p w14:paraId="6DF7259D" w14:textId="77777777" w:rsidR="004343CE" w:rsidRDefault="004343CE" w:rsidP="00193D0A">
      <w:pPr>
        <w:rPr>
          <w:b/>
        </w:rPr>
      </w:pPr>
    </w:p>
    <w:p w14:paraId="43B57C18" w14:textId="77777777" w:rsidR="004343CE" w:rsidRDefault="004343CE" w:rsidP="00193D0A">
      <w:pPr>
        <w:rPr>
          <w:b/>
        </w:rPr>
      </w:pPr>
    </w:p>
    <w:p w14:paraId="7948FD93" w14:textId="77777777" w:rsidR="004343CE" w:rsidRDefault="004343CE" w:rsidP="00193D0A">
      <w:pPr>
        <w:rPr>
          <w:b/>
        </w:rPr>
      </w:pPr>
    </w:p>
    <w:p w14:paraId="7805F268" w14:textId="77777777" w:rsidR="004343CE" w:rsidRDefault="004343CE" w:rsidP="00193D0A">
      <w:pPr>
        <w:rPr>
          <w:b/>
        </w:rPr>
      </w:pPr>
    </w:p>
    <w:p w14:paraId="273FA521" w14:textId="77777777" w:rsidR="004343CE" w:rsidRDefault="004343CE" w:rsidP="00193D0A">
      <w:pPr>
        <w:rPr>
          <w:b/>
        </w:rPr>
      </w:pPr>
    </w:p>
    <w:p w14:paraId="3761353A" w14:textId="77777777" w:rsidR="004343CE" w:rsidRDefault="004343CE" w:rsidP="00193D0A">
      <w:pPr>
        <w:rPr>
          <w:b/>
        </w:rPr>
      </w:pPr>
    </w:p>
    <w:p w14:paraId="0B3642B9" w14:textId="77777777" w:rsidR="004343CE" w:rsidRDefault="004343CE" w:rsidP="00193D0A">
      <w:pPr>
        <w:rPr>
          <w:b/>
        </w:rPr>
      </w:pPr>
    </w:p>
    <w:p w14:paraId="18E45B39" w14:textId="77777777" w:rsidR="004343CE" w:rsidRDefault="004343CE" w:rsidP="00193D0A">
      <w:pPr>
        <w:rPr>
          <w:b/>
        </w:rPr>
      </w:pPr>
    </w:p>
    <w:p w14:paraId="16D837C2" w14:textId="77777777" w:rsidR="004343CE" w:rsidRDefault="004343CE" w:rsidP="00193D0A">
      <w:pPr>
        <w:rPr>
          <w:b/>
        </w:rPr>
      </w:pPr>
    </w:p>
    <w:p w14:paraId="66AF9A58" w14:textId="77777777" w:rsidR="004343CE" w:rsidRDefault="004343CE" w:rsidP="00193D0A">
      <w:pPr>
        <w:rPr>
          <w:b/>
        </w:rPr>
      </w:pPr>
    </w:p>
    <w:p w14:paraId="7FD255C9" w14:textId="77777777" w:rsidR="004343CE" w:rsidRDefault="004343CE" w:rsidP="00193D0A">
      <w:pPr>
        <w:rPr>
          <w:b/>
        </w:rPr>
      </w:pPr>
    </w:p>
    <w:p w14:paraId="24125EAB" w14:textId="77777777" w:rsidR="004343CE" w:rsidRDefault="004343CE" w:rsidP="00193D0A">
      <w:pPr>
        <w:rPr>
          <w:b/>
        </w:rPr>
      </w:pPr>
    </w:p>
    <w:p w14:paraId="212BD259" w14:textId="77777777" w:rsidR="004343CE" w:rsidRDefault="004343CE" w:rsidP="00193D0A">
      <w:pPr>
        <w:rPr>
          <w:b/>
        </w:rPr>
      </w:pPr>
    </w:p>
    <w:p w14:paraId="787EF127" w14:textId="77777777" w:rsidR="00537840" w:rsidRDefault="00537840" w:rsidP="00537840">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C598852" w14:textId="68B8115C" w:rsidR="00537840" w:rsidRPr="00FB0556" w:rsidRDefault="00537840" w:rsidP="00537840">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41CFA481" w14:textId="5476B2D9" w:rsidR="00537840" w:rsidRPr="00FB0556" w:rsidRDefault="00537840" w:rsidP="00537840">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4</w:t>
      </w:r>
    </w:p>
    <w:p w14:paraId="79B879D4" w14:textId="77777777" w:rsidR="002A5913" w:rsidRDefault="002A5913" w:rsidP="00193D0A">
      <w:pPr>
        <w:rPr>
          <w:b/>
        </w:rPr>
      </w:pPr>
    </w:p>
    <w:p w14:paraId="537C01BC" w14:textId="77777777" w:rsidR="002A5913" w:rsidRDefault="002A5913" w:rsidP="00193D0A">
      <w:pPr>
        <w:rPr>
          <w:b/>
        </w:rPr>
      </w:pPr>
    </w:p>
    <w:p w14:paraId="575B6BE7" w14:textId="77777777" w:rsidR="002A5913" w:rsidRDefault="002A5913" w:rsidP="00193D0A">
      <w:pPr>
        <w:rPr>
          <w:b/>
        </w:rPr>
      </w:pPr>
    </w:p>
    <w:p w14:paraId="69475841" w14:textId="77777777" w:rsidR="002A5913" w:rsidRDefault="002A5913" w:rsidP="00193D0A">
      <w:pPr>
        <w:rPr>
          <w:b/>
        </w:rPr>
      </w:pPr>
    </w:p>
    <w:p w14:paraId="346FFFA7" w14:textId="77777777" w:rsidR="002A5913" w:rsidRDefault="002A5913" w:rsidP="00193D0A">
      <w:pPr>
        <w:rPr>
          <w:b/>
        </w:rPr>
      </w:pPr>
    </w:p>
    <w:p w14:paraId="64D88097" w14:textId="38F6533D" w:rsidR="00C64BCB" w:rsidRPr="00537840" w:rsidRDefault="00C64BCB" w:rsidP="00347083">
      <w:pPr>
        <w:rPr>
          <w:rFonts w:ascii="Garamond" w:eastAsia="Calibri" w:hAnsi="Garamond"/>
          <w:b/>
          <w:iCs/>
          <w:caps/>
          <w:sz w:val="36"/>
          <w:szCs w:val="36"/>
        </w:rPr>
      </w:pPr>
    </w:p>
    <w:p w14:paraId="5CE41E8E" w14:textId="77777777" w:rsidR="00537840" w:rsidRDefault="00537840" w:rsidP="00347083">
      <w:pPr>
        <w:rPr>
          <w:rFonts w:ascii="Garamond" w:hAnsi="Garamond"/>
          <w:iCs/>
        </w:rPr>
      </w:pPr>
    </w:p>
    <w:p w14:paraId="60C9FFA3" w14:textId="77777777" w:rsidR="00C64BCB" w:rsidRPr="00165A54" w:rsidRDefault="00C64BCB" w:rsidP="00347083">
      <w:pPr>
        <w:rPr>
          <w:rFonts w:ascii="Garamond" w:hAnsi="Garamond"/>
          <w:b/>
          <w:iCs/>
        </w:rPr>
      </w:pPr>
    </w:p>
    <w:p w14:paraId="406107CD" w14:textId="3E9E6BA1"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So</w:t>
      </w:r>
      <w:r w:rsidR="006152AF">
        <w:rPr>
          <w:rFonts w:ascii="Garamond" w:eastAsia="MS PMincho" w:hAnsi="Garamond"/>
          <w:sz w:val="24"/>
          <w:szCs w:val="24"/>
        </w:rPr>
        <w:t>,</w:t>
      </w:r>
      <w:r w:rsidRPr="000A4965">
        <w:rPr>
          <w:rFonts w:ascii="Garamond" w:eastAsia="MS PMincho" w:hAnsi="Garamond"/>
          <w:sz w:val="24"/>
          <w:szCs w:val="24"/>
        </w:rPr>
        <w:t xml:space="preserve"> while I was warring with my dad, my mom was feeling the controversy between the baby boy she loved, and the man she feared… </w:t>
      </w:r>
    </w:p>
    <w:p w14:paraId="6575196A"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…while I no longer cared or shared any of those feelings for either. </w:t>
      </w:r>
    </w:p>
    <w:p w14:paraId="585CDE75" w14:textId="05D3FBE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So, by my refusal to shed a tear when my father beat me, I aggravated, and pushed unknowingly, the separation of what was once called a union, to…</w:t>
      </w:r>
      <w:r w:rsidR="006152AF">
        <w:rPr>
          <w:rFonts w:ascii="Garamond" w:eastAsia="MS PMincho" w:hAnsi="Garamond"/>
          <w:sz w:val="24"/>
          <w:szCs w:val="24"/>
        </w:rPr>
        <w:t xml:space="preserve"> </w:t>
      </w:r>
      <w:r w:rsidRPr="000A4965">
        <w:rPr>
          <w:rFonts w:ascii="Garamond" w:eastAsia="MS PMincho" w:hAnsi="Garamond"/>
          <w:sz w:val="24"/>
          <w:szCs w:val="24"/>
        </w:rPr>
        <w:t>“That is your boy</w:t>
      </w:r>
      <w:r w:rsidR="00DF7AEF">
        <w:rPr>
          <w:rFonts w:ascii="Garamond" w:eastAsia="MS PMincho" w:hAnsi="Garamond"/>
          <w:sz w:val="24"/>
          <w:szCs w:val="24"/>
        </w:rPr>
        <w:t>,</w:t>
      </w:r>
      <w:r w:rsidRPr="000A4965">
        <w:rPr>
          <w:rFonts w:ascii="Garamond" w:eastAsia="MS PMincho" w:hAnsi="Garamond"/>
          <w:sz w:val="24"/>
          <w:szCs w:val="24"/>
        </w:rPr>
        <w:t xml:space="preserve"> a</w:t>
      </w:r>
      <w:r w:rsidR="00CF7D5C">
        <w:rPr>
          <w:rFonts w:ascii="Garamond" w:eastAsia="MS PMincho" w:hAnsi="Garamond"/>
          <w:sz w:val="24"/>
          <w:szCs w:val="24"/>
        </w:rPr>
        <w:t>nd I’ve had enough of his shit.’</w:t>
      </w:r>
      <w:r w:rsidRPr="000A4965">
        <w:rPr>
          <w:rFonts w:ascii="Garamond" w:eastAsia="MS PMincho" w:hAnsi="Garamond"/>
          <w:sz w:val="24"/>
          <w:szCs w:val="24"/>
        </w:rPr>
        <w:t xml:space="preserve"> It’s either him or me?” </w:t>
      </w:r>
    </w:p>
    <w:p w14:paraId="0DCD039F"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I was already on probation for burglary. I’d broken into </w:t>
      </w:r>
      <w:proofErr w:type="gramStart"/>
      <w:r w:rsidRPr="000A4965">
        <w:rPr>
          <w:rFonts w:ascii="Garamond" w:eastAsia="MS PMincho" w:hAnsi="Garamond"/>
          <w:sz w:val="24"/>
          <w:szCs w:val="24"/>
        </w:rPr>
        <w:t>all of</w:t>
      </w:r>
      <w:proofErr w:type="gramEnd"/>
      <w:r w:rsidRPr="000A4965">
        <w:rPr>
          <w:rFonts w:ascii="Garamond" w:eastAsia="MS PMincho" w:hAnsi="Garamond"/>
          <w:sz w:val="24"/>
          <w:szCs w:val="24"/>
        </w:rPr>
        <w:t xml:space="preserve"> the schools in the surrounding neighborhoods. I’d vandalized the classrooms, and stolen money lying about in the teacher’s desks.</w:t>
      </w:r>
    </w:p>
    <w:p w14:paraId="0D10ADD3" w14:textId="6C544538"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One time I hid out beneath the desk of some secretary from the school</w:t>
      </w:r>
      <w:r w:rsidR="006152AF">
        <w:rPr>
          <w:rFonts w:ascii="Garamond" w:eastAsia="MS PMincho" w:hAnsi="Garamond"/>
          <w:sz w:val="24"/>
          <w:szCs w:val="24"/>
        </w:rPr>
        <w:t>’</w:t>
      </w:r>
      <w:r w:rsidRPr="000A4965">
        <w:rPr>
          <w:rFonts w:ascii="Garamond" w:eastAsia="MS PMincho" w:hAnsi="Garamond"/>
          <w:sz w:val="24"/>
          <w:szCs w:val="24"/>
        </w:rPr>
        <w:t>s office and waited until everyone had left, and then stripped the o</w:t>
      </w:r>
      <w:r w:rsidR="006152AF">
        <w:rPr>
          <w:rFonts w:ascii="Garamond" w:eastAsia="MS PMincho" w:hAnsi="Garamond"/>
          <w:sz w:val="24"/>
          <w:szCs w:val="24"/>
        </w:rPr>
        <w:t xml:space="preserve">ffice clean of all files of my </w:t>
      </w:r>
      <w:r w:rsidRPr="000A4965">
        <w:rPr>
          <w:rFonts w:ascii="Garamond" w:eastAsia="MS PMincho" w:hAnsi="Garamond"/>
          <w:sz w:val="24"/>
          <w:szCs w:val="24"/>
        </w:rPr>
        <w:t>enrollment.</w:t>
      </w:r>
    </w:p>
    <w:p w14:paraId="53E940EE" w14:textId="1AFA917F" w:rsidR="00C64BCB" w:rsidRPr="000A4965" w:rsidRDefault="00C64BCB" w:rsidP="00347083">
      <w:pPr>
        <w:pStyle w:val="NoSpacing"/>
        <w:ind w:firstLine="720"/>
        <w:jc w:val="both"/>
        <w:rPr>
          <w:rFonts w:ascii="Garamond" w:eastAsia="MS PMincho" w:hAnsi="Garamond"/>
          <w:sz w:val="24"/>
          <w:szCs w:val="24"/>
        </w:rPr>
      </w:pPr>
      <w:r w:rsidRPr="000A4965">
        <w:rPr>
          <w:rFonts w:ascii="Garamond" w:eastAsia="MS PMincho" w:hAnsi="Garamond"/>
          <w:sz w:val="24"/>
          <w:szCs w:val="24"/>
        </w:rPr>
        <w:t xml:space="preserve"> (as far as I could tell anyway</w:t>
      </w:r>
      <w:r w:rsidR="00251CD9">
        <w:rPr>
          <w:rFonts w:ascii="Garamond" w:eastAsia="MS PMincho" w:hAnsi="Garamond"/>
          <w:sz w:val="24"/>
          <w:szCs w:val="24"/>
        </w:rPr>
        <w:t>s</w:t>
      </w:r>
      <w:r w:rsidRPr="000A4965">
        <w:rPr>
          <w:rFonts w:ascii="Garamond" w:eastAsia="MS PMincho" w:hAnsi="Garamond"/>
          <w:sz w:val="24"/>
          <w:szCs w:val="24"/>
        </w:rPr>
        <w:t xml:space="preserve">). </w:t>
      </w:r>
    </w:p>
    <w:p w14:paraId="366CDD07" w14:textId="79A8F5FA"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My mom never did get another call at the house when I decided not to attend for a</w:t>
      </w:r>
      <w:r w:rsidR="006152AF">
        <w:rPr>
          <w:rFonts w:ascii="Garamond" w:eastAsia="MS PMincho" w:hAnsi="Garamond"/>
          <w:sz w:val="24"/>
          <w:szCs w:val="24"/>
        </w:rPr>
        <w:t xml:space="preserve"> </w:t>
      </w:r>
      <w:r w:rsidRPr="000A4965">
        <w:rPr>
          <w:rFonts w:ascii="Garamond" w:eastAsia="MS PMincho" w:hAnsi="Garamond"/>
          <w:sz w:val="24"/>
          <w:szCs w:val="24"/>
        </w:rPr>
        <w:t>while.</w:t>
      </w:r>
    </w:p>
    <w:p w14:paraId="096824F8"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“Yippee Ki-Yay motherfucker,” I now had options.</w:t>
      </w:r>
    </w:p>
    <w:p w14:paraId="7B5F063F" w14:textId="52BCADCA" w:rsidR="00C64BCB" w:rsidRPr="000A4965" w:rsidRDefault="00C64BCB" w:rsidP="00347083">
      <w:pPr>
        <w:pStyle w:val="NoSpacing"/>
        <w:jc w:val="both"/>
        <w:rPr>
          <w:rFonts w:ascii="Garamond" w:eastAsia="MS PMincho" w:hAnsi="Garamond"/>
          <w:sz w:val="24"/>
          <w:szCs w:val="24"/>
        </w:rPr>
      </w:pPr>
      <w:r w:rsidRPr="000A4965">
        <w:rPr>
          <w:rFonts w:ascii="Garamond" w:eastAsia="MS PMincho" w:hAnsi="Garamond"/>
          <w:sz w:val="24"/>
          <w:szCs w:val="24"/>
        </w:rPr>
        <w:t xml:space="preserve">        So</w:t>
      </w:r>
      <w:r w:rsidR="006152AF">
        <w:rPr>
          <w:rFonts w:ascii="Garamond" w:eastAsia="MS PMincho" w:hAnsi="Garamond"/>
          <w:sz w:val="24"/>
          <w:szCs w:val="24"/>
        </w:rPr>
        <w:t>,</w:t>
      </w:r>
      <w:r w:rsidRPr="000A4965">
        <w:rPr>
          <w:rFonts w:ascii="Garamond" w:eastAsia="MS PMincho" w:hAnsi="Garamond"/>
          <w:sz w:val="24"/>
          <w:szCs w:val="24"/>
        </w:rPr>
        <w:t xml:space="preserve"> I stormed the streets during the day, and I terrorized the community during the night. </w:t>
      </w:r>
    </w:p>
    <w:p w14:paraId="077F9C05"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I created reasons for the neighborhoods to watch. </w:t>
      </w:r>
    </w:p>
    <w:p w14:paraId="45912C7B"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In fact, I created our ‘Neighborhood Watch’.</w:t>
      </w:r>
    </w:p>
    <w:p w14:paraId="6D643B27" w14:textId="0C11D6CB" w:rsidR="00C64BCB" w:rsidRPr="000A4965" w:rsidRDefault="006152AF" w:rsidP="00347083">
      <w:pPr>
        <w:pStyle w:val="NoSpacing"/>
        <w:ind w:firstLine="432"/>
        <w:jc w:val="both"/>
        <w:rPr>
          <w:rFonts w:ascii="Garamond" w:eastAsia="MS PMincho" w:hAnsi="Garamond"/>
          <w:sz w:val="24"/>
          <w:szCs w:val="24"/>
        </w:rPr>
      </w:pPr>
      <w:r>
        <w:rPr>
          <w:rFonts w:ascii="Garamond" w:eastAsia="MS PMincho" w:hAnsi="Garamond"/>
          <w:sz w:val="24"/>
          <w:szCs w:val="24"/>
        </w:rPr>
        <w:t>Or the reason for it</w:t>
      </w:r>
      <w:r w:rsidR="00C64BCB" w:rsidRPr="000A4965">
        <w:rPr>
          <w:rFonts w:ascii="Garamond" w:eastAsia="MS PMincho" w:hAnsi="Garamond"/>
          <w:sz w:val="24"/>
          <w:szCs w:val="24"/>
        </w:rPr>
        <w:t>s creation.</w:t>
      </w:r>
    </w:p>
    <w:p w14:paraId="25BD93D4"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lastRenderedPageBreak/>
        <w:t xml:space="preserve">I would sneak into my bedroom window when my dad and mom were sleeping, and stealth-like-tip-toe my little ass up two flights of creaking-fucking-stairs, then I would Rambo crawl down the hallways, leading to their room. </w:t>
      </w:r>
    </w:p>
    <w:p w14:paraId="5C3F6ADC" w14:textId="373CF1DD" w:rsidR="00C64BCB" w:rsidRPr="000A4965" w:rsidRDefault="00C64BCB" w:rsidP="007C5F25">
      <w:pPr>
        <w:pStyle w:val="NoSpacing"/>
        <w:ind w:firstLine="432"/>
        <w:jc w:val="both"/>
        <w:rPr>
          <w:rFonts w:ascii="Garamond" w:eastAsia="MS PMincho" w:hAnsi="Garamond"/>
          <w:sz w:val="24"/>
          <w:szCs w:val="24"/>
        </w:rPr>
      </w:pPr>
      <w:r w:rsidRPr="000A4965">
        <w:rPr>
          <w:rFonts w:ascii="Garamond" w:eastAsia="MS PMincho" w:hAnsi="Garamond"/>
          <w:sz w:val="24"/>
          <w:szCs w:val="24"/>
        </w:rPr>
        <w:t>I would carefully… push… open… their… door…</w:t>
      </w:r>
      <w:r w:rsidR="007C5F25">
        <w:rPr>
          <w:rFonts w:ascii="Garamond" w:eastAsia="MS PMincho" w:hAnsi="Garamond"/>
          <w:sz w:val="24"/>
          <w:szCs w:val="24"/>
        </w:rPr>
        <w:t xml:space="preserve"> </w:t>
      </w:r>
      <w:r w:rsidRPr="000A4965">
        <w:rPr>
          <w:rFonts w:ascii="Garamond" w:eastAsia="MS PMincho" w:hAnsi="Garamond"/>
          <w:sz w:val="24"/>
          <w:szCs w:val="24"/>
        </w:rPr>
        <w:t xml:space="preserve">inch… </w:t>
      </w:r>
      <w:r w:rsidR="007C5F25">
        <w:rPr>
          <w:rFonts w:ascii="Garamond" w:eastAsia="MS PMincho" w:hAnsi="Garamond"/>
          <w:sz w:val="24"/>
          <w:szCs w:val="24"/>
        </w:rPr>
        <w:t xml:space="preserve">   </w:t>
      </w:r>
      <w:r w:rsidRPr="000A4965">
        <w:rPr>
          <w:rFonts w:ascii="Garamond" w:eastAsia="MS PMincho" w:hAnsi="Garamond"/>
          <w:sz w:val="24"/>
          <w:szCs w:val="24"/>
        </w:rPr>
        <w:t xml:space="preserve">…by… </w:t>
      </w:r>
    </w:p>
    <w:p w14:paraId="07F37209" w14:textId="77777777" w:rsidR="00C64BCB" w:rsidRPr="000A4965" w:rsidRDefault="00C64BCB" w:rsidP="00347083">
      <w:pPr>
        <w:pStyle w:val="NoSpacing"/>
        <w:ind w:firstLine="720"/>
        <w:jc w:val="both"/>
        <w:rPr>
          <w:rFonts w:ascii="Garamond" w:eastAsia="MS PMincho" w:hAnsi="Garamond"/>
          <w:sz w:val="24"/>
          <w:szCs w:val="24"/>
        </w:rPr>
      </w:pPr>
      <w:r w:rsidRPr="000A4965">
        <w:rPr>
          <w:rFonts w:ascii="Garamond" w:eastAsia="MS PMincho" w:hAnsi="Garamond"/>
          <w:sz w:val="24"/>
          <w:szCs w:val="24"/>
        </w:rPr>
        <w:t>…inch… by slooowwwwww fucking inch.</w:t>
      </w:r>
      <w:r w:rsidRPr="000A4965">
        <w:rPr>
          <w:rFonts w:ascii="Garamond" w:eastAsia="MS PMincho" w:hAnsi="Garamond"/>
          <w:sz w:val="24"/>
          <w:szCs w:val="24"/>
        </w:rPr>
        <w:tab/>
      </w:r>
    </w:p>
    <w:p w14:paraId="216A7D44" w14:textId="321408D6"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I would then slither my way into their room, holding my breath, so I wouldn’t make a sound. And after I finally made it to the short-stop, of my 007 mission, which was under the</w:t>
      </w:r>
      <w:r w:rsidR="00BD704E">
        <w:rPr>
          <w:rFonts w:ascii="Garamond" w:eastAsia="MS PMincho" w:hAnsi="Garamond"/>
          <w:sz w:val="24"/>
          <w:szCs w:val="24"/>
        </w:rPr>
        <w:t>i</w:t>
      </w:r>
      <w:r w:rsidRPr="000A4965">
        <w:rPr>
          <w:rFonts w:ascii="Garamond" w:eastAsia="MS PMincho" w:hAnsi="Garamond"/>
          <w:sz w:val="24"/>
          <w:szCs w:val="24"/>
        </w:rPr>
        <w:t xml:space="preserve">r </w:t>
      </w:r>
      <w:r w:rsidR="005B1CC6">
        <w:rPr>
          <w:rFonts w:ascii="Garamond" w:eastAsia="MS PMincho" w:hAnsi="Garamond"/>
          <w:sz w:val="24"/>
          <w:szCs w:val="24"/>
        </w:rPr>
        <w:t xml:space="preserve">bed. </w:t>
      </w:r>
      <w:r w:rsidRPr="000A4965">
        <w:rPr>
          <w:rFonts w:ascii="Garamond" w:eastAsia="MS PMincho" w:hAnsi="Garamond"/>
          <w:sz w:val="24"/>
          <w:szCs w:val="24"/>
        </w:rPr>
        <w:t>I would then exhale a long stretch of breath, to get relaxed, so I</w:t>
      </w:r>
      <w:r w:rsidR="006152AF">
        <w:rPr>
          <w:rFonts w:ascii="Garamond" w:eastAsia="MS PMincho" w:hAnsi="Garamond"/>
          <w:sz w:val="24"/>
          <w:szCs w:val="24"/>
        </w:rPr>
        <w:t xml:space="preserve"> could relinquish them of their </w:t>
      </w:r>
      <w:r w:rsidRPr="000A4965">
        <w:rPr>
          <w:rFonts w:ascii="Garamond" w:eastAsia="MS PMincho" w:hAnsi="Garamond"/>
          <w:sz w:val="24"/>
          <w:szCs w:val="24"/>
        </w:rPr>
        <w:t>money that I needed these days to keep up with the lifestyle that I’d gotten so accustomed to.</w:t>
      </w:r>
    </w:p>
    <w:p w14:paraId="0D5463D0" w14:textId="4BDE8D1C"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I would grab my father</w:t>
      </w:r>
      <w:r w:rsidR="006152AF">
        <w:rPr>
          <w:rFonts w:ascii="Garamond" w:eastAsia="MS PMincho" w:hAnsi="Garamond"/>
          <w:sz w:val="24"/>
          <w:szCs w:val="24"/>
        </w:rPr>
        <w:t>’</w:t>
      </w:r>
      <w:r w:rsidRPr="000A4965">
        <w:rPr>
          <w:rFonts w:ascii="Garamond" w:eastAsia="MS PMincho" w:hAnsi="Garamond"/>
          <w:sz w:val="24"/>
          <w:szCs w:val="24"/>
        </w:rPr>
        <w:t>s keys, and slither back….</w:t>
      </w:r>
    </w:p>
    <w:p w14:paraId="7985C853" w14:textId="77777777" w:rsidR="00C64BCB" w:rsidRPr="000A4965" w:rsidRDefault="00C64BCB" w:rsidP="00347083">
      <w:pPr>
        <w:pStyle w:val="NoSpacing"/>
        <w:jc w:val="both"/>
        <w:rPr>
          <w:rFonts w:ascii="Garamond" w:eastAsia="MS PMincho" w:hAnsi="Garamond"/>
          <w:sz w:val="24"/>
          <w:szCs w:val="24"/>
        </w:rPr>
      </w:pPr>
      <w:r w:rsidRPr="000A4965">
        <w:rPr>
          <w:rFonts w:ascii="Garamond" w:eastAsia="MS PMincho" w:hAnsi="Garamond"/>
          <w:sz w:val="24"/>
          <w:szCs w:val="24"/>
        </w:rPr>
        <w:t xml:space="preserve">         </w:t>
      </w:r>
      <w:r w:rsidRPr="000A4965">
        <w:rPr>
          <w:rFonts w:ascii="Garamond" w:eastAsia="MS PMincho" w:hAnsi="Garamond"/>
          <w:sz w:val="24"/>
          <w:szCs w:val="24"/>
        </w:rPr>
        <w:tab/>
      </w:r>
      <w:r w:rsidRPr="000A4965">
        <w:rPr>
          <w:rFonts w:ascii="Garamond" w:eastAsia="MS PMincho" w:hAnsi="Garamond"/>
          <w:sz w:val="24"/>
          <w:szCs w:val="24"/>
        </w:rPr>
        <w:tab/>
        <w:t xml:space="preserve"> …praying they didn’t fuckin’ wake up. </w:t>
      </w:r>
    </w:p>
    <w:p w14:paraId="1C6306F9"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If they were to wake up at any point in time of my so-called ‘007 mission,’ all hell was going to break loose.</w:t>
      </w:r>
    </w:p>
    <w:p w14:paraId="1E0F4AD0" w14:textId="5C3905A3" w:rsidR="00C64BCB" w:rsidRPr="000A4965" w:rsidRDefault="00C64BCB" w:rsidP="0081265E">
      <w:pPr>
        <w:pStyle w:val="NoSpacing"/>
        <w:ind w:firstLine="432"/>
        <w:jc w:val="both"/>
        <w:rPr>
          <w:rFonts w:ascii="Garamond" w:eastAsia="MS PMincho" w:hAnsi="Garamond"/>
          <w:sz w:val="24"/>
          <w:szCs w:val="24"/>
        </w:rPr>
      </w:pPr>
      <w:r w:rsidRPr="000A4965">
        <w:rPr>
          <w:rFonts w:ascii="Garamond" w:eastAsia="MS PMincho" w:hAnsi="Garamond"/>
          <w:sz w:val="24"/>
          <w:szCs w:val="24"/>
        </w:rPr>
        <w:t>Fucking…  All Hell.</w:t>
      </w:r>
    </w:p>
    <w:p w14:paraId="4BB5C48F"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You could bet your ass, and mine, the beatings would begin if that happened. But at this point in my life, I was beyond caring about a beating.</w:t>
      </w:r>
    </w:p>
    <w:p w14:paraId="1742883B"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I was beyond giving a fuck.</w:t>
      </w:r>
    </w:p>
    <w:p w14:paraId="6E70F096"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I was beyond the fear…</w:t>
      </w:r>
    </w:p>
    <w:p w14:paraId="7DCA8A52"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I was beyond the care… </w:t>
      </w:r>
    </w:p>
    <w:p w14:paraId="5E297847"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I was beyond the stare…</w:t>
      </w:r>
    </w:p>
    <w:p w14:paraId="77F82BCF"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I was above and beyond the double dare, the Double Down, the Double-Mint, the Double-Dutch, or the Triple Double. </w:t>
      </w:r>
    </w:p>
    <w:p w14:paraId="06B5933F"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You’ve got yourself a war, Father!”</w:t>
      </w:r>
    </w:p>
    <w:p w14:paraId="7EDE92DA" w14:textId="7FE66EFF" w:rsidR="00C64BCB" w:rsidRPr="000A4965" w:rsidRDefault="006152AF" w:rsidP="00347083">
      <w:pPr>
        <w:pStyle w:val="NoSpacing"/>
        <w:jc w:val="both"/>
        <w:rPr>
          <w:rFonts w:ascii="Garamond" w:eastAsia="MS PMincho" w:hAnsi="Garamond"/>
          <w:sz w:val="24"/>
          <w:szCs w:val="24"/>
        </w:rPr>
      </w:pPr>
      <w:r>
        <w:rPr>
          <w:rFonts w:ascii="Garamond" w:eastAsia="MS PMincho" w:hAnsi="Garamond"/>
          <w:sz w:val="24"/>
          <w:szCs w:val="24"/>
        </w:rPr>
        <w:t xml:space="preserve">         (</w:t>
      </w:r>
      <w:r w:rsidR="00C64BCB" w:rsidRPr="000A4965">
        <w:rPr>
          <w:rFonts w:ascii="Garamond" w:eastAsia="MS PMincho" w:hAnsi="Garamond"/>
          <w:sz w:val="24"/>
          <w:szCs w:val="24"/>
        </w:rPr>
        <w:t xml:space="preserve">You’ve got yourself a war.) </w:t>
      </w:r>
    </w:p>
    <w:p w14:paraId="3BB4B386"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The fear he has instilled in me was so yesterday.</w:t>
      </w:r>
    </w:p>
    <w:p w14:paraId="30E2B070" w14:textId="02D5CCD6" w:rsidR="00C64BCB" w:rsidRPr="000A4965" w:rsidRDefault="00C64BCB" w:rsidP="00305D32">
      <w:pPr>
        <w:pStyle w:val="NoSpacing"/>
        <w:ind w:firstLine="432"/>
        <w:jc w:val="both"/>
        <w:rPr>
          <w:rFonts w:ascii="Garamond" w:eastAsia="MS PMincho" w:hAnsi="Garamond"/>
          <w:sz w:val="24"/>
          <w:szCs w:val="24"/>
        </w:rPr>
      </w:pPr>
      <w:r w:rsidRPr="000A4965">
        <w:rPr>
          <w:rFonts w:ascii="Garamond" w:eastAsia="MS PMincho" w:hAnsi="Garamond"/>
          <w:sz w:val="24"/>
          <w:szCs w:val="24"/>
        </w:rPr>
        <w:t>Yeah right. You know goddamn well my heart was pounding in my chest, and that I had some serious butterflies, fluttering around in my stomach….</w:t>
      </w:r>
    </w:p>
    <w:p w14:paraId="0397754F" w14:textId="77777777" w:rsidR="00C64BCB" w:rsidRPr="000A4965" w:rsidRDefault="00C64BCB" w:rsidP="00347083">
      <w:pPr>
        <w:pStyle w:val="NoSpacing"/>
        <w:ind w:firstLine="720"/>
        <w:jc w:val="both"/>
        <w:rPr>
          <w:rFonts w:ascii="Garamond" w:eastAsia="MS PMincho" w:hAnsi="Garamond"/>
          <w:sz w:val="24"/>
          <w:szCs w:val="24"/>
        </w:rPr>
      </w:pPr>
      <w:r w:rsidRPr="000A4965">
        <w:rPr>
          <w:rFonts w:ascii="Garamond" w:eastAsia="MS PMincho" w:hAnsi="Garamond"/>
          <w:sz w:val="24"/>
          <w:szCs w:val="24"/>
        </w:rPr>
        <w:t>…and the suspense that hung in the air….</w:t>
      </w:r>
    </w:p>
    <w:p w14:paraId="647C0926" w14:textId="77777777" w:rsidR="00C64BCB" w:rsidRPr="000A4965" w:rsidRDefault="00C64BCB" w:rsidP="00347083">
      <w:pPr>
        <w:pStyle w:val="NoSpacing"/>
        <w:jc w:val="both"/>
        <w:rPr>
          <w:rFonts w:ascii="Garamond" w:eastAsia="MS PMincho" w:hAnsi="Garamond"/>
          <w:sz w:val="24"/>
          <w:szCs w:val="24"/>
        </w:rPr>
      </w:pPr>
      <w:r w:rsidRPr="000A4965">
        <w:rPr>
          <w:rFonts w:ascii="Garamond" w:eastAsia="MS PMincho" w:hAnsi="Garamond"/>
          <w:sz w:val="24"/>
          <w:szCs w:val="24"/>
        </w:rPr>
        <w:t xml:space="preserve"> </w:t>
      </w:r>
      <w:r w:rsidRPr="000A4965">
        <w:rPr>
          <w:rFonts w:ascii="Garamond" w:eastAsia="MS PMincho" w:hAnsi="Garamond"/>
          <w:sz w:val="24"/>
          <w:szCs w:val="24"/>
        </w:rPr>
        <w:tab/>
        <w:t>…was…</w:t>
      </w:r>
    </w:p>
    <w:p w14:paraId="0577F284" w14:textId="77777777" w:rsidR="00C64BCB" w:rsidRPr="000A4965" w:rsidRDefault="00C64BCB" w:rsidP="00347083">
      <w:pPr>
        <w:pStyle w:val="NoSpacing"/>
        <w:ind w:firstLine="720"/>
        <w:jc w:val="both"/>
        <w:rPr>
          <w:rFonts w:ascii="Garamond" w:eastAsia="MS PMincho" w:hAnsi="Garamond"/>
          <w:sz w:val="24"/>
          <w:szCs w:val="24"/>
        </w:rPr>
      </w:pPr>
      <w:r w:rsidRPr="000A4965">
        <w:rPr>
          <w:rFonts w:ascii="Garamond" w:eastAsia="MS PMincho" w:hAnsi="Garamond"/>
          <w:sz w:val="24"/>
          <w:szCs w:val="24"/>
        </w:rPr>
        <w:t xml:space="preserve">… seriously… </w:t>
      </w:r>
    </w:p>
    <w:p w14:paraId="659F6128" w14:textId="77777777" w:rsidR="00C64BCB" w:rsidRPr="000A4965" w:rsidRDefault="00C64BCB" w:rsidP="00347083">
      <w:pPr>
        <w:pStyle w:val="NoSpacing"/>
        <w:ind w:left="576" w:firstLine="720"/>
        <w:jc w:val="both"/>
        <w:rPr>
          <w:rFonts w:ascii="Garamond" w:eastAsia="MS PMincho" w:hAnsi="Garamond"/>
          <w:sz w:val="24"/>
          <w:szCs w:val="24"/>
        </w:rPr>
      </w:pPr>
      <w:r w:rsidRPr="000A4965">
        <w:rPr>
          <w:rFonts w:ascii="Garamond" w:eastAsia="MS PMincho" w:hAnsi="Garamond"/>
          <w:sz w:val="24"/>
          <w:szCs w:val="24"/>
        </w:rPr>
        <w:t xml:space="preserve">…fuckin... </w:t>
      </w:r>
    </w:p>
    <w:p w14:paraId="2E5F2601" w14:textId="77777777" w:rsidR="00C64BCB" w:rsidRPr="000A4965" w:rsidRDefault="00C64BCB" w:rsidP="00347083">
      <w:pPr>
        <w:pStyle w:val="NoSpacing"/>
        <w:ind w:firstLine="720"/>
        <w:jc w:val="both"/>
        <w:rPr>
          <w:rFonts w:ascii="Garamond" w:eastAsia="MS PMincho" w:hAnsi="Garamond"/>
          <w:sz w:val="24"/>
          <w:szCs w:val="24"/>
        </w:rPr>
      </w:pPr>
      <w:r w:rsidRPr="000A4965">
        <w:rPr>
          <w:rFonts w:ascii="Garamond" w:eastAsia="MS PMincho" w:hAnsi="Garamond"/>
          <w:sz w:val="24"/>
          <w:szCs w:val="24"/>
        </w:rPr>
        <w:t xml:space="preserve">…thick.             </w:t>
      </w:r>
    </w:p>
    <w:p w14:paraId="1341D27A"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lastRenderedPageBreak/>
        <w:t xml:space="preserve">But this wasn’t the first time that I had crept into their bedroom while they slept. In fact, I have been under their bed a time or two when they did awake from their sleep. </w:t>
      </w:r>
    </w:p>
    <w:p w14:paraId="5F344B30"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And yeah, I was fucking scared. </w:t>
      </w:r>
    </w:p>
    <w:p w14:paraId="74356B78"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But I still didn’t care.</w:t>
      </w:r>
    </w:p>
    <w:p w14:paraId="4068BE2C" w14:textId="172453C9" w:rsidR="00C64BCB" w:rsidRPr="000A4965" w:rsidRDefault="00C90D06" w:rsidP="00347083">
      <w:pPr>
        <w:pStyle w:val="NoSpacing"/>
        <w:jc w:val="both"/>
        <w:rPr>
          <w:rFonts w:ascii="Garamond" w:eastAsia="MS PMincho" w:hAnsi="Garamond"/>
          <w:sz w:val="24"/>
          <w:szCs w:val="24"/>
        </w:rPr>
      </w:pPr>
      <w:r>
        <w:rPr>
          <w:rFonts w:ascii="Garamond" w:eastAsia="MS PMincho" w:hAnsi="Garamond"/>
          <w:sz w:val="24"/>
          <w:szCs w:val="24"/>
        </w:rPr>
        <w:t xml:space="preserve">       </w:t>
      </w:r>
      <w:r w:rsidR="00C64BCB" w:rsidRPr="000A4965">
        <w:rPr>
          <w:rFonts w:ascii="Garamond" w:eastAsia="MS PMincho" w:hAnsi="Garamond"/>
          <w:sz w:val="24"/>
          <w:szCs w:val="24"/>
        </w:rPr>
        <w:t xml:space="preserve">And I didn’t really like the beatings, the strap, or the inch and a half wooden paddle, with its air holes drilled into it, to further my father’s pleasure with my pain? </w:t>
      </w:r>
    </w:p>
    <w:p w14:paraId="7ED5D0AE" w14:textId="77777777" w:rsidR="00C64BCB" w:rsidRPr="000A4965" w:rsidRDefault="00C64BCB" w:rsidP="00573413">
      <w:pPr>
        <w:pStyle w:val="NoSpacing"/>
        <w:ind w:firstLine="432"/>
        <w:rPr>
          <w:rFonts w:ascii="Garamond" w:eastAsia="MS PMincho" w:hAnsi="Garamond"/>
          <w:sz w:val="24"/>
          <w:szCs w:val="24"/>
        </w:rPr>
      </w:pPr>
      <w:r w:rsidRPr="000A4965">
        <w:rPr>
          <w:rFonts w:ascii="Garamond" w:eastAsia="MS PMincho" w:hAnsi="Garamond"/>
          <w:sz w:val="24"/>
          <w:szCs w:val="24"/>
        </w:rPr>
        <w:t>But that fear didn’t surpass the attention I was looking for.</w:t>
      </w:r>
    </w:p>
    <w:p w14:paraId="64C1F490" w14:textId="2BAA30BE"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I do remember during one </w:t>
      </w:r>
      <w:r w:rsidR="007E6DCC" w:rsidRPr="000A4965">
        <w:rPr>
          <w:rFonts w:ascii="Garamond" w:eastAsia="MS PMincho" w:hAnsi="Garamond"/>
          <w:sz w:val="24"/>
          <w:szCs w:val="24"/>
        </w:rPr>
        <w:t>spanking</w:t>
      </w:r>
      <w:r w:rsidRPr="000A4965">
        <w:rPr>
          <w:rFonts w:ascii="Garamond" w:eastAsia="MS PMincho" w:hAnsi="Garamond"/>
          <w:sz w:val="24"/>
          <w:szCs w:val="24"/>
        </w:rPr>
        <w:t xml:space="preserve"> the paddle had broken, and I turned around and looked at him with an expression that said, “Now what?” </w:t>
      </w:r>
    </w:p>
    <w:p w14:paraId="7FD034EA"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He just told me to turn back around, and then finished out my allotted punishment with half a paddle. </w:t>
      </w:r>
    </w:p>
    <w:p w14:paraId="718AF7D4"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That was the last time I ever did see that paddle, now that I think about it? </w:t>
      </w:r>
    </w:p>
    <w:p w14:paraId="7B5285E9" w14:textId="4129686D"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And now that I think about it, I should have mantled that paddle and mocked him a little bit. But believe me, that wouldn’t have gone down well at all. </w:t>
      </w:r>
    </w:p>
    <w:p w14:paraId="27E82C43"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But as you can see, I was beyond giving a fuck. </w:t>
      </w:r>
    </w:p>
    <w:p w14:paraId="10F6E07B"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So, though, I didn’t like the beatings, I took them in stride. </w:t>
      </w:r>
    </w:p>
    <w:p w14:paraId="6A0E95DD"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Well, I don’t know about in stride, but I fucking took them. </w:t>
      </w:r>
    </w:p>
    <w:p w14:paraId="4C982E8E"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I took them here.</w:t>
      </w:r>
    </w:p>
    <w:p w14:paraId="053ECD50"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I took them there.</w:t>
      </w:r>
    </w:p>
    <w:p w14:paraId="555733BA"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I took them fucking everywhere.</w:t>
      </w:r>
    </w:p>
    <w:p w14:paraId="0D685338" w14:textId="77777777" w:rsidR="00C64BCB" w:rsidRPr="000A4965" w:rsidRDefault="00C64BCB" w:rsidP="00347083">
      <w:pPr>
        <w:pStyle w:val="NoSpacing"/>
        <w:jc w:val="both"/>
        <w:rPr>
          <w:rFonts w:ascii="Garamond" w:eastAsia="MS PMincho" w:hAnsi="Garamond"/>
          <w:sz w:val="24"/>
          <w:szCs w:val="24"/>
        </w:rPr>
      </w:pPr>
      <w:r w:rsidRPr="000A4965">
        <w:rPr>
          <w:rFonts w:ascii="Garamond" w:eastAsia="MS PMincho" w:hAnsi="Garamond"/>
          <w:sz w:val="24"/>
          <w:szCs w:val="24"/>
        </w:rPr>
        <w:tab/>
      </w:r>
      <w:r w:rsidRPr="000A4965">
        <w:rPr>
          <w:rFonts w:ascii="Garamond" w:eastAsia="MS PMincho" w:hAnsi="Garamond"/>
          <w:sz w:val="24"/>
          <w:szCs w:val="24"/>
        </w:rPr>
        <w:tab/>
        <w:t>It was a fucking game to me by now.</w:t>
      </w:r>
    </w:p>
    <w:p w14:paraId="764D4D5A"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What I was told not to do, I did. </w:t>
      </w:r>
    </w:p>
    <w:p w14:paraId="0E9D76E0"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I was bored by the ordinary. </w:t>
      </w:r>
    </w:p>
    <w:p w14:paraId="49E6288C" w14:textId="3A952650"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I had too much time on my hands, and my only obligation, were now only to the church.  </w:t>
      </w:r>
    </w:p>
    <w:p w14:paraId="1DAE4D0A"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Catechism on Tuesdays.</w:t>
      </w:r>
    </w:p>
    <w:p w14:paraId="42CE4BBA" w14:textId="7E3758E9"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3:30</w:t>
      </w:r>
      <w:r w:rsidR="00252EA2">
        <w:rPr>
          <w:rFonts w:ascii="Garamond" w:eastAsia="MS PMincho" w:hAnsi="Garamond"/>
          <w:sz w:val="24"/>
          <w:szCs w:val="24"/>
        </w:rPr>
        <w:t>.</w:t>
      </w:r>
      <w:r w:rsidRPr="000A4965">
        <w:rPr>
          <w:rFonts w:ascii="Garamond" w:eastAsia="MS PMincho" w:hAnsi="Garamond"/>
          <w:sz w:val="24"/>
          <w:szCs w:val="24"/>
        </w:rPr>
        <w:t xml:space="preserve"> </w:t>
      </w:r>
    </w:p>
    <w:p w14:paraId="7F3C0944" w14:textId="77777777" w:rsidR="00C64BCB" w:rsidRPr="000A4965"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I was there.</w:t>
      </w:r>
    </w:p>
    <w:p w14:paraId="3D3C68B8" w14:textId="77777777" w:rsidR="00C64BCB" w:rsidRPr="000A4965" w:rsidRDefault="00C64BCB" w:rsidP="00347083">
      <w:pPr>
        <w:pStyle w:val="NoSpacing"/>
        <w:ind w:left="432"/>
        <w:jc w:val="both"/>
        <w:rPr>
          <w:rFonts w:ascii="Garamond" w:eastAsia="MS PMincho" w:hAnsi="Garamond"/>
          <w:sz w:val="24"/>
          <w:szCs w:val="24"/>
        </w:rPr>
      </w:pPr>
      <w:r w:rsidRPr="000A4965">
        <w:rPr>
          <w:rFonts w:ascii="Garamond" w:eastAsia="MS PMincho" w:hAnsi="Garamond"/>
          <w:sz w:val="24"/>
          <w:szCs w:val="24"/>
        </w:rPr>
        <w:t xml:space="preserve">     Why? </w:t>
      </w:r>
    </w:p>
    <w:p w14:paraId="7BB6D186" w14:textId="77777777" w:rsidR="00305D32" w:rsidRDefault="00C64BCB" w:rsidP="00347083">
      <w:pPr>
        <w:pStyle w:val="NoSpacing"/>
        <w:ind w:firstLine="432"/>
        <w:jc w:val="both"/>
        <w:rPr>
          <w:rFonts w:ascii="Garamond" w:eastAsia="MS PMincho" w:hAnsi="Garamond"/>
          <w:sz w:val="24"/>
          <w:szCs w:val="24"/>
        </w:rPr>
      </w:pPr>
      <w:r w:rsidRPr="000A4965">
        <w:rPr>
          <w:rFonts w:ascii="Garamond" w:eastAsia="MS PMincho" w:hAnsi="Garamond"/>
          <w:sz w:val="24"/>
          <w:szCs w:val="24"/>
        </w:rPr>
        <w:t xml:space="preserve">I don’t know? </w:t>
      </w:r>
    </w:p>
    <w:p w14:paraId="3D0B7B25" w14:textId="21BFBA4C" w:rsidR="00C64BCB" w:rsidRPr="000A4965" w:rsidRDefault="00C64BCB" w:rsidP="00C44EC6">
      <w:pPr>
        <w:pStyle w:val="NoSpacing"/>
        <w:ind w:firstLine="432"/>
        <w:jc w:val="center"/>
        <w:rPr>
          <w:rFonts w:ascii="Garamond" w:eastAsia="MS PMincho" w:hAnsi="Garamond"/>
          <w:sz w:val="24"/>
          <w:szCs w:val="24"/>
        </w:rPr>
      </w:pPr>
      <w:r w:rsidRPr="000A4965">
        <w:rPr>
          <w:rFonts w:ascii="Garamond" w:eastAsia="MS PMincho" w:hAnsi="Garamond"/>
          <w:sz w:val="24"/>
          <w:szCs w:val="24"/>
        </w:rPr>
        <w:t xml:space="preserve">I think somewhere down along the line I might have heard that… </w:t>
      </w:r>
      <w:r w:rsidR="00C44EC6">
        <w:rPr>
          <w:rFonts w:ascii="Garamond" w:eastAsia="MS PMincho" w:hAnsi="Garamond"/>
          <w:sz w:val="24"/>
          <w:szCs w:val="24"/>
        </w:rPr>
        <w:t>…</w:t>
      </w:r>
      <w:r w:rsidR="006152AF">
        <w:rPr>
          <w:rFonts w:ascii="Garamond" w:eastAsia="MS PMincho" w:hAnsi="Garamond"/>
          <w:sz w:val="24"/>
          <w:szCs w:val="24"/>
        </w:rPr>
        <w:t xml:space="preserve"> </w:t>
      </w:r>
      <w:r w:rsidRPr="000A4965">
        <w:rPr>
          <w:rFonts w:ascii="Garamond" w:eastAsia="MS PMincho" w:hAnsi="Garamond"/>
          <w:sz w:val="24"/>
          <w:szCs w:val="24"/>
        </w:rPr>
        <w:t>“Jesus loved me.”</w:t>
      </w:r>
    </w:p>
    <w:p w14:paraId="67EF01F6" w14:textId="77777777" w:rsidR="00C64BCB" w:rsidRDefault="00C64BCB" w:rsidP="00347083">
      <w:pPr>
        <w:rPr>
          <w:rFonts w:ascii="Garamond" w:hAnsi="Garamond"/>
          <w:iCs/>
        </w:rPr>
      </w:pPr>
    </w:p>
    <w:p w14:paraId="2EA26517" w14:textId="77777777" w:rsidR="00537840" w:rsidRDefault="00537840" w:rsidP="00537840">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6E7032A" w14:textId="4AAB7488" w:rsidR="00537840" w:rsidRPr="00FB0556" w:rsidRDefault="00537840" w:rsidP="00537840">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277129F7" w14:textId="0688D6F7" w:rsidR="00537840" w:rsidRPr="00FB0556" w:rsidRDefault="00537840" w:rsidP="00537840">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5</w:t>
      </w:r>
    </w:p>
    <w:p w14:paraId="50550EE0" w14:textId="77777777" w:rsidR="001A6CED" w:rsidRDefault="001A6CED" w:rsidP="00347083">
      <w:pPr>
        <w:rPr>
          <w:rFonts w:ascii="Garamond" w:hAnsi="Garamond"/>
          <w:iCs/>
        </w:rPr>
      </w:pPr>
    </w:p>
    <w:p w14:paraId="78B80E76" w14:textId="77777777" w:rsidR="001A6CED" w:rsidRDefault="001A6CED" w:rsidP="00347083">
      <w:pPr>
        <w:rPr>
          <w:rFonts w:ascii="Garamond" w:hAnsi="Garamond"/>
          <w:iCs/>
        </w:rPr>
      </w:pPr>
    </w:p>
    <w:p w14:paraId="58D76140" w14:textId="77777777" w:rsidR="001A6CED" w:rsidRDefault="001A6CED" w:rsidP="00347083">
      <w:pPr>
        <w:rPr>
          <w:rFonts w:ascii="Garamond" w:hAnsi="Garamond"/>
          <w:iCs/>
        </w:rPr>
      </w:pPr>
    </w:p>
    <w:p w14:paraId="6C117907" w14:textId="77777777" w:rsidR="001A6CED" w:rsidRDefault="001A6CED" w:rsidP="00347083">
      <w:pPr>
        <w:rPr>
          <w:rFonts w:ascii="Garamond" w:hAnsi="Garamond"/>
          <w:iCs/>
        </w:rPr>
      </w:pPr>
    </w:p>
    <w:p w14:paraId="31CC40AD" w14:textId="77777777" w:rsidR="001A6CED" w:rsidRDefault="001A6CED" w:rsidP="00347083">
      <w:pPr>
        <w:rPr>
          <w:rFonts w:ascii="Garamond" w:hAnsi="Garamond"/>
          <w:iCs/>
        </w:rPr>
      </w:pPr>
    </w:p>
    <w:p w14:paraId="1653A3B3" w14:textId="77777777" w:rsidR="001A6CED" w:rsidRDefault="001A6CED" w:rsidP="00347083">
      <w:pPr>
        <w:rPr>
          <w:rFonts w:ascii="Garamond" w:hAnsi="Garamond"/>
          <w:iCs/>
        </w:rPr>
      </w:pPr>
    </w:p>
    <w:p w14:paraId="3C2B338D" w14:textId="77777777" w:rsidR="001A6CED" w:rsidRDefault="001A6CED" w:rsidP="00347083">
      <w:pPr>
        <w:rPr>
          <w:rFonts w:ascii="Garamond" w:hAnsi="Garamond"/>
          <w:iCs/>
        </w:rPr>
      </w:pPr>
    </w:p>
    <w:p w14:paraId="764DF390" w14:textId="7236CA20" w:rsidR="001A6CED" w:rsidRDefault="001A6CED" w:rsidP="00347083">
      <w:pPr>
        <w:rPr>
          <w:rFonts w:ascii="Garamond" w:hAnsi="Garamond"/>
          <w:iCs/>
        </w:rPr>
      </w:pPr>
    </w:p>
    <w:p w14:paraId="52C8910B" w14:textId="30975EBD" w:rsidR="00C932F7" w:rsidRDefault="00C932F7" w:rsidP="00347083">
      <w:pPr>
        <w:rPr>
          <w:rFonts w:ascii="Garamond" w:hAnsi="Garamond"/>
          <w:iCs/>
          <w:sz w:val="20"/>
          <w:szCs w:val="20"/>
        </w:rPr>
      </w:pPr>
    </w:p>
    <w:p w14:paraId="3A1A5246" w14:textId="77777777" w:rsidR="00DE2B96" w:rsidRPr="00DE2B96" w:rsidRDefault="00DE2B96" w:rsidP="00347083">
      <w:pPr>
        <w:rPr>
          <w:rFonts w:ascii="Garamond" w:hAnsi="Garamond"/>
          <w:iCs/>
          <w:sz w:val="20"/>
          <w:szCs w:val="20"/>
        </w:rPr>
      </w:pPr>
    </w:p>
    <w:p w14:paraId="70F5FC32" w14:textId="77777777" w:rsidR="00C64BCB" w:rsidRPr="00C40C47" w:rsidRDefault="00C64BCB" w:rsidP="00347083">
      <w:pPr>
        <w:jc w:val="center"/>
        <w:rPr>
          <w:rFonts w:ascii="Garamond" w:hAnsi="Garamond"/>
          <w:b/>
          <w:iCs/>
          <w:szCs w:val="24"/>
        </w:rPr>
      </w:pPr>
    </w:p>
    <w:p w14:paraId="27D905DF" w14:textId="05AB31FF"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So anyway</w:t>
      </w:r>
      <w:r w:rsidR="00251CD9">
        <w:rPr>
          <w:rFonts w:ascii="Garamond" w:eastAsia="MS PMincho" w:hAnsi="Garamond"/>
          <w:sz w:val="24"/>
          <w:szCs w:val="24"/>
        </w:rPr>
        <w:t>s</w:t>
      </w:r>
      <w:r w:rsidRPr="00D947AB">
        <w:rPr>
          <w:rFonts w:ascii="Garamond" w:eastAsia="MS PMincho" w:hAnsi="Garamond"/>
          <w:sz w:val="24"/>
          <w:szCs w:val="24"/>
        </w:rPr>
        <w:t>, I would grab my father’s keys and slither back out of there room. I would then go back downstairs, open the storage room, and grab me a couple more pounds to play with…</w:t>
      </w:r>
    </w:p>
    <w:p w14:paraId="4BC311A8"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…and…  slide…</w:t>
      </w:r>
    </w:p>
    <w:p w14:paraId="1589251D" w14:textId="77777777" w:rsidR="00C64BCB" w:rsidRPr="00D947AB" w:rsidRDefault="00C64BCB" w:rsidP="00347083">
      <w:pPr>
        <w:pStyle w:val="NoSpacing"/>
        <w:ind w:firstLine="720"/>
        <w:jc w:val="both"/>
        <w:rPr>
          <w:rFonts w:ascii="Garamond" w:eastAsia="MS PMincho" w:hAnsi="Garamond"/>
          <w:sz w:val="24"/>
          <w:szCs w:val="24"/>
        </w:rPr>
      </w:pPr>
      <w:r w:rsidRPr="00D947AB">
        <w:rPr>
          <w:rFonts w:ascii="Garamond" w:eastAsia="MS PMincho" w:hAnsi="Garamond"/>
          <w:sz w:val="24"/>
          <w:szCs w:val="24"/>
        </w:rPr>
        <w:t>…slip…</w:t>
      </w:r>
    </w:p>
    <w:p w14:paraId="49617D29" w14:textId="77777777" w:rsidR="00C64BCB" w:rsidRPr="00D947AB" w:rsidRDefault="00C64BCB" w:rsidP="00347083">
      <w:pPr>
        <w:pStyle w:val="NoSpacing"/>
        <w:ind w:firstLine="720"/>
        <w:jc w:val="both"/>
        <w:rPr>
          <w:rFonts w:ascii="Garamond" w:eastAsia="MS PMincho" w:hAnsi="Garamond"/>
          <w:sz w:val="24"/>
          <w:szCs w:val="24"/>
        </w:rPr>
      </w:pPr>
      <w:r w:rsidRPr="00D947AB">
        <w:rPr>
          <w:rFonts w:ascii="Garamond" w:eastAsia="MS PMincho" w:hAnsi="Garamond"/>
          <w:sz w:val="24"/>
          <w:szCs w:val="24"/>
        </w:rPr>
        <w:t>…slither…</w:t>
      </w:r>
    </w:p>
    <w:p w14:paraId="67F52BBB" w14:textId="77777777" w:rsidR="001A66A4" w:rsidRDefault="004665B3" w:rsidP="004665B3">
      <w:pPr>
        <w:pStyle w:val="NoSpacing"/>
        <w:ind w:firstLine="432"/>
        <w:jc w:val="both"/>
        <w:rPr>
          <w:rFonts w:ascii="Garamond" w:eastAsia="MS PMincho" w:hAnsi="Garamond"/>
          <w:sz w:val="24"/>
          <w:szCs w:val="24"/>
        </w:rPr>
      </w:pPr>
      <w:r>
        <w:rPr>
          <w:rFonts w:ascii="Garamond" w:eastAsia="MS PMincho" w:hAnsi="Garamond"/>
          <w:sz w:val="24"/>
          <w:szCs w:val="24"/>
        </w:rPr>
        <w:t>… 007…</w:t>
      </w:r>
    </w:p>
    <w:p w14:paraId="1D74BF03" w14:textId="56BD68DD" w:rsidR="00C64BCB" w:rsidRPr="00D947AB" w:rsidRDefault="00D65D01" w:rsidP="001271B9">
      <w:pPr>
        <w:pStyle w:val="NoSpacing"/>
        <w:ind w:firstLine="432"/>
        <w:jc w:val="both"/>
        <w:rPr>
          <w:rFonts w:ascii="Garamond" w:eastAsia="MS PMincho" w:hAnsi="Garamond"/>
          <w:sz w:val="24"/>
          <w:szCs w:val="24"/>
        </w:rPr>
      </w:pPr>
      <w:r>
        <w:rPr>
          <w:rFonts w:ascii="Garamond" w:eastAsia="MS PMincho" w:hAnsi="Garamond"/>
          <w:sz w:val="24"/>
          <w:szCs w:val="24"/>
        </w:rPr>
        <w:t xml:space="preserve">  … my ass back into their </w:t>
      </w:r>
      <w:r w:rsidR="007E6DCC" w:rsidRPr="00D947AB">
        <w:rPr>
          <w:rFonts w:ascii="Garamond" w:eastAsia="MS PMincho" w:hAnsi="Garamond"/>
          <w:sz w:val="24"/>
          <w:szCs w:val="24"/>
        </w:rPr>
        <w:t>room and</w:t>
      </w:r>
      <w:r w:rsidR="00C64BCB" w:rsidRPr="00D947AB">
        <w:rPr>
          <w:rFonts w:ascii="Garamond" w:eastAsia="MS PMincho" w:hAnsi="Garamond"/>
          <w:sz w:val="24"/>
          <w:szCs w:val="24"/>
        </w:rPr>
        <w:t xml:space="preserve"> replace the keys I had just took. </w:t>
      </w:r>
    </w:p>
    <w:p w14:paraId="22D0A511"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I would then crawl back out of there room, closing the door behind me, and await breakfast.</w:t>
      </w:r>
    </w:p>
    <w:p w14:paraId="395941E3" w14:textId="77777777" w:rsidR="00C64BCB" w:rsidRPr="00D947AB" w:rsidRDefault="00C64BCB" w:rsidP="00347083">
      <w:pPr>
        <w:pStyle w:val="NoSpacing"/>
        <w:ind w:firstLine="432"/>
        <w:jc w:val="both"/>
        <w:rPr>
          <w:rFonts w:ascii="Garamond" w:eastAsia="MS PMincho" w:hAnsi="Garamond"/>
          <w:sz w:val="24"/>
          <w:szCs w:val="24"/>
        </w:rPr>
      </w:pPr>
    </w:p>
    <w:p w14:paraId="30416A99"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Breakfast was normally after my dad had left. I would usually hide downstairs until then, then go upstairs and begin my day with mom.</w:t>
      </w:r>
    </w:p>
    <w:p w14:paraId="58A32DD9" w14:textId="6B8B9443"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She maintained whatever there was left of the routine in our family… as best she could, and by that</w:t>
      </w:r>
      <w:r w:rsidR="00D65D01">
        <w:rPr>
          <w:rFonts w:ascii="Garamond" w:eastAsia="MS PMincho" w:hAnsi="Garamond"/>
          <w:sz w:val="24"/>
          <w:szCs w:val="24"/>
        </w:rPr>
        <w:t>,</w:t>
      </w:r>
      <w:r w:rsidRPr="00D947AB">
        <w:rPr>
          <w:rFonts w:ascii="Garamond" w:eastAsia="MS PMincho" w:hAnsi="Garamond"/>
          <w:sz w:val="24"/>
          <w:szCs w:val="24"/>
        </w:rPr>
        <w:t xml:space="preserve"> I mean, she got me to school on time. But that was all that there was left, that could be considered routine. </w:t>
      </w:r>
    </w:p>
    <w:p w14:paraId="0722B580"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 xml:space="preserve">But what did that matter? </w:t>
      </w:r>
    </w:p>
    <w:p w14:paraId="5999B6E8" w14:textId="39BAE9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 xml:space="preserve">I would walk in the front </w:t>
      </w:r>
      <w:r w:rsidR="007E6DCC" w:rsidRPr="00D947AB">
        <w:rPr>
          <w:rFonts w:ascii="Garamond" w:eastAsia="MS PMincho" w:hAnsi="Garamond"/>
          <w:sz w:val="24"/>
          <w:szCs w:val="24"/>
        </w:rPr>
        <w:t>door and</w:t>
      </w:r>
      <w:r w:rsidRPr="00D947AB">
        <w:rPr>
          <w:rFonts w:ascii="Garamond" w:eastAsia="MS PMincho" w:hAnsi="Garamond"/>
          <w:sz w:val="24"/>
          <w:szCs w:val="24"/>
        </w:rPr>
        <w:t xml:space="preserve"> leave out the back.</w:t>
      </w:r>
    </w:p>
    <w:p w14:paraId="790AC017" w14:textId="27B77AA3"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lastRenderedPageBreak/>
        <w:t>Sometimes I stayed in school</w:t>
      </w:r>
      <w:r w:rsidR="00411A87">
        <w:rPr>
          <w:rFonts w:ascii="Garamond" w:eastAsia="MS PMincho" w:hAnsi="Garamond"/>
          <w:sz w:val="24"/>
          <w:szCs w:val="24"/>
        </w:rPr>
        <w:t>.</w:t>
      </w:r>
      <w:r w:rsidRPr="00D947AB">
        <w:rPr>
          <w:rFonts w:ascii="Garamond" w:eastAsia="MS PMincho" w:hAnsi="Garamond"/>
          <w:sz w:val="24"/>
          <w:szCs w:val="24"/>
        </w:rPr>
        <w:t xml:space="preserve"> </w:t>
      </w:r>
    </w:p>
    <w:p w14:paraId="2C781C15" w14:textId="071013B9"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Sometimes I didn’t</w:t>
      </w:r>
      <w:r w:rsidR="00485582">
        <w:rPr>
          <w:rFonts w:ascii="Garamond" w:eastAsia="MS PMincho" w:hAnsi="Garamond"/>
          <w:sz w:val="24"/>
          <w:szCs w:val="24"/>
        </w:rPr>
        <w:t>.</w:t>
      </w:r>
    </w:p>
    <w:p w14:paraId="16DA107F" w14:textId="59E1D174"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I really stopped showing up all together when I was pulled out of class during some 5</w:t>
      </w:r>
      <w:r w:rsidRPr="00D947AB">
        <w:rPr>
          <w:rFonts w:ascii="Garamond" w:eastAsia="MS PMincho" w:hAnsi="Garamond"/>
          <w:sz w:val="24"/>
          <w:szCs w:val="24"/>
          <w:vertAlign w:val="superscript"/>
        </w:rPr>
        <w:t>th</w:t>
      </w:r>
      <w:r w:rsidRPr="00D947AB">
        <w:rPr>
          <w:rFonts w:ascii="Garamond" w:eastAsia="MS PMincho" w:hAnsi="Garamond"/>
          <w:sz w:val="24"/>
          <w:szCs w:val="24"/>
        </w:rPr>
        <w:t xml:space="preserve"> grade science </w:t>
      </w:r>
      <w:r w:rsidR="007E6DCC" w:rsidRPr="00D947AB">
        <w:rPr>
          <w:rFonts w:ascii="Garamond" w:eastAsia="MS PMincho" w:hAnsi="Garamond"/>
          <w:sz w:val="24"/>
          <w:szCs w:val="24"/>
        </w:rPr>
        <w:t>project and</w:t>
      </w:r>
      <w:r w:rsidRPr="00D947AB">
        <w:rPr>
          <w:rFonts w:ascii="Garamond" w:eastAsia="MS PMincho" w:hAnsi="Garamond"/>
          <w:sz w:val="24"/>
          <w:szCs w:val="24"/>
        </w:rPr>
        <w:t xml:space="preserve"> arrested for burglary. </w:t>
      </w:r>
    </w:p>
    <w:p w14:paraId="46B79AD3" w14:textId="444D31CC" w:rsidR="00C64BCB" w:rsidRPr="00D947AB" w:rsidRDefault="005E0F0A" w:rsidP="005E0F0A">
      <w:pPr>
        <w:pStyle w:val="NoSpacing"/>
        <w:jc w:val="both"/>
        <w:rPr>
          <w:rFonts w:ascii="Garamond" w:eastAsia="MS PMincho" w:hAnsi="Garamond"/>
          <w:sz w:val="24"/>
          <w:szCs w:val="24"/>
        </w:rPr>
      </w:pPr>
      <w:r>
        <w:rPr>
          <w:rFonts w:ascii="Garamond" w:eastAsia="MS PMincho" w:hAnsi="Garamond"/>
          <w:sz w:val="24"/>
          <w:szCs w:val="24"/>
        </w:rPr>
        <w:t xml:space="preserve">       </w:t>
      </w:r>
      <w:r w:rsidR="00C64BCB" w:rsidRPr="00D947AB">
        <w:rPr>
          <w:rFonts w:ascii="Garamond" w:eastAsia="MS PMincho" w:hAnsi="Garamond"/>
          <w:sz w:val="24"/>
          <w:szCs w:val="24"/>
        </w:rPr>
        <w:t xml:space="preserve">I think it was for burglary? </w:t>
      </w:r>
    </w:p>
    <w:p w14:paraId="0CBB5D75" w14:textId="40673AEA" w:rsidR="00C64BCB" w:rsidRPr="00D947AB" w:rsidRDefault="00C64BCB" w:rsidP="00ED40C2">
      <w:pPr>
        <w:pStyle w:val="NoSpacing"/>
        <w:ind w:firstLine="432"/>
        <w:jc w:val="both"/>
        <w:rPr>
          <w:rFonts w:ascii="Garamond" w:eastAsia="MS PMincho" w:hAnsi="Garamond"/>
          <w:sz w:val="24"/>
          <w:szCs w:val="24"/>
        </w:rPr>
      </w:pPr>
      <w:r w:rsidRPr="00D947AB">
        <w:rPr>
          <w:rFonts w:ascii="Garamond" w:eastAsia="MS PMincho" w:hAnsi="Garamond"/>
          <w:sz w:val="24"/>
          <w:szCs w:val="24"/>
        </w:rPr>
        <w:t>I was only taken to the principal’s office, at first, and then questioned. But based upon knowledge I had gained by watching television, I held on to the 5</w:t>
      </w:r>
      <w:r w:rsidRPr="00D947AB">
        <w:rPr>
          <w:rFonts w:ascii="Garamond" w:eastAsia="MS PMincho" w:hAnsi="Garamond"/>
          <w:sz w:val="24"/>
          <w:szCs w:val="24"/>
          <w:vertAlign w:val="superscript"/>
        </w:rPr>
        <w:t>th</w:t>
      </w:r>
      <w:r w:rsidRPr="00D947AB">
        <w:rPr>
          <w:rFonts w:ascii="Garamond" w:eastAsia="MS PMincho" w:hAnsi="Garamond"/>
          <w:sz w:val="24"/>
          <w:szCs w:val="24"/>
        </w:rPr>
        <w:t xml:space="preserve"> Amendment with both hands, while they </w:t>
      </w:r>
      <w:r w:rsidR="007E6DCC" w:rsidRPr="00D947AB">
        <w:rPr>
          <w:rFonts w:ascii="Garamond" w:eastAsia="MS PMincho" w:hAnsi="Garamond"/>
          <w:sz w:val="24"/>
          <w:szCs w:val="24"/>
        </w:rPr>
        <w:t>insisted,</w:t>
      </w:r>
      <w:r w:rsidRPr="00D947AB">
        <w:rPr>
          <w:rFonts w:ascii="Garamond" w:eastAsia="MS PMincho" w:hAnsi="Garamond"/>
          <w:sz w:val="24"/>
          <w:szCs w:val="24"/>
        </w:rPr>
        <w:t xml:space="preserve"> I was guilty of crimes in the first degree. </w:t>
      </w:r>
    </w:p>
    <w:p w14:paraId="0AFD0BF4"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 xml:space="preserve">The second and the third as well. </w:t>
      </w:r>
    </w:p>
    <w:p w14:paraId="28C036D4"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So, what-with-them ‘not’ liking my attitude, I was roughly taken to the police station and fingerprinted, for the arrest.</w:t>
      </w:r>
    </w:p>
    <w:p w14:paraId="71043CC7" w14:textId="77777777" w:rsidR="00C64BCB" w:rsidRPr="00D947AB" w:rsidRDefault="00C64BCB" w:rsidP="00347083">
      <w:pPr>
        <w:pStyle w:val="NoSpacing"/>
        <w:jc w:val="center"/>
        <w:rPr>
          <w:rFonts w:ascii="Garamond" w:eastAsia="MS PMincho" w:hAnsi="Garamond"/>
          <w:sz w:val="24"/>
          <w:szCs w:val="24"/>
        </w:rPr>
      </w:pPr>
      <w:r w:rsidRPr="00D947AB">
        <w:rPr>
          <w:rFonts w:ascii="Garamond" w:eastAsia="MS PMincho" w:hAnsi="Garamond"/>
          <w:sz w:val="24"/>
          <w:szCs w:val="24"/>
        </w:rPr>
        <w:t>(Swing low, sweet chariot, coming for to carry me home.)</w:t>
      </w:r>
    </w:p>
    <w:p w14:paraId="4A9C8F5C" w14:textId="77777777" w:rsidR="00C64BCB" w:rsidRPr="00D947AB" w:rsidRDefault="00C64BCB" w:rsidP="00347083">
      <w:pPr>
        <w:pStyle w:val="NoSpacing"/>
        <w:jc w:val="both"/>
        <w:rPr>
          <w:rFonts w:ascii="Garamond" w:eastAsia="MS PMincho" w:hAnsi="Garamond"/>
          <w:sz w:val="24"/>
          <w:szCs w:val="24"/>
        </w:rPr>
      </w:pPr>
    </w:p>
    <w:p w14:paraId="73349A01" w14:textId="557EA76D"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 xml:space="preserve">I would like to tell you that I had my cup banging rebelliously against </w:t>
      </w:r>
      <w:r w:rsidR="006152AF">
        <w:rPr>
          <w:rFonts w:ascii="Garamond" w:eastAsia="MS PMincho" w:hAnsi="Garamond"/>
          <w:sz w:val="24"/>
          <w:szCs w:val="24"/>
        </w:rPr>
        <w:t>the cell bars of the Pomona Sub</w:t>
      </w:r>
      <w:r w:rsidRPr="00D947AB">
        <w:rPr>
          <w:rFonts w:ascii="Garamond" w:eastAsia="MS PMincho" w:hAnsi="Garamond"/>
          <w:sz w:val="24"/>
          <w:szCs w:val="24"/>
        </w:rPr>
        <w:t>station Jail, but I really don’t</w:t>
      </w:r>
      <w:r w:rsidR="006152AF">
        <w:rPr>
          <w:rFonts w:ascii="Garamond" w:eastAsia="MS PMincho" w:hAnsi="Garamond"/>
          <w:sz w:val="24"/>
          <w:szCs w:val="24"/>
        </w:rPr>
        <w:t xml:space="preserve">  </w:t>
      </w:r>
      <w:r w:rsidRPr="00D947AB">
        <w:rPr>
          <w:rFonts w:ascii="Garamond" w:eastAsia="MS PMincho" w:hAnsi="Garamond"/>
          <w:sz w:val="24"/>
          <w:szCs w:val="24"/>
        </w:rPr>
        <w:t xml:space="preserve"> </w:t>
      </w:r>
      <w:r w:rsidR="006152AF">
        <w:rPr>
          <w:rFonts w:ascii="Garamond" w:eastAsia="MS PMincho" w:hAnsi="Garamond"/>
          <w:sz w:val="24"/>
          <w:szCs w:val="24"/>
        </w:rPr>
        <w:t xml:space="preserve"> </w:t>
      </w:r>
      <w:r w:rsidRPr="00D947AB">
        <w:rPr>
          <w:rFonts w:ascii="Garamond" w:eastAsia="MS PMincho" w:hAnsi="Garamond"/>
          <w:sz w:val="24"/>
          <w:szCs w:val="24"/>
        </w:rPr>
        <w:t xml:space="preserve">remember what happened? </w:t>
      </w:r>
    </w:p>
    <w:p w14:paraId="4405138C" w14:textId="5EE7CCF6"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 xml:space="preserve">I do know that I do remember thinking, that, I had too soft </w:t>
      </w:r>
      <w:r w:rsidR="007E6DCC" w:rsidRPr="00D947AB">
        <w:rPr>
          <w:rFonts w:ascii="Garamond" w:eastAsia="MS PMincho" w:hAnsi="Garamond"/>
          <w:sz w:val="24"/>
          <w:szCs w:val="24"/>
        </w:rPr>
        <w:t>of hands</w:t>
      </w:r>
      <w:r w:rsidRPr="00D947AB">
        <w:rPr>
          <w:rFonts w:ascii="Garamond" w:eastAsia="MS PMincho" w:hAnsi="Garamond"/>
          <w:sz w:val="24"/>
          <w:szCs w:val="24"/>
        </w:rPr>
        <w:t xml:space="preserve"> to be breaking rocks all day…</w:t>
      </w:r>
      <w:r w:rsidRPr="00D947AB">
        <w:rPr>
          <w:rFonts w:ascii="Garamond" w:eastAsia="MS PMincho" w:hAnsi="Garamond"/>
          <w:sz w:val="24"/>
          <w:szCs w:val="24"/>
        </w:rPr>
        <w:tab/>
      </w:r>
    </w:p>
    <w:p w14:paraId="11CBAD04" w14:textId="77777777" w:rsidR="00C64BCB" w:rsidRPr="00D947AB" w:rsidRDefault="00C64BCB" w:rsidP="00347083">
      <w:pPr>
        <w:pStyle w:val="NoSpacing"/>
        <w:jc w:val="both"/>
        <w:rPr>
          <w:rFonts w:ascii="Garamond" w:eastAsia="MS PMincho" w:hAnsi="Garamond"/>
          <w:sz w:val="24"/>
          <w:szCs w:val="24"/>
        </w:rPr>
      </w:pPr>
      <w:r w:rsidRPr="00D947AB">
        <w:rPr>
          <w:rFonts w:ascii="Garamond" w:eastAsia="MS PMincho" w:hAnsi="Garamond"/>
          <w:sz w:val="24"/>
          <w:szCs w:val="24"/>
        </w:rPr>
        <w:tab/>
        <w:t>…So, I plotted my escape…</w:t>
      </w:r>
    </w:p>
    <w:p w14:paraId="4DB92D0C" w14:textId="77777777" w:rsidR="00C64BCB" w:rsidRPr="00D947AB" w:rsidRDefault="00C64BCB" w:rsidP="00347083">
      <w:pPr>
        <w:pStyle w:val="NoSpacing"/>
        <w:jc w:val="both"/>
        <w:rPr>
          <w:rFonts w:ascii="Garamond" w:eastAsia="MS PMincho" w:hAnsi="Garamond"/>
          <w:sz w:val="24"/>
          <w:szCs w:val="24"/>
        </w:rPr>
      </w:pPr>
      <w:r w:rsidRPr="00D947AB">
        <w:rPr>
          <w:rFonts w:ascii="Garamond" w:eastAsia="MS PMincho" w:hAnsi="Garamond"/>
          <w:sz w:val="24"/>
          <w:szCs w:val="24"/>
        </w:rPr>
        <w:t>… and I called my mother!</w:t>
      </w:r>
    </w:p>
    <w:p w14:paraId="540200D9" w14:textId="77777777" w:rsidR="00C64BCB" w:rsidRPr="00D947AB" w:rsidRDefault="00C64BCB" w:rsidP="00347083">
      <w:pPr>
        <w:pStyle w:val="NoSpacing"/>
        <w:jc w:val="both"/>
        <w:rPr>
          <w:rFonts w:ascii="Garamond" w:eastAsia="MS PMincho" w:hAnsi="Garamond"/>
          <w:sz w:val="24"/>
          <w:szCs w:val="24"/>
        </w:rPr>
      </w:pPr>
      <w:r w:rsidRPr="00D947AB">
        <w:rPr>
          <w:rFonts w:ascii="Garamond" w:eastAsia="MS PMincho" w:hAnsi="Garamond"/>
          <w:sz w:val="24"/>
          <w:szCs w:val="24"/>
        </w:rPr>
        <w:t xml:space="preserve">    </w:t>
      </w:r>
    </w:p>
    <w:p w14:paraId="6BE7565A" w14:textId="77777777" w:rsidR="00C64BCB" w:rsidRPr="00D947AB" w:rsidRDefault="00C64BCB" w:rsidP="00347083">
      <w:pPr>
        <w:pStyle w:val="NoSpacing"/>
        <w:jc w:val="both"/>
        <w:rPr>
          <w:rFonts w:ascii="Garamond" w:eastAsia="MS PMincho" w:hAnsi="Garamond"/>
          <w:sz w:val="24"/>
          <w:szCs w:val="24"/>
        </w:rPr>
      </w:pPr>
      <w:r w:rsidRPr="00D947AB">
        <w:rPr>
          <w:rFonts w:ascii="Garamond" w:eastAsia="MS PMincho" w:hAnsi="Garamond"/>
          <w:sz w:val="24"/>
          <w:szCs w:val="24"/>
        </w:rPr>
        <w:t xml:space="preserve">       This was the first time my mom had to come to my rescue, but it wasn’t going to be her last.</w:t>
      </w:r>
    </w:p>
    <w:p w14:paraId="24E8AC83" w14:textId="45D5DE88" w:rsidR="00C64BCB" w:rsidRPr="00D947AB" w:rsidRDefault="00C64BCB" w:rsidP="00347083">
      <w:pPr>
        <w:pStyle w:val="NoSpacing"/>
        <w:jc w:val="both"/>
        <w:rPr>
          <w:rFonts w:ascii="Garamond" w:eastAsia="MS PMincho" w:hAnsi="Garamond"/>
          <w:sz w:val="24"/>
          <w:szCs w:val="24"/>
        </w:rPr>
      </w:pPr>
      <w:r w:rsidRPr="00D947AB">
        <w:rPr>
          <w:rFonts w:ascii="Garamond" w:eastAsia="MS PMincho" w:hAnsi="Garamond"/>
          <w:sz w:val="24"/>
          <w:szCs w:val="24"/>
        </w:rPr>
        <w:t xml:space="preserve">       She eventually became good at that, (for a</w:t>
      </w:r>
      <w:r w:rsidR="006152AF">
        <w:rPr>
          <w:rFonts w:ascii="Garamond" w:eastAsia="MS PMincho" w:hAnsi="Garamond"/>
          <w:sz w:val="24"/>
          <w:szCs w:val="24"/>
        </w:rPr>
        <w:t xml:space="preserve"> </w:t>
      </w:r>
      <w:r w:rsidRPr="00D947AB">
        <w:rPr>
          <w:rFonts w:ascii="Garamond" w:eastAsia="MS PMincho" w:hAnsi="Garamond"/>
          <w:sz w:val="24"/>
          <w:szCs w:val="24"/>
        </w:rPr>
        <w:t>while,) then her hands eventually became tied, and there was nothing else she could do.</w:t>
      </w:r>
    </w:p>
    <w:p w14:paraId="0D2EF423"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I ended up placing her between a rock and a hard place. And a hard place and a rock.</w:t>
      </w:r>
    </w:p>
    <w:p w14:paraId="5D588E52" w14:textId="3AD76731" w:rsidR="00C64BCB" w:rsidRPr="00D947AB" w:rsidRDefault="00DE6D3F" w:rsidP="00347083">
      <w:pPr>
        <w:pStyle w:val="NoSpacing"/>
        <w:ind w:firstLine="432"/>
        <w:jc w:val="both"/>
        <w:rPr>
          <w:rFonts w:ascii="Garamond" w:eastAsia="MS PMincho" w:hAnsi="Garamond"/>
          <w:sz w:val="24"/>
          <w:szCs w:val="24"/>
        </w:rPr>
      </w:pPr>
      <w:r>
        <w:rPr>
          <w:rFonts w:ascii="Garamond" w:eastAsia="MS PMincho" w:hAnsi="Garamond"/>
          <w:sz w:val="24"/>
          <w:szCs w:val="24"/>
        </w:rPr>
        <w:t>(</w:t>
      </w:r>
      <w:r w:rsidR="00C64BCB" w:rsidRPr="00D947AB">
        <w:rPr>
          <w:rFonts w:ascii="Garamond" w:eastAsia="MS PMincho" w:hAnsi="Garamond"/>
          <w:sz w:val="24"/>
          <w:szCs w:val="24"/>
        </w:rPr>
        <w:t>Which was my father.</w:t>
      </w:r>
      <w:r w:rsidR="00030E92">
        <w:rPr>
          <w:rFonts w:ascii="Garamond" w:eastAsia="MS PMincho" w:hAnsi="Garamond"/>
          <w:sz w:val="24"/>
          <w:szCs w:val="24"/>
        </w:rPr>
        <w:t>)</w:t>
      </w:r>
    </w:p>
    <w:p w14:paraId="2958D50E" w14:textId="77777777" w:rsidR="00C64BCB" w:rsidRPr="00D947AB" w:rsidRDefault="00C64BCB" w:rsidP="006A0989">
      <w:pPr>
        <w:pStyle w:val="NoSpacing"/>
        <w:ind w:firstLine="432"/>
        <w:jc w:val="both"/>
        <w:rPr>
          <w:rFonts w:ascii="Garamond" w:eastAsia="MS PMincho" w:hAnsi="Garamond"/>
          <w:sz w:val="24"/>
          <w:szCs w:val="24"/>
        </w:rPr>
      </w:pPr>
      <w:r w:rsidRPr="00D947AB">
        <w:rPr>
          <w:rFonts w:ascii="Garamond" w:eastAsia="MS PMincho" w:hAnsi="Garamond"/>
          <w:sz w:val="24"/>
          <w:szCs w:val="24"/>
        </w:rPr>
        <w:t xml:space="preserve">I could only imagine now, what I had put her through then., because…as I was ripping the family’s morality to shreds, my mom had continued to try and shield me from the onslaught of my father, but the attacks would come, and they would come, and they would come. </w:t>
      </w:r>
    </w:p>
    <w:p w14:paraId="4FF237D4" w14:textId="77777777" w:rsidR="00C64BCB" w:rsidRPr="00D947AB" w:rsidRDefault="00C64BCB" w:rsidP="006A0989">
      <w:pPr>
        <w:pStyle w:val="NoSpacing"/>
        <w:ind w:firstLine="432"/>
        <w:jc w:val="both"/>
        <w:rPr>
          <w:rFonts w:ascii="Garamond" w:eastAsia="MS PMincho" w:hAnsi="Garamond"/>
          <w:sz w:val="24"/>
          <w:szCs w:val="24"/>
        </w:rPr>
      </w:pPr>
      <w:r w:rsidRPr="00D947AB">
        <w:rPr>
          <w:rFonts w:ascii="Garamond" w:eastAsia="MS PMincho" w:hAnsi="Garamond"/>
          <w:sz w:val="24"/>
          <w:szCs w:val="24"/>
        </w:rPr>
        <w:t>And even though I’d never really like to admit it, I had missed the days of old when the family was all gathered together, and we would be at the table about to eat dinner.</w:t>
      </w:r>
    </w:p>
    <w:p w14:paraId="1A548D45"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 xml:space="preserve">My brother and I would try to guess just how much money was in my dad’s wallet. </w:t>
      </w:r>
    </w:p>
    <w:p w14:paraId="38BC4DF5" w14:textId="2C1D4667" w:rsidR="00C64BCB" w:rsidRDefault="00C64BCB" w:rsidP="00771C72">
      <w:pPr>
        <w:pStyle w:val="NoSpacing"/>
        <w:ind w:firstLine="432"/>
        <w:jc w:val="both"/>
        <w:rPr>
          <w:rFonts w:ascii="Garamond" w:eastAsia="MS PMincho" w:hAnsi="Garamond"/>
          <w:sz w:val="24"/>
          <w:szCs w:val="24"/>
        </w:rPr>
      </w:pPr>
      <w:r w:rsidRPr="00D947AB">
        <w:rPr>
          <w:rFonts w:ascii="Garamond" w:eastAsia="MS PMincho" w:hAnsi="Garamond"/>
          <w:sz w:val="24"/>
          <w:szCs w:val="24"/>
        </w:rPr>
        <w:lastRenderedPageBreak/>
        <w:t xml:space="preserve">The winner would pray to </w:t>
      </w:r>
      <w:r w:rsidR="007E6DCC" w:rsidRPr="00D947AB">
        <w:rPr>
          <w:rFonts w:ascii="Garamond" w:eastAsia="MS PMincho" w:hAnsi="Garamond"/>
          <w:sz w:val="24"/>
          <w:szCs w:val="24"/>
        </w:rPr>
        <w:t>God and</w:t>
      </w:r>
      <w:r w:rsidRPr="00D947AB">
        <w:rPr>
          <w:rFonts w:ascii="Garamond" w:eastAsia="MS PMincho" w:hAnsi="Garamond"/>
          <w:sz w:val="24"/>
          <w:szCs w:val="24"/>
        </w:rPr>
        <w:t xml:space="preserve"> thank him for the food that we were about to receive. </w:t>
      </w:r>
    </w:p>
    <w:p w14:paraId="2B078B31" w14:textId="480FE6BE" w:rsidR="00C64BCB" w:rsidRPr="00D947AB" w:rsidRDefault="00A01642" w:rsidP="00347083">
      <w:pPr>
        <w:pStyle w:val="NoSpacing"/>
        <w:ind w:firstLine="432"/>
        <w:jc w:val="both"/>
        <w:rPr>
          <w:rFonts w:ascii="Garamond" w:eastAsia="MS PMincho" w:hAnsi="Garamond"/>
          <w:sz w:val="24"/>
          <w:szCs w:val="24"/>
        </w:rPr>
      </w:pPr>
      <w:r>
        <w:rPr>
          <w:rFonts w:ascii="Garamond" w:eastAsia="MS PMincho" w:hAnsi="Garamond"/>
          <w:sz w:val="24"/>
          <w:szCs w:val="24"/>
        </w:rPr>
        <w:t>(</w:t>
      </w:r>
      <w:r w:rsidR="00C64BCB" w:rsidRPr="00D947AB">
        <w:rPr>
          <w:rFonts w:ascii="Garamond" w:eastAsia="MS PMincho" w:hAnsi="Garamond"/>
          <w:sz w:val="24"/>
          <w:szCs w:val="24"/>
        </w:rPr>
        <w:t>But th</w:t>
      </w:r>
      <w:r w:rsidR="00B742E8">
        <w:rPr>
          <w:rFonts w:ascii="Garamond" w:eastAsia="MS PMincho" w:hAnsi="Garamond"/>
          <w:sz w:val="24"/>
          <w:szCs w:val="24"/>
        </w:rPr>
        <w:t>at</w:t>
      </w:r>
      <w:r w:rsidR="00C64BCB" w:rsidRPr="00D947AB">
        <w:rPr>
          <w:rFonts w:ascii="Garamond" w:eastAsia="MS PMincho" w:hAnsi="Garamond"/>
          <w:sz w:val="24"/>
          <w:szCs w:val="24"/>
        </w:rPr>
        <w:t xml:space="preserve"> w</w:t>
      </w:r>
      <w:r w:rsidR="00B742E8">
        <w:rPr>
          <w:rFonts w:ascii="Garamond" w:eastAsia="MS PMincho" w:hAnsi="Garamond"/>
          <w:sz w:val="24"/>
          <w:szCs w:val="24"/>
        </w:rPr>
        <w:t>a</w:t>
      </w:r>
      <w:r w:rsidR="00C61DAA">
        <w:rPr>
          <w:rFonts w:ascii="Garamond" w:eastAsia="MS PMincho" w:hAnsi="Garamond"/>
          <w:sz w:val="24"/>
          <w:szCs w:val="24"/>
        </w:rPr>
        <w:t>s</w:t>
      </w:r>
      <w:r w:rsidR="00C64BCB" w:rsidRPr="00D947AB">
        <w:rPr>
          <w:rFonts w:ascii="Garamond" w:eastAsia="MS PMincho" w:hAnsi="Garamond"/>
          <w:sz w:val="24"/>
          <w:szCs w:val="24"/>
        </w:rPr>
        <w:t xml:space="preserve"> my years of 5, 6, 7, and 8.</w:t>
      </w:r>
      <w:r>
        <w:rPr>
          <w:rFonts w:ascii="Garamond" w:eastAsia="MS PMincho" w:hAnsi="Garamond"/>
          <w:sz w:val="24"/>
          <w:szCs w:val="24"/>
        </w:rPr>
        <w:t>)</w:t>
      </w:r>
    </w:p>
    <w:p w14:paraId="5B73B2D0"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By the 9</w:t>
      </w:r>
      <w:r w:rsidRPr="00D947AB">
        <w:rPr>
          <w:rFonts w:ascii="Garamond" w:eastAsia="MS PMincho" w:hAnsi="Garamond"/>
          <w:sz w:val="24"/>
          <w:szCs w:val="24"/>
          <w:vertAlign w:val="superscript"/>
        </w:rPr>
        <w:t>th</w:t>
      </w:r>
      <w:r w:rsidRPr="00D947AB">
        <w:rPr>
          <w:rFonts w:ascii="Garamond" w:eastAsia="MS PMincho" w:hAnsi="Garamond"/>
          <w:sz w:val="24"/>
          <w:szCs w:val="24"/>
        </w:rPr>
        <w:t xml:space="preserve"> year of my coming, I only prayed for his death! </w:t>
      </w:r>
    </w:p>
    <w:p w14:paraId="009FB181"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But no matter how bad he beat me, I was not going to cry for this man.</w:t>
      </w:r>
    </w:p>
    <w:p w14:paraId="09695079"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I was no way in Hell going to share my pain and give in to this man.</w:t>
      </w:r>
    </w:p>
    <w:p w14:paraId="2840E4B0" w14:textId="1C69D08D"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I was no way in Hell going to let this man know that, ‘</w:t>
      </w:r>
      <w:r w:rsidR="00065A46">
        <w:rPr>
          <w:rFonts w:ascii="Garamond" w:eastAsia="MS PMincho" w:hAnsi="Garamond"/>
          <w:sz w:val="24"/>
          <w:szCs w:val="24"/>
        </w:rPr>
        <w:t>H</w:t>
      </w:r>
      <w:r w:rsidRPr="00D947AB">
        <w:rPr>
          <w:rFonts w:ascii="Garamond" w:eastAsia="MS PMincho" w:hAnsi="Garamond"/>
          <w:sz w:val="24"/>
          <w:szCs w:val="24"/>
        </w:rPr>
        <w:t>e had gotten the best of me.’</w:t>
      </w:r>
    </w:p>
    <w:p w14:paraId="5C91F1CA"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“Fuck no!”</w:t>
      </w:r>
    </w:p>
    <w:p w14:paraId="65F5BD44"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 xml:space="preserve">But what I did do was, I held onto the pain he brought me, and I utilized that pain, for strength. Because with every ounce of pain he conveyed upon me, I held it in, and I brought forth… with it… </w:t>
      </w:r>
    </w:p>
    <w:p w14:paraId="1F6ACAFF" w14:textId="77777777" w:rsidR="00C64BCB" w:rsidRPr="00D947AB" w:rsidRDefault="00C64BCB" w:rsidP="00347083">
      <w:pPr>
        <w:pStyle w:val="NoSpacing"/>
        <w:ind w:left="864" w:firstLine="432"/>
        <w:jc w:val="both"/>
        <w:rPr>
          <w:rFonts w:ascii="Garamond" w:eastAsia="MS PMincho" w:hAnsi="Garamond"/>
          <w:sz w:val="24"/>
          <w:szCs w:val="24"/>
        </w:rPr>
      </w:pPr>
      <w:r w:rsidRPr="00D947AB">
        <w:rPr>
          <w:rFonts w:ascii="Garamond" w:eastAsia="MS PMincho" w:hAnsi="Garamond"/>
          <w:sz w:val="24"/>
          <w:szCs w:val="24"/>
        </w:rPr>
        <w:t xml:space="preserve">…A ton of rage. </w:t>
      </w:r>
    </w:p>
    <w:p w14:paraId="5EFA64B0"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 xml:space="preserve">There would be no analytical viewings, or suggestive medications, no apathetic psychiatrist with fabrication of friendship, always trying to disarm me, and always trying to persuade me, to be a gentler, kinder, and better Travis! </w:t>
      </w:r>
    </w:p>
    <w:p w14:paraId="46F59BCA" w14:textId="77777777" w:rsidR="00C64BCB" w:rsidRPr="00D947AB" w:rsidRDefault="00C64BCB" w:rsidP="00347083">
      <w:pPr>
        <w:pStyle w:val="NoSpacing"/>
        <w:ind w:firstLine="720"/>
        <w:jc w:val="both"/>
        <w:rPr>
          <w:rFonts w:ascii="Garamond" w:eastAsia="MS PMincho" w:hAnsi="Garamond"/>
          <w:sz w:val="24"/>
          <w:szCs w:val="24"/>
        </w:rPr>
      </w:pPr>
      <w:r w:rsidRPr="00D947AB">
        <w:rPr>
          <w:rFonts w:ascii="Garamond" w:eastAsia="MS PMincho" w:hAnsi="Garamond"/>
          <w:sz w:val="24"/>
          <w:szCs w:val="24"/>
        </w:rPr>
        <w:t>“FUCK THAT!”</w:t>
      </w:r>
    </w:p>
    <w:p w14:paraId="576664C8" w14:textId="77777777" w:rsidR="00C64BCB" w:rsidRPr="00D947AB" w:rsidRDefault="00C64BCB" w:rsidP="00347083">
      <w:pPr>
        <w:pStyle w:val="NoSpacing"/>
        <w:ind w:firstLine="720"/>
        <w:jc w:val="both"/>
        <w:rPr>
          <w:rFonts w:ascii="Garamond" w:eastAsia="MS PMincho" w:hAnsi="Garamond"/>
          <w:sz w:val="24"/>
          <w:szCs w:val="24"/>
        </w:rPr>
      </w:pPr>
      <w:r w:rsidRPr="00D947AB">
        <w:rPr>
          <w:rFonts w:ascii="Garamond" w:eastAsia="MS PMincho" w:hAnsi="Garamond"/>
          <w:sz w:val="24"/>
          <w:szCs w:val="24"/>
        </w:rPr>
        <w:t>“I’m at war, motherfuckers!</w:t>
      </w:r>
    </w:p>
    <w:p w14:paraId="0E3522AD" w14:textId="77777777"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And besides…</w:t>
      </w:r>
    </w:p>
    <w:p w14:paraId="27800E68" w14:textId="649F49FE" w:rsidR="00C64BCB" w:rsidRPr="00D947AB" w:rsidRDefault="00C64BCB" w:rsidP="00347083">
      <w:pPr>
        <w:pStyle w:val="NoSpacing"/>
        <w:ind w:firstLine="432"/>
        <w:jc w:val="both"/>
        <w:rPr>
          <w:rFonts w:ascii="Garamond" w:eastAsia="MS PMincho" w:hAnsi="Garamond"/>
          <w:sz w:val="24"/>
          <w:szCs w:val="24"/>
        </w:rPr>
      </w:pPr>
      <w:r w:rsidRPr="00D947AB">
        <w:rPr>
          <w:rFonts w:ascii="Garamond" w:eastAsia="MS PMincho" w:hAnsi="Garamond"/>
          <w:sz w:val="24"/>
          <w:szCs w:val="24"/>
        </w:rPr>
        <w:t>(…my dad was no longer home half the time.)</w:t>
      </w:r>
    </w:p>
    <w:p w14:paraId="76B57129" w14:textId="77777777" w:rsidR="00C64BCB" w:rsidRPr="00D947AB" w:rsidRDefault="00C64BCB" w:rsidP="00347083">
      <w:pPr>
        <w:rPr>
          <w:rFonts w:ascii="Garamond" w:hAnsi="Garamond"/>
          <w:iCs/>
          <w:szCs w:val="24"/>
        </w:rPr>
      </w:pPr>
    </w:p>
    <w:p w14:paraId="29C339BE" w14:textId="77777777" w:rsidR="00C64BCB" w:rsidRDefault="00C64BCB" w:rsidP="00347083">
      <w:pPr>
        <w:rPr>
          <w:rFonts w:ascii="Garamond" w:hAnsi="Garamond"/>
          <w:iCs/>
        </w:rPr>
      </w:pPr>
    </w:p>
    <w:p w14:paraId="418AEDA3" w14:textId="77777777" w:rsidR="00C64BCB" w:rsidRDefault="00C64BCB" w:rsidP="00347083">
      <w:pPr>
        <w:rPr>
          <w:rFonts w:ascii="Garamond" w:hAnsi="Garamond"/>
          <w:iCs/>
        </w:rPr>
      </w:pPr>
    </w:p>
    <w:p w14:paraId="09CB683A" w14:textId="77777777" w:rsidR="00C64BCB" w:rsidRDefault="00C64BCB" w:rsidP="00347083">
      <w:pPr>
        <w:rPr>
          <w:rFonts w:ascii="Garamond" w:hAnsi="Garamond"/>
          <w:iCs/>
        </w:rPr>
      </w:pPr>
    </w:p>
    <w:p w14:paraId="5B6A1CA9" w14:textId="77777777" w:rsidR="00C64BCB" w:rsidRDefault="00C64BCB" w:rsidP="00347083">
      <w:pPr>
        <w:rPr>
          <w:rFonts w:ascii="Garamond" w:hAnsi="Garamond"/>
          <w:iCs/>
        </w:rPr>
      </w:pPr>
    </w:p>
    <w:p w14:paraId="10DA63F4" w14:textId="77777777" w:rsidR="00C64BCB" w:rsidRDefault="00C64BCB" w:rsidP="00347083">
      <w:pPr>
        <w:rPr>
          <w:rFonts w:ascii="Garamond" w:hAnsi="Garamond"/>
          <w:iCs/>
        </w:rPr>
      </w:pPr>
    </w:p>
    <w:p w14:paraId="253931FA" w14:textId="77777777" w:rsidR="00C64BCB" w:rsidRDefault="00C64BCB" w:rsidP="00347083">
      <w:pPr>
        <w:rPr>
          <w:rFonts w:ascii="Garamond" w:hAnsi="Garamond"/>
          <w:iCs/>
        </w:rPr>
      </w:pPr>
    </w:p>
    <w:p w14:paraId="0EA14739" w14:textId="77777777" w:rsidR="006D6AA0" w:rsidRDefault="006D6AA0" w:rsidP="00347083">
      <w:pPr>
        <w:rPr>
          <w:rFonts w:ascii="Garamond" w:hAnsi="Garamond"/>
          <w:iCs/>
        </w:rPr>
      </w:pPr>
    </w:p>
    <w:p w14:paraId="210D15EC" w14:textId="77777777" w:rsidR="006D6AA0" w:rsidRDefault="006D6AA0" w:rsidP="00347083">
      <w:pPr>
        <w:rPr>
          <w:rFonts w:ascii="Garamond" w:hAnsi="Garamond"/>
          <w:iCs/>
        </w:rPr>
      </w:pPr>
    </w:p>
    <w:p w14:paraId="557D2414" w14:textId="77777777" w:rsidR="006D6AA0" w:rsidRDefault="006D6AA0" w:rsidP="00347083">
      <w:pPr>
        <w:rPr>
          <w:rFonts w:ascii="Garamond" w:hAnsi="Garamond"/>
          <w:iCs/>
        </w:rPr>
      </w:pPr>
    </w:p>
    <w:p w14:paraId="23953563" w14:textId="77777777" w:rsidR="006D6AA0" w:rsidRDefault="006D6AA0" w:rsidP="00347083">
      <w:pPr>
        <w:rPr>
          <w:rFonts w:ascii="Garamond" w:hAnsi="Garamond"/>
          <w:iCs/>
        </w:rPr>
      </w:pPr>
    </w:p>
    <w:p w14:paraId="2E2DDED3" w14:textId="77777777" w:rsidR="006D6AA0" w:rsidRDefault="006D6AA0" w:rsidP="00347083">
      <w:pPr>
        <w:rPr>
          <w:rFonts w:ascii="Garamond" w:hAnsi="Garamond"/>
          <w:iCs/>
        </w:rPr>
      </w:pPr>
    </w:p>
    <w:p w14:paraId="2317F10E" w14:textId="77777777" w:rsidR="006D6AA0" w:rsidRDefault="006D6AA0" w:rsidP="00347083">
      <w:pPr>
        <w:rPr>
          <w:rFonts w:ascii="Garamond" w:hAnsi="Garamond"/>
          <w:iCs/>
        </w:rPr>
      </w:pPr>
    </w:p>
    <w:p w14:paraId="6F93C470" w14:textId="77777777" w:rsidR="006D6AA0" w:rsidRDefault="006D6AA0" w:rsidP="00347083">
      <w:pPr>
        <w:rPr>
          <w:rFonts w:ascii="Garamond" w:hAnsi="Garamond"/>
          <w:iCs/>
        </w:rPr>
      </w:pPr>
    </w:p>
    <w:p w14:paraId="12E3FE64" w14:textId="77777777" w:rsidR="006D6AA0" w:rsidRDefault="006D6AA0" w:rsidP="00347083">
      <w:pPr>
        <w:rPr>
          <w:rFonts w:ascii="Garamond" w:hAnsi="Garamond"/>
          <w:iCs/>
        </w:rPr>
      </w:pPr>
    </w:p>
    <w:p w14:paraId="4FA305FD" w14:textId="77777777" w:rsidR="006D6AA0" w:rsidRDefault="006D6AA0" w:rsidP="00347083">
      <w:pPr>
        <w:rPr>
          <w:rFonts w:ascii="Garamond" w:hAnsi="Garamond"/>
          <w:iCs/>
        </w:rPr>
      </w:pPr>
    </w:p>
    <w:p w14:paraId="6CBAD746" w14:textId="77777777" w:rsidR="00537840" w:rsidRDefault="00537840" w:rsidP="00537840">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70CFB79" w14:textId="5DED1E93" w:rsidR="00537840" w:rsidRPr="00FB0556" w:rsidRDefault="00537840" w:rsidP="00537840">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38181BD0" w14:textId="571F1172" w:rsidR="00537840" w:rsidRPr="00FB0556" w:rsidRDefault="00537840" w:rsidP="00537840">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6</w:t>
      </w:r>
    </w:p>
    <w:p w14:paraId="5C7130F3" w14:textId="77777777" w:rsidR="006D6AA0" w:rsidRDefault="006D6AA0" w:rsidP="00347083">
      <w:pPr>
        <w:rPr>
          <w:rFonts w:ascii="Garamond" w:hAnsi="Garamond"/>
          <w:iCs/>
        </w:rPr>
      </w:pPr>
    </w:p>
    <w:p w14:paraId="434E7EAF" w14:textId="77777777" w:rsidR="006D6AA0" w:rsidRDefault="006D6AA0" w:rsidP="00347083">
      <w:pPr>
        <w:rPr>
          <w:rFonts w:ascii="Garamond" w:hAnsi="Garamond"/>
          <w:iCs/>
        </w:rPr>
      </w:pPr>
    </w:p>
    <w:p w14:paraId="355EE268" w14:textId="77777777" w:rsidR="006D6AA0" w:rsidRDefault="006D6AA0" w:rsidP="00347083">
      <w:pPr>
        <w:rPr>
          <w:rFonts w:ascii="Garamond" w:hAnsi="Garamond"/>
          <w:iCs/>
        </w:rPr>
      </w:pPr>
    </w:p>
    <w:p w14:paraId="142079AA" w14:textId="77777777" w:rsidR="006D6AA0" w:rsidRDefault="006D6AA0" w:rsidP="00347083">
      <w:pPr>
        <w:rPr>
          <w:rFonts w:ascii="Garamond" w:hAnsi="Garamond"/>
          <w:iCs/>
        </w:rPr>
      </w:pPr>
    </w:p>
    <w:p w14:paraId="0405C788" w14:textId="77777777" w:rsidR="006D6AA0" w:rsidRDefault="006D6AA0" w:rsidP="00347083">
      <w:pPr>
        <w:rPr>
          <w:rFonts w:ascii="Garamond" w:hAnsi="Garamond"/>
          <w:iCs/>
        </w:rPr>
      </w:pPr>
    </w:p>
    <w:p w14:paraId="6CC45B16" w14:textId="77777777" w:rsidR="006D6AA0" w:rsidRDefault="006D6AA0" w:rsidP="00347083">
      <w:pPr>
        <w:rPr>
          <w:rFonts w:ascii="Garamond" w:hAnsi="Garamond"/>
          <w:iCs/>
        </w:rPr>
      </w:pPr>
    </w:p>
    <w:p w14:paraId="43E7468C" w14:textId="77777777" w:rsidR="006D6AA0" w:rsidRPr="004C3A8B" w:rsidRDefault="006D6AA0" w:rsidP="00347083">
      <w:pPr>
        <w:rPr>
          <w:rFonts w:ascii="Garamond" w:hAnsi="Garamond"/>
          <w:iCs/>
          <w:sz w:val="22"/>
        </w:rPr>
      </w:pPr>
    </w:p>
    <w:p w14:paraId="02FEF8B2" w14:textId="77777777" w:rsidR="006D6AA0" w:rsidRDefault="006D6AA0" w:rsidP="00347083">
      <w:pPr>
        <w:rPr>
          <w:rFonts w:ascii="Garamond" w:hAnsi="Garamond"/>
          <w:iCs/>
        </w:rPr>
      </w:pPr>
    </w:p>
    <w:p w14:paraId="5F011623" w14:textId="77777777" w:rsidR="00C64BCB" w:rsidRPr="00537840" w:rsidRDefault="00C64BCB" w:rsidP="00347083">
      <w:pPr>
        <w:jc w:val="center"/>
        <w:rPr>
          <w:rFonts w:ascii="Garamond" w:hAnsi="Garamond"/>
          <w:iCs/>
          <w:sz w:val="18"/>
          <w:szCs w:val="18"/>
        </w:rPr>
      </w:pPr>
    </w:p>
    <w:p w14:paraId="47BB19B3" w14:textId="77777777" w:rsidR="00C64BCB" w:rsidRPr="001C1BF3" w:rsidRDefault="00C64BCB" w:rsidP="00347083">
      <w:pPr>
        <w:jc w:val="center"/>
        <w:rPr>
          <w:rFonts w:ascii="Garamond" w:hAnsi="Garamond"/>
          <w:b/>
          <w:iCs/>
          <w:szCs w:val="24"/>
        </w:rPr>
      </w:pPr>
    </w:p>
    <w:p w14:paraId="6FD5D1D3"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Yeah, my dad was gone a lot now. He was importing some very good speed from Germany, and a bunch of crap weed from Mexico.</w:t>
      </w:r>
    </w:p>
    <w:p w14:paraId="78DF77C5" w14:textId="5089B8E9"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He was busy with the o</w:t>
      </w:r>
      <w:r w:rsidR="00D65D01">
        <w:rPr>
          <w:rFonts w:ascii="Garamond" w:eastAsia="MS PMincho" w:hAnsi="Garamond"/>
          <w:sz w:val="24"/>
          <w:szCs w:val="24"/>
        </w:rPr>
        <w:t xml:space="preserve">rchestrating and hijackings of </w:t>
      </w:r>
      <w:r w:rsidRPr="001C1BF3">
        <w:rPr>
          <w:rFonts w:ascii="Garamond" w:eastAsia="MS PMincho" w:hAnsi="Garamond"/>
          <w:sz w:val="24"/>
          <w:szCs w:val="24"/>
        </w:rPr>
        <w:t>cargo trucks containing anything from restaurant napkins, to Vaseline, to shampoos, to cigarettes, to televisions, to alcohol, to…? Hell, I don’t know?</w:t>
      </w:r>
    </w:p>
    <w:p w14:paraId="3002C4F7" w14:textId="6ED7B884" w:rsidR="00C64BCB" w:rsidRPr="001C1BF3" w:rsidRDefault="00D65D01" w:rsidP="00347083">
      <w:pPr>
        <w:pStyle w:val="NoSpacing"/>
        <w:ind w:firstLine="432"/>
        <w:jc w:val="both"/>
        <w:rPr>
          <w:rFonts w:ascii="Garamond" w:eastAsia="MS PMincho" w:hAnsi="Garamond"/>
          <w:sz w:val="24"/>
          <w:szCs w:val="24"/>
        </w:rPr>
      </w:pPr>
      <w:r>
        <w:rPr>
          <w:rFonts w:ascii="Garamond" w:eastAsia="MS PMincho" w:hAnsi="Garamond"/>
          <w:sz w:val="24"/>
          <w:szCs w:val="24"/>
        </w:rPr>
        <w:t>But there were</w:t>
      </w:r>
      <w:r w:rsidR="00C64BCB" w:rsidRPr="001C1BF3">
        <w:rPr>
          <w:rFonts w:ascii="Garamond" w:eastAsia="MS PMincho" w:hAnsi="Garamond"/>
          <w:sz w:val="24"/>
          <w:szCs w:val="24"/>
        </w:rPr>
        <w:t xml:space="preserve"> always cases of something new around the house.</w:t>
      </w:r>
    </w:p>
    <w:p w14:paraId="754B1011"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 xml:space="preserve">Then those cases, of whatever, would be gone? </w:t>
      </w:r>
    </w:p>
    <w:p w14:paraId="5BB4624C"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But then we would have a stupid amount of crazy shit floating about, and in the cupboards.</w:t>
      </w:r>
    </w:p>
    <w:p w14:paraId="322BDCD8" w14:textId="77777777" w:rsidR="00C64BCB" w:rsidRPr="001C1BF3" w:rsidRDefault="00C64BCB" w:rsidP="00347083">
      <w:pPr>
        <w:pStyle w:val="NoSpacing"/>
        <w:jc w:val="both"/>
        <w:rPr>
          <w:rFonts w:ascii="Garamond" w:eastAsia="MS PMincho" w:hAnsi="Garamond"/>
          <w:sz w:val="24"/>
          <w:szCs w:val="24"/>
        </w:rPr>
      </w:pPr>
      <w:r w:rsidRPr="001C1BF3">
        <w:rPr>
          <w:rFonts w:ascii="Garamond" w:eastAsia="MS PMincho" w:hAnsi="Garamond"/>
          <w:sz w:val="24"/>
          <w:szCs w:val="24"/>
        </w:rPr>
        <w:tab/>
        <w:t>52 bottles of ketchup.</w:t>
      </w:r>
    </w:p>
    <w:p w14:paraId="57C41F23" w14:textId="77777777" w:rsidR="00C64BCB" w:rsidRPr="001C1BF3" w:rsidRDefault="00C64BCB" w:rsidP="00347083">
      <w:pPr>
        <w:pStyle w:val="NoSpacing"/>
        <w:jc w:val="both"/>
        <w:rPr>
          <w:rFonts w:ascii="Garamond" w:eastAsia="MS PMincho" w:hAnsi="Garamond"/>
          <w:sz w:val="24"/>
          <w:szCs w:val="24"/>
        </w:rPr>
      </w:pPr>
      <w:r w:rsidRPr="001C1BF3">
        <w:rPr>
          <w:rFonts w:ascii="Garamond" w:eastAsia="MS PMincho" w:hAnsi="Garamond"/>
          <w:sz w:val="24"/>
          <w:szCs w:val="24"/>
        </w:rPr>
        <w:tab/>
        <w:t>138 jars of Vaseline.</w:t>
      </w:r>
    </w:p>
    <w:p w14:paraId="19EB654C" w14:textId="77777777" w:rsidR="00C64BCB" w:rsidRPr="001C1BF3" w:rsidRDefault="00C64BCB" w:rsidP="00347083">
      <w:pPr>
        <w:pStyle w:val="NoSpacing"/>
        <w:jc w:val="both"/>
        <w:rPr>
          <w:rFonts w:ascii="Garamond" w:eastAsia="MS PMincho" w:hAnsi="Garamond"/>
          <w:sz w:val="24"/>
          <w:szCs w:val="24"/>
        </w:rPr>
      </w:pPr>
      <w:r w:rsidRPr="001C1BF3">
        <w:rPr>
          <w:rFonts w:ascii="Garamond" w:eastAsia="MS PMincho" w:hAnsi="Garamond"/>
          <w:sz w:val="24"/>
          <w:szCs w:val="24"/>
        </w:rPr>
        <w:tab/>
        <w:t>78 tubes of Preparation H… etc.</w:t>
      </w:r>
    </w:p>
    <w:p w14:paraId="7699D771" w14:textId="77777777" w:rsidR="00C64BCB" w:rsidRPr="001C1BF3" w:rsidRDefault="00C64BCB" w:rsidP="00347083">
      <w:pPr>
        <w:pStyle w:val="NoSpacing"/>
        <w:jc w:val="both"/>
        <w:rPr>
          <w:rFonts w:ascii="Garamond" w:eastAsia="MS PMincho" w:hAnsi="Garamond"/>
          <w:sz w:val="24"/>
          <w:szCs w:val="24"/>
        </w:rPr>
      </w:pPr>
      <w:r w:rsidRPr="001C1BF3">
        <w:rPr>
          <w:rFonts w:ascii="Garamond" w:eastAsia="MS PMincho" w:hAnsi="Garamond"/>
          <w:sz w:val="24"/>
          <w:szCs w:val="24"/>
        </w:rPr>
        <w:tab/>
        <w:t>( ? )</w:t>
      </w:r>
      <w:r w:rsidRPr="001C1BF3">
        <w:rPr>
          <w:rFonts w:ascii="Garamond" w:eastAsia="MS PMincho" w:hAnsi="Garamond"/>
          <w:sz w:val="24"/>
          <w:szCs w:val="24"/>
        </w:rPr>
        <w:tab/>
      </w:r>
      <w:r w:rsidRPr="001C1BF3">
        <w:rPr>
          <w:rFonts w:ascii="Garamond" w:eastAsia="MS PMincho" w:hAnsi="Garamond"/>
          <w:sz w:val="24"/>
          <w:szCs w:val="24"/>
        </w:rPr>
        <w:tab/>
      </w:r>
    </w:p>
    <w:p w14:paraId="06EB0B28"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 it was kind of funny. Kind of.</w:t>
      </w:r>
    </w:p>
    <w:p w14:paraId="22417E68" w14:textId="77777777" w:rsidR="002215D8" w:rsidRDefault="002215D8" w:rsidP="00347083">
      <w:pPr>
        <w:pStyle w:val="NoSpacing"/>
        <w:ind w:firstLine="432"/>
        <w:jc w:val="both"/>
        <w:rPr>
          <w:rFonts w:ascii="Garamond" w:eastAsia="MS PMincho" w:hAnsi="Garamond"/>
          <w:sz w:val="24"/>
          <w:szCs w:val="24"/>
        </w:rPr>
      </w:pPr>
    </w:p>
    <w:p w14:paraId="61C06D77" w14:textId="17600326" w:rsidR="00C64BCB" w:rsidRPr="001C1BF3" w:rsidRDefault="00C64BCB" w:rsidP="00C80F19">
      <w:pPr>
        <w:pStyle w:val="NoSpacing"/>
        <w:ind w:firstLine="432"/>
        <w:jc w:val="both"/>
        <w:rPr>
          <w:rFonts w:ascii="Garamond" w:eastAsia="MS PMincho" w:hAnsi="Garamond"/>
          <w:sz w:val="24"/>
          <w:szCs w:val="24"/>
        </w:rPr>
      </w:pPr>
      <w:r w:rsidRPr="001C1BF3">
        <w:rPr>
          <w:rFonts w:ascii="Garamond" w:eastAsia="MS PMincho" w:hAnsi="Garamond"/>
          <w:sz w:val="24"/>
          <w:szCs w:val="24"/>
        </w:rPr>
        <w:t>He would explain to me the essentials, and essence of being a criminal, in this loud, Italian, fatherly way.</w:t>
      </w:r>
    </w:p>
    <w:p w14:paraId="2ACE5466" w14:textId="002184EF" w:rsidR="00C64BCB" w:rsidRPr="001C1BF3" w:rsidRDefault="00C64BCB" w:rsidP="0023526D">
      <w:pPr>
        <w:pStyle w:val="NoSpacing"/>
        <w:ind w:firstLine="432"/>
        <w:jc w:val="both"/>
        <w:rPr>
          <w:rFonts w:ascii="Garamond" w:eastAsia="MS PMincho" w:hAnsi="Garamond"/>
          <w:sz w:val="24"/>
          <w:szCs w:val="24"/>
        </w:rPr>
      </w:pPr>
      <w:r w:rsidRPr="001C1BF3">
        <w:rPr>
          <w:rFonts w:ascii="Garamond" w:eastAsia="MS PMincho" w:hAnsi="Garamond"/>
          <w:sz w:val="24"/>
          <w:szCs w:val="24"/>
        </w:rPr>
        <w:t>He would briskly explain his… ‘precise’… ‘strategic’</w:t>
      </w:r>
      <w:r w:rsidR="0023526D">
        <w:rPr>
          <w:rFonts w:ascii="Garamond" w:eastAsia="MS PMincho" w:hAnsi="Garamond"/>
          <w:sz w:val="24"/>
          <w:szCs w:val="24"/>
        </w:rPr>
        <w:t xml:space="preserve"> </w:t>
      </w:r>
      <w:r w:rsidRPr="001C1BF3">
        <w:rPr>
          <w:rFonts w:ascii="Garamond" w:eastAsia="MS PMincho" w:hAnsi="Garamond"/>
          <w:sz w:val="24"/>
          <w:szCs w:val="24"/>
        </w:rPr>
        <w:t xml:space="preserve">decisions that he had made that day. </w:t>
      </w:r>
    </w:p>
    <w:p w14:paraId="4888A1B9"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And he would father me with the raw materials that were needed to be a threat.</w:t>
      </w:r>
    </w:p>
    <w:p w14:paraId="3CB119CA" w14:textId="055D7DF0"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lastRenderedPageBreak/>
        <w:t>So</w:t>
      </w:r>
      <w:r w:rsidR="00D222C3">
        <w:rPr>
          <w:rFonts w:ascii="Garamond" w:eastAsia="MS PMincho" w:hAnsi="Garamond"/>
          <w:sz w:val="24"/>
          <w:szCs w:val="24"/>
        </w:rPr>
        <w:t>,</w:t>
      </w:r>
      <w:r w:rsidRPr="001C1BF3">
        <w:rPr>
          <w:rFonts w:ascii="Garamond" w:eastAsia="MS PMincho" w:hAnsi="Garamond"/>
          <w:sz w:val="24"/>
          <w:szCs w:val="24"/>
        </w:rPr>
        <w:t xml:space="preserve"> it wasn’t all beatings, fear, and loathing, involved in our relationship</w:t>
      </w:r>
      <w:r w:rsidR="001455EC">
        <w:rPr>
          <w:rFonts w:ascii="Garamond" w:eastAsia="MS PMincho" w:hAnsi="Garamond"/>
          <w:sz w:val="24"/>
          <w:szCs w:val="24"/>
        </w:rPr>
        <w:t>.</w:t>
      </w:r>
    </w:p>
    <w:p w14:paraId="71371D37"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 xml:space="preserve">I sometimes loved him. </w:t>
      </w:r>
    </w:p>
    <w:p w14:paraId="6A68C814" w14:textId="35837E20"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And I would like to think that he loved me</w:t>
      </w:r>
      <w:r w:rsidR="001455EC">
        <w:rPr>
          <w:rFonts w:ascii="Garamond" w:eastAsia="MS PMincho" w:hAnsi="Garamond"/>
          <w:sz w:val="24"/>
          <w:szCs w:val="24"/>
        </w:rPr>
        <w:t>.</w:t>
      </w:r>
      <w:r w:rsidRPr="001C1BF3">
        <w:rPr>
          <w:rFonts w:ascii="Garamond" w:eastAsia="MS PMincho" w:hAnsi="Garamond"/>
          <w:sz w:val="24"/>
          <w:szCs w:val="24"/>
        </w:rPr>
        <w:t xml:space="preserve"> </w:t>
      </w:r>
    </w:p>
    <w:p w14:paraId="50D0A645" w14:textId="46FF5444"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But I wasn’t his real son, so I was nothing to him. But I did trail in his footsteps. And so</w:t>
      </w:r>
      <w:r w:rsidR="00D222C3">
        <w:rPr>
          <w:rFonts w:ascii="Garamond" w:eastAsia="MS PMincho" w:hAnsi="Garamond"/>
          <w:sz w:val="24"/>
          <w:szCs w:val="24"/>
        </w:rPr>
        <w:t>,</w:t>
      </w:r>
      <w:r w:rsidRPr="001C1BF3">
        <w:rPr>
          <w:rFonts w:ascii="Garamond" w:eastAsia="MS PMincho" w:hAnsi="Garamond"/>
          <w:sz w:val="24"/>
          <w:szCs w:val="24"/>
        </w:rPr>
        <w:t xml:space="preserve"> all the while that he was having his way against the laws of the land, I was trying to mimic him in his absen</w:t>
      </w:r>
      <w:r w:rsidR="002B1FE0">
        <w:rPr>
          <w:rFonts w:ascii="Garamond" w:eastAsia="MS PMincho" w:hAnsi="Garamond"/>
          <w:sz w:val="24"/>
          <w:szCs w:val="24"/>
        </w:rPr>
        <w:t>ce</w:t>
      </w:r>
      <w:r w:rsidRPr="001C1BF3">
        <w:rPr>
          <w:rFonts w:ascii="Garamond" w:eastAsia="MS PMincho" w:hAnsi="Garamond"/>
          <w:sz w:val="24"/>
          <w:szCs w:val="24"/>
        </w:rPr>
        <w:t>.</w:t>
      </w:r>
    </w:p>
    <w:p w14:paraId="6F877A55" w14:textId="5BFF2059"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So</w:t>
      </w:r>
      <w:r w:rsidR="00D222C3">
        <w:rPr>
          <w:rFonts w:ascii="Garamond" w:eastAsia="MS PMincho" w:hAnsi="Garamond"/>
          <w:sz w:val="24"/>
          <w:szCs w:val="24"/>
        </w:rPr>
        <w:t>,</w:t>
      </w:r>
      <w:r w:rsidRPr="001C1BF3">
        <w:rPr>
          <w:rFonts w:ascii="Garamond" w:eastAsia="MS PMincho" w:hAnsi="Garamond"/>
          <w:sz w:val="24"/>
          <w:szCs w:val="24"/>
        </w:rPr>
        <w:t xml:space="preserve"> with him gone so much, the threats came more often, but the beatings had slowed down. </w:t>
      </w:r>
    </w:p>
    <w:p w14:paraId="3B6D03D8"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 xml:space="preserve">My dad was away on ‘business’ more times than not, and now my mom was doing most of the parenting. </w:t>
      </w:r>
    </w:p>
    <w:p w14:paraId="60393DC6" w14:textId="77777777" w:rsidR="00C64BCB" w:rsidRPr="001C1BF3" w:rsidRDefault="00C64BCB" w:rsidP="00347083">
      <w:pPr>
        <w:pStyle w:val="NoSpacing"/>
        <w:ind w:firstLine="432"/>
        <w:jc w:val="both"/>
        <w:rPr>
          <w:rFonts w:ascii="Garamond" w:eastAsia="MS PMincho" w:hAnsi="Garamond"/>
          <w:sz w:val="24"/>
          <w:szCs w:val="24"/>
        </w:rPr>
      </w:pPr>
    </w:p>
    <w:p w14:paraId="0F03B9A3"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“COOL!”</w:t>
      </w:r>
    </w:p>
    <w:p w14:paraId="1CF55A7D" w14:textId="77777777" w:rsidR="00C64BCB" w:rsidRPr="001C1BF3" w:rsidRDefault="00C64BCB" w:rsidP="00347083">
      <w:pPr>
        <w:pStyle w:val="NoSpacing"/>
        <w:ind w:firstLine="432"/>
        <w:jc w:val="both"/>
        <w:rPr>
          <w:rFonts w:ascii="Garamond" w:eastAsia="MS PMincho" w:hAnsi="Garamond"/>
          <w:sz w:val="24"/>
          <w:szCs w:val="24"/>
        </w:rPr>
      </w:pPr>
    </w:p>
    <w:p w14:paraId="0B9D30B3" w14:textId="41DA81CB"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So</w:t>
      </w:r>
      <w:r w:rsidR="00D222C3">
        <w:rPr>
          <w:rFonts w:ascii="Garamond" w:eastAsia="MS PMincho" w:hAnsi="Garamond"/>
          <w:sz w:val="24"/>
          <w:szCs w:val="24"/>
        </w:rPr>
        <w:t>,</w:t>
      </w:r>
      <w:r w:rsidRPr="001C1BF3">
        <w:rPr>
          <w:rFonts w:ascii="Garamond" w:eastAsia="MS PMincho" w:hAnsi="Garamond"/>
          <w:sz w:val="24"/>
          <w:szCs w:val="24"/>
        </w:rPr>
        <w:t xml:space="preserve"> with my dad away now, I had just started selling… (“His Drugs”) out of ‘his’ house. It was getting kind of risky riding my skateboard down the street, to the hotels, and to the high schools, and to the bowling alley, or to wherever the money was. </w:t>
      </w:r>
    </w:p>
    <w:p w14:paraId="2861FADA" w14:textId="77777777" w:rsidR="00C64BCB" w:rsidRPr="001C1BF3" w:rsidRDefault="00C64BCB" w:rsidP="008D1D0F">
      <w:pPr>
        <w:pStyle w:val="NoSpacing"/>
        <w:ind w:firstLine="432"/>
        <w:jc w:val="both"/>
        <w:rPr>
          <w:rFonts w:ascii="Garamond" w:eastAsia="MS PMincho" w:hAnsi="Garamond"/>
          <w:sz w:val="24"/>
          <w:szCs w:val="24"/>
        </w:rPr>
      </w:pPr>
      <w:r w:rsidRPr="001C1BF3">
        <w:rPr>
          <w:rFonts w:ascii="Garamond" w:eastAsia="MS PMincho" w:hAnsi="Garamond"/>
          <w:sz w:val="24"/>
          <w:szCs w:val="24"/>
        </w:rPr>
        <w:t>Sometimes I had with me 5, 10, and 15 pounds of weed, and my pockets were always bulging with cocaine.</w:t>
      </w:r>
    </w:p>
    <w:p w14:paraId="5F27D421" w14:textId="77777777" w:rsidR="00AB2614" w:rsidRDefault="00C64BCB" w:rsidP="00AB2614">
      <w:pPr>
        <w:pStyle w:val="NoSpacing"/>
        <w:ind w:firstLine="432"/>
        <w:jc w:val="both"/>
        <w:rPr>
          <w:rFonts w:ascii="Garamond" w:eastAsia="MS PMincho" w:hAnsi="Garamond"/>
          <w:sz w:val="24"/>
          <w:szCs w:val="24"/>
        </w:rPr>
      </w:pPr>
      <w:r w:rsidRPr="001C1BF3">
        <w:rPr>
          <w:rFonts w:ascii="Garamond" w:eastAsia="MS PMincho" w:hAnsi="Garamond"/>
          <w:sz w:val="24"/>
          <w:szCs w:val="24"/>
        </w:rPr>
        <w:t>If I hung out in the motel rooms instead of Holt Blvd, I was safe. The girls took care of everything. And they didn’t even think about bringing their “Johns” to the rooms.</w:t>
      </w:r>
    </w:p>
    <w:p w14:paraId="193C64AA" w14:textId="141A04CD" w:rsidR="0078099E" w:rsidRDefault="00C64BCB" w:rsidP="00AB2614">
      <w:pPr>
        <w:pStyle w:val="NoSpacing"/>
        <w:ind w:firstLine="432"/>
        <w:jc w:val="both"/>
        <w:rPr>
          <w:rFonts w:ascii="Garamond" w:eastAsia="MS PMincho" w:hAnsi="Garamond"/>
          <w:sz w:val="24"/>
          <w:szCs w:val="24"/>
        </w:rPr>
      </w:pPr>
      <w:r w:rsidRPr="001C1BF3">
        <w:rPr>
          <w:rFonts w:ascii="Garamond" w:eastAsia="MS PMincho" w:hAnsi="Garamond"/>
          <w:sz w:val="24"/>
          <w:szCs w:val="24"/>
        </w:rPr>
        <w:t>They kept the rooms empty of all male visitors while I was ab</w:t>
      </w:r>
      <w:r w:rsidR="00D222C3">
        <w:rPr>
          <w:rFonts w:ascii="Garamond" w:eastAsia="MS PMincho" w:hAnsi="Garamond"/>
          <w:sz w:val="24"/>
          <w:szCs w:val="24"/>
        </w:rPr>
        <w:t>out. You could hear</w:t>
      </w:r>
      <w:r w:rsidRPr="001C1BF3">
        <w:rPr>
          <w:rFonts w:ascii="Garamond" w:eastAsia="MS PMincho" w:hAnsi="Garamond"/>
          <w:sz w:val="24"/>
          <w:szCs w:val="24"/>
        </w:rPr>
        <w:t xml:space="preserve"> the ‘Johns’ driving up and down Holt Blvd yelling for the girls to come out and play.</w:t>
      </w:r>
    </w:p>
    <w:p w14:paraId="2048FFE2" w14:textId="3CEE9B3C" w:rsidR="00C64BCB" w:rsidRPr="001C1BF3" w:rsidRDefault="00C64BCB" w:rsidP="00AB2614">
      <w:pPr>
        <w:pStyle w:val="NoSpacing"/>
        <w:ind w:firstLine="432"/>
        <w:jc w:val="both"/>
        <w:rPr>
          <w:rFonts w:ascii="Garamond" w:eastAsia="MS PMincho" w:hAnsi="Garamond"/>
          <w:sz w:val="24"/>
          <w:szCs w:val="24"/>
        </w:rPr>
      </w:pPr>
      <w:r w:rsidRPr="001C1BF3">
        <w:rPr>
          <w:rFonts w:ascii="Garamond" w:eastAsia="MS PMincho" w:hAnsi="Garamond"/>
          <w:sz w:val="24"/>
          <w:szCs w:val="24"/>
        </w:rPr>
        <w:t xml:space="preserve">I must’ve had all the pussy in Pomona on lockdown, because we could here horns honking… </w:t>
      </w:r>
    </w:p>
    <w:p w14:paraId="2B8D406B"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w:t>
      </w:r>
      <w:proofErr w:type="spellStart"/>
      <w:r w:rsidRPr="001C1BF3">
        <w:rPr>
          <w:rFonts w:ascii="Garamond" w:eastAsia="MS PMincho" w:hAnsi="Garamond"/>
          <w:sz w:val="24"/>
          <w:szCs w:val="24"/>
        </w:rPr>
        <w:t>aaallllll</w:t>
      </w:r>
      <w:proofErr w:type="spellEnd"/>
      <w:r w:rsidRPr="001C1BF3">
        <w:rPr>
          <w:rFonts w:ascii="Garamond" w:eastAsia="MS PMincho" w:hAnsi="Garamond"/>
          <w:sz w:val="24"/>
          <w:szCs w:val="24"/>
        </w:rPr>
        <w:t xml:space="preserve">… </w:t>
      </w:r>
      <w:proofErr w:type="spellStart"/>
      <w:r w:rsidRPr="001C1BF3">
        <w:rPr>
          <w:rFonts w:ascii="Garamond" w:eastAsia="MS PMincho" w:hAnsi="Garamond"/>
          <w:sz w:val="24"/>
          <w:szCs w:val="24"/>
        </w:rPr>
        <w:t>niiiiiight</w:t>
      </w:r>
      <w:proofErr w:type="spellEnd"/>
      <w:r w:rsidRPr="001C1BF3">
        <w:rPr>
          <w:rFonts w:ascii="Garamond" w:eastAsia="MS PMincho" w:hAnsi="Garamond"/>
          <w:sz w:val="24"/>
          <w:szCs w:val="24"/>
        </w:rPr>
        <w:t xml:space="preserve">… </w:t>
      </w:r>
      <w:proofErr w:type="spellStart"/>
      <w:r w:rsidRPr="001C1BF3">
        <w:rPr>
          <w:rFonts w:ascii="Garamond" w:eastAsia="MS PMincho" w:hAnsi="Garamond"/>
          <w:sz w:val="24"/>
          <w:szCs w:val="24"/>
        </w:rPr>
        <w:t>looooong</w:t>
      </w:r>
      <w:proofErr w:type="spellEnd"/>
      <w:r w:rsidRPr="001C1BF3">
        <w:rPr>
          <w:rFonts w:ascii="Garamond" w:eastAsia="MS PMincho" w:hAnsi="Garamond"/>
          <w:sz w:val="24"/>
          <w:szCs w:val="24"/>
        </w:rPr>
        <w:t>.</w:t>
      </w:r>
    </w:p>
    <w:p w14:paraId="64ED0F01" w14:textId="77777777" w:rsidR="00C64BCB" w:rsidRPr="001C1BF3" w:rsidRDefault="00C64BCB" w:rsidP="00347083">
      <w:pPr>
        <w:pStyle w:val="NoSpacing"/>
        <w:jc w:val="both"/>
        <w:rPr>
          <w:rFonts w:ascii="Garamond" w:eastAsia="MS PMincho" w:hAnsi="Garamond"/>
          <w:sz w:val="24"/>
          <w:szCs w:val="24"/>
        </w:rPr>
      </w:pPr>
      <w:r w:rsidRPr="001C1BF3">
        <w:rPr>
          <w:rFonts w:ascii="Garamond" w:eastAsia="MS PMincho" w:hAnsi="Garamond"/>
          <w:sz w:val="24"/>
          <w:szCs w:val="24"/>
        </w:rPr>
        <w:t>…shouting out the names….</w:t>
      </w:r>
    </w:p>
    <w:p w14:paraId="756573CC"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…of the prostitutes, that I had with me in the motel rooms.</w:t>
      </w:r>
    </w:p>
    <w:p w14:paraId="50186287"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 xml:space="preserve">We would laugh every time that we heard that desperate, panicked sounds… blaring…into…the…night. </w:t>
      </w:r>
    </w:p>
    <w:p w14:paraId="5288B3FA"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The girls all seemed to have had a woman’s… natural… motherly instinct…</w:t>
      </w:r>
    </w:p>
    <w:p w14:paraId="616D5CFA"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 plus, I gave out the best goddamn deals in town.</w:t>
      </w:r>
    </w:p>
    <w:p w14:paraId="3B94D6E3" w14:textId="77777777" w:rsidR="00C64BCB" w:rsidRPr="001C1BF3" w:rsidRDefault="00C64BCB" w:rsidP="00347083">
      <w:pPr>
        <w:pStyle w:val="NoSpacing"/>
        <w:ind w:firstLine="288"/>
        <w:jc w:val="both"/>
        <w:rPr>
          <w:rFonts w:ascii="Garamond" w:eastAsia="MS PMincho" w:hAnsi="Garamond"/>
          <w:sz w:val="24"/>
          <w:szCs w:val="24"/>
        </w:rPr>
      </w:pPr>
    </w:p>
    <w:p w14:paraId="580483CD" w14:textId="19DDAD87" w:rsidR="00C64BCB" w:rsidRPr="001C1BF3" w:rsidRDefault="002215D8" w:rsidP="00347083">
      <w:pPr>
        <w:pStyle w:val="NoSpacing"/>
        <w:ind w:firstLine="288"/>
        <w:jc w:val="both"/>
        <w:rPr>
          <w:rFonts w:ascii="Garamond" w:eastAsia="MS PMincho" w:hAnsi="Garamond"/>
          <w:sz w:val="24"/>
          <w:szCs w:val="24"/>
        </w:rPr>
      </w:pPr>
      <w:r>
        <w:rPr>
          <w:rFonts w:ascii="Garamond" w:eastAsia="MS PMincho" w:hAnsi="Garamond"/>
          <w:sz w:val="24"/>
          <w:szCs w:val="24"/>
        </w:rPr>
        <w:t>There is no doubt about it</w:t>
      </w:r>
      <w:r w:rsidR="00C64BCB" w:rsidRPr="001C1BF3">
        <w:rPr>
          <w:rFonts w:ascii="Garamond" w:eastAsia="MS PMincho" w:hAnsi="Garamond"/>
          <w:sz w:val="24"/>
          <w:szCs w:val="24"/>
        </w:rPr>
        <w:t xml:space="preserve"> that I got taken advantage of. </w:t>
      </w:r>
    </w:p>
    <w:p w14:paraId="4041384C" w14:textId="2BDF294C" w:rsidR="00C64BCB" w:rsidRPr="001C1BF3" w:rsidRDefault="00C64BCB" w:rsidP="00C56B94">
      <w:pPr>
        <w:pStyle w:val="NoSpacing"/>
        <w:ind w:firstLine="288"/>
        <w:jc w:val="both"/>
        <w:rPr>
          <w:rFonts w:ascii="Garamond" w:eastAsia="MS PMincho" w:hAnsi="Garamond"/>
          <w:sz w:val="24"/>
          <w:szCs w:val="24"/>
        </w:rPr>
      </w:pPr>
      <w:r w:rsidRPr="001C1BF3">
        <w:rPr>
          <w:rFonts w:ascii="Garamond" w:eastAsia="MS PMincho" w:hAnsi="Garamond"/>
          <w:sz w:val="24"/>
          <w:szCs w:val="24"/>
        </w:rPr>
        <w:lastRenderedPageBreak/>
        <w:t xml:space="preserve">In fact, I’m sure of it. </w:t>
      </w:r>
    </w:p>
    <w:p w14:paraId="211999DF" w14:textId="7421231A" w:rsidR="00C64BCB" w:rsidRPr="001C1BF3" w:rsidRDefault="00D65D01" w:rsidP="00347083">
      <w:pPr>
        <w:pStyle w:val="NoSpacing"/>
        <w:ind w:firstLine="288"/>
        <w:jc w:val="both"/>
        <w:rPr>
          <w:rFonts w:ascii="Garamond" w:eastAsia="MS PMincho" w:hAnsi="Garamond"/>
          <w:sz w:val="24"/>
          <w:szCs w:val="24"/>
        </w:rPr>
      </w:pPr>
      <w:r>
        <w:rPr>
          <w:rFonts w:ascii="Garamond" w:eastAsia="MS PMincho" w:hAnsi="Garamond"/>
          <w:sz w:val="24"/>
          <w:szCs w:val="24"/>
        </w:rPr>
        <w:t>But</w:t>
      </w:r>
      <w:r w:rsidR="00C64BCB" w:rsidRPr="001C1BF3">
        <w:rPr>
          <w:rFonts w:ascii="Garamond" w:eastAsia="MS PMincho" w:hAnsi="Garamond"/>
          <w:sz w:val="24"/>
          <w:szCs w:val="24"/>
        </w:rPr>
        <w:t xml:space="preserve"> </w:t>
      </w:r>
      <w:r>
        <w:rPr>
          <w:rFonts w:ascii="Garamond" w:eastAsia="MS PMincho" w:hAnsi="Garamond"/>
          <w:sz w:val="24"/>
          <w:szCs w:val="24"/>
        </w:rPr>
        <w:t>i</w:t>
      </w:r>
      <w:r w:rsidR="00C64BCB" w:rsidRPr="001C1BF3">
        <w:rPr>
          <w:rFonts w:ascii="Garamond" w:eastAsia="MS PMincho" w:hAnsi="Garamond"/>
          <w:sz w:val="24"/>
          <w:szCs w:val="24"/>
        </w:rPr>
        <w:t xml:space="preserve">t wasn’t about the profit for me. </w:t>
      </w:r>
    </w:p>
    <w:p w14:paraId="6E30C6D1"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Not yet anyways.</w:t>
      </w:r>
    </w:p>
    <w:p w14:paraId="604832B7" w14:textId="70D3D405" w:rsidR="00C64BCB" w:rsidRPr="001C1BF3" w:rsidRDefault="00C64BCB" w:rsidP="00C56B94">
      <w:pPr>
        <w:pStyle w:val="NoSpacing"/>
        <w:ind w:firstLine="288"/>
        <w:jc w:val="both"/>
        <w:rPr>
          <w:rFonts w:ascii="Garamond" w:eastAsia="MS PMincho" w:hAnsi="Garamond"/>
          <w:sz w:val="24"/>
          <w:szCs w:val="24"/>
        </w:rPr>
      </w:pPr>
      <w:r w:rsidRPr="001C1BF3">
        <w:rPr>
          <w:rFonts w:ascii="Garamond" w:eastAsia="MS PMincho" w:hAnsi="Garamond"/>
          <w:sz w:val="24"/>
          <w:szCs w:val="24"/>
        </w:rPr>
        <w:t>I knew nothing of the economy. So</w:t>
      </w:r>
      <w:r w:rsidR="00D65D01">
        <w:rPr>
          <w:rFonts w:ascii="Garamond" w:eastAsia="MS PMincho" w:hAnsi="Garamond"/>
          <w:sz w:val="24"/>
          <w:szCs w:val="24"/>
        </w:rPr>
        <w:t>, i</w:t>
      </w:r>
      <w:r w:rsidRPr="001C1BF3">
        <w:rPr>
          <w:rFonts w:ascii="Garamond" w:eastAsia="MS PMincho" w:hAnsi="Garamond"/>
          <w:sz w:val="24"/>
          <w:szCs w:val="24"/>
        </w:rPr>
        <w:t xml:space="preserve">t was about something else… </w:t>
      </w:r>
    </w:p>
    <w:p w14:paraId="4CCE7ACF"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It was about something more.</w:t>
      </w:r>
    </w:p>
    <w:p w14:paraId="284A395B"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Something much… much… more.</w:t>
      </w:r>
    </w:p>
    <w:p w14:paraId="42872FF3"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It was about acknowledgement.</w:t>
      </w:r>
    </w:p>
    <w:p w14:paraId="57475997"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It was about filling the void of emptiness… that…</w:t>
      </w:r>
    </w:p>
    <w:p w14:paraId="6744C74D"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 xml:space="preserve"> …that…</w:t>
      </w:r>
    </w:p>
    <w:p w14:paraId="549EBFD2" w14:textId="77777777" w:rsidR="00C64BCB" w:rsidRPr="001C1BF3" w:rsidRDefault="00C64BCB" w:rsidP="00347083">
      <w:pPr>
        <w:pStyle w:val="NoSpacing"/>
        <w:ind w:firstLine="720"/>
        <w:jc w:val="both"/>
        <w:rPr>
          <w:rFonts w:ascii="Garamond" w:eastAsia="MS PMincho" w:hAnsi="Garamond"/>
          <w:sz w:val="24"/>
          <w:szCs w:val="24"/>
        </w:rPr>
      </w:pPr>
      <w:r w:rsidRPr="001C1BF3">
        <w:rPr>
          <w:rFonts w:ascii="Garamond" w:eastAsia="MS PMincho" w:hAnsi="Garamond"/>
          <w:sz w:val="24"/>
          <w:szCs w:val="24"/>
        </w:rPr>
        <w:t xml:space="preserve"> … that… surrounded… me. </w:t>
      </w:r>
    </w:p>
    <w:p w14:paraId="6931B5E0"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 xml:space="preserve">It was about nullifying the pain that was starting to fill me up. </w:t>
      </w:r>
    </w:p>
    <w:p w14:paraId="331B435E"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 xml:space="preserve">It was about lashing out, and just being able to lash at something back. </w:t>
      </w:r>
    </w:p>
    <w:p w14:paraId="37F443B1"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Anyone?</w:t>
      </w:r>
    </w:p>
    <w:p w14:paraId="30D5AF46"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 xml:space="preserve">Everyone! </w:t>
      </w:r>
    </w:p>
    <w:p w14:paraId="10B1DF55" w14:textId="77777777" w:rsidR="00C64BCB" w:rsidRPr="001C1BF3" w:rsidRDefault="00C64BCB" w:rsidP="00347083">
      <w:pPr>
        <w:pStyle w:val="NoSpacing"/>
        <w:ind w:left="432" w:firstLine="432"/>
        <w:jc w:val="both"/>
        <w:rPr>
          <w:rFonts w:ascii="Garamond" w:eastAsia="MS PMincho" w:hAnsi="Garamond"/>
          <w:sz w:val="24"/>
          <w:szCs w:val="24"/>
        </w:rPr>
      </w:pPr>
      <w:r w:rsidRPr="001C1BF3">
        <w:rPr>
          <w:rFonts w:ascii="Garamond" w:eastAsia="MS PMincho" w:hAnsi="Garamond"/>
          <w:sz w:val="24"/>
          <w:szCs w:val="24"/>
        </w:rPr>
        <w:t>(“Who Cared.”)</w:t>
      </w:r>
    </w:p>
    <w:p w14:paraId="09CD0A04" w14:textId="66FA5C2F" w:rsidR="00C64BCB" w:rsidRPr="001C1BF3" w:rsidRDefault="007A1EFA" w:rsidP="002D4280">
      <w:pPr>
        <w:pStyle w:val="NoSpacing"/>
        <w:ind w:firstLine="288"/>
        <w:jc w:val="both"/>
        <w:rPr>
          <w:rFonts w:ascii="Garamond" w:eastAsia="MS PMincho" w:hAnsi="Garamond"/>
          <w:sz w:val="24"/>
          <w:szCs w:val="24"/>
        </w:rPr>
      </w:pPr>
      <w:r>
        <w:rPr>
          <w:rFonts w:ascii="Garamond" w:eastAsia="MS PMincho" w:hAnsi="Garamond"/>
          <w:sz w:val="24"/>
          <w:szCs w:val="24"/>
        </w:rPr>
        <w:t>So</w:t>
      </w:r>
      <w:r w:rsidR="00D65D01">
        <w:rPr>
          <w:rFonts w:ascii="Garamond" w:eastAsia="MS PMincho" w:hAnsi="Garamond"/>
          <w:sz w:val="24"/>
          <w:szCs w:val="24"/>
        </w:rPr>
        <w:t>,</w:t>
      </w:r>
      <w:r w:rsidR="00C64BCB" w:rsidRPr="001C1BF3">
        <w:rPr>
          <w:rFonts w:ascii="Garamond" w:eastAsia="MS PMincho" w:hAnsi="Garamond"/>
          <w:sz w:val="24"/>
          <w:szCs w:val="24"/>
        </w:rPr>
        <w:t xml:space="preserve"> I “Raped” my enviro</w:t>
      </w:r>
      <w:r>
        <w:rPr>
          <w:rFonts w:ascii="Garamond" w:eastAsia="MS PMincho" w:hAnsi="Garamond"/>
          <w:sz w:val="24"/>
          <w:szCs w:val="24"/>
        </w:rPr>
        <w:t>nment. But my main target was anything</w:t>
      </w:r>
      <w:r w:rsidR="00556799">
        <w:rPr>
          <w:rFonts w:ascii="Garamond" w:eastAsia="MS PMincho" w:hAnsi="Garamond"/>
          <w:sz w:val="24"/>
          <w:szCs w:val="24"/>
        </w:rPr>
        <w:t xml:space="preserve"> my father</w:t>
      </w:r>
      <w:r w:rsidR="00C64BCB" w:rsidRPr="001C1BF3">
        <w:rPr>
          <w:rFonts w:ascii="Garamond" w:eastAsia="MS PMincho" w:hAnsi="Garamond"/>
          <w:sz w:val="24"/>
          <w:szCs w:val="24"/>
        </w:rPr>
        <w:t xml:space="preserve"> thought to be precious. </w:t>
      </w:r>
    </w:p>
    <w:p w14:paraId="1A05F959"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Anything?</w:t>
      </w:r>
    </w:p>
    <w:p w14:paraId="723B8027"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Everything!</w:t>
      </w:r>
    </w:p>
    <w:p w14:paraId="6FB05A8A" w14:textId="25AE85F0"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But in doing so, I left a shroud of anxiety</w:t>
      </w:r>
      <w:r w:rsidR="00122485" w:rsidRPr="00122485">
        <w:rPr>
          <w:rFonts w:ascii="Garamond" w:eastAsia="MS PMincho" w:hAnsi="Garamond"/>
          <w:sz w:val="24"/>
          <w:szCs w:val="24"/>
        </w:rPr>
        <w:t xml:space="preserve"> </w:t>
      </w:r>
      <w:r w:rsidR="00122485" w:rsidRPr="001C1BF3">
        <w:rPr>
          <w:rFonts w:ascii="Garamond" w:eastAsia="MS PMincho" w:hAnsi="Garamond"/>
          <w:sz w:val="24"/>
          <w:szCs w:val="24"/>
        </w:rPr>
        <w:t>around my mother</w:t>
      </w:r>
      <w:r w:rsidRPr="001C1BF3">
        <w:rPr>
          <w:rFonts w:ascii="Garamond" w:eastAsia="MS PMincho" w:hAnsi="Garamond"/>
          <w:sz w:val="24"/>
          <w:szCs w:val="24"/>
        </w:rPr>
        <w:t xml:space="preserve">… and </w:t>
      </w:r>
      <w:r w:rsidR="00122485">
        <w:rPr>
          <w:rFonts w:ascii="Garamond" w:eastAsia="MS PMincho" w:hAnsi="Garamond"/>
          <w:sz w:val="24"/>
          <w:szCs w:val="24"/>
        </w:rPr>
        <w:t xml:space="preserve">a cloud </w:t>
      </w:r>
      <w:r w:rsidRPr="001C1BF3">
        <w:rPr>
          <w:rFonts w:ascii="Garamond" w:eastAsia="MS PMincho" w:hAnsi="Garamond"/>
          <w:sz w:val="24"/>
          <w:szCs w:val="24"/>
        </w:rPr>
        <w:t xml:space="preserve">of desperation that I could not </w:t>
      </w:r>
      <w:r w:rsidR="00704283">
        <w:rPr>
          <w:rFonts w:ascii="Garamond" w:eastAsia="MS PMincho" w:hAnsi="Garamond"/>
          <w:sz w:val="24"/>
          <w:szCs w:val="24"/>
        </w:rPr>
        <w:t>n</w:t>
      </w:r>
      <w:r w:rsidRPr="001C1BF3">
        <w:rPr>
          <w:rFonts w:ascii="Garamond" w:eastAsia="MS PMincho" w:hAnsi="Garamond"/>
          <w:sz w:val="24"/>
          <w:szCs w:val="24"/>
        </w:rPr>
        <w:t>ever</w:t>
      </w:r>
      <w:r w:rsidR="00704283">
        <w:rPr>
          <w:rFonts w:ascii="Garamond" w:eastAsia="MS PMincho" w:hAnsi="Garamond"/>
          <w:sz w:val="24"/>
          <w:szCs w:val="24"/>
        </w:rPr>
        <w:t>,</w:t>
      </w:r>
      <w:r w:rsidRPr="001C1BF3">
        <w:rPr>
          <w:rFonts w:ascii="Garamond" w:eastAsia="MS PMincho" w:hAnsi="Garamond"/>
          <w:sz w:val="24"/>
          <w:szCs w:val="24"/>
        </w:rPr>
        <w:t xml:space="preserve"> </w:t>
      </w:r>
      <w:r w:rsidR="00704283">
        <w:rPr>
          <w:rFonts w:ascii="Garamond" w:eastAsia="MS PMincho" w:hAnsi="Garamond"/>
          <w:sz w:val="24"/>
          <w:szCs w:val="24"/>
        </w:rPr>
        <w:t xml:space="preserve">ever </w:t>
      </w:r>
      <w:r w:rsidRPr="001C1BF3">
        <w:rPr>
          <w:rFonts w:ascii="Garamond" w:eastAsia="MS PMincho" w:hAnsi="Garamond"/>
          <w:sz w:val="24"/>
          <w:szCs w:val="24"/>
        </w:rPr>
        <w:t xml:space="preserve">have imagined. </w:t>
      </w:r>
    </w:p>
    <w:p w14:paraId="5B8E626F" w14:textId="2F373473" w:rsidR="00C64BCB" w:rsidRPr="001C1BF3" w:rsidRDefault="00F7055E" w:rsidP="00347083">
      <w:pPr>
        <w:pStyle w:val="NoSpacing"/>
        <w:ind w:firstLine="288"/>
        <w:jc w:val="both"/>
        <w:rPr>
          <w:rFonts w:ascii="Garamond" w:eastAsia="MS PMincho" w:hAnsi="Garamond"/>
          <w:sz w:val="24"/>
          <w:szCs w:val="24"/>
        </w:rPr>
      </w:pPr>
      <w:r>
        <w:rPr>
          <w:rFonts w:ascii="Garamond" w:eastAsia="MS PMincho" w:hAnsi="Garamond"/>
          <w:sz w:val="24"/>
          <w:szCs w:val="24"/>
        </w:rPr>
        <w:t>Not until I too became a parent, and finally under</w:t>
      </w:r>
      <w:r w:rsidR="00C64BCB" w:rsidRPr="001C1BF3">
        <w:rPr>
          <w:rFonts w:ascii="Garamond" w:eastAsia="MS PMincho" w:hAnsi="Garamond"/>
          <w:sz w:val="24"/>
          <w:szCs w:val="24"/>
        </w:rPr>
        <w:t xml:space="preserve">stood the fear apparent. </w:t>
      </w:r>
    </w:p>
    <w:p w14:paraId="0063115F"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(The fear perceived.)</w:t>
      </w:r>
    </w:p>
    <w:p w14:paraId="52137CD7" w14:textId="77777777" w:rsidR="00AC3527" w:rsidRDefault="00AC3527" w:rsidP="00347083">
      <w:pPr>
        <w:pStyle w:val="NoSpacing"/>
        <w:ind w:firstLine="288"/>
        <w:jc w:val="both"/>
        <w:rPr>
          <w:rFonts w:ascii="Garamond" w:eastAsia="MS PMincho" w:hAnsi="Garamond"/>
          <w:sz w:val="24"/>
          <w:szCs w:val="24"/>
        </w:rPr>
      </w:pPr>
    </w:p>
    <w:p w14:paraId="739E2334"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The fear perceived by a mother whose baby boy is missing from his bed at night.</w:t>
      </w:r>
    </w:p>
    <w:p w14:paraId="14B97CDA" w14:textId="77777777" w:rsidR="00C64BCB" w:rsidRPr="001C1BF3" w:rsidRDefault="00C64BCB" w:rsidP="00023029">
      <w:pPr>
        <w:pStyle w:val="NoSpacing"/>
        <w:ind w:firstLine="288"/>
        <w:jc w:val="both"/>
        <w:rPr>
          <w:rFonts w:ascii="Garamond" w:eastAsia="MS PMincho" w:hAnsi="Garamond"/>
          <w:sz w:val="24"/>
          <w:szCs w:val="24"/>
        </w:rPr>
      </w:pPr>
      <w:r w:rsidRPr="001C1BF3">
        <w:rPr>
          <w:rFonts w:ascii="Garamond" w:eastAsia="MS PMincho" w:hAnsi="Garamond"/>
          <w:sz w:val="24"/>
          <w:szCs w:val="24"/>
        </w:rPr>
        <w:t xml:space="preserve">The fear perceived by a mother whose baby boy is treading places not meant for a child of ten years old. </w:t>
      </w:r>
    </w:p>
    <w:p w14:paraId="2AF77BE8" w14:textId="6183B48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The fear perceived by a mother</w:t>
      </w:r>
      <w:r w:rsidR="00D65D01">
        <w:rPr>
          <w:rFonts w:ascii="Garamond" w:eastAsia="MS PMincho" w:hAnsi="Garamond"/>
          <w:sz w:val="24"/>
          <w:szCs w:val="24"/>
        </w:rPr>
        <w:t xml:space="preserve"> whose baby boy’s innocence</w:t>
      </w:r>
      <w:r w:rsidRPr="001C1BF3">
        <w:rPr>
          <w:rFonts w:ascii="Garamond" w:eastAsia="MS PMincho" w:hAnsi="Garamond"/>
          <w:sz w:val="24"/>
          <w:szCs w:val="24"/>
        </w:rPr>
        <w:t>, and adolescen</w:t>
      </w:r>
      <w:r w:rsidR="00E30C50">
        <w:rPr>
          <w:rFonts w:ascii="Garamond" w:eastAsia="MS PMincho" w:hAnsi="Garamond"/>
          <w:sz w:val="24"/>
          <w:szCs w:val="24"/>
        </w:rPr>
        <w:t>ce</w:t>
      </w:r>
      <w:r w:rsidRPr="001C1BF3">
        <w:rPr>
          <w:rFonts w:ascii="Garamond" w:eastAsia="MS PMincho" w:hAnsi="Garamond"/>
          <w:sz w:val="24"/>
          <w:szCs w:val="24"/>
        </w:rPr>
        <w:t>, was being stripped and stolen by the evils and the horrors of the world.</w:t>
      </w:r>
    </w:p>
    <w:p w14:paraId="416F6CC6"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And probably worst yet… Just… Not… Knowing?</w:t>
      </w:r>
    </w:p>
    <w:p w14:paraId="6AACBFAB" w14:textId="77777777" w:rsidR="00C64BCB" w:rsidRPr="001C1BF3" w:rsidRDefault="00C64BCB" w:rsidP="00347083">
      <w:pPr>
        <w:pStyle w:val="NoSpacing"/>
        <w:jc w:val="both"/>
        <w:rPr>
          <w:rFonts w:ascii="Garamond" w:eastAsia="MS PMincho" w:hAnsi="Garamond"/>
          <w:sz w:val="24"/>
          <w:szCs w:val="24"/>
        </w:rPr>
      </w:pPr>
    </w:p>
    <w:p w14:paraId="0041F7DD" w14:textId="77777777" w:rsidR="00C64BCB" w:rsidRPr="001C1BF3" w:rsidRDefault="00C64BCB" w:rsidP="00347083">
      <w:pPr>
        <w:pStyle w:val="NoSpacing"/>
        <w:ind w:firstLine="288"/>
        <w:jc w:val="both"/>
        <w:rPr>
          <w:rFonts w:ascii="Garamond" w:eastAsia="MS PMincho" w:hAnsi="Garamond"/>
          <w:sz w:val="24"/>
          <w:szCs w:val="24"/>
        </w:rPr>
      </w:pPr>
      <w:r w:rsidRPr="001C1BF3">
        <w:rPr>
          <w:rFonts w:ascii="Garamond" w:eastAsia="MS PMincho" w:hAnsi="Garamond"/>
          <w:sz w:val="24"/>
          <w:szCs w:val="24"/>
        </w:rPr>
        <w:t xml:space="preserve">I had found out that the mind will ramble to the darkest, and deepest secrets of memories and pains learned. And through those pains learned, your thoughts will soon harvest into your greatest fucking fear… </w:t>
      </w:r>
    </w:p>
    <w:p w14:paraId="7DCE8C9C" w14:textId="7108B073" w:rsidR="00C64BCB" w:rsidRPr="001C1BF3" w:rsidRDefault="00C64BCB" w:rsidP="00347083">
      <w:pPr>
        <w:pStyle w:val="NoSpacing"/>
        <w:ind w:firstLine="720"/>
        <w:jc w:val="both"/>
        <w:rPr>
          <w:rFonts w:ascii="Garamond" w:eastAsia="MS PMincho" w:hAnsi="Garamond"/>
          <w:sz w:val="24"/>
          <w:szCs w:val="24"/>
        </w:rPr>
      </w:pPr>
      <w:r w:rsidRPr="001C1BF3">
        <w:rPr>
          <w:rFonts w:ascii="Garamond" w:eastAsia="MS PMincho" w:hAnsi="Garamond"/>
          <w:sz w:val="24"/>
          <w:szCs w:val="24"/>
        </w:rPr>
        <w:lastRenderedPageBreak/>
        <w:t xml:space="preserve">  …but, anyway</w:t>
      </w:r>
      <w:r w:rsidR="00251CD9">
        <w:rPr>
          <w:rFonts w:ascii="Garamond" w:eastAsia="MS PMincho" w:hAnsi="Garamond"/>
          <w:sz w:val="24"/>
          <w:szCs w:val="24"/>
        </w:rPr>
        <w:t>s</w:t>
      </w:r>
      <w:r w:rsidRPr="001C1BF3">
        <w:rPr>
          <w:rFonts w:ascii="Garamond" w:eastAsia="MS PMincho" w:hAnsi="Garamond"/>
          <w:sz w:val="24"/>
          <w:szCs w:val="24"/>
        </w:rPr>
        <w:t>…</w:t>
      </w:r>
      <w:r w:rsidRPr="001C1BF3">
        <w:rPr>
          <w:rFonts w:ascii="Garamond" w:eastAsia="MS PMincho" w:hAnsi="Garamond"/>
          <w:sz w:val="24"/>
          <w:szCs w:val="24"/>
        </w:rPr>
        <w:tab/>
      </w:r>
    </w:p>
    <w:p w14:paraId="77F526C5" w14:textId="77777777" w:rsidR="00C64BCB" w:rsidRPr="001C1BF3" w:rsidRDefault="00C64BCB" w:rsidP="00347083">
      <w:pPr>
        <w:pStyle w:val="NoSpacing"/>
        <w:ind w:left="720" w:firstLine="720"/>
        <w:jc w:val="both"/>
        <w:rPr>
          <w:rFonts w:ascii="Garamond" w:eastAsia="MS PMincho" w:hAnsi="Garamond"/>
          <w:sz w:val="24"/>
          <w:szCs w:val="24"/>
        </w:rPr>
      </w:pPr>
      <w:r w:rsidRPr="001C1BF3">
        <w:rPr>
          <w:rFonts w:ascii="Garamond" w:eastAsia="MS PMincho" w:hAnsi="Garamond"/>
          <w:sz w:val="24"/>
          <w:szCs w:val="24"/>
        </w:rPr>
        <w:t>… So, there I was, lashing out…</w:t>
      </w:r>
    </w:p>
    <w:p w14:paraId="12DD4396" w14:textId="77777777" w:rsidR="00C64BCB" w:rsidRPr="001C1BF3" w:rsidRDefault="00C64BCB" w:rsidP="00347083">
      <w:pPr>
        <w:pStyle w:val="NoSpacing"/>
        <w:jc w:val="both"/>
        <w:rPr>
          <w:rFonts w:ascii="Garamond" w:eastAsia="MS PMincho" w:hAnsi="Garamond"/>
          <w:sz w:val="24"/>
          <w:szCs w:val="24"/>
        </w:rPr>
      </w:pPr>
      <w:r w:rsidRPr="001C1BF3">
        <w:rPr>
          <w:rFonts w:ascii="Garamond" w:eastAsia="MS PMincho" w:hAnsi="Garamond"/>
          <w:sz w:val="24"/>
          <w:szCs w:val="24"/>
        </w:rPr>
        <w:t>… trying to dissipate the hollowness,</w:t>
      </w:r>
    </w:p>
    <w:p w14:paraId="4D769A3F" w14:textId="77777777" w:rsidR="00C64BCB" w:rsidRPr="001C1BF3" w:rsidRDefault="00C64BCB" w:rsidP="00347083">
      <w:pPr>
        <w:pStyle w:val="NoSpacing"/>
        <w:ind w:left="432" w:firstLine="432"/>
        <w:jc w:val="both"/>
        <w:rPr>
          <w:rFonts w:ascii="Garamond" w:eastAsia="MS PMincho" w:hAnsi="Garamond"/>
          <w:sz w:val="24"/>
          <w:szCs w:val="24"/>
        </w:rPr>
      </w:pPr>
      <w:r w:rsidRPr="001C1BF3">
        <w:rPr>
          <w:rFonts w:ascii="Garamond" w:eastAsia="MS PMincho" w:hAnsi="Garamond"/>
          <w:sz w:val="24"/>
          <w:szCs w:val="24"/>
        </w:rPr>
        <w:t>… that I had felt inside.</w:t>
      </w:r>
    </w:p>
    <w:p w14:paraId="5A084B09" w14:textId="77777777" w:rsidR="00C64BCB" w:rsidRPr="001C1BF3" w:rsidRDefault="00C64BCB" w:rsidP="00347083">
      <w:pPr>
        <w:pStyle w:val="NoSpacing"/>
        <w:ind w:left="432" w:firstLine="432"/>
        <w:jc w:val="both"/>
        <w:rPr>
          <w:rFonts w:ascii="Garamond" w:eastAsia="MS PMincho" w:hAnsi="Garamond"/>
          <w:sz w:val="24"/>
          <w:szCs w:val="24"/>
        </w:rPr>
      </w:pPr>
      <w:r w:rsidRPr="001C1BF3">
        <w:rPr>
          <w:rFonts w:ascii="Garamond" w:eastAsia="MS PMincho" w:hAnsi="Garamond"/>
          <w:sz w:val="24"/>
          <w:szCs w:val="24"/>
        </w:rPr>
        <w:t>… while… keeping… the hollowness…</w:t>
      </w:r>
    </w:p>
    <w:p w14:paraId="0B33848B" w14:textId="77777777" w:rsidR="00C64BCB" w:rsidRPr="001C1BF3" w:rsidRDefault="00C64BCB" w:rsidP="00347083">
      <w:pPr>
        <w:pStyle w:val="NoSpacing"/>
        <w:ind w:left="864" w:firstLine="432"/>
        <w:jc w:val="both"/>
        <w:rPr>
          <w:rFonts w:ascii="Garamond" w:eastAsia="MS PMincho" w:hAnsi="Garamond"/>
          <w:sz w:val="24"/>
          <w:szCs w:val="24"/>
        </w:rPr>
      </w:pPr>
      <w:r w:rsidRPr="001C1BF3">
        <w:rPr>
          <w:rFonts w:ascii="Garamond" w:eastAsia="MS PMincho" w:hAnsi="Garamond"/>
          <w:sz w:val="24"/>
          <w:szCs w:val="24"/>
        </w:rPr>
        <w:t>… that I had felt…</w:t>
      </w:r>
    </w:p>
    <w:p w14:paraId="39DBDFA2" w14:textId="77777777" w:rsidR="00442ABA" w:rsidRDefault="00C64BCB" w:rsidP="00442ABA">
      <w:pPr>
        <w:pStyle w:val="NoSpacing"/>
        <w:ind w:left="1296" w:firstLine="432"/>
        <w:jc w:val="both"/>
        <w:rPr>
          <w:rFonts w:ascii="Garamond" w:eastAsia="MS PMincho" w:hAnsi="Garamond"/>
          <w:sz w:val="24"/>
          <w:szCs w:val="24"/>
        </w:rPr>
      </w:pPr>
      <w:r w:rsidRPr="001C1BF3">
        <w:rPr>
          <w:rFonts w:ascii="Garamond" w:eastAsia="MS PMincho" w:hAnsi="Garamond"/>
          <w:sz w:val="24"/>
          <w:szCs w:val="24"/>
        </w:rPr>
        <w:t xml:space="preserve">… inside. </w:t>
      </w:r>
    </w:p>
    <w:p w14:paraId="430591F6" w14:textId="48D1C27C" w:rsidR="00C64BCB" w:rsidRPr="001C1BF3" w:rsidRDefault="00BC2FC9" w:rsidP="00B740B8">
      <w:pPr>
        <w:pStyle w:val="NoSpacing"/>
        <w:jc w:val="both"/>
        <w:rPr>
          <w:rFonts w:ascii="Garamond" w:eastAsia="MS PMincho" w:hAnsi="Garamond"/>
          <w:sz w:val="24"/>
          <w:szCs w:val="24"/>
        </w:rPr>
      </w:pPr>
      <w:r>
        <w:rPr>
          <w:rFonts w:ascii="Garamond" w:eastAsia="MS PMincho" w:hAnsi="Garamond"/>
          <w:sz w:val="24"/>
          <w:szCs w:val="24"/>
        </w:rPr>
        <w:t xml:space="preserve">       </w:t>
      </w:r>
      <w:proofErr w:type="gramStart"/>
      <w:r w:rsidR="00C64BCB" w:rsidRPr="001C1BF3">
        <w:rPr>
          <w:rFonts w:ascii="Garamond" w:eastAsia="MS PMincho" w:hAnsi="Garamond"/>
          <w:sz w:val="24"/>
          <w:szCs w:val="24"/>
        </w:rPr>
        <w:t>But in reality, I</w:t>
      </w:r>
      <w:proofErr w:type="gramEnd"/>
      <w:r w:rsidR="00C64BCB" w:rsidRPr="001C1BF3">
        <w:rPr>
          <w:rFonts w:ascii="Garamond" w:eastAsia="MS PMincho" w:hAnsi="Garamond"/>
          <w:sz w:val="24"/>
          <w:szCs w:val="24"/>
        </w:rPr>
        <w:t xml:space="preserve"> was fucking screaming.</w:t>
      </w:r>
    </w:p>
    <w:p w14:paraId="6CCBB5B8" w14:textId="77777777" w:rsidR="00BC2FC9" w:rsidRDefault="00BC2FC9" w:rsidP="00B740B8">
      <w:pPr>
        <w:pStyle w:val="NoSpacing"/>
        <w:jc w:val="both"/>
        <w:rPr>
          <w:rFonts w:ascii="Garamond" w:eastAsia="MS PMincho" w:hAnsi="Garamond"/>
          <w:sz w:val="24"/>
          <w:szCs w:val="24"/>
        </w:rPr>
      </w:pPr>
    </w:p>
    <w:p w14:paraId="484CB054" w14:textId="4D8185BC" w:rsidR="00C64BCB" w:rsidRPr="001C1BF3" w:rsidRDefault="00C64BCB" w:rsidP="00BC2FC9">
      <w:pPr>
        <w:pStyle w:val="NoSpacing"/>
        <w:jc w:val="center"/>
        <w:rPr>
          <w:rFonts w:ascii="Garamond" w:eastAsia="MS PMincho" w:hAnsi="Garamond"/>
          <w:sz w:val="24"/>
          <w:szCs w:val="24"/>
        </w:rPr>
      </w:pPr>
      <w:r w:rsidRPr="001C1BF3">
        <w:rPr>
          <w:rFonts w:ascii="Garamond" w:eastAsia="MS PMincho" w:hAnsi="Garamond"/>
          <w:sz w:val="24"/>
          <w:szCs w:val="24"/>
        </w:rPr>
        <w:t>“Couldn’t you motherfuckers hear me?”</w:t>
      </w:r>
    </w:p>
    <w:p w14:paraId="411573E9" w14:textId="00E11B8B" w:rsidR="00C64BCB" w:rsidRPr="001C1BF3" w:rsidRDefault="00C64BCB" w:rsidP="00BC2FC9">
      <w:pPr>
        <w:pStyle w:val="NoSpacing"/>
        <w:jc w:val="center"/>
        <w:rPr>
          <w:rFonts w:ascii="Garamond" w:eastAsia="MS PMincho" w:hAnsi="Garamond"/>
          <w:sz w:val="24"/>
          <w:szCs w:val="24"/>
        </w:rPr>
      </w:pPr>
      <w:r w:rsidRPr="001C1BF3">
        <w:rPr>
          <w:rFonts w:ascii="Garamond" w:eastAsia="MS PMincho" w:hAnsi="Garamond"/>
          <w:sz w:val="24"/>
          <w:szCs w:val="24"/>
        </w:rPr>
        <w:t>“Was I not… screaming… loud enough for you?”</w:t>
      </w:r>
    </w:p>
    <w:p w14:paraId="6F0C92F9" w14:textId="77777777" w:rsidR="00C64BCB" w:rsidRPr="001C1BF3" w:rsidRDefault="00C64BCB" w:rsidP="00347083">
      <w:pPr>
        <w:pStyle w:val="NoSpacing"/>
        <w:jc w:val="both"/>
        <w:rPr>
          <w:rFonts w:ascii="Garamond" w:eastAsia="MS PMincho" w:hAnsi="Garamond"/>
          <w:sz w:val="24"/>
          <w:szCs w:val="24"/>
        </w:rPr>
      </w:pPr>
      <w:r w:rsidRPr="001C1BF3">
        <w:rPr>
          <w:rFonts w:ascii="Garamond" w:eastAsia="MS PMincho" w:hAnsi="Garamond"/>
          <w:sz w:val="24"/>
          <w:szCs w:val="24"/>
        </w:rPr>
        <w:tab/>
      </w:r>
    </w:p>
    <w:p w14:paraId="506F58C9" w14:textId="77777777" w:rsidR="00C64BCB" w:rsidRPr="001C1BF3" w:rsidRDefault="00C64BCB" w:rsidP="005F56C3">
      <w:pPr>
        <w:pStyle w:val="NoSpacing"/>
        <w:ind w:firstLine="432"/>
        <w:jc w:val="both"/>
        <w:rPr>
          <w:rFonts w:ascii="Garamond" w:eastAsia="MS PMincho" w:hAnsi="Garamond"/>
          <w:sz w:val="24"/>
          <w:szCs w:val="24"/>
        </w:rPr>
      </w:pPr>
      <w:r w:rsidRPr="001C1BF3">
        <w:rPr>
          <w:rFonts w:ascii="Garamond" w:eastAsia="MS PMincho" w:hAnsi="Garamond"/>
          <w:sz w:val="24"/>
          <w:szCs w:val="24"/>
        </w:rPr>
        <w:t xml:space="preserve">I broke into the local thrift store, by climbing in the back window. </w:t>
      </w:r>
    </w:p>
    <w:p w14:paraId="5AADFA73" w14:textId="77777777" w:rsidR="00C64BCB" w:rsidRPr="001C1BF3" w:rsidRDefault="00C64BCB" w:rsidP="005F56C3">
      <w:pPr>
        <w:pStyle w:val="NoSpacing"/>
        <w:ind w:firstLine="432"/>
        <w:jc w:val="both"/>
        <w:rPr>
          <w:rFonts w:ascii="Garamond" w:eastAsia="MS PMincho" w:hAnsi="Garamond"/>
          <w:sz w:val="24"/>
          <w:szCs w:val="24"/>
        </w:rPr>
      </w:pPr>
      <w:r w:rsidRPr="001C1BF3">
        <w:rPr>
          <w:rFonts w:ascii="Garamond" w:eastAsia="MS PMincho" w:hAnsi="Garamond"/>
          <w:sz w:val="24"/>
          <w:szCs w:val="24"/>
        </w:rPr>
        <w:t xml:space="preserve">I walked out the front door, and then burglarized the car in the alley. </w:t>
      </w:r>
    </w:p>
    <w:p w14:paraId="5F6DE90A"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 xml:space="preserve">I didn’t need a bicycle. I had 27 already. </w:t>
      </w:r>
    </w:p>
    <w:p w14:paraId="1692079E"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I was the only one left in the neighborhood who still had a bike.</w:t>
      </w:r>
      <w:r w:rsidRPr="001C1BF3">
        <w:rPr>
          <w:rFonts w:ascii="Garamond" w:eastAsia="MS PMincho" w:hAnsi="Garamond"/>
          <w:sz w:val="24"/>
          <w:szCs w:val="24"/>
        </w:rPr>
        <w:tab/>
      </w:r>
    </w:p>
    <w:p w14:paraId="4E82B8D5" w14:textId="77777777" w:rsidR="0091180F" w:rsidRDefault="0091180F" w:rsidP="00347083">
      <w:pPr>
        <w:pStyle w:val="NoSpacing"/>
        <w:ind w:firstLine="432"/>
        <w:jc w:val="both"/>
        <w:rPr>
          <w:rFonts w:ascii="Garamond" w:eastAsia="MS PMincho" w:hAnsi="Garamond"/>
          <w:sz w:val="24"/>
          <w:szCs w:val="24"/>
        </w:rPr>
      </w:pPr>
    </w:p>
    <w:p w14:paraId="7B3AE9D9"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“What? Was I still not loud enough for you?”</w:t>
      </w:r>
    </w:p>
    <w:p w14:paraId="1E2A258B" w14:textId="77777777" w:rsidR="00C64BCB" w:rsidRPr="001C1BF3" w:rsidRDefault="00C64BCB" w:rsidP="00347083">
      <w:pPr>
        <w:pStyle w:val="NoSpacing"/>
        <w:jc w:val="both"/>
        <w:rPr>
          <w:rFonts w:ascii="Garamond" w:eastAsia="MS PMincho" w:hAnsi="Garamond"/>
          <w:sz w:val="24"/>
          <w:szCs w:val="24"/>
        </w:rPr>
      </w:pPr>
      <w:r w:rsidRPr="001C1BF3">
        <w:rPr>
          <w:rFonts w:ascii="Garamond" w:eastAsia="MS PMincho" w:hAnsi="Garamond"/>
          <w:sz w:val="24"/>
          <w:szCs w:val="24"/>
        </w:rPr>
        <w:tab/>
      </w:r>
    </w:p>
    <w:p w14:paraId="5731415F" w14:textId="48904648" w:rsidR="00C64BCB" w:rsidRPr="001C1BF3" w:rsidRDefault="00C64BCB" w:rsidP="00D65D01">
      <w:pPr>
        <w:pStyle w:val="NoSpacing"/>
        <w:ind w:firstLine="432"/>
        <w:jc w:val="both"/>
        <w:rPr>
          <w:rFonts w:ascii="Garamond" w:eastAsia="MS PMincho" w:hAnsi="Garamond"/>
          <w:sz w:val="24"/>
          <w:szCs w:val="24"/>
        </w:rPr>
      </w:pPr>
      <w:r w:rsidRPr="001C1BF3">
        <w:rPr>
          <w:rFonts w:ascii="Garamond" w:eastAsia="MS PMincho" w:hAnsi="Garamond"/>
          <w:sz w:val="24"/>
          <w:szCs w:val="24"/>
        </w:rPr>
        <w:t>On my way to school I locked the oriental liquor store owner in the storage room, and then stripped the cash register of $470.00, grabbing me a box of Abba</w:t>
      </w:r>
      <w:r w:rsidR="00D65D01">
        <w:rPr>
          <w:rFonts w:ascii="Garamond" w:eastAsia="MS PMincho" w:hAnsi="Garamond"/>
          <w:sz w:val="24"/>
          <w:szCs w:val="24"/>
        </w:rPr>
        <w:t xml:space="preserve"> </w:t>
      </w:r>
      <w:proofErr w:type="spellStart"/>
      <w:r w:rsidRPr="001C1BF3">
        <w:rPr>
          <w:rFonts w:ascii="Garamond" w:eastAsia="MS PMincho" w:hAnsi="Garamond"/>
          <w:sz w:val="24"/>
          <w:szCs w:val="24"/>
        </w:rPr>
        <w:t>Zabba</w:t>
      </w:r>
      <w:r w:rsidR="00D65D01">
        <w:rPr>
          <w:rFonts w:ascii="Garamond" w:eastAsia="MS PMincho" w:hAnsi="Garamond"/>
          <w:sz w:val="24"/>
          <w:szCs w:val="24"/>
        </w:rPr>
        <w:t>’</w:t>
      </w:r>
      <w:r w:rsidRPr="001C1BF3">
        <w:rPr>
          <w:rFonts w:ascii="Garamond" w:eastAsia="MS PMincho" w:hAnsi="Garamond"/>
          <w:sz w:val="24"/>
          <w:szCs w:val="24"/>
        </w:rPr>
        <w:t>s</w:t>
      </w:r>
      <w:proofErr w:type="spellEnd"/>
      <w:r w:rsidRPr="001C1BF3">
        <w:rPr>
          <w:rFonts w:ascii="Garamond" w:eastAsia="MS PMincho" w:hAnsi="Garamond"/>
          <w:sz w:val="24"/>
          <w:szCs w:val="24"/>
        </w:rPr>
        <w:t xml:space="preserve"> on my way out.</w:t>
      </w:r>
    </w:p>
    <w:p w14:paraId="17A5B381"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By the 3</w:t>
      </w:r>
      <w:r w:rsidRPr="001C1BF3">
        <w:rPr>
          <w:rFonts w:ascii="Garamond" w:eastAsia="MS PMincho" w:hAnsi="Garamond"/>
          <w:sz w:val="24"/>
          <w:szCs w:val="24"/>
          <w:vertAlign w:val="superscript"/>
        </w:rPr>
        <w:t>rd</w:t>
      </w:r>
      <w:r w:rsidRPr="001C1BF3">
        <w:rPr>
          <w:rFonts w:ascii="Garamond" w:eastAsia="MS PMincho" w:hAnsi="Garamond"/>
          <w:sz w:val="24"/>
          <w:szCs w:val="24"/>
        </w:rPr>
        <w:t xml:space="preserve"> grade, I was kicked out of Roosevelt Elementary. </w:t>
      </w:r>
    </w:p>
    <w:p w14:paraId="4AE4151C"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By the 5</w:t>
      </w:r>
      <w:r w:rsidRPr="001C1BF3">
        <w:rPr>
          <w:rFonts w:ascii="Garamond" w:eastAsia="MS PMincho" w:hAnsi="Garamond"/>
          <w:sz w:val="24"/>
          <w:szCs w:val="24"/>
          <w:vertAlign w:val="superscript"/>
        </w:rPr>
        <w:t>th</w:t>
      </w:r>
      <w:r w:rsidRPr="001C1BF3">
        <w:rPr>
          <w:rFonts w:ascii="Garamond" w:eastAsia="MS PMincho" w:hAnsi="Garamond"/>
          <w:sz w:val="24"/>
          <w:szCs w:val="24"/>
        </w:rPr>
        <w:t xml:space="preserve"> grade, Lincoln elementary would have nothing to do with me. </w:t>
      </w:r>
    </w:p>
    <w:p w14:paraId="2B0AA452"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 xml:space="preserve">And the teachers…?  </w:t>
      </w:r>
    </w:p>
    <w:p w14:paraId="524EACC3"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Well…?</w:t>
      </w:r>
    </w:p>
    <w:p w14:paraId="2F469FEA" w14:textId="43121F5F"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 xml:space="preserve">…they were very </w:t>
      </w:r>
      <w:proofErr w:type="gramStart"/>
      <w:r w:rsidRPr="001C1BF3">
        <w:rPr>
          <w:rFonts w:ascii="Garamond" w:eastAsia="MS PMincho" w:hAnsi="Garamond"/>
          <w:sz w:val="24"/>
          <w:szCs w:val="24"/>
        </w:rPr>
        <w:t>well aware</w:t>
      </w:r>
      <w:proofErr w:type="gramEnd"/>
      <w:r w:rsidRPr="001C1BF3">
        <w:rPr>
          <w:rFonts w:ascii="Garamond" w:eastAsia="MS PMincho" w:hAnsi="Garamond"/>
          <w:sz w:val="24"/>
          <w:szCs w:val="24"/>
        </w:rPr>
        <w:t xml:space="preserve"> of this </w:t>
      </w:r>
      <w:r w:rsidR="0041706B">
        <w:rPr>
          <w:rFonts w:ascii="Garamond" w:eastAsia="MS PMincho" w:hAnsi="Garamond"/>
          <w:sz w:val="24"/>
          <w:szCs w:val="24"/>
        </w:rPr>
        <w:t>agitated adolescent becoming.</w:t>
      </w:r>
    </w:p>
    <w:p w14:paraId="43719D23"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 xml:space="preserve">Becoming what? </w:t>
      </w:r>
    </w:p>
    <w:p w14:paraId="78A62C57" w14:textId="77777777" w:rsidR="00C64BCB" w:rsidRPr="001C1BF3" w:rsidRDefault="00C64BCB" w:rsidP="00347083">
      <w:pPr>
        <w:pStyle w:val="NoSpacing"/>
        <w:ind w:firstLine="432"/>
        <w:jc w:val="both"/>
        <w:rPr>
          <w:rFonts w:ascii="Garamond" w:eastAsia="MS PMincho" w:hAnsi="Garamond"/>
          <w:sz w:val="24"/>
          <w:szCs w:val="24"/>
        </w:rPr>
      </w:pPr>
      <w:r w:rsidRPr="001C1BF3">
        <w:rPr>
          <w:rFonts w:ascii="Garamond" w:eastAsia="MS PMincho" w:hAnsi="Garamond"/>
          <w:sz w:val="24"/>
          <w:szCs w:val="24"/>
        </w:rPr>
        <w:t xml:space="preserve">They didn’t know? </w:t>
      </w:r>
    </w:p>
    <w:p w14:paraId="1A0003A3" w14:textId="77777777" w:rsidR="00C64BCB" w:rsidRPr="001C1BF3" w:rsidRDefault="00C64BCB" w:rsidP="00347083">
      <w:pPr>
        <w:pStyle w:val="NoSpacing"/>
        <w:ind w:left="864" w:firstLine="432"/>
        <w:jc w:val="both"/>
        <w:rPr>
          <w:rFonts w:ascii="Garamond" w:eastAsia="MS PMincho" w:hAnsi="Garamond"/>
          <w:sz w:val="24"/>
          <w:szCs w:val="24"/>
        </w:rPr>
      </w:pPr>
      <w:r w:rsidRPr="001C1BF3">
        <w:rPr>
          <w:rFonts w:ascii="Garamond" w:eastAsia="MS PMincho" w:hAnsi="Garamond"/>
          <w:sz w:val="24"/>
          <w:szCs w:val="24"/>
        </w:rPr>
        <w:t xml:space="preserve">But there was some talk though. </w:t>
      </w:r>
    </w:p>
    <w:p w14:paraId="0D984BC6" w14:textId="77777777" w:rsidR="00C64BCB" w:rsidRPr="001C1BF3" w:rsidRDefault="00C64BCB" w:rsidP="00347083">
      <w:pPr>
        <w:pStyle w:val="NoSpacing"/>
        <w:jc w:val="both"/>
        <w:rPr>
          <w:rFonts w:ascii="Garamond" w:eastAsia="MS PMincho" w:hAnsi="Garamond"/>
          <w:sz w:val="24"/>
          <w:szCs w:val="24"/>
        </w:rPr>
      </w:pPr>
    </w:p>
    <w:p w14:paraId="269FB051" w14:textId="77777777" w:rsidR="00C64BCB" w:rsidRDefault="00C64BCB" w:rsidP="00347083">
      <w:pPr>
        <w:pStyle w:val="NoSpacing"/>
        <w:rPr>
          <w:rFonts w:ascii="Garamond" w:eastAsia="MS PMincho" w:hAnsi="Garamond"/>
        </w:rPr>
      </w:pPr>
    </w:p>
    <w:p w14:paraId="573BCE8B" w14:textId="77777777" w:rsidR="00C64BCB" w:rsidRDefault="00C64BCB" w:rsidP="00347083">
      <w:pPr>
        <w:pStyle w:val="NoSpacing"/>
        <w:rPr>
          <w:rFonts w:ascii="Garamond" w:eastAsia="MS PMincho" w:hAnsi="Garamond"/>
        </w:rPr>
      </w:pPr>
    </w:p>
    <w:p w14:paraId="2C6F9066" w14:textId="77777777" w:rsidR="00C64BCB" w:rsidRDefault="00C64BCB" w:rsidP="00347083">
      <w:pPr>
        <w:pStyle w:val="NoSpacing"/>
        <w:rPr>
          <w:rFonts w:ascii="Garamond" w:eastAsia="MS PMincho" w:hAnsi="Garamond"/>
        </w:rPr>
      </w:pPr>
    </w:p>
    <w:p w14:paraId="4F037418" w14:textId="77777777" w:rsidR="00C64BCB" w:rsidRDefault="00C64BCB" w:rsidP="00347083">
      <w:pPr>
        <w:pStyle w:val="NoSpacing"/>
        <w:rPr>
          <w:rFonts w:ascii="Garamond" w:eastAsia="MS PMincho" w:hAnsi="Garamond"/>
        </w:rPr>
      </w:pPr>
    </w:p>
    <w:p w14:paraId="52898ACB" w14:textId="77777777" w:rsidR="00C64BCB" w:rsidRDefault="00C64BCB" w:rsidP="00347083">
      <w:pPr>
        <w:pStyle w:val="NoSpacing"/>
        <w:rPr>
          <w:rFonts w:ascii="Garamond" w:eastAsia="MS PMincho" w:hAnsi="Garamond"/>
        </w:rPr>
      </w:pPr>
    </w:p>
    <w:p w14:paraId="019E71EE" w14:textId="77777777" w:rsidR="00C64BCB" w:rsidRDefault="00C64BCB" w:rsidP="00347083">
      <w:pPr>
        <w:pStyle w:val="NoSpacing"/>
        <w:rPr>
          <w:rFonts w:ascii="Garamond" w:eastAsia="MS PMincho" w:hAnsi="Garamond"/>
        </w:rPr>
      </w:pPr>
    </w:p>
    <w:p w14:paraId="1CDE0DF0" w14:textId="77777777" w:rsidR="00537840" w:rsidRDefault="00537840" w:rsidP="00537840">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1855BAF" w14:textId="0294ADD9" w:rsidR="00537840" w:rsidRPr="00FB0556" w:rsidRDefault="00537840" w:rsidP="00537840">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241B4495" w14:textId="495FFDB4" w:rsidR="00537840" w:rsidRPr="00FB0556" w:rsidRDefault="00537840" w:rsidP="00537840">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7</w:t>
      </w:r>
    </w:p>
    <w:p w14:paraId="36856551" w14:textId="77777777" w:rsidR="00C64BCB" w:rsidRDefault="00C64BCB" w:rsidP="00347083">
      <w:pPr>
        <w:pStyle w:val="NoSpacing"/>
        <w:rPr>
          <w:rFonts w:ascii="Garamond" w:eastAsia="MS PMincho" w:hAnsi="Garamond"/>
        </w:rPr>
      </w:pPr>
    </w:p>
    <w:p w14:paraId="368CB490" w14:textId="77777777" w:rsidR="00C64BCB" w:rsidRDefault="00C64BCB" w:rsidP="00347083">
      <w:pPr>
        <w:pStyle w:val="NoSpacing"/>
        <w:rPr>
          <w:rFonts w:ascii="Garamond" w:eastAsia="MS PMincho" w:hAnsi="Garamond"/>
        </w:rPr>
      </w:pPr>
    </w:p>
    <w:p w14:paraId="4EF7B8FA" w14:textId="77777777" w:rsidR="00C64BCB" w:rsidRDefault="00C64BCB" w:rsidP="00347083">
      <w:pPr>
        <w:pStyle w:val="NoSpacing"/>
        <w:rPr>
          <w:rFonts w:ascii="Garamond" w:eastAsia="MS PMincho" w:hAnsi="Garamond"/>
        </w:rPr>
      </w:pPr>
    </w:p>
    <w:p w14:paraId="10801F4C" w14:textId="77777777" w:rsidR="00C64BCB" w:rsidRDefault="00C64BCB" w:rsidP="00347083">
      <w:pPr>
        <w:pStyle w:val="NoSpacing"/>
        <w:rPr>
          <w:rFonts w:ascii="Garamond" w:eastAsia="MS PMincho" w:hAnsi="Garamond"/>
        </w:rPr>
      </w:pPr>
    </w:p>
    <w:p w14:paraId="1E3D5D3C" w14:textId="77777777" w:rsidR="00C64BCB" w:rsidRDefault="00C64BCB" w:rsidP="00347083">
      <w:pPr>
        <w:pStyle w:val="NoSpacing"/>
        <w:rPr>
          <w:rFonts w:ascii="Garamond" w:eastAsia="MS PMincho" w:hAnsi="Garamond"/>
        </w:rPr>
      </w:pPr>
    </w:p>
    <w:p w14:paraId="332E8A3C" w14:textId="77777777" w:rsidR="00C64BCB" w:rsidRDefault="00C64BCB" w:rsidP="00347083">
      <w:pPr>
        <w:pStyle w:val="NoSpacing"/>
        <w:rPr>
          <w:rFonts w:ascii="Garamond" w:eastAsia="MS PMincho" w:hAnsi="Garamond"/>
        </w:rPr>
      </w:pPr>
    </w:p>
    <w:p w14:paraId="1B79E58F" w14:textId="77777777" w:rsidR="00C64BCB" w:rsidRDefault="00C64BCB" w:rsidP="00347083">
      <w:pPr>
        <w:pStyle w:val="NoSpacing"/>
        <w:rPr>
          <w:rFonts w:ascii="Garamond" w:eastAsia="MS PMincho" w:hAnsi="Garamond"/>
        </w:rPr>
      </w:pPr>
    </w:p>
    <w:p w14:paraId="2E68568C" w14:textId="77777777" w:rsidR="00C64BCB" w:rsidRDefault="00C64BCB" w:rsidP="00347083">
      <w:pPr>
        <w:pStyle w:val="NoSpacing"/>
        <w:rPr>
          <w:rFonts w:ascii="Garamond" w:eastAsia="MS PMincho" w:hAnsi="Garamond"/>
        </w:rPr>
      </w:pPr>
    </w:p>
    <w:p w14:paraId="3A97B194" w14:textId="77777777" w:rsidR="00C64BCB" w:rsidRPr="00537840" w:rsidRDefault="00C64BCB" w:rsidP="00347083">
      <w:pPr>
        <w:jc w:val="center"/>
        <w:rPr>
          <w:rFonts w:ascii="Garamond" w:hAnsi="Garamond"/>
          <w:b/>
          <w:iCs/>
          <w:sz w:val="36"/>
          <w:szCs w:val="36"/>
        </w:rPr>
      </w:pPr>
    </w:p>
    <w:p w14:paraId="68845906"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The times and dates I speak of are not in chronological order. They are just a jumble of things I kind of remember from between the ages of 8, 9, and 10.</w:t>
      </w:r>
    </w:p>
    <w:p w14:paraId="3858285A" w14:textId="380E4B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Right now, I sit at my desk inside my cell, and I stare out a window and I look upon the perimeter fence of my gated community, and I stare at the razor sharp, razor wire, that lie</w:t>
      </w:r>
      <w:r w:rsidR="00D65D01">
        <w:rPr>
          <w:rFonts w:ascii="Garamond" w:eastAsia="MS PMincho" w:hAnsi="Garamond"/>
          <w:sz w:val="24"/>
          <w:szCs w:val="24"/>
        </w:rPr>
        <w:t xml:space="preserve"> atop of my prison, everywhere.</w:t>
      </w:r>
    </w:p>
    <w:p w14:paraId="2910D120"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And that was where the idea of the books beginning started.</w:t>
      </w:r>
    </w:p>
    <w:p w14:paraId="05337698" w14:textId="2D624D7A"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First it was a poem from the book “The </w:t>
      </w:r>
      <w:r w:rsidR="00F410E2">
        <w:rPr>
          <w:rFonts w:ascii="Garamond" w:eastAsia="MS PMincho" w:hAnsi="Garamond"/>
          <w:sz w:val="24"/>
          <w:szCs w:val="24"/>
        </w:rPr>
        <w:t>Thorn B</w:t>
      </w:r>
      <w:r w:rsidRPr="00C81D0F">
        <w:rPr>
          <w:rFonts w:ascii="Garamond" w:eastAsia="MS PMincho" w:hAnsi="Garamond"/>
          <w:sz w:val="24"/>
          <w:szCs w:val="24"/>
        </w:rPr>
        <w:t>irds.”</w:t>
      </w:r>
    </w:p>
    <w:p w14:paraId="22596103" w14:textId="6EB9414C" w:rsidR="00C64BCB" w:rsidRPr="00C81D0F" w:rsidRDefault="00C64BCB" w:rsidP="00347083">
      <w:pPr>
        <w:pStyle w:val="NoSpacing"/>
        <w:jc w:val="both"/>
        <w:rPr>
          <w:rFonts w:ascii="Garamond" w:eastAsia="MS PMincho" w:hAnsi="Garamond"/>
          <w:sz w:val="24"/>
          <w:szCs w:val="24"/>
        </w:rPr>
      </w:pPr>
      <w:r w:rsidRPr="00C81D0F">
        <w:rPr>
          <w:rFonts w:ascii="Garamond" w:eastAsia="MS PMincho" w:hAnsi="Garamond"/>
          <w:sz w:val="24"/>
          <w:szCs w:val="24"/>
        </w:rPr>
        <w:t>I had heard this poem sitting in my cell in Chino State Prison. I didn’t know it was from its books beginning, until</w:t>
      </w:r>
      <w:r w:rsidR="00A851F8">
        <w:rPr>
          <w:rFonts w:ascii="Garamond" w:eastAsia="MS PMincho" w:hAnsi="Garamond"/>
          <w:sz w:val="24"/>
          <w:szCs w:val="24"/>
        </w:rPr>
        <w:t xml:space="preserve"> years</w:t>
      </w:r>
      <w:r w:rsidRPr="00C81D0F">
        <w:rPr>
          <w:rFonts w:ascii="Garamond" w:eastAsia="MS PMincho" w:hAnsi="Garamond"/>
          <w:sz w:val="24"/>
          <w:szCs w:val="24"/>
        </w:rPr>
        <w:t xml:space="preserve"> later</w:t>
      </w:r>
      <w:r w:rsidR="00E35356">
        <w:rPr>
          <w:rFonts w:ascii="Garamond" w:eastAsia="MS PMincho" w:hAnsi="Garamond"/>
          <w:sz w:val="24"/>
          <w:szCs w:val="24"/>
        </w:rPr>
        <w:t>.</w:t>
      </w:r>
      <w:r w:rsidRPr="00C81D0F">
        <w:rPr>
          <w:rFonts w:ascii="Garamond" w:eastAsia="MS PMincho" w:hAnsi="Garamond"/>
          <w:sz w:val="24"/>
          <w:szCs w:val="24"/>
        </w:rPr>
        <w:t xml:space="preserve"> </w:t>
      </w:r>
    </w:p>
    <w:p w14:paraId="59EB87FB" w14:textId="2CFCD380"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A few years later</w:t>
      </w:r>
      <w:r w:rsidR="00A2511D">
        <w:rPr>
          <w:rFonts w:ascii="Garamond" w:eastAsia="MS PMincho" w:hAnsi="Garamond"/>
          <w:sz w:val="24"/>
          <w:szCs w:val="24"/>
        </w:rPr>
        <w:t>,</w:t>
      </w:r>
      <w:r w:rsidRPr="00C81D0F">
        <w:rPr>
          <w:rFonts w:ascii="Garamond" w:eastAsia="MS PMincho" w:hAnsi="Garamond"/>
          <w:sz w:val="24"/>
          <w:szCs w:val="24"/>
        </w:rPr>
        <w:t xml:space="preserve"> in fact.</w:t>
      </w:r>
    </w:p>
    <w:p w14:paraId="3003CD96"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It was by happenstance that I had picked up the book and saw it on its front page. </w:t>
      </w:r>
    </w:p>
    <w:p w14:paraId="1CF2B7FB"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I was shocked to see its semblance, and I knew right away it was from that poem I had heard in prison, long ago.</w:t>
      </w:r>
    </w:p>
    <w:p w14:paraId="2688CC69" w14:textId="5A817E5A" w:rsidR="00C64BCB" w:rsidRPr="00C81D0F" w:rsidRDefault="00C64BCB" w:rsidP="00347083">
      <w:pPr>
        <w:pStyle w:val="NoSpacing"/>
        <w:jc w:val="both"/>
        <w:rPr>
          <w:rFonts w:ascii="Garamond" w:eastAsia="MS PMincho" w:hAnsi="Garamond"/>
          <w:sz w:val="24"/>
          <w:szCs w:val="24"/>
        </w:rPr>
      </w:pPr>
      <w:r w:rsidRPr="00C81D0F">
        <w:rPr>
          <w:rFonts w:ascii="Garamond" w:eastAsia="MS PMincho" w:hAnsi="Garamond"/>
          <w:sz w:val="24"/>
          <w:szCs w:val="24"/>
        </w:rPr>
        <w:t xml:space="preserve">I have put my own …touch… to </w:t>
      </w:r>
      <w:r w:rsidR="00537840" w:rsidRPr="00C81D0F">
        <w:rPr>
          <w:rFonts w:ascii="Garamond" w:eastAsia="MS PMincho" w:hAnsi="Garamond"/>
          <w:sz w:val="24"/>
          <w:szCs w:val="24"/>
        </w:rPr>
        <w:t>it and</w:t>
      </w:r>
      <w:r w:rsidRPr="00C81D0F">
        <w:rPr>
          <w:rFonts w:ascii="Garamond" w:eastAsia="MS PMincho" w:hAnsi="Garamond"/>
          <w:sz w:val="24"/>
          <w:szCs w:val="24"/>
        </w:rPr>
        <w:t xml:space="preserve"> made it mine.</w:t>
      </w:r>
    </w:p>
    <w:p w14:paraId="6916A2C5"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Not my idea, but my style. </w:t>
      </w:r>
    </w:p>
    <w:p w14:paraId="246F5C79"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My technique.</w:t>
      </w:r>
    </w:p>
    <w:p w14:paraId="5F3B5FED"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My way. </w:t>
      </w:r>
    </w:p>
    <w:p w14:paraId="03DBFC5D"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My manner.</w:t>
      </w:r>
    </w:p>
    <w:p w14:paraId="296D3987" w14:textId="77777777" w:rsidR="00C64BCB" w:rsidRPr="00C81D0F" w:rsidRDefault="00C64BCB" w:rsidP="00347083">
      <w:pPr>
        <w:pStyle w:val="NoSpacing"/>
        <w:ind w:left="432" w:firstLine="432"/>
        <w:jc w:val="both"/>
        <w:rPr>
          <w:rFonts w:ascii="Garamond" w:eastAsia="MS PMincho" w:hAnsi="Garamond"/>
          <w:sz w:val="24"/>
          <w:szCs w:val="24"/>
        </w:rPr>
      </w:pPr>
      <w:r w:rsidRPr="00C81D0F">
        <w:rPr>
          <w:rFonts w:ascii="Garamond" w:eastAsia="MS PMincho" w:hAnsi="Garamond"/>
          <w:sz w:val="24"/>
          <w:szCs w:val="24"/>
        </w:rPr>
        <w:t xml:space="preserve">…My approach.   </w:t>
      </w:r>
    </w:p>
    <w:p w14:paraId="0E1ECA81" w14:textId="369FE663"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lastRenderedPageBreak/>
        <w:t>Anyway</w:t>
      </w:r>
      <w:r w:rsidR="000F43C2">
        <w:rPr>
          <w:rFonts w:ascii="Garamond" w:eastAsia="MS PMincho" w:hAnsi="Garamond"/>
          <w:sz w:val="24"/>
          <w:szCs w:val="24"/>
        </w:rPr>
        <w:t>s</w:t>
      </w:r>
      <w:r w:rsidRPr="00C81D0F">
        <w:rPr>
          <w:rFonts w:ascii="Garamond" w:eastAsia="MS PMincho" w:hAnsi="Garamond"/>
          <w:sz w:val="24"/>
          <w:szCs w:val="24"/>
        </w:rPr>
        <w:t>, at the central part of the prison, called “Central,” they have five blocks, and a ‘Gym’ for dormitory living.</w:t>
      </w:r>
    </w:p>
    <w:p w14:paraId="4E4B6BB0"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The Gym is for lower level custody housing.</w:t>
      </w:r>
    </w:p>
    <w:p w14:paraId="3E6F1AF3"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Then you have Madrone, Sycamore, Cypress, Birch Hall, and then Palm Hall.</w:t>
      </w:r>
    </w:p>
    <w:p w14:paraId="4769B837" w14:textId="545AB1A1"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Palm Hall is “Deep Segregation.”</w:t>
      </w:r>
      <w:r w:rsidR="00D65D01">
        <w:rPr>
          <w:rFonts w:ascii="Garamond" w:eastAsia="MS PMincho" w:hAnsi="Garamond"/>
          <w:sz w:val="24"/>
          <w:szCs w:val="24"/>
        </w:rPr>
        <w:t xml:space="preserve"> (</w:t>
      </w:r>
      <w:r w:rsidRPr="00C81D0F">
        <w:rPr>
          <w:rFonts w:ascii="Garamond" w:eastAsia="MS PMincho" w:hAnsi="Garamond"/>
          <w:sz w:val="24"/>
          <w:szCs w:val="24"/>
        </w:rPr>
        <w:t>a.k.a., “The Hole.”)</w:t>
      </w:r>
    </w:p>
    <w:p w14:paraId="3DCCEAF3"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Cypress is overflow for “The Hole,” and Birch Hall is “PC,” (Protective Custody.)</w:t>
      </w:r>
    </w:p>
    <w:p w14:paraId="795E455D" w14:textId="763DC3CC"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Sycamore and Madrone are main line, but it might as well be “AD-SEG” also, because we are always on fucking lock down.</w:t>
      </w:r>
    </w:p>
    <w:p w14:paraId="3097FFDD"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Always.</w:t>
      </w:r>
    </w:p>
    <w:p w14:paraId="523F9D85"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We are always at war with someone, somewhere, and it’s very rare for us to have a peace treaty signed of any kind. </w:t>
      </w:r>
    </w:p>
    <w:p w14:paraId="6D8AE828"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Politics are played very heavily between us. But we do get along very well… when… we are within our own cells.</w:t>
      </w:r>
    </w:p>
    <w:p w14:paraId="04F93581" w14:textId="40506816" w:rsidR="00C64BCB" w:rsidRPr="00C81D0F" w:rsidRDefault="006C34EA"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So,</w:t>
      </w:r>
      <w:r w:rsidR="00C64BCB" w:rsidRPr="00C81D0F">
        <w:rPr>
          <w:rFonts w:ascii="Garamond" w:eastAsia="MS PMincho" w:hAnsi="Garamond"/>
          <w:sz w:val="24"/>
          <w:szCs w:val="24"/>
        </w:rPr>
        <w:t xml:space="preserve"> </w:t>
      </w:r>
      <w:r w:rsidRPr="00C81D0F">
        <w:rPr>
          <w:rFonts w:ascii="Garamond" w:eastAsia="MS PMincho" w:hAnsi="Garamond"/>
          <w:sz w:val="24"/>
          <w:szCs w:val="24"/>
        </w:rPr>
        <w:t>if</w:t>
      </w:r>
      <w:r w:rsidR="00C64BCB" w:rsidRPr="00C81D0F">
        <w:rPr>
          <w:rFonts w:ascii="Garamond" w:eastAsia="MS PMincho" w:hAnsi="Garamond"/>
          <w:sz w:val="24"/>
          <w:szCs w:val="24"/>
        </w:rPr>
        <w:t xml:space="preserve"> we are unable to physically cut the throats of each other, we share a common bond… </w:t>
      </w:r>
    </w:p>
    <w:p w14:paraId="678649C9" w14:textId="77777777" w:rsidR="00C64BCB" w:rsidRPr="00C81D0F" w:rsidRDefault="00C64BCB" w:rsidP="007747E0">
      <w:pPr>
        <w:pStyle w:val="NoSpacing"/>
        <w:ind w:left="2160" w:firstLine="720"/>
        <w:jc w:val="both"/>
        <w:rPr>
          <w:rFonts w:ascii="Garamond" w:eastAsia="MS PMincho" w:hAnsi="Garamond"/>
          <w:sz w:val="24"/>
          <w:szCs w:val="24"/>
        </w:rPr>
      </w:pPr>
      <w:r w:rsidRPr="00C81D0F">
        <w:rPr>
          <w:rFonts w:ascii="Garamond" w:eastAsia="MS PMincho" w:hAnsi="Garamond"/>
          <w:sz w:val="24"/>
          <w:szCs w:val="24"/>
        </w:rPr>
        <w:t>…boredom.</w:t>
      </w:r>
    </w:p>
    <w:p w14:paraId="25C99F81"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Which brings us to this thing called “Mic Night,” and on Fridays the blacks have the floor. And from within their bars, they read, they write, they rap, and they roll…</w:t>
      </w:r>
    </w:p>
    <w:p w14:paraId="42F8D887"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They play harmonics from the teeth of a comb. </w:t>
      </w:r>
    </w:p>
    <w:p w14:paraId="5F978384"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They tell jokes, they sing the blues, and they recite poetry… </w:t>
      </w:r>
    </w:p>
    <w:p w14:paraId="529D3BF0"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…and they explain their fall from grace.</w:t>
      </w:r>
    </w:p>
    <w:p w14:paraId="75114FFC"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Or their endless search for the face of grace.</w:t>
      </w:r>
    </w:p>
    <w:p w14:paraId="343662AB"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Absolute quiet is given.</w:t>
      </w:r>
    </w:p>
    <w:p w14:paraId="25741828"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Each individual participant is given his due respect.</w:t>
      </w:r>
    </w:p>
    <w:p w14:paraId="71CF8ECB" w14:textId="77777777" w:rsidR="00C64BCB" w:rsidRPr="00C81D0F" w:rsidRDefault="00C64BCB" w:rsidP="00347083">
      <w:pPr>
        <w:pStyle w:val="NoSpacing"/>
        <w:ind w:firstLine="432"/>
        <w:jc w:val="both"/>
        <w:rPr>
          <w:rFonts w:ascii="Garamond" w:eastAsia="MS PMincho" w:hAnsi="Garamond"/>
          <w:sz w:val="24"/>
          <w:szCs w:val="24"/>
        </w:rPr>
      </w:pPr>
    </w:p>
    <w:p w14:paraId="42A600E6"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If we were stabbing each other that day, that night, we would still be quietly listening to him tell his story of woe… …and identifying.</w:t>
      </w:r>
    </w:p>
    <w:p w14:paraId="757D5AD5" w14:textId="77777777" w:rsidR="00C64BCB" w:rsidRPr="00C81D0F" w:rsidRDefault="00C64BCB" w:rsidP="00347083">
      <w:pPr>
        <w:pStyle w:val="NoSpacing"/>
        <w:jc w:val="both"/>
        <w:rPr>
          <w:rFonts w:ascii="Garamond" w:eastAsia="MS PMincho" w:hAnsi="Garamond"/>
          <w:sz w:val="24"/>
          <w:szCs w:val="24"/>
        </w:rPr>
      </w:pPr>
      <w:r w:rsidRPr="00C81D0F">
        <w:rPr>
          <w:rFonts w:ascii="Garamond" w:eastAsia="MS PMincho" w:hAnsi="Garamond"/>
          <w:sz w:val="24"/>
          <w:szCs w:val="24"/>
        </w:rPr>
        <w:tab/>
      </w:r>
    </w:p>
    <w:p w14:paraId="65129111"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The Mexicans and whites shared Saturday night. </w:t>
      </w:r>
    </w:p>
    <w:p w14:paraId="14542467" w14:textId="3F1B32A1"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Oldies are the common </w:t>
      </w:r>
      <w:r w:rsidR="00537840" w:rsidRPr="00C81D0F">
        <w:rPr>
          <w:rFonts w:ascii="Garamond" w:eastAsia="MS PMincho" w:hAnsi="Garamond"/>
          <w:sz w:val="24"/>
          <w:szCs w:val="24"/>
        </w:rPr>
        <w:t>go</w:t>
      </w:r>
      <w:r w:rsidR="006C34EA">
        <w:rPr>
          <w:rFonts w:ascii="Garamond" w:eastAsia="MS PMincho" w:hAnsi="Garamond"/>
          <w:sz w:val="24"/>
          <w:szCs w:val="24"/>
        </w:rPr>
        <w:t>-</w:t>
      </w:r>
      <w:r w:rsidR="00537840" w:rsidRPr="00C81D0F">
        <w:rPr>
          <w:rFonts w:ascii="Garamond" w:eastAsia="MS PMincho" w:hAnsi="Garamond"/>
          <w:sz w:val="24"/>
          <w:szCs w:val="24"/>
        </w:rPr>
        <w:t>to</w:t>
      </w:r>
      <w:r w:rsidRPr="00C81D0F">
        <w:rPr>
          <w:rFonts w:ascii="Garamond" w:eastAsia="MS PMincho" w:hAnsi="Garamond"/>
          <w:sz w:val="24"/>
          <w:szCs w:val="24"/>
        </w:rPr>
        <w:t xml:space="preserve"> with the Mexicans, as they tell the</w:t>
      </w:r>
      <w:r w:rsidR="00D65D01">
        <w:rPr>
          <w:rFonts w:ascii="Garamond" w:eastAsia="MS PMincho" w:hAnsi="Garamond"/>
          <w:sz w:val="24"/>
          <w:szCs w:val="24"/>
        </w:rPr>
        <w:t>ir</w:t>
      </w:r>
      <w:r w:rsidRPr="00C81D0F">
        <w:rPr>
          <w:rFonts w:ascii="Garamond" w:eastAsia="MS PMincho" w:hAnsi="Garamond"/>
          <w:sz w:val="24"/>
          <w:szCs w:val="24"/>
        </w:rPr>
        <w:t xml:space="preserve"> stories of a happier time. </w:t>
      </w:r>
    </w:p>
    <w:p w14:paraId="11AD65A7" w14:textId="51E33630" w:rsidR="00C64BCB" w:rsidRPr="00C81D0F" w:rsidRDefault="00C64BCB" w:rsidP="00D83F8A">
      <w:pPr>
        <w:pStyle w:val="NoSpacing"/>
        <w:ind w:firstLine="432"/>
        <w:jc w:val="both"/>
        <w:rPr>
          <w:rFonts w:ascii="Garamond" w:eastAsia="MS PMincho" w:hAnsi="Garamond"/>
          <w:sz w:val="24"/>
          <w:szCs w:val="24"/>
        </w:rPr>
      </w:pPr>
      <w:r w:rsidRPr="00C81D0F">
        <w:rPr>
          <w:rFonts w:ascii="Garamond" w:eastAsia="MS PMincho" w:hAnsi="Garamond"/>
          <w:sz w:val="24"/>
          <w:szCs w:val="24"/>
        </w:rPr>
        <w:t>I would recite the lyrics of Alice in Chains</w:t>
      </w:r>
      <w:r w:rsidR="00A5339E">
        <w:rPr>
          <w:rFonts w:ascii="Garamond" w:eastAsia="MS PMincho" w:hAnsi="Garamond"/>
          <w:sz w:val="24"/>
          <w:szCs w:val="24"/>
        </w:rPr>
        <w:t>,</w:t>
      </w:r>
      <w:r w:rsidRPr="00C81D0F">
        <w:rPr>
          <w:rFonts w:ascii="Garamond" w:eastAsia="MS PMincho" w:hAnsi="Garamond"/>
          <w:sz w:val="24"/>
          <w:szCs w:val="24"/>
        </w:rPr>
        <w:t xml:space="preserve"> verbatim.</w:t>
      </w:r>
    </w:p>
    <w:p w14:paraId="442169CC" w14:textId="47E7E4E3" w:rsidR="00C64BCB" w:rsidRPr="00C81D0F" w:rsidRDefault="00C64BCB" w:rsidP="00D83F8A">
      <w:pPr>
        <w:pStyle w:val="NoSpacing"/>
        <w:ind w:firstLine="432"/>
        <w:jc w:val="both"/>
        <w:rPr>
          <w:rFonts w:ascii="Garamond" w:eastAsia="MS PMincho" w:hAnsi="Garamond"/>
          <w:sz w:val="24"/>
          <w:szCs w:val="24"/>
        </w:rPr>
      </w:pPr>
      <w:r w:rsidRPr="00C81D0F">
        <w:rPr>
          <w:rFonts w:ascii="Garamond" w:eastAsia="MS PMincho" w:hAnsi="Garamond"/>
          <w:sz w:val="24"/>
          <w:szCs w:val="24"/>
        </w:rPr>
        <w:t>They sing of empty eyes, and dead</w:t>
      </w:r>
      <w:r w:rsidR="00D65D01">
        <w:rPr>
          <w:rFonts w:ascii="Garamond" w:eastAsia="MS PMincho" w:hAnsi="Garamond"/>
          <w:sz w:val="24"/>
          <w:szCs w:val="24"/>
        </w:rPr>
        <w:t>-</w:t>
      </w:r>
      <w:r w:rsidRPr="00C81D0F">
        <w:rPr>
          <w:rFonts w:ascii="Garamond" w:eastAsia="MS PMincho" w:hAnsi="Garamond"/>
          <w:sz w:val="24"/>
          <w:szCs w:val="24"/>
        </w:rPr>
        <w:t xml:space="preserve">end stares. </w:t>
      </w:r>
    </w:p>
    <w:p w14:paraId="50E47E71" w14:textId="75EE35A5" w:rsidR="00C64BCB" w:rsidRPr="00C81D0F" w:rsidRDefault="00C64BCB" w:rsidP="00D83F8A">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They sing of having never felt such </w:t>
      </w:r>
      <w:r w:rsidR="006C34EA" w:rsidRPr="00C81D0F">
        <w:rPr>
          <w:rFonts w:ascii="Garamond" w:eastAsia="MS PMincho" w:hAnsi="Garamond"/>
          <w:sz w:val="24"/>
          <w:szCs w:val="24"/>
        </w:rPr>
        <w:t>frustrations and</w:t>
      </w:r>
      <w:r w:rsidRPr="00C81D0F">
        <w:rPr>
          <w:rFonts w:ascii="Garamond" w:eastAsia="MS PMincho" w:hAnsi="Garamond"/>
          <w:sz w:val="24"/>
          <w:szCs w:val="24"/>
        </w:rPr>
        <w:t xml:space="preserve"> lacking self</w:t>
      </w:r>
      <w:r w:rsidR="00D65D01">
        <w:rPr>
          <w:rFonts w:ascii="Garamond" w:eastAsia="MS PMincho" w:hAnsi="Garamond"/>
          <w:sz w:val="24"/>
          <w:szCs w:val="24"/>
        </w:rPr>
        <w:t>-</w:t>
      </w:r>
      <w:r w:rsidRPr="00C81D0F">
        <w:rPr>
          <w:rFonts w:ascii="Garamond" w:eastAsia="MS PMincho" w:hAnsi="Garamond"/>
          <w:sz w:val="24"/>
          <w:szCs w:val="24"/>
        </w:rPr>
        <w:t xml:space="preserve"> control. </w:t>
      </w:r>
    </w:p>
    <w:p w14:paraId="68D38BE4" w14:textId="4DF83559"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lastRenderedPageBreak/>
        <w:t>Well, I have never felt such frustration, and I definitely lack self</w:t>
      </w:r>
      <w:r w:rsidR="00D65D01">
        <w:rPr>
          <w:rFonts w:ascii="Garamond" w:eastAsia="MS PMincho" w:hAnsi="Garamond"/>
          <w:sz w:val="24"/>
          <w:szCs w:val="24"/>
        </w:rPr>
        <w:t>-</w:t>
      </w:r>
      <w:r w:rsidRPr="00C81D0F">
        <w:rPr>
          <w:rFonts w:ascii="Garamond" w:eastAsia="MS PMincho" w:hAnsi="Garamond"/>
          <w:sz w:val="24"/>
          <w:szCs w:val="24"/>
        </w:rPr>
        <w:t xml:space="preserve">control. </w:t>
      </w:r>
    </w:p>
    <w:p w14:paraId="16AA97AD" w14:textId="7E098143"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They sing of “Wanting </w:t>
      </w:r>
      <w:r w:rsidR="00D65D01">
        <w:rPr>
          <w:rFonts w:ascii="Garamond" w:eastAsia="MS PMincho" w:hAnsi="Garamond"/>
          <w:sz w:val="24"/>
          <w:szCs w:val="24"/>
        </w:rPr>
        <w:t>to taste a dirty pistol in their</w:t>
      </w:r>
      <w:r w:rsidRPr="00C81D0F">
        <w:rPr>
          <w:rFonts w:ascii="Garamond" w:eastAsia="MS PMincho" w:hAnsi="Garamond"/>
          <w:sz w:val="24"/>
          <w:szCs w:val="24"/>
        </w:rPr>
        <w:t xml:space="preserve"> mouths, and on the</w:t>
      </w:r>
      <w:r w:rsidR="00D65D01">
        <w:rPr>
          <w:rFonts w:ascii="Garamond" w:eastAsia="MS PMincho" w:hAnsi="Garamond"/>
          <w:sz w:val="24"/>
          <w:szCs w:val="24"/>
        </w:rPr>
        <w:t>i</w:t>
      </w:r>
      <w:r w:rsidRPr="00C81D0F">
        <w:rPr>
          <w:rFonts w:ascii="Garamond" w:eastAsia="MS PMincho" w:hAnsi="Garamond"/>
          <w:sz w:val="24"/>
          <w:szCs w:val="24"/>
        </w:rPr>
        <w:t xml:space="preserve">r tongues.” </w:t>
      </w:r>
    </w:p>
    <w:p w14:paraId="29898644"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Well…shit! …Sometimes that sounded like a good idea to me too. </w:t>
      </w:r>
    </w:p>
    <w:p w14:paraId="1BF09DF2" w14:textId="77777777" w:rsidR="00C64BCB" w:rsidRPr="00C81D0F" w:rsidRDefault="00C64BCB" w:rsidP="00347083">
      <w:pPr>
        <w:pStyle w:val="NoSpacing"/>
        <w:ind w:firstLine="720"/>
        <w:jc w:val="both"/>
        <w:rPr>
          <w:rFonts w:ascii="Garamond" w:eastAsia="MS PMincho" w:hAnsi="Garamond"/>
          <w:sz w:val="24"/>
          <w:szCs w:val="24"/>
        </w:rPr>
      </w:pPr>
    </w:p>
    <w:p w14:paraId="78E80C13" w14:textId="77777777" w:rsidR="00C64BCB" w:rsidRPr="00C81D0F" w:rsidRDefault="00C64BCB" w:rsidP="00347083">
      <w:pPr>
        <w:pStyle w:val="NoSpacing"/>
        <w:ind w:left="432"/>
        <w:jc w:val="both"/>
        <w:rPr>
          <w:rFonts w:ascii="Garamond" w:eastAsia="MS PMincho" w:hAnsi="Garamond"/>
          <w:sz w:val="24"/>
          <w:szCs w:val="24"/>
        </w:rPr>
      </w:pPr>
      <w:r w:rsidRPr="00C81D0F">
        <w:rPr>
          <w:rFonts w:ascii="Garamond" w:eastAsia="MS PMincho" w:hAnsi="Garamond"/>
          <w:sz w:val="24"/>
          <w:szCs w:val="24"/>
        </w:rPr>
        <w:t xml:space="preserve">There are certain types of death that fascinate me. Sacrificial. </w:t>
      </w:r>
    </w:p>
    <w:p w14:paraId="792439D2" w14:textId="77777777" w:rsidR="00C64BCB" w:rsidRPr="00C81D0F" w:rsidRDefault="00C64BCB" w:rsidP="00347083">
      <w:pPr>
        <w:pStyle w:val="NoSpacing"/>
        <w:ind w:left="432"/>
        <w:jc w:val="both"/>
        <w:rPr>
          <w:rFonts w:ascii="Garamond" w:eastAsia="MS PMincho" w:hAnsi="Garamond"/>
          <w:sz w:val="24"/>
          <w:szCs w:val="24"/>
        </w:rPr>
      </w:pPr>
      <w:r w:rsidRPr="00C81D0F">
        <w:rPr>
          <w:rFonts w:ascii="Garamond" w:eastAsia="MS PMincho" w:hAnsi="Garamond"/>
          <w:sz w:val="24"/>
          <w:szCs w:val="24"/>
        </w:rPr>
        <w:t xml:space="preserve">The unselfish giving of your life, so another can live. </w:t>
      </w:r>
    </w:p>
    <w:p w14:paraId="7DCB367B" w14:textId="77777777" w:rsidR="00C64BCB" w:rsidRPr="00C81D0F" w:rsidRDefault="00C64BCB" w:rsidP="00347083">
      <w:pPr>
        <w:pStyle w:val="NoSpacing"/>
        <w:ind w:left="864" w:firstLine="432"/>
        <w:jc w:val="both"/>
        <w:rPr>
          <w:rFonts w:ascii="Garamond" w:eastAsia="MS PMincho" w:hAnsi="Garamond"/>
          <w:sz w:val="24"/>
          <w:szCs w:val="24"/>
        </w:rPr>
      </w:pPr>
      <w:r w:rsidRPr="00C81D0F">
        <w:rPr>
          <w:rFonts w:ascii="Garamond" w:eastAsia="MS PMincho" w:hAnsi="Garamond"/>
          <w:sz w:val="24"/>
          <w:szCs w:val="24"/>
        </w:rPr>
        <w:t>It’s the ultimate sacrifice.</w:t>
      </w:r>
    </w:p>
    <w:p w14:paraId="77F5FCFF" w14:textId="77777777" w:rsidR="00C64BCB" w:rsidRPr="00C81D0F" w:rsidRDefault="00C64BCB" w:rsidP="00347083">
      <w:pPr>
        <w:pStyle w:val="NoSpacing"/>
        <w:ind w:firstLine="720"/>
        <w:jc w:val="both"/>
        <w:rPr>
          <w:rFonts w:ascii="Garamond" w:eastAsia="MS PMincho" w:hAnsi="Garamond"/>
          <w:i/>
          <w:sz w:val="24"/>
          <w:szCs w:val="24"/>
        </w:rPr>
      </w:pPr>
    </w:p>
    <w:p w14:paraId="32F7CDA1" w14:textId="77777777" w:rsidR="00C64BCB" w:rsidRPr="00C81D0F" w:rsidRDefault="00C64BCB" w:rsidP="00347083">
      <w:pPr>
        <w:pStyle w:val="NoSpacing"/>
        <w:jc w:val="both"/>
        <w:rPr>
          <w:rFonts w:ascii="Garamond" w:eastAsia="MS PMincho" w:hAnsi="Garamond"/>
          <w:sz w:val="24"/>
          <w:szCs w:val="24"/>
        </w:rPr>
      </w:pPr>
      <w:r w:rsidRPr="00C81D0F">
        <w:rPr>
          <w:rFonts w:ascii="Garamond" w:eastAsia="MS PMincho" w:hAnsi="Garamond"/>
          <w:i/>
          <w:sz w:val="24"/>
          <w:szCs w:val="24"/>
        </w:rPr>
        <w:t xml:space="preserve">        … Impaling oneself, on the longest and sharpest thorn… So, when in dying… you could sing… one… last… beautiful song</w:t>
      </w:r>
      <w:r w:rsidRPr="00C81D0F">
        <w:rPr>
          <w:rFonts w:ascii="Garamond" w:eastAsia="MS PMincho" w:hAnsi="Garamond"/>
          <w:sz w:val="24"/>
          <w:szCs w:val="24"/>
        </w:rPr>
        <w:t xml:space="preserve">. </w:t>
      </w:r>
    </w:p>
    <w:p w14:paraId="6798713A" w14:textId="77777777" w:rsidR="00C64BCB" w:rsidRPr="00C81D0F" w:rsidRDefault="00C64BCB" w:rsidP="00347083">
      <w:pPr>
        <w:pStyle w:val="NoSpacing"/>
        <w:ind w:firstLine="432"/>
        <w:jc w:val="both"/>
        <w:rPr>
          <w:rFonts w:ascii="Garamond" w:eastAsia="MS PMincho" w:hAnsi="Garamond"/>
          <w:sz w:val="24"/>
          <w:szCs w:val="24"/>
        </w:rPr>
      </w:pPr>
    </w:p>
    <w:p w14:paraId="5E3CB2CF" w14:textId="77777777" w:rsidR="00C64BCB" w:rsidRPr="00C81D0F" w:rsidRDefault="00C64BCB" w:rsidP="00347083">
      <w:pPr>
        <w:pStyle w:val="NoSpacing"/>
        <w:jc w:val="center"/>
        <w:rPr>
          <w:rFonts w:ascii="Garamond" w:eastAsia="MS PMincho" w:hAnsi="Garamond"/>
          <w:sz w:val="24"/>
          <w:szCs w:val="24"/>
        </w:rPr>
      </w:pPr>
      <w:r w:rsidRPr="00C81D0F">
        <w:rPr>
          <w:rFonts w:ascii="Garamond" w:eastAsia="MS PMincho" w:hAnsi="Garamond"/>
          <w:sz w:val="24"/>
          <w:szCs w:val="24"/>
        </w:rPr>
        <w:t>Melancholic and eerie. But I’m fucking fascinated by it.</w:t>
      </w:r>
    </w:p>
    <w:p w14:paraId="59A488E3" w14:textId="77777777" w:rsidR="00C64BCB" w:rsidRPr="00C81D0F" w:rsidRDefault="00C64BCB" w:rsidP="00347083">
      <w:pPr>
        <w:pStyle w:val="NoSpacing"/>
        <w:ind w:firstLine="432"/>
        <w:jc w:val="both"/>
        <w:rPr>
          <w:rFonts w:ascii="Garamond" w:eastAsia="MS PMincho" w:hAnsi="Garamond"/>
          <w:sz w:val="24"/>
          <w:szCs w:val="24"/>
        </w:rPr>
      </w:pPr>
    </w:p>
    <w:p w14:paraId="18245691" w14:textId="6E4D2886"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And so</w:t>
      </w:r>
      <w:r w:rsidR="002302FF">
        <w:rPr>
          <w:rFonts w:ascii="Garamond" w:eastAsia="MS PMincho" w:hAnsi="Garamond"/>
          <w:sz w:val="24"/>
          <w:szCs w:val="24"/>
        </w:rPr>
        <w:t>,</w:t>
      </w:r>
      <w:r w:rsidRPr="00C81D0F">
        <w:rPr>
          <w:rFonts w:ascii="Garamond" w:eastAsia="MS PMincho" w:hAnsi="Garamond"/>
          <w:sz w:val="24"/>
          <w:szCs w:val="24"/>
        </w:rPr>
        <w:t xml:space="preserve"> it brings me back to “Mic Night,” and hearing this poem of the Thorn Bird, and its sadness, for the very first time.</w:t>
      </w:r>
    </w:p>
    <w:p w14:paraId="4519B3F2" w14:textId="77777777" w:rsidR="00C64BCB" w:rsidRPr="00C81D0F" w:rsidRDefault="00C64BCB" w:rsidP="00347083">
      <w:pPr>
        <w:pStyle w:val="NoSpacing"/>
        <w:jc w:val="center"/>
        <w:rPr>
          <w:rFonts w:ascii="Garamond" w:eastAsia="MS PMincho" w:hAnsi="Garamond"/>
          <w:sz w:val="24"/>
          <w:szCs w:val="24"/>
        </w:rPr>
      </w:pPr>
      <w:r w:rsidRPr="00C81D0F">
        <w:rPr>
          <w:rFonts w:ascii="Garamond" w:eastAsia="MS PMincho" w:hAnsi="Garamond"/>
          <w:sz w:val="24"/>
          <w:szCs w:val="24"/>
        </w:rPr>
        <w:t>I was instantly mesmerized.</w:t>
      </w:r>
    </w:p>
    <w:p w14:paraId="06191865"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I had the reader write out a copy of this poem for me,</w:t>
      </w:r>
    </w:p>
    <w:p w14:paraId="0BC98721" w14:textId="77777777" w:rsidR="00C64BCB" w:rsidRPr="00C81D0F" w:rsidRDefault="00C64BCB" w:rsidP="00347083">
      <w:pPr>
        <w:pStyle w:val="NoSpacing"/>
        <w:jc w:val="both"/>
        <w:rPr>
          <w:rFonts w:ascii="Garamond" w:eastAsia="MS PMincho" w:hAnsi="Garamond"/>
          <w:sz w:val="24"/>
          <w:szCs w:val="24"/>
        </w:rPr>
      </w:pPr>
      <w:r w:rsidRPr="00C81D0F">
        <w:rPr>
          <w:rFonts w:ascii="Garamond" w:eastAsia="MS PMincho" w:hAnsi="Garamond"/>
          <w:sz w:val="24"/>
          <w:szCs w:val="24"/>
        </w:rPr>
        <w:t xml:space="preserve">and it’s been in my head ever since.  </w:t>
      </w:r>
    </w:p>
    <w:p w14:paraId="4D51A573"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I feel it symbolizes my sacrifices. No one knows of my sacrifices, but I had them. </w:t>
      </w:r>
    </w:p>
    <w:p w14:paraId="504509EA"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Or the tears that I might have shed, due to being forgotten… </w:t>
      </w:r>
    </w:p>
    <w:p w14:paraId="039A2762"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 and left to stare out a window… </w:t>
      </w:r>
    </w:p>
    <w:p w14:paraId="4BE5981E" w14:textId="77777777" w:rsidR="00C64BCB" w:rsidRPr="00C81D0F" w:rsidRDefault="00C64BCB" w:rsidP="00347083">
      <w:pPr>
        <w:pStyle w:val="NoSpacing"/>
        <w:ind w:left="864" w:firstLine="432"/>
        <w:jc w:val="both"/>
        <w:rPr>
          <w:rFonts w:ascii="Garamond" w:eastAsia="MS PMincho" w:hAnsi="Garamond"/>
          <w:sz w:val="24"/>
          <w:szCs w:val="24"/>
        </w:rPr>
      </w:pPr>
      <w:r w:rsidRPr="00C81D0F">
        <w:rPr>
          <w:rFonts w:ascii="Garamond" w:eastAsia="MS PMincho" w:hAnsi="Garamond"/>
          <w:sz w:val="24"/>
          <w:szCs w:val="24"/>
        </w:rPr>
        <w:t xml:space="preserve">…at a world… </w:t>
      </w:r>
    </w:p>
    <w:p w14:paraId="4209959C"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 xml:space="preserve">…that no longer even bothers considering… </w:t>
      </w:r>
    </w:p>
    <w:p w14:paraId="04BD4BEE" w14:textId="77777777" w:rsidR="00C64BCB" w:rsidRPr="00C81D0F" w:rsidRDefault="00C64BCB" w:rsidP="00347083">
      <w:pPr>
        <w:pStyle w:val="NoSpacing"/>
        <w:ind w:left="3024" w:firstLine="432"/>
        <w:jc w:val="both"/>
        <w:rPr>
          <w:rFonts w:ascii="Garamond" w:eastAsia="MS PMincho" w:hAnsi="Garamond"/>
          <w:sz w:val="24"/>
          <w:szCs w:val="24"/>
        </w:rPr>
      </w:pPr>
      <w:r w:rsidRPr="00C81D0F">
        <w:rPr>
          <w:rFonts w:ascii="Garamond" w:eastAsia="MS PMincho" w:hAnsi="Garamond"/>
          <w:sz w:val="24"/>
          <w:szCs w:val="24"/>
        </w:rPr>
        <w:t>…staring back.</w:t>
      </w:r>
    </w:p>
    <w:p w14:paraId="6D169D29" w14:textId="77777777" w:rsidR="00C64BCB" w:rsidRPr="00C81D0F" w:rsidRDefault="00C64BCB" w:rsidP="00347083">
      <w:pPr>
        <w:pStyle w:val="NoSpacing"/>
        <w:jc w:val="center"/>
        <w:rPr>
          <w:rFonts w:ascii="Garamond" w:eastAsia="MS PMincho" w:hAnsi="Garamond"/>
          <w:sz w:val="24"/>
          <w:szCs w:val="24"/>
        </w:rPr>
      </w:pPr>
    </w:p>
    <w:p w14:paraId="17981479" w14:textId="77777777" w:rsidR="00C64BCB" w:rsidRPr="00C81D0F" w:rsidRDefault="00C64BCB" w:rsidP="00347083">
      <w:pPr>
        <w:pStyle w:val="NoSpacing"/>
        <w:jc w:val="center"/>
        <w:rPr>
          <w:rFonts w:ascii="Garamond" w:eastAsia="MS PMincho" w:hAnsi="Garamond"/>
          <w:sz w:val="24"/>
          <w:szCs w:val="24"/>
        </w:rPr>
      </w:pPr>
      <w:r w:rsidRPr="00C81D0F">
        <w:rPr>
          <w:rFonts w:ascii="Garamond" w:eastAsia="MS PMincho" w:hAnsi="Garamond"/>
          <w:sz w:val="24"/>
          <w:szCs w:val="24"/>
        </w:rPr>
        <w:t>(…but you know what? We’re not there yet!)</w:t>
      </w:r>
    </w:p>
    <w:p w14:paraId="4056330F" w14:textId="77777777" w:rsidR="00C64BCB" w:rsidRPr="00C81D0F" w:rsidRDefault="00C64BCB" w:rsidP="00347083">
      <w:pPr>
        <w:pStyle w:val="NoSpacing"/>
        <w:ind w:firstLine="432"/>
        <w:jc w:val="both"/>
        <w:rPr>
          <w:rFonts w:ascii="Garamond" w:eastAsia="MS PMincho" w:hAnsi="Garamond"/>
          <w:sz w:val="24"/>
          <w:szCs w:val="24"/>
        </w:rPr>
      </w:pPr>
    </w:p>
    <w:p w14:paraId="45F19CC4" w14:textId="0EA6F162"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So</w:t>
      </w:r>
      <w:r w:rsidR="00D65D01">
        <w:rPr>
          <w:rFonts w:ascii="Garamond" w:eastAsia="MS PMincho" w:hAnsi="Garamond"/>
          <w:sz w:val="24"/>
          <w:szCs w:val="24"/>
        </w:rPr>
        <w:t>,</w:t>
      </w:r>
      <w:r w:rsidRPr="00C81D0F">
        <w:rPr>
          <w:rFonts w:ascii="Garamond" w:eastAsia="MS PMincho" w:hAnsi="Garamond"/>
          <w:sz w:val="24"/>
          <w:szCs w:val="24"/>
        </w:rPr>
        <w:t xml:space="preserve"> my book’s beginning started out with my wondering… if… a bird… has ever impaled itself on the vicious, stainless steel, razor sharp, spiked wire… that lies atop of every fucking thing in this goddamn prison? </w:t>
      </w:r>
    </w:p>
    <w:p w14:paraId="6117EEA2" w14:textId="20A55FF6" w:rsidR="00C64BCB" w:rsidRPr="00C81D0F" w:rsidRDefault="00F12B59" w:rsidP="00347083">
      <w:pPr>
        <w:pStyle w:val="NoSpacing"/>
        <w:ind w:firstLine="432"/>
        <w:jc w:val="both"/>
        <w:rPr>
          <w:rFonts w:ascii="Garamond" w:eastAsia="MS PMincho" w:hAnsi="Garamond"/>
          <w:sz w:val="24"/>
          <w:szCs w:val="24"/>
        </w:rPr>
      </w:pPr>
      <w:r>
        <w:rPr>
          <w:rFonts w:ascii="Garamond" w:eastAsia="MS PMincho" w:hAnsi="Garamond"/>
          <w:sz w:val="24"/>
          <w:szCs w:val="24"/>
        </w:rPr>
        <w:t>Overkill, if you ask me.</w:t>
      </w:r>
      <w:r w:rsidR="00C64BCB" w:rsidRPr="00C81D0F">
        <w:rPr>
          <w:rFonts w:ascii="Garamond" w:eastAsia="MS PMincho" w:hAnsi="Garamond"/>
          <w:sz w:val="24"/>
          <w:szCs w:val="24"/>
        </w:rPr>
        <w:t xml:space="preserve"> </w:t>
      </w:r>
    </w:p>
    <w:p w14:paraId="6E2A981D" w14:textId="77777777" w:rsidR="00C64BCB" w:rsidRPr="00C81D0F" w:rsidRDefault="00C64BCB" w:rsidP="00347083">
      <w:pPr>
        <w:pStyle w:val="NoSpacing"/>
        <w:ind w:firstLine="432"/>
        <w:jc w:val="both"/>
        <w:rPr>
          <w:rFonts w:ascii="Garamond" w:eastAsia="MS PMincho" w:hAnsi="Garamond"/>
          <w:sz w:val="24"/>
          <w:szCs w:val="24"/>
        </w:rPr>
      </w:pPr>
      <w:r w:rsidRPr="00C81D0F">
        <w:rPr>
          <w:rFonts w:ascii="Garamond" w:eastAsia="MS PMincho" w:hAnsi="Garamond"/>
          <w:sz w:val="24"/>
          <w:szCs w:val="24"/>
        </w:rPr>
        <w:t>But how many birds have plunged itself down onto the razor wire, and sung a song of beauty with its dying breath?</w:t>
      </w:r>
    </w:p>
    <w:p w14:paraId="731A7383" w14:textId="0A789D73" w:rsidR="00C64BCB" w:rsidRPr="00C81D0F" w:rsidRDefault="00BE334E" w:rsidP="00347083">
      <w:pPr>
        <w:pStyle w:val="NoSpacing"/>
        <w:ind w:firstLine="432"/>
        <w:jc w:val="both"/>
        <w:rPr>
          <w:rFonts w:ascii="Garamond" w:eastAsia="MS PMincho" w:hAnsi="Garamond"/>
          <w:sz w:val="24"/>
          <w:szCs w:val="24"/>
        </w:rPr>
      </w:pPr>
      <w:r>
        <w:rPr>
          <w:rFonts w:ascii="Garamond" w:eastAsia="MS PMincho" w:hAnsi="Garamond"/>
          <w:sz w:val="24"/>
          <w:szCs w:val="24"/>
        </w:rPr>
        <w:t>Probably not many.</w:t>
      </w:r>
    </w:p>
    <w:p w14:paraId="58CE66D8" w14:textId="503D0C68" w:rsidR="00C64BCB" w:rsidRPr="00C81D0F" w:rsidRDefault="00C64BCB" w:rsidP="00BE334E">
      <w:pPr>
        <w:pStyle w:val="NoSpacing"/>
        <w:ind w:firstLine="432"/>
        <w:jc w:val="both"/>
        <w:rPr>
          <w:rFonts w:ascii="Garamond" w:eastAsia="MS PMincho" w:hAnsi="Garamond"/>
          <w:sz w:val="24"/>
          <w:szCs w:val="24"/>
        </w:rPr>
      </w:pPr>
      <w:r w:rsidRPr="00C81D0F">
        <w:rPr>
          <w:rFonts w:ascii="Garamond" w:eastAsia="MS PMincho" w:hAnsi="Garamond"/>
          <w:sz w:val="24"/>
          <w:szCs w:val="24"/>
        </w:rPr>
        <w:lastRenderedPageBreak/>
        <w:t>It takes a certain bird, a bird with propriety, a bird with a sense of duty…</w:t>
      </w:r>
    </w:p>
    <w:p w14:paraId="014C48DC" w14:textId="77777777" w:rsidR="00C64BCB" w:rsidRPr="00C81D0F" w:rsidRDefault="00C64BCB" w:rsidP="00347083">
      <w:pPr>
        <w:pStyle w:val="NoSpacing"/>
        <w:ind w:firstLine="432"/>
        <w:jc w:val="both"/>
        <w:rPr>
          <w:rFonts w:ascii="Garamond" w:eastAsia="MS PMincho" w:hAnsi="Garamond"/>
          <w:i/>
          <w:sz w:val="24"/>
          <w:szCs w:val="24"/>
        </w:rPr>
      </w:pPr>
      <w:r w:rsidRPr="00C81D0F">
        <w:rPr>
          <w:rFonts w:ascii="Garamond" w:eastAsia="MS PMincho" w:hAnsi="Garamond"/>
          <w:sz w:val="24"/>
          <w:szCs w:val="24"/>
        </w:rPr>
        <w:t xml:space="preserve">“… </w:t>
      </w:r>
      <w:r w:rsidRPr="00C81D0F">
        <w:rPr>
          <w:rFonts w:ascii="Garamond" w:eastAsia="MS PMincho" w:hAnsi="Garamond"/>
          <w:i/>
          <w:sz w:val="24"/>
          <w:szCs w:val="24"/>
        </w:rPr>
        <w:t>A bird unlike any other bird, for upon leaving its nest, it will search endlessly… for one certain thorn tree</w:t>
      </w:r>
    </w:p>
    <w:p w14:paraId="6693D1F9" w14:textId="77777777" w:rsidR="00C64BCB" w:rsidRPr="00C81D0F" w:rsidRDefault="00C64BCB" w:rsidP="00347083">
      <w:pPr>
        <w:pStyle w:val="NoSpacing"/>
        <w:ind w:firstLine="432"/>
        <w:jc w:val="both"/>
        <w:rPr>
          <w:rFonts w:ascii="Garamond" w:eastAsia="MS PMincho" w:hAnsi="Garamond"/>
          <w:i/>
          <w:sz w:val="24"/>
          <w:szCs w:val="24"/>
        </w:rPr>
      </w:pPr>
      <w:r w:rsidRPr="00C81D0F">
        <w:rPr>
          <w:rFonts w:ascii="Garamond" w:eastAsia="MS PMincho" w:hAnsi="Garamond"/>
          <w:i/>
          <w:sz w:val="24"/>
          <w:szCs w:val="24"/>
        </w:rPr>
        <w:t xml:space="preserve">… and upon finding this thorn tree… </w:t>
      </w:r>
    </w:p>
    <w:p w14:paraId="4FEB242F" w14:textId="77777777" w:rsidR="00C64BCB" w:rsidRPr="00C81D0F" w:rsidRDefault="00C64BCB" w:rsidP="00347083">
      <w:pPr>
        <w:pStyle w:val="NoSpacing"/>
        <w:ind w:firstLine="432"/>
        <w:jc w:val="both"/>
        <w:rPr>
          <w:rFonts w:ascii="Garamond" w:eastAsia="MS PMincho" w:hAnsi="Garamond"/>
          <w:i/>
          <w:sz w:val="24"/>
          <w:szCs w:val="24"/>
        </w:rPr>
      </w:pPr>
      <w:r w:rsidRPr="00C81D0F">
        <w:rPr>
          <w:rFonts w:ascii="Garamond" w:eastAsia="MS PMincho" w:hAnsi="Garamond"/>
          <w:i/>
          <w:sz w:val="24"/>
          <w:szCs w:val="24"/>
        </w:rPr>
        <w:t>…it will impale itself upon the longest and sharpest thorn…”</w:t>
      </w:r>
    </w:p>
    <w:p w14:paraId="025498C0" w14:textId="77777777" w:rsidR="00E95190" w:rsidRDefault="00E95190" w:rsidP="00193D0A">
      <w:pPr>
        <w:rPr>
          <w:b/>
        </w:rPr>
      </w:pPr>
    </w:p>
    <w:p w14:paraId="7D832A6D" w14:textId="77777777" w:rsidR="00E95190" w:rsidRDefault="00E95190" w:rsidP="00193D0A">
      <w:pPr>
        <w:rPr>
          <w:b/>
        </w:rPr>
      </w:pPr>
    </w:p>
    <w:p w14:paraId="248E0BA2" w14:textId="77777777" w:rsidR="00AD3284" w:rsidRDefault="00AD3284" w:rsidP="00193D0A">
      <w:pPr>
        <w:rPr>
          <w:b/>
        </w:rPr>
      </w:pPr>
    </w:p>
    <w:p w14:paraId="3B34966E" w14:textId="77777777" w:rsidR="00AD3284" w:rsidRDefault="00AD3284" w:rsidP="00193D0A">
      <w:pPr>
        <w:rPr>
          <w:b/>
        </w:rPr>
      </w:pPr>
    </w:p>
    <w:p w14:paraId="0A19205C" w14:textId="77777777" w:rsidR="00AD3284" w:rsidRDefault="00AD3284" w:rsidP="00193D0A">
      <w:pPr>
        <w:rPr>
          <w:b/>
        </w:rPr>
      </w:pPr>
    </w:p>
    <w:p w14:paraId="048645A2" w14:textId="77777777" w:rsidR="00AD3284" w:rsidRDefault="00AD3284" w:rsidP="00193D0A">
      <w:pPr>
        <w:rPr>
          <w:b/>
        </w:rPr>
      </w:pPr>
    </w:p>
    <w:p w14:paraId="34472DA8" w14:textId="77777777" w:rsidR="00AD3284" w:rsidRDefault="00AD3284" w:rsidP="00193D0A">
      <w:pPr>
        <w:rPr>
          <w:b/>
        </w:rPr>
      </w:pPr>
    </w:p>
    <w:p w14:paraId="29AF5BE7" w14:textId="77777777" w:rsidR="00AD3284" w:rsidRDefault="00AD3284" w:rsidP="00193D0A">
      <w:pPr>
        <w:rPr>
          <w:b/>
        </w:rPr>
      </w:pPr>
    </w:p>
    <w:p w14:paraId="4765668A" w14:textId="77777777" w:rsidR="00AD3284" w:rsidRDefault="00AD3284" w:rsidP="00193D0A">
      <w:pPr>
        <w:rPr>
          <w:b/>
        </w:rPr>
      </w:pPr>
    </w:p>
    <w:p w14:paraId="181B89C3" w14:textId="77777777" w:rsidR="00AD3284" w:rsidRDefault="00AD3284" w:rsidP="00193D0A">
      <w:pPr>
        <w:rPr>
          <w:b/>
        </w:rPr>
      </w:pPr>
    </w:p>
    <w:p w14:paraId="534E9605" w14:textId="77777777" w:rsidR="00AD3284" w:rsidRDefault="00AD3284" w:rsidP="00193D0A">
      <w:pPr>
        <w:rPr>
          <w:b/>
        </w:rPr>
      </w:pPr>
    </w:p>
    <w:p w14:paraId="54315E98" w14:textId="77777777" w:rsidR="00AD3284" w:rsidRDefault="00AD3284" w:rsidP="00193D0A">
      <w:pPr>
        <w:rPr>
          <w:b/>
        </w:rPr>
      </w:pPr>
    </w:p>
    <w:p w14:paraId="4AE78E32" w14:textId="77777777" w:rsidR="00AD3284" w:rsidRDefault="00AD3284" w:rsidP="00193D0A">
      <w:pPr>
        <w:rPr>
          <w:b/>
        </w:rPr>
      </w:pPr>
    </w:p>
    <w:p w14:paraId="20C428AA" w14:textId="77777777" w:rsidR="00AD3284" w:rsidRDefault="00AD3284" w:rsidP="00193D0A">
      <w:pPr>
        <w:rPr>
          <w:b/>
        </w:rPr>
      </w:pPr>
    </w:p>
    <w:p w14:paraId="2058CE09" w14:textId="77777777" w:rsidR="00AD3284" w:rsidRDefault="00AD3284" w:rsidP="00193D0A">
      <w:pPr>
        <w:rPr>
          <w:b/>
        </w:rPr>
      </w:pPr>
    </w:p>
    <w:p w14:paraId="09E505AA" w14:textId="77777777" w:rsidR="00AD3284" w:rsidRDefault="00AD3284" w:rsidP="00193D0A">
      <w:pPr>
        <w:rPr>
          <w:b/>
        </w:rPr>
      </w:pPr>
    </w:p>
    <w:p w14:paraId="0411A97C" w14:textId="77777777" w:rsidR="00AD3284" w:rsidRDefault="00AD3284" w:rsidP="00193D0A">
      <w:pPr>
        <w:rPr>
          <w:b/>
        </w:rPr>
      </w:pPr>
    </w:p>
    <w:p w14:paraId="2708CDEB" w14:textId="77777777" w:rsidR="00AD3284" w:rsidRDefault="00AD3284" w:rsidP="00193D0A">
      <w:pPr>
        <w:rPr>
          <w:b/>
        </w:rPr>
      </w:pPr>
    </w:p>
    <w:p w14:paraId="17D082A5" w14:textId="77777777" w:rsidR="00AD3284" w:rsidRDefault="00AD3284" w:rsidP="00193D0A">
      <w:pPr>
        <w:rPr>
          <w:b/>
        </w:rPr>
      </w:pPr>
    </w:p>
    <w:p w14:paraId="3530B85A" w14:textId="77777777" w:rsidR="00AD3284" w:rsidRDefault="00AD3284" w:rsidP="00193D0A">
      <w:pPr>
        <w:rPr>
          <w:b/>
        </w:rPr>
      </w:pPr>
    </w:p>
    <w:p w14:paraId="291D2851" w14:textId="77777777" w:rsidR="00AD3284" w:rsidRDefault="00AD3284" w:rsidP="00193D0A">
      <w:pPr>
        <w:rPr>
          <w:b/>
        </w:rPr>
      </w:pPr>
    </w:p>
    <w:p w14:paraId="5EA07A2D" w14:textId="77777777" w:rsidR="00AD3284" w:rsidRDefault="00AD3284" w:rsidP="00193D0A">
      <w:pPr>
        <w:rPr>
          <w:b/>
        </w:rPr>
      </w:pPr>
    </w:p>
    <w:p w14:paraId="47799085" w14:textId="77777777" w:rsidR="00AD3284" w:rsidRDefault="00AD3284" w:rsidP="00193D0A">
      <w:pPr>
        <w:rPr>
          <w:b/>
        </w:rPr>
      </w:pPr>
    </w:p>
    <w:p w14:paraId="05145FAD" w14:textId="77777777" w:rsidR="00AD3284" w:rsidRDefault="00AD3284" w:rsidP="00193D0A">
      <w:pPr>
        <w:rPr>
          <w:b/>
        </w:rPr>
      </w:pPr>
    </w:p>
    <w:p w14:paraId="37AE1D7A" w14:textId="77777777" w:rsidR="00AD3284" w:rsidRDefault="00AD3284" w:rsidP="00193D0A">
      <w:pPr>
        <w:rPr>
          <w:b/>
        </w:rPr>
      </w:pPr>
    </w:p>
    <w:p w14:paraId="1CED204C" w14:textId="77777777" w:rsidR="00AD3284" w:rsidRDefault="00AD3284" w:rsidP="00193D0A">
      <w:pPr>
        <w:rPr>
          <w:b/>
        </w:rPr>
      </w:pPr>
    </w:p>
    <w:p w14:paraId="41B644AD" w14:textId="77777777" w:rsidR="00AD3284" w:rsidRDefault="00AD3284" w:rsidP="00193D0A">
      <w:pPr>
        <w:rPr>
          <w:b/>
        </w:rPr>
      </w:pPr>
    </w:p>
    <w:p w14:paraId="08757EF6" w14:textId="77777777" w:rsidR="00AD3284" w:rsidRDefault="00AD3284" w:rsidP="00193D0A">
      <w:pPr>
        <w:rPr>
          <w:b/>
        </w:rPr>
      </w:pPr>
    </w:p>
    <w:p w14:paraId="1E945C3D" w14:textId="77777777" w:rsidR="00AD3284" w:rsidRDefault="00AD3284" w:rsidP="00193D0A">
      <w:pPr>
        <w:rPr>
          <w:b/>
        </w:rPr>
      </w:pPr>
    </w:p>
    <w:p w14:paraId="41D755BE" w14:textId="77777777" w:rsidR="00AD3284" w:rsidRDefault="00AD3284" w:rsidP="00193D0A">
      <w:pPr>
        <w:rPr>
          <w:b/>
        </w:rPr>
      </w:pPr>
    </w:p>
    <w:p w14:paraId="4F5817ED" w14:textId="77777777" w:rsidR="00AD3284" w:rsidRDefault="00AD3284" w:rsidP="00193D0A">
      <w:pPr>
        <w:rPr>
          <w:b/>
        </w:rPr>
      </w:pPr>
    </w:p>
    <w:p w14:paraId="3BB3D558" w14:textId="77777777" w:rsidR="00AD3284" w:rsidRDefault="00AD3284" w:rsidP="00193D0A">
      <w:pPr>
        <w:rPr>
          <w:b/>
        </w:rPr>
      </w:pPr>
    </w:p>
    <w:p w14:paraId="130EA1C1" w14:textId="77777777" w:rsidR="006C34EA" w:rsidRDefault="006C34EA" w:rsidP="006C34EA">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C68E1DA" w14:textId="167EA1B7" w:rsidR="006C34EA" w:rsidRPr="00FB0556" w:rsidRDefault="006C34EA" w:rsidP="006C34EA">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2EAD1BE6" w14:textId="77777777" w:rsidR="006C34EA" w:rsidRPr="00FB0556" w:rsidRDefault="006C34EA" w:rsidP="006C34EA">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8</w:t>
      </w:r>
    </w:p>
    <w:p w14:paraId="61F9BAB1" w14:textId="77777777" w:rsidR="00AD3284" w:rsidRDefault="00AD3284" w:rsidP="00193D0A">
      <w:pPr>
        <w:rPr>
          <w:b/>
        </w:rPr>
      </w:pPr>
    </w:p>
    <w:p w14:paraId="1C61761A" w14:textId="77777777" w:rsidR="00AD3284" w:rsidRDefault="00AD3284" w:rsidP="00193D0A">
      <w:pPr>
        <w:rPr>
          <w:b/>
        </w:rPr>
      </w:pPr>
    </w:p>
    <w:p w14:paraId="66451D49" w14:textId="77777777" w:rsidR="00AD3284" w:rsidRDefault="00AD3284" w:rsidP="00193D0A">
      <w:pPr>
        <w:rPr>
          <w:b/>
        </w:rPr>
      </w:pPr>
    </w:p>
    <w:p w14:paraId="65638EB0" w14:textId="77777777" w:rsidR="00AD3284" w:rsidRDefault="00AD3284" w:rsidP="00193D0A">
      <w:pPr>
        <w:rPr>
          <w:b/>
        </w:rPr>
      </w:pPr>
    </w:p>
    <w:p w14:paraId="16A9F2D7" w14:textId="77777777" w:rsidR="00AD3284" w:rsidRDefault="00AD3284" w:rsidP="00193D0A">
      <w:pPr>
        <w:rPr>
          <w:b/>
        </w:rPr>
      </w:pPr>
    </w:p>
    <w:p w14:paraId="2463C083" w14:textId="77777777" w:rsidR="00AD3284" w:rsidRPr="006C34EA" w:rsidRDefault="00AD3284" w:rsidP="00193D0A">
      <w:pPr>
        <w:rPr>
          <w:b/>
          <w:sz w:val="32"/>
          <w:szCs w:val="32"/>
        </w:rPr>
      </w:pPr>
    </w:p>
    <w:p w14:paraId="10D2A9C4" w14:textId="77777777" w:rsidR="007311EE" w:rsidRPr="00C40C47" w:rsidRDefault="007311EE" w:rsidP="00347083">
      <w:pPr>
        <w:jc w:val="center"/>
        <w:rPr>
          <w:rFonts w:ascii="Garamond" w:hAnsi="Garamond"/>
          <w:iCs/>
          <w:szCs w:val="24"/>
        </w:rPr>
      </w:pPr>
    </w:p>
    <w:p w14:paraId="7CC770EF" w14:textId="77777777" w:rsidR="007311EE" w:rsidRPr="00C40C47" w:rsidRDefault="007311EE" w:rsidP="00347083">
      <w:pPr>
        <w:jc w:val="center"/>
        <w:rPr>
          <w:rFonts w:ascii="Garamond" w:hAnsi="Garamond"/>
          <w:b/>
          <w:iCs/>
          <w:szCs w:val="24"/>
        </w:rPr>
      </w:pPr>
    </w:p>
    <w:p w14:paraId="0A446B87" w14:textId="5904F2B1"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I know I started this book off by suggesting my childhood was an abandonment of normalcy. But there was a time when I awaited my dad</w:t>
      </w:r>
      <w:r w:rsidR="0098427F">
        <w:rPr>
          <w:rFonts w:ascii="Garamond" w:eastAsia="MS PMincho" w:hAnsi="Garamond"/>
          <w:sz w:val="24"/>
          <w:szCs w:val="24"/>
        </w:rPr>
        <w:t>’</w:t>
      </w:r>
      <w:r w:rsidRPr="00E829F2">
        <w:rPr>
          <w:rFonts w:ascii="Garamond" w:eastAsia="MS PMincho" w:hAnsi="Garamond"/>
          <w:sz w:val="24"/>
          <w:szCs w:val="24"/>
        </w:rPr>
        <w:t xml:space="preserve">s homecoming. </w:t>
      </w:r>
    </w:p>
    <w:p w14:paraId="7DDDC054"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I remember food on the table by 5 p.m. </w:t>
      </w:r>
    </w:p>
    <w:p w14:paraId="3F284FC0" w14:textId="374C1410"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I remember</w:t>
      </w:r>
      <w:r w:rsidR="00D222C3">
        <w:rPr>
          <w:rFonts w:ascii="Garamond" w:eastAsia="MS PMincho" w:hAnsi="Garamond"/>
          <w:sz w:val="24"/>
          <w:szCs w:val="24"/>
        </w:rPr>
        <w:t xml:space="preserve"> storming the hills of Ganesha, </w:t>
      </w:r>
      <w:r w:rsidRPr="00E829F2">
        <w:rPr>
          <w:rFonts w:ascii="Garamond" w:eastAsia="MS PMincho" w:hAnsi="Garamond"/>
          <w:sz w:val="24"/>
          <w:szCs w:val="24"/>
        </w:rPr>
        <w:t>and rapidly riding my bike up and down its snaky mountains.</w:t>
      </w:r>
    </w:p>
    <w:p w14:paraId="08884EB2"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I remember the Pomona Fair grounds, the bumper carts, the popcorn stands, the cotton candy, and the hot dog venders.</w:t>
      </w:r>
    </w:p>
    <w:p w14:paraId="703FC340"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I remember a year or two with the Boy Scouts, and the pledging of Scout’s honor. But that went out the window when I ripped off the treasury.</w:t>
      </w:r>
    </w:p>
    <w:p w14:paraId="59325E1E" w14:textId="39A39A0A"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“I didn’t take it, </w:t>
      </w:r>
      <w:r w:rsidR="00F9755C">
        <w:rPr>
          <w:rFonts w:ascii="Garamond" w:eastAsia="MS PMincho" w:hAnsi="Garamond"/>
          <w:sz w:val="24"/>
          <w:szCs w:val="24"/>
        </w:rPr>
        <w:t>“</w:t>
      </w:r>
      <w:r w:rsidRPr="00E829F2">
        <w:rPr>
          <w:rFonts w:ascii="Garamond" w:eastAsia="MS PMincho" w:hAnsi="Garamond"/>
          <w:sz w:val="24"/>
          <w:szCs w:val="24"/>
        </w:rPr>
        <w:t>Scouts Honor</w:t>
      </w:r>
      <w:r w:rsidR="00F9755C">
        <w:rPr>
          <w:rFonts w:ascii="Garamond" w:eastAsia="MS PMincho" w:hAnsi="Garamond"/>
          <w:sz w:val="24"/>
          <w:szCs w:val="24"/>
        </w:rPr>
        <w:t>.</w:t>
      </w:r>
      <w:r w:rsidRPr="00E829F2">
        <w:rPr>
          <w:rFonts w:ascii="Garamond" w:eastAsia="MS PMincho" w:hAnsi="Garamond"/>
          <w:sz w:val="24"/>
          <w:szCs w:val="24"/>
        </w:rPr>
        <w:t>”</w:t>
      </w:r>
    </w:p>
    <w:p w14:paraId="7C518614" w14:textId="112EBC11" w:rsidR="007311EE" w:rsidRPr="00E829F2" w:rsidRDefault="007311EE" w:rsidP="00794F8D">
      <w:pPr>
        <w:pStyle w:val="NoSpacing"/>
        <w:ind w:firstLine="432"/>
        <w:jc w:val="both"/>
        <w:rPr>
          <w:rFonts w:ascii="Garamond" w:eastAsia="MS PMincho" w:hAnsi="Garamond"/>
          <w:sz w:val="24"/>
          <w:szCs w:val="24"/>
        </w:rPr>
      </w:pPr>
      <w:r w:rsidRPr="00E829F2">
        <w:rPr>
          <w:rFonts w:ascii="Garamond" w:eastAsia="MS PMincho" w:hAnsi="Garamond"/>
          <w:sz w:val="24"/>
          <w:szCs w:val="24"/>
        </w:rPr>
        <w:t>What the fuck were they going to do, not believe me? I was 10 years old? what the fuck did I need with $1,</w:t>
      </w:r>
      <w:r w:rsidR="00FA097A">
        <w:rPr>
          <w:rFonts w:ascii="Garamond" w:eastAsia="MS PMincho" w:hAnsi="Garamond"/>
          <w:sz w:val="24"/>
          <w:szCs w:val="24"/>
        </w:rPr>
        <w:t>700.</w:t>
      </w:r>
    </w:p>
    <w:p w14:paraId="5E919DA8"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Huh? </w:t>
      </w:r>
    </w:p>
    <w:p w14:paraId="135A218E" w14:textId="3ECB6ED4"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I didn’t need a new bike</w:t>
      </w:r>
      <w:r w:rsidR="00FA097A">
        <w:rPr>
          <w:rFonts w:ascii="Garamond" w:eastAsia="MS PMincho" w:hAnsi="Garamond"/>
          <w:sz w:val="24"/>
          <w:szCs w:val="24"/>
        </w:rPr>
        <w:t>.</w:t>
      </w:r>
      <w:r w:rsidRPr="00E829F2">
        <w:rPr>
          <w:rFonts w:ascii="Garamond" w:eastAsia="MS PMincho" w:hAnsi="Garamond"/>
          <w:sz w:val="24"/>
          <w:szCs w:val="24"/>
        </w:rPr>
        <w:t xml:space="preserve"> I had 27 of them mother-fuckers already. </w:t>
      </w:r>
    </w:p>
    <w:p w14:paraId="03C6112B" w14:textId="4704D55F" w:rsidR="007311EE" w:rsidRPr="00E829F2" w:rsidRDefault="007311EE" w:rsidP="00347083">
      <w:pPr>
        <w:pStyle w:val="NoSpacing"/>
        <w:ind w:left="432"/>
        <w:jc w:val="both"/>
        <w:rPr>
          <w:rFonts w:ascii="Garamond" w:eastAsia="MS PMincho" w:hAnsi="Garamond"/>
          <w:sz w:val="24"/>
          <w:szCs w:val="24"/>
        </w:rPr>
      </w:pPr>
    </w:p>
    <w:p w14:paraId="608D4429"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I even got a job one time working at the fairgrounds. They had asked me to sweep up the quarters that neglected to land on the plates from one of those coin toss games…</w:t>
      </w:r>
    </w:p>
    <w:p w14:paraId="267CB2CF"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…Need I say why I got fired? </w:t>
      </w:r>
    </w:p>
    <w:p w14:paraId="123C1861"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lastRenderedPageBreak/>
        <w:t xml:space="preserve">You might even wonder what I did with all this money I supposedly had? </w:t>
      </w:r>
    </w:p>
    <w:p w14:paraId="267FE97A"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I really don’t know?</w:t>
      </w:r>
    </w:p>
    <w:p w14:paraId="142CB58E"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Video games? </w:t>
      </w:r>
    </w:p>
    <w:p w14:paraId="123DBFF6"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Comic books?</w:t>
      </w:r>
    </w:p>
    <w:p w14:paraId="65F9FCC2"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Football cards? </w:t>
      </w:r>
    </w:p>
    <w:p w14:paraId="426287C0"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Baseball card?</w:t>
      </w:r>
    </w:p>
    <w:p w14:paraId="58FEB275"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Lunch for the elementary school bombshell? </w:t>
      </w:r>
    </w:p>
    <w:p w14:paraId="3E1106F3"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Mostly though I played video games. That was my addiction. </w:t>
      </w:r>
    </w:p>
    <w:p w14:paraId="2E4466F4"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Thinking back, I should have stuck with that habit. My other forth coming habits went beyond fun and games. </w:t>
      </w:r>
    </w:p>
    <w:p w14:paraId="112E6DD8"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In fact, they became detrimental. </w:t>
      </w:r>
    </w:p>
    <w:p w14:paraId="3D38AAB8" w14:textId="65D0CF1B" w:rsidR="007311EE" w:rsidRPr="00E829F2" w:rsidRDefault="003C788F" w:rsidP="00347083">
      <w:pPr>
        <w:pStyle w:val="NoSpacing"/>
        <w:ind w:firstLine="432"/>
        <w:jc w:val="both"/>
        <w:rPr>
          <w:rFonts w:ascii="Garamond" w:eastAsia="MS PMincho" w:hAnsi="Garamond"/>
          <w:sz w:val="24"/>
          <w:szCs w:val="24"/>
        </w:rPr>
      </w:pPr>
      <w:r>
        <w:rPr>
          <w:rFonts w:ascii="Garamond" w:eastAsia="MS PMincho" w:hAnsi="Garamond"/>
          <w:sz w:val="24"/>
          <w:szCs w:val="24"/>
        </w:rPr>
        <w:t>(</w:t>
      </w:r>
      <w:r w:rsidR="007311EE" w:rsidRPr="00E829F2">
        <w:rPr>
          <w:rFonts w:ascii="Garamond" w:eastAsia="MS PMincho" w:hAnsi="Garamond"/>
          <w:sz w:val="24"/>
          <w:szCs w:val="24"/>
        </w:rPr>
        <w:t>Harmful in the way that I</w:t>
      </w:r>
      <w:r w:rsidR="007E3CBE">
        <w:rPr>
          <w:rFonts w:ascii="Garamond" w:eastAsia="MS PMincho" w:hAnsi="Garamond"/>
          <w:sz w:val="24"/>
          <w:szCs w:val="24"/>
        </w:rPr>
        <w:t xml:space="preserve"> smoke screened many a burden</w:t>
      </w:r>
      <w:r w:rsidR="007311EE" w:rsidRPr="00E829F2">
        <w:rPr>
          <w:rFonts w:ascii="Garamond" w:eastAsia="MS PMincho" w:hAnsi="Garamond"/>
          <w:sz w:val="24"/>
          <w:szCs w:val="24"/>
        </w:rPr>
        <w:t xml:space="preserve"> without being able to carry the eventual, accumulated weight.</w:t>
      </w:r>
      <w:r>
        <w:rPr>
          <w:rFonts w:ascii="Garamond" w:eastAsia="MS PMincho" w:hAnsi="Garamond"/>
          <w:sz w:val="24"/>
          <w:szCs w:val="24"/>
        </w:rPr>
        <w:t>)</w:t>
      </w:r>
    </w:p>
    <w:p w14:paraId="41FA37F9" w14:textId="0E9D63CD"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But for now</w:t>
      </w:r>
      <w:r w:rsidR="006967D7">
        <w:rPr>
          <w:rFonts w:ascii="Garamond" w:eastAsia="MS PMincho" w:hAnsi="Garamond"/>
          <w:sz w:val="24"/>
          <w:szCs w:val="24"/>
        </w:rPr>
        <w:t>,</w:t>
      </w:r>
      <w:r w:rsidRPr="00E829F2">
        <w:rPr>
          <w:rFonts w:ascii="Garamond" w:eastAsia="MS PMincho" w:hAnsi="Garamond"/>
          <w:sz w:val="24"/>
          <w:szCs w:val="24"/>
        </w:rPr>
        <w:t xml:space="preserve"> I was the lover of Centipede, Asteroids, and Pac-Man. </w:t>
      </w:r>
    </w:p>
    <w:p w14:paraId="37423136"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I was a fulfilled fan of Archie, Richie Rich, Superman, and Batman.</w:t>
      </w:r>
    </w:p>
    <w:p w14:paraId="0166B1B9"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The Fantastic Four. </w:t>
      </w:r>
    </w:p>
    <w:p w14:paraId="5BBCB629" w14:textId="62B24DCF"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And </w:t>
      </w:r>
      <w:r w:rsidR="006967D7">
        <w:rPr>
          <w:rFonts w:ascii="Garamond" w:eastAsia="MS PMincho" w:hAnsi="Garamond"/>
          <w:sz w:val="24"/>
          <w:szCs w:val="24"/>
        </w:rPr>
        <w:t>t</w:t>
      </w:r>
      <w:r w:rsidRPr="00E829F2">
        <w:rPr>
          <w:rFonts w:ascii="Garamond" w:eastAsia="MS PMincho" w:hAnsi="Garamond"/>
          <w:sz w:val="24"/>
          <w:szCs w:val="24"/>
        </w:rPr>
        <w:t xml:space="preserve">he Justice League of America. </w:t>
      </w:r>
    </w:p>
    <w:p w14:paraId="71A52653"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I was an eccentric in the age of bubble gum cards, and bought cases, upon cases, upon cases for my patriotic pleasures. </w:t>
      </w:r>
    </w:p>
    <w:p w14:paraId="67BC24E0" w14:textId="28AF5B14"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Because wasn’t it patriotic for kid of ten years of age to have heroes of some kind to someday protect him? Protect him from the brutal backhand of his father, who was still trying to make him cry? </w:t>
      </w:r>
    </w:p>
    <w:p w14:paraId="51805BB1" w14:textId="77777777" w:rsidR="007751BE" w:rsidRDefault="007751BE" w:rsidP="00347083">
      <w:pPr>
        <w:pStyle w:val="NoSpacing"/>
        <w:ind w:firstLine="432"/>
        <w:jc w:val="both"/>
        <w:rPr>
          <w:rFonts w:ascii="Garamond" w:eastAsia="MS PMincho" w:hAnsi="Garamond"/>
          <w:sz w:val="24"/>
          <w:szCs w:val="24"/>
        </w:rPr>
      </w:pPr>
    </w:p>
    <w:p w14:paraId="37DFA6C7"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My father had understood that something had snapped in me that long gone day, when I took his hit, stumbled back, and down. …and then came back up, forthwith… to meet his stare…</w:t>
      </w:r>
    </w:p>
    <w:p w14:paraId="1A0DEE5F"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…and his next hit… </w:t>
      </w:r>
    </w:p>
    <w:p w14:paraId="237E7054" w14:textId="520338B7" w:rsidR="007311EE" w:rsidRPr="00E829F2" w:rsidRDefault="007311EE" w:rsidP="00347083">
      <w:pPr>
        <w:pStyle w:val="NoSpacing"/>
        <w:jc w:val="both"/>
        <w:rPr>
          <w:rFonts w:ascii="Garamond" w:eastAsia="MS PMincho" w:hAnsi="Garamond"/>
          <w:sz w:val="24"/>
          <w:szCs w:val="24"/>
        </w:rPr>
      </w:pPr>
      <w:r w:rsidRPr="00E829F2">
        <w:rPr>
          <w:rFonts w:ascii="Garamond" w:eastAsia="MS PMincho" w:hAnsi="Garamond"/>
          <w:sz w:val="24"/>
          <w:szCs w:val="24"/>
        </w:rPr>
        <w:t>…but without the recoil</w:t>
      </w:r>
      <w:r w:rsidR="009C77AD">
        <w:rPr>
          <w:rFonts w:ascii="Garamond" w:eastAsia="MS PMincho" w:hAnsi="Garamond"/>
          <w:sz w:val="24"/>
          <w:szCs w:val="24"/>
        </w:rPr>
        <w:t>,</w:t>
      </w:r>
      <w:r w:rsidRPr="00E829F2">
        <w:rPr>
          <w:rFonts w:ascii="Garamond" w:eastAsia="MS PMincho" w:hAnsi="Garamond"/>
          <w:sz w:val="24"/>
          <w:szCs w:val="24"/>
        </w:rPr>
        <w:t xml:space="preserve"> and without the fear that seems to favor the predator.</w:t>
      </w:r>
    </w:p>
    <w:p w14:paraId="44A81ABC" w14:textId="2EF67580" w:rsidR="007311EE" w:rsidRPr="00E829F2" w:rsidRDefault="007311EE" w:rsidP="001D4792">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He was never again going to make me cry. </w:t>
      </w:r>
    </w:p>
    <w:p w14:paraId="00167E6F"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 xml:space="preserve">He was never again going to cower me in the corner. </w:t>
      </w:r>
    </w:p>
    <w:p w14:paraId="79FD1D85" w14:textId="5219A84E"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I was not going</w:t>
      </w:r>
      <w:r w:rsidR="00585298">
        <w:rPr>
          <w:rFonts w:ascii="Garamond" w:eastAsia="MS PMincho" w:hAnsi="Garamond"/>
          <w:sz w:val="24"/>
          <w:szCs w:val="24"/>
        </w:rPr>
        <w:t xml:space="preserve"> </w:t>
      </w:r>
      <w:r w:rsidR="006A45B8">
        <w:rPr>
          <w:rFonts w:ascii="Garamond" w:eastAsia="MS PMincho" w:hAnsi="Garamond"/>
          <w:sz w:val="24"/>
          <w:szCs w:val="24"/>
        </w:rPr>
        <w:t xml:space="preserve">to </w:t>
      </w:r>
      <w:r w:rsidR="00585298">
        <w:rPr>
          <w:rFonts w:ascii="Garamond" w:eastAsia="MS PMincho" w:hAnsi="Garamond"/>
          <w:sz w:val="24"/>
          <w:szCs w:val="24"/>
        </w:rPr>
        <w:t>ever</w:t>
      </w:r>
      <w:r w:rsidRPr="00E829F2">
        <w:rPr>
          <w:rFonts w:ascii="Garamond" w:eastAsia="MS PMincho" w:hAnsi="Garamond"/>
          <w:sz w:val="24"/>
          <w:szCs w:val="24"/>
        </w:rPr>
        <w:t xml:space="preserve"> shed a tear for this man</w:t>
      </w:r>
      <w:r w:rsidR="006A45B8">
        <w:rPr>
          <w:rFonts w:ascii="Garamond" w:eastAsia="MS PMincho" w:hAnsi="Garamond"/>
          <w:sz w:val="24"/>
          <w:szCs w:val="24"/>
        </w:rPr>
        <w:t xml:space="preserve"> again</w:t>
      </w:r>
      <w:r w:rsidRPr="00E829F2">
        <w:rPr>
          <w:rFonts w:ascii="Garamond" w:eastAsia="MS PMincho" w:hAnsi="Garamond"/>
          <w:sz w:val="24"/>
          <w:szCs w:val="24"/>
        </w:rPr>
        <w:t xml:space="preserve">. Ever. </w:t>
      </w:r>
    </w:p>
    <w:p w14:paraId="7E62762B" w14:textId="77777777" w:rsidR="007311EE" w:rsidRPr="00E829F2" w:rsidRDefault="007311EE" w:rsidP="00347083">
      <w:pPr>
        <w:pStyle w:val="NoSpacing"/>
        <w:ind w:firstLine="432"/>
        <w:jc w:val="both"/>
        <w:rPr>
          <w:rFonts w:ascii="Garamond" w:eastAsia="MS PMincho" w:hAnsi="Garamond"/>
          <w:sz w:val="24"/>
          <w:szCs w:val="24"/>
        </w:rPr>
      </w:pPr>
      <w:r w:rsidRPr="00E829F2">
        <w:rPr>
          <w:rFonts w:ascii="Garamond" w:eastAsia="MS PMincho" w:hAnsi="Garamond"/>
          <w:sz w:val="24"/>
          <w:szCs w:val="24"/>
        </w:rPr>
        <w:t>And he was not going to get a wail out of this wasp.</w:t>
      </w:r>
    </w:p>
    <w:p w14:paraId="225C4B08" w14:textId="77777777" w:rsidR="007311EE" w:rsidRPr="00E829F2" w:rsidRDefault="007311EE" w:rsidP="00347083">
      <w:pPr>
        <w:pStyle w:val="NoSpacing"/>
        <w:jc w:val="both"/>
        <w:rPr>
          <w:rFonts w:ascii="Garamond" w:eastAsia="MS PMincho" w:hAnsi="Garamond"/>
          <w:sz w:val="24"/>
          <w:szCs w:val="24"/>
        </w:rPr>
      </w:pPr>
      <w:r w:rsidRPr="00E829F2">
        <w:rPr>
          <w:rFonts w:ascii="Garamond" w:eastAsia="MS PMincho" w:hAnsi="Garamond"/>
          <w:sz w:val="24"/>
          <w:szCs w:val="24"/>
        </w:rPr>
        <w:tab/>
        <w:t>“Fuck no!”</w:t>
      </w:r>
    </w:p>
    <w:p w14:paraId="49B72BAD" w14:textId="77777777" w:rsidR="007311EE" w:rsidRPr="00E829F2" w:rsidRDefault="007311EE" w:rsidP="00347083">
      <w:pPr>
        <w:pStyle w:val="NoSpacing"/>
        <w:jc w:val="both"/>
        <w:rPr>
          <w:rFonts w:ascii="Garamond" w:eastAsia="MS PMincho" w:hAnsi="Garamond"/>
          <w:sz w:val="24"/>
          <w:szCs w:val="24"/>
        </w:rPr>
      </w:pPr>
      <w:r w:rsidRPr="00E829F2">
        <w:rPr>
          <w:rFonts w:ascii="Garamond" w:eastAsia="MS PMincho" w:hAnsi="Garamond"/>
          <w:sz w:val="24"/>
          <w:szCs w:val="24"/>
        </w:rPr>
        <w:t xml:space="preserve">There will be… </w:t>
      </w:r>
    </w:p>
    <w:p w14:paraId="1313676A" w14:textId="77777777" w:rsidR="007311EE" w:rsidRPr="00E829F2" w:rsidRDefault="007311EE" w:rsidP="00347083">
      <w:pPr>
        <w:pStyle w:val="NoSpacing"/>
        <w:ind w:firstLine="720"/>
        <w:jc w:val="both"/>
        <w:rPr>
          <w:rFonts w:ascii="Garamond" w:eastAsia="MS PMincho" w:hAnsi="Garamond"/>
          <w:sz w:val="24"/>
          <w:szCs w:val="24"/>
        </w:rPr>
      </w:pPr>
      <w:r w:rsidRPr="00E829F2">
        <w:rPr>
          <w:rFonts w:ascii="Garamond" w:eastAsia="MS PMincho" w:hAnsi="Garamond"/>
          <w:sz w:val="24"/>
          <w:szCs w:val="24"/>
        </w:rPr>
        <w:t>…No sniffling.</w:t>
      </w:r>
    </w:p>
    <w:p w14:paraId="6A72FFA2" w14:textId="77777777" w:rsidR="007311EE" w:rsidRPr="00E829F2" w:rsidRDefault="007311EE" w:rsidP="00347083">
      <w:pPr>
        <w:pStyle w:val="NoSpacing"/>
        <w:jc w:val="both"/>
        <w:rPr>
          <w:rFonts w:ascii="Garamond" w:eastAsia="MS PMincho" w:hAnsi="Garamond"/>
          <w:sz w:val="24"/>
          <w:szCs w:val="24"/>
        </w:rPr>
      </w:pPr>
      <w:r w:rsidRPr="00E829F2">
        <w:rPr>
          <w:rFonts w:ascii="Garamond" w:eastAsia="MS PMincho" w:hAnsi="Garamond"/>
          <w:sz w:val="24"/>
          <w:szCs w:val="24"/>
        </w:rPr>
        <w:t>…No sneezing.</w:t>
      </w:r>
    </w:p>
    <w:p w14:paraId="58C5D78C" w14:textId="77777777" w:rsidR="007311EE" w:rsidRPr="00E829F2" w:rsidRDefault="007311EE" w:rsidP="00347083">
      <w:pPr>
        <w:pStyle w:val="NoSpacing"/>
        <w:ind w:firstLine="720"/>
        <w:jc w:val="both"/>
        <w:rPr>
          <w:rFonts w:ascii="Garamond" w:eastAsia="MS PMincho" w:hAnsi="Garamond"/>
          <w:sz w:val="24"/>
          <w:szCs w:val="24"/>
        </w:rPr>
      </w:pPr>
      <w:r w:rsidRPr="00E829F2">
        <w:rPr>
          <w:rFonts w:ascii="Garamond" w:eastAsia="MS PMincho" w:hAnsi="Garamond"/>
          <w:sz w:val="24"/>
          <w:szCs w:val="24"/>
        </w:rPr>
        <w:lastRenderedPageBreak/>
        <w:t xml:space="preserve">…No heaving. </w:t>
      </w:r>
    </w:p>
    <w:p w14:paraId="38EAECB4" w14:textId="77777777" w:rsidR="007311EE" w:rsidRPr="00E829F2" w:rsidRDefault="007311EE" w:rsidP="00347083">
      <w:pPr>
        <w:pStyle w:val="NoSpacing"/>
        <w:jc w:val="both"/>
        <w:rPr>
          <w:rFonts w:ascii="Garamond" w:eastAsia="MS PMincho" w:hAnsi="Garamond"/>
          <w:sz w:val="24"/>
          <w:szCs w:val="24"/>
        </w:rPr>
      </w:pPr>
      <w:r w:rsidRPr="00E829F2">
        <w:rPr>
          <w:rFonts w:ascii="Garamond" w:eastAsia="MS PMincho" w:hAnsi="Garamond"/>
          <w:sz w:val="24"/>
          <w:szCs w:val="24"/>
        </w:rPr>
        <w:t xml:space="preserve">…No grieving. </w:t>
      </w:r>
    </w:p>
    <w:p w14:paraId="27877CE0" w14:textId="77777777" w:rsidR="007311EE" w:rsidRPr="00E829F2" w:rsidRDefault="007311EE" w:rsidP="00347083">
      <w:pPr>
        <w:pStyle w:val="NoSpacing"/>
        <w:ind w:firstLine="720"/>
        <w:jc w:val="both"/>
        <w:rPr>
          <w:rFonts w:ascii="Garamond" w:eastAsia="MS PMincho" w:hAnsi="Garamond"/>
          <w:sz w:val="24"/>
          <w:szCs w:val="24"/>
        </w:rPr>
      </w:pPr>
      <w:r w:rsidRPr="00E829F2">
        <w:rPr>
          <w:rFonts w:ascii="Garamond" w:eastAsia="MS PMincho" w:hAnsi="Garamond"/>
          <w:sz w:val="24"/>
          <w:szCs w:val="24"/>
        </w:rPr>
        <w:t>…No squalling.</w:t>
      </w:r>
    </w:p>
    <w:p w14:paraId="13CE5BCB" w14:textId="77777777" w:rsidR="007311EE" w:rsidRPr="00E829F2" w:rsidRDefault="007311EE" w:rsidP="00347083">
      <w:pPr>
        <w:pStyle w:val="NoSpacing"/>
        <w:jc w:val="both"/>
        <w:rPr>
          <w:rFonts w:ascii="Garamond" w:eastAsia="MS PMincho" w:hAnsi="Garamond"/>
          <w:sz w:val="24"/>
          <w:szCs w:val="24"/>
        </w:rPr>
      </w:pPr>
      <w:r w:rsidRPr="00E829F2">
        <w:rPr>
          <w:rFonts w:ascii="Garamond" w:eastAsia="MS PMincho" w:hAnsi="Garamond"/>
          <w:sz w:val="24"/>
          <w:szCs w:val="24"/>
        </w:rPr>
        <w:t xml:space="preserve">…No bawling. </w:t>
      </w:r>
    </w:p>
    <w:p w14:paraId="6EA439FC" w14:textId="77777777" w:rsidR="007311EE" w:rsidRPr="00E829F2" w:rsidRDefault="007311EE" w:rsidP="00347083">
      <w:pPr>
        <w:pStyle w:val="NoSpacing"/>
        <w:ind w:firstLine="720"/>
        <w:jc w:val="both"/>
        <w:rPr>
          <w:rFonts w:ascii="Garamond" w:eastAsia="MS PMincho" w:hAnsi="Garamond"/>
          <w:sz w:val="24"/>
          <w:szCs w:val="24"/>
        </w:rPr>
      </w:pPr>
      <w:r w:rsidRPr="00E829F2">
        <w:rPr>
          <w:rFonts w:ascii="Garamond" w:eastAsia="MS PMincho" w:hAnsi="Garamond"/>
          <w:sz w:val="24"/>
          <w:szCs w:val="24"/>
        </w:rPr>
        <w:t xml:space="preserve">…No whining. </w:t>
      </w:r>
    </w:p>
    <w:p w14:paraId="2D515E14" w14:textId="77777777" w:rsidR="007311EE" w:rsidRPr="00E829F2" w:rsidRDefault="007311EE" w:rsidP="00347083">
      <w:pPr>
        <w:pStyle w:val="NoSpacing"/>
        <w:jc w:val="both"/>
        <w:rPr>
          <w:rFonts w:ascii="Garamond" w:eastAsia="MS PMincho" w:hAnsi="Garamond"/>
          <w:sz w:val="24"/>
          <w:szCs w:val="24"/>
        </w:rPr>
      </w:pPr>
      <w:r w:rsidRPr="00E829F2">
        <w:rPr>
          <w:rFonts w:ascii="Garamond" w:eastAsia="MS PMincho" w:hAnsi="Garamond"/>
          <w:sz w:val="24"/>
          <w:szCs w:val="24"/>
        </w:rPr>
        <w:t>…No crying.</w:t>
      </w:r>
    </w:p>
    <w:p w14:paraId="2592DD8A" w14:textId="77777777" w:rsidR="007311EE" w:rsidRPr="00E829F2" w:rsidRDefault="007311EE" w:rsidP="009C77AD">
      <w:pPr>
        <w:pStyle w:val="NoSpacing"/>
        <w:ind w:firstLine="720"/>
        <w:jc w:val="both"/>
        <w:rPr>
          <w:rFonts w:ascii="Garamond" w:eastAsia="MS PMincho" w:hAnsi="Garamond"/>
          <w:sz w:val="24"/>
          <w:szCs w:val="24"/>
        </w:rPr>
      </w:pPr>
      <w:r w:rsidRPr="00E829F2">
        <w:rPr>
          <w:rFonts w:ascii="Garamond" w:eastAsia="MS PMincho" w:hAnsi="Garamond"/>
          <w:sz w:val="24"/>
          <w:szCs w:val="24"/>
        </w:rPr>
        <w:t>… No nothing.</w:t>
      </w:r>
    </w:p>
    <w:p w14:paraId="0E49BA6C" w14:textId="77777777" w:rsidR="007311EE" w:rsidRPr="00E829F2" w:rsidRDefault="007311EE" w:rsidP="00347083">
      <w:pPr>
        <w:pStyle w:val="NoSpacing"/>
        <w:ind w:left="720" w:firstLine="720"/>
        <w:jc w:val="both"/>
        <w:rPr>
          <w:rFonts w:ascii="Garamond" w:eastAsia="MS PMincho" w:hAnsi="Garamond"/>
          <w:sz w:val="24"/>
          <w:szCs w:val="24"/>
        </w:rPr>
      </w:pPr>
      <w:r w:rsidRPr="00E829F2">
        <w:rPr>
          <w:rFonts w:ascii="Garamond" w:eastAsia="MS PMincho" w:hAnsi="Garamond"/>
          <w:sz w:val="24"/>
          <w:szCs w:val="24"/>
        </w:rPr>
        <w:t xml:space="preserve"> The only crying he’ll get out of me…</w:t>
      </w:r>
    </w:p>
    <w:p w14:paraId="3D81790E" w14:textId="77777777" w:rsidR="007311EE" w:rsidRPr="00E829F2" w:rsidRDefault="007311EE" w:rsidP="00347083">
      <w:pPr>
        <w:pStyle w:val="NoSpacing"/>
        <w:jc w:val="both"/>
        <w:rPr>
          <w:rFonts w:ascii="Garamond" w:eastAsia="MS PMincho" w:hAnsi="Garamond"/>
          <w:sz w:val="24"/>
          <w:szCs w:val="24"/>
        </w:rPr>
      </w:pPr>
      <w:r w:rsidRPr="00E829F2">
        <w:rPr>
          <w:rFonts w:ascii="Garamond" w:eastAsia="MS PMincho" w:hAnsi="Garamond"/>
          <w:sz w:val="24"/>
          <w:szCs w:val="24"/>
        </w:rPr>
        <w:tab/>
      </w:r>
      <w:r w:rsidRPr="00E829F2">
        <w:rPr>
          <w:rFonts w:ascii="Garamond" w:eastAsia="MS PMincho" w:hAnsi="Garamond"/>
          <w:sz w:val="24"/>
          <w:szCs w:val="24"/>
        </w:rPr>
        <w:tab/>
      </w:r>
      <w:r w:rsidRPr="00E829F2">
        <w:rPr>
          <w:rFonts w:ascii="Garamond" w:eastAsia="MS PMincho" w:hAnsi="Garamond"/>
          <w:sz w:val="24"/>
          <w:szCs w:val="24"/>
        </w:rPr>
        <w:tab/>
      </w:r>
      <w:r w:rsidRPr="00E829F2">
        <w:rPr>
          <w:rFonts w:ascii="Garamond" w:eastAsia="MS PMincho" w:hAnsi="Garamond"/>
          <w:sz w:val="24"/>
          <w:szCs w:val="24"/>
        </w:rPr>
        <w:tab/>
        <w:t>…is a battle cry.</w:t>
      </w:r>
    </w:p>
    <w:p w14:paraId="2B0DF44A" w14:textId="77777777" w:rsidR="007311EE" w:rsidRPr="00046E4D" w:rsidRDefault="007311EE" w:rsidP="00347083">
      <w:pPr>
        <w:pStyle w:val="NoSpacing"/>
        <w:rPr>
          <w:rFonts w:ascii="Garamond" w:eastAsia="MS PMincho" w:hAnsi="Garamond"/>
        </w:rPr>
      </w:pPr>
    </w:p>
    <w:p w14:paraId="51618B6E" w14:textId="77777777" w:rsidR="007311EE" w:rsidRDefault="007311EE" w:rsidP="00347083">
      <w:pPr>
        <w:pStyle w:val="NoSpacing"/>
        <w:rPr>
          <w:rFonts w:ascii="Garamond" w:eastAsia="MS PMincho" w:hAnsi="Garamond"/>
        </w:rPr>
      </w:pPr>
    </w:p>
    <w:p w14:paraId="262EDEEB" w14:textId="77777777" w:rsidR="007311EE" w:rsidRDefault="007311EE" w:rsidP="00347083">
      <w:pPr>
        <w:pStyle w:val="NoSpacing"/>
        <w:rPr>
          <w:rFonts w:ascii="Garamond" w:eastAsia="MS PMincho" w:hAnsi="Garamond"/>
        </w:rPr>
      </w:pPr>
    </w:p>
    <w:p w14:paraId="6F2A9CAF" w14:textId="77777777" w:rsidR="007311EE" w:rsidRDefault="007311EE" w:rsidP="00347083">
      <w:pPr>
        <w:pStyle w:val="NoSpacing"/>
        <w:rPr>
          <w:rFonts w:ascii="Garamond" w:eastAsia="MS PMincho" w:hAnsi="Garamond"/>
        </w:rPr>
      </w:pPr>
    </w:p>
    <w:p w14:paraId="50C9D212" w14:textId="77777777" w:rsidR="007311EE" w:rsidRDefault="007311EE" w:rsidP="00347083">
      <w:pPr>
        <w:pStyle w:val="NoSpacing"/>
        <w:rPr>
          <w:rFonts w:ascii="Garamond" w:eastAsia="MS PMincho" w:hAnsi="Garamond"/>
        </w:rPr>
      </w:pPr>
    </w:p>
    <w:p w14:paraId="698CD6FA" w14:textId="77777777" w:rsidR="007311EE" w:rsidRDefault="007311EE" w:rsidP="00347083">
      <w:pPr>
        <w:pStyle w:val="NoSpacing"/>
        <w:rPr>
          <w:rFonts w:ascii="Garamond" w:eastAsia="MS PMincho" w:hAnsi="Garamond"/>
        </w:rPr>
      </w:pPr>
    </w:p>
    <w:p w14:paraId="5B2017E0" w14:textId="77777777" w:rsidR="007311EE" w:rsidRDefault="007311EE" w:rsidP="00347083">
      <w:pPr>
        <w:pStyle w:val="NoSpacing"/>
        <w:rPr>
          <w:rFonts w:ascii="Garamond" w:eastAsia="MS PMincho" w:hAnsi="Garamond"/>
        </w:rPr>
      </w:pPr>
    </w:p>
    <w:p w14:paraId="7940CB28" w14:textId="77777777" w:rsidR="007311EE" w:rsidRDefault="007311EE" w:rsidP="00347083">
      <w:pPr>
        <w:pStyle w:val="NoSpacing"/>
        <w:rPr>
          <w:rFonts w:ascii="Garamond" w:eastAsia="MS PMincho" w:hAnsi="Garamond"/>
        </w:rPr>
      </w:pPr>
    </w:p>
    <w:p w14:paraId="45BEB51E" w14:textId="77777777" w:rsidR="007311EE" w:rsidRDefault="007311EE" w:rsidP="00347083">
      <w:pPr>
        <w:pStyle w:val="NoSpacing"/>
        <w:rPr>
          <w:rFonts w:ascii="Garamond" w:eastAsia="MS PMincho" w:hAnsi="Garamond"/>
        </w:rPr>
      </w:pPr>
    </w:p>
    <w:p w14:paraId="403715D7" w14:textId="77777777" w:rsidR="007311EE" w:rsidRDefault="007311EE" w:rsidP="00347083">
      <w:pPr>
        <w:pStyle w:val="NoSpacing"/>
        <w:rPr>
          <w:rFonts w:ascii="Garamond" w:eastAsia="MS PMincho" w:hAnsi="Garamond"/>
        </w:rPr>
      </w:pPr>
    </w:p>
    <w:p w14:paraId="1C4DC00F" w14:textId="77777777" w:rsidR="007311EE" w:rsidRDefault="007311EE" w:rsidP="00347083">
      <w:pPr>
        <w:pStyle w:val="NoSpacing"/>
        <w:rPr>
          <w:rFonts w:ascii="Garamond" w:eastAsia="MS PMincho" w:hAnsi="Garamond"/>
        </w:rPr>
      </w:pPr>
    </w:p>
    <w:p w14:paraId="6DCDC8F4" w14:textId="77777777" w:rsidR="007311EE" w:rsidRDefault="007311EE" w:rsidP="00347083">
      <w:pPr>
        <w:pStyle w:val="NoSpacing"/>
        <w:rPr>
          <w:rFonts w:ascii="Garamond" w:eastAsia="MS PMincho" w:hAnsi="Garamond"/>
        </w:rPr>
      </w:pPr>
    </w:p>
    <w:p w14:paraId="0AA319C0" w14:textId="77777777" w:rsidR="007311EE" w:rsidRDefault="007311EE" w:rsidP="00347083">
      <w:pPr>
        <w:pStyle w:val="NoSpacing"/>
        <w:rPr>
          <w:rFonts w:ascii="Garamond" w:eastAsia="MS PMincho" w:hAnsi="Garamond"/>
        </w:rPr>
      </w:pPr>
    </w:p>
    <w:p w14:paraId="2E1F9DD0" w14:textId="77777777" w:rsidR="007311EE" w:rsidRDefault="007311EE" w:rsidP="00347083">
      <w:pPr>
        <w:pStyle w:val="NoSpacing"/>
        <w:rPr>
          <w:rFonts w:ascii="Garamond" w:eastAsia="MS PMincho" w:hAnsi="Garamond"/>
        </w:rPr>
      </w:pPr>
    </w:p>
    <w:p w14:paraId="0DF5FDD9" w14:textId="77777777" w:rsidR="007311EE" w:rsidRDefault="007311EE" w:rsidP="00347083">
      <w:pPr>
        <w:rPr>
          <w:rFonts w:ascii="Garamond" w:hAnsi="Garamond"/>
          <w:iCs/>
        </w:rPr>
      </w:pPr>
    </w:p>
    <w:p w14:paraId="311813AC" w14:textId="77777777" w:rsidR="007311EE" w:rsidRDefault="007311EE" w:rsidP="00347083">
      <w:pPr>
        <w:rPr>
          <w:rFonts w:ascii="Garamond" w:hAnsi="Garamond"/>
          <w:iCs/>
        </w:rPr>
      </w:pPr>
    </w:p>
    <w:p w14:paraId="03B77CEA" w14:textId="77777777" w:rsidR="007311EE" w:rsidRDefault="007311EE" w:rsidP="00347083">
      <w:pPr>
        <w:rPr>
          <w:rFonts w:ascii="Garamond" w:hAnsi="Garamond"/>
          <w:iCs/>
        </w:rPr>
      </w:pPr>
    </w:p>
    <w:p w14:paraId="313FBECD" w14:textId="77777777" w:rsidR="007311EE" w:rsidRDefault="007311EE" w:rsidP="00347083">
      <w:pPr>
        <w:rPr>
          <w:rFonts w:ascii="Garamond" w:hAnsi="Garamond"/>
          <w:iCs/>
        </w:rPr>
      </w:pPr>
    </w:p>
    <w:p w14:paraId="7587953D" w14:textId="77777777" w:rsidR="007311EE" w:rsidRDefault="007311EE" w:rsidP="00347083">
      <w:pPr>
        <w:rPr>
          <w:rFonts w:ascii="Garamond" w:hAnsi="Garamond"/>
          <w:iCs/>
        </w:rPr>
      </w:pPr>
    </w:p>
    <w:p w14:paraId="3D6EEF73" w14:textId="77777777" w:rsidR="0063454C" w:rsidRDefault="0063454C" w:rsidP="00347083">
      <w:pPr>
        <w:rPr>
          <w:rFonts w:ascii="Garamond" w:hAnsi="Garamond"/>
          <w:iCs/>
        </w:rPr>
      </w:pPr>
    </w:p>
    <w:p w14:paraId="6CDB9185" w14:textId="77777777" w:rsidR="0063454C" w:rsidRDefault="0063454C" w:rsidP="00347083">
      <w:pPr>
        <w:rPr>
          <w:rFonts w:ascii="Garamond" w:hAnsi="Garamond"/>
          <w:iCs/>
        </w:rPr>
      </w:pPr>
    </w:p>
    <w:p w14:paraId="5FD9C248" w14:textId="77777777" w:rsidR="0063454C" w:rsidRDefault="0063454C" w:rsidP="00347083">
      <w:pPr>
        <w:rPr>
          <w:rFonts w:ascii="Garamond" w:hAnsi="Garamond"/>
          <w:iCs/>
        </w:rPr>
      </w:pPr>
    </w:p>
    <w:p w14:paraId="1C6EDBC6" w14:textId="77777777" w:rsidR="0063454C" w:rsidRDefault="0063454C" w:rsidP="00347083">
      <w:pPr>
        <w:rPr>
          <w:rFonts w:ascii="Garamond" w:hAnsi="Garamond"/>
          <w:iCs/>
        </w:rPr>
      </w:pPr>
    </w:p>
    <w:p w14:paraId="63F20901" w14:textId="77777777" w:rsidR="0063454C" w:rsidRDefault="0063454C" w:rsidP="00347083">
      <w:pPr>
        <w:rPr>
          <w:rFonts w:ascii="Garamond" w:hAnsi="Garamond"/>
          <w:iCs/>
        </w:rPr>
      </w:pPr>
    </w:p>
    <w:p w14:paraId="57504F8B" w14:textId="77777777" w:rsidR="0063454C" w:rsidRDefault="0063454C" w:rsidP="00347083">
      <w:pPr>
        <w:rPr>
          <w:rFonts w:ascii="Garamond" w:hAnsi="Garamond"/>
          <w:iCs/>
        </w:rPr>
      </w:pPr>
    </w:p>
    <w:p w14:paraId="3F085BB7" w14:textId="77777777" w:rsidR="0063454C" w:rsidRDefault="0063454C" w:rsidP="00347083">
      <w:pPr>
        <w:rPr>
          <w:rFonts w:ascii="Garamond" w:hAnsi="Garamond"/>
          <w:iCs/>
        </w:rPr>
      </w:pPr>
    </w:p>
    <w:p w14:paraId="35B04A4B" w14:textId="77777777" w:rsidR="0063454C" w:rsidRDefault="0063454C" w:rsidP="00347083">
      <w:pPr>
        <w:rPr>
          <w:rFonts w:ascii="Garamond" w:hAnsi="Garamond"/>
          <w:iCs/>
        </w:rPr>
      </w:pPr>
    </w:p>
    <w:p w14:paraId="72B8C933" w14:textId="77777777" w:rsidR="0063454C" w:rsidRDefault="0063454C" w:rsidP="00347083">
      <w:pPr>
        <w:rPr>
          <w:rFonts w:ascii="Garamond" w:hAnsi="Garamond"/>
          <w:iCs/>
        </w:rPr>
      </w:pPr>
    </w:p>
    <w:p w14:paraId="360B8D55" w14:textId="77777777" w:rsidR="0063454C" w:rsidRDefault="0063454C" w:rsidP="00347083">
      <w:pPr>
        <w:rPr>
          <w:rFonts w:ascii="Garamond" w:hAnsi="Garamond"/>
          <w:iCs/>
        </w:rPr>
      </w:pPr>
    </w:p>
    <w:p w14:paraId="7439CD9E" w14:textId="77777777" w:rsidR="0063454C" w:rsidRDefault="0063454C" w:rsidP="00347083">
      <w:pPr>
        <w:rPr>
          <w:rFonts w:ascii="Garamond" w:hAnsi="Garamond"/>
          <w:iCs/>
        </w:rPr>
      </w:pPr>
    </w:p>
    <w:p w14:paraId="0061F53F" w14:textId="77777777" w:rsidR="006C34EA" w:rsidRDefault="006C34EA" w:rsidP="006C34EA">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A3DE9D5" w14:textId="2595D6E6" w:rsidR="006C34EA" w:rsidRPr="00FB0556" w:rsidRDefault="006C34EA" w:rsidP="006C34EA">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7440760E" w14:textId="2DEC7AB8" w:rsidR="006C34EA" w:rsidRPr="00FB0556" w:rsidRDefault="006C34EA" w:rsidP="006C34EA">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9</w:t>
      </w:r>
    </w:p>
    <w:p w14:paraId="5F5ACA73" w14:textId="77777777" w:rsidR="0063454C" w:rsidRPr="00DE2B96" w:rsidRDefault="0063454C" w:rsidP="00347083">
      <w:pPr>
        <w:rPr>
          <w:rFonts w:ascii="Garamond" w:hAnsi="Garamond"/>
          <w:iCs/>
          <w:sz w:val="20"/>
          <w:szCs w:val="20"/>
        </w:rPr>
      </w:pPr>
    </w:p>
    <w:p w14:paraId="4B774BDE" w14:textId="77777777" w:rsidR="0063454C" w:rsidRDefault="0063454C" w:rsidP="00347083">
      <w:pPr>
        <w:rPr>
          <w:rFonts w:ascii="Garamond" w:hAnsi="Garamond"/>
          <w:iCs/>
        </w:rPr>
      </w:pPr>
    </w:p>
    <w:p w14:paraId="743EE883" w14:textId="77777777" w:rsidR="0063454C" w:rsidRDefault="0063454C" w:rsidP="00347083">
      <w:pPr>
        <w:rPr>
          <w:rFonts w:ascii="Garamond" w:hAnsi="Garamond"/>
          <w:iCs/>
        </w:rPr>
      </w:pPr>
    </w:p>
    <w:p w14:paraId="6CCCAE32" w14:textId="77777777" w:rsidR="0063454C" w:rsidRDefault="0063454C" w:rsidP="00347083">
      <w:pPr>
        <w:rPr>
          <w:rFonts w:ascii="Garamond" w:hAnsi="Garamond"/>
          <w:iCs/>
        </w:rPr>
      </w:pPr>
    </w:p>
    <w:p w14:paraId="6853AB90" w14:textId="77777777" w:rsidR="0063454C" w:rsidRDefault="0063454C" w:rsidP="00347083">
      <w:pPr>
        <w:rPr>
          <w:rFonts w:ascii="Garamond" w:hAnsi="Garamond"/>
          <w:iCs/>
        </w:rPr>
      </w:pPr>
    </w:p>
    <w:p w14:paraId="71F1257F" w14:textId="77777777" w:rsidR="0063454C" w:rsidRDefault="0063454C" w:rsidP="00347083">
      <w:pPr>
        <w:rPr>
          <w:rFonts w:ascii="Garamond" w:hAnsi="Garamond"/>
          <w:iCs/>
        </w:rPr>
      </w:pPr>
    </w:p>
    <w:p w14:paraId="15D4A2BB" w14:textId="77777777" w:rsidR="0063454C" w:rsidRDefault="0063454C" w:rsidP="00347083">
      <w:pPr>
        <w:rPr>
          <w:rFonts w:ascii="Garamond" w:hAnsi="Garamond"/>
          <w:iCs/>
        </w:rPr>
      </w:pPr>
    </w:p>
    <w:p w14:paraId="1973980F" w14:textId="77777777" w:rsidR="0063454C" w:rsidRDefault="0063454C" w:rsidP="00347083">
      <w:pPr>
        <w:rPr>
          <w:rFonts w:ascii="Garamond" w:hAnsi="Garamond"/>
          <w:iCs/>
        </w:rPr>
      </w:pPr>
    </w:p>
    <w:p w14:paraId="0920A587" w14:textId="77777777" w:rsidR="007311EE" w:rsidRPr="006C34EA" w:rsidRDefault="007311EE" w:rsidP="00347083">
      <w:pPr>
        <w:pStyle w:val="NoSpacing"/>
        <w:rPr>
          <w:rFonts w:ascii="Garamond" w:eastAsia="Calibri" w:hAnsi="Garamond"/>
          <w:b/>
          <w:iCs/>
          <w:sz w:val="24"/>
          <w:szCs w:val="24"/>
        </w:rPr>
      </w:pPr>
    </w:p>
    <w:p w14:paraId="447AE1EB" w14:textId="7496CE8B" w:rsidR="007311EE" w:rsidRPr="00214107" w:rsidRDefault="007311EE" w:rsidP="00347083">
      <w:pPr>
        <w:pStyle w:val="NoSpacing"/>
        <w:jc w:val="both"/>
        <w:rPr>
          <w:rFonts w:ascii="Garamond" w:eastAsia="MS PMincho" w:hAnsi="Garamond"/>
          <w:sz w:val="24"/>
          <w:szCs w:val="24"/>
        </w:rPr>
      </w:pPr>
      <w:r w:rsidRPr="00214107">
        <w:rPr>
          <w:rFonts w:ascii="Garamond" w:eastAsia="MS PMincho" w:hAnsi="Garamond"/>
          <w:sz w:val="24"/>
          <w:szCs w:val="24"/>
        </w:rPr>
        <w:t>…</w:t>
      </w:r>
      <w:r w:rsidR="00E20554">
        <w:rPr>
          <w:rFonts w:ascii="Garamond" w:eastAsia="MS PMincho" w:hAnsi="Garamond"/>
          <w:sz w:val="24"/>
          <w:szCs w:val="24"/>
        </w:rPr>
        <w:t xml:space="preserve">There </w:t>
      </w:r>
      <w:r w:rsidR="006C34EA">
        <w:rPr>
          <w:rFonts w:ascii="Garamond" w:eastAsia="MS PMincho" w:hAnsi="Garamond"/>
          <w:sz w:val="24"/>
          <w:szCs w:val="24"/>
        </w:rPr>
        <w:t>are</w:t>
      </w:r>
      <w:r w:rsidRPr="00214107">
        <w:rPr>
          <w:rFonts w:ascii="Garamond" w:eastAsia="MS PMincho" w:hAnsi="Garamond"/>
          <w:sz w:val="24"/>
          <w:szCs w:val="24"/>
        </w:rPr>
        <w:t xml:space="preserve"> three things I know about Italians.</w:t>
      </w:r>
    </w:p>
    <w:p w14:paraId="3939BEDA" w14:textId="77777777" w:rsidR="007311EE" w:rsidRPr="00214107" w:rsidRDefault="007311EE" w:rsidP="007311EE">
      <w:pPr>
        <w:pStyle w:val="NoSpacing"/>
        <w:numPr>
          <w:ilvl w:val="0"/>
          <w:numId w:val="27"/>
        </w:numPr>
        <w:jc w:val="both"/>
        <w:rPr>
          <w:rFonts w:ascii="Garamond" w:eastAsia="MS PMincho" w:hAnsi="Garamond"/>
          <w:sz w:val="24"/>
          <w:szCs w:val="24"/>
        </w:rPr>
      </w:pPr>
      <w:r w:rsidRPr="00214107">
        <w:rPr>
          <w:rFonts w:ascii="Garamond" w:eastAsia="MS PMincho" w:hAnsi="Garamond"/>
          <w:sz w:val="24"/>
          <w:szCs w:val="24"/>
        </w:rPr>
        <w:t>They throw a good spread on holidays.</w:t>
      </w:r>
    </w:p>
    <w:p w14:paraId="775B79CC" w14:textId="77777777" w:rsidR="007311EE" w:rsidRPr="00214107" w:rsidRDefault="007311EE" w:rsidP="007311EE">
      <w:pPr>
        <w:pStyle w:val="NoSpacing"/>
        <w:numPr>
          <w:ilvl w:val="0"/>
          <w:numId w:val="27"/>
        </w:numPr>
        <w:jc w:val="both"/>
        <w:rPr>
          <w:rFonts w:ascii="Garamond" w:eastAsia="MS PMincho" w:hAnsi="Garamond"/>
          <w:sz w:val="24"/>
          <w:szCs w:val="24"/>
        </w:rPr>
      </w:pPr>
      <w:r w:rsidRPr="00214107">
        <w:rPr>
          <w:rFonts w:ascii="Garamond" w:eastAsia="MS PMincho" w:hAnsi="Garamond"/>
          <w:sz w:val="24"/>
          <w:szCs w:val="24"/>
        </w:rPr>
        <w:t>They love to give out money in envelopes at said holidays.</w:t>
      </w:r>
    </w:p>
    <w:p w14:paraId="0B5C87B1" w14:textId="77777777" w:rsidR="007311EE" w:rsidRPr="00214107" w:rsidRDefault="007311EE" w:rsidP="007311EE">
      <w:pPr>
        <w:pStyle w:val="NoSpacing"/>
        <w:numPr>
          <w:ilvl w:val="0"/>
          <w:numId w:val="27"/>
        </w:numPr>
        <w:jc w:val="both"/>
        <w:rPr>
          <w:rFonts w:ascii="Garamond" w:eastAsia="MS PMincho" w:hAnsi="Garamond"/>
          <w:sz w:val="24"/>
          <w:szCs w:val="24"/>
        </w:rPr>
      </w:pPr>
      <w:r w:rsidRPr="00214107">
        <w:rPr>
          <w:rFonts w:ascii="Garamond" w:eastAsia="MS PMincho" w:hAnsi="Garamond"/>
          <w:sz w:val="24"/>
          <w:szCs w:val="24"/>
        </w:rPr>
        <w:t>They beat you within an inch of your life, if you take that money from those envelopes, during these said holidays.</w:t>
      </w:r>
    </w:p>
    <w:p w14:paraId="77CE3916" w14:textId="77777777" w:rsidR="007311EE" w:rsidRPr="00214107" w:rsidRDefault="007311EE" w:rsidP="00347083">
      <w:pPr>
        <w:pStyle w:val="NoSpacing"/>
        <w:ind w:left="360" w:firstLine="360"/>
        <w:jc w:val="both"/>
        <w:rPr>
          <w:rFonts w:ascii="Garamond" w:eastAsia="MS PMincho" w:hAnsi="Garamond"/>
          <w:sz w:val="24"/>
          <w:szCs w:val="24"/>
        </w:rPr>
      </w:pPr>
    </w:p>
    <w:p w14:paraId="3D70EC24" w14:textId="43572AC4" w:rsidR="007311EE" w:rsidRPr="00214107" w:rsidRDefault="007311EE" w:rsidP="00347083">
      <w:pPr>
        <w:pStyle w:val="NoSpacing"/>
        <w:ind w:firstLine="360"/>
        <w:jc w:val="both"/>
        <w:rPr>
          <w:rFonts w:ascii="Garamond" w:eastAsia="MS PMincho" w:hAnsi="Garamond"/>
          <w:sz w:val="24"/>
          <w:szCs w:val="24"/>
        </w:rPr>
      </w:pPr>
      <w:r w:rsidRPr="00214107">
        <w:rPr>
          <w:rFonts w:ascii="Garamond" w:eastAsia="MS PMincho" w:hAnsi="Garamond"/>
          <w:sz w:val="24"/>
          <w:szCs w:val="24"/>
        </w:rPr>
        <w:t>I knew</w:t>
      </w:r>
      <w:r w:rsidR="00214107">
        <w:rPr>
          <w:rFonts w:ascii="Garamond" w:eastAsia="MS PMincho" w:hAnsi="Garamond"/>
          <w:sz w:val="24"/>
          <w:szCs w:val="24"/>
        </w:rPr>
        <w:t>,</w:t>
      </w:r>
      <w:r w:rsidRPr="00214107">
        <w:rPr>
          <w:rFonts w:ascii="Garamond" w:eastAsia="MS PMincho" w:hAnsi="Garamond"/>
          <w:sz w:val="24"/>
          <w:szCs w:val="24"/>
        </w:rPr>
        <w:t xml:space="preserve"> my father knew</w:t>
      </w:r>
      <w:r w:rsidR="00214107">
        <w:rPr>
          <w:rFonts w:ascii="Garamond" w:eastAsia="MS PMincho" w:hAnsi="Garamond"/>
          <w:sz w:val="24"/>
          <w:szCs w:val="24"/>
        </w:rPr>
        <w:t>,</w:t>
      </w:r>
      <w:r w:rsidRPr="00214107">
        <w:rPr>
          <w:rFonts w:ascii="Garamond" w:eastAsia="MS PMincho" w:hAnsi="Garamond"/>
          <w:sz w:val="24"/>
          <w:szCs w:val="24"/>
        </w:rPr>
        <w:t xml:space="preserve"> the minute he walked into my room. </w:t>
      </w:r>
    </w:p>
    <w:p w14:paraId="301FF154" w14:textId="77777777" w:rsidR="007311EE" w:rsidRPr="00214107" w:rsidRDefault="007311EE" w:rsidP="00347083">
      <w:pPr>
        <w:pStyle w:val="NoSpacing"/>
        <w:ind w:firstLine="360"/>
        <w:jc w:val="both"/>
        <w:rPr>
          <w:rFonts w:ascii="Garamond" w:eastAsia="MS PMincho" w:hAnsi="Garamond"/>
          <w:sz w:val="24"/>
          <w:szCs w:val="24"/>
        </w:rPr>
      </w:pPr>
      <w:r w:rsidRPr="00214107">
        <w:rPr>
          <w:rFonts w:ascii="Garamond" w:eastAsia="MS PMincho" w:hAnsi="Garamond"/>
          <w:sz w:val="24"/>
          <w:szCs w:val="24"/>
        </w:rPr>
        <w:t xml:space="preserve">It was in his eyes…  </w:t>
      </w:r>
    </w:p>
    <w:p w14:paraId="5479EB99" w14:textId="77777777" w:rsidR="007311EE" w:rsidRPr="00214107" w:rsidRDefault="007311EE" w:rsidP="00347083">
      <w:pPr>
        <w:pStyle w:val="NoSpacing"/>
        <w:ind w:firstLine="360"/>
        <w:jc w:val="both"/>
        <w:rPr>
          <w:rFonts w:ascii="Garamond" w:eastAsia="MS PMincho" w:hAnsi="Garamond"/>
          <w:sz w:val="24"/>
          <w:szCs w:val="24"/>
        </w:rPr>
      </w:pPr>
      <w:r w:rsidRPr="00214107">
        <w:rPr>
          <w:rFonts w:ascii="Garamond" w:eastAsia="MS PMincho" w:hAnsi="Garamond"/>
          <w:sz w:val="24"/>
          <w:szCs w:val="24"/>
        </w:rPr>
        <w:t xml:space="preserve">It was in his step… </w:t>
      </w:r>
    </w:p>
    <w:p w14:paraId="64501C61" w14:textId="77777777" w:rsidR="007311EE" w:rsidRPr="00214107" w:rsidRDefault="007311EE" w:rsidP="00347083">
      <w:pPr>
        <w:pStyle w:val="NoSpacing"/>
        <w:ind w:firstLine="360"/>
        <w:jc w:val="both"/>
        <w:rPr>
          <w:rFonts w:ascii="Garamond" w:eastAsia="MS PMincho" w:hAnsi="Garamond"/>
          <w:sz w:val="24"/>
          <w:szCs w:val="24"/>
        </w:rPr>
      </w:pPr>
      <w:r w:rsidRPr="00214107">
        <w:rPr>
          <w:rFonts w:ascii="Garamond" w:eastAsia="MS PMincho" w:hAnsi="Garamond"/>
          <w:sz w:val="24"/>
          <w:szCs w:val="24"/>
        </w:rPr>
        <w:t>And the last thing my father said to me… before…</w:t>
      </w:r>
    </w:p>
    <w:p w14:paraId="5419434B" w14:textId="4CEC41A2" w:rsidR="00276468" w:rsidRDefault="007311EE" w:rsidP="00347083">
      <w:pPr>
        <w:pStyle w:val="NoSpacing"/>
        <w:jc w:val="both"/>
        <w:rPr>
          <w:rFonts w:ascii="Garamond" w:eastAsia="MS PMincho" w:hAnsi="Garamond"/>
          <w:sz w:val="24"/>
          <w:szCs w:val="24"/>
        </w:rPr>
      </w:pPr>
      <w:r w:rsidRPr="00214107">
        <w:rPr>
          <w:rFonts w:ascii="Garamond" w:eastAsia="MS PMincho" w:hAnsi="Garamond"/>
          <w:sz w:val="24"/>
          <w:szCs w:val="24"/>
        </w:rPr>
        <w:t>…his</w:t>
      </w:r>
      <w:r w:rsidR="00276468">
        <w:rPr>
          <w:rFonts w:ascii="Garamond" w:eastAsia="MS PMincho" w:hAnsi="Garamond"/>
          <w:sz w:val="24"/>
          <w:szCs w:val="24"/>
        </w:rPr>
        <w:t>…</w:t>
      </w:r>
    </w:p>
    <w:p w14:paraId="705DA03C" w14:textId="3A2FC48E" w:rsidR="007311EE" w:rsidRPr="00214107" w:rsidRDefault="00624D3C" w:rsidP="00624D3C">
      <w:pPr>
        <w:pStyle w:val="NoSpacing"/>
        <w:ind w:firstLine="720"/>
        <w:jc w:val="both"/>
        <w:rPr>
          <w:rFonts w:ascii="Garamond" w:eastAsia="MS PMincho" w:hAnsi="Garamond"/>
          <w:sz w:val="24"/>
          <w:szCs w:val="24"/>
        </w:rPr>
      </w:pPr>
      <w:r>
        <w:rPr>
          <w:rFonts w:ascii="Garamond" w:eastAsia="MS PMincho" w:hAnsi="Garamond"/>
          <w:sz w:val="24"/>
          <w:szCs w:val="24"/>
        </w:rPr>
        <w:t>…</w:t>
      </w:r>
      <w:r w:rsidR="007311EE" w:rsidRPr="00214107">
        <w:rPr>
          <w:rFonts w:ascii="Garamond" w:eastAsia="MS PMincho" w:hAnsi="Garamond"/>
          <w:sz w:val="24"/>
          <w:szCs w:val="24"/>
        </w:rPr>
        <w:t xml:space="preserve">last rational thought had left </w:t>
      </w:r>
      <w:r w:rsidR="007057E7">
        <w:rPr>
          <w:rFonts w:ascii="Garamond" w:eastAsia="MS PMincho" w:hAnsi="Garamond"/>
          <w:sz w:val="24"/>
          <w:szCs w:val="24"/>
        </w:rPr>
        <w:t xml:space="preserve">him, </w:t>
      </w:r>
      <w:r w:rsidR="007311EE" w:rsidRPr="00214107">
        <w:rPr>
          <w:rFonts w:ascii="Garamond" w:eastAsia="MS PMincho" w:hAnsi="Garamond"/>
          <w:sz w:val="24"/>
          <w:szCs w:val="24"/>
        </w:rPr>
        <w:t xml:space="preserve">was… </w:t>
      </w:r>
    </w:p>
    <w:p w14:paraId="52D90652" w14:textId="4EB404E6" w:rsidR="007311EE" w:rsidRPr="00214107" w:rsidRDefault="007311EE" w:rsidP="00347083">
      <w:pPr>
        <w:pStyle w:val="NoSpacing"/>
        <w:ind w:left="1728" w:firstLine="432"/>
        <w:jc w:val="both"/>
        <w:rPr>
          <w:rFonts w:ascii="Garamond" w:eastAsia="MS PMincho" w:hAnsi="Garamond"/>
          <w:sz w:val="24"/>
          <w:szCs w:val="24"/>
        </w:rPr>
      </w:pPr>
      <w:r w:rsidRPr="00214107">
        <w:rPr>
          <w:rFonts w:ascii="Garamond" w:eastAsia="MS PMincho" w:hAnsi="Garamond"/>
          <w:sz w:val="24"/>
          <w:szCs w:val="24"/>
        </w:rPr>
        <w:t>…</w:t>
      </w:r>
      <w:r w:rsidR="006967D7">
        <w:rPr>
          <w:rFonts w:ascii="Garamond" w:eastAsia="MS PMincho" w:hAnsi="Garamond"/>
          <w:sz w:val="24"/>
          <w:szCs w:val="24"/>
        </w:rPr>
        <w:t xml:space="preserve"> </w:t>
      </w:r>
      <w:r w:rsidRPr="00214107">
        <w:rPr>
          <w:rFonts w:ascii="Garamond" w:eastAsia="MS PMincho" w:hAnsi="Garamond"/>
          <w:sz w:val="24"/>
          <w:szCs w:val="24"/>
        </w:rPr>
        <w:t>“Are you fucking suicidal?”</w:t>
      </w:r>
    </w:p>
    <w:p w14:paraId="6AD4609D" w14:textId="77777777" w:rsidR="007311EE" w:rsidRPr="00214107" w:rsidRDefault="007311EE" w:rsidP="00347083">
      <w:pPr>
        <w:pStyle w:val="NoSpacing"/>
        <w:ind w:firstLine="360"/>
        <w:jc w:val="both"/>
        <w:rPr>
          <w:rFonts w:ascii="Garamond" w:eastAsia="MS PMincho" w:hAnsi="Garamond"/>
          <w:sz w:val="24"/>
          <w:szCs w:val="24"/>
        </w:rPr>
      </w:pPr>
      <w:r w:rsidRPr="00214107">
        <w:rPr>
          <w:rFonts w:ascii="Garamond" w:eastAsia="MS PMincho" w:hAnsi="Garamond"/>
          <w:sz w:val="24"/>
          <w:szCs w:val="24"/>
        </w:rPr>
        <w:t>I’d like to sit here and tell you that, I fought the good fight.</w:t>
      </w:r>
    </w:p>
    <w:p w14:paraId="708B454B" w14:textId="77777777" w:rsidR="007311EE" w:rsidRPr="00214107" w:rsidRDefault="007311EE" w:rsidP="00347083">
      <w:pPr>
        <w:pStyle w:val="NoSpacing"/>
        <w:ind w:firstLine="360"/>
        <w:jc w:val="both"/>
        <w:rPr>
          <w:rFonts w:ascii="Garamond" w:eastAsia="MS PMincho" w:hAnsi="Garamond"/>
          <w:sz w:val="24"/>
          <w:szCs w:val="24"/>
        </w:rPr>
      </w:pPr>
      <w:r w:rsidRPr="00214107">
        <w:rPr>
          <w:rFonts w:ascii="Garamond" w:eastAsia="MS PMincho" w:hAnsi="Garamond"/>
          <w:sz w:val="24"/>
          <w:szCs w:val="24"/>
        </w:rPr>
        <w:t xml:space="preserve">I’d like to sit here and tell you also, that, I kept my head held high, and that I stood strong and defiant. </w:t>
      </w:r>
    </w:p>
    <w:p w14:paraId="29EE3B91" w14:textId="77777777" w:rsidR="007311EE" w:rsidRPr="00214107" w:rsidRDefault="007311EE" w:rsidP="00347083">
      <w:pPr>
        <w:pStyle w:val="NoSpacing"/>
        <w:ind w:firstLine="360"/>
        <w:jc w:val="both"/>
        <w:rPr>
          <w:rFonts w:ascii="Garamond" w:eastAsia="MS PMincho" w:hAnsi="Garamond"/>
          <w:sz w:val="24"/>
          <w:szCs w:val="24"/>
        </w:rPr>
      </w:pPr>
      <w:r w:rsidRPr="00214107">
        <w:rPr>
          <w:rFonts w:ascii="Garamond" w:eastAsia="MS PMincho" w:hAnsi="Garamond"/>
          <w:sz w:val="24"/>
          <w:szCs w:val="24"/>
        </w:rPr>
        <w:t>And I’d also like to sit here and tell you that I held onto my convictions with both hands, and that I didn’t shed a tear for this man…</w:t>
      </w:r>
    </w:p>
    <w:p w14:paraId="3370041E" w14:textId="0BC8FB76" w:rsidR="007311EE" w:rsidRPr="00214107" w:rsidRDefault="007311EE" w:rsidP="00347083">
      <w:pPr>
        <w:pStyle w:val="NoSpacing"/>
        <w:ind w:left="360"/>
        <w:jc w:val="both"/>
        <w:rPr>
          <w:rFonts w:ascii="Garamond" w:eastAsia="MS PMincho" w:hAnsi="Garamond"/>
          <w:sz w:val="24"/>
          <w:szCs w:val="24"/>
        </w:rPr>
      </w:pPr>
      <w:r w:rsidRPr="00214107">
        <w:rPr>
          <w:rFonts w:ascii="Garamond" w:eastAsia="MS PMincho" w:hAnsi="Garamond"/>
          <w:sz w:val="24"/>
          <w:szCs w:val="24"/>
        </w:rPr>
        <w:tab/>
      </w:r>
      <w:r w:rsidRPr="00214107">
        <w:rPr>
          <w:rFonts w:ascii="Garamond" w:eastAsia="MS PMincho" w:hAnsi="Garamond"/>
          <w:sz w:val="24"/>
          <w:szCs w:val="24"/>
        </w:rPr>
        <w:tab/>
      </w:r>
      <w:r w:rsidRPr="00214107">
        <w:rPr>
          <w:rFonts w:ascii="Garamond" w:eastAsia="MS PMincho" w:hAnsi="Garamond"/>
          <w:sz w:val="24"/>
          <w:szCs w:val="24"/>
        </w:rPr>
        <w:tab/>
        <w:t>…but I can’t do that either.</w:t>
      </w:r>
    </w:p>
    <w:p w14:paraId="6B5AAF97" w14:textId="77777777" w:rsidR="007311EE" w:rsidRPr="00214107" w:rsidRDefault="007311EE" w:rsidP="00347083">
      <w:pPr>
        <w:pStyle w:val="NoSpacing"/>
        <w:ind w:firstLine="360"/>
        <w:jc w:val="both"/>
        <w:rPr>
          <w:rFonts w:ascii="Garamond" w:eastAsia="MS PMincho" w:hAnsi="Garamond"/>
          <w:sz w:val="24"/>
          <w:szCs w:val="24"/>
        </w:rPr>
      </w:pPr>
    </w:p>
    <w:p w14:paraId="110F12A5" w14:textId="77777777" w:rsidR="007311EE" w:rsidRPr="00214107" w:rsidRDefault="007311EE" w:rsidP="00347083">
      <w:pPr>
        <w:pStyle w:val="NoSpacing"/>
        <w:ind w:firstLine="360"/>
        <w:jc w:val="both"/>
        <w:rPr>
          <w:rFonts w:ascii="Garamond" w:eastAsia="MS PMincho" w:hAnsi="Garamond"/>
          <w:sz w:val="24"/>
          <w:szCs w:val="24"/>
        </w:rPr>
      </w:pPr>
      <w:r w:rsidRPr="00214107">
        <w:rPr>
          <w:rFonts w:ascii="Garamond" w:eastAsia="MS PMincho" w:hAnsi="Garamond"/>
          <w:sz w:val="24"/>
          <w:szCs w:val="24"/>
        </w:rPr>
        <w:t>All I can tell you about that night is… “I wept”</w:t>
      </w:r>
    </w:p>
    <w:p w14:paraId="0A4AEEE1" w14:textId="77777777" w:rsidR="007311EE" w:rsidRPr="006A6D80" w:rsidRDefault="007311EE" w:rsidP="00347083">
      <w:pPr>
        <w:pStyle w:val="NoSpacing"/>
        <w:ind w:firstLine="360"/>
        <w:rPr>
          <w:rFonts w:ascii="Garamond" w:eastAsia="MS PMincho" w:hAnsi="Garamond"/>
        </w:rPr>
      </w:pPr>
    </w:p>
    <w:p w14:paraId="6ECE4990" w14:textId="77777777" w:rsidR="006C34EA" w:rsidRDefault="006C34EA" w:rsidP="006C34EA">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DF6B2B7" w14:textId="6B1DBC50" w:rsidR="006C34EA" w:rsidRPr="00FB0556" w:rsidRDefault="006C34EA" w:rsidP="006C34EA">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4C32D858" w14:textId="229DEC6F" w:rsidR="006C34EA" w:rsidRPr="00FB0556" w:rsidRDefault="006C34EA" w:rsidP="006C34EA">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10</w:t>
      </w:r>
    </w:p>
    <w:p w14:paraId="3DED180F" w14:textId="77777777" w:rsidR="006E3354" w:rsidRDefault="006E3354" w:rsidP="00347083">
      <w:pPr>
        <w:pStyle w:val="NoSpacing"/>
        <w:rPr>
          <w:rFonts w:ascii="Garamond" w:eastAsia="MS PMincho" w:hAnsi="Garamond"/>
          <w:sz w:val="24"/>
          <w:szCs w:val="24"/>
        </w:rPr>
      </w:pPr>
    </w:p>
    <w:p w14:paraId="5DAAB357" w14:textId="77777777" w:rsidR="006E3354" w:rsidRDefault="006E3354" w:rsidP="00347083">
      <w:pPr>
        <w:pStyle w:val="NoSpacing"/>
        <w:rPr>
          <w:rFonts w:ascii="Garamond" w:eastAsia="MS PMincho" w:hAnsi="Garamond"/>
          <w:sz w:val="24"/>
          <w:szCs w:val="24"/>
        </w:rPr>
      </w:pPr>
    </w:p>
    <w:p w14:paraId="025427D3" w14:textId="77777777" w:rsidR="006E3354" w:rsidRDefault="006E3354" w:rsidP="00347083">
      <w:pPr>
        <w:pStyle w:val="NoSpacing"/>
        <w:rPr>
          <w:rFonts w:ascii="Garamond" w:eastAsia="MS PMincho" w:hAnsi="Garamond"/>
          <w:sz w:val="24"/>
          <w:szCs w:val="24"/>
        </w:rPr>
      </w:pPr>
    </w:p>
    <w:p w14:paraId="23E78052" w14:textId="7AE906EE" w:rsidR="006E3354" w:rsidRDefault="006E3354" w:rsidP="00347083">
      <w:pPr>
        <w:pStyle w:val="NoSpacing"/>
        <w:rPr>
          <w:rFonts w:ascii="Garamond" w:eastAsia="MS PMincho" w:hAnsi="Garamond"/>
          <w:sz w:val="24"/>
          <w:szCs w:val="24"/>
        </w:rPr>
      </w:pPr>
    </w:p>
    <w:p w14:paraId="58BBCEC6" w14:textId="77777777" w:rsidR="006C34EA" w:rsidRPr="006C34EA" w:rsidRDefault="006C34EA" w:rsidP="00347083">
      <w:pPr>
        <w:pStyle w:val="NoSpacing"/>
        <w:rPr>
          <w:rFonts w:ascii="Garamond" w:eastAsia="MS PMincho" w:hAnsi="Garamond"/>
          <w:sz w:val="28"/>
          <w:szCs w:val="28"/>
        </w:rPr>
      </w:pPr>
    </w:p>
    <w:p w14:paraId="5A09B4E1" w14:textId="77777777" w:rsidR="006E3354" w:rsidRPr="00E80114" w:rsidRDefault="006E3354" w:rsidP="00347083">
      <w:pPr>
        <w:pStyle w:val="NoSpacing"/>
        <w:rPr>
          <w:rFonts w:ascii="Garamond" w:eastAsia="MS PMincho" w:hAnsi="Garamond"/>
          <w:sz w:val="32"/>
          <w:szCs w:val="32"/>
        </w:rPr>
      </w:pPr>
    </w:p>
    <w:p w14:paraId="44E16C38" w14:textId="77777777" w:rsidR="006E3354" w:rsidRDefault="006E3354" w:rsidP="00347083">
      <w:pPr>
        <w:pStyle w:val="NoSpacing"/>
        <w:rPr>
          <w:rFonts w:ascii="Garamond" w:eastAsia="MS PMincho" w:hAnsi="Garamond"/>
          <w:sz w:val="24"/>
          <w:szCs w:val="24"/>
        </w:rPr>
      </w:pPr>
    </w:p>
    <w:p w14:paraId="38B63B82" w14:textId="77777777" w:rsidR="006E3354" w:rsidRDefault="006E3354" w:rsidP="00347083">
      <w:pPr>
        <w:pStyle w:val="NoSpacing"/>
        <w:rPr>
          <w:rFonts w:ascii="Garamond" w:eastAsia="MS PMincho" w:hAnsi="Garamond"/>
          <w:sz w:val="24"/>
          <w:szCs w:val="24"/>
        </w:rPr>
      </w:pPr>
    </w:p>
    <w:p w14:paraId="4ED5E426" w14:textId="77777777" w:rsidR="007311EE" w:rsidRPr="00C40C47" w:rsidRDefault="007311EE" w:rsidP="00347083">
      <w:pPr>
        <w:jc w:val="center"/>
        <w:rPr>
          <w:rFonts w:ascii="Garamond" w:hAnsi="Garamond"/>
          <w:b/>
          <w:iCs/>
          <w:szCs w:val="24"/>
        </w:rPr>
      </w:pPr>
    </w:p>
    <w:p w14:paraId="7E9E748C"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 xml:space="preserve">The days following the event, that may have been the concussion, that may have led to the conclusion… of what I… had once called… family, had this fake illusion to it… …that </w:t>
      </w:r>
    </w:p>
    <w:p w14:paraId="1FEA0A89" w14:textId="77777777" w:rsidR="007311EE" w:rsidRPr="00D5691E" w:rsidRDefault="007311EE" w:rsidP="00347083">
      <w:pPr>
        <w:pStyle w:val="NoSpacing"/>
        <w:jc w:val="both"/>
        <w:rPr>
          <w:rFonts w:ascii="Garamond" w:eastAsia="MS PMincho" w:hAnsi="Garamond"/>
          <w:sz w:val="24"/>
          <w:szCs w:val="24"/>
        </w:rPr>
      </w:pPr>
      <w:r w:rsidRPr="00D5691E">
        <w:rPr>
          <w:rFonts w:ascii="Garamond" w:eastAsia="MS PMincho" w:hAnsi="Garamond"/>
          <w:sz w:val="24"/>
          <w:szCs w:val="24"/>
        </w:rPr>
        <w:t xml:space="preserve">      …all </w:t>
      </w:r>
    </w:p>
    <w:p w14:paraId="70A2DDFE" w14:textId="77777777" w:rsidR="007311EE" w:rsidRPr="00D5691E" w:rsidRDefault="007311EE" w:rsidP="00347083">
      <w:pPr>
        <w:pStyle w:val="NoSpacing"/>
        <w:ind w:left="432"/>
        <w:jc w:val="both"/>
        <w:rPr>
          <w:rFonts w:ascii="Garamond" w:eastAsia="MS PMincho" w:hAnsi="Garamond"/>
          <w:sz w:val="24"/>
          <w:szCs w:val="24"/>
        </w:rPr>
      </w:pPr>
      <w:r w:rsidRPr="00D5691E">
        <w:rPr>
          <w:rFonts w:ascii="Garamond" w:eastAsia="MS PMincho" w:hAnsi="Garamond"/>
          <w:sz w:val="24"/>
          <w:szCs w:val="24"/>
        </w:rPr>
        <w:t xml:space="preserve">   …was </w:t>
      </w:r>
    </w:p>
    <w:p w14:paraId="1ECCE93F" w14:textId="083790B4" w:rsidR="007311EE" w:rsidRPr="00D5691E" w:rsidRDefault="00F506E5" w:rsidP="00AD6582">
      <w:pPr>
        <w:pStyle w:val="NoSpacing"/>
        <w:jc w:val="both"/>
        <w:rPr>
          <w:rFonts w:ascii="Garamond" w:eastAsia="MS PMincho" w:hAnsi="Garamond"/>
          <w:sz w:val="24"/>
          <w:szCs w:val="24"/>
        </w:rPr>
      </w:pPr>
      <w:r>
        <w:rPr>
          <w:rFonts w:ascii="Garamond" w:eastAsia="MS PMincho" w:hAnsi="Garamond"/>
          <w:sz w:val="24"/>
          <w:szCs w:val="24"/>
        </w:rPr>
        <w:t xml:space="preserve">               </w:t>
      </w:r>
      <w:r w:rsidR="007311EE" w:rsidRPr="00D5691E">
        <w:rPr>
          <w:rFonts w:ascii="Garamond" w:eastAsia="MS PMincho" w:hAnsi="Garamond"/>
          <w:sz w:val="24"/>
          <w:szCs w:val="24"/>
        </w:rPr>
        <w:t xml:space="preserve"> …forgiven, because of the over beating that had </w:t>
      </w:r>
      <w:r w:rsidR="00FF25BE">
        <w:rPr>
          <w:rFonts w:ascii="Garamond" w:eastAsia="MS PMincho" w:hAnsi="Garamond"/>
          <w:sz w:val="24"/>
          <w:szCs w:val="24"/>
        </w:rPr>
        <w:t xml:space="preserve">left me </w:t>
      </w:r>
      <w:r w:rsidR="007311EE" w:rsidRPr="00D5691E">
        <w:rPr>
          <w:rFonts w:ascii="Garamond" w:eastAsia="MS PMincho" w:hAnsi="Garamond"/>
          <w:sz w:val="24"/>
          <w:szCs w:val="24"/>
        </w:rPr>
        <w:t>we</w:t>
      </w:r>
      <w:r w:rsidR="00AD6582">
        <w:rPr>
          <w:rFonts w:ascii="Garamond" w:eastAsia="MS PMincho" w:hAnsi="Garamond"/>
          <w:sz w:val="24"/>
          <w:szCs w:val="24"/>
        </w:rPr>
        <w:t>eping…</w:t>
      </w:r>
      <w:r w:rsidR="007311EE" w:rsidRPr="00D5691E">
        <w:rPr>
          <w:rFonts w:ascii="Garamond" w:eastAsia="MS PMincho" w:hAnsi="Garamond"/>
          <w:sz w:val="24"/>
          <w:szCs w:val="24"/>
        </w:rPr>
        <w:t>for… three… fucking… days.</w:t>
      </w:r>
    </w:p>
    <w:p w14:paraId="361CE7DC" w14:textId="0862B4C4"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But the days following this illusion soon had my mother, meeting with others to find an answer for something I had thought, was, “All said and done</w:t>
      </w:r>
      <w:r w:rsidR="00D86582">
        <w:rPr>
          <w:rFonts w:ascii="Garamond" w:eastAsia="MS PMincho" w:hAnsi="Garamond"/>
          <w:sz w:val="24"/>
          <w:szCs w:val="24"/>
        </w:rPr>
        <w:t>.</w:t>
      </w:r>
      <w:r w:rsidRPr="00D5691E">
        <w:rPr>
          <w:rFonts w:ascii="Garamond" w:eastAsia="MS PMincho" w:hAnsi="Garamond"/>
          <w:sz w:val="24"/>
          <w:szCs w:val="24"/>
        </w:rPr>
        <w:t xml:space="preserve">” </w:t>
      </w:r>
    </w:p>
    <w:p w14:paraId="0DF7B1D3" w14:textId="5FD8D4D5" w:rsidR="007311EE" w:rsidRPr="00D5691E" w:rsidRDefault="007311EE" w:rsidP="00642F02">
      <w:pPr>
        <w:pStyle w:val="NoSpacing"/>
        <w:ind w:firstLine="432"/>
        <w:jc w:val="both"/>
        <w:rPr>
          <w:rFonts w:ascii="Garamond" w:eastAsia="MS PMincho" w:hAnsi="Garamond"/>
          <w:sz w:val="24"/>
          <w:szCs w:val="24"/>
        </w:rPr>
      </w:pPr>
      <w:r w:rsidRPr="00D5691E">
        <w:rPr>
          <w:rFonts w:ascii="Garamond" w:eastAsia="MS PMincho" w:hAnsi="Garamond"/>
          <w:sz w:val="24"/>
          <w:szCs w:val="24"/>
        </w:rPr>
        <w:t>(But was not all said and done.)</w:t>
      </w:r>
    </w:p>
    <w:p w14:paraId="726DA964" w14:textId="01C65F93" w:rsidR="007311EE" w:rsidRPr="00D5691E" w:rsidRDefault="007311EE" w:rsidP="00347083">
      <w:pPr>
        <w:pStyle w:val="NoSpacing"/>
        <w:ind w:left="720" w:firstLine="720"/>
        <w:jc w:val="both"/>
        <w:rPr>
          <w:rFonts w:ascii="Garamond" w:eastAsia="MS PMincho" w:hAnsi="Garamond"/>
          <w:sz w:val="24"/>
          <w:szCs w:val="24"/>
        </w:rPr>
      </w:pPr>
      <w:r w:rsidRPr="00D5691E">
        <w:rPr>
          <w:rFonts w:ascii="Garamond" w:eastAsia="MS PMincho" w:hAnsi="Garamond"/>
          <w:sz w:val="24"/>
          <w:szCs w:val="24"/>
        </w:rPr>
        <w:t>And was ‘</w:t>
      </w:r>
      <w:r w:rsidR="00F86F83">
        <w:rPr>
          <w:rFonts w:ascii="Garamond" w:eastAsia="MS PMincho" w:hAnsi="Garamond"/>
          <w:sz w:val="24"/>
          <w:szCs w:val="24"/>
        </w:rPr>
        <w:t>N</w:t>
      </w:r>
      <w:r w:rsidRPr="00D5691E">
        <w:rPr>
          <w:rFonts w:ascii="Garamond" w:eastAsia="MS PMincho" w:hAnsi="Garamond"/>
          <w:sz w:val="24"/>
          <w:szCs w:val="24"/>
        </w:rPr>
        <w:t>ot’ all forgiven…</w:t>
      </w:r>
    </w:p>
    <w:p w14:paraId="740854F1"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…soon had my mother meeting with therapists and probation officers alike, and had them making her promises, “That I could be helped, with medication modifications, and personal therapy,”</w:t>
      </w:r>
    </w:p>
    <w:p w14:paraId="7EAF85E0" w14:textId="77777777" w:rsidR="007311EE" w:rsidRPr="00D5691E" w:rsidRDefault="007311EE" w:rsidP="00347083">
      <w:pPr>
        <w:pStyle w:val="NoSpacing"/>
        <w:jc w:val="both"/>
        <w:rPr>
          <w:rFonts w:ascii="Garamond" w:eastAsia="MS PMincho" w:hAnsi="Garamond"/>
          <w:sz w:val="24"/>
          <w:szCs w:val="24"/>
        </w:rPr>
      </w:pPr>
      <w:r w:rsidRPr="00D5691E">
        <w:rPr>
          <w:rFonts w:ascii="Garamond" w:eastAsia="MS PMincho" w:hAnsi="Garamond"/>
          <w:sz w:val="24"/>
          <w:szCs w:val="24"/>
        </w:rPr>
        <w:tab/>
        <w:t>Group therapy.</w:t>
      </w:r>
    </w:p>
    <w:p w14:paraId="2EAFEAF8" w14:textId="77777777" w:rsidR="007311EE" w:rsidRPr="00D5691E" w:rsidRDefault="007311EE" w:rsidP="00347083">
      <w:pPr>
        <w:pStyle w:val="NoSpacing"/>
        <w:jc w:val="both"/>
        <w:rPr>
          <w:rFonts w:ascii="Garamond" w:eastAsia="MS PMincho" w:hAnsi="Garamond"/>
          <w:sz w:val="24"/>
          <w:szCs w:val="24"/>
        </w:rPr>
      </w:pPr>
      <w:r w:rsidRPr="00D5691E">
        <w:rPr>
          <w:rFonts w:ascii="Garamond" w:eastAsia="MS PMincho" w:hAnsi="Garamond"/>
          <w:sz w:val="24"/>
          <w:szCs w:val="24"/>
        </w:rPr>
        <w:tab/>
        <w:t>Family therapy.</w:t>
      </w:r>
    </w:p>
    <w:p w14:paraId="2DD60B08" w14:textId="77777777" w:rsidR="007311EE" w:rsidRPr="00D5691E" w:rsidRDefault="007311EE" w:rsidP="00347083">
      <w:pPr>
        <w:pStyle w:val="NoSpacing"/>
        <w:jc w:val="both"/>
        <w:rPr>
          <w:rFonts w:ascii="Garamond" w:eastAsia="MS PMincho" w:hAnsi="Garamond"/>
          <w:sz w:val="24"/>
          <w:szCs w:val="24"/>
        </w:rPr>
      </w:pPr>
      <w:r w:rsidRPr="00D5691E">
        <w:rPr>
          <w:rFonts w:ascii="Garamond" w:eastAsia="MS PMincho" w:hAnsi="Garamond"/>
          <w:sz w:val="24"/>
          <w:szCs w:val="24"/>
        </w:rPr>
        <w:tab/>
        <w:t xml:space="preserve">Therapy, therapy, therapy. </w:t>
      </w:r>
    </w:p>
    <w:p w14:paraId="0771EAB5" w14:textId="73F294A1"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 xml:space="preserve">…and that I would be much better off if I just spent some time with them, and within </w:t>
      </w:r>
      <w:r w:rsidR="005E624C" w:rsidRPr="00D5691E">
        <w:rPr>
          <w:rFonts w:ascii="Garamond" w:eastAsia="MS PMincho" w:hAnsi="Garamond"/>
          <w:sz w:val="24"/>
          <w:szCs w:val="24"/>
        </w:rPr>
        <w:t>their</w:t>
      </w:r>
      <w:r w:rsidRPr="00D5691E">
        <w:rPr>
          <w:rFonts w:ascii="Garamond" w:eastAsia="MS PMincho" w:hAnsi="Garamond"/>
          <w:sz w:val="24"/>
          <w:szCs w:val="24"/>
        </w:rPr>
        <w:t xml:space="preserve"> facility….</w:t>
      </w:r>
    </w:p>
    <w:p w14:paraId="3845C918" w14:textId="61148C9A" w:rsidR="007311EE" w:rsidRPr="00D5691E" w:rsidRDefault="007311EE" w:rsidP="00347083">
      <w:pPr>
        <w:pStyle w:val="NoSpacing"/>
        <w:jc w:val="both"/>
        <w:rPr>
          <w:rFonts w:ascii="Garamond" w:eastAsia="MS PMincho" w:hAnsi="Garamond"/>
          <w:sz w:val="24"/>
          <w:szCs w:val="24"/>
        </w:rPr>
      </w:pPr>
      <w:r w:rsidRPr="00D5691E">
        <w:rPr>
          <w:rFonts w:ascii="Garamond" w:eastAsia="MS PMincho" w:hAnsi="Garamond"/>
          <w:sz w:val="24"/>
          <w:szCs w:val="24"/>
        </w:rPr>
        <w:tab/>
        <w:t>.</w:t>
      </w:r>
      <w:r w:rsidRPr="00D5691E">
        <w:rPr>
          <w:rFonts w:ascii="Garamond" w:eastAsia="MS PMincho" w:hAnsi="Garamond"/>
          <w:sz w:val="24"/>
          <w:szCs w:val="24"/>
        </w:rPr>
        <w:tab/>
      </w:r>
      <w:r w:rsidRPr="00D5691E">
        <w:rPr>
          <w:rFonts w:ascii="Garamond" w:eastAsia="MS PMincho" w:hAnsi="Garamond"/>
          <w:sz w:val="24"/>
          <w:szCs w:val="24"/>
        </w:rPr>
        <w:tab/>
        <w:t>…as they analyzed my drift.</w:t>
      </w:r>
    </w:p>
    <w:p w14:paraId="088B84EA" w14:textId="75119AA0"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lastRenderedPageBreak/>
        <w:t>Soon… I was drifting in and out of the</w:t>
      </w:r>
      <w:r w:rsidR="005D0F20">
        <w:rPr>
          <w:rFonts w:ascii="Garamond" w:eastAsia="MS PMincho" w:hAnsi="Garamond"/>
          <w:sz w:val="24"/>
          <w:szCs w:val="24"/>
        </w:rPr>
        <w:t>ir</w:t>
      </w:r>
      <w:r w:rsidRPr="00D5691E">
        <w:rPr>
          <w:rFonts w:ascii="Garamond" w:eastAsia="MS PMincho" w:hAnsi="Garamond"/>
          <w:sz w:val="24"/>
          <w:szCs w:val="24"/>
        </w:rPr>
        <w:t xml:space="preserve"> Thorazine comas…</w:t>
      </w:r>
    </w:p>
    <w:p w14:paraId="6B76BCE7"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…and out and about…</w:t>
      </w:r>
    </w:p>
    <w:p w14:paraId="4539D717" w14:textId="77777777" w:rsidR="007311EE" w:rsidRPr="00D5691E" w:rsidRDefault="007311EE" w:rsidP="00347083">
      <w:pPr>
        <w:pStyle w:val="NoSpacing"/>
        <w:ind w:firstLine="720"/>
        <w:jc w:val="both"/>
        <w:rPr>
          <w:rFonts w:ascii="Garamond" w:eastAsia="MS PMincho" w:hAnsi="Garamond"/>
          <w:sz w:val="24"/>
          <w:szCs w:val="24"/>
        </w:rPr>
      </w:pPr>
      <w:r w:rsidRPr="00D5691E">
        <w:rPr>
          <w:rFonts w:ascii="Garamond" w:eastAsia="MS PMincho" w:hAnsi="Garamond"/>
          <w:sz w:val="24"/>
          <w:szCs w:val="24"/>
        </w:rPr>
        <w:t>…and over and thru… their pink clouds.</w:t>
      </w:r>
    </w:p>
    <w:p w14:paraId="56FD59DB" w14:textId="77777777" w:rsidR="007311EE" w:rsidRPr="00D5691E" w:rsidRDefault="007311EE" w:rsidP="00347083">
      <w:pPr>
        <w:pStyle w:val="NoSpacing"/>
        <w:jc w:val="both"/>
        <w:rPr>
          <w:rFonts w:ascii="Garamond" w:eastAsia="MS PMincho" w:hAnsi="Garamond"/>
          <w:sz w:val="24"/>
          <w:szCs w:val="24"/>
        </w:rPr>
      </w:pPr>
    </w:p>
    <w:p w14:paraId="506D11DB"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But didn’t my mother know… that… pink clouds, turn grey, when blackened?</w:t>
      </w:r>
    </w:p>
    <w:p w14:paraId="27139C4F" w14:textId="77777777" w:rsidR="00B956F2" w:rsidRDefault="00B956F2" w:rsidP="00B956F2">
      <w:pPr>
        <w:pStyle w:val="NoSpacing"/>
        <w:ind w:firstLine="432"/>
        <w:jc w:val="both"/>
        <w:rPr>
          <w:rFonts w:ascii="Garamond" w:eastAsia="MS PMincho" w:hAnsi="Garamond"/>
          <w:sz w:val="24"/>
          <w:szCs w:val="24"/>
        </w:rPr>
      </w:pPr>
    </w:p>
    <w:p w14:paraId="0352DC99" w14:textId="7E72E2DC" w:rsidR="007311EE" w:rsidRPr="00D5691E" w:rsidRDefault="007311EE" w:rsidP="00B956F2">
      <w:pPr>
        <w:pStyle w:val="NoSpacing"/>
        <w:ind w:firstLine="432"/>
        <w:jc w:val="both"/>
        <w:rPr>
          <w:rFonts w:ascii="Garamond" w:eastAsia="MS PMincho" w:hAnsi="Garamond"/>
          <w:sz w:val="24"/>
          <w:szCs w:val="24"/>
        </w:rPr>
      </w:pPr>
      <w:r w:rsidRPr="00D5691E">
        <w:rPr>
          <w:rFonts w:ascii="Garamond" w:eastAsia="MS PMincho" w:hAnsi="Garamond"/>
          <w:sz w:val="24"/>
          <w:szCs w:val="24"/>
        </w:rPr>
        <w:t>But for now</w:t>
      </w:r>
      <w:r w:rsidR="003A265E">
        <w:rPr>
          <w:rFonts w:ascii="Garamond" w:eastAsia="MS PMincho" w:hAnsi="Garamond"/>
          <w:sz w:val="24"/>
          <w:szCs w:val="24"/>
        </w:rPr>
        <w:t xml:space="preserve"> </w:t>
      </w:r>
      <w:r w:rsidR="00D222C3">
        <w:rPr>
          <w:rFonts w:ascii="Garamond" w:eastAsia="MS PMincho" w:hAnsi="Garamond"/>
          <w:sz w:val="24"/>
          <w:szCs w:val="24"/>
        </w:rPr>
        <w:t>…</w:t>
      </w:r>
      <w:r w:rsidRPr="00D5691E">
        <w:rPr>
          <w:rFonts w:ascii="Garamond" w:eastAsia="MS PMincho" w:hAnsi="Garamond"/>
          <w:sz w:val="24"/>
          <w:szCs w:val="24"/>
        </w:rPr>
        <w:t xml:space="preserve"> </w:t>
      </w:r>
    </w:p>
    <w:p w14:paraId="1CE58B7D" w14:textId="3A785243" w:rsidR="007311EE" w:rsidRPr="00D5691E" w:rsidRDefault="003A265E" w:rsidP="00347083">
      <w:pPr>
        <w:pStyle w:val="NoSpacing"/>
        <w:ind w:firstLine="432"/>
        <w:jc w:val="both"/>
        <w:rPr>
          <w:rFonts w:ascii="Garamond" w:eastAsia="MS PMincho" w:hAnsi="Garamond"/>
          <w:sz w:val="24"/>
          <w:szCs w:val="24"/>
        </w:rPr>
      </w:pPr>
      <w:r>
        <w:rPr>
          <w:rFonts w:ascii="Garamond" w:eastAsia="MS PMincho" w:hAnsi="Garamond"/>
          <w:sz w:val="24"/>
          <w:szCs w:val="24"/>
        </w:rPr>
        <w:t>…</w:t>
      </w:r>
      <w:r w:rsidR="006967D7">
        <w:rPr>
          <w:rFonts w:ascii="Garamond" w:eastAsia="MS PMincho" w:hAnsi="Garamond"/>
          <w:sz w:val="24"/>
          <w:szCs w:val="24"/>
        </w:rPr>
        <w:t xml:space="preserve"> </w:t>
      </w:r>
      <w:r w:rsidR="007311EE" w:rsidRPr="00D5691E">
        <w:rPr>
          <w:rFonts w:ascii="Garamond" w:eastAsia="MS PMincho" w:hAnsi="Garamond"/>
          <w:sz w:val="24"/>
          <w:szCs w:val="24"/>
        </w:rPr>
        <w:t xml:space="preserve">I was feeling an oddity about my mother, for she was now trying to spend some time with me for some reason? </w:t>
      </w:r>
    </w:p>
    <w:p w14:paraId="2D24ECD7"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I was like I always was… quite busy!</w:t>
      </w:r>
    </w:p>
    <w:p w14:paraId="7C9EC7F2"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I was always brushing her off, telling her stuff like… “I’m cool Mom. I’ve got bike shit to do.”</w:t>
      </w:r>
    </w:p>
    <w:p w14:paraId="726998EE" w14:textId="21773565" w:rsidR="007311EE" w:rsidRPr="00D5691E" w:rsidRDefault="00595F1D" w:rsidP="00347083">
      <w:pPr>
        <w:pStyle w:val="NoSpacing"/>
        <w:jc w:val="center"/>
        <w:rPr>
          <w:rFonts w:ascii="Garamond" w:eastAsia="MS PMincho" w:hAnsi="Garamond"/>
          <w:sz w:val="24"/>
          <w:szCs w:val="24"/>
        </w:rPr>
      </w:pPr>
      <w:r>
        <w:rPr>
          <w:rFonts w:ascii="Garamond" w:eastAsia="MS PMincho" w:hAnsi="Garamond"/>
          <w:sz w:val="24"/>
          <w:szCs w:val="24"/>
        </w:rPr>
        <w:t xml:space="preserve">(I </w:t>
      </w:r>
      <w:r w:rsidR="007311EE" w:rsidRPr="00D5691E">
        <w:rPr>
          <w:rFonts w:ascii="Garamond" w:eastAsia="MS PMincho" w:hAnsi="Garamond"/>
          <w:sz w:val="24"/>
          <w:szCs w:val="24"/>
        </w:rPr>
        <w:t>thought she was just being all ‘Mother Hubbard.’)</w:t>
      </w:r>
    </w:p>
    <w:p w14:paraId="64CF00EB"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 xml:space="preserve">I didn’t know she had sold me out, and was now just trying to spend some time with me before these people with their promises of pink clouds… </w:t>
      </w:r>
    </w:p>
    <w:p w14:paraId="74633566"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…came...</w:t>
      </w:r>
    </w:p>
    <w:p w14:paraId="1D0477D4" w14:textId="77777777" w:rsidR="007311EE" w:rsidRPr="00D5691E" w:rsidRDefault="007311EE" w:rsidP="00347083">
      <w:pPr>
        <w:pStyle w:val="NoSpacing"/>
        <w:jc w:val="both"/>
        <w:rPr>
          <w:rFonts w:ascii="Garamond" w:eastAsia="MS PMincho" w:hAnsi="Garamond"/>
          <w:sz w:val="24"/>
          <w:szCs w:val="24"/>
        </w:rPr>
      </w:pPr>
      <w:r w:rsidRPr="00D5691E">
        <w:rPr>
          <w:rFonts w:ascii="Garamond" w:eastAsia="MS PMincho" w:hAnsi="Garamond"/>
          <w:sz w:val="24"/>
          <w:szCs w:val="24"/>
        </w:rPr>
        <w:t>...and...</w:t>
      </w:r>
    </w:p>
    <w:p w14:paraId="4F75B789" w14:textId="66FB409B" w:rsidR="007311EE" w:rsidRPr="00D5691E" w:rsidRDefault="008C29E3" w:rsidP="00347083">
      <w:pPr>
        <w:pStyle w:val="NoSpacing"/>
        <w:jc w:val="both"/>
        <w:rPr>
          <w:rFonts w:ascii="Garamond" w:eastAsia="MS PMincho" w:hAnsi="Garamond"/>
          <w:sz w:val="24"/>
          <w:szCs w:val="24"/>
        </w:rPr>
      </w:pPr>
      <w:r>
        <w:rPr>
          <w:rFonts w:ascii="Garamond" w:eastAsia="MS PMincho" w:hAnsi="Garamond"/>
          <w:sz w:val="24"/>
          <w:szCs w:val="24"/>
        </w:rPr>
        <w:t xml:space="preserve">   …took...me...away.</w:t>
      </w:r>
    </w:p>
    <w:p w14:paraId="720EF375" w14:textId="77777777" w:rsidR="007311EE" w:rsidRPr="00D5691E" w:rsidRDefault="007311EE" w:rsidP="00347083">
      <w:pPr>
        <w:pStyle w:val="NoSpacing"/>
        <w:ind w:firstLine="432"/>
        <w:jc w:val="both"/>
        <w:rPr>
          <w:rFonts w:ascii="Garamond" w:eastAsia="MS PMincho" w:hAnsi="Garamond"/>
          <w:sz w:val="24"/>
          <w:szCs w:val="24"/>
        </w:rPr>
      </w:pPr>
    </w:p>
    <w:p w14:paraId="429ED6E6" w14:textId="3562D3A6"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So</w:t>
      </w:r>
      <w:r w:rsidR="003A265E">
        <w:rPr>
          <w:rFonts w:ascii="Garamond" w:eastAsia="MS PMincho" w:hAnsi="Garamond"/>
          <w:sz w:val="24"/>
          <w:szCs w:val="24"/>
        </w:rPr>
        <w:t>,</w:t>
      </w:r>
      <w:r w:rsidRPr="00D5691E">
        <w:rPr>
          <w:rFonts w:ascii="Garamond" w:eastAsia="MS PMincho" w:hAnsi="Garamond"/>
          <w:sz w:val="24"/>
          <w:szCs w:val="24"/>
        </w:rPr>
        <w:t xml:space="preserve"> the days following the last beating that I would ever receive from my father, had led to the great acting job by my mother, that all was said &amp; done and forgiven.</w:t>
      </w:r>
    </w:p>
    <w:p w14:paraId="62A71815"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But again…</w:t>
      </w:r>
    </w:p>
    <w:p w14:paraId="3F53D85D"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…Was all but forgiven.</w:t>
      </w:r>
    </w:p>
    <w:p w14:paraId="0EA02F7F"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 xml:space="preserve">Coincidently…It was about the same time my mother was supposed to bring me in for my usual annual monthly probation check. </w:t>
      </w:r>
    </w:p>
    <w:p w14:paraId="324AC818"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 xml:space="preserve">But something was different about this visit? </w:t>
      </w:r>
    </w:p>
    <w:p w14:paraId="79EB19F5"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 xml:space="preserve">Very different. </w:t>
      </w:r>
    </w:p>
    <w:p w14:paraId="4B4FB2A8"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When I went to visit my probation officer, I’d noticed I was kind of being ‘escorted,’ rather than ‘walked with,’ as I was led past the waiting room and into the elevators where two more probation officers were standing by for us?</w:t>
      </w:r>
    </w:p>
    <w:p w14:paraId="4B85AB2D" w14:textId="090238C4"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So instead of being led back out into the lobby, where I thought my mother would be waiting f</w:t>
      </w:r>
      <w:r w:rsidR="008F7553">
        <w:rPr>
          <w:rFonts w:ascii="Garamond" w:eastAsia="MS PMincho" w:hAnsi="Garamond"/>
          <w:sz w:val="24"/>
          <w:szCs w:val="24"/>
        </w:rPr>
        <w:t>or me, I was in</w:t>
      </w:r>
      <w:r w:rsidRPr="00D5691E">
        <w:rPr>
          <w:rFonts w:ascii="Garamond" w:eastAsia="MS PMincho" w:hAnsi="Garamond"/>
          <w:sz w:val="24"/>
          <w:szCs w:val="24"/>
        </w:rPr>
        <w:t>stead quickly apprehended by all three probation officer</w:t>
      </w:r>
      <w:r w:rsidR="006967D7">
        <w:rPr>
          <w:rFonts w:ascii="Garamond" w:eastAsia="MS PMincho" w:hAnsi="Garamond"/>
          <w:sz w:val="24"/>
          <w:szCs w:val="24"/>
        </w:rPr>
        <w:t>s</w:t>
      </w:r>
      <w:r w:rsidRPr="00D5691E">
        <w:rPr>
          <w:rFonts w:ascii="Garamond" w:eastAsia="MS PMincho" w:hAnsi="Garamond"/>
          <w:sz w:val="24"/>
          <w:szCs w:val="24"/>
        </w:rPr>
        <w:t>, and then fitted into a pair of handcuffs.</w:t>
      </w:r>
    </w:p>
    <w:p w14:paraId="6204B683"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Each of the two officers took tactical positions on me.</w:t>
      </w:r>
    </w:p>
    <w:p w14:paraId="69DA9F45"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vanish/>
          <w:sz w:val="24"/>
          <w:szCs w:val="24"/>
        </w:rPr>
        <w:lastRenderedPageBreak/>
        <w:t xml:space="preserve"> took tactical positions on me,</w:t>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vanish/>
          <w:sz w:val="24"/>
          <w:szCs w:val="24"/>
        </w:rPr>
        <w:pgNum/>
      </w:r>
      <w:r w:rsidRPr="00D5691E">
        <w:rPr>
          <w:rFonts w:ascii="Garamond" w:eastAsia="MS PMincho" w:hAnsi="Garamond"/>
          <w:sz w:val="24"/>
          <w:szCs w:val="24"/>
        </w:rPr>
        <w:t xml:space="preserve">One on my left. </w:t>
      </w:r>
    </w:p>
    <w:p w14:paraId="031D188D"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 xml:space="preserve">And one on my right </w:t>
      </w:r>
    </w:p>
    <w:p w14:paraId="0E437DB7"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And the third probation officer took hold of my hand- cuffs that were holding my hands behind my back.</w:t>
      </w:r>
    </w:p>
    <w:p w14:paraId="3948894A" w14:textId="2778294E" w:rsidR="007311EE" w:rsidRPr="00D5691E" w:rsidRDefault="007311EE" w:rsidP="005A1486">
      <w:pPr>
        <w:pStyle w:val="NoSpacing"/>
        <w:ind w:firstLine="432"/>
        <w:jc w:val="both"/>
        <w:rPr>
          <w:rFonts w:ascii="Garamond" w:eastAsia="MS PMincho" w:hAnsi="Garamond"/>
          <w:sz w:val="24"/>
          <w:szCs w:val="24"/>
        </w:rPr>
      </w:pPr>
      <w:r w:rsidRPr="00D5691E">
        <w:rPr>
          <w:rFonts w:ascii="Garamond" w:eastAsia="MS PMincho" w:hAnsi="Garamond"/>
          <w:sz w:val="24"/>
          <w:szCs w:val="24"/>
        </w:rPr>
        <w:t>I… guess… they… may… have… been… told…</w:t>
      </w:r>
      <w:r w:rsidR="005A1486">
        <w:rPr>
          <w:rFonts w:ascii="Garamond" w:eastAsia="MS PMincho" w:hAnsi="Garamond"/>
          <w:sz w:val="24"/>
          <w:szCs w:val="24"/>
        </w:rPr>
        <w:t xml:space="preserve"> </w:t>
      </w:r>
      <w:r w:rsidRPr="00D5691E">
        <w:rPr>
          <w:rFonts w:ascii="Garamond" w:eastAsia="MS PMincho" w:hAnsi="Garamond"/>
          <w:sz w:val="24"/>
          <w:szCs w:val="24"/>
        </w:rPr>
        <w:t>that…</w:t>
      </w:r>
    </w:p>
    <w:p w14:paraId="2EC7A2D7" w14:textId="4A93C250" w:rsidR="007311EE" w:rsidRPr="00D5691E" w:rsidRDefault="007311EE" w:rsidP="00347083">
      <w:pPr>
        <w:pStyle w:val="NoSpacing"/>
        <w:jc w:val="both"/>
        <w:rPr>
          <w:rFonts w:ascii="Garamond" w:eastAsia="MS PMincho" w:hAnsi="Garamond"/>
          <w:sz w:val="24"/>
          <w:szCs w:val="24"/>
        </w:rPr>
      </w:pPr>
      <w:r w:rsidRPr="00D5691E">
        <w:rPr>
          <w:rFonts w:ascii="Garamond" w:eastAsia="MS PMincho" w:hAnsi="Garamond"/>
          <w:sz w:val="24"/>
          <w:szCs w:val="24"/>
        </w:rPr>
        <w:tab/>
        <w:t>…</w:t>
      </w:r>
      <w:r w:rsidR="005140EC">
        <w:rPr>
          <w:rFonts w:ascii="Garamond" w:eastAsia="MS PMincho" w:hAnsi="Garamond"/>
          <w:sz w:val="24"/>
          <w:szCs w:val="24"/>
        </w:rPr>
        <w:t xml:space="preserve"> </w:t>
      </w:r>
      <w:r w:rsidRPr="00D5691E">
        <w:rPr>
          <w:rFonts w:ascii="Garamond" w:eastAsia="MS PMincho" w:hAnsi="Garamond"/>
          <w:sz w:val="24"/>
          <w:szCs w:val="24"/>
        </w:rPr>
        <w:t>I was a runner.</w:t>
      </w:r>
    </w:p>
    <w:p w14:paraId="3BBEEC78" w14:textId="77777777" w:rsidR="007311EE" w:rsidRPr="00D5691E" w:rsidRDefault="007311EE" w:rsidP="00347083">
      <w:pPr>
        <w:pStyle w:val="NoSpacing"/>
        <w:jc w:val="both"/>
        <w:rPr>
          <w:rFonts w:ascii="Garamond" w:eastAsia="MS PMincho" w:hAnsi="Garamond"/>
          <w:sz w:val="24"/>
          <w:szCs w:val="24"/>
        </w:rPr>
      </w:pPr>
      <w:r w:rsidRPr="00D5691E">
        <w:rPr>
          <w:rFonts w:ascii="Garamond" w:eastAsia="MS PMincho" w:hAnsi="Garamond"/>
          <w:sz w:val="24"/>
          <w:szCs w:val="24"/>
        </w:rPr>
        <w:tab/>
      </w:r>
    </w:p>
    <w:p w14:paraId="268293AF"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 xml:space="preserve">I was then taken to a government vehicle and driven to Juvenile Hall.  </w:t>
      </w:r>
    </w:p>
    <w:p w14:paraId="7A685D1D" w14:textId="77777777" w:rsidR="007311EE" w:rsidRPr="00D5691E" w:rsidRDefault="007311EE" w:rsidP="00347083">
      <w:pPr>
        <w:pStyle w:val="NoSpacing"/>
        <w:jc w:val="both"/>
        <w:rPr>
          <w:rFonts w:ascii="Garamond" w:eastAsia="MS PMincho" w:hAnsi="Garamond"/>
          <w:sz w:val="24"/>
          <w:szCs w:val="24"/>
        </w:rPr>
      </w:pPr>
    </w:p>
    <w:p w14:paraId="10C918C0" w14:textId="398F9B88"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 xml:space="preserve">I was in the middle of having my fingerprints taken, when… I overheard a conversation that was meant for me to hear. </w:t>
      </w:r>
    </w:p>
    <w:p w14:paraId="0DC730EE" w14:textId="7C23533B"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The three officers that w</w:t>
      </w:r>
      <w:r w:rsidR="00D610DB">
        <w:rPr>
          <w:rFonts w:ascii="Garamond" w:eastAsia="MS PMincho" w:hAnsi="Garamond"/>
          <w:sz w:val="24"/>
          <w:szCs w:val="24"/>
        </w:rPr>
        <w:t>ere</w:t>
      </w:r>
      <w:r w:rsidRPr="00D5691E">
        <w:rPr>
          <w:rFonts w:ascii="Garamond" w:eastAsia="MS PMincho" w:hAnsi="Garamond"/>
          <w:sz w:val="24"/>
          <w:szCs w:val="24"/>
        </w:rPr>
        <w:t xml:space="preserve"> having this conversation, w</w:t>
      </w:r>
      <w:r w:rsidR="00BF4153">
        <w:rPr>
          <w:rFonts w:ascii="Garamond" w:eastAsia="MS PMincho" w:hAnsi="Garamond"/>
          <w:sz w:val="24"/>
          <w:szCs w:val="24"/>
        </w:rPr>
        <w:t>ere</w:t>
      </w:r>
      <w:r w:rsidRPr="00D5691E">
        <w:rPr>
          <w:rFonts w:ascii="Garamond" w:eastAsia="MS PMincho" w:hAnsi="Garamond"/>
          <w:sz w:val="24"/>
          <w:szCs w:val="24"/>
        </w:rPr>
        <w:t xml:space="preserve"> talking about how my mother had just signed me away to them, and how she didn’t want me anymore. And how she had just dropped me off at the probation office to be the</w:t>
      </w:r>
      <w:r w:rsidR="00BF4153">
        <w:rPr>
          <w:rFonts w:ascii="Garamond" w:eastAsia="MS PMincho" w:hAnsi="Garamond"/>
          <w:sz w:val="24"/>
          <w:szCs w:val="24"/>
        </w:rPr>
        <w:t>ir</w:t>
      </w:r>
      <w:r w:rsidRPr="00D5691E">
        <w:rPr>
          <w:rFonts w:ascii="Garamond" w:eastAsia="MS PMincho" w:hAnsi="Garamond"/>
          <w:sz w:val="24"/>
          <w:szCs w:val="24"/>
        </w:rPr>
        <w:t xml:space="preserve"> problem. </w:t>
      </w:r>
    </w:p>
    <w:p w14:paraId="2DACD043" w14:textId="77777777" w:rsidR="007311EE" w:rsidRPr="00D5691E" w:rsidRDefault="007311EE" w:rsidP="00B722FC">
      <w:pPr>
        <w:pStyle w:val="NoSpacing"/>
        <w:ind w:firstLine="432"/>
        <w:jc w:val="both"/>
        <w:rPr>
          <w:rFonts w:ascii="Garamond" w:eastAsia="MS PMincho" w:hAnsi="Garamond"/>
          <w:sz w:val="24"/>
          <w:szCs w:val="24"/>
        </w:rPr>
      </w:pPr>
      <w:r w:rsidRPr="00D5691E">
        <w:rPr>
          <w:rFonts w:ascii="Garamond" w:eastAsia="MS PMincho" w:hAnsi="Garamond"/>
          <w:sz w:val="24"/>
          <w:szCs w:val="24"/>
        </w:rPr>
        <w:t xml:space="preserve">A few laughs were exchanged between them. </w:t>
      </w:r>
    </w:p>
    <w:p w14:paraId="59BE5DD9" w14:textId="77777777" w:rsidR="007311EE" w:rsidRPr="00D5691E" w:rsidRDefault="007311EE" w:rsidP="00B722FC">
      <w:pPr>
        <w:pStyle w:val="NoSpacing"/>
        <w:ind w:firstLine="432"/>
        <w:jc w:val="both"/>
        <w:rPr>
          <w:rFonts w:ascii="Garamond" w:eastAsia="MS PMincho" w:hAnsi="Garamond"/>
          <w:sz w:val="24"/>
          <w:szCs w:val="24"/>
        </w:rPr>
      </w:pPr>
      <w:r w:rsidRPr="00D5691E">
        <w:rPr>
          <w:rFonts w:ascii="Garamond" w:eastAsia="MS PMincho" w:hAnsi="Garamond"/>
          <w:sz w:val="24"/>
          <w:szCs w:val="24"/>
        </w:rPr>
        <w:t xml:space="preserve">It was as if they were personally trying to antagonize me? </w:t>
      </w:r>
    </w:p>
    <w:p w14:paraId="772340EB" w14:textId="6C05C6FB" w:rsidR="007311EE" w:rsidRPr="00D5691E" w:rsidRDefault="007311EE" w:rsidP="00B722FC">
      <w:pPr>
        <w:pStyle w:val="NoSpacing"/>
        <w:ind w:firstLine="432"/>
        <w:jc w:val="both"/>
        <w:rPr>
          <w:rFonts w:ascii="Garamond" w:eastAsia="MS PMincho" w:hAnsi="Garamond"/>
          <w:sz w:val="24"/>
          <w:szCs w:val="24"/>
        </w:rPr>
      </w:pPr>
      <w:r w:rsidRPr="00D5691E">
        <w:rPr>
          <w:rFonts w:ascii="Garamond" w:eastAsia="MS PMincho" w:hAnsi="Garamond"/>
          <w:sz w:val="24"/>
          <w:szCs w:val="24"/>
        </w:rPr>
        <w:t>I don’t know why</w:t>
      </w:r>
      <w:r w:rsidR="00C224E2">
        <w:rPr>
          <w:rFonts w:ascii="Garamond" w:eastAsia="MS PMincho" w:hAnsi="Garamond"/>
          <w:sz w:val="24"/>
          <w:szCs w:val="24"/>
        </w:rPr>
        <w:t>.</w:t>
      </w:r>
      <w:r w:rsidRPr="00D5691E">
        <w:rPr>
          <w:rFonts w:ascii="Garamond" w:eastAsia="MS PMincho" w:hAnsi="Garamond"/>
          <w:sz w:val="24"/>
          <w:szCs w:val="24"/>
        </w:rPr>
        <w:t xml:space="preserve"> All I was doing was sitting there… crying.</w:t>
      </w:r>
    </w:p>
    <w:p w14:paraId="1E7E7793" w14:textId="77777777" w:rsidR="007311EE" w:rsidRPr="00D5691E" w:rsidRDefault="007311EE" w:rsidP="00B722FC">
      <w:pPr>
        <w:pStyle w:val="NoSpacing"/>
        <w:ind w:firstLine="432"/>
        <w:jc w:val="both"/>
        <w:rPr>
          <w:rFonts w:ascii="Garamond" w:eastAsia="MS PMincho" w:hAnsi="Garamond"/>
          <w:sz w:val="24"/>
          <w:szCs w:val="24"/>
        </w:rPr>
      </w:pPr>
      <w:r w:rsidRPr="00D5691E">
        <w:rPr>
          <w:rFonts w:ascii="Garamond" w:eastAsia="MS PMincho" w:hAnsi="Garamond"/>
          <w:sz w:val="24"/>
          <w:szCs w:val="24"/>
        </w:rPr>
        <w:t xml:space="preserve">But they wanted to push a button. </w:t>
      </w:r>
    </w:p>
    <w:p w14:paraId="1C7FD384" w14:textId="3CBF2341" w:rsidR="007311EE" w:rsidRPr="00D5691E" w:rsidRDefault="007311EE" w:rsidP="00A17A79">
      <w:pPr>
        <w:pStyle w:val="NoSpacing"/>
        <w:ind w:firstLine="432"/>
        <w:jc w:val="both"/>
        <w:rPr>
          <w:rFonts w:ascii="Garamond" w:eastAsia="MS PMincho" w:hAnsi="Garamond"/>
          <w:sz w:val="24"/>
          <w:szCs w:val="24"/>
        </w:rPr>
      </w:pPr>
      <w:r w:rsidRPr="00D5691E">
        <w:rPr>
          <w:rFonts w:ascii="Garamond" w:eastAsia="MS PMincho" w:hAnsi="Garamond"/>
          <w:sz w:val="24"/>
          <w:szCs w:val="24"/>
        </w:rPr>
        <w:t>And a button they did push, as I flew out my seat and</w:t>
      </w:r>
      <w:r w:rsidR="00B722FC">
        <w:rPr>
          <w:rFonts w:ascii="Garamond" w:eastAsia="MS PMincho" w:hAnsi="Garamond"/>
          <w:sz w:val="24"/>
          <w:szCs w:val="24"/>
        </w:rPr>
        <w:t xml:space="preserve"> </w:t>
      </w:r>
      <w:r w:rsidRPr="00D5691E">
        <w:rPr>
          <w:rFonts w:ascii="Garamond" w:eastAsia="MS PMincho" w:hAnsi="Garamond"/>
          <w:sz w:val="24"/>
          <w:szCs w:val="24"/>
        </w:rPr>
        <w:t>B-Lined it straight at the arresting officers that were finger</w:t>
      </w:r>
      <w:r w:rsidR="00A17A79">
        <w:rPr>
          <w:rFonts w:ascii="Garamond" w:eastAsia="MS PMincho" w:hAnsi="Garamond"/>
          <w:sz w:val="24"/>
          <w:szCs w:val="24"/>
        </w:rPr>
        <w:t xml:space="preserve"> </w:t>
      </w:r>
      <w:r w:rsidRPr="00D5691E">
        <w:rPr>
          <w:rFonts w:ascii="Garamond" w:eastAsia="MS PMincho" w:hAnsi="Garamond"/>
          <w:sz w:val="24"/>
          <w:szCs w:val="24"/>
        </w:rPr>
        <w:t>printing me.</w:t>
      </w:r>
    </w:p>
    <w:p w14:paraId="22C8D68C" w14:textId="77777777" w:rsidR="00A17A79" w:rsidRDefault="00A17A79" w:rsidP="00A17A79">
      <w:pPr>
        <w:pStyle w:val="NoSpacing"/>
        <w:ind w:firstLine="432"/>
        <w:jc w:val="both"/>
        <w:rPr>
          <w:rFonts w:ascii="Garamond" w:eastAsia="MS PMincho" w:hAnsi="Garamond"/>
          <w:sz w:val="24"/>
          <w:szCs w:val="24"/>
        </w:rPr>
      </w:pPr>
    </w:p>
    <w:p w14:paraId="6EE222A7" w14:textId="3F1731C7" w:rsidR="007311EE" w:rsidRPr="00D5691E" w:rsidRDefault="007311EE" w:rsidP="00A17A79">
      <w:pPr>
        <w:pStyle w:val="NoSpacing"/>
        <w:ind w:firstLine="432"/>
        <w:jc w:val="both"/>
        <w:rPr>
          <w:rFonts w:ascii="Garamond" w:eastAsia="MS PMincho" w:hAnsi="Garamond"/>
          <w:sz w:val="24"/>
          <w:szCs w:val="24"/>
        </w:rPr>
      </w:pPr>
      <w:r w:rsidRPr="00D5691E">
        <w:rPr>
          <w:rFonts w:ascii="Garamond" w:eastAsia="MS PMincho" w:hAnsi="Garamond"/>
          <w:sz w:val="24"/>
          <w:szCs w:val="24"/>
        </w:rPr>
        <w:t xml:space="preserve">Anyways, I am sure you can imagine </w:t>
      </w:r>
      <w:r w:rsidR="00A2218F" w:rsidRPr="001B0AB0">
        <w:rPr>
          <w:rFonts w:ascii="Garamond" w:eastAsia="MS PMincho" w:hAnsi="Garamond"/>
          <w:sz w:val="24"/>
          <w:szCs w:val="24"/>
        </w:rPr>
        <w:t>how futile, and useless it was for me to attack them</w:t>
      </w:r>
      <w:r w:rsidR="001B0AB0">
        <w:rPr>
          <w:rFonts w:ascii="Garamond" w:eastAsia="MS PMincho" w:hAnsi="Garamond"/>
          <w:sz w:val="24"/>
          <w:szCs w:val="24"/>
        </w:rPr>
        <w:t>,</w:t>
      </w:r>
      <w:r w:rsidRPr="00D5691E">
        <w:rPr>
          <w:rFonts w:ascii="Garamond" w:eastAsia="MS PMincho" w:hAnsi="Garamond"/>
          <w:sz w:val="24"/>
          <w:szCs w:val="24"/>
        </w:rPr>
        <w:t xml:space="preserve"> there</w:t>
      </w:r>
      <w:r w:rsidR="001B0AB0">
        <w:rPr>
          <w:rFonts w:ascii="Garamond" w:eastAsia="MS PMincho" w:hAnsi="Garamond"/>
          <w:sz w:val="24"/>
          <w:szCs w:val="24"/>
        </w:rPr>
        <w:t xml:space="preserve">’s </w:t>
      </w:r>
      <w:r w:rsidRPr="00D5691E">
        <w:rPr>
          <w:rFonts w:ascii="Garamond" w:eastAsia="MS PMincho" w:hAnsi="Garamond"/>
          <w:sz w:val="24"/>
          <w:szCs w:val="24"/>
        </w:rPr>
        <w:t>only so much damage a ten-year-old kid can do with his fists on grown</w:t>
      </w:r>
      <w:r w:rsidR="009A3E18">
        <w:rPr>
          <w:rFonts w:ascii="Garamond" w:eastAsia="MS PMincho" w:hAnsi="Garamond"/>
          <w:sz w:val="24"/>
          <w:szCs w:val="24"/>
        </w:rPr>
        <w:t xml:space="preserve"> </w:t>
      </w:r>
      <w:r w:rsidRPr="00D5691E">
        <w:rPr>
          <w:rFonts w:ascii="Garamond" w:eastAsia="MS PMincho" w:hAnsi="Garamond"/>
          <w:sz w:val="24"/>
          <w:szCs w:val="24"/>
        </w:rPr>
        <w:t>police officers.</w:t>
      </w:r>
    </w:p>
    <w:p w14:paraId="7458473E" w14:textId="507D96D1" w:rsidR="007311EE" w:rsidRPr="00D5691E" w:rsidRDefault="007311EE" w:rsidP="00347083">
      <w:pPr>
        <w:pStyle w:val="NoSpacing"/>
        <w:jc w:val="both"/>
        <w:rPr>
          <w:rFonts w:ascii="Garamond" w:eastAsia="MS PMincho" w:hAnsi="Garamond"/>
          <w:sz w:val="24"/>
          <w:szCs w:val="24"/>
        </w:rPr>
      </w:pPr>
      <w:r w:rsidRPr="00D5691E">
        <w:rPr>
          <w:rFonts w:ascii="Garamond" w:eastAsia="MS PMincho" w:hAnsi="Garamond"/>
          <w:sz w:val="24"/>
          <w:szCs w:val="24"/>
        </w:rPr>
        <w:t xml:space="preserve">         </w:t>
      </w:r>
      <w:r w:rsidR="007A728F">
        <w:rPr>
          <w:rFonts w:ascii="Garamond" w:eastAsia="MS PMincho" w:hAnsi="Garamond"/>
          <w:sz w:val="24"/>
          <w:szCs w:val="24"/>
        </w:rPr>
        <w:t>It was nothing short of… pointless</w:t>
      </w:r>
      <w:r w:rsidRPr="00D5691E">
        <w:rPr>
          <w:rFonts w:ascii="Garamond" w:eastAsia="MS PMincho" w:hAnsi="Garamond"/>
          <w:sz w:val="24"/>
          <w:szCs w:val="24"/>
        </w:rPr>
        <w:t>, as I was taken down hard and handcuffed once more.</w:t>
      </w:r>
    </w:p>
    <w:p w14:paraId="79B208FC" w14:textId="33B9D18C" w:rsidR="007311EE" w:rsidRPr="00D5691E" w:rsidRDefault="007311EE" w:rsidP="00347083">
      <w:pPr>
        <w:pStyle w:val="NoSpacing"/>
        <w:jc w:val="both"/>
        <w:rPr>
          <w:rFonts w:ascii="Garamond" w:eastAsia="MS PMincho" w:hAnsi="Garamond"/>
          <w:sz w:val="24"/>
          <w:szCs w:val="24"/>
        </w:rPr>
      </w:pPr>
      <w:r w:rsidRPr="00D5691E">
        <w:rPr>
          <w:rFonts w:ascii="Garamond" w:eastAsia="MS PMincho" w:hAnsi="Garamond"/>
          <w:sz w:val="24"/>
          <w:szCs w:val="24"/>
        </w:rPr>
        <w:t xml:space="preserve">         And so, before I was even booked in</w:t>
      </w:r>
      <w:r w:rsidR="00777882">
        <w:rPr>
          <w:rFonts w:ascii="Garamond" w:eastAsia="MS PMincho" w:hAnsi="Garamond"/>
          <w:sz w:val="24"/>
          <w:szCs w:val="24"/>
        </w:rPr>
        <w:t>,</w:t>
      </w:r>
      <w:r w:rsidRPr="00D5691E">
        <w:rPr>
          <w:rFonts w:ascii="Garamond" w:eastAsia="MS PMincho" w:hAnsi="Garamond"/>
          <w:sz w:val="24"/>
          <w:szCs w:val="24"/>
        </w:rPr>
        <w:t xml:space="preserve"> or finger</w:t>
      </w:r>
      <w:r w:rsidR="006967D7">
        <w:rPr>
          <w:rFonts w:ascii="Garamond" w:eastAsia="MS PMincho" w:hAnsi="Garamond"/>
          <w:sz w:val="24"/>
          <w:szCs w:val="24"/>
        </w:rPr>
        <w:t xml:space="preserve"> printed, I had </w:t>
      </w:r>
      <w:r w:rsidRPr="00D5691E">
        <w:rPr>
          <w:rFonts w:ascii="Garamond" w:eastAsia="MS PMincho" w:hAnsi="Garamond"/>
          <w:sz w:val="24"/>
          <w:szCs w:val="24"/>
        </w:rPr>
        <w:t>found myself in “The Hole.”</w:t>
      </w:r>
    </w:p>
    <w:p w14:paraId="3E0FA84E" w14:textId="7C3E52D2" w:rsidR="007311EE" w:rsidRPr="00D5691E" w:rsidRDefault="007311EE" w:rsidP="00777882">
      <w:pPr>
        <w:pStyle w:val="NoSpacing"/>
        <w:ind w:firstLine="432"/>
        <w:jc w:val="both"/>
        <w:rPr>
          <w:rFonts w:ascii="Garamond" w:eastAsia="MS PMincho" w:hAnsi="Garamond"/>
          <w:sz w:val="24"/>
          <w:szCs w:val="24"/>
        </w:rPr>
      </w:pPr>
      <w:r w:rsidRPr="00D5691E">
        <w:rPr>
          <w:rFonts w:ascii="Garamond" w:eastAsia="MS PMincho" w:hAnsi="Garamond"/>
          <w:sz w:val="24"/>
          <w:szCs w:val="24"/>
        </w:rPr>
        <w:t>(</w:t>
      </w:r>
      <w:r w:rsidR="00911C82">
        <w:rPr>
          <w:rFonts w:ascii="Garamond" w:eastAsia="MS PMincho" w:hAnsi="Garamond"/>
          <w:sz w:val="24"/>
          <w:szCs w:val="24"/>
        </w:rPr>
        <w:t>It would eventually become my “H</w:t>
      </w:r>
      <w:r w:rsidRPr="00D5691E">
        <w:rPr>
          <w:rFonts w:ascii="Garamond" w:eastAsia="MS PMincho" w:hAnsi="Garamond"/>
          <w:sz w:val="24"/>
          <w:szCs w:val="24"/>
        </w:rPr>
        <w:t xml:space="preserve">ome away from </w:t>
      </w:r>
      <w:r w:rsidR="00DC0515">
        <w:rPr>
          <w:rFonts w:ascii="Garamond" w:eastAsia="MS PMincho" w:hAnsi="Garamond"/>
          <w:sz w:val="24"/>
          <w:szCs w:val="24"/>
        </w:rPr>
        <w:t>H</w:t>
      </w:r>
      <w:r w:rsidRPr="00D5691E">
        <w:rPr>
          <w:rFonts w:ascii="Garamond" w:eastAsia="MS PMincho" w:hAnsi="Garamond"/>
          <w:sz w:val="24"/>
          <w:szCs w:val="24"/>
        </w:rPr>
        <w:t xml:space="preserve">ome.) </w:t>
      </w:r>
    </w:p>
    <w:p w14:paraId="79B87C71" w14:textId="69D4B36C"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It would also be a few hours before I was woken up to be un-cuffed, and untied from the hogtied posit</w:t>
      </w:r>
      <w:r w:rsidR="006967D7">
        <w:rPr>
          <w:rFonts w:ascii="Garamond" w:eastAsia="MS PMincho" w:hAnsi="Garamond"/>
          <w:sz w:val="24"/>
          <w:szCs w:val="24"/>
        </w:rPr>
        <w:t>i</w:t>
      </w:r>
      <w:r w:rsidRPr="00D5691E">
        <w:rPr>
          <w:rFonts w:ascii="Garamond" w:eastAsia="MS PMincho" w:hAnsi="Garamond"/>
          <w:sz w:val="24"/>
          <w:szCs w:val="24"/>
        </w:rPr>
        <w:t>on that they had me in.</w:t>
      </w:r>
    </w:p>
    <w:p w14:paraId="358AFF86" w14:textId="7C14750F"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So</w:t>
      </w:r>
      <w:r w:rsidR="006967D7">
        <w:rPr>
          <w:rFonts w:ascii="Garamond" w:eastAsia="MS PMincho" w:hAnsi="Garamond"/>
          <w:sz w:val="24"/>
          <w:szCs w:val="24"/>
        </w:rPr>
        <w:t>,</w:t>
      </w:r>
      <w:r w:rsidRPr="00D5691E">
        <w:rPr>
          <w:rFonts w:ascii="Garamond" w:eastAsia="MS PMincho" w:hAnsi="Garamond"/>
          <w:sz w:val="24"/>
          <w:szCs w:val="24"/>
        </w:rPr>
        <w:t xml:space="preserve"> after I was un-shackled, and un-cuffed, I was then taken back to the booking room to finish the booking process. </w:t>
      </w:r>
    </w:p>
    <w:p w14:paraId="307996EA" w14:textId="77777777" w:rsidR="007311EE" w:rsidRPr="00D5691E" w:rsidRDefault="007311EE" w:rsidP="00347083">
      <w:pPr>
        <w:pStyle w:val="NoSpacing"/>
        <w:ind w:firstLine="432"/>
        <w:jc w:val="both"/>
        <w:rPr>
          <w:rFonts w:ascii="Garamond" w:eastAsia="MS PMincho" w:hAnsi="Garamond"/>
          <w:sz w:val="24"/>
          <w:szCs w:val="24"/>
        </w:rPr>
      </w:pPr>
      <w:r w:rsidRPr="00D5691E">
        <w:rPr>
          <w:rFonts w:ascii="Garamond" w:eastAsia="MS PMincho" w:hAnsi="Garamond"/>
          <w:sz w:val="24"/>
          <w:szCs w:val="24"/>
        </w:rPr>
        <w:t>After the booking process was done, I was taken right back to ‘The Hole,’ where I would spend my first week in Juvenile Hall.</w:t>
      </w:r>
    </w:p>
    <w:p w14:paraId="439F63AD" w14:textId="77777777" w:rsidR="007311EE" w:rsidRDefault="007311EE" w:rsidP="00347083">
      <w:pPr>
        <w:rPr>
          <w:rFonts w:ascii="Garamond" w:hAnsi="Garamond"/>
          <w:iCs/>
        </w:rPr>
      </w:pPr>
    </w:p>
    <w:p w14:paraId="7956E75D" w14:textId="77777777" w:rsidR="006C34EA" w:rsidRDefault="006C34EA" w:rsidP="006C34EA">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F34FFA7" w14:textId="2D538D0D" w:rsidR="006C34EA" w:rsidRPr="00FB0556" w:rsidRDefault="006C34EA" w:rsidP="006C34EA">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5F40A6F2" w14:textId="55C97591" w:rsidR="006C34EA" w:rsidRPr="00FB0556" w:rsidRDefault="006C34EA" w:rsidP="006C34EA">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11</w:t>
      </w:r>
    </w:p>
    <w:p w14:paraId="5C5289CC" w14:textId="77777777" w:rsidR="007311EE" w:rsidRDefault="007311EE" w:rsidP="00347083">
      <w:pPr>
        <w:rPr>
          <w:rFonts w:ascii="Garamond" w:hAnsi="Garamond"/>
          <w:iCs/>
        </w:rPr>
      </w:pPr>
    </w:p>
    <w:p w14:paraId="657D31D8" w14:textId="77777777" w:rsidR="007311EE" w:rsidRDefault="007311EE" w:rsidP="00347083">
      <w:pPr>
        <w:rPr>
          <w:rFonts w:ascii="Garamond" w:hAnsi="Garamond"/>
          <w:iCs/>
        </w:rPr>
      </w:pPr>
    </w:p>
    <w:p w14:paraId="597A81FF" w14:textId="77777777" w:rsidR="009E779F" w:rsidRDefault="009E779F" w:rsidP="00347083">
      <w:pPr>
        <w:rPr>
          <w:rFonts w:ascii="Garamond" w:hAnsi="Garamond"/>
          <w:iCs/>
        </w:rPr>
      </w:pPr>
    </w:p>
    <w:p w14:paraId="7DF8E55E" w14:textId="77777777" w:rsidR="009E779F" w:rsidRDefault="009E779F" w:rsidP="00347083">
      <w:pPr>
        <w:rPr>
          <w:rFonts w:ascii="Garamond" w:hAnsi="Garamond"/>
          <w:iCs/>
        </w:rPr>
      </w:pPr>
    </w:p>
    <w:p w14:paraId="502F29F4" w14:textId="77777777" w:rsidR="009E779F" w:rsidRDefault="009E779F" w:rsidP="00347083">
      <w:pPr>
        <w:rPr>
          <w:rFonts w:ascii="Garamond" w:hAnsi="Garamond"/>
          <w:iCs/>
        </w:rPr>
      </w:pPr>
    </w:p>
    <w:p w14:paraId="5279735F" w14:textId="77777777" w:rsidR="009E779F" w:rsidRDefault="009E779F" w:rsidP="00347083">
      <w:pPr>
        <w:rPr>
          <w:rFonts w:ascii="Garamond" w:hAnsi="Garamond"/>
          <w:iCs/>
        </w:rPr>
      </w:pPr>
    </w:p>
    <w:p w14:paraId="0EEE2A67" w14:textId="77777777" w:rsidR="007311EE" w:rsidRPr="00595F4C" w:rsidRDefault="007311EE" w:rsidP="00347083">
      <w:pPr>
        <w:rPr>
          <w:rFonts w:ascii="Garamond" w:hAnsi="Garamond"/>
          <w:iCs/>
          <w:sz w:val="28"/>
          <w:szCs w:val="28"/>
        </w:rPr>
      </w:pPr>
    </w:p>
    <w:p w14:paraId="61DD595A" w14:textId="77777777" w:rsidR="007311EE" w:rsidRDefault="007311EE" w:rsidP="00347083">
      <w:pPr>
        <w:rPr>
          <w:rFonts w:ascii="Garamond" w:hAnsi="Garamond"/>
          <w:iCs/>
        </w:rPr>
      </w:pPr>
    </w:p>
    <w:p w14:paraId="56C3278E" w14:textId="77777777" w:rsidR="007311EE" w:rsidRPr="006C34EA" w:rsidRDefault="007311EE" w:rsidP="00347083">
      <w:pPr>
        <w:jc w:val="center"/>
        <w:rPr>
          <w:rFonts w:ascii="Garamond" w:hAnsi="Garamond"/>
          <w:b/>
          <w:iCs/>
          <w:sz w:val="32"/>
          <w:szCs w:val="32"/>
        </w:rPr>
      </w:pPr>
    </w:p>
    <w:p w14:paraId="17D145AF" w14:textId="35674148"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The first day out ‘The Ho</w:t>
      </w:r>
      <w:r w:rsidR="00AD643D">
        <w:rPr>
          <w:rFonts w:ascii="Garamond" w:eastAsia="MS PMincho" w:hAnsi="Garamond"/>
          <w:sz w:val="24"/>
          <w:szCs w:val="24"/>
        </w:rPr>
        <w:t>le,’ some nigger stole my milk.</w:t>
      </w:r>
    </w:p>
    <w:p w14:paraId="526B0EE8" w14:textId="5C831BD9"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He just reached across </w:t>
      </w:r>
      <w:r w:rsidR="005431BB">
        <w:rPr>
          <w:rFonts w:ascii="Garamond" w:eastAsia="MS PMincho" w:hAnsi="Garamond"/>
          <w:sz w:val="24"/>
          <w:szCs w:val="24"/>
        </w:rPr>
        <w:t>our eating table, and took it, s</w:t>
      </w:r>
      <w:r w:rsidRPr="00DE2801">
        <w:rPr>
          <w:rFonts w:ascii="Garamond" w:eastAsia="MS PMincho" w:hAnsi="Garamond"/>
          <w:sz w:val="24"/>
          <w:szCs w:val="24"/>
        </w:rPr>
        <w:t xml:space="preserve">liding it to his side of the table. </w:t>
      </w:r>
    </w:p>
    <w:p w14:paraId="7027CD4B" w14:textId="45BC24F3"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Right next to his milk, and </w:t>
      </w:r>
      <w:r w:rsidR="00870F6C">
        <w:rPr>
          <w:rFonts w:ascii="Garamond" w:eastAsia="MS PMincho" w:hAnsi="Garamond"/>
          <w:sz w:val="24"/>
          <w:szCs w:val="24"/>
        </w:rPr>
        <w:t xml:space="preserve">his </w:t>
      </w:r>
      <w:r w:rsidRPr="00DE2801">
        <w:rPr>
          <w:rFonts w:ascii="Garamond" w:eastAsia="MS PMincho" w:hAnsi="Garamond"/>
          <w:sz w:val="24"/>
          <w:szCs w:val="24"/>
        </w:rPr>
        <w:t xml:space="preserve">cereal. </w:t>
      </w:r>
    </w:p>
    <w:p w14:paraId="41FBAF7B" w14:textId="01BBBDAF"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So</w:t>
      </w:r>
      <w:r w:rsidR="006967D7">
        <w:rPr>
          <w:rFonts w:ascii="Garamond" w:eastAsia="MS PMincho" w:hAnsi="Garamond"/>
          <w:sz w:val="24"/>
          <w:szCs w:val="24"/>
        </w:rPr>
        <w:t>,</w:t>
      </w:r>
      <w:r w:rsidRPr="00DE2801">
        <w:rPr>
          <w:rFonts w:ascii="Garamond" w:eastAsia="MS PMincho" w:hAnsi="Garamond"/>
          <w:sz w:val="24"/>
          <w:szCs w:val="24"/>
        </w:rPr>
        <w:t xml:space="preserve"> there I stood, waiting to be told by the counselors to “</w:t>
      </w:r>
      <w:r w:rsidR="003F2290">
        <w:rPr>
          <w:rFonts w:ascii="Garamond" w:eastAsia="MS PMincho" w:hAnsi="Garamond"/>
          <w:sz w:val="24"/>
          <w:szCs w:val="24"/>
        </w:rPr>
        <w:t>Sit down and eat</w:t>
      </w:r>
      <w:r w:rsidR="00DB39C1">
        <w:rPr>
          <w:rFonts w:ascii="Garamond" w:eastAsia="MS PMincho" w:hAnsi="Garamond"/>
          <w:sz w:val="24"/>
          <w:szCs w:val="24"/>
        </w:rPr>
        <w:t>,</w:t>
      </w:r>
      <w:r w:rsidRPr="00DE2801">
        <w:rPr>
          <w:rFonts w:ascii="Garamond" w:eastAsia="MS PMincho" w:hAnsi="Garamond"/>
          <w:sz w:val="24"/>
          <w:szCs w:val="24"/>
        </w:rPr>
        <w:t>” with just my cereal.</w:t>
      </w:r>
    </w:p>
    <w:p w14:paraId="6F87D7A0" w14:textId="13B97C12"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I stood there for a</w:t>
      </w:r>
      <w:r w:rsidR="006967D7">
        <w:rPr>
          <w:rFonts w:ascii="Garamond" w:eastAsia="MS PMincho" w:hAnsi="Garamond"/>
          <w:sz w:val="24"/>
          <w:szCs w:val="24"/>
        </w:rPr>
        <w:t xml:space="preserve"> </w:t>
      </w:r>
      <w:r w:rsidRPr="00DE2801">
        <w:rPr>
          <w:rFonts w:ascii="Garamond" w:eastAsia="MS PMincho" w:hAnsi="Garamond"/>
          <w:sz w:val="24"/>
          <w:szCs w:val="24"/>
        </w:rPr>
        <w:t xml:space="preserve">while baffled, befuddled, perplexed and confused. </w:t>
      </w:r>
    </w:p>
    <w:p w14:paraId="4967FC14"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And a little bit discombobulated. </w:t>
      </w:r>
    </w:p>
    <w:p w14:paraId="353E54EC" w14:textId="3436AEAE"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And it w</w:t>
      </w:r>
      <w:r w:rsidR="0001458E">
        <w:rPr>
          <w:rFonts w:ascii="Garamond" w:eastAsia="MS PMincho" w:hAnsi="Garamond"/>
          <w:sz w:val="24"/>
          <w:szCs w:val="24"/>
        </w:rPr>
        <w:t>as all backed by a stare of resentment</w:t>
      </w:r>
      <w:r w:rsidR="006A0B95">
        <w:rPr>
          <w:rFonts w:ascii="Garamond" w:eastAsia="MS PMincho" w:hAnsi="Garamond"/>
          <w:sz w:val="24"/>
          <w:szCs w:val="24"/>
        </w:rPr>
        <w:t>,</w:t>
      </w:r>
      <w:r w:rsidRPr="00DE2801">
        <w:rPr>
          <w:rFonts w:ascii="Garamond" w:eastAsia="MS PMincho" w:hAnsi="Garamond"/>
          <w:sz w:val="24"/>
          <w:szCs w:val="24"/>
        </w:rPr>
        <w:t xml:space="preserve"> as I stared my hate straight through this black kid.</w:t>
      </w:r>
    </w:p>
    <w:p w14:paraId="334CAA6A" w14:textId="15D7987B"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The black kid just looked at me, flexed a lit</w:t>
      </w:r>
      <w:r w:rsidR="006A0B95">
        <w:rPr>
          <w:rFonts w:ascii="Garamond" w:eastAsia="MS PMincho" w:hAnsi="Garamond"/>
          <w:sz w:val="24"/>
          <w:szCs w:val="24"/>
        </w:rPr>
        <w:t>tle, and said, “What, white boy?”</w:t>
      </w:r>
    </w:p>
    <w:p w14:paraId="1F3285B1" w14:textId="26C0345A" w:rsidR="007311EE" w:rsidRPr="00DE2801" w:rsidRDefault="00B60AAE" w:rsidP="00DB39C1">
      <w:pPr>
        <w:pStyle w:val="NoSpacing"/>
        <w:ind w:firstLine="432"/>
        <w:jc w:val="both"/>
        <w:rPr>
          <w:rFonts w:ascii="Garamond" w:eastAsia="MS PMincho" w:hAnsi="Garamond"/>
          <w:sz w:val="24"/>
          <w:szCs w:val="24"/>
        </w:rPr>
      </w:pPr>
      <w:r>
        <w:rPr>
          <w:rFonts w:ascii="Garamond" w:eastAsia="MS PMincho" w:hAnsi="Garamond"/>
          <w:sz w:val="24"/>
          <w:szCs w:val="24"/>
        </w:rPr>
        <w:t xml:space="preserve">I didn’t know </w:t>
      </w:r>
      <w:r w:rsidR="007D2A5A">
        <w:rPr>
          <w:rFonts w:ascii="Garamond" w:eastAsia="MS PMincho" w:hAnsi="Garamond"/>
          <w:sz w:val="24"/>
          <w:szCs w:val="24"/>
        </w:rPr>
        <w:t>w</w:t>
      </w:r>
      <w:r>
        <w:rPr>
          <w:rFonts w:ascii="Garamond" w:eastAsia="MS PMincho" w:hAnsi="Garamond"/>
          <w:sz w:val="24"/>
          <w:szCs w:val="24"/>
        </w:rPr>
        <w:t>hat?</w:t>
      </w:r>
    </w:p>
    <w:p w14:paraId="703FA154"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I was already scared, and his challenge scared me even more.</w:t>
      </w:r>
    </w:p>
    <w:p w14:paraId="541CFF09"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All these older kids.</w:t>
      </w:r>
    </w:p>
    <w:p w14:paraId="7770EF48"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All these black faces.</w:t>
      </w:r>
    </w:p>
    <w:p w14:paraId="42989664"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And I being the only white kid, and the only 10-year-old in this lock down facility?</w:t>
      </w:r>
    </w:p>
    <w:p w14:paraId="579ED27F" w14:textId="77777777" w:rsidR="00453E56" w:rsidRDefault="00453E56" w:rsidP="00347083">
      <w:pPr>
        <w:pStyle w:val="NoSpacing"/>
        <w:ind w:firstLine="432"/>
        <w:jc w:val="both"/>
        <w:rPr>
          <w:rFonts w:ascii="Garamond" w:eastAsia="MS PMincho" w:hAnsi="Garamond"/>
          <w:sz w:val="24"/>
          <w:szCs w:val="24"/>
        </w:rPr>
      </w:pPr>
    </w:p>
    <w:p w14:paraId="72CE5045"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I fucking felt alone.</w:t>
      </w:r>
    </w:p>
    <w:p w14:paraId="0ABFDF79" w14:textId="1039B98A"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lastRenderedPageBreak/>
        <w:t>I stood there for a second because I didn’t know what to do?</w:t>
      </w:r>
      <w:r w:rsidR="009A19DD">
        <w:rPr>
          <w:rFonts w:ascii="Garamond" w:eastAsia="MS PMincho" w:hAnsi="Garamond"/>
          <w:sz w:val="24"/>
          <w:szCs w:val="24"/>
        </w:rPr>
        <w:t xml:space="preserve">     </w:t>
      </w:r>
      <w:r w:rsidRPr="00DE2801">
        <w:rPr>
          <w:rFonts w:ascii="Garamond" w:eastAsia="MS PMincho" w:hAnsi="Garamond"/>
          <w:sz w:val="24"/>
          <w:szCs w:val="24"/>
        </w:rPr>
        <w:t xml:space="preserve"> Finally</w:t>
      </w:r>
      <w:r w:rsidR="009A19DD">
        <w:rPr>
          <w:rFonts w:ascii="Garamond" w:eastAsia="MS PMincho" w:hAnsi="Garamond"/>
          <w:sz w:val="24"/>
          <w:szCs w:val="24"/>
        </w:rPr>
        <w:t>,</w:t>
      </w:r>
      <w:r w:rsidRPr="00DE2801">
        <w:rPr>
          <w:rFonts w:ascii="Garamond" w:eastAsia="MS PMincho" w:hAnsi="Garamond"/>
          <w:sz w:val="24"/>
          <w:szCs w:val="24"/>
        </w:rPr>
        <w:t xml:space="preserve"> I got my voice, and said “Hey, that’s my milk!”</w:t>
      </w:r>
    </w:p>
    <w:p w14:paraId="7DECEDB5" w14:textId="72297DDC"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So, he tells me, “It’s not like you’re going to do anything about it, white boy?”</w:t>
      </w:r>
    </w:p>
    <w:p w14:paraId="05684745"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I just stood there and continued to stare at him with my hate.</w:t>
      </w:r>
    </w:p>
    <w:p w14:paraId="0C82E821"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The staff eventually told us to “be quiet,” and told everyone to sit down. </w:t>
      </w:r>
    </w:p>
    <w:p w14:paraId="150FE719"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I continued to stand, and just stared at this older black kid who had just stolen my milk. </w:t>
      </w:r>
    </w:p>
    <w:p w14:paraId="1E216AE6"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And was now drinking it.</w:t>
      </w:r>
    </w:p>
    <w:p w14:paraId="030EB19B"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 )</w:t>
      </w:r>
    </w:p>
    <w:p w14:paraId="65C035B0"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What the fuck?</w:t>
      </w:r>
    </w:p>
    <w:p w14:paraId="19D88B7E"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I heard the staff tell me, “Sit down, Travis,” </w:t>
      </w:r>
    </w:p>
    <w:p w14:paraId="236C1021" w14:textId="226CF878"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I looked over at the staff member who had just called out my name. I looked at him with hope that he would help me out of this uncomfortable situation.</w:t>
      </w:r>
    </w:p>
    <w:p w14:paraId="03B3940A"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He was oblivious to my problem. </w:t>
      </w:r>
    </w:p>
    <w:p w14:paraId="1B42F324" w14:textId="31575D9C"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Or he just didn’t give a fuck</w:t>
      </w:r>
      <w:r w:rsidR="002F255C">
        <w:rPr>
          <w:rFonts w:ascii="Garamond" w:eastAsia="MS PMincho" w:hAnsi="Garamond"/>
          <w:sz w:val="24"/>
          <w:szCs w:val="24"/>
        </w:rPr>
        <w:t>.</w:t>
      </w:r>
    </w:p>
    <w:p w14:paraId="1912DF95" w14:textId="77777777" w:rsidR="00212640" w:rsidRDefault="00212640" w:rsidP="00347083">
      <w:pPr>
        <w:pStyle w:val="NoSpacing"/>
        <w:ind w:firstLine="432"/>
        <w:jc w:val="both"/>
        <w:rPr>
          <w:rFonts w:ascii="Garamond" w:eastAsia="MS PMincho" w:hAnsi="Garamond"/>
          <w:sz w:val="24"/>
          <w:szCs w:val="24"/>
        </w:rPr>
      </w:pPr>
    </w:p>
    <w:p w14:paraId="727665B2" w14:textId="607AD6B1"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And so</w:t>
      </w:r>
      <w:r w:rsidR="009A19DD">
        <w:rPr>
          <w:rFonts w:ascii="Garamond" w:eastAsia="MS PMincho" w:hAnsi="Garamond"/>
          <w:sz w:val="24"/>
          <w:szCs w:val="24"/>
        </w:rPr>
        <w:t>,</w:t>
      </w:r>
      <w:r w:rsidRPr="00DE2801">
        <w:rPr>
          <w:rFonts w:ascii="Garamond" w:eastAsia="MS PMincho" w:hAnsi="Garamond"/>
          <w:sz w:val="24"/>
          <w:szCs w:val="24"/>
        </w:rPr>
        <w:t xml:space="preserve"> I thought about my current, uncomfortable situation for a second, then I started squeezing my way out from between the eating tables. I started making my way towards that staff member who had just told me to ‘sit down.’</w:t>
      </w:r>
    </w:p>
    <w:p w14:paraId="432851A7"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As I was walking towards the staff member who was standing by the dayroom door, the chatter at the tables got quiet.</w:t>
      </w:r>
    </w:p>
    <w:p w14:paraId="7CD15466"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When I got up to the staff member, he asked me, “What I wanted?” I told him that, “I had to use the bathroom.”</w:t>
      </w:r>
    </w:p>
    <w:p w14:paraId="059FBA01" w14:textId="77777777" w:rsidR="007311EE" w:rsidRPr="00DE2801" w:rsidRDefault="007311EE" w:rsidP="00347083">
      <w:pPr>
        <w:pStyle w:val="NoSpacing"/>
        <w:jc w:val="both"/>
        <w:rPr>
          <w:rFonts w:ascii="Garamond" w:eastAsia="MS PMincho" w:hAnsi="Garamond"/>
          <w:sz w:val="24"/>
          <w:szCs w:val="24"/>
        </w:rPr>
      </w:pPr>
      <w:r w:rsidRPr="00DE2801">
        <w:rPr>
          <w:rFonts w:ascii="Garamond" w:eastAsia="MS PMincho" w:hAnsi="Garamond"/>
          <w:sz w:val="24"/>
          <w:szCs w:val="24"/>
        </w:rPr>
        <w:t xml:space="preserve">        He waved me by.</w:t>
      </w:r>
    </w:p>
    <w:p w14:paraId="5BAF7009"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As I walked by the counselor, the silence lifted. And then I heard everyone start… fucking… laughing. </w:t>
      </w:r>
    </w:p>
    <w:p w14:paraId="7469E188"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They were laughing at me.</w:t>
      </w:r>
    </w:p>
    <w:p w14:paraId="1CFE1D90"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I turned my head around to look at the back of the older black kid who had stolen my milk, only to see that he was now stealing my cereal.</w:t>
      </w:r>
    </w:p>
    <w:p w14:paraId="5BC0DA3A"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 )</w:t>
      </w:r>
    </w:p>
    <w:p w14:paraId="1080D6C3" w14:textId="5657C3F2" w:rsidR="007311EE" w:rsidRPr="00DE2801" w:rsidRDefault="007311EE" w:rsidP="001B606C">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I had to walk past the staff’s office before I’d gotten to the bathroom. There were three desks in there. </w:t>
      </w:r>
    </w:p>
    <w:p w14:paraId="39BBBBB3"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One for each counselor. </w:t>
      </w:r>
    </w:p>
    <w:p w14:paraId="721C9917" w14:textId="6E4355D9"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And on each of the counselor</w:t>
      </w:r>
      <w:r w:rsidR="009A19DD">
        <w:rPr>
          <w:rFonts w:ascii="Garamond" w:eastAsia="MS PMincho" w:hAnsi="Garamond"/>
          <w:sz w:val="24"/>
          <w:szCs w:val="24"/>
        </w:rPr>
        <w:t>’s desk</w:t>
      </w:r>
      <w:r w:rsidRPr="00DE2801">
        <w:rPr>
          <w:rFonts w:ascii="Garamond" w:eastAsia="MS PMincho" w:hAnsi="Garamond"/>
          <w:sz w:val="24"/>
          <w:szCs w:val="24"/>
        </w:rPr>
        <w:t xml:space="preserve"> sat a typewriter.</w:t>
      </w:r>
    </w:p>
    <w:p w14:paraId="4E2A0A1B"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lastRenderedPageBreak/>
        <w:t>(This was long before computers had come out)</w:t>
      </w:r>
    </w:p>
    <w:p w14:paraId="3DD2864D"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The year was 1980.</w:t>
      </w:r>
    </w:p>
    <w:p w14:paraId="002D2A2F"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Anyways, I didn’t know what I was doing? I didn’t have to pee or anything? I really… just… didn’t… know what to do? </w:t>
      </w:r>
    </w:p>
    <w:p w14:paraId="5FB7EE31" w14:textId="7E8FF6E2"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I was a ball of nerves that had me… twisted… confused… and scared. But then it came to me as I started walking out of the bathroom, past the staff</w:t>
      </w:r>
      <w:r w:rsidR="009A19DD">
        <w:rPr>
          <w:rFonts w:ascii="Garamond" w:eastAsia="MS PMincho" w:hAnsi="Garamond"/>
          <w:sz w:val="24"/>
          <w:szCs w:val="24"/>
        </w:rPr>
        <w:t>’</w:t>
      </w:r>
      <w:r w:rsidRPr="00DE2801">
        <w:rPr>
          <w:rFonts w:ascii="Garamond" w:eastAsia="MS PMincho" w:hAnsi="Garamond"/>
          <w:sz w:val="24"/>
          <w:szCs w:val="24"/>
        </w:rPr>
        <w:t>s office, and back into the dayroom where we ate.</w:t>
      </w:r>
    </w:p>
    <w:p w14:paraId="2E39B295" w14:textId="1629C766" w:rsidR="007311EE" w:rsidRPr="00DE2801" w:rsidRDefault="007311EE" w:rsidP="00347083">
      <w:pPr>
        <w:pStyle w:val="NoSpacing"/>
        <w:jc w:val="both"/>
        <w:rPr>
          <w:rFonts w:ascii="Garamond" w:eastAsia="MS PMincho" w:hAnsi="Garamond"/>
          <w:sz w:val="24"/>
          <w:szCs w:val="24"/>
        </w:rPr>
      </w:pPr>
      <w:r w:rsidRPr="00DE2801">
        <w:rPr>
          <w:rFonts w:ascii="Garamond" w:eastAsia="MS PMincho" w:hAnsi="Garamond"/>
          <w:sz w:val="24"/>
          <w:szCs w:val="24"/>
        </w:rPr>
        <w:tab/>
        <w:t>…the empty office, and the empty desks, and nobody paying any attention to me, gave me an idea.</w:t>
      </w:r>
    </w:p>
    <w:p w14:paraId="7684CBC0" w14:textId="1AC4176B"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So</w:t>
      </w:r>
      <w:r w:rsidR="009A19DD">
        <w:rPr>
          <w:rFonts w:ascii="Garamond" w:eastAsia="MS PMincho" w:hAnsi="Garamond"/>
          <w:sz w:val="24"/>
          <w:szCs w:val="24"/>
        </w:rPr>
        <w:t>,</w:t>
      </w:r>
      <w:r w:rsidRPr="00DE2801">
        <w:rPr>
          <w:rFonts w:ascii="Garamond" w:eastAsia="MS PMincho" w:hAnsi="Garamond"/>
          <w:sz w:val="24"/>
          <w:szCs w:val="24"/>
        </w:rPr>
        <w:t xml:space="preserve"> I went into the empty office and unplugged one of the typewriters that was sitting on the desk.</w:t>
      </w:r>
    </w:p>
    <w:p w14:paraId="5F898BD8" w14:textId="77777777" w:rsidR="007311EE" w:rsidRPr="00DE2801" w:rsidRDefault="007311EE" w:rsidP="00347083">
      <w:pPr>
        <w:pStyle w:val="NoSpacing"/>
        <w:jc w:val="both"/>
        <w:rPr>
          <w:rFonts w:ascii="Garamond" w:eastAsia="MS PMincho" w:hAnsi="Garamond"/>
          <w:sz w:val="24"/>
          <w:szCs w:val="24"/>
        </w:rPr>
      </w:pPr>
      <w:r w:rsidRPr="00DE2801">
        <w:rPr>
          <w:rFonts w:ascii="Garamond" w:eastAsia="MS PMincho" w:hAnsi="Garamond"/>
          <w:sz w:val="24"/>
          <w:szCs w:val="24"/>
        </w:rPr>
        <w:t xml:space="preserve">        I lifted the typewriter up and started carrying it out of the office and into the dayroom dining area. </w:t>
      </w:r>
      <w:r w:rsidRPr="00DE2801">
        <w:rPr>
          <w:rFonts w:ascii="Garamond" w:eastAsia="MS PMincho" w:hAnsi="Garamond"/>
          <w:sz w:val="24"/>
          <w:szCs w:val="24"/>
        </w:rPr>
        <w:tab/>
      </w:r>
    </w:p>
    <w:p w14:paraId="3AC6CA7D" w14:textId="10B12504" w:rsidR="007311EE" w:rsidRPr="00DE2801" w:rsidRDefault="007311EE" w:rsidP="00347083">
      <w:pPr>
        <w:pStyle w:val="NoSpacing"/>
        <w:jc w:val="both"/>
        <w:rPr>
          <w:rFonts w:ascii="Garamond" w:eastAsia="MS PMincho" w:hAnsi="Garamond"/>
          <w:sz w:val="24"/>
          <w:szCs w:val="24"/>
        </w:rPr>
      </w:pPr>
      <w:r w:rsidRPr="00DE2801">
        <w:rPr>
          <w:rFonts w:ascii="Garamond" w:eastAsia="MS PMincho" w:hAnsi="Garamond"/>
          <w:sz w:val="24"/>
          <w:szCs w:val="24"/>
        </w:rPr>
        <w:t xml:space="preserve">        I… walked… right… past… the… staff… member who had waved me by to go to the bathroom. And now he looked at me with a very questionable stare</w:t>
      </w:r>
      <w:r w:rsidR="00113B85">
        <w:rPr>
          <w:rFonts w:ascii="Garamond" w:eastAsia="MS PMincho" w:hAnsi="Garamond"/>
          <w:sz w:val="24"/>
          <w:szCs w:val="24"/>
        </w:rPr>
        <w:t>.</w:t>
      </w:r>
      <w:r w:rsidRPr="00DE2801">
        <w:rPr>
          <w:rFonts w:ascii="Garamond" w:eastAsia="MS PMincho" w:hAnsi="Garamond"/>
          <w:sz w:val="24"/>
          <w:szCs w:val="24"/>
        </w:rPr>
        <w:tab/>
      </w:r>
    </w:p>
    <w:p w14:paraId="77530243" w14:textId="77777777" w:rsidR="007311EE" w:rsidRPr="00DE2801" w:rsidRDefault="007311EE" w:rsidP="00347083">
      <w:pPr>
        <w:pStyle w:val="NoSpacing"/>
        <w:jc w:val="both"/>
        <w:rPr>
          <w:rFonts w:ascii="Garamond" w:eastAsia="MS PMincho" w:hAnsi="Garamond"/>
          <w:sz w:val="24"/>
          <w:szCs w:val="24"/>
        </w:rPr>
      </w:pPr>
      <w:r w:rsidRPr="00DE2801">
        <w:rPr>
          <w:rFonts w:ascii="Garamond" w:eastAsia="MS PMincho" w:hAnsi="Garamond"/>
          <w:sz w:val="24"/>
          <w:szCs w:val="24"/>
        </w:rPr>
        <w:t xml:space="preserve">      </w:t>
      </w:r>
    </w:p>
    <w:p w14:paraId="468AB0E9" w14:textId="73D25D76" w:rsidR="007311EE" w:rsidRPr="00DE2801" w:rsidRDefault="007311EE" w:rsidP="00347083">
      <w:pPr>
        <w:pStyle w:val="NoSpacing"/>
        <w:jc w:val="both"/>
        <w:rPr>
          <w:rFonts w:ascii="Garamond" w:eastAsia="MS PMincho" w:hAnsi="Garamond"/>
          <w:sz w:val="24"/>
          <w:szCs w:val="24"/>
        </w:rPr>
      </w:pPr>
      <w:r w:rsidRPr="00DE2801">
        <w:rPr>
          <w:rFonts w:ascii="Garamond" w:eastAsia="MS PMincho" w:hAnsi="Garamond"/>
          <w:sz w:val="24"/>
          <w:szCs w:val="24"/>
        </w:rPr>
        <w:t xml:space="preserve">       A couple of the inmates who didn’t have their back turned towards me stopped their breakfast conversation, and looked at me with wonder also, as I walked up to the black kid who had stolen my milk. I began to lift the typewriter up and over my head, but just as soon as I began </w:t>
      </w:r>
      <w:r w:rsidR="006C34EA" w:rsidRPr="00DE2801">
        <w:rPr>
          <w:rFonts w:ascii="Garamond" w:eastAsia="MS PMincho" w:hAnsi="Garamond"/>
          <w:sz w:val="24"/>
          <w:szCs w:val="24"/>
        </w:rPr>
        <w:t>lifting</w:t>
      </w:r>
      <w:r w:rsidRPr="00DE2801">
        <w:rPr>
          <w:rFonts w:ascii="Garamond" w:eastAsia="MS PMincho" w:hAnsi="Garamond"/>
          <w:sz w:val="24"/>
          <w:szCs w:val="24"/>
        </w:rPr>
        <w:t xml:space="preserve"> the typewriter (up and over my head,) the whole</w:t>
      </w:r>
      <w:r w:rsidR="006C34EA">
        <w:rPr>
          <w:rFonts w:ascii="Garamond" w:eastAsia="MS PMincho" w:hAnsi="Garamond"/>
          <w:sz w:val="24"/>
          <w:szCs w:val="24"/>
        </w:rPr>
        <w:t xml:space="preserve"> goddamn</w:t>
      </w:r>
      <w:r w:rsidRPr="00DE2801">
        <w:rPr>
          <w:rFonts w:ascii="Garamond" w:eastAsia="MS PMincho" w:hAnsi="Garamond"/>
          <w:sz w:val="24"/>
          <w:szCs w:val="24"/>
        </w:rPr>
        <w:t xml:space="preserve"> room got quiet</w:t>
      </w:r>
      <w:r w:rsidR="006C34EA">
        <w:rPr>
          <w:rFonts w:ascii="Garamond" w:eastAsia="MS PMincho" w:hAnsi="Garamond"/>
          <w:sz w:val="24"/>
          <w:szCs w:val="24"/>
        </w:rPr>
        <w:t>.</w:t>
      </w:r>
    </w:p>
    <w:p w14:paraId="51B1BC20"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…except for the goddamn counselor who… all… of… a …sudden, started yelling out my name?</w:t>
      </w:r>
    </w:p>
    <w:p w14:paraId="2A8AFD87"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“TRAVIS!” </w:t>
      </w:r>
    </w:p>
    <w:p w14:paraId="312CFF15" w14:textId="77777777" w:rsidR="007311EE" w:rsidRPr="00DE2801" w:rsidRDefault="007311EE" w:rsidP="00347083">
      <w:pPr>
        <w:pStyle w:val="NoSpacing"/>
        <w:ind w:left="432" w:firstLine="432"/>
        <w:jc w:val="both"/>
        <w:rPr>
          <w:rFonts w:ascii="Garamond" w:eastAsia="MS PMincho" w:hAnsi="Garamond"/>
          <w:sz w:val="24"/>
          <w:szCs w:val="24"/>
        </w:rPr>
      </w:pPr>
      <w:r w:rsidRPr="00DE2801">
        <w:rPr>
          <w:rFonts w:ascii="Garamond" w:eastAsia="MS PMincho" w:hAnsi="Garamond"/>
          <w:sz w:val="24"/>
          <w:szCs w:val="24"/>
        </w:rPr>
        <w:t>( ? )</w:t>
      </w:r>
    </w:p>
    <w:p w14:paraId="0071C443" w14:textId="3E026CBE" w:rsidR="007311EE" w:rsidRPr="00DE2801" w:rsidRDefault="007311EE" w:rsidP="00F31B2B">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The black kid turned and looked over his shoulder toward the sound of the </w:t>
      </w:r>
      <w:r w:rsidR="006C34EA" w:rsidRPr="00DE2801">
        <w:rPr>
          <w:rFonts w:ascii="Garamond" w:eastAsia="MS PMincho" w:hAnsi="Garamond"/>
          <w:sz w:val="24"/>
          <w:szCs w:val="24"/>
        </w:rPr>
        <w:t>staff’s</w:t>
      </w:r>
      <w:r w:rsidRPr="00DE2801">
        <w:rPr>
          <w:rFonts w:ascii="Garamond" w:eastAsia="MS PMincho" w:hAnsi="Garamond"/>
          <w:sz w:val="24"/>
          <w:szCs w:val="24"/>
        </w:rPr>
        <w:t xml:space="preserve"> voice, just in time to </w:t>
      </w:r>
      <w:r w:rsidR="008C2DE2">
        <w:rPr>
          <w:rFonts w:ascii="Garamond" w:eastAsia="MS PMincho" w:hAnsi="Garamond"/>
          <w:sz w:val="24"/>
          <w:szCs w:val="24"/>
        </w:rPr>
        <w:t xml:space="preserve">get </w:t>
      </w:r>
      <w:r w:rsidRPr="00DE2801">
        <w:rPr>
          <w:rFonts w:ascii="Garamond" w:eastAsia="MS PMincho" w:hAnsi="Garamond"/>
          <w:sz w:val="24"/>
          <w:szCs w:val="24"/>
        </w:rPr>
        <w:t>a typewriter smacked upside his fucking head.</w:t>
      </w:r>
    </w:p>
    <w:p w14:paraId="2782F81D" w14:textId="77777777" w:rsidR="007311EE" w:rsidRPr="00DE2801" w:rsidRDefault="007311EE" w:rsidP="00347083">
      <w:pPr>
        <w:pStyle w:val="NoSpacing"/>
        <w:jc w:val="both"/>
        <w:rPr>
          <w:rFonts w:ascii="Garamond" w:eastAsia="MS PMincho" w:hAnsi="Garamond"/>
          <w:sz w:val="24"/>
          <w:szCs w:val="24"/>
        </w:rPr>
      </w:pPr>
      <w:r w:rsidRPr="00DE2801">
        <w:rPr>
          <w:rFonts w:ascii="Garamond" w:eastAsia="MS PMincho" w:hAnsi="Garamond"/>
          <w:sz w:val="24"/>
          <w:szCs w:val="24"/>
        </w:rPr>
        <w:tab/>
        <w:t>BAM!</w:t>
      </w:r>
    </w:p>
    <w:p w14:paraId="667525BC"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The typewriter flew from out of my hands, but that didn’t matter, because I didn’t need the typewriter anymore. </w:t>
      </w:r>
    </w:p>
    <w:p w14:paraId="3735814A"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I had got my message across. </w:t>
      </w:r>
    </w:p>
    <w:p w14:paraId="1AADC9E7" w14:textId="542D8524"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I may not have knocked him unconscious, but he was not getting up too quick either. </w:t>
      </w:r>
    </w:p>
    <w:p w14:paraId="18276A7A" w14:textId="056ACA3B"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And neither was I, as I was taken down hard by the </w:t>
      </w:r>
      <w:r w:rsidR="000C3FDA">
        <w:rPr>
          <w:rFonts w:ascii="Garamond" w:eastAsia="MS PMincho" w:hAnsi="Garamond"/>
          <w:sz w:val="24"/>
          <w:szCs w:val="24"/>
        </w:rPr>
        <w:t>(</w:t>
      </w:r>
      <w:r w:rsidRPr="00DE2801">
        <w:rPr>
          <w:rFonts w:ascii="Garamond" w:eastAsia="MS PMincho" w:hAnsi="Garamond"/>
          <w:sz w:val="24"/>
          <w:szCs w:val="24"/>
        </w:rPr>
        <w:t>grown up</w:t>
      </w:r>
      <w:r w:rsidR="009A19DD">
        <w:rPr>
          <w:rFonts w:ascii="Garamond" w:eastAsia="MS PMincho" w:hAnsi="Garamond"/>
          <w:sz w:val="24"/>
          <w:szCs w:val="24"/>
        </w:rPr>
        <w:t>,</w:t>
      </w:r>
      <w:r w:rsidR="000C3FDA">
        <w:rPr>
          <w:rFonts w:ascii="Garamond" w:eastAsia="MS PMincho" w:hAnsi="Garamond"/>
          <w:sz w:val="24"/>
          <w:szCs w:val="24"/>
        </w:rPr>
        <w:t>)</w:t>
      </w:r>
      <w:r w:rsidRPr="00DE2801">
        <w:rPr>
          <w:rFonts w:ascii="Garamond" w:eastAsia="MS PMincho" w:hAnsi="Garamond"/>
          <w:sz w:val="24"/>
          <w:szCs w:val="24"/>
        </w:rPr>
        <w:t xml:space="preserve"> staff member who had been watching over us during breakfast.</w:t>
      </w:r>
    </w:p>
    <w:p w14:paraId="3B2C8FB4" w14:textId="1DE652CB"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lastRenderedPageBreak/>
        <w:t xml:space="preserve">He eventually managed to manhandle me off the black </w:t>
      </w:r>
      <w:r w:rsidR="007E6DCC" w:rsidRPr="00DE2801">
        <w:rPr>
          <w:rFonts w:ascii="Garamond" w:eastAsia="MS PMincho" w:hAnsi="Garamond"/>
          <w:sz w:val="24"/>
          <w:szCs w:val="24"/>
        </w:rPr>
        <w:t>kid and</w:t>
      </w:r>
      <w:r w:rsidRPr="00DE2801">
        <w:rPr>
          <w:rFonts w:ascii="Garamond" w:eastAsia="MS PMincho" w:hAnsi="Garamond"/>
          <w:sz w:val="24"/>
          <w:szCs w:val="24"/>
        </w:rPr>
        <w:t xml:space="preserve"> was able to get me into a pair of handcuffs with the help of his co-workers. </w:t>
      </w:r>
    </w:p>
    <w:p w14:paraId="3791CDE0" w14:textId="77777777" w:rsidR="007311EE" w:rsidRPr="00DE2801" w:rsidRDefault="007311EE" w:rsidP="00347083">
      <w:pPr>
        <w:pStyle w:val="NoSpacing"/>
        <w:ind w:left="1296" w:firstLine="432"/>
        <w:jc w:val="both"/>
        <w:rPr>
          <w:rFonts w:ascii="Garamond" w:eastAsia="MS PMincho" w:hAnsi="Garamond"/>
          <w:sz w:val="24"/>
          <w:szCs w:val="24"/>
        </w:rPr>
      </w:pPr>
      <w:r w:rsidRPr="00DE2801">
        <w:rPr>
          <w:rFonts w:ascii="Garamond" w:eastAsia="MS PMincho" w:hAnsi="Garamond"/>
          <w:sz w:val="24"/>
          <w:szCs w:val="24"/>
        </w:rPr>
        <w:t>One of them well bitten.</w:t>
      </w:r>
    </w:p>
    <w:p w14:paraId="6F93C9E9" w14:textId="77777777" w:rsidR="007311EE" w:rsidRPr="00DE2801" w:rsidRDefault="007311EE" w:rsidP="00347083">
      <w:pPr>
        <w:pStyle w:val="NoSpacing"/>
        <w:ind w:left="432"/>
        <w:jc w:val="both"/>
        <w:rPr>
          <w:rFonts w:ascii="Garamond" w:eastAsia="MS PMincho" w:hAnsi="Garamond"/>
          <w:sz w:val="24"/>
          <w:szCs w:val="24"/>
        </w:rPr>
      </w:pPr>
      <w:r w:rsidRPr="00DE2801">
        <w:rPr>
          <w:rFonts w:ascii="Garamond" w:eastAsia="MS PMincho" w:hAnsi="Garamond"/>
          <w:sz w:val="24"/>
          <w:szCs w:val="24"/>
        </w:rPr>
        <w:t xml:space="preserve">The other two, twice shy… </w:t>
      </w:r>
    </w:p>
    <w:p w14:paraId="13B5F10C" w14:textId="77777777" w:rsidR="007311EE" w:rsidRPr="00907EA0" w:rsidRDefault="007311EE" w:rsidP="00347083">
      <w:pPr>
        <w:pStyle w:val="NoSpacing"/>
        <w:ind w:left="432"/>
        <w:jc w:val="both"/>
        <w:rPr>
          <w:rFonts w:ascii="Garamond" w:eastAsia="MS PMincho" w:hAnsi="Garamond"/>
          <w:sz w:val="24"/>
          <w:szCs w:val="24"/>
        </w:rPr>
      </w:pPr>
      <w:r w:rsidRPr="00907EA0">
        <w:rPr>
          <w:rFonts w:ascii="Garamond" w:eastAsia="MS PMincho" w:hAnsi="Garamond"/>
          <w:sz w:val="24"/>
          <w:szCs w:val="24"/>
        </w:rPr>
        <w:t xml:space="preserve">… as… </w:t>
      </w:r>
    </w:p>
    <w:p w14:paraId="45ED2782" w14:textId="77777777" w:rsidR="007311EE" w:rsidRPr="00DE2801" w:rsidRDefault="007311EE" w:rsidP="00347083">
      <w:pPr>
        <w:pStyle w:val="NoSpacing"/>
        <w:jc w:val="both"/>
        <w:rPr>
          <w:rFonts w:ascii="Garamond" w:eastAsia="MS PMincho" w:hAnsi="Garamond"/>
          <w:sz w:val="24"/>
          <w:szCs w:val="24"/>
        </w:rPr>
      </w:pPr>
      <w:r w:rsidRPr="00DE2801">
        <w:rPr>
          <w:rFonts w:ascii="Garamond" w:eastAsia="MS PMincho" w:hAnsi="Garamond"/>
          <w:sz w:val="24"/>
          <w:szCs w:val="24"/>
        </w:rPr>
        <w:t>…they…</w:t>
      </w:r>
    </w:p>
    <w:p w14:paraId="36119160" w14:textId="77777777" w:rsidR="007311EE" w:rsidRPr="00DE2801" w:rsidRDefault="007311EE" w:rsidP="00347083">
      <w:pPr>
        <w:pStyle w:val="NoSpacing"/>
        <w:ind w:left="432"/>
        <w:jc w:val="both"/>
        <w:rPr>
          <w:rFonts w:ascii="Garamond" w:eastAsia="MS PMincho" w:hAnsi="Garamond"/>
          <w:sz w:val="24"/>
          <w:szCs w:val="24"/>
        </w:rPr>
      </w:pPr>
      <w:r w:rsidRPr="00DE2801">
        <w:rPr>
          <w:rFonts w:ascii="Garamond" w:eastAsia="MS PMincho" w:hAnsi="Garamond"/>
          <w:sz w:val="24"/>
          <w:szCs w:val="24"/>
        </w:rPr>
        <w:t xml:space="preserve">… dragged… </w:t>
      </w:r>
    </w:p>
    <w:p w14:paraId="5B02DFF9" w14:textId="77777777" w:rsidR="007311EE" w:rsidRPr="00DE2801" w:rsidRDefault="007311EE" w:rsidP="00347083">
      <w:pPr>
        <w:pStyle w:val="NoSpacing"/>
        <w:ind w:left="432" w:firstLine="432"/>
        <w:jc w:val="both"/>
        <w:rPr>
          <w:rFonts w:ascii="Garamond" w:eastAsia="MS PMincho" w:hAnsi="Garamond"/>
          <w:sz w:val="24"/>
          <w:szCs w:val="24"/>
        </w:rPr>
      </w:pPr>
      <w:r w:rsidRPr="00DE2801">
        <w:rPr>
          <w:rFonts w:ascii="Garamond" w:eastAsia="MS PMincho" w:hAnsi="Garamond"/>
          <w:sz w:val="24"/>
          <w:szCs w:val="24"/>
        </w:rPr>
        <w:t xml:space="preserve">… me… off… </w:t>
      </w:r>
    </w:p>
    <w:p w14:paraId="185733F8" w14:textId="77777777" w:rsidR="007311EE" w:rsidRPr="00DE2801" w:rsidRDefault="007311EE" w:rsidP="00347083">
      <w:pPr>
        <w:pStyle w:val="NoSpacing"/>
        <w:ind w:left="432" w:firstLine="432"/>
        <w:jc w:val="both"/>
        <w:rPr>
          <w:rFonts w:ascii="Garamond" w:eastAsia="MS PMincho" w:hAnsi="Garamond"/>
          <w:sz w:val="24"/>
          <w:szCs w:val="24"/>
        </w:rPr>
      </w:pPr>
      <w:r w:rsidRPr="00DE2801">
        <w:rPr>
          <w:rFonts w:ascii="Garamond" w:eastAsia="MS PMincho" w:hAnsi="Garamond"/>
          <w:sz w:val="24"/>
          <w:szCs w:val="24"/>
        </w:rPr>
        <w:t xml:space="preserve">… back… </w:t>
      </w:r>
    </w:p>
    <w:p w14:paraId="647162C5"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 xml:space="preserve">…to… </w:t>
      </w:r>
    </w:p>
    <w:p w14:paraId="6CE709D0" w14:textId="74AB1E73" w:rsidR="007311EE" w:rsidRPr="00DE2801" w:rsidRDefault="007311EE" w:rsidP="00347083">
      <w:pPr>
        <w:pStyle w:val="NoSpacing"/>
        <w:ind w:left="864" w:firstLine="432"/>
        <w:jc w:val="both"/>
        <w:rPr>
          <w:rFonts w:ascii="Garamond" w:eastAsia="MS PMincho" w:hAnsi="Garamond"/>
          <w:sz w:val="24"/>
          <w:szCs w:val="24"/>
        </w:rPr>
      </w:pPr>
      <w:r w:rsidRPr="00DE2801">
        <w:rPr>
          <w:rFonts w:ascii="Garamond" w:eastAsia="MS PMincho" w:hAnsi="Garamond"/>
          <w:sz w:val="24"/>
          <w:szCs w:val="24"/>
        </w:rPr>
        <w:t>…</w:t>
      </w:r>
      <w:r w:rsidR="009A19DD">
        <w:rPr>
          <w:rFonts w:ascii="Garamond" w:eastAsia="MS PMincho" w:hAnsi="Garamond"/>
          <w:sz w:val="24"/>
          <w:szCs w:val="24"/>
        </w:rPr>
        <w:t xml:space="preserve"> </w:t>
      </w:r>
      <w:r w:rsidRPr="00DE2801">
        <w:rPr>
          <w:rFonts w:ascii="Garamond" w:eastAsia="MS PMincho" w:hAnsi="Garamond"/>
          <w:sz w:val="24"/>
          <w:szCs w:val="24"/>
        </w:rPr>
        <w:t xml:space="preserve">‘The… Hole.’ </w:t>
      </w:r>
    </w:p>
    <w:p w14:paraId="76706021" w14:textId="1E6580FD" w:rsidR="007311EE" w:rsidRPr="00DE2801" w:rsidRDefault="009A19DD" w:rsidP="00347083">
      <w:pPr>
        <w:pStyle w:val="NoSpacing"/>
        <w:ind w:firstLine="432"/>
        <w:jc w:val="both"/>
        <w:rPr>
          <w:rFonts w:ascii="Garamond" w:eastAsia="MS PMincho" w:hAnsi="Garamond"/>
          <w:sz w:val="24"/>
          <w:szCs w:val="24"/>
        </w:rPr>
      </w:pPr>
      <w:r>
        <w:rPr>
          <w:rFonts w:ascii="Garamond" w:eastAsia="MS PMincho" w:hAnsi="Garamond"/>
          <w:sz w:val="24"/>
          <w:szCs w:val="24"/>
        </w:rPr>
        <w:t>Meanwhile, while they were ‘E</w:t>
      </w:r>
      <w:r w:rsidR="007311EE" w:rsidRPr="00DE2801">
        <w:rPr>
          <w:rFonts w:ascii="Garamond" w:eastAsia="MS PMincho" w:hAnsi="Garamond"/>
          <w:sz w:val="24"/>
          <w:szCs w:val="24"/>
        </w:rPr>
        <w:t>scorting’ me away, they all made sure to keep a little distance out of my biting range.</w:t>
      </w:r>
    </w:p>
    <w:p w14:paraId="5024BDA9" w14:textId="77777777" w:rsidR="007311EE" w:rsidRPr="00DE2801" w:rsidRDefault="007311EE" w:rsidP="00347083">
      <w:pPr>
        <w:pStyle w:val="NoSpacing"/>
        <w:ind w:firstLine="432"/>
        <w:jc w:val="both"/>
        <w:rPr>
          <w:rFonts w:ascii="Garamond" w:eastAsia="MS PMincho" w:hAnsi="Garamond"/>
          <w:sz w:val="24"/>
          <w:szCs w:val="24"/>
        </w:rPr>
      </w:pPr>
      <w:r w:rsidRPr="00DE2801">
        <w:rPr>
          <w:rFonts w:ascii="Garamond" w:eastAsia="MS PMincho" w:hAnsi="Garamond"/>
          <w:sz w:val="24"/>
          <w:szCs w:val="24"/>
        </w:rPr>
        <w:t>And so… it… began. My juvenile détente.</w:t>
      </w:r>
    </w:p>
    <w:p w14:paraId="2C8CD6FC" w14:textId="77777777" w:rsidR="007311EE" w:rsidRDefault="007311EE" w:rsidP="00347083">
      <w:pPr>
        <w:pStyle w:val="NoSpacing"/>
        <w:ind w:firstLine="432"/>
        <w:jc w:val="both"/>
        <w:rPr>
          <w:rFonts w:ascii="Garamond" w:eastAsia="MS PMincho" w:hAnsi="Garamond"/>
        </w:rPr>
      </w:pPr>
    </w:p>
    <w:p w14:paraId="32204C2D" w14:textId="38DD5D74" w:rsidR="007311EE" w:rsidRPr="00AE0CC0" w:rsidRDefault="007311EE" w:rsidP="00347083">
      <w:pPr>
        <w:pStyle w:val="NoSpacing"/>
        <w:ind w:firstLine="432"/>
        <w:jc w:val="both"/>
        <w:rPr>
          <w:rFonts w:ascii="Garamond" w:eastAsia="MS PMincho" w:hAnsi="Garamond"/>
          <w:sz w:val="24"/>
          <w:szCs w:val="24"/>
        </w:rPr>
      </w:pPr>
      <w:r w:rsidRPr="00AE0CC0">
        <w:rPr>
          <w:rFonts w:ascii="Garamond" w:eastAsia="MS PMincho" w:hAnsi="Garamond"/>
          <w:sz w:val="24"/>
          <w:szCs w:val="24"/>
        </w:rPr>
        <w:t>And the beginning, of the ‘Cold and Lonely,’ that would be my existence, as</w:t>
      </w:r>
      <w:r w:rsidR="009A19DD">
        <w:rPr>
          <w:rFonts w:ascii="Garamond" w:eastAsia="MS PMincho" w:hAnsi="Garamond"/>
          <w:sz w:val="24"/>
          <w:szCs w:val="24"/>
        </w:rPr>
        <w:t xml:space="preserve"> I shivered and shook, and took</w:t>
      </w:r>
      <w:r w:rsidRPr="00AE0CC0">
        <w:rPr>
          <w:rFonts w:ascii="Garamond" w:eastAsia="MS PMincho" w:hAnsi="Garamond"/>
          <w:sz w:val="24"/>
          <w:szCs w:val="24"/>
        </w:rPr>
        <w:t xml:space="preserve"> in the cold from being shackled and hogtied to a </w:t>
      </w:r>
      <w:r w:rsidR="00284216">
        <w:rPr>
          <w:rFonts w:ascii="Garamond" w:eastAsia="MS PMincho" w:hAnsi="Garamond"/>
          <w:sz w:val="24"/>
          <w:szCs w:val="24"/>
        </w:rPr>
        <w:t xml:space="preserve">freezing </w:t>
      </w:r>
      <w:r w:rsidRPr="00AE0CC0">
        <w:rPr>
          <w:rFonts w:ascii="Garamond" w:eastAsia="MS PMincho" w:hAnsi="Garamond"/>
          <w:sz w:val="24"/>
          <w:szCs w:val="24"/>
        </w:rPr>
        <w:t xml:space="preserve">metal bunk. </w:t>
      </w:r>
    </w:p>
    <w:p w14:paraId="1C1730E4" w14:textId="77777777" w:rsidR="007311EE" w:rsidRPr="00AE0CC0" w:rsidRDefault="007311EE" w:rsidP="00347083">
      <w:pPr>
        <w:pStyle w:val="NoSpacing"/>
        <w:jc w:val="both"/>
        <w:rPr>
          <w:rFonts w:ascii="Garamond" w:eastAsia="MS PMincho" w:hAnsi="Garamond"/>
          <w:sz w:val="24"/>
          <w:szCs w:val="24"/>
        </w:rPr>
      </w:pPr>
      <w:r w:rsidRPr="00AE0CC0">
        <w:rPr>
          <w:rFonts w:ascii="Garamond" w:eastAsia="MS PMincho" w:hAnsi="Garamond"/>
          <w:sz w:val="24"/>
          <w:szCs w:val="24"/>
        </w:rPr>
        <w:t xml:space="preserve">       Tears would roll down my face only to puddle up in the nook of my nostrils, before welling up… to eventually drip off the tip of my nose, landing on the metal sheet of cold steel…that was now my bed. </w:t>
      </w:r>
    </w:p>
    <w:p w14:paraId="40BB6CCD" w14:textId="77777777" w:rsidR="007311EE" w:rsidRPr="00AE0CC0" w:rsidRDefault="007311EE" w:rsidP="00347083">
      <w:pPr>
        <w:pStyle w:val="NoSpacing"/>
        <w:ind w:firstLine="432"/>
        <w:jc w:val="both"/>
        <w:rPr>
          <w:rFonts w:ascii="Garamond" w:eastAsia="MS PMincho" w:hAnsi="Garamond"/>
          <w:sz w:val="24"/>
          <w:szCs w:val="24"/>
        </w:rPr>
      </w:pPr>
      <w:r w:rsidRPr="00AE0CC0">
        <w:rPr>
          <w:rFonts w:ascii="Garamond" w:eastAsia="MS PMincho" w:hAnsi="Garamond"/>
          <w:sz w:val="24"/>
          <w:szCs w:val="24"/>
        </w:rPr>
        <w:t>(I was still just ten years old).</w:t>
      </w:r>
    </w:p>
    <w:p w14:paraId="35D8F79E" w14:textId="0CAB7C52" w:rsidR="007311EE" w:rsidRPr="00AE0CC0" w:rsidRDefault="007311EE" w:rsidP="00347083">
      <w:pPr>
        <w:pStyle w:val="NoSpacing"/>
        <w:jc w:val="both"/>
        <w:rPr>
          <w:rFonts w:ascii="Garamond" w:eastAsia="MS PMincho" w:hAnsi="Garamond"/>
          <w:sz w:val="24"/>
          <w:szCs w:val="24"/>
        </w:rPr>
      </w:pPr>
      <w:r w:rsidRPr="00AE0CC0">
        <w:rPr>
          <w:rFonts w:ascii="Garamond" w:eastAsia="MS PMincho" w:hAnsi="Garamond"/>
          <w:sz w:val="24"/>
          <w:szCs w:val="24"/>
        </w:rPr>
        <w:t xml:space="preserve">       I could feel the cold from the metal sheet that I laid on burrowing its way through my </w:t>
      </w:r>
      <w:r w:rsidR="007E6DCC" w:rsidRPr="00AE0CC0">
        <w:rPr>
          <w:rFonts w:ascii="Garamond" w:eastAsia="MS PMincho" w:hAnsi="Garamond"/>
          <w:sz w:val="24"/>
          <w:szCs w:val="24"/>
        </w:rPr>
        <w:t>skin and</w:t>
      </w:r>
      <w:r w:rsidRPr="00AE0CC0">
        <w:rPr>
          <w:rFonts w:ascii="Garamond" w:eastAsia="MS PMincho" w:hAnsi="Garamond"/>
          <w:sz w:val="24"/>
          <w:szCs w:val="24"/>
        </w:rPr>
        <w:t xml:space="preserve"> creeping towards into my soul.</w:t>
      </w:r>
    </w:p>
    <w:p w14:paraId="5FA035A6" w14:textId="77777777" w:rsidR="007311EE" w:rsidRPr="00AE0CC0" w:rsidRDefault="007311EE" w:rsidP="00347083">
      <w:pPr>
        <w:pStyle w:val="NoSpacing"/>
        <w:jc w:val="both"/>
        <w:rPr>
          <w:rFonts w:ascii="Garamond" w:eastAsia="MS PMincho" w:hAnsi="Garamond"/>
          <w:sz w:val="24"/>
          <w:szCs w:val="24"/>
        </w:rPr>
      </w:pPr>
      <w:r w:rsidRPr="00AE0CC0">
        <w:rPr>
          <w:rFonts w:ascii="Garamond" w:eastAsia="MS PMincho" w:hAnsi="Garamond"/>
          <w:sz w:val="24"/>
          <w:szCs w:val="24"/>
        </w:rPr>
        <w:t xml:space="preserve">       I could feel the pressures of being hogtied, and the slow pains of being shackled, gain momentum…</w:t>
      </w:r>
    </w:p>
    <w:p w14:paraId="20370590" w14:textId="77777777" w:rsidR="007311EE" w:rsidRPr="00AE0CC0" w:rsidRDefault="007311EE" w:rsidP="00347083">
      <w:pPr>
        <w:pStyle w:val="NoSpacing"/>
        <w:ind w:firstLine="432"/>
        <w:jc w:val="both"/>
        <w:rPr>
          <w:rFonts w:ascii="Garamond" w:eastAsia="MS PMincho" w:hAnsi="Garamond"/>
          <w:sz w:val="24"/>
          <w:szCs w:val="24"/>
        </w:rPr>
      </w:pPr>
      <w:r w:rsidRPr="00AE0CC0">
        <w:rPr>
          <w:rFonts w:ascii="Garamond" w:eastAsia="MS PMincho" w:hAnsi="Garamond"/>
          <w:sz w:val="24"/>
          <w:szCs w:val="24"/>
        </w:rPr>
        <w:t xml:space="preserve"> …as… </w:t>
      </w:r>
    </w:p>
    <w:p w14:paraId="79DD1A22" w14:textId="77777777" w:rsidR="007311EE" w:rsidRPr="00AE0CC0" w:rsidRDefault="007311EE" w:rsidP="00347083">
      <w:pPr>
        <w:pStyle w:val="NoSpacing"/>
        <w:ind w:left="432" w:firstLine="432"/>
        <w:jc w:val="both"/>
        <w:rPr>
          <w:rFonts w:ascii="Garamond" w:eastAsia="MS PMincho" w:hAnsi="Garamond"/>
          <w:sz w:val="24"/>
          <w:szCs w:val="24"/>
        </w:rPr>
      </w:pPr>
      <w:r w:rsidRPr="00AE0CC0">
        <w:rPr>
          <w:rFonts w:ascii="Garamond" w:eastAsia="MS PMincho" w:hAnsi="Garamond"/>
          <w:sz w:val="24"/>
          <w:szCs w:val="24"/>
        </w:rPr>
        <w:t>… my…</w:t>
      </w:r>
    </w:p>
    <w:p w14:paraId="7917B14A" w14:textId="77777777" w:rsidR="00496AA8" w:rsidRDefault="007311EE" w:rsidP="00347083">
      <w:pPr>
        <w:pStyle w:val="NoSpacing"/>
        <w:ind w:firstLine="432"/>
        <w:jc w:val="both"/>
        <w:rPr>
          <w:rFonts w:ascii="Garamond" w:eastAsia="MS PMincho" w:hAnsi="Garamond"/>
          <w:sz w:val="24"/>
          <w:szCs w:val="24"/>
        </w:rPr>
      </w:pPr>
      <w:r w:rsidRPr="00AE0CC0">
        <w:rPr>
          <w:rFonts w:ascii="Garamond" w:eastAsia="MS PMincho" w:hAnsi="Garamond"/>
          <w:sz w:val="24"/>
          <w:szCs w:val="24"/>
        </w:rPr>
        <w:t>… awkwardly…</w:t>
      </w:r>
    </w:p>
    <w:p w14:paraId="32408CBA" w14:textId="738B0168" w:rsidR="007311EE" w:rsidRPr="00AE0CC0" w:rsidRDefault="00496AA8" w:rsidP="001F329F">
      <w:pPr>
        <w:pStyle w:val="NoSpacing"/>
        <w:jc w:val="both"/>
        <w:rPr>
          <w:rFonts w:ascii="Garamond" w:eastAsia="MS PMincho" w:hAnsi="Garamond"/>
          <w:sz w:val="24"/>
          <w:szCs w:val="24"/>
        </w:rPr>
      </w:pPr>
      <w:r>
        <w:rPr>
          <w:rFonts w:ascii="Garamond" w:eastAsia="MS PMincho" w:hAnsi="Garamond"/>
          <w:sz w:val="24"/>
          <w:szCs w:val="24"/>
        </w:rPr>
        <w:t>…</w:t>
      </w:r>
      <w:r w:rsidR="007311EE" w:rsidRPr="00AE0CC0">
        <w:rPr>
          <w:rFonts w:ascii="Garamond" w:eastAsia="MS PMincho" w:hAnsi="Garamond"/>
          <w:sz w:val="24"/>
          <w:szCs w:val="24"/>
        </w:rPr>
        <w:t xml:space="preserve"> turned</w:t>
      </w:r>
      <w:r w:rsidR="007B7C22">
        <w:rPr>
          <w:rFonts w:ascii="Garamond" w:eastAsia="MS PMincho" w:hAnsi="Garamond"/>
          <w:sz w:val="24"/>
          <w:szCs w:val="24"/>
        </w:rPr>
        <w:t>…</w:t>
      </w:r>
      <w:r w:rsidR="007311EE" w:rsidRPr="00AE0CC0">
        <w:rPr>
          <w:rFonts w:ascii="Garamond" w:eastAsia="MS PMincho" w:hAnsi="Garamond"/>
          <w:sz w:val="24"/>
          <w:szCs w:val="24"/>
        </w:rPr>
        <w:t xml:space="preserve"> inward</w:t>
      </w:r>
      <w:r w:rsidR="007B7C22">
        <w:rPr>
          <w:rFonts w:ascii="Garamond" w:eastAsia="MS PMincho" w:hAnsi="Garamond"/>
          <w:sz w:val="24"/>
          <w:szCs w:val="24"/>
        </w:rPr>
        <w:t>…</w:t>
      </w:r>
      <w:r w:rsidR="009A19DD">
        <w:rPr>
          <w:rFonts w:ascii="Garamond" w:eastAsia="MS PMincho" w:hAnsi="Garamond"/>
          <w:sz w:val="24"/>
          <w:szCs w:val="24"/>
        </w:rPr>
        <w:t xml:space="preserve"> shoulders</w:t>
      </w:r>
      <w:r w:rsidR="007311EE" w:rsidRPr="00AE0CC0">
        <w:rPr>
          <w:rFonts w:ascii="Garamond" w:eastAsia="MS PMincho" w:hAnsi="Garamond"/>
          <w:sz w:val="24"/>
          <w:szCs w:val="24"/>
        </w:rPr>
        <w:t>…</w:t>
      </w:r>
    </w:p>
    <w:p w14:paraId="71639781" w14:textId="77777777" w:rsidR="007311EE" w:rsidRPr="00AE0CC0" w:rsidRDefault="007311EE" w:rsidP="00347083">
      <w:pPr>
        <w:pStyle w:val="NoSpacing"/>
        <w:ind w:firstLine="432"/>
        <w:jc w:val="both"/>
        <w:rPr>
          <w:rFonts w:ascii="Garamond" w:eastAsia="MS PMincho" w:hAnsi="Garamond"/>
          <w:sz w:val="24"/>
          <w:szCs w:val="24"/>
        </w:rPr>
      </w:pPr>
      <w:r w:rsidRPr="00AE0CC0">
        <w:rPr>
          <w:rFonts w:ascii="Garamond" w:eastAsia="MS PMincho" w:hAnsi="Garamond"/>
          <w:sz w:val="24"/>
          <w:szCs w:val="24"/>
        </w:rPr>
        <w:t xml:space="preserve">… were… not… just handcuffed behind me…? </w:t>
      </w:r>
    </w:p>
    <w:p w14:paraId="14B82B33" w14:textId="77777777" w:rsidR="007311EE" w:rsidRPr="00AE0CC0" w:rsidRDefault="007311EE" w:rsidP="00347083">
      <w:pPr>
        <w:pStyle w:val="NoSpacing"/>
        <w:jc w:val="both"/>
        <w:rPr>
          <w:rFonts w:ascii="Garamond" w:eastAsia="MS PMincho" w:hAnsi="Garamond"/>
          <w:sz w:val="24"/>
          <w:szCs w:val="24"/>
        </w:rPr>
      </w:pPr>
      <w:r w:rsidRPr="00AE0CC0">
        <w:rPr>
          <w:rFonts w:ascii="Garamond" w:eastAsia="MS PMincho" w:hAnsi="Garamond"/>
          <w:sz w:val="24"/>
          <w:szCs w:val="24"/>
        </w:rPr>
        <w:t xml:space="preserve">…but also cuffed to my feet. </w:t>
      </w:r>
    </w:p>
    <w:p w14:paraId="785DF667" w14:textId="77777777" w:rsidR="007311EE" w:rsidRPr="00AE0CC0" w:rsidRDefault="007311EE" w:rsidP="00347083">
      <w:pPr>
        <w:pStyle w:val="NoSpacing"/>
        <w:jc w:val="both"/>
        <w:rPr>
          <w:rFonts w:ascii="Garamond" w:eastAsia="MS PMincho" w:hAnsi="Garamond"/>
          <w:sz w:val="24"/>
          <w:szCs w:val="24"/>
        </w:rPr>
      </w:pPr>
      <w:r w:rsidRPr="00AE0CC0">
        <w:rPr>
          <w:rFonts w:ascii="Garamond" w:eastAsia="MS PMincho" w:hAnsi="Garamond"/>
          <w:sz w:val="24"/>
          <w:szCs w:val="24"/>
        </w:rPr>
        <w:t xml:space="preserve">Elevating my arms to be at a level higher than my head. </w:t>
      </w:r>
    </w:p>
    <w:p w14:paraId="47C2B412" w14:textId="26256F27" w:rsidR="007311EE" w:rsidRDefault="006C34EA" w:rsidP="00347083">
      <w:pPr>
        <w:pStyle w:val="NoSpacing"/>
        <w:ind w:firstLine="432"/>
        <w:jc w:val="both"/>
        <w:rPr>
          <w:rFonts w:ascii="Garamond" w:eastAsia="MS PMincho" w:hAnsi="Garamond"/>
          <w:sz w:val="16"/>
          <w:szCs w:val="16"/>
        </w:rPr>
      </w:pPr>
      <w:r w:rsidRPr="00AE0CC0">
        <w:rPr>
          <w:rFonts w:ascii="Garamond" w:eastAsia="MS PMincho" w:hAnsi="Garamond"/>
          <w:sz w:val="24"/>
          <w:szCs w:val="24"/>
        </w:rPr>
        <w:t>And</w:t>
      </w:r>
      <w:r w:rsidR="007311EE" w:rsidRPr="00AE0CC0">
        <w:rPr>
          <w:rFonts w:ascii="Garamond" w:eastAsia="MS PMincho" w:hAnsi="Garamond"/>
          <w:sz w:val="24"/>
          <w:szCs w:val="24"/>
        </w:rPr>
        <w:t xml:space="preserve"> e</w:t>
      </w:r>
      <w:r w:rsidR="009A19DD">
        <w:rPr>
          <w:rFonts w:ascii="Garamond" w:eastAsia="MS PMincho" w:hAnsi="Garamond"/>
          <w:sz w:val="24"/>
          <w:szCs w:val="24"/>
        </w:rPr>
        <w:t>levating my threshold for pain.</w:t>
      </w:r>
    </w:p>
    <w:p w14:paraId="095CBA5E" w14:textId="24245809" w:rsidR="001F329F" w:rsidRPr="001B3B60" w:rsidRDefault="001F329F" w:rsidP="00347083">
      <w:pPr>
        <w:pStyle w:val="NoSpacing"/>
        <w:ind w:firstLine="432"/>
        <w:jc w:val="both"/>
        <w:rPr>
          <w:rFonts w:ascii="Garamond" w:eastAsia="MS PMincho" w:hAnsi="Garamond"/>
          <w:sz w:val="24"/>
          <w:szCs w:val="24"/>
        </w:rPr>
      </w:pPr>
    </w:p>
    <w:p w14:paraId="207214BE" w14:textId="71C68D67" w:rsidR="007311EE" w:rsidRPr="00AE0CC0" w:rsidRDefault="007311EE" w:rsidP="00347083">
      <w:pPr>
        <w:pStyle w:val="NoSpacing"/>
        <w:ind w:firstLine="432"/>
        <w:jc w:val="both"/>
        <w:rPr>
          <w:rFonts w:ascii="Garamond" w:eastAsia="MS PMincho" w:hAnsi="Garamond"/>
          <w:sz w:val="24"/>
          <w:szCs w:val="24"/>
        </w:rPr>
      </w:pPr>
      <w:r w:rsidRPr="00AE0CC0">
        <w:rPr>
          <w:rFonts w:ascii="Garamond" w:eastAsia="MS PMincho" w:hAnsi="Garamond"/>
          <w:sz w:val="24"/>
          <w:szCs w:val="24"/>
        </w:rPr>
        <w:t>And so</w:t>
      </w:r>
      <w:r w:rsidR="009A19DD">
        <w:rPr>
          <w:rFonts w:ascii="Garamond" w:eastAsia="MS PMincho" w:hAnsi="Garamond"/>
          <w:sz w:val="24"/>
          <w:szCs w:val="24"/>
        </w:rPr>
        <w:t>,</w:t>
      </w:r>
      <w:r w:rsidRPr="00AE0CC0">
        <w:rPr>
          <w:rFonts w:ascii="Garamond" w:eastAsia="MS PMincho" w:hAnsi="Garamond"/>
          <w:sz w:val="24"/>
          <w:szCs w:val="24"/>
        </w:rPr>
        <w:t xml:space="preserve"> as the hours went by, my thoughts started to turn darker, and more inwards. And they started to move in a direction not even fit for writing on paper.</w:t>
      </w:r>
    </w:p>
    <w:p w14:paraId="53927658" w14:textId="77777777" w:rsidR="007311EE" w:rsidRPr="00AE0CC0" w:rsidRDefault="007311EE" w:rsidP="00347083">
      <w:pPr>
        <w:pStyle w:val="NoSpacing"/>
        <w:ind w:firstLine="432"/>
        <w:jc w:val="both"/>
        <w:rPr>
          <w:rFonts w:ascii="Garamond" w:eastAsia="MS PMincho" w:hAnsi="Garamond"/>
          <w:sz w:val="24"/>
          <w:szCs w:val="24"/>
        </w:rPr>
      </w:pPr>
      <w:r w:rsidRPr="00AE0CC0">
        <w:rPr>
          <w:rFonts w:ascii="Garamond" w:eastAsia="MS PMincho" w:hAnsi="Garamond"/>
          <w:sz w:val="24"/>
          <w:szCs w:val="24"/>
        </w:rPr>
        <w:lastRenderedPageBreak/>
        <w:t xml:space="preserve">Not even fit… for…what…I…write…on… paper. </w:t>
      </w:r>
    </w:p>
    <w:p w14:paraId="34D2E616" w14:textId="2A29FDC3" w:rsidR="007311EE" w:rsidRPr="00AE0CC0" w:rsidRDefault="00797BA5" w:rsidP="00347083">
      <w:pPr>
        <w:pStyle w:val="NoSpacing"/>
        <w:ind w:firstLine="432"/>
        <w:jc w:val="both"/>
        <w:rPr>
          <w:rFonts w:ascii="Garamond" w:eastAsia="MS PMincho" w:hAnsi="Garamond"/>
          <w:sz w:val="24"/>
          <w:szCs w:val="24"/>
        </w:rPr>
      </w:pPr>
      <w:r>
        <w:rPr>
          <w:rFonts w:ascii="Garamond" w:eastAsia="MS PMincho" w:hAnsi="Garamond"/>
          <w:sz w:val="24"/>
          <w:szCs w:val="24"/>
        </w:rPr>
        <w:t>Soon</w:t>
      </w:r>
      <w:r w:rsidR="007311EE" w:rsidRPr="00AE0CC0">
        <w:rPr>
          <w:rFonts w:ascii="Garamond" w:eastAsia="MS PMincho" w:hAnsi="Garamond"/>
          <w:sz w:val="24"/>
          <w:szCs w:val="24"/>
        </w:rPr>
        <w:t xml:space="preserve"> the hate I had… </w:t>
      </w:r>
    </w:p>
    <w:p w14:paraId="19D1A4D9" w14:textId="77C4A455" w:rsidR="007311EE" w:rsidRPr="00AE0CC0" w:rsidRDefault="007311EE" w:rsidP="00347083">
      <w:pPr>
        <w:pStyle w:val="NoSpacing"/>
        <w:jc w:val="both"/>
        <w:rPr>
          <w:rFonts w:ascii="Garamond" w:eastAsia="MS PMincho" w:hAnsi="Garamond"/>
          <w:sz w:val="24"/>
          <w:szCs w:val="24"/>
        </w:rPr>
      </w:pPr>
      <w:r w:rsidRPr="00AE0CC0">
        <w:rPr>
          <w:rFonts w:ascii="Garamond" w:eastAsia="MS PMincho" w:hAnsi="Garamond"/>
          <w:sz w:val="24"/>
          <w:szCs w:val="24"/>
        </w:rPr>
        <w:t>…</w:t>
      </w:r>
      <w:r w:rsidR="00CB7066">
        <w:rPr>
          <w:rFonts w:ascii="Garamond" w:eastAsia="MS PMincho" w:hAnsi="Garamond"/>
          <w:sz w:val="24"/>
          <w:szCs w:val="24"/>
        </w:rPr>
        <w:t>M</w:t>
      </w:r>
      <w:r w:rsidR="00B441C2">
        <w:rPr>
          <w:rFonts w:ascii="Garamond" w:eastAsia="MS PMincho" w:hAnsi="Garamond"/>
          <w:sz w:val="24"/>
          <w:szCs w:val="24"/>
        </w:rPr>
        <w:t>eta-</w:t>
      </w:r>
      <w:r w:rsidR="000B5561">
        <w:rPr>
          <w:rFonts w:ascii="Garamond" w:eastAsia="MS PMincho" w:hAnsi="Garamond"/>
          <w:sz w:val="24"/>
          <w:szCs w:val="24"/>
        </w:rPr>
        <w:t>M</w:t>
      </w:r>
      <w:r w:rsidRPr="00AE0CC0">
        <w:rPr>
          <w:rFonts w:ascii="Garamond" w:eastAsia="MS PMincho" w:hAnsi="Garamond"/>
          <w:sz w:val="24"/>
          <w:szCs w:val="24"/>
        </w:rPr>
        <w:t>orphed…</w:t>
      </w:r>
    </w:p>
    <w:p w14:paraId="1AADDDEB" w14:textId="70F8C5EE" w:rsidR="007311EE" w:rsidRPr="00AE0CC0" w:rsidRDefault="009A19DD" w:rsidP="00347083">
      <w:pPr>
        <w:pStyle w:val="NoSpacing"/>
        <w:ind w:firstLine="432"/>
        <w:jc w:val="both"/>
        <w:rPr>
          <w:rFonts w:ascii="Garamond" w:eastAsia="MS PMincho" w:hAnsi="Garamond"/>
          <w:sz w:val="24"/>
          <w:szCs w:val="24"/>
        </w:rPr>
      </w:pPr>
      <w:r>
        <w:rPr>
          <w:rFonts w:ascii="Garamond" w:eastAsia="MS PMincho" w:hAnsi="Garamond"/>
          <w:sz w:val="24"/>
          <w:szCs w:val="24"/>
        </w:rPr>
        <w:t xml:space="preserve">… beyond an </w:t>
      </w:r>
      <w:r w:rsidR="00972A2F">
        <w:rPr>
          <w:rFonts w:ascii="Garamond" w:eastAsia="MS PMincho" w:hAnsi="Garamond"/>
          <w:sz w:val="24"/>
          <w:szCs w:val="24"/>
        </w:rPr>
        <w:t>“</w:t>
      </w:r>
      <w:r>
        <w:rPr>
          <w:rFonts w:ascii="Garamond" w:eastAsia="MS PMincho" w:hAnsi="Garamond"/>
          <w:sz w:val="24"/>
          <w:szCs w:val="24"/>
        </w:rPr>
        <w:t>E</w:t>
      </w:r>
      <w:r w:rsidR="007311EE" w:rsidRPr="00AE0CC0">
        <w:rPr>
          <w:rFonts w:ascii="Garamond" w:eastAsia="MS PMincho" w:hAnsi="Garamond"/>
          <w:sz w:val="24"/>
          <w:szCs w:val="24"/>
        </w:rPr>
        <w:t xml:space="preserve">ye for and </w:t>
      </w:r>
      <w:r w:rsidR="007E6DCC">
        <w:rPr>
          <w:rFonts w:ascii="Garamond" w:eastAsia="MS PMincho" w:hAnsi="Garamond"/>
          <w:sz w:val="24"/>
          <w:szCs w:val="24"/>
        </w:rPr>
        <w:t>E</w:t>
      </w:r>
      <w:r w:rsidR="007E6DCC" w:rsidRPr="00AE0CC0">
        <w:rPr>
          <w:rFonts w:ascii="Garamond" w:eastAsia="MS PMincho" w:hAnsi="Garamond"/>
          <w:sz w:val="24"/>
          <w:szCs w:val="24"/>
        </w:rPr>
        <w:t>ye</w:t>
      </w:r>
      <w:r w:rsidR="007E6DCC">
        <w:rPr>
          <w:rFonts w:ascii="Garamond" w:eastAsia="MS PMincho" w:hAnsi="Garamond"/>
          <w:sz w:val="24"/>
          <w:szCs w:val="24"/>
        </w:rPr>
        <w:t>”</w:t>
      </w:r>
      <w:r w:rsidR="007E6DCC" w:rsidRPr="00AE0CC0">
        <w:rPr>
          <w:rFonts w:ascii="Garamond" w:eastAsia="MS PMincho" w:hAnsi="Garamond"/>
          <w:sz w:val="24"/>
          <w:szCs w:val="24"/>
        </w:rPr>
        <w:t xml:space="preserve"> …</w:t>
      </w:r>
    </w:p>
    <w:p w14:paraId="1B2745FB" w14:textId="232D0070" w:rsidR="007311EE" w:rsidRPr="00AE0CC0" w:rsidRDefault="009A19DD" w:rsidP="00347083">
      <w:pPr>
        <w:pStyle w:val="NoSpacing"/>
        <w:ind w:left="864" w:firstLine="432"/>
        <w:jc w:val="both"/>
        <w:rPr>
          <w:rFonts w:ascii="Garamond" w:eastAsia="MS PMincho" w:hAnsi="Garamond"/>
          <w:sz w:val="24"/>
          <w:szCs w:val="24"/>
        </w:rPr>
      </w:pPr>
      <w:r>
        <w:rPr>
          <w:rFonts w:ascii="Garamond" w:eastAsia="MS PMincho" w:hAnsi="Garamond"/>
          <w:sz w:val="24"/>
          <w:szCs w:val="24"/>
        </w:rPr>
        <w:t xml:space="preserve">…or a “Tooth for a </w:t>
      </w:r>
      <w:r w:rsidR="000B5561">
        <w:rPr>
          <w:rFonts w:ascii="Garamond" w:eastAsia="MS PMincho" w:hAnsi="Garamond"/>
          <w:sz w:val="24"/>
          <w:szCs w:val="24"/>
        </w:rPr>
        <w:t>T</w:t>
      </w:r>
      <w:r>
        <w:rPr>
          <w:rFonts w:ascii="Garamond" w:eastAsia="MS PMincho" w:hAnsi="Garamond"/>
          <w:sz w:val="24"/>
          <w:szCs w:val="24"/>
        </w:rPr>
        <w:t>ooth.”</w:t>
      </w:r>
    </w:p>
    <w:p w14:paraId="4CB47E35" w14:textId="77777777" w:rsidR="007311EE" w:rsidRPr="00AE0CC0" w:rsidRDefault="007311EE" w:rsidP="00347083">
      <w:pPr>
        <w:pStyle w:val="NoSpacing"/>
        <w:jc w:val="both"/>
        <w:rPr>
          <w:rFonts w:ascii="Garamond" w:eastAsia="MS PMincho" w:hAnsi="Garamond"/>
          <w:sz w:val="24"/>
          <w:szCs w:val="24"/>
        </w:rPr>
      </w:pPr>
      <w:r w:rsidRPr="00AE0CC0">
        <w:rPr>
          <w:rFonts w:ascii="Garamond" w:eastAsia="MS PMincho" w:hAnsi="Garamond"/>
          <w:sz w:val="24"/>
          <w:szCs w:val="24"/>
        </w:rPr>
        <w:tab/>
      </w:r>
    </w:p>
    <w:p w14:paraId="435A90CB" w14:textId="77777777" w:rsidR="007311EE" w:rsidRPr="00AE0CC0" w:rsidRDefault="007311EE" w:rsidP="00347083">
      <w:pPr>
        <w:pStyle w:val="NoSpacing"/>
        <w:ind w:firstLine="432"/>
        <w:jc w:val="both"/>
        <w:rPr>
          <w:rFonts w:ascii="Garamond" w:eastAsia="MS PMincho" w:hAnsi="Garamond"/>
          <w:sz w:val="24"/>
          <w:szCs w:val="24"/>
        </w:rPr>
      </w:pPr>
      <w:r w:rsidRPr="00AE0CC0">
        <w:rPr>
          <w:rFonts w:ascii="Garamond" w:eastAsia="MS PMincho" w:hAnsi="Garamond"/>
          <w:sz w:val="24"/>
          <w:szCs w:val="24"/>
        </w:rPr>
        <w:t>The pains in my awkwardly turned inward arms, brought agnostic, anarchistic, and sadistic thoughts that moved a little beyond the realm of violence.</w:t>
      </w:r>
    </w:p>
    <w:p w14:paraId="047197E9" w14:textId="77777777" w:rsidR="007311EE" w:rsidRPr="00AE0CC0" w:rsidRDefault="007311EE" w:rsidP="00347083">
      <w:pPr>
        <w:pStyle w:val="NoSpacing"/>
        <w:jc w:val="center"/>
        <w:rPr>
          <w:rFonts w:ascii="Garamond" w:eastAsia="MS PMincho" w:hAnsi="Garamond"/>
          <w:sz w:val="24"/>
          <w:szCs w:val="24"/>
        </w:rPr>
      </w:pPr>
    </w:p>
    <w:p w14:paraId="14DD8928" w14:textId="23496A23" w:rsidR="007311EE" w:rsidRPr="00AE0CC0" w:rsidRDefault="007311EE" w:rsidP="00347083">
      <w:pPr>
        <w:pStyle w:val="NoSpacing"/>
        <w:jc w:val="center"/>
        <w:rPr>
          <w:rFonts w:ascii="Garamond" w:eastAsia="MS PMincho" w:hAnsi="Garamond"/>
          <w:sz w:val="24"/>
          <w:szCs w:val="24"/>
        </w:rPr>
      </w:pPr>
      <w:r w:rsidRPr="00AE0CC0">
        <w:rPr>
          <w:rFonts w:ascii="Garamond" w:eastAsia="MS PMincho" w:hAnsi="Garamond"/>
          <w:sz w:val="24"/>
          <w:szCs w:val="24"/>
        </w:rPr>
        <w:t>But more towards…The Silence…</w:t>
      </w:r>
      <w:r w:rsidR="00D222C3">
        <w:rPr>
          <w:rFonts w:ascii="Garamond" w:eastAsia="MS PMincho" w:hAnsi="Garamond"/>
          <w:sz w:val="24"/>
          <w:szCs w:val="24"/>
        </w:rPr>
        <w:t xml:space="preserve"> </w:t>
      </w:r>
      <w:r w:rsidRPr="00AE0CC0">
        <w:rPr>
          <w:rFonts w:ascii="Garamond" w:eastAsia="MS PMincho" w:hAnsi="Garamond"/>
          <w:sz w:val="24"/>
          <w:szCs w:val="24"/>
        </w:rPr>
        <w:t>(of The Lambs.)</w:t>
      </w:r>
    </w:p>
    <w:p w14:paraId="11E39043" w14:textId="77777777" w:rsidR="007311EE" w:rsidRPr="00AE0CC0" w:rsidRDefault="007311EE" w:rsidP="00347083">
      <w:pPr>
        <w:pStyle w:val="NoSpacing"/>
        <w:jc w:val="center"/>
        <w:rPr>
          <w:rFonts w:ascii="Garamond" w:eastAsia="MS PMincho" w:hAnsi="Garamond"/>
          <w:sz w:val="24"/>
          <w:szCs w:val="24"/>
        </w:rPr>
      </w:pPr>
    </w:p>
    <w:p w14:paraId="6D9FDC30" w14:textId="77777777" w:rsidR="00AD3284" w:rsidRDefault="00AD3284" w:rsidP="00193D0A">
      <w:pPr>
        <w:rPr>
          <w:b/>
        </w:rPr>
      </w:pPr>
    </w:p>
    <w:p w14:paraId="28CF1194" w14:textId="77777777" w:rsidR="00AD3284" w:rsidRDefault="00AD3284" w:rsidP="00193D0A">
      <w:pPr>
        <w:rPr>
          <w:b/>
        </w:rPr>
      </w:pPr>
    </w:p>
    <w:p w14:paraId="2AE22339" w14:textId="77777777" w:rsidR="00AD3284" w:rsidRDefault="00AD3284" w:rsidP="00193D0A">
      <w:pPr>
        <w:rPr>
          <w:b/>
        </w:rPr>
      </w:pPr>
    </w:p>
    <w:p w14:paraId="406E0DFC" w14:textId="77777777" w:rsidR="00AD3284" w:rsidRDefault="00AD3284" w:rsidP="00193D0A">
      <w:pPr>
        <w:rPr>
          <w:b/>
        </w:rPr>
      </w:pPr>
    </w:p>
    <w:p w14:paraId="591B52F0" w14:textId="77777777" w:rsidR="00AD3284" w:rsidRDefault="00AD3284" w:rsidP="00193D0A">
      <w:pPr>
        <w:rPr>
          <w:b/>
        </w:rPr>
      </w:pPr>
    </w:p>
    <w:p w14:paraId="4824D3AC" w14:textId="77777777" w:rsidR="00145CD0" w:rsidRDefault="00145CD0" w:rsidP="00193D0A">
      <w:pPr>
        <w:rPr>
          <w:b/>
        </w:rPr>
      </w:pPr>
    </w:p>
    <w:p w14:paraId="0C071518" w14:textId="77777777" w:rsidR="00145CD0" w:rsidRDefault="00145CD0" w:rsidP="00193D0A">
      <w:pPr>
        <w:rPr>
          <w:b/>
        </w:rPr>
      </w:pPr>
    </w:p>
    <w:p w14:paraId="64BE27B2" w14:textId="77777777" w:rsidR="00145CD0" w:rsidRDefault="00145CD0" w:rsidP="00193D0A">
      <w:pPr>
        <w:rPr>
          <w:b/>
        </w:rPr>
      </w:pPr>
    </w:p>
    <w:p w14:paraId="6E05C3B5" w14:textId="77777777" w:rsidR="00145CD0" w:rsidRDefault="00145CD0" w:rsidP="00193D0A">
      <w:pPr>
        <w:rPr>
          <w:b/>
        </w:rPr>
      </w:pPr>
    </w:p>
    <w:p w14:paraId="03F2B73C" w14:textId="77777777" w:rsidR="00145CD0" w:rsidRDefault="00145CD0" w:rsidP="00193D0A">
      <w:pPr>
        <w:rPr>
          <w:b/>
        </w:rPr>
      </w:pPr>
    </w:p>
    <w:p w14:paraId="067C5B5C" w14:textId="77777777" w:rsidR="00145CD0" w:rsidRDefault="00145CD0" w:rsidP="00193D0A">
      <w:pPr>
        <w:rPr>
          <w:b/>
        </w:rPr>
      </w:pPr>
    </w:p>
    <w:p w14:paraId="29686D5A" w14:textId="77777777" w:rsidR="00145CD0" w:rsidRDefault="00145CD0" w:rsidP="00193D0A">
      <w:pPr>
        <w:rPr>
          <w:b/>
        </w:rPr>
      </w:pPr>
    </w:p>
    <w:p w14:paraId="2637D2D7" w14:textId="77777777" w:rsidR="00145CD0" w:rsidRDefault="00145CD0" w:rsidP="00193D0A">
      <w:pPr>
        <w:rPr>
          <w:b/>
        </w:rPr>
      </w:pPr>
    </w:p>
    <w:p w14:paraId="46A03DF9" w14:textId="77777777" w:rsidR="00145CD0" w:rsidRDefault="00145CD0" w:rsidP="00193D0A">
      <w:pPr>
        <w:rPr>
          <w:b/>
        </w:rPr>
      </w:pPr>
    </w:p>
    <w:p w14:paraId="540A418B" w14:textId="77777777" w:rsidR="00145CD0" w:rsidRDefault="00145CD0" w:rsidP="00193D0A">
      <w:pPr>
        <w:rPr>
          <w:b/>
        </w:rPr>
      </w:pPr>
    </w:p>
    <w:p w14:paraId="75DBAEF9" w14:textId="77777777" w:rsidR="00145CD0" w:rsidRDefault="00145CD0" w:rsidP="00193D0A">
      <w:pPr>
        <w:rPr>
          <w:b/>
        </w:rPr>
      </w:pPr>
    </w:p>
    <w:p w14:paraId="176E1B8F" w14:textId="77777777" w:rsidR="00145CD0" w:rsidRDefault="00145CD0" w:rsidP="00193D0A">
      <w:pPr>
        <w:rPr>
          <w:b/>
        </w:rPr>
      </w:pPr>
    </w:p>
    <w:p w14:paraId="31DD5248" w14:textId="77777777" w:rsidR="00145CD0" w:rsidRDefault="00145CD0" w:rsidP="00193D0A">
      <w:pPr>
        <w:rPr>
          <w:b/>
        </w:rPr>
      </w:pPr>
    </w:p>
    <w:p w14:paraId="12AA617C" w14:textId="77777777" w:rsidR="00145CD0" w:rsidRDefault="00145CD0" w:rsidP="00193D0A">
      <w:pPr>
        <w:rPr>
          <w:b/>
        </w:rPr>
      </w:pPr>
    </w:p>
    <w:p w14:paraId="2D6A96E8" w14:textId="77777777" w:rsidR="00145CD0" w:rsidRDefault="00145CD0" w:rsidP="00193D0A">
      <w:pPr>
        <w:rPr>
          <w:b/>
        </w:rPr>
      </w:pPr>
    </w:p>
    <w:p w14:paraId="287DF957" w14:textId="77777777" w:rsidR="00145CD0" w:rsidRDefault="00145CD0" w:rsidP="00193D0A">
      <w:pPr>
        <w:rPr>
          <w:b/>
        </w:rPr>
      </w:pPr>
    </w:p>
    <w:p w14:paraId="61E40EDA" w14:textId="77777777" w:rsidR="00145CD0" w:rsidRDefault="00145CD0" w:rsidP="00193D0A">
      <w:pPr>
        <w:rPr>
          <w:b/>
        </w:rPr>
      </w:pPr>
    </w:p>
    <w:p w14:paraId="57BA9248" w14:textId="77777777" w:rsidR="00145CD0" w:rsidRDefault="00145CD0" w:rsidP="00193D0A">
      <w:pPr>
        <w:rPr>
          <w:b/>
        </w:rPr>
      </w:pPr>
    </w:p>
    <w:p w14:paraId="2B8AB9FC" w14:textId="77777777" w:rsidR="00145CD0" w:rsidRDefault="00145CD0" w:rsidP="00193D0A">
      <w:pPr>
        <w:rPr>
          <w:b/>
        </w:rPr>
      </w:pPr>
    </w:p>
    <w:p w14:paraId="040DCC9F" w14:textId="77777777" w:rsidR="00145CD0" w:rsidRDefault="00145CD0" w:rsidP="00193D0A">
      <w:pPr>
        <w:rPr>
          <w:b/>
        </w:rPr>
      </w:pPr>
    </w:p>
    <w:p w14:paraId="0699517C" w14:textId="77777777" w:rsidR="006C34EA" w:rsidRDefault="006C34EA" w:rsidP="006C34EA">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1928BA9" w14:textId="3BE62153" w:rsidR="006C34EA" w:rsidRPr="00FB0556" w:rsidRDefault="006C34EA" w:rsidP="006C34EA">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2E04BB38" w14:textId="6FB7EAF2" w:rsidR="006C34EA" w:rsidRPr="00FB0556" w:rsidRDefault="006C34EA" w:rsidP="006C34EA">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12</w:t>
      </w:r>
    </w:p>
    <w:p w14:paraId="3C939964" w14:textId="77777777" w:rsidR="00145CD0" w:rsidRDefault="00145CD0" w:rsidP="00193D0A">
      <w:pPr>
        <w:rPr>
          <w:b/>
        </w:rPr>
      </w:pPr>
    </w:p>
    <w:p w14:paraId="15828B79" w14:textId="77777777" w:rsidR="00145CD0" w:rsidRDefault="00145CD0" w:rsidP="00193D0A">
      <w:pPr>
        <w:rPr>
          <w:b/>
        </w:rPr>
      </w:pPr>
    </w:p>
    <w:p w14:paraId="37B2D35C" w14:textId="77777777" w:rsidR="00145CD0" w:rsidRDefault="00145CD0" w:rsidP="00193D0A">
      <w:pPr>
        <w:rPr>
          <w:b/>
        </w:rPr>
      </w:pPr>
    </w:p>
    <w:p w14:paraId="08F18EDF" w14:textId="77777777" w:rsidR="00145CD0" w:rsidRDefault="00145CD0" w:rsidP="00193D0A">
      <w:pPr>
        <w:rPr>
          <w:b/>
        </w:rPr>
      </w:pPr>
    </w:p>
    <w:p w14:paraId="4F64BE2A" w14:textId="77777777" w:rsidR="00145CD0" w:rsidRDefault="00145CD0" w:rsidP="00193D0A">
      <w:pPr>
        <w:rPr>
          <w:b/>
        </w:rPr>
      </w:pPr>
    </w:p>
    <w:p w14:paraId="7028B98E" w14:textId="77777777" w:rsidR="00145CD0" w:rsidRDefault="00145CD0" w:rsidP="00193D0A">
      <w:pPr>
        <w:rPr>
          <w:b/>
        </w:rPr>
      </w:pPr>
    </w:p>
    <w:p w14:paraId="2F61FD5C" w14:textId="77777777" w:rsidR="00145CD0" w:rsidRDefault="00145CD0" w:rsidP="00193D0A">
      <w:pPr>
        <w:rPr>
          <w:b/>
        </w:rPr>
      </w:pPr>
    </w:p>
    <w:p w14:paraId="2E35DC6D" w14:textId="77777777" w:rsidR="00145CD0" w:rsidRPr="004E6171" w:rsidRDefault="00145CD0" w:rsidP="00193D0A">
      <w:pPr>
        <w:rPr>
          <w:b/>
          <w:sz w:val="16"/>
          <w:szCs w:val="16"/>
        </w:rPr>
      </w:pPr>
    </w:p>
    <w:p w14:paraId="417C7187" w14:textId="77777777" w:rsidR="00906668" w:rsidRDefault="00906668" w:rsidP="00347083">
      <w:pPr>
        <w:pStyle w:val="NoSpacing"/>
        <w:ind w:firstLine="432"/>
        <w:jc w:val="both"/>
        <w:rPr>
          <w:rFonts w:ascii="Garamond" w:eastAsia="MS PMincho" w:hAnsi="Garamond"/>
        </w:rPr>
      </w:pPr>
    </w:p>
    <w:p w14:paraId="7F4A8FD9" w14:textId="28CC2D42"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 xml:space="preserve">It is my belief that children under twelve should not have </w:t>
      </w:r>
      <w:r w:rsidR="00BD682A">
        <w:rPr>
          <w:rFonts w:ascii="Garamond" w:eastAsia="MS PMincho" w:hAnsi="Garamond"/>
          <w:sz w:val="24"/>
          <w:szCs w:val="24"/>
        </w:rPr>
        <w:t xml:space="preserve">such </w:t>
      </w:r>
      <w:r w:rsidRPr="00482B3F">
        <w:rPr>
          <w:rFonts w:ascii="Garamond" w:eastAsia="MS PMincho" w:hAnsi="Garamond"/>
          <w:sz w:val="24"/>
          <w:szCs w:val="24"/>
        </w:rPr>
        <w:t>pains inside them</w:t>
      </w:r>
      <w:r w:rsidR="00237110">
        <w:rPr>
          <w:rFonts w:ascii="Garamond" w:eastAsia="MS PMincho" w:hAnsi="Garamond"/>
          <w:sz w:val="24"/>
          <w:szCs w:val="24"/>
        </w:rPr>
        <w:t>,</w:t>
      </w:r>
      <w:r w:rsidR="00A44BD7">
        <w:rPr>
          <w:rFonts w:ascii="Garamond" w:eastAsia="MS PMincho" w:hAnsi="Garamond"/>
          <w:sz w:val="24"/>
          <w:szCs w:val="24"/>
        </w:rPr>
        <w:t xml:space="preserve"> where th</w:t>
      </w:r>
      <w:r w:rsidR="00C6584C">
        <w:rPr>
          <w:rFonts w:ascii="Garamond" w:eastAsia="MS PMincho" w:hAnsi="Garamond"/>
          <w:sz w:val="24"/>
          <w:szCs w:val="24"/>
        </w:rPr>
        <w:t xml:space="preserve">eir </w:t>
      </w:r>
      <w:r w:rsidRPr="00482B3F">
        <w:rPr>
          <w:rFonts w:ascii="Garamond" w:eastAsia="MS PMincho" w:hAnsi="Garamond"/>
          <w:sz w:val="24"/>
          <w:szCs w:val="24"/>
        </w:rPr>
        <w:t xml:space="preserve">thoughts </w:t>
      </w:r>
      <w:r w:rsidR="00C6584C">
        <w:rPr>
          <w:rFonts w:ascii="Garamond" w:eastAsia="MS PMincho" w:hAnsi="Garamond"/>
          <w:sz w:val="24"/>
          <w:szCs w:val="24"/>
        </w:rPr>
        <w:t>have turned to</w:t>
      </w:r>
      <w:r w:rsidRPr="00482B3F">
        <w:rPr>
          <w:rFonts w:ascii="Garamond" w:eastAsia="MS PMincho" w:hAnsi="Garamond"/>
          <w:sz w:val="24"/>
          <w:szCs w:val="24"/>
        </w:rPr>
        <w:t xml:space="preserve"> suicide.</w:t>
      </w:r>
    </w:p>
    <w:p w14:paraId="6A7D8658" w14:textId="09973884" w:rsidR="00765BF8" w:rsidRPr="00482B3F" w:rsidRDefault="00765BF8" w:rsidP="00347083">
      <w:pPr>
        <w:pStyle w:val="NoSpacing"/>
        <w:jc w:val="both"/>
        <w:rPr>
          <w:rFonts w:ascii="Garamond" w:eastAsia="MS PMincho" w:hAnsi="Garamond"/>
          <w:sz w:val="24"/>
          <w:szCs w:val="24"/>
        </w:rPr>
      </w:pPr>
      <w:r w:rsidRPr="00482B3F">
        <w:rPr>
          <w:rFonts w:ascii="Garamond" w:eastAsia="MS PMincho" w:hAnsi="Garamond"/>
          <w:sz w:val="24"/>
          <w:szCs w:val="24"/>
        </w:rPr>
        <w:tab/>
      </w:r>
      <w:r w:rsidRPr="00482B3F">
        <w:rPr>
          <w:rFonts w:ascii="Garamond" w:eastAsia="MS PMincho" w:hAnsi="Garamond"/>
          <w:sz w:val="24"/>
          <w:szCs w:val="24"/>
        </w:rPr>
        <w:tab/>
      </w:r>
      <w:r w:rsidRPr="00482B3F">
        <w:rPr>
          <w:rFonts w:ascii="Garamond" w:eastAsia="MS PMincho" w:hAnsi="Garamond"/>
          <w:sz w:val="24"/>
          <w:szCs w:val="24"/>
        </w:rPr>
        <w:tab/>
        <w:t xml:space="preserve">…and then </w:t>
      </w:r>
      <w:r w:rsidR="00237110">
        <w:rPr>
          <w:rFonts w:ascii="Garamond" w:eastAsia="MS PMincho" w:hAnsi="Garamond"/>
          <w:sz w:val="24"/>
          <w:szCs w:val="24"/>
        </w:rPr>
        <w:t xml:space="preserve">commit to </w:t>
      </w:r>
      <w:r w:rsidRPr="00482B3F">
        <w:rPr>
          <w:rFonts w:ascii="Garamond" w:eastAsia="MS PMincho" w:hAnsi="Garamond"/>
          <w:sz w:val="24"/>
          <w:szCs w:val="24"/>
        </w:rPr>
        <w:t>follow through with it.</w:t>
      </w:r>
    </w:p>
    <w:p w14:paraId="6C97CA63" w14:textId="77777777" w:rsidR="00765BF8" w:rsidRPr="00482B3F" w:rsidRDefault="00765BF8" w:rsidP="00347083">
      <w:pPr>
        <w:pStyle w:val="NoSpacing"/>
        <w:jc w:val="both"/>
        <w:rPr>
          <w:rFonts w:ascii="Garamond" w:eastAsia="MS PMincho" w:hAnsi="Garamond"/>
          <w:sz w:val="24"/>
          <w:szCs w:val="24"/>
        </w:rPr>
      </w:pPr>
      <w:r w:rsidRPr="00482B3F">
        <w:rPr>
          <w:rFonts w:ascii="Garamond" w:eastAsia="MS PMincho" w:hAnsi="Garamond"/>
          <w:sz w:val="24"/>
          <w:szCs w:val="24"/>
        </w:rPr>
        <w:tab/>
      </w:r>
    </w:p>
    <w:p w14:paraId="163C31CD"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It is also my belief that children under twelve should not have the thoughts that I seem to be having right now.</w:t>
      </w:r>
    </w:p>
    <w:p w14:paraId="1E4F4670"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But I had them.</w:t>
      </w:r>
    </w:p>
    <w:p w14:paraId="624DFCAB" w14:textId="77777777" w:rsidR="00765BF8" w:rsidRPr="00482B3F" w:rsidRDefault="00765BF8" w:rsidP="00347083">
      <w:pPr>
        <w:pStyle w:val="NoSpacing"/>
        <w:jc w:val="both"/>
        <w:rPr>
          <w:rFonts w:ascii="Garamond" w:eastAsia="MS PMincho" w:hAnsi="Garamond"/>
          <w:sz w:val="24"/>
          <w:szCs w:val="24"/>
        </w:rPr>
      </w:pPr>
      <w:r w:rsidRPr="00482B3F">
        <w:rPr>
          <w:rFonts w:ascii="Garamond" w:eastAsia="MS PMincho" w:hAnsi="Garamond"/>
          <w:sz w:val="24"/>
          <w:szCs w:val="24"/>
        </w:rPr>
        <w:tab/>
      </w:r>
    </w:p>
    <w:p w14:paraId="64E31EFC"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 xml:space="preserve">Not only did I want everyone around here to die. I wanted some suffering to be had by them also. </w:t>
      </w:r>
    </w:p>
    <w:p w14:paraId="782894D7" w14:textId="77777777" w:rsidR="00765BF8" w:rsidRPr="00482B3F" w:rsidRDefault="00765BF8" w:rsidP="00347083">
      <w:pPr>
        <w:pStyle w:val="NoSpacing"/>
        <w:ind w:firstLine="720"/>
        <w:jc w:val="both"/>
        <w:rPr>
          <w:rFonts w:ascii="Garamond" w:eastAsia="MS PMincho" w:hAnsi="Garamond"/>
          <w:sz w:val="24"/>
          <w:szCs w:val="24"/>
        </w:rPr>
      </w:pPr>
      <w:r w:rsidRPr="00482B3F">
        <w:rPr>
          <w:rFonts w:ascii="Garamond" w:eastAsia="MS PMincho" w:hAnsi="Garamond"/>
          <w:sz w:val="24"/>
          <w:szCs w:val="24"/>
        </w:rPr>
        <w:t>Every black face.</w:t>
      </w:r>
    </w:p>
    <w:p w14:paraId="47E30081" w14:textId="77777777" w:rsidR="00765BF8" w:rsidRPr="00482B3F" w:rsidRDefault="00765BF8" w:rsidP="00347083">
      <w:pPr>
        <w:pStyle w:val="NoSpacing"/>
        <w:ind w:firstLine="720"/>
        <w:jc w:val="both"/>
        <w:rPr>
          <w:rFonts w:ascii="Garamond" w:eastAsia="MS PMincho" w:hAnsi="Garamond"/>
          <w:sz w:val="24"/>
          <w:szCs w:val="24"/>
        </w:rPr>
      </w:pPr>
      <w:r w:rsidRPr="00482B3F">
        <w:rPr>
          <w:rFonts w:ascii="Garamond" w:eastAsia="MS PMincho" w:hAnsi="Garamond"/>
          <w:sz w:val="24"/>
          <w:szCs w:val="24"/>
        </w:rPr>
        <w:t>Every adult staff.</w:t>
      </w:r>
    </w:p>
    <w:p w14:paraId="6A972D34"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And everyone who had laughed at me when that black kid had stolen my milk.</w:t>
      </w:r>
    </w:p>
    <w:p w14:paraId="44AE03A6"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Everyone!</w:t>
      </w:r>
    </w:p>
    <w:p w14:paraId="62CED663" w14:textId="77777777" w:rsidR="00765BF8" w:rsidRPr="00482B3F" w:rsidRDefault="00765BF8" w:rsidP="00347083">
      <w:pPr>
        <w:pStyle w:val="NoSpacing"/>
        <w:jc w:val="both"/>
        <w:rPr>
          <w:rFonts w:ascii="Garamond" w:eastAsia="MS PMincho" w:hAnsi="Garamond"/>
          <w:sz w:val="24"/>
          <w:szCs w:val="24"/>
        </w:rPr>
      </w:pPr>
      <w:r w:rsidRPr="00482B3F">
        <w:rPr>
          <w:rFonts w:ascii="Garamond" w:eastAsia="MS PMincho" w:hAnsi="Garamond"/>
          <w:sz w:val="24"/>
          <w:szCs w:val="24"/>
        </w:rPr>
        <w:tab/>
        <w:t xml:space="preserve">“…die motherfuckers…die motherfuckers… die!” </w:t>
      </w:r>
    </w:p>
    <w:p w14:paraId="34038110" w14:textId="77777777" w:rsidR="00765BF8" w:rsidRPr="00482B3F" w:rsidRDefault="00765BF8" w:rsidP="00347083">
      <w:pPr>
        <w:pStyle w:val="NoSpacing"/>
        <w:jc w:val="both"/>
        <w:rPr>
          <w:rFonts w:ascii="Garamond" w:eastAsia="MS PMincho" w:hAnsi="Garamond"/>
          <w:sz w:val="24"/>
          <w:szCs w:val="24"/>
        </w:rPr>
      </w:pPr>
      <w:r w:rsidRPr="00482B3F">
        <w:rPr>
          <w:rFonts w:ascii="Garamond" w:eastAsia="MS PMincho" w:hAnsi="Garamond"/>
          <w:sz w:val="24"/>
          <w:szCs w:val="24"/>
        </w:rPr>
        <w:tab/>
      </w:r>
      <w:r w:rsidRPr="00482B3F">
        <w:rPr>
          <w:rFonts w:ascii="Garamond" w:eastAsia="MS PMincho" w:hAnsi="Garamond"/>
          <w:sz w:val="24"/>
          <w:szCs w:val="24"/>
        </w:rPr>
        <w:tab/>
        <w:t>Or so my thoughts went…</w:t>
      </w:r>
    </w:p>
    <w:p w14:paraId="057B0846"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ab/>
      </w:r>
      <w:r w:rsidRPr="00482B3F">
        <w:rPr>
          <w:rFonts w:ascii="Garamond" w:eastAsia="MS PMincho" w:hAnsi="Garamond"/>
          <w:sz w:val="24"/>
          <w:szCs w:val="24"/>
        </w:rPr>
        <w:tab/>
      </w:r>
      <w:r w:rsidRPr="00482B3F">
        <w:rPr>
          <w:rFonts w:ascii="Garamond" w:eastAsia="MS PMincho" w:hAnsi="Garamond"/>
          <w:sz w:val="24"/>
          <w:szCs w:val="24"/>
        </w:rPr>
        <w:tab/>
        <w:t>…as I continued my crying.</w:t>
      </w:r>
    </w:p>
    <w:p w14:paraId="41BDC190" w14:textId="77777777" w:rsidR="000E288C" w:rsidRPr="001F329F" w:rsidRDefault="00765BF8" w:rsidP="00347083">
      <w:pPr>
        <w:pStyle w:val="NoSpacing"/>
        <w:jc w:val="both"/>
        <w:rPr>
          <w:rFonts w:ascii="Garamond" w:eastAsia="MS PMincho" w:hAnsi="Garamond"/>
          <w:sz w:val="18"/>
          <w:szCs w:val="18"/>
        </w:rPr>
      </w:pPr>
      <w:r w:rsidRPr="00482B3F">
        <w:rPr>
          <w:rFonts w:ascii="Garamond" w:eastAsia="MS PMincho" w:hAnsi="Garamond"/>
          <w:sz w:val="24"/>
          <w:szCs w:val="24"/>
        </w:rPr>
        <w:t xml:space="preserve">       </w:t>
      </w:r>
    </w:p>
    <w:p w14:paraId="5BF92784" w14:textId="1089DF56" w:rsidR="00765BF8" w:rsidRPr="00482B3F" w:rsidRDefault="00765BF8" w:rsidP="000E288C">
      <w:pPr>
        <w:pStyle w:val="NoSpacing"/>
        <w:ind w:firstLine="432"/>
        <w:jc w:val="both"/>
        <w:rPr>
          <w:rFonts w:ascii="Garamond" w:eastAsia="MS PMincho" w:hAnsi="Garamond"/>
          <w:sz w:val="24"/>
          <w:szCs w:val="24"/>
        </w:rPr>
      </w:pPr>
      <w:r w:rsidRPr="00482B3F">
        <w:rPr>
          <w:rFonts w:ascii="Garamond" w:eastAsia="MS PMincho" w:hAnsi="Garamond"/>
          <w:sz w:val="24"/>
          <w:szCs w:val="24"/>
        </w:rPr>
        <w:t>I wanted my mother, but evidently</w:t>
      </w:r>
      <w:r w:rsidR="00536C81">
        <w:rPr>
          <w:rFonts w:ascii="Garamond" w:eastAsia="MS PMincho" w:hAnsi="Garamond"/>
          <w:sz w:val="24"/>
          <w:szCs w:val="24"/>
        </w:rPr>
        <w:t>,</w:t>
      </w:r>
      <w:r w:rsidRPr="00482B3F">
        <w:rPr>
          <w:rFonts w:ascii="Garamond" w:eastAsia="MS PMincho" w:hAnsi="Garamond"/>
          <w:sz w:val="24"/>
          <w:szCs w:val="24"/>
        </w:rPr>
        <w:t xml:space="preserve"> she wasn’t coming? They had said, that she had signed me over to become a ward of the courts of California, and now I was theirs to do with as they pleased.</w:t>
      </w:r>
    </w:p>
    <w:p w14:paraId="006DD4BD"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lastRenderedPageBreak/>
        <w:t xml:space="preserve">She no longer had a say-so in my upbringing. </w:t>
      </w:r>
    </w:p>
    <w:p w14:paraId="10870BB6"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 xml:space="preserve">She no longer had any say-so in the type of discipline that was needed for my development. </w:t>
      </w:r>
    </w:p>
    <w:p w14:paraId="27D90FAC"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 xml:space="preserve">And she no longer had any say-so in what it took to get me raised. </w:t>
      </w:r>
    </w:p>
    <w:p w14:paraId="4D3B148F"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 xml:space="preserve">That was there job now. </w:t>
      </w:r>
    </w:p>
    <w:p w14:paraId="6E9096B0" w14:textId="77777777" w:rsidR="00765BF8" w:rsidRPr="00482B3F" w:rsidRDefault="00765BF8" w:rsidP="00347083">
      <w:pPr>
        <w:pStyle w:val="NoSpacing"/>
        <w:ind w:firstLine="432"/>
        <w:jc w:val="both"/>
        <w:rPr>
          <w:rFonts w:ascii="Garamond" w:eastAsia="MS PMincho" w:hAnsi="Garamond"/>
          <w:sz w:val="24"/>
          <w:szCs w:val="24"/>
        </w:rPr>
      </w:pPr>
    </w:p>
    <w:p w14:paraId="3BF1D347"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She had given that up, when she had given me up, and when she, literally, signed me over to the courts.</w:t>
      </w:r>
    </w:p>
    <w:p w14:paraId="47430FA7" w14:textId="77777777" w:rsidR="00765BF8" w:rsidRPr="00482B3F" w:rsidRDefault="00765BF8" w:rsidP="00347083">
      <w:pPr>
        <w:pStyle w:val="NoSpacing"/>
        <w:jc w:val="both"/>
        <w:rPr>
          <w:rFonts w:ascii="Garamond" w:eastAsia="MS PMincho" w:hAnsi="Garamond"/>
          <w:sz w:val="24"/>
          <w:szCs w:val="24"/>
        </w:rPr>
      </w:pPr>
      <w:r w:rsidRPr="00482B3F">
        <w:rPr>
          <w:rFonts w:ascii="Garamond" w:eastAsia="MS PMincho" w:hAnsi="Garamond"/>
          <w:sz w:val="24"/>
          <w:szCs w:val="24"/>
        </w:rPr>
        <w:tab/>
      </w:r>
    </w:p>
    <w:p w14:paraId="72BC50BB"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I didn’t believe them!</w:t>
      </w:r>
    </w:p>
    <w:p w14:paraId="3D7218AF" w14:textId="77777777" w:rsidR="00765BF8" w:rsidRPr="00482B3F" w:rsidRDefault="00765BF8" w:rsidP="00347083">
      <w:pPr>
        <w:pStyle w:val="NoSpacing"/>
        <w:jc w:val="both"/>
        <w:rPr>
          <w:rFonts w:ascii="Garamond" w:eastAsia="MS PMincho" w:hAnsi="Garamond"/>
          <w:sz w:val="24"/>
          <w:szCs w:val="24"/>
        </w:rPr>
      </w:pPr>
      <w:r w:rsidRPr="00482B3F">
        <w:rPr>
          <w:rFonts w:ascii="Garamond" w:eastAsia="MS PMincho" w:hAnsi="Garamond"/>
          <w:sz w:val="24"/>
          <w:szCs w:val="24"/>
        </w:rPr>
        <w:tab/>
      </w:r>
    </w:p>
    <w:p w14:paraId="5D29CA10" w14:textId="77777777" w:rsidR="00765BF8" w:rsidRPr="00482B3F" w:rsidRDefault="00765BF8" w:rsidP="00D33E05">
      <w:pPr>
        <w:pStyle w:val="NoSpacing"/>
        <w:ind w:firstLine="432"/>
        <w:jc w:val="both"/>
        <w:rPr>
          <w:rFonts w:ascii="Garamond" w:eastAsia="MS PMincho" w:hAnsi="Garamond"/>
          <w:sz w:val="24"/>
          <w:szCs w:val="24"/>
        </w:rPr>
      </w:pPr>
      <w:r w:rsidRPr="00482B3F">
        <w:rPr>
          <w:rFonts w:ascii="Garamond" w:eastAsia="MS PMincho" w:hAnsi="Garamond"/>
          <w:sz w:val="24"/>
          <w:szCs w:val="24"/>
        </w:rPr>
        <w:t>My mother wouldn’t have done that to me? She always tried to protect me, even though it was obvious I was definitely in the wrong at times.</w:t>
      </w:r>
    </w:p>
    <w:p w14:paraId="2739B582" w14:textId="77777777" w:rsidR="00765BF8" w:rsidRPr="00482B3F" w:rsidRDefault="00765BF8" w:rsidP="00347083">
      <w:pPr>
        <w:pStyle w:val="NoSpacing"/>
        <w:ind w:firstLine="720"/>
        <w:jc w:val="both"/>
        <w:rPr>
          <w:rFonts w:ascii="Garamond" w:eastAsia="MS PMincho" w:hAnsi="Garamond"/>
          <w:sz w:val="24"/>
          <w:szCs w:val="24"/>
        </w:rPr>
      </w:pPr>
      <w:r w:rsidRPr="00482B3F">
        <w:rPr>
          <w:rFonts w:ascii="Garamond" w:eastAsia="MS PMincho" w:hAnsi="Garamond"/>
          <w:sz w:val="24"/>
          <w:szCs w:val="24"/>
        </w:rPr>
        <w:t xml:space="preserve"> And not just in the wrong, but crazy wrong.</w:t>
      </w:r>
    </w:p>
    <w:p w14:paraId="6BF51311" w14:textId="77777777" w:rsidR="00765BF8" w:rsidRPr="00482B3F" w:rsidRDefault="00765BF8" w:rsidP="00347083">
      <w:pPr>
        <w:pStyle w:val="NoSpacing"/>
        <w:jc w:val="both"/>
        <w:rPr>
          <w:rFonts w:ascii="Garamond" w:eastAsia="MS PMincho" w:hAnsi="Garamond"/>
          <w:sz w:val="24"/>
          <w:szCs w:val="24"/>
        </w:rPr>
      </w:pPr>
      <w:r w:rsidRPr="00482B3F">
        <w:rPr>
          <w:rFonts w:ascii="Garamond" w:eastAsia="MS PMincho" w:hAnsi="Garamond"/>
          <w:sz w:val="24"/>
          <w:szCs w:val="24"/>
        </w:rPr>
        <w:tab/>
      </w:r>
    </w:p>
    <w:p w14:paraId="33E96106" w14:textId="77777777" w:rsidR="00765BF8" w:rsidRPr="00482B3F" w:rsidRDefault="00765BF8" w:rsidP="001A1A93">
      <w:pPr>
        <w:pStyle w:val="NoSpacing"/>
        <w:ind w:firstLine="432"/>
        <w:jc w:val="both"/>
        <w:rPr>
          <w:rFonts w:ascii="Garamond" w:eastAsia="MS PMincho" w:hAnsi="Garamond"/>
          <w:sz w:val="24"/>
          <w:szCs w:val="24"/>
        </w:rPr>
      </w:pPr>
      <w:r w:rsidRPr="00482B3F">
        <w:rPr>
          <w:rFonts w:ascii="Garamond" w:eastAsia="MS PMincho" w:hAnsi="Garamond"/>
          <w:sz w:val="24"/>
          <w:szCs w:val="24"/>
        </w:rPr>
        <w:t>I was always doing some, ‘Beyond my years’ unthinkable, profound, prolific, astronomical, and very questionable ‘Bike Shit.’</w:t>
      </w:r>
    </w:p>
    <w:p w14:paraId="1B3BE1BF" w14:textId="77777777" w:rsidR="00765BF8" w:rsidRPr="00482B3F" w:rsidRDefault="00765BF8" w:rsidP="001A1A93">
      <w:pPr>
        <w:pStyle w:val="NoSpacing"/>
        <w:ind w:firstLine="432"/>
        <w:jc w:val="both"/>
        <w:rPr>
          <w:rFonts w:ascii="Garamond" w:eastAsia="MS PMincho" w:hAnsi="Garamond"/>
          <w:sz w:val="24"/>
          <w:szCs w:val="24"/>
        </w:rPr>
      </w:pPr>
      <w:r w:rsidRPr="00482B3F">
        <w:rPr>
          <w:rFonts w:ascii="Garamond" w:eastAsia="MS PMincho" w:hAnsi="Garamond"/>
          <w:sz w:val="24"/>
          <w:szCs w:val="24"/>
        </w:rPr>
        <w:t xml:space="preserve">But she still had my back. </w:t>
      </w:r>
    </w:p>
    <w:p w14:paraId="63502990" w14:textId="77777777" w:rsidR="00765BF8" w:rsidRPr="00482B3F" w:rsidRDefault="00765BF8" w:rsidP="001A1A93">
      <w:pPr>
        <w:pStyle w:val="NoSpacing"/>
        <w:ind w:firstLine="432"/>
        <w:jc w:val="both"/>
        <w:rPr>
          <w:rFonts w:ascii="Garamond" w:eastAsia="MS PMincho" w:hAnsi="Garamond"/>
          <w:sz w:val="24"/>
          <w:szCs w:val="24"/>
        </w:rPr>
      </w:pPr>
      <w:r w:rsidRPr="00482B3F">
        <w:rPr>
          <w:rFonts w:ascii="Garamond" w:eastAsia="MS PMincho" w:hAnsi="Garamond"/>
          <w:sz w:val="24"/>
          <w:szCs w:val="24"/>
        </w:rPr>
        <w:t xml:space="preserve">And she still came for me when I needed her… </w:t>
      </w:r>
    </w:p>
    <w:p w14:paraId="1557569A" w14:textId="77777777" w:rsidR="00765BF8" w:rsidRPr="00482B3F" w:rsidRDefault="00765BF8" w:rsidP="001A1A93">
      <w:pPr>
        <w:pStyle w:val="NoSpacing"/>
        <w:ind w:firstLine="432"/>
        <w:jc w:val="both"/>
        <w:rPr>
          <w:rFonts w:ascii="Garamond" w:eastAsia="MS PMincho" w:hAnsi="Garamond"/>
          <w:sz w:val="24"/>
          <w:szCs w:val="24"/>
        </w:rPr>
      </w:pPr>
      <w:r w:rsidRPr="00482B3F">
        <w:rPr>
          <w:rFonts w:ascii="Garamond" w:eastAsia="MS PMincho" w:hAnsi="Garamond"/>
          <w:sz w:val="24"/>
          <w:szCs w:val="24"/>
        </w:rPr>
        <w:t>And never with apprehension…</w:t>
      </w:r>
    </w:p>
    <w:p w14:paraId="52A20AE4" w14:textId="77777777" w:rsidR="00765BF8" w:rsidRPr="00482B3F" w:rsidRDefault="00765BF8" w:rsidP="00347083">
      <w:pPr>
        <w:pStyle w:val="NoSpacing"/>
        <w:ind w:left="2160" w:firstLine="432"/>
        <w:jc w:val="both"/>
        <w:rPr>
          <w:rFonts w:ascii="Garamond" w:eastAsia="MS PMincho" w:hAnsi="Garamond"/>
          <w:sz w:val="24"/>
          <w:szCs w:val="24"/>
        </w:rPr>
      </w:pPr>
      <w:r w:rsidRPr="00482B3F">
        <w:rPr>
          <w:rFonts w:ascii="Garamond" w:eastAsia="MS PMincho" w:hAnsi="Garamond"/>
          <w:sz w:val="24"/>
          <w:szCs w:val="24"/>
        </w:rPr>
        <w:t>…or a stumble.</w:t>
      </w:r>
    </w:p>
    <w:p w14:paraId="2D88A878" w14:textId="77777777" w:rsidR="00765BF8" w:rsidRPr="00482B3F" w:rsidRDefault="00765BF8" w:rsidP="00347083">
      <w:pPr>
        <w:pStyle w:val="NoSpacing"/>
        <w:jc w:val="both"/>
        <w:rPr>
          <w:rFonts w:ascii="Garamond" w:eastAsia="MS PMincho" w:hAnsi="Garamond"/>
          <w:sz w:val="24"/>
          <w:szCs w:val="24"/>
        </w:rPr>
      </w:pPr>
      <w:r w:rsidRPr="00482B3F">
        <w:rPr>
          <w:rFonts w:ascii="Garamond" w:eastAsia="MS PMincho" w:hAnsi="Garamond"/>
          <w:sz w:val="24"/>
          <w:szCs w:val="24"/>
        </w:rPr>
        <w:t xml:space="preserve">        She was the constant in my life.</w:t>
      </w:r>
    </w:p>
    <w:p w14:paraId="6EB3BCB0" w14:textId="77777777" w:rsidR="00765BF8" w:rsidRPr="00482B3F" w:rsidRDefault="00765BF8" w:rsidP="00347083">
      <w:pPr>
        <w:pStyle w:val="NoSpacing"/>
        <w:jc w:val="both"/>
        <w:rPr>
          <w:rFonts w:ascii="Garamond" w:eastAsia="MS PMincho" w:hAnsi="Garamond"/>
          <w:sz w:val="24"/>
          <w:szCs w:val="24"/>
        </w:rPr>
      </w:pPr>
      <w:r w:rsidRPr="00482B3F">
        <w:rPr>
          <w:rFonts w:ascii="Garamond" w:eastAsia="MS PMincho" w:hAnsi="Garamond"/>
          <w:sz w:val="24"/>
          <w:szCs w:val="24"/>
        </w:rPr>
        <w:tab/>
        <w:t>And so…</w:t>
      </w:r>
    </w:p>
    <w:p w14:paraId="005A9584" w14:textId="3FB75FDD" w:rsidR="00765BF8" w:rsidRPr="00482B3F" w:rsidRDefault="00765BF8" w:rsidP="00347083">
      <w:pPr>
        <w:pStyle w:val="NoSpacing"/>
        <w:jc w:val="both"/>
        <w:rPr>
          <w:rFonts w:ascii="Garamond" w:eastAsia="MS PMincho" w:hAnsi="Garamond"/>
          <w:sz w:val="24"/>
          <w:szCs w:val="24"/>
        </w:rPr>
      </w:pPr>
      <w:r w:rsidRPr="00482B3F">
        <w:rPr>
          <w:rFonts w:ascii="Garamond" w:eastAsia="MS PMincho" w:hAnsi="Garamond"/>
          <w:sz w:val="24"/>
          <w:szCs w:val="24"/>
        </w:rPr>
        <w:tab/>
      </w:r>
      <w:r w:rsidRPr="00482B3F">
        <w:rPr>
          <w:rFonts w:ascii="Garamond" w:eastAsia="MS PMincho" w:hAnsi="Garamond"/>
          <w:sz w:val="24"/>
          <w:szCs w:val="24"/>
        </w:rPr>
        <w:tab/>
        <w:t>…I would not believe them</w:t>
      </w:r>
      <w:r w:rsidR="00AF3930">
        <w:rPr>
          <w:rFonts w:ascii="Garamond" w:eastAsia="MS PMincho" w:hAnsi="Garamond"/>
          <w:sz w:val="24"/>
          <w:szCs w:val="24"/>
        </w:rPr>
        <w:t>.</w:t>
      </w:r>
    </w:p>
    <w:p w14:paraId="2E2699E2"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Wasn’t I going to be in for a rude awakening?</w:t>
      </w:r>
    </w:p>
    <w:p w14:paraId="19EA3E09" w14:textId="77777777" w:rsidR="00765BF8" w:rsidRPr="00482B3F" w:rsidRDefault="00765BF8" w:rsidP="00347083">
      <w:pPr>
        <w:pStyle w:val="NoSpacing"/>
        <w:ind w:firstLine="432"/>
        <w:jc w:val="both"/>
        <w:rPr>
          <w:rFonts w:ascii="Garamond" w:eastAsia="MS PMincho" w:hAnsi="Garamond"/>
          <w:sz w:val="24"/>
          <w:szCs w:val="24"/>
        </w:rPr>
      </w:pPr>
    </w:p>
    <w:p w14:paraId="4A5A9358"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Eventually I fell asleep. I’m not sure when I woke up, but when I did wake up, the rest of my body still seemed to be sleeping</w:t>
      </w:r>
    </w:p>
    <w:p w14:paraId="551A07D0" w14:textId="77777777" w:rsidR="0081268C" w:rsidRDefault="0081268C" w:rsidP="00347083">
      <w:pPr>
        <w:pStyle w:val="NoSpacing"/>
        <w:ind w:firstLine="432"/>
        <w:jc w:val="both"/>
        <w:rPr>
          <w:rFonts w:ascii="Garamond" w:eastAsia="MS PMincho" w:hAnsi="Garamond"/>
          <w:sz w:val="24"/>
          <w:szCs w:val="24"/>
        </w:rPr>
      </w:pPr>
    </w:p>
    <w:p w14:paraId="0FD37A07"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I felt nothing in my arms, or my hands.</w:t>
      </w:r>
    </w:p>
    <w:p w14:paraId="3EFD16F7"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And I felt nothing from my knees, to my feet.</w:t>
      </w:r>
    </w:p>
    <w:p w14:paraId="1BF46F15" w14:textId="77777777" w:rsidR="00495AA3" w:rsidRDefault="00495AA3" w:rsidP="00347083">
      <w:pPr>
        <w:pStyle w:val="NoSpacing"/>
        <w:ind w:firstLine="432"/>
        <w:jc w:val="both"/>
        <w:rPr>
          <w:rFonts w:ascii="Garamond" w:eastAsia="MS PMincho" w:hAnsi="Garamond"/>
          <w:sz w:val="24"/>
          <w:szCs w:val="24"/>
        </w:rPr>
      </w:pPr>
    </w:p>
    <w:p w14:paraId="0E66D2F5" w14:textId="5A43225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I felt nothing but pins and needles thru-out me, as blood made its way throughout my body.</w:t>
      </w:r>
    </w:p>
    <w:p w14:paraId="19B7B096" w14:textId="2E920219" w:rsidR="00765BF8" w:rsidRPr="00482B3F" w:rsidRDefault="00765BF8" w:rsidP="00347083">
      <w:pPr>
        <w:pStyle w:val="NoSpacing"/>
        <w:jc w:val="both"/>
        <w:rPr>
          <w:rFonts w:ascii="Garamond" w:eastAsia="MS PMincho" w:hAnsi="Garamond"/>
          <w:sz w:val="24"/>
          <w:szCs w:val="24"/>
        </w:rPr>
      </w:pPr>
      <w:r w:rsidRPr="00482B3F">
        <w:rPr>
          <w:rFonts w:ascii="Garamond" w:eastAsia="MS PMincho" w:hAnsi="Garamond"/>
          <w:sz w:val="24"/>
          <w:szCs w:val="24"/>
        </w:rPr>
        <w:t xml:space="preserve">        I managed to maneuver myself into a more comfortable position, and my thoughts went</w:t>
      </w:r>
      <w:r w:rsidR="00244758">
        <w:rPr>
          <w:rFonts w:ascii="Garamond" w:eastAsia="MS PMincho" w:hAnsi="Garamond"/>
          <w:sz w:val="24"/>
          <w:szCs w:val="24"/>
        </w:rPr>
        <w:t xml:space="preserve"> to</w:t>
      </w:r>
      <w:r w:rsidRPr="00482B3F">
        <w:rPr>
          <w:rFonts w:ascii="Garamond" w:eastAsia="MS PMincho" w:hAnsi="Garamond"/>
          <w:sz w:val="24"/>
          <w:szCs w:val="24"/>
        </w:rPr>
        <w:t xml:space="preserve"> where they should be…?</w:t>
      </w:r>
    </w:p>
    <w:p w14:paraId="36FE2B15" w14:textId="65E7D33F" w:rsidR="00765BF8" w:rsidRPr="00482B3F" w:rsidRDefault="00765BF8" w:rsidP="00347083">
      <w:pPr>
        <w:pStyle w:val="NoSpacing"/>
        <w:jc w:val="both"/>
        <w:rPr>
          <w:rFonts w:ascii="Garamond" w:eastAsia="MS PMincho" w:hAnsi="Garamond"/>
          <w:sz w:val="24"/>
          <w:szCs w:val="24"/>
        </w:rPr>
      </w:pPr>
      <w:r w:rsidRPr="00482B3F">
        <w:rPr>
          <w:rFonts w:ascii="Garamond" w:eastAsia="MS PMincho" w:hAnsi="Garamond"/>
          <w:sz w:val="24"/>
          <w:szCs w:val="24"/>
        </w:rPr>
        <w:tab/>
        <w:t>…</w:t>
      </w:r>
      <w:r w:rsidR="006F2832">
        <w:rPr>
          <w:rFonts w:ascii="Garamond" w:eastAsia="MS PMincho" w:hAnsi="Garamond"/>
          <w:sz w:val="24"/>
          <w:szCs w:val="24"/>
        </w:rPr>
        <w:t xml:space="preserve">and </w:t>
      </w:r>
      <w:r w:rsidR="00E04631">
        <w:rPr>
          <w:rFonts w:ascii="Garamond" w:eastAsia="MS PMincho" w:hAnsi="Garamond"/>
          <w:sz w:val="24"/>
          <w:szCs w:val="24"/>
        </w:rPr>
        <w:t xml:space="preserve">that was </w:t>
      </w:r>
      <w:r w:rsidRPr="00482B3F">
        <w:rPr>
          <w:rFonts w:ascii="Garamond" w:eastAsia="MS PMincho" w:hAnsi="Garamond"/>
          <w:sz w:val="24"/>
          <w:szCs w:val="24"/>
        </w:rPr>
        <w:t>on my current situation.</w:t>
      </w:r>
    </w:p>
    <w:p w14:paraId="35A48F76"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lastRenderedPageBreak/>
        <w:t>I never did get to eat breakfast, so I was feeling the hunger gnawing on my stomach. Plus, I was still shackled to a cold sheet of metal.</w:t>
      </w:r>
    </w:p>
    <w:p w14:paraId="052064EF" w14:textId="36AA59FC" w:rsidR="00765BF8" w:rsidRPr="00482B3F" w:rsidRDefault="0069313B" w:rsidP="00347083">
      <w:pPr>
        <w:pStyle w:val="NoSpacing"/>
        <w:ind w:firstLine="432"/>
        <w:jc w:val="both"/>
        <w:rPr>
          <w:rFonts w:ascii="Garamond" w:eastAsia="MS PMincho" w:hAnsi="Garamond"/>
          <w:sz w:val="24"/>
          <w:szCs w:val="24"/>
        </w:rPr>
      </w:pPr>
      <w:r>
        <w:rPr>
          <w:rFonts w:ascii="Garamond" w:eastAsia="MS PMincho" w:hAnsi="Garamond"/>
          <w:sz w:val="24"/>
          <w:szCs w:val="24"/>
        </w:rPr>
        <w:t>(</w:t>
      </w:r>
      <w:r w:rsidR="00765BF8" w:rsidRPr="00482B3F">
        <w:rPr>
          <w:rFonts w:ascii="Garamond" w:eastAsia="MS PMincho" w:hAnsi="Garamond"/>
          <w:sz w:val="24"/>
          <w:szCs w:val="24"/>
        </w:rPr>
        <w:t>My hate was also a part of my freshly rested, but now awakened thoughts.</w:t>
      </w:r>
      <w:r>
        <w:rPr>
          <w:rFonts w:ascii="Garamond" w:eastAsia="MS PMincho" w:hAnsi="Garamond"/>
          <w:sz w:val="24"/>
          <w:szCs w:val="24"/>
        </w:rPr>
        <w:t>)</w:t>
      </w:r>
    </w:p>
    <w:p w14:paraId="46CCC7BE" w14:textId="35D9FA4C"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 xml:space="preserve">All I really remember thinking was, </w:t>
      </w:r>
      <w:r w:rsidR="00605A31">
        <w:rPr>
          <w:rFonts w:ascii="Garamond" w:eastAsia="MS PMincho" w:hAnsi="Garamond"/>
          <w:sz w:val="24"/>
          <w:szCs w:val="24"/>
        </w:rPr>
        <w:t>h</w:t>
      </w:r>
      <w:r w:rsidRPr="00482B3F">
        <w:rPr>
          <w:rFonts w:ascii="Garamond" w:eastAsia="MS PMincho" w:hAnsi="Garamond"/>
          <w:sz w:val="24"/>
          <w:szCs w:val="24"/>
        </w:rPr>
        <w:t xml:space="preserve">ow odd my thoughts were </w:t>
      </w:r>
      <w:r w:rsidR="004E07C0">
        <w:rPr>
          <w:rFonts w:ascii="Garamond" w:eastAsia="MS PMincho" w:hAnsi="Garamond"/>
          <w:sz w:val="24"/>
          <w:szCs w:val="24"/>
        </w:rPr>
        <w:t>right now</w:t>
      </w:r>
      <w:r w:rsidRPr="00482B3F">
        <w:rPr>
          <w:rFonts w:ascii="Garamond" w:eastAsia="MS PMincho" w:hAnsi="Garamond"/>
          <w:sz w:val="24"/>
          <w:szCs w:val="24"/>
        </w:rPr>
        <w:t xml:space="preserve">? </w:t>
      </w:r>
      <w:r w:rsidR="009E2A8B">
        <w:rPr>
          <w:rFonts w:ascii="Garamond" w:eastAsia="MS PMincho" w:hAnsi="Garamond"/>
          <w:sz w:val="24"/>
          <w:szCs w:val="24"/>
        </w:rPr>
        <w:t>A</w:t>
      </w:r>
      <w:r w:rsidRPr="00482B3F">
        <w:rPr>
          <w:rFonts w:ascii="Garamond" w:eastAsia="MS PMincho" w:hAnsi="Garamond"/>
          <w:sz w:val="24"/>
          <w:szCs w:val="24"/>
        </w:rPr>
        <w:t>nd</w:t>
      </w:r>
      <w:r w:rsidR="00ED5B1E">
        <w:rPr>
          <w:rFonts w:ascii="Garamond" w:eastAsia="MS PMincho" w:hAnsi="Garamond"/>
          <w:sz w:val="24"/>
          <w:szCs w:val="24"/>
        </w:rPr>
        <w:t xml:space="preserve">, </w:t>
      </w:r>
      <w:r w:rsidR="00536C81">
        <w:rPr>
          <w:rFonts w:ascii="Garamond" w:eastAsia="MS PMincho" w:hAnsi="Garamond"/>
          <w:sz w:val="24"/>
          <w:szCs w:val="24"/>
        </w:rPr>
        <w:t>h</w:t>
      </w:r>
      <w:r w:rsidRPr="00482B3F">
        <w:rPr>
          <w:rFonts w:ascii="Garamond" w:eastAsia="MS PMincho" w:hAnsi="Garamond"/>
          <w:sz w:val="24"/>
          <w:szCs w:val="24"/>
        </w:rPr>
        <w:t xml:space="preserve">ow badly I wanted a peanut butter </w:t>
      </w:r>
      <w:r w:rsidR="00605A31">
        <w:rPr>
          <w:rFonts w:ascii="Garamond" w:eastAsia="MS PMincho" w:hAnsi="Garamond"/>
          <w:sz w:val="24"/>
          <w:szCs w:val="24"/>
        </w:rPr>
        <w:t>and</w:t>
      </w:r>
      <w:r w:rsidRPr="00482B3F">
        <w:rPr>
          <w:rFonts w:ascii="Garamond" w:eastAsia="MS PMincho" w:hAnsi="Garamond"/>
          <w:sz w:val="24"/>
          <w:szCs w:val="24"/>
        </w:rPr>
        <w:t xml:space="preserve"> jelly sandwich…</w:t>
      </w:r>
    </w:p>
    <w:p w14:paraId="3917903A" w14:textId="109E26E3" w:rsidR="00765BF8" w:rsidRPr="00482B3F" w:rsidRDefault="00ED5B1E" w:rsidP="00347083">
      <w:pPr>
        <w:pStyle w:val="NoSpacing"/>
        <w:jc w:val="both"/>
        <w:rPr>
          <w:rFonts w:ascii="Garamond" w:eastAsia="MS PMincho" w:hAnsi="Garamond"/>
          <w:sz w:val="24"/>
          <w:szCs w:val="24"/>
        </w:rPr>
      </w:pPr>
      <w:r>
        <w:rPr>
          <w:rFonts w:ascii="Garamond" w:eastAsia="MS PMincho" w:hAnsi="Garamond"/>
          <w:sz w:val="24"/>
          <w:szCs w:val="24"/>
        </w:rPr>
        <w:tab/>
      </w:r>
      <w:r w:rsidR="00605A31">
        <w:rPr>
          <w:rFonts w:ascii="Garamond" w:eastAsia="MS PMincho" w:hAnsi="Garamond"/>
          <w:sz w:val="24"/>
          <w:szCs w:val="24"/>
        </w:rPr>
        <w:t>“</w:t>
      </w:r>
      <w:r w:rsidR="005D786B">
        <w:rPr>
          <w:rFonts w:ascii="Garamond" w:eastAsia="MS PMincho" w:hAnsi="Garamond"/>
          <w:sz w:val="24"/>
          <w:szCs w:val="24"/>
        </w:rPr>
        <w:t>…and a fucking baseball bat</w:t>
      </w:r>
      <w:r w:rsidR="00605A31">
        <w:rPr>
          <w:rFonts w:ascii="Garamond" w:eastAsia="MS PMincho" w:hAnsi="Garamond"/>
          <w:sz w:val="24"/>
          <w:szCs w:val="24"/>
        </w:rPr>
        <w:t>!”</w:t>
      </w:r>
    </w:p>
    <w:p w14:paraId="5804D07E" w14:textId="77777777" w:rsidR="00765BF8" w:rsidRPr="00482B3F" w:rsidRDefault="00765BF8" w:rsidP="00347083">
      <w:pPr>
        <w:pStyle w:val="NoSpacing"/>
        <w:jc w:val="both"/>
        <w:rPr>
          <w:rFonts w:ascii="Garamond" w:eastAsia="MS PMincho" w:hAnsi="Garamond"/>
          <w:sz w:val="24"/>
          <w:szCs w:val="24"/>
        </w:rPr>
      </w:pPr>
      <w:r w:rsidRPr="00482B3F">
        <w:rPr>
          <w:rFonts w:ascii="Garamond" w:eastAsia="MS PMincho" w:hAnsi="Garamond"/>
          <w:sz w:val="24"/>
          <w:szCs w:val="24"/>
        </w:rPr>
        <w:tab/>
      </w:r>
    </w:p>
    <w:p w14:paraId="4BBF604B" w14:textId="77777777" w:rsidR="00765BF8" w:rsidRPr="00482B3F" w:rsidRDefault="00765BF8" w:rsidP="00347083">
      <w:pPr>
        <w:pStyle w:val="NoSpacing"/>
        <w:ind w:firstLine="432"/>
        <w:jc w:val="both"/>
        <w:rPr>
          <w:rFonts w:ascii="Garamond" w:eastAsia="MS PMincho" w:hAnsi="Garamond"/>
          <w:sz w:val="24"/>
          <w:szCs w:val="24"/>
        </w:rPr>
      </w:pPr>
      <w:r w:rsidRPr="00482B3F">
        <w:rPr>
          <w:rFonts w:ascii="Garamond" w:eastAsia="MS PMincho" w:hAnsi="Garamond"/>
          <w:sz w:val="24"/>
          <w:szCs w:val="24"/>
        </w:rPr>
        <w:t xml:space="preserve">Eventually they came and took me out of my Shackled Hell, but a Hell I shall revisit… time and time again. </w:t>
      </w:r>
    </w:p>
    <w:p w14:paraId="07DDF404" w14:textId="77777777" w:rsidR="00765BF8" w:rsidRPr="00482B3F" w:rsidRDefault="00765BF8" w:rsidP="00347083">
      <w:pPr>
        <w:pStyle w:val="NoSpacing"/>
        <w:ind w:left="1872" w:firstLine="720"/>
        <w:jc w:val="both"/>
        <w:rPr>
          <w:rFonts w:ascii="Garamond" w:eastAsia="MS PMincho" w:hAnsi="Garamond"/>
          <w:sz w:val="24"/>
          <w:szCs w:val="24"/>
        </w:rPr>
      </w:pPr>
      <w:r w:rsidRPr="00482B3F">
        <w:rPr>
          <w:rFonts w:ascii="Garamond" w:eastAsia="MS PMincho" w:hAnsi="Garamond"/>
          <w:sz w:val="24"/>
          <w:szCs w:val="24"/>
        </w:rPr>
        <w:t>…And then they fed me.</w:t>
      </w:r>
    </w:p>
    <w:p w14:paraId="68E6FDF7" w14:textId="77777777" w:rsidR="00765BF8" w:rsidRPr="00482B3F" w:rsidRDefault="00765BF8" w:rsidP="00347083">
      <w:pPr>
        <w:pStyle w:val="NoSpacing"/>
        <w:rPr>
          <w:rFonts w:ascii="Garamond" w:eastAsia="MS PMincho" w:hAnsi="Garamond"/>
          <w:sz w:val="24"/>
          <w:szCs w:val="24"/>
        </w:rPr>
      </w:pPr>
    </w:p>
    <w:p w14:paraId="00A9D5A2" w14:textId="77777777" w:rsidR="00765BF8" w:rsidRDefault="00765BF8" w:rsidP="00347083">
      <w:pPr>
        <w:pStyle w:val="NoSpacing"/>
        <w:rPr>
          <w:rFonts w:ascii="Garamond" w:eastAsia="MS PMincho" w:hAnsi="Garamond"/>
        </w:rPr>
      </w:pPr>
    </w:p>
    <w:p w14:paraId="0E7566B8" w14:textId="77777777" w:rsidR="00765BF8" w:rsidRDefault="00765BF8" w:rsidP="00347083">
      <w:pPr>
        <w:pStyle w:val="NoSpacing"/>
        <w:rPr>
          <w:rFonts w:ascii="Garamond" w:eastAsia="MS PMincho" w:hAnsi="Garamond"/>
        </w:rPr>
      </w:pPr>
    </w:p>
    <w:p w14:paraId="48F26388" w14:textId="77777777" w:rsidR="00765BF8" w:rsidRDefault="00765BF8" w:rsidP="00347083">
      <w:pPr>
        <w:pStyle w:val="NoSpacing"/>
        <w:rPr>
          <w:rFonts w:ascii="Garamond" w:eastAsia="MS PMincho" w:hAnsi="Garamond"/>
        </w:rPr>
      </w:pPr>
    </w:p>
    <w:p w14:paraId="15E130B6" w14:textId="77777777" w:rsidR="00765BF8" w:rsidRDefault="00765BF8" w:rsidP="00347083">
      <w:pPr>
        <w:pStyle w:val="NoSpacing"/>
        <w:rPr>
          <w:rFonts w:ascii="Garamond" w:eastAsia="MS PMincho" w:hAnsi="Garamond"/>
        </w:rPr>
      </w:pPr>
    </w:p>
    <w:p w14:paraId="7B167F3E" w14:textId="77777777" w:rsidR="00765BF8" w:rsidRDefault="00765BF8" w:rsidP="00347083">
      <w:pPr>
        <w:pStyle w:val="NoSpacing"/>
        <w:rPr>
          <w:rFonts w:ascii="Garamond" w:eastAsia="MS PMincho" w:hAnsi="Garamond"/>
        </w:rPr>
      </w:pPr>
    </w:p>
    <w:p w14:paraId="291C7884" w14:textId="77777777" w:rsidR="00765BF8" w:rsidRDefault="00765BF8" w:rsidP="00347083">
      <w:pPr>
        <w:pStyle w:val="NoSpacing"/>
        <w:rPr>
          <w:rFonts w:ascii="Garamond" w:eastAsia="MS PMincho" w:hAnsi="Garamond"/>
        </w:rPr>
      </w:pPr>
    </w:p>
    <w:p w14:paraId="444837B2" w14:textId="77777777" w:rsidR="00765BF8" w:rsidRDefault="00765BF8" w:rsidP="00347083">
      <w:pPr>
        <w:pStyle w:val="NoSpacing"/>
        <w:rPr>
          <w:rFonts w:ascii="Garamond" w:eastAsia="MS PMincho" w:hAnsi="Garamond"/>
        </w:rPr>
      </w:pPr>
    </w:p>
    <w:p w14:paraId="218D760B" w14:textId="77777777" w:rsidR="00765BF8" w:rsidRDefault="00765BF8" w:rsidP="00347083">
      <w:pPr>
        <w:pStyle w:val="NoSpacing"/>
        <w:rPr>
          <w:rFonts w:ascii="Garamond" w:eastAsia="MS PMincho" w:hAnsi="Garamond"/>
        </w:rPr>
      </w:pPr>
    </w:p>
    <w:p w14:paraId="4AF63752" w14:textId="77777777" w:rsidR="00765BF8" w:rsidRDefault="00765BF8" w:rsidP="00347083">
      <w:pPr>
        <w:pStyle w:val="NoSpacing"/>
        <w:rPr>
          <w:rFonts w:ascii="Garamond" w:eastAsia="MS PMincho" w:hAnsi="Garamond"/>
        </w:rPr>
      </w:pPr>
    </w:p>
    <w:p w14:paraId="62B52EE3" w14:textId="77777777" w:rsidR="00765BF8" w:rsidRDefault="00765BF8" w:rsidP="00347083">
      <w:pPr>
        <w:pStyle w:val="NoSpacing"/>
        <w:rPr>
          <w:rFonts w:ascii="Garamond" w:eastAsia="MS PMincho" w:hAnsi="Garamond"/>
        </w:rPr>
      </w:pPr>
    </w:p>
    <w:p w14:paraId="5BD49C18" w14:textId="77777777" w:rsidR="00765BF8" w:rsidRDefault="00765BF8" w:rsidP="00347083">
      <w:pPr>
        <w:pStyle w:val="NoSpacing"/>
        <w:rPr>
          <w:rFonts w:ascii="Garamond" w:eastAsia="MS PMincho" w:hAnsi="Garamond"/>
        </w:rPr>
      </w:pPr>
    </w:p>
    <w:p w14:paraId="06753890" w14:textId="77777777" w:rsidR="00765BF8" w:rsidRDefault="00765BF8" w:rsidP="00347083">
      <w:pPr>
        <w:pStyle w:val="NoSpacing"/>
        <w:rPr>
          <w:rFonts w:ascii="Garamond" w:eastAsia="MS PMincho" w:hAnsi="Garamond"/>
        </w:rPr>
      </w:pPr>
    </w:p>
    <w:p w14:paraId="5A0798BE" w14:textId="77777777" w:rsidR="00765BF8" w:rsidRDefault="00765BF8" w:rsidP="00347083">
      <w:pPr>
        <w:pStyle w:val="NoSpacing"/>
        <w:rPr>
          <w:rFonts w:ascii="Garamond" w:eastAsia="MS PMincho" w:hAnsi="Garamond"/>
        </w:rPr>
      </w:pPr>
    </w:p>
    <w:p w14:paraId="707BA635" w14:textId="77777777" w:rsidR="00765BF8" w:rsidRPr="00C40C47" w:rsidRDefault="00765BF8" w:rsidP="00347083">
      <w:pPr>
        <w:jc w:val="center"/>
        <w:rPr>
          <w:rFonts w:ascii="Garamond" w:hAnsi="Garamond"/>
          <w:iCs/>
          <w:sz w:val="44"/>
          <w:szCs w:val="44"/>
        </w:rPr>
      </w:pPr>
    </w:p>
    <w:p w14:paraId="52A442C1" w14:textId="77777777" w:rsidR="00765BF8" w:rsidRDefault="00765BF8" w:rsidP="00347083">
      <w:pPr>
        <w:rPr>
          <w:rFonts w:ascii="Garamond" w:hAnsi="Garamond"/>
          <w:iCs/>
        </w:rPr>
      </w:pPr>
    </w:p>
    <w:p w14:paraId="02A1B790" w14:textId="77777777" w:rsidR="00765BF8" w:rsidRDefault="00765BF8" w:rsidP="00347083">
      <w:pPr>
        <w:rPr>
          <w:rFonts w:ascii="Garamond" w:hAnsi="Garamond"/>
          <w:iCs/>
        </w:rPr>
      </w:pPr>
    </w:p>
    <w:p w14:paraId="110BD3CD" w14:textId="77777777" w:rsidR="00765BF8" w:rsidRDefault="00765BF8" w:rsidP="00347083">
      <w:pPr>
        <w:rPr>
          <w:rFonts w:ascii="Garamond" w:hAnsi="Garamond"/>
          <w:iCs/>
        </w:rPr>
      </w:pPr>
    </w:p>
    <w:p w14:paraId="0DC913B4" w14:textId="77777777" w:rsidR="00765BF8" w:rsidRDefault="00765BF8" w:rsidP="00347083">
      <w:pPr>
        <w:rPr>
          <w:rFonts w:ascii="Garamond" w:hAnsi="Garamond"/>
          <w:iCs/>
        </w:rPr>
      </w:pPr>
    </w:p>
    <w:p w14:paraId="76059BA8" w14:textId="77777777" w:rsidR="00765BF8" w:rsidRDefault="00765BF8" w:rsidP="00347083">
      <w:pPr>
        <w:rPr>
          <w:rFonts w:ascii="Garamond" w:hAnsi="Garamond"/>
          <w:iCs/>
        </w:rPr>
      </w:pPr>
    </w:p>
    <w:p w14:paraId="50316FDF" w14:textId="77777777" w:rsidR="00765BF8" w:rsidRDefault="00765BF8" w:rsidP="00347083">
      <w:pPr>
        <w:rPr>
          <w:rFonts w:ascii="Garamond" w:hAnsi="Garamond"/>
          <w:iCs/>
        </w:rPr>
      </w:pPr>
    </w:p>
    <w:p w14:paraId="139D90F6" w14:textId="77777777" w:rsidR="00765BF8" w:rsidRDefault="00765BF8" w:rsidP="00347083">
      <w:pPr>
        <w:rPr>
          <w:rFonts w:ascii="Garamond" w:hAnsi="Garamond"/>
          <w:iCs/>
        </w:rPr>
      </w:pPr>
    </w:p>
    <w:p w14:paraId="1ECEE3C4" w14:textId="77777777" w:rsidR="00765BF8" w:rsidRDefault="00765BF8" w:rsidP="00347083">
      <w:pPr>
        <w:rPr>
          <w:rFonts w:ascii="Garamond" w:hAnsi="Garamond"/>
          <w:iCs/>
        </w:rPr>
      </w:pPr>
    </w:p>
    <w:p w14:paraId="0204AB1A" w14:textId="77777777" w:rsidR="00765BF8" w:rsidRDefault="00765BF8" w:rsidP="00347083">
      <w:pPr>
        <w:rPr>
          <w:rFonts w:ascii="Garamond" w:hAnsi="Garamond"/>
          <w:iCs/>
        </w:rPr>
      </w:pPr>
    </w:p>
    <w:p w14:paraId="38A494D9" w14:textId="77777777" w:rsidR="00B129D2" w:rsidRDefault="00B129D2" w:rsidP="00347083">
      <w:pPr>
        <w:rPr>
          <w:rFonts w:ascii="Garamond" w:hAnsi="Garamond"/>
          <w:iCs/>
        </w:rPr>
      </w:pPr>
    </w:p>
    <w:p w14:paraId="0B0F44B6" w14:textId="77777777" w:rsidR="00B129D2" w:rsidRDefault="00B129D2" w:rsidP="00347083">
      <w:pPr>
        <w:rPr>
          <w:rFonts w:ascii="Garamond" w:hAnsi="Garamond"/>
          <w:iCs/>
        </w:rPr>
      </w:pPr>
    </w:p>
    <w:p w14:paraId="56B2EC18" w14:textId="77777777" w:rsidR="00EC7828" w:rsidRDefault="00EC7828" w:rsidP="00EC7828">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207E8F2" w14:textId="6D1EEE90" w:rsidR="00EC7828" w:rsidRPr="00FB0556" w:rsidRDefault="00EC7828" w:rsidP="00EC7828">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64806AFF" w14:textId="69A41B8A" w:rsidR="00EC7828" w:rsidRPr="00FB0556" w:rsidRDefault="00EC7828" w:rsidP="00EC7828">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13</w:t>
      </w:r>
    </w:p>
    <w:p w14:paraId="6826A24E" w14:textId="77777777" w:rsidR="00B129D2" w:rsidRDefault="00B129D2" w:rsidP="00347083">
      <w:pPr>
        <w:rPr>
          <w:rFonts w:ascii="Garamond" w:hAnsi="Garamond"/>
          <w:iCs/>
        </w:rPr>
      </w:pPr>
    </w:p>
    <w:p w14:paraId="2D2D6D9E" w14:textId="77777777" w:rsidR="00B129D2" w:rsidRDefault="00B129D2" w:rsidP="00347083">
      <w:pPr>
        <w:rPr>
          <w:rFonts w:ascii="Garamond" w:hAnsi="Garamond"/>
          <w:iCs/>
        </w:rPr>
      </w:pPr>
    </w:p>
    <w:p w14:paraId="42D313B9" w14:textId="77777777" w:rsidR="00B129D2" w:rsidRDefault="00B129D2" w:rsidP="00347083">
      <w:pPr>
        <w:rPr>
          <w:rFonts w:ascii="Garamond" w:hAnsi="Garamond"/>
          <w:iCs/>
        </w:rPr>
      </w:pPr>
    </w:p>
    <w:p w14:paraId="04836740" w14:textId="77777777" w:rsidR="00B129D2" w:rsidRDefault="00B129D2" w:rsidP="00347083">
      <w:pPr>
        <w:rPr>
          <w:rFonts w:ascii="Garamond" w:hAnsi="Garamond"/>
          <w:iCs/>
        </w:rPr>
      </w:pPr>
    </w:p>
    <w:p w14:paraId="7A9627E7" w14:textId="77777777" w:rsidR="00B129D2" w:rsidRDefault="00B129D2" w:rsidP="00347083">
      <w:pPr>
        <w:rPr>
          <w:rFonts w:ascii="Garamond" w:hAnsi="Garamond"/>
          <w:iCs/>
        </w:rPr>
      </w:pPr>
    </w:p>
    <w:p w14:paraId="0824B035" w14:textId="77777777" w:rsidR="00765BF8" w:rsidRDefault="00765BF8" w:rsidP="00347083">
      <w:pPr>
        <w:rPr>
          <w:rFonts w:ascii="Garamond" w:hAnsi="Garamond"/>
          <w:iCs/>
        </w:rPr>
      </w:pPr>
    </w:p>
    <w:p w14:paraId="4FEAA340" w14:textId="77777777" w:rsidR="00B129D2" w:rsidRDefault="00B129D2" w:rsidP="00347083">
      <w:pPr>
        <w:rPr>
          <w:rFonts w:ascii="Garamond" w:hAnsi="Garamond"/>
          <w:iCs/>
        </w:rPr>
      </w:pPr>
    </w:p>
    <w:p w14:paraId="7881A9E6" w14:textId="77777777" w:rsidR="00B129D2" w:rsidRPr="00EC7828" w:rsidRDefault="00B129D2" w:rsidP="00347083">
      <w:pPr>
        <w:rPr>
          <w:rFonts w:ascii="Garamond" w:hAnsi="Garamond"/>
          <w:iCs/>
          <w:sz w:val="20"/>
          <w:szCs w:val="20"/>
        </w:rPr>
      </w:pPr>
    </w:p>
    <w:p w14:paraId="01486781" w14:textId="77777777" w:rsidR="00B129D2" w:rsidRPr="004E6171" w:rsidRDefault="00B129D2" w:rsidP="00347083">
      <w:pPr>
        <w:rPr>
          <w:rFonts w:ascii="Garamond" w:hAnsi="Garamond"/>
          <w:iCs/>
          <w:sz w:val="18"/>
          <w:szCs w:val="18"/>
        </w:rPr>
      </w:pPr>
    </w:p>
    <w:p w14:paraId="05D70AA5" w14:textId="77777777" w:rsidR="00765BF8" w:rsidRPr="00C40C47" w:rsidRDefault="00765BF8" w:rsidP="00347083">
      <w:pPr>
        <w:jc w:val="center"/>
        <w:rPr>
          <w:rFonts w:ascii="Garamond" w:hAnsi="Garamond"/>
          <w:iCs/>
          <w:szCs w:val="24"/>
        </w:rPr>
      </w:pPr>
    </w:p>
    <w:p w14:paraId="25C00993" w14:textId="77777777" w:rsidR="00765BF8" w:rsidRPr="00C40C47" w:rsidRDefault="00765BF8" w:rsidP="00347083">
      <w:pPr>
        <w:jc w:val="center"/>
        <w:rPr>
          <w:rFonts w:ascii="Garamond" w:hAnsi="Garamond"/>
          <w:b/>
          <w:iCs/>
          <w:szCs w:val="24"/>
        </w:rPr>
      </w:pPr>
    </w:p>
    <w:p w14:paraId="533C17A1" w14:textId="5ECA2280"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I’ve been in Juvenile Hall for about four weeks, but only managed to stay out in the main population for about an hour.</w:t>
      </w:r>
    </w:p>
    <w:p w14:paraId="4363636A" w14:textId="77777777"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I don’t really remember what happened the second time I got out ‘The Hole,’ but I did manage to stay out of ‘The Hole,’ long enough to watch an episode or two of Tom &amp; Jerry.</w:t>
      </w:r>
    </w:p>
    <w:p w14:paraId="56E9B0E0" w14:textId="77777777"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I think everyone managed to mind their P’s and Q’s.</w:t>
      </w:r>
    </w:p>
    <w:p w14:paraId="5E335345"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ab/>
        <w:t>I don’t know? I don’t really remember.</w:t>
      </w:r>
    </w:p>
    <w:p w14:paraId="720E6C5C" w14:textId="011933DF"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I did talk to a couple of psychiatrists though, I do remember that</w:t>
      </w:r>
      <w:r w:rsidR="001D1DDF">
        <w:rPr>
          <w:rFonts w:ascii="Garamond" w:eastAsia="MS PMincho" w:hAnsi="Garamond"/>
          <w:sz w:val="24"/>
          <w:szCs w:val="24"/>
        </w:rPr>
        <w:t>…</w:t>
      </w:r>
      <w:r w:rsidRPr="00883FF3">
        <w:rPr>
          <w:rFonts w:ascii="Garamond" w:eastAsia="MS PMincho" w:hAnsi="Garamond"/>
          <w:sz w:val="24"/>
          <w:szCs w:val="24"/>
        </w:rPr>
        <w:t xml:space="preserve"> </w:t>
      </w:r>
    </w:p>
    <w:p w14:paraId="2E5FEDA6"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ab/>
      </w:r>
      <w:r w:rsidRPr="00883FF3">
        <w:rPr>
          <w:rFonts w:ascii="Garamond" w:eastAsia="MS PMincho" w:hAnsi="Garamond"/>
          <w:sz w:val="24"/>
          <w:szCs w:val="24"/>
        </w:rPr>
        <w:tab/>
        <w:t>…they picked</w:t>
      </w:r>
    </w:p>
    <w:p w14:paraId="312CC642"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ab/>
      </w:r>
      <w:r w:rsidRPr="00883FF3">
        <w:rPr>
          <w:rFonts w:ascii="Garamond" w:eastAsia="MS PMincho" w:hAnsi="Garamond"/>
          <w:sz w:val="24"/>
          <w:szCs w:val="24"/>
        </w:rPr>
        <w:tab/>
      </w:r>
      <w:r w:rsidRPr="00883FF3">
        <w:rPr>
          <w:rFonts w:ascii="Garamond" w:eastAsia="MS PMincho" w:hAnsi="Garamond"/>
          <w:sz w:val="24"/>
          <w:szCs w:val="24"/>
        </w:rPr>
        <w:tab/>
        <w:t>…they prodded</w:t>
      </w:r>
    </w:p>
    <w:p w14:paraId="1DBE9A5C"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ab/>
      </w:r>
      <w:r w:rsidRPr="00883FF3">
        <w:rPr>
          <w:rFonts w:ascii="Garamond" w:eastAsia="MS PMincho" w:hAnsi="Garamond"/>
          <w:sz w:val="24"/>
          <w:szCs w:val="24"/>
        </w:rPr>
        <w:tab/>
        <w:t>…they wrote down some shit…</w:t>
      </w:r>
    </w:p>
    <w:p w14:paraId="343480BB"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ab/>
        <w:t>…analyzed the shit they wrote down…</w:t>
      </w:r>
    </w:p>
    <w:p w14:paraId="5D3B6072"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ab/>
        <w:t xml:space="preserve">…and then doped me up. </w:t>
      </w:r>
    </w:p>
    <w:p w14:paraId="49EFDF70" w14:textId="16347ABC"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There were some</w:t>
      </w:r>
      <w:r w:rsidR="00536C81">
        <w:rPr>
          <w:rFonts w:ascii="Garamond" w:eastAsia="MS PMincho" w:hAnsi="Garamond"/>
          <w:sz w:val="24"/>
          <w:szCs w:val="24"/>
        </w:rPr>
        <w:t xml:space="preserve"> res</w:t>
      </w:r>
      <w:r w:rsidR="00D222C3">
        <w:rPr>
          <w:rFonts w:ascii="Garamond" w:eastAsia="MS PMincho" w:hAnsi="Garamond"/>
          <w:sz w:val="24"/>
          <w:szCs w:val="24"/>
        </w:rPr>
        <w:t>tful groups in between the four</w:t>
      </w:r>
      <w:r w:rsidR="005E624C">
        <w:rPr>
          <w:rFonts w:ascii="Garamond" w:eastAsia="MS PMincho" w:hAnsi="Garamond"/>
          <w:sz w:val="24"/>
          <w:szCs w:val="24"/>
        </w:rPr>
        <w:t>-</w:t>
      </w:r>
      <w:r w:rsidRPr="00883FF3">
        <w:rPr>
          <w:rFonts w:ascii="Garamond" w:eastAsia="MS PMincho" w:hAnsi="Garamond"/>
          <w:sz w:val="24"/>
          <w:szCs w:val="24"/>
        </w:rPr>
        <w:t>point</w:t>
      </w:r>
      <w:r w:rsidR="00536C81">
        <w:rPr>
          <w:rFonts w:ascii="Garamond" w:eastAsia="MS PMincho" w:hAnsi="Garamond"/>
          <w:sz w:val="24"/>
          <w:szCs w:val="24"/>
        </w:rPr>
        <w:t xml:space="preserve">           </w:t>
      </w:r>
      <w:r w:rsidRPr="00883FF3">
        <w:rPr>
          <w:rFonts w:ascii="Garamond" w:eastAsia="MS PMincho" w:hAnsi="Garamond"/>
          <w:sz w:val="24"/>
          <w:szCs w:val="24"/>
        </w:rPr>
        <w:t xml:space="preserve"> restraints, and some four</w:t>
      </w:r>
      <w:r w:rsidR="005E624C">
        <w:rPr>
          <w:rFonts w:ascii="Garamond" w:eastAsia="MS PMincho" w:hAnsi="Garamond"/>
          <w:sz w:val="24"/>
          <w:szCs w:val="24"/>
        </w:rPr>
        <w:t>-</w:t>
      </w:r>
      <w:r w:rsidRPr="00883FF3">
        <w:rPr>
          <w:rFonts w:ascii="Garamond" w:eastAsia="MS PMincho" w:hAnsi="Garamond"/>
          <w:sz w:val="24"/>
          <w:szCs w:val="24"/>
        </w:rPr>
        <w:t xml:space="preserve">point restraints in between the restful groups. </w:t>
      </w:r>
    </w:p>
    <w:p w14:paraId="62271DB0" w14:textId="7728154C" w:rsidR="0088770C"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 xml:space="preserve">But to pin point the exact nature of these </w:t>
      </w:r>
      <w:r w:rsidR="00A63865">
        <w:rPr>
          <w:rFonts w:ascii="Garamond" w:eastAsia="MS PMincho" w:hAnsi="Garamond"/>
          <w:sz w:val="24"/>
          <w:szCs w:val="24"/>
        </w:rPr>
        <w:t xml:space="preserve">restraints, </w:t>
      </w:r>
      <w:r w:rsidRPr="00883FF3">
        <w:rPr>
          <w:rFonts w:ascii="Garamond" w:eastAsia="MS PMincho" w:hAnsi="Garamond"/>
          <w:sz w:val="24"/>
          <w:szCs w:val="24"/>
        </w:rPr>
        <w:t xml:space="preserve">I couldn’t quite tell you? </w:t>
      </w:r>
    </w:p>
    <w:p w14:paraId="61099C4A" w14:textId="11AADF1A"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I just know that they were there.</w:t>
      </w:r>
    </w:p>
    <w:p w14:paraId="48BDBBAB"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ab/>
        <w:t>And that they were there.</w:t>
      </w:r>
    </w:p>
    <w:p w14:paraId="31D56178"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ab/>
        <w:t>And that they were there.</w:t>
      </w:r>
    </w:p>
    <w:p w14:paraId="620903F8" w14:textId="2690C96B"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lastRenderedPageBreak/>
        <w:t xml:space="preserve">It eventually got to the point that when they </w:t>
      </w:r>
      <w:r w:rsidR="00536C81">
        <w:rPr>
          <w:rFonts w:ascii="Garamond" w:eastAsia="MS PMincho" w:hAnsi="Garamond"/>
          <w:sz w:val="24"/>
          <w:szCs w:val="24"/>
        </w:rPr>
        <w:t>weren’t there</w:t>
      </w:r>
      <w:r w:rsidRPr="00883FF3">
        <w:rPr>
          <w:rFonts w:ascii="Garamond" w:eastAsia="MS PMincho" w:hAnsi="Garamond"/>
          <w:sz w:val="24"/>
          <w:szCs w:val="24"/>
        </w:rPr>
        <w:t xml:space="preserve">…? </w:t>
      </w:r>
    </w:p>
    <w:p w14:paraId="0EEA36F6" w14:textId="77777777"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 xml:space="preserve">…it felt as if a part of me was missing. </w:t>
      </w:r>
    </w:p>
    <w:p w14:paraId="3FB5D8A2" w14:textId="77777777"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 xml:space="preserve">I didn’t have a toilet in my cell, so after hours upon hours of kicking on my cell door, and shouting obscenities at the staff member on duty, I would eventually just have to take a piss in the corner of my cell. </w:t>
      </w:r>
    </w:p>
    <w:p w14:paraId="3E44A61A" w14:textId="7762691E"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And so, as… to… not… have… it… spread thr</w:t>
      </w:r>
      <w:r w:rsidR="005F3190">
        <w:rPr>
          <w:rFonts w:ascii="Garamond" w:eastAsia="MS PMincho" w:hAnsi="Garamond"/>
          <w:sz w:val="24"/>
          <w:szCs w:val="24"/>
        </w:rPr>
        <w:t>ough</w:t>
      </w:r>
      <w:r w:rsidRPr="00883FF3">
        <w:rPr>
          <w:rFonts w:ascii="Garamond" w:eastAsia="MS PMincho" w:hAnsi="Garamond"/>
          <w:sz w:val="24"/>
          <w:szCs w:val="24"/>
        </w:rPr>
        <w:t>out the cell, I would have to use my clothes to either sop it up</w:t>
      </w:r>
      <w:r w:rsidR="00536C81">
        <w:rPr>
          <w:rFonts w:ascii="Garamond" w:eastAsia="MS PMincho" w:hAnsi="Garamond"/>
          <w:sz w:val="24"/>
          <w:szCs w:val="24"/>
        </w:rPr>
        <w:t>,</w:t>
      </w:r>
      <w:r w:rsidRPr="00883FF3">
        <w:rPr>
          <w:rFonts w:ascii="Garamond" w:eastAsia="MS PMincho" w:hAnsi="Garamond"/>
          <w:sz w:val="24"/>
          <w:szCs w:val="24"/>
        </w:rPr>
        <w:t xml:space="preserve"> by peei</w:t>
      </w:r>
      <w:r w:rsidR="00A42EB8">
        <w:rPr>
          <w:rFonts w:ascii="Garamond" w:eastAsia="MS PMincho" w:hAnsi="Garamond"/>
          <w:sz w:val="24"/>
          <w:szCs w:val="24"/>
        </w:rPr>
        <w:t>ng on my shirt, socks, and underwear</w:t>
      </w:r>
      <w:r w:rsidRPr="00883FF3">
        <w:rPr>
          <w:rFonts w:ascii="Garamond" w:eastAsia="MS PMincho" w:hAnsi="Garamond"/>
          <w:sz w:val="24"/>
          <w:szCs w:val="24"/>
        </w:rPr>
        <w:t>…</w:t>
      </w:r>
    </w:p>
    <w:p w14:paraId="6AA518D2" w14:textId="10F71880"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ab/>
        <w:t>…or just build</w:t>
      </w:r>
      <w:r w:rsidR="00476FFA">
        <w:rPr>
          <w:rFonts w:ascii="Garamond" w:eastAsia="MS PMincho" w:hAnsi="Garamond"/>
          <w:sz w:val="24"/>
          <w:szCs w:val="24"/>
        </w:rPr>
        <w:t xml:space="preserve"> a dam to contain it completely.</w:t>
      </w:r>
    </w:p>
    <w:p w14:paraId="190D935B" w14:textId="3E480DEF"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So</w:t>
      </w:r>
      <w:r w:rsidR="00536C81">
        <w:rPr>
          <w:rFonts w:ascii="Garamond" w:eastAsia="MS PMincho" w:hAnsi="Garamond"/>
          <w:sz w:val="24"/>
          <w:szCs w:val="24"/>
        </w:rPr>
        <w:t>,</w:t>
      </w:r>
      <w:r w:rsidRPr="00883FF3">
        <w:rPr>
          <w:rFonts w:ascii="Garamond" w:eastAsia="MS PMincho" w:hAnsi="Garamond"/>
          <w:sz w:val="24"/>
          <w:szCs w:val="24"/>
        </w:rPr>
        <w:t xml:space="preserve"> then I would find myself naked, but that didn’t stop me from still kicking on the door. </w:t>
      </w:r>
    </w:p>
    <w:p w14:paraId="38DAC541" w14:textId="7422F4AA"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I couldn’t yell and ki</w:t>
      </w:r>
      <w:r w:rsidR="00536C81">
        <w:rPr>
          <w:rFonts w:ascii="Garamond" w:eastAsia="MS PMincho" w:hAnsi="Garamond"/>
          <w:sz w:val="24"/>
          <w:szCs w:val="24"/>
        </w:rPr>
        <w:t>ck on the door at the same time.</w:t>
      </w:r>
    </w:p>
    <w:p w14:paraId="3BCE151F" w14:textId="14C2C216" w:rsidR="00765BF8" w:rsidRPr="00883FF3" w:rsidRDefault="00536C81" w:rsidP="00536C81">
      <w:pPr>
        <w:pStyle w:val="NoSpacing"/>
        <w:ind w:firstLine="432"/>
        <w:jc w:val="both"/>
        <w:rPr>
          <w:rFonts w:ascii="Garamond" w:eastAsia="MS PMincho" w:hAnsi="Garamond"/>
          <w:sz w:val="24"/>
          <w:szCs w:val="24"/>
        </w:rPr>
      </w:pPr>
      <w:r w:rsidRPr="00883FF3">
        <w:rPr>
          <w:rFonts w:ascii="Garamond" w:eastAsia="MS PMincho" w:hAnsi="Garamond"/>
          <w:sz w:val="24"/>
          <w:szCs w:val="24"/>
        </w:rPr>
        <w:t>S</w:t>
      </w:r>
      <w:r w:rsidR="00765BF8" w:rsidRPr="00883FF3">
        <w:rPr>
          <w:rFonts w:ascii="Garamond" w:eastAsia="MS PMincho" w:hAnsi="Garamond"/>
          <w:sz w:val="24"/>
          <w:szCs w:val="24"/>
        </w:rPr>
        <w:t>o</w:t>
      </w:r>
      <w:r>
        <w:rPr>
          <w:rFonts w:ascii="Garamond" w:eastAsia="MS PMincho" w:hAnsi="Garamond"/>
          <w:sz w:val="24"/>
          <w:szCs w:val="24"/>
        </w:rPr>
        <w:t>,</w:t>
      </w:r>
      <w:r w:rsidR="00765BF8" w:rsidRPr="00883FF3">
        <w:rPr>
          <w:rFonts w:ascii="Garamond" w:eastAsia="MS PMincho" w:hAnsi="Garamond"/>
          <w:sz w:val="24"/>
          <w:szCs w:val="24"/>
        </w:rPr>
        <w:t xml:space="preserve"> it was either one or the other.</w:t>
      </w:r>
    </w:p>
    <w:p w14:paraId="19A86E8B" w14:textId="77777777" w:rsidR="00D41C73" w:rsidRDefault="00D41C73" w:rsidP="00347083">
      <w:pPr>
        <w:pStyle w:val="NoSpacing"/>
        <w:ind w:firstLine="432"/>
        <w:jc w:val="both"/>
        <w:rPr>
          <w:rFonts w:ascii="Garamond" w:eastAsia="MS PMincho" w:hAnsi="Garamond"/>
          <w:sz w:val="24"/>
          <w:szCs w:val="24"/>
        </w:rPr>
      </w:pPr>
    </w:p>
    <w:p w14:paraId="6C0D1D2D" w14:textId="7CD9754D"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Sometimes I would end up having to sit down on my butt and kick o</w:t>
      </w:r>
      <w:r w:rsidR="00526380">
        <w:rPr>
          <w:rFonts w:ascii="Garamond" w:eastAsia="MS PMincho" w:hAnsi="Garamond"/>
          <w:sz w:val="24"/>
          <w:szCs w:val="24"/>
        </w:rPr>
        <w:t>n</w:t>
      </w:r>
      <w:r w:rsidRPr="00883FF3">
        <w:rPr>
          <w:rFonts w:ascii="Garamond" w:eastAsia="MS PMincho" w:hAnsi="Garamond"/>
          <w:sz w:val="24"/>
          <w:szCs w:val="24"/>
        </w:rPr>
        <w:t xml:space="preserve"> the door, because I’d gotten tired of standing </w:t>
      </w:r>
      <w:r w:rsidR="00ED3DA5">
        <w:rPr>
          <w:rFonts w:ascii="Garamond" w:eastAsia="MS PMincho" w:hAnsi="Garamond"/>
          <w:sz w:val="24"/>
          <w:szCs w:val="24"/>
        </w:rPr>
        <w:t>&amp;</w:t>
      </w:r>
      <w:r w:rsidRPr="00883FF3">
        <w:rPr>
          <w:rFonts w:ascii="Garamond" w:eastAsia="MS PMincho" w:hAnsi="Garamond"/>
          <w:sz w:val="24"/>
          <w:szCs w:val="24"/>
        </w:rPr>
        <w:t xml:space="preserve"> kicking.</w:t>
      </w:r>
    </w:p>
    <w:p w14:paraId="0581D1A1" w14:textId="0500D524" w:rsidR="00765BF8" w:rsidRPr="00883FF3" w:rsidRDefault="00765BF8" w:rsidP="00536C81">
      <w:pPr>
        <w:pStyle w:val="NoSpacing"/>
        <w:ind w:firstLine="432"/>
        <w:jc w:val="both"/>
        <w:rPr>
          <w:rFonts w:ascii="Garamond" w:eastAsia="MS PMincho" w:hAnsi="Garamond"/>
          <w:sz w:val="24"/>
          <w:szCs w:val="24"/>
        </w:rPr>
      </w:pPr>
      <w:r w:rsidRPr="00883FF3">
        <w:rPr>
          <w:rFonts w:ascii="Garamond" w:eastAsia="MS PMincho" w:hAnsi="Garamond"/>
          <w:sz w:val="24"/>
          <w:szCs w:val="24"/>
        </w:rPr>
        <w:t>But sitting on my butt and trying to kick on the door got uncomfortable and awkward. So</w:t>
      </w:r>
      <w:r w:rsidR="00536C81">
        <w:rPr>
          <w:rFonts w:ascii="Garamond" w:eastAsia="MS PMincho" w:hAnsi="Garamond"/>
          <w:sz w:val="24"/>
          <w:szCs w:val="24"/>
        </w:rPr>
        <w:t xml:space="preserve">, </w:t>
      </w:r>
      <w:r w:rsidRPr="00883FF3">
        <w:rPr>
          <w:rFonts w:ascii="Garamond" w:eastAsia="MS PMincho" w:hAnsi="Garamond"/>
          <w:sz w:val="24"/>
          <w:szCs w:val="24"/>
        </w:rPr>
        <w:t>I would lie down on my back to be more comfortable in my efforts to disturb, but then I would find myself… waking up… from falling asleep, because… I… had … gotten… too comfortable.</w:t>
      </w:r>
    </w:p>
    <w:p w14:paraId="6053D412" w14:textId="093A950D" w:rsidR="00765BF8" w:rsidRPr="00883FF3" w:rsidRDefault="00765BF8" w:rsidP="00D41C73">
      <w:pPr>
        <w:pStyle w:val="NoSpacing"/>
        <w:ind w:firstLine="432"/>
        <w:jc w:val="both"/>
        <w:rPr>
          <w:rFonts w:ascii="Garamond" w:eastAsia="MS PMincho" w:hAnsi="Garamond"/>
          <w:sz w:val="24"/>
          <w:szCs w:val="24"/>
        </w:rPr>
      </w:pPr>
      <w:r w:rsidRPr="00883FF3">
        <w:rPr>
          <w:rFonts w:ascii="Garamond" w:eastAsia="MS PMincho" w:hAnsi="Garamond"/>
          <w:sz w:val="24"/>
          <w:szCs w:val="24"/>
        </w:rPr>
        <w:t>Well, as comfortable as one can be… when… you’re naked, and kicking on a steel door, in a cell, that smelled like piss.</w:t>
      </w:r>
    </w:p>
    <w:p w14:paraId="0AFB946E"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ab/>
        <w:t xml:space="preserve">But they continued to just ignore me and my rage. </w:t>
      </w:r>
    </w:p>
    <w:p w14:paraId="7079E3ED" w14:textId="77777777" w:rsidR="00765BF8" w:rsidRPr="00883FF3" w:rsidRDefault="00765BF8" w:rsidP="00347083">
      <w:pPr>
        <w:pStyle w:val="NoSpacing"/>
        <w:ind w:firstLine="720"/>
        <w:jc w:val="both"/>
        <w:rPr>
          <w:rFonts w:ascii="Garamond" w:eastAsia="MS PMincho" w:hAnsi="Garamond"/>
          <w:sz w:val="24"/>
          <w:szCs w:val="24"/>
        </w:rPr>
      </w:pPr>
    </w:p>
    <w:p w14:paraId="0F29DC22" w14:textId="77777777"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I was fucking over this… crying… for my mother shit.</w:t>
      </w:r>
    </w:p>
    <w:p w14:paraId="53EEC085" w14:textId="02AF3812"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I just wanted out so I could get to the dayroom and watch S</w:t>
      </w:r>
      <w:r w:rsidR="007E6DCC">
        <w:rPr>
          <w:rFonts w:ascii="Garamond" w:eastAsia="MS PMincho" w:hAnsi="Garamond"/>
          <w:sz w:val="24"/>
          <w:szCs w:val="24"/>
        </w:rPr>
        <w:t>co</w:t>
      </w:r>
      <w:r w:rsidRPr="00883FF3">
        <w:rPr>
          <w:rFonts w:ascii="Garamond" w:eastAsia="MS PMincho" w:hAnsi="Garamond"/>
          <w:sz w:val="24"/>
          <w:szCs w:val="24"/>
        </w:rPr>
        <w:t>oby Do too.</w:t>
      </w:r>
    </w:p>
    <w:p w14:paraId="095C82B0"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ab/>
        <w:t xml:space="preserve">But no. Instead… </w:t>
      </w:r>
    </w:p>
    <w:p w14:paraId="3D0E61A5"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…I found myself waking up, naked…</w:t>
      </w:r>
    </w:p>
    <w:p w14:paraId="6BC4CA42" w14:textId="77777777" w:rsidR="00765BF8" w:rsidRPr="00883FF3" w:rsidRDefault="00765BF8" w:rsidP="00347083">
      <w:pPr>
        <w:pStyle w:val="NoSpacing"/>
        <w:ind w:firstLine="720"/>
        <w:jc w:val="both"/>
        <w:rPr>
          <w:rFonts w:ascii="Garamond" w:eastAsia="MS PMincho" w:hAnsi="Garamond"/>
          <w:sz w:val="24"/>
          <w:szCs w:val="24"/>
        </w:rPr>
      </w:pPr>
      <w:r w:rsidRPr="00883FF3">
        <w:rPr>
          <w:rFonts w:ascii="Garamond" w:eastAsia="MS PMincho" w:hAnsi="Garamond"/>
          <w:sz w:val="24"/>
          <w:szCs w:val="24"/>
        </w:rPr>
        <w:t xml:space="preserve">…lying in my own urine… </w:t>
      </w:r>
    </w:p>
    <w:p w14:paraId="77904594"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…because my home-made-urinal… …dammed… up by cloth…</w:t>
      </w:r>
    </w:p>
    <w:p w14:paraId="74CA257D" w14:textId="787DD395" w:rsidR="00765BF8" w:rsidRPr="00883FF3" w:rsidRDefault="00765BF8" w:rsidP="00AE6CEA">
      <w:pPr>
        <w:pStyle w:val="NoSpacing"/>
        <w:ind w:firstLine="432"/>
        <w:jc w:val="both"/>
        <w:rPr>
          <w:rFonts w:ascii="Garamond" w:eastAsia="MS PMincho" w:hAnsi="Garamond"/>
          <w:sz w:val="24"/>
          <w:szCs w:val="24"/>
        </w:rPr>
      </w:pPr>
      <w:r w:rsidRPr="00883FF3">
        <w:rPr>
          <w:rFonts w:ascii="Garamond" w:eastAsia="MS PMincho" w:hAnsi="Garamond"/>
          <w:sz w:val="24"/>
          <w:szCs w:val="24"/>
        </w:rPr>
        <w:t xml:space="preserve">…had maxed out it’s </w:t>
      </w:r>
      <w:r w:rsidR="00E821C2">
        <w:rPr>
          <w:rFonts w:ascii="Garamond" w:eastAsia="MS PMincho" w:hAnsi="Garamond"/>
          <w:sz w:val="24"/>
          <w:szCs w:val="24"/>
        </w:rPr>
        <w:t>sponging/</w:t>
      </w:r>
      <w:r w:rsidRPr="00883FF3">
        <w:rPr>
          <w:rFonts w:ascii="Garamond" w:eastAsia="MS PMincho" w:hAnsi="Garamond"/>
          <w:sz w:val="24"/>
          <w:szCs w:val="24"/>
        </w:rPr>
        <w:t xml:space="preserve">holding </w:t>
      </w:r>
      <w:r w:rsidR="007E6DCC" w:rsidRPr="00883FF3">
        <w:rPr>
          <w:rFonts w:ascii="Garamond" w:eastAsia="MS PMincho" w:hAnsi="Garamond"/>
          <w:sz w:val="24"/>
          <w:szCs w:val="24"/>
        </w:rPr>
        <w:t>capacity and</w:t>
      </w:r>
      <w:r w:rsidRPr="00883FF3">
        <w:rPr>
          <w:rFonts w:ascii="Garamond" w:eastAsia="MS PMincho" w:hAnsi="Garamond"/>
          <w:sz w:val="24"/>
          <w:szCs w:val="24"/>
        </w:rPr>
        <w:t xml:space="preserve"> had seeped through… while I was sleeping.</w:t>
      </w:r>
    </w:p>
    <w:p w14:paraId="0A0D2DD1" w14:textId="77777777" w:rsidR="00765BF8" w:rsidRPr="00883FF3" w:rsidRDefault="00765BF8" w:rsidP="00347083">
      <w:pPr>
        <w:pStyle w:val="NoSpacing"/>
        <w:ind w:firstLine="432"/>
        <w:jc w:val="both"/>
        <w:rPr>
          <w:rFonts w:ascii="Garamond" w:eastAsia="MS PMincho" w:hAnsi="Garamond"/>
          <w:sz w:val="24"/>
          <w:szCs w:val="24"/>
        </w:rPr>
      </w:pPr>
    </w:p>
    <w:p w14:paraId="36A352B7" w14:textId="40488102" w:rsidR="00765BF8" w:rsidRPr="00883FF3" w:rsidRDefault="00765BF8" w:rsidP="00347083">
      <w:pPr>
        <w:pStyle w:val="NoSpacing"/>
        <w:ind w:firstLine="432"/>
        <w:jc w:val="both"/>
        <w:rPr>
          <w:rFonts w:ascii="Garamond" w:eastAsia="MS PMincho" w:hAnsi="Garamond"/>
          <w:sz w:val="24"/>
          <w:szCs w:val="24"/>
        </w:rPr>
      </w:pPr>
      <w:r w:rsidRPr="00883FF3">
        <w:rPr>
          <w:rFonts w:ascii="Garamond" w:eastAsia="MS PMincho" w:hAnsi="Garamond"/>
          <w:sz w:val="24"/>
          <w:szCs w:val="24"/>
        </w:rPr>
        <w:t>So</w:t>
      </w:r>
      <w:r w:rsidR="00536C81">
        <w:rPr>
          <w:rFonts w:ascii="Garamond" w:eastAsia="MS PMincho" w:hAnsi="Garamond"/>
          <w:sz w:val="24"/>
          <w:szCs w:val="24"/>
        </w:rPr>
        <w:t>,</w:t>
      </w:r>
      <w:r w:rsidRPr="00883FF3">
        <w:rPr>
          <w:rFonts w:ascii="Garamond" w:eastAsia="MS PMincho" w:hAnsi="Garamond"/>
          <w:sz w:val="24"/>
          <w:szCs w:val="24"/>
        </w:rPr>
        <w:t xml:space="preserve"> while I was in my slumber, I must have tossed and turned, quite a bit, be</w:t>
      </w:r>
      <w:r w:rsidR="002A4A69">
        <w:rPr>
          <w:rFonts w:ascii="Garamond" w:eastAsia="MS PMincho" w:hAnsi="Garamond"/>
          <w:sz w:val="24"/>
          <w:szCs w:val="24"/>
        </w:rPr>
        <w:t>cause I was now covered in piss.</w:t>
      </w:r>
    </w:p>
    <w:p w14:paraId="32A8FB44"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ab/>
        <w:t xml:space="preserve">I didn’t miss a beat though. </w:t>
      </w:r>
    </w:p>
    <w:p w14:paraId="17BC2FCE" w14:textId="07B7A86F" w:rsidR="00765BF8" w:rsidRPr="00883FF3" w:rsidRDefault="00536C81" w:rsidP="00347083">
      <w:pPr>
        <w:pStyle w:val="NoSpacing"/>
        <w:ind w:firstLine="432"/>
        <w:jc w:val="both"/>
        <w:rPr>
          <w:rFonts w:ascii="Garamond" w:eastAsia="MS PMincho" w:hAnsi="Garamond"/>
          <w:sz w:val="24"/>
          <w:szCs w:val="24"/>
        </w:rPr>
      </w:pPr>
      <w:r>
        <w:rPr>
          <w:rFonts w:ascii="Garamond" w:eastAsia="MS PMincho" w:hAnsi="Garamond"/>
          <w:sz w:val="24"/>
          <w:szCs w:val="24"/>
        </w:rPr>
        <w:lastRenderedPageBreak/>
        <w:t>I just continue my kicking</w:t>
      </w:r>
      <w:r w:rsidR="00765BF8" w:rsidRPr="00883FF3">
        <w:rPr>
          <w:rFonts w:ascii="Garamond" w:eastAsia="MS PMincho" w:hAnsi="Garamond"/>
          <w:sz w:val="24"/>
          <w:szCs w:val="24"/>
        </w:rPr>
        <w:t xml:space="preserve"> of the door… naked…</w:t>
      </w:r>
    </w:p>
    <w:p w14:paraId="2982ABFB"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ab/>
      </w:r>
      <w:r w:rsidRPr="00883FF3">
        <w:rPr>
          <w:rFonts w:ascii="Garamond" w:eastAsia="MS PMincho" w:hAnsi="Garamond"/>
          <w:sz w:val="24"/>
          <w:szCs w:val="24"/>
        </w:rPr>
        <w:tab/>
        <w:t>…and sliding backwards…</w:t>
      </w:r>
    </w:p>
    <w:p w14:paraId="150C943A" w14:textId="77777777" w:rsidR="00765BF8" w:rsidRPr="00883FF3" w:rsidRDefault="00765BF8" w:rsidP="00347083">
      <w:pPr>
        <w:pStyle w:val="NoSpacing"/>
        <w:jc w:val="both"/>
        <w:rPr>
          <w:rFonts w:ascii="Garamond" w:eastAsia="MS PMincho" w:hAnsi="Garamond"/>
          <w:sz w:val="24"/>
          <w:szCs w:val="24"/>
        </w:rPr>
      </w:pPr>
      <w:r w:rsidRPr="00883FF3">
        <w:rPr>
          <w:rFonts w:ascii="Garamond" w:eastAsia="MS PMincho" w:hAnsi="Garamond"/>
          <w:sz w:val="24"/>
          <w:szCs w:val="24"/>
        </w:rPr>
        <w:t>…with each kick…</w:t>
      </w:r>
    </w:p>
    <w:p w14:paraId="1E9F38F5" w14:textId="74A79312" w:rsidR="00765BF8" w:rsidRPr="008E414F" w:rsidRDefault="00765BF8" w:rsidP="00347083">
      <w:pPr>
        <w:pStyle w:val="NoSpacing"/>
        <w:jc w:val="both"/>
        <w:rPr>
          <w:rFonts w:ascii="Garamond" w:eastAsia="MS PMincho" w:hAnsi="Garamond"/>
        </w:rPr>
      </w:pPr>
      <w:r w:rsidRPr="00883FF3">
        <w:rPr>
          <w:rFonts w:ascii="Garamond" w:eastAsia="MS PMincho" w:hAnsi="Garamond"/>
          <w:sz w:val="24"/>
          <w:szCs w:val="24"/>
        </w:rPr>
        <w:tab/>
      </w:r>
      <w:r w:rsidRPr="00883FF3">
        <w:rPr>
          <w:rFonts w:ascii="Garamond" w:eastAsia="MS PMincho" w:hAnsi="Garamond"/>
          <w:sz w:val="24"/>
          <w:szCs w:val="24"/>
        </w:rPr>
        <w:tab/>
        <w:t>…on my piss-slicked-floor, and bare ass</w:t>
      </w:r>
      <w:r w:rsidR="002A4A69">
        <w:rPr>
          <w:rFonts w:ascii="Garamond" w:eastAsia="MS PMincho" w:hAnsi="Garamond"/>
          <w:sz w:val="24"/>
          <w:szCs w:val="24"/>
        </w:rPr>
        <w:t>.</w:t>
      </w:r>
    </w:p>
    <w:p w14:paraId="5D58D835" w14:textId="77777777" w:rsidR="00765BF8" w:rsidRPr="00B036AA" w:rsidRDefault="00765BF8" w:rsidP="00347083">
      <w:pPr>
        <w:pStyle w:val="NoSpacing"/>
        <w:jc w:val="both"/>
        <w:rPr>
          <w:rFonts w:ascii="Garamond" w:eastAsia="MS PMincho" w:hAnsi="Garamond"/>
        </w:rPr>
      </w:pPr>
    </w:p>
    <w:p w14:paraId="346B54DA" w14:textId="77777777" w:rsidR="00765BF8" w:rsidRPr="00B036AA" w:rsidRDefault="00765BF8" w:rsidP="00347083">
      <w:pPr>
        <w:pStyle w:val="NoSpacing"/>
        <w:rPr>
          <w:rFonts w:ascii="Garamond" w:eastAsia="MS PMincho" w:hAnsi="Garamond"/>
        </w:rPr>
      </w:pPr>
    </w:p>
    <w:p w14:paraId="14A302BE" w14:textId="77777777" w:rsidR="00765BF8" w:rsidRPr="00B036AA" w:rsidRDefault="00765BF8" w:rsidP="00347083">
      <w:pPr>
        <w:pStyle w:val="NoSpacing"/>
        <w:rPr>
          <w:rFonts w:ascii="Garamond" w:eastAsia="MS PMincho" w:hAnsi="Garamond"/>
        </w:rPr>
      </w:pPr>
    </w:p>
    <w:p w14:paraId="4CACFACE" w14:textId="77777777" w:rsidR="00765BF8" w:rsidRPr="00B036AA" w:rsidRDefault="00765BF8" w:rsidP="00347083">
      <w:pPr>
        <w:pStyle w:val="NoSpacing"/>
        <w:rPr>
          <w:rFonts w:ascii="Garamond" w:eastAsia="MS PMincho" w:hAnsi="Garamond"/>
        </w:rPr>
      </w:pPr>
    </w:p>
    <w:p w14:paraId="231E8B20" w14:textId="77777777" w:rsidR="00765BF8" w:rsidRPr="00B036AA" w:rsidRDefault="00765BF8" w:rsidP="00347083">
      <w:pPr>
        <w:pStyle w:val="NoSpacing"/>
        <w:rPr>
          <w:rFonts w:ascii="Garamond" w:eastAsia="MS PMincho" w:hAnsi="Garamond"/>
        </w:rPr>
      </w:pPr>
    </w:p>
    <w:p w14:paraId="65CC1FBE" w14:textId="77777777" w:rsidR="00765BF8" w:rsidRPr="00B036AA" w:rsidRDefault="00765BF8" w:rsidP="00347083">
      <w:pPr>
        <w:pStyle w:val="NoSpacing"/>
        <w:rPr>
          <w:rFonts w:ascii="Garamond" w:eastAsia="MS PMincho" w:hAnsi="Garamond"/>
        </w:rPr>
      </w:pPr>
    </w:p>
    <w:p w14:paraId="62EAA30C" w14:textId="77777777" w:rsidR="00765BF8" w:rsidRPr="00B036AA" w:rsidRDefault="00765BF8" w:rsidP="00347083">
      <w:pPr>
        <w:pStyle w:val="NoSpacing"/>
        <w:rPr>
          <w:rFonts w:ascii="Garamond" w:eastAsia="MS PMincho" w:hAnsi="Garamond"/>
        </w:rPr>
      </w:pPr>
    </w:p>
    <w:p w14:paraId="5E7DFA32" w14:textId="77777777" w:rsidR="00765BF8" w:rsidRPr="00B036AA" w:rsidRDefault="00765BF8" w:rsidP="00347083">
      <w:pPr>
        <w:pStyle w:val="NoSpacing"/>
        <w:rPr>
          <w:rFonts w:ascii="Garamond" w:eastAsia="MS PMincho" w:hAnsi="Garamond"/>
        </w:rPr>
      </w:pPr>
    </w:p>
    <w:p w14:paraId="21F42D27" w14:textId="77777777" w:rsidR="00765BF8" w:rsidRDefault="00765BF8" w:rsidP="00347083">
      <w:pPr>
        <w:pStyle w:val="NoSpacing"/>
        <w:rPr>
          <w:rFonts w:ascii="Garamond" w:eastAsia="MS PMincho" w:hAnsi="Garamond"/>
          <w:b/>
        </w:rPr>
      </w:pPr>
    </w:p>
    <w:p w14:paraId="2F74F49B" w14:textId="77777777" w:rsidR="00765BF8" w:rsidRDefault="00765BF8" w:rsidP="00347083">
      <w:pPr>
        <w:pStyle w:val="NoSpacing"/>
        <w:rPr>
          <w:rFonts w:ascii="Garamond" w:eastAsia="MS PMincho" w:hAnsi="Garamond"/>
          <w:b/>
        </w:rPr>
      </w:pPr>
    </w:p>
    <w:p w14:paraId="34D8A411" w14:textId="77777777" w:rsidR="00765BF8" w:rsidRDefault="00765BF8" w:rsidP="00347083">
      <w:pPr>
        <w:pStyle w:val="NoSpacing"/>
        <w:rPr>
          <w:rFonts w:ascii="Garamond" w:eastAsia="MS PMincho" w:hAnsi="Garamond"/>
          <w:b/>
        </w:rPr>
      </w:pPr>
    </w:p>
    <w:p w14:paraId="761AFE22" w14:textId="77777777" w:rsidR="00765BF8" w:rsidRDefault="00765BF8" w:rsidP="00347083">
      <w:pPr>
        <w:pStyle w:val="NoSpacing"/>
        <w:rPr>
          <w:rFonts w:ascii="Garamond" w:eastAsia="MS PMincho" w:hAnsi="Garamond"/>
          <w:b/>
        </w:rPr>
      </w:pPr>
    </w:p>
    <w:p w14:paraId="04945604" w14:textId="77777777" w:rsidR="00765BF8" w:rsidRDefault="00765BF8" w:rsidP="00347083">
      <w:pPr>
        <w:pStyle w:val="NoSpacing"/>
        <w:rPr>
          <w:rFonts w:ascii="Garamond" w:eastAsia="MS PMincho" w:hAnsi="Garamond"/>
          <w:b/>
        </w:rPr>
      </w:pPr>
    </w:p>
    <w:p w14:paraId="49B48E13" w14:textId="77777777" w:rsidR="00765BF8" w:rsidRDefault="00765BF8" w:rsidP="00347083">
      <w:pPr>
        <w:pStyle w:val="NoSpacing"/>
        <w:rPr>
          <w:rFonts w:ascii="Garamond" w:eastAsia="MS PMincho" w:hAnsi="Garamond"/>
          <w:b/>
        </w:rPr>
      </w:pPr>
    </w:p>
    <w:p w14:paraId="2EBB58B4" w14:textId="77777777" w:rsidR="00765BF8" w:rsidRDefault="00765BF8" w:rsidP="00347083">
      <w:pPr>
        <w:pStyle w:val="NoSpacing"/>
        <w:rPr>
          <w:rFonts w:ascii="Garamond" w:eastAsia="MS PMincho" w:hAnsi="Garamond"/>
          <w:b/>
        </w:rPr>
      </w:pPr>
    </w:p>
    <w:p w14:paraId="6446B726" w14:textId="77777777" w:rsidR="00765BF8" w:rsidRDefault="00765BF8" w:rsidP="00347083">
      <w:pPr>
        <w:pStyle w:val="NoSpacing"/>
        <w:rPr>
          <w:rFonts w:ascii="Garamond" w:eastAsia="MS PMincho" w:hAnsi="Garamond"/>
          <w:b/>
        </w:rPr>
      </w:pPr>
    </w:p>
    <w:p w14:paraId="07ED0AC5" w14:textId="77777777" w:rsidR="00765BF8" w:rsidRDefault="00765BF8" w:rsidP="00347083">
      <w:pPr>
        <w:pStyle w:val="NoSpacing"/>
        <w:rPr>
          <w:rFonts w:ascii="Garamond" w:eastAsia="MS PMincho" w:hAnsi="Garamond"/>
          <w:b/>
        </w:rPr>
      </w:pPr>
    </w:p>
    <w:p w14:paraId="2BC2D280" w14:textId="77777777" w:rsidR="00765BF8" w:rsidRDefault="00765BF8" w:rsidP="00347083">
      <w:pPr>
        <w:pStyle w:val="NoSpacing"/>
        <w:rPr>
          <w:rFonts w:ascii="Garamond" w:eastAsia="MS PMincho" w:hAnsi="Garamond"/>
          <w:b/>
        </w:rPr>
      </w:pPr>
    </w:p>
    <w:p w14:paraId="6C125569" w14:textId="77777777" w:rsidR="00765BF8" w:rsidRDefault="00765BF8" w:rsidP="00347083">
      <w:pPr>
        <w:pStyle w:val="NoSpacing"/>
        <w:rPr>
          <w:rFonts w:ascii="Garamond" w:eastAsia="MS PMincho" w:hAnsi="Garamond"/>
          <w:b/>
        </w:rPr>
      </w:pPr>
    </w:p>
    <w:p w14:paraId="16637FFA" w14:textId="77777777" w:rsidR="00765BF8" w:rsidRDefault="00765BF8" w:rsidP="00347083">
      <w:pPr>
        <w:rPr>
          <w:rFonts w:ascii="Garamond" w:hAnsi="Garamond"/>
          <w:iCs/>
        </w:rPr>
      </w:pPr>
    </w:p>
    <w:p w14:paraId="023163C7" w14:textId="77777777" w:rsidR="00765BF8" w:rsidRDefault="00765BF8" w:rsidP="00347083">
      <w:pPr>
        <w:rPr>
          <w:rFonts w:ascii="Garamond" w:hAnsi="Garamond"/>
          <w:iCs/>
        </w:rPr>
      </w:pPr>
    </w:p>
    <w:p w14:paraId="3BCD877C" w14:textId="77777777" w:rsidR="00765BF8" w:rsidRDefault="00765BF8" w:rsidP="00347083">
      <w:pPr>
        <w:rPr>
          <w:rFonts w:ascii="Garamond" w:hAnsi="Garamond"/>
          <w:iCs/>
        </w:rPr>
      </w:pPr>
    </w:p>
    <w:p w14:paraId="56D370BF" w14:textId="77777777" w:rsidR="00765BF8" w:rsidRDefault="00765BF8" w:rsidP="00347083">
      <w:pPr>
        <w:rPr>
          <w:rFonts w:ascii="Garamond" w:hAnsi="Garamond"/>
          <w:iCs/>
        </w:rPr>
      </w:pPr>
    </w:p>
    <w:p w14:paraId="089931EC" w14:textId="77777777" w:rsidR="00765BF8" w:rsidRDefault="00765BF8" w:rsidP="00347083">
      <w:pPr>
        <w:rPr>
          <w:rFonts w:ascii="Garamond" w:hAnsi="Garamond"/>
          <w:iCs/>
        </w:rPr>
      </w:pPr>
    </w:p>
    <w:p w14:paraId="781CD8BD" w14:textId="77777777" w:rsidR="00765BF8" w:rsidRDefault="00765BF8" w:rsidP="00347083">
      <w:pPr>
        <w:rPr>
          <w:rFonts w:ascii="Garamond" w:hAnsi="Garamond"/>
          <w:iCs/>
        </w:rPr>
      </w:pPr>
    </w:p>
    <w:p w14:paraId="05B3B8BC" w14:textId="77777777" w:rsidR="00765BF8" w:rsidRDefault="00765BF8" w:rsidP="00347083">
      <w:pPr>
        <w:rPr>
          <w:rFonts w:ascii="Garamond" w:hAnsi="Garamond"/>
          <w:iCs/>
        </w:rPr>
      </w:pPr>
    </w:p>
    <w:p w14:paraId="5AC2B154" w14:textId="77777777" w:rsidR="00765BF8" w:rsidRDefault="00765BF8" w:rsidP="00347083">
      <w:pPr>
        <w:rPr>
          <w:rFonts w:ascii="Garamond" w:hAnsi="Garamond"/>
          <w:iCs/>
        </w:rPr>
      </w:pPr>
    </w:p>
    <w:p w14:paraId="7A19C3B8" w14:textId="77777777" w:rsidR="00765BF8" w:rsidRDefault="00765BF8" w:rsidP="00347083">
      <w:pPr>
        <w:rPr>
          <w:rFonts w:ascii="Garamond" w:hAnsi="Garamond"/>
          <w:iCs/>
        </w:rPr>
      </w:pPr>
    </w:p>
    <w:p w14:paraId="497672BD" w14:textId="77777777" w:rsidR="00765BF8" w:rsidRDefault="00765BF8" w:rsidP="00347083">
      <w:pPr>
        <w:rPr>
          <w:rFonts w:ascii="Garamond" w:hAnsi="Garamond"/>
          <w:iCs/>
        </w:rPr>
      </w:pPr>
    </w:p>
    <w:p w14:paraId="3EBBBEC0" w14:textId="77777777" w:rsidR="00277F35" w:rsidRDefault="00277F35" w:rsidP="00347083">
      <w:pPr>
        <w:rPr>
          <w:rFonts w:ascii="Garamond" w:hAnsi="Garamond"/>
          <w:iCs/>
        </w:rPr>
      </w:pPr>
    </w:p>
    <w:p w14:paraId="0D103413" w14:textId="77777777" w:rsidR="00277F35" w:rsidRDefault="00277F35" w:rsidP="00347083">
      <w:pPr>
        <w:rPr>
          <w:rFonts w:ascii="Garamond" w:hAnsi="Garamond"/>
          <w:iCs/>
        </w:rPr>
      </w:pPr>
    </w:p>
    <w:p w14:paraId="1F029FCE" w14:textId="77777777" w:rsidR="00277F35" w:rsidRDefault="00277F35" w:rsidP="00347083">
      <w:pPr>
        <w:rPr>
          <w:rFonts w:ascii="Garamond" w:hAnsi="Garamond"/>
          <w:iCs/>
        </w:rPr>
      </w:pPr>
    </w:p>
    <w:p w14:paraId="42E3240C" w14:textId="77777777" w:rsidR="00277F35" w:rsidRDefault="00277F35" w:rsidP="00347083">
      <w:pPr>
        <w:rPr>
          <w:rFonts w:ascii="Garamond" w:hAnsi="Garamond"/>
          <w:iCs/>
        </w:rPr>
      </w:pPr>
    </w:p>
    <w:p w14:paraId="23878256" w14:textId="77777777" w:rsidR="00277F35" w:rsidRDefault="00277F35" w:rsidP="00347083">
      <w:pPr>
        <w:rPr>
          <w:rFonts w:ascii="Garamond" w:hAnsi="Garamond"/>
          <w:iCs/>
        </w:rPr>
      </w:pPr>
    </w:p>
    <w:p w14:paraId="5DBBE5F1" w14:textId="77777777" w:rsidR="00277F35" w:rsidRDefault="00277F35" w:rsidP="00347083">
      <w:pPr>
        <w:rPr>
          <w:rFonts w:ascii="Garamond" w:hAnsi="Garamond"/>
          <w:iCs/>
        </w:rPr>
      </w:pPr>
    </w:p>
    <w:p w14:paraId="4D658257" w14:textId="77777777" w:rsidR="00EC7828" w:rsidRDefault="00EC7828" w:rsidP="00EC7828">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7C15C97" w14:textId="6E47A3D8" w:rsidR="00EC7828" w:rsidRPr="00FB0556" w:rsidRDefault="00EC7828" w:rsidP="00EC7828">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3009F66E" w14:textId="7ED5E1E2" w:rsidR="00EC7828" w:rsidRPr="00FB0556" w:rsidRDefault="00EC7828" w:rsidP="00EC7828">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14</w:t>
      </w:r>
    </w:p>
    <w:p w14:paraId="36F71574" w14:textId="77777777" w:rsidR="00277F35" w:rsidRDefault="00277F35" w:rsidP="00347083">
      <w:pPr>
        <w:rPr>
          <w:rFonts w:ascii="Garamond" w:hAnsi="Garamond"/>
          <w:iCs/>
        </w:rPr>
      </w:pPr>
    </w:p>
    <w:p w14:paraId="2B5FF844" w14:textId="77777777" w:rsidR="00277F35" w:rsidRDefault="00277F35" w:rsidP="00347083">
      <w:pPr>
        <w:rPr>
          <w:rFonts w:ascii="Garamond" w:hAnsi="Garamond"/>
          <w:iCs/>
        </w:rPr>
      </w:pPr>
    </w:p>
    <w:p w14:paraId="402F2AFF" w14:textId="77777777" w:rsidR="00277F35" w:rsidRDefault="00277F35" w:rsidP="00347083">
      <w:pPr>
        <w:rPr>
          <w:rFonts w:ascii="Garamond" w:hAnsi="Garamond"/>
          <w:iCs/>
        </w:rPr>
      </w:pPr>
    </w:p>
    <w:p w14:paraId="6BE5EAC1" w14:textId="77777777" w:rsidR="00277F35" w:rsidRDefault="00277F35" w:rsidP="00347083">
      <w:pPr>
        <w:rPr>
          <w:rFonts w:ascii="Garamond" w:hAnsi="Garamond"/>
          <w:iCs/>
        </w:rPr>
      </w:pPr>
    </w:p>
    <w:p w14:paraId="250A8570" w14:textId="77777777" w:rsidR="00277F35" w:rsidRDefault="00277F35" w:rsidP="00347083">
      <w:pPr>
        <w:rPr>
          <w:rFonts w:ascii="Garamond" w:hAnsi="Garamond"/>
          <w:iCs/>
        </w:rPr>
      </w:pPr>
    </w:p>
    <w:p w14:paraId="2D7A6E17" w14:textId="77777777" w:rsidR="00277F35" w:rsidRDefault="00277F35" w:rsidP="00347083">
      <w:pPr>
        <w:rPr>
          <w:rFonts w:ascii="Garamond" w:hAnsi="Garamond"/>
          <w:iCs/>
        </w:rPr>
      </w:pPr>
    </w:p>
    <w:p w14:paraId="02EC5F98" w14:textId="77777777" w:rsidR="00422DF2" w:rsidRDefault="00422DF2" w:rsidP="00347083">
      <w:pPr>
        <w:rPr>
          <w:rFonts w:ascii="Garamond" w:hAnsi="Garamond"/>
          <w:iCs/>
        </w:rPr>
      </w:pPr>
    </w:p>
    <w:p w14:paraId="2D156F3F" w14:textId="77777777" w:rsidR="00765BF8" w:rsidRPr="00C40C47" w:rsidRDefault="00765BF8" w:rsidP="00347083">
      <w:pPr>
        <w:jc w:val="center"/>
        <w:rPr>
          <w:rFonts w:ascii="Garamond" w:hAnsi="Garamond"/>
          <w:iCs/>
          <w:szCs w:val="24"/>
        </w:rPr>
      </w:pPr>
    </w:p>
    <w:p w14:paraId="2A599D81" w14:textId="77777777" w:rsidR="00765BF8" w:rsidRPr="00C40C47" w:rsidRDefault="00765BF8" w:rsidP="00347083">
      <w:pPr>
        <w:jc w:val="center"/>
        <w:rPr>
          <w:rFonts w:ascii="Garamond" w:hAnsi="Garamond"/>
          <w:b/>
          <w:iCs/>
          <w:szCs w:val="24"/>
        </w:rPr>
      </w:pPr>
    </w:p>
    <w:p w14:paraId="4AFC1AA1" w14:textId="0C27BCBD"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I’ve been kicking on this door for months now, but it’s the first time I woke up covered in my own </w:t>
      </w:r>
      <w:r w:rsidR="00A454B0">
        <w:rPr>
          <w:rFonts w:ascii="Garamond" w:eastAsia="MS PMincho" w:hAnsi="Garamond"/>
          <w:sz w:val="24"/>
          <w:szCs w:val="24"/>
        </w:rPr>
        <w:t>piss,</w:t>
      </w:r>
      <w:r w:rsidRPr="00631F66">
        <w:rPr>
          <w:rFonts w:ascii="Garamond" w:eastAsia="MS PMincho" w:hAnsi="Garamond"/>
          <w:sz w:val="24"/>
          <w:szCs w:val="24"/>
        </w:rPr>
        <w:t xml:space="preserve"> from a leak in my dam of urine. </w:t>
      </w:r>
    </w:p>
    <w:p w14:paraId="4496783E" w14:textId="663C8510"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So</w:t>
      </w:r>
      <w:r w:rsidR="00536C81">
        <w:rPr>
          <w:rFonts w:ascii="Garamond" w:eastAsia="MS PMincho" w:hAnsi="Garamond"/>
          <w:sz w:val="24"/>
          <w:szCs w:val="24"/>
        </w:rPr>
        <w:t>,</w:t>
      </w:r>
      <w:r w:rsidRPr="00631F66">
        <w:rPr>
          <w:rFonts w:ascii="Garamond" w:eastAsia="MS PMincho" w:hAnsi="Garamond"/>
          <w:sz w:val="24"/>
          <w:szCs w:val="24"/>
        </w:rPr>
        <w:t xml:space="preserve"> after allowing myself the satisfaction that I didn’t just give up and give in, I kicked on the door a couple of times, before I stood up… and then I kicked the door twice more.</w:t>
      </w:r>
    </w:p>
    <w:p w14:paraId="5B8FAFA0"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t>For reference.</w:t>
      </w:r>
    </w:p>
    <w:p w14:paraId="32516372"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r>
      <w:r w:rsidRPr="00631F66">
        <w:rPr>
          <w:rFonts w:ascii="Garamond" w:eastAsia="MS PMincho" w:hAnsi="Garamond"/>
          <w:sz w:val="24"/>
          <w:szCs w:val="24"/>
        </w:rPr>
        <w:tab/>
        <w:t>BAM!</w:t>
      </w:r>
    </w:p>
    <w:p w14:paraId="7760C97A"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 xml:space="preserve"> BAM!</w:t>
      </w:r>
    </w:p>
    <w:p w14:paraId="571E4EF2"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t>Then spat.</w:t>
      </w:r>
    </w:p>
    <w:p w14:paraId="40C77D0B"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r>
      <w:r w:rsidRPr="00631F66">
        <w:rPr>
          <w:rFonts w:ascii="Garamond" w:eastAsia="MS PMincho" w:hAnsi="Garamond"/>
          <w:sz w:val="24"/>
          <w:szCs w:val="24"/>
        </w:rPr>
        <w:tab/>
        <w:t>THWAT!</w:t>
      </w:r>
    </w:p>
    <w:p w14:paraId="4014F4C0"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t>I was over this shit.</w:t>
      </w:r>
    </w:p>
    <w:p w14:paraId="7EFE36D9"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t>I was over this piss.</w:t>
      </w:r>
    </w:p>
    <w:p w14:paraId="798B1F82"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t>And I was over this cell.</w:t>
      </w:r>
    </w:p>
    <w:p w14:paraId="6944C804" w14:textId="3CEE9FEE" w:rsidR="00765BF8" w:rsidRPr="00631F66" w:rsidRDefault="00B863BB" w:rsidP="00347083">
      <w:pPr>
        <w:pStyle w:val="NoSpacing"/>
        <w:jc w:val="both"/>
        <w:rPr>
          <w:rFonts w:ascii="Garamond" w:eastAsia="MS PMincho" w:hAnsi="Garamond"/>
          <w:sz w:val="24"/>
          <w:szCs w:val="24"/>
        </w:rPr>
      </w:pPr>
      <w:r>
        <w:rPr>
          <w:rFonts w:ascii="Garamond" w:eastAsia="MS PMincho" w:hAnsi="Garamond"/>
          <w:sz w:val="24"/>
          <w:szCs w:val="24"/>
        </w:rPr>
        <w:tab/>
      </w:r>
      <w:r>
        <w:rPr>
          <w:rFonts w:ascii="Garamond" w:eastAsia="MS PMincho" w:hAnsi="Garamond"/>
          <w:sz w:val="24"/>
          <w:szCs w:val="24"/>
        </w:rPr>
        <w:tab/>
      </w:r>
      <w:r>
        <w:rPr>
          <w:rFonts w:ascii="Garamond" w:eastAsia="MS PMincho" w:hAnsi="Garamond"/>
          <w:sz w:val="24"/>
          <w:szCs w:val="24"/>
        </w:rPr>
        <w:tab/>
        <w:t>It was time for me to escape.</w:t>
      </w:r>
    </w:p>
    <w:p w14:paraId="0EBA4328" w14:textId="77777777" w:rsidR="00765BF8" w:rsidRPr="00422DF2" w:rsidRDefault="00765BF8" w:rsidP="00347083">
      <w:pPr>
        <w:pStyle w:val="NoSpacing"/>
        <w:jc w:val="both"/>
        <w:rPr>
          <w:rFonts w:ascii="Garamond" w:eastAsia="MS PMincho" w:hAnsi="Garamond"/>
          <w:sz w:val="20"/>
          <w:szCs w:val="20"/>
        </w:rPr>
      </w:pPr>
      <w:r w:rsidRPr="00631F66">
        <w:rPr>
          <w:rFonts w:ascii="Garamond" w:eastAsia="MS PMincho" w:hAnsi="Garamond"/>
          <w:sz w:val="24"/>
          <w:szCs w:val="24"/>
        </w:rPr>
        <w:t xml:space="preserve">      </w:t>
      </w:r>
    </w:p>
    <w:p w14:paraId="1AAF191F"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 xml:space="preserve">       I know I may not have mentioned it, but I did manage to make it out to yard once or twice, and I’d seen that the telephone poles had their telephone wires running across a corner of the facility. And that corner was somewhere, where, it was accessible to me, with just a little bit of work.</w:t>
      </w:r>
    </w:p>
    <w:p w14:paraId="4A636798" w14:textId="5B4E1C79"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t>So</w:t>
      </w:r>
      <w:r w:rsidR="00536C81">
        <w:rPr>
          <w:rFonts w:ascii="Garamond" w:eastAsia="MS PMincho" w:hAnsi="Garamond"/>
          <w:sz w:val="24"/>
          <w:szCs w:val="24"/>
        </w:rPr>
        <w:t>,</w:t>
      </w:r>
      <w:r w:rsidR="00A857C2">
        <w:rPr>
          <w:rFonts w:ascii="Garamond" w:eastAsia="MS PMincho" w:hAnsi="Garamond"/>
          <w:sz w:val="24"/>
          <w:szCs w:val="24"/>
        </w:rPr>
        <w:t xml:space="preserve"> I began my figuring.</w:t>
      </w:r>
    </w:p>
    <w:p w14:paraId="628A07EF"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r>
      <w:r w:rsidRPr="00631F66">
        <w:rPr>
          <w:rFonts w:ascii="Garamond" w:eastAsia="MS PMincho" w:hAnsi="Garamond"/>
          <w:sz w:val="24"/>
          <w:szCs w:val="24"/>
        </w:rPr>
        <w:tab/>
        <w:t xml:space="preserve">I added some. </w:t>
      </w:r>
    </w:p>
    <w:p w14:paraId="645F543B"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lastRenderedPageBreak/>
        <w:tab/>
      </w:r>
      <w:r w:rsidRPr="00631F66">
        <w:rPr>
          <w:rFonts w:ascii="Garamond" w:eastAsia="MS PMincho" w:hAnsi="Garamond"/>
          <w:sz w:val="24"/>
          <w:szCs w:val="24"/>
        </w:rPr>
        <w:tab/>
        <w:t>I subtracted some.</w:t>
      </w:r>
    </w:p>
    <w:p w14:paraId="382F57AA"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r>
      <w:r w:rsidRPr="00631F66">
        <w:rPr>
          <w:rFonts w:ascii="Garamond" w:eastAsia="MS PMincho" w:hAnsi="Garamond"/>
          <w:sz w:val="24"/>
          <w:szCs w:val="24"/>
        </w:rPr>
        <w:tab/>
        <w:t>I multiplied a little bit.</w:t>
      </w:r>
    </w:p>
    <w:p w14:paraId="0B42F4BF"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r>
      <w:r w:rsidRPr="00631F66">
        <w:rPr>
          <w:rFonts w:ascii="Garamond" w:eastAsia="MS PMincho" w:hAnsi="Garamond"/>
          <w:sz w:val="24"/>
          <w:szCs w:val="24"/>
        </w:rPr>
        <w:tab/>
        <w:t>And I evaluated some shit also.</w:t>
      </w:r>
    </w:p>
    <w:p w14:paraId="22B3EAA7"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t>…and then I connived.</w:t>
      </w:r>
    </w:p>
    <w:p w14:paraId="6B3DC309"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r>
    </w:p>
    <w:p w14:paraId="3B701D37"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I implanted little bits and pieces of a façade for them to swallow. </w:t>
      </w:r>
    </w:p>
    <w:p w14:paraId="571DA504" w14:textId="71B60D44"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I put up a smoke screen that said</w:t>
      </w:r>
      <w:r w:rsidR="00536C81">
        <w:rPr>
          <w:rFonts w:ascii="Garamond" w:eastAsia="MS PMincho" w:hAnsi="Garamond"/>
          <w:sz w:val="24"/>
          <w:szCs w:val="24"/>
        </w:rPr>
        <w:t>,</w:t>
      </w:r>
      <w:r w:rsidR="00A857C2">
        <w:rPr>
          <w:rFonts w:ascii="Garamond" w:eastAsia="MS PMincho" w:hAnsi="Garamond"/>
          <w:sz w:val="24"/>
          <w:szCs w:val="24"/>
        </w:rPr>
        <w:t xml:space="preserve"> “I was broken.”</w:t>
      </w:r>
    </w:p>
    <w:p w14:paraId="275062B8" w14:textId="368F63EA"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I even let them bel</w:t>
      </w:r>
      <w:r w:rsidR="00CC10ED">
        <w:rPr>
          <w:rFonts w:ascii="Garamond" w:eastAsia="MS PMincho" w:hAnsi="Garamond"/>
          <w:sz w:val="24"/>
          <w:szCs w:val="24"/>
        </w:rPr>
        <w:t>ieve that I now thought, that…</w:t>
      </w:r>
      <w:r w:rsidR="00A621A2">
        <w:rPr>
          <w:rFonts w:ascii="Garamond" w:eastAsia="MS PMincho" w:hAnsi="Garamond"/>
          <w:sz w:val="24"/>
          <w:szCs w:val="24"/>
        </w:rPr>
        <w:t xml:space="preserve"> </w:t>
      </w:r>
      <w:r w:rsidRPr="00631F66">
        <w:rPr>
          <w:rFonts w:ascii="Garamond" w:eastAsia="MS PMincho" w:hAnsi="Garamond"/>
          <w:sz w:val="24"/>
          <w:szCs w:val="24"/>
        </w:rPr>
        <w:t>these</w:t>
      </w:r>
      <w:r w:rsidR="00A621A2">
        <w:rPr>
          <w:rFonts w:ascii="Garamond" w:eastAsia="MS PMincho" w:hAnsi="Garamond"/>
          <w:sz w:val="24"/>
          <w:szCs w:val="24"/>
        </w:rPr>
        <w:t>… Bran Flakes…</w:t>
      </w:r>
    </w:p>
    <w:p w14:paraId="51E805A2" w14:textId="77777777" w:rsidR="00765BF8" w:rsidRPr="00631F66" w:rsidRDefault="00765BF8" w:rsidP="00347083">
      <w:pPr>
        <w:pStyle w:val="NoSpacing"/>
        <w:ind w:left="432"/>
        <w:jc w:val="both"/>
        <w:rPr>
          <w:rFonts w:ascii="Garamond" w:eastAsia="MS PMincho" w:hAnsi="Garamond"/>
          <w:sz w:val="24"/>
          <w:szCs w:val="24"/>
        </w:rPr>
      </w:pPr>
      <w:r w:rsidRPr="00631F66">
        <w:rPr>
          <w:rFonts w:ascii="Garamond" w:eastAsia="MS PMincho" w:hAnsi="Garamond"/>
          <w:sz w:val="24"/>
          <w:szCs w:val="24"/>
        </w:rPr>
        <w:t>…were magically delicious.</w:t>
      </w:r>
    </w:p>
    <w:p w14:paraId="4D2CFB0E"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And that I knew how to play nice.</w:t>
      </w:r>
    </w:p>
    <w:p w14:paraId="51A834CE" w14:textId="61F63F61"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t>And</w:t>
      </w:r>
      <w:r w:rsidR="007B2887">
        <w:rPr>
          <w:rFonts w:ascii="Garamond" w:eastAsia="MS PMincho" w:hAnsi="Garamond"/>
          <w:sz w:val="24"/>
          <w:szCs w:val="24"/>
        </w:rPr>
        <w:t xml:space="preserve"> that Johnny knew how to be a ‘G</w:t>
      </w:r>
      <w:r w:rsidRPr="00631F66">
        <w:rPr>
          <w:rFonts w:ascii="Garamond" w:eastAsia="MS PMincho" w:hAnsi="Garamond"/>
          <w:sz w:val="24"/>
          <w:szCs w:val="24"/>
        </w:rPr>
        <w:t>ood boy.’</w:t>
      </w:r>
    </w:p>
    <w:p w14:paraId="3CFEB22E"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r>
      <w:r w:rsidRPr="00631F66">
        <w:rPr>
          <w:rFonts w:ascii="Garamond" w:eastAsia="MS PMincho" w:hAnsi="Garamond"/>
          <w:sz w:val="24"/>
          <w:szCs w:val="24"/>
        </w:rPr>
        <w:tab/>
        <w:t>(And they swallowed it whole.)</w:t>
      </w:r>
    </w:p>
    <w:p w14:paraId="12066568"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r>
    </w:p>
    <w:p w14:paraId="1A6D0054" w14:textId="10D4EC12"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I learned how to mop the fuck out of a day room.</w:t>
      </w:r>
    </w:p>
    <w:p w14:paraId="62B25D2C" w14:textId="39A93991" w:rsidR="00765BF8" w:rsidRPr="00631F66" w:rsidRDefault="00765BF8" w:rsidP="00B74354">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And… </w:t>
      </w:r>
    </w:p>
    <w:p w14:paraId="6FAD45D6" w14:textId="631598A5"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…while mopping the</w:t>
      </w:r>
      <w:r w:rsidR="0001692A">
        <w:rPr>
          <w:rFonts w:ascii="Garamond" w:eastAsia="MS PMincho" w:hAnsi="Garamond"/>
          <w:sz w:val="24"/>
          <w:szCs w:val="24"/>
        </w:rPr>
        <w:t xml:space="preserve"> fuck out of th</w:t>
      </w:r>
      <w:r w:rsidR="007669FA">
        <w:rPr>
          <w:rFonts w:ascii="Garamond" w:eastAsia="MS PMincho" w:hAnsi="Garamond"/>
          <w:sz w:val="24"/>
          <w:szCs w:val="24"/>
        </w:rPr>
        <w:t>at</w:t>
      </w:r>
      <w:r w:rsidR="0001692A">
        <w:rPr>
          <w:rFonts w:ascii="Garamond" w:eastAsia="MS PMincho" w:hAnsi="Garamond"/>
          <w:sz w:val="24"/>
          <w:szCs w:val="24"/>
        </w:rPr>
        <w:t xml:space="preserve"> day room…</w:t>
      </w:r>
      <w:r w:rsidR="007669FA">
        <w:rPr>
          <w:rFonts w:ascii="Garamond" w:eastAsia="MS PMincho" w:hAnsi="Garamond"/>
          <w:sz w:val="24"/>
          <w:szCs w:val="24"/>
        </w:rPr>
        <w:t xml:space="preserve"> </w:t>
      </w:r>
      <w:r w:rsidR="0001692A">
        <w:rPr>
          <w:rFonts w:ascii="Garamond" w:eastAsia="MS PMincho" w:hAnsi="Garamond"/>
          <w:sz w:val="24"/>
          <w:szCs w:val="24"/>
        </w:rPr>
        <w:t>I</w:t>
      </w:r>
      <w:r w:rsidR="005E624C">
        <w:rPr>
          <w:rFonts w:ascii="Garamond" w:eastAsia="MS PMincho" w:hAnsi="Garamond"/>
          <w:sz w:val="24"/>
          <w:szCs w:val="24"/>
        </w:rPr>
        <w:t xml:space="preserve">… </w:t>
      </w:r>
      <w:r w:rsidR="00A857C2">
        <w:rPr>
          <w:rFonts w:ascii="Garamond" w:eastAsia="MS PMincho" w:hAnsi="Garamond"/>
          <w:sz w:val="24"/>
          <w:szCs w:val="24"/>
        </w:rPr>
        <w:t xml:space="preserve">                     </w:t>
      </w:r>
      <w:r w:rsidR="005E624C">
        <w:rPr>
          <w:rFonts w:ascii="Garamond" w:eastAsia="MS PMincho" w:hAnsi="Garamond"/>
          <w:sz w:val="24"/>
          <w:szCs w:val="24"/>
        </w:rPr>
        <w:t xml:space="preserve">                 </w:t>
      </w:r>
      <w:r w:rsidR="00835FDF">
        <w:rPr>
          <w:rFonts w:ascii="Garamond" w:eastAsia="MS PMincho" w:hAnsi="Garamond"/>
          <w:sz w:val="24"/>
          <w:szCs w:val="24"/>
        </w:rPr>
        <w:t>‘</w:t>
      </w:r>
      <w:r w:rsidR="0001692A">
        <w:rPr>
          <w:rFonts w:ascii="Garamond" w:eastAsia="MS PMincho" w:hAnsi="Garamond"/>
          <w:sz w:val="24"/>
          <w:szCs w:val="24"/>
        </w:rPr>
        <w:t>A</w:t>
      </w:r>
      <w:r w:rsidRPr="00631F66">
        <w:rPr>
          <w:rFonts w:ascii="Garamond" w:eastAsia="MS PMincho" w:hAnsi="Garamond"/>
          <w:sz w:val="24"/>
          <w:szCs w:val="24"/>
        </w:rPr>
        <w:t xml:space="preserve">ccidentally’… broke the handle of a mop while wringing it out. </w:t>
      </w:r>
    </w:p>
    <w:p w14:paraId="655D0F50"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They had placed the mop head on a shelf, in which I later took down and bent the forks into a grappling hook. </w:t>
      </w:r>
    </w:p>
    <w:p w14:paraId="3E21518B"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I took four bed sheets and ripped them up in ninths, and I braided them all together. One by one. Tying each three-foot piece to one other. </w:t>
      </w:r>
    </w:p>
    <w:p w14:paraId="1F422767" w14:textId="12D05D42"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I then had about 30 feet of braided rope, with a knot</w:t>
      </w:r>
      <w:r w:rsidR="00536C81">
        <w:rPr>
          <w:rFonts w:ascii="Garamond" w:eastAsia="MS PMincho" w:hAnsi="Garamond"/>
          <w:sz w:val="24"/>
          <w:szCs w:val="24"/>
        </w:rPr>
        <w:t>,</w:t>
      </w:r>
      <w:r w:rsidRPr="00631F66">
        <w:rPr>
          <w:rFonts w:ascii="Garamond" w:eastAsia="MS PMincho" w:hAnsi="Garamond"/>
          <w:sz w:val="24"/>
          <w:szCs w:val="24"/>
        </w:rPr>
        <w:t xml:space="preserve"> every 3 feet to rest myself on during my climb up and over the wall. </w:t>
      </w:r>
    </w:p>
    <w:p w14:paraId="47EE4F18"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I used strips left over from the torn sheets, and I tied them to a rock to throw over the telephone wires…</w:t>
      </w:r>
    </w:p>
    <w:p w14:paraId="1C5D19CC" w14:textId="77777777"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 xml:space="preserve"> …because…</w:t>
      </w:r>
    </w:p>
    <w:p w14:paraId="3AB364ED"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…I was unable to lasso my braided rope that high.</w:t>
      </w:r>
    </w:p>
    <w:p w14:paraId="0F33AC52"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Once I had my braided sheets tied to my shoe string fishing line, I pulled my rope up and over the telephone wire, and then back down again, </w:t>
      </w:r>
    </w:p>
    <w:p w14:paraId="4C667F8F" w14:textId="2C9C4E91"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I… “Ying -Yang’ed”</w:t>
      </w:r>
      <w:r w:rsidR="00536C81">
        <w:rPr>
          <w:rFonts w:ascii="Garamond" w:eastAsia="MS PMincho" w:hAnsi="Garamond"/>
          <w:sz w:val="24"/>
          <w:szCs w:val="24"/>
        </w:rPr>
        <w:t xml:space="preserve"> </w:t>
      </w:r>
      <w:r w:rsidRPr="00631F66">
        <w:rPr>
          <w:rFonts w:ascii="Garamond" w:eastAsia="MS PMincho" w:hAnsi="Garamond"/>
          <w:sz w:val="24"/>
          <w:szCs w:val="24"/>
        </w:rPr>
        <w:t>…  my grappling hook back and forth, unti</w:t>
      </w:r>
      <w:r w:rsidR="00536C81">
        <w:rPr>
          <w:rFonts w:ascii="Garamond" w:eastAsia="MS PMincho" w:hAnsi="Garamond"/>
          <w:sz w:val="24"/>
          <w:szCs w:val="24"/>
        </w:rPr>
        <w:t>l it caught well enough to hold</w:t>
      </w:r>
      <w:r w:rsidRPr="00631F66">
        <w:rPr>
          <w:rFonts w:ascii="Garamond" w:eastAsia="MS PMincho" w:hAnsi="Garamond"/>
          <w:sz w:val="24"/>
          <w:szCs w:val="24"/>
        </w:rPr>
        <w:t xml:space="preserve"> my weight.</w:t>
      </w:r>
    </w:p>
    <w:p w14:paraId="13386C84" w14:textId="2A6651BB" w:rsidR="00765BF8" w:rsidRPr="00631F66" w:rsidRDefault="00765BF8" w:rsidP="00347083">
      <w:pPr>
        <w:pStyle w:val="NoSpacing"/>
        <w:jc w:val="both"/>
        <w:rPr>
          <w:rFonts w:ascii="Garamond" w:eastAsia="MS PMincho" w:hAnsi="Garamond"/>
          <w:sz w:val="24"/>
          <w:szCs w:val="24"/>
        </w:rPr>
      </w:pPr>
      <w:r w:rsidRPr="00631F66">
        <w:rPr>
          <w:rFonts w:ascii="Garamond" w:eastAsia="MS PMincho" w:hAnsi="Garamond"/>
          <w:sz w:val="24"/>
          <w:szCs w:val="24"/>
        </w:rPr>
        <w:tab/>
        <w:t>All 80 pounds of me.</w:t>
      </w:r>
    </w:p>
    <w:p w14:paraId="1B010AF7"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It wasn’t hard to sneak off during one of our baseball games and place my rope and grappling hook under the trash bin, where the telephone poles power wires, crossed over… </w:t>
      </w:r>
    </w:p>
    <w:p w14:paraId="120E5636"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…and out… </w:t>
      </w:r>
    </w:p>
    <w:p w14:paraId="4B0E1D19"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lastRenderedPageBreak/>
        <w:t>…over the wall.</w:t>
      </w:r>
    </w:p>
    <w:p w14:paraId="777F2CDC" w14:textId="306F376F"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It didn’t take much to sneak in a nice sized rock to smash the ¼ inch thick window of my cell, and then climb out of later, either.</w:t>
      </w:r>
    </w:p>
    <w:p w14:paraId="409C0F82" w14:textId="77777777" w:rsidR="00FF70AE" w:rsidRDefault="00FF70AE" w:rsidP="00347083">
      <w:pPr>
        <w:pStyle w:val="NoSpacing"/>
        <w:ind w:firstLine="432"/>
        <w:jc w:val="both"/>
        <w:rPr>
          <w:rFonts w:ascii="Garamond" w:eastAsia="MS PMincho" w:hAnsi="Garamond"/>
          <w:sz w:val="24"/>
          <w:szCs w:val="24"/>
        </w:rPr>
      </w:pPr>
    </w:p>
    <w:p w14:paraId="64E8D986"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It took less than two minutes to get to my braided rope, and grappling hook from underneath the trash can.</w:t>
      </w:r>
    </w:p>
    <w:p w14:paraId="76324276" w14:textId="77777777" w:rsidR="003F1186" w:rsidRDefault="003F1186" w:rsidP="00347083">
      <w:pPr>
        <w:pStyle w:val="NoSpacing"/>
        <w:ind w:firstLine="432"/>
        <w:jc w:val="both"/>
        <w:rPr>
          <w:rFonts w:ascii="Garamond" w:eastAsia="MS PMincho" w:hAnsi="Garamond"/>
          <w:sz w:val="24"/>
          <w:szCs w:val="24"/>
        </w:rPr>
      </w:pPr>
    </w:p>
    <w:p w14:paraId="53EDCF35"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But it took 20 minutes to lock in my grappling hook on the crossing telephone wire.</w:t>
      </w:r>
    </w:p>
    <w:p w14:paraId="2A76A7BE" w14:textId="77777777" w:rsidR="003F1186" w:rsidRDefault="003F1186" w:rsidP="00347083">
      <w:pPr>
        <w:pStyle w:val="NoSpacing"/>
        <w:ind w:firstLine="432"/>
        <w:jc w:val="both"/>
        <w:rPr>
          <w:rFonts w:ascii="Garamond" w:eastAsia="MS PMincho" w:hAnsi="Garamond"/>
          <w:sz w:val="24"/>
          <w:szCs w:val="24"/>
        </w:rPr>
      </w:pPr>
    </w:p>
    <w:p w14:paraId="653302D0"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It also had taken that long for me to feel comfortable enough, that it was sufficiently strong enough… to hold me.</w:t>
      </w:r>
    </w:p>
    <w:p w14:paraId="07B39A2B" w14:textId="77777777" w:rsidR="00310E66" w:rsidRDefault="00310E66" w:rsidP="00347083">
      <w:pPr>
        <w:pStyle w:val="NoSpacing"/>
        <w:ind w:firstLine="432"/>
        <w:jc w:val="both"/>
        <w:rPr>
          <w:rFonts w:ascii="Garamond" w:eastAsia="MS PMincho" w:hAnsi="Garamond"/>
          <w:sz w:val="24"/>
          <w:szCs w:val="24"/>
        </w:rPr>
      </w:pPr>
    </w:p>
    <w:p w14:paraId="70FFC83E"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And then it took me at least 5 minutes to climb up the rope, and 2 more minutes to climb down the rope, on the other side.</w:t>
      </w:r>
    </w:p>
    <w:p w14:paraId="23F8746A" w14:textId="77777777" w:rsidR="00310E66" w:rsidRDefault="00310E66" w:rsidP="00347083">
      <w:pPr>
        <w:pStyle w:val="NoSpacing"/>
        <w:ind w:firstLine="432"/>
        <w:jc w:val="both"/>
        <w:rPr>
          <w:rFonts w:ascii="Garamond" w:eastAsia="MS PMincho" w:hAnsi="Garamond"/>
          <w:sz w:val="24"/>
          <w:szCs w:val="24"/>
        </w:rPr>
      </w:pPr>
    </w:p>
    <w:p w14:paraId="1FB1D4D5" w14:textId="017B242C"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It took me about seven minutes to hotwire the Volkswagen to drive home wi</w:t>
      </w:r>
      <w:r w:rsidR="00AF2A31">
        <w:rPr>
          <w:rFonts w:ascii="Garamond" w:eastAsia="MS PMincho" w:hAnsi="Garamond"/>
          <w:sz w:val="24"/>
          <w:szCs w:val="24"/>
        </w:rPr>
        <w:t>th</w:t>
      </w:r>
      <w:r w:rsidRPr="00631F66">
        <w:rPr>
          <w:rFonts w:ascii="Garamond" w:eastAsia="MS PMincho" w:hAnsi="Garamond"/>
          <w:sz w:val="24"/>
          <w:szCs w:val="24"/>
        </w:rPr>
        <w:t>, but without my father there, I couldn’t gas or break the ca</w:t>
      </w:r>
      <w:r w:rsidR="00E377ED">
        <w:rPr>
          <w:rFonts w:ascii="Garamond" w:eastAsia="MS PMincho" w:hAnsi="Garamond"/>
          <w:sz w:val="24"/>
          <w:szCs w:val="24"/>
        </w:rPr>
        <w:t>r</w:t>
      </w:r>
      <w:r w:rsidR="006431EA">
        <w:rPr>
          <w:rFonts w:ascii="Garamond" w:eastAsia="MS PMincho" w:hAnsi="Garamond"/>
          <w:sz w:val="24"/>
          <w:szCs w:val="24"/>
        </w:rPr>
        <w:t>.</w:t>
      </w:r>
    </w:p>
    <w:p w14:paraId="043EAED9"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(I usually just sat in his lap and steered.)</w:t>
      </w:r>
    </w:p>
    <w:p w14:paraId="73C66889" w14:textId="757F387B"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So</w:t>
      </w:r>
      <w:r w:rsidR="00536C81">
        <w:rPr>
          <w:rFonts w:ascii="Garamond" w:eastAsia="MS PMincho" w:hAnsi="Garamond"/>
          <w:sz w:val="24"/>
          <w:szCs w:val="24"/>
        </w:rPr>
        <w:t>,</w:t>
      </w:r>
      <w:r w:rsidRPr="00631F66">
        <w:rPr>
          <w:rFonts w:ascii="Garamond" w:eastAsia="MS PMincho" w:hAnsi="Garamond"/>
          <w:sz w:val="24"/>
          <w:szCs w:val="24"/>
        </w:rPr>
        <w:t xml:space="preserve"> I got out. </w:t>
      </w:r>
    </w:p>
    <w:p w14:paraId="1DA54855"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I climbed back up the rope.</w:t>
      </w:r>
    </w:p>
    <w:p w14:paraId="68D4A265"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Then I climbed back over the wall, (bringing the rope with me,) and then dropped back down into the juvenile detention facility… </w:t>
      </w:r>
    </w:p>
    <w:p w14:paraId="4066DB67" w14:textId="77777777" w:rsidR="00765BF8" w:rsidRPr="00631F66" w:rsidRDefault="00765BF8" w:rsidP="00347083">
      <w:pPr>
        <w:pStyle w:val="NoSpacing"/>
        <w:ind w:left="432" w:firstLine="432"/>
        <w:jc w:val="both"/>
        <w:rPr>
          <w:rFonts w:ascii="Garamond" w:eastAsia="MS PMincho" w:hAnsi="Garamond"/>
          <w:sz w:val="24"/>
          <w:szCs w:val="24"/>
        </w:rPr>
      </w:pPr>
      <w:r w:rsidRPr="00631F66">
        <w:rPr>
          <w:rFonts w:ascii="Garamond" w:eastAsia="MS PMincho" w:hAnsi="Garamond"/>
          <w:sz w:val="24"/>
          <w:szCs w:val="24"/>
        </w:rPr>
        <w:t>… that… I… had… just… escaped… from.</w:t>
      </w:r>
    </w:p>
    <w:p w14:paraId="7842096F" w14:textId="309E7BBB" w:rsidR="00765BF8" w:rsidRPr="00631F66" w:rsidRDefault="00765BF8" w:rsidP="003A52F5">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I ran back </w:t>
      </w:r>
      <w:r w:rsidR="006A31ED">
        <w:rPr>
          <w:rFonts w:ascii="Garamond" w:eastAsia="MS PMincho" w:hAnsi="Garamond"/>
          <w:sz w:val="24"/>
          <w:szCs w:val="24"/>
        </w:rPr>
        <w:t>to the building I had just l</w:t>
      </w:r>
      <w:r w:rsidRPr="00631F66">
        <w:rPr>
          <w:rFonts w:ascii="Garamond" w:eastAsia="MS PMincho" w:hAnsi="Garamond"/>
          <w:sz w:val="24"/>
          <w:szCs w:val="24"/>
        </w:rPr>
        <w:t>eft, and I banged</w:t>
      </w:r>
      <w:r w:rsidR="003A52F5">
        <w:rPr>
          <w:rFonts w:ascii="Garamond" w:eastAsia="MS PMincho" w:hAnsi="Garamond"/>
          <w:sz w:val="24"/>
          <w:szCs w:val="24"/>
        </w:rPr>
        <w:t xml:space="preserve"> </w:t>
      </w:r>
      <w:r w:rsidRPr="00631F66">
        <w:rPr>
          <w:rFonts w:ascii="Garamond" w:eastAsia="MS PMincho" w:hAnsi="Garamond"/>
          <w:sz w:val="24"/>
          <w:szCs w:val="24"/>
        </w:rPr>
        <w:t xml:space="preserve">on the window of one of the older kids that I had befriended. </w:t>
      </w:r>
    </w:p>
    <w:p w14:paraId="1870DAB7"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He woke up, and I asked him if he knew how to drive? </w:t>
      </w:r>
    </w:p>
    <w:p w14:paraId="3C836DD4"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He didn’t.</w:t>
      </w:r>
    </w:p>
    <w:p w14:paraId="19194592"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He was confused with all kinds of questions for me. Questions that I didn’t have time for. </w:t>
      </w:r>
    </w:p>
    <w:p w14:paraId="798EA690" w14:textId="5243952D"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So</w:t>
      </w:r>
      <w:r w:rsidR="00536C81">
        <w:rPr>
          <w:rFonts w:ascii="Garamond" w:eastAsia="MS PMincho" w:hAnsi="Garamond"/>
          <w:sz w:val="24"/>
          <w:szCs w:val="24"/>
        </w:rPr>
        <w:t>,</w:t>
      </w:r>
      <w:r w:rsidRPr="00631F66">
        <w:rPr>
          <w:rFonts w:ascii="Garamond" w:eastAsia="MS PMincho" w:hAnsi="Garamond"/>
          <w:sz w:val="24"/>
          <w:szCs w:val="24"/>
        </w:rPr>
        <w:t xml:space="preserve"> I moved on to the next window. </w:t>
      </w:r>
    </w:p>
    <w:p w14:paraId="7EC23371" w14:textId="77777777" w:rsidR="00E12E8C" w:rsidRDefault="00E12E8C" w:rsidP="00347083">
      <w:pPr>
        <w:pStyle w:val="NoSpacing"/>
        <w:ind w:firstLine="432"/>
        <w:jc w:val="both"/>
        <w:rPr>
          <w:rFonts w:ascii="Garamond" w:eastAsia="MS PMincho" w:hAnsi="Garamond"/>
          <w:sz w:val="24"/>
          <w:szCs w:val="24"/>
        </w:rPr>
      </w:pPr>
    </w:p>
    <w:p w14:paraId="305CBFFC"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It was a black kid about 15 years old. He said he knew how to drive, but when I told him to step back, and after making some serious noise when I threw the rock at the window, he thought better of it. </w:t>
      </w:r>
    </w:p>
    <w:p w14:paraId="092E267D" w14:textId="77777777" w:rsidR="00BE6D6F" w:rsidRDefault="00BE6D6F" w:rsidP="00347083">
      <w:pPr>
        <w:pStyle w:val="NoSpacing"/>
        <w:ind w:firstLine="432"/>
        <w:jc w:val="both"/>
        <w:rPr>
          <w:rFonts w:ascii="Garamond" w:eastAsia="MS PMincho" w:hAnsi="Garamond"/>
          <w:sz w:val="24"/>
          <w:szCs w:val="24"/>
        </w:rPr>
      </w:pPr>
    </w:p>
    <w:p w14:paraId="71B0327F" w14:textId="2E5987B5"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And</w:t>
      </w:r>
      <w:r w:rsidR="00536C81">
        <w:rPr>
          <w:rFonts w:ascii="Garamond" w:eastAsia="MS PMincho" w:hAnsi="Garamond"/>
          <w:sz w:val="24"/>
          <w:szCs w:val="24"/>
        </w:rPr>
        <w:t xml:space="preserve"> then</w:t>
      </w:r>
      <w:r w:rsidRPr="00631F66">
        <w:rPr>
          <w:rFonts w:ascii="Garamond" w:eastAsia="MS PMincho" w:hAnsi="Garamond"/>
          <w:sz w:val="24"/>
          <w:szCs w:val="24"/>
        </w:rPr>
        <w:t xml:space="preserve"> </w:t>
      </w:r>
      <w:r w:rsidR="00EC7828" w:rsidRPr="00631F66">
        <w:rPr>
          <w:rFonts w:ascii="Garamond" w:eastAsia="MS PMincho" w:hAnsi="Garamond"/>
          <w:sz w:val="24"/>
          <w:szCs w:val="24"/>
        </w:rPr>
        <w:t>suddenly</w:t>
      </w:r>
      <w:r w:rsidRPr="00631F66">
        <w:rPr>
          <w:rFonts w:ascii="Garamond" w:eastAsia="MS PMincho" w:hAnsi="Garamond"/>
          <w:sz w:val="24"/>
          <w:szCs w:val="24"/>
        </w:rPr>
        <w:t xml:space="preserve"> he wanted nothing to do with this. </w:t>
      </w:r>
    </w:p>
    <w:p w14:paraId="0F8E32F1" w14:textId="1CBBB876"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lastRenderedPageBreak/>
        <w:t>So</w:t>
      </w:r>
      <w:r w:rsidR="00601BD5">
        <w:rPr>
          <w:rFonts w:ascii="Garamond" w:eastAsia="MS PMincho" w:hAnsi="Garamond"/>
          <w:sz w:val="24"/>
          <w:szCs w:val="24"/>
        </w:rPr>
        <w:t>,</w:t>
      </w:r>
      <w:r w:rsidRPr="00631F66">
        <w:rPr>
          <w:rFonts w:ascii="Garamond" w:eastAsia="MS PMincho" w:hAnsi="Garamond"/>
          <w:sz w:val="24"/>
          <w:szCs w:val="24"/>
        </w:rPr>
        <w:t xml:space="preserve"> I went to window, to window, to window, to window…until I found a Mexican kid who fit all the criteria that was needed for this escape.</w:t>
      </w:r>
    </w:p>
    <w:p w14:paraId="3BC37D2E"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He climbed out the broken window. </w:t>
      </w:r>
    </w:p>
    <w:p w14:paraId="55A61AD0"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We ran across the field. </w:t>
      </w:r>
    </w:p>
    <w:p w14:paraId="605F73E1"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We climbed up the rope, and we dropped down into the golf course that was next to the Juvenile Hall</w:t>
      </w:r>
    </w:p>
    <w:p w14:paraId="48ED622B" w14:textId="77777777" w:rsidR="00765BF8" w:rsidRPr="00631F66" w:rsidRDefault="00765BF8" w:rsidP="00347083">
      <w:pPr>
        <w:pStyle w:val="NoSpacing"/>
        <w:ind w:firstLine="432"/>
        <w:jc w:val="both"/>
        <w:rPr>
          <w:rFonts w:ascii="Garamond" w:eastAsia="MS PMincho" w:hAnsi="Garamond"/>
          <w:sz w:val="24"/>
          <w:szCs w:val="24"/>
        </w:rPr>
      </w:pPr>
    </w:p>
    <w:p w14:paraId="55DBE6E2"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Doubling my escape percentage to… 2 out of 2.</w:t>
      </w:r>
    </w:p>
    <w:p w14:paraId="70354F14" w14:textId="77777777" w:rsidR="00765BF8" w:rsidRPr="00631F66" w:rsidRDefault="00765BF8" w:rsidP="00347083">
      <w:pPr>
        <w:pStyle w:val="NoSpacing"/>
        <w:ind w:firstLine="432"/>
        <w:jc w:val="both"/>
        <w:rPr>
          <w:rFonts w:ascii="Garamond" w:eastAsia="MS PMincho" w:hAnsi="Garamond"/>
          <w:sz w:val="24"/>
          <w:szCs w:val="24"/>
        </w:rPr>
      </w:pPr>
    </w:p>
    <w:p w14:paraId="4827B072" w14:textId="77777777"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And adding punk rock points to my credit, as it was doubled for boldness.</w:t>
      </w:r>
    </w:p>
    <w:p w14:paraId="35A8DAC2" w14:textId="419D2108" w:rsidR="00765BF8" w:rsidRPr="00631F66" w:rsidRDefault="00765BF8" w:rsidP="00347083">
      <w:pPr>
        <w:pStyle w:val="NoSpacing"/>
        <w:ind w:firstLine="432"/>
        <w:jc w:val="both"/>
        <w:rPr>
          <w:rFonts w:ascii="Garamond" w:eastAsia="MS PMincho" w:hAnsi="Garamond"/>
          <w:sz w:val="24"/>
          <w:szCs w:val="24"/>
        </w:rPr>
      </w:pPr>
      <w:r w:rsidRPr="00631F66">
        <w:rPr>
          <w:rFonts w:ascii="Garamond" w:eastAsia="MS PMincho" w:hAnsi="Garamond"/>
          <w:sz w:val="24"/>
          <w:szCs w:val="24"/>
        </w:rPr>
        <w:t xml:space="preserve">And then </w:t>
      </w:r>
      <w:r w:rsidR="000455E2">
        <w:rPr>
          <w:rFonts w:ascii="Garamond" w:eastAsia="MS PMincho" w:hAnsi="Garamond"/>
          <w:sz w:val="24"/>
          <w:szCs w:val="24"/>
        </w:rPr>
        <w:t xml:space="preserve">multiplied </w:t>
      </w:r>
      <w:r w:rsidRPr="00631F66">
        <w:rPr>
          <w:rFonts w:ascii="Garamond" w:eastAsia="MS PMincho" w:hAnsi="Garamond"/>
          <w:sz w:val="24"/>
          <w:szCs w:val="24"/>
        </w:rPr>
        <w:t>tw</w:t>
      </w:r>
      <w:r w:rsidR="00F6409C">
        <w:rPr>
          <w:rFonts w:ascii="Garamond" w:eastAsia="MS PMincho" w:hAnsi="Garamond"/>
          <w:sz w:val="24"/>
          <w:szCs w:val="24"/>
        </w:rPr>
        <w:t>ice</w:t>
      </w:r>
      <w:r w:rsidR="000455E2">
        <w:rPr>
          <w:rFonts w:ascii="Garamond" w:eastAsia="MS PMincho" w:hAnsi="Garamond"/>
          <w:sz w:val="24"/>
          <w:szCs w:val="24"/>
        </w:rPr>
        <w:t xml:space="preserve"> </w:t>
      </w:r>
      <w:r w:rsidR="00FC0979">
        <w:rPr>
          <w:rFonts w:ascii="Garamond" w:eastAsia="MS PMincho" w:hAnsi="Garamond"/>
          <w:sz w:val="24"/>
          <w:szCs w:val="24"/>
        </w:rPr>
        <w:t xml:space="preserve">by </w:t>
      </w:r>
      <w:r w:rsidR="00FC0979" w:rsidRPr="00631F66">
        <w:rPr>
          <w:rFonts w:ascii="Garamond" w:eastAsia="MS PMincho" w:hAnsi="Garamond"/>
          <w:sz w:val="24"/>
          <w:szCs w:val="24"/>
        </w:rPr>
        <w:t>thrice</w:t>
      </w:r>
      <w:r w:rsidR="00F6409C">
        <w:rPr>
          <w:rFonts w:ascii="Garamond" w:eastAsia="MS PMincho" w:hAnsi="Garamond"/>
          <w:sz w:val="24"/>
          <w:szCs w:val="24"/>
        </w:rPr>
        <w:t>.</w:t>
      </w:r>
    </w:p>
    <w:p w14:paraId="29DD1A0C" w14:textId="77777777" w:rsidR="00765BF8" w:rsidRPr="00631F66" w:rsidRDefault="00765BF8" w:rsidP="00347083">
      <w:pPr>
        <w:pStyle w:val="NoSpacing"/>
        <w:ind w:firstLine="720"/>
        <w:jc w:val="both"/>
        <w:rPr>
          <w:rFonts w:ascii="Garamond" w:eastAsia="MS PMincho" w:hAnsi="Garamond"/>
          <w:sz w:val="24"/>
          <w:szCs w:val="24"/>
        </w:rPr>
      </w:pPr>
      <w:r w:rsidRPr="00631F66">
        <w:rPr>
          <w:rFonts w:ascii="Garamond" w:eastAsia="MS PMincho" w:hAnsi="Garamond"/>
          <w:sz w:val="24"/>
          <w:szCs w:val="24"/>
        </w:rPr>
        <w:t xml:space="preserve">And then again, by two… </w:t>
      </w:r>
    </w:p>
    <w:p w14:paraId="223D0279" w14:textId="77777777" w:rsidR="00765BF8" w:rsidRPr="00631F66" w:rsidRDefault="00765BF8" w:rsidP="00347083">
      <w:pPr>
        <w:pStyle w:val="NoSpacing"/>
        <w:ind w:firstLine="720"/>
        <w:jc w:val="both"/>
        <w:rPr>
          <w:rFonts w:ascii="Garamond" w:eastAsia="MS PMincho" w:hAnsi="Garamond"/>
          <w:sz w:val="24"/>
          <w:szCs w:val="24"/>
        </w:rPr>
      </w:pPr>
      <w:r w:rsidRPr="00631F66">
        <w:rPr>
          <w:rFonts w:ascii="Garamond" w:eastAsia="MS PMincho" w:hAnsi="Garamond"/>
          <w:sz w:val="24"/>
          <w:szCs w:val="24"/>
        </w:rPr>
        <w:t xml:space="preserve">By two… By two… </w:t>
      </w:r>
    </w:p>
    <w:p w14:paraId="199493B5" w14:textId="77777777" w:rsidR="00765BF8" w:rsidRPr="00631F66" w:rsidRDefault="00765BF8" w:rsidP="00347083">
      <w:pPr>
        <w:pStyle w:val="NoSpacing"/>
        <w:ind w:firstLine="720"/>
        <w:jc w:val="both"/>
        <w:rPr>
          <w:rFonts w:ascii="Garamond" w:eastAsia="MS PMincho" w:hAnsi="Garamond"/>
          <w:sz w:val="24"/>
          <w:szCs w:val="24"/>
        </w:rPr>
      </w:pPr>
      <w:r w:rsidRPr="00631F66">
        <w:rPr>
          <w:rFonts w:ascii="Garamond" w:eastAsia="MS PMincho" w:hAnsi="Garamond"/>
          <w:sz w:val="24"/>
          <w:szCs w:val="24"/>
        </w:rPr>
        <w:t>By two… By two.... By two…</w:t>
      </w:r>
    </w:p>
    <w:p w14:paraId="73F33F9F" w14:textId="77777777" w:rsidR="00765BF8" w:rsidRPr="00631F66" w:rsidRDefault="00765BF8" w:rsidP="00347083">
      <w:pPr>
        <w:pStyle w:val="NoSpacing"/>
        <w:rPr>
          <w:rFonts w:ascii="Garamond" w:eastAsia="MS PMincho" w:hAnsi="Garamond"/>
          <w:sz w:val="24"/>
          <w:szCs w:val="24"/>
        </w:rPr>
      </w:pPr>
    </w:p>
    <w:p w14:paraId="55DCB1CB" w14:textId="77777777" w:rsidR="00765BF8" w:rsidRPr="00956545" w:rsidRDefault="00765BF8" w:rsidP="00347083">
      <w:pPr>
        <w:pStyle w:val="NoSpacing"/>
        <w:rPr>
          <w:rFonts w:ascii="Garamond" w:hAnsi="Garamond"/>
        </w:rPr>
      </w:pPr>
    </w:p>
    <w:p w14:paraId="0E9D9C7B" w14:textId="77777777" w:rsidR="00765BF8" w:rsidRDefault="00765BF8" w:rsidP="00347083">
      <w:pPr>
        <w:rPr>
          <w:rFonts w:ascii="Garamond" w:hAnsi="Garamond"/>
          <w:iCs/>
        </w:rPr>
      </w:pPr>
    </w:p>
    <w:p w14:paraId="4F88C518" w14:textId="77777777" w:rsidR="00765BF8" w:rsidRDefault="00765BF8" w:rsidP="00347083">
      <w:pPr>
        <w:rPr>
          <w:rFonts w:ascii="Garamond" w:hAnsi="Garamond"/>
          <w:iCs/>
        </w:rPr>
      </w:pPr>
    </w:p>
    <w:p w14:paraId="4CFDFC37" w14:textId="77777777" w:rsidR="00765BF8" w:rsidRDefault="00765BF8" w:rsidP="00347083">
      <w:pPr>
        <w:rPr>
          <w:rFonts w:ascii="Garamond" w:hAnsi="Garamond"/>
          <w:iCs/>
        </w:rPr>
      </w:pPr>
    </w:p>
    <w:p w14:paraId="46C1A34B" w14:textId="77777777" w:rsidR="00765BF8" w:rsidRDefault="00765BF8" w:rsidP="00347083">
      <w:pPr>
        <w:rPr>
          <w:rFonts w:ascii="Garamond" w:hAnsi="Garamond"/>
          <w:iCs/>
        </w:rPr>
      </w:pPr>
    </w:p>
    <w:p w14:paraId="0DA261DF" w14:textId="77777777" w:rsidR="00765BF8" w:rsidRDefault="00765BF8" w:rsidP="00347083">
      <w:pPr>
        <w:rPr>
          <w:rFonts w:ascii="Garamond" w:hAnsi="Garamond"/>
          <w:iCs/>
        </w:rPr>
      </w:pPr>
    </w:p>
    <w:p w14:paraId="29915186" w14:textId="77777777" w:rsidR="00765BF8" w:rsidRDefault="00765BF8" w:rsidP="00347083">
      <w:pPr>
        <w:rPr>
          <w:rFonts w:ascii="Garamond" w:hAnsi="Garamond"/>
          <w:iCs/>
        </w:rPr>
      </w:pPr>
    </w:p>
    <w:p w14:paraId="46F14D48" w14:textId="77777777" w:rsidR="00765BF8" w:rsidRDefault="00765BF8" w:rsidP="00347083">
      <w:pPr>
        <w:rPr>
          <w:rFonts w:ascii="Garamond" w:hAnsi="Garamond"/>
          <w:iCs/>
        </w:rPr>
      </w:pPr>
    </w:p>
    <w:p w14:paraId="322EA790" w14:textId="77777777" w:rsidR="00765BF8" w:rsidRDefault="00765BF8" w:rsidP="00347083">
      <w:pPr>
        <w:rPr>
          <w:rFonts w:ascii="Garamond" w:hAnsi="Garamond"/>
          <w:iCs/>
        </w:rPr>
      </w:pPr>
    </w:p>
    <w:p w14:paraId="42DF0213" w14:textId="77777777" w:rsidR="00765BF8" w:rsidRDefault="00765BF8" w:rsidP="00347083">
      <w:pPr>
        <w:rPr>
          <w:rFonts w:ascii="Garamond" w:hAnsi="Garamond"/>
          <w:iCs/>
        </w:rPr>
      </w:pPr>
    </w:p>
    <w:p w14:paraId="09DAA27A" w14:textId="77777777" w:rsidR="00BB38EC" w:rsidRDefault="00BB38EC" w:rsidP="00347083">
      <w:pPr>
        <w:rPr>
          <w:rFonts w:ascii="Garamond" w:hAnsi="Garamond"/>
          <w:iCs/>
        </w:rPr>
      </w:pPr>
    </w:p>
    <w:p w14:paraId="60191B12" w14:textId="77777777" w:rsidR="00BB38EC" w:rsidRDefault="00BB38EC" w:rsidP="00347083">
      <w:pPr>
        <w:rPr>
          <w:rFonts w:ascii="Garamond" w:hAnsi="Garamond"/>
          <w:iCs/>
        </w:rPr>
      </w:pPr>
    </w:p>
    <w:p w14:paraId="7DBCFBB5" w14:textId="77777777" w:rsidR="00BB38EC" w:rsidRDefault="00BB38EC" w:rsidP="00347083">
      <w:pPr>
        <w:rPr>
          <w:rFonts w:ascii="Garamond" w:hAnsi="Garamond"/>
          <w:iCs/>
        </w:rPr>
      </w:pPr>
    </w:p>
    <w:p w14:paraId="6C6C752B" w14:textId="77777777" w:rsidR="00BB38EC" w:rsidRDefault="00BB38EC" w:rsidP="00347083">
      <w:pPr>
        <w:rPr>
          <w:rFonts w:ascii="Garamond" w:hAnsi="Garamond"/>
          <w:iCs/>
        </w:rPr>
      </w:pPr>
    </w:p>
    <w:p w14:paraId="6E1BCDE1" w14:textId="77777777" w:rsidR="00BB38EC" w:rsidRDefault="00BB38EC" w:rsidP="00347083">
      <w:pPr>
        <w:rPr>
          <w:rFonts w:ascii="Garamond" w:hAnsi="Garamond"/>
          <w:iCs/>
        </w:rPr>
      </w:pPr>
    </w:p>
    <w:p w14:paraId="3BB630F1" w14:textId="77777777" w:rsidR="00BB38EC" w:rsidRDefault="00BB38EC" w:rsidP="00347083">
      <w:pPr>
        <w:rPr>
          <w:rFonts w:ascii="Garamond" w:hAnsi="Garamond"/>
          <w:iCs/>
        </w:rPr>
      </w:pPr>
    </w:p>
    <w:p w14:paraId="57805F4C" w14:textId="77777777" w:rsidR="00BB38EC" w:rsidRDefault="00BB38EC" w:rsidP="00347083">
      <w:pPr>
        <w:rPr>
          <w:rFonts w:ascii="Garamond" w:hAnsi="Garamond"/>
          <w:iCs/>
        </w:rPr>
      </w:pPr>
    </w:p>
    <w:p w14:paraId="72D4C6F7" w14:textId="77777777" w:rsidR="00BB38EC" w:rsidRDefault="00BB38EC" w:rsidP="00347083">
      <w:pPr>
        <w:rPr>
          <w:rFonts w:ascii="Garamond" w:hAnsi="Garamond"/>
          <w:iCs/>
        </w:rPr>
      </w:pPr>
    </w:p>
    <w:p w14:paraId="67E1E232" w14:textId="77777777" w:rsidR="00BB38EC" w:rsidRDefault="00BB38EC" w:rsidP="00347083">
      <w:pPr>
        <w:rPr>
          <w:rFonts w:ascii="Garamond" w:hAnsi="Garamond"/>
          <w:iCs/>
        </w:rPr>
      </w:pPr>
    </w:p>
    <w:p w14:paraId="5FAF8ABA" w14:textId="77777777" w:rsidR="00BB38EC" w:rsidRDefault="00BB38EC" w:rsidP="00347083">
      <w:pPr>
        <w:rPr>
          <w:rFonts w:ascii="Garamond" w:hAnsi="Garamond"/>
          <w:iCs/>
        </w:rPr>
      </w:pPr>
    </w:p>
    <w:p w14:paraId="66AEEC34" w14:textId="77777777" w:rsidR="00BB38EC" w:rsidRDefault="00BB38EC" w:rsidP="00347083">
      <w:pPr>
        <w:rPr>
          <w:rFonts w:ascii="Garamond" w:hAnsi="Garamond"/>
          <w:iCs/>
        </w:rPr>
      </w:pPr>
    </w:p>
    <w:p w14:paraId="7F2FE638" w14:textId="77777777" w:rsidR="00EC7828" w:rsidRDefault="00EC7828" w:rsidP="00EC7828">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7EBCC81" w14:textId="4966935B" w:rsidR="00EC7828" w:rsidRPr="00FB0556" w:rsidRDefault="00EC7828" w:rsidP="00EC7828">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1C114A68" w14:textId="64F94205" w:rsidR="00EC7828" w:rsidRPr="00FB0556" w:rsidRDefault="00EC7828" w:rsidP="00EC7828">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15</w:t>
      </w:r>
    </w:p>
    <w:p w14:paraId="61959510" w14:textId="77777777" w:rsidR="00BB38EC" w:rsidRDefault="00BB38EC" w:rsidP="00347083">
      <w:pPr>
        <w:rPr>
          <w:rFonts w:ascii="Garamond" w:hAnsi="Garamond"/>
          <w:iCs/>
        </w:rPr>
      </w:pPr>
    </w:p>
    <w:p w14:paraId="0815B995" w14:textId="77777777" w:rsidR="00BB38EC" w:rsidRDefault="00BB38EC" w:rsidP="00347083">
      <w:pPr>
        <w:rPr>
          <w:rFonts w:ascii="Garamond" w:hAnsi="Garamond"/>
          <w:iCs/>
        </w:rPr>
      </w:pPr>
    </w:p>
    <w:p w14:paraId="249C1110" w14:textId="77777777" w:rsidR="00BB38EC" w:rsidRDefault="00BB38EC" w:rsidP="00347083">
      <w:pPr>
        <w:rPr>
          <w:rFonts w:ascii="Garamond" w:hAnsi="Garamond"/>
          <w:iCs/>
        </w:rPr>
      </w:pPr>
    </w:p>
    <w:p w14:paraId="3C463BC5" w14:textId="77777777" w:rsidR="00BB38EC" w:rsidRDefault="00BB38EC" w:rsidP="00347083">
      <w:pPr>
        <w:rPr>
          <w:rFonts w:ascii="Garamond" w:hAnsi="Garamond"/>
          <w:iCs/>
        </w:rPr>
      </w:pPr>
    </w:p>
    <w:p w14:paraId="3539BE13" w14:textId="77777777" w:rsidR="00BB38EC" w:rsidRDefault="00BB38EC" w:rsidP="00347083">
      <w:pPr>
        <w:rPr>
          <w:rFonts w:ascii="Garamond" w:hAnsi="Garamond"/>
          <w:iCs/>
        </w:rPr>
      </w:pPr>
    </w:p>
    <w:p w14:paraId="3376C256" w14:textId="77777777" w:rsidR="00BB38EC" w:rsidRDefault="00BB38EC" w:rsidP="00347083">
      <w:pPr>
        <w:rPr>
          <w:rFonts w:ascii="Garamond" w:hAnsi="Garamond"/>
          <w:iCs/>
        </w:rPr>
      </w:pPr>
    </w:p>
    <w:p w14:paraId="682E3CFB" w14:textId="77777777" w:rsidR="00BB38EC" w:rsidRDefault="00BB38EC" w:rsidP="00347083">
      <w:pPr>
        <w:rPr>
          <w:rFonts w:ascii="Garamond" w:hAnsi="Garamond"/>
          <w:iCs/>
        </w:rPr>
      </w:pPr>
    </w:p>
    <w:p w14:paraId="4A9ECFCD" w14:textId="77777777" w:rsidR="00BB38EC" w:rsidRPr="00E80114" w:rsidRDefault="00BB38EC" w:rsidP="00347083">
      <w:pPr>
        <w:rPr>
          <w:rFonts w:ascii="Garamond" w:hAnsi="Garamond"/>
          <w:iCs/>
          <w:sz w:val="28"/>
          <w:szCs w:val="28"/>
        </w:rPr>
      </w:pPr>
    </w:p>
    <w:p w14:paraId="33BBBDD5" w14:textId="77777777" w:rsidR="00CE5A4D" w:rsidRDefault="00CE5A4D" w:rsidP="00347083">
      <w:pPr>
        <w:pStyle w:val="CSP-ChapterTitle"/>
        <w:rPr>
          <w:rFonts w:ascii="Garamond" w:hAnsi="Garamond"/>
          <w:b/>
        </w:rPr>
      </w:pPr>
    </w:p>
    <w:p w14:paraId="68216F4A" w14:textId="77777777" w:rsidR="00CE5A4D" w:rsidRDefault="00CE5A4D" w:rsidP="00347083">
      <w:pPr>
        <w:pStyle w:val="CSP-ChapterTitle"/>
        <w:rPr>
          <w:rFonts w:ascii="Garamond" w:hAnsi="Garamond"/>
          <w:b/>
        </w:rPr>
      </w:pPr>
    </w:p>
    <w:p w14:paraId="03004A1A" w14:textId="77777777" w:rsidR="00765BF8" w:rsidRPr="00C40C47" w:rsidRDefault="00765BF8" w:rsidP="00347083">
      <w:pPr>
        <w:jc w:val="center"/>
        <w:rPr>
          <w:rFonts w:ascii="Garamond" w:hAnsi="Garamond"/>
          <w:b/>
          <w:iCs/>
          <w:szCs w:val="24"/>
        </w:rPr>
      </w:pPr>
    </w:p>
    <w:p w14:paraId="3D27687D"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I led him to the Volkswagen Bug and rewired it to make it hot once more. And then we drove off. </w:t>
      </w:r>
    </w:p>
    <w:p w14:paraId="2BE06139"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Well, he drove. I rode passenger. He wanted to go to Riverside, and so that is the direction we went. </w:t>
      </w:r>
    </w:p>
    <w:p w14:paraId="59FEA212"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I had him drop me off near Norco, Calif. on Archibald Ave, when I realized that we had gone further than I had wanted to go.</w:t>
      </w:r>
    </w:p>
    <w:p w14:paraId="189C68A1" w14:textId="77777777" w:rsidR="00765BF8" w:rsidRPr="007E56AF" w:rsidRDefault="00765BF8" w:rsidP="00347083">
      <w:pPr>
        <w:pStyle w:val="NoSpacing"/>
        <w:jc w:val="both"/>
        <w:rPr>
          <w:rFonts w:ascii="Garamond" w:eastAsia="MS PMincho" w:hAnsi="Garamond"/>
          <w:sz w:val="24"/>
          <w:szCs w:val="24"/>
        </w:rPr>
      </w:pPr>
      <w:r w:rsidRPr="007E56AF">
        <w:rPr>
          <w:rFonts w:ascii="Garamond" w:eastAsia="MS PMincho" w:hAnsi="Garamond"/>
          <w:sz w:val="24"/>
          <w:szCs w:val="24"/>
        </w:rPr>
        <w:tab/>
      </w:r>
      <w:r w:rsidRPr="007E56AF">
        <w:rPr>
          <w:rFonts w:ascii="Garamond" w:eastAsia="MS PMincho" w:hAnsi="Garamond"/>
          <w:sz w:val="24"/>
          <w:szCs w:val="24"/>
        </w:rPr>
        <w:tab/>
        <w:t>(My destination was Pomona, or bust…)</w:t>
      </w:r>
    </w:p>
    <w:p w14:paraId="4366A508" w14:textId="172B54BE"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 But I ended up in Corona somehow after walking for hours, </w:t>
      </w:r>
      <w:r w:rsidR="00D33CA7">
        <w:rPr>
          <w:rFonts w:ascii="Garamond" w:eastAsia="MS PMincho" w:hAnsi="Garamond"/>
          <w:sz w:val="24"/>
          <w:szCs w:val="24"/>
        </w:rPr>
        <w:t>up</w:t>
      </w:r>
      <w:r w:rsidRPr="007E56AF">
        <w:rPr>
          <w:rFonts w:ascii="Garamond" w:eastAsia="MS PMincho" w:hAnsi="Garamond"/>
          <w:sz w:val="24"/>
          <w:szCs w:val="24"/>
        </w:rPr>
        <w:t>on hours</w:t>
      </w:r>
      <w:r w:rsidR="003E0A16">
        <w:rPr>
          <w:rFonts w:ascii="Garamond" w:eastAsia="MS PMincho" w:hAnsi="Garamond"/>
          <w:sz w:val="24"/>
          <w:szCs w:val="24"/>
        </w:rPr>
        <w:t>, upon hours.</w:t>
      </w:r>
    </w:p>
    <w:p w14:paraId="53D5F4C1"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I zigged up one rode…</w:t>
      </w:r>
    </w:p>
    <w:p w14:paraId="521B6994" w14:textId="77777777" w:rsidR="00765BF8" w:rsidRPr="007E56AF" w:rsidRDefault="00765BF8" w:rsidP="00347083">
      <w:pPr>
        <w:pStyle w:val="NoSpacing"/>
        <w:jc w:val="both"/>
        <w:rPr>
          <w:rFonts w:ascii="Garamond" w:eastAsia="MS PMincho" w:hAnsi="Garamond"/>
          <w:sz w:val="24"/>
          <w:szCs w:val="24"/>
        </w:rPr>
      </w:pPr>
      <w:r w:rsidRPr="007E56AF">
        <w:rPr>
          <w:rFonts w:ascii="Garamond" w:eastAsia="MS PMincho" w:hAnsi="Garamond"/>
          <w:sz w:val="24"/>
          <w:szCs w:val="24"/>
        </w:rPr>
        <w:tab/>
      </w:r>
      <w:r w:rsidRPr="007E56AF">
        <w:rPr>
          <w:rFonts w:ascii="Garamond" w:eastAsia="MS PMincho" w:hAnsi="Garamond"/>
          <w:sz w:val="24"/>
          <w:szCs w:val="24"/>
        </w:rPr>
        <w:tab/>
        <w:t>… then I zagged down another…</w:t>
      </w:r>
    </w:p>
    <w:p w14:paraId="00AE27F7"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I walked for hours not sure where I was going? I just had a general direction.</w:t>
      </w:r>
    </w:p>
    <w:p w14:paraId="343FD000" w14:textId="65887F43"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I was getting awful hungry with all this walking, so I tried hitch-hiking, but at 2 or 3 o’clock in the morning, nobody would pick me up. </w:t>
      </w:r>
    </w:p>
    <w:p w14:paraId="0F1B5C5B"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Plus, not many people drove on these back roads, and these country roads. </w:t>
      </w:r>
    </w:p>
    <w:p w14:paraId="27B2D18F"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Or these dark roads, of these Corona farm roads.</w:t>
      </w:r>
    </w:p>
    <w:p w14:paraId="121E2984" w14:textId="77777777" w:rsidR="00765BF8" w:rsidRPr="007E56AF" w:rsidRDefault="00765BF8" w:rsidP="00347083">
      <w:pPr>
        <w:pStyle w:val="NoSpacing"/>
        <w:jc w:val="both"/>
        <w:rPr>
          <w:rFonts w:ascii="Garamond" w:eastAsia="MS PMincho" w:hAnsi="Garamond"/>
          <w:sz w:val="24"/>
          <w:szCs w:val="24"/>
        </w:rPr>
      </w:pPr>
      <w:r w:rsidRPr="007E56AF">
        <w:rPr>
          <w:rFonts w:ascii="Garamond" w:eastAsia="MS PMincho" w:hAnsi="Garamond"/>
          <w:sz w:val="24"/>
          <w:szCs w:val="24"/>
        </w:rPr>
        <w:tab/>
        <w:t>In fact, I saw no one at all.</w:t>
      </w:r>
    </w:p>
    <w:p w14:paraId="2A2B5E85" w14:textId="361A6C8E"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lastRenderedPageBreak/>
        <w:t>I started thinking about boy scouts, and camping, and wishing I had engaged in some of those survival skills training courses that they seemed to relish so much</w:t>
      </w:r>
      <w:r w:rsidR="00757E5C">
        <w:rPr>
          <w:rFonts w:ascii="Garamond" w:eastAsia="MS PMincho" w:hAnsi="Garamond"/>
          <w:sz w:val="24"/>
          <w:szCs w:val="24"/>
        </w:rPr>
        <w:t xml:space="preserve"> on,</w:t>
      </w:r>
      <w:r w:rsidRPr="007E56AF">
        <w:rPr>
          <w:rFonts w:ascii="Garamond" w:eastAsia="MS PMincho" w:hAnsi="Garamond"/>
          <w:sz w:val="24"/>
          <w:szCs w:val="24"/>
        </w:rPr>
        <w:t xml:space="preserve"> in the boy scouts.</w:t>
      </w:r>
    </w:p>
    <w:p w14:paraId="5CD5E0EE" w14:textId="62456A8D"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But I didn’t. So</w:t>
      </w:r>
      <w:r w:rsidR="003A265E">
        <w:rPr>
          <w:rFonts w:ascii="Garamond" w:eastAsia="MS PMincho" w:hAnsi="Garamond"/>
          <w:sz w:val="24"/>
          <w:szCs w:val="24"/>
        </w:rPr>
        <w:t>,</w:t>
      </w:r>
      <w:r w:rsidRPr="007E56AF">
        <w:rPr>
          <w:rFonts w:ascii="Garamond" w:eastAsia="MS PMincho" w:hAnsi="Garamond"/>
          <w:sz w:val="24"/>
          <w:szCs w:val="24"/>
        </w:rPr>
        <w:t xml:space="preserve"> I had no survival skills at all</w:t>
      </w:r>
    </w:p>
    <w:p w14:paraId="1422ED08" w14:textId="078C7CCA"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So</w:t>
      </w:r>
      <w:r w:rsidR="003A265E">
        <w:rPr>
          <w:rFonts w:ascii="Garamond" w:eastAsia="MS PMincho" w:hAnsi="Garamond"/>
          <w:sz w:val="24"/>
          <w:szCs w:val="24"/>
        </w:rPr>
        <w:t>,</w:t>
      </w:r>
      <w:r w:rsidRPr="007E56AF">
        <w:rPr>
          <w:rFonts w:ascii="Garamond" w:eastAsia="MS PMincho" w:hAnsi="Garamond"/>
          <w:sz w:val="24"/>
          <w:szCs w:val="24"/>
        </w:rPr>
        <w:t xml:space="preserve"> I just daydreamed about taking down one of these chickens that I had seen flying… its coop.</w:t>
      </w:r>
    </w:p>
    <w:p w14:paraId="1AEC108B" w14:textId="77777777" w:rsidR="00765BF8" w:rsidRPr="007E56AF" w:rsidRDefault="00765BF8" w:rsidP="00347083">
      <w:pPr>
        <w:pStyle w:val="NoSpacing"/>
        <w:jc w:val="both"/>
        <w:rPr>
          <w:rFonts w:ascii="Garamond" w:eastAsia="MS PMincho" w:hAnsi="Garamond"/>
          <w:sz w:val="24"/>
          <w:szCs w:val="24"/>
        </w:rPr>
      </w:pPr>
      <w:r w:rsidRPr="007E56AF">
        <w:rPr>
          <w:rFonts w:ascii="Garamond" w:eastAsia="MS PMincho" w:hAnsi="Garamond"/>
          <w:sz w:val="24"/>
          <w:szCs w:val="24"/>
        </w:rPr>
        <w:tab/>
        <w:t>I was so hungry.</w:t>
      </w:r>
    </w:p>
    <w:p w14:paraId="6D4366A8" w14:textId="77777777" w:rsidR="00765BF8" w:rsidRPr="007E56AF" w:rsidRDefault="00765BF8" w:rsidP="00347083">
      <w:pPr>
        <w:pStyle w:val="NoSpacing"/>
        <w:jc w:val="both"/>
        <w:rPr>
          <w:rFonts w:ascii="Garamond" w:eastAsia="MS PMincho" w:hAnsi="Garamond"/>
          <w:sz w:val="24"/>
          <w:szCs w:val="24"/>
        </w:rPr>
      </w:pPr>
      <w:r w:rsidRPr="007E56AF">
        <w:rPr>
          <w:rFonts w:ascii="Garamond" w:eastAsia="MS PMincho" w:hAnsi="Garamond"/>
          <w:sz w:val="24"/>
          <w:szCs w:val="24"/>
        </w:rPr>
        <w:tab/>
        <w:t xml:space="preserve">And now I was getting cold. </w:t>
      </w:r>
    </w:p>
    <w:p w14:paraId="4DC623C8"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I got startled by a car pulling up beside me and stopping. He blew me out of my day dream, by blowing his horn. </w:t>
      </w:r>
    </w:p>
    <w:p w14:paraId="45578719"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He then asked me if, “I was alright?” and if, “I was hungry?” </w:t>
      </w:r>
    </w:p>
    <w:p w14:paraId="49E6A2F2"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He then asked me, “Where I was going?”</w:t>
      </w:r>
    </w:p>
    <w:p w14:paraId="30060817" w14:textId="0DC6244A"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I told him Pomona, and he responded that, “That was kind of far for a kid you</w:t>
      </w:r>
      <w:r w:rsidR="009E3F6D">
        <w:rPr>
          <w:rFonts w:ascii="Garamond" w:eastAsia="MS PMincho" w:hAnsi="Garamond"/>
          <w:sz w:val="24"/>
          <w:szCs w:val="24"/>
        </w:rPr>
        <w:t>r age to be walking to, alone.”</w:t>
      </w:r>
    </w:p>
    <w:p w14:paraId="72711C97" w14:textId="77777777" w:rsidR="00765BF8" w:rsidRPr="007E56AF" w:rsidRDefault="00765BF8" w:rsidP="00347083">
      <w:pPr>
        <w:pStyle w:val="NoSpacing"/>
        <w:jc w:val="both"/>
        <w:rPr>
          <w:rFonts w:ascii="Garamond" w:eastAsia="MS PMincho" w:hAnsi="Garamond"/>
          <w:sz w:val="24"/>
          <w:szCs w:val="24"/>
        </w:rPr>
      </w:pPr>
      <w:r w:rsidRPr="007E56AF">
        <w:rPr>
          <w:rFonts w:ascii="Garamond" w:eastAsia="MS PMincho" w:hAnsi="Garamond"/>
          <w:sz w:val="24"/>
          <w:szCs w:val="24"/>
        </w:rPr>
        <w:tab/>
        <w:t>I agreed.</w:t>
      </w:r>
    </w:p>
    <w:p w14:paraId="7862BC92" w14:textId="111A9AA1" w:rsidR="00765BF8" w:rsidRPr="007E56AF" w:rsidRDefault="00601BD5" w:rsidP="00347083">
      <w:pPr>
        <w:pStyle w:val="NoSpacing"/>
        <w:ind w:firstLine="432"/>
        <w:jc w:val="both"/>
        <w:rPr>
          <w:rFonts w:ascii="Garamond" w:eastAsia="MS PMincho" w:hAnsi="Garamond"/>
          <w:sz w:val="24"/>
          <w:szCs w:val="24"/>
        </w:rPr>
      </w:pPr>
      <w:r>
        <w:rPr>
          <w:rFonts w:ascii="Garamond" w:eastAsia="MS PMincho" w:hAnsi="Garamond"/>
          <w:sz w:val="24"/>
          <w:szCs w:val="24"/>
        </w:rPr>
        <w:t>He then said, that, H</w:t>
      </w:r>
      <w:r w:rsidR="00765BF8" w:rsidRPr="007E56AF">
        <w:rPr>
          <w:rFonts w:ascii="Garamond" w:eastAsia="MS PMincho" w:hAnsi="Garamond"/>
          <w:sz w:val="24"/>
          <w:szCs w:val="24"/>
        </w:rPr>
        <w:t xml:space="preserve">e would give me a ride near there, and that </w:t>
      </w:r>
      <w:r>
        <w:rPr>
          <w:rFonts w:ascii="Garamond" w:eastAsia="MS PMincho" w:hAnsi="Garamond"/>
          <w:sz w:val="24"/>
          <w:szCs w:val="24"/>
        </w:rPr>
        <w:t>he would call my mother for me.</w:t>
      </w:r>
    </w:p>
    <w:p w14:paraId="517C80A6" w14:textId="535A8073"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I suppose, this is where I should have said “No</w:t>
      </w:r>
      <w:r w:rsidR="00D56A27">
        <w:rPr>
          <w:rFonts w:ascii="Garamond" w:eastAsia="MS PMincho" w:hAnsi="Garamond"/>
          <w:sz w:val="24"/>
          <w:szCs w:val="24"/>
        </w:rPr>
        <w:t>,</w:t>
      </w:r>
      <w:r w:rsidRPr="007E56AF">
        <w:rPr>
          <w:rFonts w:ascii="Garamond" w:eastAsia="MS PMincho" w:hAnsi="Garamond"/>
          <w:sz w:val="24"/>
          <w:szCs w:val="24"/>
        </w:rPr>
        <w:t xml:space="preserve"> thank you,” but I didn’t. I simply said “Cool,” and got in the car.</w:t>
      </w:r>
    </w:p>
    <w:p w14:paraId="3060521F"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 It could’ve been a very ugly scenario for me, but at no time was it uncomfortable. He simply asked me, “What’s the story?” </w:t>
      </w:r>
    </w:p>
    <w:p w14:paraId="7A3B45BA" w14:textId="5035B127" w:rsidR="00765BF8" w:rsidRPr="007E56AF" w:rsidRDefault="00765BF8" w:rsidP="00347083">
      <w:pPr>
        <w:pStyle w:val="NoSpacing"/>
        <w:jc w:val="both"/>
        <w:rPr>
          <w:rFonts w:ascii="Garamond" w:eastAsia="MS PMincho" w:hAnsi="Garamond"/>
          <w:sz w:val="24"/>
          <w:szCs w:val="24"/>
        </w:rPr>
      </w:pPr>
      <w:r w:rsidRPr="007E56AF">
        <w:rPr>
          <w:rFonts w:ascii="Garamond" w:eastAsia="MS PMincho" w:hAnsi="Garamond"/>
          <w:sz w:val="24"/>
          <w:szCs w:val="24"/>
        </w:rPr>
        <w:tab/>
        <w:t>And so</w:t>
      </w:r>
      <w:r w:rsidR="00601BD5">
        <w:rPr>
          <w:rFonts w:ascii="Garamond" w:eastAsia="MS PMincho" w:hAnsi="Garamond"/>
          <w:sz w:val="24"/>
          <w:szCs w:val="24"/>
        </w:rPr>
        <w:t>,</w:t>
      </w:r>
      <w:r w:rsidRPr="007E56AF">
        <w:rPr>
          <w:rFonts w:ascii="Garamond" w:eastAsia="MS PMincho" w:hAnsi="Garamond"/>
          <w:sz w:val="24"/>
          <w:szCs w:val="24"/>
        </w:rPr>
        <w:t xml:space="preserve"> I told him. </w:t>
      </w:r>
    </w:p>
    <w:p w14:paraId="4EEEE1F0"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We then went to McDonalds and he got me some-thing to eat. </w:t>
      </w:r>
    </w:p>
    <w:p w14:paraId="3D5E8749" w14:textId="026A7823" w:rsidR="00765BF8" w:rsidRPr="007E56AF" w:rsidRDefault="00601BD5" w:rsidP="00347083">
      <w:pPr>
        <w:pStyle w:val="NoSpacing"/>
        <w:ind w:firstLine="432"/>
        <w:jc w:val="both"/>
        <w:rPr>
          <w:rFonts w:ascii="Garamond" w:eastAsia="MS PMincho" w:hAnsi="Garamond"/>
          <w:sz w:val="24"/>
          <w:szCs w:val="24"/>
        </w:rPr>
      </w:pPr>
      <w:r>
        <w:rPr>
          <w:rFonts w:ascii="Garamond" w:eastAsia="MS PMincho" w:hAnsi="Garamond"/>
          <w:sz w:val="24"/>
          <w:szCs w:val="24"/>
        </w:rPr>
        <w:t xml:space="preserve">It was about </w:t>
      </w:r>
      <w:r w:rsidR="003A265E">
        <w:rPr>
          <w:rFonts w:ascii="Garamond" w:eastAsia="MS PMincho" w:hAnsi="Garamond"/>
          <w:sz w:val="24"/>
          <w:szCs w:val="24"/>
        </w:rPr>
        <w:t xml:space="preserve">6:30 </w:t>
      </w:r>
      <w:r>
        <w:rPr>
          <w:rFonts w:ascii="Garamond" w:eastAsia="MS PMincho" w:hAnsi="Garamond"/>
          <w:sz w:val="24"/>
          <w:szCs w:val="24"/>
        </w:rPr>
        <w:t>a.m</w:t>
      </w:r>
      <w:r w:rsidR="00765BF8" w:rsidRPr="007E56AF">
        <w:rPr>
          <w:rFonts w:ascii="Garamond" w:eastAsia="MS PMincho" w:hAnsi="Garamond"/>
          <w:sz w:val="24"/>
          <w:szCs w:val="24"/>
        </w:rPr>
        <w:t>.</w:t>
      </w:r>
    </w:p>
    <w:p w14:paraId="6E78BFDA" w14:textId="77777777" w:rsidR="00765BF8" w:rsidRPr="007E56AF" w:rsidRDefault="00765BF8" w:rsidP="00347083">
      <w:pPr>
        <w:pStyle w:val="NoSpacing"/>
        <w:jc w:val="both"/>
        <w:rPr>
          <w:rFonts w:ascii="Garamond" w:eastAsia="MS PMincho" w:hAnsi="Garamond"/>
          <w:sz w:val="24"/>
          <w:szCs w:val="24"/>
        </w:rPr>
      </w:pPr>
      <w:r w:rsidRPr="007E56AF">
        <w:rPr>
          <w:rFonts w:ascii="Garamond" w:eastAsia="MS PMincho" w:hAnsi="Garamond"/>
          <w:sz w:val="24"/>
          <w:szCs w:val="24"/>
        </w:rPr>
        <w:tab/>
      </w:r>
    </w:p>
    <w:p w14:paraId="29650136"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My mother finally picked me up. She was already advised of my current situation. </w:t>
      </w:r>
    </w:p>
    <w:p w14:paraId="22EC4791" w14:textId="0A49BB02"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I cried to her on the way home, </w:t>
      </w:r>
      <w:r w:rsidR="00CE5670">
        <w:rPr>
          <w:rFonts w:ascii="Garamond" w:eastAsia="MS PMincho" w:hAnsi="Garamond"/>
          <w:sz w:val="24"/>
          <w:szCs w:val="24"/>
        </w:rPr>
        <w:t>that,</w:t>
      </w:r>
      <w:r w:rsidRPr="007E56AF">
        <w:rPr>
          <w:rFonts w:ascii="Garamond" w:eastAsia="MS PMincho" w:hAnsi="Garamond"/>
          <w:sz w:val="24"/>
          <w:szCs w:val="24"/>
        </w:rPr>
        <w:t xml:space="preserve"> </w:t>
      </w:r>
      <w:r w:rsidR="009B20B4">
        <w:rPr>
          <w:rFonts w:ascii="Garamond" w:eastAsia="MS PMincho" w:hAnsi="Garamond"/>
          <w:sz w:val="24"/>
          <w:szCs w:val="24"/>
        </w:rPr>
        <w:t>“</w:t>
      </w:r>
      <w:r w:rsidRPr="007E56AF">
        <w:rPr>
          <w:rFonts w:ascii="Garamond" w:eastAsia="MS PMincho" w:hAnsi="Garamond"/>
          <w:sz w:val="24"/>
          <w:szCs w:val="24"/>
        </w:rPr>
        <w:t>I didn’t want to be there anymore.”</w:t>
      </w:r>
    </w:p>
    <w:p w14:paraId="5D823C12"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She didn’t really respond.</w:t>
      </w:r>
    </w:p>
    <w:p w14:paraId="684779CB" w14:textId="0EE6AC8A" w:rsidR="00765BF8" w:rsidRPr="007E56AF" w:rsidRDefault="00765BF8" w:rsidP="009B20B4">
      <w:pPr>
        <w:pStyle w:val="NoSpacing"/>
        <w:ind w:firstLine="432"/>
        <w:jc w:val="both"/>
        <w:rPr>
          <w:rFonts w:ascii="Garamond" w:eastAsia="MS PMincho" w:hAnsi="Garamond"/>
          <w:sz w:val="24"/>
          <w:szCs w:val="24"/>
        </w:rPr>
      </w:pPr>
      <w:r w:rsidRPr="007E56AF">
        <w:rPr>
          <w:rFonts w:ascii="Garamond" w:eastAsia="MS PMincho" w:hAnsi="Garamond"/>
          <w:sz w:val="24"/>
          <w:szCs w:val="24"/>
        </w:rPr>
        <w:t>She just continued driving us home… in silence.</w:t>
      </w:r>
    </w:p>
    <w:p w14:paraId="1918593C" w14:textId="77777777" w:rsidR="00765BF8" w:rsidRPr="007E56AF" w:rsidRDefault="00765BF8" w:rsidP="00347083">
      <w:pPr>
        <w:pStyle w:val="NoSpacing"/>
        <w:ind w:left="432" w:firstLine="432"/>
        <w:jc w:val="both"/>
        <w:rPr>
          <w:rFonts w:ascii="Garamond" w:eastAsia="MS PMincho" w:hAnsi="Garamond"/>
          <w:sz w:val="24"/>
          <w:szCs w:val="24"/>
        </w:rPr>
      </w:pPr>
      <w:r w:rsidRPr="007E56AF">
        <w:rPr>
          <w:rFonts w:ascii="Garamond" w:eastAsia="MS PMincho" w:hAnsi="Garamond"/>
          <w:sz w:val="24"/>
          <w:szCs w:val="24"/>
        </w:rPr>
        <w:t xml:space="preserve">(…or what I thought was my home.) </w:t>
      </w:r>
    </w:p>
    <w:p w14:paraId="63A4B280" w14:textId="77777777" w:rsidR="00D56A27" w:rsidRDefault="00D56A27" w:rsidP="00347083">
      <w:pPr>
        <w:pStyle w:val="NoSpacing"/>
        <w:ind w:firstLine="432"/>
        <w:jc w:val="both"/>
        <w:rPr>
          <w:rFonts w:ascii="Garamond" w:eastAsia="MS PMincho" w:hAnsi="Garamond"/>
          <w:sz w:val="24"/>
          <w:szCs w:val="24"/>
        </w:rPr>
      </w:pPr>
    </w:p>
    <w:p w14:paraId="56240945" w14:textId="31D6D7A3"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I figured that a lot of things might have changed since I</w:t>
      </w:r>
      <w:r w:rsidR="001B4556">
        <w:rPr>
          <w:rFonts w:ascii="Garamond" w:eastAsia="MS PMincho" w:hAnsi="Garamond"/>
          <w:sz w:val="24"/>
          <w:szCs w:val="24"/>
        </w:rPr>
        <w:t xml:space="preserve"> had</w:t>
      </w:r>
      <w:r w:rsidRPr="007E56AF">
        <w:rPr>
          <w:rFonts w:ascii="Garamond" w:eastAsia="MS PMincho" w:hAnsi="Garamond"/>
          <w:sz w:val="24"/>
          <w:szCs w:val="24"/>
        </w:rPr>
        <w:t xml:space="preserve"> been Home. But I had no idea that the change… was any… and all… proof… of my existence.</w:t>
      </w:r>
    </w:p>
    <w:p w14:paraId="3F8477EE" w14:textId="4C989654"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I had seen last night, while walking, what they meant when they said, that, “It was darkest just before dawn,” but I had no idea that the </w:t>
      </w:r>
      <w:r w:rsidRPr="007E56AF">
        <w:rPr>
          <w:rFonts w:ascii="Garamond" w:eastAsia="MS PMincho" w:hAnsi="Garamond"/>
          <w:sz w:val="24"/>
          <w:szCs w:val="24"/>
        </w:rPr>
        <w:lastRenderedPageBreak/>
        <w:t>rest of my day was going to be even darker than what I had seen last night during that walk</w:t>
      </w:r>
      <w:r w:rsidR="002B3910">
        <w:rPr>
          <w:rFonts w:ascii="Garamond" w:eastAsia="MS PMincho" w:hAnsi="Garamond"/>
          <w:sz w:val="24"/>
          <w:szCs w:val="24"/>
        </w:rPr>
        <w:t>.</w:t>
      </w:r>
    </w:p>
    <w:p w14:paraId="57F9B376" w14:textId="77777777" w:rsidR="00765BF8" w:rsidRPr="007E56AF" w:rsidRDefault="00765BF8" w:rsidP="00347083">
      <w:pPr>
        <w:pStyle w:val="NoSpacing"/>
        <w:jc w:val="both"/>
        <w:rPr>
          <w:rFonts w:ascii="Garamond" w:eastAsia="MS PMincho" w:hAnsi="Garamond"/>
          <w:sz w:val="24"/>
          <w:szCs w:val="24"/>
        </w:rPr>
      </w:pPr>
      <w:r w:rsidRPr="007E56AF">
        <w:rPr>
          <w:rFonts w:ascii="Garamond" w:eastAsia="MS PMincho" w:hAnsi="Garamond"/>
          <w:sz w:val="24"/>
          <w:szCs w:val="24"/>
        </w:rPr>
        <w:tab/>
        <w:t>We drove home in silence.</w:t>
      </w:r>
    </w:p>
    <w:p w14:paraId="77253E9A"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I tried to talk to my mom, but she seemed to be more focused on her driving, rather than the stories of niggers taking my milk. </w:t>
      </w:r>
    </w:p>
    <w:p w14:paraId="6ADFA011"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And stories of my being hogtied for hours on end.</w:t>
      </w:r>
    </w:p>
    <w:p w14:paraId="200C8B69" w14:textId="74CF4FC1" w:rsidR="00765BF8" w:rsidRPr="007E56AF" w:rsidRDefault="00765BF8" w:rsidP="00347083">
      <w:pPr>
        <w:pStyle w:val="NoSpacing"/>
        <w:ind w:left="432"/>
        <w:jc w:val="both"/>
        <w:rPr>
          <w:rFonts w:ascii="Garamond" w:eastAsia="MS PMincho" w:hAnsi="Garamond"/>
          <w:sz w:val="24"/>
          <w:szCs w:val="24"/>
        </w:rPr>
      </w:pPr>
      <w:r w:rsidRPr="007E56AF">
        <w:rPr>
          <w:rFonts w:ascii="Garamond" w:eastAsia="MS PMincho" w:hAnsi="Garamond"/>
          <w:sz w:val="24"/>
          <w:szCs w:val="24"/>
        </w:rPr>
        <w:t>I think I might have seen her cringe at that</w:t>
      </w:r>
      <w:r w:rsidR="00310E88">
        <w:rPr>
          <w:rFonts w:ascii="Garamond" w:eastAsia="MS PMincho" w:hAnsi="Garamond"/>
          <w:sz w:val="24"/>
          <w:szCs w:val="24"/>
        </w:rPr>
        <w:t>, just a little bit.</w:t>
      </w:r>
    </w:p>
    <w:p w14:paraId="1C4D0FE4" w14:textId="39BF10A2" w:rsidR="00765BF8" w:rsidRPr="007E56AF" w:rsidRDefault="00765BF8" w:rsidP="00347083">
      <w:pPr>
        <w:pStyle w:val="NoSpacing"/>
        <w:ind w:left="432"/>
        <w:jc w:val="both"/>
        <w:rPr>
          <w:rFonts w:ascii="Garamond" w:eastAsia="MS PMincho" w:hAnsi="Garamond"/>
          <w:sz w:val="24"/>
          <w:szCs w:val="24"/>
        </w:rPr>
      </w:pPr>
      <w:r w:rsidRPr="007E56AF">
        <w:rPr>
          <w:rFonts w:ascii="Garamond" w:eastAsia="MS PMincho" w:hAnsi="Garamond"/>
          <w:sz w:val="24"/>
          <w:szCs w:val="24"/>
        </w:rPr>
        <w:t>Maybe?</w:t>
      </w:r>
    </w:p>
    <w:p w14:paraId="53676203" w14:textId="611DE5E3"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But I’m positive I’d seen her eyes start to glisten </w:t>
      </w:r>
      <w:r w:rsidR="00F861A9">
        <w:rPr>
          <w:rFonts w:ascii="Garamond" w:eastAsia="MS PMincho" w:hAnsi="Garamond"/>
          <w:sz w:val="24"/>
          <w:szCs w:val="24"/>
        </w:rPr>
        <w:t>(</w:t>
      </w:r>
      <w:r w:rsidRPr="007E56AF">
        <w:rPr>
          <w:rFonts w:ascii="Garamond" w:eastAsia="MS PMincho" w:hAnsi="Garamond"/>
          <w:sz w:val="24"/>
          <w:szCs w:val="24"/>
        </w:rPr>
        <w:t>with moisture</w:t>
      </w:r>
      <w:r w:rsidR="00D46886">
        <w:rPr>
          <w:rFonts w:ascii="Garamond" w:eastAsia="MS PMincho" w:hAnsi="Garamond"/>
          <w:sz w:val="24"/>
          <w:szCs w:val="24"/>
        </w:rPr>
        <w:t>,</w:t>
      </w:r>
      <w:r w:rsidR="00F861A9">
        <w:rPr>
          <w:rFonts w:ascii="Garamond" w:eastAsia="MS PMincho" w:hAnsi="Garamond"/>
          <w:sz w:val="24"/>
          <w:szCs w:val="24"/>
        </w:rPr>
        <w:t>)</w:t>
      </w:r>
      <w:r w:rsidRPr="007E56AF">
        <w:rPr>
          <w:rFonts w:ascii="Garamond" w:eastAsia="MS PMincho" w:hAnsi="Garamond"/>
          <w:sz w:val="24"/>
          <w:szCs w:val="24"/>
        </w:rPr>
        <w:t xml:space="preserve"> as she fought </w:t>
      </w:r>
      <w:r w:rsidR="00784F7A">
        <w:rPr>
          <w:rFonts w:ascii="Garamond" w:eastAsia="MS PMincho" w:hAnsi="Garamond"/>
          <w:sz w:val="24"/>
          <w:szCs w:val="24"/>
        </w:rPr>
        <w:t>off the beginnings of some tear</w:t>
      </w:r>
      <w:r w:rsidR="00D46886">
        <w:rPr>
          <w:rFonts w:ascii="Garamond" w:eastAsia="MS PMincho" w:hAnsi="Garamond"/>
          <w:sz w:val="24"/>
          <w:szCs w:val="24"/>
        </w:rPr>
        <w:t>,</w:t>
      </w:r>
      <w:r w:rsidRPr="007E56AF">
        <w:rPr>
          <w:rFonts w:ascii="Garamond" w:eastAsia="MS PMincho" w:hAnsi="Garamond"/>
          <w:sz w:val="24"/>
          <w:szCs w:val="24"/>
        </w:rPr>
        <w:t xml:space="preserve"> when I mentioned having to take a piss in the corner of my cell, and my waking up naked in my own urine.</w:t>
      </w:r>
    </w:p>
    <w:p w14:paraId="578236BC"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Anyways, I may not be sure if I saw a tear?</w:t>
      </w:r>
      <w:r w:rsidRPr="007E56AF">
        <w:rPr>
          <w:rFonts w:ascii="Garamond" w:eastAsia="MS PMincho" w:hAnsi="Garamond"/>
          <w:sz w:val="24"/>
          <w:szCs w:val="24"/>
        </w:rPr>
        <w:tab/>
      </w:r>
    </w:p>
    <w:p w14:paraId="397A9F57"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But I did see her fighting hard to hold back that tear.</w:t>
      </w:r>
    </w:p>
    <w:p w14:paraId="303FACAA" w14:textId="3863491B" w:rsidR="00765BF8" w:rsidRPr="007E56AF" w:rsidRDefault="00601BD5" w:rsidP="00347083">
      <w:pPr>
        <w:pStyle w:val="NoSpacing"/>
        <w:ind w:firstLine="432"/>
        <w:jc w:val="both"/>
        <w:rPr>
          <w:rFonts w:ascii="Garamond" w:eastAsia="MS PMincho" w:hAnsi="Garamond"/>
          <w:sz w:val="24"/>
          <w:szCs w:val="24"/>
        </w:rPr>
      </w:pPr>
      <w:r>
        <w:rPr>
          <w:rFonts w:ascii="Garamond" w:eastAsia="MS PMincho" w:hAnsi="Garamond"/>
          <w:sz w:val="24"/>
          <w:szCs w:val="24"/>
        </w:rPr>
        <w:t xml:space="preserve">I </w:t>
      </w:r>
      <w:r w:rsidR="007E6DCC">
        <w:rPr>
          <w:rFonts w:ascii="Garamond" w:eastAsia="MS PMincho" w:hAnsi="Garamond"/>
          <w:sz w:val="24"/>
          <w:szCs w:val="24"/>
        </w:rPr>
        <w:t>see</w:t>
      </w:r>
      <w:r w:rsidR="00765BF8" w:rsidRPr="007E56AF">
        <w:rPr>
          <w:rFonts w:ascii="Garamond" w:eastAsia="MS PMincho" w:hAnsi="Garamond"/>
          <w:sz w:val="24"/>
          <w:szCs w:val="24"/>
        </w:rPr>
        <w:t xml:space="preserve"> her fighting real hard to make sure that those tears did not come.</w:t>
      </w:r>
    </w:p>
    <w:p w14:paraId="15CFCA5B" w14:textId="3B81CCBF" w:rsidR="00765BF8" w:rsidRPr="007E56AF" w:rsidRDefault="00765BF8" w:rsidP="00314C84">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And they didn’t. </w:t>
      </w:r>
    </w:p>
    <w:p w14:paraId="749357E8" w14:textId="77777777" w:rsidR="00A37884" w:rsidRDefault="00A37884" w:rsidP="00347083">
      <w:pPr>
        <w:pStyle w:val="NoSpacing"/>
        <w:ind w:firstLine="432"/>
        <w:jc w:val="both"/>
        <w:rPr>
          <w:rFonts w:ascii="Garamond" w:eastAsia="MS PMincho" w:hAnsi="Garamond"/>
          <w:sz w:val="24"/>
          <w:szCs w:val="24"/>
        </w:rPr>
      </w:pPr>
    </w:p>
    <w:p w14:paraId="1B288CA9" w14:textId="37092313"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Eventually we got t</w:t>
      </w:r>
      <w:r w:rsidR="005A086C">
        <w:rPr>
          <w:rFonts w:ascii="Garamond" w:eastAsia="MS PMincho" w:hAnsi="Garamond"/>
          <w:sz w:val="24"/>
          <w:szCs w:val="24"/>
        </w:rPr>
        <w:t>o our house. (801 Pavilion Dr.)</w:t>
      </w:r>
      <w:r w:rsidRPr="007E56AF">
        <w:rPr>
          <w:rFonts w:ascii="Garamond" w:eastAsia="MS PMincho" w:hAnsi="Garamond"/>
          <w:sz w:val="24"/>
          <w:szCs w:val="24"/>
        </w:rPr>
        <w:t xml:space="preserve"> </w:t>
      </w:r>
    </w:p>
    <w:p w14:paraId="7DA8E364" w14:textId="0E8E2092"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It’s a trip that I still remember the address, even after 40 years</w:t>
      </w:r>
      <w:r w:rsidR="00733B7C">
        <w:rPr>
          <w:rFonts w:ascii="Garamond" w:eastAsia="MS PMincho" w:hAnsi="Garamond"/>
          <w:sz w:val="24"/>
          <w:szCs w:val="24"/>
        </w:rPr>
        <w:t>.</w:t>
      </w:r>
      <w:r w:rsidRPr="007E56AF">
        <w:rPr>
          <w:rFonts w:ascii="Garamond" w:eastAsia="MS PMincho" w:hAnsi="Garamond"/>
          <w:sz w:val="24"/>
          <w:szCs w:val="24"/>
        </w:rPr>
        <w:t xml:space="preserve"> Probably because it was the only home I’ve ever known. </w:t>
      </w:r>
    </w:p>
    <w:p w14:paraId="523B3646" w14:textId="294695D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Up until now I’ve always thought it was my home, but after getting </w:t>
      </w:r>
      <w:r w:rsidR="00F33F10">
        <w:rPr>
          <w:rFonts w:ascii="Garamond" w:eastAsia="MS PMincho" w:hAnsi="Garamond"/>
          <w:sz w:val="24"/>
          <w:szCs w:val="24"/>
        </w:rPr>
        <w:t>h</w:t>
      </w:r>
      <w:r w:rsidRPr="007E56AF">
        <w:rPr>
          <w:rFonts w:ascii="Garamond" w:eastAsia="MS PMincho" w:hAnsi="Garamond"/>
          <w:sz w:val="24"/>
          <w:szCs w:val="24"/>
        </w:rPr>
        <w:t>ome,</w:t>
      </w:r>
      <w:r w:rsidR="00F33F10">
        <w:rPr>
          <w:rFonts w:ascii="Garamond" w:eastAsia="MS PMincho" w:hAnsi="Garamond"/>
          <w:sz w:val="24"/>
          <w:szCs w:val="24"/>
        </w:rPr>
        <w:t xml:space="preserve"> </w:t>
      </w:r>
      <w:r w:rsidRPr="007E56AF">
        <w:rPr>
          <w:rFonts w:ascii="Garamond" w:eastAsia="MS PMincho" w:hAnsi="Garamond"/>
          <w:sz w:val="24"/>
          <w:szCs w:val="24"/>
        </w:rPr>
        <w:t>I realized, it was mine no longer.</w:t>
      </w:r>
    </w:p>
    <w:p w14:paraId="449DF33F"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My bedroom was now a holding facility for about 500 pounds of weed. </w:t>
      </w:r>
    </w:p>
    <w:p w14:paraId="7A898D3A"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My clothes, my toys, and my bikes were now all gone. </w:t>
      </w:r>
    </w:p>
    <w:p w14:paraId="09FBE601"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My clothes were bagged and tagged, and now sitting up in the rafters. </w:t>
      </w:r>
    </w:p>
    <w:p w14:paraId="1FB378A0"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And my toys were just thrown away.</w:t>
      </w:r>
    </w:p>
    <w:p w14:paraId="432757CF" w14:textId="055B488B" w:rsidR="00765BF8" w:rsidRPr="007E56AF" w:rsidRDefault="00765BF8" w:rsidP="00A37884">
      <w:pPr>
        <w:pStyle w:val="NoSpacing"/>
        <w:ind w:firstLine="432"/>
        <w:jc w:val="both"/>
        <w:rPr>
          <w:rFonts w:ascii="Garamond" w:eastAsia="MS PMincho" w:hAnsi="Garamond"/>
          <w:sz w:val="24"/>
          <w:szCs w:val="24"/>
        </w:rPr>
      </w:pPr>
      <w:r w:rsidRPr="007E56AF">
        <w:rPr>
          <w:rFonts w:ascii="Garamond" w:eastAsia="MS PMincho" w:hAnsi="Garamond"/>
          <w:sz w:val="24"/>
          <w:szCs w:val="24"/>
        </w:rPr>
        <w:t>And my bikes</w:t>
      </w:r>
      <w:r w:rsidR="00601BD5">
        <w:rPr>
          <w:rFonts w:ascii="Garamond" w:eastAsia="MS PMincho" w:hAnsi="Garamond"/>
          <w:sz w:val="24"/>
          <w:szCs w:val="24"/>
        </w:rPr>
        <w:t xml:space="preserve"> …</w:t>
      </w:r>
      <w:r w:rsidRPr="007E56AF">
        <w:rPr>
          <w:rFonts w:ascii="Garamond" w:eastAsia="MS PMincho" w:hAnsi="Garamond"/>
          <w:sz w:val="24"/>
          <w:szCs w:val="24"/>
        </w:rPr>
        <w:t xml:space="preserve">  </w:t>
      </w:r>
    </w:p>
    <w:p w14:paraId="57607731" w14:textId="624FB6FE"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Well</w:t>
      </w:r>
      <w:r w:rsidR="00015D4B">
        <w:rPr>
          <w:rFonts w:ascii="Garamond" w:eastAsia="MS PMincho" w:hAnsi="Garamond"/>
          <w:sz w:val="24"/>
          <w:szCs w:val="24"/>
        </w:rPr>
        <w:t>…</w:t>
      </w:r>
      <w:r w:rsidRPr="007E56AF">
        <w:rPr>
          <w:rFonts w:ascii="Garamond" w:eastAsia="MS PMincho" w:hAnsi="Garamond"/>
          <w:sz w:val="24"/>
          <w:szCs w:val="24"/>
        </w:rPr>
        <w:t xml:space="preserve"> They were all lined up along the sidewalk, 27 </w:t>
      </w:r>
      <w:r w:rsidR="00015D4B">
        <w:rPr>
          <w:rFonts w:ascii="Garamond" w:eastAsia="MS PMincho" w:hAnsi="Garamond"/>
          <w:sz w:val="24"/>
          <w:szCs w:val="24"/>
        </w:rPr>
        <w:t>deep, w</w:t>
      </w:r>
      <w:r w:rsidRPr="007E56AF">
        <w:rPr>
          <w:rFonts w:ascii="Garamond" w:eastAsia="MS PMincho" w:hAnsi="Garamond"/>
          <w:sz w:val="24"/>
          <w:szCs w:val="24"/>
        </w:rPr>
        <w:t xml:space="preserve">ith a sign that said, “FREE BIKES”. </w:t>
      </w:r>
    </w:p>
    <w:p w14:paraId="2AC96838" w14:textId="168DD2AA"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Kids from all the surrounding neighborhoods were ecstatic with glee,</w:t>
      </w:r>
      <w:r w:rsidR="00046780">
        <w:rPr>
          <w:rFonts w:ascii="Garamond" w:eastAsia="MS PMincho" w:hAnsi="Garamond"/>
          <w:sz w:val="24"/>
          <w:szCs w:val="24"/>
        </w:rPr>
        <w:t xml:space="preserve"> </w:t>
      </w:r>
      <w:r w:rsidRPr="007E56AF">
        <w:rPr>
          <w:rFonts w:ascii="Garamond" w:eastAsia="MS PMincho" w:hAnsi="Garamond"/>
          <w:sz w:val="24"/>
          <w:szCs w:val="24"/>
        </w:rPr>
        <w:t xml:space="preserve">as they </w:t>
      </w:r>
      <w:r w:rsidR="0087027B">
        <w:rPr>
          <w:rFonts w:ascii="Garamond" w:eastAsia="MS PMincho" w:hAnsi="Garamond"/>
          <w:sz w:val="24"/>
          <w:szCs w:val="24"/>
        </w:rPr>
        <w:t>were able t</w:t>
      </w:r>
      <w:r w:rsidR="00046780">
        <w:rPr>
          <w:rFonts w:ascii="Garamond" w:eastAsia="MS PMincho" w:hAnsi="Garamond"/>
          <w:sz w:val="24"/>
          <w:szCs w:val="24"/>
        </w:rPr>
        <w:t>o</w:t>
      </w:r>
      <w:r w:rsidRPr="007E56AF">
        <w:rPr>
          <w:rFonts w:ascii="Garamond" w:eastAsia="MS PMincho" w:hAnsi="Garamond"/>
          <w:sz w:val="24"/>
          <w:szCs w:val="24"/>
        </w:rPr>
        <w:t xml:space="preserve"> reclaim bikes that they thought were long gone.</w:t>
      </w:r>
    </w:p>
    <w:p w14:paraId="7B518616"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Anyways, going down the hallway I could see that </w:t>
      </w:r>
      <w:proofErr w:type="gramStart"/>
      <w:r w:rsidRPr="007E56AF">
        <w:rPr>
          <w:rFonts w:ascii="Garamond" w:eastAsia="MS PMincho" w:hAnsi="Garamond"/>
          <w:sz w:val="24"/>
          <w:szCs w:val="24"/>
        </w:rPr>
        <w:t>all of</w:t>
      </w:r>
      <w:proofErr w:type="gramEnd"/>
      <w:r w:rsidRPr="007E56AF">
        <w:rPr>
          <w:rFonts w:ascii="Garamond" w:eastAsia="MS PMincho" w:hAnsi="Garamond"/>
          <w:sz w:val="24"/>
          <w:szCs w:val="24"/>
        </w:rPr>
        <w:t xml:space="preserve"> my picture of my upbringing, had been taken down. </w:t>
      </w:r>
    </w:p>
    <w:p w14:paraId="0191FED8" w14:textId="7B5573C0" w:rsidR="00765BF8" w:rsidRPr="007E56AF" w:rsidRDefault="005A489E" w:rsidP="00347083">
      <w:pPr>
        <w:pStyle w:val="NoSpacing"/>
        <w:ind w:firstLine="432"/>
        <w:jc w:val="both"/>
        <w:rPr>
          <w:rFonts w:ascii="Garamond" w:eastAsia="MS PMincho" w:hAnsi="Garamond"/>
          <w:sz w:val="24"/>
          <w:szCs w:val="24"/>
        </w:rPr>
      </w:pPr>
      <w:r>
        <w:rPr>
          <w:rFonts w:ascii="Garamond" w:eastAsia="MS PMincho" w:hAnsi="Garamond"/>
          <w:sz w:val="24"/>
          <w:szCs w:val="24"/>
        </w:rPr>
        <w:t>And t</w:t>
      </w:r>
      <w:r w:rsidR="00765BF8" w:rsidRPr="007E56AF">
        <w:rPr>
          <w:rFonts w:ascii="Garamond" w:eastAsia="MS PMincho" w:hAnsi="Garamond"/>
          <w:sz w:val="24"/>
          <w:szCs w:val="24"/>
        </w:rPr>
        <w:t>he door frame, from which we measured our growth span…</w:t>
      </w:r>
    </w:p>
    <w:p w14:paraId="33761081" w14:textId="645A8636"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…Sanded down. Cleaned off. And then painted over.</w:t>
      </w:r>
    </w:p>
    <w:p w14:paraId="3CB3A222"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lastRenderedPageBreak/>
        <w:t>I expected to see my brother, but I didn’t. He was banging his head at some kegger party. And my step dad, Frank Randazzo, was off on some “Goodfella” Type Business.</w:t>
      </w:r>
    </w:p>
    <w:p w14:paraId="41207A5A" w14:textId="4F73FCE8"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I walked about the house, but there was a cold calamity around me, as I walked from room to room</w:t>
      </w:r>
      <w:r w:rsidR="003D3B03">
        <w:rPr>
          <w:rFonts w:ascii="Garamond" w:eastAsia="MS PMincho" w:hAnsi="Garamond"/>
          <w:sz w:val="24"/>
          <w:szCs w:val="24"/>
        </w:rPr>
        <w:t>.</w:t>
      </w:r>
    </w:p>
    <w:p w14:paraId="16029EF2"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An adjustment had come through my shadow, and it was suffocating for me to be here. </w:t>
      </w:r>
    </w:p>
    <w:p w14:paraId="7D9871FE" w14:textId="63FDE88D"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And now there was this hate that seemed to be consuming me, with just a lit</w:t>
      </w:r>
      <w:r w:rsidR="00C7689F">
        <w:rPr>
          <w:rFonts w:ascii="Garamond" w:eastAsia="MS PMincho" w:hAnsi="Garamond"/>
          <w:sz w:val="24"/>
          <w:szCs w:val="24"/>
        </w:rPr>
        <w:t xml:space="preserve">tle bit of fear to confuse me… </w:t>
      </w:r>
      <w:r w:rsidRPr="007E56AF">
        <w:rPr>
          <w:rFonts w:ascii="Garamond" w:eastAsia="MS PMincho" w:hAnsi="Garamond"/>
          <w:sz w:val="24"/>
          <w:szCs w:val="24"/>
        </w:rPr>
        <w:t>as I noticed this cover up to my existence?</w:t>
      </w:r>
    </w:p>
    <w:p w14:paraId="5C5A136F" w14:textId="39719140" w:rsidR="00765BF8" w:rsidRPr="007E56AF" w:rsidRDefault="00765BF8" w:rsidP="00347083">
      <w:pPr>
        <w:pStyle w:val="NoSpacing"/>
        <w:ind w:firstLine="720"/>
        <w:jc w:val="both"/>
        <w:rPr>
          <w:rFonts w:ascii="Garamond" w:eastAsia="MS PMincho" w:hAnsi="Garamond"/>
          <w:sz w:val="24"/>
          <w:szCs w:val="24"/>
        </w:rPr>
      </w:pPr>
      <w:r w:rsidRPr="007E56AF">
        <w:rPr>
          <w:rFonts w:ascii="Garamond" w:eastAsia="MS PMincho" w:hAnsi="Garamond"/>
          <w:sz w:val="24"/>
          <w:szCs w:val="24"/>
        </w:rPr>
        <w:t>(And there wa</w:t>
      </w:r>
      <w:r w:rsidR="00275D56">
        <w:rPr>
          <w:rFonts w:ascii="Garamond" w:eastAsia="MS PMincho" w:hAnsi="Garamond"/>
          <w:sz w:val="24"/>
          <w:szCs w:val="24"/>
        </w:rPr>
        <w:t>s nothing I could say about it.)</w:t>
      </w:r>
    </w:p>
    <w:p w14:paraId="06A87467"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What was there to be said? </w:t>
      </w:r>
    </w:p>
    <w:p w14:paraId="07863630"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The writing was on the wall. </w:t>
      </w:r>
    </w:p>
    <w:p w14:paraId="42D98DB4"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Or should I say… The pictures were off the wall?</w:t>
      </w:r>
    </w:p>
    <w:p w14:paraId="2F1E0A0F" w14:textId="470E6DD1"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The night was over now, and … “</w:t>
      </w:r>
      <w:r w:rsidR="00046780">
        <w:rPr>
          <w:rFonts w:ascii="Garamond" w:eastAsia="MS PMincho" w:hAnsi="Garamond"/>
          <w:sz w:val="24"/>
          <w:szCs w:val="24"/>
        </w:rPr>
        <w:t>M</w:t>
      </w:r>
      <w:r w:rsidRPr="007E56AF">
        <w:rPr>
          <w:rFonts w:ascii="Garamond" w:eastAsia="MS PMincho" w:hAnsi="Garamond"/>
          <w:sz w:val="24"/>
          <w:szCs w:val="24"/>
        </w:rPr>
        <w:t xml:space="preserve">ourning” had begun. </w:t>
      </w:r>
    </w:p>
    <w:p w14:paraId="2E74A8DB"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By noon my mother was driving me back to Juvenile Hall. </w:t>
      </w:r>
    </w:p>
    <w:p w14:paraId="4C7EB75E" w14:textId="38B51E4D"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When I left last night</w:t>
      </w:r>
      <w:r w:rsidR="00601BD5">
        <w:rPr>
          <w:rFonts w:ascii="Garamond" w:eastAsia="MS PMincho" w:hAnsi="Garamond"/>
          <w:sz w:val="24"/>
          <w:szCs w:val="24"/>
        </w:rPr>
        <w:t>,</w:t>
      </w:r>
      <w:r w:rsidRPr="007E56AF">
        <w:rPr>
          <w:rFonts w:ascii="Garamond" w:eastAsia="MS PMincho" w:hAnsi="Garamond"/>
          <w:sz w:val="24"/>
          <w:szCs w:val="24"/>
        </w:rPr>
        <w:t xml:space="preserve"> I was excited.</w:t>
      </w:r>
    </w:p>
    <w:p w14:paraId="344D7AE0" w14:textId="73BFED69"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 I was exhilarated, and eager, a</w:t>
      </w:r>
      <w:r w:rsidR="008F2439">
        <w:rPr>
          <w:rFonts w:ascii="Garamond" w:eastAsia="MS PMincho" w:hAnsi="Garamond"/>
          <w:sz w:val="24"/>
          <w:szCs w:val="24"/>
        </w:rPr>
        <w:t xml:space="preserve">nd I expected more from this… </w:t>
      </w:r>
      <w:r w:rsidRPr="007E56AF">
        <w:rPr>
          <w:rFonts w:ascii="Garamond" w:eastAsia="MS PMincho" w:hAnsi="Garamond"/>
          <w:sz w:val="24"/>
          <w:szCs w:val="24"/>
        </w:rPr>
        <w:t>“Quest for Fire”</w:t>
      </w:r>
    </w:p>
    <w:p w14:paraId="1B6FA22B"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A lot more.</w:t>
      </w:r>
    </w:p>
    <w:p w14:paraId="24AD0757"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I don’t know exactly what it was that I expected, but it wasn’t this.</w:t>
      </w:r>
    </w:p>
    <w:p w14:paraId="1CFF6588" w14:textId="1EA7EC9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Something about last night made me feel, as </w:t>
      </w:r>
      <w:r w:rsidR="00901067">
        <w:rPr>
          <w:rFonts w:ascii="Garamond" w:eastAsia="MS PMincho" w:hAnsi="Garamond"/>
          <w:sz w:val="24"/>
          <w:szCs w:val="24"/>
        </w:rPr>
        <w:t xml:space="preserve">if… I… had… </w:t>
      </w:r>
      <w:r w:rsidR="00A42AA5">
        <w:rPr>
          <w:rFonts w:ascii="Garamond" w:eastAsia="MS PMincho" w:hAnsi="Garamond"/>
          <w:sz w:val="24"/>
          <w:szCs w:val="24"/>
        </w:rPr>
        <w:t>just… shed my skin…</w:t>
      </w:r>
      <w:r w:rsidRPr="007E56AF">
        <w:rPr>
          <w:rFonts w:ascii="Garamond" w:eastAsia="MS PMincho" w:hAnsi="Garamond"/>
          <w:sz w:val="24"/>
          <w:szCs w:val="24"/>
        </w:rPr>
        <w:t xml:space="preserve"> </w:t>
      </w:r>
    </w:p>
    <w:p w14:paraId="0CE6CC7B" w14:textId="77777777" w:rsidR="00765BF8" w:rsidRPr="007E56AF" w:rsidRDefault="00765BF8" w:rsidP="00A42AA5">
      <w:pPr>
        <w:pStyle w:val="NoSpacing"/>
        <w:ind w:left="720" w:firstLine="720"/>
        <w:jc w:val="both"/>
        <w:rPr>
          <w:rFonts w:ascii="Garamond" w:eastAsia="MS PMincho" w:hAnsi="Garamond"/>
          <w:sz w:val="24"/>
          <w:szCs w:val="24"/>
        </w:rPr>
      </w:pPr>
      <w:r w:rsidRPr="007E56AF">
        <w:rPr>
          <w:rFonts w:ascii="Garamond" w:eastAsia="MS PMincho" w:hAnsi="Garamond"/>
          <w:sz w:val="24"/>
          <w:szCs w:val="24"/>
        </w:rPr>
        <w:t>… a change was coming.</w:t>
      </w:r>
    </w:p>
    <w:p w14:paraId="0D3F3565" w14:textId="77777777" w:rsidR="00765BF8" w:rsidRPr="007E56AF" w:rsidRDefault="00765BF8" w:rsidP="00347083">
      <w:pPr>
        <w:pStyle w:val="NoSpacing"/>
        <w:ind w:firstLine="432"/>
        <w:jc w:val="both"/>
        <w:rPr>
          <w:rFonts w:ascii="Garamond" w:eastAsia="MS PMincho" w:hAnsi="Garamond"/>
          <w:sz w:val="24"/>
          <w:szCs w:val="24"/>
        </w:rPr>
      </w:pPr>
    </w:p>
    <w:p w14:paraId="4CF02BB2"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I hurt something awful. </w:t>
      </w:r>
    </w:p>
    <w:p w14:paraId="34C93ADC" w14:textId="77777777"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 xml:space="preserve">Something real awful. </w:t>
      </w:r>
    </w:p>
    <w:p w14:paraId="26E3D2AE" w14:textId="49D98070"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And the feeling in my heart, felt strange</w:t>
      </w:r>
      <w:r w:rsidR="00E11D2C">
        <w:rPr>
          <w:rFonts w:ascii="Garamond" w:eastAsia="MS PMincho" w:hAnsi="Garamond"/>
          <w:sz w:val="24"/>
          <w:szCs w:val="24"/>
        </w:rPr>
        <w:t>.</w:t>
      </w:r>
      <w:r w:rsidRPr="007E56AF">
        <w:rPr>
          <w:rFonts w:ascii="Garamond" w:eastAsia="MS PMincho" w:hAnsi="Garamond"/>
          <w:sz w:val="24"/>
          <w:szCs w:val="24"/>
        </w:rPr>
        <w:t xml:space="preserve"> </w:t>
      </w:r>
    </w:p>
    <w:p w14:paraId="0D161F00" w14:textId="150770BC" w:rsidR="00765BF8" w:rsidRPr="007E56AF" w:rsidRDefault="00765BF8" w:rsidP="00347083">
      <w:pPr>
        <w:pStyle w:val="NoSpacing"/>
        <w:ind w:firstLine="432"/>
        <w:jc w:val="both"/>
        <w:rPr>
          <w:rFonts w:ascii="Garamond" w:eastAsia="MS PMincho" w:hAnsi="Garamond"/>
          <w:sz w:val="24"/>
          <w:szCs w:val="24"/>
        </w:rPr>
      </w:pPr>
      <w:r w:rsidRPr="007E56AF">
        <w:rPr>
          <w:rFonts w:ascii="Garamond" w:eastAsia="MS PMincho" w:hAnsi="Garamond"/>
          <w:sz w:val="24"/>
          <w:szCs w:val="24"/>
        </w:rPr>
        <w:t>Like an odd entanglement of emotions that were all chopped up &amp; blended</w:t>
      </w:r>
      <w:r w:rsidR="00875F96">
        <w:rPr>
          <w:rFonts w:ascii="Garamond" w:eastAsia="MS PMincho" w:hAnsi="Garamond"/>
          <w:sz w:val="24"/>
          <w:szCs w:val="24"/>
        </w:rPr>
        <w:t xml:space="preserve"> to</w:t>
      </w:r>
      <w:r w:rsidR="00AE5D75">
        <w:rPr>
          <w:rFonts w:ascii="Garamond" w:eastAsia="MS PMincho" w:hAnsi="Garamond"/>
          <w:sz w:val="24"/>
          <w:szCs w:val="24"/>
        </w:rPr>
        <w:t>gether</w:t>
      </w:r>
      <w:r w:rsidRPr="007E56AF">
        <w:rPr>
          <w:rFonts w:ascii="Garamond" w:eastAsia="MS PMincho" w:hAnsi="Garamond"/>
          <w:sz w:val="24"/>
          <w:szCs w:val="24"/>
        </w:rPr>
        <w:t>, making a catalyst of thoughts… …that… seemed… to… slip… away from me?</w:t>
      </w:r>
    </w:p>
    <w:p w14:paraId="24B008E9" w14:textId="77777777" w:rsidR="00765BF8" w:rsidRPr="007E56AF" w:rsidRDefault="00765BF8" w:rsidP="00347083">
      <w:pPr>
        <w:pStyle w:val="NoSpacing"/>
        <w:ind w:firstLine="432"/>
        <w:jc w:val="both"/>
        <w:rPr>
          <w:rFonts w:ascii="Garamond" w:eastAsia="MS PMincho" w:hAnsi="Garamond"/>
          <w:sz w:val="24"/>
          <w:szCs w:val="24"/>
        </w:rPr>
      </w:pPr>
    </w:p>
    <w:p w14:paraId="1052982E" w14:textId="3C9EC223" w:rsidR="00765BF8" w:rsidRPr="007E56AF" w:rsidRDefault="00765BF8" w:rsidP="00FB27DC">
      <w:pPr>
        <w:pStyle w:val="NoSpacing"/>
        <w:jc w:val="center"/>
        <w:rPr>
          <w:rFonts w:ascii="Garamond" w:eastAsia="MS PMincho" w:hAnsi="Garamond"/>
          <w:sz w:val="24"/>
          <w:szCs w:val="24"/>
        </w:rPr>
      </w:pPr>
      <w:r w:rsidRPr="007E56AF">
        <w:rPr>
          <w:rFonts w:ascii="Garamond" w:eastAsia="MS PMincho" w:hAnsi="Garamond"/>
          <w:sz w:val="24"/>
          <w:szCs w:val="24"/>
        </w:rPr>
        <w:t>I was no longer in the mood to talk now.</w:t>
      </w:r>
    </w:p>
    <w:p w14:paraId="4BA4E5C4" w14:textId="4573BB9D" w:rsidR="00765BF8" w:rsidRPr="007E56AF" w:rsidRDefault="00765BF8" w:rsidP="00FB27DC">
      <w:pPr>
        <w:pStyle w:val="NoSpacing"/>
        <w:jc w:val="center"/>
        <w:rPr>
          <w:rFonts w:ascii="Garamond" w:eastAsia="MS PMincho" w:hAnsi="Garamond"/>
          <w:i/>
          <w:sz w:val="24"/>
          <w:szCs w:val="24"/>
        </w:rPr>
      </w:pPr>
      <w:r w:rsidRPr="007E56AF">
        <w:rPr>
          <w:rFonts w:ascii="Garamond" w:eastAsia="MS PMincho" w:hAnsi="Garamond"/>
          <w:sz w:val="24"/>
          <w:szCs w:val="24"/>
        </w:rPr>
        <w:t xml:space="preserve">(I think I just had my first epiphany…? </w:t>
      </w:r>
      <w:r w:rsidRPr="007E56AF">
        <w:rPr>
          <w:rFonts w:ascii="Garamond" w:eastAsia="MS PMincho" w:hAnsi="Garamond"/>
          <w:i/>
          <w:sz w:val="24"/>
          <w:szCs w:val="24"/>
        </w:rPr>
        <w:t>Ooooohhhhhhh!)</w:t>
      </w:r>
    </w:p>
    <w:p w14:paraId="100F6DDE" w14:textId="77777777" w:rsidR="00765BF8" w:rsidRPr="00812D8D" w:rsidRDefault="00765BF8" w:rsidP="00347083">
      <w:pPr>
        <w:pStyle w:val="NoSpacing"/>
        <w:rPr>
          <w:rFonts w:ascii="Garamond" w:eastAsia="MS PMincho" w:hAnsi="Garamond"/>
        </w:rPr>
      </w:pPr>
    </w:p>
    <w:p w14:paraId="7460F78C" w14:textId="77777777" w:rsidR="00AD3284" w:rsidRDefault="00AD3284" w:rsidP="00193D0A">
      <w:pPr>
        <w:rPr>
          <w:b/>
        </w:rPr>
      </w:pPr>
    </w:p>
    <w:p w14:paraId="18D23424" w14:textId="77777777" w:rsidR="00334530" w:rsidRDefault="00334530" w:rsidP="00193D0A">
      <w:pPr>
        <w:rPr>
          <w:b/>
        </w:rPr>
      </w:pPr>
    </w:p>
    <w:p w14:paraId="028D0B10" w14:textId="77777777" w:rsidR="00334530" w:rsidRDefault="00334530" w:rsidP="00193D0A">
      <w:pPr>
        <w:rPr>
          <w:b/>
        </w:rPr>
      </w:pPr>
    </w:p>
    <w:p w14:paraId="6B9FDC37" w14:textId="77777777" w:rsidR="00EC7828" w:rsidRPr="00FB0556" w:rsidRDefault="00EC7828" w:rsidP="00EC7828">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Chapter</w:t>
      </w:r>
    </w:p>
    <w:p w14:paraId="6ED01D25" w14:textId="426B345E" w:rsidR="00EC7828" w:rsidRPr="00FB0556" w:rsidRDefault="00EC7828" w:rsidP="00EC7828">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16</w:t>
      </w:r>
    </w:p>
    <w:p w14:paraId="207119C7" w14:textId="77777777" w:rsidR="00334530" w:rsidRDefault="00334530" w:rsidP="00193D0A">
      <w:pPr>
        <w:rPr>
          <w:b/>
        </w:rPr>
      </w:pPr>
    </w:p>
    <w:p w14:paraId="50663C93" w14:textId="77777777" w:rsidR="00334530" w:rsidRDefault="00334530" w:rsidP="00193D0A">
      <w:pPr>
        <w:rPr>
          <w:b/>
        </w:rPr>
      </w:pPr>
    </w:p>
    <w:p w14:paraId="06815757" w14:textId="77777777" w:rsidR="00334530" w:rsidRDefault="00334530" w:rsidP="00193D0A">
      <w:pPr>
        <w:rPr>
          <w:b/>
        </w:rPr>
      </w:pPr>
    </w:p>
    <w:p w14:paraId="66F8ADB1" w14:textId="77777777" w:rsidR="00334530" w:rsidRDefault="00334530" w:rsidP="00193D0A">
      <w:pPr>
        <w:rPr>
          <w:b/>
        </w:rPr>
      </w:pPr>
    </w:p>
    <w:p w14:paraId="6D2C4547" w14:textId="77777777" w:rsidR="00334530" w:rsidRDefault="00334530" w:rsidP="00193D0A">
      <w:pPr>
        <w:rPr>
          <w:b/>
        </w:rPr>
      </w:pPr>
    </w:p>
    <w:p w14:paraId="566A96CC" w14:textId="77777777" w:rsidR="00334530" w:rsidRDefault="00334530" w:rsidP="00193D0A">
      <w:pPr>
        <w:rPr>
          <w:b/>
        </w:rPr>
      </w:pPr>
    </w:p>
    <w:p w14:paraId="5228006D" w14:textId="77777777" w:rsidR="00334530" w:rsidRDefault="00334530" w:rsidP="00193D0A">
      <w:pPr>
        <w:rPr>
          <w:b/>
        </w:rPr>
      </w:pPr>
    </w:p>
    <w:p w14:paraId="63A53A26" w14:textId="77777777" w:rsidR="00334530" w:rsidRDefault="00334530" w:rsidP="00193D0A">
      <w:pPr>
        <w:rPr>
          <w:b/>
        </w:rPr>
      </w:pPr>
    </w:p>
    <w:p w14:paraId="720464BA" w14:textId="77777777" w:rsidR="00334530" w:rsidRDefault="00334530" w:rsidP="00193D0A">
      <w:pPr>
        <w:rPr>
          <w:b/>
        </w:rPr>
      </w:pPr>
    </w:p>
    <w:p w14:paraId="5A0B1FEF" w14:textId="77777777" w:rsidR="00334530" w:rsidRDefault="00334530" w:rsidP="00193D0A">
      <w:pPr>
        <w:rPr>
          <w:b/>
        </w:rPr>
      </w:pPr>
    </w:p>
    <w:p w14:paraId="6F6041B7" w14:textId="77777777" w:rsidR="00334530" w:rsidRPr="00CD465E" w:rsidRDefault="00334530" w:rsidP="00347083">
      <w:pPr>
        <w:rPr>
          <w:rFonts w:ascii="Garamond" w:hAnsi="Garamond"/>
          <w:iCs/>
          <w:szCs w:val="24"/>
        </w:rPr>
      </w:pPr>
    </w:p>
    <w:p w14:paraId="5AC5F407" w14:textId="77777777" w:rsidR="00334530" w:rsidRPr="00122A86" w:rsidRDefault="00334530" w:rsidP="00347083">
      <w:pPr>
        <w:rPr>
          <w:rFonts w:ascii="Garamond" w:hAnsi="Garamond"/>
          <w:iCs/>
        </w:rPr>
      </w:pPr>
    </w:p>
    <w:p w14:paraId="772F95C5" w14:textId="278E7091" w:rsidR="00334530" w:rsidRPr="005C2198" w:rsidRDefault="00334530" w:rsidP="00347083">
      <w:pPr>
        <w:pStyle w:val="NoSpacing"/>
        <w:ind w:firstLine="432"/>
        <w:jc w:val="both"/>
        <w:rPr>
          <w:rFonts w:ascii="Garamond" w:eastAsia="MS PMincho" w:hAnsi="Garamond"/>
          <w:sz w:val="24"/>
          <w:szCs w:val="24"/>
        </w:rPr>
      </w:pPr>
      <w:r w:rsidRPr="005C2198">
        <w:rPr>
          <w:rFonts w:ascii="Garamond" w:eastAsia="MS PMincho" w:hAnsi="Garamond"/>
          <w:sz w:val="24"/>
          <w:szCs w:val="24"/>
        </w:rPr>
        <w:t>Anyways, I didn’t know what to expect when I got back to Juvenile Hall, but the catcalls, and heckles, and the light banter, kind of painted a picture for me, like</w:t>
      </w:r>
      <w:r w:rsidR="004D7C89">
        <w:rPr>
          <w:rFonts w:ascii="Garamond" w:eastAsia="MS PMincho" w:hAnsi="Garamond"/>
          <w:sz w:val="24"/>
          <w:szCs w:val="24"/>
        </w:rPr>
        <w:t>,</w:t>
      </w:r>
      <w:r w:rsidRPr="005C2198">
        <w:rPr>
          <w:rFonts w:ascii="Garamond" w:eastAsia="MS PMincho" w:hAnsi="Garamond"/>
          <w:sz w:val="24"/>
          <w:szCs w:val="24"/>
        </w:rPr>
        <w:t xml:space="preserve"> they might have missed me or something</w:t>
      </w:r>
      <w:r w:rsidR="00AC38AF">
        <w:rPr>
          <w:rFonts w:ascii="Garamond" w:eastAsia="MS PMincho" w:hAnsi="Garamond"/>
          <w:sz w:val="24"/>
          <w:szCs w:val="24"/>
        </w:rPr>
        <w:t>?</w:t>
      </w:r>
    </w:p>
    <w:p w14:paraId="77918F9D" w14:textId="50106FA0" w:rsidR="00334530" w:rsidRPr="005C2198" w:rsidRDefault="007E6DCC" w:rsidP="00347083">
      <w:pPr>
        <w:pStyle w:val="NoSpacing"/>
        <w:ind w:firstLine="432"/>
        <w:jc w:val="both"/>
        <w:rPr>
          <w:rFonts w:ascii="Garamond" w:eastAsia="MS PMincho" w:hAnsi="Garamond"/>
          <w:sz w:val="24"/>
          <w:szCs w:val="24"/>
        </w:rPr>
      </w:pPr>
      <w:r w:rsidRPr="005C2198">
        <w:rPr>
          <w:rFonts w:ascii="Garamond" w:eastAsia="MS PMincho" w:hAnsi="Garamond"/>
          <w:sz w:val="24"/>
          <w:szCs w:val="24"/>
        </w:rPr>
        <w:t>W</w:t>
      </w:r>
      <w:r>
        <w:rPr>
          <w:rFonts w:ascii="Garamond" w:eastAsia="MS PMincho" w:hAnsi="Garamond"/>
          <w:sz w:val="24"/>
          <w:szCs w:val="24"/>
        </w:rPr>
        <w:t>h</w:t>
      </w:r>
      <w:r w:rsidRPr="005C2198">
        <w:rPr>
          <w:rFonts w:ascii="Garamond" w:eastAsia="MS PMincho" w:hAnsi="Garamond"/>
          <w:sz w:val="24"/>
          <w:szCs w:val="24"/>
        </w:rPr>
        <w:t>ereas</w:t>
      </w:r>
      <w:r w:rsidR="00334530" w:rsidRPr="005C2198">
        <w:rPr>
          <w:rFonts w:ascii="Garamond" w:eastAsia="MS PMincho" w:hAnsi="Garamond"/>
          <w:sz w:val="24"/>
          <w:szCs w:val="24"/>
        </w:rPr>
        <w:t xml:space="preserve"> home didn’t even seem to care if I was gone at all.</w:t>
      </w:r>
    </w:p>
    <w:p w14:paraId="263F6D5A" w14:textId="77777777" w:rsidR="00334530" w:rsidRPr="005C2198" w:rsidRDefault="00334530" w:rsidP="00347083">
      <w:pPr>
        <w:pStyle w:val="NoSpacing"/>
        <w:jc w:val="both"/>
        <w:rPr>
          <w:rFonts w:ascii="Garamond" w:eastAsia="MS PMincho" w:hAnsi="Garamond"/>
          <w:sz w:val="24"/>
          <w:szCs w:val="24"/>
        </w:rPr>
      </w:pPr>
      <w:r w:rsidRPr="005C2198">
        <w:rPr>
          <w:rFonts w:ascii="Garamond" w:eastAsia="MS PMincho" w:hAnsi="Garamond"/>
          <w:sz w:val="24"/>
          <w:szCs w:val="24"/>
        </w:rPr>
        <w:tab/>
        <w:t xml:space="preserve">How fucking odd? </w:t>
      </w:r>
    </w:p>
    <w:p w14:paraId="6A52DE26" w14:textId="0E25AD2A" w:rsidR="00334530" w:rsidRPr="005C2198" w:rsidRDefault="00334530" w:rsidP="00347083">
      <w:pPr>
        <w:pStyle w:val="NoSpacing"/>
        <w:ind w:firstLine="432"/>
        <w:jc w:val="both"/>
        <w:rPr>
          <w:rFonts w:ascii="Garamond" w:eastAsia="MS PMincho" w:hAnsi="Garamond"/>
          <w:sz w:val="24"/>
          <w:szCs w:val="24"/>
        </w:rPr>
      </w:pPr>
      <w:r w:rsidRPr="005C2198">
        <w:rPr>
          <w:rFonts w:ascii="Garamond" w:eastAsia="MS PMincho" w:hAnsi="Garamond"/>
          <w:sz w:val="24"/>
          <w:szCs w:val="24"/>
        </w:rPr>
        <w:t>I laughed on the inside a lot more than it showed on the outside. But I seem</w:t>
      </w:r>
      <w:r w:rsidR="003B2E7D">
        <w:rPr>
          <w:rFonts w:ascii="Garamond" w:eastAsia="MS PMincho" w:hAnsi="Garamond"/>
          <w:sz w:val="24"/>
          <w:szCs w:val="24"/>
        </w:rPr>
        <w:t>ed to be smiling more now</w:t>
      </w:r>
      <w:r w:rsidR="00420E3D">
        <w:rPr>
          <w:rFonts w:ascii="Garamond" w:eastAsia="MS PMincho" w:hAnsi="Garamond"/>
          <w:sz w:val="24"/>
          <w:szCs w:val="24"/>
        </w:rPr>
        <w:t xml:space="preserve"> than I did on the ride here</w:t>
      </w:r>
      <w:r w:rsidR="00176E33">
        <w:rPr>
          <w:rFonts w:ascii="Garamond" w:eastAsia="MS PMincho" w:hAnsi="Garamond"/>
          <w:sz w:val="24"/>
          <w:szCs w:val="24"/>
        </w:rPr>
        <w:t>.</w:t>
      </w:r>
    </w:p>
    <w:p w14:paraId="08214A73" w14:textId="19BFF9A4" w:rsidR="00334530" w:rsidRPr="005C2198" w:rsidRDefault="00334530" w:rsidP="00347083">
      <w:pPr>
        <w:pStyle w:val="NoSpacing"/>
        <w:ind w:firstLine="432"/>
        <w:jc w:val="both"/>
        <w:rPr>
          <w:rFonts w:ascii="Garamond" w:eastAsia="MS PMincho" w:hAnsi="Garamond"/>
          <w:sz w:val="24"/>
          <w:szCs w:val="24"/>
        </w:rPr>
      </w:pPr>
      <w:r w:rsidRPr="005C2198">
        <w:rPr>
          <w:rFonts w:ascii="Garamond" w:eastAsia="MS PMincho" w:hAnsi="Garamond"/>
          <w:sz w:val="24"/>
          <w:szCs w:val="24"/>
        </w:rPr>
        <w:t>I realized then, that “this” was my family now… that this was my home, as I turned around and told my mother… “I Hate You.”</w:t>
      </w:r>
    </w:p>
    <w:p w14:paraId="0031CDD0" w14:textId="77777777" w:rsidR="00334530" w:rsidRPr="005C2198" w:rsidRDefault="00334530" w:rsidP="00347083">
      <w:pPr>
        <w:pStyle w:val="NoSpacing"/>
        <w:ind w:firstLine="720"/>
        <w:jc w:val="both"/>
        <w:rPr>
          <w:rFonts w:ascii="Garamond" w:eastAsia="MS PMincho" w:hAnsi="Garamond"/>
          <w:sz w:val="24"/>
          <w:szCs w:val="24"/>
        </w:rPr>
      </w:pPr>
    </w:p>
    <w:p w14:paraId="11B1423D" w14:textId="77777777" w:rsidR="00334530" w:rsidRPr="005C2198" w:rsidRDefault="00334530" w:rsidP="00347083">
      <w:pPr>
        <w:pStyle w:val="NoSpacing"/>
        <w:ind w:firstLine="432"/>
        <w:jc w:val="both"/>
        <w:rPr>
          <w:rFonts w:ascii="Garamond" w:eastAsia="MS PMincho" w:hAnsi="Garamond"/>
          <w:sz w:val="24"/>
          <w:szCs w:val="24"/>
        </w:rPr>
      </w:pPr>
      <w:r w:rsidRPr="005C2198">
        <w:rPr>
          <w:rFonts w:ascii="Garamond" w:eastAsia="MS PMincho" w:hAnsi="Garamond"/>
          <w:sz w:val="24"/>
          <w:szCs w:val="24"/>
        </w:rPr>
        <w:t>“I Hate You,” were the words I chose to inaugurate my mother, to the pains of The Forsaken, The Abused, The Thrown Over…</w:t>
      </w:r>
    </w:p>
    <w:p w14:paraId="29998378" w14:textId="77777777" w:rsidR="007B5225" w:rsidRDefault="007B5225" w:rsidP="00347083">
      <w:pPr>
        <w:pStyle w:val="NoSpacing"/>
        <w:ind w:firstLine="432"/>
        <w:jc w:val="both"/>
        <w:rPr>
          <w:rFonts w:ascii="Garamond" w:eastAsia="MS PMincho" w:hAnsi="Garamond"/>
          <w:sz w:val="24"/>
          <w:szCs w:val="24"/>
        </w:rPr>
      </w:pPr>
    </w:p>
    <w:p w14:paraId="5846CEF0" w14:textId="77777777" w:rsidR="00334530" w:rsidRPr="005C2198" w:rsidRDefault="00334530" w:rsidP="00347083">
      <w:pPr>
        <w:pStyle w:val="NoSpacing"/>
        <w:ind w:firstLine="432"/>
        <w:jc w:val="both"/>
        <w:rPr>
          <w:rFonts w:ascii="Garamond" w:eastAsia="MS PMincho" w:hAnsi="Garamond"/>
          <w:sz w:val="24"/>
          <w:szCs w:val="24"/>
        </w:rPr>
      </w:pPr>
      <w:r w:rsidRPr="005C2198">
        <w:rPr>
          <w:rFonts w:ascii="Garamond" w:eastAsia="MS PMincho" w:hAnsi="Garamond"/>
          <w:sz w:val="24"/>
          <w:szCs w:val="24"/>
        </w:rPr>
        <w:t>“I Hate You,” were the words I chose to inaugurate my mother to the pains of The Misused, The Forgotten, The Sullied.</w:t>
      </w:r>
    </w:p>
    <w:p w14:paraId="6DD6DF69" w14:textId="77777777" w:rsidR="003C7755" w:rsidRDefault="003C7755" w:rsidP="00347083">
      <w:pPr>
        <w:pStyle w:val="NoSpacing"/>
        <w:ind w:firstLine="432"/>
        <w:jc w:val="both"/>
        <w:rPr>
          <w:rFonts w:ascii="Garamond" w:eastAsia="MS PMincho" w:hAnsi="Garamond"/>
          <w:sz w:val="24"/>
          <w:szCs w:val="24"/>
        </w:rPr>
      </w:pPr>
    </w:p>
    <w:p w14:paraId="2F7DBEE9" w14:textId="77777777" w:rsidR="00334530" w:rsidRPr="005C2198" w:rsidRDefault="00334530" w:rsidP="00347083">
      <w:pPr>
        <w:pStyle w:val="NoSpacing"/>
        <w:ind w:firstLine="432"/>
        <w:jc w:val="both"/>
        <w:rPr>
          <w:rFonts w:ascii="Garamond" w:eastAsia="MS PMincho" w:hAnsi="Garamond"/>
          <w:sz w:val="24"/>
          <w:szCs w:val="24"/>
        </w:rPr>
      </w:pPr>
      <w:r w:rsidRPr="005C2198">
        <w:rPr>
          <w:rFonts w:ascii="Garamond" w:eastAsia="MS PMincho" w:hAnsi="Garamond"/>
          <w:sz w:val="24"/>
          <w:szCs w:val="24"/>
        </w:rPr>
        <w:t xml:space="preserve">“I Hate You,” were the words I chose to inaugurate my mother to the pains of The Beaten, The Broken, The Banned. </w:t>
      </w:r>
    </w:p>
    <w:p w14:paraId="22481D54" w14:textId="77777777" w:rsidR="007B5225" w:rsidRDefault="007B5225" w:rsidP="00347083">
      <w:pPr>
        <w:pStyle w:val="NoSpacing"/>
        <w:ind w:firstLine="432"/>
        <w:jc w:val="both"/>
        <w:rPr>
          <w:rFonts w:ascii="Garamond" w:eastAsia="MS PMincho" w:hAnsi="Garamond"/>
          <w:sz w:val="24"/>
          <w:szCs w:val="24"/>
        </w:rPr>
      </w:pPr>
    </w:p>
    <w:p w14:paraId="0611C804" w14:textId="77777777" w:rsidR="00334530" w:rsidRPr="005C2198" w:rsidRDefault="00334530" w:rsidP="00347083">
      <w:pPr>
        <w:pStyle w:val="NoSpacing"/>
        <w:ind w:firstLine="432"/>
        <w:jc w:val="both"/>
        <w:rPr>
          <w:rFonts w:ascii="Garamond" w:eastAsia="MS PMincho" w:hAnsi="Garamond"/>
          <w:sz w:val="24"/>
          <w:szCs w:val="24"/>
        </w:rPr>
      </w:pPr>
      <w:r w:rsidRPr="005C2198">
        <w:rPr>
          <w:rFonts w:ascii="Garamond" w:eastAsia="MS PMincho" w:hAnsi="Garamond"/>
          <w:sz w:val="24"/>
          <w:szCs w:val="24"/>
        </w:rPr>
        <w:t>“I Hate You,” were the words I chose to inaugurate my mother to the pains of The Helpless, The Hopeless, The Hung.</w:t>
      </w:r>
    </w:p>
    <w:p w14:paraId="7332ECFC" w14:textId="77777777" w:rsidR="00334530" w:rsidRPr="005C2198" w:rsidRDefault="00334530" w:rsidP="00347083">
      <w:pPr>
        <w:pStyle w:val="NoSpacing"/>
        <w:ind w:firstLine="432"/>
        <w:jc w:val="both"/>
        <w:rPr>
          <w:rFonts w:ascii="Garamond" w:eastAsia="MS PMincho" w:hAnsi="Garamond"/>
          <w:sz w:val="24"/>
          <w:szCs w:val="24"/>
        </w:rPr>
      </w:pPr>
      <w:r w:rsidRPr="005C2198">
        <w:rPr>
          <w:rFonts w:ascii="Garamond" w:eastAsia="MS PMincho" w:hAnsi="Garamond"/>
          <w:sz w:val="24"/>
          <w:szCs w:val="24"/>
        </w:rPr>
        <w:lastRenderedPageBreak/>
        <w:t>“I Hate You,” were the words I chose to inaugurate my mother to the pains of The Misunderstood, The Misdirected, The Detained.</w:t>
      </w:r>
    </w:p>
    <w:p w14:paraId="19E3A479" w14:textId="77777777" w:rsidR="00203F65" w:rsidRDefault="00203F65" w:rsidP="00347083">
      <w:pPr>
        <w:pStyle w:val="NoSpacing"/>
        <w:ind w:firstLine="432"/>
        <w:jc w:val="both"/>
        <w:rPr>
          <w:rFonts w:ascii="Garamond" w:eastAsia="MS PMincho" w:hAnsi="Garamond"/>
          <w:sz w:val="24"/>
          <w:szCs w:val="24"/>
        </w:rPr>
      </w:pPr>
    </w:p>
    <w:p w14:paraId="03BA6DD8" w14:textId="77777777" w:rsidR="00334530" w:rsidRPr="005C2198" w:rsidRDefault="00334530" w:rsidP="00347083">
      <w:pPr>
        <w:pStyle w:val="NoSpacing"/>
        <w:ind w:firstLine="432"/>
        <w:jc w:val="both"/>
        <w:rPr>
          <w:rFonts w:ascii="Garamond" w:eastAsia="MS PMincho" w:hAnsi="Garamond"/>
          <w:sz w:val="24"/>
          <w:szCs w:val="24"/>
        </w:rPr>
      </w:pPr>
      <w:r w:rsidRPr="005C2198">
        <w:rPr>
          <w:rFonts w:ascii="Garamond" w:eastAsia="MS PMincho" w:hAnsi="Garamond"/>
          <w:sz w:val="24"/>
          <w:szCs w:val="24"/>
        </w:rPr>
        <w:t xml:space="preserve">“I Hate You,” were the words I chose to inaugurate my mother to the pains of The Arrested, The Undeveloped, The Derailed. </w:t>
      </w:r>
    </w:p>
    <w:p w14:paraId="2214B955" w14:textId="77777777" w:rsidR="00334530" w:rsidRPr="005C2198" w:rsidRDefault="00334530" w:rsidP="00347083">
      <w:pPr>
        <w:pStyle w:val="NoSpacing"/>
        <w:ind w:firstLine="432"/>
        <w:jc w:val="both"/>
        <w:rPr>
          <w:rFonts w:ascii="Garamond" w:eastAsia="MS PMincho" w:hAnsi="Garamond"/>
          <w:sz w:val="24"/>
          <w:szCs w:val="24"/>
        </w:rPr>
      </w:pPr>
      <w:r w:rsidRPr="005C2198">
        <w:rPr>
          <w:rFonts w:ascii="Garamond" w:eastAsia="MS PMincho" w:hAnsi="Garamond"/>
          <w:sz w:val="24"/>
          <w:szCs w:val="24"/>
        </w:rPr>
        <w:t>The Blackened, and The Grey.</w:t>
      </w:r>
      <w:r w:rsidRPr="005C2198">
        <w:rPr>
          <w:rFonts w:ascii="Garamond" w:eastAsia="MS PMincho" w:hAnsi="Garamond"/>
          <w:sz w:val="24"/>
          <w:szCs w:val="24"/>
        </w:rPr>
        <w:tab/>
      </w:r>
    </w:p>
    <w:p w14:paraId="1016BEC2" w14:textId="77777777" w:rsidR="00334530" w:rsidRPr="005C2198" w:rsidRDefault="00334530" w:rsidP="00347083">
      <w:pPr>
        <w:pStyle w:val="NoSpacing"/>
        <w:ind w:left="864" w:firstLine="432"/>
        <w:jc w:val="both"/>
        <w:rPr>
          <w:rFonts w:ascii="Garamond" w:eastAsia="MS PMincho" w:hAnsi="Garamond"/>
          <w:sz w:val="24"/>
          <w:szCs w:val="24"/>
        </w:rPr>
      </w:pPr>
      <w:r w:rsidRPr="005C2198">
        <w:rPr>
          <w:rFonts w:ascii="Garamond" w:eastAsia="MS PMincho" w:hAnsi="Garamond"/>
          <w:sz w:val="24"/>
          <w:szCs w:val="24"/>
        </w:rPr>
        <w:t>The Sorrowed. The Subdued. The Unsung.</w:t>
      </w:r>
    </w:p>
    <w:p w14:paraId="53A0D9E3" w14:textId="77777777" w:rsidR="00334530" w:rsidRPr="005C2198" w:rsidRDefault="00334530" w:rsidP="00347083">
      <w:pPr>
        <w:pStyle w:val="NoSpacing"/>
        <w:ind w:firstLine="720"/>
        <w:jc w:val="both"/>
        <w:rPr>
          <w:rFonts w:ascii="Garamond" w:eastAsia="MS PMincho" w:hAnsi="Garamond"/>
          <w:sz w:val="24"/>
          <w:szCs w:val="24"/>
        </w:rPr>
      </w:pPr>
      <w:r w:rsidRPr="005C2198">
        <w:rPr>
          <w:rFonts w:ascii="Garamond" w:eastAsia="MS PMincho" w:hAnsi="Garamond"/>
          <w:sz w:val="24"/>
          <w:szCs w:val="24"/>
        </w:rPr>
        <w:tab/>
      </w:r>
      <w:r w:rsidRPr="005C2198">
        <w:rPr>
          <w:rFonts w:ascii="Garamond" w:eastAsia="MS PMincho" w:hAnsi="Garamond"/>
          <w:sz w:val="24"/>
          <w:szCs w:val="24"/>
        </w:rPr>
        <w:tab/>
      </w:r>
      <w:r w:rsidRPr="005C2198">
        <w:rPr>
          <w:rFonts w:ascii="Garamond" w:eastAsia="MS PMincho" w:hAnsi="Garamond"/>
          <w:sz w:val="24"/>
          <w:szCs w:val="24"/>
        </w:rPr>
        <w:tab/>
      </w:r>
      <w:r w:rsidRPr="005C2198">
        <w:rPr>
          <w:rFonts w:ascii="Garamond" w:eastAsia="MS PMincho" w:hAnsi="Garamond"/>
          <w:sz w:val="24"/>
          <w:szCs w:val="24"/>
        </w:rPr>
        <w:tab/>
      </w:r>
    </w:p>
    <w:p w14:paraId="5CD3C942" w14:textId="77777777" w:rsidR="00334530" w:rsidRPr="005C2198" w:rsidRDefault="00334530" w:rsidP="00347083">
      <w:pPr>
        <w:pStyle w:val="NoSpacing"/>
        <w:ind w:firstLine="720"/>
        <w:jc w:val="both"/>
        <w:rPr>
          <w:rFonts w:ascii="Garamond" w:eastAsia="MS PMincho" w:hAnsi="Garamond"/>
          <w:sz w:val="24"/>
          <w:szCs w:val="24"/>
        </w:rPr>
      </w:pPr>
      <w:r w:rsidRPr="005C2198">
        <w:rPr>
          <w:rFonts w:ascii="Garamond" w:eastAsia="MS PMincho" w:hAnsi="Garamond"/>
          <w:sz w:val="24"/>
          <w:szCs w:val="24"/>
        </w:rPr>
        <w:tab/>
      </w:r>
      <w:r w:rsidRPr="005C2198">
        <w:rPr>
          <w:rFonts w:ascii="Garamond" w:eastAsia="MS PMincho" w:hAnsi="Garamond"/>
          <w:sz w:val="24"/>
          <w:szCs w:val="24"/>
        </w:rPr>
        <w:tab/>
      </w:r>
      <w:r w:rsidRPr="005C2198">
        <w:rPr>
          <w:rFonts w:ascii="Garamond" w:eastAsia="MS PMincho" w:hAnsi="Garamond"/>
          <w:sz w:val="24"/>
          <w:szCs w:val="24"/>
        </w:rPr>
        <w:tab/>
        <w:t>…and The Sacrificed.</w:t>
      </w:r>
    </w:p>
    <w:p w14:paraId="43DCC31E" w14:textId="77777777" w:rsidR="00334530" w:rsidRPr="005C2198" w:rsidRDefault="00334530" w:rsidP="00347083">
      <w:pPr>
        <w:pStyle w:val="NoSpacing"/>
        <w:ind w:firstLine="720"/>
        <w:jc w:val="both"/>
        <w:rPr>
          <w:rFonts w:ascii="Garamond" w:eastAsia="MS PMincho" w:hAnsi="Garamond"/>
          <w:sz w:val="24"/>
          <w:szCs w:val="24"/>
        </w:rPr>
      </w:pPr>
    </w:p>
    <w:p w14:paraId="07361D16" w14:textId="77777777" w:rsidR="00334530" w:rsidRPr="005C2198" w:rsidRDefault="00334530" w:rsidP="00347083">
      <w:pPr>
        <w:pStyle w:val="NoSpacing"/>
        <w:ind w:firstLine="432"/>
        <w:jc w:val="both"/>
        <w:rPr>
          <w:rFonts w:ascii="Garamond" w:eastAsia="MS PMincho" w:hAnsi="Garamond"/>
          <w:sz w:val="24"/>
          <w:szCs w:val="24"/>
        </w:rPr>
      </w:pPr>
      <w:r w:rsidRPr="005C2198">
        <w:rPr>
          <w:rFonts w:ascii="Garamond" w:eastAsia="MS PMincho" w:hAnsi="Garamond"/>
          <w:sz w:val="24"/>
          <w:szCs w:val="24"/>
        </w:rPr>
        <w:t>“I Hate You,” were the words I chose to make sure I left a surgical imprint behind, (to later be felt,) as I walked up the steps towards this new life of mine…</w:t>
      </w:r>
    </w:p>
    <w:p w14:paraId="42067789" w14:textId="2034E643" w:rsidR="00334530" w:rsidRPr="005C2198" w:rsidRDefault="00334530" w:rsidP="00347083">
      <w:pPr>
        <w:pStyle w:val="NoSpacing"/>
        <w:ind w:firstLine="720"/>
        <w:jc w:val="both"/>
        <w:rPr>
          <w:rFonts w:ascii="Garamond" w:eastAsia="MS PMincho" w:hAnsi="Garamond"/>
          <w:sz w:val="24"/>
          <w:szCs w:val="24"/>
        </w:rPr>
      </w:pPr>
      <w:r w:rsidRPr="005C2198">
        <w:rPr>
          <w:rFonts w:ascii="Garamond" w:eastAsia="MS PMincho" w:hAnsi="Garamond"/>
          <w:sz w:val="24"/>
          <w:szCs w:val="24"/>
        </w:rPr>
        <w:tab/>
      </w:r>
      <w:r w:rsidR="007B5225">
        <w:rPr>
          <w:rFonts w:ascii="Garamond" w:eastAsia="MS PMincho" w:hAnsi="Garamond"/>
          <w:sz w:val="24"/>
          <w:szCs w:val="24"/>
        </w:rPr>
        <w:tab/>
      </w:r>
      <w:r w:rsidRPr="005C2198">
        <w:rPr>
          <w:rFonts w:ascii="Garamond" w:eastAsia="MS PMincho" w:hAnsi="Garamond"/>
          <w:sz w:val="24"/>
          <w:szCs w:val="24"/>
        </w:rPr>
        <w:t>…not once looking back.</w:t>
      </w:r>
    </w:p>
    <w:p w14:paraId="0D24927F" w14:textId="77777777" w:rsidR="00334530" w:rsidRPr="005C2198" w:rsidRDefault="00334530" w:rsidP="00347083">
      <w:pPr>
        <w:pStyle w:val="NoSpacing"/>
        <w:ind w:firstLine="432"/>
        <w:jc w:val="both"/>
        <w:rPr>
          <w:rFonts w:ascii="Garamond" w:eastAsia="MS PMincho" w:hAnsi="Garamond"/>
          <w:sz w:val="24"/>
          <w:szCs w:val="24"/>
        </w:rPr>
      </w:pPr>
      <w:r w:rsidRPr="005C2198">
        <w:rPr>
          <w:rFonts w:ascii="Garamond" w:eastAsia="MS PMincho" w:hAnsi="Garamond"/>
          <w:sz w:val="24"/>
          <w:szCs w:val="24"/>
        </w:rPr>
        <w:t xml:space="preserve">Because if I did look back… </w:t>
      </w:r>
    </w:p>
    <w:p w14:paraId="4F14CFCD" w14:textId="77777777" w:rsidR="00334530" w:rsidRPr="005C2198" w:rsidRDefault="00334530" w:rsidP="00347083">
      <w:pPr>
        <w:pStyle w:val="NoSpacing"/>
        <w:ind w:left="864" w:firstLine="432"/>
        <w:jc w:val="both"/>
        <w:rPr>
          <w:rFonts w:ascii="Garamond" w:eastAsia="MS PMincho" w:hAnsi="Garamond"/>
          <w:sz w:val="24"/>
          <w:szCs w:val="24"/>
        </w:rPr>
      </w:pPr>
      <w:r w:rsidRPr="005C2198">
        <w:rPr>
          <w:rFonts w:ascii="Garamond" w:eastAsia="MS PMincho" w:hAnsi="Garamond"/>
          <w:sz w:val="24"/>
          <w:szCs w:val="24"/>
        </w:rPr>
        <w:t xml:space="preserve">…I would have seen my mother… </w:t>
      </w:r>
    </w:p>
    <w:p w14:paraId="6C74D81E" w14:textId="77777777" w:rsidR="00334530" w:rsidRPr="005C2198" w:rsidRDefault="00334530" w:rsidP="00C03F81">
      <w:pPr>
        <w:pStyle w:val="NoSpacing"/>
        <w:jc w:val="both"/>
        <w:rPr>
          <w:rFonts w:ascii="Garamond" w:eastAsia="MS PMincho" w:hAnsi="Garamond"/>
          <w:sz w:val="24"/>
          <w:szCs w:val="24"/>
        </w:rPr>
      </w:pPr>
      <w:r w:rsidRPr="005C2198">
        <w:rPr>
          <w:rFonts w:ascii="Garamond" w:eastAsia="MS PMincho" w:hAnsi="Garamond"/>
          <w:sz w:val="24"/>
          <w:szCs w:val="24"/>
        </w:rPr>
        <w:t>…standing…</w:t>
      </w:r>
    </w:p>
    <w:p w14:paraId="5993DF46" w14:textId="24E778CC" w:rsidR="00334530" w:rsidRPr="005C2198" w:rsidRDefault="00334530" w:rsidP="00347083">
      <w:pPr>
        <w:pStyle w:val="NoSpacing"/>
        <w:ind w:firstLine="432"/>
        <w:jc w:val="both"/>
        <w:rPr>
          <w:rFonts w:ascii="Garamond" w:eastAsia="MS PMincho" w:hAnsi="Garamond"/>
          <w:sz w:val="24"/>
          <w:szCs w:val="24"/>
        </w:rPr>
      </w:pPr>
      <w:r w:rsidRPr="005C2198">
        <w:rPr>
          <w:rFonts w:ascii="Garamond" w:eastAsia="MS PMincho" w:hAnsi="Garamond"/>
          <w:sz w:val="24"/>
          <w:szCs w:val="24"/>
        </w:rPr>
        <w:t>…by her car door, with her hands on her car roof staring at my back, as… I… walked… away… from… her</w:t>
      </w:r>
      <w:r w:rsidR="00F81C81">
        <w:rPr>
          <w:rFonts w:ascii="Garamond" w:eastAsia="MS PMincho" w:hAnsi="Garamond"/>
          <w:sz w:val="24"/>
          <w:szCs w:val="24"/>
        </w:rPr>
        <w:t>,</w:t>
      </w:r>
      <w:r w:rsidRPr="005C2198">
        <w:rPr>
          <w:rFonts w:ascii="Garamond" w:eastAsia="MS PMincho" w:hAnsi="Garamond"/>
          <w:sz w:val="24"/>
          <w:szCs w:val="24"/>
        </w:rPr>
        <w:t xml:space="preserve"> towards… my new life.</w:t>
      </w:r>
    </w:p>
    <w:p w14:paraId="18E95B52" w14:textId="77777777" w:rsidR="00334530" w:rsidRPr="005C2198" w:rsidRDefault="00334530" w:rsidP="00347083">
      <w:pPr>
        <w:pStyle w:val="NoSpacing"/>
        <w:jc w:val="both"/>
        <w:rPr>
          <w:rFonts w:ascii="Garamond" w:eastAsia="MS PMincho" w:hAnsi="Garamond"/>
          <w:sz w:val="24"/>
          <w:szCs w:val="24"/>
        </w:rPr>
      </w:pPr>
      <w:r w:rsidRPr="005C2198">
        <w:rPr>
          <w:rFonts w:ascii="Garamond" w:eastAsia="MS PMincho" w:hAnsi="Garamond"/>
          <w:sz w:val="24"/>
          <w:szCs w:val="24"/>
        </w:rPr>
        <w:t xml:space="preserve">        But I didn’t look back.</w:t>
      </w:r>
    </w:p>
    <w:p w14:paraId="4B6118ED" w14:textId="77777777" w:rsidR="00334530" w:rsidRPr="005C2198" w:rsidRDefault="00334530" w:rsidP="00347083">
      <w:pPr>
        <w:pStyle w:val="NoSpacing"/>
        <w:jc w:val="both"/>
        <w:rPr>
          <w:rFonts w:ascii="Garamond" w:eastAsia="MS PMincho" w:hAnsi="Garamond"/>
          <w:sz w:val="24"/>
          <w:szCs w:val="24"/>
        </w:rPr>
      </w:pPr>
      <w:r w:rsidRPr="005C2198">
        <w:rPr>
          <w:rFonts w:ascii="Garamond" w:eastAsia="MS PMincho" w:hAnsi="Garamond"/>
          <w:sz w:val="24"/>
          <w:szCs w:val="24"/>
        </w:rPr>
        <w:t xml:space="preserve">        Because, if I did look back…</w:t>
      </w:r>
    </w:p>
    <w:p w14:paraId="67062884" w14:textId="77777777" w:rsidR="00334530" w:rsidRPr="005C2198" w:rsidRDefault="00334530" w:rsidP="00347083">
      <w:pPr>
        <w:pStyle w:val="NoSpacing"/>
        <w:ind w:left="1296" w:firstLine="432"/>
        <w:jc w:val="both"/>
        <w:rPr>
          <w:rFonts w:ascii="Garamond" w:eastAsia="MS PMincho" w:hAnsi="Garamond"/>
          <w:sz w:val="24"/>
          <w:szCs w:val="24"/>
        </w:rPr>
      </w:pPr>
      <w:r w:rsidRPr="005C2198">
        <w:rPr>
          <w:rFonts w:ascii="Garamond" w:eastAsia="MS PMincho" w:hAnsi="Garamond"/>
          <w:sz w:val="24"/>
          <w:szCs w:val="24"/>
        </w:rPr>
        <w:t>…I would have seen her crying too.</w:t>
      </w:r>
    </w:p>
    <w:p w14:paraId="724D49C9" w14:textId="77777777" w:rsidR="00334530" w:rsidRPr="005C2198" w:rsidRDefault="00334530" w:rsidP="00347083">
      <w:pPr>
        <w:pStyle w:val="NoSpacing"/>
        <w:rPr>
          <w:rFonts w:ascii="Garamond" w:eastAsia="MS PMincho" w:hAnsi="Garamond"/>
          <w:sz w:val="24"/>
          <w:szCs w:val="24"/>
        </w:rPr>
      </w:pPr>
    </w:p>
    <w:p w14:paraId="1A148B33" w14:textId="77777777" w:rsidR="00334530" w:rsidRPr="00C80FD6" w:rsidRDefault="00334530" w:rsidP="00347083">
      <w:pPr>
        <w:pStyle w:val="NoSpacing"/>
        <w:rPr>
          <w:rFonts w:ascii="Garamond" w:hAnsi="Garamond"/>
        </w:rPr>
      </w:pPr>
    </w:p>
    <w:p w14:paraId="212CDBA7" w14:textId="77777777" w:rsidR="00334530" w:rsidRPr="00C80FD6" w:rsidRDefault="00334530" w:rsidP="00347083">
      <w:pPr>
        <w:pStyle w:val="NoSpacing"/>
        <w:rPr>
          <w:rFonts w:ascii="Garamond" w:hAnsi="Garamond"/>
        </w:rPr>
      </w:pPr>
    </w:p>
    <w:p w14:paraId="50F34B04" w14:textId="77777777" w:rsidR="00334530" w:rsidRPr="00C80FD6" w:rsidRDefault="00334530" w:rsidP="00347083">
      <w:pPr>
        <w:pStyle w:val="NoSpacing"/>
        <w:rPr>
          <w:rFonts w:ascii="Garamond" w:hAnsi="Garamond"/>
        </w:rPr>
      </w:pPr>
    </w:p>
    <w:p w14:paraId="2091BEE2" w14:textId="77777777" w:rsidR="00334530" w:rsidRPr="00C80FD6" w:rsidRDefault="00334530" w:rsidP="00347083">
      <w:pPr>
        <w:pStyle w:val="NoSpacing"/>
        <w:rPr>
          <w:rFonts w:ascii="Garamond" w:hAnsi="Garamond"/>
        </w:rPr>
      </w:pPr>
    </w:p>
    <w:p w14:paraId="1254A332" w14:textId="77777777" w:rsidR="00334530" w:rsidRPr="00C80FD6" w:rsidRDefault="00334530" w:rsidP="00347083">
      <w:pPr>
        <w:pStyle w:val="NoSpacing"/>
        <w:rPr>
          <w:rFonts w:ascii="Garamond" w:hAnsi="Garamond"/>
        </w:rPr>
      </w:pPr>
    </w:p>
    <w:p w14:paraId="54056664" w14:textId="77777777" w:rsidR="00334530" w:rsidRDefault="00334530" w:rsidP="00347083">
      <w:pPr>
        <w:rPr>
          <w:rFonts w:ascii="Garamond" w:hAnsi="Garamond"/>
          <w:iCs/>
        </w:rPr>
      </w:pPr>
    </w:p>
    <w:p w14:paraId="6E35F121" w14:textId="77777777" w:rsidR="00334530" w:rsidRDefault="00334530" w:rsidP="00347083">
      <w:pPr>
        <w:rPr>
          <w:rFonts w:ascii="Garamond" w:hAnsi="Garamond"/>
          <w:iCs/>
        </w:rPr>
      </w:pPr>
    </w:p>
    <w:p w14:paraId="267060EC" w14:textId="77777777" w:rsidR="00334530" w:rsidRDefault="00334530" w:rsidP="00347083">
      <w:pPr>
        <w:rPr>
          <w:rFonts w:ascii="Garamond" w:hAnsi="Garamond"/>
          <w:iCs/>
        </w:rPr>
      </w:pPr>
    </w:p>
    <w:p w14:paraId="404300CC" w14:textId="77777777" w:rsidR="00334530" w:rsidRDefault="00334530" w:rsidP="00347083">
      <w:pPr>
        <w:rPr>
          <w:rFonts w:ascii="Garamond" w:hAnsi="Garamond"/>
          <w:iCs/>
        </w:rPr>
      </w:pPr>
    </w:p>
    <w:p w14:paraId="65825B63" w14:textId="77777777" w:rsidR="00334530" w:rsidRDefault="00334530" w:rsidP="00347083">
      <w:pPr>
        <w:rPr>
          <w:rFonts w:ascii="Garamond" w:hAnsi="Garamond"/>
          <w:iCs/>
        </w:rPr>
      </w:pPr>
    </w:p>
    <w:p w14:paraId="54F8D787" w14:textId="77777777" w:rsidR="00334530" w:rsidRDefault="00334530" w:rsidP="00347083">
      <w:pPr>
        <w:rPr>
          <w:rFonts w:ascii="Garamond" w:hAnsi="Garamond"/>
          <w:iCs/>
        </w:rPr>
      </w:pPr>
    </w:p>
    <w:p w14:paraId="69714BD4" w14:textId="77777777" w:rsidR="00334530" w:rsidRDefault="00334530" w:rsidP="00347083">
      <w:pPr>
        <w:rPr>
          <w:rFonts w:ascii="Garamond" w:hAnsi="Garamond"/>
          <w:iCs/>
        </w:rPr>
      </w:pPr>
    </w:p>
    <w:p w14:paraId="3A76F289" w14:textId="77777777" w:rsidR="00334530" w:rsidRDefault="00334530" w:rsidP="00347083">
      <w:pPr>
        <w:rPr>
          <w:rFonts w:ascii="Garamond" w:hAnsi="Garamond"/>
          <w:iCs/>
        </w:rPr>
      </w:pPr>
    </w:p>
    <w:p w14:paraId="0043488A" w14:textId="77777777" w:rsidR="00334530" w:rsidRDefault="00334530" w:rsidP="00347083">
      <w:pPr>
        <w:rPr>
          <w:rFonts w:ascii="Garamond" w:hAnsi="Garamond"/>
          <w:iCs/>
        </w:rPr>
      </w:pPr>
    </w:p>
    <w:p w14:paraId="76831B11" w14:textId="77777777" w:rsidR="00F81C81" w:rsidRDefault="00F81C81" w:rsidP="00347083">
      <w:pPr>
        <w:rPr>
          <w:rFonts w:ascii="Garamond" w:hAnsi="Garamond"/>
          <w:iCs/>
        </w:rPr>
      </w:pPr>
    </w:p>
    <w:p w14:paraId="6622C450" w14:textId="77777777" w:rsidR="00CD465E" w:rsidRDefault="00CD465E" w:rsidP="00CD465E">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FD43C39" w14:textId="7BCC4292" w:rsidR="00CD465E" w:rsidRPr="00FB0556" w:rsidRDefault="00CD465E" w:rsidP="00CD465E">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2C171F77" w14:textId="468F2005" w:rsidR="00CD465E" w:rsidRPr="00FB0556" w:rsidRDefault="00CD465E" w:rsidP="00CD465E">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17</w:t>
      </w:r>
    </w:p>
    <w:p w14:paraId="46346342" w14:textId="77777777" w:rsidR="00F81C81" w:rsidRDefault="00F81C81" w:rsidP="00347083">
      <w:pPr>
        <w:rPr>
          <w:rFonts w:ascii="Garamond" w:hAnsi="Garamond"/>
          <w:iCs/>
        </w:rPr>
      </w:pPr>
    </w:p>
    <w:p w14:paraId="32E46FC6" w14:textId="77777777" w:rsidR="00F81C81" w:rsidRDefault="00F81C81" w:rsidP="00347083">
      <w:pPr>
        <w:rPr>
          <w:rFonts w:ascii="Garamond" w:hAnsi="Garamond"/>
          <w:iCs/>
        </w:rPr>
      </w:pPr>
    </w:p>
    <w:p w14:paraId="00A0C691" w14:textId="77777777" w:rsidR="00F81C81" w:rsidRDefault="00F81C81" w:rsidP="00347083">
      <w:pPr>
        <w:rPr>
          <w:rFonts w:ascii="Garamond" w:hAnsi="Garamond"/>
          <w:iCs/>
        </w:rPr>
      </w:pPr>
    </w:p>
    <w:p w14:paraId="3C9239D3" w14:textId="77777777" w:rsidR="00F81C81" w:rsidRDefault="00F81C81" w:rsidP="00347083">
      <w:pPr>
        <w:rPr>
          <w:rFonts w:ascii="Garamond" w:hAnsi="Garamond"/>
          <w:iCs/>
        </w:rPr>
      </w:pPr>
    </w:p>
    <w:p w14:paraId="50C1288C" w14:textId="77777777" w:rsidR="00F81C81" w:rsidRDefault="00F81C81" w:rsidP="00347083">
      <w:pPr>
        <w:rPr>
          <w:rFonts w:ascii="Garamond" w:hAnsi="Garamond"/>
          <w:iCs/>
        </w:rPr>
      </w:pPr>
    </w:p>
    <w:p w14:paraId="060B5F9E" w14:textId="77777777" w:rsidR="00F81C81" w:rsidRDefault="00F81C81" w:rsidP="00347083">
      <w:pPr>
        <w:rPr>
          <w:rFonts w:ascii="Garamond" w:hAnsi="Garamond"/>
          <w:iCs/>
        </w:rPr>
      </w:pPr>
    </w:p>
    <w:p w14:paraId="4682494B" w14:textId="77777777" w:rsidR="00F81C81" w:rsidRDefault="00F81C81" w:rsidP="00347083">
      <w:pPr>
        <w:rPr>
          <w:rFonts w:ascii="Garamond" w:hAnsi="Garamond"/>
          <w:iCs/>
        </w:rPr>
      </w:pPr>
    </w:p>
    <w:p w14:paraId="395B94E3" w14:textId="77777777" w:rsidR="00620CD9" w:rsidRPr="00CD465E" w:rsidRDefault="00620CD9" w:rsidP="00347083">
      <w:pPr>
        <w:rPr>
          <w:rFonts w:ascii="Garamond" w:hAnsi="Garamond"/>
          <w:iCs/>
          <w:sz w:val="40"/>
          <w:szCs w:val="40"/>
        </w:rPr>
      </w:pPr>
    </w:p>
    <w:p w14:paraId="3E963619" w14:textId="77777777" w:rsidR="00334530" w:rsidRPr="009A4F6F" w:rsidRDefault="00334530" w:rsidP="00347083">
      <w:pPr>
        <w:rPr>
          <w:rFonts w:ascii="Garamond" w:hAnsi="Garamond"/>
          <w:iCs/>
        </w:rPr>
      </w:pPr>
    </w:p>
    <w:p w14:paraId="23A63846" w14:textId="77777777" w:rsidR="00334530" w:rsidRPr="009A4F6F" w:rsidRDefault="00334530" w:rsidP="00347083">
      <w:pPr>
        <w:rPr>
          <w:rFonts w:ascii="Garamond" w:hAnsi="Garamond"/>
          <w:b/>
          <w:iCs/>
        </w:rPr>
      </w:pPr>
    </w:p>
    <w:p w14:paraId="3AC98B14" w14:textId="71657DB4"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Of course</w:t>
      </w:r>
      <w:r w:rsidR="00601BD5">
        <w:rPr>
          <w:rFonts w:ascii="Garamond" w:eastAsia="MS PMincho" w:hAnsi="Garamond"/>
          <w:sz w:val="24"/>
          <w:szCs w:val="24"/>
        </w:rPr>
        <w:t>,</w:t>
      </w:r>
      <w:r w:rsidRPr="0014020B">
        <w:rPr>
          <w:rFonts w:ascii="Garamond" w:eastAsia="MS PMincho" w:hAnsi="Garamond"/>
          <w:sz w:val="24"/>
          <w:szCs w:val="24"/>
        </w:rPr>
        <w:t xml:space="preserve"> I was guided back to “The Hole,” as soon as they had me back in</w:t>
      </w:r>
      <w:r w:rsidR="00601BD5">
        <w:rPr>
          <w:rFonts w:ascii="Garamond" w:eastAsia="MS PMincho" w:hAnsi="Garamond"/>
          <w:sz w:val="24"/>
          <w:szCs w:val="24"/>
        </w:rPr>
        <w:t xml:space="preserve"> custody. They kept asking me… </w:t>
      </w:r>
      <w:r w:rsidRPr="0014020B">
        <w:rPr>
          <w:rFonts w:ascii="Garamond" w:eastAsia="MS PMincho" w:hAnsi="Garamond"/>
          <w:sz w:val="24"/>
          <w:szCs w:val="24"/>
        </w:rPr>
        <w:t>“What happened to the Mexican inmate that I had escaped with?”</w:t>
      </w:r>
    </w:p>
    <w:p w14:paraId="60E95A33" w14:textId="3770CB89"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And of course</w:t>
      </w:r>
      <w:r w:rsidR="00601BD5">
        <w:rPr>
          <w:rFonts w:ascii="Garamond" w:eastAsia="MS PMincho" w:hAnsi="Garamond"/>
          <w:sz w:val="24"/>
          <w:szCs w:val="24"/>
        </w:rPr>
        <w:t>,</w:t>
      </w:r>
      <w:r w:rsidRPr="0014020B">
        <w:rPr>
          <w:rFonts w:ascii="Garamond" w:eastAsia="MS PMincho" w:hAnsi="Garamond"/>
          <w:sz w:val="24"/>
          <w:szCs w:val="24"/>
        </w:rPr>
        <w:t xml:space="preserve"> I didn’t know what the hell they were talking about. </w:t>
      </w:r>
    </w:p>
    <w:p w14:paraId="733651DB" w14:textId="3AF48423"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Nor any of the other… 12 billion, 2 million, 3 hundred thousand, and 18 fucking questions they seemed to have for me right then.</w:t>
      </w:r>
    </w:p>
    <w:p w14:paraId="05EF3E04" w14:textId="77777777"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That even pissed them off more.</w:t>
      </w:r>
    </w:p>
    <w:p w14:paraId="462AD1E1" w14:textId="64605029"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So</w:t>
      </w:r>
      <w:r w:rsidR="00D77423">
        <w:rPr>
          <w:rFonts w:ascii="Garamond" w:eastAsia="MS PMincho" w:hAnsi="Garamond"/>
          <w:sz w:val="24"/>
          <w:szCs w:val="24"/>
        </w:rPr>
        <w:t>,</w:t>
      </w:r>
      <w:r w:rsidRPr="0014020B">
        <w:rPr>
          <w:rFonts w:ascii="Garamond" w:eastAsia="MS PMincho" w:hAnsi="Garamond"/>
          <w:sz w:val="24"/>
          <w:szCs w:val="24"/>
        </w:rPr>
        <w:t xml:space="preserve"> I spent the next few hours, the next few days, the next few weeks, and the next few months, trying to figure out ways to entertain myself. </w:t>
      </w:r>
    </w:p>
    <w:p w14:paraId="73C287F1" w14:textId="5AF46D96"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And trying to figure out ways to occupy my mental</w:t>
      </w:r>
      <w:r w:rsidR="00F97FF3">
        <w:rPr>
          <w:rFonts w:ascii="Garamond" w:eastAsia="MS PMincho" w:hAnsi="Garamond"/>
          <w:sz w:val="24"/>
          <w:szCs w:val="24"/>
        </w:rPr>
        <w:t xml:space="preserve"> state</w:t>
      </w:r>
      <w:r w:rsidRPr="0014020B">
        <w:rPr>
          <w:rFonts w:ascii="Garamond" w:eastAsia="MS PMincho" w:hAnsi="Garamond"/>
          <w:sz w:val="24"/>
          <w:szCs w:val="24"/>
        </w:rPr>
        <w:t>… that</w:t>
      </w:r>
      <w:r w:rsidR="00CF169B">
        <w:rPr>
          <w:rFonts w:ascii="Garamond" w:eastAsia="MS PMincho" w:hAnsi="Garamond"/>
          <w:sz w:val="24"/>
          <w:szCs w:val="24"/>
        </w:rPr>
        <w:t>…</w:t>
      </w:r>
      <w:r w:rsidRPr="0014020B">
        <w:rPr>
          <w:rFonts w:ascii="Garamond" w:eastAsia="MS PMincho" w:hAnsi="Garamond"/>
          <w:sz w:val="24"/>
          <w:szCs w:val="24"/>
        </w:rPr>
        <w:t xml:space="preserve"> </w:t>
      </w:r>
    </w:p>
    <w:p w14:paraId="08E61547" w14:textId="1F47CF0C" w:rsidR="00334530" w:rsidRPr="0014020B" w:rsidRDefault="00CF169B" w:rsidP="00347083">
      <w:pPr>
        <w:pStyle w:val="NoSpacing"/>
        <w:jc w:val="both"/>
        <w:rPr>
          <w:rFonts w:ascii="Garamond" w:eastAsia="MS PMincho" w:hAnsi="Garamond"/>
          <w:sz w:val="24"/>
          <w:szCs w:val="24"/>
        </w:rPr>
      </w:pPr>
      <w:r>
        <w:rPr>
          <w:rFonts w:ascii="Garamond" w:eastAsia="MS PMincho" w:hAnsi="Garamond"/>
          <w:sz w:val="24"/>
          <w:szCs w:val="24"/>
        </w:rPr>
        <w:t>…n</w:t>
      </w:r>
      <w:r w:rsidR="00334530" w:rsidRPr="0014020B">
        <w:rPr>
          <w:rFonts w:ascii="Garamond" w:eastAsia="MS PMincho" w:hAnsi="Garamond"/>
          <w:sz w:val="24"/>
          <w:szCs w:val="24"/>
        </w:rPr>
        <w:t xml:space="preserve">ever… </w:t>
      </w:r>
    </w:p>
    <w:p w14:paraId="7DCAE77B" w14:textId="77777777" w:rsidR="00334530" w:rsidRPr="0014020B" w:rsidRDefault="00334530" w:rsidP="00347083">
      <w:pPr>
        <w:pStyle w:val="NoSpacing"/>
        <w:jc w:val="both"/>
        <w:rPr>
          <w:rFonts w:ascii="Garamond" w:eastAsia="MS PMincho" w:hAnsi="Garamond"/>
          <w:sz w:val="24"/>
          <w:szCs w:val="24"/>
        </w:rPr>
      </w:pPr>
      <w:r w:rsidRPr="0014020B">
        <w:rPr>
          <w:rFonts w:ascii="Garamond" w:eastAsia="MS PMincho" w:hAnsi="Garamond"/>
          <w:sz w:val="24"/>
          <w:szCs w:val="24"/>
        </w:rPr>
        <w:t xml:space="preserve">…rested. </w:t>
      </w:r>
    </w:p>
    <w:p w14:paraId="6C1F5DB4" w14:textId="00C45DC6"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There’s only so much you can do with a roll of toilet paper though</w:t>
      </w:r>
      <w:r w:rsidR="00FE2C1C">
        <w:rPr>
          <w:rFonts w:ascii="Garamond" w:eastAsia="MS PMincho" w:hAnsi="Garamond"/>
          <w:sz w:val="24"/>
          <w:szCs w:val="24"/>
        </w:rPr>
        <w:t>.</w:t>
      </w:r>
      <w:r w:rsidRPr="0014020B">
        <w:rPr>
          <w:rFonts w:ascii="Garamond" w:eastAsia="MS PMincho" w:hAnsi="Garamond"/>
          <w:sz w:val="24"/>
          <w:szCs w:val="24"/>
        </w:rPr>
        <w:t xml:space="preserve"> And there’s only so much you can do with a small tube of toothpaste, and half a toothbrush also.</w:t>
      </w:r>
    </w:p>
    <w:p w14:paraId="0A5AC4B2" w14:textId="77777777"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But I did find ways to entertain myself.</w:t>
      </w:r>
    </w:p>
    <w:p w14:paraId="57388F58" w14:textId="020DCD16"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 xml:space="preserve">I found a thousand different ways to shoot </w:t>
      </w:r>
      <w:r w:rsidR="007E6DCC" w:rsidRPr="0014020B">
        <w:rPr>
          <w:rFonts w:ascii="Garamond" w:eastAsia="MS PMincho" w:hAnsi="Garamond"/>
          <w:sz w:val="24"/>
          <w:szCs w:val="24"/>
        </w:rPr>
        <w:t>baskets and</w:t>
      </w:r>
      <w:r w:rsidRPr="0014020B">
        <w:rPr>
          <w:rFonts w:ascii="Garamond" w:eastAsia="MS PMincho" w:hAnsi="Garamond"/>
          <w:sz w:val="24"/>
          <w:szCs w:val="24"/>
        </w:rPr>
        <w:t xml:space="preserve"> play darts. I even made a spring board with the toothbrush to fling fast action spit-wads at a “Bulls-</w:t>
      </w:r>
      <w:r w:rsidR="006D31AB">
        <w:rPr>
          <w:rFonts w:ascii="Garamond" w:eastAsia="MS PMincho" w:hAnsi="Garamond"/>
          <w:sz w:val="24"/>
          <w:szCs w:val="24"/>
        </w:rPr>
        <w:t>E</w:t>
      </w:r>
      <w:r w:rsidRPr="0014020B">
        <w:rPr>
          <w:rFonts w:ascii="Garamond" w:eastAsia="MS PMincho" w:hAnsi="Garamond"/>
          <w:sz w:val="24"/>
          <w:szCs w:val="24"/>
        </w:rPr>
        <w:t>ye” like dart board on the wall.</w:t>
      </w:r>
    </w:p>
    <w:p w14:paraId="2FE00307" w14:textId="7CCCAC37"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lastRenderedPageBreak/>
        <w:t xml:space="preserve">I glued the empty cardboard toilet paper roll to a </w:t>
      </w:r>
      <w:r w:rsidR="007E6DCC" w:rsidRPr="0014020B">
        <w:rPr>
          <w:rFonts w:ascii="Garamond" w:eastAsia="MS PMincho" w:hAnsi="Garamond"/>
          <w:sz w:val="24"/>
          <w:szCs w:val="24"/>
        </w:rPr>
        <w:t>corner and</w:t>
      </w:r>
      <w:r w:rsidRPr="0014020B">
        <w:rPr>
          <w:rFonts w:ascii="Garamond" w:eastAsia="MS PMincho" w:hAnsi="Garamond"/>
          <w:sz w:val="24"/>
          <w:szCs w:val="24"/>
        </w:rPr>
        <w:t xml:space="preserve"> utilize</w:t>
      </w:r>
      <w:r w:rsidR="008D2031">
        <w:rPr>
          <w:rFonts w:ascii="Garamond" w:eastAsia="MS PMincho" w:hAnsi="Garamond"/>
          <w:sz w:val="24"/>
          <w:szCs w:val="24"/>
        </w:rPr>
        <w:t>d</w:t>
      </w:r>
      <w:r w:rsidRPr="0014020B">
        <w:rPr>
          <w:rFonts w:ascii="Garamond" w:eastAsia="MS PMincho" w:hAnsi="Garamond"/>
          <w:sz w:val="24"/>
          <w:szCs w:val="24"/>
        </w:rPr>
        <w:t xml:space="preserve"> it like a basket to shoot little wads of wet ‘toilet paper balls’ into it.</w:t>
      </w:r>
    </w:p>
    <w:p w14:paraId="3FE0F823" w14:textId="5596CAE6"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I would give</w:t>
      </w:r>
      <w:r w:rsidR="0085266F">
        <w:rPr>
          <w:rFonts w:ascii="Garamond" w:eastAsia="MS PMincho" w:hAnsi="Garamond"/>
          <w:sz w:val="24"/>
          <w:szCs w:val="24"/>
        </w:rPr>
        <w:t xml:space="preserve"> myself a count down, shoot, and </w:t>
      </w:r>
      <w:r w:rsidRPr="0014020B">
        <w:rPr>
          <w:rFonts w:ascii="Garamond" w:eastAsia="MS PMincho" w:hAnsi="Garamond"/>
          <w:sz w:val="24"/>
          <w:szCs w:val="24"/>
        </w:rPr>
        <w:t>then scooooorrrrrre…at… the… last… second.</w:t>
      </w:r>
    </w:p>
    <w:p w14:paraId="349C3354" w14:textId="77777777"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I would jump off my bed, and dunk…</w:t>
      </w:r>
    </w:p>
    <w:p w14:paraId="6769E478" w14:textId="77777777"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I would fast pitch spitballs at my ‘drawn on the wall’ dart board…</w:t>
      </w:r>
    </w:p>
    <w:p w14:paraId="646ED052" w14:textId="6882A838"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…and when I got ah</w:t>
      </w:r>
      <w:r w:rsidR="00601BD5">
        <w:rPr>
          <w:rFonts w:ascii="Garamond" w:eastAsia="MS PMincho" w:hAnsi="Garamond"/>
          <w:sz w:val="24"/>
          <w:szCs w:val="24"/>
        </w:rPr>
        <w:t>old of a deodorant roll-on ball</w:t>
      </w:r>
      <w:r w:rsidRPr="0014020B">
        <w:rPr>
          <w:rFonts w:ascii="Garamond" w:eastAsia="MS PMincho" w:hAnsi="Garamond"/>
          <w:sz w:val="24"/>
          <w:szCs w:val="24"/>
        </w:rPr>
        <w:t xml:space="preserve">, it was on! Now I could bounce my </w:t>
      </w:r>
      <w:r w:rsidR="004F4B48">
        <w:rPr>
          <w:rFonts w:ascii="Garamond" w:eastAsia="MS PMincho" w:hAnsi="Garamond"/>
          <w:sz w:val="24"/>
          <w:szCs w:val="24"/>
        </w:rPr>
        <w:t>(</w:t>
      </w:r>
      <w:r w:rsidRPr="0014020B">
        <w:rPr>
          <w:rFonts w:ascii="Garamond" w:eastAsia="MS PMincho" w:hAnsi="Garamond"/>
          <w:sz w:val="24"/>
          <w:szCs w:val="24"/>
        </w:rPr>
        <w:t>inanimate</w:t>
      </w:r>
      <w:r w:rsidR="004F4B48">
        <w:rPr>
          <w:rFonts w:ascii="Garamond" w:eastAsia="MS PMincho" w:hAnsi="Garamond"/>
          <w:sz w:val="24"/>
          <w:szCs w:val="24"/>
        </w:rPr>
        <w:t>)</w:t>
      </w:r>
      <w:r w:rsidRPr="0014020B">
        <w:rPr>
          <w:rFonts w:ascii="Garamond" w:eastAsia="MS PMincho" w:hAnsi="Garamond"/>
          <w:sz w:val="24"/>
          <w:szCs w:val="24"/>
        </w:rPr>
        <w:t xml:space="preserve"> object, instead of just pretending to bounce it.</w:t>
      </w:r>
    </w:p>
    <w:p w14:paraId="0A3AB5E1" w14:textId="2942A8AA"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Then I would try bank shot</w:t>
      </w:r>
      <w:r w:rsidR="008F59C3">
        <w:rPr>
          <w:rFonts w:ascii="Garamond" w:eastAsia="MS PMincho" w:hAnsi="Garamond"/>
          <w:sz w:val="24"/>
          <w:szCs w:val="24"/>
        </w:rPr>
        <w:t>,</w:t>
      </w:r>
      <w:r w:rsidRPr="0014020B">
        <w:rPr>
          <w:rFonts w:ascii="Garamond" w:eastAsia="MS PMincho" w:hAnsi="Garamond"/>
          <w:sz w:val="24"/>
          <w:szCs w:val="24"/>
        </w:rPr>
        <w:t xml:space="preserve"> after bank shot.</w:t>
      </w:r>
    </w:p>
    <w:p w14:paraId="09603549" w14:textId="3B32DF14"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And then bounce shot</w:t>
      </w:r>
      <w:r w:rsidR="001D7C89">
        <w:rPr>
          <w:rFonts w:ascii="Garamond" w:eastAsia="MS PMincho" w:hAnsi="Garamond"/>
          <w:sz w:val="24"/>
          <w:szCs w:val="24"/>
        </w:rPr>
        <w:t>,</w:t>
      </w:r>
      <w:r w:rsidRPr="0014020B">
        <w:rPr>
          <w:rFonts w:ascii="Garamond" w:eastAsia="MS PMincho" w:hAnsi="Garamond"/>
          <w:sz w:val="24"/>
          <w:szCs w:val="24"/>
        </w:rPr>
        <w:t xml:space="preserve"> after bounce shot</w:t>
      </w:r>
      <w:r w:rsidR="001D7C89">
        <w:rPr>
          <w:rFonts w:ascii="Garamond" w:eastAsia="MS PMincho" w:hAnsi="Garamond"/>
          <w:sz w:val="24"/>
          <w:szCs w:val="24"/>
        </w:rPr>
        <w:t>…</w:t>
      </w:r>
      <w:r w:rsidRPr="0014020B">
        <w:rPr>
          <w:rFonts w:ascii="Garamond" w:eastAsia="MS PMincho" w:hAnsi="Garamond"/>
          <w:sz w:val="24"/>
          <w:szCs w:val="24"/>
        </w:rPr>
        <w:t xml:space="preserve"> until</w:t>
      </w:r>
      <w:r w:rsidR="007056DA">
        <w:rPr>
          <w:rFonts w:ascii="Garamond" w:eastAsia="MS PMincho" w:hAnsi="Garamond"/>
          <w:sz w:val="24"/>
          <w:szCs w:val="24"/>
        </w:rPr>
        <w:t>,</w:t>
      </w:r>
      <w:r w:rsidRPr="0014020B">
        <w:rPr>
          <w:rFonts w:ascii="Garamond" w:eastAsia="MS PMincho" w:hAnsi="Garamond"/>
          <w:sz w:val="24"/>
          <w:szCs w:val="24"/>
        </w:rPr>
        <w:t xml:space="preserve"> I had perfected them both.</w:t>
      </w:r>
    </w:p>
    <w:p w14:paraId="4AE8DC01" w14:textId="77777777" w:rsidR="00334530" w:rsidRPr="0014020B" w:rsidRDefault="00334530" w:rsidP="00347083">
      <w:pPr>
        <w:pStyle w:val="NoSpacing"/>
        <w:ind w:firstLine="432"/>
        <w:jc w:val="both"/>
        <w:rPr>
          <w:rFonts w:ascii="Garamond" w:eastAsia="MS PMincho" w:hAnsi="Garamond"/>
          <w:sz w:val="24"/>
          <w:szCs w:val="24"/>
        </w:rPr>
      </w:pPr>
      <w:r w:rsidRPr="0014020B">
        <w:rPr>
          <w:rFonts w:ascii="Garamond" w:eastAsia="MS PMincho" w:hAnsi="Garamond"/>
          <w:sz w:val="24"/>
          <w:szCs w:val="24"/>
        </w:rPr>
        <w:t xml:space="preserve">Then I mastered the…banking…bounce…shot. </w:t>
      </w:r>
    </w:p>
    <w:p w14:paraId="624CEBD3" w14:textId="1E4A57CD" w:rsidR="00334530" w:rsidRPr="0014020B" w:rsidRDefault="0014020B" w:rsidP="00347083">
      <w:pPr>
        <w:pStyle w:val="NoSpacing"/>
        <w:ind w:left="2160" w:firstLine="720"/>
        <w:jc w:val="both"/>
        <w:rPr>
          <w:rFonts w:ascii="Garamond" w:eastAsia="MS PMincho" w:hAnsi="Garamond"/>
          <w:sz w:val="24"/>
          <w:szCs w:val="24"/>
        </w:rPr>
      </w:pPr>
      <w:r>
        <w:rPr>
          <w:rFonts w:ascii="Garamond" w:eastAsia="MS PMincho" w:hAnsi="Garamond"/>
          <w:sz w:val="24"/>
          <w:szCs w:val="24"/>
        </w:rPr>
        <w:t xml:space="preserve"> </w:t>
      </w:r>
      <w:r w:rsidR="00334530" w:rsidRPr="0014020B">
        <w:rPr>
          <w:rFonts w:ascii="Garamond" w:eastAsia="MS PMincho" w:hAnsi="Garamond"/>
          <w:sz w:val="24"/>
          <w:szCs w:val="24"/>
        </w:rPr>
        <w:t xml:space="preserve">Hours of fucking </w:t>
      </w:r>
      <w:r>
        <w:rPr>
          <w:rFonts w:ascii="Garamond" w:eastAsia="MS PMincho" w:hAnsi="Garamond"/>
          <w:sz w:val="24"/>
          <w:szCs w:val="24"/>
        </w:rPr>
        <w:t>fun.</w:t>
      </w:r>
    </w:p>
    <w:p w14:paraId="3BFFF936" w14:textId="77777777" w:rsidR="00334530" w:rsidRPr="0014020B" w:rsidRDefault="00334530" w:rsidP="00347083">
      <w:pPr>
        <w:pStyle w:val="NoSpacing"/>
        <w:ind w:firstLine="720"/>
        <w:jc w:val="both"/>
        <w:rPr>
          <w:rFonts w:ascii="Garamond" w:eastAsia="MS PMincho" w:hAnsi="Garamond"/>
          <w:sz w:val="24"/>
          <w:szCs w:val="24"/>
        </w:rPr>
      </w:pPr>
    </w:p>
    <w:p w14:paraId="6608543F" w14:textId="7FF7679A" w:rsidR="00334530" w:rsidRPr="0014020B" w:rsidRDefault="00334530" w:rsidP="00347083">
      <w:pPr>
        <w:pStyle w:val="NoSpacing"/>
        <w:ind w:left="432" w:firstLine="432"/>
        <w:jc w:val="both"/>
        <w:rPr>
          <w:rFonts w:ascii="Garamond" w:eastAsia="MS PMincho" w:hAnsi="Garamond"/>
          <w:b/>
          <w:sz w:val="24"/>
          <w:szCs w:val="24"/>
        </w:rPr>
      </w:pPr>
      <w:r w:rsidRPr="0014020B">
        <w:rPr>
          <w:rFonts w:ascii="Garamond" w:eastAsia="MS PMincho" w:hAnsi="Garamond"/>
          <w:sz w:val="24"/>
          <w:szCs w:val="24"/>
        </w:rPr>
        <w:t>(TIME HAD STOP</w:t>
      </w:r>
      <w:r w:rsidR="006B589D">
        <w:rPr>
          <w:rFonts w:ascii="Garamond" w:eastAsia="MS PMincho" w:hAnsi="Garamond"/>
          <w:sz w:val="24"/>
          <w:szCs w:val="24"/>
        </w:rPr>
        <w:t>PED</w:t>
      </w:r>
      <w:r w:rsidRPr="0014020B">
        <w:rPr>
          <w:rFonts w:ascii="Garamond" w:eastAsia="MS PMincho" w:hAnsi="Garamond"/>
          <w:sz w:val="24"/>
          <w:szCs w:val="24"/>
        </w:rPr>
        <w:t xml:space="preserve"> STANDING STILL)</w:t>
      </w:r>
      <w:r w:rsidRPr="0014020B">
        <w:rPr>
          <w:sz w:val="24"/>
          <w:szCs w:val="24"/>
        </w:rPr>
        <w:t xml:space="preserve"> </w:t>
      </w:r>
    </w:p>
    <w:p w14:paraId="6894E79A" w14:textId="77777777" w:rsidR="00334530" w:rsidRDefault="00334530" w:rsidP="00347083">
      <w:pPr>
        <w:pStyle w:val="NoSpacing"/>
        <w:jc w:val="both"/>
      </w:pPr>
    </w:p>
    <w:p w14:paraId="3385DC4F" w14:textId="77777777" w:rsidR="00334530" w:rsidRDefault="00334530" w:rsidP="00347083">
      <w:pPr>
        <w:pStyle w:val="NoSpacing"/>
      </w:pPr>
    </w:p>
    <w:p w14:paraId="3161829D" w14:textId="77777777" w:rsidR="00334530" w:rsidRDefault="00334530" w:rsidP="00347083">
      <w:pPr>
        <w:pStyle w:val="NoSpacing"/>
      </w:pPr>
    </w:p>
    <w:p w14:paraId="04DC988E" w14:textId="77777777" w:rsidR="00334530" w:rsidRDefault="00334530" w:rsidP="00347083">
      <w:pPr>
        <w:pStyle w:val="NoSpacing"/>
      </w:pPr>
    </w:p>
    <w:p w14:paraId="1DD5390F" w14:textId="77777777" w:rsidR="00334530" w:rsidRDefault="00334530" w:rsidP="00347083">
      <w:pPr>
        <w:pStyle w:val="NoSpacing"/>
      </w:pPr>
    </w:p>
    <w:p w14:paraId="17FAB424" w14:textId="77777777" w:rsidR="00334530" w:rsidRDefault="00334530" w:rsidP="00347083">
      <w:pPr>
        <w:pStyle w:val="NoSpacing"/>
      </w:pPr>
    </w:p>
    <w:p w14:paraId="07DD8BB1" w14:textId="77777777" w:rsidR="00334530" w:rsidRDefault="00334530" w:rsidP="00347083">
      <w:pPr>
        <w:pStyle w:val="NoSpacing"/>
      </w:pPr>
    </w:p>
    <w:p w14:paraId="5944CB22" w14:textId="77777777" w:rsidR="00334530" w:rsidRDefault="00334530" w:rsidP="00347083">
      <w:pPr>
        <w:pStyle w:val="NoSpacing"/>
      </w:pPr>
    </w:p>
    <w:p w14:paraId="3F31BC48" w14:textId="77777777" w:rsidR="00334530" w:rsidRDefault="00334530" w:rsidP="00347083">
      <w:pPr>
        <w:pStyle w:val="NoSpacing"/>
      </w:pPr>
    </w:p>
    <w:p w14:paraId="7210E354" w14:textId="77777777" w:rsidR="00334530" w:rsidRDefault="00334530" w:rsidP="00347083">
      <w:pPr>
        <w:pStyle w:val="NoSpacing"/>
      </w:pPr>
    </w:p>
    <w:p w14:paraId="0CEE112B" w14:textId="77777777" w:rsidR="00334530" w:rsidRDefault="00334530" w:rsidP="00347083">
      <w:pPr>
        <w:pStyle w:val="NoSpacing"/>
      </w:pPr>
    </w:p>
    <w:p w14:paraId="241557A5" w14:textId="77777777" w:rsidR="00334530" w:rsidRDefault="00334530" w:rsidP="00347083">
      <w:pPr>
        <w:pStyle w:val="NoSpacing"/>
      </w:pPr>
    </w:p>
    <w:p w14:paraId="61D0112F" w14:textId="77777777" w:rsidR="00334530" w:rsidRDefault="00334530" w:rsidP="00347083">
      <w:pPr>
        <w:rPr>
          <w:rFonts w:ascii="Garamond" w:hAnsi="Garamond"/>
          <w:iCs/>
        </w:rPr>
      </w:pPr>
    </w:p>
    <w:p w14:paraId="0630136A" w14:textId="77777777" w:rsidR="00334530" w:rsidRDefault="00334530" w:rsidP="00347083">
      <w:pPr>
        <w:rPr>
          <w:rFonts w:ascii="Garamond" w:hAnsi="Garamond"/>
          <w:iCs/>
        </w:rPr>
      </w:pPr>
    </w:p>
    <w:p w14:paraId="7D658D17" w14:textId="77777777" w:rsidR="00334530" w:rsidRDefault="00334530" w:rsidP="00347083">
      <w:pPr>
        <w:rPr>
          <w:rFonts w:ascii="Garamond" w:hAnsi="Garamond"/>
          <w:iCs/>
        </w:rPr>
      </w:pPr>
    </w:p>
    <w:p w14:paraId="3BE2A56A" w14:textId="77777777" w:rsidR="00334530" w:rsidRDefault="00334530" w:rsidP="00347083">
      <w:pPr>
        <w:rPr>
          <w:rFonts w:ascii="Garamond" w:hAnsi="Garamond"/>
          <w:iCs/>
        </w:rPr>
      </w:pPr>
    </w:p>
    <w:p w14:paraId="00F0A94E" w14:textId="77777777" w:rsidR="00334530" w:rsidRDefault="00334530" w:rsidP="00347083">
      <w:pPr>
        <w:rPr>
          <w:rFonts w:ascii="Garamond" w:hAnsi="Garamond"/>
          <w:iCs/>
        </w:rPr>
      </w:pPr>
    </w:p>
    <w:p w14:paraId="2B9BC7FD" w14:textId="77777777" w:rsidR="00334530" w:rsidRDefault="00334530" w:rsidP="00347083">
      <w:pPr>
        <w:rPr>
          <w:rFonts w:ascii="Garamond" w:hAnsi="Garamond"/>
          <w:iCs/>
        </w:rPr>
      </w:pPr>
    </w:p>
    <w:p w14:paraId="125406A9" w14:textId="77777777" w:rsidR="00334530" w:rsidRDefault="00334530" w:rsidP="00347083">
      <w:pPr>
        <w:rPr>
          <w:rFonts w:ascii="Garamond" w:hAnsi="Garamond"/>
          <w:iCs/>
        </w:rPr>
      </w:pPr>
    </w:p>
    <w:p w14:paraId="3C9046E4" w14:textId="77777777" w:rsidR="00334530" w:rsidRDefault="00334530" w:rsidP="00347083">
      <w:pPr>
        <w:rPr>
          <w:rFonts w:ascii="Garamond" w:hAnsi="Garamond"/>
          <w:iCs/>
        </w:rPr>
      </w:pPr>
    </w:p>
    <w:p w14:paraId="019F33C6" w14:textId="77777777" w:rsidR="0053077B" w:rsidRDefault="0053077B" w:rsidP="00347083">
      <w:pPr>
        <w:rPr>
          <w:rFonts w:ascii="Garamond" w:hAnsi="Garamond"/>
          <w:iCs/>
        </w:rPr>
      </w:pPr>
    </w:p>
    <w:p w14:paraId="78950A72" w14:textId="77777777" w:rsidR="0053077B" w:rsidRDefault="0053077B" w:rsidP="00347083">
      <w:pPr>
        <w:rPr>
          <w:rFonts w:ascii="Garamond" w:hAnsi="Garamond"/>
          <w:iCs/>
        </w:rPr>
      </w:pPr>
    </w:p>
    <w:p w14:paraId="055FDA51" w14:textId="77777777" w:rsidR="00A24787" w:rsidRDefault="00A24787" w:rsidP="00CD465E">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EF42624" w14:textId="24B31601" w:rsidR="00CD465E" w:rsidRPr="00FB0556" w:rsidRDefault="00CD465E" w:rsidP="00CD465E">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37680786" w14:textId="71878597" w:rsidR="00CD465E" w:rsidRPr="00FB0556" w:rsidRDefault="00CD465E" w:rsidP="00CD465E">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w:t>
      </w: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8</w:t>
      </w:r>
    </w:p>
    <w:p w14:paraId="09F528D6" w14:textId="77777777" w:rsidR="0053077B" w:rsidRDefault="0053077B" w:rsidP="00347083">
      <w:pPr>
        <w:rPr>
          <w:rFonts w:ascii="Garamond" w:hAnsi="Garamond"/>
          <w:iCs/>
        </w:rPr>
      </w:pPr>
    </w:p>
    <w:p w14:paraId="1D2C5F94" w14:textId="77777777" w:rsidR="0053077B" w:rsidRDefault="0053077B" w:rsidP="00347083">
      <w:pPr>
        <w:rPr>
          <w:rFonts w:ascii="Garamond" w:hAnsi="Garamond"/>
          <w:iCs/>
        </w:rPr>
      </w:pPr>
    </w:p>
    <w:p w14:paraId="4A5B6F55" w14:textId="77777777" w:rsidR="0053077B" w:rsidRDefault="0053077B" w:rsidP="00347083">
      <w:pPr>
        <w:rPr>
          <w:rFonts w:ascii="Garamond" w:hAnsi="Garamond"/>
          <w:iCs/>
        </w:rPr>
      </w:pPr>
    </w:p>
    <w:p w14:paraId="30CADD0E" w14:textId="77777777" w:rsidR="0053077B" w:rsidRPr="00E56C10" w:rsidRDefault="0053077B" w:rsidP="00347083">
      <w:pPr>
        <w:rPr>
          <w:rFonts w:ascii="Garamond" w:hAnsi="Garamond"/>
          <w:iCs/>
          <w:sz w:val="36"/>
          <w:szCs w:val="36"/>
        </w:rPr>
      </w:pPr>
    </w:p>
    <w:p w14:paraId="718F3F5E" w14:textId="77777777" w:rsidR="0053077B" w:rsidRDefault="0053077B" w:rsidP="00347083">
      <w:pPr>
        <w:rPr>
          <w:rFonts w:ascii="Garamond" w:hAnsi="Garamond"/>
          <w:iCs/>
        </w:rPr>
      </w:pPr>
    </w:p>
    <w:p w14:paraId="50C9F178" w14:textId="77777777" w:rsidR="0053077B" w:rsidRDefault="0053077B" w:rsidP="00347083">
      <w:pPr>
        <w:rPr>
          <w:rFonts w:ascii="Garamond" w:hAnsi="Garamond"/>
          <w:iCs/>
        </w:rPr>
      </w:pPr>
    </w:p>
    <w:p w14:paraId="72887E0E" w14:textId="77777777" w:rsidR="0053077B" w:rsidRDefault="0053077B" w:rsidP="00347083">
      <w:pPr>
        <w:rPr>
          <w:rFonts w:ascii="Garamond" w:hAnsi="Garamond"/>
          <w:iCs/>
        </w:rPr>
      </w:pPr>
    </w:p>
    <w:p w14:paraId="7958C6DC" w14:textId="77777777" w:rsidR="0053077B" w:rsidRDefault="0053077B" w:rsidP="00347083">
      <w:pPr>
        <w:rPr>
          <w:rFonts w:ascii="Garamond" w:hAnsi="Garamond"/>
          <w:iCs/>
        </w:rPr>
      </w:pPr>
    </w:p>
    <w:p w14:paraId="61054A07"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I was over the juvenile halls.</w:t>
      </w:r>
    </w:p>
    <w:p w14:paraId="22F5D905"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I was over the boy’s homes.</w:t>
      </w:r>
    </w:p>
    <w:p w14:paraId="4C934C90"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 xml:space="preserve">And I was over the psychiatric wards, and this bonding with others of my nature, during groups of psychiatric evaluations. </w:t>
      </w:r>
    </w:p>
    <w:p w14:paraId="49ED0F8C"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 xml:space="preserve">And I was over the counselors. </w:t>
      </w:r>
    </w:p>
    <w:p w14:paraId="267A4288"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 xml:space="preserve">And I was over their constant, pitiful, increasing rallies of hope, that they seem to have for me. </w:t>
      </w:r>
    </w:p>
    <w:p w14:paraId="3B5718A0"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And I was over the strangulations and triangulations, and their trials, and their trips in trying to better me.</w:t>
      </w:r>
    </w:p>
    <w:p w14:paraId="175874F7" w14:textId="53A1900F" w:rsidR="00334530" w:rsidRPr="00953E80" w:rsidRDefault="00601BD5" w:rsidP="00347083">
      <w:pPr>
        <w:pStyle w:val="NoSpacing"/>
        <w:ind w:firstLine="432"/>
        <w:jc w:val="both"/>
        <w:rPr>
          <w:rFonts w:ascii="Garamond" w:eastAsia="MS PMincho" w:hAnsi="Garamond"/>
          <w:sz w:val="24"/>
          <w:szCs w:val="24"/>
        </w:rPr>
      </w:pPr>
      <w:r>
        <w:rPr>
          <w:rFonts w:ascii="Garamond" w:eastAsia="MS PMincho" w:hAnsi="Garamond"/>
          <w:sz w:val="24"/>
          <w:szCs w:val="24"/>
        </w:rPr>
        <w:t>And I was fucking over their</w:t>
      </w:r>
      <w:r w:rsidR="00334530" w:rsidRPr="00953E80">
        <w:rPr>
          <w:rFonts w:ascii="Garamond" w:eastAsia="MS PMincho" w:hAnsi="Garamond"/>
          <w:sz w:val="24"/>
          <w:szCs w:val="24"/>
        </w:rPr>
        <w:t xml:space="preserve"> continuous questions about my family. </w:t>
      </w:r>
    </w:p>
    <w:p w14:paraId="378BDC1B" w14:textId="6C2F1AE1" w:rsidR="00334530" w:rsidRPr="00953E80" w:rsidRDefault="00601BD5" w:rsidP="00347083">
      <w:pPr>
        <w:pStyle w:val="NoSpacing"/>
        <w:ind w:firstLine="432"/>
        <w:jc w:val="both"/>
        <w:rPr>
          <w:rFonts w:ascii="Garamond" w:eastAsia="MS PMincho" w:hAnsi="Garamond"/>
          <w:sz w:val="24"/>
          <w:szCs w:val="24"/>
        </w:rPr>
      </w:pPr>
      <w:r>
        <w:rPr>
          <w:rFonts w:ascii="Garamond" w:eastAsia="MS PMincho" w:hAnsi="Garamond"/>
          <w:sz w:val="24"/>
          <w:szCs w:val="24"/>
        </w:rPr>
        <w:t>(</w:t>
      </w:r>
      <w:r w:rsidR="00334530" w:rsidRPr="00953E80">
        <w:rPr>
          <w:rFonts w:ascii="Garamond" w:eastAsia="MS PMincho" w:hAnsi="Garamond"/>
          <w:sz w:val="24"/>
          <w:szCs w:val="24"/>
        </w:rPr>
        <w:t xml:space="preserve">For which I continued to speak on </w:t>
      </w:r>
      <w:r w:rsidR="00CB48A6">
        <w:rPr>
          <w:rFonts w:ascii="Garamond" w:eastAsia="MS PMincho" w:hAnsi="Garamond"/>
          <w:sz w:val="24"/>
          <w:szCs w:val="24"/>
        </w:rPr>
        <w:t>none</w:t>
      </w:r>
      <w:r w:rsidR="00334530" w:rsidRPr="00953E80">
        <w:rPr>
          <w:rFonts w:ascii="Garamond" w:eastAsia="MS PMincho" w:hAnsi="Garamond"/>
          <w:sz w:val="24"/>
          <w:szCs w:val="24"/>
        </w:rPr>
        <w:t xml:space="preserve"> of it)</w:t>
      </w:r>
    </w:p>
    <w:p w14:paraId="0B87D061" w14:textId="77777777" w:rsidR="00334530" w:rsidRPr="00953E80" w:rsidRDefault="00334530" w:rsidP="00347083">
      <w:pPr>
        <w:pStyle w:val="NoSpacing"/>
        <w:jc w:val="both"/>
        <w:rPr>
          <w:rFonts w:ascii="Garamond" w:eastAsia="MS PMincho" w:hAnsi="Garamond"/>
          <w:sz w:val="24"/>
          <w:szCs w:val="24"/>
        </w:rPr>
      </w:pPr>
      <w:r w:rsidRPr="00953E80">
        <w:rPr>
          <w:rFonts w:ascii="Garamond" w:eastAsia="MS PMincho" w:hAnsi="Garamond"/>
          <w:sz w:val="24"/>
          <w:szCs w:val="24"/>
        </w:rPr>
        <w:t>`</w:t>
      </w:r>
      <w:r w:rsidRPr="00953E80">
        <w:rPr>
          <w:rFonts w:ascii="Garamond" w:eastAsia="MS PMincho" w:hAnsi="Garamond"/>
          <w:sz w:val="24"/>
          <w:szCs w:val="24"/>
        </w:rPr>
        <w:tab/>
        <w:t xml:space="preserve">And… </w:t>
      </w:r>
    </w:p>
    <w:p w14:paraId="7451C12C" w14:textId="77777777" w:rsidR="00334530" w:rsidRPr="00953E80" w:rsidRDefault="00334530" w:rsidP="00AC586C">
      <w:pPr>
        <w:pStyle w:val="NoSpacing"/>
        <w:ind w:firstLine="432"/>
        <w:jc w:val="both"/>
        <w:rPr>
          <w:rFonts w:ascii="Garamond" w:eastAsia="MS PMincho" w:hAnsi="Garamond"/>
          <w:sz w:val="24"/>
          <w:szCs w:val="24"/>
        </w:rPr>
      </w:pPr>
      <w:r w:rsidRPr="00953E80">
        <w:rPr>
          <w:rFonts w:ascii="Garamond" w:eastAsia="MS PMincho" w:hAnsi="Garamond"/>
          <w:sz w:val="24"/>
          <w:szCs w:val="24"/>
        </w:rPr>
        <w:t>…I WAS OVER THEIR NEED TO MAKE THEIR POINT…</w:t>
      </w:r>
    </w:p>
    <w:p w14:paraId="7F6CAE11" w14:textId="23BFFDF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 with restraints of</w:t>
      </w:r>
      <w:r w:rsidR="007C4284">
        <w:rPr>
          <w:rFonts w:ascii="Garamond" w:eastAsia="MS PMincho" w:hAnsi="Garamond"/>
          <w:sz w:val="24"/>
          <w:szCs w:val="24"/>
        </w:rPr>
        <w:t xml:space="preserve"> up to</w:t>
      </w:r>
      <w:r w:rsidRPr="00953E80">
        <w:rPr>
          <w:rFonts w:ascii="Garamond" w:eastAsia="MS PMincho" w:hAnsi="Garamond"/>
          <w:sz w:val="24"/>
          <w:szCs w:val="24"/>
        </w:rPr>
        <w:t xml:space="preserve"> four points.</w:t>
      </w:r>
    </w:p>
    <w:p w14:paraId="56A1F406" w14:textId="511D30D0"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 xml:space="preserve">My girlfriends </w:t>
      </w:r>
      <w:r w:rsidR="00601BD5" w:rsidRPr="00953E80">
        <w:rPr>
          <w:rFonts w:ascii="Garamond" w:eastAsia="MS PMincho" w:hAnsi="Garamond"/>
          <w:sz w:val="24"/>
          <w:szCs w:val="24"/>
        </w:rPr>
        <w:t>throughout</w:t>
      </w:r>
      <w:r w:rsidRPr="00953E80">
        <w:rPr>
          <w:rFonts w:ascii="Garamond" w:eastAsia="MS PMincho" w:hAnsi="Garamond"/>
          <w:sz w:val="24"/>
          <w:szCs w:val="24"/>
        </w:rPr>
        <w:t xml:space="preserve"> the years</w:t>
      </w:r>
      <w:r w:rsidR="00377CD5">
        <w:rPr>
          <w:rFonts w:ascii="Garamond" w:eastAsia="MS PMincho" w:hAnsi="Garamond"/>
          <w:sz w:val="24"/>
          <w:szCs w:val="24"/>
        </w:rPr>
        <w:t>,</w:t>
      </w:r>
      <w:r w:rsidRPr="00953E80">
        <w:rPr>
          <w:rFonts w:ascii="Garamond" w:eastAsia="MS PMincho" w:hAnsi="Garamond"/>
          <w:sz w:val="24"/>
          <w:szCs w:val="24"/>
        </w:rPr>
        <w:t xml:space="preserve"> never quite understood my need for “leg room” </w:t>
      </w:r>
    </w:p>
    <w:p w14:paraId="1E1B6226"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 xml:space="preserve">Reason being…? </w:t>
      </w:r>
    </w:p>
    <w:p w14:paraId="1B9108B9" w14:textId="615790E6" w:rsidR="00334530" w:rsidRPr="00953E80" w:rsidRDefault="00142B32" w:rsidP="00347083">
      <w:pPr>
        <w:pStyle w:val="NoSpacing"/>
        <w:ind w:firstLine="432"/>
        <w:jc w:val="both"/>
        <w:rPr>
          <w:rFonts w:ascii="Garamond" w:eastAsia="MS PMincho" w:hAnsi="Garamond"/>
          <w:sz w:val="24"/>
          <w:szCs w:val="24"/>
        </w:rPr>
      </w:pPr>
      <w:r>
        <w:rPr>
          <w:rFonts w:ascii="Garamond" w:eastAsia="MS PMincho" w:hAnsi="Garamond"/>
          <w:sz w:val="24"/>
          <w:szCs w:val="24"/>
        </w:rPr>
        <w:t>…</w:t>
      </w:r>
      <w:r w:rsidR="00334530" w:rsidRPr="00953E80">
        <w:rPr>
          <w:rFonts w:ascii="Garamond" w:eastAsia="MS PMincho" w:hAnsi="Garamond"/>
          <w:sz w:val="24"/>
          <w:szCs w:val="24"/>
        </w:rPr>
        <w:t>Because for a very long time, I was deprived of being able to move my legs, as I was endlessly restrained for fighting against their methods for control of me, and my behaviors.</w:t>
      </w:r>
    </w:p>
    <w:p w14:paraId="26086E89"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My anti-social behaviors.</w:t>
      </w:r>
    </w:p>
    <w:p w14:paraId="2C8542A1" w14:textId="276472CC" w:rsidR="00334530" w:rsidRPr="00953E80" w:rsidRDefault="00334530" w:rsidP="000C0555">
      <w:pPr>
        <w:pStyle w:val="NoSpacing"/>
        <w:ind w:firstLine="432"/>
        <w:jc w:val="both"/>
        <w:rPr>
          <w:rFonts w:ascii="Garamond" w:eastAsia="MS PMincho" w:hAnsi="Garamond"/>
          <w:sz w:val="24"/>
          <w:szCs w:val="24"/>
        </w:rPr>
      </w:pPr>
      <w:r w:rsidRPr="00953E80">
        <w:rPr>
          <w:rFonts w:ascii="Garamond" w:eastAsia="MS PMincho" w:hAnsi="Garamond"/>
          <w:sz w:val="24"/>
          <w:szCs w:val="24"/>
        </w:rPr>
        <w:t xml:space="preserve">…I would soon </w:t>
      </w:r>
      <w:r w:rsidR="00601BD5" w:rsidRPr="00953E80">
        <w:rPr>
          <w:rFonts w:ascii="Garamond" w:eastAsia="MS PMincho" w:hAnsi="Garamond"/>
          <w:sz w:val="24"/>
          <w:szCs w:val="24"/>
        </w:rPr>
        <w:t>become</w:t>
      </w:r>
      <w:r w:rsidRPr="00953E80">
        <w:rPr>
          <w:rFonts w:ascii="Garamond" w:eastAsia="MS PMincho" w:hAnsi="Garamond"/>
          <w:sz w:val="24"/>
          <w:szCs w:val="24"/>
        </w:rPr>
        <w:t xml:space="preserve"> a thesis.</w:t>
      </w:r>
    </w:p>
    <w:p w14:paraId="410509BD" w14:textId="7260FD0C"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lastRenderedPageBreak/>
        <w:t xml:space="preserve">I was a 12-year-old kid with an IQ of 119 that they obviously </w:t>
      </w:r>
      <w:r w:rsidR="00601BD5">
        <w:rPr>
          <w:rFonts w:ascii="Garamond" w:eastAsia="MS PMincho" w:hAnsi="Garamond"/>
          <w:sz w:val="24"/>
          <w:szCs w:val="24"/>
        </w:rPr>
        <w:t xml:space="preserve">       </w:t>
      </w:r>
      <w:r w:rsidRPr="00953E80">
        <w:rPr>
          <w:rFonts w:ascii="Garamond" w:eastAsia="MS PMincho" w:hAnsi="Garamond"/>
          <w:sz w:val="24"/>
          <w:szCs w:val="24"/>
        </w:rPr>
        <w:t>underestimated, and</w:t>
      </w:r>
      <w:r w:rsidR="00601BD5">
        <w:rPr>
          <w:rFonts w:ascii="Garamond" w:eastAsia="MS PMincho" w:hAnsi="Garamond"/>
          <w:sz w:val="24"/>
          <w:szCs w:val="24"/>
        </w:rPr>
        <w:t xml:space="preserve"> one</w:t>
      </w:r>
      <w:r w:rsidRPr="00953E80">
        <w:rPr>
          <w:rFonts w:ascii="Garamond" w:eastAsia="MS PMincho" w:hAnsi="Garamond"/>
          <w:sz w:val="24"/>
          <w:szCs w:val="24"/>
        </w:rPr>
        <w:t xml:space="preserve"> that they </w:t>
      </w:r>
      <w:r w:rsidR="00CD465E" w:rsidRPr="00953E80">
        <w:rPr>
          <w:rFonts w:ascii="Garamond" w:eastAsia="MS PMincho" w:hAnsi="Garamond"/>
          <w:sz w:val="24"/>
          <w:szCs w:val="24"/>
        </w:rPr>
        <w:t>took</w:t>
      </w:r>
      <w:r w:rsidRPr="00953E80">
        <w:rPr>
          <w:rFonts w:ascii="Garamond" w:eastAsia="MS PMincho" w:hAnsi="Garamond"/>
          <w:sz w:val="24"/>
          <w:szCs w:val="24"/>
        </w:rPr>
        <w:t xml:space="preserve"> for granted. </w:t>
      </w:r>
    </w:p>
    <w:p w14:paraId="7953729F" w14:textId="31670D19"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They went about looking for assorted ways to slow me down, and had a hard time believing that</w:t>
      </w:r>
      <w:r w:rsidR="00601BD5">
        <w:rPr>
          <w:rFonts w:ascii="Garamond" w:eastAsia="MS PMincho" w:hAnsi="Garamond"/>
          <w:sz w:val="24"/>
          <w:szCs w:val="24"/>
        </w:rPr>
        <w:t xml:space="preserve"> nothing ever did</w:t>
      </w:r>
      <w:r w:rsidR="00FF4130">
        <w:rPr>
          <w:rFonts w:ascii="Garamond" w:eastAsia="MS PMincho" w:hAnsi="Garamond"/>
          <w:sz w:val="24"/>
          <w:szCs w:val="24"/>
        </w:rPr>
        <w:t>?</w:t>
      </w:r>
    </w:p>
    <w:p w14:paraId="11612B3C"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Family therapy.</w:t>
      </w:r>
    </w:p>
    <w:p w14:paraId="57C45ECF"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Group therapy.</w:t>
      </w:r>
    </w:p>
    <w:p w14:paraId="23760604"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Psychotherapy.</w:t>
      </w:r>
    </w:p>
    <w:p w14:paraId="01D180A1" w14:textId="77777777" w:rsidR="00334530" w:rsidRPr="00953E80" w:rsidRDefault="00334530" w:rsidP="00347083">
      <w:pPr>
        <w:pStyle w:val="NoSpacing"/>
        <w:ind w:left="288" w:firstLine="432"/>
        <w:jc w:val="both"/>
        <w:rPr>
          <w:rFonts w:ascii="Garamond" w:eastAsia="MS PMincho" w:hAnsi="Garamond"/>
          <w:sz w:val="24"/>
          <w:szCs w:val="24"/>
        </w:rPr>
      </w:pPr>
      <w:r w:rsidRPr="00953E80">
        <w:rPr>
          <w:rFonts w:ascii="Garamond" w:eastAsia="MS PMincho" w:hAnsi="Garamond"/>
          <w:sz w:val="24"/>
          <w:szCs w:val="24"/>
        </w:rPr>
        <w:t>And again…</w:t>
      </w:r>
    </w:p>
    <w:p w14:paraId="5D40444D" w14:textId="77777777" w:rsidR="00334530" w:rsidRPr="00953E80" w:rsidRDefault="00334530" w:rsidP="00347083">
      <w:pPr>
        <w:pStyle w:val="NoSpacing"/>
        <w:ind w:firstLine="720"/>
        <w:jc w:val="both"/>
        <w:rPr>
          <w:rFonts w:ascii="Garamond" w:eastAsia="MS PMincho" w:hAnsi="Garamond"/>
          <w:sz w:val="24"/>
          <w:szCs w:val="24"/>
        </w:rPr>
      </w:pPr>
      <w:r w:rsidRPr="00953E80">
        <w:rPr>
          <w:rFonts w:ascii="Garamond" w:eastAsia="MS PMincho" w:hAnsi="Garamond"/>
          <w:sz w:val="24"/>
          <w:szCs w:val="24"/>
        </w:rPr>
        <w:tab/>
      </w:r>
      <w:r w:rsidRPr="00953E80">
        <w:rPr>
          <w:rFonts w:ascii="Garamond" w:eastAsia="MS PMincho" w:hAnsi="Garamond"/>
          <w:sz w:val="24"/>
          <w:szCs w:val="24"/>
        </w:rPr>
        <w:tab/>
        <w:t>…Therapy… Therapy… Therapy</w:t>
      </w:r>
    </w:p>
    <w:p w14:paraId="7C2078A9"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Then came the lobotomy</w:t>
      </w:r>
    </w:p>
    <w:p w14:paraId="04C1D559"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Or should I say,” Then came the “Thorazine.”</w:t>
      </w:r>
    </w:p>
    <w:p w14:paraId="1B2264D1"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 xml:space="preserve">The “Phenothiazine’s.” </w:t>
      </w:r>
    </w:p>
    <w:p w14:paraId="11826338" w14:textId="5797B99C"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The “Mel</w:t>
      </w:r>
      <w:r w:rsidR="002370F9">
        <w:rPr>
          <w:rFonts w:ascii="Garamond" w:eastAsia="MS PMincho" w:hAnsi="Garamond"/>
          <w:sz w:val="24"/>
          <w:szCs w:val="24"/>
        </w:rPr>
        <w:t>la</w:t>
      </w:r>
      <w:r w:rsidRPr="00953E80">
        <w:rPr>
          <w:rFonts w:ascii="Garamond" w:eastAsia="MS PMincho" w:hAnsi="Garamond"/>
          <w:sz w:val="24"/>
          <w:szCs w:val="24"/>
        </w:rPr>
        <w:t>ril.”</w:t>
      </w:r>
    </w:p>
    <w:p w14:paraId="52252526" w14:textId="64DA4C8D" w:rsidR="00334530" w:rsidRPr="00953E80" w:rsidRDefault="00334530" w:rsidP="00347083">
      <w:pPr>
        <w:pStyle w:val="NoSpacing"/>
        <w:ind w:firstLine="720"/>
        <w:jc w:val="both"/>
        <w:rPr>
          <w:rFonts w:ascii="Garamond" w:eastAsia="MS PMincho" w:hAnsi="Garamond"/>
          <w:sz w:val="24"/>
          <w:szCs w:val="24"/>
        </w:rPr>
      </w:pPr>
      <w:r w:rsidRPr="00953E80">
        <w:rPr>
          <w:rFonts w:ascii="Garamond" w:eastAsia="MS PMincho" w:hAnsi="Garamond"/>
          <w:sz w:val="24"/>
          <w:szCs w:val="24"/>
        </w:rPr>
        <w:tab/>
        <w:t>… but they all just wired me up</w:t>
      </w:r>
      <w:r w:rsidR="00FF4130">
        <w:rPr>
          <w:rFonts w:ascii="Garamond" w:eastAsia="MS PMincho" w:hAnsi="Garamond"/>
          <w:sz w:val="24"/>
          <w:szCs w:val="24"/>
        </w:rPr>
        <w:t>.</w:t>
      </w:r>
    </w:p>
    <w:p w14:paraId="760EF96B"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 xml:space="preserve">Then came the “Ritalin.” </w:t>
      </w:r>
    </w:p>
    <w:p w14:paraId="37837D2D"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 xml:space="preserve">And though Ritalin had the reverse effect and kept me stationed for a while, it didn’t put me down. </w:t>
      </w:r>
    </w:p>
    <w:p w14:paraId="4A65F233"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How could it?</w:t>
      </w:r>
    </w:p>
    <w:p w14:paraId="440979F9"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It was speed.</w:t>
      </w:r>
    </w:p>
    <w:p w14:paraId="3A99316E" w14:textId="2A714415"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And you’re not going to slow me down by feeding me speed. It didn’t matter how much speed you fed me</w:t>
      </w:r>
      <w:r w:rsidR="00032F96">
        <w:rPr>
          <w:rFonts w:ascii="Garamond" w:eastAsia="MS PMincho" w:hAnsi="Garamond"/>
          <w:sz w:val="24"/>
          <w:szCs w:val="24"/>
        </w:rPr>
        <w:t>.</w:t>
      </w:r>
      <w:r w:rsidRPr="00953E80">
        <w:rPr>
          <w:rFonts w:ascii="Garamond" w:eastAsia="MS PMincho" w:hAnsi="Garamond"/>
          <w:sz w:val="24"/>
          <w:szCs w:val="24"/>
        </w:rPr>
        <w:t xml:space="preserve"> It wasn’t going to happen.</w:t>
      </w:r>
    </w:p>
    <w:p w14:paraId="220A18FD"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Then they tried to intermingle shit.</w:t>
      </w:r>
    </w:p>
    <w:p w14:paraId="786D5515"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Intermix shit.</w:t>
      </w:r>
    </w:p>
    <w:p w14:paraId="15660928" w14:textId="72B87FC4"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 xml:space="preserve">And then </w:t>
      </w:r>
      <w:r w:rsidR="00D844F5">
        <w:rPr>
          <w:rFonts w:ascii="Garamond" w:eastAsia="MS PMincho" w:hAnsi="Garamond"/>
          <w:sz w:val="24"/>
          <w:szCs w:val="24"/>
        </w:rPr>
        <w:t xml:space="preserve">they </w:t>
      </w:r>
      <w:r w:rsidRPr="00953E80">
        <w:rPr>
          <w:rFonts w:ascii="Garamond" w:eastAsia="MS PMincho" w:hAnsi="Garamond"/>
          <w:sz w:val="24"/>
          <w:szCs w:val="24"/>
        </w:rPr>
        <w:t>interming</w:t>
      </w:r>
      <w:r w:rsidR="002370F9">
        <w:rPr>
          <w:rFonts w:ascii="Garamond" w:eastAsia="MS PMincho" w:hAnsi="Garamond"/>
          <w:sz w:val="24"/>
          <w:szCs w:val="24"/>
        </w:rPr>
        <w:t>-</w:t>
      </w:r>
      <w:r w:rsidRPr="00953E80">
        <w:rPr>
          <w:rFonts w:ascii="Garamond" w:eastAsia="MS PMincho" w:hAnsi="Garamond"/>
          <w:sz w:val="24"/>
          <w:szCs w:val="24"/>
        </w:rPr>
        <w:t>l</w:t>
      </w:r>
      <w:r w:rsidR="007D5E29">
        <w:rPr>
          <w:rFonts w:ascii="Garamond" w:eastAsia="MS PMincho" w:hAnsi="Garamond"/>
          <w:sz w:val="24"/>
          <w:szCs w:val="24"/>
        </w:rPr>
        <w:t>y</w:t>
      </w:r>
      <w:r w:rsidRPr="00953E80">
        <w:rPr>
          <w:rFonts w:ascii="Garamond" w:eastAsia="MS PMincho" w:hAnsi="Garamond"/>
          <w:sz w:val="24"/>
          <w:szCs w:val="24"/>
        </w:rPr>
        <w:t>… mix</w:t>
      </w:r>
      <w:r w:rsidR="00FA6037">
        <w:rPr>
          <w:rFonts w:ascii="Garamond" w:eastAsia="MS PMincho" w:hAnsi="Garamond"/>
          <w:sz w:val="24"/>
          <w:szCs w:val="24"/>
        </w:rPr>
        <w:t>ed</w:t>
      </w:r>
      <w:r w:rsidRPr="00953E80">
        <w:rPr>
          <w:rFonts w:ascii="Garamond" w:eastAsia="MS PMincho" w:hAnsi="Garamond"/>
          <w:sz w:val="24"/>
          <w:szCs w:val="24"/>
        </w:rPr>
        <w:t>… shit.</w:t>
      </w:r>
    </w:p>
    <w:p w14:paraId="067A0732" w14:textId="25FB6F24"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They made a matrimony of all the diversities that they could come up with</w:t>
      </w:r>
      <w:r w:rsidR="00032F96">
        <w:rPr>
          <w:rFonts w:ascii="Garamond" w:eastAsia="MS PMincho" w:hAnsi="Garamond"/>
          <w:sz w:val="24"/>
          <w:szCs w:val="24"/>
        </w:rPr>
        <w:t>.</w:t>
      </w:r>
    </w:p>
    <w:p w14:paraId="1272BD78"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A little bit of Thorazine…</w:t>
      </w:r>
    </w:p>
    <w:p w14:paraId="56DB4FD4" w14:textId="77777777" w:rsidR="00334530" w:rsidRPr="00953E80" w:rsidRDefault="00334530" w:rsidP="00FB440A">
      <w:pPr>
        <w:pStyle w:val="NoSpacing"/>
        <w:ind w:left="720" w:firstLine="720"/>
        <w:jc w:val="both"/>
        <w:rPr>
          <w:rFonts w:ascii="Garamond" w:eastAsia="MS PMincho" w:hAnsi="Garamond"/>
          <w:sz w:val="24"/>
          <w:szCs w:val="24"/>
        </w:rPr>
      </w:pPr>
      <w:r w:rsidRPr="00953E80">
        <w:rPr>
          <w:rFonts w:ascii="Garamond" w:eastAsia="MS PMincho" w:hAnsi="Garamond"/>
          <w:sz w:val="24"/>
          <w:szCs w:val="24"/>
        </w:rPr>
        <w:t>…peppered with some Mellaril.</w:t>
      </w:r>
    </w:p>
    <w:p w14:paraId="36924A70" w14:textId="0442069D" w:rsidR="00334530" w:rsidRPr="00953E80" w:rsidRDefault="00334530" w:rsidP="00FB440A">
      <w:pPr>
        <w:pStyle w:val="NoSpacing"/>
        <w:ind w:firstLine="432"/>
        <w:jc w:val="both"/>
        <w:rPr>
          <w:rFonts w:ascii="Garamond" w:eastAsia="MS PMincho" w:hAnsi="Garamond"/>
          <w:sz w:val="24"/>
          <w:szCs w:val="24"/>
        </w:rPr>
      </w:pPr>
      <w:r w:rsidRPr="00953E80">
        <w:rPr>
          <w:rFonts w:ascii="Garamond" w:eastAsia="MS PMincho" w:hAnsi="Garamond"/>
          <w:sz w:val="24"/>
          <w:szCs w:val="24"/>
        </w:rPr>
        <w:t xml:space="preserve">And then made me wash it all down with some </w:t>
      </w:r>
      <w:r w:rsidR="002370F9" w:rsidRPr="00953E80">
        <w:rPr>
          <w:rFonts w:ascii="Garamond" w:eastAsia="MS PMincho" w:hAnsi="Garamond"/>
          <w:sz w:val="24"/>
          <w:szCs w:val="24"/>
        </w:rPr>
        <w:t>Escaline</w:t>
      </w:r>
      <w:r w:rsidRPr="00953E80">
        <w:rPr>
          <w:rFonts w:ascii="Garamond" w:eastAsia="MS PMincho" w:hAnsi="Garamond"/>
          <w:sz w:val="24"/>
          <w:szCs w:val="24"/>
        </w:rPr>
        <w:t>.</w:t>
      </w:r>
    </w:p>
    <w:p w14:paraId="253E7D09"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 xml:space="preserve">And so that’s how it went. </w:t>
      </w:r>
    </w:p>
    <w:p w14:paraId="694F8DA5" w14:textId="7EF4008D"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Concoction, after concoction, after concoction</w:t>
      </w:r>
      <w:r w:rsidR="00A107D6">
        <w:rPr>
          <w:rFonts w:ascii="Garamond" w:eastAsia="MS PMincho" w:hAnsi="Garamond"/>
          <w:sz w:val="24"/>
          <w:szCs w:val="24"/>
        </w:rPr>
        <w:t>.</w:t>
      </w:r>
    </w:p>
    <w:p w14:paraId="2BF9E8CE" w14:textId="221F2FEF" w:rsidR="00334530" w:rsidRPr="00953E80" w:rsidRDefault="00D8308F" w:rsidP="00347083">
      <w:pPr>
        <w:pStyle w:val="NoSpacing"/>
        <w:ind w:firstLine="720"/>
        <w:jc w:val="both"/>
        <w:rPr>
          <w:rFonts w:ascii="Garamond" w:eastAsia="MS PMincho" w:hAnsi="Garamond"/>
          <w:sz w:val="24"/>
          <w:szCs w:val="24"/>
        </w:rPr>
      </w:pPr>
      <w:r>
        <w:rPr>
          <w:rFonts w:ascii="Garamond" w:eastAsia="MS PMincho" w:hAnsi="Garamond"/>
          <w:sz w:val="24"/>
          <w:szCs w:val="24"/>
        </w:rPr>
        <w:t xml:space="preserve">(Straitjacket Memories with </w:t>
      </w:r>
      <w:r w:rsidR="00334530" w:rsidRPr="00953E80">
        <w:rPr>
          <w:rFonts w:ascii="Garamond" w:eastAsia="MS PMincho" w:hAnsi="Garamond"/>
          <w:sz w:val="24"/>
          <w:szCs w:val="24"/>
        </w:rPr>
        <w:t>Sedative Highs.)</w:t>
      </w:r>
    </w:p>
    <w:p w14:paraId="153CB104" w14:textId="77777777" w:rsidR="00334530" w:rsidRPr="00953E80" w:rsidRDefault="00334530" w:rsidP="00347083">
      <w:pPr>
        <w:pStyle w:val="NoSpacing"/>
        <w:ind w:firstLine="432"/>
        <w:jc w:val="both"/>
        <w:rPr>
          <w:rFonts w:ascii="Garamond" w:eastAsia="MS PMincho" w:hAnsi="Garamond"/>
          <w:sz w:val="24"/>
          <w:szCs w:val="24"/>
        </w:rPr>
      </w:pPr>
      <w:r w:rsidRPr="00953E80">
        <w:rPr>
          <w:rFonts w:ascii="Garamond" w:eastAsia="MS PMincho" w:hAnsi="Garamond"/>
          <w:sz w:val="24"/>
          <w:szCs w:val="24"/>
        </w:rPr>
        <w:t xml:space="preserve">Believe me when I say that if you get all wishy-washy with the medication of a 12-year-old (Super Genius,) there’s going to be problems. </w:t>
      </w:r>
      <w:r w:rsidRPr="00953E80">
        <w:rPr>
          <w:rFonts w:ascii="Garamond" w:eastAsia="MS PMincho" w:hAnsi="Garamond"/>
          <w:sz w:val="24"/>
          <w:szCs w:val="24"/>
        </w:rPr>
        <w:tab/>
      </w:r>
    </w:p>
    <w:p w14:paraId="545FA757" w14:textId="4D830ABC" w:rsidR="00334530" w:rsidRPr="00953E80" w:rsidRDefault="00D77423" w:rsidP="00347083">
      <w:pPr>
        <w:pStyle w:val="NoSpacing"/>
        <w:ind w:firstLine="432"/>
        <w:jc w:val="both"/>
        <w:rPr>
          <w:rFonts w:ascii="Garamond" w:eastAsia="MS PMincho" w:hAnsi="Garamond"/>
          <w:sz w:val="24"/>
          <w:szCs w:val="24"/>
        </w:rPr>
      </w:pPr>
      <w:r>
        <w:rPr>
          <w:rFonts w:ascii="Garamond" w:eastAsia="MS PMincho" w:hAnsi="Garamond"/>
          <w:sz w:val="24"/>
          <w:szCs w:val="24"/>
        </w:rPr>
        <w:t>Problems.</w:t>
      </w:r>
      <w:r w:rsidR="00334530" w:rsidRPr="00953E80">
        <w:rPr>
          <w:rFonts w:ascii="Garamond" w:eastAsia="MS PMincho" w:hAnsi="Garamond"/>
          <w:sz w:val="24"/>
          <w:szCs w:val="24"/>
        </w:rPr>
        <w:t xml:space="preserve"> </w:t>
      </w:r>
    </w:p>
    <w:p w14:paraId="74A399FB" w14:textId="77777777" w:rsidR="00334530" w:rsidRPr="00953E80" w:rsidRDefault="00334530" w:rsidP="00347083">
      <w:pPr>
        <w:pStyle w:val="NoSpacing"/>
        <w:rPr>
          <w:rFonts w:ascii="Garamond" w:eastAsia="MS PMincho" w:hAnsi="Garamond"/>
          <w:sz w:val="24"/>
          <w:szCs w:val="24"/>
        </w:rPr>
      </w:pPr>
    </w:p>
    <w:p w14:paraId="4357292B" w14:textId="77777777" w:rsidR="00334530" w:rsidRPr="005C2397" w:rsidRDefault="00334530" w:rsidP="00347083">
      <w:pPr>
        <w:pStyle w:val="NoSpacing"/>
        <w:rPr>
          <w:rFonts w:ascii="Garamond" w:hAnsi="Garamond"/>
          <w:sz w:val="24"/>
          <w:szCs w:val="24"/>
        </w:rPr>
      </w:pPr>
    </w:p>
    <w:p w14:paraId="51A0463A" w14:textId="77777777" w:rsidR="00CD465E" w:rsidRDefault="00CD465E" w:rsidP="00CD465E">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DD8B3B1" w14:textId="5B7C7BA5" w:rsidR="00CD465E" w:rsidRPr="00FB0556" w:rsidRDefault="00CD465E" w:rsidP="00CD465E">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4D724A5E" w14:textId="39178556" w:rsidR="00CD465E" w:rsidRPr="00FB0556" w:rsidRDefault="00CD465E" w:rsidP="00CD465E">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19</w:t>
      </w:r>
    </w:p>
    <w:p w14:paraId="01D3418C" w14:textId="77777777" w:rsidR="00334530" w:rsidRPr="005C2397" w:rsidRDefault="00334530" w:rsidP="00347083">
      <w:pPr>
        <w:pStyle w:val="NoSpacing"/>
        <w:rPr>
          <w:rFonts w:ascii="Garamond" w:hAnsi="Garamond"/>
          <w:sz w:val="24"/>
          <w:szCs w:val="24"/>
        </w:rPr>
      </w:pPr>
    </w:p>
    <w:p w14:paraId="5C2D0698" w14:textId="693BAA7C" w:rsidR="00334530" w:rsidRDefault="00334530" w:rsidP="00347083">
      <w:pPr>
        <w:pStyle w:val="NoSpacing"/>
        <w:rPr>
          <w:rFonts w:ascii="Garamond" w:hAnsi="Garamond"/>
          <w:sz w:val="24"/>
          <w:szCs w:val="24"/>
        </w:rPr>
      </w:pPr>
    </w:p>
    <w:p w14:paraId="31084D82" w14:textId="0CBD3E1B" w:rsidR="00006EBB" w:rsidRDefault="00006EBB" w:rsidP="00347083">
      <w:pPr>
        <w:pStyle w:val="NoSpacing"/>
        <w:rPr>
          <w:rFonts w:ascii="Garamond" w:hAnsi="Garamond"/>
          <w:sz w:val="24"/>
          <w:szCs w:val="24"/>
        </w:rPr>
      </w:pPr>
    </w:p>
    <w:p w14:paraId="530444D5" w14:textId="77777777" w:rsidR="00006EBB" w:rsidRPr="005C2397" w:rsidRDefault="00006EBB" w:rsidP="00347083">
      <w:pPr>
        <w:pStyle w:val="NoSpacing"/>
        <w:rPr>
          <w:rFonts w:ascii="Garamond" w:hAnsi="Garamond"/>
          <w:sz w:val="24"/>
          <w:szCs w:val="24"/>
        </w:rPr>
      </w:pPr>
    </w:p>
    <w:p w14:paraId="4662E323" w14:textId="77777777" w:rsidR="00334530" w:rsidRPr="005C2397" w:rsidRDefault="00334530" w:rsidP="00347083">
      <w:pPr>
        <w:pStyle w:val="NoSpacing"/>
        <w:rPr>
          <w:rFonts w:ascii="Garamond" w:hAnsi="Garamond"/>
          <w:sz w:val="24"/>
          <w:szCs w:val="24"/>
        </w:rPr>
      </w:pPr>
    </w:p>
    <w:p w14:paraId="5AB0A176" w14:textId="77777777" w:rsidR="00334530" w:rsidRPr="00CD465E" w:rsidRDefault="00334530" w:rsidP="00347083">
      <w:pPr>
        <w:pStyle w:val="NoSpacing"/>
        <w:rPr>
          <w:rFonts w:ascii="Garamond" w:hAnsi="Garamond"/>
          <w:sz w:val="16"/>
          <w:szCs w:val="16"/>
        </w:rPr>
      </w:pPr>
    </w:p>
    <w:p w14:paraId="42D0C15A" w14:textId="77777777" w:rsidR="00853CC1" w:rsidRPr="005C2397" w:rsidRDefault="00853CC1" w:rsidP="00347083">
      <w:pPr>
        <w:pStyle w:val="NoSpacing"/>
        <w:rPr>
          <w:rFonts w:ascii="Garamond" w:hAnsi="Garamond"/>
          <w:sz w:val="24"/>
          <w:szCs w:val="24"/>
        </w:rPr>
      </w:pPr>
    </w:p>
    <w:p w14:paraId="452F0D59" w14:textId="77777777" w:rsidR="00334530" w:rsidRPr="00CD465E" w:rsidRDefault="00334530" w:rsidP="00347083">
      <w:pPr>
        <w:pStyle w:val="NoSpacing"/>
        <w:rPr>
          <w:rFonts w:ascii="Garamond" w:hAnsi="Garamond"/>
          <w:sz w:val="28"/>
          <w:szCs w:val="28"/>
        </w:rPr>
      </w:pPr>
    </w:p>
    <w:p w14:paraId="07F5594D" w14:textId="7580D7F6" w:rsidR="00334530" w:rsidRPr="00D51CF4" w:rsidRDefault="00334530" w:rsidP="00347083">
      <w:pPr>
        <w:pStyle w:val="NoSpacing"/>
        <w:ind w:firstLine="432"/>
        <w:jc w:val="both"/>
        <w:rPr>
          <w:rFonts w:ascii="Garamond" w:eastAsia="MS PMincho" w:hAnsi="Garamond"/>
          <w:sz w:val="24"/>
          <w:szCs w:val="24"/>
        </w:rPr>
      </w:pPr>
      <w:r w:rsidRPr="00D51CF4">
        <w:rPr>
          <w:rFonts w:ascii="Garamond" w:eastAsia="MS PMincho" w:hAnsi="Garamond"/>
          <w:sz w:val="24"/>
          <w:szCs w:val="24"/>
        </w:rPr>
        <w:t xml:space="preserve">“True Genius doesn’t just fulfill </w:t>
      </w:r>
      <w:r w:rsidR="002370F9" w:rsidRPr="00D51CF4">
        <w:rPr>
          <w:rFonts w:ascii="Garamond" w:eastAsia="MS PMincho" w:hAnsi="Garamond"/>
          <w:sz w:val="24"/>
          <w:szCs w:val="24"/>
        </w:rPr>
        <w:t>expectation</w:t>
      </w:r>
      <w:r w:rsidR="002370F9">
        <w:rPr>
          <w:rFonts w:ascii="Garamond" w:eastAsia="MS PMincho" w:hAnsi="Garamond"/>
          <w:sz w:val="24"/>
          <w:szCs w:val="24"/>
        </w:rPr>
        <w:t>s;</w:t>
      </w:r>
      <w:r w:rsidRPr="00D51CF4">
        <w:rPr>
          <w:rFonts w:ascii="Garamond" w:eastAsia="MS PMincho" w:hAnsi="Garamond"/>
          <w:sz w:val="24"/>
          <w:szCs w:val="24"/>
        </w:rPr>
        <w:t xml:space="preserve"> true genius shatters them.” *</w:t>
      </w:r>
    </w:p>
    <w:p w14:paraId="6A6FA208" w14:textId="23CCB597" w:rsidR="00334530" w:rsidRPr="00D51CF4" w:rsidRDefault="00334530" w:rsidP="00347083">
      <w:pPr>
        <w:pStyle w:val="NoSpacing"/>
        <w:jc w:val="both"/>
        <w:rPr>
          <w:rFonts w:ascii="Garamond" w:eastAsia="MS PMincho" w:hAnsi="Garamond"/>
          <w:sz w:val="24"/>
          <w:szCs w:val="24"/>
        </w:rPr>
      </w:pPr>
      <w:r w:rsidRPr="00D51CF4">
        <w:rPr>
          <w:rFonts w:ascii="Garamond" w:eastAsia="MS PMincho" w:hAnsi="Garamond"/>
          <w:sz w:val="24"/>
          <w:szCs w:val="24"/>
        </w:rPr>
        <w:tab/>
      </w:r>
      <w:r w:rsidRPr="00D51CF4">
        <w:rPr>
          <w:rFonts w:ascii="Garamond" w:eastAsia="MS PMincho" w:hAnsi="Garamond"/>
          <w:sz w:val="24"/>
          <w:szCs w:val="24"/>
        </w:rPr>
        <w:tab/>
      </w:r>
      <w:r w:rsidRPr="00D51CF4">
        <w:rPr>
          <w:rFonts w:ascii="Garamond" w:eastAsia="MS PMincho" w:hAnsi="Garamond"/>
          <w:sz w:val="24"/>
          <w:szCs w:val="24"/>
        </w:rPr>
        <w:tab/>
      </w:r>
      <w:r w:rsidRPr="00D51CF4">
        <w:rPr>
          <w:rFonts w:ascii="Garamond" w:eastAsia="MS PMincho" w:hAnsi="Garamond"/>
          <w:sz w:val="24"/>
          <w:szCs w:val="24"/>
        </w:rPr>
        <w:tab/>
      </w:r>
      <w:r w:rsidRPr="00D51CF4">
        <w:rPr>
          <w:rFonts w:ascii="Garamond" w:eastAsia="MS PMincho" w:hAnsi="Garamond"/>
          <w:sz w:val="24"/>
          <w:szCs w:val="24"/>
        </w:rPr>
        <w:tab/>
      </w:r>
      <w:r w:rsidR="00087ED4">
        <w:rPr>
          <w:rFonts w:ascii="Garamond" w:eastAsia="MS PMincho" w:hAnsi="Garamond"/>
          <w:sz w:val="24"/>
          <w:szCs w:val="24"/>
        </w:rPr>
        <w:t>(</w:t>
      </w:r>
      <w:r w:rsidR="00601BD5">
        <w:rPr>
          <w:rFonts w:ascii="Garamond" w:eastAsia="MS PMincho" w:hAnsi="Garamond"/>
          <w:sz w:val="18"/>
          <w:szCs w:val="18"/>
        </w:rPr>
        <w:t>*Paula</w:t>
      </w:r>
      <w:r w:rsidRPr="00DD68BB">
        <w:rPr>
          <w:rFonts w:ascii="Garamond" w:eastAsia="MS PMincho" w:hAnsi="Garamond"/>
          <w:sz w:val="18"/>
          <w:szCs w:val="18"/>
        </w:rPr>
        <w:t xml:space="preserve"> Abdul</w:t>
      </w:r>
      <w:r w:rsidR="00D51CF4" w:rsidRPr="00DD68BB">
        <w:rPr>
          <w:rFonts w:ascii="Garamond" w:eastAsia="MS PMincho" w:hAnsi="Garamond"/>
          <w:sz w:val="18"/>
          <w:szCs w:val="18"/>
        </w:rPr>
        <w:t xml:space="preserve">, </w:t>
      </w:r>
      <w:r w:rsidR="00DD68BB" w:rsidRPr="00DD68BB">
        <w:rPr>
          <w:rFonts w:ascii="Garamond" w:eastAsia="MS PMincho" w:hAnsi="Garamond"/>
          <w:sz w:val="18"/>
          <w:szCs w:val="18"/>
        </w:rPr>
        <w:t>American Idol</w:t>
      </w:r>
      <w:r w:rsidRPr="00D51CF4">
        <w:rPr>
          <w:rFonts w:ascii="Garamond" w:eastAsia="MS PMincho" w:hAnsi="Garamond"/>
          <w:sz w:val="24"/>
          <w:szCs w:val="24"/>
        </w:rPr>
        <w:t>)</w:t>
      </w:r>
    </w:p>
    <w:p w14:paraId="57A7FC8C" w14:textId="77777777" w:rsidR="00334530" w:rsidRPr="00D51CF4" w:rsidRDefault="00334530" w:rsidP="00347083">
      <w:pPr>
        <w:pStyle w:val="NoSpacing"/>
        <w:jc w:val="both"/>
        <w:rPr>
          <w:rFonts w:ascii="Garamond" w:eastAsia="MS PMincho" w:hAnsi="Garamond"/>
          <w:sz w:val="24"/>
          <w:szCs w:val="24"/>
        </w:rPr>
      </w:pPr>
      <w:r w:rsidRPr="00D51CF4">
        <w:rPr>
          <w:rFonts w:ascii="Garamond" w:eastAsia="MS PMincho" w:hAnsi="Garamond"/>
          <w:sz w:val="24"/>
          <w:szCs w:val="24"/>
        </w:rPr>
        <w:tab/>
      </w:r>
    </w:p>
    <w:p w14:paraId="6290796C" w14:textId="77777777" w:rsidR="00334530" w:rsidRPr="00D51CF4" w:rsidRDefault="00334530" w:rsidP="00347083">
      <w:pPr>
        <w:pStyle w:val="NoSpacing"/>
        <w:jc w:val="both"/>
        <w:rPr>
          <w:rFonts w:ascii="Garamond" w:eastAsia="MS PMincho" w:hAnsi="Garamond"/>
          <w:sz w:val="24"/>
          <w:szCs w:val="24"/>
        </w:rPr>
      </w:pPr>
      <w:r w:rsidRPr="00D51CF4">
        <w:rPr>
          <w:rFonts w:ascii="Garamond" w:eastAsia="MS PMincho" w:hAnsi="Garamond"/>
          <w:sz w:val="24"/>
          <w:szCs w:val="24"/>
        </w:rPr>
        <w:t xml:space="preserve">        I’m not quite sure if they thought me “True Genius,” or not? But they did know me to shatter things.</w:t>
      </w:r>
    </w:p>
    <w:p w14:paraId="5B8F1A05" w14:textId="77777777" w:rsidR="00334530" w:rsidRPr="00D51CF4" w:rsidRDefault="00334530" w:rsidP="00347083">
      <w:pPr>
        <w:pStyle w:val="NoSpacing"/>
        <w:ind w:firstLine="720"/>
        <w:jc w:val="both"/>
        <w:rPr>
          <w:rFonts w:ascii="Garamond" w:eastAsia="MS PMincho" w:hAnsi="Garamond"/>
          <w:sz w:val="24"/>
          <w:szCs w:val="24"/>
        </w:rPr>
      </w:pPr>
      <w:r w:rsidRPr="00D51CF4">
        <w:rPr>
          <w:rFonts w:ascii="Garamond" w:eastAsia="MS PMincho" w:hAnsi="Garamond"/>
          <w:sz w:val="24"/>
          <w:szCs w:val="24"/>
        </w:rPr>
        <w:t>And break things.</w:t>
      </w:r>
    </w:p>
    <w:p w14:paraId="1BE62057" w14:textId="77777777" w:rsidR="00334530" w:rsidRPr="00D51CF4" w:rsidRDefault="00334530" w:rsidP="00347083">
      <w:pPr>
        <w:pStyle w:val="NoSpacing"/>
        <w:jc w:val="both"/>
        <w:rPr>
          <w:rFonts w:ascii="Garamond" w:eastAsia="MS PMincho" w:hAnsi="Garamond"/>
          <w:sz w:val="24"/>
          <w:szCs w:val="24"/>
        </w:rPr>
      </w:pPr>
      <w:r w:rsidRPr="00D51CF4">
        <w:rPr>
          <w:rFonts w:ascii="Garamond" w:eastAsia="MS PMincho" w:hAnsi="Garamond"/>
          <w:sz w:val="24"/>
          <w:szCs w:val="24"/>
        </w:rPr>
        <w:t xml:space="preserve">        Like ground, boundaries, records, and rules.</w:t>
      </w:r>
    </w:p>
    <w:p w14:paraId="66735A02" w14:textId="5AD72BEC" w:rsidR="00334530" w:rsidRPr="00D51CF4" w:rsidRDefault="00334530" w:rsidP="00347083">
      <w:pPr>
        <w:pStyle w:val="NoSpacing"/>
        <w:jc w:val="both"/>
        <w:rPr>
          <w:rFonts w:ascii="Garamond" w:eastAsia="MS PMincho" w:hAnsi="Garamond"/>
          <w:sz w:val="24"/>
          <w:szCs w:val="24"/>
        </w:rPr>
      </w:pPr>
      <w:r w:rsidRPr="00D51CF4">
        <w:rPr>
          <w:rFonts w:ascii="Garamond" w:eastAsia="MS PMincho" w:hAnsi="Garamond"/>
          <w:sz w:val="24"/>
          <w:szCs w:val="24"/>
        </w:rPr>
        <w:tab/>
        <w:t xml:space="preserve">With </w:t>
      </w:r>
      <w:r w:rsidR="002370F9">
        <w:rPr>
          <w:rFonts w:ascii="Garamond" w:eastAsia="MS PMincho" w:hAnsi="Garamond"/>
          <w:sz w:val="24"/>
          <w:szCs w:val="24"/>
        </w:rPr>
        <w:t>B</w:t>
      </w:r>
      <w:r w:rsidR="002370F9" w:rsidRPr="00D51CF4">
        <w:rPr>
          <w:rFonts w:ascii="Garamond" w:eastAsia="MS PMincho" w:hAnsi="Garamond"/>
          <w:sz w:val="24"/>
          <w:szCs w:val="24"/>
        </w:rPr>
        <w:t>rik’s</w:t>
      </w:r>
      <w:r w:rsidRPr="00D51CF4">
        <w:rPr>
          <w:rFonts w:ascii="Garamond" w:eastAsia="MS PMincho" w:hAnsi="Garamond"/>
          <w:sz w:val="24"/>
          <w:szCs w:val="24"/>
        </w:rPr>
        <w:t xml:space="preserve"> &amp; </w:t>
      </w:r>
      <w:r w:rsidR="00D77423">
        <w:rPr>
          <w:rFonts w:ascii="Garamond" w:eastAsia="MS PMincho" w:hAnsi="Garamond"/>
          <w:sz w:val="24"/>
          <w:szCs w:val="24"/>
        </w:rPr>
        <w:t>B</w:t>
      </w:r>
      <w:r w:rsidRPr="00D51CF4">
        <w:rPr>
          <w:rFonts w:ascii="Garamond" w:eastAsia="MS PMincho" w:hAnsi="Garamond"/>
          <w:sz w:val="24"/>
          <w:szCs w:val="24"/>
        </w:rPr>
        <w:t>rac’s …</w:t>
      </w:r>
    </w:p>
    <w:p w14:paraId="7250E59A" w14:textId="66534B71" w:rsidR="00334530" w:rsidRPr="00D51CF4" w:rsidRDefault="00D77423" w:rsidP="00347083">
      <w:pPr>
        <w:pStyle w:val="NoSpacing"/>
        <w:jc w:val="both"/>
        <w:rPr>
          <w:rFonts w:ascii="Garamond" w:eastAsia="MS PMincho" w:hAnsi="Garamond"/>
          <w:sz w:val="24"/>
          <w:szCs w:val="24"/>
        </w:rPr>
      </w:pPr>
      <w:r>
        <w:rPr>
          <w:rFonts w:ascii="Garamond" w:eastAsia="MS PMincho" w:hAnsi="Garamond"/>
          <w:sz w:val="24"/>
          <w:szCs w:val="24"/>
        </w:rPr>
        <w:tab/>
      </w:r>
      <w:r>
        <w:rPr>
          <w:rFonts w:ascii="Garamond" w:eastAsia="MS PMincho" w:hAnsi="Garamond"/>
          <w:sz w:val="24"/>
          <w:szCs w:val="24"/>
        </w:rPr>
        <w:tab/>
      </w:r>
      <w:r>
        <w:rPr>
          <w:rFonts w:ascii="Garamond" w:eastAsia="MS PMincho" w:hAnsi="Garamond"/>
          <w:sz w:val="24"/>
          <w:szCs w:val="24"/>
        </w:rPr>
        <w:tab/>
        <w:t>… and Tics and T</w:t>
      </w:r>
      <w:r w:rsidR="00334530" w:rsidRPr="00D51CF4">
        <w:rPr>
          <w:rFonts w:ascii="Garamond" w:eastAsia="MS PMincho" w:hAnsi="Garamond"/>
          <w:sz w:val="24"/>
          <w:szCs w:val="24"/>
        </w:rPr>
        <w:t>acs.</w:t>
      </w:r>
    </w:p>
    <w:p w14:paraId="24852DD9" w14:textId="77777777" w:rsidR="00334530" w:rsidRPr="00D51CF4" w:rsidRDefault="00334530" w:rsidP="00347083">
      <w:pPr>
        <w:pStyle w:val="NoSpacing"/>
        <w:jc w:val="both"/>
        <w:rPr>
          <w:rFonts w:ascii="Garamond" w:eastAsia="MS PMincho" w:hAnsi="Garamond"/>
          <w:sz w:val="24"/>
          <w:szCs w:val="24"/>
        </w:rPr>
      </w:pPr>
      <w:r w:rsidRPr="00D51CF4">
        <w:rPr>
          <w:rFonts w:ascii="Garamond" w:eastAsia="MS PMincho" w:hAnsi="Garamond"/>
          <w:sz w:val="24"/>
          <w:szCs w:val="24"/>
        </w:rPr>
        <w:tab/>
        <w:t>Breaking ice, cell doors, and then their backs.</w:t>
      </w:r>
    </w:p>
    <w:p w14:paraId="243C9CB3" w14:textId="77777777" w:rsidR="00334530" w:rsidRPr="00D51CF4" w:rsidRDefault="00334530" w:rsidP="00347083">
      <w:pPr>
        <w:pStyle w:val="NoSpacing"/>
        <w:jc w:val="center"/>
        <w:rPr>
          <w:rFonts w:ascii="Garamond" w:eastAsia="MS PMincho" w:hAnsi="Garamond"/>
          <w:sz w:val="24"/>
          <w:szCs w:val="24"/>
        </w:rPr>
      </w:pPr>
      <w:r w:rsidRPr="00D51CF4">
        <w:rPr>
          <w:rFonts w:ascii="Garamond" w:eastAsia="MS PMincho" w:hAnsi="Garamond"/>
          <w:sz w:val="24"/>
          <w:szCs w:val="24"/>
        </w:rPr>
        <w:t>(…and it was years before I broke that stride.)</w:t>
      </w:r>
    </w:p>
    <w:p w14:paraId="445441B7" w14:textId="77777777" w:rsidR="00334530" w:rsidRPr="00D51CF4" w:rsidRDefault="00334530" w:rsidP="00347083">
      <w:pPr>
        <w:pStyle w:val="CSP-ChapterBodyText"/>
        <w:ind w:firstLine="0"/>
        <w:jc w:val="center"/>
        <w:rPr>
          <w:sz w:val="24"/>
          <w:szCs w:val="24"/>
        </w:rPr>
      </w:pPr>
      <w:r w:rsidRPr="00D51CF4">
        <w:rPr>
          <w:rFonts w:eastAsia="MS PMincho"/>
          <w:sz w:val="24"/>
          <w:szCs w:val="24"/>
        </w:rPr>
        <w:t>Years.</w:t>
      </w:r>
    </w:p>
    <w:p w14:paraId="6F69D648" w14:textId="77777777" w:rsidR="00334530" w:rsidRPr="00D51CF4" w:rsidRDefault="00334530" w:rsidP="00347083">
      <w:pPr>
        <w:pStyle w:val="NoSpacing"/>
        <w:jc w:val="both"/>
        <w:rPr>
          <w:rFonts w:ascii="Garamond" w:eastAsia="MS PMincho" w:hAnsi="Garamond"/>
          <w:sz w:val="24"/>
          <w:szCs w:val="24"/>
        </w:rPr>
      </w:pPr>
    </w:p>
    <w:p w14:paraId="4A4E68F7" w14:textId="77777777" w:rsidR="00334530" w:rsidRPr="00D51CF4" w:rsidRDefault="00334530" w:rsidP="00347083">
      <w:pPr>
        <w:pStyle w:val="NoSpacing"/>
        <w:rPr>
          <w:sz w:val="24"/>
          <w:szCs w:val="24"/>
        </w:rPr>
      </w:pPr>
    </w:p>
    <w:p w14:paraId="3D1D9948" w14:textId="77777777" w:rsidR="00334530" w:rsidRDefault="00334530" w:rsidP="00347083">
      <w:pPr>
        <w:pStyle w:val="NoSpacing"/>
      </w:pPr>
    </w:p>
    <w:p w14:paraId="338E38EC" w14:textId="77777777" w:rsidR="00334530" w:rsidRDefault="00334530" w:rsidP="00347083">
      <w:pPr>
        <w:pStyle w:val="NoSpacing"/>
      </w:pPr>
    </w:p>
    <w:p w14:paraId="722A806F" w14:textId="77777777" w:rsidR="00334530" w:rsidRDefault="00334530" w:rsidP="00347083">
      <w:pPr>
        <w:pStyle w:val="NoSpacing"/>
      </w:pPr>
    </w:p>
    <w:p w14:paraId="638E2632" w14:textId="77777777" w:rsidR="00334530" w:rsidRDefault="00334530" w:rsidP="00347083">
      <w:pPr>
        <w:pStyle w:val="NoSpacing"/>
      </w:pPr>
    </w:p>
    <w:p w14:paraId="5F5C4060" w14:textId="77777777" w:rsidR="00334530" w:rsidRPr="00C40C47" w:rsidRDefault="00334530" w:rsidP="00347083">
      <w:pPr>
        <w:jc w:val="center"/>
        <w:rPr>
          <w:rFonts w:ascii="Garamond" w:hAnsi="Garamond"/>
          <w:iCs/>
          <w:sz w:val="44"/>
          <w:szCs w:val="44"/>
        </w:rPr>
      </w:pPr>
    </w:p>
    <w:p w14:paraId="711E9882" w14:textId="77777777" w:rsidR="00334530" w:rsidRDefault="00334530" w:rsidP="00347083">
      <w:pPr>
        <w:rPr>
          <w:rFonts w:ascii="Garamond" w:hAnsi="Garamond"/>
          <w:iCs/>
        </w:rPr>
      </w:pPr>
    </w:p>
    <w:p w14:paraId="3DCDBA2C" w14:textId="77777777" w:rsidR="00334530" w:rsidRDefault="00334530" w:rsidP="00347083">
      <w:pPr>
        <w:rPr>
          <w:rFonts w:ascii="Garamond" w:hAnsi="Garamond"/>
          <w:iCs/>
        </w:rPr>
      </w:pPr>
    </w:p>
    <w:p w14:paraId="4C66CEE8" w14:textId="77777777" w:rsidR="00CD465E" w:rsidRDefault="00CD465E" w:rsidP="00CD465E">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50932D6" w14:textId="69827246" w:rsidR="00CD465E" w:rsidRPr="00FB0556" w:rsidRDefault="00CD465E" w:rsidP="00CD465E">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6CEFFEF3" w14:textId="7B4CEED9" w:rsidR="00CD465E" w:rsidRPr="00FB0556" w:rsidRDefault="00CD465E" w:rsidP="00CD465E">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20</w:t>
      </w:r>
    </w:p>
    <w:p w14:paraId="186C0912" w14:textId="77777777" w:rsidR="00334530" w:rsidRDefault="00334530" w:rsidP="00347083">
      <w:pPr>
        <w:rPr>
          <w:rFonts w:ascii="Garamond" w:hAnsi="Garamond"/>
          <w:iCs/>
        </w:rPr>
      </w:pPr>
    </w:p>
    <w:p w14:paraId="03A4BE46" w14:textId="77777777" w:rsidR="00334530" w:rsidRDefault="00334530" w:rsidP="00347083">
      <w:pPr>
        <w:rPr>
          <w:rFonts w:ascii="Garamond" w:hAnsi="Garamond"/>
          <w:iCs/>
        </w:rPr>
      </w:pPr>
    </w:p>
    <w:p w14:paraId="622448E3" w14:textId="77777777" w:rsidR="00334530" w:rsidRDefault="00334530" w:rsidP="00347083">
      <w:pPr>
        <w:rPr>
          <w:rFonts w:ascii="Garamond" w:hAnsi="Garamond"/>
          <w:iCs/>
        </w:rPr>
      </w:pPr>
    </w:p>
    <w:p w14:paraId="250D14EB" w14:textId="77777777" w:rsidR="00334530" w:rsidRDefault="00334530" w:rsidP="00347083">
      <w:pPr>
        <w:rPr>
          <w:rFonts w:ascii="Garamond" w:hAnsi="Garamond"/>
          <w:iCs/>
        </w:rPr>
      </w:pPr>
    </w:p>
    <w:p w14:paraId="01E836CB" w14:textId="77777777" w:rsidR="00334530" w:rsidRDefault="00334530" w:rsidP="00347083">
      <w:pPr>
        <w:rPr>
          <w:rFonts w:ascii="Garamond" w:hAnsi="Garamond"/>
          <w:iCs/>
        </w:rPr>
      </w:pPr>
    </w:p>
    <w:p w14:paraId="448ABECC" w14:textId="77777777" w:rsidR="00334530" w:rsidRPr="00E56C10" w:rsidRDefault="00334530" w:rsidP="00347083">
      <w:pPr>
        <w:rPr>
          <w:rFonts w:ascii="Garamond" w:hAnsi="Garamond"/>
          <w:iCs/>
          <w:sz w:val="40"/>
          <w:szCs w:val="40"/>
        </w:rPr>
      </w:pPr>
    </w:p>
    <w:p w14:paraId="2C8D4CB5" w14:textId="77777777" w:rsidR="00087ED4" w:rsidRDefault="00087ED4" w:rsidP="00347083">
      <w:pPr>
        <w:rPr>
          <w:rFonts w:ascii="Garamond" w:hAnsi="Garamond"/>
          <w:iCs/>
        </w:rPr>
      </w:pPr>
    </w:p>
    <w:p w14:paraId="5B2D2BD1" w14:textId="0F4592FC" w:rsidR="00087ED4" w:rsidRDefault="00087ED4" w:rsidP="00347083">
      <w:pPr>
        <w:rPr>
          <w:rFonts w:ascii="Garamond" w:hAnsi="Garamond"/>
          <w:iCs/>
        </w:rPr>
      </w:pPr>
    </w:p>
    <w:p w14:paraId="5D53BC35" w14:textId="42DA8826"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So, I gave you this, hyper-tensioned, quickened play of words, that left you feeling</w:t>
      </w:r>
      <w:r w:rsidR="00D77423">
        <w:rPr>
          <w:rFonts w:ascii="Garamond" w:eastAsia="MS PMincho" w:hAnsi="Garamond"/>
          <w:sz w:val="24"/>
          <w:szCs w:val="24"/>
        </w:rPr>
        <w:t xml:space="preserve"> …</w:t>
      </w:r>
      <w:r w:rsidRPr="001D2E79">
        <w:rPr>
          <w:rFonts w:ascii="Garamond" w:eastAsia="MS PMincho" w:hAnsi="Garamond"/>
          <w:sz w:val="24"/>
          <w:szCs w:val="24"/>
        </w:rPr>
        <w:t xml:space="preserve">? Jubilant? </w:t>
      </w:r>
    </w:p>
    <w:p w14:paraId="70681FA2"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Euphoric?</w:t>
      </w:r>
    </w:p>
    <w:p w14:paraId="659276A5"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Delighted?</w:t>
      </w:r>
    </w:p>
    <w:p w14:paraId="3EDE8E41"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Pleased?</w:t>
      </w:r>
    </w:p>
    <w:p w14:paraId="7B04262E"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Or something like that?</w:t>
      </w:r>
    </w:p>
    <w:p w14:paraId="6939B95B" w14:textId="53B4E5D7" w:rsidR="00334530" w:rsidRPr="001D2E79" w:rsidRDefault="00D77423" w:rsidP="00347083">
      <w:pPr>
        <w:pStyle w:val="NoSpacing"/>
        <w:ind w:firstLine="432"/>
        <w:jc w:val="both"/>
        <w:rPr>
          <w:rFonts w:ascii="Garamond" w:eastAsia="MS PMincho" w:hAnsi="Garamond"/>
          <w:sz w:val="24"/>
          <w:szCs w:val="24"/>
        </w:rPr>
      </w:pPr>
      <w:r>
        <w:rPr>
          <w:rFonts w:ascii="Garamond" w:eastAsia="MS PMincho" w:hAnsi="Garamond"/>
          <w:sz w:val="24"/>
          <w:szCs w:val="24"/>
        </w:rPr>
        <w:t>Whatever it was you felt, i</w:t>
      </w:r>
      <w:r w:rsidR="00334530" w:rsidRPr="001D2E79">
        <w:rPr>
          <w:rFonts w:ascii="Garamond" w:eastAsia="MS PMincho" w:hAnsi="Garamond"/>
          <w:sz w:val="24"/>
          <w:szCs w:val="24"/>
        </w:rPr>
        <w:t xml:space="preserve">t probably left a smile on your lips. </w:t>
      </w:r>
    </w:p>
    <w:p w14:paraId="6688C1A1" w14:textId="53456DA2"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Now let me explain what ‘Bric and Brac’s’ and ‘Breaking their backs’ mean</w:t>
      </w:r>
      <w:r w:rsidR="00E128D6">
        <w:rPr>
          <w:rFonts w:ascii="Garamond" w:eastAsia="MS PMincho" w:hAnsi="Garamond"/>
          <w:sz w:val="24"/>
          <w:szCs w:val="24"/>
        </w:rPr>
        <w:t>. S</w:t>
      </w:r>
      <w:r w:rsidRPr="001D2E79">
        <w:rPr>
          <w:rFonts w:ascii="Garamond" w:eastAsia="MS PMincho" w:hAnsi="Garamond"/>
          <w:sz w:val="24"/>
          <w:szCs w:val="24"/>
        </w:rPr>
        <w:t>o that way you know… that… my</w:t>
      </w:r>
      <w:r w:rsidR="00E128D6">
        <w:rPr>
          <w:rFonts w:ascii="Garamond" w:eastAsia="MS PMincho" w:hAnsi="Garamond"/>
          <w:sz w:val="24"/>
          <w:szCs w:val="24"/>
        </w:rPr>
        <w:t>…</w:t>
      </w:r>
      <w:r w:rsidRPr="001D2E79">
        <w:rPr>
          <w:rFonts w:ascii="Garamond" w:eastAsia="MS PMincho" w:hAnsi="Garamond"/>
          <w:sz w:val="24"/>
          <w:szCs w:val="24"/>
        </w:rPr>
        <w:t xml:space="preserve"> flowering of words</w:t>
      </w:r>
      <w:r w:rsidR="002466FA">
        <w:rPr>
          <w:rFonts w:ascii="Garamond" w:eastAsia="MS PMincho" w:hAnsi="Garamond"/>
          <w:sz w:val="24"/>
          <w:szCs w:val="24"/>
        </w:rPr>
        <w:t>,</w:t>
      </w:r>
      <w:r w:rsidRPr="001D2E79">
        <w:rPr>
          <w:rFonts w:ascii="Garamond" w:eastAsia="MS PMincho" w:hAnsi="Garamond"/>
          <w:sz w:val="24"/>
          <w:szCs w:val="24"/>
        </w:rPr>
        <w:t xml:space="preserve"> </w:t>
      </w:r>
      <w:r w:rsidR="002466FA">
        <w:rPr>
          <w:rFonts w:ascii="Garamond" w:eastAsia="MS PMincho" w:hAnsi="Garamond"/>
          <w:sz w:val="24"/>
          <w:szCs w:val="24"/>
        </w:rPr>
        <w:t>are</w:t>
      </w:r>
      <w:r w:rsidRPr="001D2E79">
        <w:rPr>
          <w:rFonts w:ascii="Garamond" w:eastAsia="MS PMincho" w:hAnsi="Garamond"/>
          <w:sz w:val="24"/>
          <w:szCs w:val="24"/>
        </w:rPr>
        <w:t xml:space="preserve"> not just made up for poetic prettiness.</w:t>
      </w:r>
    </w:p>
    <w:p w14:paraId="27793B12" w14:textId="77777777" w:rsidR="00334530" w:rsidRPr="001D2E79" w:rsidRDefault="00334530" w:rsidP="00347083">
      <w:pPr>
        <w:pStyle w:val="NoSpacing"/>
        <w:jc w:val="both"/>
        <w:rPr>
          <w:rFonts w:ascii="Garamond" w:eastAsia="MS PMincho" w:hAnsi="Garamond"/>
          <w:sz w:val="24"/>
          <w:szCs w:val="24"/>
        </w:rPr>
      </w:pPr>
      <w:r w:rsidRPr="001D2E79">
        <w:rPr>
          <w:rFonts w:ascii="Garamond" w:eastAsia="MS PMincho" w:hAnsi="Garamond"/>
          <w:sz w:val="24"/>
          <w:szCs w:val="24"/>
        </w:rPr>
        <w:tab/>
        <w:t>But with rhyme, rhythm, and reason.</w:t>
      </w:r>
    </w:p>
    <w:p w14:paraId="01E4D79D" w14:textId="77777777" w:rsidR="00CB1BD5" w:rsidRDefault="00CB1BD5" w:rsidP="00347083">
      <w:pPr>
        <w:pStyle w:val="NoSpacing"/>
        <w:ind w:firstLine="432"/>
        <w:jc w:val="both"/>
        <w:rPr>
          <w:rFonts w:ascii="Garamond" w:eastAsia="MS PMincho" w:hAnsi="Garamond"/>
          <w:sz w:val="24"/>
          <w:szCs w:val="24"/>
        </w:rPr>
      </w:pPr>
    </w:p>
    <w:p w14:paraId="3F002FAC" w14:textId="2954EDF1"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I don’t</w:t>
      </w:r>
      <w:r w:rsidR="002466FA">
        <w:rPr>
          <w:rFonts w:ascii="Garamond" w:eastAsia="MS PMincho" w:hAnsi="Garamond"/>
          <w:sz w:val="24"/>
          <w:szCs w:val="24"/>
        </w:rPr>
        <w:t xml:space="preserve"> </w:t>
      </w:r>
      <w:r w:rsidRPr="001D2E79">
        <w:rPr>
          <w:rFonts w:ascii="Garamond" w:eastAsia="MS PMincho" w:hAnsi="Garamond"/>
          <w:sz w:val="24"/>
          <w:szCs w:val="24"/>
        </w:rPr>
        <w:t xml:space="preserve">really </w:t>
      </w:r>
      <w:r w:rsidR="002466FA" w:rsidRPr="001D2E79">
        <w:rPr>
          <w:rFonts w:ascii="Garamond" w:eastAsia="MS PMincho" w:hAnsi="Garamond"/>
          <w:sz w:val="24"/>
          <w:szCs w:val="24"/>
        </w:rPr>
        <w:t xml:space="preserve">believe I </w:t>
      </w:r>
      <w:r w:rsidR="00750E7E">
        <w:rPr>
          <w:rFonts w:ascii="Garamond" w:eastAsia="MS PMincho" w:hAnsi="Garamond"/>
          <w:sz w:val="24"/>
          <w:szCs w:val="24"/>
        </w:rPr>
        <w:t xml:space="preserve">have </w:t>
      </w:r>
      <w:r w:rsidR="000544AE">
        <w:rPr>
          <w:rFonts w:ascii="Garamond" w:eastAsia="MS PMincho" w:hAnsi="Garamond"/>
          <w:sz w:val="24"/>
          <w:szCs w:val="24"/>
        </w:rPr>
        <w:t xml:space="preserve">to </w:t>
      </w:r>
      <w:r w:rsidRPr="001D2E79">
        <w:rPr>
          <w:rFonts w:ascii="Garamond" w:eastAsia="MS PMincho" w:hAnsi="Garamond"/>
          <w:sz w:val="24"/>
          <w:szCs w:val="24"/>
        </w:rPr>
        <w:t>explain what breaking ground, boundaries, records and rules mean</w:t>
      </w:r>
      <w:r w:rsidR="00932191">
        <w:rPr>
          <w:rFonts w:ascii="Garamond" w:eastAsia="MS PMincho" w:hAnsi="Garamond"/>
          <w:sz w:val="24"/>
          <w:szCs w:val="24"/>
        </w:rPr>
        <w:t>.</w:t>
      </w:r>
      <w:r w:rsidRPr="001D2E79">
        <w:rPr>
          <w:rFonts w:ascii="Garamond" w:eastAsia="MS PMincho" w:hAnsi="Garamond"/>
          <w:sz w:val="24"/>
          <w:szCs w:val="24"/>
        </w:rPr>
        <w:t xml:space="preserve"> </w:t>
      </w:r>
      <w:r w:rsidR="00932191">
        <w:rPr>
          <w:rFonts w:ascii="Garamond" w:eastAsia="MS PMincho" w:hAnsi="Garamond"/>
          <w:sz w:val="24"/>
          <w:szCs w:val="24"/>
        </w:rPr>
        <w:t>B</w:t>
      </w:r>
      <w:r w:rsidRPr="001D2E79">
        <w:rPr>
          <w:rFonts w:ascii="Garamond" w:eastAsia="MS PMincho" w:hAnsi="Garamond"/>
          <w:sz w:val="24"/>
          <w:szCs w:val="24"/>
        </w:rPr>
        <w:t xml:space="preserve">ut I will tell you anyways. </w:t>
      </w:r>
    </w:p>
    <w:p w14:paraId="0531C11D"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 xml:space="preserve">I broke ground continuously with every new facility I went to. </w:t>
      </w:r>
    </w:p>
    <w:p w14:paraId="60CA3107"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The therapists always said stuff, like…</w:t>
      </w:r>
    </w:p>
    <w:p w14:paraId="47C7BBEC" w14:textId="6F52C05E"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 xml:space="preserve"> “…We’re finally breaking ground here, now let</w:t>
      </w:r>
      <w:r w:rsidR="00D77423">
        <w:rPr>
          <w:rFonts w:ascii="Garamond" w:eastAsia="MS PMincho" w:hAnsi="Garamond"/>
          <w:sz w:val="24"/>
          <w:szCs w:val="24"/>
        </w:rPr>
        <w:t>’</w:t>
      </w:r>
      <w:r w:rsidRPr="001D2E79">
        <w:rPr>
          <w:rFonts w:ascii="Garamond" w:eastAsia="MS PMincho" w:hAnsi="Garamond"/>
          <w:sz w:val="24"/>
          <w:szCs w:val="24"/>
        </w:rPr>
        <w:t>s talk about your family…”</w:t>
      </w:r>
    </w:p>
    <w:p w14:paraId="54813988" w14:textId="3CA68AF1"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…and that’s when</w:t>
      </w:r>
      <w:r w:rsidRPr="001D2E79">
        <w:rPr>
          <w:rFonts w:ascii="Garamond" w:eastAsia="MS PMincho" w:hAnsi="Garamond"/>
          <w:i/>
          <w:sz w:val="24"/>
          <w:szCs w:val="24"/>
        </w:rPr>
        <w:t xml:space="preserve"> </w:t>
      </w:r>
      <w:r w:rsidRPr="001D2E79">
        <w:rPr>
          <w:rFonts w:ascii="Garamond" w:eastAsia="MS PMincho" w:hAnsi="Garamond"/>
          <w:sz w:val="24"/>
          <w:szCs w:val="24"/>
        </w:rPr>
        <w:t xml:space="preserve">windows, records, and rules got </w:t>
      </w:r>
      <w:r w:rsidR="00302F34">
        <w:rPr>
          <w:rFonts w:ascii="Garamond" w:eastAsia="MS PMincho" w:hAnsi="Garamond"/>
          <w:sz w:val="24"/>
          <w:szCs w:val="24"/>
        </w:rPr>
        <w:t>broke</w:t>
      </w:r>
      <w:r w:rsidR="002370F9">
        <w:rPr>
          <w:rFonts w:ascii="Garamond" w:eastAsia="MS PMincho" w:hAnsi="Garamond"/>
          <w:sz w:val="24"/>
          <w:szCs w:val="24"/>
        </w:rPr>
        <w:t>n</w:t>
      </w:r>
      <w:r w:rsidR="00302F34">
        <w:rPr>
          <w:rFonts w:ascii="Garamond" w:eastAsia="MS PMincho" w:hAnsi="Garamond"/>
          <w:sz w:val="24"/>
          <w:szCs w:val="24"/>
        </w:rPr>
        <w:t>.</w:t>
      </w:r>
      <w:r w:rsidRPr="001D2E79">
        <w:rPr>
          <w:rFonts w:ascii="Garamond" w:eastAsia="MS PMincho" w:hAnsi="Garamond"/>
          <w:sz w:val="24"/>
          <w:szCs w:val="24"/>
        </w:rPr>
        <w:t xml:space="preserve"> </w:t>
      </w:r>
    </w:p>
    <w:p w14:paraId="7C88E65A" w14:textId="48E6467E"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I would respond with</w:t>
      </w:r>
      <w:r w:rsidR="00D77423">
        <w:rPr>
          <w:rFonts w:ascii="Garamond" w:eastAsia="MS PMincho" w:hAnsi="Garamond"/>
          <w:sz w:val="24"/>
          <w:szCs w:val="24"/>
        </w:rPr>
        <w:t xml:space="preserve"> </w:t>
      </w:r>
      <w:r w:rsidRPr="001D2E79">
        <w:rPr>
          <w:rFonts w:ascii="Garamond" w:eastAsia="MS PMincho" w:hAnsi="Garamond"/>
          <w:sz w:val="24"/>
          <w:szCs w:val="24"/>
        </w:rPr>
        <w:t>…</w:t>
      </w:r>
      <w:r w:rsidR="00D77423">
        <w:rPr>
          <w:rFonts w:ascii="Garamond" w:eastAsia="MS PMincho" w:hAnsi="Garamond"/>
          <w:sz w:val="24"/>
          <w:szCs w:val="24"/>
        </w:rPr>
        <w:t xml:space="preserve"> </w:t>
      </w:r>
      <w:r w:rsidRPr="001D2E79">
        <w:rPr>
          <w:rFonts w:ascii="Garamond" w:eastAsia="MS PMincho" w:hAnsi="Garamond"/>
          <w:sz w:val="24"/>
          <w:szCs w:val="24"/>
        </w:rPr>
        <w:t xml:space="preserve">“I’m really not comfortable with talking about something that once </w:t>
      </w:r>
      <w:r w:rsidR="002370F9" w:rsidRPr="001D2E79">
        <w:rPr>
          <w:rFonts w:ascii="Garamond" w:eastAsia="MS PMincho" w:hAnsi="Garamond"/>
          <w:sz w:val="24"/>
          <w:szCs w:val="24"/>
        </w:rPr>
        <w:t>was but</w:t>
      </w:r>
      <w:r w:rsidRPr="001D2E79">
        <w:rPr>
          <w:rFonts w:ascii="Garamond" w:eastAsia="MS PMincho" w:hAnsi="Garamond"/>
          <w:sz w:val="24"/>
          <w:szCs w:val="24"/>
        </w:rPr>
        <w:t xml:space="preserve"> is no more.”</w:t>
      </w:r>
    </w:p>
    <w:p w14:paraId="2AFA03A2" w14:textId="3095C1C2" w:rsidR="00334530" w:rsidRDefault="00334530" w:rsidP="00347083">
      <w:pPr>
        <w:pStyle w:val="NoSpacing"/>
        <w:jc w:val="both"/>
        <w:rPr>
          <w:rFonts w:ascii="Garamond" w:eastAsia="MS PMincho" w:hAnsi="Garamond"/>
          <w:sz w:val="24"/>
          <w:szCs w:val="24"/>
        </w:rPr>
      </w:pPr>
      <w:r w:rsidRPr="001D2E79">
        <w:rPr>
          <w:rFonts w:ascii="Garamond" w:eastAsia="MS PMincho" w:hAnsi="Garamond"/>
          <w:sz w:val="24"/>
          <w:szCs w:val="24"/>
        </w:rPr>
        <w:tab/>
        <w:t>… Or I would say “I have no family.</w:t>
      </w:r>
    </w:p>
    <w:p w14:paraId="546A17EC" w14:textId="05739AF9" w:rsidR="00334530" w:rsidRPr="001D2E79" w:rsidRDefault="00334530" w:rsidP="00294349">
      <w:pPr>
        <w:pStyle w:val="NoSpacing"/>
        <w:ind w:firstLine="432"/>
        <w:jc w:val="both"/>
        <w:rPr>
          <w:rFonts w:ascii="Garamond" w:eastAsia="MS PMincho" w:hAnsi="Garamond"/>
          <w:sz w:val="24"/>
          <w:szCs w:val="24"/>
        </w:rPr>
      </w:pPr>
      <w:r w:rsidRPr="001D2E79">
        <w:rPr>
          <w:rFonts w:ascii="Garamond" w:eastAsia="MS PMincho" w:hAnsi="Garamond"/>
          <w:sz w:val="24"/>
          <w:szCs w:val="24"/>
        </w:rPr>
        <w:lastRenderedPageBreak/>
        <w:t>Or I would just say nothing at all. But just start tearing up a little bit, as I thought about the treachery done to me, by my family.</w:t>
      </w:r>
    </w:p>
    <w:p w14:paraId="052489D0" w14:textId="77777777" w:rsidR="00334530" w:rsidRPr="001D2E79" w:rsidRDefault="00334530" w:rsidP="00347083">
      <w:pPr>
        <w:pStyle w:val="NoSpacing"/>
        <w:jc w:val="both"/>
        <w:rPr>
          <w:rFonts w:ascii="Garamond" w:eastAsia="MS PMincho" w:hAnsi="Garamond"/>
          <w:sz w:val="24"/>
          <w:szCs w:val="24"/>
        </w:rPr>
      </w:pPr>
      <w:r w:rsidRPr="001D2E79">
        <w:rPr>
          <w:rFonts w:ascii="Garamond" w:eastAsia="MS PMincho" w:hAnsi="Garamond"/>
          <w:sz w:val="24"/>
          <w:szCs w:val="24"/>
        </w:rPr>
        <w:tab/>
      </w:r>
    </w:p>
    <w:p w14:paraId="65C79234"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vanish/>
          <w:sz w:val="24"/>
          <w:szCs w:val="24"/>
        </w:rPr>
        <w:cr/>
        <w:t>… moisture made my eyes burn as</w:t>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vanish/>
          <w:sz w:val="24"/>
          <w:szCs w:val="24"/>
        </w:rPr>
        <w:pgNum/>
      </w:r>
      <w:r w:rsidRPr="001D2E79">
        <w:rPr>
          <w:rFonts w:ascii="Garamond" w:eastAsia="MS PMincho" w:hAnsi="Garamond"/>
          <w:sz w:val="24"/>
          <w:szCs w:val="24"/>
        </w:rPr>
        <w:t>It was a repeated pattern that never dulled, no matter how many years had went by.</w:t>
      </w:r>
    </w:p>
    <w:p w14:paraId="3440C416"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The pain only lessened when it wasn’t talked about.</w:t>
      </w:r>
    </w:p>
    <w:p w14:paraId="33AF48C0" w14:textId="14729A0C"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 xml:space="preserve">Then and only then did we have a good </w:t>
      </w:r>
      <w:r w:rsidR="002B7720">
        <w:rPr>
          <w:rFonts w:ascii="Garamond" w:eastAsia="MS PMincho" w:hAnsi="Garamond"/>
          <w:sz w:val="24"/>
          <w:szCs w:val="24"/>
        </w:rPr>
        <w:t xml:space="preserve">therapy </w:t>
      </w:r>
      <w:r w:rsidRPr="001D2E79">
        <w:rPr>
          <w:rFonts w:ascii="Garamond" w:eastAsia="MS PMincho" w:hAnsi="Garamond"/>
          <w:sz w:val="24"/>
          <w:szCs w:val="24"/>
        </w:rPr>
        <w:t xml:space="preserve">session. </w:t>
      </w:r>
    </w:p>
    <w:p w14:paraId="6686AF89" w14:textId="77777777" w:rsidR="00334530" w:rsidRPr="001D2E79" w:rsidRDefault="00334530" w:rsidP="00347083">
      <w:pPr>
        <w:pStyle w:val="NoSpacing"/>
        <w:jc w:val="both"/>
        <w:rPr>
          <w:rFonts w:ascii="Garamond" w:eastAsia="MS PMincho" w:hAnsi="Garamond"/>
          <w:sz w:val="24"/>
          <w:szCs w:val="24"/>
        </w:rPr>
      </w:pPr>
    </w:p>
    <w:p w14:paraId="5809070A" w14:textId="137EBC9F"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And so</w:t>
      </w:r>
      <w:r w:rsidR="00D77423">
        <w:rPr>
          <w:rFonts w:ascii="Garamond" w:eastAsia="MS PMincho" w:hAnsi="Garamond"/>
          <w:sz w:val="24"/>
          <w:szCs w:val="24"/>
        </w:rPr>
        <w:t>,</w:t>
      </w:r>
      <w:r w:rsidRPr="001D2E79">
        <w:rPr>
          <w:rFonts w:ascii="Garamond" w:eastAsia="MS PMincho" w:hAnsi="Garamond"/>
          <w:sz w:val="24"/>
          <w:szCs w:val="24"/>
        </w:rPr>
        <w:t xml:space="preserve"> since this was the 1980’s, there were still vinyl records in the world for me to break.</w:t>
      </w:r>
    </w:p>
    <w:p w14:paraId="6D5FF687"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And break them I did.</w:t>
      </w:r>
    </w:p>
    <w:p w14:paraId="4B04F09F" w14:textId="408F3F1B" w:rsidR="006E630D"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And of course</w:t>
      </w:r>
      <w:r w:rsidR="00D77423">
        <w:rPr>
          <w:rFonts w:ascii="Garamond" w:eastAsia="MS PMincho" w:hAnsi="Garamond"/>
          <w:sz w:val="24"/>
          <w:szCs w:val="24"/>
        </w:rPr>
        <w:t>,</w:t>
      </w:r>
      <w:r w:rsidRPr="001D2E79">
        <w:rPr>
          <w:rFonts w:ascii="Garamond" w:eastAsia="MS PMincho" w:hAnsi="Garamond"/>
          <w:sz w:val="24"/>
          <w:szCs w:val="24"/>
        </w:rPr>
        <w:t xml:space="preserve"> there</w:t>
      </w:r>
      <w:r w:rsidR="00980C41">
        <w:rPr>
          <w:rFonts w:ascii="Garamond" w:eastAsia="MS PMincho" w:hAnsi="Garamond"/>
          <w:sz w:val="24"/>
          <w:szCs w:val="24"/>
        </w:rPr>
        <w:t xml:space="preserve"> </w:t>
      </w:r>
      <w:r w:rsidR="00C55834">
        <w:rPr>
          <w:rFonts w:ascii="Garamond" w:eastAsia="MS PMincho" w:hAnsi="Garamond"/>
          <w:sz w:val="24"/>
          <w:szCs w:val="24"/>
        </w:rPr>
        <w:t>are</w:t>
      </w:r>
      <w:r w:rsidRPr="001D2E79">
        <w:rPr>
          <w:rFonts w:ascii="Garamond" w:eastAsia="MS PMincho" w:hAnsi="Garamond"/>
          <w:sz w:val="24"/>
          <w:szCs w:val="24"/>
        </w:rPr>
        <w:t xml:space="preserve"> always windows in the </w:t>
      </w:r>
      <w:r w:rsidR="00214473">
        <w:rPr>
          <w:rFonts w:ascii="Garamond" w:eastAsia="MS PMincho" w:hAnsi="Garamond"/>
          <w:sz w:val="24"/>
          <w:szCs w:val="24"/>
        </w:rPr>
        <w:t>world…</w:t>
      </w:r>
      <w:r w:rsidR="006E630D">
        <w:rPr>
          <w:rFonts w:ascii="Garamond" w:eastAsia="MS PMincho" w:hAnsi="Garamond"/>
          <w:sz w:val="24"/>
          <w:szCs w:val="24"/>
        </w:rPr>
        <w:t xml:space="preserve"> </w:t>
      </w:r>
      <w:r w:rsidRPr="001D2E79">
        <w:rPr>
          <w:rFonts w:ascii="Garamond" w:eastAsia="MS PMincho" w:hAnsi="Garamond"/>
          <w:sz w:val="24"/>
          <w:szCs w:val="24"/>
        </w:rPr>
        <w:t>and those windows sound so pretty</w:t>
      </w:r>
      <w:r w:rsidR="00422DF2">
        <w:rPr>
          <w:rFonts w:ascii="Garamond" w:eastAsia="MS PMincho" w:hAnsi="Garamond"/>
          <w:sz w:val="24"/>
          <w:szCs w:val="24"/>
        </w:rPr>
        <w:t>…</w:t>
      </w:r>
      <w:r w:rsidRPr="001D2E79">
        <w:rPr>
          <w:rFonts w:ascii="Garamond" w:eastAsia="MS PMincho" w:hAnsi="Garamond"/>
          <w:sz w:val="24"/>
          <w:szCs w:val="24"/>
        </w:rPr>
        <w:t xml:space="preserve"> </w:t>
      </w:r>
    </w:p>
    <w:p w14:paraId="15818877" w14:textId="0FD3B20E" w:rsidR="00334530" w:rsidRPr="001D2E79" w:rsidRDefault="006E630D" w:rsidP="00347083">
      <w:pPr>
        <w:pStyle w:val="NoSpacing"/>
        <w:ind w:firstLine="432"/>
        <w:jc w:val="both"/>
        <w:rPr>
          <w:rFonts w:ascii="Garamond" w:eastAsia="MS PMincho" w:hAnsi="Garamond"/>
          <w:sz w:val="24"/>
          <w:szCs w:val="24"/>
        </w:rPr>
      </w:pPr>
      <w:r>
        <w:rPr>
          <w:rFonts w:ascii="Garamond" w:eastAsia="MS PMincho" w:hAnsi="Garamond"/>
          <w:sz w:val="24"/>
          <w:szCs w:val="24"/>
        </w:rPr>
        <w:t>…</w:t>
      </w:r>
      <w:r w:rsidR="00334530" w:rsidRPr="001D2E79">
        <w:rPr>
          <w:rFonts w:ascii="Garamond" w:eastAsia="MS PMincho" w:hAnsi="Garamond"/>
          <w:sz w:val="24"/>
          <w:szCs w:val="24"/>
        </w:rPr>
        <w:t xml:space="preserve">when you throw a stack of records through them. </w:t>
      </w:r>
    </w:p>
    <w:p w14:paraId="255CF49B" w14:textId="77777777" w:rsidR="00334530" w:rsidRPr="001D2E79" w:rsidRDefault="00334530" w:rsidP="00347083">
      <w:pPr>
        <w:pStyle w:val="NoSpacing"/>
        <w:jc w:val="both"/>
        <w:rPr>
          <w:rFonts w:ascii="Garamond" w:eastAsia="MS PMincho" w:hAnsi="Garamond"/>
          <w:sz w:val="24"/>
          <w:szCs w:val="24"/>
        </w:rPr>
      </w:pPr>
    </w:p>
    <w:p w14:paraId="7A209AB3" w14:textId="4E1A39BF" w:rsidR="00334530" w:rsidRPr="001D2E79" w:rsidRDefault="00334530" w:rsidP="00422DF2">
      <w:pPr>
        <w:pStyle w:val="NoSpacing"/>
        <w:ind w:firstLine="432"/>
        <w:jc w:val="both"/>
        <w:rPr>
          <w:rFonts w:ascii="Garamond" w:eastAsia="MS PMincho" w:hAnsi="Garamond"/>
          <w:sz w:val="24"/>
          <w:szCs w:val="24"/>
        </w:rPr>
      </w:pPr>
      <w:r w:rsidRPr="001D2E79">
        <w:rPr>
          <w:rFonts w:ascii="Garamond" w:eastAsia="MS PMincho" w:hAnsi="Garamond"/>
          <w:sz w:val="24"/>
          <w:szCs w:val="24"/>
        </w:rPr>
        <w:t>Now “Breaking cell doors” goes without saying, but if I had to say it, I would say</w:t>
      </w:r>
      <w:r w:rsidR="00D77423">
        <w:rPr>
          <w:rFonts w:ascii="Garamond" w:eastAsia="MS PMincho" w:hAnsi="Garamond"/>
          <w:sz w:val="24"/>
          <w:szCs w:val="24"/>
        </w:rPr>
        <w:t xml:space="preserve"> that, ‘I broke a cell door.’</w:t>
      </w:r>
      <w:r w:rsidRPr="001D2E79">
        <w:rPr>
          <w:rFonts w:ascii="Garamond" w:eastAsia="MS PMincho" w:hAnsi="Garamond"/>
          <w:sz w:val="24"/>
          <w:szCs w:val="24"/>
        </w:rPr>
        <w:t xml:space="preserve"> </w:t>
      </w:r>
    </w:p>
    <w:p w14:paraId="4FDBAE4D" w14:textId="40EF71BF"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Anyways, it happened during my p</w:t>
      </w:r>
      <w:r w:rsidR="007A06AC">
        <w:rPr>
          <w:rFonts w:ascii="Garamond" w:eastAsia="MS PMincho" w:hAnsi="Garamond"/>
          <w:sz w:val="24"/>
          <w:szCs w:val="24"/>
        </w:rPr>
        <w:t>u</w:t>
      </w:r>
      <w:r w:rsidRPr="001D2E79">
        <w:rPr>
          <w:rFonts w:ascii="Garamond" w:eastAsia="MS PMincho" w:hAnsi="Garamond"/>
          <w:sz w:val="24"/>
          <w:szCs w:val="24"/>
        </w:rPr>
        <w:t>mmeling of a cell door one day. I had actually</w:t>
      </w:r>
      <w:r w:rsidR="00D77423">
        <w:rPr>
          <w:rFonts w:ascii="Garamond" w:eastAsia="MS PMincho" w:hAnsi="Garamond"/>
          <w:sz w:val="24"/>
          <w:szCs w:val="24"/>
        </w:rPr>
        <w:t>… D</w:t>
      </w:r>
      <w:r w:rsidRPr="001D2E79">
        <w:rPr>
          <w:rFonts w:ascii="Garamond" w:eastAsia="MS PMincho" w:hAnsi="Garamond"/>
          <w:sz w:val="24"/>
          <w:szCs w:val="24"/>
        </w:rPr>
        <w:t xml:space="preserve">e-hinged it… by ‘semi accident.’ </w:t>
      </w:r>
    </w:p>
    <w:p w14:paraId="39BAA1C1" w14:textId="608974E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 xml:space="preserve">I say “semi,” because, yeah… I was kicking on the cell door, but I didn’t think I </w:t>
      </w:r>
      <w:r w:rsidR="00E56C10" w:rsidRPr="001D2E79">
        <w:rPr>
          <w:rFonts w:ascii="Garamond" w:eastAsia="MS PMincho" w:hAnsi="Garamond"/>
          <w:sz w:val="24"/>
          <w:szCs w:val="24"/>
        </w:rPr>
        <w:t>would be</w:t>
      </w:r>
      <w:r w:rsidRPr="001D2E79">
        <w:rPr>
          <w:rFonts w:ascii="Garamond" w:eastAsia="MS PMincho" w:hAnsi="Garamond"/>
          <w:sz w:val="24"/>
          <w:szCs w:val="24"/>
        </w:rPr>
        <w:t xml:space="preserve"> able to kick it off its hinge</w:t>
      </w:r>
      <w:r w:rsidR="003F4146">
        <w:rPr>
          <w:rFonts w:ascii="Garamond" w:eastAsia="MS PMincho" w:hAnsi="Garamond"/>
          <w:sz w:val="24"/>
          <w:szCs w:val="24"/>
        </w:rPr>
        <w:t>.</w:t>
      </w:r>
    </w:p>
    <w:p w14:paraId="47DC4487" w14:textId="77777777" w:rsidR="00334530" w:rsidRPr="001D2E79" w:rsidRDefault="00334530" w:rsidP="00347083">
      <w:pPr>
        <w:pStyle w:val="NoSpacing"/>
        <w:ind w:firstLine="432"/>
        <w:jc w:val="both"/>
        <w:rPr>
          <w:rFonts w:ascii="Garamond" w:eastAsia="MS PMincho" w:hAnsi="Garamond"/>
          <w:sz w:val="24"/>
          <w:szCs w:val="24"/>
        </w:rPr>
      </w:pPr>
    </w:p>
    <w:p w14:paraId="683DB998" w14:textId="5C8E0EB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So</w:t>
      </w:r>
      <w:r w:rsidR="00D77423">
        <w:rPr>
          <w:rFonts w:ascii="Garamond" w:eastAsia="MS PMincho" w:hAnsi="Garamond"/>
          <w:sz w:val="24"/>
          <w:szCs w:val="24"/>
        </w:rPr>
        <w:t>,</w:t>
      </w:r>
      <w:r w:rsidRPr="001D2E79">
        <w:rPr>
          <w:rFonts w:ascii="Garamond" w:eastAsia="MS PMincho" w:hAnsi="Garamond"/>
          <w:sz w:val="24"/>
          <w:szCs w:val="24"/>
        </w:rPr>
        <w:t xml:space="preserve"> when it was mechanically opened, and the gears had gotten all seize</w:t>
      </w:r>
      <w:r w:rsidR="00D77423">
        <w:rPr>
          <w:rFonts w:ascii="Garamond" w:eastAsia="MS PMincho" w:hAnsi="Garamond"/>
          <w:sz w:val="24"/>
          <w:szCs w:val="24"/>
        </w:rPr>
        <w:t>d up within itself, it left a do</w:t>
      </w:r>
      <w:r w:rsidRPr="001D2E79">
        <w:rPr>
          <w:rFonts w:ascii="Garamond" w:eastAsia="MS PMincho" w:hAnsi="Garamond"/>
          <w:sz w:val="24"/>
          <w:szCs w:val="24"/>
        </w:rPr>
        <w:t>or they couldn’t open. And in order to get me out, they had to take the whole cell door off its axis, making it a mop closet from then on.</w:t>
      </w:r>
    </w:p>
    <w:p w14:paraId="3E293B4A" w14:textId="77777777" w:rsidR="00294349" w:rsidRDefault="00294349" w:rsidP="00347083">
      <w:pPr>
        <w:pStyle w:val="NoSpacing"/>
        <w:ind w:firstLine="432"/>
        <w:jc w:val="both"/>
        <w:rPr>
          <w:rFonts w:ascii="Garamond" w:eastAsia="MS PMincho" w:hAnsi="Garamond"/>
          <w:sz w:val="24"/>
          <w:szCs w:val="24"/>
        </w:rPr>
      </w:pPr>
    </w:p>
    <w:p w14:paraId="2305F228" w14:textId="452B255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“Breaking backs” probably needs some explaining</w:t>
      </w:r>
      <w:r w:rsidR="00260930">
        <w:rPr>
          <w:rFonts w:ascii="Garamond" w:eastAsia="MS PMincho" w:hAnsi="Garamond"/>
          <w:sz w:val="24"/>
          <w:szCs w:val="24"/>
        </w:rPr>
        <w:t xml:space="preserve">. </w:t>
      </w:r>
      <w:r w:rsidRPr="001D2E79">
        <w:rPr>
          <w:rFonts w:ascii="Garamond" w:eastAsia="MS PMincho" w:hAnsi="Garamond"/>
          <w:sz w:val="24"/>
          <w:szCs w:val="24"/>
        </w:rPr>
        <w:t xml:space="preserve">And I might have already told you this, but, if you get wishy-washy, with the medication of a 12-year-old </w:t>
      </w:r>
      <w:r w:rsidR="0093418D">
        <w:rPr>
          <w:rFonts w:ascii="Garamond" w:eastAsia="MS PMincho" w:hAnsi="Garamond"/>
          <w:sz w:val="24"/>
          <w:szCs w:val="24"/>
        </w:rPr>
        <w:t>(</w:t>
      </w:r>
      <w:r w:rsidR="00527EF3">
        <w:rPr>
          <w:rFonts w:ascii="Garamond" w:eastAsia="MS PMincho" w:hAnsi="Garamond"/>
          <w:sz w:val="24"/>
          <w:szCs w:val="24"/>
        </w:rPr>
        <w:t>S</w:t>
      </w:r>
      <w:r w:rsidRPr="001D2E79">
        <w:rPr>
          <w:rFonts w:ascii="Garamond" w:eastAsia="MS PMincho" w:hAnsi="Garamond"/>
          <w:sz w:val="24"/>
          <w:szCs w:val="24"/>
        </w:rPr>
        <w:t xml:space="preserve">uper </w:t>
      </w:r>
      <w:r w:rsidR="00527EF3">
        <w:rPr>
          <w:rFonts w:ascii="Garamond" w:eastAsia="MS PMincho" w:hAnsi="Garamond"/>
          <w:sz w:val="24"/>
          <w:szCs w:val="24"/>
        </w:rPr>
        <w:t>G</w:t>
      </w:r>
      <w:r w:rsidRPr="001D2E79">
        <w:rPr>
          <w:rFonts w:ascii="Garamond" w:eastAsia="MS PMincho" w:hAnsi="Garamond"/>
          <w:sz w:val="24"/>
          <w:szCs w:val="24"/>
        </w:rPr>
        <w:t>enius,</w:t>
      </w:r>
      <w:r w:rsidR="0093418D">
        <w:rPr>
          <w:rFonts w:ascii="Garamond" w:eastAsia="MS PMincho" w:hAnsi="Garamond"/>
          <w:sz w:val="24"/>
          <w:szCs w:val="24"/>
        </w:rPr>
        <w:t>)</w:t>
      </w:r>
      <w:r w:rsidRPr="001D2E79">
        <w:rPr>
          <w:rFonts w:ascii="Garamond" w:eastAsia="MS PMincho" w:hAnsi="Garamond"/>
          <w:sz w:val="24"/>
          <w:szCs w:val="24"/>
        </w:rPr>
        <w:t xml:space="preserve"> there’s going to be problems.</w:t>
      </w:r>
    </w:p>
    <w:p w14:paraId="3627BEA0"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And that is how I found myself on the back end of a basketball hoop…</w:t>
      </w:r>
    </w:p>
    <w:p w14:paraId="2DC8CEA7" w14:textId="77777777" w:rsidR="00334530" w:rsidRPr="001D2E79" w:rsidRDefault="00334530" w:rsidP="00347083">
      <w:pPr>
        <w:pStyle w:val="NoSpacing"/>
        <w:ind w:left="720"/>
        <w:jc w:val="both"/>
        <w:rPr>
          <w:rFonts w:ascii="Garamond" w:eastAsia="MS PMincho" w:hAnsi="Garamond"/>
          <w:sz w:val="24"/>
          <w:szCs w:val="24"/>
        </w:rPr>
      </w:pPr>
      <w:r w:rsidRPr="001D2E79">
        <w:rPr>
          <w:rFonts w:ascii="Garamond" w:eastAsia="MS PMincho" w:hAnsi="Garamond"/>
          <w:sz w:val="24"/>
          <w:szCs w:val="24"/>
        </w:rPr>
        <w:t>…12 feet up…</w:t>
      </w:r>
    </w:p>
    <w:p w14:paraId="0BAC9DEF" w14:textId="77777777" w:rsidR="00334530" w:rsidRPr="001D2E79" w:rsidRDefault="00334530" w:rsidP="00347083">
      <w:pPr>
        <w:pStyle w:val="NoSpacing"/>
        <w:ind w:left="720" w:firstLine="720"/>
        <w:jc w:val="both"/>
        <w:rPr>
          <w:rFonts w:ascii="Garamond" w:eastAsia="MS PMincho" w:hAnsi="Garamond"/>
          <w:sz w:val="24"/>
          <w:szCs w:val="24"/>
        </w:rPr>
      </w:pPr>
      <w:r w:rsidRPr="001D2E79">
        <w:rPr>
          <w:rFonts w:ascii="Garamond" w:eastAsia="MS PMincho" w:hAnsi="Garamond"/>
          <w:sz w:val="24"/>
          <w:szCs w:val="24"/>
        </w:rPr>
        <w:t>…throwing a tantrum…</w:t>
      </w:r>
    </w:p>
    <w:p w14:paraId="78339550" w14:textId="5173F830" w:rsidR="00334530" w:rsidRDefault="00334530" w:rsidP="00347083">
      <w:pPr>
        <w:pStyle w:val="NoSpacing"/>
        <w:ind w:left="288" w:firstLine="432"/>
        <w:jc w:val="both"/>
        <w:rPr>
          <w:rFonts w:ascii="Garamond" w:eastAsia="MS PMincho" w:hAnsi="Garamond"/>
          <w:sz w:val="24"/>
          <w:szCs w:val="24"/>
        </w:rPr>
      </w:pPr>
      <w:r w:rsidRPr="001D2E79">
        <w:rPr>
          <w:rFonts w:ascii="Garamond" w:eastAsia="MS PMincho" w:hAnsi="Garamond"/>
          <w:sz w:val="24"/>
          <w:szCs w:val="24"/>
        </w:rPr>
        <w:t>…and demanding a hamburger.</w:t>
      </w:r>
    </w:p>
    <w:p w14:paraId="69051EEE" w14:textId="77777777" w:rsidR="00CD465E" w:rsidRPr="001D2E79" w:rsidRDefault="00CD465E" w:rsidP="00347083">
      <w:pPr>
        <w:pStyle w:val="NoSpacing"/>
        <w:ind w:left="288" w:firstLine="432"/>
        <w:jc w:val="both"/>
        <w:rPr>
          <w:rFonts w:ascii="Garamond" w:eastAsia="MS PMincho" w:hAnsi="Garamond"/>
          <w:sz w:val="24"/>
          <w:szCs w:val="24"/>
        </w:rPr>
      </w:pPr>
    </w:p>
    <w:p w14:paraId="4A8199B5" w14:textId="77777777" w:rsidR="00334530" w:rsidRPr="001D2E79" w:rsidRDefault="00334530" w:rsidP="00347083">
      <w:pPr>
        <w:pStyle w:val="NoSpacing"/>
        <w:ind w:firstLine="288"/>
        <w:jc w:val="both"/>
        <w:rPr>
          <w:rFonts w:ascii="Garamond" w:eastAsia="MS PMincho" w:hAnsi="Garamond"/>
          <w:sz w:val="24"/>
          <w:szCs w:val="24"/>
        </w:rPr>
      </w:pPr>
      <w:r w:rsidRPr="001D2E79">
        <w:rPr>
          <w:rFonts w:ascii="Garamond" w:eastAsia="MS PMincho" w:hAnsi="Garamond"/>
          <w:sz w:val="24"/>
          <w:szCs w:val="24"/>
        </w:rPr>
        <w:t>1</w:t>
      </w:r>
      <w:r w:rsidRPr="001D2E79">
        <w:rPr>
          <w:rFonts w:ascii="Garamond" w:eastAsia="MS PMincho" w:hAnsi="Garamond"/>
          <w:sz w:val="24"/>
          <w:szCs w:val="24"/>
          <w:vertAlign w:val="superscript"/>
        </w:rPr>
        <w:t>st.</w:t>
      </w:r>
      <w:r w:rsidRPr="001D2E79">
        <w:rPr>
          <w:rFonts w:ascii="Garamond" w:eastAsia="MS PMincho" w:hAnsi="Garamond"/>
          <w:sz w:val="24"/>
          <w:szCs w:val="24"/>
        </w:rPr>
        <w:t xml:space="preserve"> …A staff member had first tried to bully me down, by yelling at me to… “come down.” </w:t>
      </w:r>
    </w:p>
    <w:p w14:paraId="68F28BBE" w14:textId="11E68E61" w:rsidR="00334530" w:rsidRPr="001D2E79" w:rsidRDefault="00334530" w:rsidP="00347083">
      <w:pPr>
        <w:pStyle w:val="NoSpacing"/>
        <w:ind w:firstLine="288"/>
        <w:jc w:val="both"/>
        <w:rPr>
          <w:rFonts w:ascii="Garamond" w:eastAsia="MS PMincho" w:hAnsi="Garamond"/>
          <w:sz w:val="24"/>
          <w:szCs w:val="24"/>
        </w:rPr>
      </w:pPr>
      <w:r w:rsidRPr="001D2E79">
        <w:rPr>
          <w:rFonts w:ascii="Garamond" w:eastAsia="MS PMincho" w:hAnsi="Garamond"/>
          <w:sz w:val="24"/>
          <w:szCs w:val="24"/>
        </w:rPr>
        <w:lastRenderedPageBreak/>
        <w:t>2</w:t>
      </w:r>
      <w:r w:rsidRPr="001D2E79">
        <w:rPr>
          <w:rFonts w:ascii="Garamond" w:eastAsia="MS PMincho" w:hAnsi="Garamond"/>
          <w:sz w:val="24"/>
          <w:szCs w:val="24"/>
          <w:vertAlign w:val="superscript"/>
        </w:rPr>
        <w:t>nd</w:t>
      </w:r>
      <w:r w:rsidRPr="001D2E79">
        <w:rPr>
          <w:rFonts w:ascii="Garamond" w:eastAsia="MS PMincho" w:hAnsi="Garamond"/>
          <w:sz w:val="24"/>
          <w:szCs w:val="24"/>
        </w:rPr>
        <w:t xml:space="preserve"> …He tried to get me off the top of this basketball hoop by bringing over a </w:t>
      </w:r>
      <w:r w:rsidR="002370F9" w:rsidRPr="001D2E79">
        <w:rPr>
          <w:rFonts w:ascii="Garamond" w:eastAsia="MS PMincho" w:hAnsi="Garamond"/>
          <w:sz w:val="24"/>
          <w:szCs w:val="24"/>
        </w:rPr>
        <w:t>chair and</w:t>
      </w:r>
      <w:r w:rsidRPr="001D2E79">
        <w:rPr>
          <w:rFonts w:ascii="Garamond" w:eastAsia="MS PMincho" w:hAnsi="Garamond"/>
          <w:sz w:val="24"/>
          <w:szCs w:val="24"/>
        </w:rPr>
        <w:t xml:space="preserve"> pull</w:t>
      </w:r>
      <w:r w:rsidR="009A6018">
        <w:rPr>
          <w:rFonts w:ascii="Garamond" w:eastAsia="MS PMincho" w:hAnsi="Garamond"/>
          <w:sz w:val="24"/>
          <w:szCs w:val="24"/>
        </w:rPr>
        <w:t>ing</w:t>
      </w:r>
      <w:r w:rsidRPr="001D2E79">
        <w:rPr>
          <w:rFonts w:ascii="Garamond" w:eastAsia="MS PMincho" w:hAnsi="Garamond"/>
          <w:sz w:val="24"/>
          <w:szCs w:val="24"/>
        </w:rPr>
        <w:t xml:space="preserve"> me down</w:t>
      </w:r>
      <w:r w:rsidR="009A6018">
        <w:rPr>
          <w:rFonts w:ascii="Garamond" w:eastAsia="MS PMincho" w:hAnsi="Garamond"/>
          <w:sz w:val="24"/>
          <w:szCs w:val="24"/>
        </w:rPr>
        <w:t>.</w:t>
      </w:r>
    </w:p>
    <w:p w14:paraId="3BE7F3CE" w14:textId="2F0B6970" w:rsidR="00334530" w:rsidRPr="001D2E79" w:rsidRDefault="00334530" w:rsidP="00347083">
      <w:pPr>
        <w:pStyle w:val="NoSpacing"/>
        <w:ind w:firstLine="288"/>
        <w:jc w:val="both"/>
        <w:rPr>
          <w:rFonts w:ascii="Garamond" w:eastAsia="MS PMincho" w:hAnsi="Garamond"/>
          <w:sz w:val="24"/>
          <w:szCs w:val="24"/>
        </w:rPr>
      </w:pPr>
      <w:r w:rsidRPr="001D2E79">
        <w:rPr>
          <w:rFonts w:ascii="Garamond" w:eastAsia="MS PMincho" w:hAnsi="Garamond"/>
          <w:sz w:val="24"/>
          <w:szCs w:val="24"/>
        </w:rPr>
        <w:t>But if he couldn’t bully me down before, it sure in the f</w:t>
      </w:r>
      <w:r w:rsidR="00DA6531">
        <w:rPr>
          <w:rFonts w:ascii="Garamond" w:eastAsia="MS PMincho" w:hAnsi="Garamond"/>
          <w:sz w:val="24"/>
          <w:szCs w:val="24"/>
        </w:rPr>
        <w:t>uck didn’t make a difference to</w:t>
      </w:r>
      <w:r w:rsidRPr="001D2E79">
        <w:rPr>
          <w:rFonts w:ascii="Garamond" w:eastAsia="MS PMincho" w:hAnsi="Garamond"/>
          <w:sz w:val="24"/>
          <w:szCs w:val="24"/>
        </w:rPr>
        <w:t xml:space="preserve"> me because he was 2 feet closer. </w:t>
      </w:r>
    </w:p>
    <w:p w14:paraId="4C81025F" w14:textId="77777777" w:rsidR="00334530" w:rsidRPr="001D2E79" w:rsidRDefault="00334530" w:rsidP="00347083">
      <w:pPr>
        <w:pStyle w:val="NoSpacing"/>
        <w:ind w:firstLine="288"/>
        <w:jc w:val="both"/>
        <w:rPr>
          <w:rFonts w:ascii="Garamond" w:eastAsia="MS PMincho" w:hAnsi="Garamond"/>
          <w:sz w:val="24"/>
          <w:szCs w:val="24"/>
        </w:rPr>
      </w:pPr>
      <w:r w:rsidRPr="001D2E79">
        <w:rPr>
          <w:rFonts w:ascii="Garamond" w:eastAsia="MS PMincho" w:hAnsi="Garamond"/>
          <w:sz w:val="24"/>
          <w:szCs w:val="24"/>
        </w:rPr>
        <w:t>I had already come to the conclusion that he was too fat to pull himself up.</w:t>
      </w:r>
    </w:p>
    <w:p w14:paraId="0C44DCDE" w14:textId="44BE2851" w:rsidR="00334530" w:rsidRPr="001D2E79" w:rsidRDefault="00334530" w:rsidP="00347083">
      <w:pPr>
        <w:pStyle w:val="NoSpacing"/>
        <w:ind w:firstLine="288"/>
        <w:jc w:val="both"/>
        <w:rPr>
          <w:rFonts w:ascii="Garamond" w:eastAsia="MS PMincho" w:hAnsi="Garamond"/>
          <w:sz w:val="24"/>
          <w:szCs w:val="24"/>
        </w:rPr>
      </w:pPr>
      <w:r w:rsidRPr="001D2E79">
        <w:rPr>
          <w:rFonts w:ascii="Garamond" w:eastAsia="MS PMincho" w:hAnsi="Garamond"/>
          <w:sz w:val="24"/>
          <w:szCs w:val="24"/>
        </w:rPr>
        <w:t xml:space="preserve"> So</w:t>
      </w:r>
      <w:r w:rsidR="00D77423">
        <w:rPr>
          <w:rFonts w:ascii="Garamond" w:eastAsia="MS PMincho" w:hAnsi="Garamond"/>
          <w:sz w:val="24"/>
          <w:szCs w:val="24"/>
        </w:rPr>
        <w:t>,</w:t>
      </w:r>
      <w:r w:rsidRPr="001D2E79">
        <w:rPr>
          <w:rFonts w:ascii="Garamond" w:eastAsia="MS PMincho" w:hAnsi="Garamond"/>
          <w:sz w:val="24"/>
          <w:szCs w:val="24"/>
        </w:rPr>
        <w:t xml:space="preserve"> he went and got himself </w:t>
      </w:r>
      <w:r w:rsidR="00D77423">
        <w:rPr>
          <w:rFonts w:ascii="Garamond" w:eastAsia="MS PMincho" w:hAnsi="Garamond"/>
          <w:sz w:val="24"/>
          <w:szCs w:val="24"/>
        </w:rPr>
        <w:t>a ladder, which he tried to use,</w:t>
      </w:r>
      <w:r w:rsidRPr="001D2E79">
        <w:rPr>
          <w:rFonts w:ascii="Garamond" w:eastAsia="MS PMincho" w:hAnsi="Garamond"/>
          <w:sz w:val="24"/>
          <w:szCs w:val="24"/>
        </w:rPr>
        <w:t xml:space="preserve"> to climb … up… and</w:t>
      </w:r>
      <w:r w:rsidR="008C0092">
        <w:rPr>
          <w:rFonts w:ascii="Garamond" w:eastAsia="MS PMincho" w:hAnsi="Garamond"/>
          <w:sz w:val="24"/>
          <w:szCs w:val="24"/>
        </w:rPr>
        <w:t>… onto… the basketball hoop,</w:t>
      </w:r>
      <w:r w:rsidRPr="001D2E79">
        <w:rPr>
          <w:rFonts w:ascii="Garamond" w:eastAsia="MS PMincho" w:hAnsi="Garamond"/>
          <w:sz w:val="24"/>
          <w:szCs w:val="24"/>
        </w:rPr>
        <w:t xml:space="preserve"> I had stepped on his fingers when they had gripped the rim, making him fall backwards… off the ladder… and onto the chair…</w:t>
      </w:r>
    </w:p>
    <w:p w14:paraId="48D9E8C5" w14:textId="77777777" w:rsidR="00334530" w:rsidRPr="001D2E79" w:rsidRDefault="00334530" w:rsidP="00347083">
      <w:pPr>
        <w:pStyle w:val="NoSpacing"/>
        <w:ind w:left="720" w:firstLine="720"/>
        <w:jc w:val="both"/>
        <w:rPr>
          <w:rFonts w:ascii="Garamond" w:eastAsia="MS PMincho" w:hAnsi="Garamond"/>
          <w:sz w:val="24"/>
          <w:szCs w:val="24"/>
        </w:rPr>
      </w:pPr>
      <w:r w:rsidRPr="001D2E79">
        <w:rPr>
          <w:rFonts w:ascii="Garamond" w:eastAsia="MS PMincho" w:hAnsi="Garamond"/>
          <w:sz w:val="24"/>
          <w:szCs w:val="24"/>
        </w:rPr>
        <w:t xml:space="preserve">… therefore… </w:t>
      </w:r>
    </w:p>
    <w:p w14:paraId="6AC3A947" w14:textId="03571635" w:rsidR="00334530" w:rsidRPr="001D2E79" w:rsidRDefault="00334530" w:rsidP="00347083">
      <w:pPr>
        <w:pStyle w:val="NoSpacing"/>
        <w:jc w:val="both"/>
        <w:rPr>
          <w:rFonts w:ascii="Garamond" w:eastAsia="MS PMincho" w:hAnsi="Garamond"/>
          <w:sz w:val="24"/>
          <w:szCs w:val="24"/>
        </w:rPr>
      </w:pPr>
      <w:r w:rsidRPr="001D2E79">
        <w:rPr>
          <w:rFonts w:ascii="Garamond" w:eastAsia="MS PMincho" w:hAnsi="Garamond"/>
          <w:sz w:val="24"/>
          <w:szCs w:val="24"/>
        </w:rPr>
        <w:t>…</w:t>
      </w:r>
      <w:r w:rsidR="00D77423">
        <w:rPr>
          <w:rFonts w:ascii="Garamond" w:eastAsia="MS PMincho" w:hAnsi="Garamond"/>
          <w:sz w:val="24"/>
          <w:szCs w:val="24"/>
        </w:rPr>
        <w:t xml:space="preserve"> </w:t>
      </w:r>
      <w:r w:rsidRPr="001D2E79">
        <w:rPr>
          <w:rFonts w:ascii="Garamond" w:eastAsia="MS PMincho" w:hAnsi="Garamond"/>
          <w:sz w:val="24"/>
          <w:szCs w:val="24"/>
        </w:rPr>
        <w:t>“Breaking his back.”</w:t>
      </w:r>
    </w:p>
    <w:p w14:paraId="6F41EF38" w14:textId="77777777" w:rsidR="00334530" w:rsidRPr="001D2E79" w:rsidRDefault="00334530" w:rsidP="00347083">
      <w:pPr>
        <w:pStyle w:val="NoSpacing"/>
        <w:ind w:firstLine="720"/>
        <w:jc w:val="both"/>
        <w:rPr>
          <w:rFonts w:ascii="Garamond" w:eastAsia="MS PMincho" w:hAnsi="Garamond"/>
          <w:sz w:val="24"/>
          <w:szCs w:val="24"/>
        </w:rPr>
      </w:pPr>
    </w:p>
    <w:p w14:paraId="4F831CCC" w14:textId="79F80314"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And</w:t>
      </w:r>
      <w:r w:rsidR="003A265E">
        <w:rPr>
          <w:rFonts w:ascii="Garamond" w:eastAsia="MS PMincho" w:hAnsi="Garamond"/>
          <w:sz w:val="24"/>
          <w:szCs w:val="24"/>
        </w:rPr>
        <w:t xml:space="preserve"> now we have “Bric’s and Brac’s </w:t>
      </w:r>
      <w:r w:rsidRPr="001D2E79">
        <w:rPr>
          <w:rFonts w:ascii="Garamond" w:eastAsia="MS PMincho" w:hAnsi="Garamond"/>
          <w:sz w:val="24"/>
          <w:szCs w:val="24"/>
        </w:rPr>
        <w:t>…</w:t>
      </w:r>
      <w:r w:rsidR="00D77423">
        <w:rPr>
          <w:rFonts w:ascii="Garamond" w:eastAsia="MS PMincho" w:hAnsi="Garamond"/>
          <w:sz w:val="24"/>
          <w:szCs w:val="24"/>
        </w:rPr>
        <w:t xml:space="preserve"> </w:t>
      </w:r>
      <w:r w:rsidRPr="001D2E79">
        <w:rPr>
          <w:rFonts w:ascii="Garamond" w:eastAsia="MS PMincho" w:hAnsi="Garamond"/>
          <w:sz w:val="24"/>
          <w:szCs w:val="24"/>
        </w:rPr>
        <w:t>and “Tic’s and Tac’s?” And honestly, I don’t even know what a “Bric and Brac… is?</w:t>
      </w:r>
    </w:p>
    <w:p w14:paraId="73F495D9" w14:textId="6BF26CDE"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I think it’s like a “</w:t>
      </w:r>
      <w:r w:rsidR="003A265E" w:rsidRPr="001D2E79">
        <w:rPr>
          <w:rFonts w:ascii="Garamond" w:eastAsia="MS PMincho" w:hAnsi="Garamond"/>
          <w:sz w:val="24"/>
          <w:szCs w:val="24"/>
        </w:rPr>
        <w:t>Knick-Knack</w:t>
      </w:r>
      <w:r w:rsidRPr="001D2E79">
        <w:rPr>
          <w:rFonts w:ascii="Garamond" w:eastAsia="MS PMincho" w:hAnsi="Garamond"/>
          <w:sz w:val="24"/>
          <w:szCs w:val="24"/>
        </w:rPr>
        <w:t xml:space="preserve">?” </w:t>
      </w:r>
    </w:p>
    <w:p w14:paraId="09259A93" w14:textId="77777777" w:rsidR="00334530" w:rsidRPr="001D2E79" w:rsidRDefault="00334530" w:rsidP="00347083">
      <w:pPr>
        <w:pStyle w:val="NoSpacing"/>
        <w:ind w:firstLine="432"/>
        <w:jc w:val="both"/>
        <w:rPr>
          <w:rFonts w:ascii="Garamond" w:eastAsia="MS PMincho" w:hAnsi="Garamond"/>
          <w:sz w:val="24"/>
          <w:szCs w:val="24"/>
        </w:rPr>
      </w:pPr>
    </w:p>
    <w:p w14:paraId="02A7ACE2"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(Which reminds me of an old nursery rhyme.)</w:t>
      </w:r>
    </w:p>
    <w:p w14:paraId="75A00568" w14:textId="369F7ED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What does a “</w:t>
      </w:r>
      <w:r w:rsidR="002370F9" w:rsidRPr="001D2E79">
        <w:rPr>
          <w:rFonts w:ascii="Garamond" w:eastAsia="MS PMincho" w:hAnsi="Garamond"/>
          <w:sz w:val="24"/>
          <w:szCs w:val="24"/>
        </w:rPr>
        <w:t>Knick-knacks</w:t>
      </w:r>
      <w:r w:rsidRPr="001D2E79">
        <w:rPr>
          <w:rFonts w:ascii="Garamond" w:eastAsia="MS PMincho" w:hAnsi="Garamond"/>
          <w:sz w:val="24"/>
          <w:szCs w:val="24"/>
        </w:rPr>
        <w:t>” got to do with “Patti</w:t>
      </w:r>
      <w:r w:rsidR="003A265E">
        <w:rPr>
          <w:rFonts w:ascii="Garamond" w:eastAsia="MS PMincho" w:hAnsi="Garamond"/>
          <w:sz w:val="24"/>
          <w:szCs w:val="24"/>
        </w:rPr>
        <w:t>-W</w:t>
      </w:r>
      <w:r w:rsidRPr="001D2E79">
        <w:rPr>
          <w:rFonts w:ascii="Garamond" w:eastAsia="MS PMincho" w:hAnsi="Garamond"/>
          <w:sz w:val="24"/>
          <w:szCs w:val="24"/>
        </w:rPr>
        <w:t xml:space="preserve">acks,” and </w:t>
      </w:r>
      <w:r w:rsidR="003A265E">
        <w:rPr>
          <w:rFonts w:ascii="Garamond" w:eastAsia="MS PMincho" w:hAnsi="Garamond"/>
          <w:sz w:val="24"/>
          <w:szCs w:val="24"/>
        </w:rPr>
        <w:t xml:space="preserve">  </w:t>
      </w:r>
      <w:r w:rsidRPr="001D2E79">
        <w:rPr>
          <w:rFonts w:ascii="Garamond" w:eastAsia="MS PMincho" w:hAnsi="Garamond"/>
          <w:sz w:val="24"/>
          <w:szCs w:val="24"/>
        </w:rPr>
        <w:t xml:space="preserve">giving dogs a bone? </w:t>
      </w:r>
    </w:p>
    <w:p w14:paraId="16FC668A"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 xml:space="preserve">Sounds X-rated to me. </w:t>
      </w:r>
    </w:p>
    <w:p w14:paraId="6BF67AFF" w14:textId="083412FA"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The “Patti</w:t>
      </w:r>
      <w:r w:rsidR="003A265E">
        <w:rPr>
          <w:rFonts w:ascii="Garamond" w:eastAsia="MS PMincho" w:hAnsi="Garamond"/>
          <w:sz w:val="24"/>
          <w:szCs w:val="24"/>
        </w:rPr>
        <w:t>-W</w:t>
      </w:r>
      <w:r w:rsidRPr="001D2E79">
        <w:rPr>
          <w:rFonts w:ascii="Garamond" w:eastAsia="MS PMincho" w:hAnsi="Garamond"/>
          <w:sz w:val="24"/>
          <w:szCs w:val="24"/>
        </w:rPr>
        <w:t xml:space="preserve">ack” does anyhow, and giving the dog a bone, speaks for itself…? </w:t>
      </w:r>
    </w:p>
    <w:p w14:paraId="69D971AF" w14:textId="77777777" w:rsidR="00334530" w:rsidRPr="001D2E79" w:rsidRDefault="00334530" w:rsidP="00347083">
      <w:pPr>
        <w:pStyle w:val="NoSpacing"/>
        <w:jc w:val="both"/>
        <w:rPr>
          <w:rFonts w:ascii="Garamond" w:eastAsia="MS PMincho" w:hAnsi="Garamond"/>
          <w:sz w:val="24"/>
          <w:szCs w:val="24"/>
        </w:rPr>
      </w:pPr>
      <w:r w:rsidRPr="001D2E79">
        <w:rPr>
          <w:rFonts w:ascii="Garamond" w:eastAsia="MS PMincho" w:hAnsi="Garamond"/>
          <w:sz w:val="24"/>
          <w:szCs w:val="24"/>
        </w:rPr>
        <w:tab/>
        <w:t>Anyways…</w:t>
      </w:r>
    </w:p>
    <w:p w14:paraId="55EB39E3"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 xml:space="preserve">… I will have to admit, that, I do sometimes throw things in for poetic prettiness. (But also, for the showing of mind set.) </w:t>
      </w:r>
    </w:p>
    <w:p w14:paraId="3C18A836" w14:textId="107C9D35"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 xml:space="preserve">But it doesn’t take away from the ‘whole’ of the story, or the </w:t>
      </w:r>
      <w:r w:rsidR="003A265E" w:rsidRPr="001D2E79">
        <w:rPr>
          <w:rFonts w:ascii="Garamond" w:eastAsia="MS PMincho" w:hAnsi="Garamond"/>
          <w:sz w:val="24"/>
          <w:szCs w:val="24"/>
        </w:rPr>
        <w:t>jest</w:t>
      </w:r>
      <w:r w:rsidRPr="001D2E79">
        <w:rPr>
          <w:rFonts w:ascii="Garamond" w:eastAsia="MS PMincho" w:hAnsi="Garamond"/>
          <w:sz w:val="24"/>
          <w:szCs w:val="24"/>
        </w:rPr>
        <w:t xml:space="preserve"> of it. And the </w:t>
      </w:r>
      <w:r w:rsidR="003A265E">
        <w:rPr>
          <w:rFonts w:ascii="Garamond" w:eastAsia="MS PMincho" w:hAnsi="Garamond"/>
          <w:sz w:val="24"/>
          <w:szCs w:val="24"/>
        </w:rPr>
        <w:t>ji</w:t>
      </w:r>
      <w:r w:rsidR="003A265E" w:rsidRPr="001D2E79">
        <w:rPr>
          <w:rFonts w:ascii="Garamond" w:eastAsia="MS PMincho" w:hAnsi="Garamond"/>
          <w:sz w:val="24"/>
          <w:szCs w:val="24"/>
        </w:rPr>
        <w:t>st</w:t>
      </w:r>
      <w:r w:rsidR="003A265E">
        <w:rPr>
          <w:rFonts w:ascii="Garamond" w:eastAsia="MS PMincho" w:hAnsi="Garamond"/>
          <w:sz w:val="24"/>
          <w:szCs w:val="24"/>
        </w:rPr>
        <w:t xml:space="preserve"> of it</w:t>
      </w:r>
      <w:r w:rsidRPr="001D2E79">
        <w:rPr>
          <w:rFonts w:ascii="Garamond" w:eastAsia="MS PMincho" w:hAnsi="Garamond"/>
          <w:sz w:val="24"/>
          <w:szCs w:val="24"/>
        </w:rPr>
        <w:t xml:space="preserve"> is this… I spent a lot of my time in “The Hole,” trying to find a million ways to entertain myself…</w:t>
      </w:r>
    </w:p>
    <w:p w14:paraId="18F9E4EE"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 xml:space="preserve">…I found about 6 or 7. </w:t>
      </w:r>
    </w:p>
    <w:p w14:paraId="5F3274B2"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 xml:space="preserve">I also spent a lot of time being manipulated into a stupor, with suggestive medications that usually didn’t work like they wanted. </w:t>
      </w:r>
    </w:p>
    <w:p w14:paraId="2DB3AB54"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And then there was always the therapy.</w:t>
      </w:r>
    </w:p>
    <w:p w14:paraId="550C35F5"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Therapy was a bunch of questions about my family that usually never got answered.</w:t>
      </w:r>
    </w:p>
    <w:p w14:paraId="507ECA59" w14:textId="13962348"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And of course</w:t>
      </w:r>
      <w:r w:rsidR="00D77423">
        <w:rPr>
          <w:rFonts w:ascii="Garamond" w:eastAsia="MS PMincho" w:hAnsi="Garamond"/>
          <w:sz w:val="24"/>
          <w:szCs w:val="24"/>
        </w:rPr>
        <w:t>,</w:t>
      </w:r>
      <w:r w:rsidRPr="001D2E79">
        <w:rPr>
          <w:rFonts w:ascii="Garamond" w:eastAsia="MS PMincho" w:hAnsi="Garamond"/>
          <w:sz w:val="24"/>
          <w:szCs w:val="24"/>
        </w:rPr>
        <w:t xml:space="preserve"> you could never get me to speak on my step father, or what he did for a living.</w:t>
      </w:r>
    </w:p>
    <w:p w14:paraId="2B25AA13" w14:textId="599FB264"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Or what kind of relationship he and I had.</w:t>
      </w:r>
    </w:p>
    <w:p w14:paraId="5EFA6A66" w14:textId="77777777" w:rsidR="00334530" w:rsidRPr="001D2E79" w:rsidRDefault="00334530" w:rsidP="00347083">
      <w:pPr>
        <w:pStyle w:val="NoSpacing"/>
        <w:ind w:left="1008" w:firstLine="288"/>
        <w:jc w:val="both"/>
        <w:rPr>
          <w:rFonts w:ascii="Garamond" w:eastAsia="MS PMincho" w:hAnsi="Garamond"/>
          <w:sz w:val="24"/>
          <w:szCs w:val="24"/>
        </w:rPr>
      </w:pPr>
      <w:r w:rsidRPr="001D2E79">
        <w:rPr>
          <w:rFonts w:ascii="Garamond" w:eastAsia="MS PMincho" w:hAnsi="Garamond"/>
          <w:sz w:val="24"/>
          <w:szCs w:val="24"/>
        </w:rPr>
        <w:lastRenderedPageBreak/>
        <w:t>(That was a No-No)</w:t>
      </w:r>
    </w:p>
    <w:p w14:paraId="2E776725"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It eventually became very frustrating for the therapist, and very hard for therapy to be of any therapeutic value, when all my therapist usually ended up…livid… with me.</w:t>
      </w:r>
    </w:p>
    <w:p w14:paraId="35BCB755"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All because they would push me for answers, to questions, that I didn’t want to think about.</w:t>
      </w:r>
    </w:p>
    <w:p w14:paraId="23D1F6E5"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 xml:space="preserve">Or talk about.  </w:t>
      </w:r>
    </w:p>
    <w:p w14:paraId="48F97FD0" w14:textId="31D5B1DD"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And so</w:t>
      </w:r>
      <w:r w:rsidR="00D77423">
        <w:rPr>
          <w:rFonts w:ascii="Garamond" w:eastAsia="MS PMincho" w:hAnsi="Garamond"/>
          <w:sz w:val="24"/>
          <w:szCs w:val="24"/>
        </w:rPr>
        <w:t>,</w:t>
      </w:r>
      <w:r w:rsidRPr="001D2E79">
        <w:rPr>
          <w:rFonts w:ascii="Garamond" w:eastAsia="MS PMincho" w:hAnsi="Garamond"/>
          <w:sz w:val="24"/>
          <w:szCs w:val="24"/>
        </w:rPr>
        <w:t xml:space="preserve"> then I would “Tantrum” the fuck up.</w:t>
      </w:r>
    </w:p>
    <w:p w14:paraId="26A9397D"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 xml:space="preserve">Turning psychological therapy, into a physical situation, that usually resulted in my being taken down by staff members, psychiatrists, or counselors alike. </w:t>
      </w:r>
    </w:p>
    <w:p w14:paraId="450F2B9B"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And the conclusion usually ended up with my being strapped down, and sedated. Then taken down to Riverside General Hospital, where I was thrown in a rubber room to protect me, against me…</w:t>
      </w:r>
    </w:p>
    <w:p w14:paraId="72089FD0" w14:textId="77777777" w:rsidR="00334530" w:rsidRPr="001D2E79" w:rsidRDefault="00334530" w:rsidP="00347083">
      <w:pPr>
        <w:pStyle w:val="NoSpacing"/>
        <w:ind w:left="1296" w:firstLine="432"/>
        <w:jc w:val="both"/>
        <w:rPr>
          <w:rFonts w:ascii="Garamond" w:eastAsia="MS PMincho" w:hAnsi="Garamond"/>
          <w:sz w:val="24"/>
          <w:szCs w:val="24"/>
        </w:rPr>
      </w:pPr>
      <w:r w:rsidRPr="001D2E79">
        <w:rPr>
          <w:rFonts w:ascii="Garamond" w:eastAsia="MS PMincho" w:hAnsi="Garamond"/>
          <w:sz w:val="24"/>
          <w:szCs w:val="24"/>
        </w:rPr>
        <w:t>(…for me.)</w:t>
      </w:r>
    </w:p>
    <w:p w14:paraId="4FE7EBD8" w14:textId="60853C97" w:rsidR="00334530" w:rsidRPr="001D2E79" w:rsidRDefault="00334530" w:rsidP="00347083">
      <w:pPr>
        <w:pStyle w:val="NoSpacing"/>
        <w:jc w:val="both"/>
        <w:rPr>
          <w:rFonts w:ascii="Garamond" w:eastAsia="MS PMincho" w:hAnsi="Garamond"/>
          <w:sz w:val="24"/>
          <w:szCs w:val="24"/>
        </w:rPr>
      </w:pPr>
      <w:r w:rsidRPr="001D2E79">
        <w:rPr>
          <w:rFonts w:ascii="Garamond" w:eastAsia="MS PMincho" w:hAnsi="Garamond"/>
          <w:sz w:val="24"/>
          <w:szCs w:val="24"/>
        </w:rPr>
        <w:t xml:space="preserve">        Quite the conundrum if you asked me</w:t>
      </w:r>
      <w:r w:rsidR="001A71F1">
        <w:rPr>
          <w:rFonts w:ascii="Garamond" w:eastAsia="MS PMincho" w:hAnsi="Garamond"/>
          <w:sz w:val="24"/>
          <w:szCs w:val="24"/>
        </w:rPr>
        <w:t>.</w:t>
      </w:r>
      <w:r w:rsidRPr="001D2E79">
        <w:rPr>
          <w:rFonts w:ascii="Garamond" w:eastAsia="MS PMincho" w:hAnsi="Garamond"/>
          <w:sz w:val="24"/>
          <w:szCs w:val="24"/>
        </w:rPr>
        <w:t xml:space="preserve"> </w:t>
      </w:r>
      <w:r w:rsidR="001A71F1">
        <w:rPr>
          <w:rFonts w:ascii="Garamond" w:eastAsia="MS PMincho" w:hAnsi="Garamond"/>
          <w:sz w:val="24"/>
          <w:szCs w:val="24"/>
        </w:rPr>
        <w:t>S</w:t>
      </w:r>
      <w:r w:rsidRPr="001D2E79">
        <w:rPr>
          <w:rFonts w:ascii="Garamond" w:eastAsia="MS PMincho" w:hAnsi="Garamond"/>
          <w:sz w:val="24"/>
          <w:szCs w:val="24"/>
        </w:rPr>
        <w:t xml:space="preserve">ince it wouldn’t have needed to go that far… if… they… had… just… </w:t>
      </w:r>
    </w:p>
    <w:p w14:paraId="0F4F8BEC" w14:textId="77777777" w:rsidR="00334530" w:rsidRPr="001D2E79" w:rsidRDefault="00334530" w:rsidP="002D47EE">
      <w:pPr>
        <w:pStyle w:val="NoSpacing"/>
        <w:ind w:firstLine="720"/>
        <w:jc w:val="both"/>
        <w:rPr>
          <w:rFonts w:ascii="Garamond" w:eastAsia="MS PMincho" w:hAnsi="Garamond"/>
          <w:sz w:val="24"/>
          <w:szCs w:val="24"/>
        </w:rPr>
      </w:pPr>
      <w:r w:rsidRPr="001D2E79">
        <w:rPr>
          <w:rFonts w:ascii="Garamond" w:eastAsia="MS PMincho" w:hAnsi="Garamond"/>
          <w:sz w:val="24"/>
          <w:szCs w:val="24"/>
        </w:rPr>
        <w:t xml:space="preserve">…stopped… </w:t>
      </w:r>
    </w:p>
    <w:p w14:paraId="79B79707" w14:textId="77777777" w:rsidR="00334530" w:rsidRPr="001D2E79" w:rsidRDefault="00334530" w:rsidP="00347083">
      <w:pPr>
        <w:pStyle w:val="NoSpacing"/>
        <w:jc w:val="both"/>
        <w:rPr>
          <w:rFonts w:ascii="Garamond" w:eastAsia="MS PMincho" w:hAnsi="Garamond"/>
          <w:sz w:val="24"/>
          <w:szCs w:val="24"/>
        </w:rPr>
      </w:pPr>
      <w:r w:rsidRPr="001D2E79">
        <w:rPr>
          <w:rFonts w:ascii="Garamond" w:eastAsia="MS PMincho" w:hAnsi="Garamond"/>
          <w:sz w:val="24"/>
          <w:szCs w:val="24"/>
        </w:rPr>
        <w:t xml:space="preserve">…asking… </w:t>
      </w:r>
    </w:p>
    <w:p w14:paraId="1329CD86" w14:textId="77777777" w:rsidR="00334530" w:rsidRPr="001D2E79" w:rsidRDefault="00334530" w:rsidP="002D47EE">
      <w:pPr>
        <w:pStyle w:val="NoSpacing"/>
        <w:ind w:firstLine="720"/>
        <w:jc w:val="both"/>
        <w:rPr>
          <w:rFonts w:ascii="Garamond" w:eastAsia="MS PMincho" w:hAnsi="Garamond"/>
          <w:sz w:val="24"/>
          <w:szCs w:val="24"/>
        </w:rPr>
      </w:pPr>
      <w:r w:rsidRPr="001D2E79">
        <w:rPr>
          <w:rFonts w:ascii="Garamond" w:eastAsia="MS PMincho" w:hAnsi="Garamond"/>
          <w:sz w:val="24"/>
          <w:szCs w:val="24"/>
        </w:rPr>
        <w:t xml:space="preserve">…me… </w:t>
      </w:r>
    </w:p>
    <w:p w14:paraId="45BE4966" w14:textId="77777777" w:rsidR="00334530" w:rsidRPr="001D2E79" w:rsidRDefault="00334530" w:rsidP="00347083">
      <w:pPr>
        <w:pStyle w:val="NoSpacing"/>
        <w:jc w:val="both"/>
        <w:rPr>
          <w:rFonts w:ascii="Garamond" w:eastAsia="MS PMincho" w:hAnsi="Garamond"/>
          <w:sz w:val="24"/>
          <w:szCs w:val="24"/>
        </w:rPr>
      </w:pPr>
      <w:r w:rsidRPr="001D2E79">
        <w:rPr>
          <w:rFonts w:ascii="Garamond" w:eastAsia="MS PMincho" w:hAnsi="Garamond"/>
          <w:sz w:val="24"/>
          <w:szCs w:val="24"/>
        </w:rPr>
        <w:t xml:space="preserve">…fucking… </w:t>
      </w:r>
    </w:p>
    <w:p w14:paraId="30129EFB" w14:textId="77777777" w:rsidR="00334530" w:rsidRPr="001D2E79" w:rsidRDefault="00334530" w:rsidP="002D47EE">
      <w:pPr>
        <w:pStyle w:val="NoSpacing"/>
        <w:ind w:firstLine="720"/>
        <w:jc w:val="both"/>
        <w:rPr>
          <w:rFonts w:ascii="Garamond" w:eastAsia="MS PMincho" w:hAnsi="Garamond"/>
          <w:sz w:val="24"/>
          <w:szCs w:val="24"/>
        </w:rPr>
      </w:pPr>
      <w:r w:rsidRPr="001D2E79">
        <w:rPr>
          <w:rFonts w:ascii="Garamond" w:eastAsia="MS PMincho" w:hAnsi="Garamond"/>
          <w:sz w:val="24"/>
          <w:szCs w:val="24"/>
        </w:rPr>
        <w:t>…questions.</w:t>
      </w:r>
    </w:p>
    <w:p w14:paraId="0133BA4E" w14:textId="77777777" w:rsidR="00BB6397" w:rsidRDefault="00334530" w:rsidP="00347083">
      <w:pPr>
        <w:pStyle w:val="NoSpacing"/>
        <w:jc w:val="both"/>
        <w:rPr>
          <w:rFonts w:ascii="Garamond" w:eastAsia="MS PMincho" w:hAnsi="Garamond"/>
          <w:sz w:val="24"/>
          <w:szCs w:val="24"/>
        </w:rPr>
      </w:pPr>
      <w:r w:rsidRPr="001D2E79">
        <w:rPr>
          <w:rFonts w:ascii="Garamond" w:eastAsia="MS PMincho" w:hAnsi="Garamond"/>
          <w:sz w:val="24"/>
          <w:szCs w:val="24"/>
        </w:rPr>
        <w:tab/>
      </w:r>
      <w:r w:rsidR="00BB6397">
        <w:rPr>
          <w:rFonts w:ascii="Garamond" w:eastAsia="MS PMincho" w:hAnsi="Garamond"/>
          <w:sz w:val="24"/>
          <w:szCs w:val="24"/>
        </w:rPr>
        <w:tab/>
      </w:r>
    </w:p>
    <w:p w14:paraId="5569BD41" w14:textId="387EEFAB" w:rsidR="00334530" w:rsidRPr="001D2E79" w:rsidRDefault="00334530" w:rsidP="00347083">
      <w:pPr>
        <w:pStyle w:val="NoSpacing"/>
        <w:jc w:val="both"/>
        <w:rPr>
          <w:rFonts w:ascii="Garamond" w:eastAsia="MS PMincho" w:hAnsi="Garamond"/>
          <w:sz w:val="24"/>
          <w:szCs w:val="24"/>
        </w:rPr>
      </w:pPr>
      <w:r w:rsidRPr="001D2E79">
        <w:rPr>
          <w:rFonts w:ascii="Garamond" w:eastAsia="MS PMincho" w:hAnsi="Garamond"/>
          <w:sz w:val="24"/>
          <w:szCs w:val="24"/>
        </w:rPr>
        <w:t>Then the questions in therapy changed suddenly.</w:t>
      </w:r>
    </w:p>
    <w:p w14:paraId="548E37AF"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The earth began to shiver…</w:t>
      </w:r>
    </w:p>
    <w:p w14:paraId="6EFB22F1"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The moon began to moan…</w:t>
      </w:r>
    </w:p>
    <w:p w14:paraId="337866BF" w14:textId="695DE19E"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 xml:space="preserve">… because, when they had </w:t>
      </w:r>
      <w:r w:rsidR="003A265E" w:rsidRPr="001D2E79">
        <w:rPr>
          <w:rFonts w:ascii="Garamond" w:eastAsia="MS PMincho" w:hAnsi="Garamond"/>
          <w:sz w:val="24"/>
          <w:szCs w:val="24"/>
        </w:rPr>
        <w:t>gone</w:t>
      </w:r>
      <w:r w:rsidRPr="001D2E79">
        <w:rPr>
          <w:rFonts w:ascii="Garamond" w:eastAsia="MS PMincho" w:hAnsi="Garamond"/>
          <w:sz w:val="24"/>
          <w:szCs w:val="24"/>
        </w:rPr>
        <w:t xml:space="preserve"> back to the barrel to try to find someone to “Re-Unify” me with, they had looked in…</w:t>
      </w:r>
    </w:p>
    <w:p w14:paraId="2D0A7625" w14:textId="77777777" w:rsidR="00334530" w:rsidRPr="001D2E79" w:rsidRDefault="00334530" w:rsidP="00347083">
      <w:pPr>
        <w:pStyle w:val="NoSpacing"/>
        <w:jc w:val="both"/>
        <w:rPr>
          <w:rFonts w:ascii="Garamond" w:eastAsia="MS PMincho" w:hAnsi="Garamond"/>
          <w:sz w:val="24"/>
          <w:szCs w:val="24"/>
        </w:rPr>
      </w:pPr>
      <w:r w:rsidRPr="001D2E79">
        <w:rPr>
          <w:rFonts w:ascii="Garamond" w:eastAsia="MS PMincho" w:hAnsi="Garamond"/>
          <w:sz w:val="24"/>
          <w:szCs w:val="24"/>
        </w:rPr>
        <w:tab/>
        <w:t>…scraped the bottom…</w:t>
      </w:r>
    </w:p>
    <w:p w14:paraId="05632B3B" w14:textId="77777777" w:rsidR="00334530" w:rsidRPr="001D2E79" w:rsidRDefault="00334530" w:rsidP="00347083">
      <w:pPr>
        <w:pStyle w:val="NoSpacing"/>
        <w:jc w:val="both"/>
        <w:rPr>
          <w:rFonts w:ascii="Garamond" w:eastAsia="MS PMincho" w:hAnsi="Garamond"/>
          <w:sz w:val="24"/>
          <w:szCs w:val="24"/>
        </w:rPr>
      </w:pPr>
      <w:r w:rsidRPr="001D2E79">
        <w:rPr>
          <w:rFonts w:ascii="Garamond" w:eastAsia="MS PMincho" w:hAnsi="Garamond"/>
          <w:sz w:val="24"/>
          <w:szCs w:val="24"/>
        </w:rPr>
        <w:t>…and then came out with my biological father.</w:t>
      </w:r>
    </w:p>
    <w:p w14:paraId="487E3C57"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(The heroin addicted bank robber.)</w:t>
      </w:r>
    </w:p>
    <w:p w14:paraId="2F553AEB" w14:textId="5C3C67DD"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So evidently</w:t>
      </w:r>
      <w:r w:rsidR="00D77423">
        <w:rPr>
          <w:rFonts w:ascii="Garamond" w:eastAsia="MS PMincho" w:hAnsi="Garamond"/>
          <w:sz w:val="24"/>
          <w:szCs w:val="24"/>
        </w:rPr>
        <w:t>,</w:t>
      </w:r>
      <w:r w:rsidRPr="001D2E79">
        <w:rPr>
          <w:rFonts w:ascii="Garamond" w:eastAsia="MS PMincho" w:hAnsi="Garamond"/>
          <w:sz w:val="24"/>
          <w:szCs w:val="24"/>
        </w:rPr>
        <w:t xml:space="preserve"> he’s been released from prison, and the lack thereof people who wanted me, was now at an all</w:t>
      </w:r>
      <w:r w:rsidR="00D77423">
        <w:rPr>
          <w:rFonts w:ascii="Garamond" w:eastAsia="MS PMincho" w:hAnsi="Garamond"/>
          <w:sz w:val="24"/>
          <w:szCs w:val="24"/>
        </w:rPr>
        <w:t>-</w:t>
      </w:r>
      <w:r w:rsidRPr="001D2E79">
        <w:rPr>
          <w:rFonts w:ascii="Garamond" w:eastAsia="MS PMincho" w:hAnsi="Garamond"/>
          <w:sz w:val="24"/>
          <w:szCs w:val="24"/>
        </w:rPr>
        <w:t xml:space="preserve">time high, </w:t>
      </w:r>
    </w:p>
    <w:p w14:paraId="589228C5" w14:textId="51CBDFC6"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 xml:space="preserve">It would be a </w:t>
      </w:r>
      <w:r w:rsidR="002370F9" w:rsidRPr="001D2E79">
        <w:rPr>
          <w:rFonts w:ascii="Garamond" w:eastAsia="MS PMincho" w:hAnsi="Garamond"/>
          <w:sz w:val="24"/>
          <w:szCs w:val="24"/>
        </w:rPr>
        <w:t>two-week</w:t>
      </w:r>
      <w:r w:rsidRPr="001D2E79">
        <w:rPr>
          <w:rFonts w:ascii="Garamond" w:eastAsia="MS PMincho" w:hAnsi="Garamond"/>
          <w:sz w:val="24"/>
          <w:szCs w:val="24"/>
        </w:rPr>
        <w:t xml:space="preserve"> venture during Christmas. I would stay with him at his brothers. And I would meet my cousins for the first time, along with meeting my father…</w:t>
      </w:r>
    </w:p>
    <w:p w14:paraId="7A32F5F0" w14:textId="096F9C1E" w:rsidR="00334530" w:rsidRPr="001D2E79" w:rsidRDefault="002D3427" w:rsidP="00347083">
      <w:pPr>
        <w:pStyle w:val="NoSpacing"/>
        <w:ind w:firstLine="432"/>
        <w:jc w:val="both"/>
        <w:rPr>
          <w:rFonts w:ascii="Garamond" w:eastAsia="MS PMincho" w:hAnsi="Garamond"/>
          <w:sz w:val="24"/>
          <w:szCs w:val="24"/>
        </w:rPr>
      </w:pPr>
      <w:r>
        <w:rPr>
          <w:rFonts w:ascii="Garamond" w:eastAsia="MS PMincho" w:hAnsi="Garamond"/>
          <w:sz w:val="24"/>
          <w:szCs w:val="24"/>
        </w:rPr>
        <w:t>…</w:t>
      </w:r>
      <w:r w:rsidR="00334530" w:rsidRPr="001D2E79">
        <w:rPr>
          <w:rFonts w:ascii="Garamond" w:eastAsia="MS PMincho" w:hAnsi="Garamond"/>
          <w:sz w:val="24"/>
          <w:szCs w:val="24"/>
        </w:rPr>
        <w:t>My biological father…</w:t>
      </w:r>
    </w:p>
    <w:p w14:paraId="1011F95E" w14:textId="2E81A30E" w:rsidR="00334530" w:rsidRPr="001D2E79" w:rsidRDefault="00334530" w:rsidP="00347083">
      <w:pPr>
        <w:pStyle w:val="NoSpacing"/>
        <w:jc w:val="both"/>
        <w:rPr>
          <w:rFonts w:ascii="Garamond" w:eastAsia="MS PMincho" w:hAnsi="Garamond"/>
          <w:sz w:val="24"/>
          <w:szCs w:val="24"/>
        </w:rPr>
      </w:pPr>
      <w:r w:rsidRPr="001D2E79">
        <w:rPr>
          <w:rFonts w:ascii="Garamond" w:eastAsia="MS PMincho" w:hAnsi="Garamond"/>
          <w:sz w:val="24"/>
          <w:szCs w:val="24"/>
        </w:rPr>
        <w:tab/>
      </w:r>
      <w:r w:rsidRPr="001D2E79">
        <w:rPr>
          <w:rFonts w:ascii="Garamond" w:eastAsia="MS PMincho" w:hAnsi="Garamond"/>
          <w:sz w:val="24"/>
          <w:szCs w:val="24"/>
        </w:rPr>
        <w:tab/>
        <w:t>…for the second time in my life.</w:t>
      </w:r>
    </w:p>
    <w:p w14:paraId="1C984452" w14:textId="083A24D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lastRenderedPageBreak/>
        <w:t>So</w:t>
      </w:r>
      <w:r w:rsidR="00D77423">
        <w:rPr>
          <w:rFonts w:ascii="Garamond" w:eastAsia="MS PMincho" w:hAnsi="Garamond"/>
          <w:sz w:val="24"/>
          <w:szCs w:val="24"/>
        </w:rPr>
        <w:t>,</w:t>
      </w:r>
      <w:r w:rsidRPr="001D2E79">
        <w:rPr>
          <w:rFonts w:ascii="Garamond" w:eastAsia="MS PMincho" w:hAnsi="Garamond"/>
          <w:sz w:val="24"/>
          <w:szCs w:val="24"/>
        </w:rPr>
        <w:t xml:space="preserve"> the questions didn’t really change</w:t>
      </w:r>
      <w:r w:rsidR="00312AF5">
        <w:rPr>
          <w:rFonts w:ascii="Garamond" w:eastAsia="MS PMincho" w:hAnsi="Garamond"/>
          <w:sz w:val="24"/>
          <w:szCs w:val="24"/>
        </w:rPr>
        <w:t>.</w:t>
      </w:r>
      <w:r w:rsidRPr="001D2E79">
        <w:rPr>
          <w:rFonts w:ascii="Garamond" w:eastAsia="MS PMincho" w:hAnsi="Garamond"/>
          <w:sz w:val="24"/>
          <w:szCs w:val="24"/>
        </w:rPr>
        <w:t xml:space="preserve"> Just the father that those questions were asked about.</w:t>
      </w:r>
    </w:p>
    <w:p w14:paraId="1881C7F9" w14:textId="0D75573E" w:rsidR="00334530" w:rsidRPr="001D2E79" w:rsidRDefault="00334530" w:rsidP="00347083">
      <w:pPr>
        <w:pStyle w:val="NoSpacing"/>
        <w:jc w:val="both"/>
        <w:rPr>
          <w:rFonts w:ascii="Garamond" w:eastAsia="MS PMincho" w:hAnsi="Garamond"/>
          <w:sz w:val="24"/>
          <w:szCs w:val="24"/>
        </w:rPr>
      </w:pPr>
      <w:r w:rsidRPr="001D2E79">
        <w:rPr>
          <w:rFonts w:ascii="Garamond" w:eastAsia="MS PMincho" w:hAnsi="Garamond"/>
          <w:sz w:val="24"/>
          <w:szCs w:val="24"/>
        </w:rPr>
        <w:tab/>
        <w:t xml:space="preserve">And </w:t>
      </w:r>
      <w:r w:rsidR="002370F9" w:rsidRPr="001D2E79">
        <w:rPr>
          <w:rFonts w:ascii="Garamond" w:eastAsia="MS PMincho" w:hAnsi="Garamond"/>
          <w:sz w:val="24"/>
          <w:szCs w:val="24"/>
        </w:rPr>
        <w:t>so,</w:t>
      </w:r>
      <w:r w:rsidRPr="001D2E79">
        <w:rPr>
          <w:rFonts w:ascii="Garamond" w:eastAsia="MS PMincho" w:hAnsi="Garamond"/>
          <w:sz w:val="24"/>
          <w:szCs w:val="24"/>
        </w:rPr>
        <w:t xml:space="preserve"> it went.</w:t>
      </w:r>
    </w:p>
    <w:p w14:paraId="45E14830" w14:textId="77777777" w:rsidR="00334530" w:rsidRPr="001D2E79" w:rsidRDefault="00334530" w:rsidP="00347083">
      <w:pPr>
        <w:pStyle w:val="NoSpacing"/>
        <w:ind w:firstLine="432"/>
        <w:jc w:val="both"/>
        <w:rPr>
          <w:rFonts w:ascii="Garamond" w:eastAsia="MS PMincho" w:hAnsi="Garamond"/>
          <w:sz w:val="24"/>
          <w:szCs w:val="24"/>
        </w:rPr>
      </w:pPr>
      <w:r w:rsidRPr="001D2E79">
        <w:rPr>
          <w:rFonts w:ascii="Garamond" w:eastAsia="MS PMincho" w:hAnsi="Garamond"/>
          <w:sz w:val="24"/>
          <w:szCs w:val="24"/>
        </w:rPr>
        <w:t>The… unification… process… had… begun.</w:t>
      </w:r>
    </w:p>
    <w:p w14:paraId="6E9B4422" w14:textId="77777777" w:rsidR="00334530" w:rsidRPr="001D2E79" w:rsidRDefault="00334530" w:rsidP="00347083">
      <w:pPr>
        <w:pStyle w:val="NoSpacing"/>
        <w:jc w:val="both"/>
        <w:rPr>
          <w:rFonts w:ascii="Garamond" w:eastAsia="MS PMincho" w:hAnsi="Garamond"/>
          <w:b/>
          <w:sz w:val="24"/>
          <w:szCs w:val="24"/>
        </w:rPr>
      </w:pPr>
    </w:p>
    <w:p w14:paraId="5591BF5E" w14:textId="77777777" w:rsidR="00334530" w:rsidRDefault="00334530" w:rsidP="00347083">
      <w:pPr>
        <w:rPr>
          <w:rFonts w:ascii="Garamond" w:hAnsi="Garamond"/>
          <w:iCs/>
        </w:rPr>
      </w:pPr>
    </w:p>
    <w:p w14:paraId="53674C18" w14:textId="77777777" w:rsidR="00334530" w:rsidRDefault="00334530" w:rsidP="00347083">
      <w:pPr>
        <w:rPr>
          <w:rFonts w:ascii="Garamond" w:hAnsi="Garamond"/>
          <w:iCs/>
        </w:rPr>
      </w:pPr>
    </w:p>
    <w:p w14:paraId="3CDF117B" w14:textId="77777777" w:rsidR="00334530" w:rsidRDefault="00334530" w:rsidP="00347083">
      <w:pPr>
        <w:rPr>
          <w:rFonts w:ascii="Garamond" w:hAnsi="Garamond"/>
          <w:iCs/>
        </w:rPr>
      </w:pPr>
    </w:p>
    <w:p w14:paraId="54AE7094" w14:textId="77777777" w:rsidR="00334530" w:rsidRDefault="00334530" w:rsidP="00347083">
      <w:pPr>
        <w:rPr>
          <w:rFonts w:ascii="Garamond" w:hAnsi="Garamond"/>
          <w:iCs/>
        </w:rPr>
      </w:pPr>
    </w:p>
    <w:p w14:paraId="4321AFE3" w14:textId="77777777" w:rsidR="00334530" w:rsidRDefault="00334530" w:rsidP="00347083">
      <w:pPr>
        <w:rPr>
          <w:rFonts w:ascii="Garamond" w:hAnsi="Garamond"/>
          <w:iCs/>
        </w:rPr>
      </w:pPr>
    </w:p>
    <w:p w14:paraId="7E65744C" w14:textId="77777777" w:rsidR="00334530" w:rsidRDefault="00334530" w:rsidP="00347083">
      <w:pPr>
        <w:rPr>
          <w:rFonts w:ascii="Garamond" w:hAnsi="Garamond"/>
          <w:iCs/>
        </w:rPr>
      </w:pPr>
    </w:p>
    <w:p w14:paraId="152B89D6" w14:textId="77777777" w:rsidR="00334530" w:rsidRDefault="00334530" w:rsidP="00347083">
      <w:pPr>
        <w:rPr>
          <w:rFonts w:ascii="Garamond" w:hAnsi="Garamond"/>
          <w:iCs/>
        </w:rPr>
      </w:pPr>
    </w:p>
    <w:p w14:paraId="4253A4E5" w14:textId="77777777" w:rsidR="00334530" w:rsidRDefault="00334530" w:rsidP="00347083">
      <w:pPr>
        <w:rPr>
          <w:rFonts w:ascii="Garamond" w:hAnsi="Garamond"/>
          <w:iCs/>
        </w:rPr>
      </w:pPr>
    </w:p>
    <w:p w14:paraId="1DE9A9FA" w14:textId="77777777" w:rsidR="00334530" w:rsidRDefault="00334530" w:rsidP="00347083">
      <w:pPr>
        <w:rPr>
          <w:rFonts w:ascii="Garamond" w:hAnsi="Garamond"/>
          <w:iCs/>
        </w:rPr>
      </w:pPr>
    </w:p>
    <w:p w14:paraId="5FEF8848" w14:textId="77777777" w:rsidR="00FA45BF" w:rsidRDefault="00FA45BF" w:rsidP="00347083">
      <w:pPr>
        <w:rPr>
          <w:rFonts w:ascii="Garamond" w:hAnsi="Garamond"/>
          <w:iCs/>
        </w:rPr>
      </w:pPr>
    </w:p>
    <w:p w14:paraId="03D329E7" w14:textId="77777777" w:rsidR="00FA45BF" w:rsidRDefault="00FA45BF" w:rsidP="00347083">
      <w:pPr>
        <w:rPr>
          <w:rFonts w:ascii="Garamond" w:hAnsi="Garamond"/>
          <w:iCs/>
        </w:rPr>
      </w:pPr>
    </w:p>
    <w:p w14:paraId="0B688E83" w14:textId="77777777" w:rsidR="00FA45BF" w:rsidRDefault="00FA45BF" w:rsidP="00347083">
      <w:pPr>
        <w:rPr>
          <w:rFonts w:ascii="Garamond" w:hAnsi="Garamond"/>
          <w:iCs/>
        </w:rPr>
      </w:pPr>
    </w:p>
    <w:p w14:paraId="7B473677" w14:textId="77777777" w:rsidR="00FA45BF" w:rsidRDefault="00FA45BF" w:rsidP="00347083">
      <w:pPr>
        <w:rPr>
          <w:rFonts w:ascii="Garamond" w:hAnsi="Garamond"/>
          <w:iCs/>
        </w:rPr>
      </w:pPr>
    </w:p>
    <w:p w14:paraId="6AB5DB89" w14:textId="77777777" w:rsidR="00FA45BF" w:rsidRDefault="00FA45BF" w:rsidP="00347083">
      <w:pPr>
        <w:rPr>
          <w:rFonts w:ascii="Garamond" w:hAnsi="Garamond"/>
          <w:iCs/>
        </w:rPr>
      </w:pPr>
    </w:p>
    <w:p w14:paraId="429929DC" w14:textId="77777777" w:rsidR="00FA45BF" w:rsidRDefault="00FA45BF" w:rsidP="00347083">
      <w:pPr>
        <w:rPr>
          <w:rFonts w:ascii="Garamond" w:hAnsi="Garamond"/>
          <w:iCs/>
        </w:rPr>
      </w:pPr>
    </w:p>
    <w:p w14:paraId="76537729" w14:textId="77777777" w:rsidR="00FA45BF" w:rsidRDefault="00FA45BF" w:rsidP="00347083">
      <w:pPr>
        <w:rPr>
          <w:rFonts w:ascii="Garamond" w:hAnsi="Garamond"/>
          <w:iCs/>
        </w:rPr>
      </w:pPr>
    </w:p>
    <w:p w14:paraId="61B493AF" w14:textId="77777777" w:rsidR="00FA45BF" w:rsidRDefault="00FA45BF" w:rsidP="00347083">
      <w:pPr>
        <w:rPr>
          <w:rFonts w:ascii="Garamond" w:hAnsi="Garamond"/>
          <w:iCs/>
        </w:rPr>
      </w:pPr>
    </w:p>
    <w:p w14:paraId="67929323" w14:textId="77777777" w:rsidR="00FA45BF" w:rsidRDefault="00FA45BF" w:rsidP="00347083">
      <w:pPr>
        <w:rPr>
          <w:rFonts w:ascii="Garamond" w:hAnsi="Garamond"/>
          <w:iCs/>
        </w:rPr>
      </w:pPr>
    </w:p>
    <w:p w14:paraId="19CB5F7A" w14:textId="77777777" w:rsidR="00FA45BF" w:rsidRDefault="00FA45BF" w:rsidP="00347083">
      <w:pPr>
        <w:rPr>
          <w:rFonts w:ascii="Garamond" w:hAnsi="Garamond"/>
          <w:iCs/>
        </w:rPr>
      </w:pPr>
    </w:p>
    <w:p w14:paraId="7578F7F0" w14:textId="77777777" w:rsidR="00FA45BF" w:rsidRDefault="00FA45BF" w:rsidP="00347083">
      <w:pPr>
        <w:rPr>
          <w:rFonts w:ascii="Garamond" w:hAnsi="Garamond"/>
          <w:iCs/>
        </w:rPr>
      </w:pPr>
    </w:p>
    <w:p w14:paraId="22F5DFE7" w14:textId="77777777" w:rsidR="00FA45BF" w:rsidRDefault="00FA45BF" w:rsidP="00347083">
      <w:pPr>
        <w:rPr>
          <w:rFonts w:ascii="Garamond" w:hAnsi="Garamond"/>
          <w:iCs/>
        </w:rPr>
      </w:pPr>
    </w:p>
    <w:p w14:paraId="72B8FF29" w14:textId="77777777" w:rsidR="00F0713C" w:rsidRDefault="00F0713C" w:rsidP="00347083">
      <w:pPr>
        <w:rPr>
          <w:rFonts w:ascii="Garamond" w:hAnsi="Garamond"/>
          <w:iCs/>
        </w:rPr>
      </w:pPr>
    </w:p>
    <w:p w14:paraId="5673D4B9" w14:textId="77777777" w:rsidR="00F0713C" w:rsidRDefault="00F0713C" w:rsidP="00347083">
      <w:pPr>
        <w:rPr>
          <w:rFonts w:ascii="Garamond" w:hAnsi="Garamond"/>
          <w:iCs/>
        </w:rPr>
      </w:pPr>
    </w:p>
    <w:p w14:paraId="494C8130" w14:textId="77777777" w:rsidR="00F0713C" w:rsidRDefault="00F0713C" w:rsidP="00347083">
      <w:pPr>
        <w:rPr>
          <w:rFonts w:ascii="Garamond" w:hAnsi="Garamond"/>
          <w:iCs/>
        </w:rPr>
      </w:pPr>
    </w:p>
    <w:p w14:paraId="1704F744" w14:textId="77777777" w:rsidR="00F0713C" w:rsidRDefault="00F0713C" w:rsidP="00347083">
      <w:pPr>
        <w:rPr>
          <w:rFonts w:ascii="Garamond" w:hAnsi="Garamond"/>
          <w:iCs/>
        </w:rPr>
      </w:pPr>
    </w:p>
    <w:p w14:paraId="5F137DCB" w14:textId="77777777" w:rsidR="00F0713C" w:rsidRDefault="00F0713C" w:rsidP="00347083">
      <w:pPr>
        <w:rPr>
          <w:rFonts w:ascii="Garamond" w:hAnsi="Garamond"/>
          <w:iCs/>
        </w:rPr>
      </w:pPr>
    </w:p>
    <w:p w14:paraId="7C0ED4AB" w14:textId="77777777" w:rsidR="00F0713C" w:rsidRDefault="00F0713C" w:rsidP="00347083">
      <w:pPr>
        <w:rPr>
          <w:rFonts w:ascii="Garamond" w:hAnsi="Garamond"/>
          <w:iCs/>
        </w:rPr>
      </w:pPr>
    </w:p>
    <w:p w14:paraId="2C90A0BA" w14:textId="77777777" w:rsidR="00F0713C" w:rsidRDefault="00F0713C" w:rsidP="00347083">
      <w:pPr>
        <w:rPr>
          <w:rFonts w:ascii="Garamond" w:hAnsi="Garamond"/>
          <w:iCs/>
        </w:rPr>
      </w:pPr>
    </w:p>
    <w:p w14:paraId="079530CA" w14:textId="77777777" w:rsidR="00F0713C" w:rsidRDefault="00F0713C" w:rsidP="00347083">
      <w:pPr>
        <w:rPr>
          <w:rFonts w:ascii="Garamond" w:hAnsi="Garamond"/>
          <w:iCs/>
        </w:rPr>
      </w:pPr>
    </w:p>
    <w:p w14:paraId="330F5D74" w14:textId="77777777" w:rsidR="00F0713C" w:rsidRDefault="00F0713C" w:rsidP="00347083">
      <w:pPr>
        <w:rPr>
          <w:rFonts w:ascii="Garamond" w:hAnsi="Garamond"/>
          <w:iCs/>
        </w:rPr>
      </w:pPr>
    </w:p>
    <w:p w14:paraId="4C0B1F8B" w14:textId="77777777" w:rsidR="00F0713C" w:rsidRDefault="00F0713C" w:rsidP="00347083">
      <w:pPr>
        <w:rPr>
          <w:rFonts w:ascii="Garamond" w:hAnsi="Garamond"/>
          <w:iCs/>
        </w:rPr>
      </w:pPr>
    </w:p>
    <w:p w14:paraId="3377FA31" w14:textId="77777777" w:rsidR="00F0713C" w:rsidRDefault="00F0713C" w:rsidP="00347083">
      <w:pPr>
        <w:rPr>
          <w:rFonts w:ascii="Garamond" w:hAnsi="Garamond"/>
          <w:iCs/>
        </w:rPr>
      </w:pPr>
    </w:p>
    <w:p w14:paraId="01679611" w14:textId="77777777" w:rsidR="00F0713C" w:rsidRDefault="00F0713C" w:rsidP="00347083">
      <w:pPr>
        <w:rPr>
          <w:rFonts w:ascii="Garamond" w:hAnsi="Garamond"/>
          <w:iCs/>
        </w:rPr>
      </w:pPr>
    </w:p>
    <w:p w14:paraId="40A4667F" w14:textId="77777777" w:rsidR="004E5372"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A0EF612" w14:textId="2CF1505A" w:rsidR="004E5372" w:rsidRPr="00FB0556"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2B0315C3" w14:textId="0EAA0E3F" w:rsidR="004E5372" w:rsidRPr="00FB0556" w:rsidRDefault="004E5372" w:rsidP="004E5372">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21</w:t>
      </w:r>
    </w:p>
    <w:p w14:paraId="32427237" w14:textId="14AB7CED" w:rsidR="00CC4708" w:rsidRDefault="00CC4708" w:rsidP="00347083">
      <w:pPr>
        <w:rPr>
          <w:rFonts w:ascii="Garamond" w:hAnsi="Garamond"/>
          <w:iCs/>
        </w:rPr>
      </w:pPr>
    </w:p>
    <w:p w14:paraId="11E45BDA" w14:textId="2F347B58" w:rsidR="00CC4708" w:rsidRDefault="00CC4708" w:rsidP="00347083">
      <w:pPr>
        <w:rPr>
          <w:rFonts w:ascii="Garamond" w:hAnsi="Garamond"/>
          <w:iCs/>
        </w:rPr>
      </w:pPr>
    </w:p>
    <w:p w14:paraId="0B6C985E" w14:textId="77777777" w:rsidR="00CC4708" w:rsidRDefault="00CC4708" w:rsidP="00347083">
      <w:pPr>
        <w:rPr>
          <w:rFonts w:ascii="Garamond" w:hAnsi="Garamond"/>
          <w:iCs/>
        </w:rPr>
      </w:pPr>
    </w:p>
    <w:p w14:paraId="348026BA" w14:textId="77777777" w:rsidR="00F0713C" w:rsidRDefault="00F0713C" w:rsidP="00347083">
      <w:pPr>
        <w:rPr>
          <w:rFonts w:ascii="Garamond" w:hAnsi="Garamond"/>
          <w:iCs/>
        </w:rPr>
      </w:pPr>
    </w:p>
    <w:p w14:paraId="58471773" w14:textId="77777777" w:rsidR="00F0713C" w:rsidRDefault="00F0713C" w:rsidP="00347083">
      <w:pPr>
        <w:rPr>
          <w:rFonts w:ascii="Garamond" w:hAnsi="Garamond"/>
          <w:iCs/>
        </w:rPr>
      </w:pPr>
    </w:p>
    <w:p w14:paraId="6D42415F" w14:textId="77777777" w:rsidR="00F0713C" w:rsidRDefault="00F0713C" w:rsidP="00347083">
      <w:pPr>
        <w:rPr>
          <w:rFonts w:ascii="Garamond" w:hAnsi="Garamond"/>
          <w:iCs/>
        </w:rPr>
      </w:pPr>
    </w:p>
    <w:p w14:paraId="03AE1D85" w14:textId="77777777" w:rsidR="00F0713C" w:rsidRDefault="00F0713C" w:rsidP="00347083">
      <w:pPr>
        <w:rPr>
          <w:rFonts w:ascii="Garamond" w:hAnsi="Garamond"/>
          <w:iCs/>
        </w:rPr>
      </w:pPr>
    </w:p>
    <w:p w14:paraId="282AABEC" w14:textId="77777777" w:rsidR="00334530" w:rsidRDefault="00334530" w:rsidP="00347083">
      <w:pPr>
        <w:rPr>
          <w:rFonts w:ascii="Garamond" w:hAnsi="Garamond"/>
          <w:iCs/>
        </w:rPr>
      </w:pPr>
    </w:p>
    <w:p w14:paraId="4541227B" w14:textId="77777777" w:rsidR="00F02590" w:rsidRDefault="00F02590" w:rsidP="00347083">
      <w:pPr>
        <w:rPr>
          <w:rFonts w:ascii="Garamond" w:hAnsi="Garamond"/>
          <w:iCs/>
        </w:rPr>
      </w:pPr>
    </w:p>
    <w:p w14:paraId="083E44B4" w14:textId="77777777" w:rsidR="00334530" w:rsidRPr="00F0713C" w:rsidRDefault="00334530" w:rsidP="004972EB">
      <w:pPr>
        <w:pStyle w:val="NoSpacing"/>
        <w:ind w:firstLine="432"/>
        <w:rPr>
          <w:rFonts w:ascii="Garamond" w:eastAsia="MS PMincho" w:hAnsi="Garamond"/>
          <w:sz w:val="24"/>
          <w:szCs w:val="24"/>
        </w:rPr>
      </w:pPr>
      <w:r w:rsidRPr="00F0713C">
        <w:rPr>
          <w:rFonts w:ascii="Garamond" w:eastAsia="MS PMincho" w:hAnsi="Garamond"/>
          <w:sz w:val="24"/>
          <w:szCs w:val="24"/>
        </w:rPr>
        <w:t>And then it was over.</w:t>
      </w:r>
    </w:p>
    <w:p w14:paraId="7D0E3A31" w14:textId="77777777" w:rsidR="00334530" w:rsidRPr="00B036AA" w:rsidRDefault="00334530" w:rsidP="00347083">
      <w:pPr>
        <w:pStyle w:val="NoSpacing"/>
        <w:rPr>
          <w:rFonts w:ascii="Garamond" w:eastAsia="MS PMincho" w:hAnsi="Garamond"/>
        </w:rPr>
      </w:pPr>
    </w:p>
    <w:p w14:paraId="25DB61C3" w14:textId="77777777" w:rsidR="00334530" w:rsidRDefault="00334530" w:rsidP="00347083">
      <w:pPr>
        <w:pStyle w:val="NoSpacing"/>
        <w:rPr>
          <w:rFonts w:ascii="Garamond" w:eastAsia="MS PMincho" w:hAnsi="Garamond"/>
        </w:rPr>
      </w:pPr>
    </w:p>
    <w:p w14:paraId="6C424855" w14:textId="77777777" w:rsidR="00334530" w:rsidRDefault="00334530" w:rsidP="00347083">
      <w:pPr>
        <w:pStyle w:val="NoSpacing"/>
      </w:pPr>
    </w:p>
    <w:p w14:paraId="45DDE48F" w14:textId="77777777" w:rsidR="00334530" w:rsidRDefault="00334530" w:rsidP="00347083">
      <w:pPr>
        <w:pStyle w:val="NoSpacing"/>
      </w:pPr>
    </w:p>
    <w:p w14:paraId="6C960934" w14:textId="77777777" w:rsidR="00334530" w:rsidRDefault="00334530" w:rsidP="00347083">
      <w:pPr>
        <w:pStyle w:val="NoSpacing"/>
      </w:pPr>
    </w:p>
    <w:p w14:paraId="52EC0620" w14:textId="77777777" w:rsidR="00334530" w:rsidRDefault="00334530" w:rsidP="00347083">
      <w:pPr>
        <w:pStyle w:val="NoSpacing"/>
      </w:pPr>
    </w:p>
    <w:p w14:paraId="43B3EBBE" w14:textId="77777777" w:rsidR="00334530" w:rsidRDefault="00334530" w:rsidP="00347083">
      <w:pPr>
        <w:pStyle w:val="NoSpacing"/>
      </w:pPr>
    </w:p>
    <w:p w14:paraId="6867A400" w14:textId="77777777" w:rsidR="00334530" w:rsidRDefault="00334530" w:rsidP="00347083">
      <w:pPr>
        <w:pStyle w:val="NoSpacing"/>
      </w:pPr>
    </w:p>
    <w:p w14:paraId="6B0B74E1" w14:textId="77777777" w:rsidR="00334530" w:rsidRPr="00C3265E" w:rsidRDefault="00334530" w:rsidP="00347083">
      <w:pPr>
        <w:pStyle w:val="NoSpacing"/>
      </w:pPr>
    </w:p>
    <w:p w14:paraId="318FD69F" w14:textId="77777777" w:rsidR="00334530" w:rsidRPr="00C3265E" w:rsidRDefault="00334530" w:rsidP="00347083">
      <w:pPr>
        <w:pStyle w:val="NoSpacing"/>
      </w:pPr>
    </w:p>
    <w:p w14:paraId="76296767" w14:textId="77777777" w:rsidR="00334530" w:rsidRDefault="00334530" w:rsidP="00347083">
      <w:pPr>
        <w:pStyle w:val="NoSpacing"/>
      </w:pPr>
    </w:p>
    <w:p w14:paraId="2D70CBDC" w14:textId="77777777" w:rsidR="00334530" w:rsidRDefault="00334530" w:rsidP="00347083">
      <w:pPr>
        <w:pStyle w:val="NoSpacing"/>
      </w:pPr>
    </w:p>
    <w:p w14:paraId="5B49910F" w14:textId="77777777" w:rsidR="00334530" w:rsidRDefault="00334530" w:rsidP="00347083">
      <w:pPr>
        <w:pStyle w:val="NoSpacing"/>
      </w:pPr>
    </w:p>
    <w:p w14:paraId="304ED9FF" w14:textId="77777777" w:rsidR="00334530" w:rsidRDefault="00334530" w:rsidP="00347083">
      <w:pPr>
        <w:pStyle w:val="NoSpacing"/>
      </w:pPr>
    </w:p>
    <w:p w14:paraId="5C0DD48A" w14:textId="77777777" w:rsidR="00334530" w:rsidRDefault="00334530" w:rsidP="00347083">
      <w:pPr>
        <w:pStyle w:val="NoSpacing"/>
      </w:pPr>
    </w:p>
    <w:p w14:paraId="199FA839" w14:textId="77777777" w:rsidR="00334530" w:rsidRDefault="00334530" w:rsidP="00347083">
      <w:pPr>
        <w:rPr>
          <w:rFonts w:ascii="Garamond" w:hAnsi="Garamond"/>
          <w:iCs/>
        </w:rPr>
      </w:pPr>
    </w:p>
    <w:p w14:paraId="1D055060" w14:textId="77777777" w:rsidR="00334530" w:rsidRDefault="00334530" w:rsidP="00347083">
      <w:pPr>
        <w:rPr>
          <w:rFonts w:ascii="Garamond" w:hAnsi="Garamond"/>
          <w:iCs/>
        </w:rPr>
      </w:pPr>
    </w:p>
    <w:p w14:paraId="6FE93928" w14:textId="77777777" w:rsidR="00334530" w:rsidRDefault="00334530" w:rsidP="00347083">
      <w:pPr>
        <w:rPr>
          <w:rFonts w:ascii="Garamond" w:hAnsi="Garamond"/>
          <w:iCs/>
        </w:rPr>
      </w:pPr>
    </w:p>
    <w:p w14:paraId="61429BE8" w14:textId="77777777" w:rsidR="00334530" w:rsidRDefault="00334530" w:rsidP="00347083">
      <w:pPr>
        <w:rPr>
          <w:rFonts w:ascii="Garamond" w:hAnsi="Garamond"/>
          <w:iCs/>
        </w:rPr>
      </w:pPr>
    </w:p>
    <w:p w14:paraId="5363EE2B" w14:textId="77777777" w:rsidR="00334530" w:rsidRDefault="00334530" w:rsidP="00347083">
      <w:pPr>
        <w:rPr>
          <w:rFonts w:ascii="Garamond" w:hAnsi="Garamond"/>
          <w:iCs/>
        </w:rPr>
      </w:pPr>
    </w:p>
    <w:p w14:paraId="3BB4CE20" w14:textId="77777777" w:rsidR="00334530" w:rsidRDefault="00334530" w:rsidP="00347083">
      <w:pPr>
        <w:rPr>
          <w:rFonts w:ascii="Garamond" w:hAnsi="Garamond"/>
          <w:iCs/>
        </w:rPr>
      </w:pPr>
    </w:p>
    <w:p w14:paraId="3BD943C7" w14:textId="77777777" w:rsidR="004E5372"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DFCF781" w14:textId="457BDCFA" w:rsidR="004E5372" w:rsidRPr="00FB0556"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6CAFFE74" w14:textId="122235EF" w:rsidR="004E5372" w:rsidRPr="00FB0556" w:rsidRDefault="004E5372" w:rsidP="004E5372">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22</w:t>
      </w:r>
    </w:p>
    <w:p w14:paraId="225467AF" w14:textId="77777777" w:rsidR="00334530" w:rsidRDefault="00334530" w:rsidP="00347083">
      <w:pPr>
        <w:rPr>
          <w:rFonts w:ascii="Garamond" w:hAnsi="Garamond"/>
          <w:iCs/>
        </w:rPr>
      </w:pPr>
    </w:p>
    <w:p w14:paraId="1B1A780C" w14:textId="77777777" w:rsidR="00334530" w:rsidRDefault="00334530" w:rsidP="00347083">
      <w:pPr>
        <w:rPr>
          <w:rFonts w:ascii="Garamond" w:hAnsi="Garamond"/>
          <w:iCs/>
        </w:rPr>
      </w:pPr>
    </w:p>
    <w:p w14:paraId="617C252C" w14:textId="77777777" w:rsidR="00334530" w:rsidRDefault="00334530" w:rsidP="00347083">
      <w:pPr>
        <w:rPr>
          <w:rFonts w:ascii="Garamond" w:hAnsi="Garamond"/>
          <w:iCs/>
        </w:rPr>
      </w:pPr>
    </w:p>
    <w:p w14:paraId="72AAE764" w14:textId="77777777" w:rsidR="00334530" w:rsidRDefault="00334530" w:rsidP="00347083">
      <w:pPr>
        <w:rPr>
          <w:rFonts w:ascii="Garamond" w:hAnsi="Garamond"/>
          <w:iCs/>
        </w:rPr>
      </w:pPr>
    </w:p>
    <w:p w14:paraId="46BE4C8E" w14:textId="77777777" w:rsidR="004972EB" w:rsidRDefault="004972EB" w:rsidP="00347083">
      <w:pPr>
        <w:rPr>
          <w:rFonts w:ascii="Garamond" w:hAnsi="Garamond"/>
          <w:iCs/>
        </w:rPr>
      </w:pPr>
    </w:p>
    <w:p w14:paraId="7654D8D6" w14:textId="77777777" w:rsidR="004972EB" w:rsidRPr="004E5372" w:rsidRDefault="004972EB" w:rsidP="00347083">
      <w:pPr>
        <w:rPr>
          <w:rFonts w:ascii="Garamond" w:hAnsi="Garamond"/>
          <w:iCs/>
          <w:sz w:val="28"/>
          <w:szCs w:val="28"/>
        </w:rPr>
      </w:pPr>
    </w:p>
    <w:p w14:paraId="2627785C" w14:textId="77777777" w:rsidR="004972EB" w:rsidRDefault="004972EB" w:rsidP="00347083">
      <w:pPr>
        <w:rPr>
          <w:rFonts w:ascii="Garamond" w:hAnsi="Garamond"/>
          <w:iCs/>
        </w:rPr>
      </w:pPr>
    </w:p>
    <w:p w14:paraId="0BD8A17B" w14:textId="77777777" w:rsidR="004972EB" w:rsidRDefault="004972EB" w:rsidP="00347083">
      <w:pPr>
        <w:rPr>
          <w:rFonts w:ascii="Garamond" w:hAnsi="Garamond"/>
          <w:iCs/>
        </w:rPr>
      </w:pPr>
    </w:p>
    <w:p w14:paraId="063727D8" w14:textId="77777777" w:rsidR="00334530" w:rsidRPr="001C736B" w:rsidRDefault="00334530" w:rsidP="00347083">
      <w:pPr>
        <w:jc w:val="center"/>
        <w:rPr>
          <w:rFonts w:ascii="Garamond" w:hAnsi="Garamond"/>
          <w:iCs/>
          <w:szCs w:val="24"/>
        </w:rPr>
      </w:pPr>
    </w:p>
    <w:p w14:paraId="0D003FA5" w14:textId="500EE0D5" w:rsidR="00334530" w:rsidRPr="00BD5AED" w:rsidRDefault="00334530" w:rsidP="00347083">
      <w:pPr>
        <w:pStyle w:val="NoSpacing"/>
        <w:ind w:firstLine="432"/>
        <w:jc w:val="both"/>
        <w:rPr>
          <w:rFonts w:ascii="Garamond" w:eastAsia="MS PMincho" w:hAnsi="Garamond"/>
          <w:sz w:val="24"/>
          <w:szCs w:val="24"/>
        </w:rPr>
      </w:pPr>
      <w:r w:rsidRPr="00BD5AED">
        <w:rPr>
          <w:rFonts w:ascii="Garamond" w:eastAsia="MS PMincho" w:hAnsi="Garamond"/>
          <w:sz w:val="24"/>
          <w:szCs w:val="24"/>
        </w:rPr>
        <w:t>He picked me up at the group home, and he took me to his</w:t>
      </w:r>
      <w:r w:rsidR="00D77423">
        <w:rPr>
          <w:rFonts w:ascii="Garamond" w:eastAsia="MS PMincho" w:hAnsi="Garamond"/>
          <w:sz w:val="24"/>
          <w:szCs w:val="24"/>
        </w:rPr>
        <w:t xml:space="preserve">     </w:t>
      </w:r>
      <w:r w:rsidRPr="00BD5AED">
        <w:rPr>
          <w:rFonts w:ascii="Garamond" w:eastAsia="MS PMincho" w:hAnsi="Garamond"/>
          <w:sz w:val="24"/>
          <w:szCs w:val="24"/>
        </w:rPr>
        <w:t xml:space="preserve"> brother</w:t>
      </w:r>
      <w:r w:rsidR="00A721F5">
        <w:rPr>
          <w:rFonts w:ascii="Garamond" w:eastAsia="MS PMincho" w:hAnsi="Garamond"/>
          <w:sz w:val="24"/>
          <w:szCs w:val="24"/>
        </w:rPr>
        <w:t>’</w:t>
      </w:r>
      <w:r w:rsidRPr="00BD5AED">
        <w:rPr>
          <w:rFonts w:ascii="Garamond" w:eastAsia="MS PMincho" w:hAnsi="Garamond"/>
          <w:sz w:val="24"/>
          <w:szCs w:val="24"/>
        </w:rPr>
        <w:t>s house, and introduced me to my cousin.</w:t>
      </w:r>
    </w:p>
    <w:p w14:paraId="5D965CEE" w14:textId="77777777" w:rsidR="00334530" w:rsidRPr="00BD5AED" w:rsidRDefault="00334530" w:rsidP="00347083">
      <w:pPr>
        <w:pStyle w:val="NoSpacing"/>
        <w:jc w:val="both"/>
        <w:rPr>
          <w:rFonts w:ascii="Garamond" w:eastAsia="MS PMincho" w:hAnsi="Garamond"/>
          <w:sz w:val="24"/>
          <w:szCs w:val="24"/>
        </w:rPr>
      </w:pPr>
      <w:r w:rsidRPr="00BD5AED">
        <w:rPr>
          <w:rFonts w:ascii="Garamond" w:eastAsia="MS PMincho" w:hAnsi="Garamond"/>
          <w:sz w:val="24"/>
          <w:szCs w:val="24"/>
        </w:rPr>
        <w:tab/>
        <w:t>He bought me a Donkey Kong video game…</w:t>
      </w:r>
    </w:p>
    <w:p w14:paraId="6C77F4F1" w14:textId="77777777" w:rsidR="00334530" w:rsidRPr="00BD5AED" w:rsidRDefault="00334530" w:rsidP="00347083">
      <w:pPr>
        <w:pStyle w:val="NoSpacing"/>
        <w:jc w:val="both"/>
        <w:rPr>
          <w:rFonts w:ascii="Garamond" w:eastAsia="MS PMincho" w:hAnsi="Garamond"/>
          <w:sz w:val="24"/>
          <w:szCs w:val="24"/>
        </w:rPr>
      </w:pPr>
      <w:r w:rsidRPr="00BD5AED">
        <w:rPr>
          <w:rFonts w:ascii="Garamond" w:eastAsia="MS PMincho" w:hAnsi="Garamond"/>
          <w:sz w:val="24"/>
          <w:szCs w:val="24"/>
        </w:rPr>
        <w:tab/>
        <w:t>…and then ran off with his brother’s wife!</w:t>
      </w:r>
    </w:p>
    <w:p w14:paraId="50FCC3A0" w14:textId="1A0CBE3A" w:rsidR="00334530" w:rsidRPr="00BD5AED" w:rsidRDefault="00334530" w:rsidP="00347083">
      <w:pPr>
        <w:pStyle w:val="NoSpacing"/>
        <w:jc w:val="both"/>
        <w:rPr>
          <w:rFonts w:ascii="Garamond" w:eastAsia="MS PMincho" w:hAnsi="Garamond"/>
          <w:sz w:val="24"/>
          <w:szCs w:val="24"/>
        </w:rPr>
      </w:pPr>
      <w:r w:rsidRPr="00BD5AED">
        <w:rPr>
          <w:rFonts w:ascii="Garamond" w:eastAsia="MS PMincho" w:hAnsi="Garamond"/>
          <w:sz w:val="24"/>
          <w:szCs w:val="24"/>
        </w:rPr>
        <w:tab/>
      </w:r>
      <w:r w:rsidRPr="00BD5AED">
        <w:rPr>
          <w:rFonts w:ascii="Garamond" w:eastAsia="MS PMincho" w:hAnsi="Garamond"/>
          <w:sz w:val="24"/>
          <w:szCs w:val="24"/>
        </w:rPr>
        <w:tab/>
      </w:r>
      <w:r w:rsidRPr="00BD5AED">
        <w:rPr>
          <w:rFonts w:ascii="Garamond" w:eastAsia="MS PMincho" w:hAnsi="Garamond"/>
          <w:sz w:val="24"/>
          <w:szCs w:val="24"/>
        </w:rPr>
        <w:tab/>
      </w:r>
      <w:r w:rsidRPr="00BD5AED">
        <w:rPr>
          <w:rFonts w:ascii="Garamond" w:eastAsia="MS PMincho" w:hAnsi="Garamond"/>
          <w:sz w:val="24"/>
          <w:szCs w:val="24"/>
        </w:rPr>
        <w:tab/>
      </w:r>
      <w:r w:rsidRPr="00BD5AED">
        <w:rPr>
          <w:rFonts w:ascii="Garamond" w:eastAsia="MS PMincho" w:hAnsi="Garamond"/>
          <w:sz w:val="24"/>
          <w:szCs w:val="24"/>
        </w:rPr>
        <w:tab/>
        <w:t>…so thus</w:t>
      </w:r>
      <w:r w:rsidR="00A721F5">
        <w:rPr>
          <w:rFonts w:ascii="Garamond" w:eastAsia="MS PMincho" w:hAnsi="Garamond"/>
          <w:sz w:val="24"/>
          <w:szCs w:val="24"/>
        </w:rPr>
        <w:t>,</w:t>
      </w:r>
      <w:r w:rsidRPr="00BD5AED">
        <w:rPr>
          <w:rFonts w:ascii="Garamond" w:eastAsia="MS PMincho" w:hAnsi="Garamond"/>
          <w:sz w:val="24"/>
          <w:szCs w:val="24"/>
        </w:rPr>
        <w:t xml:space="preserve"> it went.</w:t>
      </w:r>
    </w:p>
    <w:p w14:paraId="0BE9B78E" w14:textId="77777777" w:rsidR="00334530" w:rsidRPr="00BD5AED" w:rsidRDefault="00334530" w:rsidP="00347083">
      <w:pPr>
        <w:pStyle w:val="NoSpacing"/>
        <w:jc w:val="both"/>
        <w:rPr>
          <w:rFonts w:ascii="Garamond" w:eastAsia="MS PMincho" w:hAnsi="Garamond"/>
          <w:sz w:val="24"/>
          <w:szCs w:val="24"/>
        </w:rPr>
      </w:pPr>
      <w:r w:rsidRPr="00BD5AED">
        <w:rPr>
          <w:rFonts w:ascii="Garamond" w:eastAsia="MS PMincho" w:hAnsi="Garamond"/>
          <w:sz w:val="24"/>
          <w:szCs w:val="24"/>
        </w:rPr>
        <w:tab/>
      </w:r>
      <w:r w:rsidRPr="00BD5AED">
        <w:rPr>
          <w:rFonts w:ascii="Garamond" w:eastAsia="MS PMincho" w:hAnsi="Garamond"/>
          <w:sz w:val="24"/>
          <w:szCs w:val="24"/>
        </w:rPr>
        <w:tab/>
      </w:r>
      <w:r w:rsidRPr="00BD5AED">
        <w:rPr>
          <w:rFonts w:ascii="Garamond" w:eastAsia="MS PMincho" w:hAnsi="Garamond"/>
          <w:sz w:val="24"/>
          <w:szCs w:val="24"/>
        </w:rPr>
        <w:tab/>
      </w:r>
      <w:r w:rsidRPr="00BD5AED">
        <w:rPr>
          <w:rFonts w:ascii="Garamond" w:eastAsia="MS PMincho" w:hAnsi="Garamond"/>
          <w:sz w:val="24"/>
          <w:szCs w:val="24"/>
        </w:rPr>
        <w:tab/>
        <w:t>…as he ran for the hills</w:t>
      </w:r>
    </w:p>
    <w:p w14:paraId="203381AE" w14:textId="77777777" w:rsidR="00334530" w:rsidRPr="00BD5AED" w:rsidRDefault="00334530" w:rsidP="00347083">
      <w:pPr>
        <w:pStyle w:val="NoSpacing"/>
        <w:jc w:val="both"/>
        <w:rPr>
          <w:rFonts w:ascii="Garamond" w:eastAsia="MS PMincho" w:hAnsi="Garamond"/>
          <w:sz w:val="24"/>
          <w:szCs w:val="24"/>
        </w:rPr>
      </w:pPr>
    </w:p>
    <w:p w14:paraId="7302A170" w14:textId="77777777" w:rsidR="00334530" w:rsidRPr="00BD5AED" w:rsidRDefault="00334530" w:rsidP="00347083">
      <w:pPr>
        <w:pStyle w:val="NoSpacing"/>
        <w:jc w:val="both"/>
        <w:rPr>
          <w:rFonts w:ascii="Garamond" w:eastAsia="MS PMincho" w:hAnsi="Garamond"/>
          <w:sz w:val="24"/>
          <w:szCs w:val="24"/>
        </w:rPr>
      </w:pPr>
      <w:r w:rsidRPr="00BD5AED">
        <w:rPr>
          <w:rFonts w:ascii="Garamond" w:eastAsia="MS PMincho" w:hAnsi="Garamond"/>
          <w:sz w:val="24"/>
          <w:szCs w:val="24"/>
        </w:rPr>
        <w:t>And there went family reunification.</w:t>
      </w:r>
    </w:p>
    <w:p w14:paraId="46F82C7D" w14:textId="77777777" w:rsidR="00334530" w:rsidRPr="00BD5AED" w:rsidRDefault="00334530" w:rsidP="00347083">
      <w:pPr>
        <w:pStyle w:val="NoSpacing"/>
        <w:jc w:val="both"/>
        <w:rPr>
          <w:rFonts w:ascii="Garamond" w:eastAsia="MS PMincho" w:hAnsi="Garamond"/>
          <w:sz w:val="24"/>
          <w:szCs w:val="24"/>
        </w:rPr>
      </w:pPr>
      <w:r w:rsidRPr="00BD5AED">
        <w:rPr>
          <w:rFonts w:ascii="Garamond" w:eastAsia="MS PMincho" w:hAnsi="Garamond"/>
          <w:sz w:val="24"/>
          <w:szCs w:val="24"/>
        </w:rPr>
        <w:t>It went up in a flash…</w:t>
      </w:r>
    </w:p>
    <w:p w14:paraId="39CF9958" w14:textId="77777777" w:rsidR="00334530" w:rsidRPr="00BD5AED" w:rsidRDefault="00334530" w:rsidP="00347083">
      <w:pPr>
        <w:pStyle w:val="NoSpacing"/>
        <w:jc w:val="both"/>
        <w:rPr>
          <w:rFonts w:ascii="Garamond" w:eastAsia="MS PMincho" w:hAnsi="Garamond"/>
          <w:sz w:val="24"/>
          <w:szCs w:val="24"/>
        </w:rPr>
      </w:pPr>
      <w:r w:rsidRPr="00BD5AED">
        <w:rPr>
          <w:rFonts w:ascii="Garamond" w:eastAsia="MS PMincho" w:hAnsi="Garamond"/>
          <w:sz w:val="24"/>
          <w:szCs w:val="24"/>
        </w:rPr>
        <w:tab/>
      </w:r>
      <w:r w:rsidRPr="00BD5AED">
        <w:rPr>
          <w:rFonts w:ascii="Garamond" w:eastAsia="MS PMincho" w:hAnsi="Garamond"/>
          <w:sz w:val="24"/>
          <w:szCs w:val="24"/>
        </w:rPr>
        <w:tab/>
      </w:r>
      <w:r w:rsidRPr="00BD5AED">
        <w:rPr>
          <w:rFonts w:ascii="Garamond" w:eastAsia="MS PMincho" w:hAnsi="Garamond"/>
          <w:sz w:val="24"/>
          <w:szCs w:val="24"/>
        </w:rPr>
        <w:tab/>
        <w:t>…as if it was a pack of matches…</w:t>
      </w:r>
    </w:p>
    <w:p w14:paraId="6C3A87F4" w14:textId="77777777" w:rsidR="00334530" w:rsidRPr="00BD5AED" w:rsidRDefault="00334530" w:rsidP="00347083">
      <w:pPr>
        <w:pStyle w:val="NoSpacing"/>
        <w:jc w:val="both"/>
        <w:rPr>
          <w:rFonts w:ascii="Garamond" w:eastAsia="MS PMincho" w:hAnsi="Garamond"/>
          <w:sz w:val="24"/>
          <w:szCs w:val="24"/>
        </w:rPr>
      </w:pPr>
      <w:r w:rsidRPr="00BD5AED">
        <w:rPr>
          <w:rFonts w:ascii="Garamond" w:eastAsia="MS PMincho" w:hAnsi="Garamond"/>
          <w:sz w:val="24"/>
          <w:szCs w:val="24"/>
        </w:rPr>
        <w:tab/>
      </w:r>
      <w:r w:rsidRPr="00BD5AED">
        <w:rPr>
          <w:rFonts w:ascii="Garamond" w:eastAsia="MS PMincho" w:hAnsi="Garamond"/>
          <w:sz w:val="24"/>
          <w:szCs w:val="24"/>
        </w:rPr>
        <w:tab/>
        <w:t>…and I’ve stricken my last.</w:t>
      </w:r>
    </w:p>
    <w:p w14:paraId="1C7E8451" w14:textId="77777777" w:rsidR="00334530" w:rsidRPr="00BD5AED" w:rsidRDefault="00334530" w:rsidP="00347083">
      <w:pPr>
        <w:pStyle w:val="NoSpacing"/>
        <w:jc w:val="both"/>
        <w:rPr>
          <w:rFonts w:ascii="Garamond" w:eastAsia="MS PMincho" w:hAnsi="Garamond"/>
          <w:sz w:val="24"/>
          <w:szCs w:val="24"/>
        </w:rPr>
      </w:pPr>
      <w:r w:rsidRPr="00BD5AED">
        <w:rPr>
          <w:rFonts w:ascii="Garamond" w:eastAsia="MS PMincho" w:hAnsi="Garamond"/>
          <w:sz w:val="24"/>
          <w:szCs w:val="24"/>
        </w:rPr>
        <w:tab/>
      </w:r>
    </w:p>
    <w:p w14:paraId="3CA6E7D3" w14:textId="77777777" w:rsidR="00334530" w:rsidRPr="00BD5AED" w:rsidRDefault="00334530" w:rsidP="00347083">
      <w:pPr>
        <w:pStyle w:val="NoSpacing"/>
        <w:jc w:val="center"/>
        <w:rPr>
          <w:rFonts w:ascii="Garamond" w:eastAsia="MS PMincho" w:hAnsi="Garamond"/>
          <w:sz w:val="24"/>
          <w:szCs w:val="24"/>
        </w:rPr>
      </w:pPr>
      <w:r w:rsidRPr="00BD5AED">
        <w:rPr>
          <w:rFonts w:ascii="Garamond" w:eastAsia="MS PMincho" w:hAnsi="Garamond"/>
          <w:sz w:val="24"/>
          <w:szCs w:val="24"/>
        </w:rPr>
        <w:t>No one else was coming for me.</w:t>
      </w:r>
    </w:p>
    <w:p w14:paraId="6A185FAB" w14:textId="77777777" w:rsidR="00334530" w:rsidRPr="00BD5AED" w:rsidRDefault="00334530" w:rsidP="00347083">
      <w:pPr>
        <w:pStyle w:val="NoSpacing"/>
        <w:rPr>
          <w:rFonts w:ascii="Garamond" w:eastAsia="MS PMincho" w:hAnsi="Garamond"/>
          <w:sz w:val="24"/>
          <w:szCs w:val="24"/>
        </w:rPr>
      </w:pPr>
    </w:p>
    <w:p w14:paraId="0D0D3834" w14:textId="77777777" w:rsidR="00334530" w:rsidRDefault="00334530" w:rsidP="00193D0A">
      <w:pPr>
        <w:rPr>
          <w:b/>
        </w:rPr>
      </w:pPr>
    </w:p>
    <w:p w14:paraId="4667F988" w14:textId="77777777" w:rsidR="00BD5AED" w:rsidRDefault="00BD5AED" w:rsidP="00193D0A">
      <w:pPr>
        <w:rPr>
          <w:b/>
        </w:rPr>
      </w:pPr>
    </w:p>
    <w:p w14:paraId="7CF93A73" w14:textId="77777777" w:rsidR="00BD5AED" w:rsidRDefault="00BD5AED" w:rsidP="00193D0A">
      <w:pPr>
        <w:rPr>
          <w:b/>
        </w:rPr>
      </w:pPr>
    </w:p>
    <w:p w14:paraId="4AED8D78" w14:textId="77777777" w:rsidR="00BD5AED" w:rsidRDefault="00BD5AED" w:rsidP="00193D0A">
      <w:pPr>
        <w:rPr>
          <w:b/>
        </w:rPr>
      </w:pPr>
    </w:p>
    <w:p w14:paraId="16590E49" w14:textId="77777777" w:rsidR="00BD5AED" w:rsidRDefault="00BD5AED" w:rsidP="00193D0A">
      <w:pPr>
        <w:rPr>
          <w:b/>
        </w:rPr>
      </w:pPr>
    </w:p>
    <w:p w14:paraId="7185CA41" w14:textId="77777777" w:rsidR="00BD5AED" w:rsidRDefault="00BD5AED" w:rsidP="00193D0A">
      <w:pPr>
        <w:rPr>
          <w:b/>
        </w:rPr>
      </w:pPr>
    </w:p>
    <w:p w14:paraId="083B1417" w14:textId="77777777" w:rsidR="00BD5AED" w:rsidRDefault="00BD5AED" w:rsidP="00193D0A">
      <w:pPr>
        <w:rPr>
          <w:b/>
        </w:rPr>
      </w:pPr>
    </w:p>
    <w:p w14:paraId="4661303D" w14:textId="77777777" w:rsidR="004E5372"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CCB79F8" w14:textId="6EFEF746" w:rsidR="004E5372" w:rsidRPr="00FB0556"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7512C980" w14:textId="7CE81873" w:rsidR="004E5372" w:rsidRPr="00FB0556" w:rsidRDefault="004E5372" w:rsidP="004E5372">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23</w:t>
      </w:r>
    </w:p>
    <w:p w14:paraId="578C241E" w14:textId="77777777" w:rsidR="00BD5AED" w:rsidRDefault="00BD5AED" w:rsidP="00193D0A">
      <w:pPr>
        <w:rPr>
          <w:b/>
        </w:rPr>
      </w:pPr>
    </w:p>
    <w:p w14:paraId="7AE364CC" w14:textId="77777777" w:rsidR="00BD5AED" w:rsidRDefault="00BD5AED" w:rsidP="00193D0A">
      <w:pPr>
        <w:rPr>
          <w:b/>
        </w:rPr>
      </w:pPr>
    </w:p>
    <w:p w14:paraId="06DB0BA0" w14:textId="77777777" w:rsidR="00BD5AED" w:rsidRDefault="00BD5AED" w:rsidP="00193D0A">
      <w:pPr>
        <w:rPr>
          <w:b/>
        </w:rPr>
      </w:pPr>
    </w:p>
    <w:p w14:paraId="68500735" w14:textId="77777777" w:rsidR="00BD5AED" w:rsidRDefault="00BD5AED" w:rsidP="00193D0A">
      <w:pPr>
        <w:rPr>
          <w:b/>
        </w:rPr>
      </w:pPr>
    </w:p>
    <w:p w14:paraId="208B9706" w14:textId="77777777" w:rsidR="00BD5AED" w:rsidRPr="004E5372" w:rsidRDefault="00BD5AED" w:rsidP="00193D0A">
      <w:pPr>
        <w:rPr>
          <w:b/>
          <w:sz w:val="32"/>
          <w:szCs w:val="32"/>
        </w:rPr>
      </w:pPr>
    </w:p>
    <w:p w14:paraId="0CDFC41F" w14:textId="77777777" w:rsidR="00BD5AED" w:rsidRDefault="00BD5AED" w:rsidP="00193D0A">
      <w:pPr>
        <w:rPr>
          <w:b/>
        </w:rPr>
      </w:pPr>
    </w:p>
    <w:p w14:paraId="7B7DEEA4" w14:textId="77777777" w:rsidR="00BD5AED" w:rsidRPr="004E5372" w:rsidRDefault="00BD5AED" w:rsidP="00193D0A">
      <w:pPr>
        <w:rPr>
          <w:b/>
          <w:sz w:val="32"/>
          <w:szCs w:val="32"/>
        </w:rPr>
      </w:pPr>
    </w:p>
    <w:p w14:paraId="1E759A6D" w14:textId="77777777" w:rsidR="00BD5AED" w:rsidRDefault="00BD5AED" w:rsidP="00193D0A">
      <w:pPr>
        <w:rPr>
          <w:b/>
        </w:rPr>
      </w:pPr>
    </w:p>
    <w:p w14:paraId="62A0EAB6" w14:textId="77777777" w:rsidR="00BD5AED" w:rsidRDefault="00BD5AED" w:rsidP="00193D0A">
      <w:pPr>
        <w:rPr>
          <w:b/>
        </w:rPr>
      </w:pPr>
    </w:p>
    <w:p w14:paraId="3C1042A3" w14:textId="77777777" w:rsidR="00756A6F" w:rsidRPr="00AC273C" w:rsidRDefault="00756A6F" w:rsidP="00347083">
      <w:pPr>
        <w:jc w:val="center"/>
        <w:rPr>
          <w:rFonts w:ascii="Garamond" w:hAnsi="Garamond"/>
          <w:iCs/>
          <w:szCs w:val="24"/>
        </w:rPr>
      </w:pPr>
    </w:p>
    <w:p w14:paraId="56D93810" w14:textId="77777777" w:rsidR="00756A6F" w:rsidRPr="00E30BDC" w:rsidRDefault="00756A6F" w:rsidP="00347083">
      <w:pPr>
        <w:pStyle w:val="NoSpacing"/>
        <w:ind w:firstLine="432"/>
        <w:jc w:val="both"/>
        <w:rPr>
          <w:rFonts w:ascii="Garamond" w:eastAsia="MS PMincho" w:hAnsi="Garamond"/>
          <w:sz w:val="24"/>
          <w:szCs w:val="24"/>
        </w:rPr>
      </w:pPr>
      <w:r w:rsidRPr="00E30BDC">
        <w:rPr>
          <w:rFonts w:ascii="Garamond" w:eastAsia="MS PMincho" w:hAnsi="Garamond"/>
          <w:sz w:val="24"/>
          <w:szCs w:val="24"/>
        </w:rPr>
        <w:t xml:space="preserve">You know it, as well as I know it, that it was nothing short of a nightmare for my therapist the second I stepped a half of a foot into her office. </w:t>
      </w:r>
    </w:p>
    <w:p w14:paraId="66489746" w14:textId="7C788AF1" w:rsidR="00756A6F" w:rsidRPr="00E30BDC" w:rsidRDefault="00756A6F" w:rsidP="00347083">
      <w:pPr>
        <w:pStyle w:val="NoSpacing"/>
        <w:ind w:firstLine="432"/>
        <w:jc w:val="both"/>
        <w:rPr>
          <w:rFonts w:ascii="Garamond" w:eastAsia="MS PMincho" w:hAnsi="Garamond"/>
          <w:sz w:val="24"/>
          <w:szCs w:val="24"/>
        </w:rPr>
      </w:pPr>
      <w:r w:rsidRPr="00E30BDC">
        <w:rPr>
          <w:rFonts w:ascii="Garamond" w:eastAsia="MS PMincho" w:hAnsi="Garamond"/>
          <w:sz w:val="24"/>
          <w:szCs w:val="24"/>
        </w:rPr>
        <w:t>This was the day that I had broken a few records that I had pulled off my therapist</w:t>
      </w:r>
      <w:r w:rsidR="00A721F5">
        <w:rPr>
          <w:rFonts w:ascii="Garamond" w:eastAsia="MS PMincho" w:hAnsi="Garamond"/>
          <w:sz w:val="24"/>
          <w:szCs w:val="24"/>
        </w:rPr>
        <w:t>’</w:t>
      </w:r>
      <w:r w:rsidRPr="00E30BDC">
        <w:rPr>
          <w:rFonts w:ascii="Garamond" w:eastAsia="MS PMincho" w:hAnsi="Garamond"/>
          <w:sz w:val="24"/>
          <w:szCs w:val="24"/>
        </w:rPr>
        <w:t xml:space="preserve">s shelf. </w:t>
      </w:r>
    </w:p>
    <w:p w14:paraId="09E053FD" w14:textId="43F9DA8E" w:rsidR="00756A6F" w:rsidRPr="00E30BDC" w:rsidRDefault="003A265E" w:rsidP="00347083">
      <w:pPr>
        <w:pStyle w:val="NoSpacing"/>
        <w:ind w:firstLine="432"/>
        <w:jc w:val="both"/>
        <w:rPr>
          <w:rFonts w:ascii="Garamond" w:eastAsia="MS PMincho" w:hAnsi="Garamond"/>
          <w:sz w:val="24"/>
          <w:szCs w:val="24"/>
        </w:rPr>
      </w:pPr>
      <w:r>
        <w:rPr>
          <w:rFonts w:ascii="Garamond" w:eastAsia="MS PMincho" w:hAnsi="Garamond"/>
          <w:sz w:val="24"/>
          <w:szCs w:val="24"/>
        </w:rPr>
        <w:t>I</w:t>
      </w:r>
      <w:r w:rsidR="00756A6F" w:rsidRPr="00E30BDC">
        <w:rPr>
          <w:rFonts w:ascii="Garamond" w:eastAsia="MS PMincho" w:hAnsi="Garamond"/>
          <w:sz w:val="24"/>
          <w:szCs w:val="24"/>
        </w:rPr>
        <w:t xml:space="preserve"> had pulled everything off the shelves, and it wasn’t just records that went through her pretty… fucking …window. </w:t>
      </w:r>
    </w:p>
    <w:p w14:paraId="7E02D88A" w14:textId="4CC8AB1D" w:rsidR="00756A6F" w:rsidRPr="00E30BDC" w:rsidRDefault="003A265E" w:rsidP="00347083">
      <w:pPr>
        <w:pStyle w:val="NoSpacing"/>
        <w:ind w:firstLine="432"/>
        <w:jc w:val="both"/>
        <w:rPr>
          <w:rFonts w:ascii="Garamond" w:eastAsia="MS PMincho" w:hAnsi="Garamond"/>
          <w:sz w:val="24"/>
          <w:szCs w:val="24"/>
        </w:rPr>
      </w:pPr>
      <w:r>
        <w:rPr>
          <w:rFonts w:ascii="Garamond" w:eastAsia="MS PMincho" w:hAnsi="Garamond"/>
          <w:sz w:val="24"/>
          <w:szCs w:val="24"/>
        </w:rPr>
        <w:t>I</w:t>
      </w:r>
      <w:r w:rsidR="00756A6F" w:rsidRPr="00E30BDC">
        <w:rPr>
          <w:rFonts w:ascii="Garamond" w:eastAsia="MS PMincho" w:hAnsi="Garamond"/>
          <w:sz w:val="24"/>
          <w:szCs w:val="24"/>
        </w:rPr>
        <w:t xml:space="preserve"> had pulled everything off her desk too. </w:t>
      </w:r>
    </w:p>
    <w:p w14:paraId="4E3A18D9" w14:textId="5905D6D5" w:rsidR="00756A6F" w:rsidRPr="00E30BDC" w:rsidRDefault="00756A6F" w:rsidP="00347083">
      <w:pPr>
        <w:pStyle w:val="NoSpacing"/>
        <w:ind w:firstLine="432"/>
        <w:jc w:val="both"/>
        <w:rPr>
          <w:rFonts w:ascii="Garamond" w:eastAsia="MS PMincho" w:hAnsi="Garamond"/>
          <w:sz w:val="24"/>
          <w:szCs w:val="24"/>
        </w:rPr>
      </w:pPr>
      <w:r w:rsidRPr="00E30BDC">
        <w:rPr>
          <w:rFonts w:ascii="Garamond" w:eastAsia="MS PMincho" w:hAnsi="Garamond"/>
          <w:sz w:val="24"/>
          <w:szCs w:val="24"/>
        </w:rPr>
        <w:t>And then the entire therapist</w:t>
      </w:r>
      <w:r w:rsidR="00A721F5">
        <w:rPr>
          <w:rFonts w:ascii="Garamond" w:eastAsia="MS PMincho" w:hAnsi="Garamond"/>
          <w:sz w:val="24"/>
          <w:szCs w:val="24"/>
        </w:rPr>
        <w:t>’</w:t>
      </w:r>
      <w:r w:rsidRPr="00E30BDC">
        <w:rPr>
          <w:rFonts w:ascii="Garamond" w:eastAsia="MS PMincho" w:hAnsi="Garamond"/>
          <w:sz w:val="24"/>
          <w:szCs w:val="24"/>
        </w:rPr>
        <w:t>s offi</w:t>
      </w:r>
      <w:r w:rsidR="00A721F5">
        <w:rPr>
          <w:rFonts w:ascii="Garamond" w:eastAsia="MS PMincho" w:hAnsi="Garamond"/>
          <w:sz w:val="24"/>
          <w:szCs w:val="24"/>
        </w:rPr>
        <w:t>ce had become ‘</w:t>
      </w:r>
      <w:r w:rsidR="00EC1B51">
        <w:rPr>
          <w:rFonts w:ascii="Garamond" w:eastAsia="MS PMincho" w:hAnsi="Garamond"/>
          <w:sz w:val="24"/>
          <w:szCs w:val="24"/>
        </w:rPr>
        <w:t>A</w:t>
      </w:r>
      <w:r w:rsidR="00A721F5">
        <w:rPr>
          <w:rFonts w:ascii="Garamond" w:eastAsia="MS PMincho" w:hAnsi="Garamond"/>
          <w:sz w:val="24"/>
          <w:szCs w:val="24"/>
        </w:rPr>
        <w:t xml:space="preserve"> </w:t>
      </w:r>
      <w:r w:rsidR="00EC1B51">
        <w:rPr>
          <w:rFonts w:ascii="Garamond" w:eastAsia="MS PMincho" w:hAnsi="Garamond"/>
          <w:sz w:val="24"/>
          <w:szCs w:val="24"/>
        </w:rPr>
        <w:t>W</w:t>
      </w:r>
      <w:r w:rsidR="00A721F5">
        <w:rPr>
          <w:rFonts w:ascii="Garamond" w:eastAsia="MS PMincho" w:hAnsi="Garamond"/>
          <w:sz w:val="24"/>
          <w:szCs w:val="24"/>
        </w:rPr>
        <w:t>indow,’ to me,</w:t>
      </w:r>
      <w:r w:rsidRPr="00E30BDC">
        <w:rPr>
          <w:rFonts w:ascii="Garamond" w:eastAsia="MS PMincho" w:hAnsi="Garamond"/>
          <w:sz w:val="24"/>
          <w:szCs w:val="24"/>
        </w:rPr>
        <w:t xml:space="preserve"> as I no longer cared about trying… to… aim… my… annoyance at anything specific.</w:t>
      </w:r>
    </w:p>
    <w:p w14:paraId="25D81A45" w14:textId="77777777" w:rsidR="00756A6F" w:rsidRPr="00E30BDC" w:rsidRDefault="00756A6F" w:rsidP="00347083">
      <w:pPr>
        <w:pStyle w:val="NoSpacing"/>
        <w:ind w:firstLine="432"/>
        <w:jc w:val="both"/>
        <w:rPr>
          <w:rFonts w:ascii="Garamond" w:eastAsia="MS PMincho" w:hAnsi="Garamond"/>
          <w:sz w:val="24"/>
          <w:szCs w:val="24"/>
        </w:rPr>
      </w:pPr>
      <w:r w:rsidRPr="00E30BDC">
        <w:rPr>
          <w:rFonts w:ascii="Garamond" w:eastAsia="MS PMincho" w:hAnsi="Garamond"/>
          <w:sz w:val="24"/>
          <w:szCs w:val="24"/>
        </w:rPr>
        <w:t xml:space="preserve">Every therapy session I have ever had, had some degree of my refusal to speak about my family in it. </w:t>
      </w:r>
    </w:p>
    <w:p w14:paraId="6E748FF2" w14:textId="77777777" w:rsidR="00756A6F" w:rsidRPr="00E30BDC" w:rsidRDefault="00756A6F" w:rsidP="00347083">
      <w:pPr>
        <w:pStyle w:val="NoSpacing"/>
        <w:ind w:firstLine="432"/>
        <w:jc w:val="both"/>
        <w:rPr>
          <w:rFonts w:ascii="Garamond" w:eastAsia="MS PMincho" w:hAnsi="Garamond"/>
          <w:sz w:val="24"/>
          <w:szCs w:val="24"/>
        </w:rPr>
      </w:pPr>
      <w:r w:rsidRPr="00E30BDC">
        <w:rPr>
          <w:rFonts w:ascii="Garamond" w:eastAsia="MS PMincho" w:hAnsi="Garamond"/>
          <w:sz w:val="24"/>
          <w:szCs w:val="24"/>
        </w:rPr>
        <w:t>Followed by an emotional outburst of some sort.</w:t>
      </w:r>
    </w:p>
    <w:p w14:paraId="08C330AD" w14:textId="496B0B66" w:rsidR="00756A6F" w:rsidRPr="00E30BDC" w:rsidRDefault="00756A6F" w:rsidP="00347083">
      <w:pPr>
        <w:pStyle w:val="NoSpacing"/>
        <w:ind w:firstLine="432"/>
        <w:jc w:val="both"/>
        <w:rPr>
          <w:rFonts w:ascii="Garamond" w:eastAsia="MS PMincho" w:hAnsi="Garamond"/>
          <w:sz w:val="24"/>
          <w:szCs w:val="24"/>
        </w:rPr>
      </w:pPr>
      <w:r w:rsidRPr="00E30BDC">
        <w:rPr>
          <w:rFonts w:ascii="Garamond" w:eastAsia="MS PMincho" w:hAnsi="Garamond"/>
          <w:sz w:val="24"/>
          <w:szCs w:val="24"/>
        </w:rPr>
        <w:t>We never did get the chance to learn how to properly express one</w:t>
      </w:r>
      <w:r w:rsidR="00955F50">
        <w:rPr>
          <w:rFonts w:ascii="Garamond" w:eastAsia="MS PMincho" w:hAnsi="Garamond"/>
          <w:sz w:val="24"/>
          <w:szCs w:val="24"/>
        </w:rPr>
        <w:t>’</w:t>
      </w:r>
      <w:r w:rsidRPr="00E30BDC">
        <w:rPr>
          <w:rFonts w:ascii="Garamond" w:eastAsia="MS PMincho" w:hAnsi="Garamond"/>
          <w:sz w:val="24"/>
          <w:szCs w:val="24"/>
        </w:rPr>
        <w:t xml:space="preserve">s emotions… </w:t>
      </w:r>
    </w:p>
    <w:p w14:paraId="432F16C4" w14:textId="66826CF0" w:rsidR="00756A6F" w:rsidRPr="00E30BDC" w:rsidRDefault="00756A6F" w:rsidP="00347083">
      <w:pPr>
        <w:pStyle w:val="NoSpacing"/>
        <w:ind w:firstLine="432"/>
        <w:jc w:val="both"/>
        <w:rPr>
          <w:rFonts w:ascii="Garamond" w:eastAsia="MS PMincho" w:hAnsi="Garamond"/>
          <w:sz w:val="24"/>
          <w:szCs w:val="24"/>
        </w:rPr>
      </w:pPr>
      <w:r w:rsidRPr="00E30BDC">
        <w:rPr>
          <w:rFonts w:ascii="Garamond" w:eastAsia="MS PMincho" w:hAnsi="Garamond"/>
          <w:sz w:val="24"/>
          <w:szCs w:val="24"/>
        </w:rPr>
        <w:t>…but I was expressing them now</w:t>
      </w:r>
      <w:r w:rsidR="00955F50">
        <w:rPr>
          <w:rFonts w:ascii="Garamond" w:eastAsia="MS PMincho" w:hAnsi="Garamond"/>
          <w:sz w:val="24"/>
          <w:szCs w:val="24"/>
        </w:rPr>
        <w:t>.</w:t>
      </w:r>
    </w:p>
    <w:p w14:paraId="008946B5" w14:textId="77777777" w:rsidR="00756A6F" w:rsidRPr="00E30BDC" w:rsidRDefault="00756A6F" w:rsidP="00347083">
      <w:pPr>
        <w:pStyle w:val="NoSpacing"/>
        <w:jc w:val="both"/>
        <w:rPr>
          <w:rFonts w:ascii="Garamond" w:eastAsia="MS PMincho" w:hAnsi="Garamond"/>
          <w:sz w:val="24"/>
          <w:szCs w:val="24"/>
        </w:rPr>
      </w:pPr>
    </w:p>
    <w:p w14:paraId="2D6A37A4" w14:textId="77777777" w:rsidR="00756A6F" w:rsidRDefault="00756A6F" w:rsidP="00347083">
      <w:pPr>
        <w:jc w:val="center"/>
        <w:rPr>
          <w:rFonts w:ascii="Garamond" w:hAnsi="Garamond"/>
          <w:iCs/>
          <w:sz w:val="44"/>
          <w:szCs w:val="44"/>
        </w:rPr>
      </w:pPr>
    </w:p>
    <w:p w14:paraId="50DE17C0" w14:textId="77777777" w:rsidR="004E5372"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bookmarkStart w:id="0" w:name="_GoBack"/>
      <w:bookmarkEnd w:id="0"/>
    </w:p>
    <w:p w14:paraId="299EF148" w14:textId="12B1FA5A" w:rsidR="004E5372" w:rsidRPr="00FB0556"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519B1FE9" w14:textId="6C53E0EE" w:rsidR="004E5372" w:rsidRPr="00FB0556" w:rsidRDefault="004E5372" w:rsidP="004E5372">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24</w:t>
      </w:r>
    </w:p>
    <w:p w14:paraId="1F3A6CB2" w14:textId="77777777" w:rsidR="00756A6F" w:rsidRDefault="00756A6F" w:rsidP="00347083">
      <w:pPr>
        <w:rPr>
          <w:rFonts w:ascii="Garamond" w:hAnsi="Garamond"/>
          <w:iCs/>
        </w:rPr>
      </w:pPr>
    </w:p>
    <w:p w14:paraId="1F68BBFD" w14:textId="77777777" w:rsidR="00756A6F" w:rsidRDefault="00756A6F" w:rsidP="00347083">
      <w:pPr>
        <w:rPr>
          <w:rFonts w:ascii="Garamond" w:hAnsi="Garamond"/>
          <w:iCs/>
        </w:rPr>
      </w:pPr>
    </w:p>
    <w:p w14:paraId="10008BCA" w14:textId="77777777" w:rsidR="00756A6F" w:rsidRDefault="00756A6F" w:rsidP="00347083">
      <w:pPr>
        <w:rPr>
          <w:rFonts w:ascii="Garamond" w:hAnsi="Garamond"/>
          <w:iCs/>
        </w:rPr>
      </w:pPr>
    </w:p>
    <w:p w14:paraId="7FFF84AB" w14:textId="77777777" w:rsidR="00756A6F" w:rsidRDefault="00756A6F" w:rsidP="00347083">
      <w:pPr>
        <w:rPr>
          <w:rFonts w:ascii="Garamond" w:hAnsi="Garamond"/>
          <w:iCs/>
        </w:rPr>
      </w:pPr>
    </w:p>
    <w:p w14:paraId="08918E7C" w14:textId="77777777" w:rsidR="00756A6F" w:rsidRDefault="00756A6F" w:rsidP="00347083">
      <w:pPr>
        <w:rPr>
          <w:rFonts w:ascii="Garamond" w:hAnsi="Garamond"/>
          <w:iCs/>
        </w:rPr>
      </w:pPr>
    </w:p>
    <w:p w14:paraId="5313CFFC" w14:textId="77777777" w:rsidR="00756A6F" w:rsidRDefault="00756A6F" w:rsidP="00347083">
      <w:pPr>
        <w:rPr>
          <w:rFonts w:ascii="Garamond" w:hAnsi="Garamond"/>
          <w:iCs/>
        </w:rPr>
      </w:pPr>
    </w:p>
    <w:p w14:paraId="34E12291" w14:textId="68E8F2C2" w:rsidR="00E05C3C" w:rsidRDefault="00E05C3C" w:rsidP="00347083">
      <w:pPr>
        <w:rPr>
          <w:rFonts w:ascii="Garamond" w:hAnsi="Garamond"/>
          <w:iCs/>
        </w:rPr>
      </w:pPr>
    </w:p>
    <w:p w14:paraId="0D042BC9" w14:textId="77777777" w:rsidR="00E05C3C" w:rsidRPr="004E5372" w:rsidRDefault="00E05C3C" w:rsidP="00347083">
      <w:pPr>
        <w:rPr>
          <w:rFonts w:ascii="Garamond" w:hAnsi="Garamond"/>
          <w:iCs/>
          <w:sz w:val="40"/>
          <w:szCs w:val="40"/>
        </w:rPr>
      </w:pPr>
    </w:p>
    <w:p w14:paraId="45C0AB36" w14:textId="77777777" w:rsidR="00756A6F" w:rsidRPr="00C40C47" w:rsidRDefault="00756A6F" w:rsidP="00347083">
      <w:pPr>
        <w:jc w:val="center"/>
        <w:rPr>
          <w:rFonts w:ascii="Garamond" w:hAnsi="Garamond"/>
          <w:iCs/>
          <w:szCs w:val="24"/>
        </w:rPr>
      </w:pPr>
    </w:p>
    <w:p w14:paraId="0B75055F" w14:textId="77777777" w:rsidR="00756A6F" w:rsidRPr="00C40C47" w:rsidRDefault="00756A6F" w:rsidP="00347083">
      <w:pPr>
        <w:jc w:val="center"/>
        <w:rPr>
          <w:rFonts w:ascii="Garamond" w:hAnsi="Garamond"/>
          <w:b/>
          <w:iCs/>
          <w:szCs w:val="24"/>
        </w:rPr>
      </w:pPr>
    </w:p>
    <w:p w14:paraId="235BBD51"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I’ve escaped plenty of times already, but I usually had nowhere to go, so I usually wasn’t gone long.</w:t>
      </w:r>
    </w:p>
    <w:p w14:paraId="117AA1EC" w14:textId="2F343DE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I wo</w:t>
      </w:r>
      <w:r w:rsidR="00A721F5">
        <w:rPr>
          <w:rFonts w:ascii="Garamond" w:eastAsia="MS PMincho" w:hAnsi="Garamond"/>
          <w:sz w:val="24"/>
          <w:szCs w:val="24"/>
        </w:rPr>
        <w:t>uld usually escape when I had co</w:t>
      </w:r>
      <w:r w:rsidRPr="00CB1C3D">
        <w:rPr>
          <w:rFonts w:ascii="Garamond" w:eastAsia="MS PMincho" w:hAnsi="Garamond"/>
          <w:sz w:val="24"/>
          <w:szCs w:val="24"/>
        </w:rPr>
        <w:t xml:space="preserve">me up on money. Like for instance, the cash box in the secretary’s office… …before… </w:t>
      </w:r>
    </w:p>
    <w:p w14:paraId="28A297E1"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…they grated up the window, preventing me from squeezing in, and thru the bars.</w:t>
      </w:r>
    </w:p>
    <w:p w14:paraId="00A94E9C" w14:textId="657B7150"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I would climb into the window and steal</w:t>
      </w:r>
      <w:r w:rsidR="00A721F5">
        <w:rPr>
          <w:rFonts w:ascii="Garamond" w:eastAsia="MS PMincho" w:hAnsi="Garamond"/>
          <w:sz w:val="24"/>
          <w:szCs w:val="24"/>
        </w:rPr>
        <w:t>,</w:t>
      </w:r>
      <w:r w:rsidRPr="00CB1C3D">
        <w:rPr>
          <w:rFonts w:ascii="Garamond" w:eastAsia="MS PMincho" w:hAnsi="Garamond"/>
          <w:sz w:val="24"/>
          <w:szCs w:val="24"/>
        </w:rPr>
        <w:t xml:space="preserve"> $20 or $30 at a time…</w:t>
      </w:r>
    </w:p>
    <w:p w14:paraId="7A396F2A" w14:textId="77777777"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t xml:space="preserve">…I never took it all. </w:t>
      </w:r>
    </w:p>
    <w:p w14:paraId="086A9CD1"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I didn’t really want them to know, but they probably did know…</w:t>
      </w:r>
    </w:p>
    <w:p w14:paraId="7D0EB4FF" w14:textId="5B451283"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t>…but I d</w:t>
      </w:r>
      <w:r w:rsidR="00FA474D">
        <w:rPr>
          <w:rFonts w:ascii="Garamond" w:eastAsia="MS PMincho" w:hAnsi="Garamond"/>
          <w:sz w:val="24"/>
          <w:szCs w:val="24"/>
        </w:rPr>
        <w:t>on</w:t>
      </w:r>
      <w:r w:rsidRPr="00CB1C3D">
        <w:rPr>
          <w:rFonts w:ascii="Garamond" w:eastAsia="MS PMincho" w:hAnsi="Garamond"/>
          <w:sz w:val="24"/>
          <w:szCs w:val="24"/>
        </w:rPr>
        <w:t>’t know</w:t>
      </w:r>
      <w:r w:rsidR="00FA474D">
        <w:rPr>
          <w:rFonts w:ascii="Garamond" w:eastAsia="MS PMincho" w:hAnsi="Garamond"/>
          <w:sz w:val="24"/>
          <w:szCs w:val="24"/>
        </w:rPr>
        <w:t>?</w:t>
      </w:r>
    </w:p>
    <w:p w14:paraId="384287E2" w14:textId="1F9327C2"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 xml:space="preserve">       They didn’t figure it out for a long time, or at least they didn’t do an</w:t>
      </w:r>
      <w:r w:rsidR="00F262EF">
        <w:rPr>
          <w:rFonts w:ascii="Garamond" w:eastAsia="MS PMincho" w:hAnsi="Garamond"/>
          <w:sz w:val="24"/>
          <w:szCs w:val="24"/>
        </w:rPr>
        <w:t>ything about it for a long time.</w:t>
      </w:r>
    </w:p>
    <w:p w14:paraId="6B63BCA5" w14:textId="55336AD8"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t>Again, I don’t know</w:t>
      </w:r>
      <w:r w:rsidR="008002DD">
        <w:rPr>
          <w:rFonts w:ascii="Garamond" w:eastAsia="MS PMincho" w:hAnsi="Garamond"/>
          <w:sz w:val="24"/>
          <w:szCs w:val="24"/>
        </w:rPr>
        <w:t>.</w:t>
      </w:r>
    </w:p>
    <w:p w14:paraId="6C48F415" w14:textId="3CBA046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It went on for a</w:t>
      </w:r>
      <w:r w:rsidR="00904A0E">
        <w:rPr>
          <w:rFonts w:ascii="Garamond" w:eastAsia="MS PMincho" w:hAnsi="Garamond"/>
          <w:sz w:val="24"/>
          <w:szCs w:val="24"/>
        </w:rPr>
        <w:t>t least</w:t>
      </w:r>
      <w:r w:rsidRPr="00CB1C3D">
        <w:rPr>
          <w:rFonts w:ascii="Garamond" w:eastAsia="MS PMincho" w:hAnsi="Garamond"/>
          <w:sz w:val="24"/>
          <w:szCs w:val="24"/>
        </w:rPr>
        <w:t xml:space="preserve"> 8 months. Something would happen that would upset me. It could have been anything from questions about my mother, to questions about my father</w:t>
      </w:r>
      <w:r w:rsidR="008002DD">
        <w:rPr>
          <w:rFonts w:ascii="Garamond" w:eastAsia="MS PMincho" w:hAnsi="Garamond"/>
          <w:sz w:val="24"/>
          <w:szCs w:val="24"/>
        </w:rPr>
        <w:t>.</w:t>
      </w:r>
    </w:p>
    <w:p w14:paraId="45C8CA6E"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Or just hurting my feelings someway.</w:t>
      </w:r>
    </w:p>
    <w:p w14:paraId="430AC117"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It was easy back then. </w:t>
      </w:r>
    </w:p>
    <w:p w14:paraId="0E9E751D"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Anything I couldn’t emotionally deal with, turned violent, and then through the embarrassment of that violence, I would have to run away.</w:t>
      </w:r>
    </w:p>
    <w:p w14:paraId="6FFF8045"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lastRenderedPageBreak/>
        <w:t>At least get away from it for a little while. But I couldn’t get too far from it, because I was usually locked down with the problem. Me.</w:t>
      </w:r>
    </w:p>
    <w:p w14:paraId="37E8D3BF" w14:textId="77777777"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t>But I still tried.</w:t>
      </w:r>
    </w:p>
    <w:p w14:paraId="7A1029D0" w14:textId="15BE7F55" w:rsidR="00756A6F" w:rsidRPr="00CB1C3D" w:rsidRDefault="00724D1F" w:rsidP="00724D1F">
      <w:pPr>
        <w:pStyle w:val="NoSpacing"/>
        <w:jc w:val="both"/>
        <w:rPr>
          <w:rFonts w:ascii="Garamond" w:eastAsia="MS PMincho" w:hAnsi="Garamond"/>
          <w:sz w:val="24"/>
          <w:szCs w:val="24"/>
        </w:rPr>
      </w:pPr>
      <w:r>
        <w:rPr>
          <w:rFonts w:ascii="Garamond" w:eastAsia="MS PMincho" w:hAnsi="Garamond"/>
          <w:sz w:val="24"/>
          <w:szCs w:val="24"/>
        </w:rPr>
        <w:t xml:space="preserve">        </w:t>
      </w:r>
      <w:r w:rsidR="00756A6F" w:rsidRPr="00CB1C3D">
        <w:rPr>
          <w:rFonts w:ascii="Garamond" w:eastAsia="MS PMincho" w:hAnsi="Garamond"/>
          <w:sz w:val="24"/>
          <w:szCs w:val="24"/>
        </w:rPr>
        <w:t>And when I did try, I never really did get to</w:t>
      </w:r>
      <w:r w:rsidR="00EB5542">
        <w:rPr>
          <w:rFonts w:ascii="Garamond" w:eastAsia="MS PMincho" w:hAnsi="Garamond"/>
          <w:sz w:val="24"/>
          <w:szCs w:val="24"/>
        </w:rPr>
        <w:t>o</w:t>
      </w:r>
      <w:r w:rsidR="00756A6F" w:rsidRPr="00CB1C3D">
        <w:rPr>
          <w:rFonts w:ascii="Garamond" w:eastAsia="MS PMincho" w:hAnsi="Garamond"/>
          <w:sz w:val="24"/>
          <w:szCs w:val="24"/>
        </w:rPr>
        <w:t xml:space="preserve"> far.</w:t>
      </w:r>
    </w:p>
    <w:p w14:paraId="59211230" w14:textId="6C8939A1"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 xml:space="preserve">        I usually ended up at th</w:t>
      </w:r>
      <w:r w:rsidR="00606015">
        <w:rPr>
          <w:rFonts w:ascii="Garamond" w:eastAsia="MS PMincho" w:hAnsi="Garamond"/>
          <w:sz w:val="24"/>
          <w:szCs w:val="24"/>
        </w:rPr>
        <w:t>e nearest liquor store, or 7-11.</w:t>
      </w:r>
      <w:r w:rsidRPr="00CB1C3D">
        <w:rPr>
          <w:rFonts w:ascii="Garamond" w:eastAsia="MS PMincho" w:hAnsi="Garamond"/>
          <w:sz w:val="24"/>
          <w:szCs w:val="24"/>
        </w:rPr>
        <w:t xml:space="preserve"> And there was a pretty good chance of finding me on the side of the wall that had the most shade to it.</w:t>
      </w:r>
    </w:p>
    <w:p w14:paraId="64C39E91" w14:textId="77777777"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t>And when you did find me…?</w:t>
      </w:r>
    </w:p>
    <w:p w14:paraId="3FA7066E" w14:textId="722C4E35" w:rsidR="00756A6F" w:rsidRPr="00CB1C3D" w:rsidRDefault="00DF541D" w:rsidP="00DF541D">
      <w:pPr>
        <w:pStyle w:val="NoSpacing"/>
        <w:jc w:val="both"/>
        <w:rPr>
          <w:rFonts w:ascii="Garamond" w:eastAsia="MS PMincho" w:hAnsi="Garamond"/>
          <w:sz w:val="24"/>
          <w:szCs w:val="24"/>
        </w:rPr>
      </w:pPr>
      <w:r>
        <w:rPr>
          <w:rFonts w:ascii="Garamond" w:eastAsia="MS PMincho" w:hAnsi="Garamond"/>
          <w:sz w:val="24"/>
          <w:szCs w:val="24"/>
        </w:rPr>
        <w:t xml:space="preserve">        </w:t>
      </w:r>
      <w:r w:rsidR="00756A6F" w:rsidRPr="00CB1C3D">
        <w:rPr>
          <w:rFonts w:ascii="Garamond" w:eastAsia="MS PMincho" w:hAnsi="Garamond"/>
          <w:sz w:val="24"/>
          <w:szCs w:val="24"/>
        </w:rPr>
        <w:t>…you’d find me lying a glutton in empty candy wrappers, and empty Slurpee cups.</w:t>
      </w:r>
    </w:p>
    <w:p w14:paraId="05AE7711" w14:textId="77777777"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t xml:space="preserve">Yeah, that was about as far as it went. </w:t>
      </w:r>
    </w:p>
    <w:p w14:paraId="111A7722" w14:textId="41781514" w:rsidR="00756A6F" w:rsidRPr="00CB1C3D" w:rsidRDefault="00AF2285" w:rsidP="00347083">
      <w:pPr>
        <w:pStyle w:val="NoSpacing"/>
        <w:ind w:left="1728" w:firstLine="432"/>
        <w:jc w:val="both"/>
        <w:rPr>
          <w:rFonts w:ascii="Garamond" w:eastAsia="MS PMincho" w:hAnsi="Garamond"/>
          <w:sz w:val="24"/>
          <w:szCs w:val="24"/>
        </w:rPr>
      </w:pPr>
      <w:r>
        <w:rPr>
          <w:rFonts w:ascii="Garamond" w:eastAsia="MS PMincho" w:hAnsi="Garamond"/>
          <w:sz w:val="24"/>
          <w:szCs w:val="24"/>
        </w:rPr>
        <w:t>(Shit, I had nowhere else to go.</w:t>
      </w:r>
      <w:r w:rsidR="00756A6F" w:rsidRPr="00CB1C3D">
        <w:rPr>
          <w:rFonts w:ascii="Garamond" w:eastAsia="MS PMincho" w:hAnsi="Garamond"/>
          <w:sz w:val="24"/>
          <w:szCs w:val="24"/>
        </w:rPr>
        <w:t xml:space="preserve">) </w:t>
      </w:r>
    </w:p>
    <w:p w14:paraId="3F59106B"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I always started back on my own if they took too long to come get me. </w:t>
      </w:r>
    </w:p>
    <w:p w14:paraId="56D7B422" w14:textId="0E3C12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So</w:t>
      </w:r>
      <w:r w:rsidR="00A721F5">
        <w:rPr>
          <w:rFonts w:ascii="Garamond" w:eastAsia="MS PMincho" w:hAnsi="Garamond"/>
          <w:sz w:val="24"/>
          <w:szCs w:val="24"/>
        </w:rPr>
        <w:t>,</w:t>
      </w:r>
      <w:r w:rsidRPr="00CB1C3D">
        <w:rPr>
          <w:rFonts w:ascii="Garamond" w:eastAsia="MS PMincho" w:hAnsi="Garamond"/>
          <w:sz w:val="24"/>
          <w:szCs w:val="24"/>
        </w:rPr>
        <w:t xml:space="preserve"> it was either here blanketed in butterfingers, or walking back to the compound that you would find me.</w:t>
      </w:r>
    </w:p>
    <w:p w14:paraId="2C265F55" w14:textId="67B33BD9"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One time, I was really… really upset, and had split for about two weeks. It would have been longer, but I ran into that damn psychiatrist of mine, while she was jogg</w:t>
      </w:r>
      <w:r w:rsidR="00F878D4">
        <w:rPr>
          <w:rFonts w:ascii="Garamond" w:eastAsia="MS PMincho" w:hAnsi="Garamond"/>
          <w:sz w:val="24"/>
          <w:szCs w:val="24"/>
        </w:rPr>
        <w:t xml:space="preserve">ing with her college roommates. </w:t>
      </w:r>
      <w:r w:rsidRPr="00CB1C3D">
        <w:rPr>
          <w:rFonts w:ascii="Garamond" w:eastAsia="MS PMincho" w:hAnsi="Garamond"/>
          <w:sz w:val="24"/>
          <w:szCs w:val="24"/>
        </w:rPr>
        <w:t>And I somehow allowed her to talk me into going back to the group home</w:t>
      </w:r>
      <w:r w:rsidR="00694F8D">
        <w:rPr>
          <w:rFonts w:ascii="Garamond" w:eastAsia="MS PMincho" w:hAnsi="Garamond"/>
          <w:sz w:val="24"/>
          <w:szCs w:val="24"/>
        </w:rPr>
        <w:t>.</w:t>
      </w:r>
    </w:p>
    <w:p w14:paraId="572417B2" w14:textId="77777777"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t>Now let me explain this one a little bit more…</w:t>
      </w:r>
    </w:p>
    <w:p w14:paraId="1EADDD02" w14:textId="77777777" w:rsidR="00756A6F" w:rsidRPr="00CB1C3D" w:rsidRDefault="00756A6F" w:rsidP="00347083">
      <w:pPr>
        <w:pStyle w:val="NoSpacing"/>
        <w:jc w:val="both"/>
        <w:rPr>
          <w:rFonts w:ascii="Garamond" w:eastAsia="MS PMincho" w:hAnsi="Garamond"/>
          <w:sz w:val="24"/>
          <w:szCs w:val="24"/>
        </w:rPr>
      </w:pPr>
    </w:p>
    <w:p w14:paraId="0F046B4C"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This was right after I had that “episode” in my therapist’s office, from that father-family-reunification-fiasco-gone-wrong thing. </w:t>
      </w:r>
    </w:p>
    <w:p w14:paraId="379506B8" w14:textId="500952F5"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And it was just after I was released from Riverside General Hospital from a </w:t>
      </w:r>
      <w:r w:rsidR="002370F9" w:rsidRPr="00CB1C3D">
        <w:rPr>
          <w:rFonts w:ascii="Garamond" w:eastAsia="MS PMincho" w:hAnsi="Garamond"/>
          <w:sz w:val="24"/>
          <w:szCs w:val="24"/>
        </w:rPr>
        <w:t>72-hour</w:t>
      </w:r>
      <w:r w:rsidR="00A721F5">
        <w:rPr>
          <w:rFonts w:ascii="Garamond" w:eastAsia="MS PMincho" w:hAnsi="Garamond"/>
          <w:sz w:val="24"/>
          <w:szCs w:val="24"/>
        </w:rPr>
        <w:t>,</w:t>
      </w:r>
      <w:r w:rsidRPr="00CB1C3D">
        <w:rPr>
          <w:rFonts w:ascii="Garamond" w:eastAsia="MS PMincho" w:hAnsi="Garamond"/>
          <w:sz w:val="24"/>
          <w:szCs w:val="24"/>
        </w:rPr>
        <w:t xml:space="preserve"> observation, that I didn’t appreciate very much, but I was brought back to the group home that I’ve been living at for the last year or so.</w:t>
      </w:r>
    </w:p>
    <w:p w14:paraId="6B2F9EF4"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But I didn’t stay long.</w:t>
      </w:r>
    </w:p>
    <w:p w14:paraId="04A6C71F" w14:textId="736650F9" w:rsidR="00756A6F" w:rsidRPr="00CB1C3D" w:rsidRDefault="00756A6F" w:rsidP="00051811">
      <w:pPr>
        <w:pStyle w:val="NoSpacing"/>
        <w:ind w:firstLine="432"/>
        <w:jc w:val="both"/>
        <w:rPr>
          <w:rFonts w:ascii="Garamond" w:eastAsia="MS PMincho" w:hAnsi="Garamond"/>
          <w:sz w:val="24"/>
          <w:szCs w:val="24"/>
        </w:rPr>
      </w:pPr>
      <w:r w:rsidRPr="00CB1C3D">
        <w:rPr>
          <w:rFonts w:ascii="Garamond" w:eastAsia="MS PMincho" w:hAnsi="Garamond"/>
          <w:sz w:val="24"/>
          <w:szCs w:val="24"/>
        </w:rPr>
        <w:t>I was woun</w:t>
      </w:r>
      <w:r w:rsidR="00A721F5">
        <w:rPr>
          <w:rFonts w:ascii="Garamond" w:eastAsia="MS PMincho" w:hAnsi="Garamond"/>
          <w:sz w:val="24"/>
          <w:szCs w:val="24"/>
        </w:rPr>
        <w:t>ded by my being abandoned by my</w:t>
      </w:r>
      <w:r w:rsidRPr="00CB1C3D">
        <w:rPr>
          <w:rFonts w:ascii="Garamond" w:eastAsia="MS PMincho" w:hAnsi="Garamond"/>
          <w:sz w:val="24"/>
          <w:szCs w:val="24"/>
        </w:rPr>
        <w:t xml:space="preserve"> biological father. I’d already locked away any pain I had from being sold out by my mother, and step-father years earlier… </w:t>
      </w:r>
    </w:p>
    <w:p w14:paraId="0D31B473" w14:textId="229CFD28"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t xml:space="preserve">… and then this new abandonment development, </w:t>
      </w:r>
      <w:r w:rsidR="004302DB" w:rsidRPr="00CB1C3D">
        <w:rPr>
          <w:rFonts w:ascii="Garamond" w:eastAsia="MS PMincho" w:hAnsi="Garamond"/>
          <w:sz w:val="24"/>
          <w:szCs w:val="24"/>
        </w:rPr>
        <w:t>opened</w:t>
      </w:r>
      <w:r w:rsidRPr="00CB1C3D">
        <w:rPr>
          <w:rFonts w:ascii="Garamond" w:eastAsia="MS PMincho" w:hAnsi="Garamond"/>
          <w:sz w:val="24"/>
          <w:szCs w:val="24"/>
        </w:rPr>
        <w:t xml:space="preserve"> old wounds… </w:t>
      </w:r>
    </w:p>
    <w:p w14:paraId="4209E2E3"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You see, I’d already accepted my world around me. And then my therapist threw me that bouquet of hope. </w:t>
      </w:r>
    </w:p>
    <w:p w14:paraId="32F7A249" w14:textId="58CF6D3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I’ve already accepted…the lonelines</w:t>
      </w:r>
      <w:r w:rsidR="005D30E2">
        <w:rPr>
          <w:rFonts w:ascii="Garamond" w:eastAsia="MS PMincho" w:hAnsi="Garamond"/>
          <w:sz w:val="24"/>
          <w:szCs w:val="24"/>
        </w:rPr>
        <w:t>s, and the coldness of that lone</w:t>
      </w:r>
      <w:r w:rsidRPr="00CB1C3D">
        <w:rPr>
          <w:rFonts w:ascii="Garamond" w:eastAsia="MS PMincho" w:hAnsi="Garamond"/>
          <w:sz w:val="24"/>
          <w:szCs w:val="24"/>
        </w:rPr>
        <w:t>lines</w:t>
      </w:r>
      <w:r w:rsidR="00855D67">
        <w:rPr>
          <w:rFonts w:ascii="Garamond" w:eastAsia="MS PMincho" w:hAnsi="Garamond"/>
          <w:sz w:val="24"/>
          <w:szCs w:val="24"/>
        </w:rPr>
        <w:t>s in me</w:t>
      </w:r>
      <w:r w:rsidRPr="00CB1C3D">
        <w:rPr>
          <w:rFonts w:ascii="Garamond" w:eastAsia="MS PMincho" w:hAnsi="Garamond"/>
          <w:sz w:val="24"/>
          <w:szCs w:val="24"/>
        </w:rPr>
        <w:t xml:space="preserve">. </w:t>
      </w:r>
      <w:r w:rsidRPr="00CB1C3D">
        <w:rPr>
          <w:rFonts w:ascii="Garamond" w:eastAsia="MS PMincho" w:hAnsi="Garamond"/>
          <w:sz w:val="24"/>
          <w:szCs w:val="24"/>
        </w:rPr>
        <w:tab/>
      </w:r>
    </w:p>
    <w:p w14:paraId="61199F1D" w14:textId="31F40CA5"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lastRenderedPageBreak/>
        <w:t>I’d already accepted … my life, to be what it was…</w:t>
      </w:r>
      <w:r w:rsidR="00062959">
        <w:rPr>
          <w:rFonts w:ascii="Garamond" w:eastAsia="MS PMincho" w:hAnsi="Garamond"/>
          <w:sz w:val="24"/>
          <w:szCs w:val="24"/>
        </w:rPr>
        <w:t>?</w:t>
      </w:r>
    </w:p>
    <w:p w14:paraId="2EF9F826" w14:textId="27F08686"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r>
      <w:r w:rsidRPr="00CB1C3D">
        <w:rPr>
          <w:rFonts w:ascii="Garamond" w:eastAsia="MS PMincho" w:hAnsi="Garamond"/>
          <w:sz w:val="24"/>
          <w:szCs w:val="24"/>
        </w:rPr>
        <w:tab/>
      </w:r>
      <w:r w:rsidRPr="00CB1C3D">
        <w:rPr>
          <w:rFonts w:ascii="Garamond" w:eastAsia="MS PMincho" w:hAnsi="Garamond"/>
          <w:sz w:val="24"/>
          <w:szCs w:val="24"/>
        </w:rPr>
        <w:tab/>
      </w:r>
      <w:r w:rsidRPr="00CB1C3D">
        <w:rPr>
          <w:rFonts w:ascii="Garamond" w:eastAsia="MS PMincho" w:hAnsi="Garamond"/>
          <w:sz w:val="24"/>
          <w:szCs w:val="24"/>
        </w:rPr>
        <w:tab/>
      </w:r>
      <w:r w:rsidRPr="00CB1C3D">
        <w:rPr>
          <w:rFonts w:ascii="Garamond" w:eastAsia="MS PMincho" w:hAnsi="Garamond"/>
          <w:sz w:val="24"/>
          <w:szCs w:val="24"/>
        </w:rPr>
        <w:tab/>
        <w:t>…</w:t>
      </w:r>
      <w:r w:rsidR="00855D67">
        <w:rPr>
          <w:rFonts w:ascii="Garamond" w:eastAsia="MS PMincho" w:hAnsi="Garamond"/>
          <w:sz w:val="24"/>
          <w:szCs w:val="24"/>
        </w:rPr>
        <w:t xml:space="preserve"> M</w:t>
      </w:r>
      <w:r w:rsidRPr="00CB1C3D">
        <w:rPr>
          <w:rFonts w:ascii="Garamond" w:eastAsia="MS PMincho" w:hAnsi="Garamond"/>
          <w:sz w:val="24"/>
          <w:szCs w:val="24"/>
        </w:rPr>
        <w:t>y life.</w:t>
      </w:r>
    </w:p>
    <w:p w14:paraId="46B190C3" w14:textId="77777777"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r>
      <w:r w:rsidRPr="00CB1C3D">
        <w:rPr>
          <w:rFonts w:ascii="Garamond" w:eastAsia="MS PMincho" w:hAnsi="Garamond"/>
          <w:sz w:val="24"/>
          <w:szCs w:val="24"/>
        </w:rPr>
        <w:tab/>
      </w:r>
      <w:r w:rsidRPr="00CB1C3D">
        <w:rPr>
          <w:rFonts w:ascii="Garamond" w:eastAsia="MS PMincho" w:hAnsi="Garamond"/>
          <w:sz w:val="24"/>
          <w:szCs w:val="24"/>
        </w:rPr>
        <w:tab/>
        <w:t>And that was all there was to it.</w:t>
      </w:r>
    </w:p>
    <w:p w14:paraId="40E99DFA"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Nothing was going to change, and nobody wanted anything to do with me.</w:t>
      </w:r>
    </w:p>
    <w:p w14:paraId="5D5E62B9" w14:textId="65D008E1"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An</w:t>
      </w:r>
      <w:r w:rsidR="00855D67">
        <w:rPr>
          <w:rFonts w:ascii="Garamond" w:eastAsia="MS PMincho" w:hAnsi="Garamond"/>
          <w:sz w:val="24"/>
          <w:szCs w:val="24"/>
        </w:rPr>
        <w:t>d</w:t>
      </w:r>
      <w:r w:rsidRPr="00CB1C3D">
        <w:rPr>
          <w:rFonts w:ascii="Garamond" w:eastAsia="MS PMincho" w:hAnsi="Garamond"/>
          <w:sz w:val="24"/>
          <w:szCs w:val="24"/>
        </w:rPr>
        <w:t xml:space="preserve"> until that psychiatrist of mine </w:t>
      </w:r>
      <w:r w:rsidR="004E5372" w:rsidRPr="00CB1C3D">
        <w:rPr>
          <w:rFonts w:ascii="Garamond" w:eastAsia="MS PMincho" w:hAnsi="Garamond"/>
          <w:sz w:val="24"/>
          <w:szCs w:val="24"/>
        </w:rPr>
        <w:t>opened</w:t>
      </w:r>
      <w:r w:rsidR="00855D67">
        <w:rPr>
          <w:rFonts w:ascii="Garamond" w:eastAsia="MS PMincho" w:hAnsi="Garamond"/>
          <w:sz w:val="24"/>
          <w:szCs w:val="24"/>
        </w:rPr>
        <w:t xml:space="preserve"> that</w:t>
      </w:r>
      <w:r w:rsidRPr="00CB1C3D">
        <w:rPr>
          <w:rFonts w:ascii="Garamond" w:eastAsia="MS PMincho" w:hAnsi="Garamond"/>
          <w:sz w:val="24"/>
          <w:szCs w:val="24"/>
        </w:rPr>
        <w:t xml:space="preserve"> flood of possibilities, I was fine.</w:t>
      </w:r>
    </w:p>
    <w:p w14:paraId="08FE4A6C" w14:textId="3F867556" w:rsidR="00756A6F" w:rsidRPr="00CB1C3D" w:rsidRDefault="00085BE0" w:rsidP="00347083">
      <w:pPr>
        <w:pStyle w:val="NoSpacing"/>
        <w:ind w:firstLine="432"/>
        <w:jc w:val="both"/>
        <w:rPr>
          <w:rFonts w:ascii="Garamond" w:eastAsia="MS PMincho" w:hAnsi="Garamond"/>
          <w:sz w:val="24"/>
          <w:szCs w:val="24"/>
        </w:rPr>
      </w:pPr>
      <w:r>
        <w:rPr>
          <w:rFonts w:ascii="Garamond" w:eastAsia="MS PMincho" w:hAnsi="Garamond"/>
          <w:sz w:val="24"/>
          <w:szCs w:val="24"/>
        </w:rPr>
        <w:t>Allowing</w:t>
      </w:r>
      <w:r w:rsidR="00756A6F" w:rsidRPr="00CB1C3D">
        <w:rPr>
          <w:rFonts w:ascii="Garamond" w:eastAsia="MS PMincho" w:hAnsi="Garamond"/>
          <w:sz w:val="24"/>
          <w:szCs w:val="24"/>
        </w:rPr>
        <w:t xml:space="preserve"> he</w:t>
      </w:r>
      <w:r>
        <w:rPr>
          <w:rFonts w:ascii="Garamond" w:eastAsia="MS PMincho" w:hAnsi="Garamond"/>
          <w:sz w:val="24"/>
          <w:szCs w:val="24"/>
        </w:rPr>
        <w:t>r to</w:t>
      </w:r>
      <w:r w:rsidR="00756A6F" w:rsidRPr="00CB1C3D">
        <w:rPr>
          <w:rFonts w:ascii="Garamond" w:eastAsia="MS PMincho" w:hAnsi="Garamond"/>
          <w:sz w:val="24"/>
          <w:szCs w:val="24"/>
        </w:rPr>
        <w:t xml:space="preserve"> </w:t>
      </w:r>
      <w:r w:rsidR="002370F9" w:rsidRPr="00CB1C3D">
        <w:rPr>
          <w:rFonts w:ascii="Garamond" w:eastAsia="MS PMincho" w:hAnsi="Garamond"/>
          <w:sz w:val="24"/>
          <w:szCs w:val="24"/>
        </w:rPr>
        <w:t>engineer and</w:t>
      </w:r>
      <w:r w:rsidR="00756A6F" w:rsidRPr="00CB1C3D">
        <w:rPr>
          <w:rFonts w:ascii="Garamond" w:eastAsia="MS PMincho" w:hAnsi="Garamond"/>
          <w:sz w:val="24"/>
          <w:szCs w:val="24"/>
        </w:rPr>
        <w:t xml:space="preserve"> influenced me to think differently.</w:t>
      </w:r>
    </w:p>
    <w:p w14:paraId="1E79C456"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Bitch!</w:t>
      </w:r>
    </w:p>
    <w:p w14:paraId="406DEC70" w14:textId="5EFFF74A"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Now I had to just get away from their bull</w:t>
      </w:r>
      <w:r w:rsidR="00A721F5">
        <w:rPr>
          <w:rFonts w:ascii="Garamond" w:eastAsia="MS PMincho" w:hAnsi="Garamond"/>
          <w:sz w:val="24"/>
          <w:szCs w:val="24"/>
        </w:rPr>
        <w:t>shit optimis</w:t>
      </w:r>
      <w:r w:rsidR="00855D67">
        <w:rPr>
          <w:rFonts w:ascii="Garamond" w:eastAsia="MS PMincho" w:hAnsi="Garamond"/>
          <w:sz w:val="24"/>
          <w:szCs w:val="24"/>
        </w:rPr>
        <w:t>m</w:t>
      </w:r>
      <w:r w:rsidR="00A721F5">
        <w:rPr>
          <w:rFonts w:ascii="Garamond" w:eastAsia="MS PMincho" w:hAnsi="Garamond"/>
          <w:sz w:val="24"/>
          <w:szCs w:val="24"/>
        </w:rPr>
        <w:t>, and their</w:t>
      </w:r>
      <w:r w:rsidRPr="00CB1C3D">
        <w:rPr>
          <w:rFonts w:ascii="Garamond" w:eastAsia="MS PMincho" w:hAnsi="Garamond"/>
          <w:sz w:val="24"/>
          <w:szCs w:val="24"/>
        </w:rPr>
        <w:t xml:space="preserve"> crappy pink clouds…</w:t>
      </w:r>
    </w:p>
    <w:p w14:paraId="54144C51" w14:textId="5A08274B" w:rsidR="00756A6F" w:rsidRPr="00CB1C3D" w:rsidRDefault="00756A6F" w:rsidP="00855D67">
      <w:pPr>
        <w:pStyle w:val="NoSpacing"/>
        <w:ind w:firstLine="432"/>
        <w:jc w:val="both"/>
        <w:rPr>
          <w:rFonts w:ascii="Garamond" w:eastAsia="MS PMincho" w:hAnsi="Garamond"/>
          <w:sz w:val="24"/>
          <w:szCs w:val="24"/>
        </w:rPr>
      </w:pPr>
      <w:r w:rsidRPr="00CB1C3D">
        <w:rPr>
          <w:rFonts w:ascii="Garamond" w:eastAsia="MS PMincho" w:hAnsi="Garamond"/>
          <w:sz w:val="24"/>
          <w:szCs w:val="24"/>
        </w:rPr>
        <w:t>Flowers of hope had lost their roots.</w:t>
      </w:r>
    </w:p>
    <w:p w14:paraId="29C0B225" w14:textId="77777777"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r>
    </w:p>
    <w:p w14:paraId="607EEC70" w14:textId="6BA75D7F"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 xml:space="preserve">        …So</w:t>
      </w:r>
      <w:r w:rsidR="00A721F5">
        <w:rPr>
          <w:rFonts w:ascii="Garamond" w:eastAsia="MS PMincho" w:hAnsi="Garamond"/>
          <w:sz w:val="24"/>
          <w:szCs w:val="24"/>
        </w:rPr>
        <w:t>,</w:t>
      </w:r>
      <w:r w:rsidRPr="00CB1C3D">
        <w:rPr>
          <w:rFonts w:ascii="Garamond" w:eastAsia="MS PMincho" w:hAnsi="Garamond"/>
          <w:sz w:val="24"/>
          <w:szCs w:val="24"/>
        </w:rPr>
        <w:t xml:space="preserve"> I got the fuck out of there.</w:t>
      </w:r>
    </w:p>
    <w:p w14:paraId="00416AF8" w14:textId="77777777"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r>
      <w:r w:rsidRPr="00CB1C3D">
        <w:rPr>
          <w:rFonts w:ascii="Garamond" w:eastAsia="MS PMincho" w:hAnsi="Garamond"/>
          <w:sz w:val="24"/>
          <w:szCs w:val="24"/>
        </w:rPr>
        <w:tab/>
      </w:r>
      <w:r w:rsidRPr="00CB1C3D">
        <w:rPr>
          <w:rFonts w:ascii="Garamond" w:eastAsia="MS PMincho" w:hAnsi="Garamond"/>
          <w:sz w:val="24"/>
          <w:szCs w:val="24"/>
        </w:rPr>
        <w:tab/>
        <w:t>But first I needed a car.</w:t>
      </w:r>
    </w:p>
    <w:p w14:paraId="68B15D3F" w14:textId="58A693EA"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No, no. First</w:t>
      </w:r>
      <w:r w:rsidR="00A721F5">
        <w:rPr>
          <w:rFonts w:ascii="Garamond" w:eastAsia="MS PMincho" w:hAnsi="Garamond"/>
          <w:sz w:val="24"/>
          <w:szCs w:val="24"/>
        </w:rPr>
        <w:t>,</w:t>
      </w:r>
      <w:r w:rsidRPr="00CB1C3D">
        <w:rPr>
          <w:rFonts w:ascii="Garamond" w:eastAsia="MS PMincho" w:hAnsi="Garamond"/>
          <w:sz w:val="24"/>
          <w:szCs w:val="24"/>
        </w:rPr>
        <w:t xml:space="preserve"> I needed someone who could drive a car.</w:t>
      </w:r>
    </w:p>
    <w:p w14:paraId="775319B8" w14:textId="77777777" w:rsidR="00756A6F" w:rsidRPr="00CB1C3D" w:rsidRDefault="00756A6F" w:rsidP="00347083">
      <w:pPr>
        <w:pStyle w:val="NoSpacing"/>
        <w:ind w:firstLine="432"/>
        <w:jc w:val="both"/>
        <w:rPr>
          <w:rFonts w:ascii="Garamond" w:eastAsia="MS PMincho" w:hAnsi="Garamond"/>
          <w:sz w:val="24"/>
          <w:szCs w:val="24"/>
        </w:rPr>
      </w:pPr>
    </w:p>
    <w:p w14:paraId="4A0E9C48"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I’ve been down this road before, and I’d gotten a little bit smarter with this whole escaping thing since then, and now I knew the things that were needed, to make my escapes successful</w:t>
      </w:r>
    </w:p>
    <w:p w14:paraId="2D8E5A7D"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Because I also know what happens if you don’t make them successful…</w:t>
      </w:r>
    </w:p>
    <w:p w14:paraId="49322934" w14:textId="77777777" w:rsidR="00756A6F" w:rsidRPr="00CB1C3D" w:rsidRDefault="00756A6F" w:rsidP="00347083">
      <w:pPr>
        <w:pStyle w:val="NoSpacing"/>
        <w:jc w:val="both"/>
        <w:rPr>
          <w:rFonts w:ascii="Garamond" w:eastAsia="MS PMincho" w:hAnsi="Garamond"/>
          <w:sz w:val="24"/>
          <w:szCs w:val="24"/>
        </w:rPr>
      </w:pPr>
    </w:p>
    <w:p w14:paraId="246387C9"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So, I grabbed my 17-year-old friend, and we split by way of the marsh-lands behind us. And a few hours later, after rooting through the bushes and swamp crud, we came out behind Stater bros, where we had stolen a catering truck and driven it to his friend’s house in Loma Linda, Ca.</w:t>
      </w:r>
    </w:p>
    <w:p w14:paraId="195CDFF8" w14:textId="77777777"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t xml:space="preserve">I had gotten drunk for the first time that night. </w:t>
      </w:r>
    </w:p>
    <w:p w14:paraId="3106273E" w14:textId="77777777" w:rsidR="00F04AD0" w:rsidRDefault="00F04AD0" w:rsidP="00F04AD0">
      <w:pPr>
        <w:pStyle w:val="NoSpacing"/>
        <w:ind w:firstLine="432"/>
        <w:jc w:val="both"/>
        <w:rPr>
          <w:rFonts w:ascii="Garamond" w:eastAsia="MS PMincho" w:hAnsi="Garamond"/>
          <w:sz w:val="24"/>
          <w:szCs w:val="24"/>
        </w:rPr>
      </w:pPr>
    </w:p>
    <w:p w14:paraId="4319DEFB" w14:textId="491EAA92" w:rsidR="00756A6F" w:rsidRPr="00CB1C3D" w:rsidRDefault="00756A6F" w:rsidP="00F04AD0">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We ended up at a golf course after picking up my co-defendant’s friend, and his </w:t>
      </w:r>
      <w:r w:rsidR="002370F9" w:rsidRPr="00CB1C3D">
        <w:rPr>
          <w:rFonts w:ascii="Garamond" w:eastAsia="MS PMincho" w:hAnsi="Garamond"/>
          <w:sz w:val="24"/>
          <w:szCs w:val="24"/>
        </w:rPr>
        <w:t>friends’</w:t>
      </w:r>
      <w:r w:rsidRPr="00CB1C3D">
        <w:rPr>
          <w:rFonts w:ascii="Garamond" w:eastAsia="MS PMincho" w:hAnsi="Garamond"/>
          <w:sz w:val="24"/>
          <w:szCs w:val="24"/>
        </w:rPr>
        <w:t xml:space="preserve"> sister.</w:t>
      </w:r>
    </w:p>
    <w:p w14:paraId="528C1DC5"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The sister was 15, and my being 12, she showed me benevolence, warmth, and kindness.</w:t>
      </w:r>
    </w:p>
    <w:p w14:paraId="645EFF8E"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And I was moonstruck.</w:t>
      </w:r>
      <w:r w:rsidRPr="00CB1C3D">
        <w:rPr>
          <w:rFonts w:ascii="Garamond" w:eastAsia="MS PMincho" w:hAnsi="Garamond"/>
          <w:sz w:val="24"/>
          <w:szCs w:val="24"/>
        </w:rPr>
        <w:tab/>
      </w:r>
    </w:p>
    <w:p w14:paraId="2B7EE77E" w14:textId="13FEF5C3"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She already thought I was cute, (she had said so herself,) and she couldn’t believe I was incarcerated with Eric, or whatever the fuck his name was</w:t>
      </w:r>
      <w:r w:rsidR="005D3EBA">
        <w:rPr>
          <w:rFonts w:ascii="Garamond" w:eastAsia="MS PMincho" w:hAnsi="Garamond"/>
          <w:sz w:val="24"/>
          <w:szCs w:val="24"/>
        </w:rPr>
        <w:t>.</w:t>
      </w:r>
      <w:r w:rsidRPr="00CB1C3D">
        <w:rPr>
          <w:rFonts w:ascii="Garamond" w:eastAsia="MS PMincho" w:hAnsi="Garamond"/>
          <w:sz w:val="24"/>
          <w:szCs w:val="24"/>
        </w:rPr>
        <w:t xml:space="preserve"> </w:t>
      </w:r>
    </w:p>
    <w:p w14:paraId="3E839EBF" w14:textId="2F82DC0C"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lastRenderedPageBreak/>
        <w:t>And she</w:t>
      </w:r>
      <w:r w:rsidR="00A721F5">
        <w:rPr>
          <w:rFonts w:ascii="Garamond" w:eastAsia="MS PMincho" w:hAnsi="Garamond"/>
          <w:sz w:val="24"/>
          <w:szCs w:val="24"/>
        </w:rPr>
        <w:t xml:space="preserve"> couldn’t believe that I hadn’t</w:t>
      </w:r>
      <w:r w:rsidRPr="00CB1C3D">
        <w:rPr>
          <w:rFonts w:ascii="Garamond" w:eastAsia="MS PMincho" w:hAnsi="Garamond"/>
          <w:sz w:val="24"/>
          <w:szCs w:val="24"/>
        </w:rPr>
        <w:t xml:space="preserve"> escaped with him… </w:t>
      </w:r>
    </w:p>
    <w:p w14:paraId="5A6DD449" w14:textId="3202799F"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but that</w:t>
      </w:r>
      <w:r w:rsidR="003D55A6">
        <w:rPr>
          <w:rFonts w:ascii="Garamond" w:eastAsia="MS PMincho" w:hAnsi="Garamond"/>
          <w:sz w:val="24"/>
          <w:szCs w:val="24"/>
        </w:rPr>
        <w:t>…</w:t>
      </w:r>
      <w:r w:rsidRPr="00CB1C3D">
        <w:rPr>
          <w:rFonts w:ascii="Garamond" w:eastAsia="MS PMincho" w:hAnsi="Garamond"/>
          <w:sz w:val="24"/>
          <w:szCs w:val="24"/>
        </w:rPr>
        <w:t xml:space="preserve"> </w:t>
      </w:r>
      <w:r w:rsidR="00FC36E8">
        <w:rPr>
          <w:rFonts w:ascii="Garamond" w:eastAsia="MS PMincho" w:hAnsi="Garamond"/>
          <w:sz w:val="24"/>
          <w:szCs w:val="24"/>
        </w:rPr>
        <w:t>‘</w:t>
      </w:r>
      <w:r w:rsidR="003D55A6">
        <w:rPr>
          <w:rFonts w:ascii="Garamond" w:eastAsia="MS PMincho" w:hAnsi="Garamond"/>
          <w:sz w:val="24"/>
          <w:szCs w:val="24"/>
        </w:rPr>
        <w:t>H</w:t>
      </w:r>
      <w:r w:rsidRPr="00CB1C3D">
        <w:rPr>
          <w:rFonts w:ascii="Garamond" w:eastAsia="MS PMincho" w:hAnsi="Garamond"/>
          <w:sz w:val="24"/>
          <w:szCs w:val="24"/>
        </w:rPr>
        <w:t>e</w:t>
      </w:r>
      <w:r w:rsidR="00FC36E8">
        <w:rPr>
          <w:rFonts w:ascii="Garamond" w:eastAsia="MS PMincho" w:hAnsi="Garamond"/>
          <w:sz w:val="24"/>
          <w:szCs w:val="24"/>
        </w:rPr>
        <w:t>’</w:t>
      </w:r>
      <w:r w:rsidR="003D55A6">
        <w:rPr>
          <w:rFonts w:ascii="Garamond" w:eastAsia="MS PMincho" w:hAnsi="Garamond"/>
          <w:sz w:val="24"/>
          <w:szCs w:val="24"/>
        </w:rPr>
        <w:t>…</w:t>
      </w:r>
      <w:r w:rsidRPr="00CB1C3D">
        <w:rPr>
          <w:rFonts w:ascii="Garamond" w:eastAsia="MS PMincho" w:hAnsi="Garamond"/>
          <w:sz w:val="24"/>
          <w:szCs w:val="24"/>
        </w:rPr>
        <w:t xml:space="preserve"> had escaped… with</w:t>
      </w:r>
      <w:r w:rsidR="00B84BAA">
        <w:rPr>
          <w:rFonts w:ascii="Garamond" w:eastAsia="MS PMincho" w:hAnsi="Garamond"/>
          <w:sz w:val="24"/>
          <w:szCs w:val="24"/>
        </w:rPr>
        <w:t>…</w:t>
      </w:r>
      <w:r w:rsidRPr="00CB1C3D">
        <w:rPr>
          <w:rFonts w:ascii="Garamond" w:eastAsia="MS PMincho" w:hAnsi="Garamond"/>
          <w:sz w:val="24"/>
          <w:szCs w:val="24"/>
        </w:rPr>
        <w:t xml:space="preserve"> me.</w:t>
      </w:r>
    </w:p>
    <w:p w14:paraId="4275D8A0" w14:textId="7A1EC9BA"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t>Any</w:t>
      </w:r>
      <w:r w:rsidR="00985982">
        <w:rPr>
          <w:rFonts w:ascii="Garamond" w:eastAsia="MS PMincho" w:hAnsi="Garamond"/>
          <w:sz w:val="24"/>
          <w:szCs w:val="24"/>
        </w:rPr>
        <w:t>ways, she couldn’t believe it.</w:t>
      </w:r>
      <w:r w:rsidRPr="00CB1C3D">
        <w:rPr>
          <w:rFonts w:ascii="Garamond" w:eastAsia="MS PMincho" w:hAnsi="Garamond"/>
          <w:sz w:val="24"/>
          <w:szCs w:val="24"/>
        </w:rPr>
        <w:t xml:space="preserve"> </w:t>
      </w:r>
    </w:p>
    <w:p w14:paraId="3E043F60"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And she would just hug me.</w:t>
      </w:r>
    </w:p>
    <w:p w14:paraId="44002A21"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And hug me.</w:t>
      </w:r>
    </w:p>
    <w:p w14:paraId="555D0F2D"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And hug me. </w:t>
      </w:r>
    </w:p>
    <w:p w14:paraId="6E1C0D5B"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And hug me. </w:t>
      </w:r>
    </w:p>
    <w:p w14:paraId="45395E5C" w14:textId="2353B9C9"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 xml:space="preserve">  </w:t>
      </w:r>
      <w:r w:rsidR="00D4669D">
        <w:rPr>
          <w:rFonts w:ascii="Garamond" w:eastAsia="MS PMincho" w:hAnsi="Garamond"/>
          <w:sz w:val="24"/>
          <w:szCs w:val="24"/>
        </w:rPr>
        <w:t xml:space="preserve">     </w:t>
      </w:r>
      <w:r w:rsidRPr="00CB1C3D">
        <w:rPr>
          <w:rFonts w:ascii="Garamond" w:eastAsia="MS PMincho" w:hAnsi="Garamond"/>
          <w:sz w:val="24"/>
          <w:szCs w:val="24"/>
        </w:rPr>
        <w:t>And oh yeah, did I mention that she would just hug me?</w:t>
      </w:r>
    </w:p>
    <w:p w14:paraId="44E5C477" w14:textId="14A3702C"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So</w:t>
      </w:r>
      <w:r w:rsidR="00A721F5">
        <w:rPr>
          <w:rFonts w:ascii="Garamond" w:eastAsia="MS PMincho" w:hAnsi="Garamond"/>
          <w:sz w:val="24"/>
          <w:szCs w:val="24"/>
        </w:rPr>
        <w:t>,</w:t>
      </w:r>
      <w:r w:rsidRPr="00CB1C3D">
        <w:rPr>
          <w:rFonts w:ascii="Garamond" w:eastAsia="MS PMincho" w:hAnsi="Garamond"/>
          <w:sz w:val="24"/>
          <w:szCs w:val="24"/>
        </w:rPr>
        <w:t xml:space="preserve"> they were drinking Peppermint Schnapps, and when the bottle was passed to me, I had downed at least a pint’s worth of it, to kick off the night.</w:t>
      </w:r>
    </w:p>
    <w:p w14:paraId="3DAEE94A" w14:textId="77777777" w:rsidR="00756A6F" w:rsidRPr="00CB1C3D" w:rsidRDefault="00756A6F" w:rsidP="00347083">
      <w:pPr>
        <w:pStyle w:val="NoSpacing"/>
        <w:ind w:firstLine="432"/>
        <w:jc w:val="both"/>
        <w:rPr>
          <w:rFonts w:ascii="Garamond" w:eastAsia="MS PMincho" w:hAnsi="Garamond"/>
          <w:sz w:val="24"/>
          <w:szCs w:val="24"/>
        </w:rPr>
      </w:pPr>
    </w:p>
    <w:p w14:paraId="7A389079" w14:textId="73DB9F7D" w:rsidR="00756A6F" w:rsidRPr="00CB1C3D" w:rsidRDefault="00756A6F" w:rsidP="00A721F5">
      <w:pPr>
        <w:pStyle w:val="NoSpacing"/>
        <w:ind w:firstLine="432"/>
        <w:jc w:val="both"/>
        <w:rPr>
          <w:rFonts w:ascii="Garamond" w:eastAsia="MS PMincho" w:hAnsi="Garamond"/>
          <w:sz w:val="24"/>
          <w:szCs w:val="24"/>
        </w:rPr>
      </w:pPr>
      <w:r w:rsidRPr="00CB1C3D">
        <w:rPr>
          <w:rFonts w:ascii="Garamond" w:eastAsia="MS PMincho" w:hAnsi="Garamond"/>
          <w:sz w:val="24"/>
          <w:szCs w:val="24"/>
        </w:rPr>
        <w:t>So</w:t>
      </w:r>
      <w:r w:rsidR="00A721F5">
        <w:rPr>
          <w:rFonts w:ascii="Garamond" w:eastAsia="MS PMincho" w:hAnsi="Garamond"/>
          <w:sz w:val="24"/>
          <w:szCs w:val="24"/>
        </w:rPr>
        <w:t>,</w:t>
      </w:r>
      <w:r w:rsidRPr="00CB1C3D">
        <w:rPr>
          <w:rFonts w:ascii="Garamond" w:eastAsia="MS PMincho" w:hAnsi="Garamond"/>
          <w:sz w:val="24"/>
          <w:szCs w:val="24"/>
        </w:rPr>
        <w:t xml:space="preserve"> Peppermint Schnapps was being drank, weed was being smoked, and everybody was happy that we had a fully loaded catering truck at our disposal. </w:t>
      </w:r>
    </w:p>
    <w:p w14:paraId="670B74EE"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And I was happy it had licorice. (Red licorice) </w:t>
      </w:r>
    </w:p>
    <w:p w14:paraId="3D91BBC8" w14:textId="7E4BB862"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So happy, that I ate it in abundance.</w:t>
      </w:r>
    </w:p>
    <w:p w14:paraId="1ADDC206"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Pack after pack, after pack, after pack… </w:t>
      </w:r>
    </w:p>
    <w:p w14:paraId="486915E7"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I don’t really remember the night, just the morning afterwards. </w:t>
      </w:r>
    </w:p>
    <w:p w14:paraId="027A21D4"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I must’ve thrown up in my sleep.</w:t>
      </w:r>
    </w:p>
    <w:p w14:paraId="22706C81"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But it looked more like I had been slaughtered in it.</w:t>
      </w:r>
    </w:p>
    <w:p w14:paraId="4DFF43F7" w14:textId="77777777" w:rsidR="00756A6F" w:rsidRPr="00CB1C3D" w:rsidRDefault="00756A6F" w:rsidP="00347083">
      <w:pPr>
        <w:pStyle w:val="NoSpacing"/>
        <w:ind w:firstLine="720"/>
        <w:jc w:val="both"/>
        <w:rPr>
          <w:rFonts w:ascii="Garamond" w:eastAsia="MS PMincho" w:hAnsi="Garamond"/>
          <w:sz w:val="24"/>
          <w:szCs w:val="24"/>
        </w:rPr>
      </w:pPr>
      <w:r w:rsidRPr="00CB1C3D">
        <w:rPr>
          <w:rFonts w:ascii="Garamond" w:eastAsia="MS PMincho" w:hAnsi="Garamond"/>
          <w:sz w:val="24"/>
          <w:szCs w:val="24"/>
        </w:rPr>
        <w:t xml:space="preserve"> </w:t>
      </w:r>
    </w:p>
    <w:p w14:paraId="54DF46ED" w14:textId="20D02884"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I wound up back at the house where Eric and I had driven</w:t>
      </w:r>
      <w:r w:rsidR="00506DF6">
        <w:rPr>
          <w:rFonts w:ascii="Garamond" w:eastAsia="MS PMincho" w:hAnsi="Garamond"/>
          <w:sz w:val="24"/>
          <w:szCs w:val="24"/>
        </w:rPr>
        <w:t>,</w:t>
      </w:r>
      <w:r w:rsidRPr="00CB1C3D">
        <w:rPr>
          <w:rFonts w:ascii="Garamond" w:eastAsia="MS PMincho" w:hAnsi="Garamond"/>
          <w:sz w:val="24"/>
          <w:szCs w:val="24"/>
        </w:rPr>
        <w:t xml:space="preserve"> to pick up his friend</w:t>
      </w:r>
      <w:r w:rsidR="00506DF6">
        <w:rPr>
          <w:rFonts w:ascii="Garamond" w:eastAsia="MS PMincho" w:hAnsi="Garamond"/>
          <w:sz w:val="24"/>
          <w:szCs w:val="24"/>
        </w:rPr>
        <w:t>,</w:t>
      </w:r>
      <w:r w:rsidRPr="00CB1C3D">
        <w:rPr>
          <w:rFonts w:ascii="Garamond" w:eastAsia="MS PMincho" w:hAnsi="Garamond"/>
          <w:sz w:val="24"/>
          <w:szCs w:val="24"/>
        </w:rPr>
        <w:t xml:space="preserve"> and his </w:t>
      </w:r>
      <w:r w:rsidR="002370F9" w:rsidRPr="00CB1C3D">
        <w:rPr>
          <w:rFonts w:ascii="Garamond" w:eastAsia="MS PMincho" w:hAnsi="Garamond"/>
          <w:sz w:val="24"/>
          <w:szCs w:val="24"/>
        </w:rPr>
        <w:t>friends’</w:t>
      </w:r>
      <w:r w:rsidRPr="00CB1C3D">
        <w:rPr>
          <w:rFonts w:ascii="Garamond" w:eastAsia="MS PMincho" w:hAnsi="Garamond"/>
          <w:sz w:val="24"/>
          <w:szCs w:val="24"/>
        </w:rPr>
        <w:t xml:space="preserve"> sister. I didn’t know where Eric was, and I didn’t really know where I was either, but it was somewhere in Loma Linda.</w:t>
      </w:r>
    </w:p>
    <w:p w14:paraId="14B0D707" w14:textId="77777777" w:rsidR="00756A6F" w:rsidRPr="00CB1C3D" w:rsidRDefault="00756A6F" w:rsidP="00347083">
      <w:pPr>
        <w:pStyle w:val="NoSpacing"/>
        <w:ind w:firstLine="432"/>
        <w:jc w:val="both"/>
        <w:rPr>
          <w:rFonts w:ascii="Garamond" w:eastAsia="MS PMincho" w:hAnsi="Garamond"/>
          <w:sz w:val="24"/>
          <w:szCs w:val="24"/>
        </w:rPr>
      </w:pPr>
    </w:p>
    <w:p w14:paraId="5F35F4B8"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I had cleaned myself up a little bit, but I needed new clothes now, so I left and went outside and walked to a department store to steal some clothes. </w:t>
      </w:r>
    </w:p>
    <w:p w14:paraId="33FA1421" w14:textId="3DC726BC"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When I was done with my shoplifting, I went back to the house I had left from. </w:t>
      </w:r>
    </w:p>
    <w:p w14:paraId="1BE3154D"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I didn’t know what else to do?</w:t>
      </w:r>
    </w:p>
    <w:p w14:paraId="71B4E03E" w14:textId="6A919A15" w:rsidR="00756A6F" w:rsidRPr="00CB1C3D" w:rsidRDefault="008712A7" w:rsidP="00347083">
      <w:pPr>
        <w:pStyle w:val="NoSpacing"/>
        <w:ind w:firstLine="432"/>
        <w:jc w:val="both"/>
        <w:rPr>
          <w:rFonts w:ascii="Garamond" w:eastAsia="MS PMincho" w:hAnsi="Garamond"/>
          <w:sz w:val="24"/>
          <w:szCs w:val="24"/>
        </w:rPr>
      </w:pPr>
      <w:r>
        <w:rPr>
          <w:rFonts w:ascii="Garamond" w:eastAsia="MS PMincho" w:hAnsi="Garamond"/>
          <w:sz w:val="24"/>
          <w:szCs w:val="24"/>
        </w:rPr>
        <w:t>Or where else to go?</w:t>
      </w:r>
    </w:p>
    <w:p w14:paraId="430BB058"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I showed up in time for dinner. And while I was gone, the brother and sister had told their mother about me. And my predicament. </w:t>
      </w:r>
    </w:p>
    <w:p w14:paraId="327909B2" w14:textId="46CA26C1"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So</w:t>
      </w:r>
      <w:r w:rsidR="00A721F5">
        <w:rPr>
          <w:rFonts w:ascii="Garamond" w:eastAsia="MS PMincho" w:hAnsi="Garamond"/>
          <w:sz w:val="24"/>
          <w:szCs w:val="24"/>
        </w:rPr>
        <w:t>,</w:t>
      </w:r>
      <w:r w:rsidRPr="00CB1C3D">
        <w:rPr>
          <w:rFonts w:ascii="Garamond" w:eastAsia="MS PMincho" w:hAnsi="Garamond"/>
          <w:sz w:val="24"/>
          <w:szCs w:val="24"/>
        </w:rPr>
        <w:t xml:space="preserve"> when I got bac</w:t>
      </w:r>
      <w:r w:rsidR="00A721F5">
        <w:rPr>
          <w:rFonts w:ascii="Garamond" w:eastAsia="MS PMincho" w:hAnsi="Garamond"/>
          <w:sz w:val="24"/>
          <w:szCs w:val="24"/>
        </w:rPr>
        <w:t>k, the sister led me to the din</w:t>
      </w:r>
      <w:r w:rsidRPr="00CB1C3D">
        <w:rPr>
          <w:rFonts w:ascii="Garamond" w:eastAsia="MS PMincho" w:hAnsi="Garamond"/>
          <w:sz w:val="24"/>
          <w:szCs w:val="24"/>
        </w:rPr>
        <w:t>ing table, where a plate of food had been set out for me.</w:t>
      </w:r>
    </w:p>
    <w:p w14:paraId="05FF343A"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lastRenderedPageBreak/>
        <w:t>The mother joined us at the table, and then she asked me, “What I planned to do?”</w:t>
      </w:r>
    </w:p>
    <w:p w14:paraId="2A833FA2"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I said, “That I didn’t know?” And her response was, that, she would allow me to stay there for a couple of days, until I could figure things out.</w:t>
      </w:r>
    </w:p>
    <w:p w14:paraId="082CE3ED" w14:textId="02520953"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And that was how I </w:t>
      </w:r>
      <w:r w:rsidR="000C4812">
        <w:rPr>
          <w:rFonts w:ascii="Garamond" w:eastAsia="MS PMincho" w:hAnsi="Garamond"/>
          <w:sz w:val="24"/>
          <w:szCs w:val="24"/>
        </w:rPr>
        <w:t>was</w:t>
      </w:r>
      <w:r w:rsidRPr="00CB1C3D">
        <w:rPr>
          <w:rFonts w:ascii="Garamond" w:eastAsia="MS PMincho" w:hAnsi="Garamond"/>
          <w:sz w:val="24"/>
          <w:szCs w:val="24"/>
        </w:rPr>
        <w:t xml:space="preserve"> t</w:t>
      </w:r>
      <w:r w:rsidR="000C4812">
        <w:rPr>
          <w:rFonts w:ascii="Garamond" w:eastAsia="MS PMincho" w:hAnsi="Garamond"/>
          <w:sz w:val="24"/>
          <w:szCs w:val="24"/>
        </w:rPr>
        <w:t>aken</w:t>
      </w:r>
      <w:r w:rsidRPr="00CB1C3D">
        <w:rPr>
          <w:rFonts w:ascii="Garamond" w:eastAsia="MS PMincho" w:hAnsi="Garamond"/>
          <w:sz w:val="24"/>
          <w:szCs w:val="24"/>
        </w:rPr>
        <w:t xml:space="preserve"> in by a single mother, parenting two teenagers.</w:t>
      </w:r>
    </w:p>
    <w:p w14:paraId="3D30A5CF" w14:textId="094B2FAB" w:rsidR="00756A6F" w:rsidRPr="00CB1C3D" w:rsidRDefault="00AA3697" w:rsidP="001B358B">
      <w:pPr>
        <w:pStyle w:val="NoSpacing"/>
        <w:ind w:firstLine="432"/>
        <w:jc w:val="both"/>
        <w:rPr>
          <w:rFonts w:ascii="Garamond" w:eastAsia="MS PMincho" w:hAnsi="Garamond"/>
          <w:sz w:val="24"/>
          <w:szCs w:val="24"/>
        </w:rPr>
      </w:pPr>
      <w:r>
        <w:rPr>
          <w:rFonts w:ascii="Garamond" w:eastAsia="MS PMincho" w:hAnsi="Garamond"/>
          <w:sz w:val="24"/>
          <w:szCs w:val="24"/>
        </w:rPr>
        <w:t>(A</w:t>
      </w:r>
      <w:r w:rsidR="00756A6F" w:rsidRPr="00CB1C3D">
        <w:rPr>
          <w:rFonts w:ascii="Garamond" w:eastAsia="MS PMincho" w:hAnsi="Garamond"/>
          <w:sz w:val="24"/>
          <w:szCs w:val="24"/>
        </w:rPr>
        <w:t>nd now me.)</w:t>
      </w:r>
    </w:p>
    <w:p w14:paraId="0A6EC016"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I started calling the sister,” Peppermint Patti.”</w:t>
      </w:r>
    </w:p>
    <w:p w14:paraId="55CBD4BF"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And the brother, “Piccolo Pete.” </w:t>
      </w:r>
    </w:p>
    <w:p w14:paraId="07AD8B8A" w14:textId="77777777"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t>I don’t know why?</w:t>
      </w:r>
    </w:p>
    <w:p w14:paraId="27CEF30B" w14:textId="6C457B90"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Well, I know why the ‘Peppermint’ part, but I don’t think either of their names were either, Patti or Pete</w:t>
      </w:r>
      <w:r w:rsidR="00A721F5">
        <w:rPr>
          <w:rFonts w:ascii="Garamond" w:eastAsia="MS PMincho" w:hAnsi="Garamond"/>
          <w:sz w:val="24"/>
          <w:szCs w:val="24"/>
        </w:rPr>
        <w:t xml:space="preserve"> …</w:t>
      </w:r>
      <w:r w:rsidRPr="00CB1C3D">
        <w:rPr>
          <w:rFonts w:ascii="Garamond" w:eastAsia="MS PMincho" w:hAnsi="Garamond"/>
          <w:sz w:val="24"/>
          <w:szCs w:val="24"/>
        </w:rPr>
        <w:t>?</w:t>
      </w:r>
    </w:p>
    <w:p w14:paraId="400904F1" w14:textId="5BDAAF39" w:rsidR="00244AE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Oh, well…</w:t>
      </w:r>
      <w:r w:rsidR="009C09E0">
        <w:rPr>
          <w:rFonts w:ascii="Garamond" w:eastAsia="MS PMincho" w:hAnsi="Garamond"/>
          <w:sz w:val="24"/>
          <w:szCs w:val="24"/>
        </w:rPr>
        <w:t>t</w:t>
      </w:r>
      <w:r w:rsidRPr="00CB1C3D">
        <w:rPr>
          <w:rFonts w:ascii="Garamond" w:eastAsia="MS PMincho" w:hAnsi="Garamond"/>
          <w:sz w:val="24"/>
          <w:szCs w:val="24"/>
        </w:rPr>
        <w:t>here’s no significance t</w:t>
      </w:r>
      <w:r w:rsidR="00CC554B">
        <w:rPr>
          <w:rFonts w:ascii="Garamond" w:eastAsia="MS PMincho" w:hAnsi="Garamond"/>
          <w:sz w:val="24"/>
          <w:szCs w:val="24"/>
        </w:rPr>
        <w:t>o that part of the story anyho</w:t>
      </w:r>
      <w:r w:rsidR="009C09E0">
        <w:rPr>
          <w:rFonts w:ascii="Garamond" w:eastAsia="MS PMincho" w:hAnsi="Garamond"/>
          <w:sz w:val="24"/>
          <w:szCs w:val="24"/>
        </w:rPr>
        <w:t>w,</w:t>
      </w:r>
      <w:r w:rsidRPr="00CB1C3D">
        <w:rPr>
          <w:rFonts w:ascii="Garamond" w:eastAsia="MS PMincho" w:hAnsi="Garamond"/>
          <w:sz w:val="24"/>
          <w:szCs w:val="24"/>
        </w:rPr>
        <w:t xml:space="preserve"> </w:t>
      </w:r>
    </w:p>
    <w:p w14:paraId="494EB288" w14:textId="75F5B39B" w:rsidR="00756A6F" w:rsidRPr="00CB1C3D" w:rsidRDefault="009C09E0" w:rsidP="009C09E0">
      <w:pPr>
        <w:pStyle w:val="NoSpacing"/>
        <w:jc w:val="both"/>
        <w:rPr>
          <w:rFonts w:ascii="Garamond" w:eastAsia="MS PMincho" w:hAnsi="Garamond"/>
          <w:sz w:val="24"/>
          <w:szCs w:val="24"/>
        </w:rPr>
      </w:pPr>
      <w:r>
        <w:rPr>
          <w:rFonts w:ascii="Garamond" w:eastAsia="MS PMincho" w:hAnsi="Garamond"/>
          <w:sz w:val="24"/>
          <w:szCs w:val="24"/>
        </w:rPr>
        <w:t>e</w:t>
      </w:r>
      <w:r w:rsidR="00756A6F" w:rsidRPr="00CB1C3D">
        <w:rPr>
          <w:rFonts w:ascii="Garamond" w:eastAsia="MS PMincho" w:hAnsi="Garamond"/>
          <w:sz w:val="24"/>
          <w:szCs w:val="24"/>
        </w:rPr>
        <w:t xml:space="preserve">xcept that a couple of nights </w:t>
      </w:r>
      <w:r w:rsidR="00972B71">
        <w:rPr>
          <w:rFonts w:ascii="Garamond" w:eastAsia="MS PMincho" w:hAnsi="Garamond"/>
          <w:sz w:val="24"/>
          <w:szCs w:val="24"/>
        </w:rPr>
        <w:t xml:space="preserve">had </w:t>
      </w:r>
      <w:r w:rsidR="00756A6F" w:rsidRPr="00CB1C3D">
        <w:rPr>
          <w:rFonts w:ascii="Garamond" w:eastAsia="MS PMincho" w:hAnsi="Garamond"/>
          <w:sz w:val="24"/>
          <w:szCs w:val="24"/>
        </w:rPr>
        <w:t>turned into a couple of weeks.</w:t>
      </w:r>
    </w:p>
    <w:p w14:paraId="6B23D476" w14:textId="77777777" w:rsidR="00756A6F" w:rsidRPr="00CB1C3D" w:rsidRDefault="00756A6F" w:rsidP="00347083">
      <w:pPr>
        <w:pStyle w:val="NoSpacing"/>
        <w:jc w:val="both"/>
        <w:rPr>
          <w:rFonts w:ascii="Garamond" w:eastAsia="MS PMincho" w:hAnsi="Garamond"/>
          <w:sz w:val="24"/>
          <w:szCs w:val="24"/>
        </w:rPr>
      </w:pPr>
    </w:p>
    <w:p w14:paraId="589A9087"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One day I was crossing the street on my walk back from this department store that I’ve been stealing from, when a group of girls that were jogging by, had stopped.</w:t>
      </w:r>
    </w:p>
    <w:p w14:paraId="3CA766FB" w14:textId="1C4B867C"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They were jogging in </w:t>
      </w:r>
      <w:r w:rsidR="00E33A53" w:rsidRPr="00CB1C3D">
        <w:rPr>
          <w:rFonts w:ascii="Garamond" w:eastAsia="MS PMincho" w:hAnsi="Garamond"/>
          <w:sz w:val="24"/>
          <w:szCs w:val="24"/>
        </w:rPr>
        <w:t>place, while</w:t>
      </w:r>
      <w:r w:rsidRPr="00CB1C3D">
        <w:rPr>
          <w:rFonts w:ascii="Garamond" w:eastAsia="MS PMincho" w:hAnsi="Garamond"/>
          <w:sz w:val="24"/>
          <w:szCs w:val="24"/>
        </w:rPr>
        <w:t xml:space="preserve"> waiting for the light to turn green, so they could continue their jog.</w:t>
      </w:r>
    </w:p>
    <w:p w14:paraId="7D268026" w14:textId="77777777" w:rsidR="00756A6F" w:rsidRPr="00CB1C3D" w:rsidRDefault="00756A6F" w:rsidP="00347083">
      <w:pPr>
        <w:pStyle w:val="NoSpacing"/>
        <w:ind w:left="432" w:firstLine="54"/>
        <w:jc w:val="both"/>
        <w:rPr>
          <w:rFonts w:ascii="Garamond" w:eastAsia="MS PMincho" w:hAnsi="Garamond"/>
          <w:sz w:val="24"/>
          <w:szCs w:val="24"/>
        </w:rPr>
      </w:pPr>
      <w:r w:rsidRPr="00CB1C3D">
        <w:rPr>
          <w:rFonts w:ascii="Garamond" w:eastAsia="MS PMincho" w:hAnsi="Garamond"/>
          <w:sz w:val="24"/>
          <w:szCs w:val="24"/>
        </w:rPr>
        <w:t>And then one of them surprised me when she said… “Travis?”</w:t>
      </w:r>
    </w:p>
    <w:p w14:paraId="490F3142" w14:textId="77777777" w:rsidR="00756A6F" w:rsidRPr="00CB1C3D" w:rsidRDefault="00756A6F" w:rsidP="00347083">
      <w:pPr>
        <w:pStyle w:val="NoSpacing"/>
        <w:jc w:val="both"/>
        <w:rPr>
          <w:rFonts w:ascii="Garamond" w:eastAsia="MS PMincho" w:hAnsi="Garamond"/>
          <w:sz w:val="24"/>
          <w:szCs w:val="24"/>
        </w:rPr>
      </w:pPr>
      <w:r w:rsidRPr="00CB1C3D">
        <w:rPr>
          <w:rFonts w:ascii="Garamond" w:eastAsia="MS PMincho" w:hAnsi="Garamond"/>
          <w:sz w:val="24"/>
          <w:szCs w:val="24"/>
        </w:rPr>
        <w:tab/>
        <w:t xml:space="preserve">…I looked up, and low and behold… </w:t>
      </w:r>
    </w:p>
    <w:p w14:paraId="66E189C4" w14:textId="247A6851" w:rsidR="00756A6F" w:rsidRPr="00CB1C3D" w:rsidRDefault="00756A6F" w:rsidP="00347083">
      <w:pPr>
        <w:pStyle w:val="NoSpacing"/>
        <w:ind w:left="864" w:firstLine="432"/>
        <w:jc w:val="both"/>
        <w:rPr>
          <w:rFonts w:ascii="Garamond" w:eastAsia="MS PMincho" w:hAnsi="Garamond"/>
          <w:sz w:val="24"/>
          <w:szCs w:val="24"/>
        </w:rPr>
      </w:pPr>
      <w:r w:rsidRPr="00CB1C3D">
        <w:rPr>
          <w:rFonts w:ascii="Garamond" w:eastAsia="MS PMincho" w:hAnsi="Garamond"/>
          <w:sz w:val="24"/>
          <w:szCs w:val="24"/>
        </w:rPr>
        <w:t>…</w:t>
      </w:r>
      <w:r w:rsidR="00A721F5">
        <w:rPr>
          <w:rFonts w:ascii="Garamond" w:eastAsia="MS PMincho" w:hAnsi="Garamond"/>
          <w:sz w:val="24"/>
          <w:szCs w:val="24"/>
        </w:rPr>
        <w:t xml:space="preserve"> </w:t>
      </w:r>
      <w:r w:rsidRPr="00CB1C3D">
        <w:rPr>
          <w:rFonts w:ascii="Garamond" w:eastAsia="MS PMincho" w:hAnsi="Garamond"/>
          <w:sz w:val="24"/>
          <w:szCs w:val="24"/>
        </w:rPr>
        <w:t>‘MY FUCKING PSYCHIATRIST.’</w:t>
      </w:r>
    </w:p>
    <w:p w14:paraId="756F0768" w14:textId="77777777" w:rsidR="00756A6F" w:rsidRPr="00CB1C3D" w:rsidRDefault="00756A6F" w:rsidP="00347083">
      <w:pPr>
        <w:pStyle w:val="NoSpacing"/>
        <w:jc w:val="both"/>
        <w:rPr>
          <w:rFonts w:ascii="Garamond" w:eastAsia="MS PMincho" w:hAnsi="Garamond"/>
          <w:sz w:val="24"/>
          <w:szCs w:val="24"/>
        </w:rPr>
      </w:pPr>
    </w:p>
    <w:p w14:paraId="3F7C0D81" w14:textId="11430337" w:rsidR="00756A6F" w:rsidRPr="00CB1C3D" w:rsidRDefault="00756A6F" w:rsidP="00C14070">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She had told her </w:t>
      </w:r>
      <w:r w:rsidR="000C1AD5">
        <w:rPr>
          <w:rFonts w:ascii="Garamond" w:eastAsia="MS PMincho" w:hAnsi="Garamond"/>
          <w:sz w:val="24"/>
          <w:szCs w:val="24"/>
        </w:rPr>
        <w:t>girlfriends t</w:t>
      </w:r>
      <w:r w:rsidRPr="00CB1C3D">
        <w:rPr>
          <w:rFonts w:ascii="Garamond" w:eastAsia="MS PMincho" w:hAnsi="Garamond"/>
          <w:sz w:val="24"/>
          <w:szCs w:val="24"/>
        </w:rPr>
        <w:t xml:space="preserve">o go on, then we just sat on the curb for about an </w:t>
      </w:r>
      <w:r w:rsidR="002370F9" w:rsidRPr="00CB1C3D">
        <w:rPr>
          <w:rFonts w:ascii="Garamond" w:eastAsia="MS PMincho" w:hAnsi="Garamond"/>
          <w:sz w:val="24"/>
          <w:szCs w:val="24"/>
        </w:rPr>
        <w:t>hour and</w:t>
      </w:r>
      <w:r w:rsidRPr="00CB1C3D">
        <w:rPr>
          <w:rFonts w:ascii="Garamond" w:eastAsia="MS PMincho" w:hAnsi="Garamond"/>
          <w:sz w:val="24"/>
          <w:szCs w:val="24"/>
        </w:rPr>
        <w:t xml:space="preserve"> talked. </w:t>
      </w:r>
    </w:p>
    <w:p w14:paraId="151ED6EC" w14:textId="7D44F896"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It was nothing like our therapy sessions</w:t>
      </w:r>
      <w:r w:rsidR="001343CA">
        <w:rPr>
          <w:rFonts w:ascii="Garamond" w:eastAsia="MS PMincho" w:hAnsi="Garamond"/>
          <w:sz w:val="24"/>
          <w:szCs w:val="24"/>
        </w:rPr>
        <w:t>. N</w:t>
      </w:r>
      <w:r w:rsidRPr="00CB1C3D">
        <w:rPr>
          <w:rFonts w:ascii="Garamond" w:eastAsia="MS PMincho" w:hAnsi="Garamond"/>
          <w:sz w:val="24"/>
          <w:szCs w:val="24"/>
        </w:rPr>
        <w:t>ot at all.</w:t>
      </w:r>
    </w:p>
    <w:p w14:paraId="21D7B5B2" w14:textId="65B50635" w:rsidR="00756A6F" w:rsidRPr="00CB1C3D" w:rsidRDefault="00756A6F" w:rsidP="00244AED">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Even though the amount of time we spent talking, was </w:t>
      </w:r>
      <w:r w:rsidR="00280278" w:rsidRPr="00CB1C3D">
        <w:rPr>
          <w:rFonts w:ascii="Garamond" w:eastAsia="MS PMincho" w:hAnsi="Garamond"/>
          <w:sz w:val="24"/>
          <w:szCs w:val="24"/>
        </w:rPr>
        <w:t>the same</w:t>
      </w:r>
      <w:r w:rsidRPr="00CB1C3D">
        <w:rPr>
          <w:rFonts w:ascii="Garamond" w:eastAsia="MS PMincho" w:hAnsi="Garamond"/>
          <w:sz w:val="24"/>
          <w:szCs w:val="24"/>
        </w:rPr>
        <w:t xml:space="preserve"> amount of time we might had spent in our therapy sessions. </w:t>
      </w:r>
    </w:p>
    <w:p w14:paraId="7A8FF689" w14:textId="77777777" w:rsidR="00972B71"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But it was different</w:t>
      </w:r>
      <w:r w:rsidR="000E78B9">
        <w:rPr>
          <w:rFonts w:ascii="Garamond" w:eastAsia="MS PMincho" w:hAnsi="Garamond"/>
          <w:sz w:val="24"/>
          <w:szCs w:val="24"/>
        </w:rPr>
        <w:t xml:space="preserve">. </w:t>
      </w:r>
    </w:p>
    <w:p w14:paraId="6B6234B2" w14:textId="5510A4D2" w:rsidR="00756A6F" w:rsidRPr="00CB1C3D" w:rsidRDefault="000E78B9" w:rsidP="00347083">
      <w:pPr>
        <w:pStyle w:val="NoSpacing"/>
        <w:ind w:firstLine="432"/>
        <w:jc w:val="both"/>
        <w:rPr>
          <w:rFonts w:ascii="Garamond" w:eastAsia="MS PMincho" w:hAnsi="Garamond"/>
          <w:sz w:val="24"/>
          <w:szCs w:val="24"/>
        </w:rPr>
      </w:pPr>
      <w:r>
        <w:rPr>
          <w:rFonts w:ascii="Garamond" w:eastAsia="MS PMincho" w:hAnsi="Garamond"/>
          <w:sz w:val="24"/>
          <w:szCs w:val="24"/>
        </w:rPr>
        <w:t>K</w:t>
      </w:r>
      <w:r w:rsidR="00756A6F" w:rsidRPr="00CB1C3D">
        <w:rPr>
          <w:rFonts w:ascii="Garamond" w:eastAsia="MS PMincho" w:hAnsi="Garamond"/>
          <w:sz w:val="24"/>
          <w:szCs w:val="24"/>
        </w:rPr>
        <w:t xml:space="preserve">ind of? </w:t>
      </w:r>
    </w:p>
    <w:p w14:paraId="318C71FF" w14:textId="77777777" w:rsidR="00756A6F" w:rsidRPr="00CB1C3D" w:rsidRDefault="00756A6F" w:rsidP="00347083">
      <w:pPr>
        <w:pStyle w:val="NoSpacing"/>
        <w:jc w:val="both"/>
        <w:rPr>
          <w:rFonts w:ascii="Garamond" w:eastAsia="MS PMincho" w:hAnsi="Garamond"/>
          <w:sz w:val="24"/>
          <w:szCs w:val="24"/>
        </w:rPr>
      </w:pPr>
    </w:p>
    <w:p w14:paraId="73FE1BAD"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 xml:space="preserve">She convinced me that I should go back. </w:t>
      </w:r>
    </w:p>
    <w:p w14:paraId="7678A618" w14:textId="77777777" w:rsidR="00756A6F" w:rsidRPr="00CB1C3D" w:rsidRDefault="00756A6F" w:rsidP="00347083">
      <w:pPr>
        <w:pStyle w:val="NoSpacing"/>
        <w:ind w:firstLine="432"/>
        <w:jc w:val="both"/>
        <w:rPr>
          <w:rFonts w:ascii="Garamond" w:eastAsia="MS PMincho" w:hAnsi="Garamond"/>
          <w:sz w:val="24"/>
          <w:szCs w:val="24"/>
        </w:rPr>
      </w:pPr>
      <w:r w:rsidRPr="00CB1C3D">
        <w:rPr>
          <w:rFonts w:ascii="Garamond" w:eastAsia="MS PMincho" w:hAnsi="Garamond"/>
          <w:sz w:val="24"/>
          <w:szCs w:val="24"/>
        </w:rPr>
        <w:t>I suppose it didn’t take much convincing.</w:t>
      </w:r>
    </w:p>
    <w:p w14:paraId="0D88D671" w14:textId="77777777" w:rsidR="00756A6F" w:rsidRPr="00CB1C3D" w:rsidRDefault="00756A6F" w:rsidP="00347083">
      <w:pPr>
        <w:pStyle w:val="NoSpacing"/>
        <w:ind w:firstLine="432"/>
        <w:jc w:val="both"/>
        <w:rPr>
          <w:rFonts w:ascii="Garamond" w:eastAsia="MS PMincho" w:hAnsi="Garamond"/>
          <w:sz w:val="24"/>
          <w:szCs w:val="24"/>
        </w:rPr>
      </w:pPr>
    </w:p>
    <w:p w14:paraId="559759EF" w14:textId="55F75788" w:rsidR="00756A6F" w:rsidRPr="00CB1C3D" w:rsidRDefault="00A721F5" w:rsidP="00347083">
      <w:pPr>
        <w:pStyle w:val="NoSpacing"/>
        <w:ind w:firstLine="432"/>
        <w:jc w:val="both"/>
        <w:rPr>
          <w:rFonts w:ascii="Garamond" w:eastAsia="MS PMincho" w:hAnsi="Garamond"/>
          <w:sz w:val="24"/>
          <w:szCs w:val="24"/>
        </w:rPr>
      </w:pPr>
      <w:r>
        <w:rPr>
          <w:rFonts w:ascii="Garamond" w:eastAsia="MS PMincho" w:hAnsi="Garamond"/>
          <w:sz w:val="24"/>
          <w:szCs w:val="24"/>
        </w:rPr>
        <w:t>I’m</w:t>
      </w:r>
      <w:r w:rsidR="00756A6F" w:rsidRPr="00CB1C3D">
        <w:rPr>
          <w:rFonts w:ascii="Garamond" w:eastAsia="MS PMincho" w:hAnsi="Garamond"/>
          <w:sz w:val="24"/>
          <w:szCs w:val="24"/>
        </w:rPr>
        <w:t xml:space="preserve"> </w:t>
      </w:r>
      <w:r w:rsidR="00F50F92">
        <w:rPr>
          <w:rFonts w:ascii="Garamond" w:eastAsia="MS PMincho" w:hAnsi="Garamond"/>
          <w:sz w:val="24"/>
          <w:szCs w:val="24"/>
        </w:rPr>
        <w:t>not even sure I stopped to say,</w:t>
      </w:r>
      <w:r w:rsidR="00756A6F" w:rsidRPr="00CB1C3D">
        <w:rPr>
          <w:rFonts w:ascii="Garamond" w:eastAsia="MS PMincho" w:hAnsi="Garamond"/>
          <w:sz w:val="24"/>
          <w:szCs w:val="24"/>
        </w:rPr>
        <w:t xml:space="preserve"> </w:t>
      </w:r>
      <w:r w:rsidR="00816370">
        <w:rPr>
          <w:rFonts w:ascii="Garamond" w:eastAsia="MS PMincho" w:hAnsi="Garamond"/>
          <w:sz w:val="24"/>
          <w:szCs w:val="24"/>
        </w:rPr>
        <w:t>“</w:t>
      </w:r>
      <w:r w:rsidR="00756A6F" w:rsidRPr="00CB1C3D">
        <w:rPr>
          <w:rFonts w:ascii="Garamond" w:eastAsia="MS PMincho" w:hAnsi="Garamond"/>
          <w:sz w:val="24"/>
          <w:szCs w:val="24"/>
        </w:rPr>
        <w:t>Good bye” to the family that had taken me in</w:t>
      </w:r>
      <w:r w:rsidR="00206221">
        <w:rPr>
          <w:rFonts w:ascii="Garamond" w:eastAsia="MS PMincho" w:hAnsi="Garamond"/>
          <w:sz w:val="24"/>
          <w:szCs w:val="24"/>
        </w:rPr>
        <w:t>.</w:t>
      </w:r>
    </w:p>
    <w:p w14:paraId="3580BC30" w14:textId="77777777" w:rsidR="004E5372"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B4C1FAE" w14:textId="45B7C155" w:rsidR="004E5372" w:rsidRPr="00FB0556"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52682795" w14:textId="2D8440D4" w:rsidR="004E5372" w:rsidRPr="00FB0556" w:rsidRDefault="004E5372" w:rsidP="004E5372">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25</w:t>
      </w:r>
    </w:p>
    <w:p w14:paraId="2A61F819" w14:textId="77777777" w:rsidR="00756A6F" w:rsidRDefault="00756A6F" w:rsidP="00347083">
      <w:pPr>
        <w:pStyle w:val="NoSpacing"/>
        <w:jc w:val="both"/>
        <w:rPr>
          <w:rFonts w:ascii="Garamond" w:eastAsia="MS PMincho" w:hAnsi="Garamond"/>
          <w:sz w:val="24"/>
          <w:szCs w:val="24"/>
        </w:rPr>
      </w:pPr>
    </w:p>
    <w:p w14:paraId="5ABAFE87" w14:textId="77777777" w:rsidR="00262921" w:rsidRDefault="00262921" w:rsidP="00347083">
      <w:pPr>
        <w:pStyle w:val="NoSpacing"/>
        <w:jc w:val="both"/>
        <w:rPr>
          <w:rFonts w:ascii="Garamond" w:eastAsia="MS PMincho" w:hAnsi="Garamond"/>
          <w:sz w:val="24"/>
          <w:szCs w:val="24"/>
        </w:rPr>
      </w:pPr>
    </w:p>
    <w:p w14:paraId="780656A5" w14:textId="77777777" w:rsidR="00262921" w:rsidRDefault="00262921" w:rsidP="00347083">
      <w:pPr>
        <w:pStyle w:val="NoSpacing"/>
        <w:jc w:val="both"/>
        <w:rPr>
          <w:rFonts w:ascii="Garamond" w:eastAsia="MS PMincho" w:hAnsi="Garamond"/>
          <w:sz w:val="24"/>
          <w:szCs w:val="24"/>
        </w:rPr>
      </w:pPr>
    </w:p>
    <w:p w14:paraId="0A8F95EC" w14:textId="77777777" w:rsidR="00262921" w:rsidRDefault="00262921" w:rsidP="00347083">
      <w:pPr>
        <w:pStyle w:val="NoSpacing"/>
        <w:jc w:val="both"/>
        <w:rPr>
          <w:rFonts w:ascii="Garamond" w:eastAsia="MS PMincho" w:hAnsi="Garamond"/>
          <w:sz w:val="24"/>
          <w:szCs w:val="24"/>
        </w:rPr>
      </w:pPr>
    </w:p>
    <w:p w14:paraId="51CC84BA" w14:textId="77777777" w:rsidR="00262921" w:rsidRDefault="00262921" w:rsidP="00347083">
      <w:pPr>
        <w:pStyle w:val="NoSpacing"/>
        <w:jc w:val="both"/>
        <w:rPr>
          <w:rFonts w:ascii="Garamond" w:eastAsia="MS PMincho" w:hAnsi="Garamond"/>
          <w:sz w:val="24"/>
          <w:szCs w:val="24"/>
        </w:rPr>
      </w:pPr>
    </w:p>
    <w:p w14:paraId="62F44492" w14:textId="77777777" w:rsidR="00262921" w:rsidRDefault="00262921" w:rsidP="00347083">
      <w:pPr>
        <w:pStyle w:val="NoSpacing"/>
        <w:jc w:val="both"/>
        <w:rPr>
          <w:rFonts w:ascii="Garamond" w:eastAsia="MS PMincho" w:hAnsi="Garamond"/>
          <w:sz w:val="24"/>
          <w:szCs w:val="24"/>
        </w:rPr>
      </w:pPr>
    </w:p>
    <w:p w14:paraId="73B13159" w14:textId="77777777" w:rsidR="00C67DF9" w:rsidRPr="004E5372" w:rsidRDefault="00C67DF9" w:rsidP="00347083">
      <w:pPr>
        <w:pStyle w:val="NoSpacing"/>
        <w:jc w:val="both"/>
        <w:rPr>
          <w:rFonts w:ascii="Garamond" w:eastAsia="MS PMincho" w:hAnsi="Garamond"/>
          <w:sz w:val="36"/>
          <w:szCs w:val="36"/>
        </w:rPr>
      </w:pPr>
    </w:p>
    <w:p w14:paraId="6B4BB1C4" w14:textId="77777777" w:rsidR="00756A6F" w:rsidRPr="00C40C47" w:rsidRDefault="00756A6F" w:rsidP="00347083">
      <w:pPr>
        <w:jc w:val="center"/>
        <w:rPr>
          <w:rFonts w:ascii="Garamond" w:hAnsi="Garamond"/>
          <w:iCs/>
          <w:szCs w:val="24"/>
        </w:rPr>
      </w:pPr>
    </w:p>
    <w:p w14:paraId="51EF98EC" w14:textId="77777777" w:rsidR="00756A6F" w:rsidRPr="00C40C47" w:rsidRDefault="00756A6F" w:rsidP="00347083">
      <w:pPr>
        <w:jc w:val="center"/>
        <w:rPr>
          <w:rFonts w:ascii="Garamond" w:hAnsi="Garamond"/>
          <w:b/>
          <w:iCs/>
          <w:szCs w:val="24"/>
        </w:rPr>
      </w:pPr>
    </w:p>
    <w:p w14:paraId="6FCA8526" w14:textId="0311B4B0" w:rsidR="00756A6F" w:rsidRPr="00094307" w:rsidRDefault="00756A6F" w:rsidP="00347083">
      <w:pPr>
        <w:pStyle w:val="NoSpacing"/>
        <w:ind w:firstLine="432"/>
        <w:jc w:val="both"/>
        <w:rPr>
          <w:rFonts w:ascii="Garamond" w:eastAsia="MS PMincho" w:hAnsi="Garamond"/>
          <w:sz w:val="24"/>
          <w:szCs w:val="24"/>
        </w:rPr>
      </w:pPr>
      <w:r w:rsidRPr="00094307">
        <w:rPr>
          <w:rFonts w:ascii="Garamond" w:eastAsia="MS PMincho" w:hAnsi="Garamond"/>
          <w:sz w:val="24"/>
          <w:szCs w:val="24"/>
        </w:rPr>
        <w:t>The group home didn’t keep me, so I was sent back to juvenile hall</w:t>
      </w:r>
      <w:r w:rsidR="009E6742">
        <w:rPr>
          <w:rFonts w:ascii="Garamond" w:eastAsia="MS PMincho" w:hAnsi="Garamond"/>
          <w:sz w:val="24"/>
          <w:szCs w:val="24"/>
        </w:rPr>
        <w:t xml:space="preserve"> to</w:t>
      </w:r>
      <w:r w:rsidRPr="00094307">
        <w:rPr>
          <w:rFonts w:ascii="Garamond" w:eastAsia="MS PMincho" w:hAnsi="Garamond"/>
          <w:sz w:val="24"/>
          <w:szCs w:val="24"/>
        </w:rPr>
        <w:t xml:space="preserve"> go back to court. I had to be re-evaluated, or re-sentenced. </w:t>
      </w:r>
    </w:p>
    <w:p w14:paraId="476306D4" w14:textId="4EA97615" w:rsidR="00756A6F" w:rsidRPr="00094307" w:rsidRDefault="00756A6F" w:rsidP="00347083">
      <w:pPr>
        <w:pStyle w:val="NoSpacing"/>
        <w:ind w:firstLine="432"/>
        <w:jc w:val="both"/>
        <w:rPr>
          <w:rFonts w:ascii="Garamond" w:eastAsia="MS PMincho" w:hAnsi="Garamond"/>
          <w:sz w:val="24"/>
          <w:szCs w:val="24"/>
        </w:rPr>
      </w:pPr>
      <w:r w:rsidRPr="00094307">
        <w:rPr>
          <w:rFonts w:ascii="Garamond" w:eastAsia="MS PMincho" w:hAnsi="Garamond"/>
          <w:sz w:val="24"/>
          <w:szCs w:val="24"/>
        </w:rPr>
        <w:t>I don’t know</w:t>
      </w:r>
      <w:r w:rsidR="00206221">
        <w:rPr>
          <w:rFonts w:ascii="Garamond" w:eastAsia="MS PMincho" w:hAnsi="Garamond"/>
          <w:sz w:val="24"/>
          <w:szCs w:val="24"/>
        </w:rPr>
        <w:t>.</w:t>
      </w:r>
      <w:r w:rsidRPr="00094307">
        <w:rPr>
          <w:rFonts w:ascii="Garamond" w:eastAsia="MS PMincho" w:hAnsi="Garamond"/>
          <w:sz w:val="24"/>
          <w:szCs w:val="24"/>
        </w:rPr>
        <w:t xml:space="preserve"> But a couple of months later, I was shipped off to another facility with a different view…for a different view.</w:t>
      </w:r>
    </w:p>
    <w:p w14:paraId="3D09CEF4" w14:textId="6A83B3E0" w:rsidR="00756A6F" w:rsidRPr="00094307" w:rsidRDefault="00A721F5" w:rsidP="00347083">
      <w:pPr>
        <w:pStyle w:val="NoSpacing"/>
        <w:ind w:firstLine="432"/>
        <w:jc w:val="both"/>
        <w:rPr>
          <w:rFonts w:ascii="Garamond" w:eastAsia="MS PMincho" w:hAnsi="Garamond"/>
          <w:sz w:val="24"/>
          <w:szCs w:val="24"/>
        </w:rPr>
      </w:pPr>
      <w:r>
        <w:rPr>
          <w:rFonts w:ascii="Garamond" w:eastAsia="MS PMincho" w:hAnsi="Garamond"/>
          <w:sz w:val="24"/>
          <w:szCs w:val="24"/>
        </w:rPr>
        <w:t xml:space="preserve">But all in </w:t>
      </w:r>
      <w:r w:rsidR="003A265E">
        <w:rPr>
          <w:rFonts w:ascii="Garamond" w:eastAsia="MS PMincho" w:hAnsi="Garamond"/>
          <w:sz w:val="24"/>
          <w:szCs w:val="24"/>
        </w:rPr>
        <w:t>all,</w:t>
      </w:r>
      <w:r>
        <w:rPr>
          <w:rFonts w:ascii="Garamond" w:eastAsia="MS PMincho" w:hAnsi="Garamond"/>
          <w:sz w:val="24"/>
          <w:szCs w:val="24"/>
        </w:rPr>
        <w:t xml:space="preserve"> </w:t>
      </w:r>
      <w:r w:rsidR="00756A6F" w:rsidRPr="00094307">
        <w:rPr>
          <w:rFonts w:ascii="Garamond" w:eastAsia="MS PMincho" w:hAnsi="Garamond"/>
          <w:sz w:val="24"/>
          <w:szCs w:val="24"/>
        </w:rPr>
        <w:t>…</w:t>
      </w:r>
      <w:r>
        <w:rPr>
          <w:rFonts w:ascii="Garamond" w:eastAsia="MS PMincho" w:hAnsi="Garamond"/>
          <w:sz w:val="24"/>
          <w:szCs w:val="24"/>
        </w:rPr>
        <w:t xml:space="preserve">  ‘The different view’…</w:t>
      </w:r>
      <w:r w:rsidR="00756A6F" w:rsidRPr="00094307">
        <w:rPr>
          <w:rFonts w:ascii="Garamond" w:eastAsia="MS PMincho" w:hAnsi="Garamond"/>
          <w:sz w:val="24"/>
          <w:szCs w:val="24"/>
        </w:rPr>
        <w:t xml:space="preserve"> had the same type of fucking tactics.</w:t>
      </w:r>
    </w:p>
    <w:p w14:paraId="3C553B9C" w14:textId="07D9D6BD" w:rsidR="00756A6F" w:rsidRPr="00094307" w:rsidRDefault="00756A6F" w:rsidP="004610D5">
      <w:pPr>
        <w:pStyle w:val="NoSpacing"/>
        <w:ind w:firstLine="432"/>
        <w:jc w:val="both"/>
        <w:rPr>
          <w:rFonts w:ascii="Garamond" w:eastAsia="MS PMincho" w:hAnsi="Garamond"/>
          <w:sz w:val="24"/>
          <w:szCs w:val="24"/>
        </w:rPr>
      </w:pPr>
      <w:r w:rsidRPr="00094307">
        <w:rPr>
          <w:rFonts w:ascii="Garamond" w:eastAsia="MS PMincho" w:hAnsi="Garamond"/>
          <w:sz w:val="24"/>
          <w:szCs w:val="24"/>
        </w:rPr>
        <w:t>You know what they say? “When in Rome, do what the Romans do.”</w:t>
      </w:r>
    </w:p>
    <w:p w14:paraId="2CDCA8C3" w14:textId="624F7F5F" w:rsidR="00756A6F" w:rsidRPr="00094307" w:rsidRDefault="00756A6F" w:rsidP="00347083">
      <w:pPr>
        <w:pStyle w:val="NoSpacing"/>
        <w:ind w:firstLine="432"/>
        <w:jc w:val="both"/>
        <w:rPr>
          <w:rFonts w:ascii="Garamond" w:eastAsia="MS PMincho" w:hAnsi="Garamond"/>
          <w:sz w:val="24"/>
          <w:szCs w:val="24"/>
        </w:rPr>
      </w:pPr>
      <w:r w:rsidRPr="00094307">
        <w:rPr>
          <w:rFonts w:ascii="Garamond" w:eastAsia="MS PMincho" w:hAnsi="Garamond"/>
          <w:sz w:val="24"/>
          <w:szCs w:val="24"/>
        </w:rPr>
        <w:t>So</w:t>
      </w:r>
      <w:r w:rsidR="00A721F5">
        <w:rPr>
          <w:rFonts w:ascii="Garamond" w:eastAsia="MS PMincho" w:hAnsi="Garamond"/>
          <w:sz w:val="24"/>
          <w:szCs w:val="24"/>
        </w:rPr>
        <w:t>,</w:t>
      </w:r>
      <w:r w:rsidRPr="00094307">
        <w:rPr>
          <w:rFonts w:ascii="Garamond" w:eastAsia="MS PMincho" w:hAnsi="Garamond"/>
          <w:sz w:val="24"/>
          <w:szCs w:val="24"/>
        </w:rPr>
        <w:t xml:space="preserve"> I imposed my same tactics…</w:t>
      </w:r>
    </w:p>
    <w:p w14:paraId="2843198F" w14:textId="77777777" w:rsidR="00756A6F" w:rsidRPr="00094307" w:rsidRDefault="00756A6F" w:rsidP="00347083">
      <w:pPr>
        <w:pStyle w:val="NoSpacing"/>
        <w:ind w:left="432" w:firstLine="432"/>
        <w:jc w:val="both"/>
        <w:rPr>
          <w:rFonts w:ascii="Garamond" w:eastAsia="MS PMincho" w:hAnsi="Garamond"/>
          <w:sz w:val="24"/>
          <w:szCs w:val="24"/>
        </w:rPr>
      </w:pPr>
      <w:r w:rsidRPr="00094307">
        <w:rPr>
          <w:rFonts w:ascii="Garamond" w:eastAsia="MS PMincho" w:hAnsi="Garamond"/>
          <w:sz w:val="24"/>
          <w:szCs w:val="24"/>
        </w:rPr>
        <w:t>… against their same tactics…</w:t>
      </w:r>
    </w:p>
    <w:p w14:paraId="313838D3" w14:textId="77777777" w:rsidR="00756A6F" w:rsidRPr="00094307" w:rsidRDefault="00756A6F" w:rsidP="00347083">
      <w:pPr>
        <w:pStyle w:val="NoSpacing"/>
        <w:jc w:val="both"/>
        <w:rPr>
          <w:rFonts w:ascii="Garamond" w:eastAsia="MS PMincho" w:hAnsi="Garamond"/>
          <w:sz w:val="24"/>
          <w:szCs w:val="24"/>
        </w:rPr>
      </w:pPr>
      <w:r w:rsidRPr="00094307">
        <w:rPr>
          <w:rFonts w:ascii="Garamond" w:eastAsia="MS PMincho" w:hAnsi="Garamond"/>
          <w:sz w:val="24"/>
          <w:szCs w:val="24"/>
        </w:rPr>
        <w:t>… making my tactics, an anti-tactic disestablishment.</w:t>
      </w:r>
    </w:p>
    <w:p w14:paraId="54E8C121" w14:textId="77777777" w:rsidR="00756A6F" w:rsidRPr="00094307" w:rsidRDefault="00756A6F" w:rsidP="00347083">
      <w:pPr>
        <w:pStyle w:val="NoSpacing"/>
        <w:ind w:left="2592" w:firstLine="432"/>
        <w:jc w:val="both"/>
        <w:rPr>
          <w:rFonts w:ascii="Garamond" w:eastAsia="MS PMincho" w:hAnsi="Garamond"/>
          <w:sz w:val="24"/>
          <w:szCs w:val="24"/>
        </w:rPr>
      </w:pPr>
      <w:r w:rsidRPr="00094307">
        <w:rPr>
          <w:rFonts w:ascii="Garamond" w:eastAsia="MS PMincho" w:hAnsi="Garamond"/>
          <w:sz w:val="24"/>
          <w:szCs w:val="24"/>
        </w:rPr>
        <w:t xml:space="preserve"> …governed by me.</w:t>
      </w:r>
    </w:p>
    <w:p w14:paraId="0045FDF6" w14:textId="77777777" w:rsidR="00756A6F" w:rsidRPr="00094307" w:rsidRDefault="00756A6F" w:rsidP="00347083">
      <w:pPr>
        <w:pStyle w:val="NoSpacing"/>
        <w:ind w:firstLine="432"/>
        <w:jc w:val="both"/>
        <w:rPr>
          <w:rFonts w:ascii="Garamond" w:eastAsia="MS PMincho" w:hAnsi="Garamond"/>
          <w:sz w:val="24"/>
          <w:szCs w:val="24"/>
        </w:rPr>
      </w:pPr>
      <w:r w:rsidRPr="00094307">
        <w:rPr>
          <w:rFonts w:ascii="Garamond" w:eastAsia="MS PMincho" w:hAnsi="Garamond"/>
          <w:sz w:val="24"/>
          <w:szCs w:val="24"/>
        </w:rPr>
        <w:t xml:space="preserve">An anti-tactic tactician. </w:t>
      </w:r>
    </w:p>
    <w:p w14:paraId="182C7A38" w14:textId="77777777" w:rsidR="00756A6F" w:rsidRPr="00094307" w:rsidRDefault="00756A6F" w:rsidP="00347083">
      <w:pPr>
        <w:pStyle w:val="NoSpacing"/>
        <w:jc w:val="both"/>
        <w:rPr>
          <w:rFonts w:ascii="Garamond" w:eastAsia="MS PMincho" w:hAnsi="Garamond"/>
          <w:sz w:val="24"/>
          <w:szCs w:val="24"/>
        </w:rPr>
      </w:pPr>
      <w:r w:rsidRPr="00094307">
        <w:rPr>
          <w:rFonts w:ascii="Garamond" w:eastAsia="MS PMincho" w:hAnsi="Garamond"/>
          <w:sz w:val="24"/>
          <w:szCs w:val="24"/>
        </w:rPr>
        <w:tab/>
      </w:r>
      <w:r w:rsidRPr="00094307">
        <w:rPr>
          <w:rFonts w:ascii="Garamond" w:eastAsia="MS PMincho" w:hAnsi="Garamond"/>
          <w:sz w:val="24"/>
          <w:szCs w:val="24"/>
        </w:rPr>
        <w:tab/>
        <w:t>(Say that three times fast Dorothy)</w:t>
      </w:r>
    </w:p>
    <w:p w14:paraId="7D59847E" w14:textId="77777777" w:rsidR="00756A6F" w:rsidRPr="00094307" w:rsidRDefault="00756A6F" w:rsidP="00347083">
      <w:pPr>
        <w:pStyle w:val="NoSpacing"/>
        <w:jc w:val="both"/>
        <w:rPr>
          <w:rFonts w:ascii="Garamond" w:eastAsia="MS PMincho" w:hAnsi="Garamond"/>
          <w:sz w:val="24"/>
          <w:szCs w:val="24"/>
        </w:rPr>
      </w:pPr>
      <w:r w:rsidRPr="00094307">
        <w:rPr>
          <w:rFonts w:ascii="Garamond" w:eastAsia="MS PMincho" w:hAnsi="Garamond"/>
          <w:sz w:val="24"/>
          <w:szCs w:val="24"/>
        </w:rPr>
        <w:tab/>
        <w:t>You too Oprah!</w:t>
      </w:r>
    </w:p>
    <w:p w14:paraId="442E717D" w14:textId="77777777" w:rsidR="00FA0B02" w:rsidRDefault="00756A6F" w:rsidP="00347083">
      <w:pPr>
        <w:pStyle w:val="NoSpacing"/>
        <w:jc w:val="both"/>
        <w:rPr>
          <w:rFonts w:ascii="Garamond" w:eastAsia="MS PMincho" w:hAnsi="Garamond"/>
          <w:sz w:val="24"/>
          <w:szCs w:val="24"/>
        </w:rPr>
      </w:pPr>
      <w:r w:rsidRPr="00094307">
        <w:rPr>
          <w:rFonts w:ascii="Garamond" w:eastAsia="MS PMincho" w:hAnsi="Garamond"/>
          <w:sz w:val="24"/>
          <w:szCs w:val="24"/>
        </w:rPr>
        <w:t xml:space="preserve">       </w:t>
      </w:r>
    </w:p>
    <w:p w14:paraId="6E3CCF49" w14:textId="045F553F" w:rsidR="00756A6F" w:rsidRPr="00094307" w:rsidRDefault="004610D5" w:rsidP="004610D5">
      <w:pPr>
        <w:pStyle w:val="NoSpacing"/>
        <w:jc w:val="both"/>
        <w:rPr>
          <w:rFonts w:ascii="Garamond" w:eastAsia="MS PMincho" w:hAnsi="Garamond"/>
          <w:sz w:val="24"/>
          <w:szCs w:val="24"/>
        </w:rPr>
      </w:pPr>
      <w:r>
        <w:rPr>
          <w:rFonts w:ascii="Garamond" w:eastAsia="MS PMincho" w:hAnsi="Garamond"/>
          <w:sz w:val="24"/>
          <w:szCs w:val="24"/>
        </w:rPr>
        <w:t xml:space="preserve">       </w:t>
      </w:r>
      <w:r w:rsidR="00756A6F" w:rsidRPr="00094307">
        <w:rPr>
          <w:rFonts w:ascii="Garamond" w:eastAsia="MS PMincho" w:hAnsi="Garamond"/>
          <w:sz w:val="24"/>
          <w:szCs w:val="24"/>
        </w:rPr>
        <w:t>And don’t think I forgot about you either, Oprah. It</w:t>
      </w:r>
      <w:r w:rsidR="00A721F5">
        <w:rPr>
          <w:rFonts w:ascii="Garamond" w:eastAsia="MS PMincho" w:hAnsi="Garamond"/>
          <w:sz w:val="24"/>
          <w:szCs w:val="24"/>
        </w:rPr>
        <w:t>’</w:t>
      </w:r>
      <w:r w:rsidR="00756A6F" w:rsidRPr="00094307">
        <w:rPr>
          <w:rFonts w:ascii="Garamond" w:eastAsia="MS PMincho" w:hAnsi="Garamond"/>
          <w:sz w:val="24"/>
          <w:szCs w:val="24"/>
        </w:rPr>
        <w:t>s just taking a little longer than I expected to get this book to you, but it</w:t>
      </w:r>
      <w:r w:rsidR="00A721F5">
        <w:rPr>
          <w:rFonts w:ascii="Garamond" w:eastAsia="MS PMincho" w:hAnsi="Garamond"/>
          <w:sz w:val="24"/>
          <w:szCs w:val="24"/>
        </w:rPr>
        <w:t>’s coming.</w:t>
      </w:r>
      <w:r w:rsidR="00756A6F" w:rsidRPr="00094307">
        <w:rPr>
          <w:rFonts w:ascii="Garamond" w:eastAsia="MS PMincho" w:hAnsi="Garamond"/>
          <w:sz w:val="24"/>
          <w:szCs w:val="24"/>
        </w:rPr>
        <w:t xml:space="preserve"> And you could tell James Frey to kiss your black ass, because you</w:t>
      </w:r>
      <w:r w:rsidR="00A721F5">
        <w:rPr>
          <w:rFonts w:ascii="Garamond" w:eastAsia="MS PMincho" w:hAnsi="Garamond"/>
          <w:sz w:val="24"/>
          <w:szCs w:val="24"/>
        </w:rPr>
        <w:t>’</w:t>
      </w:r>
      <w:r w:rsidR="00756A6F" w:rsidRPr="00094307">
        <w:rPr>
          <w:rFonts w:ascii="Garamond" w:eastAsia="MS PMincho" w:hAnsi="Garamond"/>
          <w:sz w:val="24"/>
          <w:szCs w:val="24"/>
        </w:rPr>
        <w:t>r</w:t>
      </w:r>
      <w:r w:rsidR="00A721F5">
        <w:rPr>
          <w:rFonts w:ascii="Garamond" w:eastAsia="MS PMincho" w:hAnsi="Garamond"/>
          <w:sz w:val="24"/>
          <w:szCs w:val="24"/>
        </w:rPr>
        <w:t>e</w:t>
      </w:r>
      <w:r w:rsidR="00756A6F" w:rsidRPr="00094307">
        <w:rPr>
          <w:rFonts w:ascii="Garamond" w:eastAsia="MS PMincho" w:hAnsi="Garamond"/>
          <w:sz w:val="24"/>
          <w:szCs w:val="24"/>
        </w:rPr>
        <w:t xml:space="preserve"> now backing a book that’s worth backing.</w:t>
      </w:r>
    </w:p>
    <w:p w14:paraId="2DE91D21" w14:textId="573FBCF5" w:rsidR="00756A6F" w:rsidRPr="00094307" w:rsidRDefault="00340A08" w:rsidP="00340A08">
      <w:pPr>
        <w:pStyle w:val="NoSpacing"/>
        <w:jc w:val="both"/>
        <w:rPr>
          <w:rFonts w:ascii="Garamond" w:eastAsia="MS PMincho" w:hAnsi="Garamond"/>
          <w:sz w:val="24"/>
          <w:szCs w:val="24"/>
        </w:rPr>
      </w:pPr>
      <w:r>
        <w:rPr>
          <w:rFonts w:ascii="Garamond" w:eastAsia="MS PMincho" w:hAnsi="Garamond"/>
          <w:sz w:val="24"/>
          <w:szCs w:val="24"/>
        </w:rPr>
        <w:t xml:space="preserve">       </w:t>
      </w:r>
      <w:r w:rsidR="00756A6F" w:rsidRPr="00094307">
        <w:rPr>
          <w:rFonts w:ascii="Garamond" w:eastAsia="MS PMincho" w:hAnsi="Garamond"/>
          <w:sz w:val="24"/>
          <w:szCs w:val="24"/>
        </w:rPr>
        <w:t>And has documentation to it too.</w:t>
      </w:r>
    </w:p>
    <w:p w14:paraId="630F4D55" w14:textId="5162A232" w:rsidR="00756A6F" w:rsidRPr="00094307" w:rsidRDefault="00756A6F" w:rsidP="001948F5">
      <w:pPr>
        <w:pStyle w:val="NoSpacing"/>
        <w:jc w:val="both"/>
        <w:rPr>
          <w:rFonts w:ascii="Garamond" w:eastAsia="MS PMincho" w:hAnsi="Garamond"/>
          <w:sz w:val="24"/>
          <w:szCs w:val="24"/>
        </w:rPr>
      </w:pPr>
      <w:r w:rsidRPr="00094307">
        <w:rPr>
          <w:rFonts w:ascii="Garamond" w:eastAsia="MS PMincho" w:hAnsi="Garamond"/>
          <w:sz w:val="24"/>
          <w:szCs w:val="24"/>
        </w:rPr>
        <w:lastRenderedPageBreak/>
        <w:t>You scream, and I’ll scream, and we all scream for Oprah.</w:t>
      </w:r>
    </w:p>
    <w:p w14:paraId="5D16A79E" w14:textId="77777777" w:rsidR="00756A6F" w:rsidRPr="00094307" w:rsidRDefault="00756A6F" w:rsidP="00347083">
      <w:pPr>
        <w:pStyle w:val="NoSpacing"/>
        <w:ind w:left="432"/>
        <w:jc w:val="both"/>
        <w:rPr>
          <w:rFonts w:ascii="Garamond" w:eastAsia="MS PMincho" w:hAnsi="Garamond"/>
          <w:sz w:val="24"/>
          <w:szCs w:val="24"/>
        </w:rPr>
      </w:pPr>
      <w:r w:rsidRPr="00094307">
        <w:rPr>
          <w:rFonts w:ascii="Garamond" w:eastAsia="MS PMincho" w:hAnsi="Garamond"/>
          <w:sz w:val="24"/>
          <w:szCs w:val="24"/>
        </w:rPr>
        <w:t>Until we meet at the couch.</w:t>
      </w:r>
    </w:p>
    <w:p w14:paraId="50AC2F77" w14:textId="2603483C" w:rsidR="00756A6F" w:rsidRPr="00094307" w:rsidRDefault="00756A6F" w:rsidP="00347083">
      <w:pPr>
        <w:pStyle w:val="NoSpacing"/>
        <w:jc w:val="both"/>
        <w:rPr>
          <w:rFonts w:ascii="Garamond" w:eastAsia="MS PMincho" w:hAnsi="Garamond"/>
          <w:sz w:val="24"/>
          <w:szCs w:val="24"/>
        </w:rPr>
      </w:pPr>
      <w:r w:rsidRPr="00094307">
        <w:rPr>
          <w:rFonts w:ascii="Garamond" w:eastAsia="MS PMincho" w:hAnsi="Garamond"/>
          <w:sz w:val="24"/>
          <w:szCs w:val="24"/>
        </w:rPr>
        <w:tab/>
      </w:r>
      <w:r w:rsidR="00CB4562">
        <w:rPr>
          <w:rFonts w:ascii="Garamond" w:eastAsia="MS PMincho" w:hAnsi="Garamond"/>
          <w:sz w:val="24"/>
          <w:szCs w:val="24"/>
        </w:rPr>
        <w:tab/>
      </w:r>
      <w:r w:rsidR="00CB4562">
        <w:rPr>
          <w:rFonts w:ascii="Garamond" w:eastAsia="MS PMincho" w:hAnsi="Garamond"/>
          <w:sz w:val="24"/>
          <w:szCs w:val="24"/>
        </w:rPr>
        <w:tab/>
      </w:r>
      <w:r w:rsidR="00CB4562">
        <w:rPr>
          <w:rFonts w:ascii="Garamond" w:eastAsia="MS PMincho" w:hAnsi="Garamond"/>
          <w:sz w:val="24"/>
          <w:szCs w:val="24"/>
        </w:rPr>
        <w:tab/>
        <w:t>(</w:t>
      </w:r>
      <w:r w:rsidRPr="00094307">
        <w:rPr>
          <w:rFonts w:ascii="Garamond" w:eastAsia="MS PMincho" w:hAnsi="Garamond"/>
          <w:sz w:val="24"/>
          <w:szCs w:val="24"/>
        </w:rPr>
        <w:t>Sorry, just a little interlude.</w:t>
      </w:r>
      <w:r w:rsidR="001948F5">
        <w:rPr>
          <w:rFonts w:ascii="Garamond" w:eastAsia="MS PMincho" w:hAnsi="Garamond"/>
          <w:sz w:val="24"/>
          <w:szCs w:val="24"/>
        </w:rPr>
        <w:t>)</w:t>
      </w:r>
      <w:r w:rsidRPr="00094307">
        <w:rPr>
          <w:rFonts w:ascii="Garamond" w:eastAsia="MS PMincho" w:hAnsi="Garamond"/>
          <w:sz w:val="24"/>
          <w:szCs w:val="24"/>
        </w:rPr>
        <w:t xml:space="preserve"> </w:t>
      </w:r>
    </w:p>
    <w:p w14:paraId="1CDF7C89" w14:textId="77777777" w:rsidR="003A1A21" w:rsidRDefault="00756A6F" w:rsidP="00347083">
      <w:pPr>
        <w:pStyle w:val="NoSpacing"/>
        <w:ind w:firstLine="432"/>
        <w:jc w:val="both"/>
        <w:rPr>
          <w:rFonts w:ascii="Garamond" w:eastAsia="MS PMincho" w:hAnsi="Garamond"/>
          <w:sz w:val="24"/>
          <w:szCs w:val="24"/>
        </w:rPr>
      </w:pPr>
      <w:r w:rsidRPr="00094307">
        <w:rPr>
          <w:rFonts w:ascii="Garamond" w:eastAsia="MS PMincho" w:hAnsi="Garamond"/>
          <w:sz w:val="24"/>
          <w:szCs w:val="24"/>
        </w:rPr>
        <w:t xml:space="preserve">I </w:t>
      </w:r>
      <w:r w:rsidR="00E33A53" w:rsidRPr="00094307">
        <w:rPr>
          <w:rFonts w:ascii="Garamond" w:eastAsia="MS PMincho" w:hAnsi="Garamond"/>
          <w:sz w:val="24"/>
          <w:szCs w:val="24"/>
        </w:rPr>
        <w:t>must</w:t>
      </w:r>
      <w:r w:rsidRPr="00094307">
        <w:rPr>
          <w:rFonts w:ascii="Garamond" w:eastAsia="MS PMincho" w:hAnsi="Garamond"/>
          <w:sz w:val="24"/>
          <w:szCs w:val="24"/>
        </w:rPr>
        <w:t xml:space="preserve"> ha</w:t>
      </w:r>
      <w:r w:rsidR="00470835">
        <w:rPr>
          <w:rFonts w:ascii="Garamond" w:eastAsia="MS PMincho" w:hAnsi="Garamond"/>
          <w:sz w:val="24"/>
          <w:szCs w:val="24"/>
        </w:rPr>
        <w:t>ve a marketing plan, for this “G</w:t>
      </w:r>
      <w:r w:rsidRPr="00094307">
        <w:rPr>
          <w:rFonts w:ascii="Garamond" w:eastAsia="MS PMincho" w:hAnsi="Garamond"/>
          <w:sz w:val="24"/>
          <w:szCs w:val="24"/>
        </w:rPr>
        <w:t xml:space="preserve">ut </w:t>
      </w:r>
      <w:r w:rsidR="006B43DC">
        <w:rPr>
          <w:rFonts w:ascii="Garamond" w:eastAsia="MS PMincho" w:hAnsi="Garamond"/>
          <w:sz w:val="24"/>
          <w:szCs w:val="24"/>
        </w:rPr>
        <w:t>S</w:t>
      </w:r>
      <w:r w:rsidRPr="00094307">
        <w:rPr>
          <w:rFonts w:ascii="Garamond" w:eastAsia="MS PMincho" w:hAnsi="Garamond"/>
          <w:sz w:val="24"/>
          <w:szCs w:val="24"/>
        </w:rPr>
        <w:t xml:space="preserve">hot </w:t>
      </w:r>
      <w:r w:rsidR="006B43DC">
        <w:rPr>
          <w:rFonts w:ascii="Garamond" w:eastAsia="MS PMincho" w:hAnsi="Garamond"/>
          <w:sz w:val="24"/>
          <w:szCs w:val="24"/>
        </w:rPr>
        <w:t>S</w:t>
      </w:r>
      <w:r w:rsidRPr="00094307">
        <w:rPr>
          <w:rFonts w:ascii="Garamond" w:eastAsia="MS PMincho" w:hAnsi="Garamond"/>
          <w:sz w:val="24"/>
          <w:szCs w:val="24"/>
        </w:rPr>
        <w:t>traight” at a</w:t>
      </w:r>
      <w:r w:rsidR="00E33A53">
        <w:rPr>
          <w:rFonts w:ascii="Garamond" w:eastAsia="MS PMincho" w:hAnsi="Garamond"/>
          <w:sz w:val="24"/>
          <w:szCs w:val="24"/>
        </w:rPr>
        <w:t xml:space="preserve">   </w:t>
      </w:r>
      <w:r w:rsidRPr="00094307">
        <w:rPr>
          <w:rFonts w:ascii="Garamond" w:eastAsia="MS PMincho" w:hAnsi="Garamond"/>
          <w:sz w:val="24"/>
          <w:szCs w:val="24"/>
        </w:rPr>
        <w:t xml:space="preserve"> million dollars,</w:t>
      </w:r>
      <w:r w:rsidR="00A00F71">
        <w:rPr>
          <w:rFonts w:ascii="Garamond" w:eastAsia="MS PMincho" w:hAnsi="Garamond"/>
          <w:sz w:val="24"/>
          <w:szCs w:val="24"/>
        </w:rPr>
        <w:t xml:space="preserve"> </w:t>
      </w:r>
      <w:r w:rsidR="004D68C1">
        <w:rPr>
          <w:rFonts w:ascii="Garamond" w:eastAsia="MS PMincho" w:hAnsi="Garamond"/>
          <w:sz w:val="24"/>
          <w:szCs w:val="24"/>
        </w:rPr>
        <w:t>(And not a million</w:t>
      </w:r>
      <w:r w:rsidR="00B06E62">
        <w:rPr>
          <w:rFonts w:ascii="Garamond" w:eastAsia="MS PMincho" w:hAnsi="Garamond"/>
          <w:sz w:val="24"/>
          <w:szCs w:val="24"/>
        </w:rPr>
        <w:t xml:space="preserve"> little pieces of a million dollars, either</w:t>
      </w:r>
      <w:r w:rsidR="003A1A21">
        <w:rPr>
          <w:rFonts w:ascii="Garamond" w:eastAsia="MS PMincho" w:hAnsi="Garamond"/>
          <w:sz w:val="24"/>
          <w:szCs w:val="24"/>
        </w:rPr>
        <w:t>…</w:t>
      </w:r>
      <w:r w:rsidR="00B06E62">
        <w:rPr>
          <w:rFonts w:ascii="Garamond" w:eastAsia="MS PMincho" w:hAnsi="Garamond"/>
          <w:sz w:val="24"/>
          <w:szCs w:val="24"/>
        </w:rPr>
        <w:t xml:space="preserve">) </w:t>
      </w:r>
      <w:r w:rsidR="004D68C1">
        <w:rPr>
          <w:rFonts w:ascii="Garamond" w:eastAsia="MS PMincho" w:hAnsi="Garamond"/>
          <w:sz w:val="24"/>
          <w:szCs w:val="24"/>
        </w:rPr>
        <w:t xml:space="preserve"> </w:t>
      </w:r>
      <w:r w:rsidRPr="00094307">
        <w:rPr>
          <w:rFonts w:ascii="Garamond" w:eastAsia="MS PMincho" w:hAnsi="Garamond"/>
          <w:sz w:val="24"/>
          <w:szCs w:val="24"/>
        </w:rPr>
        <w:t xml:space="preserve"> </w:t>
      </w:r>
    </w:p>
    <w:p w14:paraId="5DA4FC32" w14:textId="18844C42" w:rsidR="003A1A21" w:rsidRDefault="003A1A21" w:rsidP="00347083">
      <w:pPr>
        <w:pStyle w:val="NoSpacing"/>
        <w:ind w:firstLine="432"/>
        <w:jc w:val="both"/>
        <w:rPr>
          <w:rFonts w:ascii="Garamond" w:eastAsia="MS PMincho" w:hAnsi="Garamond"/>
          <w:sz w:val="24"/>
          <w:szCs w:val="24"/>
        </w:rPr>
      </w:pPr>
      <w:r>
        <w:rPr>
          <w:rFonts w:ascii="Garamond" w:eastAsia="MS PMincho" w:hAnsi="Garamond"/>
          <w:sz w:val="24"/>
          <w:szCs w:val="24"/>
        </w:rPr>
        <w:t>…</w:t>
      </w:r>
      <w:r w:rsidR="00756A6F" w:rsidRPr="00094307">
        <w:rPr>
          <w:rFonts w:ascii="Garamond" w:eastAsia="MS PMincho" w:hAnsi="Garamond"/>
          <w:sz w:val="24"/>
          <w:szCs w:val="24"/>
        </w:rPr>
        <w:t>international fame</w:t>
      </w:r>
      <w:r w:rsidR="00081AB4">
        <w:rPr>
          <w:rFonts w:ascii="Garamond" w:eastAsia="MS PMincho" w:hAnsi="Garamond"/>
          <w:sz w:val="24"/>
          <w:szCs w:val="24"/>
        </w:rPr>
        <w:t>…</w:t>
      </w:r>
    </w:p>
    <w:p w14:paraId="78A5BAE0" w14:textId="6A945249" w:rsidR="00756A6F" w:rsidRPr="00094307" w:rsidRDefault="00081AB4" w:rsidP="00081AB4">
      <w:pPr>
        <w:pStyle w:val="NoSpacing"/>
        <w:ind w:left="720" w:firstLine="720"/>
        <w:jc w:val="both"/>
        <w:rPr>
          <w:rFonts w:ascii="Garamond" w:eastAsia="MS PMincho" w:hAnsi="Garamond"/>
          <w:sz w:val="24"/>
          <w:szCs w:val="24"/>
        </w:rPr>
      </w:pPr>
      <w:r>
        <w:rPr>
          <w:rFonts w:ascii="Garamond" w:eastAsia="MS PMincho" w:hAnsi="Garamond"/>
          <w:sz w:val="24"/>
          <w:szCs w:val="24"/>
        </w:rPr>
        <w:t>…</w:t>
      </w:r>
      <w:r w:rsidR="00756A6F" w:rsidRPr="00094307">
        <w:rPr>
          <w:rFonts w:ascii="Garamond" w:eastAsia="MS PMincho" w:hAnsi="Garamond"/>
          <w:sz w:val="24"/>
          <w:szCs w:val="24"/>
        </w:rPr>
        <w:t>and finding my daughter.</w:t>
      </w:r>
    </w:p>
    <w:p w14:paraId="6ECBD5DE" w14:textId="77777777" w:rsidR="00081AB4" w:rsidRDefault="00756A6F" w:rsidP="00347083">
      <w:pPr>
        <w:pStyle w:val="NoSpacing"/>
        <w:jc w:val="both"/>
        <w:rPr>
          <w:rFonts w:ascii="Garamond" w:eastAsia="MS PMincho" w:hAnsi="Garamond"/>
          <w:sz w:val="24"/>
          <w:szCs w:val="24"/>
        </w:rPr>
      </w:pPr>
      <w:r w:rsidRPr="00094307">
        <w:rPr>
          <w:rFonts w:ascii="Garamond" w:eastAsia="MS PMincho" w:hAnsi="Garamond"/>
          <w:sz w:val="24"/>
          <w:szCs w:val="24"/>
        </w:rPr>
        <w:tab/>
      </w:r>
    </w:p>
    <w:p w14:paraId="08FF0AA1" w14:textId="1276B35E" w:rsidR="00756A6F" w:rsidRPr="00094307" w:rsidRDefault="00756A6F" w:rsidP="00081AB4">
      <w:pPr>
        <w:pStyle w:val="NoSpacing"/>
        <w:ind w:firstLine="720"/>
        <w:jc w:val="both"/>
        <w:rPr>
          <w:rFonts w:ascii="Garamond" w:eastAsia="MS PMincho" w:hAnsi="Garamond"/>
          <w:sz w:val="24"/>
          <w:szCs w:val="24"/>
        </w:rPr>
      </w:pPr>
      <w:r w:rsidRPr="00094307">
        <w:rPr>
          <w:rFonts w:ascii="Garamond" w:eastAsia="MS PMincho" w:hAnsi="Garamond"/>
          <w:sz w:val="24"/>
          <w:szCs w:val="24"/>
        </w:rPr>
        <w:t>Anyways, back to the story…</w:t>
      </w:r>
    </w:p>
    <w:p w14:paraId="3B4781A7" w14:textId="5A3099C9" w:rsidR="00756A6F" w:rsidRPr="00094307" w:rsidRDefault="00756A6F" w:rsidP="00347083">
      <w:pPr>
        <w:pStyle w:val="NoSpacing"/>
        <w:jc w:val="both"/>
        <w:rPr>
          <w:rFonts w:ascii="Garamond" w:eastAsia="MS PMincho" w:hAnsi="Garamond"/>
          <w:sz w:val="24"/>
          <w:szCs w:val="24"/>
        </w:rPr>
      </w:pPr>
      <w:r w:rsidRPr="00094307">
        <w:rPr>
          <w:rFonts w:ascii="Garamond" w:eastAsia="MS PMincho" w:hAnsi="Garamond"/>
          <w:sz w:val="24"/>
          <w:szCs w:val="24"/>
        </w:rPr>
        <w:tab/>
      </w:r>
      <w:r w:rsidRPr="00094307">
        <w:rPr>
          <w:rFonts w:ascii="Garamond" w:eastAsia="MS PMincho" w:hAnsi="Garamond"/>
          <w:sz w:val="24"/>
          <w:szCs w:val="24"/>
        </w:rPr>
        <w:tab/>
      </w:r>
      <w:r w:rsidR="00081AB4">
        <w:rPr>
          <w:rFonts w:ascii="Garamond" w:eastAsia="MS PMincho" w:hAnsi="Garamond"/>
          <w:sz w:val="24"/>
          <w:szCs w:val="24"/>
        </w:rPr>
        <w:tab/>
      </w:r>
      <w:r w:rsidRPr="00094307">
        <w:rPr>
          <w:rFonts w:ascii="Garamond" w:eastAsia="MS PMincho" w:hAnsi="Garamond"/>
          <w:sz w:val="24"/>
          <w:szCs w:val="24"/>
        </w:rPr>
        <w:t>…and back to the front.</w:t>
      </w:r>
    </w:p>
    <w:p w14:paraId="4145C23A" w14:textId="77777777" w:rsidR="00756A6F" w:rsidRPr="00094307" w:rsidRDefault="00756A6F" w:rsidP="00347083">
      <w:pPr>
        <w:pStyle w:val="NoSpacing"/>
        <w:rPr>
          <w:rFonts w:ascii="Garamond" w:eastAsia="MS PMincho" w:hAnsi="Garamond"/>
          <w:sz w:val="24"/>
          <w:szCs w:val="24"/>
        </w:rPr>
      </w:pPr>
    </w:p>
    <w:p w14:paraId="2C390DC1" w14:textId="77777777" w:rsidR="00756A6F" w:rsidRDefault="00756A6F" w:rsidP="00347083">
      <w:pPr>
        <w:pStyle w:val="NoSpacing"/>
      </w:pPr>
    </w:p>
    <w:p w14:paraId="23D1610F" w14:textId="77777777" w:rsidR="00756A6F" w:rsidRDefault="00756A6F" w:rsidP="00347083">
      <w:pPr>
        <w:pStyle w:val="NoSpacing"/>
      </w:pPr>
    </w:p>
    <w:p w14:paraId="32853BEA" w14:textId="77777777" w:rsidR="00756A6F" w:rsidRDefault="00756A6F" w:rsidP="00347083">
      <w:pPr>
        <w:pStyle w:val="NoSpacing"/>
      </w:pPr>
    </w:p>
    <w:p w14:paraId="3C585414" w14:textId="77777777" w:rsidR="00756A6F" w:rsidRDefault="00756A6F" w:rsidP="00347083">
      <w:pPr>
        <w:pStyle w:val="NoSpacing"/>
      </w:pPr>
    </w:p>
    <w:p w14:paraId="239E5577" w14:textId="77777777" w:rsidR="00756A6F" w:rsidRDefault="00756A6F" w:rsidP="00347083">
      <w:pPr>
        <w:pStyle w:val="NoSpacing"/>
        <w:rPr>
          <w:rFonts w:ascii="Garamond" w:eastAsia="MS PMincho" w:hAnsi="Garamond"/>
          <w:b/>
        </w:rPr>
      </w:pPr>
    </w:p>
    <w:p w14:paraId="0C4173AD" w14:textId="77777777" w:rsidR="00756A6F" w:rsidRPr="00B845A3" w:rsidRDefault="00756A6F" w:rsidP="00347083">
      <w:pPr>
        <w:pStyle w:val="NoSpacing"/>
        <w:rPr>
          <w:rFonts w:ascii="Garamond" w:eastAsia="MS PMincho" w:hAnsi="Garamond"/>
        </w:rPr>
      </w:pPr>
    </w:p>
    <w:p w14:paraId="45FF653A" w14:textId="77777777" w:rsidR="00756A6F" w:rsidRPr="00B845A3" w:rsidRDefault="00756A6F" w:rsidP="00347083">
      <w:pPr>
        <w:pStyle w:val="NoSpacing"/>
        <w:rPr>
          <w:rFonts w:ascii="Garamond" w:eastAsia="MS PMincho" w:hAnsi="Garamond"/>
        </w:rPr>
      </w:pPr>
    </w:p>
    <w:p w14:paraId="71DB3071" w14:textId="77777777" w:rsidR="00756A6F" w:rsidRPr="00E131F4" w:rsidRDefault="00756A6F" w:rsidP="00347083">
      <w:pPr>
        <w:pStyle w:val="NoSpacing"/>
        <w:rPr>
          <w:rFonts w:ascii="Garamond" w:eastAsia="MS PMincho" w:hAnsi="Garamond"/>
        </w:rPr>
      </w:pPr>
    </w:p>
    <w:p w14:paraId="00DE5F1B" w14:textId="77777777" w:rsidR="00756A6F" w:rsidRPr="00E131F4" w:rsidRDefault="00756A6F" w:rsidP="00347083">
      <w:pPr>
        <w:pStyle w:val="NoSpacing"/>
        <w:rPr>
          <w:rFonts w:ascii="Garamond" w:eastAsia="MS PMincho" w:hAnsi="Garamond"/>
        </w:rPr>
      </w:pPr>
    </w:p>
    <w:p w14:paraId="6DF3529E" w14:textId="77777777" w:rsidR="00756A6F" w:rsidRPr="00E131F4" w:rsidRDefault="00756A6F" w:rsidP="00347083">
      <w:pPr>
        <w:pStyle w:val="NoSpacing"/>
        <w:rPr>
          <w:rFonts w:ascii="Garamond" w:eastAsia="MS PMincho" w:hAnsi="Garamond"/>
        </w:rPr>
      </w:pPr>
    </w:p>
    <w:p w14:paraId="2AB56000" w14:textId="77777777" w:rsidR="00756A6F" w:rsidRPr="00E131F4" w:rsidRDefault="00756A6F" w:rsidP="00347083">
      <w:pPr>
        <w:pStyle w:val="NoSpacing"/>
        <w:rPr>
          <w:rFonts w:ascii="Garamond" w:eastAsia="MS PMincho" w:hAnsi="Garamond"/>
        </w:rPr>
      </w:pPr>
    </w:p>
    <w:p w14:paraId="0B30B4E6" w14:textId="77777777" w:rsidR="00756A6F" w:rsidRPr="00E131F4" w:rsidRDefault="00756A6F" w:rsidP="00347083">
      <w:pPr>
        <w:pStyle w:val="NoSpacing"/>
        <w:rPr>
          <w:rFonts w:ascii="Garamond" w:eastAsia="MS PMincho" w:hAnsi="Garamond"/>
        </w:rPr>
      </w:pPr>
    </w:p>
    <w:p w14:paraId="66988750" w14:textId="77777777" w:rsidR="00756A6F" w:rsidRPr="00E131F4" w:rsidRDefault="00756A6F" w:rsidP="00347083">
      <w:pPr>
        <w:pStyle w:val="NoSpacing"/>
        <w:rPr>
          <w:rFonts w:ascii="Garamond" w:eastAsia="MS PMincho" w:hAnsi="Garamond"/>
        </w:rPr>
      </w:pPr>
    </w:p>
    <w:p w14:paraId="048BE4E7" w14:textId="77777777" w:rsidR="00756A6F" w:rsidRPr="00E131F4" w:rsidRDefault="00756A6F" w:rsidP="00347083">
      <w:pPr>
        <w:pStyle w:val="NoSpacing"/>
        <w:rPr>
          <w:rFonts w:ascii="Garamond" w:eastAsia="MS PMincho" w:hAnsi="Garamond"/>
        </w:rPr>
      </w:pPr>
    </w:p>
    <w:p w14:paraId="05D9276C" w14:textId="77777777" w:rsidR="00756A6F" w:rsidRPr="00E131F4" w:rsidRDefault="00756A6F" w:rsidP="00347083">
      <w:pPr>
        <w:pStyle w:val="NoSpacing"/>
        <w:rPr>
          <w:rFonts w:ascii="Garamond" w:eastAsia="MS PMincho" w:hAnsi="Garamond"/>
        </w:rPr>
      </w:pPr>
    </w:p>
    <w:p w14:paraId="76CA01DE" w14:textId="77777777" w:rsidR="00756A6F" w:rsidRPr="00E131F4" w:rsidRDefault="00756A6F" w:rsidP="00347083">
      <w:pPr>
        <w:pStyle w:val="NoSpacing"/>
        <w:rPr>
          <w:rFonts w:ascii="Garamond" w:eastAsia="MS PMincho" w:hAnsi="Garamond"/>
        </w:rPr>
      </w:pPr>
    </w:p>
    <w:p w14:paraId="3EB6A539" w14:textId="77777777" w:rsidR="00756A6F" w:rsidRPr="00E131F4" w:rsidRDefault="00756A6F" w:rsidP="00347083">
      <w:pPr>
        <w:pStyle w:val="NoSpacing"/>
        <w:rPr>
          <w:rFonts w:ascii="Garamond" w:eastAsia="MS PMincho" w:hAnsi="Garamond"/>
        </w:rPr>
      </w:pPr>
    </w:p>
    <w:p w14:paraId="7FED540B" w14:textId="77777777" w:rsidR="00756A6F" w:rsidRPr="00E131F4" w:rsidRDefault="00756A6F" w:rsidP="00347083">
      <w:pPr>
        <w:pStyle w:val="NoSpacing"/>
        <w:rPr>
          <w:rFonts w:ascii="Garamond" w:eastAsia="MS PMincho" w:hAnsi="Garamond"/>
        </w:rPr>
      </w:pPr>
    </w:p>
    <w:p w14:paraId="4EBE301E" w14:textId="77777777" w:rsidR="00756A6F" w:rsidRPr="00E131F4" w:rsidRDefault="00756A6F" w:rsidP="00347083">
      <w:pPr>
        <w:pStyle w:val="NoSpacing"/>
        <w:rPr>
          <w:rFonts w:ascii="Garamond" w:eastAsia="MS PMincho" w:hAnsi="Garamond"/>
        </w:rPr>
      </w:pPr>
    </w:p>
    <w:p w14:paraId="7148CE21" w14:textId="77777777" w:rsidR="00756A6F" w:rsidRPr="00E131F4" w:rsidRDefault="00756A6F" w:rsidP="00347083">
      <w:pPr>
        <w:pStyle w:val="NoSpacing"/>
        <w:rPr>
          <w:rFonts w:ascii="Garamond" w:eastAsia="MS PMincho" w:hAnsi="Garamond"/>
        </w:rPr>
      </w:pPr>
    </w:p>
    <w:p w14:paraId="1118C306" w14:textId="77777777" w:rsidR="00756A6F" w:rsidRPr="00E131F4" w:rsidRDefault="00756A6F" w:rsidP="00347083">
      <w:pPr>
        <w:pStyle w:val="NoSpacing"/>
        <w:rPr>
          <w:rFonts w:ascii="Garamond" w:eastAsia="MS PMincho" w:hAnsi="Garamond"/>
        </w:rPr>
      </w:pPr>
    </w:p>
    <w:p w14:paraId="7DFE7A8B" w14:textId="77777777" w:rsidR="00756A6F" w:rsidRPr="00E131F4" w:rsidRDefault="00756A6F" w:rsidP="00347083">
      <w:pPr>
        <w:pStyle w:val="NoSpacing"/>
        <w:rPr>
          <w:rFonts w:ascii="Garamond" w:eastAsia="MS PMincho" w:hAnsi="Garamond"/>
        </w:rPr>
      </w:pPr>
    </w:p>
    <w:p w14:paraId="26B01DA2" w14:textId="77777777" w:rsidR="00756A6F" w:rsidRDefault="00756A6F" w:rsidP="00347083">
      <w:pPr>
        <w:rPr>
          <w:rFonts w:ascii="Garamond" w:hAnsi="Garamond"/>
          <w:iCs/>
        </w:rPr>
      </w:pPr>
    </w:p>
    <w:p w14:paraId="4D6DA27F" w14:textId="77777777" w:rsidR="00756A6F" w:rsidRDefault="00756A6F" w:rsidP="00347083">
      <w:pPr>
        <w:rPr>
          <w:rFonts w:ascii="Garamond" w:hAnsi="Garamond"/>
          <w:iCs/>
          <w:sz w:val="18"/>
          <w:szCs w:val="18"/>
        </w:rPr>
      </w:pPr>
    </w:p>
    <w:p w14:paraId="01FFC964" w14:textId="77777777" w:rsidR="00756A6F" w:rsidRPr="00920EA8" w:rsidRDefault="00756A6F" w:rsidP="00347083">
      <w:pPr>
        <w:pStyle w:val="NormalIndent"/>
      </w:pPr>
    </w:p>
    <w:p w14:paraId="4CDDC058" w14:textId="77777777" w:rsidR="00756A6F" w:rsidRDefault="00756A6F" w:rsidP="00347083">
      <w:pPr>
        <w:rPr>
          <w:rFonts w:ascii="Garamond" w:hAnsi="Garamond"/>
          <w:iCs/>
        </w:rPr>
      </w:pPr>
    </w:p>
    <w:p w14:paraId="7228C097" w14:textId="77777777" w:rsidR="00756A6F" w:rsidRDefault="00756A6F" w:rsidP="00347083">
      <w:pPr>
        <w:rPr>
          <w:rFonts w:ascii="Garamond" w:hAnsi="Garamond"/>
          <w:iCs/>
        </w:rPr>
      </w:pPr>
    </w:p>
    <w:p w14:paraId="207162C9" w14:textId="77777777" w:rsidR="00756A6F" w:rsidRDefault="00756A6F" w:rsidP="00347083">
      <w:pPr>
        <w:rPr>
          <w:rFonts w:ascii="Garamond" w:hAnsi="Garamond"/>
          <w:iCs/>
        </w:rPr>
      </w:pPr>
    </w:p>
    <w:p w14:paraId="0BA6703F" w14:textId="77777777" w:rsidR="004E5372"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798973F" w14:textId="56D02EF6" w:rsidR="004E5372" w:rsidRPr="00FB0556"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03EEF301" w14:textId="22DD40E7" w:rsidR="004E5372" w:rsidRPr="00FB0556" w:rsidRDefault="004E5372" w:rsidP="004E5372">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26</w:t>
      </w:r>
    </w:p>
    <w:p w14:paraId="7DDCA89E" w14:textId="77777777" w:rsidR="00174497" w:rsidRDefault="00174497" w:rsidP="00347083">
      <w:pPr>
        <w:rPr>
          <w:rFonts w:ascii="Garamond" w:hAnsi="Garamond"/>
          <w:iCs/>
        </w:rPr>
      </w:pPr>
    </w:p>
    <w:p w14:paraId="50254EEC" w14:textId="77777777" w:rsidR="00174497" w:rsidRDefault="00174497" w:rsidP="00347083">
      <w:pPr>
        <w:rPr>
          <w:rFonts w:ascii="Garamond" w:hAnsi="Garamond"/>
          <w:iCs/>
        </w:rPr>
      </w:pPr>
    </w:p>
    <w:p w14:paraId="2045F057" w14:textId="77777777" w:rsidR="00174497" w:rsidRDefault="00174497" w:rsidP="00347083">
      <w:pPr>
        <w:rPr>
          <w:rFonts w:ascii="Garamond" w:hAnsi="Garamond"/>
          <w:iCs/>
        </w:rPr>
      </w:pPr>
    </w:p>
    <w:p w14:paraId="395C9538" w14:textId="77777777" w:rsidR="00174497" w:rsidRDefault="00174497" w:rsidP="00347083">
      <w:pPr>
        <w:rPr>
          <w:rFonts w:ascii="Garamond" w:hAnsi="Garamond"/>
          <w:iCs/>
        </w:rPr>
      </w:pPr>
    </w:p>
    <w:p w14:paraId="2FD54B54" w14:textId="77777777" w:rsidR="00174497" w:rsidRDefault="00174497" w:rsidP="00347083">
      <w:pPr>
        <w:rPr>
          <w:rFonts w:ascii="Garamond" w:hAnsi="Garamond"/>
          <w:iCs/>
        </w:rPr>
      </w:pPr>
    </w:p>
    <w:p w14:paraId="24B7A205" w14:textId="00EB023C" w:rsidR="00174497" w:rsidRDefault="00174497" w:rsidP="00347083">
      <w:pPr>
        <w:rPr>
          <w:rFonts w:ascii="Garamond" w:hAnsi="Garamond"/>
          <w:iCs/>
        </w:rPr>
      </w:pPr>
    </w:p>
    <w:p w14:paraId="52C176F6" w14:textId="77777777" w:rsidR="001F6212" w:rsidRDefault="001F6212" w:rsidP="00347083">
      <w:pPr>
        <w:rPr>
          <w:rFonts w:ascii="Garamond" w:hAnsi="Garamond"/>
          <w:iCs/>
        </w:rPr>
      </w:pPr>
    </w:p>
    <w:p w14:paraId="2CAD7523" w14:textId="77777777" w:rsidR="005F6362" w:rsidRPr="00006EBB" w:rsidRDefault="005F6362" w:rsidP="00347083">
      <w:pPr>
        <w:rPr>
          <w:rFonts w:ascii="Garamond" w:hAnsi="Garamond"/>
          <w:iCs/>
          <w:sz w:val="40"/>
          <w:szCs w:val="40"/>
        </w:rPr>
      </w:pPr>
    </w:p>
    <w:p w14:paraId="000F6580" w14:textId="77777777" w:rsidR="00756A6F" w:rsidRPr="00C40C47" w:rsidRDefault="00756A6F" w:rsidP="00347083">
      <w:pPr>
        <w:jc w:val="center"/>
        <w:rPr>
          <w:rFonts w:ascii="Garamond" w:hAnsi="Garamond"/>
          <w:b/>
          <w:iCs/>
          <w:szCs w:val="24"/>
        </w:rPr>
      </w:pPr>
    </w:p>
    <w:p w14:paraId="69B5808B" w14:textId="77777777" w:rsidR="00756A6F" w:rsidRPr="002A040C" w:rsidRDefault="00756A6F" w:rsidP="00347083">
      <w:pPr>
        <w:pStyle w:val="NoSpacing"/>
        <w:ind w:firstLine="432"/>
        <w:jc w:val="both"/>
        <w:rPr>
          <w:rFonts w:ascii="Garamond" w:eastAsia="MS PMincho" w:hAnsi="Garamond"/>
          <w:sz w:val="24"/>
          <w:szCs w:val="24"/>
        </w:rPr>
      </w:pPr>
      <w:r w:rsidRPr="002A040C">
        <w:rPr>
          <w:rFonts w:ascii="Garamond" w:eastAsia="MS PMincho" w:hAnsi="Garamond"/>
          <w:sz w:val="24"/>
          <w:szCs w:val="24"/>
        </w:rPr>
        <w:t xml:space="preserve">Ah shit! </w:t>
      </w:r>
    </w:p>
    <w:p w14:paraId="7311324E" w14:textId="77777777" w:rsidR="00756A6F" w:rsidRPr="002A040C" w:rsidRDefault="00756A6F" w:rsidP="00347083">
      <w:pPr>
        <w:pStyle w:val="NoSpacing"/>
        <w:ind w:firstLine="432"/>
        <w:jc w:val="both"/>
        <w:rPr>
          <w:rFonts w:ascii="Garamond" w:eastAsia="MS PMincho" w:hAnsi="Garamond"/>
          <w:sz w:val="24"/>
          <w:szCs w:val="24"/>
        </w:rPr>
      </w:pPr>
      <w:r w:rsidRPr="002A040C">
        <w:rPr>
          <w:rFonts w:ascii="Garamond" w:eastAsia="MS PMincho" w:hAnsi="Garamond"/>
          <w:sz w:val="24"/>
          <w:szCs w:val="24"/>
        </w:rPr>
        <w:t xml:space="preserve">Another institution, another hundred new faces, and another hundred new faces, with another hundred new challenges. </w:t>
      </w:r>
    </w:p>
    <w:p w14:paraId="74508123" w14:textId="6C35EE3D" w:rsidR="00756A6F" w:rsidRPr="002A040C" w:rsidRDefault="00756A6F" w:rsidP="00F24513">
      <w:pPr>
        <w:pStyle w:val="NoSpacing"/>
        <w:ind w:firstLine="432"/>
        <w:jc w:val="both"/>
        <w:rPr>
          <w:rFonts w:ascii="Garamond" w:eastAsia="MS PMincho" w:hAnsi="Garamond"/>
          <w:sz w:val="24"/>
          <w:szCs w:val="24"/>
        </w:rPr>
      </w:pPr>
      <w:r w:rsidRPr="002A040C">
        <w:rPr>
          <w:rFonts w:ascii="Garamond" w:eastAsia="MS PMincho" w:hAnsi="Garamond"/>
          <w:sz w:val="24"/>
          <w:szCs w:val="24"/>
        </w:rPr>
        <w:t>The</w:t>
      </w:r>
      <w:r w:rsidR="00F64A6D">
        <w:rPr>
          <w:rFonts w:ascii="Garamond" w:eastAsia="MS PMincho" w:hAnsi="Garamond"/>
          <w:sz w:val="24"/>
          <w:szCs w:val="24"/>
        </w:rPr>
        <w:t>…</w:t>
      </w:r>
      <w:r w:rsidR="00EC179F">
        <w:rPr>
          <w:rFonts w:ascii="Garamond" w:eastAsia="MS PMincho" w:hAnsi="Garamond"/>
          <w:sz w:val="24"/>
          <w:szCs w:val="24"/>
        </w:rPr>
        <w:t xml:space="preserve"> </w:t>
      </w:r>
      <w:r w:rsidRPr="002A040C">
        <w:rPr>
          <w:rFonts w:ascii="Garamond" w:eastAsia="MS PMincho" w:hAnsi="Garamond"/>
          <w:sz w:val="24"/>
          <w:szCs w:val="24"/>
        </w:rPr>
        <w:t>fucke</w:t>
      </w:r>
      <w:r w:rsidR="00212757">
        <w:rPr>
          <w:rFonts w:ascii="Garamond" w:eastAsia="MS PMincho" w:hAnsi="Garamond"/>
          <w:sz w:val="24"/>
          <w:szCs w:val="24"/>
        </w:rPr>
        <w:t>d</w:t>
      </w:r>
      <w:r w:rsidR="00F64A6D">
        <w:rPr>
          <w:rFonts w:ascii="Garamond" w:eastAsia="MS PMincho" w:hAnsi="Garamond"/>
          <w:sz w:val="24"/>
          <w:szCs w:val="24"/>
        </w:rPr>
        <w:t>…</w:t>
      </w:r>
      <w:r w:rsidR="00212757">
        <w:rPr>
          <w:rFonts w:ascii="Garamond" w:eastAsia="MS PMincho" w:hAnsi="Garamond"/>
          <w:sz w:val="24"/>
          <w:szCs w:val="24"/>
        </w:rPr>
        <w:t xml:space="preserve"> up</w:t>
      </w:r>
      <w:r w:rsidR="00F64A6D">
        <w:rPr>
          <w:rFonts w:ascii="Garamond" w:eastAsia="MS PMincho" w:hAnsi="Garamond"/>
          <w:sz w:val="24"/>
          <w:szCs w:val="24"/>
        </w:rPr>
        <w:t>…</w:t>
      </w:r>
      <w:r w:rsidR="00212757">
        <w:rPr>
          <w:rFonts w:ascii="Garamond" w:eastAsia="MS PMincho" w:hAnsi="Garamond"/>
          <w:sz w:val="24"/>
          <w:szCs w:val="24"/>
        </w:rPr>
        <w:t xml:space="preserve"> thing</w:t>
      </w:r>
      <w:r w:rsidR="00F64A6D">
        <w:rPr>
          <w:rFonts w:ascii="Garamond" w:eastAsia="MS PMincho" w:hAnsi="Garamond"/>
          <w:sz w:val="24"/>
          <w:szCs w:val="24"/>
        </w:rPr>
        <w:t>…</w:t>
      </w:r>
      <w:r w:rsidR="00212757">
        <w:rPr>
          <w:rFonts w:ascii="Garamond" w:eastAsia="MS PMincho" w:hAnsi="Garamond"/>
          <w:sz w:val="24"/>
          <w:szCs w:val="24"/>
        </w:rPr>
        <w:t xml:space="preserve"> is</w:t>
      </w:r>
      <w:r w:rsidR="000E014B">
        <w:rPr>
          <w:rFonts w:ascii="Garamond" w:eastAsia="MS PMincho" w:hAnsi="Garamond"/>
          <w:sz w:val="24"/>
          <w:szCs w:val="24"/>
        </w:rPr>
        <w:t xml:space="preserve">, </w:t>
      </w:r>
      <w:r w:rsidR="00212757">
        <w:rPr>
          <w:rFonts w:ascii="Garamond" w:eastAsia="MS PMincho" w:hAnsi="Garamond"/>
          <w:sz w:val="24"/>
          <w:szCs w:val="24"/>
        </w:rPr>
        <w:t>that</w:t>
      </w:r>
      <w:r w:rsidR="001C548C">
        <w:rPr>
          <w:rFonts w:ascii="Garamond" w:eastAsia="MS PMincho" w:hAnsi="Garamond"/>
          <w:sz w:val="24"/>
          <w:szCs w:val="24"/>
        </w:rPr>
        <w:t>…</w:t>
      </w:r>
      <w:r w:rsidR="00212757">
        <w:rPr>
          <w:rFonts w:ascii="Garamond" w:eastAsia="MS PMincho" w:hAnsi="Garamond"/>
          <w:sz w:val="24"/>
          <w:szCs w:val="24"/>
        </w:rPr>
        <w:t xml:space="preserve"> there… </w:t>
      </w:r>
      <w:r w:rsidR="001C548C">
        <w:rPr>
          <w:rFonts w:ascii="Garamond" w:eastAsia="MS PMincho" w:hAnsi="Garamond"/>
          <w:sz w:val="24"/>
          <w:szCs w:val="24"/>
        </w:rPr>
        <w:t>will</w:t>
      </w:r>
      <w:r w:rsidRPr="002A040C">
        <w:rPr>
          <w:rFonts w:ascii="Garamond" w:eastAsia="MS PMincho" w:hAnsi="Garamond"/>
          <w:sz w:val="24"/>
          <w:szCs w:val="24"/>
        </w:rPr>
        <w:t>…</w:t>
      </w:r>
      <w:r w:rsidR="00EC179F">
        <w:rPr>
          <w:rFonts w:ascii="Garamond" w:eastAsia="MS PMincho" w:hAnsi="Garamond"/>
          <w:sz w:val="24"/>
          <w:szCs w:val="24"/>
        </w:rPr>
        <w:t xml:space="preserve"> </w:t>
      </w:r>
      <w:r w:rsidRPr="002A040C">
        <w:rPr>
          <w:rFonts w:ascii="Garamond" w:eastAsia="MS PMincho" w:hAnsi="Garamond"/>
          <w:sz w:val="24"/>
          <w:szCs w:val="24"/>
        </w:rPr>
        <w:t>be…</w:t>
      </w:r>
      <w:r w:rsidR="00F24513">
        <w:rPr>
          <w:rFonts w:ascii="Garamond" w:eastAsia="MS PMincho" w:hAnsi="Garamond"/>
          <w:sz w:val="24"/>
          <w:szCs w:val="24"/>
        </w:rPr>
        <w:t xml:space="preserve"> </w:t>
      </w:r>
      <w:r w:rsidRPr="002A040C">
        <w:rPr>
          <w:rFonts w:ascii="Garamond" w:eastAsia="MS PMincho" w:hAnsi="Garamond"/>
          <w:sz w:val="24"/>
          <w:szCs w:val="24"/>
        </w:rPr>
        <w:t>…another…</w:t>
      </w:r>
    </w:p>
    <w:p w14:paraId="4F771612" w14:textId="77777777" w:rsidR="00756A6F" w:rsidRPr="002A040C" w:rsidRDefault="00756A6F" w:rsidP="00347083">
      <w:pPr>
        <w:pStyle w:val="NoSpacing"/>
        <w:jc w:val="both"/>
        <w:rPr>
          <w:rFonts w:ascii="Garamond" w:eastAsia="MS PMincho" w:hAnsi="Garamond"/>
          <w:sz w:val="24"/>
          <w:szCs w:val="24"/>
        </w:rPr>
      </w:pPr>
      <w:r w:rsidRPr="002A040C">
        <w:rPr>
          <w:rFonts w:ascii="Garamond" w:eastAsia="MS PMincho" w:hAnsi="Garamond"/>
          <w:sz w:val="24"/>
          <w:szCs w:val="24"/>
        </w:rPr>
        <w:tab/>
      </w:r>
      <w:r w:rsidRPr="002A040C">
        <w:rPr>
          <w:rFonts w:ascii="Garamond" w:eastAsia="MS PMincho" w:hAnsi="Garamond"/>
          <w:sz w:val="24"/>
          <w:szCs w:val="24"/>
        </w:rPr>
        <w:tab/>
        <w:t>…hundred…</w:t>
      </w:r>
    </w:p>
    <w:p w14:paraId="2696A235" w14:textId="77777777" w:rsidR="00756A6F" w:rsidRPr="002A040C" w:rsidRDefault="00756A6F" w:rsidP="00347083">
      <w:pPr>
        <w:pStyle w:val="NoSpacing"/>
        <w:jc w:val="both"/>
        <w:rPr>
          <w:rFonts w:ascii="Garamond" w:eastAsia="MS PMincho" w:hAnsi="Garamond"/>
          <w:sz w:val="24"/>
          <w:szCs w:val="24"/>
        </w:rPr>
      </w:pPr>
      <w:r w:rsidRPr="002A040C">
        <w:rPr>
          <w:rFonts w:ascii="Garamond" w:eastAsia="MS PMincho" w:hAnsi="Garamond"/>
          <w:sz w:val="24"/>
          <w:szCs w:val="24"/>
        </w:rPr>
        <w:tab/>
      </w:r>
      <w:r w:rsidRPr="002A040C">
        <w:rPr>
          <w:rFonts w:ascii="Garamond" w:eastAsia="MS PMincho" w:hAnsi="Garamond"/>
          <w:sz w:val="24"/>
          <w:szCs w:val="24"/>
        </w:rPr>
        <w:tab/>
      </w:r>
      <w:r w:rsidRPr="002A040C">
        <w:rPr>
          <w:rFonts w:ascii="Garamond" w:eastAsia="MS PMincho" w:hAnsi="Garamond"/>
          <w:sz w:val="24"/>
          <w:szCs w:val="24"/>
        </w:rPr>
        <w:tab/>
        <w:t>…new…</w:t>
      </w:r>
    </w:p>
    <w:p w14:paraId="7BD993C8" w14:textId="6616A725" w:rsidR="00756A6F" w:rsidRPr="002A040C" w:rsidRDefault="00756A6F" w:rsidP="00347083">
      <w:pPr>
        <w:pStyle w:val="NoSpacing"/>
        <w:jc w:val="both"/>
        <w:rPr>
          <w:rFonts w:ascii="Garamond" w:eastAsia="MS PMincho" w:hAnsi="Garamond"/>
          <w:sz w:val="24"/>
          <w:szCs w:val="24"/>
        </w:rPr>
      </w:pPr>
      <w:r w:rsidRPr="002A040C">
        <w:rPr>
          <w:rFonts w:ascii="Garamond" w:eastAsia="MS PMincho" w:hAnsi="Garamond"/>
          <w:sz w:val="24"/>
          <w:szCs w:val="24"/>
        </w:rPr>
        <w:tab/>
      </w:r>
      <w:r w:rsidRPr="002A040C">
        <w:rPr>
          <w:rFonts w:ascii="Garamond" w:eastAsia="MS PMincho" w:hAnsi="Garamond"/>
          <w:sz w:val="24"/>
          <w:szCs w:val="24"/>
        </w:rPr>
        <w:tab/>
        <w:t>…challenges</w:t>
      </w:r>
      <w:r w:rsidR="007D28D1">
        <w:rPr>
          <w:rFonts w:ascii="Garamond" w:eastAsia="MS PMincho" w:hAnsi="Garamond"/>
          <w:sz w:val="24"/>
          <w:szCs w:val="24"/>
        </w:rPr>
        <w:t>.</w:t>
      </w:r>
    </w:p>
    <w:p w14:paraId="65075943" w14:textId="445F7E7B" w:rsidR="00756A6F" w:rsidRPr="002A040C" w:rsidRDefault="00B953B2" w:rsidP="00B953B2">
      <w:pPr>
        <w:pStyle w:val="NoSpacing"/>
        <w:ind w:firstLine="432"/>
        <w:jc w:val="both"/>
        <w:rPr>
          <w:rFonts w:ascii="Garamond" w:eastAsia="MS PMincho" w:hAnsi="Garamond"/>
          <w:sz w:val="24"/>
          <w:szCs w:val="24"/>
        </w:rPr>
      </w:pPr>
      <w:r>
        <w:rPr>
          <w:rFonts w:ascii="Garamond" w:eastAsia="MS PMincho" w:hAnsi="Garamond"/>
          <w:sz w:val="24"/>
          <w:szCs w:val="24"/>
        </w:rPr>
        <w:t>A challenge for each new face. S</w:t>
      </w:r>
      <w:r w:rsidR="00756A6F" w:rsidRPr="002A040C">
        <w:rPr>
          <w:rFonts w:ascii="Garamond" w:eastAsia="MS PMincho" w:hAnsi="Garamond"/>
          <w:sz w:val="24"/>
          <w:szCs w:val="24"/>
        </w:rPr>
        <w:t>ometimes two or three</w:t>
      </w:r>
      <w:r>
        <w:rPr>
          <w:rFonts w:ascii="Garamond" w:eastAsia="MS PMincho" w:hAnsi="Garamond"/>
          <w:sz w:val="24"/>
          <w:szCs w:val="24"/>
        </w:rPr>
        <w:t>.</w:t>
      </w:r>
    </w:p>
    <w:p w14:paraId="65F8580C" w14:textId="77777777" w:rsidR="00756A6F" w:rsidRPr="002A040C" w:rsidRDefault="00756A6F" w:rsidP="00347083">
      <w:pPr>
        <w:pStyle w:val="NoSpacing"/>
        <w:jc w:val="both"/>
        <w:rPr>
          <w:rFonts w:ascii="Garamond" w:eastAsia="MS PMincho" w:hAnsi="Garamond"/>
          <w:sz w:val="24"/>
          <w:szCs w:val="24"/>
        </w:rPr>
      </w:pPr>
    </w:p>
    <w:p w14:paraId="0356B61B" w14:textId="77777777" w:rsidR="00756A6F" w:rsidRPr="002A040C" w:rsidRDefault="00756A6F" w:rsidP="00347083">
      <w:pPr>
        <w:pStyle w:val="NoSpacing"/>
        <w:ind w:firstLine="432"/>
        <w:jc w:val="both"/>
        <w:rPr>
          <w:rFonts w:ascii="Garamond" w:eastAsia="MS PMincho" w:hAnsi="Garamond"/>
          <w:sz w:val="24"/>
          <w:szCs w:val="24"/>
        </w:rPr>
      </w:pPr>
      <w:r w:rsidRPr="002A040C">
        <w:rPr>
          <w:rFonts w:ascii="Garamond" w:eastAsia="MS PMincho" w:hAnsi="Garamond"/>
          <w:sz w:val="24"/>
          <w:szCs w:val="24"/>
        </w:rPr>
        <w:t>It doesn’t stop for me.</w:t>
      </w:r>
    </w:p>
    <w:p w14:paraId="3094D2F2" w14:textId="77777777" w:rsidR="00756A6F" w:rsidRPr="002A040C" w:rsidRDefault="00756A6F" w:rsidP="00347083">
      <w:pPr>
        <w:pStyle w:val="NoSpacing"/>
        <w:jc w:val="both"/>
        <w:rPr>
          <w:rFonts w:ascii="Garamond" w:eastAsia="MS PMincho" w:hAnsi="Garamond"/>
          <w:sz w:val="24"/>
          <w:szCs w:val="24"/>
        </w:rPr>
      </w:pPr>
      <w:r w:rsidRPr="002A040C">
        <w:rPr>
          <w:rFonts w:ascii="Garamond" w:eastAsia="MS PMincho" w:hAnsi="Garamond"/>
          <w:sz w:val="24"/>
          <w:szCs w:val="24"/>
        </w:rPr>
        <w:tab/>
        <w:t>It never does.</w:t>
      </w:r>
    </w:p>
    <w:p w14:paraId="586D5D0A" w14:textId="77777777" w:rsidR="00756A6F" w:rsidRPr="002A040C" w:rsidRDefault="00756A6F" w:rsidP="00347083">
      <w:pPr>
        <w:pStyle w:val="NoSpacing"/>
        <w:ind w:firstLine="720"/>
        <w:jc w:val="both"/>
        <w:rPr>
          <w:rFonts w:ascii="Garamond" w:eastAsia="MS PMincho" w:hAnsi="Garamond"/>
          <w:sz w:val="24"/>
          <w:szCs w:val="24"/>
        </w:rPr>
      </w:pPr>
      <w:r w:rsidRPr="002A040C">
        <w:rPr>
          <w:rFonts w:ascii="Garamond" w:eastAsia="MS PMincho" w:hAnsi="Garamond"/>
          <w:sz w:val="24"/>
          <w:szCs w:val="24"/>
        </w:rPr>
        <w:t>They size me up, and I size them down.</w:t>
      </w:r>
    </w:p>
    <w:p w14:paraId="76971B47" w14:textId="77777777" w:rsidR="00756A6F" w:rsidRPr="002A040C" w:rsidRDefault="00756A6F" w:rsidP="00347083">
      <w:pPr>
        <w:pStyle w:val="NoSpacing"/>
        <w:jc w:val="both"/>
        <w:rPr>
          <w:rFonts w:ascii="Garamond" w:eastAsia="MS PMincho" w:hAnsi="Garamond"/>
          <w:sz w:val="24"/>
          <w:szCs w:val="24"/>
        </w:rPr>
      </w:pPr>
      <w:r w:rsidRPr="002A040C">
        <w:rPr>
          <w:rFonts w:ascii="Garamond" w:eastAsia="MS PMincho" w:hAnsi="Garamond"/>
          <w:sz w:val="24"/>
          <w:szCs w:val="24"/>
        </w:rPr>
        <w:tab/>
        <w:t>They steal my milk, and I look around.</w:t>
      </w:r>
    </w:p>
    <w:p w14:paraId="1DFE5A0C" w14:textId="6AB4604A" w:rsidR="00756A6F" w:rsidRPr="002A040C" w:rsidRDefault="00756A6F" w:rsidP="00347083">
      <w:pPr>
        <w:pStyle w:val="NoSpacing"/>
        <w:jc w:val="both"/>
        <w:rPr>
          <w:rFonts w:ascii="Garamond" w:eastAsia="MS PMincho" w:hAnsi="Garamond"/>
          <w:sz w:val="24"/>
          <w:szCs w:val="24"/>
        </w:rPr>
      </w:pPr>
      <w:r w:rsidRPr="002A040C">
        <w:rPr>
          <w:rFonts w:ascii="Garamond" w:eastAsia="MS PMincho" w:hAnsi="Garamond"/>
          <w:sz w:val="24"/>
          <w:szCs w:val="24"/>
        </w:rPr>
        <w:tab/>
        <w:t>…</w:t>
      </w:r>
      <w:r w:rsidR="00C47ACC">
        <w:rPr>
          <w:rFonts w:ascii="Garamond" w:eastAsia="MS PMincho" w:hAnsi="Garamond"/>
          <w:sz w:val="24"/>
          <w:szCs w:val="24"/>
        </w:rPr>
        <w:t xml:space="preserve"> </w:t>
      </w:r>
      <w:r w:rsidRPr="002A040C">
        <w:rPr>
          <w:rFonts w:ascii="Garamond" w:eastAsia="MS PMincho" w:hAnsi="Garamond"/>
          <w:sz w:val="24"/>
          <w:szCs w:val="24"/>
        </w:rPr>
        <w:t xml:space="preserve">and then I pick up the biggest, blunt object, that I could find, and I do some bone jarring. </w:t>
      </w:r>
    </w:p>
    <w:p w14:paraId="13321C3E" w14:textId="2DA95954" w:rsidR="00756A6F" w:rsidRPr="002A040C" w:rsidRDefault="00756A6F" w:rsidP="003B0C90">
      <w:pPr>
        <w:pStyle w:val="NoSpacing"/>
        <w:ind w:firstLine="432"/>
        <w:jc w:val="both"/>
        <w:rPr>
          <w:rFonts w:ascii="Garamond" w:eastAsia="MS PMincho" w:hAnsi="Garamond"/>
          <w:sz w:val="24"/>
          <w:szCs w:val="24"/>
        </w:rPr>
      </w:pPr>
      <w:r w:rsidRPr="002A040C">
        <w:rPr>
          <w:rFonts w:ascii="Garamond" w:eastAsia="MS PMincho" w:hAnsi="Garamond"/>
          <w:sz w:val="24"/>
          <w:szCs w:val="24"/>
        </w:rPr>
        <w:t>You see, I was only twelve now, and though I’ve grown some, I still was not</w:t>
      </w:r>
      <w:r w:rsidR="003B0C90">
        <w:rPr>
          <w:rFonts w:ascii="Garamond" w:eastAsia="MS PMincho" w:hAnsi="Garamond"/>
          <w:sz w:val="24"/>
          <w:szCs w:val="24"/>
        </w:rPr>
        <w:t xml:space="preserve"> yet tall enough to smash every</w:t>
      </w:r>
      <w:r w:rsidRPr="002A040C">
        <w:rPr>
          <w:rFonts w:ascii="Garamond" w:eastAsia="MS PMincho" w:hAnsi="Garamond"/>
          <w:sz w:val="24"/>
          <w:szCs w:val="24"/>
        </w:rPr>
        <w:t>body in the head with a fucking typewriter.</w:t>
      </w:r>
    </w:p>
    <w:p w14:paraId="047232D8" w14:textId="77777777" w:rsidR="00756A6F" w:rsidRPr="002A040C" w:rsidRDefault="00756A6F" w:rsidP="00347083">
      <w:pPr>
        <w:pStyle w:val="NoSpacing"/>
        <w:ind w:firstLine="432"/>
        <w:jc w:val="both"/>
        <w:rPr>
          <w:rFonts w:ascii="Garamond" w:eastAsia="MS PMincho" w:hAnsi="Garamond"/>
          <w:sz w:val="24"/>
          <w:szCs w:val="24"/>
        </w:rPr>
      </w:pPr>
      <w:r w:rsidRPr="002A040C">
        <w:rPr>
          <w:rFonts w:ascii="Garamond" w:eastAsia="MS PMincho" w:hAnsi="Garamond"/>
          <w:sz w:val="24"/>
          <w:szCs w:val="24"/>
        </w:rPr>
        <w:t xml:space="preserve">(Unless they were sitting down) </w:t>
      </w:r>
    </w:p>
    <w:p w14:paraId="2C15446A" w14:textId="329AF900" w:rsidR="00756A6F" w:rsidRPr="002A040C" w:rsidRDefault="00756A6F" w:rsidP="00347083">
      <w:pPr>
        <w:pStyle w:val="NoSpacing"/>
        <w:ind w:firstLine="432"/>
        <w:jc w:val="both"/>
        <w:rPr>
          <w:rFonts w:ascii="Garamond" w:eastAsia="MS PMincho" w:hAnsi="Garamond"/>
          <w:sz w:val="24"/>
          <w:szCs w:val="24"/>
        </w:rPr>
      </w:pPr>
      <w:r w:rsidRPr="002A040C">
        <w:rPr>
          <w:rFonts w:ascii="Garamond" w:eastAsia="MS PMincho" w:hAnsi="Garamond"/>
          <w:sz w:val="24"/>
          <w:szCs w:val="24"/>
        </w:rPr>
        <w:t>But that didn’t really matter</w:t>
      </w:r>
      <w:r w:rsidR="002935CF">
        <w:rPr>
          <w:rFonts w:ascii="Garamond" w:eastAsia="MS PMincho" w:hAnsi="Garamond"/>
          <w:sz w:val="24"/>
          <w:szCs w:val="24"/>
        </w:rPr>
        <w:t>…</w:t>
      </w:r>
      <w:r w:rsidRPr="002A040C">
        <w:rPr>
          <w:rFonts w:ascii="Garamond" w:eastAsia="MS PMincho" w:hAnsi="Garamond"/>
          <w:sz w:val="24"/>
          <w:szCs w:val="24"/>
        </w:rPr>
        <w:t xml:space="preserve"> because, if… you… hit… anyone</w:t>
      </w:r>
      <w:r w:rsidR="007F3340">
        <w:rPr>
          <w:rFonts w:ascii="Garamond" w:eastAsia="MS PMincho" w:hAnsi="Garamond"/>
          <w:sz w:val="24"/>
          <w:szCs w:val="24"/>
        </w:rPr>
        <w:t>…</w:t>
      </w:r>
    </w:p>
    <w:p w14:paraId="46EE55F9" w14:textId="77777777" w:rsidR="00756A6F" w:rsidRPr="002A040C" w:rsidRDefault="00756A6F" w:rsidP="00347083">
      <w:pPr>
        <w:pStyle w:val="NoSpacing"/>
        <w:jc w:val="both"/>
        <w:rPr>
          <w:rFonts w:ascii="Garamond" w:eastAsia="MS PMincho" w:hAnsi="Garamond"/>
          <w:sz w:val="24"/>
          <w:szCs w:val="24"/>
        </w:rPr>
      </w:pPr>
      <w:r w:rsidRPr="002A040C">
        <w:rPr>
          <w:rFonts w:ascii="Garamond" w:eastAsia="MS PMincho" w:hAnsi="Garamond"/>
          <w:sz w:val="24"/>
          <w:szCs w:val="24"/>
        </w:rPr>
        <w:lastRenderedPageBreak/>
        <w:t xml:space="preserve"> …anywhere… </w:t>
      </w:r>
    </w:p>
    <w:p w14:paraId="40650587" w14:textId="77777777" w:rsidR="00756A6F" w:rsidRPr="002A040C" w:rsidRDefault="00756A6F" w:rsidP="00347083">
      <w:pPr>
        <w:pStyle w:val="NoSpacing"/>
        <w:ind w:firstLine="720"/>
        <w:jc w:val="both"/>
        <w:rPr>
          <w:rFonts w:ascii="Garamond" w:eastAsia="MS PMincho" w:hAnsi="Garamond"/>
          <w:sz w:val="24"/>
          <w:szCs w:val="24"/>
        </w:rPr>
      </w:pPr>
      <w:r w:rsidRPr="002A040C">
        <w:rPr>
          <w:rFonts w:ascii="Garamond" w:eastAsia="MS PMincho" w:hAnsi="Garamond"/>
          <w:sz w:val="24"/>
          <w:szCs w:val="24"/>
        </w:rPr>
        <w:t xml:space="preserve">…with a typewriter… </w:t>
      </w:r>
    </w:p>
    <w:p w14:paraId="7CBEFDA4" w14:textId="77777777" w:rsidR="003F006A" w:rsidRDefault="00756A6F" w:rsidP="003F006A">
      <w:pPr>
        <w:pStyle w:val="NoSpacing"/>
        <w:ind w:left="864" w:firstLine="432"/>
        <w:jc w:val="both"/>
        <w:rPr>
          <w:rFonts w:ascii="Garamond" w:eastAsia="MS PMincho" w:hAnsi="Garamond"/>
          <w:sz w:val="24"/>
          <w:szCs w:val="24"/>
        </w:rPr>
      </w:pPr>
      <w:r w:rsidRPr="002A040C">
        <w:rPr>
          <w:rFonts w:ascii="Garamond" w:eastAsia="MS PMincho" w:hAnsi="Garamond"/>
          <w:sz w:val="24"/>
          <w:szCs w:val="24"/>
        </w:rPr>
        <w:t>…It’s going to fucking hurt.</w:t>
      </w:r>
    </w:p>
    <w:p w14:paraId="3D07ADF7" w14:textId="503A8ED9" w:rsidR="00756A6F" w:rsidRPr="002A040C" w:rsidRDefault="00044875" w:rsidP="003F006A">
      <w:pPr>
        <w:pStyle w:val="NoSpacing"/>
        <w:jc w:val="both"/>
        <w:rPr>
          <w:rFonts w:ascii="Garamond" w:eastAsia="MS PMincho" w:hAnsi="Garamond"/>
          <w:sz w:val="24"/>
          <w:szCs w:val="24"/>
        </w:rPr>
      </w:pPr>
      <w:r>
        <w:rPr>
          <w:rFonts w:ascii="Garamond" w:eastAsia="MS PMincho" w:hAnsi="Garamond"/>
          <w:sz w:val="24"/>
          <w:szCs w:val="24"/>
        </w:rPr>
        <w:t xml:space="preserve">       </w:t>
      </w:r>
      <w:r w:rsidR="00756A6F" w:rsidRPr="002A040C">
        <w:rPr>
          <w:rFonts w:ascii="Garamond" w:eastAsia="MS PMincho" w:hAnsi="Garamond"/>
          <w:sz w:val="24"/>
          <w:szCs w:val="24"/>
        </w:rPr>
        <w:t xml:space="preserve">But it was usually enough for me to be able to put my foot on their </w:t>
      </w:r>
      <w:r w:rsidR="002370F9" w:rsidRPr="002A040C">
        <w:rPr>
          <w:rFonts w:ascii="Garamond" w:eastAsia="MS PMincho" w:hAnsi="Garamond"/>
          <w:sz w:val="24"/>
          <w:szCs w:val="24"/>
        </w:rPr>
        <w:t>chest and</w:t>
      </w:r>
      <w:r w:rsidR="00756A6F" w:rsidRPr="002A040C">
        <w:rPr>
          <w:rFonts w:ascii="Garamond" w:eastAsia="MS PMincho" w:hAnsi="Garamond"/>
          <w:sz w:val="24"/>
          <w:szCs w:val="24"/>
        </w:rPr>
        <w:t xml:space="preserve"> raise my hands in the air in victory.</w:t>
      </w:r>
    </w:p>
    <w:p w14:paraId="6AA9B478" w14:textId="3AFC2A22" w:rsidR="00756A6F" w:rsidRPr="002A040C" w:rsidRDefault="00044875" w:rsidP="00044875">
      <w:pPr>
        <w:pStyle w:val="NoSpacing"/>
        <w:jc w:val="both"/>
        <w:rPr>
          <w:rFonts w:ascii="Garamond" w:eastAsia="MS PMincho" w:hAnsi="Garamond"/>
          <w:sz w:val="24"/>
          <w:szCs w:val="24"/>
        </w:rPr>
      </w:pPr>
      <w:r>
        <w:rPr>
          <w:rFonts w:ascii="Garamond" w:eastAsia="MS PMincho" w:hAnsi="Garamond"/>
          <w:sz w:val="24"/>
          <w:szCs w:val="24"/>
        </w:rPr>
        <w:t xml:space="preserve">       </w:t>
      </w:r>
      <w:r w:rsidR="00756A6F" w:rsidRPr="002A040C">
        <w:rPr>
          <w:rFonts w:ascii="Garamond" w:eastAsia="MS PMincho" w:hAnsi="Garamond"/>
          <w:sz w:val="24"/>
          <w:szCs w:val="24"/>
        </w:rPr>
        <w:t xml:space="preserve">Usually. </w:t>
      </w:r>
    </w:p>
    <w:p w14:paraId="0B7D5456" w14:textId="3656F9F9" w:rsidR="00756A6F" w:rsidRPr="002A040C" w:rsidRDefault="00756A6F" w:rsidP="00347083">
      <w:pPr>
        <w:pStyle w:val="NoSpacing"/>
        <w:jc w:val="both"/>
        <w:rPr>
          <w:rFonts w:ascii="Garamond" w:eastAsia="MS PMincho" w:hAnsi="Garamond"/>
          <w:sz w:val="24"/>
          <w:szCs w:val="24"/>
        </w:rPr>
      </w:pPr>
      <w:r w:rsidRPr="002A040C">
        <w:rPr>
          <w:rFonts w:ascii="Garamond" w:eastAsia="MS PMincho" w:hAnsi="Garamond"/>
          <w:sz w:val="24"/>
          <w:szCs w:val="24"/>
        </w:rPr>
        <w:tab/>
        <w:t>And so</w:t>
      </w:r>
      <w:r w:rsidR="00A721F5">
        <w:rPr>
          <w:rFonts w:ascii="Garamond" w:eastAsia="MS PMincho" w:hAnsi="Garamond"/>
          <w:sz w:val="24"/>
          <w:szCs w:val="24"/>
        </w:rPr>
        <w:t>,</w:t>
      </w:r>
      <w:r w:rsidRPr="002A040C">
        <w:rPr>
          <w:rFonts w:ascii="Garamond" w:eastAsia="MS PMincho" w:hAnsi="Garamond"/>
          <w:sz w:val="24"/>
          <w:szCs w:val="24"/>
        </w:rPr>
        <w:t xml:space="preserve"> on it went. Again, and again. </w:t>
      </w:r>
    </w:p>
    <w:p w14:paraId="62191A91" w14:textId="3B942E10" w:rsidR="00756A6F" w:rsidRPr="002A040C" w:rsidRDefault="00756A6F" w:rsidP="00347083">
      <w:pPr>
        <w:pStyle w:val="NoSpacing"/>
        <w:ind w:firstLine="432"/>
        <w:jc w:val="both"/>
        <w:rPr>
          <w:rFonts w:ascii="Garamond" w:eastAsia="MS PMincho" w:hAnsi="Garamond"/>
          <w:sz w:val="24"/>
          <w:szCs w:val="24"/>
        </w:rPr>
      </w:pPr>
      <w:r w:rsidRPr="002A040C">
        <w:rPr>
          <w:rFonts w:ascii="Garamond" w:eastAsia="MS PMincho" w:hAnsi="Garamond"/>
          <w:sz w:val="24"/>
          <w:szCs w:val="24"/>
        </w:rPr>
        <w:t xml:space="preserve">But now instead of looking at marshlands, and farm fields, it was now groves of walnuts, and television shows starring Donald Duck, while </w:t>
      </w:r>
      <w:r w:rsidR="00B85EEE">
        <w:rPr>
          <w:rFonts w:ascii="Garamond" w:eastAsia="MS PMincho" w:hAnsi="Garamond"/>
          <w:sz w:val="24"/>
          <w:szCs w:val="24"/>
        </w:rPr>
        <w:t>fucking</w:t>
      </w:r>
      <w:r w:rsidRPr="002A040C">
        <w:rPr>
          <w:rFonts w:ascii="Garamond" w:eastAsia="MS PMincho" w:hAnsi="Garamond"/>
          <w:sz w:val="24"/>
          <w:szCs w:val="24"/>
        </w:rPr>
        <w:t xml:space="preserve"> medicated, and </w:t>
      </w:r>
      <w:r w:rsidR="00B85EEE">
        <w:rPr>
          <w:rFonts w:ascii="Garamond" w:eastAsia="MS PMincho" w:hAnsi="Garamond"/>
          <w:sz w:val="24"/>
          <w:szCs w:val="24"/>
        </w:rPr>
        <w:t xml:space="preserve">fucking </w:t>
      </w:r>
      <w:r w:rsidRPr="002A040C">
        <w:rPr>
          <w:rFonts w:ascii="Garamond" w:eastAsia="MS PMincho" w:hAnsi="Garamond"/>
          <w:sz w:val="24"/>
          <w:szCs w:val="24"/>
        </w:rPr>
        <w:t>grouped the fuck out…</w:t>
      </w:r>
    </w:p>
    <w:p w14:paraId="781D16C5" w14:textId="77777777" w:rsidR="00756A6F" w:rsidRPr="002A040C" w:rsidRDefault="00756A6F" w:rsidP="00347083">
      <w:pPr>
        <w:pStyle w:val="NoSpacing"/>
        <w:ind w:firstLine="432"/>
        <w:jc w:val="both"/>
        <w:rPr>
          <w:rFonts w:ascii="Garamond" w:eastAsia="MS PMincho" w:hAnsi="Garamond"/>
          <w:sz w:val="24"/>
          <w:szCs w:val="24"/>
        </w:rPr>
      </w:pPr>
      <w:r w:rsidRPr="002A040C">
        <w:rPr>
          <w:rFonts w:ascii="Garamond" w:eastAsia="MS PMincho" w:hAnsi="Garamond"/>
          <w:sz w:val="24"/>
          <w:szCs w:val="24"/>
        </w:rPr>
        <w:t xml:space="preserve">Toss in a psychological battle with a new therapist, and you now had my weekly itinerary. </w:t>
      </w:r>
    </w:p>
    <w:p w14:paraId="3B6246B2" w14:textId="27A5603F" w:rsidR="00B85EEE" w:rsidRDefault="00756A6F" w:rsidP="00347083">
      <w:pPr>
        <w:pStyle w:val="NoSpacing"/>
        <w:ind w:firstLine="432"/>
        <w:jc w:val="both"/>
        <w:rPr>
          <w:rFonts w:ascii="Garamond" w:eastAsia="MS PMincho" w:hAnsi="Garamond"/>
          <w:sz w:val="24"/>
          <w:szCs w:val="24"/>
        </w:rPr>
      </w:pPr>
      <w:r w:rsidRPr="002A040C">
        <w:rPr>
          <w:rFonts w:ascii="Garamond" w:eastAsia="MS PMincho" w:hAnsi="Garamond"/>
          <w:sz w:val="24"/>
          <w:szCs w:val="24"/>
        </w:rPr>
        <w:t>Oh yeah, let</w:t>
      </w:r>
      <w:r w:rsidR="00A721F5">
        <w:rPr>
          <w:rFonts w:ascii="Garamond" w:eastAsia="MS PMincho" w:hAnsi="Garamond"/>
          <w:sz w:val="24"/>
          <w:szCs w:val="24"/>
        </w:rPr>
        <w:t>’</w:t>
      </w:r>
      <w:r w:rsidRPr="002A040C">
        <w:rPr>
          <w:rFonts w:ascii="Garamond" w:eastAsia="MS PMincho" w:hAnsi="Garamond"/>
          <w:sz w:val="24"/>
          <w:szCs w:val="24"/>
        </w:rPr>
        <w:t>s not forget about the</w:t>
      </w:r>
      <w:r w:rsidR="00B85EEE" w:rsidRPr="002A040C">
        <w:rPr>
          <w:rFonts w:ascii="Garamond" w:eastAsia="MS PMincho" w:hAnsi="Garamond"/>
          <w:sz w:val="24"/>
          <w:szCs w:val="24"/>
        </w:rPr>
        <w:t xml:space="preserve"> </w:t>
      </w:r>
      <w:r w:rsidR="00B85EEE">
        <w:rPr>
          <w:rFonts w:ascii="Garamond" w:eastAsia="MS PMincho" w:hAnsi="Garamond"/>
          <w:sz w:val="24"/>
          <w:szCs w:val="24"/>
        </w:rPr>
        <w:t xml:space="preserve">predatorial staff </w:t>
      </w:r>
      <w:r w:rsidRPr="002A040C">
        <w:rPr>
          <w:rFonts w:ascii="Garamond" w:eastAsia="MS PMincho" w:hAnsi="Garamond"/>
          <w:sz w:val="24"/>
          <w:szCs w:val="24"/>
        </w:rPr>
        <w:t>who</w:t>
      </w:r>
      <w:r w:rsidR="00B85EEE">
        <w:rPr>
          <w:rFonts w:ascii="Garamond" w:eastAsia="MS PMincho" w:hAnsi="Garamond"/>
          <w:sz w:val="24"/>
          <w:szCs w:val="24"/>
        </w:rPr>
        <w:t xml:space="preserve"> sometimes seemed to be… to friendly. </w:t>
      </w:r>
    </w:p>
    <w:p w14:paraId="21905648" w14:textId="7D540FA3" w:rsidR="00B1143C" w:rsidRDefault="00B85EEE" w:rsidP="00347083">
      <w:pPr>
        <w:pStyle w:val="NoSpacing"/>
        <w:ind w:firstLine="432"/>
        <w:jc w:val="both"/>
        <w:rPr>
          <w:rFonts w:ascii="Garamond" w:eastAsia="MS PMincho" w:hAnsi="Garamond"/>
          <w:sz w:val="24"/>
          <w:szCs w:val="24"/>
        </w:rPr>
      </w:pPr>
      <w:r>
        <w:rPr>
          <w:rFonts w:ascii="Garamond" w:eastAsia="MS PMincho" w:hAnsi="Garamond"/>
          <w:sz w:val="24"/>
          <w:szCs w:val="24"/>
        </w:rPr>
        <w:t>I also know what it’s like to be s</w:t>
      </w:r>
      <w:r w:rsidR="00756A6F" w:rsidRPr="002A040C">
        <w:rPr>
          <w:rFonts w:ascii="Garamond" w:eastAsia="MS PMincho" w:hAnsi="Garamond"/>
          <w:sz w:val="24"/>
          <w:szCs w:val="24"/>
        </w:rPr>
        <w:t>exually</w:t>
      </w:r>
      <w:r>
        <w:rPr>
          <w:rFonts w:ascii="Garamond" w:eastAsia="MS PMincho" w:hAnsi="Garamond"/>
          <w:sz w:val="24"/>
          <w:szCs w:val="24"/>
        </w:rPr>
        <w:t>-</w:t>
      </w:r>
      <w:r w:rsidR="00756A6F" w:rsidRPr="002A040C">
        <w:rPr>
          <w:rFonts w:ascii="Garamond" w:eastAsia="MS PMincho" w:hAnsi="Garamond"/>
          <w:sz w:val="24"/>
          <w:szCs w:val="24"/>
        </w:rPr>
        <w:t>suggest</w:t>
      </w:r>
      <w:r>
        <w:rPr>
          <w:rFonts w:ascii="Garamond" w:eastAsia="MS PMincho" w:hAnsi="Garamond"/>
          <w:sz w:val="24"/>
          <w:szCs w:val="24"/>
        </w:rPr>
        <w:t xml:space="preserve">ed with </w:t>
      </w:r>
      <w:r w:rsidR="00756A6F" w:rsidRPr="002A040C">
        <w:rPr>
          <w:rFonts w:ascii="Garamond" w:eastAsia="MS PMincho" w:hAnsi="Garamond"/>
          <w:sz w:val="24"/>
          <w:szCs w:val="24"/>
        </w:rPr>
        <w:t>narr</w:t>
      </w:r>
      <w:r>
        <w:rPr>
          <w:rFonts w:ascii="Garamond" w:eastAsia="MS PMincho" w:hAnsi="Garamond"/>
          <w:sz w:val="24"/>
          <w:szCs w:val="24"/>
        </w:rPr>
        <w:t>ative</w:t>
      </w:r>
      <w:r w:rsidR="00B1143C">
        <w:rPr>
          <w:rFonts w:ascii="Garamond" w:eastAsia="MS PMincho" w:hAnsi="Garamond"/>
          <w:sz w:val="24"/>
          <w:szCs w:val="24"/>
        </w:rPr>
        <w:t xml:space="preserve"> sketches</w:t>
      </w:r>
      <w:r w:rsidR="00756A6F" w:rsidRPr="002A040C">
        <w:rPr>
          <w:rFonts w:ascii="Garamond" w:eastAsia="MS PMincho" w:hAnsi="Garamond"/>
          <w:sz w:val="24"/>
          <w:szCs w:val="24"/>
        </w:rPr>
        <w:t xml:space="preserve">. … </w:t>
      </w:r>
      <w:r w:rsidR="00E33A53" w:rsidRPr="002A040C">
        <w:rPr>
          <w:rFonts w:ascii="Garamond" w:eastAsia="MS PMincho" w:hAnsi="Garamond"/>
          <w:sz w:val="24"/>
          <w:szCs w:val="24"/>
        </w:rPr>
        <w:t>but</w:t>
      </w:r>
      <w:r w:rsidR="00756A6F" w:rsidRPr="002A040C">
        <w:rPr>
          <w:rFonts w:ascii="Garamond" w:eastAsia="MS PMincho" w:hAnsi="Garamond"/>
          <w:sz w:val="24"/>
          <w:szCs w:val="24"/>
        </w:rPr>
        <w:t xml:space="preserve"> </w:t>
      </w:r>
      <w:r w:rsidR="00B1143C">
        <w:rPr>
          <w:rFonts w:ascii="Garamond" w:eastAsia="MS PMincho" w:hAnsi="Garamond"/>
          <w:sz w:val="24"/>
          <w:szCs w:val="24"/>
        </w:rPr>
        <w:t xml:space="preserve">not </w:t>
      </w:r>
      <w:r w:rsidR="00756A6F" w:rsidRPr="002A040C">
        <w:rPr>
          <w:rFonts w:ascii="Garamond" w:eastAsia="MS PMincho" w:hAnsi="Garamond"/>
          <w:sz w:val="24"/>
          <w:szCs w:val="24"/>
        </w:rPr>
        <w:t>suggestive</w:t>
      </w:r>
      <w:r w:rsidR="00B1143C">
        <w:rPr>
          <w:rFonts w:ascii="Garamond" w:eastAsia="MS PMincho" w:hAnsi="Garamond"/>
          <w:sz w:val="24"/>
          <w:szCs w:val="24"/>
        </w:rPr>
        <w:t>…with…</w:t>
      </w:r>
    </w:p>
    <w:p w14:paraId="6640FCDF" w14:textId="48F5A9C7" w:rsidR="00B1143C" w:rsidRDefault="00B1143C" w:rsidP="00347083">
      <w:pPr>
        <w:pStyle w:val="NoSpacing"/>
        <w:ind w:firstLine="432"/>
        <w:jc w:val="both"/>
        <w:rPr>
          <w:rFonts w:ascii="Garamond" w:eastAsia="MS PMincho" w:hAnsi="Garamond"/>
          <w:sz w:val="24"/>
          <w:szCs w:val="24"/>
        </w:rPr>
      </w:pPr>
      <w:r>
        <w:rPr>
          <w:rFonts w:ascii="Garamond" w:eastAsia="MS PMincho" w:hAnsi="Garamond"/>
          <w:sz w:val="24"/>
          <w:szCs w:val="24"/>
        </w:rPr>
        <w:t>…  S</w:t>
      </w:r>
      <w:r w:rsidR="00756A6F" w:rsidRPr="002A040C">
        <w:rPr>
          <w:rFonts w:ascii="Garamond" w:eastAsia="MS PMincho" w:hAnsi="Garamond"/>
          <w:sz w:val="24"/>
          <w:szCs w:val="24"/>
        </w:rPr>
        <w:t>exual</w:t>
      </w:r>
      <w:r>
        <w:rPr>
          <w:rFonts w:ascii="Garamond" w:eastAsia="MS PMincho" w:hAnsi="Garamond"/>
          <w:sz w:val="24"/>
          <w:szCs w:val="24"/>
        </w:rPr>
        <w:t>…</w:t>
      </w:r>
    </w:p>
    <w:p w14:paraId="145D7523" w14:textId="6AB5C607" w:rsidR="00B1143C" w:rsidRDefault="00B1143C" w:rsidP="00347083">
      <w:pPr>
        <w:pStyle w:val="NoSpacing"/>
        <w:ind w:firstLine="432"/>
        <w:jc w:val="both"/>
        <w:rPr>
          <w:rFonts w:ascii="Garamond" w:eastAsia="MS PMincho" w:hAnsi="Garamond"/>
          <w:sz w:val="24"/>
          <w:szCs w:val="24"/>
        </w:rPr>
      </w:pPr>
      <w:r>
        <w:rPr>
          <w:rFonts w:ascii="Garamond" w:eastAsia="MS PMincho" w:hAnsi="Garamond"/>
          <w:sz w:val="24"/>
          <w:szCs w:val="24"/>
        </w:rPr>
        <w:t>… N</w:t>
      </w:r>
      <w:r w:rsidR="00756A6F" w:rsidRPr="002A040C">
        <w:rPr>
          <w:rFonts w:ascii="Garamond" w:eastAsia="MS PMincho" w:hAnsi="Garamond"/>
          <w:sz w:val="24"/>
          <w:szCs w:val="24"/>
        </w:rPr>
        <w:t>arrative</w:t>
      </w:r>
      <w:r>
        <w:rPr>
          <w:rFonts w:ascii="Garamond" w:eastAsia="MS PMincho" w:hAnsi="Garamond"/>
          <w:sz w:val="24"/>
          <w:szCs w:val="24"/>
        </w:rPr>
        <w:t>…</w:t>
      </w:r>
    </w:p>
    <w:p w14:paraId="64C47676" w14:textId="2D6BFDE5" w:rsidR="00756A6F" w:rsidRDefault="00B1143C" w:rsidP="00B1143C">
      <w:pPr>
        <w:pStyle w:val="NoSpacing"/>
        <w:ind w:firstLine="432"/>
        <w:jc w:val="both"/>
        <w:rPr>
          <w:rFonts w:ascii="Garamond" w:eastAsia="MS PMincho" w:hAnsi="Garamond"/>
          <w:sz w:val="24"/>
          <w:szCs w:val="24"/>
        </w:rPr>
      </w:pPr>
      <w:r>
        <w:rPr>
          <w:rFonts w:ascii="Garamond" w:eastAsia="MS PMincho" w:hAnsi="Garamond"/>
          <w:sz w:val="24"/>
          <w:szCs w:val="24"/>
        </w:rPr>
        <w:t>… Sketches.</w:t>
      </w:r>
      <w:r w:rsidR="00756A6F" w:rsidRPr="002A040C">
        <w:rPr>
          <w:rFonts w:ascii="Garamond" w:eastAsia="MS PMincho" w:hAnsi="Garamond"/>
          <w:sz w:val="24"/>
          <w:szCs w:val="24"/>
        </w:rPr>
        <w:t xml:space="preserve"> </w:t>
      </w:r>
    </w:p>
    <w:p w14:paraId="22F802F3" w14:textId="77777777" w:rsidR="00B1143C" w:rsidRPr="002A040C" w:rsidRDefault="00B1143C" w:rsidP="00B1143C">
      <w:pPr>
        <w:pStyle w:val="NoSpacing"/>
        <w:ind w:firstLine="432"/>
        <w:jc w:val="both"/>
        <w:rPr>
          <w:rFonts w:ascii="Garamond" w:eastAsia="MS PMincho" w:hAnsi="Garamond"/>
          <w:sz w:val="24"/>
          <w:szCs w:val="24"/>
        </w:rPr>
      </w:pPr>
    </w:p>
    <w:p w14:paraId="3129FB4A" w14:textId="77777777" w:rsidR="00756A6F" w:rsidRPr="002A040C" w:rsidRDefault="00756A6F" w:rsidP="00347083">
      <w:pPr>
        <w:pStyle w:val="NoSpacing"/>
        <w:ind w:firstLine="432"/>
        <w:jc w:val="both"/>
        <w:rPr>
          <w:rFonts w:ascii="Garamond" w:eastAsia="MS PMincho" w:hAnsi="Garamond"/>
          <w:sz w:val="24"/>
          <w:szCs w:val="24"/>
        </w:rPr>
      </w:pPr>
      <w:r w:rsidRPr="002A040C">
        <w:rPr>
          <w:rFonts w:ascii="Garamond" w:eastAsia="MS PMincho" w:hAnsi="Garamond"/>
          <w:sz w:val="24"/>
          <w:szCs w:val="24"/>
        </w:rPr>
        <w:t>So yeah, I had to side step the local pedophile now and then…</w:t>
      </w:r>
    </w:p>
    <w:p w14:paraId="2F350C30" w14:textId="500059CF" w:rsidR="009E5852" w:rsidRDefault="00756A6F" w:rsidP="00347083">
      <w:pPr>
        <w:pStyle w:val="NoSpacing"/>
        <w:ind w:firstLine="432"/>
        <w:jc w:val="both"/>
        <w:rPr>
          <w:rFonts w:ascii="Garamond" w:eastAsia="MS PMincho" w:hAnsi="Garamond"/>
          <w:sz w:val="24"/>
          <w:szCs w:val="24"/>
        </w:rPr>
      </w:pPr>
      <w:r w:rsidRPr="002A040C">
        <w:rPr>
          <w:rFonts w:ascii="Garamond" w:eastAsia="MS PMincho" w:hAnsi="Garamond"/>
          <w:sz w:val="24"/>
          <w:szCs w:val="24"/>
        </w:rPr>
        <w:t xml:space="preserve">At least I </w:t>
      </w:r>
      <w:r w:rsidR="000B045A">
        <w:rPr>
          <w:rFonts w:ascii="Garamond" w:eastAsia="MS PMincho" w:hAnsi="Garamond"/>
          <w:sz w:val="24"/>
          <w:szCs w:val="24"/>
        </w:rPr>
        <w:t>was witty enough to</w:t>
      </w:r>
      <w:r w:rsidRPr="002A040C">
        <w:rPr>
          <w:rFonts w:ascii="Garamond" w:eastAsia="MS PMincho" w:hAnsi="Garamond"/>
          <w:sz w:val="24"/>
          <w:szCs w:val="24"/>
        </w:rPr>
        <w:t xml:space="preserve"> side step the </w:t>
      </w:r>
      <w:r w:rsidR="00B1143C">
        <w:rPr>
          <w:rFonts w:ascii="Garamond" w:eastAsia="MS PMincho" w:hAnsi="Garamond"/>
          <w:sz w:val="24"/>
          <w:szCs w:val="24"/>
        </w:rPr>
        <w:t>M</w:t>
      </w:r>
      <w:r w:rsidRPr="002A040C">
        <w:rPr>
          <w:rFonts w:ascii="Garamond" w:eastAsia="MS PMincho" w:hAnsi="Garamond"/>
          <w:sz w:val="24"/>
          <w:szCs w:val="24"/>
        </w:rPr>
        <w:t xml:space="preserve">otherfucker. </w:t>
      </w:r>
    </w:p>
    <w:p w14:paraId="0F06E747" w14:textId="41B6F38F" w:rsidR="00756A6F" w:rsidRPr="002A040C" w:rsidRDefault="00756A6F" w:rsidP="00347083">
      <w:pPr>
        <w:pStyle w:val="NoSpacing"/>
        <w:ind w:firstLine="432"/>
        <w:jc w:val="both"/>
        <w:rPr>
          <w:rFonts w:ascii="Garamond" w:eastAsia="MS PMincho" w:hAnsi="Garamond"/>
          <w:sz w:val="24"/>
          <w:szCs w:val="24"/>
        </w:rPr>
      </w:pPr>
      <w:r w:rsidRPr="002A040C">
        <w:rPr>
          <w:rFonts w:ascii="Garamond" w:eastAsia="MS PMincho" w:hAnsi="Garamond"/>
          <w:sz w:val="24"/>
          <w:szCs w:val="24"/>
        </w:rPr>
        <w:t>I never did hear anything</w:t>
      </w:r>
      <w:r w:rsidR="00B1143C">
        <w:rPr>
          <w:rFonts w:ascii="Garamond" w:eastAsia="MS PMincho" w:hAnsi="Garamond"/>
          <w:sz w:val="24"/>
          <w:szCs w:val="24"/>
        </w:rPr>
        <w:t xml:space="preserve"> fishy happening</w:t>
      </w:r>
      <w:r w:rsidRPr="002A040C">
        <w:rPr>
          <w:rFonts w:ascii="Garamond" w:eastAsia="MS PMincho" w:hAnsi="Garamond"/>
          <w:sz w:val="24"/>
          <w:szCs w:val="24"/>
        </w:rPr>
        <w:t xml:space="preserve">, but I </w:t>
      </w:r>
      <w:r w:rsidR="000C54F4">
        <w:rPr>
          <w:rFonts w:ascii="Garamond" w:eastAsia="MS PMincho" w:hAnsi="Garamond"/>
          <w:sz w:val="24"/>
          <w:szCs w:val="24"/>
        </w:rPr>
        <w:t xml:space="preserve">do </w:t>
      </w:r>
      <w:r w:rsidRPr="002A040C">
        <w:rPr>
          <w:rFonts w:ascii="Garamond" w:eastAsia="MS PMincho" w:hAnsi="Garamond"/>
          <w:sz w:val="24"/>
          <w:szCs w:val="24"/>
        </w:rPr>
        <w:t xml:space="preserve">know that this counselor wouldn’t have minded one bit if I chose to sit on his </w:t>
      </w:r>
      <w:r w:rsidR="00DC6810" w:rsidRPr="002A040C">
        <w:rPr>
          <w:rFonts w:ascii="Garamond" w:eastAsia="MS PMincho" w:hAnsi="Garamond"/>
          <w:sz w:val="24"/>
          <w:szCs w:val="24"/>
        </w:rPr>
        <w:t>lap</w:t>
      </w:r>
      <w:r w:rsidR="00DC6810">
        <w:rPr>
          <w:rFonts w:ascii="Garamond" w:eastAsia="MS PMincho" w:hAnsi="Garamond"/>
          <w:sz w:val="24"/>
          <w:szCs w:val="24"/>
        </w:rPr>
        <w:t xml:space="preserve"> in</w:t>
      </w:r>
      <w:r w:rsidR="00B1143C">
        <w:rPr>
          <w:rFonts w:ascii="Garamond" w:eastAsia="MS PMincho" w:hAnsi="Garamond"/>
          <w:sz w:val="24"/>
          <w:szCs w:val="24"/>
        </w:rPr>
        <w:t xml:space="preserve"> order</w:t>
      </w:r>
      <w:r w:rsidRPr="002A040C">
        <w:rPr>
          <w:rFonts w:ascii="Garamond" w:eastAsia="MS PMincho" w:hAnsi="Garamond"/>
          <w:sz w:val="24"/>
          <w:szCs w:val="24"/>
        </w:rPr>
        <w:t xml:space="preserve"> to get a better view of the candy sitting on his</w:t>
      </w:r>
      <w:r w:rsidR="00B81D2B">
        <w:rPr>
          <w:rFonts w:ascii="Garamond" w:eastAsia="MS PMincho" w:hAnsi="Garamond"/>
          <w:sz w:val="24"/>
          <w:szCs w:val="24"/>
        </w:rPr>
        <w:t xml:space="preserve"> fucking</w:t>
      </w:r>
      <w:r w:rsidRPr="002A040C">
        <w:rPr>
          <w:rFonts w:ascii="Garamond" w:eastAsia="MS PMincho" w:hAnsi="Garamond"/>
          <w:sz w:val="24"/>
          <w:szCs w:val="24"/>
        </w:rPr>
        <w:t xml:space="preserve"> desk</w:t>
      </w:r>
      <w:r w:rsidR="0001457F">
        <w:rPr>
          <w:rFonts w:ascii="Garamond" w:eastAsia="MS PMincho" w:hAnsi="Garamond"/>
          <w:sz w:val="24"/>
          <w:szCs w:val="24"/>
        </w:rPr>
        <w:t>.</w:t>
      </w:r>
    </w:p>
    <w:p w14:paraId="16E35394" w14:textId="14699608" w:rsidR="00756A6F" w:rsidRDefault="00AB5CAB" w:rsidP="00347083">
      <w:pPr>
        <w:pStyle w:val="NoSpacing"/>
        <w:ind w:firstLine="432"/>
        <w:jc w:val="both"/>
        <w:rPr>
          <w:rFonts w:ascii="Garamond" w:eastAsia="MS PMincho" w:hAnsi="Garamond"/>
          <w:sz w:val="24"/>
          <w:szCs w:val="24"/>
        </w:rPr>
      </w:pPr>
      <w:r>
        <w:rPr>
          <w:rFonts w:ascii="Garamond" w:eastAsia="MS PMincho" w:hAnsi="Garamond"/>
          <w:sz w:val="24"/>
          <w:szCs w:val="24"/>
        </w:rPr>
        <w:t>He w</w:t>
      </w:r>
      <w:r w:rsidR="00756A6F" w:rsidRPr="002A040C">
        <w:rPr>
          <w:rFonts w:ascii="Garamond" w:eastAsia="MS PMincho" w:hAnsi="Garamond"/>
          <w:sz w:val="24"/>
          <w:szCs w:val="24"/>
        </w:rPr>
        <w:t>ouldn’t have minded one bit.</w:t>
      </w:r>
    </w:p>
    <w:p w14:paraId="1D816FFF" w14:textId="77777777" w:rsidR="005C1EBB" w:rsidRDefault="005C1EBB" w:rsidP="00347083">
      <w:pPr>
        <w:pStyle w:val="NoSpacing"/>
        <w:ind w:firstLine="432"/>
        <w:jc w:val="both"/>
        <w:rPr>
          <w:rFonts w:ascii="Garamond" w:eastAsia="MS PMincho" w:hAnsi="Garamond"/>
          <w:sz w:val="24"/>
          <w:szCs w:val="24"/>
        </w:rPr>
      </w:pPr>
    </w:p>
    <w:p w14:paraId="116CB0C4" w14:textId="77777777" w:rsidR="005C1EBB" w:rsidRDefault="005C1EBB" w:rsidP="00347083">
      <w:pPr>
        <w:pStyle w:val="NoSpacing"/>
        <w:ind w:firstLine="432"/>
        <w:jc w:val="both"/>
        <w:rPr>
          <w:rFonts w:ascii="Garamond" w:eastAsia="MS PMincho" w:hAnsi="Garamond"/>
          <w:sz w:val="24"/>
          <w:szCs w:val="24"/>
        </w:rPr>
      </w:pPr>
    </w:p>
    <w:p w14:paraId="11C609F3" w14:textId="77777777" w:rsidR="005C1EBB" w:rsidRDefault="005C1EBB" w:rsidP="00347083">
      <w:pPr>
        <w:pStyle w:val="NoSpacing"/>
        <w:ind w:firstLine="432"/>
        <w:jc w:val="both"/>
        <w:rPr>
          <w:rFonts w:ascii="Garamond" w:eastAsia="MS PMincho" w:hAnsi="Garamond"/>
          <w:sz w:val="24"/>
          <w:szCs w:val="24"/>
        </w:rPr>
      </w:pPr>
    </w:p>
    <w:p w14:paraId="140AA6B4" w14:textId="77777777" w:rsidR="005C1EBB" w:rsidRDefault="005C1EBB" w:rsidP="00347083">
      <w:pPr>
        <w:pStyle w:val="NoSpacing"/>
        <w:ind w:firstLine="432"/>
        <w:jc w:val="both"/>
        <w:rPr>
          <w:rFonts w:ascii="Garamond" w:eastAsia="MS PMincho" w:hAnsi="Garamond"/>
          <w:sz w:val="24"/>
          <w:szCs w:val="24"/>
        </w:rPr>
      </w:pPr>
    </w:p>
    <w:p w14:paraId="77A9F35F" w14:textId="77777777" w:rsidR="005C1EBB" w:rsidRDefault="005C1EBB" w:rsidP="00347083">
      <w:pPr>
        <w:pStyle w:val="NoSpacing"/>
        <w:ind w:firstLine="432"/>
        <w:jc w:val="both"/>
        <w:rPr>
          <w:rFonts w:ascii="Garamond" w:eastAsia="MS PMincho" w:hAnsi="Garamond"/>
          <w:sz w:val="24"/>
          <w:szCs w:val="24"/>
        </w:rPr>
      </w:pPr>
    </w:p>
    <w:p w14:paraId="303ADD45" w14:textId="6214A9FC" w:rsidR="005C1EBB" w:rsidRDefault="005C1EBB" w:rsidP="00347083">
      <w:pPr>
        <w:pStyle w:val="NoSpacing"/>
        <w:ind w:firstLine="432"/>
        <w:jc w:val="both"/>
        <w:rPr>
          <w:rFonts w:ascii="Garamond" w:eastAsia="MS PMincho" w:hAnsi="Garamond"/>
          <w:sz w:val="24"/>
          <w:szCs w:val="24"/>
        </w:rPr>
      </w:pPr>
    </w:p>
    <w:p w14:paraId="4DCA133F" w14:textId="77777777" w:rsidR="0001457F" w:rsidRDefault="0001457F" w:rsidP="00347083">
      <w:pPr>
        <w:pStyle w:val="NoSpacing"/>
        <w:ind w:firstLine="432"/>
        <w:jc w:val="both"/>
        <w:rPr>
          <w:rFonts w:ascii="Garamond" w:eastAsia="MS PMincho" w:hAnsi="Garamond"/>
          <w:sz w:val="24"/>
          <w:szCs w:val="24"/>
        </w:rPr>
      </w:pPr>
    </w:p>
    <w:p w14:paraId="55A16EC2" w14:textId="77777777" w:rsidR="005C1EBB" w:rsidRDefault="005C1EBB" w:rsidP="00347083">
      <w:pPr>
        <w:pStyle w:val="NoSpacing"/>
        <w:ind w:firstLine="432"/>
        <w:jc w:val="both"/>
        <w:rPr>
          <w:rFonts w:ascii="Garamond" w:eastAsia="MS PMincho" w:hAnsi="Garamond"/>
          <w:sz w:val="24"/>
          <w:szCs w:val="24"/>
        </w:rPr>
      </w:pPr>
    </w:p>
    <w:p w14:paraId="2D22F0EE" w14:textId="77777777" w:rsidR="005C1EBB" w:rsidRDefault="005C1EBB" w:rsidP="00347083">
      <w:pPr>
        <w:pStyle w:val="NoSpacing"/>
        <w:ind w:firstLine="432"/>
        <w:jc w:val="both"/>
        <w:rPr>
          <w:rFonts w:ascii="Garamond" w:eastAsia="MS PMincho" w:hAnsi="Garamond"/>
          <w:sz w:val="24"/>
          <w:szCs w:val="24"/>
        </w:rPr>
      </w:pPr>
    </w:p>
    <w:p w14:paraId="308195E1" w14:textId="77777777" w:rsidR="005C1EBB" w:rsidRDefault="005C1EBB" w:rsidP="00347083">
      <w:pPr>
        <w:pStyle w:val="NoSpacing"/>
        <w:ind w:firstLine="432"/>
        <w:jc w:val="both"/>
        <w:rPr>
          <w:rFonts w:ascii="Garamond" w:eastAsia="MS PMincho" w:hAnsi="Garamond"/>
          <w:sz w:val="24"/>
          <w:szCs w:val="24"/>
        </w:rPr>
      </w:pPr>
    </w:p>
    <w:p w14:paraId="1393BDCD" w14:textId="77777777" w:rsidR="005C1EBB" w:rsidRDefault="005C1EBB" w:rsidP="00347083">
      <w:pPr>
        <w:pStyle w:val="NoSpacing"/>
        <w:ind w:firstLine="432"/>
        <w:jc w:val="both"/>
        <w:rPr>
          <w:rFonts w:ascii="Garamond" w:eastAsia="MS PMincho" w:hAnsi="Garamond"/>
          <w:sz w:val="24"/>
          <w:szCs w:val="24"/>
        </w:rPr>
      </w:pPr>
    </w:p>
    <w:p w14:paraId="25E5237D" w14:textId="77777777" w:rsidR="005C1EBB" w:rsidRDefault="005C1EBB" w:rsidP="00347083">
      <w:pPr>
        <w:pStyle w:val="NoSpacing"/>
        <w:ind w:firstLine="432"/>
        <w:jc w:val="both"/>
        <w:rPr>
          <w:rFonts w:ascii="Garamond" w:eastAsia="MS PMincho" w:hAnsi="Garamond"/>
          <w:sz w:val="24"/>
          <w:szCs w:val="24"/>
        </w:rPr>
      </w:pPr>
    </w:p>
    <w:p w14:paraId="401FFDA4" w14:textId="77777777" w:rsidR="004E5372"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D0FB450" w14:textId="12BEE33B" w:rsidR="004E5372" w:rsidRPr="00FB0556"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7E852518" w14:textId="3D05634A" w:rsidR="004E5372" w:rsidRPr="00FB0556" w:rsidRDefault="004E5372" w:rsidP="004E5372">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27</w:t>
      </w:r>
    </w:p>
    <w:p w14:paraId="1BEFB020" w14:textId="77777777" w:rsidR="005C1EBB" w:rsidRDefault="005C1EBB" w:rsidP="00347083">
      <w:pPr>
        <w:pStyle w:val="NoSpacing"/>
        <w:ind w:firstLine="432"/>
        <w:jc w:val="both"/>
        <w:rPr>
          <w:rFonts w:ascii="Garamond" w:eastAsia="MS PMincho" w:hAnsi="Garamond"/>
          <w:sz w:val="24"/>
          <w:szCs w:val="24"/>
        </w:rPr>
      </w:pPr>
    </w:p>
    <w:p w14:paraId="541B911B" w14:textId="77777777" w:rsidR="005C1EBB" w:rsidRPr="00006EBB" w:rsidRDefault="005C1EBB" w:rsidP="00347083">
      <w:pPr>
        <w:pStyle w:val="NoSpacing"/>
        <w:ind w:firstLine="432"/>
        <w:jc w:val="both"/>
        <w:rPr>
          <w:rFonts w:ascii="Garamond" w:eastAsia="MS PMincho" w:hAnsi="Garamond"/>
        </w:rPr>
      </w:pPr>
    </w:p>
    <w:p w14:paraId="2B9B586B" w14:textId="6C3361A8" w:rsidR="008F07A4" w:rsidRPr="004E5372" w:rsidRDefault="008F07A4" w:rsidP="00347083">
      <w:pPr>
        <w:pStyle w:val="NoSpacing"/>
        <w:ind w:firstLine="432"/>
        <w:jc w:val="both"/>
        <w:rPr>
          <w:rFonts w:ascii="Garamond" w:eastAsia="MS PMincho" w:hAnsi="Garamond"/>
        </w:rPr>
      </w:pPr>
    </w:p>
    <w:p w14:paraId="0A3657F4" w14:textId="1FCFC5C0" w:rsidR="00C060E3" w:rsidRDefault="00C060E3" w:rsidP="00347083">
      <w:pPr>
        <w:pStyle w:val="NoSpacing"/>
        <w:ind w:firstLine="432"/>
        <w:jc w:val="both"/>
        <w:rPr>
          <w:rFonts w:ascii="Garamond" w:eastAsia="MS PMincho" w:hAnsi="Garamond"/>
          <w:sz w:val="20"/>
          <w:szCs w:val="20"/>
        </w:rPr>
      </w:pPr>
    </w:p>
    <w:p w14:paraId="00E21E89" w14:textId="7DBA21B1" w:rsidR="00B1143C" w:rsidRDefault="00B1143C" w:rsidP="00347083">
      <w:pPr>
        <w:pStyle w:val="NoSpacing"/>
        <w:ind w:firstLine="432"/>
        <w:jc w:val="both"/>
        <w:rPr>
          <w:rFonts w:ascii="Garamond" w:eastAsia="MS PMincho" w:hAnsi="Garamond"/>
          <w:sz w:val="20"/>
          <w:szCs w:val="20"/>
        </w:rPr>
      </w:pPr>
    </w:p>
    <w:p w14:paraId="7847C972" w14:textId="75080D93" w:rsidR="00B1143C" w:rsidRPr="004E5372" w:rsidRDefault="00B1143C" w:rsidP="00347083">
      <w:pPr>
        <w:pStyle w:val="NoSpacing"/>
        <w:ind w:firstLine="432"/>
        <w:jc w:val="both"/>
        <w:rPr>
          <w:rFonts w:ascii="Garamond" w:eastAsia="MS PMincho" w:hAnsi="Garamond"/>
          <w:sz w:val="16"/>
          <w:szCs w:val="16"/>
        </w:rPr>
      </w:pPr>
    </w:p>
    <w:p w14:paraId="50FDC7A6" w14:textId="32E0FFE6" w:rsidR="00B1143C" w:rsidRDefault="00B1143C" w:rsidP="00347083">
      <w:pPr>
        <w:pStyle w:val="NoSpacing"/>
        <w:ind w:firstLine="432"/>
        <w:jc w:val="both"/>
        <w:rPr>
          <w:rFonts w:ascii="Garamond" w:eastAsia="MS PMincho" w:hAnsi="Garamond"/>
          <w:sz w:val="20"/>
          <w:szCs w:val="20"/>
        </w:rPr>
      </w:pPr>
    </w:p>
    <w:p w14:paraId="7CC5F72A" w14:textId="6CBC1005" w:rsidR="00B1143C" w:rsidRDefault="00B1143C" w:rsidP="00347083">
      <w:pPr>
        <w:pStyle w:val="NoSpacing"/>
        <w:ind w:firstLine="432"/>
        <w:jc w:val="both"/>
        <w:rPr>
          <w:rFonts w:ascii="Garamond" w:eastAsia="MS PMincho" w:hAnsi="Garamond"/>
          <w:sz w:val="20"/>
          <w:szCs w:val="20"/>
        </w:rPr>
      </w:pPr>
    </w:p>
    <w:p w14:paraId="05BF77D2" w14:textId="77777777" w:rsidR="00280278" w:rsidRPr="00387D14" w:rsidRDefault="00280278" w:rsidP="00347083">
      <w:pPr>
        <w:pStyle w:val="NoSpacing"/>
        <w:ind w:firstLine="432"/>
        <w:jc w:val="both"/>
        <w:rPr>
          <w:rFonts w:ascii="Garamond" w:eastAsia="MS PMincho" w:hAnsi="Garamond"/>
          <w:sz w:val="20"/>
          <w:szCs w:val="20"/>
        </w:rPr>
      </w:pPr>
    </w:p>
    <w:p w14:paraId="5E2118A6" w14:textId="77777777" w:rsidR="00756A6F" w:rsidRPr="00C40C47" w:rsidRDefault="00756A6F" w:rsidP="00347083">
      <w:pPr>
        <w:jc w:val="center"/>
        <w:rPr>
          <w:rFonts w:ascii="Garamond" w:hAnsi="Garamond"/>
          <w:b/>
          <w:iCs/>
          <w:szCs w:val="24"/>
        </w:rPr>
      </w:pPr>
    </w:p>
    <w:p w14:paraId="36BB925D"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Anyways, no matter where I’m at, or where I go? </w:t>
      </w:r>
    </w:p>
    <w:p w14:paraId="0BAB38D1" w14:textId="77777777" w:rsidR="000B41D8"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No matter if </w:t>
      </w:r>
      <w:r w:rsidR="005163B7">
        <w:rPr>
          <w:rFonts w:ascii="Garamond" w:eastAsia="MS PMincho" w:hAnsi="Garamond"/>
          <w:sz w:val="24"/>
          <w:szCs w:val="24"/>
        </w:rPr>
        <w:t xml:space="preserve">I’m writing </w:t>
      </w:r>
      <w:r w:rsidR="000B41D8">
        <w:rPr>
          <w:rFonts w:ascii="Garamond" w:eastAsia="MS PMincho" w:hAnsi="Garamond"/>
          <w:sz w:val="24"/>
          <w:szCs w:val="24"/>
        </w:rPr>
        <w:t>shit with melodramatic madness…</w:t>
      </w:r>
    </w:p>
    <w:p w14:paraId="33B11583" w14:textId="483E9FA4" w:rsidR="00756A6F" w:rsidRDefault="000B41D8" w:rsidP="00605AA9">
      <w:pPr>
        <w:pStyle w:val="NoSpacing"/>
        <w:ind w:firstLine="432"/>
        <w:jc w:val="both"/>
        <w:rPr>
          <w:rFonts w:ascii="Garamond" w:eastAsia="MS PMincho" w:hAnsi="Garamond"/>
          <w:sz w:val="24"/>
          <w:szCs w:val="24"/>
        </w:rPr>
      </w:pPr>
      <w:r>
        <w:rPr>
          <w:rFonts w:ascii="Garamond" w:eastAsia="MS PMincho" w:hAnsi="Garamond"/>
          <w:sz w:val="24"/>
          <w:szCs w:val="24"/>
        </w:rPr>
        <w:t>…Or intoxicating sadness</w:t>
      </w:r>
      <w:r w:rsidR="00605AA9">
        <w:rPr>
          <w:rFonts w:ascii="Garamond" w:eastAsia="MS PMincho" w:hAnsi="Garamond"/>
          <w:sz w:val="24"/>
          <w:szCs w:val="24"/>
        </w:rPr>
        <w:t>…?</w:t>
      </w:r>
      <w:r w:rsidR="00756A6F" w:rsidRPr="0055265F">
        <w:rPr>
          <w:rFonts w:ascii="Garamond" w:eastAsia="MS PMincho" w:hAnsi="Garamond"/>
          <w:sz w:val="24"/>
          <w:szCs w:val="24"/>
        </w:rPr>
        <w:t xml:space="preserve"> </w:t>
      </w:r>
    </w:p>
    <w:p w14:paraId="257F3BBC" w14:textId="534BBAAD" w:rsidR="00605AA9" w:rsidRDefault="00605AA9" w:rsidP="00605AA9">
      <w:pPr>
        <w:pStyle w:val="NoSpacing"/>
        <w:ind w:firstLine="432"/>
        <w:jc w:val="both"/>
        <w:rPr>
          <w:rFonts w:ascii="Garamond" w:eastAsia="MS PMincho" w:hAnsi="Garamond"/>
          <w:sz w:val="24"/>
          <w:szCs w:val="24"/>
        </w:rPr>
      </w:pPr>
      <w:r>
        <w:rPr>
          <w:rFonts w:ascii="Garamond" w:eastAsia="MS PMincho" w:hAnsi="Garamond"/>
          <w:sz w:val="24"/>
          <w:szCs w:val="24"/>
        </w:rPr>
        <w:t>I stand out.</w:t>
      </w:r>
    </w:p>
    <w:p w14:paraId="1B456607" w14:textId="39567739" w:rsidR="00605AA9" w:rsidRPr="0055265F" w:rsidRDefault="00605AA9" w:rsidP="00605AA9">
      <w:pPr>
        <w:pStyle w:val="NoSpacing"/>
        <w:ind w:firstLine="432"/>
        <w:jc w:val="both"/>
        <w:rPr>
          <w:rFonts w:ascii="Garamond" w:eastAsia="MS PMincho" w:hAnsi="Garamond"/>
          <w:sz w:val="24"/>
          <w:szCs w:val="24"/>
        </w:rPr>
      </w:pPr>
      <w:r>
        <w:rPr>
          <w:rFonts w:ascii="Garamond" w:eastAsia="MS PMincho" w:hAnsi="Garamond"/>
          <w:sz w:val="24"/>
          <w:szCs w:val="24"/>
        </w:rPr>
        <w:t>Even if I’m slurring on my words, under the influ</w:t>
      </w:r>
      <w:r w:rsidR="00FC657C">
        <w:rPr>
          <w:rFonts w:ascii="Garamond" w:eastAsia="MS PMincho" w:hAnsi="Garamond"/>
          <w:sz w:val="24"/>
          <w:szCs w:val="24"/>
        </w:rPr>
        <w:t>ence of a controlled substance…?</w:t>
      </w:r>
    </w:p>
    <w:p w14:paraId="2B932293" w14:textId="19253B25"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I</w:t>
      </w:r>
      <w:r w:rsidR="00FC657C">
        <w:rPr>
          <w:rFonts w:ascii="Garamond" w:eastAsia="MS PMincho" w:hAnsi="Garamond"/>
          <w:sz w:val="24"/>
          <w:szCs w:val="24"/>
        </w:rPr>
        <w:t xml:space="preserve"> find a way to stand above</w:t>
      </w:r>
      <w:r w:rsidRPr="0055265F">
        <w:rPr>
          <w:rFonts w:ascii="Garamond" w:eastAsia="MS PMincho" w:hAnsi="Garamond"/>
          <w:sz w:val="24"/>
          <w:szCs w:val="24"/>
        </w:rPr>
        <w:t xml:space="preserve">. </w:t>
      </w:r>
    </w:p>
    <w:p w14:paraId="56F30046" w14:textId="66C3F86B"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Even if I’m crying out, whiling out, or just being violent, people are at</w:t>
      </w:r>
      <w:r w:rsidR="003F4B54">
        <w:rPr>
          <w:rFonts w:ascii="Garamond" w:eastAsia="MS PMincho" w:hAnsi="Garamond"/>
          <w:sz w:val="24"/>
          <w:szCs w:val="24"/>
        </w:rPr>
        <w:t>tracted to my ‘B</w:t>
      </w:r>
      <w:r w:rsidRPr="0055265F">
        <w:rPr>
          <w:rFonts w:ascii="Garamond" w:eastAsia="MS PMincho" w:hAnsi="Garamond"/>
          <w:sz w:val="24"/>
          <w:szCs w:val="24"/>
        </w:rPr>
        <w:t xml:space="preserve">old </w:t>
      </w:r>
      <w:r w:rsidR="00BC6A38">
        <w:rPr>
          <w:rFonts w:ascii="Garamond" w:eastAsia="MS PMincho" w:hAnsi="Garamond"/>
          <w:sz w:val="24"/>
          <w:szCs w:val="24"/>
        </w:rPr>
        <w:t>S</w:t>
      </w:r>
      <w:r w:rsidRPr="0055265F">
        <w:rPr>
          <w:rFonts w:ascii="Garamond" w:eastAsia="MS PMincho" w:hAnsi="Garamond"/>
          <w:sz w:val="24"/>
          <w:szCs w:val="24"/>
        </w:rPr>
        <w:t>cript</w:t>
      </w:r>
      <w:r w:rsidR="00BC6A38">
        <w:rPr>
          <w:rFonts w:ascii="Garamond" w:eastAsia="MS PMincho" w:hAnsi="Garamond"/>
          <w:sz w:val="24"/>
          <w:szCs w:val="24"/>
        </w:rPr>
        <w:t>.</w:t>
      </w:r>
      <w:r w:rsidRPr="0055265F">
        <w:rPr>
          <w:rFonts w:ascii="Garamond" w:eastAsia="MS PMincho" w:hAnsi="Garamond"/>
          <w:sz w:val="24"/>
          <w:szCs w:val="24"/>
        </w:rPr>
        <w:t>’</w:t>
      </w:r>
    </w:p>
    <w:p w14:paraId="435E6A60" w14:textId="1FB7ADE2" w:rsidR="00756A6F" w:rsidRPr="0055265F" w:rsidRDefault="00756A6F" w:rsidP="00347083">
      <w:pPr>
        <w:pStyle w:val="NoSpacing"/>
        <w:jc w:val="both"/>
        <w:rPr>
          <w:rFonts w:ascii="Garamond" w:eastAsia="MS PMincho" w:hAnsi="Garamond"/>
          <w:sz w:val="24"/>
          <w:szCs w:val="24"/>
        </w:rPr>
      </w:pPr>
      <w:r w:rsidRPr="0055265F">
        <w:rPr>
          <w:rFonts w:ascii="Garamond" w:eastAsia="MS PMincho" w:hAnsi="Garamond"/>
          <w:sz w:val="24"/>
          <w:szCs w:val="24"/>
        </w:rPr>
        <w:tab/>
        <w:t>The good wish me better.</w:t>
      </w:r>
    </w:p>
    <w:p w14:paraId="1823C2C3" w14:textId="57429D39" w:rsidR="00756A6F" w:rsidRPr="0055265F" w:rsidRDefault="00756A6F" w:rsidP="00347083">
      <w:pPr>
        <w:pStyle w:val="NoSpacing"/>
        <w:jc w:val="both"/>
        <w:rPr>
          <w:rFonts w:ascii="Garamond" w:eastAsia="MS PMincho" w:hAnsi="Garamond"/>
          <w:sz w:val="24"/>
          <w:szCs w:val="24"/>
        </w:rPr>
      </w:pPr>
      <w:r w:rsidRPr="0055265F">
        <w:rPr>
          <w:rFonts w:ascii="Garamond" w:eastAsia="MS PMincho" w:hAnsi="Garamond"/>
          <w:sz w:val="24"/>
          <w:szCs w:val="24"/>
        </w:rPr>
        <w:tab/>
        <w:t>The bad wish me worse.</w:t>
      </w:r>
    </w:p>
    <w:p w14:paraId="71B8E074" w14:textId="77777777" w:rsidR="00756A6F" w:rsidRPr="0055265F" w:rsidRDefault="00756A6F" w:rsidP="00347083">
      <w:pPr>
        <w:pStyle w:val="NoSpacing"/>
        <w:jc w:val="both"/>
        <w:rPr>
          <w:rFonts w:ascii="Garamond" w:eastAsia="MS PMincho" w:hAnsi="Garamond"/>
          <w:sz w:val="24"/>
          <w:szCs w:val="24"/>
        </w:rPr>
      </w:pPr>
      <w:r w:rsidRPr="0055265F">
        <w:rPr>
          <w:rFonts w:ascii="Garamond" w:eastAsia="MS PMincho" w:hAnsi="Garamond"/>
          <w:sz w:val="24"/>
          <w:szCs w:val="24"/>
        </w:rPr>
        <w:t>I’m creative with an impact.</w:t>
      </w:r>
      <w:r w:rsidRPr="0055265F">
        <w:rPr>
          <w:rFonts w:ascii="Garamond" w:eastAsia="MS PMincho" w:hAnsi="Garamond"/>
          <w:sz w:val="24"/>
          <w:szCs w:val="24"/>
        </w:rPr>
        <w:tab/>
      </w:r>
    </w:p>
    <w:p w14:paraId="5C87C544"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And beautiful, while abstract.</w:t>
      </w:r>
    </w:p>
    <w:p w14:paraId="5FA796BF" w14:textId="7C0FD66B"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Ugly only in a way that vanilla is considered an extract</w:t>
      </w:r>
      <w:r w:rsidR="005C14CE">
        <w:rPr>
          <w:rFonts w:ascii="Garamond" w:eastAsia="MS PMincho" w:hAnsi="Garamond"/>
          <w:sz w:val="24"/>
          <w:szCs w:val="24"/>
        </w:rPr>
        <w:t>…</w:t>
      </w:r>
      <w:r w:rsidRPr="0055265F">
        <w:rPr>
          <w:rFonts w:ascii="Garamond" w:eastAsia="MS PMincho" w:hAnsi="Garamond"/>
          <w:sz w:val="24"/>
          <w:szCs w:val="24"/>
        </w:rPr>
        <w:tab/>
      </w:r>
      <w:r w:rsidRPr="0055265F">
        <w:rPr>
          <w:rFonts w:ascii="Garamond" w:eastAsia="MS PMincho" w:hAnsi="Garamond"/>
          <w:sz w:val="24"/>
          <w:szCs w:val="24"/>
        </w:rPr>
        <w:tab/>
      </w:r>
      <w:r w:rsidRPr="0055265F">
        <w:rPr>
          <w:rFonts w:ascii="Garamond" w:eastAsia="MS PMincho" w:hAnsi="Garamond"/>
          <w:sz w:val="24"/>
          <w:szCs w:val="24"/>
        </w:rPr>
        <w:tab/>
      </w:r>
      <w:r w:rsidRPr="0055265F">
        <w:rPr>
          <w:rFonts w:ascii="Garamond" w:eastAsia="MS PMincho" w:hAnsi="Garamond"/>
          <w:sz w:val="24"/>
          <w:szCs w:val="24"/>
        </w:rPr>
        <w:tab/>
        <w:t>And</w:t>
      </w:r>
    </w:p>
    <w:p w14:paraId="3B4EFD72" w14:textId="68BC159C" w:rsidR="00756A6F" w:rsidRPr="0055265F" w:rsidRDefault="00A04D23" w:rsidP="00347083">
      <w:pPr>
        <w:pStyle w:val="NoSpacing"/>
        <w:jc w:val="both"/>
        <w:rPr>
          <w:rFonts w:ascii="Garamond" w:eastAsia="MS PMincho" w:hAnsi="Garamond"/>
          <w:sz w:val="24"/>
          <w:szCs w:val="24"/>
        </w:rPr>
      </w:pPr>
      <w:r>
        <w:rPr>
          <w:rFonts w:ascii="Garamond" w:eastAsia="MS PMincho" w:hAnsi="Garamond"/>
          <w:sz w:val="24"/>
          <w:szCs w:val="24"/>
        </w:rPr>
        <w:tab/>
      </w:r>
      <w:r>
        <w:rPr>
          <w:rFonts w:ascii="Garamond" w:eastAsia="MS PMincho" w:hAnsi="Garamond"/>
          <w:sz w:val="24"/>
          <w:szCs w:val="24"/>
        </w:rPr>
        <w:tab/>
        <w:t xml:space="preserve">           </w:t>
      </w:r>
      <w:r w:rsidR="00756A6F" w:rsidRPr="0055265F">
        <w:rPr>
          <w:rFonts w:ascii="Garamond" w:eastAsia="MS PMincho" w:hAnsi="Garamond"/>
          <w:sz w:val="24"/>
          <w:szCs w:val="24"/>
        </w:rPr>
        <w:t>That’s</w:t>
      </w:r>
    </w:p>
    <w:p w14:paraId="605DD302" w14:textId="4055C839" w:rsidR="00756A6F" w:rsidRPr="0055265F" w:rsidRDefault="00756A6F" w:rsidP="00347083">
      <w:pPr>
        <w:pStyle w:val="NoSpacing"/>
        <w:jc w:val="both"/>
        <w:rPr>
          <w:rFonts w:ascii="Garamond" w:eastAsia="MS PMincho" w:hAnsi="Garamond"/>
          <w:sz w:val="24"/>
          <w:szCs w:val="24"/>
        </w:rPr>
      </w:pPr>
      <w:r w:rsidRPr="0055265F">
        <w:rPr>
          <w:rFonts w:ascii="Garamond" w:eastAsia="MS PMincho" w:hAnsi="Garamond"/>
          <w:sz w:val="24"/>
          <w:szCs w:val="24"/>
        </w:rPr>
        <w:tab/>
      </w:r>
      <w:r w:rsidRPr="0055265F">
        <w:rPr>
          <w:rFonts w:ascii="Garamond" w:eastAsia="MS PMincho" w:hAnsi="Garamond"/>
          <w:sz w:val="24"/>
          <w:szCs w:val="24"/>
        </w:rPr>
        <w:tab/>
      </w:r>
      <w:r w:rsidRPr="0055265F">
        <w:rPr>
          <w:rFonts w:ascii="Garamond" w:eastAsia="MS PMincho" w:hAnsi="Garamond"/>
          <w:sz w:val="24"/>
          <w:szCs w:val="24"/>
        </w:rPr>
        <w:tab/>
      </w:r>
      <w:r w:rsidRPr="0055265F">
        <w:rPr>
          <w:rFonts w:ascii="Garamond" w:eastAsia="MS PMincho" w:hAnsi="Garamond"/>
          <w:sz w:val="24"/>
          <w:szCs w:val="24"/>
        </w:rPr>
        <w:tab/>
        <w:t>Not</w:t>
      </w:r>
    </w:p>
    <w:p w14:paraId="0A74D057" w14:textId="062522B0" w:rsidR="00756A6F" w:rsidRPr="0055265F" w:rsidRDefault="00703092" w:rsidP="00347083">
      <w:pPr>
        <w:pStyle w:val="NoSpacing"/>
        <w:jc w:val="both"/>
        <w:rPr>
          <w:rFonts w:ascii="Garamond" w:eastAsia="MS PMincho" w:hAnsi="Garamond"/>
          <w:sz w:val="24"/>
          <w:szCs w:val="24"/>
        </w:rPr>
      </w:pPr>
      <w:r>
        <w:rPr>
          <w:rFonts w:ascii="Garamond" w:eastAsia="MS PMincho" w:hAnsi="Garamond"/>
          <w:sz w:val="24"/>
          <w:szCs w:val="24"/>
        </w:rPr>
        <w:tab/>
      </w:r>
      <w:r>
        <w:rPr>
          <w:rFonts w:ascii="Garamond" w:eastAsia="MS PMincho" w:hAnsi="Garamond"/>
          <w:sz w:val="24"/>
          <w:szCs w:val="24"/>
        </w:rPr>
        <w:tab/>
      </w:r>
      <w:r>
        <w:rPr>
          <w:rFonts w:ascii="Garamond" w:eastAsia="MS PMincho" w:hAnsi="Garamond"/>
          <w:sz w:val="24"/>
          <w:szCs w:val="24"/>
        </w:rPr>
        <w:tab/>
      </w:r>
      <w:r>
        <w:rPr>
          <w:rFonts w:ascii="Garamond" w:eastAsia="MS PMincho" w:hAnsi="Garamond"/>
          <w:sz w:val="24"/>
          <w:szCs w:val="24"/>
        </w:rPr>
        <w:tab/>
        <w:t xml:space="preserve">          </w:t>
      </w:r>
      <w:r w:rsidR="00756A6F" w:rsidRPr="0055265F">
        <w:rPr>
          <w:rFonts w:ascii="Garamond" w:eastAsia="MS PMincho" w:hAnsi="Garamond"/>
          <w:sz w:val="24"/>
          <w:szCs w:val="24"/>
        </w:rPr>
        <w:t>Ugly.</w:t>
      </w:r>
    </w:p>
    <w:p w14:paraId="77509223" w14:textId="76B85842" w:rsidR="006D68D1"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And it</w:t>
      </w:r>
      <w:r w:rsidR="00A721F5">
        <w:rPr>
          <w:rFonts w:ascii="Garamond" w:eastAsia="MS PMincho" w:hAnsi="Garamond"/>
          <w:sz w:val="24"/>
          <w:szCs w:val="24"/>
        </w:rPr>
        <w:t>’</w:t>
      </w:r>
      <w:r w:rsidRPr="0055265F">
        <w:rPr>
          <w:rFonts w:ascii="Garamond" w:eastAsia="MS PMincho" w:hAnsi="Garamond"/>
          <w:sz w:val="24"/>
          <w:szCs w:val="24"/>
        </w:rPr>
        <w:t>s good as fuck when blended with two bananas, a half a cup of sugar, 1 cup of ice, and 4 cups of milk, which was what I was drinki</w:t>
      </w:r>
      <w:r w:rsidR="006C73F7">
        <w:rPr>
          <w:rFonts w:ascii="Garamond" w:eastAsia="MS PMincho" w:hAnsi="Garamond"/>
          <w:sz w:val="24"/>
          <w:szCs w:val="24"/>
        </w:rPr>
        <w:t>ng on the day that they told me…</w:t>
      </w:r>
      <w:r w:rsidR="006D68D1">
        <w:rPr>
          <w:rFonts w:ascii="Garamond" w:eastAsia="MS PMincho" w:hAnsi="Garamond"/>
          <w:sz w:val="24"/>
          <w:szCs w:val="24"/>
        </w:rPr>
        <w:t xml:space="preserve"> </w:t>
      </w:r>
    </w:p>
    <w:p w14:paraId="77508DE6" w14:textId="69033A61" w:rsidR="00A83448" w:rsidRDefault="006D68D1" w:rsidP="006D68D1">
      <w:pPr>
        <w:pStyle w:val="NoSpacing"/>
        <w:ind w:left="720" w:firstLine="720"/>
        <w:jc w:val="both"/>
        <w:rPr>
          <w:rFonts w:ascii="Garamond" w:eastAsia="MS PMincho" w:hAnsi="Garamond"/>
          <w:sz w:val="24"/>
          <w:szCs w:val="24"/>
        </w:rPr>
      </w:pPr>
      <w:r>
        <w:rPr>
          <w:rFonts w:ascii="Garamond" w:eastAsia="MS PMincho" w:hAnsi="Garamond"/>
          <w:sz w:val="24"/>
          <w:szCs w:val="24"/>
        </w:rPr>
        <w:t>…</w:t>
      </w:r>
      <w:r w:rsidR="006C73F7">
        <w:rPr>
          <w:rFonts w:ascii="Garamond" w:eastAsia="MS PMincho" w:hAnsi="Garamond"/>
          <w:sz w:val="24"/>
          <w:szCs w:val="24"/>
        </w:rPr>
        <w:t xml:space="preserve"> that…</w:t>
      </w:r>
    </w:p>
    <w:p w14:paraId="3E696090" w14:textId="393C28C1" w:rsidR="00756A6F" w:rsidRPr="0055265F" w:rsidRDefault="00A83448" w:rsidP="00A83448">
      <w:pPr>
        <w:pStyle w:val="NoSpacing"/>
        <w:ind w:left="1440" w:firstLine="720"/>
        <w:jc w:val="both"/>
        <w:rPr>
          <w:rFonts w:ascii="Garamond" w:eastAsia="MS PMincho" w:hAnsi="Garamond"/>
          <w:sz w:val="24"/>
          <w:szCs w:val="24"/>
        </w:rPr>
      </w:pPr>
      <w:r>
        <w:rPr>
          <w:rFonts w:ascii="Garamond" w:eastAsia="MS PMincho" w:hAnsi="Garamond"/>
          <w:sz w:val="24"/>
          <w:szCs w:val="24"/>
        </w:rPr>
        <w:lastRenderedPageBreak/>
        <w:t>…</w:t>
      </w:r>
      <w:r w:rsidR="00756A6F" w:rsidRPr="0055265F">
        <w:rPr>
          <w:rFonts w:ascii="Garamond" w:eastAsia="MS PMincho" w:hAnsi="Garamond"/>
          <w:sz w:val="24"/>
          <w:szCs w:val="24"/>
        </w:rPr>
        <w:t xml:space="preserve"> “I was going home.”</w:t>
      </w:r>
    </w:p>
    <w:p w14:paraId="4157EE1C" w14:textId="58ABAF88" w:rsidR="005F2A29" w:rsidRDefault="00756A6F" w:rsidP="00B47351">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What? </w:t>
      </w:r>
    </w:p>
    <w:p w14:paraId="6BAA4EAC" w14:textId="1E3C1706" w:rsidR="00756A6F" w:rsidRPr="0055265F" w:rsidRDefault="005F2A29" w:rsidP="00B47351">
      <w:pPr>
        <w:pStyle w:val="NoSpacing"/>
        <w:ind w:firstLine="432"/>
        <w:jc w:val="both"/>
        <w:rPr>
          <w:rFonts w:ascii="Garamond" w:eastAsia="MS PMincho" w:hAnsi="Garamond"/>
          <w:sz w:val="24"/>
          <w:szCs w:val="24"/>
        </w:rPr>
      </w:pPr>
      <w:r>
        <w:rPr>
          <w:rFonts w:ascii="Garamond" w:eastAsia="MS PMincho" w:hAnsi="Garamond"/>
          <w:sz w:val="24"/>
          <w:szCs w:val="24"/>
        </w:rPr>
        <w:t>“</w:t>
      </w:r>
      <w:r w:rsidR="00756A6F" w:rsidRPr="0055265F">
        <w:rPr>
          <w:rFonts w:ascii="Garamond" w:eastAsia="MS PMincho" w:hAnsi="Garamond"/>
          <w:sz w:val="24"/>
          <w:szCs w:val="24"/>
        </w:rPr>
        <w:t>What do you mean I’m going home?”</w:t>
      </w:r>
    </w:p>
    <w:p w14:paraId="7F991EEE"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Shit! </w:t>
      </w:r>
    </w:p>
    <w:p w14:paraId="304499CE" w14:textId="19F586A1"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I haven’t thought about home in a very long time</w:t>
      </w:r>
      <w:r w:rsidR="00734B8E">
        <w:rPr>
          <w:rFonts w:ascii="Garamond" w:eastAsia="MS PMincho" w:hAnsi="Garamond"/>
          <w:sz w:val="24"/>
          <w:szCs w:val="24"/>
        </w:rPr>
        <w:t>.</w:t>
      </w:r>
      <w:r w:rsidRPr="0055265F">
        <w:rPr>
          <w:rFonts w:ascii="Garamond" w:eastAsia="MS PMincho" w:hAnsi="Garamond"/>
          <w:sz w:val="24"/>
          <w:szCs w:val="24"/>
        </w:rPr>
        <w:t xml:space="preserve"> And as I thought about it now, I could honestly say</w:t>
      </w:r>
      <w:r w:rsidR="00734B8E">
        <w:rPr>
          <w:rFonts w:ascii="Garamond" w:eastAsia="MS PMincho" w:hAnsi="Garamond"/>
          <w:sz w:val="24"/>
          <w:szCs w:val="24"/>
        </w:rPr>
        <w:t>…</w:t>
      </w:r>
      <w:r w:rsidRPr="0055265F">
        <w:rPr>
          <w:rFonts w:ascii="Garamond" w:eastAsia="MS PMincho" w:hAnsi="Garamond"/>
          <w:sz w:val="24"/>
          <w:szCs w:val="24"/>
        </w:rPr>
        <w:t xml:space="preserve"> “I felt nothing</w:t>
      </w:r>
      <w:r w:rsidR="00734B8E">
        <w:rPr>
          <w:rFonts w:ascii="Garamond" w:eastAsia="MS PMincho" w:hAnsi="Garamond"/>
          <w:sz w:val="24"/>
          <w:szCs w:val="24"/>
        </w:rPr>
        <w:t>.</w:t>
      </w:r>
      <w:r w:rsidRPr="0055265F">
        <w:rPr>
          <w:rFonts w:ascii="Garamond" w:eastAsia="MS PMincho" w:hAnsi="Garamond"/>
          <w:sz w:val="24"/>
          <w:szCs w:val="24"/>
        </w:rPr>
        <w:t>”</w:t>
      </w:r>
    </w:p>
    <w:p w14:paraId="52CD4BBA"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No elation. </w:t>
      </w:r>
    </w:p>
    <w:p w14:paraId="28DEFAE2"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No cheer. </w:t>
      </w:r>
    </w:p>
    <w:p w14:paraId="0D4B818D"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No nothing.</w:t>
      </w:r>
    </w:p>
    <w:p w14:paraId="24B5C2B6" w14:textId="77777777" w:rsidR="00756A6F" w:rsidRPr="0055265F" w:rsidRDefault="00756A6F" w:rsidP="00347083">
      <w:pPr>
        <w:pStyle w:val="NoSpacing"/>
        <w:jc w:val="both"/>
        <w:rPr>
          <w:rFonts w:ascii="Garamond" w:eastAsia="MS PMincho" w:hAnsi="Garamond"/>
          <w:sz w:val="24"/>
          <w:szCs w:val="24"/>
        </w:rPr>
      </w:pPr>
      <w:r w:rsidRPr="0055265F">
        <w:rPr>
          <w:rFonts w:ascii="Garamond" w:eastAsia="MS PMincho" w:hAnsi="Garamond"/>
          <w:sz w:val="24"/>
          <w:szCs w:val="24"/>
        </w:rPr>
        <w:t xml:space="preserve">Home has been dead to me for a quite a long time now. </w:t>
      </w:r>
    </w:p>
    <w:p w14:paraId="46274E8A" w14:textId="77777777" w:rsidR="00E51F49"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I can’t go home, I haven’t even graduated.</w:t>
      </w:r>
    </w:p>
    <w:p w14:paraId="6BFB7457" w14:textId="19FD3CFE" w:rsidR="00756A6F" w:rsidRPr="0055265F" w:rsidRDefault="00E51F49" w:rsidP="00347083">
      <w:pPr>
        <w:pStyle w:val="NoSpacing"/>
        <w:ind w:firstLine="432"/>
        <w:jc w:val="both"/>
        <w:rPr>
          <w:rFonts w:ascii="Garamond" w:eastAsia="MS PMincho" w:hAnsi="Garamond"/>
          <w:sz w:val="24"/>
          <w:szCs w:val="24"/>
        </w:rPr>
      </w:pPr>
      <w:r>
        <w:rPr>
          <w:rFonts w:ascii="Garamond" w:eastAsia="MS PMincho" w:hAnsi="Garamond"/>
          <w:sz w:val="24"/>
          <w:szCs w:val="24"/>
        </w:rPr>
        <w:t>“</w:t>
      </w:r>
      <w:r w:rsidR="00756A6F" w:rsidRPr="0055265F">
        <w:rPr>
          <w:rFonts w:ascii="Garamond" w:eastAsia="MS PMincho" w:hAnsi="Garamond"/>
          <w:sz w:val="24"/>
          <w:szCs w:val="24"/>
        </w:rPr>
        <w:t>This doesn’t make sense” I said.</w:t>
      </w:r>
    </w:p>
    <w:p w14:paraId="196ABC68" w14:textId="779870A4" w:rsidR="00F73A10" w:rsidRDefault="00756A6F" w:rsidP="00B66109">
      <w:pPr>
        <w:pStyle w:val="NoSpacing"/>
        <w:ind w:firstLine="432"/>
        <w:jc w:val="both"/>
        <w:rPr>
          <w:rFonts w:ascii="Garamond" w:eastAsia="MS PMincho" w:hAnsi="Garamond"/>
          <w:sz w:val="24"/>
          <w:szCs w:val="24"/>
        </w:rPr>
      </w:pPr>
      <w:r w:rsidRPr="0055265F">
        <w:rPr>
          <w:rFonts w:ascii="Garamond" w:eastAsia="MS PMincho" w:hAnsi="Garamond"/>
          <w:sz w:val="24"/>
          <w:szCs w:val="24"/>
        </w:rPr>
        <w:t>“Travis.” he says to me, “This was supposed to have</w:t>
      </w:r>
      <w:r w:rsidR="0049336C">
        <w:rPr>
          <w:rFonts w:ascii="Garamond" w:eastAsia="MS PMincho" w:hAnsi="Garamond"/>
          <w:sz w:val="24"/>
          <w:szCs w:val="24"/>
        </w:rPr>
        <w:t xml:space="preserve"> only</w:t>
      </w:r>
      <w:r w:rsidRPr="0055265F">
        <w:rPr>
          <w:rFonts w:ascii="Garamond" w:eastAsia="MS PMincho" w:hAnsi="Garamond"/>
          <w:sz w:val="24"/>
          <w:szCs w:val="24"/>
        </w:rPr>
        <w:t xml:space="preserve"> been a </w:t>
      </w:r>
      <w:r w:rsidR="00F37711" w:rsidRPr="0055265F">
        <w:rPr>
          <w:rFonts w:ascii="Garamond" w:eastAsia="MS PMincho" w:hAnsi="Garamond"/>
          <w:sz w:val="24"/>
          <w:szCs w:val="24"/>
        </w:rPr>
        <w:t>three-hour</w:t>
      </w:r>
      <w:r w:rsidR="00A721F5">
        <w:rPr>
          <w:rFonts w:ascii="Garamond" w:eastAsia="MS PMincho" w:hAnsi="Garamond"/>
          <w:sz w:val="24"/>
          <w:szCs w:val="24"/>
        </w:rPr>
        <w:t>,</w:t>
      </w:r>
      <w:r w:rsidRPr="0055265F">
        <w:rPr>
          <w:rFonts w:ascii="Garamond" w:eastAsia="MS PMincho" w:hAnsi="Garamond"/>
          <w:sz w:val="24"/>
          <w:szCs w:val="24"/>
        </w:rPr>
        <w:t xml:space="preserve"> tour</w:t>
      </w:r>
      <w:r w:rsidR="0049336C">
        <w:rPr>
          <w:rFonts w:ascii="Garamond" w:eastAsia="MS PMincho" w:hAnsi="Garamond"/>
          <w:sz w:val="24"/>
          <w:szCs w:val="24"/>
        </w:rPr>
        <w:t>.</w:t>
      </w:r>
      <w:r w:rsidRPr="0055265F">
        <w:rPr>
          <w:rFonts w:ascii="Garamond" w:eastAsia="MS PMincho" w:hAnsi="Garamond"/>
          <w:sz w:val="24"/>
          <w:szCs w:val="24"/>
        </w:rPr>
        <w:t xml:space="preserve"> You’ve been here for three and a half </w:t>
      </w:r>
      <w:r w:rsidR="0049336C">
        <w:rPr>
          <w:rFonts w:ascii="Garamond" w:eastAsia="MS PMincho" w:hAnsi="Garamond"/>
          <w:sz w:val="24"/>
          <w:szCs w:val="24"/>
        </w:rPr>
        <w:t xml:space="preserve">fucking </w:t>
      </w:r>
      <w:r w:rsidRPr="0055265F">
        <w:rPr>
          <w:rFonts w:ascii="Garamond" w:eastAsia="MS PMincho" w:hAnsi="Garamond"/>
          <w:sz w:val="24"/>
          <w:szCs w:val="24"/>
        </w:rPr>
        <w:t>years…</w:t>
      </w:r>
      <w:r w:rsidR="00341352">
        <w:rPr>
          <w:rFonts w:ascii="Garamond" w:eastAsia="MS PMincho" w:hAnsi="Garamond"/>
          <w:sz w:val="24"/>
          <w:szCs w:val="24"/>
        </w:rPr>
        <w:t>”</w:t>
      </w:r>
    </w:p>
    <w:p w14:paraId="28AB1E99" w14:textId="1E2C028E" w:rsidR="00756A6F" w:rsidRPr="0055265F" w:rsidRDefault="00756A6F" w:rsidP="00B66109">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 </w:t>
      </w:r>
      <w:r w:rsidR="00341352">
        <w:rPr>
          <w:rFonts w:ascii="Garamond" w:eastAsia="MS PMincho" w:hAnsi="Garamond"/>
          <w:sz w:val="24"/>
          <w:szCs w:val="24"/>
        </w:rPr>
        <w:t>“</w:t>
      </w:r>
      <w:r w:rsidRPr="0055265F">
        <w:rPr>
          <w:rFonts w:ascii="Garamond" w:eastAsia="MS PMincho" w:hAnsi="Garamond"/>
          <w:sz w:val="24"/>
          <w:szCs w:val="24"/>
        </w:rPr>
        <w:t>It’s time for you to go home.”</w:t>
      </w:r>
    </w:p>
    <w:p w14:paraId="47C1AA20" w14:textId="1702CFE3" w:rsidR="00756A6F" w:rsidRPr="0055265F" w:rsidRDefault="00F73A10" w:rsidP="00F73A10">
      <w:pPr>
        <w:pStyle w:val="NoSpacing"/>
        <w:ind w:firstLine="432"/>
        <w:jc w:val="both"/>
        <w:rPr>
          <w:rFonts w:ascii="Garamond" w:eastAsia="MS PMincho" w:hAnsi="Garamond"/>
          <w:sz w:val="24"/>
          <w:szCs w:val="24"/>
        </w:rPr>
      </w:pPr>
      <w:r>
        <w:rPr>
          <w:rFonts w:ascii="Garamond" w:eastAsia="MS PMincho" w:hAnsi="Garamond"/>
          <w:sz w:val="24"/>
          <w:szCs w:val="24"/>
        </w:rPr>
        <w:t>“</w:t>
      </w:r>
      <w:r w:rsidR="00756A6F" w:rsidRPr="0055265F">
        <w:rPr>
          <w:rFonts w:ascii="Garamond" w:eastAsia="MS PMincho" w:hAnsi="Garamond"/>
          <w:sz w:val="24"/>
          <w:szCs w:val="24"/>
        </w:rPr>
        <w:t>What?</w:t>
      </w:r>
      <w:r>
        <w:rPr>
          <w:rFonts w:ascii="Garamond" w:eastAsia="MS PMincho" w:hAnsi="Garamond"/>
          <w:sz w:val="24"/>
          <w:szCs w:val="24"/>
        </w:rPr>
        <w:t>”</w:t>
      </w:r>
    </w:p>
    <w:p w14:paraId="64192046" w14:textId="77777777" w:rsidR="00C776FE"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“We can’t keep you here anymore. There is nothing else we can do for you</w:t>
      </w:r>
      <w:r w:rsidR="00C776FE">
        <w:rPr>
          <w:rFonts w:ascii="Garamond" w:eastAsia="MS PMincho" w:hAnsi="Garamond"/>
          <w:sz w:val="24"/>
          <w:szCs w:val="24"/>
        </w:rPr>
        <w:t>.</w:t>
      </w:r>
      <w:r w:rsidRPr="0055265F">
        <w:rPr>
          <w:rFonts w:ascii="Garamond" w:eastAsia="MS PMincho" w:hAnsi="Garamond"/>
          <w:sz w:val="24"/>
          <w:szCs w:val="24"/>
        </w:rPr>
        <w:t xml:space="preserve"> </w:t>
      </w:r>
    </w:p>
    <w:p w14:paraId="1EABB981" w14:textId="20D881F2" w:rsidR="00C776FE" w:rsidRDefault="00C776FE" w:rsidP="00347083">
      <w:pPr>
        <w:pStyle w:val="NoSpacing"/>
        <w:ind w:firstLine="432"/>
        <w:jc w:val="both"/>
        <w:rPr>
          <w:rFonts w:ascii="Garamond" w:eastAsia="MS PMincho" w:hAnsi="Garamond"/>
          <w:sz w:val="24"/>
          <w:szCs w:val="24"/>
        </w:rPr>
      </w:pPr>
      <w:r>
        <w:rPr>
          <w:rFonts w:ascii="Garamond" w:eastAsia="MS PMincho" w:hAnsi="Garamond"/>
          <w:sz w:val="24"/>
          <w:szCs w:val="24"/>
        </w:rPr>
        <w:t>“What?</w:t>
      </w:r>
      <w:r w:rsidR="000E61D2">
        <w:rPr>
          <w:rFonts w:ascii="Garamond" w:eastAsia="MS PMincho" w:hAnsi="Garamond"/>
          <w:sz w:val="24"/>
          <w:szCs w:val="24"/>
        </w:rPr>
        <w:t>”</w:t>
      </w:r>
    </w:p>
    <w:p w14:paraId="6BA85F98" w14:textId="0B931471" w:rsidR="00756A6F" w:rsidRDefault="00A02D5D" w:rsidP="00347083">
      <w:pPr>
        <w:pStyle w:val="NoSpacing"/>
        <w:ind w:firstLine="432"/>
        <w:jc w:val="both"/>
        <w:rPr>
          <w:rFonts w:ascii="Garamond" w:eastAsia="MS PMincho" w:hAnsi="Garamond"/>
          <w:sz w:val="24"/>
          <w:szCs w:val="24"/>
        </w:rPr>
      </w:pPr>
      <w:r>
        <w:rPr>
          <w:rFonts w:ascii="Garamond" w:eastAsia="MS PMincho" w:hAnsi="Garamond"/>
          <w:sz w:val="24"/>
          <w:szCs w:val="24"/>
        </w:rPr>
        <w:t>“</w:t>
      </w:r>
      <w:r w:rsidR="00756A6F" w:rsidRPr="0055265F">
        <w:rPr>
          <w:rFonts w:ascii="Garamond" w:eastAsia="MS PMincho" w:hAnsi="Garamond"/>
          <w:sz w:val="24"/>
          <w:szCs w:val="24"/>
        </w:rPr>
        <w:t>Your mother wants you home now</w:t>
      </w:r>
      <w:r w:rsidR="00DA11BB">
        <w:rPr>
          <w:rFonts w:ascii="Garamond" w:eastAsia="MS PMincho" w:hAnsi="Garamond"/>
          <w:sz w:val="24"/>
          <w:szCs w:val="24"/>
        </w:rPr>
        <w:t>. S</w:t>
      </w:r>
      <w:r w:rsidR="00756A6F" w:rsidRPr="0055265F">
        <w:rPr>
          <w:rFonts w:ascii="Garamond" w:eastAsia="MS PMincho" w:hAnsi="Garamond"/>
          <w:sz w:val="24"/>
          <w:szCs w:val="24"/>
        </w:rPr>
        <w:t>he has left your step father, and</w:t>
      </w:r>
      <w:r w:rsidR="00181299">
        <w:rPr>
          <w:rFonts w:ascii="Garamond" w:eastAsia="MS PMincho" w:hAnsi="Garamond"/>
          <w:sz w:val="24"/>
          <w:szCs w:val="24"/>
        </w:rPr>
        <w:t xml:space="preserve"> </w:t>
      </w:r>
      <w:r w:rsidR="00FC391C">
        <w:rPr>
          <w:rFonts w:ascii="Garamond" w:eastAsia="MS PMincho" w:hAnsi="Garamond"/>
          <w:sz w:val="24"/>
          <w:szCs w:val="24"/>
        </w:rPr>
        <w:t>she</w:t>
      </w:r>
      <w:r w:rsidR="00091BCE">
        <w:rPr>
          <w:rFonts w:ascii="Garamond" w:eastAsia="MS PMincho" w:hAnsi="Garamond"/>
          <w:sz w:val="24"/>
          <w:szCs w:val="24"/>
        </w:rPr>
        <w:t xml:space="preserve"> now</w:t>
      </w:r>
      <w:r w:rsidR="00181299">
        <w:rPr>
          <w:rFonts w:ascii="Garamond" w:eastAsia="MS PMincho" w:hAnsi="Garamond"/>
          <w:sz w:val="24"/>
          <w:szCs w:val="24"/>
        </w:rPr>
        <w:t xml:space="preserve"> </w:t>
      </w:r>
      <w:r w:rsidR="00756A6F" w:rsidRPr="0055265F">
        <w:rPr>
          <w:rFonts w:ascii="Garamond" w:eastAsia="MS PMincho" w:hAnsi="Garamond"/>
          <w:sz w:val="24"/>
          <w:szCs w:val="24"/>
        </w:rPr>
        <w:t>live</w:t>
      </w:r>
      <w:r w:rsidR="00091BCE">
        <w:rPr>
          <w:rFonts w:ascii="Garamond" w:eastAsia="MS PMincho" w:hAnsi="Garamond"/>
          <w:sz w:val="24"/>
          <w:szCs w:val="24"/>
        </w:rPr>
        <w:t>s</w:t>
      </w:r>
      <w:r w:rsidR="00293054">
        <w:rPr>
          <w:rFonts w:ascii="Garamond" w:eastAsia="MS PMincho" w:hAnsi="Garamond"/>
          <w:sz w:val="24"/>
          <w:szCs w:val="24"/>
        </w:rPr>
        <w:t xml:space="preserve"> with your brother</w:t>
      </w:r>
      <w:r w:rsidR="00756A6F" w:rsidRPr="0055265F">
        <w:rPr>
          <w:rFonts w:ascii="Garamond" w:eastAsia="MS PMincho" w:hAnsi="Garamond"/>
          <w:sz w:val="24"/>
          <w:szCs w:val="24"/>
        </w:rPr>
        <w:t xml:space="preserve"> in an apartment in Pomona, Calif.”</w:t>
      </w:r>
    </w:p>
    <w:p w14:paraId="35683F7C" w14:textId="58093702" w:rsidR="00756A6F" w:rsidRPr="0055265F" w:rsidRDefault="000E61D2" w:rsidP="00DA11BB">
      <w:pPr>
        <w:pStyle w:val="NoSpacing"/>
        <w:ind w:firstLine="432"/>
        <w:jc w:val="both"/>
        <w:rPr>
          <w:rFonts w:ascii="Garamond" w:eastAsia="MS PMincho" w:hAnsi="Garamond"/>
          <w:sz w:val="24"/>
          <w:szCs w:val="24"/>
        </w:rPr>
      </w:pPr>
      <w:r>
        <w:rPr>
          <w:rFonts w:ascii="Garamond" w:eastAsia="MS PMincho" w:hAnsi="Garamond"/>
          <w:sz w:val="24"/>
          <w:szCs w:val="24"/>
        </w:rPr>
        <w:t>“What?”</w:t>
      </w:r>
      <w:r w:rsidR="00DA11BB">
        <w:rPr>
          <w:rFonts w:ascii="Garamond" w:eastAsia="MS PMincho" w:hAnsi="Garamond"/>
          <w:sz w:val="24"/>
          <w:szCs w:val="24"/>
        </w:rPr>
        <w:t xml:space="preserve"> </w:t>
      </w:r>
      <w:r w:rsidR="00756A6F" w:rsidRPr="0055265F">
        <w:rPr>
          <w:rFonts w:ascii="Garamond" w:eastAsia="MS PMincho" w:hAnsi="Garamond"/>
          <w:sz w:val="24"/>
          <w:szCs w:val="24"/>
        </w:rPr>
        <w:t>We already live in Pomona, Calif.?”</w:t>
      </w:r>
    </w:p>
    <w:p w14:paraId="7B5835DC" w14:textId="29723579" w:rsidR="00756A6F" w:rsidRPr="0055265F" w:rsidRDefault="00756A6F" w:rsidP="00DA11BB">
      <w:pPr>
        <w:pStyle w:val="NoSpacing"/>
        <w:ind w:firstLine="432"/>
        <w:jc w:val="both"/>
        <w:rPr>
          <w:rFonts w:ascii="Garamond" w:eastAsia="MS PMincho" w:hAnsi="Garamond"/>
          <w:sz w:val="24"/>
          <w:szCs w:val="24"/>
        </w:rPr>
      </w:pPr>
      <w:r w:rsidRPr="0055265F">
        <w:rPr>
          <w:rFonts w:ascii="Garamond" w:eastAsia="MS PMincho" w:hAnsi="Garamond"/>
          <w:sz w:val="24"/>
          <w:szCs w:val="24"/>
        </w:rPr>
        <w:t>“Well, they live in a</w:t>
      </w:r>
      <w:r w:rsidR="001C0F7B">
        <w:rPr>
          <w:rFonts w:ascii="Garamond" w:eastAsia="MS PMincho" w:hAnsi="Garamond"/>
          <w:sz w:val="24"/>
          <w:szCs w:val="24"/>
        </w:rPr>
        <w:t>n</w:t>
      </w:r>
      <w:r w:rsidRPr="0055265F">
        <w:rPr>
          <w:rFonts w:ascii="Garamond" w:eastAsia="MS PMincho" w:hAnsi="Garamond"/>
          <w:sz w:val="24"/>
          <w:szCs w:val="24"/>
        </w:rPr>
        <w:t xml:space="preserve"> apartment now</w:t>
      </w:r>
      <w:r w:rsidR="00597764">
        <w:rPr>
          <w:rFonts w:ascii="Garamond" w:eastAsia="MS PMincho" w:hAnsi="Garamond"/>
          <w:sz w:val="24"/>
          <w:szCs w:val="24"/>
        </w:rPr>
        <w:t>. By themselves</w:t>
      </w:r>
      <w:r w:rsidR="007B67AA">
        <w:rPr>
          <w:rFonts w:ascii="Garamond" w:eastAsia="MS PMincho" w:hAnsi="Garamond"/>
          <w:sz w:val="24"/>
          <w:szCs w:val="24"/>
        </w:rPr>
        <w:t>.</w:t>
      </w:r>
      <w:r w:rsidRPr="0055265F">
        <w:rPr>
          <w:rFonts w:ascii="Garamond" w:eastAsia="MS PMincho" w:hAnsi="Garamond"/>
          <w:sz w:val="24"/>
          <w:szCs w:val="24"/>
        </w:rPr>
        <w:t>”</w:t>
      </w:r>
    </w:p>
    <w:p w14:paraId="02173382" w14:textId="0C034CFE" w:rsidR="00756A6F" w:rsidRPr="0055265F" w:rsidRDefault="00756A6F" w:rsidP="00F437E7">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I know </w:t>
      </w:r>
      <w:r w:rsidR="005C34BE">
        <w:rPr>
          <w:rFonts w:ascii="Garamond" w:eastAsia="MS PMincho" w:hAnsi="Garamond"/>
          <w:sz w:val="24"/>
          <w:szCs w:val="24"/>
        </w:rPr>
        <w:t xml:space="preserve">that </w:t>
      </w:r>
      <w:r w:rsidRPr="0055265F">
        <w:rPr>
          <w:rFonts w:ascii="Garamond" w:eastAsia="MS PMincho" w:hAnsi="Garamond"/>
          <w:sz w:val="24"/>
          <w:szCs w:val="24"/>
        </w:rPr>
        <w:t xml:space="preserve">they give you a </w:t>
      </w:r>
      <w:r w:rsidR="00F37711" w:rsidRPr="0055265F">
        <w:rPr>
          <w:rFonts w:ascii="Garamond" w:eastAsia="MS PMincho" w:hAnsi="Garamond"/>
          <w:sz w:val="24"/>
          <w:szCs w:val="24"/>
        </w:rPr>
        <w:t>two-week</w:t>
      </w:r>
      <w:r w:rsidR="00A721F5">
        <w:rPr>
          <w:rFonts w:ascii="Garamond" w:eastAsia="MS PMincho" w:hAnsi="Garamond"/>
          <w:sz w:val="24"/>
          <w:szCs w:val="24"/>
        </w:rPr>
        <w:t>,</w:t>
      </w:r>
      <w:r w:rsidRPr="0055265F">
        <w:rPr>
          <w:rFonts w:ascii="Garamond" w:eastAsia="MS PMincho" w:hAnsi="Garamond"/>
          <w:sz w:val="24"/>
          <w:szCs w:val="24"/>
        </w:rPr>
        <w:t xml:space="preserve"> notice, and a Members Only jacket when you graduate from the facility, so I asked him, “When </w:t>
      </w:r>
      <w:r w:rsidR="00575FC7">
        <w:rPr>
          <w:rFonts w:ascii="Garamond" w:eastAsia="MS PMincho" w:hAnsi="Garamond"/>
          <w:sz w:val="24"/>
          <w:szCs w:val="24"/>
        </w:rPr>
        <w:t xml:space="preserve">is </w:t>
      </w:r>
      <w:r w:rsidRPr="0055265F">
        <w:rPr>
          <w:rFonts w:ascii="Garamond" w:eastAsia="MS PMincho" w:hAnsi="Garamond"/>
          <w:sz w:val="24"/>
          <w:szCs w:val="24"/>
        </w:rPr>
        <w:t>this supposed to happen?”</w:t>
      </w:r>
    </w:p>
    <w:p w14:paraId="4F1FBBFF"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“Tomorrow.”</w:t>
      </w:r>
    </w:p>
    <w:p w14:paraId="0F7C0134"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“Tomorrow? What about my ‘Members Only’ jacket?’ </w:t>
      </w:r>
    </w:p>
    <w:p w14:paraId="2346F106" w14:textId="0DE5BA5B" w:rsidR="00756A6F" w:rsidRDefault="00756A6F" w:rsidP="00AD480A">
      <w:pPr>
        <w:pStyle w:val="NoSpacing"/>
        <w:ind w:firstLine="432"/>
        <w:jc w:val="both"/>
        <w:rPr>
          <w:rFonts w:ascii="Garamond" w:eastAsia="MS PMincho" w:hAnsi="Garamond"/>
          <w:sz w:val="24"/>
          <w:szCs w:val="24"/>
        </w:rPr>
      </w:pPr>
      <w:r w:rsidRPr="0055265F">
        <w:rPr>
          <w:rFonts w:ascii="Garamond" w:eastAsia="MS PMincho" w:hAnsi="Garamond"/>
          <w:sz w:val="24"/>
          <w:szCs w:val="24"/>
        </w:rPr>
        <w:t>“Travis, you’re not graduating.”</w:t>
      </w:r>
    </w:p>
    <w:p w14:paraId="412ADEDE" w14:textId="2ECCD360" w:rsidR="008A303B" w:rsidRPr="0055265F" w:rsidRDefault="008A303B" w:rsidP="00AD480A">
      <w:pPr>
        <w:pStyle w:val="NoSpacing"/>
        <w:ind w:firstLine="432"/>
        <w:jc w:val="both"/>
        <w:rPr>
          <w:rFonts w:ascii="Garamond" w:eastAsia="MS PMincho" w:hAnsi="Garamond"/>
          <w:sz w:val="24"/>
          <w:szCs w:val="24"/>
        </w:rPr>
      </w:pPr>
      <w:r>
        <w:rPr>
          <w:rFonts w:ascii="Garamond" w:eastAsia="MS PMincho" w:hAnsi="Garamond"/>
          <w:sz w:val="24"/>
          <w:szCs w:val="24"/>
        </w:rPr>
        <w:t>“What?”</w:t>
      </w:r>
    </w:p>
    <w:p w14:paraId="608B734E" w14:textId="77777777" w:rsidR="008A303B" w:rsidRDefault="008A303B" w:rsidP="00347083">
      <w:pPr>
        <w:pStyle w:val="NoSpacing"/>
        <w:ind w:firstLine="432"/>
        <w:jc w:val="both"/>
        <w:rPr>
          <w:rFonts w:ascii="Garamond" w:eastAsia="MS PMincho" w:hAnsi="Garamond"/>
          <w:sz w:val="24"/>
          <w:szCs w:val="24"/>
        </w:rPr>
      </w:pPr>
    </w:p>
    <w:p w14:paraId="73993171" w14:textId="7861F1F0"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I’d spent the whole night tossing and turning, trying to discern the lack of feelings that I had for all this? </w:t>
      </w:r>
    </w:p>
    <w:p w14:paraId="681233D2" w14:textId="77777777" w:rsidR="00102864" w:rsidRDefault="00756A6F" w:rsidP="009C1AD8">
      <w:pPr>
        <w:pStyle w:val="NoSpacing"/>
        <w:ind w:firstLine="432"/>
        <w:jc w:val="both"/>
        <w:rPr>
          <w:rFonts w:ascii="Garamond" w:eastAsia="MS PMincho" w:hAnsi="Garamond"/>
          <w:sz w:val="24"/>
          <w:szCs w:val="24"/>
        </w:rPr>
      </w:pPr>
      <w:r w:rsidRPr="0055265F">
        <w:rPr>
          <w:rFonts w:ascii="Garamond" w:eastAsia="MS PMincho" w:hAnsi="Garamond"/>
          <w:sz w:val="24"/>
          <w:szCs w:val="24"/>
        </w:rPr>
        <w:t>I was very confused. Confused because I…thought. … I thought I should have been</w:t>
      </w:r>
      <w:r w:rsidR="009C1AD8">
        <w:rPr>
          <w:rFonts w:ascii="Garamond" w:eastAsia="MS PMincho" w:hAnsi="Garamond"/>
          <w:sz w:val="24"/>
          <w:szCs w:val="24"/>
        </w:rPr>
        <w:t xml:space="preserve"> feeling much more enthusiastic </w:t>
      </w:r>
      <w:r w:rsidRPr="0055265F">
        <w:rPr>
          <w:rFonts w:ascii="Garamond" w:eastAsia="MS PMincho" w:hAnsi="Garamond"/>
          <w:sz w:val="24"/>
          <w:szCs w:val="24"/>
        </w:rPr>
        <w:t>than what I was feeling?</w:t>
      </w:r>
      <w:r w:rsidR="009C1AD8">
        <w:rPr>
          <w:rFonts w:ascii="Garamond" w:eastAsia="MS PMincho" w:hAnsi="Garamond"/>
          <w:sz w:val="24"/>
          <w:szCs w:val="24"/>
        </w:rPr>
        <w:t xml:space="preserve"> </w:t>
      </w:r>
      <w:r w:rsidR="00F360A0">
        <w:rPr>
          <w:rFonts w:ascii="Garamond" w:eastAsia="MS PMincho" w:hAnsi="Garamond"/>
          <w:sz w:val="24"/>
          <w:szCs w:val="24"/>
        </w:rPr>
        <w:t xml:space="preserve"> </w:t>
      </w:r>
    </w:p>
    <w:p w14:paraId="51917F2F" w14:textId="4F616FFE" w:rsidR="00756A6F" w:rsidRPr="0055265F" w:rsidRDefault="00756A6F" w:rsidP="009C1AD8">
      <w:pPr>
        <w:pStyle w:val="NoSpacing"/>
        <w:ind w:firstLine="432"/>
        <w:jc w:val="both"/>
        <w:rPr>
          <w:rFonts w:ascii="Garamond" w:eastAsia="MS PMincho" w:hAnsi="Garamond"/>
          <w:sz w:val="24"/>
          <w:szCs w:val="24"/>
        </w:rPr>
      </w:pPr>
      <w:r w:rsidRPr="0055265F">
        <w:rPr>
          <w:rFonts w:ascii="Garamond" w:eastAsia="MS PMincho" w:hAnsi="Garamond"/>
          <w:sz w:val="24"/>
          <w:szCs w:val="24"/>
        </w:rPr>
        <w:t>And what I was fee</w:t>
      </w:r>
      <w:r w:rsidR="00F360A0">
        <w:rPr>
          <w:rFonts w:ascii="Garamond" w:eastAsia="MS PMincho" w:hAnsi="Garamond"/>
          <w:sz w:val="24"/>
          <w:szCs w:val="24"/>
        </w:rPr>
        <w:t>ling was</w:t>
      </w:r>
      <w:r w:rsidR="00401621">
        <w:rPr>
          <w:rFonts w:ascii="Garamond" w:eastAsia="MS PMincho" w:hAnsi="Garamond"/>
          <w:sz w:val="24"/>
          <w:szCs w:val="24"/>
        </w:rPr>
        <w:t>…</w:t>
      </w:r>
      <w:r w:rsidR="00F360A0">
        <w:rPr>
          <w:rFonts w:ascii="Garamond" w:eastAsia="MS PMincho" w:hAnsi="Garamond"/>
          <w:sz w:val="24"/>
          <w:szCs w:val="24"/>
        </w:rPr>
        <w:t xml:space="preserve"> ‘</w:t>
      </w:r>
      <w:r w:rsidR="00401621">
        <w:rPr>
          <w:rFonts w:ascii="Garamond" w:eastAsia="MS PMincho" w:hAnsi="Garamond"/>
          <w:sz w:val="24"/>
          <w:szCs w:val="24"/>
        </w:rPr>
        <w:t>N</w:t>
      </w:r>
      <w:r w:rsidR="00F360A0">
        <w:rPr>
          <w:rFonts w:ascii="Garamond" w:eastAsia="MS PMincho" w:hAnsi="Garamond"/>
          <w:sz w:val="24"/>
          <w:szCs w:val="24"/>
        </w:rPr>
        <w:t xml:space="preserve">ot </w:t>
      </w:r>
      <w:r w:rsidR="00D35FB3">
        <w:rPr>
          <w:rFonts w:ascii="Garamond" w:eastAsia="MS PMincho" w:hAnsi="Garamond"/>
          <w:sz w:val="24"/>
          <w:szCs w:val="24"/>
        </w:rPr>
        <w:t>S</w:t>
      </w:r>
      <w:r w:rsidR="00F360A0">
        <w:rPr>
          <w:rFonts w:ascii="Garamond" w:eastAsia="MS PMincho" w:hAnsi="Garamond"/>
          <w:sz w:val="24"/>
          <w:szCs w:val="24"/>
        </w:rPr>
        <w:t xml:space="preserve">o </w:t>
      </w:r>
      <w:r w:rsidR="00D35FB3">
        <w:rPr>
          <w:rFonts w:ascii="Garamond" w:eastAsia="MS PMincho" w:hAnsi="Garamond"/>
          <w:sz w:val="24"/>
          <w:szCs w:val="24"/>
        </w:rPr>
        <w:t>E</w:t>
      </w:r>
      <w:r w:rsidR="00F360A0">
        <w:rPr>
          <w:rFonts w:ascii="Garamond" w:eastAsia="MS PMincho" w:hAnsi="Garamond"/>
          <w:sz w:val="24"/>
          <w:szCs w:val="24"/>
        </w:rPr>
        <w:t>nthusiastic</w:t>
      </w:r>
      <w:r w:rsidR="00F33B38">
        <w:rPr>
          <w:rFonts w:ascii="Garamond" w:eastAsia="MS PMincho" w:hAnsi="Garamond"/>
          <w:sz w:val="24"/>
          <w:szCs w:val="24"/>
        </w:rPr>
        <w:t>.</w:t>
      </w:r>
      <w:r w:rsidR="00EF20CF">
        <w:rPr>
          <w:rFonts w:ascii="Garamond" w:eastAsia="MS PMincho" w:hAnsi="Garamond"/>
          <w:sz w:val="24"/>
          <w:szCs w:val="24"/>
        </w:rPr>
        <w:t>’</w:t>
      </w:r>
    </w:p>
    <w:p w14:paraId="55C919D2" w14:textId="7CCC9A17" w:rsidR="00756A6F" w:rsidRPr="0055265F" w:rsidRDefault="00756A6F" w:rsidP="00347083">
      <w:pPr>
        <w:pStyle w:val="NoSpacing"/>
        <w:jc w:val="both"/>
        <w:rPr>
          <w:rFonts w:ascii="Garamond" w:eastAsia="MS PMincho" w:hAnsi="Garamond"/>
          <w:sz w:val="24"/>
          <w:szCs w:val="24"/>
        </w:rPr>
      </w:pPr>
      <w:r w:rsidRPr="0055265F">
        <w:rPr>
          <w:rFonts w:ascii="Garamond" w:eastAsia="MS PMincho" w:hAnsi="Garamond"/>
          <w:sz w:val="24"/>
          <w:szCs w:val="24"/>
        </w:rPr>
        <w:lastRenderedPageBreak/>
        <w:t xml:space="preserve">        I wasn’t sure what I was feeling</w:t>
      </w:r>
      <w:r w:rsidR="00157180">
        <w:rPr>
          <w:rFonts w:ascii="Garamond" w:eastAsia="MS PMincho" w:hAnsi="Garamond"/>
          <w:sz w:val="24"/>
          <w:szCs w:val="24"/>
        </w:rPr>
        <w:t>.</w:t>
      </w:r>
      <w:r w:rsidRPr="0055265F">
        <w:rPr>
          <w:rFonts w:ascii="Garamond" w:eastAsia="MS PMincho" w:hAnsi="Garamond"/>
          <w:sz w:val="24"/>
          <w:szCs w:val="24"/>
        </w:rPr>
        <w:t xml:space="preserve"> </w:t>
      </w:r>
      <w:r w:rsidR="00D76845">
        <w:rPr>
          <w:rFonts w:ascii="Garamond" w:eastAsia="MS PMincho" w:hAnsi="Garamond"/>
          <w:sz w:val="24"/>
          <w:szCs w:val="24"/>
        </w:rPr>
        <w:t>Bu</w:t>
      </w:r>
      <w:r w:rsidRPr="0055265F">
        <w:rPr>
          <w:rFonts w:ascii="Garamond" w:eastAsia="MS PMincho" w:hAnsi="Garamond"/>
          <w:sz w:val="24"/>
          <w:szCs w:val="24"/>
        </w:rPr>
        <w:t>t I</w:t>
      </w:r>
      <w:r w:rsidR="0036346E">
        <w:rPr>
          <w:rFonts w:ascii="Garamond" w:eastAsia="MS PMincho" w:hAnsi="Garamond"/>
          <w:sz w:val="24"/>
          <w:szCs w:val="24"/>
        </w:rPr>
        <w:t xml:space="preserve"> know I</w:t>
      </w:r>
      <w:r w:rsidRPr="0055265F">
        <w:rPr>
          <w:rFonts w:ascii="Garamond" w:eastAsia="MS PMincho" w:hAnsi="Garamond"/>
          <w:sz w:val="24"/>
          <w:szCs w:val="24"/>
        </w:rPr>
        <w:t xml:space="preserve"> didn’t feel like going home</w:t>
      </w:r>
      <w:r w:rsidR="00016B6C">
        <w:rPr>
          <w:rFonts w:ascii="Garamond" w:eastAsia="MS PMincho" w:hAnsi="Garamond"/>
          <w:sz w:val="24"/>
          <w:szCs w:val="24"/>
        </w:rPr>
        <w:t>.</w:t>
      </w:r>
    </w:p>
    <w:p w14:paraId="1EF06EC6" w14:textId="4598A1B8" w:rsidR="00756A6F" w:rsidRPr="0055265F" w:rsidRDefault="00756A6F" w:rsidP="00806194">
      <w:pPr>
        <w:pStyle w:val="NoSpacing"/>
        <w:ind w:firstLine="432"/>
        <w:jc w:val="both"/>
        <w:rPr>
          <w:rFonts w:ascii="Garamond" w:eastAsia="MS PMincho" w:hAnsi="Garamond"/>
          <w:sz w:val="24"/>
          <w:szCs w:val="24"/>
        </w:rPr>
      </w:pPr>
      <w:r w:rsidRPr="0055265F">
        <w:rPr>
          <w:rFonts w:ascii="Garamond" w:eastAsia="MS PMincho" w:hAnsi="Garamond"/>
          <w:sz w:val="24"/>
          <w:szCs w:val="24"/>
        </w:rPr>
        <w:t>I haven’t thought of going home in years</w:t>
      </w:r>
      <w:r w:rsidR="00016B6C">
        <w:rPr>
          <w:rFonts w:ascii="Garamond" w:eastAsia="MS PMincho" w:hAnsi="Garamond"/>
          <w:sz w:val="24"/>
          <w:szCs w:val="24"/>
        </w:rPr>
        <w:t>.</w:t>
      </w:r>
    </w:p>
    <w:p w14:paraId="08D66179"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Not until now.</w:t>
      </w:r>
    </w:p>
    <w:p w14:paraId="236613A2"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I had closed off my feelings for my family a long time ago.</w:t>
      </w:r>
    </w:p>
    <w:p w14:paraId="1E0BFBEE"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I didn’t even know if I still had feelings left for them? </w:t>
      </w:r>
    </w:p>
    <w:p w14:paraId="4CCC9747" w14:textId="35249FD0" w:rsidR="00756A6F" w:rsidRPr="0055265F" w:rsidRDefault="00A721F5" w:rsidP="00347083">
      <w:pPr>
        <w:pStyle w:val="NoSpacing"/>
        <w:jc w:val="both"/>
        <w:rPr>
          <w:rFonts w:ascii="Garamond" w:eastAsia="MS PMincho" w:hAnsi="Garamond"/>
          <w:sz w:val="24"/>
          <w:szCs w:val="24"/>
        </w:rPr>
      </w:pPr>
      <w:r>
        <w:rPr>
          <w:rFonts w:ascii="Garamond" w:eastAsia="MS PMincho" w:hAnsi="Garamond"/>
          <w:sz w:val="24"/>
          <w:szCs w:val="24"/>
        </w:rPr>
        <w:tab/>
        <w:t xml:space="preserve">So, there I was </w:t>
      </w:r>
      <w:r w:rsidR="00756A6F" w:rsidRPr="0055265F">
        <w:rPr>
          <w:rFonts w:ascii="Garamond" w:eastAsia="MS PMincho" w:hAnsi="Garamond"/>
          <w:sz w:val="24"/>
          <w:szCs w:val="24"/>
        </w:rPr>
        <w:t>…</w:t>
      </w:r>
    </w:p>
    <w:p w14:paraId="5FD45303" w14:textId="77777777" w:rsidR="00756A6F" w:rsidRPr="0055265F" w:rsidRDefault="00756A6F" w:rsidP="0002447A">
      <w:pPr>
        <w:pStyle w:val="NoSpacing"/>
        <w:ind w:left="1008"/>
        <w:jc w:val="both"/>
        <w:rPr>
          <w:rFonts w:ascii="Garamond" w:eastAsia="MS PMincho" w:hAnsi="Garamond"/>
          <w:sz w:val="24"/>
          <w:szCs w:val="24"/>
        </w:rPr>
      </w:pPr>
      <w:r w:rsidRPr="0055265F">
        <w:rPr>
          <w:rFonts w:ascii="Garamond" w:eastAsia="MS PMincho" w:hAnsi="Garamond"/>
          <w:sz w:val="24"/>
          <w:szCs w:val="24"/>
        </w:rPr>
        <w:t>…alone with these feelings, and the stillness of the night.</w:t>
      </w:r>
    </w:p>
    <w:p w14:paraId="6F817A38"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And…</w:t>
      </w:r>
    </w:p>
    <w:p w14:paraId="553AB845"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…My…</w:t>
      </w:r>
    </w:p>
    <w:p w14:paraId="48BC07B5"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…Thoughts…</w:t>
      </w:r>
    </w:p>
    <w:p w14:paraId="70808005"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…Of…</w:t>
      </w:r>
    </w:p>
    <w:p w14:paraId="0CBC34C8"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…Going… </w:t>
      </w:r>
    </w:p>
    <w:p w14:paraId="2B41A4F7" w14:textId="106EE4DD"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…Home</w:t>
      </w:r>
      <w:r w:rsidR="00355CAC">
        <w:rPr>
          <w:rFonts w:ascii="Garamond" w:eastAsia="MS PMincho" w:hAnsi="Garamond"/>
          <w:sz w:val="24"/>
          <w:szCs w:val="24"/>
        </w:rPr>
        <w:t>.</w:t>
      </w:r>
    </w:p>
    <w:p w14:paraId="10625613" w14:textId="6C36E118" w:rsidR="00756A6F" w:rsidRPr="0055265F" w:rsidRDefault="005757CC" w:rsidP="00347083">
      <w:pPr>
        <w:pStyle w:val="NoSpacing"/>
        <w:ind w:firstLine="432"/>
        <w:jc w:val="both"/>
        <w:rPr>
          <w:rFonts w:ascii="Garamond" w:eastAsia="MS PMincho" w:hAnsi="Garamond"/>
          <w:sz w:val="24"/>
          <w:szCs w:val="24"/>
        </w:rPr>
      </w:pPr>
      <w:r>
        <w:rPr>
          <w:rFonts w:ascii="Garamond" w:eastAsia="MS PMincho" w:hAnsi="Garamond"/>
          <w:sz w:val="24"/>
          <w:szCs w:val="24"/>
        </w:rPr>
        <w:t>B</w:t>
      </w:r>
      <w:r w:rsidR="00756A6F" w:rsidRPr="0055265F">
        <w:rPr>
          <w:rFonts w:ascii="Garamond" w:eastAsia="MS PMincho" w:hAnsi="Garamond"/>
          <w:sz w:val="24"/>
          <w:szCs w:val="24"/>
        </w:rPr>
        <w:t xml:space="preserve">ut… with no anticipation for the morning to hurry </w:t>
      </w:r>
      <w:r w:rsidR="00F37711" w:rsidRPr="0055265F">
        <w:rPr>
          <w:rFonts w:ascii="Garamond" w:eastAsia="MS PMincho" w:hAnsi="Garamond"/>
          <w:sz w:val="24"/>
          <w:szCs w:val="24"/>
        </w:rPr>
        <w:t>up</w:t>
      </w:r>
      <w:r w:rsidR="00F37711">
        <w:rPr>
          <w:rFonts w:ascii="Garamond" w:eastAsia="MS PMincho" w:hAnsi="Garamond"/>
          <w:sz w:val="24"/>
          <w:szCs w:val="24"/>
        </w:rPr>
        <w:t xml:space="preserve"> and</w:t>
      </w:r>
      <w:r w:rsidR="00756A6F" w:rsidRPr="0055265F">
        <w:rPr>
          <w:rFonts w:ascii="Garamond" w:eastAsia="MS PMincho" w:hAnsi="Garamond"/>
          <w:sz w:val="24"/>
          <w:szCs w:val="24"/>
        </w:rPr>
        <w:t xml:space="preserve"> kill out the night.</w:t>
      </w:r>
    </w:p>
    <w:p w14:paraId="278CCF2D"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There was nothing but the naked truth of it all.</w:t>
      </w:r>
    </w:p>
    <w:p w14:paraId="5FF4B4A2" w14:textId="28B5A160" w:rsidR="00756A6F" w:rsidRPr="0055265F" w:rsidRDefault="00756A6F" w:rsidP="00347083">
      <w:pPr>
        <w:pStyle w:val="NoSpacing"/>
        <w:jc w:val="both"/>
        <w:rPr>
          <w:rFonts w:ascii="Garamond" w:eastAsia="MS PMincho" w:hAnsi="Garamond"/>
          <w:sz w:val="24"/>
          <w:szCs w:val="24"/>
        </w:rPr>
      </w:pPr>
      <w:r w:rsidRPr="0055265F">
        <w:rPr>
          <w:rFonts w:ascii="Garamond" w:eastAsia="MS PMincho" w:hAnsi="Garamond"/>
          <w:sz w:val="24"/>
          <w:szCs w:val="24"/>
        </w:rPr>
        <w:tab/>
        <w:t>I was going home</w:t>
      </w:r>
      <w:r w:rsidR="00016B6C">
        <w:rPr>
          <w:rFonts w:ascii="Garamond" w:eastAsia="MS PMincho" w:hAnsi="Garamond"/>
          <w:sz w:val="24"/>
          <w:szCs w:val="24"/>
        </w:rPr>
        <w:t>.</w:t>
      </w:r>
    </w:p>
    <w:p w14:paraId="49C28909" w14:textId="77777777" w:rsidR="00756A6F" w:rsidRPr="0055265F" w:rsidRDefault="00756A6F" w:rsidP="00347083">
      <w:pPr>
        <w:pStyle w:val="NoSpacing"/>
        <w:ind w:firstLine="432"/>
        <w:jc w:val="both"/>
        <w:rPr>
          <w:rFonts w:ascii="Garamond" w:eastAsia="MS PMincho" w:hAnsi="Garamond"/>
          <w:sz w:val="24"/>
          <w:szCs w:val="24"/>
        </w:rPr>
      </w:pPr>
    </w:p>
    <w:p w14:paraId="47100479" w14:textId="4CB51D12"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And that was how I ended up in front of this apartment complex staring </w:t>
      </w:r>
      <w:r w:rsidR="00484428">
        <w:rPr>
          <w:rFonts w:ascii="Garamond" w:eastAsia="MS PMincho" w:hAnsi="Garamond"/>
          <w:sz w:val="24"/>
          <w:szCs w:val="24"/>
        </w:rPr>
        <w:t xml:space="preserve">up </w:t>
      </w:r>
      <w:r w:rsidRPr="0055265F">
        <w:rPr>
          <w:rFonts w:ascii="Garamond" w:eastAsia="MS PMincho" w:hAnsi="Garamond"/>
          <w:sz w:val="24"/>
          <w:szCs w:val="24"/>
        </w:rPr>
        <w:t xml:space="preserve">at the </w:t>
      </w:r>
      <w:r w:rsidR="009F7DA8">
        <w:rPr>
          <w:rFonts w:ascii="Garamond" w:eastAsia="MS PMincho" w:hAnsi="Garamond"/>
          <w:sz w:val="24"/>
          <w:szCs w:val="24"/>
        </w:rPr>
        <w:t>entry way of the</w:t>
      </w:r>
      <w:r w:rsidRPr="0055265F">
        <w:rPr>
          <w:rFonts w:ascii="Garamond" w:eastAsia="MS PMincho" w:hAnsi="Garamond"/>
          <w:sz w:val="24"/>
          <w:szCs w:val="24"/>
        </w:rPr>
        <w:t xml:space="preserve"> apartment, that my mother and brother now lived in.</w:t>
      </w:r>
    </w:p>
    <w:p w14:paraId="4C886681" w14:textId="57C27BD2"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A mother and brother that I hadn’t seen or talked to in years. A mother and brother, </w:t>
      </w:r>
      <w:r w:rsidR="009F7DA8">
        <w:rPr>
          <w:rFonts w:ascii="Garamond" w:eastAsia="MS PMincho" w:hAnsi="Garamond"/>
          <w:sz w:val="24"/>
          <w:szCs w:val="24"/>
        </w:rPr>
        <w:t>(</w:t>
      </w:r>
      <w:r w:rsidRPr="0055265F">
        <w:rPr>
          <w:rFonts w:ascii="Garamond" w:eastAsia="MS PMincho" w:hAnsi="Garamond"/>
          <w:sz w:val="24"/>
          <w:szCs w:val="24"/>
        </w:rPr>
        <w:t>I assumed,</w:t>
      </w:r>
      <w:r w:rsidR="009F7DA8">
        <w:rPr>
          <w:rFonts w:ascii="Garamond" w:eastAsia="MS PMincho" w:hAnsi="Garamond"/>
          <w:sz w:val="24"/>
          <w:szCs w:val="24"/>
        </w:rPr>
        <w:t>)</w:t>
      </w:r>
      <w:r w:rsidRPr="0055265F">
        <w:rPr>
          <w:rFonts w:ascii="Garamond" w:eastAsia="MS PMincho" w:hAnsi="Garamond"/>
          <w:sz w:val="24"/>
          <w:szCs w:val="24"/>
        </w:rPr>
        <w:t xml:space="preserve"> I was never going to see or talk to ever again, either? </w:t>
      </w:r>
    </w:p>
    <w:p w14:paraId="27D146D2" w14:textId="63718398"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 xml:space="preserve">But </w:t>
      </w:r>
      <w:r w:rsidR="006D04F5">
        <w:rPr>
          <w:rFonts w:ascii="Garamond" w:eastAsia="MS PMincho" w:hAnsi="Garamond"/>
          <w:sz w:val="24"/>
          <w:szCs w:val="24"/>
        </w:rPr>
        <w:t>t</w:t>
      </w:r>
      <w:r w:rsidRPr="0055265F">
        <w:rPr>
          <w:rFonts w:ascii="Garamond" w:eastAsia="MS PMincho" w:hAnsi="Garamond"/>
          <w:sz w:val="24"/>
          <w:szCs w:val="24"/>
        </w:rPr>
        <w:t xml:space="preserve">here they were. </w:t>
      </w:r>
    </w:p>
    <w:p w14:paraId="2296A59B" w14:textId="77777777" w:rsidR="00756A6F" w:rsidRPr="0055265F" w:rsidRDefault="00756A6F" w:rsidP="00347083">
      <w:pPr>
        <w:pStyle w:val="NoSpacing"/>
        <w:ind w:firstLine="432"/>
        <w:jc w:val="both"/>
        <w:rPr>
          <w:rFonts w:ascii="Garamond" w:eastAsia="MS PMincho" w:hAnsi="Garamond"/>
          <w:sz w:val="24"/>
          <w:szCs w:val="24"/>
        </w:rPr>
      </w:pPr>
      <w:r w:rsidRPr="0055265F">
        <w:rPr>
          <w:rFonts w:ascii="Garamond" w:eastAsia="MS PMincho" w:hAnsi="Garamond"/>
          <w:sz w:val="24"/>
          <w:szCs w:val="24"/>
        </w:rPr>
        <w:t>Just on the other side of that door.</w:t>
      </w:r>
    </w:p>
    <w:p w14:paraId="085BF172" w14:textId="77777777" w:rsidR="00756A6F" w:rsidRPr="0055265F" w:rsidRDefault="00756A6F" w:rsidP="00347083">
      <w:pPr>
        <w:rPr>
          <w:rFonts w:ascii="Garamond" w:hAnsi="Garamond"/>
          <w:iCs/>
          <w:szCs w:val="24"/>
        </w:rPr>
      </w:pPr>
    </w:p>
    <w:p w14:paraId="4A4A567D" w14:textId="77777777" w:rsidR="00756A6F" w:rsidRPr="0055265F" w:rsidRDefault="00756A6F" w:rsidP="00347083">
      <w:pPr>
        <w:rPr>
          <w:rFonts w:ascii="Garamond" w:hAnsi="Garamond"/>
          <w:iCs/>
          <w:szCs w:val="24"/>
        </w:rPr>
      </w:pPr>
    </w:p>
    <w:p w14:paraId="20E4DC78" w14:textId="77777777" w:rsidR="00756A6F" w:rsidRPr="0055265F" w:rsidRDefault="00756A6F" w:rsidP="00347083">
      <w:pPr>
        <w:pStyle w:val="NormalIndent"/>
        <w:rPr>
          <w:szCs w:val="24"/>
        </w:rPr>
      </w:pPr>
    </w:p>
    <w:p w14:paraId="06EAA005" w14:textId="77777777" w:rsidR="00756A6F" w:rsidRPr="0055265F" w:rsidRDefault="00756A6F" w:rsidP="00347083">
      <w:pPr>
        <w:rPr>
          <w:rFonts w:ascii="Garamond" w:hAnsi="Garamond"/>
          <w:iCs/>
          <w:szCs w:val="24"/>
        </w:rPr>
      </w:pPr>
    </w:p>
    <w:p w14:paraId="72098AAC" w14:textId="77777777" w:rsidR="00756A6F" w:rsidRPr="0055265F" w:rsidRDefault="00756A6F" w:rsidP="00347083">
      <w:pPr>
        <w:rPr>
          <w:rFonts w:ascii="Garamond" w:hAnsi="Garamond"/>
          <w:iCs/>
          <w:szCs w:val="24"/>
        </w:rPr>
      </w:pPr>
    </w:p>
    <w:p w14:paraId="7319E4CA" w14:textId="77777777" w:rsidR="00756A6F" w:rsidRDefault="00756A6F" w:rsidP="00347083">
      <w:pPr>
        <w:rPr>
          <w:rFonts w:ascii="Garamond" w:hAnsi="Garamond"/>
          <w:iCs/>
          <w:szCs w:val="24"/>
        </w:rPr>
      </w:pPr>
    </w:p>
    <w:p w14:paraId="72613516" w14:textId="77777777" w:rsidR="006C10A6" w:rsidRDefault="006C10A6" w:rsidP="00347083">
      <w:pPr>
        <w:rPr>
          <w:rFonts w:ascii="Garamond" w:hAnsi="Garamond"/>
          <w:iCs/>
          <w:szCs w:val="24"/>
        </w:rPr>
      </w:pPr>
    </w:p>
    <w:p w14:paraId="5DAB76CE" w14:textId="77777777" w:rsidR="006C10A6" w:rsidRDefault="006C10A6" w:rsidP="00347083">
      <w:pPr>
        <w:rPr>
          <w:rFonts w:ascii="Garamond" w:hAnsi="Garamond"/>
          <w:iCs/>
          <w:szCs w:val="24"/>
        </w:rPr>
      </w:pPr>
    </w:p>
    <w:p w14:paraId="42A552E2" w14:textId="77777777" w:rsidR="006C10A6" w:rsidRDefault="006C10A6" w:rsidP="00347083">
      <w:pPr>
        <w:rPr>
          <w:rFonts w:ascii="Garamond" w:hAnsi="Garamond"/>
          <w:iCs/>
          <w:szCs w:val="24"/>
        </w:rPr>
      </w:pPr>
    </w:p>
    <w:p w14:paraId="336C310B" w14:textId="77777777" w:rsidR="006C10A6" w:rsidRDefault="006C10A6" w:rsidP="00347083">
      <w:pPr>
        <w:rPr>
          <w:rFonts w:ascii="Garamond" w:hAnsi="Garamond"/>
          <w:iCs/>
          <w:szCs w:val="24"/>
        </w:rPr>
      </w:pPr>
    </w:p>
    <w:p w14:paraId="58498B9E" w14:textId="77777777" w:rsidR="006C10A6" w:rsidRDefault="006C10A6" w:rsidP="00347083">
      <w:pPr>
        <w:rPr>
          <w:rFonts w:ascii="Garamond" w:hAnsi="Garamond"/>
          <w:iCs/>
          <w:szCs w:val="24"/>
        </w:rPr>
      </w:pPr>
    </w:p>
    <w:p w14:paraId="4C4AB810" w14:textId="77777777" w:rsidR="004E5372"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933BCEC" w14:textId="07F13A00" w:rsidR="004E5372" w:rsidRPr="00FB0556" w:rsidRDefault="004E5372"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00E393D6" w14:textId="3B42ACF0" w:rsidR="004E5372" w:rsidRPr="00FB0556" w:rsidRDefault="004E5372" w:rsidP="004E5372">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w:t>
      </w: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8</w:t>
      </w:r>
    </w:p>
    <w:p w14:paraId="6159D196" w14:textId="77777777" w:rsidR="006C10A6" w:rsidRDefault="006C10A6" w:rsidP="00347083">
      <w:pPr>
        <w:rPr>
          <w:rFonts w:ascii="Garamond" w:hAnsi="Garamond"/>
          <w:iCs/>
          <w:szCs w:val="24"/>
        </w:rPr>
      </w:pPr>
    </w:p>
    <w:p w14:paraId="6A8DAD15" w14:textId="77777777" w:rsidR="006C10A6" w:rsidRPr="004E5372" w:rsidRDefault="006C10A6" w:rsidP="00347083">
      <w:pPr>
        <w:rPr>
          <w:rFonts w:ascii="Garamond" w:hAnsi="Garamond"/>
          <w:iCs/>
          <w:sz w:val="20"/>
          <w:szCs w:val="20"/>
        </w:rPr>
      </w:pPr>
    </w:p>
    <w:p w14:paraId="7858D5CE" w14:textId="1C5EC2D9" w:rsidR="006C10A6" w:rsidRDefault="006C10A6" w:rsidP="00347083">
      <w:pPr>
        <w:rPr>
          <w:rFonts w:ascii="Garamond" w:hAnsi="Garamond"/>
          <w:iCs/>
          <w:szCs w:val="24"/>
        </w:rPr>
      </w:pPr>
    </w:p>
    <w:p w14:paraId="7A65C94F" w14:textId="093979E4" w:rsidR="007B4744" w:rsidRDefault="007B4744" w:rsidP="00347083">
      <w:pPr>
        <w:rPr>
          <w:rFonts w:ascii="Garamond" w:hAnsi="Garamond"/>
          <w:iCs/>
          <w:szCs w:val="24"/>
        </w:rPr>
      </w:pPr>
    </w:p>
    <w:p w14:paraId="08ACCE19" w14:textId="64F6B0B6" w:rsidR="007B4744" w:rsidRPr="004E5372" w:rsidRDefault="007B4744" w:rsidP="00347083">
      <w:pPr>
        <w:rPr>
          <w:rFonts w:ascii="Garamond" w:hAnsi="Garamond"/>
          <w:iCs/>
          <w:sz w:val="44"/>
          <w:szCs w:val="44"/>
        </w:rPr>
      </w:pPr>
    </w:p>
    <w:p w14:paraId="2BFC9943" w14:textId="77777777" w:rsidR="006C10A6" w:rsidRDefault="006C10A6" w:rsidP="00347083">
      <w:pPr>
        <w:rPr>
          <w:rFonts w:ascii="Garamond" w:hAnsi="Garamond"/>
          <w:iCs/>
          <w:szCs w:val="24"/>
        </w:rPr>
      </w:pPr>
    </w:p>
    <w:p w14:paraId="1A119A4A" w14:textId="77777777" w:rsidR="006C10A6" w:rsidRDefault="006C10A6" w:rsidP="00347083">
      <w:pPr>
        <w:rPr>
          <w:rFonts w:ascii="Garamond" w:hAnsi="Garamond"/>
          <w:iCs/>
          <w:szCs w:val="24"/>
        </w:rPr>
      </w:pPr>
    </w:p>
    <w:p w14:paraId="43620971" w14:textId="77777777" w:rsidR="00756A6F" w:rsidRPr="00C40C47" w:rsidRDefault="00756A6F" w:rsidP="00347083">
      <w:pPr>
        <w:jc w:val="center"/>
        <w:rPr>
          <w:rFonts w:ascii="Garamond" w:hAnsi="Garamond"/>
          <w:iCs/>
          <w:szCs w:val="24"/>
        </w:rPr>
      </w:pPr>
    </w:p>
    <w:p w14:paraId="2311026E" w14:textId="77777777" w:rsidR="00756A6F" w:rsidRPr="00C40C47" w:rsidRDefault="00756A6F" w:rsidP="00347083">
      <w:pPr>
        <w:jc w:val="center"/>
        <w:rPr>
          <w:rFonts w:ascii="Garamond" w:hAnsi="Garamond"/>
          <w:b/>
          <w:iCs/>
          <w:szCs w:val="24"/>
        </w:rPr>
      </w:pPr>
    </w:p>
    <w:p w14:paraId="5E96E949" w14:textId="3DE23506"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It was so long ago, but I do remember the name of the person who had driven me to my mother’s apartment that day</w:t>
      </w:r>
      <w:r w:rsidR="00BC116F">
        <w:rPr>
          <w:rFonts w:ascii="Garamond" w:eastAsia="MS PMincho" w:hAnsi="Garamond"/>
          <w:sz w:val="24"/>
          <w:szCs w:val="24"/>
        </w:rPr>
        <w:t>.</w:t>
      </w:r>
      <w:r w:rsidRPr="00210D61">
        <w:rPr>
          <w:rFonts w:ascii="Garamond" w:eastAsia="MS PMincho" w:hAnsi="Garamond"/>
          <w:sz w:val="24"/>
          <w:szCs w:val="24"/>
        </w:rPr>
        <w:t xml:space="preserve"> </w:t>
      </w:r>
    </w:p>
    <w:p w14:paraId="5E807F9E" w14:textId="488C1C78"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 xml:space="preserve">His name was Mr. Gramm. </w:t>
      </w:r>
    </w:p>
    <w:p w14:paraId="02ACB209" w14:textId="0C37779E"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I can</w:t>
      </w:r>
      <w:r w:rsidR="00A721F5">
        <w:rPr>
          <w:rFonts w:ascii="Garamond" w:eastAsia="MS PMincho" w:hAnsi="Garamond"/>
          <w:sz w:val="24"/>
          <w:szCs w:val="24"/>
        </w:rPr>
        <w:t>’</w:t>
      </w:r>
      <w:r w:rsidRPr="00210D61">
        <w:rPr>
          <w:rFonts w:ascii="Garamond" w:eastAsia="MS PMincho" w:hAnsi="Garamond"/>
          <w:sz w:val="24"/>
          <w:szCs w:val="24"/>
        </w:rPr>
        <w:t>t remember what his job description was? But if this was a prison, he would have been the person who ran the place.</w:t>
      </w:r>
    </w:p>
    <w:p w14:paraId="3636AA62"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The Warden.</w:t>
      </w:r>
    </w:p>
    <w:p w14:paraId="6A334466" w14:textId="77777777" w:rsidR="00756A6F" w:rsidRPr="00210D61" w:rsidRDefault="00756A6F" w:rsidP="00347083">
      <w:pPr>
        <w:pStyle w:val="NoSpacing"/>
        <w:jc w:val="both"/>
        <w:rPr>
          <w:rFonts w:ascii="Garamond" w:eastAsia="MS PMincho" w:hAnsi="Garamond"/>
          <w:sz w:val="24"/>
          <w:szCs w:val="24"/>
        </w:rPr>
      </w:pPr>
    </w:p>
    <w:p w14:paraId="4BD3E2E2" w14:textId="4C015FC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So</w:t>
      </w:r>
      <w:r w:rsidR="00A721F5">
        <w:rPr>
          <w:rFonts w:ascii="Garamond" w:eastAsia="MS PMincho" w:hAnsi="Garamond"/>
          <w:sz w:val="24"/>
          <w:szCs w:val="24"/>
        </w:rPr>
        <w:t>’</w:t>
      </w:r>
      <w:r w:rsidRPr="00210D61">
        <w:rPr>
          <w:rFonts w:ascii="Garamond" w:eastAsia="MS PMincho" w:hAnsi="Garamond"/>
          <w:sz w:val="24"/>
          <w:szCs w:val="24"/>
        </w:rPr>
        <w:t xml:space="preserve"> there we both were, “The Warden” and I, just on the outside of the apartment, staring up at the apartment door… </w:t>
      </w:r>
    </w:p>
    <w:p w14:paraId="1AB3CC2C"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…wondering…</w:t>
      </w:r>
    </w:p>
    <w:p w14:paraId="7EAC862D"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…what it was, that awaited us?</w:t>
      </w:r>
    </w:p>
    <w:p w14:paraId="3BA47684"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r>
      <w:r w:rsidRPr="00210D61">
        <w:rPr>
          <w:rFonts w:ascii="Garamond" w:eastAsia="MS PMincho" w:hAnsi="Garamond"/>
          <w:sz w:val="24"/>
          <w:szCs w:val="24"/>
        </w:rPr>
        <w:tab/>
      </w:r>
      <w:r w:rsidRPr="00210D61">
        <w:rPr>
          <w:rFonts w:ascii="Garamond" w:eastAsia="MS PMincho" w:hAnsi="Garamond"/>
          <w:sz w:val="24"/>
          <w:szCs w:val="24"/>
        </w:rPr>
        <w:tab/>
        <w:t>(Now I was fucking nervous)</w:t>
      </w:r>
    </w:p>
    <w:p w14:paraId="2F637DB2"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 xml:space="preserve">I didn’t know what to expect, but I’ll tell you this much, I didn’t expect this? </w:t>
      </w:r>
    </w:p>
    <w:p w14:paraId="16D9E40B"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 xml:space="preserve">My mom…. Crying…  </w:t>
      </w:r>
    </w:p>
    <w:p w14:paraId="400E2D53" w14:textId="77777777" w:rsidR="00756A6F" w:rsidRPr="00210D61" w:rsidRDefault="00756A6F" w:rsidP="00347083">
      <w:pPr>
        <w:pStyle w:val="NoSpacing"/>
        <w:ind w:left="864" w:firstLine="432"/>
        <w:jc w:val="both"/>
        <w:rPr>
          <w:rFonts w:ascii="Garamond" w:eastAsia="MS PMincho" w:hAnsi="Garamond"/>
          <w:sz w:val="24"/>
          <w:szCs w:val="24"/>
        </w:rPr>
      </w:pPr>
      <w:r w:rsidRPr="00210D61">
        <w:rPr>
          <w:rFonts w:ascii="Garamond" w:eastAsia="MS PMincho" w:hAnsi="Garamond"/>
          <w:sz w:val="24"/>
          <w:szCs w:val="24"/>
        </w:rPr>
        <w:t xml:space="preserve">…Hysterically… </w:t>
      </w:r>
    </w:p>
    <w:p w14:paraId="0642C21A" w14:textId="094932E6" w:rsidR="00756A6F" w:rsidRPr="00210D61" w:rsidRDefault="00756A6F" w:rsidP="00210D61">
      <w:pPr>
        <w:pStyle w:val="NoSpacing"/>
        <w:ind w:firstLine="432"/>
        <w:jc w:val="both"/>
        <w:rPr>
          <w:rFonts w:ascii="Garamond" w:eastAsia="MS PMincho" w:hAnsi="Garamond"/>
          <w:sz w:val="24"/>
          <w:szCs w:val="24"/>
        </w:rPr>
      </w:pPr>
      <w:r w:rsidRPr="00210D61">
        <w:rPr>
          <w:rFonts w:ascii="Garamond" w:eastAsia="MS PMincho" w:hAnsi="Garamond"/>
          <w:sz w:val="24"/>
          <w:szCs w:val="24"/>
        </w:rPr>
        <w:t>…the second she opened the door and seen me there, grown up.</w:t>
      </w:r>
    </w:p>
    <w:p w14:paraId="042668B8" w14:textId="77777777" w:rsidR="007702E4" w:rsidRDefault="007702E4" w:rsidP="00347083">
      <w:pPr>
        <w:pStyle w:val="NoSpacing"/>
        <w:ind w:firstLine="432"/>
        <w:jc w:val="both"/>
        <w:rPr>
          <w:rFonts w:ascii="Garamond" w:eastAsia="MS PMincho" w:hAnsi="Garamond"/>
          <w:sz w:val="24"/>
          <w:szCs w:val="24"/>
        </w:rPr>
      </w:pPr>
    </w:p>
    <w:p w14:paraId="4A1D06A2" w14:textId="6F70577B"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Well, not really grown up, but bigger than I was when I had last seen her. And that was when I was 11</w:t>
      </w:r>
      <w:r w:rsidR="00495BEC">
        <w:rPr>
          <w:rFonts w:ascii="Garamond" w:eastAsia="MS PMincho" w:hAnsi="Garamond"/>
          <w:sz w:val="24"/>
          <w:szCs w:val="24"/>
        </w:rPr>
        <w:t>.</w:t>
      </w:r>
    </w:p>
    <w:p w14:paraId="56944E9D"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 xml:space="preserve">Now I was 13. (And a half.) </w:t>
      </w:r>
    </w:p>
    <w:p w14:paraId="1298CE1B"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lastRenderedPageBreak/>
        <w:tab/>
        <w:t>And when she pulled me into her arms…?</w:t>
      </w:r>
    </w:p>
    <w:p w14:paraId="0B2798F6"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And when she pulled me into her apartment…?</w:t>
      </w:r>
    </w:p>
    <w:p w14:paraId="0923BCDC"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And when she continued to cry hysterically…</w:t>
      </w:r>
    </w:p>
    <w:p w14:paraId="3B10ECD5" w14:textId="77777777" w:rsidR="00756A6F" w:rsidRPr="00210D61" w:rsidRDefault="00756A6F" w:rsidP="00347083">
      <w:pPr>
        <w:pStyle w:val="NoSpacing"/>
        <w:ind w:left="1296" w:firstLine="432"/>
        <w:jc w:val="both"/>
        <w:rPr>
          <w:rFonts w:ascii="Garamond" w:eastAsia="MS PMincho" w:hAnsi="Garamond"/>
          <w:sz w:val="24"/>
          <w:szCs w:val="24"/>
        </w:rPr>
      </w:pPr>
      <w:r w:rsidRPr="00210D61">
        <w:rPr>
          <w:rFonts w:ascii="Garamond" w:eastAsia="MS PMincho" w:hAnsi="Garamond"/>
          <w:sz w:val="24"/>
          <w:szCs w:val="24"/>
        </w:rPr>
        <w:t>…all the hate…</w:t>
      </w:r>
    </w:p>
    <w:p w14:paraId="135A87F7" w14:textId="77777777" w:rsidR="00756A6F" w:rsidRPr="00210D61" w:rsidRDefault="00756A6F" w:rsidP="00347083">
      <w:pPr>
        <w:pStyle w:val="NoSpacing"/>
        <w:ind w:left="1728" w:firstLine="432"/>
        <w:jc w:val="both"/>
        <w:rPr>
          <w:rFonts w:ascii="Garamond" w:eastAsia="MS PMincho" w:hAnsi="Garamond"/>
          <w:sz w:val="24"/>
          <w:szCs w:val="24"/>
        </w:rPr>
      </w:pPr>
      <w:r w:rsidRPr="00210D61">
        <w:rPr>
          <w:rFonts w:ascii="Garamond" w:eastAsia="MS PMincho" w:hAnsi="Garamond"/>
          <w:sz w:val="24"/>
          <w:szCs w:val="24"/>
        </w:rPr>
        <w:t xml:space="preserve">…that… </w:t>
      </w:r>
    </w:p>
    <w:p w14:paraId="131EC761" w14:textId="77777777" w:rsidR="00756A6F" w:rsidRPr="00210D61" w:rsidRDefault="00756A6F" w:rsidP="00347083">
      <w:pPr>
        <w:pStyle w:val="NoSpacing"/>
        <w:ind w:left="1728"/>
        <w:jc w:val="both"/>
        <w:rPr>
          <w:rFonts w:ascii="Garamond" w:eastAsia="MS PMincho" w:hAnsi="Garamond"/>
          <w:sz w:val="24"/>
          <w:szCs w:val="24"/>
        </w:rPr>
      </w:pPr>
      <w:r w:rsidRPr="00210D61">
        <w:rPr>
          <w:rFonts w:ascii="Garamond" w:eastAsia="MS PMincho" w:hAnsi="Garamond"/>
          <w:sz w:val="24"/>
          <w:szCs w:val="24"/>
        </w:rPr>
        <w:t xml:space="preserve">…I… </w:t>
      </w:r>
    </w:p>
    <w:p w14:paraId="1ED39401" w14:textId="77777777" w:rsidR="00756A6F" w:rsidRPr="00210D61" w:rsidRDefault="00756A6F" w:rsidP="00347083">
      <w:pPr>
        <w:pStyle w:val="NoSpacing"/>
        <w:ind w:left="864" w:firstLine="432"/>
        <w:jc w:val="both"/>
        <w:rPr>
          <w:rFonts w:ascii="Garamond" w:eastAsia="MS PMincho" w:hAnsi="Garamond"/>
          <w:sz w:val="24"/>
          <w:szCs w:val="24"/>
        </w:rPr>
      </w:pPr>
      <w:r w:rsidRPr="00210D61">
        <w:rPr>
          <w:rFonts w:ascii="Garamond" w:eastAsia="MS PMincho" w:hAnsi="Garamond"/>
          <w:sz w:val="24"/>
          <w:szCs w:val="24"/>
        </w:rPr>
        <w:t>…had …for my mother…?</w:t>
      </w:r>
    </w:p>
    <w:p w14:paraId="35E1B3F2"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t>…All the hate that I had kept bottled inside…</w:t>
      </w:r>
    </w:p>
    <w:p w14:paraId="2EC10CA1" w14:textId="5C66A1A3" w:rsidR="00756A6F" w:rsidRPr="00210D61" w:rsidRDefault="00756A6F" w:rsidP="00347083">
      <w:pPr>
        <w:pStyle w:val="NoSpacing"/>
        <w:ind w:left="2592" w:firstLine="432"/>
        <w:jc w:val="both"/>
        <w:rPr>
          <w:rFonts w:ascii="Garamond" w:eastAsia="MS PMincho" w:hAnsi="Garamond"/>
          <w:sz w:val="24"/>
          <w:szCs w:val="24"/>
        </w:rPr>
      </w:pPr>
      <w:r w:rsidRPr="00210D61">
        <w:rPr>
          <w:rFonts w:ascii="Garamond" w:eastAsia="MS PMincho" w:hAnsi="Garamond"/>
          <w:sz w:val="24"/>
          <w:szCs w:val="24"/>
        </w:rPr>
        <w:t>… about</w:t>
      </w:r>
      <w:r w:rsidR="00875A07">
        <w:rPr>
          <w:rFonts w:ascii="Garamond" w:eastAsia="MS PMincho" w:hAnsi="Garamond"/>
          <w:sz w:val="24"/>
          <w:szCs w:val="24"/>
        </w:rPr>
        <w:t>…</w:t>
      </w:r>
      <w:r w:rsidRPr="00210D61">
        <w:rPr>
          <w:rFonts w:ascii="Garamond" w:eastAsia="MS PMincho" w:hAnsi="Garamond"/>
          <w:sz w:val="24"/>
          <w:szCs w:val="24"/>
        </w:rPr>
        <w:t xml:space="preserve"> </w:t>
      </w:r>
    </w:p>
    <w:p w14:paraId="3F0E3B6E" w14:textId="13DD0EFE" w:rsidR="00756A6F" w:rsidRPr="00210D61" w:rsidRDefault="00756A6F" w:rsidP="00347083">
      <w:pPr>
        <w:pStyle w:val="NoSpacing"/>
        <w:ind w:left="2160" w:firstLine="432"/>
        <w:jc w:val="both"/>
        <w:rPr>
          <w:rFonts w:ascii="Garamond" w:eastAsia="MS PMincho" w:hAnsi="Garamond"/>
          <w:sz w:val="24"/>
          <w:szCs w:val="24"/>
        </w:rPr>
      </w:pPr>
      <w:r w:rsidRPr="00210D61">
        <w:rPr>
          <w:rFonts w:ascii="Garamond" w:eastAsia="MS PMincho" w:hAnsi="Garamond"/>
          <w:sz w:val="24"/>
          <w:szCs w:val="24"/>
        </w:rPr>
        <w:t>… my</w:t>
      </w:r>
      <w:r w:rsidR="00875A07">
        <w:rPr>
          <w:rFonts w:ascii="Garamond" w:eastAsia="MS PMincho" w:hAnsi="Garamond"/>
          <w:sz w:val="24"/>
          <w:szCs w:val="24"/>
        </w:rPr>
        <w:t>…</w:t>
      </w:r>
      <w:r w:rsidRPr="00210D61">
        <w:rPr>
          <w:rFonts w:ascii="Garamond" w:eastAsia="MS PMincho" w:hAnsi="Garamond"/>
          <w:sz w:val="24"/>
          <w:szCs w:val="24"/>
        </w:rPr>
        <w:t xml:space="preserve"> </w:t>
      </w:r>
    </w:p>
    <w:p w14:paraId="200AB49E" w14:textId="77777777" w:rsidR="00756A6F" w:rsidRPr="00210D61" w:rsidRDefault="00756A6F" w:rsidP="00347083">
      <w:pPr>
        <w:pStyle w:val="NoSpacing"/>
        <w:ind w:left="2592" w:firstLine="432"/>
        <w:jc w:val="both"/>
        <w:rPr>
          <w:rFonts w:ascii="Garamond" w:eastAsia="MS PMincho" w:hAnsi="Garamond"/>
          <w:sz w:val="24"/>
          <w:szCs w:val="24"/>
        </w:rPr>
      </w:pPr>
      <w:r w:rsidRPr="00210D61">
        <w:rPr>
          <w:rFonts w:ascii="Garamond" w:eastAsia="MS PMincho" w:hAnsi="Garamond"/>
          <w:sz w:val="24"/>
          <w:szCs w:val="24"/>
        </w:rPr>
        <w:t>… mother…?</w:t>
      </w:r>
    </w:p>
    <w:p w14:paraId="55BFDA14"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 xml:space="preserve">… and all that hate, that I wouldn’t talk about… </w:t>
      </w:r>
    </w:p>
    <w:p w14:paraId="3C1E1273" w14:textId="406BFF83" w:rsidR="00756A6F" w:rsidRPr="00210D61" w:rsidRDefault="00756A6F" w:rsidP="00347083">
      <w:pPr>
        <w:pStyle w:val="NoSpacing"/>
        <w:ind w:left="2592" w:firstLine="432"/>
        <w:jc w:val="both"/>
        <w:rPr>
          <w:rFonts w:ascii="Garamond" w:eastAsia="MS PMincho" w:hAnsi="Garamond"/>
          <w:sz w:val="24"/>
          <w:szCs w:val="24"/>
        </w:rPr>
      </w:pPr>
      <w:r w:rsidRPr="00210D61">
        <w:rPr>
          <w:rFonts w:ascii="Garamond" w:eastAsia="MS PMincho" w:hAnsi="Garamond"/>
          <w:sz w:val="24"/>
          <w:szCs w:val="24"/>
        </w:rPr>
        <w:t>… about</w:t>
      </w:r>
      <w:r w:rsidR="00875A07">
        <w:rPr>
          <w:rFonts w:ascii="Garamond" w:eastAsia="MS PMincho" w:hAnsi="Garamond"/>
          <w:sz w:val="24"/>
          <w:szCs w:val="24"/>
        </w:rPr>
        <w:t>…</w:t>
      </w:r>
      <w:r w:rsidRPr="00210D61">
        <w:rPr>
          <w:rFonts w:ascii="Garamond" w:eastAsia="MS PMincho" w:hAnsi="Garamond"/>
          <w:sz w:val="24"/>
          <w:szCs w:val="24"/>
        </w:rPr>
        <w:t xml:space="preserve"> </w:t>
      </w:r>
    </w:p>
    <w:p w14:paraId="68B68FCE" w14:textId="1CB4288E" w:rsidR="00756A6F" w:rsidRPr="00210D61" w:rsidRDefault="00756A6F" w:rsidP="00347083">
      <w:pPr>
        <w:pStyle w:val="NoSpacing"/>
        <w:ind w:left="2160" w:firstLine="432"/>
        <w:jc w:val="both"/>
        <w:rPr>
          <w:rFonts w:ascii="Garamond" w:eastAsia="MS PMincho" w:hAnsi="Garamond"/>
          <w:sz w:val="24"/>
          <w:szCs w:val="24"/>
        </w:rPr>
      </w:pPr>
      <w:r w:rsidRPr="00210D61">
        <w:rPr>
          <w:rFonts w:ascii="Garamond" w:eastAsia="MS PMincho" w:hAnsi="Garamond"/>
          <w:sz w:val="24"/>
          <w:szCs w:val="24"/>
        </w:rPr>
        <w:t>… my</w:t>
      </w:r>
      <w:r w:rsidR="00875A07">
        <w:rPr>
          <w:rFonts w:ascii="Garamond" w:eastAsia="MS PMincho" w:hAnsi="Garamond"/>
          <w:sz w:val="24"/>
          <w:szCs w:val="24"/>
        </w:rPr>
        <w:t>…</w:t>
      </w:r>
    </w:p>
    <w:p w14:paraId="3EB7BD5C" w14:textId="6EAC6B50" w:rsidR="00756A6F" w:rsidRPr="00210D61" w:rsidRDefault="00756A6F" w:rsidP="00347083">
      <w:pPr>
        <w:pStyle w:val="NoSpacing"/>
        <w:ind w:left="2592" w:firstLine="432"/>
        <w:jc w:val="both"/>
        <w:rPr>
          <w:rFonts w:ascii="Garamond" w:eastAsia="MS PMincho" w:hAnsi="Garamond"/>
          <w:sz w:val="24"/>
          <w:szCs w:val="24"/>
        </w:rPr>
      </w:pPr>
      <w:r w:rsidRPr="00210D61">
        <w:rPr>
          <w:rFonts w:ascii="Garamond" w:eastAsia="MS PMincho" w:hAnsi="Garamond"/>
          <w:sz w:val="24"/>
          <w:szCs w:val="24"/>
        </w:rPr>
        <w:t>… mother…</w:t>
      </w:r>
      <w:r w:rsidR="005A5649">
        <w:rPr>
          <w:rFonts w:ascii="Garamond" w:eastAsia="MS PMincho" w:hAnsi="Garamond"/>
          <w:sz w:val="24"/>
          <w:szCs w:val="24"/>
        </w:rPr>
        <w:t>? W</w:t>
      </w:r>
      <w:r w:rsidRPr="00210D61">
        <w:rPr>
          <w:rFonts w:ascii="Garamond" w:eastAsia="MS PMincho" w:hAnsi="Garamond"/>
          <w:sz w:val="24"/>
          <w:szCs w:val="24"/>
        </w:rPr>
        <w:t>as gone.</w:t>
      </w:r>
    </w:p>
    <w:p w14:paraId="29E83F00"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And that window of closed off feelings that I thought I couldn’t open…?</w:t>
      </w:r>
    </w:p>
    <w:p w14:paraId="4DC5AEE7" w14:textId="77777777" w:rsidR="00756A6F" w:rsidRPr="00210D61" w:rsidRDefault="00756A6F" w:rsidP="00347083">
      <w:pPr>
        <w:pStyle w:val="NoSpacing"/>
        <w:ind w:left="720" w:firstLine="720"/>
        <w:jc w:val="both"/>
        <w:rPr>
          <w:rFonts w:ascii="Garamond" w:eastAsia="MS PMincho" w:hAnsi="Garamond"/>
          <w:sz w:val="24"/>
          <w:szCs w:val="24"/>
        </w:rPr>
      </w:pPr>
      <w:r w:rsidRPr="00210D61">
        <w:rPr>
          <w:rFonts w:ascii="Garamond" w:eastAsia="MS PMincho" w:hAnsi="Garamond"/>
          <w:sz w:val="24"/>
          <w:szCs w:val="24"/>
        </w:rPr>
        <w:t>…was now opened.</w:t>
      </w:r>
    </w:p>
    <w:p w14:paraId="33D3ADD5"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And in came 3 ½ years of missing her.</w:t>
      </w:r>
    </w:p>
    <w:p w14:paraId="5AC09D05" w14:textId="77777777" w:rsidR="00756A6F" w:rsidRPr="00210D61" w:rsidRDefault="00756A6F" w:rsidP="00347083">
      <w:pPr>
        <w:pStyle w:val="NoSpacing"/>
        <w:ind w:left="2592"/>
        <w:jc w:val="both"/>
        <w:rPr>
          <w:rFonts w:ascii="Garamond" w:eastAsia="MS PMincho" w:hAnsi="Garamond"/>
          <w:sz w:val="24"/>
          <w:szCs w:val="24"/>
        </w:rPr>
      </w:pPr>
      <w:r w:rsidRPr="00210D61">
        <w:rPr>
          <w:rFonts w:ascii="Garamond" w:eastAsia="MS PMincho" w:hAnsi="Garamond"/>
          <w:sz w:val="24"/>
          <w:szCs w:val="24"/>
        </w:rPr>
        <w:t>It came in like a torrent…</w:t>
      </w:r>
    </w:p>
    <w:p w14:paraId="2A549E16"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r>
      <w:r w:rsidRPr="00210D61">
        <w:rPr>
          <w:rFonts w:ascii="Garamond" w:eastAsia="MS PMincho" w:hAnsi="Garamond"/>
          <w:sz w:val="24"/>
          <w:szCs w:val="24"/>
        </w:rPr>
        <w:tab/>
      </w:r>
      <w:r w:rsidRPr="00210D61">
        <w:rPr>
          <w:rFonts w:ascii="Garamond" w:eastAsia="MS PMincho" w:hAnsi="Garamond"/>
          <w:sz w:val="24"/>
          <w:szCs w:val="24"/>
        </w:rPr>
        <w:tab/>
        <w:t>…rushing and flushing…forward.</w:t>
      </w:r>
    </w:p>
    <w:p w14:paraId="0B418098"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 xml:space="preserve">        </w:t>
      </w:r>
    </w:p>
    <w:p w14:paraId="6AEF0F73" w14:textId="72E6FDD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 xml:space="preserve">         I felt fulfilled for the first time in a long while. The radiance made me feel awash and whole with goodness. Awash and whole with the goodness that I might have felt if I was in a crowd overlooking Jesus’ second coming…</w:t>
      </w:r>
    </w:p>
    <w:p w14:paraId="70308C83" w14:textId="37ECEFE1" w:rsidR="00756A6F" w:rsidRPr="00210D61" w:rsidRDefault="00875A07" w:rsidP="00347083">
      <w:pPr>
        <w:pStyle w:val="NoSpacing"/>
        <w:jc w:val="both"/>
        <w:rPr>
          <w:rFonts w:ascii="Garamond" w:eastAsia="MS PMincho" w:hAnsi="Garamond"/>
          <w:sz w:val="24"/>
          <w:szCs w:val="24"/>
        </w:rPr>
      </w:pPr>
      <w:r>
        <w:rPr>
          <w:rFonts w:ascii="Garamond" w:eastAsia="MS PMincho" w:hAnsi="Garamond"/>
          <w:sz w:val="24"/>
          <w:szCs w:val="24"/>
        </w:rPr>
        <w:tab/>
      </w:r>
      <w:r>
        <w:rPr>
          <w:rFonts w:ascii="Garamond" w:eastAsia="MS PMincho" w:hAnsi="Garamond"/>
          <w:sz w:val="24"/>
          <w:szCs w:val="24"/>
        </w:rPr>
        <w:tab/>
      </w:r>
      <w:r w:rsidR="00756A6F" w:rsidRPr="00210D61">
        <w:rPr>
          <w:rFonts w:ascii="Garamond" w:eastAsia="MS PMincho" w:hAnsi="Garamond"/>
          <w:sz w:val="24"/>
          <w:szCs w:val="24"/>
        </w:rPr>
        <w:t>…for the first time.</w:t>
      </w:r>
    </w:p>
    <w:p w14:paraId="118B606C"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And I believe there’s got to be purity, and love, and radiance, and all kinds of goodness in that, right?</w:t>
      </w:r>
    </w:p>
    <w:p w14:paraId="2AFED931"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r>
    </w:p>
    <w:p w14:paraId="0DDEEAFF"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These days, I’m not so sure about the purity of Jesus’ love…?</w:t>
      </w:r>
    </w:p>
    <w:p w14:paraId="3BE9E2F9" w14:textId="32B1AD70"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But on that day</w:t>
      </w:r>
      <w:r w:rsidR="006D0BD9">
        <w:rPr>
          <w:rFonts w:ascii="Garamond" w:eastAsia="MS PMincho" w:hAnsi="Garamond"/>
          <w:sz w:val="24"/>
          <w:szCs w:val="24"/>
        </w:rPr>
        <w:t>,</w:t>
      </w:r>
      <w:r w:rsidRPr="00210D61">
        <w:rPr>
          <w:rFonts w:ascii="Garamond" w:eastAsia="MS PMincho" w:hAnsi="Garamond"/>
          <w:sz w:val="24"/>
          <w:szCs w:val="24"/>
        </w:rPr>
        <w:t xml:space="preserve"> I was positive about my mothers.</w:t>
      </w:r>
    </w:p>
    <w:p w14:paraId="16B535FD"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 xml:space="preserve">She asked me “What I wanted to do?” </w:t>
      </w:r>
    </w:p>
    <w:p w14:paraId="40E4E1FC"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 xml:space="preserve">I told her, “I didn’t know?” </w:t>
      </w:r>
    </w:p>
    <w:p w14:paraId="27BE476E"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 xml:space="preserve">She asked me, “If I wanted to see a movie?” </w:t>
      </w:r>
    </w:p>
    <w:p w14:paraId="49C71A5B"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And I said, “Okay”.</w:t>
      </w:r>
    </w:p>
    <w:p w14:paraId="764AF543" w14:textId="1475CA63"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 xml:space="preserve">She told me to go get my brother while she went to warm up the car. I said nothing but turned around and ran to the back bedroom to </w:t>
      </w:r>
      <w:r w:rsidRPr="00210D61">
        <w:rPr>
          <w:rFonts w:ascii="Garamond" w:eastAsia="MS PMincho" w:hAnsi="Garamond"/>
          <w:sz w:val="24"/>
          <w:szCs w:val="24"/>
        </w:rPr>
        <w:lastRenderedPageBreak/>
        <w:t>get my brother, then ran back through the living room and out the front door</w:t>
      </w:r>
      <w:r w:rsidR="003D71FB">
        <w:rPr>
          <w:rFonts w:ascii="Garamond" w:eastAsia="MS PMincho" w:hAnsi="Garamond"/>
          <w:sz w:val="24"/>
          <w:szCs w:val="24"/>
        </w:rPr>
        <w:t xml:space="preserve">. I </w:t>
      </w:r>
      <w:r w:rsidRPr="00210D61">
        <w:rPr>
          <w:rFonts w:ascii="Garamond" w:eastAsia="MS PMincho" w:hAnsi="Garamond"/>
          <w:sz w:val="24"/>
          <w:szCs w:val="24"/>
        </w:rPr>
        <w:t xml:space="preserve">then </w:t>
      </w:r>
      <w:r w:rsidR="003D71FB">
        <w:rPr>
          <w:rFonts w:ascii="Garamond" w:eastAsia="MS PMincho" w:hAnsi="Garamond"/>
          <w:sz w:val="24"/>
          <w:szCs w:val="24"/>
        </w:rPr>
        <w:t xml:space="preserve">ran </w:t>
      </w:r>
      <w:r w:rsidRPr="00210D61">
        <w:rPr>
          <w:rFonts w:ascii="Garamond" w:eastAsia="MS PMincho" w:hAnsi="Garamond"/>
          <w:sz w:val="24"/>
          <w:szCs w:val="24"/>
        </w:rPr>
        <w:t>down the steps, calling</w:t>
      </w:r>
      <w:r w:rsidR="006D0BD9">
        <w:rPr>
          <w:rFonts w:ascii="Garamond" w:eastAsia="MS PMincho" w:hAnsi="Garamond"/>
          <w:sz w:val="24"/>
          <w:szCs w:val="24"/>
        </w:rPr>
        <w:t xml:space="preserve"> </w:t>
      </w:r>
      <w:r w:rsidRPr="00210D61">
        <w:rPr>
          <w:rFonts w:ascii="Garamond" w:eastAsia="MS PMincho" w:hAnsi="Garamond"/>
          <w:sz w:val="24"/>
          <w:szCs w:val="24"/>
        </w:rPr>
        <w:t>…</w:t>
      </w:r>
      <w:r w:rsidR="006D0BD9">
        <w:rPr>
          <w:rFonts w:ascii="Garamond" w:eastAsia="MS PMincho" w:hAnsi="Garamond"/>
          <w:sz w:val="24"/>
          <w:szCs w:val="24"/>
        </w:rPr>
        <w:t xml:space="preserve"> </w:t>
      </w:r>
      <w:r w:rsidRPr="00210D61">
        <w:rPr>
          <w:rFonts w:ascii="Garamond" w:eastAsia="MS PMincho" w:hAnsi="Garamond"/>
          <w:sz w:val="24"/>
          <w:szCs w:val="24"/>
        </w:rPr>
        <w:t>“Shotgun!”</w:t>
      </w:r>
    </w:p>
    <w:p w14:paraId="1CD948C2" w14:textId="77777777" w:rsidR="00086653" w:rsidRDefault="00086653" w:rsidP="00347083">
      <w:pPr>
        <w:pStyle w:val="NoSpacing"/>
        <w:ind w:firstLine="432"/>
        <w:jc w:val="both"/>
        <w:rPr>
          <w:rFonts w:ascii="Garamond" w:eastAsia="MS PMincho" w:hAnsi="Garamond"/>
          <w:sz w:val="24"/>
          <w:szCs w:val="24"/>
        </w:rPr>
      </w:pPr>
    </w:p>
    <w:p w14:paraId="6205163D" w14:textId="45D349F5"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I stutter-</w:t>
      </w:r>
      <w:r w:rsidR="00561E49">
        <w:rPr>
          <w:rFonts w:ascii="Garamond" w:eastAsia="MS PMincho" w:hAnsi="Garamond"/>
          <w:sz w:val="24"/>
          <w:szCs w:val="24"/>
        </w:rPr>
        <w:t>stopped…</w:t>
      </w:r>
      <w:r w:rsidRPr="00210D61">
        <w:rPr>
          <w:rFonts w:ascii="Garamond" w:eastAsia="MS PMincho" w:hAnsi="Garamond"/>
          <w:sz w:val="24"/>
          <w:szCs w:val="24"/>
        </w:rPr>
        <w:t xml:space="preserve"> m</w:t>
      </w:r>
      <w:r w:rsidR="006D0BD9">
        <w:rPr>
          <w:rFonts w:ascii="Garamond" w:eastAsia="MS PMincho" w:hAnsi="Garamond"/>
          <w:sz w:val="24"/>
          <w:szCs w:val="24"/>
        </w:rPr>
        <w:t>y</w:t>
      </w:r>
      <w:r w:rsidR="00561E49">
        <w:rPr>
          <w:rFonts w:ascii="Garamond" w:eastAsia="MS PMincho" w:hAnsi="Garamond"/>
          <w:sz w:val="24"/>
          <w:szCs w:val="24"/>
        </w:rPr>
        <w:t>…</w:t>
      </w:r>
      <w:r w:rsidR="006D0BD9">
        <w:rPr>
          <w:rFonts w:ascii="Garamond" w:eastAsia="MS PMincho" w:hAnsi="Garamond"/>
          <w:sz w:val="24"/>
          <w:szCs w:val="24"/>
        </w:rPr>
        <w:t xml:space="preserve"> step</w:t>
      </w:r>
      <w:r w:rsidR="00561E49">
        <w:rPr>
          <w:rFonts w:ascii="Garamond" w:eastAsia="MS PMincho" w:hAnsi="Garamond"/>
          <w:sz w:val="24"/>
          <w:szCs w:val="24"/>
        </w:rPr>
        <w:t>,</w:t>
      </w:r>
      <w:r w:rsidR="006D0BD9">
        <w:rPr>
          <w:rFonts w:ascii="Garamond" w:eastAsia="MS PMincho" w:hAnsi="Garamond"/>
          <w:sz w:val="24"/>
          <w:szCs w:val="24"/>
        </w:rPr>
        <w:t xml:space="preserve"> just a couple of seconds</w:t>
      </w:r>
      <w:r w:rsidRPr="00210D61">
        <w:rPr>
          <w:rFonts w:ascii="Garamond" w:eastAsia="MS PMincho" w:hAnsi="Garamond"/>
          <w:sz w:val="24"/>
          <w:szCs w:val="24"/>
        </w:rPr>
        <w:t xml:space="preserve"> before I’d gotten to the last step of the stairs.</w:t>
      </w:r>
    </w:p>
    <w:p w14:paraId="78331732" w14:textId="77777777" w:rsidR="00756A6F" w:rsidRPr="00210D61" w:rsidRDefault="00756A6F" w:rsidP="00347083">
      <w:pPr>
        <w:pStyle w:val="NoSpacing"/>
        <w:jc w:val="both"/>
        <w:rPr>
          <w:rFonts w:ascii="Garamond" w:eastAsia="MS PMincho" w:hAnsi="Garamond"/>
          <w:sz w:val="24"/>
          <w:szCs w:val="24"/>
        </w:rPr>
      </w:pPr>
    </w:p>
    <w:p w14:paraId="5B0DCEBA" w14:textId="32DD9353"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I stopped my stepping completely when I’d gotten to the corner of the apartment building</w:t>
      </w:r>
      <w:r w:rsidR="00325BFD">
        <w:rPr>
          <w:rFonts w:ascii="Garamond" w:eastAsia="MS PMincho" w:hAnsi="Garamond"/>
          <w:sz w:val="24"/>
          <w:szCs w:val="24"/>
        </w:rPr>
        <w:t>.</w:t>
      </w:r>
      <w:r w:rsidRPr="00210D61">
        <w:rPr>
          <w:rFonts w:ascii="Garamond" w:eastAsia="MS PMincho" w:hAnsi="Garamond"/>
          <w:sz w:val="24"/>
          <w:szCs w:val="24"/>
        </w:rPr>
        <w:t xml:space="preserve"> </w:t>
      </w:r>
      <w:r w:rsidR="00325BFD">
        <w:rPr>
          <w:rFonts w:ascii="Garamond" w:eastAsia="MS PMincho" w:hAnsi="Garamond"/>
          <w:sz w:val="24"/>
          <w:szCs w:val="24"/>
        </w:rPr>
        <w:t>B</w:t>
      </w:r>
      <w:r w:rsidRPr="00210D61">
        <w:rPr>
          <w:rFonts w:ascii="Garamond" w:eastAsia="MS PMincho" w:hAnsi="Garamond"/>
          <w:sz w:val="24"/>
          <w:szCs w:val="24"/>
        </w:rPr>
        <w:t>ut then… I… started… walking… very… slowly… to the driver side of my mother</w:t>
      </w:r>
      <w:r w:rsidR="006D0BD9">
        <w:rPr>
          <w:rFonts w:ascii="Garamond" w:eastAsia="MS PMincho" w:hAnsi="Garamond"/>
          <w:sz w:val="24"/>
          <w:szCs w:val="24"/>
        </w:rPr>
        <w:t>’</w:t>
      </w:r>
      <w:r w:rsidRPr="00210D61">
        <w:rPr>
          <w:rFonts w:ascii="Garamond" w:eastAsia="MS PMincho" w:hAnsi="Garamond"/>
          <w:sz w:val="24"/>
          <w:szCs w:val="24"/>
        </w:rPr>
        <w:t xml:space="preserve">s car. </w:t>
      </w:r>
    </w:p>
    <w:p w14:paraId="4A4EC15F" w14:textId="77777777" w:rsidR="00917C69" w:rsidRDefault="00917C69" w:rsidP="00347083">
      <w:pPr>
        <w:pStyle w:val="NoSpacing"/>
        <w:ind w:firstLine="432"/>
        <w:jc w:val="both"/>
        <w:rPr>
          <w:rFonts w:ascii="Garamond" w:eastAsia="MS PMincho" w:hAnsi="Garamond"/>
          <w:sz w:val="24"/>
          <w:szCs w:val="24"/>
        </w:rPr>
      </w:pPr>
    </w:p>
    <w:p w14:paraId="3BC08F43" w14:textId="416AEFE2"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I could see my mother</w:t>
      </w:r>
      <w:r w:rsidR="006D0BD9">
        <w:rPr>
          <w:rFonts w:ascii="Garamond" w:eastAsia="MS PMincho" w:hAnsi="Garamond"/>
          <w:sz w:val="24"/>
          <w:szCs w:val="24"/>
        </w:rPr>
        <w:t>’</w:t>
      </w:r>
      <w:r w:rsidRPr="00210D61">
        <w:rPr>
          <w:rFonts w:ascii="Garamond" w:eastAsia="MS PMincho" w:hAnsi="Garamond"/>
          <w:sz w:val="24"/>
          <w:szCs w:val="24"/>
        </w:rPr>
        <w:t>s purse scattered in a 10 to 15</w:t>
      </w:r>
      <w:r w:rsidR="006D0BD9">
        <w:rPr>
          <w:rFonts w:ascii="Garamond" w:eastAsia="MS PMincho" w:hAnsi="Garamond"/>
          <w:sz w:val="24"/>
          <w:szCs w:val="24"/>
        </w:rPr>
        <w:t>,</w:t>
      </w:r>
      <w:r w:rsidRPr="00210D61">
        <w:rPr>
          <w:rFonts w:ascii="Garamond" w:eastAsia="MS PMincho" w:hAnsi="Garamond"/>
          <w:sz w:val="24"/>
          <w:szCs w:val="24"/>
        </w:rPr>
        <w:t xml:space="preserve"> foot stretch, from the car door…to the street.</w:t>
      </w:r>
    </w:p>
    <w:p w14:paraId="6544C113" w14:textId="13B225EB"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But no mother</w:t>
      </w:r>
      <w:r w:rsidR="009F0C82">
        <w:rPr>
          <w:rFonts w:ascii="Garamond" w:eastAsia="MS PMincho" w:hAnsi="Garamond"/>
          <w:sz w:val="24"/>
          <w:szCs w:val="24"/>
        </w:rPr>
        <w:t>.</w:t>
      </w:r>
    </w:p>
    <w:p w14:paraId="19AFD789" w14:textId="77777777" w:rsidR="00756A6F" w:rsidRPr="00210D61" w:rsidRDefault="00756A6F" w:rsidP="00347083">
      <w:pPr>
        <w:pStyle w:val="NoSpacing"/>
        <w:jc w:val="both"/>
        <w:rPr>
          <w:rFonts w:ascii="Garamond" w:eastAsia="MS PMincho" w:hAnsi="Garamond"/>
          <w:sz w:val="24"/>
          <w:szCs w:val="24"/>
        </w:rPr>
      </w:pPr>
    </w:p>
    <w:p w14:paraId="09EC7040"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 xml:space="preserve">Down the steps came my brother as I looked left and up the street, for my mother. </w:t>
      </w:r>
    </w:p>
    <w:p w14:paraId="4E9AF3AF" w14:textId="0D100F9B"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Then I looked to the right, hoping I would see what I didn’t see</w:t>
      </w:r>
      <w:r w:rsidR="00DD4688">
        <w:rPr>
          <w:rFonts w:ascii="Garamond" w:eastAsia="MS PMincho" w:hAnsi="Garamond"/>
          <w:sz w:val="24"/>
          <w:szCs w:val="24"/>
        </w:rPr>
        <w:t>,</w:t>
      </w:r>
      <w:r w:rsidRPr="00210D61">
        <w:rPr>
          <w:rFonts w:ascii="Garamond" w:eastAsia="MS PMincho" w:hAnsi="Garamond"/>
          <w:sz w:val="24"/>
          <w:szCs w:val="24"/>
        </w:rPr>
        <w:t xml:space="preserve"> when I had looked to the left…?</w:t>
      </w:r>
    </w:p>
    <w:p w14:paraId="29834F67" w14:textId="6C5B0DEF"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t>Again, no mother</w:t>
      </w:r>
      <w:r w:rsidR="00DD4688">
        <w:rPr>
          <w:rFonts w:ascii="Garamond" w:eastAsia="MS PMincho" w:hAnsi="Garamond"/>
          <w:sz w:val="24"/>
          <w:szCs w:val="24"/>
        </w:rPr>
        <w:t>.</w:t>
      </w:r>
    </w:p>
    <w:p w14:paraId="65A9E31A" w14:textId="77777777" w:rsidR="00A132A5"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 xml:space="preserve">       </w:t>
      </w:r>
    </w:p>
    <w:p w14:paraId="2D89D931" w14:textId="5AEE248C" w:rsidR="00756A6F" w:rsidRPr="00210D61" w:rsidRDefault="00147298" w:rsidP="00147298">
      <w:pPr>
        <w:pStyle w:val="NoSpacing"/>
        <w:jc w:val="both"/>
        <w:rPr>
          <w:rFonts w:ascii="Garamond" w:eastAsia="MS PMincho" w:hAnsi="Garamond"/>
          <w:sz w:val="24"/>
          <w:szCs w:val="24"/>
        </w:rPr>
      </w:pPr>
      <w:r>
        <w:rPr>
          <w:rFonts w:ascii="Garamond" w:eastAsia="MS PMincho" w:hAnsi="Garamond"/>
          <w:sz w:val="24"/>
          <w:szCs w:val="24"/>
        </w:rPr>
        <w:t xml:space="preserve">        </w:t>
      </w:r>
      <w:r w:rsidR="00756A6F" w:rsidRPr="00210D61">
        <w:rPr>
          <w:rFonts w:ascii="Garamond" w:eastAsia="MS PMincho" w:hAnsi="Garamond"/>
          <w:sz w:val="24"/>
          <w:szCs w:val="24"/>
        </w:rPr>
        <w:t>So</w:t>
      </w:r>
      <w:r w:rsidR="006D0BD9">
        <w:rPr>
          <w:rFonts w:ascii="Garamond" w:eastAsia="MS PMincho" w:hAnsi="Garamond"/>
          <w:sz w:val="24"/>
          <w:szCs w:val="24"/>
        </w:rPr>
        <w:t>,</w:t>
      </w:r>
      <w:r w:rsidR="00756A6F" w:rsidRPr="00210D61">
        <w:rPr>
          <w:rFonts w:ascii="Garamond" w:eastAsia="MS PMincho" w:hAnsi="Garamond"/>
          <w:sz w:val="24"/>
          <w:szCs w:val="24"/>
        </w:rPr>
        <w:t xml:space="preserve"> I looked around again as I ran past my brother.</w:t>
      </w:r>
    </w:p>
    <w:p w14:paraId="5CECC1DD" w14:textId="1537B842"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 xml:space="preserve">        I ran back to the apartment and looked in all the </w:t>
      </w:r>
      <w:r w:rsidR="00945348">
        <w:rPr>
          <w:rFonts w:ascii="Garamond" w:eastAsia="MS PMincho" w:hAnsi="Garamond"/>
          <w:sz w:val="24"/>
          <w:szCs w:val="24"/>
        </w:rPr>
        <w:t xml:space="preserve">rooms, </w:t>
      </w:r>
      <w:r w:rsidR="006D0BD9">
        <w:rPr>
          <w:rFonts w:ascii="Garamond" w:eastAsia="MS PMincho" w:hAnsi="Garamond"/>
          <w:sz w:val="24"/>
          <w:szCs w:val="24"/>
        </w:rPr>
        <w:t>one after the</w:t>
      </w:r>
      <w:r w:rsidRPr="00210D61">
        <w:rPr>
          <w:rFonts w:ascii="Garamond" w:eastAsia="MS PMincho" w:hAnsi="Garamond"/>
          <w:sz w:val="24"/>
          <w:szCs w:val="24"/>
        </w:rPr>
        <w:t xml:space="preserve"> other.</w:t>
      </w:r>
    </w:p>
    <w:p w14:paraId="01D61A00"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t>Again, nothing…?</w:t>
      </w:r>
    </w:p>
    <w:p w14:paraId="0DB015E5"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r>
      <w:r w:rsidRPr="00210D61">
        <w:rPr>
          <w:rFonts w:ascii="Garamond" w:eastAsia="MS PMincho" w:hAnsi="Garamond"/>
          <w:sz w:val="24"/>
          <w:szCs w:val="24"/>
        </w:rPr>
        <w:tab/>
        <w:t>Garage, nothing…?</w:t>
      </w:r>
    </w:p>
    <w:p w14:paraId="3744A5E5" w14:textId="7B12A310"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t>Downstairs, nothing</w:t>
      </w:r>
      <w:r w:rsidR="006D0BD9">
        <w:rPr>
          <w:rFonts w:ascii="Garamond" w:eastAsia="MS PMincho" w:hAnsi="Garamond"/>
          <w:sz w:val="24"/>
          <w:szCs w:val="24"/>
        </w:rPr>
        <w:t>…</w:t>
      </w:r>
      <w:r w:rsidRPr="00210D61">
        <w:rPr>
          <w:rFonts w:ascii="Garamond" w:eastAsia="MS PMincho" w:hAnsi="Garamond"/>
          <w:sz w:val="24"/>
          <w:szCs w:val="24"/>
        </w:rPr>
        <w:t>?</w:t>
      </w:r>
    </w:p>
    <w:p w14:paraId="5F9D1968"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r>
      <w:r w:rsidRPr="00210D61">
        <w:rPr>
          <w:rFonts w:ascii="Garamond" w:eastAsia="MS PMincho" w:hAnsi="Garamond"/>
          <w:sz w:val="24"/>
          <w:szCs w:val="24"/>
        </w:rPr>
        <w:tab/>
        <w:t>Neighbors, nothing…?</w:t>
      </w:r>
    </w:p>
    <w:p w14:paraId="28E4951B"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Back up the street, nothing…?</w:t>
      </w:r>
    </w:p>
    <w:p w14:paraId="6438FCFB"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r>
      <w:r w:rsidRPr="00210D61">
        <w:rPr>
          <w:rFonts w:ascii="Garamond" w:eastAsia="MS PMincho" w:hAnsi="Garamond"/>
          <w:sz w:val="24"/>
          <w:szCs w:val="24"/>
        </w:rPr>
        <w:tab/>
        <w:t>Back down the street, nothing…?</w:t>
      </w:r>
    </w:p>
    <w:p w14:paraId="794E10A8"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t>Nothing.</w:t>
      </w:r>
    </w:p>
    <w:p w14:paraId="42E1F750"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Nothing.</w:t>
      </w:r>
    </w:p>
    <w:p w14:paraId="71D9A2AF"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t>Nothing.</w:t>
      </w:r>
    </w:p>
    <w:p w14:paraId="4542FF9F"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Nothing.</w:t>
      </w:r>
    </w:p>
    <w:p w14:paraId="36554DE7"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t>Nothing.</w:t>
      </w:r>
    </w:p>
    <w:p w14:paraId="019A7A47"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Nothing.</w:t>
      </w:r>
    </w:p>
    <w:p w14:paraId="1484EC58" w14:textId="77777777" w:rsidR="001C26A3" w:rsidRDefault="009A184C" w:rsidP="004F4C9A">
      <w:pPr>
        <w:pStyle w:val="NoSpacing"/>
        <w:jc w:val="both"/>
        <w:rPr>
          <w:rFonts w:ascii="Garamond" w:eastAsia="MS PMincho" w:hAnsi="Garamond"/>
          <w:sz w:val="24"/>
          <w:szCs w:val="24"/>
        </w:rPr>
      </w:pPr>
      <w:r>
        <w:rPr>
          <w:rFonts w:ascii="Garamond" w:eastAsia="MS PMincho" w:hAnsi="Garamond"/>
          <w:sz w:val="24"/>
          <w:szCs w:val="24"/>
        </w:rPr>
        <w:t xml:space="preserve">      </w:t>
      </w:r>
    </w:p>
    <w:p w14:paraId="3D02D74F" w14:textId="2F99DB95" w:rsidR="00756A6F" w:rsidRPr="00210D61" w:rsidRDefault="001C26A3" w:rsidP="004F4C9A">
      <w:pPr>
        <w:pStyle w:val="NoSpacing"/>
        <w:jc w:val="both"/>
        <w:rPr>
          <w:rFonts w:ascii="Garamond" w:eastAsia="MS PMincho" w:hAnsi="Garamond"/>
          <w:sz w:val="24"/>
          <w:szCs w:val="24"/>
        </w:rPr>
      </w:pPr>
      <w:r>
        <w:rPr>
          <w:rFonts w:ascii="Garamond" w:eastAsia="MS PMincho" w:hAnsi="Garamond"/>
          <w:sz w:val="24"/>
          <w:szCs w:val="24"/>
        </w:rPr>
        <w:t xml:space="preserve"> </w:t>
      </w:r>
      <w:r w:rsidR="008679CD">
        <w:rPr>
          <w:rFonts w:ascii="Garamond" w:eastAsia="MS PMincho" w:hAnsi="Garamond"/>
          <w:sz w:val="24"/>
          <w:szCs w:val="24"/>
        </w:rPr>
        <w:t xml:space="preserve">      </w:t>
      </w:r>
      <w:r w:rsidR="00756A6F" w:rsidRPr="00210D61">
        <w:rPr>
          <w:rFonts w:ascii="Garamond" w:eastAsia="MS PMincho" w:hAnsi="Garamond"/>
          <w:sz w:val="24"/>
          <w:szCs w:val="24"/>
        </w:rPr>
        <w:t>Over</w:t>
      </w:r>
      <w:r w:rsidR="00E33A53">
        <w:rPr>
          <w:rFonts w:ascii="Garamond" w:eastAsia="MS PMincho" w:hAnsi="Garamond"/>
          <w:sz w:val="24"/>
          <w:szCs w:val="24"/>
        </w:rPr>
        <w:t>,</w:t>
      </w:r>
      <w:r w:rsidR="00756A6F" w:rsidRPr="00210D61">
        <w:rPr>
          <w:rFonts w:ascii="Garamond" w:eastAsia="MS PMincho" w:hAnsi="Garamond"/>
          <w:sz w:val="24"/>
          <w:szCs w:val="24"/>
        </w:rPr>
        <w:t xml:space="preserve"> and over again I </w:t>
      </w:r>
      <w:r w:rsidR="006D0BD9">
        <w:rPr>
          <w:rFonts w:ascii="Garamond" w:eastAsia="MS PMincho" w:hAnsi="Garamond"/>
          <w:sz w:val="24"/>
          <w:szCs w:val="24"/>
        </w:rPr>
        <w:t>would look in the same places I</w:t>
      </w:r>
      <w:r w:rsidR="00756A6F" w:rsidRPr="00210D61">
        <w:rPr>
          <w:rFonts w:ascii="Garamond" w:eastAsia="MS PMincho" w:hAnsi="Garamond"/>
          <w:sz w:val="24"/>
          <w:szCs w:val="24"/>
        </w:rPr>
        <w:t xml:space="preserve"> had already looked</w:t>
      </w:r>
      <w:r w:rsidR="00945348">
        <w:rPr>
          <w:rFonts w:ascii="Garamond" w:eastAsia="MS PMincho" w:hAnsi="Garamond"/>
          <w:sz w:val="24"/>
          <w:szCs w:val="24"/>
        </w:rPr>
        <w:t xml:space="preserve"> in before</w:t>
      </w:r>
      <w:r w:rsidR="004B7275">
        <w:rPr>
          <w:rFonts w:ascii="Garamond" w:eastAsia="MS PMincho" w:hAnsi="Garamond"/>
          <w:sz w:val="24"/>
          <w:szCs w:val="24"/>
        </w:rPr>
        <w:t>.</w:t>
      </w:r>
      <w:r w:rsidR="00756A6F" w:rsidRPr="00210D61">
        <w:rPr>
          <w:rFonts w:ascii="Garamond" w:eastAsia="MS PMincho" w:hAnsi="Garamond"/>
          <w:sz w:val="24"/>
          <w:szCs w:val="24"/>
        </w:rPr>
        <w:t xml:space="preserve"> </w:t>
      </w:r>
      <w:r w:rsidR="004B7275">
        <w:rPr>
          <w:rFonts w:ascii="Garamond" w:eastAsia="MS PMincho" w:hAnsi="Garamond"/>
          <w:sz w:val="24"/>
          <w:szCs w:val="24"/>
        </w:rPr>
        <w:t>N</w:t>
      </w:r>
      <w:r w:rsidR="00756A6F" w:rsidRPr="00210D61">
        <w:rPr>
          <w:rFonts w:ascii="Garamond" w:eastAsia="MS PMincho" w:hAnsi="Garamond"/>
          <w:sz w:val="24"/>
          <w:szCs w:val="24"/>
        </w:rPr>
        <w:t>ot believing my mother was now, just gone…?</w:t>
      </w:r>
    </w:p>
    <w:p w14:paraId="6665DBE0" w14:textId="77777777" w:rsidR="004B7275" w:rsidRDefault="001C26A3" w:rsidP="00147298">
      <w:pPr>
        <w:pStyle w:val="NoSpacing"/>
        <w:jc w:val="both"/>
        <w:rPr>
          <w:rFonts w:ascii="Garamond" w:eastAsia="MS PMincho" w:hAnsi="Garamond"/>
          <w:sz w:val="24"/>
          <w:szCs w:val="24"/>
        </w:rPr>
      </w:pPr>
      <w:r>
        <w:rPr>
          <w:rFonts w:ascii="Garamond" w:eastAsia="MS PMincho" w:hAnsi="Garamond"/>
          <w:sz w:val="24"/>
          <w:szCs w:val="24"/>
        </w:rPr>
        <w:lastRenderedPageBreak/>
        <w:t xml:space="preserve">       </w:t>
      </w:r>
      <w:r w:rsidR="00756A6F" w:rsidRPr="00210D61">
        <w:rPr>
          <w:rFonts w:ascii="Garamond" w:eastAsia="MS PMincho" w:hAnsi="Garamond"/>
          <w:sz w:val="24"/>
          <w:szCs w:val="24"/>
        </w:rPr>
        <w:t xml:space="preserve">The radiance of Dogma I had felt just minutes before was shattered the moment I dialed 911. </w:t>
      </w:r>
    </w:p>
    <w:p w14:paraId="310AD4A5" w14:textId="44A68928" w:rsidR="00756A6F" w:rsidRPr="00210D61" w:rsidRDefault="001E42BC" w:rsidP="001E42BC">
      <w:pPr>
        <w:pStyle w:val="NoSpacing"/>
        <w:jc w:val="both"/>
        <w:rPr>
          <w:rFonts w:ascii="Garamond" w:eastAsia="MS PMincho" w:hAnsi="Garamond"/>
          <w:sz w:val="24"/>
          <w:szCs w:val="24"/>
        </w:rPr>
      </w:pPr>
      <w:r>
        <w:rPr>
          <w:rFonts w:ascii="Garamond" w:eastAsia="MS PMincho" w:hAnsi="Garamond"/>
          <w:sz w:val="24"/>
          <w:szCs w:val="24"/>
        </w:rPr>
        <w:t xml:space="preserve">       </w:t>
      </w:r>
      <w:r w:rsidR="00756A6F" w:rsidRPr="00210D61">
        <w:rPr>
          <w:rFonts w:ascii="Garamond" w:eastAsia="MS PMincho" w:hAnsi="Garamond"/>
          <w:sz w:val="24"/>
          <w:szCs w:val="24"/>
        </w:rPr>
        <w:t>And was now replaced with this vacuumed state of hate.</w:t>
      </w:r>
    </w:p>
    <w:p w14:paraId="078C7F22"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t xml:space="preserve">God had giveth. </w:t>
      </w:r>
    </w:p>
    <w:p w14:paraId="33F5EFE1"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Then that motherfucker tooketh away.</w:t>
      </w:r>
    </w:p>
    <w:p w14:paraId="7D004AE0" w14:textId="77777777" w:rsidR="00756A6F" w:rsidRPr="00210D61" w:rsidRDefault="00756A6F" w:rsidP="00347083">
      <w:pPr>
        <w:pStyle w:val="NoSpacing"/>
        <w:jc w:val="both"/>
        <w:rPr>
          <w:rFonts w:ascii="Garamond" w:eastAsia="MS PMincho" w:hAnsi="Garamond"/>
          <w:sz w:val="24"/>
          <w:szCs w:val="24"/>
        </w:rPr>
      </w:pPr>
    </w:p>
    <w:p w14:paraId="0F455FCD" w14:textId="56BF3DCA"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Deputy Dippity Du-Da, and Deputy Dippity Dey, had filed their missing person</w:t>
      </w:r>
      <w:r w:rsidR="006D0BD9">
        <w:rPr>
          <w:rFonts w:ascii="Garamond" w:eastAsia="MS PMincho" w:hAnsi="Garamond"/>
          <w:sz w:val="24"/>
          <w:szCs w:val="24"/>
        </w:rPr>
        <w:t>’</w:t>
      </w:r>
      <w:r w:rsidRPr="00210D61">
        <w:rPr>
          <w:rFonts w:ascii="Garamond" w:eastAsia="MS PMincho" w:hAnsi="Garamond"/>
          <w:sz w:val="24"/>
          <w:szCs w:val="24"/>
        </w:rPr>
        <w:t>s report after asking me about 12 questions.</w:t>
      </w:r>
    </w:p>
    <w:p w14:paraId="7378E8A7" w14:textId="5CBBF8D1" w:rsidR="00756A6F" w:rsidRPr="00210D61" w:rsidRDefault="00756A6F" w:rsidP="003132A3">
      <w:pPr>
        <w:pStyle w:val="NoSpacing"/>
        <w:ind w:firstLine="432"/>
        <w:jc w:val="both"/>
        <w:rPr>
          <w:rFonts w:ascii="Garamond" w:eastAsia="MS PMincho" w:hAnsi="Garamond"/>
          <w:sz w:val="24"/>
          <w:szCs w:val="24"/>
        </w:rPr>
      </w:pPr>
      <w:r w:rsidRPr="00210D61">
        <w:rPr>
          <w:rFonts w:ascii="Garamond" w:eastAsia="MS PMincho" w:hAnsi="Garamond"/>
          <w:sz w:val="24"/>
          <w:szCs w:val="24"/>
        </w:rPr>
        <w:t>12 questions for my three-worded answer.</w:t>
      </w:r>
    </w:p>
    <w:p w14:paraId="00823CD1" w14:textId="3935523A" w:rsidR="00756A6F" w:rsidRPr="00210D61" w:rsidRDefault="00756A6F" w:rsidP="00E11346">
      <w:pPr>
        <w:pStyle w:val="NoSpacing"/>
        <w:ind w:firstLine="432"/>
        <w:jc w:val="both"/>
        <w:rPr>
          <w:rFonts w:ascii="Garamond" w:eastAsia="MS PMincho" w:hAnsi="Garamond"/>
          <w:sz w:val="24"/>
          <w:szCs w:val="24"/>
        </w:rPr>
      </w:pPr>
      <w:r w:rsidRPr="00210D61">
        <w:rPr>
          <w:rFonts w:ascii="Garamond" w:eastAsia="MS PMincho" w:hAnsi="Garamond"/>
          <w:sz w:val="24"/>
          <w:szCs w:val="24"/>
        </w:rPr>
        <w:t>“I”</w:t>
      </w:r>
    </w:p>
    <w:p w14:paraId="1F63D201" w14:textId="02FDBB3A" w:rsidR="00756A6F" w:rsidRPr="00210D61" w:rsidRDefault="00756A6F" w:rsidP="00E11346">
      <w:pPr>
        <w:pStyle w:val="NoSpacing"/>
        <w:ind w:firstLine="720"/>
        <w:jc w:val="both"/>
        <w:rPr>
          <w:rFonts w:ascii="Garamond" w:eastAsia="MS PMincho" w:hAnsi="Garamond"/>
          <w:sz w:val="24"/>
          <w:szCs w:val="24"/>
        </w:rPr>
      </w:pPr>
      <w:r w:rsidRPr="00210D61">
        <w:rPr>
          <w:rFonts w:ascii="Garamond" w:eastAsia="MS PMincho" w:hAnsi="Garamond"/>
          <w:sz w:val="24"/>
          <w:szCs w:val="24"/>
        </w:rPr>
        <w:t>“Don’t”</w:t>
      </w:r>
    </w:p>
    <w:p w14:paraId="537C2D0E" w14:textId="4AE64511" w:rsidR="00756A6F" w:rsidRPr="00210D61" w:rsidRDefault="00756A6F" w:rsidP="00555C0F">
      <w:pPr>
        <w:pStyle w:val="NoSpacing"/>
        <w:jc w:val="both"/>
        <w:rPr>
          <w:rFonts w:ascii="Garamond" w:eastAsia="MS PMincho" w:hAnsi="Garamond"/>
          <w:sz w:val="24"/>
          <w:szCs w:val="24"/>
        </w:rPr>
      </w:pPr>
      <w:r w:rsidRPr="00210D61">
        <w:rPr>
          <w:rFonts w:ascii="Garamond" w:eastAsia="MS PMincho" w:hAnsi="Garamond"/>
          <w:sz w:val="24"/>
          <w:szCs w:val="24"/>
        </w:rPr>
        <w:t>“Know?”</w:t>
      </w:r>
    </w:p>
    <w:p w14:paraId="13D8BE7A" w14:textId="77777777" w:rsidR="00D44EA7"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 xml:space="preserve">        </w:t>
      </w:r>
    </w:p>
    <w:p w14:paraId="5DD95C5F" w14:textId="298D61DF" w:rsidR="00756A6F" w:rsidRPr="00210D61" w:rsidRDefault="00D44EA7" w:rsidP="00D44EA7">
      <w:pPr>
        <w:pStyle w:val="NoSpacing"/>
        <w:jc w:val="both"/>
        <w:rPr>
          <w:rFonts w:ascii="Garamond" w:eastAsia="MS PMincho" w:hAnsi="Garamond"/>
          <w:sz w:val="24"/>
          <w:szCs w:val="24"/>
        </w:rPr>
      </w:pPr>
      <w:r>
        <w:rPr>
          <w:rFonts w:ascii="Garamond" w:eastAsia="MS PMincho" w:hAnsi="Garamond"/>
          <w:sz w:val="24"/>
          <w:szCs w:val="24"/>
        </w:rPr>
        <w:t xml:space="preserve">      </w:t>
      </w:r>
      <w:r w:rsidR="00756A6F" w:rsidRPr="00210D61">
        <w:rPr>
          <w:rFonts w:ascii="Garamond" w:eastAsia="MS PMincho" w:hAnsi="Garamond"/>
          <w:sz w:val="24"/>
          <w:szCs w:val="24"/>
        </w:rPr>
        <w:t xml:space="preserve">That was all I was able to tell them about any of the variations of questions that they threw at me. </w:t>
      </w:r>
    </w:p>
    <w:p w14:paraId="76B9886B" w14:textId="226B2F54" w:rsidR="00756A6F" w:rsidRPr="00210D61" w:rsidRDefault="00555C0F" w:rsidP="00555C0F">
      <w:pPr>
        <w:pStyle w:val="NoSpacing"/>
        <w:jc w:val="both"/>
        <w:rPr>
          <w:rFonts w:ascii="Garamond" w:eastAsia="MS PMincho" w:hAnsi="Garamond"/>
          <w:sz w:val="24"/>
          <w:szCs w:val="24"/>
        </w:rPr>
      </w:pPr>
      <w:r>
        <w:rPr>
          <w:rFonts w:ascii="Garamond" w:eastAsia="MS PMincho" w:hAnsi="Garamond"/>
          <w:sz w:val="24"/>
          <w:szCs w:val="24"/>
        </w:rPr>
        <w:t xml:space="preserve">      </w:t>
      </w:r>
      <w:r w:rsidR="00A40409">
        <w:rPr>
          <w:rFonts w:ascii="Garamond" w:eastAsia="MS PMincho" w:hAnsi="Garamond"/>
          <w:sz w:val="24"/>
          <w:szCs w:val="24"/>
        </w:rPr>
        <w:t xml:space="preserve"> </w:t>
      </w:r>
      <w:r w:rsidR="00756A6F" w:rsidRPr="00210D61">
        <w:rPr>
          <w:rFonts w:ascii="Garamond" w:eastAsia="MS PMincho" w:hAnsi="Garamond"/>
          <w:sz w:val="24"/>
          <w:szCs w:val="24"/>
        </w:rPr>
        <w:t>“I”</w:t>
      </w:r>
    </w:p>
    <w:p w14:paraId="46B35DE4"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t>“Don’t”</w:t>
      </w:r>
    </w:p>
    <w:p w14:paraId="6A25D8C1" w14:textId="012FE938"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“Know?”</w:t>
      </w:r>
    </w:p>
    <w:p w14:paraId="48F957A7" w14:textId="77777777" w:rsidR="00756A6F" w:rsidRPr="00210D61" w:rsidRDefault="00756A6F" w:rsidP="00347083">
      <w:pPr>
        <w:pStyle w:val="NoSpacing"/>
        <w:jc w:val="both"/>
        <w:rPr>
          <w:rFonts w:ascii="Garamond" w:eastAsia="MS PMincho" w:hAnsi="Garamond"/>
          <w:sz w:val="24"/>
          <w:szCs w:val="24"/>
        </w:rPr>
      </w:pPr>
      <w:r w:rsidRPr="00210D61">
        <w:rPr>
          <w:rFonts w:ascii="Garamond" w:eastAsia="MS PMincho" w:hAnsi="Garamond"/>
          <w:sz w:val="24"/>
          <w:szCs w:val="24"/>
        </w:rPr>
        <w:tab/>
      </w:r>
    </w:p>
    <w:p w14:paraId="20A47EF5" w14:textId="3E0586D6"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So</w:t>
      </w:r>
      <w:r w:rsidR="006D0BD9">
        <w:rPr>
          <w:rFonts w:ascii="Garamond" w:eastAsia="MS PMincho" w:hAnsi="Garamond"/>
          <w:sz w:val="24"/>
          <w:szCs w:val="24"/>
        </w:rPr>
        <w:t>,</w:t>
      </w:r>
      <w:r w:rsidRPr="00210D61">
        <w:rPr>
          <w:rFonts w:ascii="Garamond" w:eastAsia="MS PMincho" w:hAnsi="Garamond"/>
          <w:sz w:val="24"/>
          <w:szCs w:val="24"/>
        </w:rPr>
        <w:t xml:space="preserve"> on my first day out, the police had wanted to put me back into children’s services. But somehow</w:t>
      </w:r>
      <w:r w:rsidR="006D0BD9">
        <w:rPr>
          <w:rFonts w:ascii="Garamond" w:eastAsia="MS PMincho" w:hAnsi="Garamond"/>
          <w:sz w:val="24"/>
          <w:szCs w:val="24"/>
        </w:rPr>
        <w:t>,</w:t>
      </w:r>
      <w:r w:rsidRPr="00210D61">
        <w:rPr>
          <w:rFonts w:ascii="Garamond" w:eastAsia="MS PMincho" w:hAnsi="Garamond"/>
          <w:sz w:val="24"/>
          <w:szCs w:val="24"/>
        </w:rPr>
        <w:t xml:space="preserve"> they had </w:t>
      </w:r>
      <w:r w:rsidR="006C5499">
        <w:rPr>
          <w:rFonts w:ascii="Garamond" w:eastAsia="MS PMincho" w:hAnsi="Garamond"/>
          <w:sz w:val="24"/>
          <w:szCs w:val="24"/>
        </w:rPr>
        <w:t xml:space="preserve">gotten, </w:t>
      </w:r>
      <w:r w:rsidR="00553711">
        <w:rPr>
          <w:rFonts w:ascii="Garamond" w:eastAsia="MS PMincho" w:hAnsi="Garamond"/>
          <w:sz w:val="24"/>
          <w:szCs w:val="24"/>
        </w:rPr>
        <w:t>‘T</w:t>
      </w:r>
      <w:r w:rsidRPr="00210D61">
        <w:rPr>
          <w:rFonts w:ascii="Garamond" w:eastAsia="MS PMincho" w:hAnsi="Garamond"/>
          <w:sz w:val="24"/>
          <w:szCs w:val="24"/>
        </w:rPr>
        <w:t>he impression</w:t>
      </w:r>
      <w:r w:rsidR="00553711">
        <w:rPr>
          <w:rFonts w:ascii="Garamond" w:eastAsia="MS PMincho" w:hAnsi="Garamond"/>
          <w:sz w:val="24"/>
          <w:szCs w:val="24"/>
        </w:rPr>
        <w:t xml:space="preserve">.’ </w:t>
      </w:r>
      <w:r w:rsidRPr="00210D61">
        <w:rPr>
          <w:rFonts w:ascii="Garamond" w:eastAsia="MS PMincho" w:hAnsi="Garamond"/>
          <w:sz w:val="24"/>
          <w:szCs w:val="24"/>
        </w:rPr>
        <w:t>that I was going to have a problem with that</w:t>
      </w:r>
      <w:r w:rsidR="00553711">
        <w:rPr>
          <w:rFonts w:ascii="Garamond" w:eastAsia="MS PMincho" w:hAnsi="Garamond"/>
          <w:sz w:val="24"/>
          <w:szCs w:val="24"/>
        </w:rPr>
        <w:t>.</w:t>
      </w:r>
    </w:p>
    <w:p w14:paraId="66CD86EA" w14:textId="61D296EF"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It might have been because I had told them, “I was go</w:t>
      </w:r>
      <w:r w:rsidR="003D0594">
        <w:rPr>
          <w:rFonts w:ascii="Garamond" w:eastAsia="MS PMincho" w:hAnsi="Garamond"/>
          <w:sz w:val="24"/>
          <w:szCs w:val="24"/>
        </w:rPr>
        <w:t>ing to have a problem with that.</w:t>
      </w:r>
      <w:r w:rsidRPr="00210D61">
        <w:rPr>
          <w:rFonts w:ascii="Garamond" w:eastAsia="MS PMincho" w:hAnsi="Garamond"/>
          <w:sz w:val="24"/>
          <w:szCs w:val="24"/>
        </w:rPr>
        <w:t>”</w:t>
      </w:r>
    </w:p>
    <w:p w14:paraId="75BD9E77" w14:textId="033AB5AB" w:rsidR="00756A6F" w:rsidRPr="00210D61" w:rsidRDefault="00756A6F" w:rsidP="00FC1B93">
      <w:pPr>
        <w:pStyle w:val="NoSpacing"/>
        <w:ind w:firstLine="432"/>
        <w:jc w:val="both"/>
        <w:rPr>
          <w:rFonts w:ascii="Garamond" w:eastAsia="MS PMincho" w:hAnsi="Garamond"/>
          <w:sz w:val="24"/>
          <w:szCs w:val="24"/>
        </w:rPr>
      </w:pPr>
      <w:r w:rsidRPr="00210D61">
        <w:rPr>
          <w:rFonts w:ascii="Garamond" w:eastAsia="MS PMincho" w:hAnsi="Garamond"/>
          <w:sz w:val="24"/>
          <w:szCs w:val="24"/>
        </w:rPr>
        <w:t>So</w:t>
      </w:r>
      <w:r w:rsidR="006D0BD9">
        <w:rPr>
          <w:rFonts w:ascii="Garamond" w:eastAsia="MS PMincho" w:hAnsi="Garamond"/>
          <w:sz w:val="24"/>
          <w:szCs w:val="24"/>
        </w:rPr>
        <w:t>,</w:t>
      </w:r>
      <w:r w:rsidRPr="00210D61">
        <w:rPr>
          <w:rFonts w:ascii="Garamond" w:eastAsia="MS PMincho" w:hAnsi="Garamond"/>
          <w:sz w:val="24"/>
          <w:szCs w:val="24"/>
        </w:rPr>
        <w:t xml:space="preserve"> they allowed my brother and I to stay in the apartment</w:t>
      </w:r>
      <w:r w:rsidR="00936D1B">
        <w:rPr>
          <w:rFonts w:ascii="Garamond" w:eastAsia="MS PMincho" w:hAnsi="Garamond"/>
          <w:sz w:val="24"/>
          <w:szCs w:val="24"/>
        </w:rPr>
        <w:t xml:space="preserve">, by </w:t>
      </w:r>
      <w:r w:rsidR="00F05C3D">
        <w:rPr>
          <w:rFonts w:ascii="Garamond" w:eastAsia="MS PMincho" w:hAnsi="Garamond"/>
          <w:sz w:val="24"/>
          <w:szCs w:val="24"/>
        </w:rPr>
        <w:t>ourselves,</w:t>
      </w:r>
      <w:r w:rsidRPr="00210D61">
        <w:rPr>
          <w:rFonts w:ascii="Garamond" w:eastAsia="MS PMincho" w:hAnsi="Garamond"/>
          <w:sz w:val="24"/>
          <w:szCs w:val="24"/>
        </w:rPr>
        <w:t xml:space="preserve"> for now.</w:t>
      </w:r>
      <w:r w:rsidR="00FC1B93">
        <w:rPr>
          <w:rFonts w:ascii="Garamond" w:eastAsia="MS PMincho" w:hAnsi="Garamond"/>
          <w:sz w:val="24"/>
          <w:szCs w:val="24"/>
        </w:rPr>
        <w:t xml:space="preserve"> </w:t>
      </w:r>
      <w:r w:rsidRPr="00210D61">
        <w:rPr>
          <w:rFonts w:ascii="Garamond" w:eastAsia="MS PMincho" w:hAnsi="Garamond"/>
          <w:sz w:val="24"/>
          <w:szCs w:val="24"/>
        </w:rPr>
        <w:t xml:space="preserve">Just </w:t>
      </w:r>
      <w:proofErr w:type="gramStart"/>
      <w:r w:rsidRPr="00210D61">
        <w:rPr>
          <w:rFonts w:ascii="Garamond" w:eastAsia="MS PMincho" w:hAnsi="Garamond"/>
          <w:sz w:val="24"/>
          <w:szCs w:val="24"/>
        </w:rPr>
        <w:t>as long as</w:t>
      </w:r>
      <w:proofErr w:type="gramEnd"/>
      <w:r w:rsidRPr="00210D61">
        <w:rPr>
          <w:rFonts w:ascii="Garamond" w:eastAsia="MS PMincho" w:hAnsi="Garamond"/>
          <w:sz w:val="24"/>
          <w:szCs w:val="24"/>
        </w:rPr>
        <w:t xml:space="preserve"> the downstairs neighbors agreed to check in on us. </w:t>
      </w:r>
    </w:p>
    <w:p w14:paraId="067524CF" w14:textId="64C8F31F"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So basically</w:t>
      </w:r>
      <w:r w:rsidR="006D0BD9">
        <w:rPr>
          <w:rFonts w:ascii="Garamond" w:eastAsia="MS PMincho" w:hAnsi="Garamond"/>
          <w:sz w:val="24"/>
          <w:szCs w:val="24"/>
        </w:rPr>
        <w:t>,</w:t>
      </w:r>
      <w:r w:rsidRPr="00210D61">
        <w:rPr>
          <w:rFonts w:ascii="Garamond" w:eastAsia="MS PMincho" w:hAnsi="Garamond"/>
          <w:sz w:val="24"/>
          <w:szCs w:val="24"/>
        </w:rPr>
        <w:t xml:space="preserve"> we were left in their care.</w:t>
      </w:r>
    </w:p>
    <w:p w14:paraId="5711CA20" w14:textId="77777777" w:rsidR="00756A6F" w:rsidRPr="00210D61" w:rsidRDefault="00756A6F" w:rsidP="00347083">
      <w:pPr>
        <w:pStyle w:val="NoSpacing"/>
        <w:ind w:firstLine="432"/>
        <w:jc w:val="both"/>
        <w:rPr>
          <w:rFonts w:ascii="Garamond" w:eastAsia="MS PMincho" w:hAnsi="Garamond"/>
          <w:sz w:val="24"/>
          <w:szCs w:val="24"/>
        </w:rPr>
      </w:pPr>
    </w:p>
    <w:p w14:paraId="60841EEA" w14:textId="48A153C2"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So</w:t>
      </w:r>
      <w:r w:rsidR="006D0BD9">
        <w:rPr>
          <w:rFonts w:ascii="Garamond" w:eastAsia="MS PMincho" w:hAnsi="Garamond"/>
          <w:sz w:val="24"/>
          <w:szCs w:val="24"/>
        </w:rPr>
        <w:t>,</w:t>
      </w:r>
      <w:r w:rsidRPr="00210D61">
        <w:rPr>
          <w:rFonts w:ascii="Garamond" w:eastAsia="MS PMincho" w:hAnsi="Garamond"/>
          <w:sz w:val="24"/>
          <w:szCs w:val="24"/>
        </w:rPr>
        <w:t xml:space="preserve"> while my mother was being held hostage somewhere in a van, and while my mother was being hooded, tied up, and raped repeatedly…</w:t>
      </w:r>
    </w:p>
    <w:p w14:paraId="47A2E96C"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 xml:space="preserve">… with only small intermittence of peace… </w:t>
      </w:r>
    </w:p>
    <w:p w14:paraId="4FE1BC16" w14:textId="77777777"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 xml:space="preserve">while… </w:t>
      </w:r>
    </w:p>
    <w:p w14:paraId="21F96864" w14:textId="77777777" w:rsidR="00756A6F" w:rsidRPr="00210D61" w:rsidRDefault="00756A6F" w:rsidP="00347083">
      <w:pPr>
        <w:pStyle w:val="NoSpacing"/>
        <w:ind w:firstLine="720"/>
        <w:jc w:val="both"/>
        <w:rPr>
          <w:rFonts w:ascii="Garamond" w:eastAsia="MS PMincho" w:hAnsi="Garamond"/>
          <w:sz w:val="24"/>
          <w:szCs w:val="24"/>
        </w:rPr>
      </w:pPr>
      <w:r w:rsidRPr="00210D61">
        <w:rPr>
          <w:rFonts w:ascii="Garamond" w:eastAsia="MS PMincho" w:hAnsi="Garamond"/>
          <w:sz w:val="24"/>
          <w:szCs w:val="24"/>
        </w:rPr>
        <w:t xml:space="preserve">…the… </w:t>
      </w:r>
    </w:p>
    <w:p w14:paraId="78269A58" w14:textId="77777777" w:rsidR="00756A6F" w:rsidRPr="00210D61" w:rsidRDefault="00756A6F" w:rsidP="00347083">
      <w:pPr>
        <w:pStyle w:val="NoSpacing"/>
        <w:ind w:left="720"/>
        <w:jc w:val="both"/>
        <w:rPr>
          <w:rFonts w:ascii="Garamond" w:eastAsia="MS PMincho" w:hAnsi="Garamond"/>
          <w:sz w:val="24"/>
          <w:szCs w:val="24"/>
        </w:rPr>
      </w:pPr>
      <w:r w:rsidRPr="00210D61">
        <w:rPr>
          <w:rFonts w:ascii="Garamond" w:eastAsia="MS PMincho" w:hAnsi="Garamond"/>
          <w:sz w:val="24"/>
          <w:szCs w:val="24"/>
        </w:rPr>
        <w:t xml:space="preserve">     …rapist… </w:t>
      </w:r>
    </w:p>
    <w:p w14:paraId="7BFC0FE3" w14:textId="674D8D18" w:rsidR="00756A6F" w:rsidRPr="00210D61" w:rsidRDefault="00756A6F" w:rsidP="00347083">
      <w:pPr>
        <w:pStyle w:val="NoSpacing"/>
        <w:ind w:left="720"/>
        <w:jc w:val="both"/>
        <w:rPr>
          <w:rFonts w:ascii="Garamond" w:eastAsia="MS PMincho" w:hAnsi="Garamond"/>
          <w:sz w:val="24"/>
          <w:szCs w:val="24"/>
        </w:rPr>
      </w:pPr>
      <w:r w:rsidRPr="00210D61">
        <w:rPr>
          <w:rFonts w:ascii="Garamond" w:eastAsia="MS PMincho" w:hAnsi="Garamond"/>
          <w:sz w:val="24"/>
          <w:szCs w:val="24"/>
        </w:rPr>
        <w:t>…</w:t>
      </w:r>
      <w:r w:rsidR="0044349E">
        <w:rPr>
          <w:rFonts w:ascii="Garamond" w:eastAsia="MS PMincho" w:hAnsi="Garamond"/>
          <w:sz w:val="24"/>
          <w:szCs w:val="24"/>
        </w:rPr>
        <w:t>rested.</w:t>
      </w:r>
    </w:p>
    <w:p w14:paraId="0FFA634A" w14:textId="1AD9D963" w:rsidR="00756A6F" w:rsidRPr="00210D61" w:rsidRDefault="0044349E" w:rsidP="00347083">
      <w:pPr>
        <w:pStyle w:val="NoSpacing"/>
        <w:ind w:firstLine="432"/>
        <w:jc w:val="both"/>
        <w:rPr>
          <w:rFonts w:ascii="Garamond" w:eastAsia="MS PMincho" w:hAnsi="Garamond"/>
          <w:sz w:val="24"/>
          <w:szCs w:val="24"/>
        </w:rPr>
      </w:pPr>
      <w:r>
        <w:rPr>
          <w:rFonts w:ascii="Garamond" w:eastAsia="MS PMincho" w:hAnsi="Garamond"/>
          <w:sz w:val="24"/>
          <w:szCs w:val="24"/>
        </w:rPr>
        <w:t>(</w:t>
      </w:r>
      <w:r w:rsidR="00756A6F" w:rsidRPr="00210D61">
        <w:rPr>
          <w:rFonts w:ascii="Garamond" w:eastAsia="MS PMincho" w:hAnsi="Garamond"/>
          <w:sz w:val="24"/>
          <w:szCs w:val="24"/>
        </w:rPr>
        <w:t>But what peace could</w:t>
      </w:r>
      <w:r w:rsidR="00393A5F">
        <w:rPr>
          <w:rFonts w:ascii="Garamond" w:eastAsia="MS PMincho" w:hAnsi="Garamond"/>
          <w:sz w:val="24"/>
          <w:szCs w:val="24"/>
        </w:rPr>
        <w:t xml:space="preserve"> there have been for</w:t>
      </w:r>
      <w:r w:rsidR="00756A6F" w:rsidRPr="00210D61">
        <w:rPr>
          <w:rFonts w:ascii="Garamond" w:eastAsia="MS PMincho" w:hAnsi="Garamond"/>
          <w:sz w:val="24"/>
          <w:szCs w:val="24"/>
        </w:rPr>
        <w:t xml:space="preserve"> my mother</w:t>
      </w:r>
      <w:r w:rsidR="00393A5F">
        <w:rPr>
          <w:rFonts w:ascii="Garamond" w:eastAsia="MS PMincho" w:hAnsi="Garamond"/>
          <w:sz w:val="24"/>
          <w:szCs w:val="24"/>
        </w:rPr>
        <w:t>?)</w:t>
      </w:r>
      <w:r w:rsidR="00756A6F" w:rsidRPr="00210D61">
        <w:rPr>
          <w:rFonts w:ascii="Garamond" w:eastAsia="MS PMincho" w:hAnsi="Garamond"/>
          <w:sz w:val="24"/>
          <w:szCs w:val="24"/>
        </w:rPr>
        <w:t xml:space="preserve"> </w:t>
      </w:r>
    </w:p>
    <w:p w14:paraId="409D1EBF" w14:textId="58301D4D" w:rsidR="00756A6F" w:rsidRPr="00210D61" w:rsidRDefault="00DD6AD8" w:rsidP="00393A5F">
      <w:pPr>
        <w:pStyle w:val="NoSpacing"/>
        <w:ind w:firstLine="720"/>
        <w:jc w:val="both"/>
        <w:rPr>
          <w:rFonts w:ascii="Garamond" w:eastAsia="MS PMincho" w:hAnsi="Garamond"/>
          <w:sz w:val="24"/>
          <w:szCs w:val="24"/>
        </w:rPr>
      </w:pPr>
      <w:r>
        <w:rPr>
          <w:rFonts w:ascii="Garamond" w:eastAsia="MS PMincho" w:hAnsi="Garamond"/>
          <w:sz w:val="24"/>
          <w:szCs w:val="24"/>
        </w:rPr>
        <w:t>Not much, I’m sure</w:t>
      </w:r>
      <w:r w:rsidR="00855389">
        <w:rPr>
          <w:rFonts w:ascii="Garamond" w:eastAsia="MS PMincho" w:hAnsi="Garamond"/>
          <w:sz w:val="24"/>
          <w:szCs w:val="24"/>
        </w:rPr>
        <w:t>.</w:t>
      </w:r>
    </w:p>
    <w:p w14:paraId="456CDAFD" w14:textId="428DE08E" w:rsidR="00554D4D" w:rsidRPr="00210D61" w:rsidRDefault="00554D4D" w:rsidP="007E6DCC">
      <w:pPr>
        <w:pStyle w:val="NoSpacing"/>
        <w:ind w:firstLine="432"/>
        <w:jc w:val="both"/>
        <w:rPr>
          <w:rFonts w:ascii="Garamond" w:eastAsia="MS PMincho" w:hAnsi="Garamond"/>
          <w:sz w:val="24"/>
          <w:szCs w:val="24"/>
        </w:rPr>
      </w:pPr>
      <w:r>
        <w:rPr>
          <w:rFonts w:ascii="Garamond" w:eastAsia="MS PMincho" w:hAnsi="Garamond"/>
          <w:sz w:val="24"/>
          <w:szCs w:val="24"/>
        </w:rPr>
        <w:lastRenderedPageBreak/>
        <w:t>N</w:t>
      </w:r>
      <w:r w:rsidRPr="00210D61">
        <w:rPr>
          <w:rFonts w:ascii="Garamond" w:eastAsia="MS PMincho" w:hAnsi="Garamond"/>
          <w:sz w:val="24"/>
          <w:szCs w:val="24"/>
        </w:rPr>
        <w:t>ot</w:t>
      </w:r>
      <w:r>
        <w:rPr>
          <w:rFonts w:ascii="Garamond" w:eastAsia="MS PMincho" w:hAnsi="Garamond"/>
          <w:sz w:val="24"/>
          <w:szCs w:val="24"/>
        </w:rPr>
        <w:t xml:space="preserve"> when your un</w:t>
      </w:r>
      <w:r w:rsidRPr="00210D61">
        <w:rPr>
          <w:rFonts w:ascii="Garamond" w:eastAsia="MS PMincho" w:hAnsi="Garamond"/>
          <w:sz w:val="24"/>
          <w:szCs w:val="24"/>
        </w:rPr>
        <w:t>able to know when</w:t>
      </w:r>
      <w:r w:rsidR="00E10A34">
        <w:rPr>
          <w:rFonts w:ascii="Garamond" w:eastAsia="MS PMincho" w:hAnsi="Garamond"/>
          <w:sz w:val="24"/>
          <w:szCs w:val="24"/>
        </w:rPr>
        <w:t>,</w:t>
      </w:r>
      <w:r w:rsidRPr="00210D61">
        <w:rPr>
          <w:rFonts w:ascii="Garamond" w:eastAsia="MS PMincho" w:hAnsi="Garamond"/>
          <w:sz w:val="24"/>
          <w:szCs w:val="24"/>
        </w:rPr>
        <w:t xml:space="preserve"> or where</w:t>
      </w:r>
      <w:r w:rsidR="00E10A34">
        <w:rPr>
          <w:rFonts w:ascii="Garamond" w:eastAsia="MS PMincho" w:hAnsi="Garamond"/>
          <w:sz w:val="24"/>
          <w:szCs w:val="24"/>
        </w:rPr>
        <w:t>,</w:t>
      </w:r>
      <w:r w:rsidR="00D16905">
        <w:rPr>
          <w:rFonts w:ascii="Garamond" w:eastAsia="MS PMincho" w:hAnsi="Garamond"/>
          <w:sz w:val="24"/>
          <w:szCs w:val="24"/>
        </w:rPr>
        <w:t xml:space="preserve"> the </w:t>
      </w:r>
      <w:r w:rsidRPr="00210D61">
        <w:rPr>
          <w:rFonts w:ascii="Garamond" w:eastAsia="MS PMincho" w:hAnsi="Garamond"/>
          <w:sz w:val="24"/>
          <w:szCs w:val="24"/>
        </w:rPr>
        <w:t>next violation was going to be…?</w:t>
      </w:r>
    </w:p>
    <w:p w14:paraId="0FB9F344" w14:textId="77777777" w:rsidR="007B7F48" w:rsidRDefault="007B7F48" w:rsidP="00347083">
      <w:pPr>
        <w:pStyle w:val="NoSpacing"/>
        <w:ind w:firstLine="432"/>
        <w:jc w:val="both"/>
        <w:rPr>
          <w:rFonts w:ascii="Garamond" w:eastAsia="MS PMincho" w:hAnsi="Garamond"/>
          <w:sz w:val="24"/>
          <w:szCs w:val="24"/>
        </w:rPr>
      </w:pPr>
    </w:p>
    <w:p w14:paraId="3D3D4A24" w14:textId="48722766"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So</w:t>
      </w:r>
      <w:r w:rsidR="006D0BD9">
        <w:rPr>
          <w:rFonts w:ascii="Garamond" w:eastAsia="MS PMincho" w:hAnsi="Garamond"/>
          <w:sz w:val="24"/>
          <w:szCs w:val="24"/>
        </w:rPr>
        <w:t>,</w:t>
      </w:r>
      <w:r w:rsidRPr="00210D61">
        <w:rPr>
          <w:rFonts w:ascii="Garamond" w:eastAsia="MS PMincho" w:hAnsi="Garamond"/>
          <w:sz w:val="24"/>
          <w:szCs w:val="24"/>
        </w:rPr>
        <w:t xml:space="preserve"> while all this was going on with my mother</w:t>
      </w:r>
      <w:r w:rsidR="00F04541">
        <w:rPr>
          <w:rFonts w:ascii="Garamond" w:eastAsia="MS PMincho" w:hAnsi="Garamond"/>
          <w:sz w:val="24"/>
          <w:szCs w:val="24"/>
        </w:rPr>
        <w:t>.</w:t>
      </w:r>
      <w:r w:rsidRPr="00210D61">
        <w:rPr>
          <w:rFonts w:ascii="Garamond" w:eastAsia="MS PMincho" w:hAnsi="Garamond"/>
          <w:sz w:val="24"/>
          <w:szCs w:val="24"/>
        </w:rPr>
        <w:t xml:space="preserve"> I was setting up shop on the front porch, to stand vigil. </w:t>
      </w:r>
    </w:p>
    <w:p w14:paraId="73521321" w14:textId="430400A0" w:rsidR="00756A6F" w:rsidRPr="00210D61" w:rsidRDefault="00756A6F" w:rsidP="00347083">
      <w:pPr>
        <w:pStyle w:val="NoSpacing"/>
        <w:ind w:firstLine="432"/>
        <w:jc w:val="both"/>
        <w:rPr>
          <w:rFonts w:ascii="Garamond" w:eastAsia="MS PMincho" w:hAnsi="Garamond"/>
          <w:sz w:val="24"/>
          <w:szCs w:val="24"/>
        </w:rPr>
      </w:pPr>
      <w:r w:rsidRPr="00210D61">
        <w:rPr>
          <w:rFonts w:ascii="Garamond" w:eastAsia="MS PMincho" w:hAnsi="Garamond"/>
          <w:sz w:val="24"/>
          <w:szCs w:val="24"/>
        </w:rPr>
        <w:t>I had grabbed the phone and dragged it outside with me</w:t>
      </w:r>
      <w:r w:rsidR="006804E7">
        <w:rPr>
          <w:rFonts w:ascii="Garamond" w:eastAsia="MS PMincho" w:hAnsi="Garamond"/>
          <w:sz w:val="24"/>
          <w:szCs w:val="24"/>
        </w:rPr>
        <w:t>,</w:t>
      </w:r>
      <w:r w:rsidRPr="00210D61">
        <w:rPr>
          <w:rFonts w:ascii="Garamond" w:eastAsia="MS PMincho" w:hAnsi="Garamond"/>
          <w:sz w:val="24"/>
          <w:szCs w:val="24"/>
        </w:rPr>
        <w:t xml:space="preserve"> and took watch on the top step…</w:t>
      </w:r>
    </w:p>
    <w:p w14:paraId="2EB4C0D7" w14:textId="2A28E747" w:rsidR="00756A6F" w:rsidRPr="00210D61" w:rsidRDefault="00756A6F" w:rsidP="00377F91">
      <w:pPr>
        <w:pStyle w:val="NoSpacing"/>
        <w:jc w:val="center"/>
        <w:rPr>
          <w:rFonts w:ascii="Garamond" w:eastAsia="MS PMincho" w:hAnsi="Garamond"/>
          <w:sz w:val="24"/>
          <w:szCs w:val="24"/>
        </w:rPr>
      </w:pPr>
      <w:r w:rsidRPr="00210D61">
        <w:rPr>
          <w:rFonts w:ascii="Garamond" w:eastAsia="MS PMincho" w:hAnsi="Garamond"/>
          <w:sz w:val="24"/>
          <w:szCs w:val="24"/>
        </w:rPr>
        <w:t>…while I absent-mindedly ate of a cake that</w:t>
      </w:r>
      <w:r w:rsidR="006804E7">
        <w:rPr>
          <w:rFonts w:ascii="Garamond" w:eastAsia="MS PMincho" w:hAnsi="Garamond"/>
          <w:sz w:val="24"/>
          <w:szCs w:val="24"/>
        </w:rPr>
        <w:t>…</w:t>
      </w:r>
      <w:r w:rsidRPr="00210D61">
        <w:rPr>
          <w:rFonts w:ascii="Garamond" w:eastAsia="MS PMincho" w:hAnsi="Garamond"/>
          <w:sz w:val="24"/>
          <w:szCs w:val="24"/>
        </w:rPr>
        <w:t xml:space="preserve"> had</w:t>
      </w:r>
      <w:r w:rsidR="006804E7">
        <w:rPr>
          <w:rFonts w:ascii="Garamond" w:eastAsia="MS PMincho" w:hAnsi="Garamond"/>
          <w:sz w:val="24"/>
          <w:szCs w:val="24"/>
        </w:rPr>
        <w:t>…</w:t>
      </w:r>
      <w:r w:rsidRPr="00210D61">
        <w:rPr>
          <w:rFonts w:ascii="Garamond" w:eastAsia="MS PMincho" w:hAnsi="Garamond"/>
          <w:sz w:val="24"/>
          <w:szCs w:val="24"/>
        </w:rPr>
        <w:t xml:space="preserve"> once</w:t>
      </w:r>
      <w:r w:rsidR="006804E7">
        <w:rPr>
          <w:rFonts w:ascii="Garamond" w:eastAsia="MS PMincho" w:hAnsi="Garamond"/>
          <w:sz w:val="24"/>
          <w:szCs w:val="24"/>
        </w:rPr>
        <w:t>…</w:t>
      </w:r>
      <w:r w:rsidRPr="00210D61">
        <w:rPr>
          <w:rFonts w:ascii="Garamond" w:eastAsia="MS PMincho" w:hAnsi="Garamond"/>
          <w:sz w:val="24"/>
          <w:szCs w:val="24"/>
        </w:rPr>
        <w:t xml:space="preserve"> said…</w:t>
      </w:r>
    </w:p>
    <w:p w14:paraId="6756C8A7" w14:textId="1740D891" w:rsidR="00756A6F" w:rsidRPr="00210D61" w:rsidRDefault="00CB1842" w:rsidP="00377F91">
      <w:pPr>
        <w:pStyle w:val="NoSpacing"/>
        <w:jc w:val="center"/>
        <w:rPr>
          <w:rFonts w:ascii="Garamond" w:eastAsia="MS PMincho" w:hAnsi="Garamond"/>
          <w:sz w:val="24"/>
          <w:szCs w:val="24"/>
        </w:rPr>
      </w:pPr>
      <w:r>
        <w:rPr>
          <w:rFonts w:ascii="Garamond" w:eastAsia="MS PMincho" w:hAnsi="Garamond"/>
          <w:sz w:val="24"/>
          <w:szCs w:val="24"/>
        </w:rPr>
        <w:t>“</w:t>
      </w:r>
      <w:r w:rsidR="00756A6F" w:rsidRPr="00210D61">
        <w:rPr>
          <w:rFonts w:ascii="Garamond" w:eastAsia="MS PMincho" w:hAnsi="Garamond"/>
          <w:sz w:val="24"/>
          <w:szCs w:val="24"/>
        </w:rPr>
        <w:t>…</w:t>
      </w:r>
      <w:r>
        <w:rPr>
          <w:rFonts w:ascii="Garamond" w:eastAsia="MS PMincho" w:hAnsi="Garamond"/>
          <w:sz w:val="24"/>
          <w:szCs w:val="24"/>
        </w:rPr>
        <w:t>W</w:t>
      </w:r>
      <w:r w:rsidR="00756A6F" w:rsidRPr="00210D61">
        <w:rPr>
          <w:rFonts w:ascii="Garamond" w:eastAsia="MS PMincho" w:hAnsi="Garamond"/>
          <w:sz w:val="24"/>
          <w:szCs w:val="24"/>
        </w:rPr>
        <w:t>elcome Home Travis</w:t>
      </w:r>
      <w:r>
        <w:rPr>
          <w:rFonts w:ascii="Garamond" w:eastAsia="MS PMincho" w:hAnsi="Garamond"/>
          <w:sz w:val="24"/>
          <w:szCs w:val="24"/>
        </w:rPr>
        <w:t>…”</w:t>
      </w:r>
    </w:p>
    <w:p w14:paraId="075C92A0" w14:textId="4F0DB6DD" w:rsidR="00756A6F" w:rsidRPr="00210D61" w:rsidRDefault="00CB1842" w:rsidP="00377F91">
      <w:pPr>
        <w:pStyle w:val="NoSpacing"/>
        <w:jc w:val="center"/>
        <w:rPr>
          <w:rFonts w:ascii="Garamond" w:eastAsia="MS PMincho" w:hAnsi="Garamond"/>
          <w:sz w:val="24"/>
          <w:szCs w:val="24"/>
        </w:rPr>
      </w:pPr>
      <w:r>
        <w:rPr>
          <w:rFonts w:ascii="Garamond" w:eastAsia="MS PMincho" w:hAnsi="Garamond"/>
          <w:sz w:val="24"/>
          <w:szCs w:val="24"/>
        </w:rPr>
        <w:t>“</w:t>
      </w:r>
      <w:r w:rsidR="00756A6F" w:rsidRPr="00210D61">
        <w:rPr>
          <w:rFonts w:ascii="Garamond" w:eastAsia="MS PMincho" w:hAnsi="Garamond"/>
          <w:sz w:val="24"/>
          <w:szCs w:val="24"/>
        </w:rPr>
        <w:t>…Welcome Home.”</w:t>
      </w:r>
    </w:p>
    <w:p w14:paraId="0571C371" w14:textId="77777777" w:rsidR="00756A6F" w:rsidRDefault="00756A6F" w:rsidP="00377F91">
      <w:pPr>
        <w:pStyle w:val="NoSpacing"/>
        <w:jc w:val="center"/>
        <w:rPr>
          <w:rFonts w:ascii="Garamond" w:eastAsia="MS PMincho" w:hAnsi="Garamond"/>
        </w:rPr>
      </w:pPr>
    </w:p>
    <w:p w14:paraId="2F45F4D9" w14:textId="77777777" w:rsidR="00BD5AED" w:rsidRDefault="00BD5AED" w:rsidP="00193D0A">
      <w:pPr>
        <w:rPr>
          <w:b/>
        </w:rPr>
      </w:pPr>
    </w:p>
    <w:p w14:paraId="29CEEA2C" w14:textId="77777777" w:rsidR="00BD5AED" w:rsidRDefault="00BD5AED" w:rsidP="00193D0A">
      <w:pPr>
        <w:rPr>
          <w:b/>
        </w:rPr>
      </w:pPr>
    </w:p>
    <w:p w14:paraId="01FA5C73" w14:textId="77777777" w:rsidR="00BD5AED" w:rsidRDefault="00BD5AED" w:rsidP="00193D0A">
      <w:pPr>
        <w:rPr>
          <w:b/>
        </w:rPr>
      </w:pPr>
    </w:p>
    <w:p w14:paraId="7CB95FAC" w14:textId="77777777" w:rsidR="00BD5AED" w:rsidRDefault="00BD5AED" w:rsidP="00193D0A">
      <w:pPr>
        <w:rPr>
          <w:b/>
        </w:rPr>
      </w:pPr>
    </w:p>
    <w:p w14:paraId="6E9836A8" w14:textId="505495BA" w:rsidR="00BD5AED" w:rsidRPr="007859AB" w:rsidRDefault="00295211" w:rsidP="00C035E0">
      <w:pPr>
        <w:ind w:left="3600" w:firstLine="720"/>
        <w:rPr>
          <w:rFonts w:ascii="Garamond" w:hAnsi="Garamond"/>
        </w:rPr>
      </w:pPr>
      <w:r w:rsidRPr="007859AB">
        <w:rPr>
          <w:rFonts w:ascii="Garamond" w:hAnsi="Garamond"/>
        </w:rPr>
        <w:t>End of Book 1</w:t>
      </w:r>
    </w:p>
    <w:p w14:paraId="6075AE76" w14:textId="77777777" w:rsidR="00BD5AED" w:rsidRDefault="00BD5AED" w:rsidP="00193D0A">
      <w:pPr>
        <w:rPr>
          <w:b/>
        </w:rPr>
      </w:pPr>
    </w:p>
    <w:p w14:paraId="1DB2C035" w14:textId="77777777" w:rsidR="00BD5AED" w:rsidRDefault="00BD5AED" w:rsidP="00193D0A">
      <w:pPr>
        <w:rPr>
          <w:b/>
        </w:rPr>
      </w:pPr>
    </w:p>
    <w:p w14:paraId="12239E71" w14:textId="77777777" w:rsidR="00EA7DC0" w:rsidRDefault="00EA7DC0" w:rsidP="00193D0A">
      <w:pPr>
        <w:rPr>
          <w:b/>
        </w:rPr>
      </w:pPr>
    </w:p>
    <w:p w14:paraId="35D5FCCD" w14:textId="77777777" w:rsidR="00EA7DC0" w:rsidRDefault="00EA7DC0" w:rsidP="00193D0A">
      <w:pPr>
        <w:rPr>
          <w:b/>
        </w:rPr>
      </w:pPr>
    </w:p>
    <w:p w14:paraId="6D5021D5" w14:textId="77777777" w:rsidR="00EA7DC0" w:rsidRDefault="00EA7DC0" w:rsidP="00193D0A">
      <w:pPr>
        <w:rPr>
          <w:b/>
        </w:rPr>
      </w:pPr>
    </w:p>
    <w:p w14:paraId="5A16D901" w14:textId="77777777" w:rsidR="00EA7DC0" w:rsidRDefault="00EA7DC0" w:rsidP="00193D0A">
      <w:pPr>
        <w:rPr>
          <w:b/>
        </w:rPr>
      </w:pPr>
    </w:p>
    <w:p w14:paraId="3A4FD53C" w14:textId="77777777" w:rsidR="00EA7DC0" w:rsidRDefault="00EA7DC0" w:rsidP="00193D0A">
      <w:pPr>
        <w:rPr>
          <w:b/>
        </w:rPr>
      </w:pPr>
    </w:p>
    <w:p w14:paraId="62CCCF43" w14:textId="77777777" w:rsidR="00EA7DC0" w:rsidRDefault="00EA7DC0" w:rsidP="00193D0A">
      <w:pPr>
        <w:rPr>
          <w:b/>
        </w:rPr>
      </w:pPr>
    </w:p>
    <w:p w14:paraId="53E0C172" w14:textId="77777777" w:rsidR="00EA7DC0" w:rsidRDefault="00EA7DC0" w:rsidP="00193D0A">
      <w:pPr>
        <w:rPr>
          <w:b/>
        </w:rPr>
      </w:pPr>
    </w:p>
    <w:p w14:paraId="023C9F8E" w14:textId="77777777" w:rsidR="00EA7DC0" w:rsidRDefault="00EA7DC0" w:rsidP="00193D0A">
      <w:pPr>
        <w:rPr>
          <w:b/>
        </w:rPr>
      </w:pPr>
    </w:p>
    <w:p w14:paraId="696E6A18" w14:textId="77777777" w:rsidR="00DF2B49" w:rsidRDefault="00DF2B49" w:rsidP="00193D0A">
      <w:pPr>
        <w:rPr>
          <w:b/>
        </w:rPr>
      </w:pPr>
    </w:p>
    <w:p w14:paraId="791EC021" w14:textId="77777777" w:rsidR="00DF2B49" w:rsidRDefault="00DF2B49" w:rsidP="00193D0A">
      <w:pPr>
        <w:rPr>
          <w:b/>
        </w:rPr>
      </w:pPr>
    </w:p>
    <w:p w14:paraId="716C50A4" w14:textId="77777777" w:rsidR="00DF2B49" w:rsidRDefault="00DF2B49" w:rsidP="00193D0A">
      <w:pPr>
        <w:rPr>
          <w:b/>
        </w:rPr>
      </w:pPr>
    </w:p>
    <w:p w14:paraId="6417D938" w14:textId="77777777" w:rsidR="00DF2B49" w:rsidRDefault="00DF2B49" w:rsidP="00193D0A">
      <w:pPr>
        <w:rPr>
          <w:b/>
        </w:rPr>
      </w:pPr>
    </w:p>
    <w:p w14:paraId="01F52D43" w14:textId="77777777" w:rsidR="00DF2B49" w:rsidRDefault="00DF2B49" w:rsidP="00193D0A">
      <w:pPr>
        <w:rPr>
          <w:b/>
        </w:rPr>
      </w:pPr>
    </w:p>
    <w:p w14:paraId="35D616BE" w14:textId="77777777" w:rsidR="00DF2B49" w:rsidRDefault="00DF2B49" w:rsidP="00193D0A">
      <w:pPr>
        <w:rPr>
          <w:b/>
        </w:rPr>
      </w:pPr>
    </w:p>
    <w:p w14:paraId="10F3E3CD" w14:textId="77777777" w:rsidR="00DF2B49" w:rsidRDefault="00DF2B49" w:rsidP="00193D0A">
      <w:pPr>
        <w:rPr>
          <w:b/>
        </w:rPr>
      </w:pPr>
    </w:p>
    <w:p w14:paraId="2C79FC3B" w14:textId="77777777" w:rsidR="00DF2B49" w:rsidRDefault="00DF2B49" w:rsidP="00193D0A">
      <w:pPr>
        <w:rPr>
          <w:b/>
        </w:rPr>
      </w:pPr>
    </w:p>
    <w:p w14:paraId="5CAAB371" w14:textId="77777777" w:rsidR="00DF2B49" w:rsidRDefault="00DF2B49" w:rsidP="00193D0A">
      <w:pPr>
        <w:rPr>
          <w:b/>
        </w:rPr>
      </w:pPr>
    </w:p>
    <w:p w14:paraId="1BB2EE3D" w14:textId="77777777" w:rsidR="00DF2B49" w:rsidRDefault="00DF2B49" w:rsidP="00193D0A">
      <w:pPr>
        <w:rPr>
          <w:b/>
        </w:rPr>
      </w:pPr>
    </w:p>
    <w:p w14:paraId="3A6A5B20" w14:textId="77777777" w:rsidR="00DF2B49" w:rsidRDefault="00DF2B49" w:rsidP="00193D0A">
      <w:pPr>
        <w:rPr>
          <w:b/>
        </w:rPr>
      </w:pPr>
    </w:p>
    <w:p w14:paraId="4EE52C9D" w14:textId="77777777" w:rsidR="00052B7B" w:rsidRDefault="00052B7B" w:rsidP="00193D0A">
      <w:pPr>
        <w:rPr>
          <w:b/>
        </w:rPr>
      </w:pPr>
    </w:p>
    <w:p w14:paraId="02E71471" w14:textId="77777777" w:rsidR="00052B7B" w:rsidRDefault="00052B7B" w:rsidP="00193D0A">
      <w:pPr>
        <w:rPr>
          <w:b/>
        </w:rPr>
      </w:pPr>
    </w:p>
    <w:p w14:paraId="31B47EC0" w14:textId="77777777" w:rsidR="00052B7B" w:rsidRDefault="00052B7B" w:rsidP="00193D0A">
      <w:pPr>
        <w:rPr>
          <w:b/>
        </w:rPr>
      </w:pPr>
    </w:p>
    <w:p w14:paraId="746F5973" w14:textId="77777777" w:rsidR="00052B7B" w:rsidRDefault="00052B7B" w:rsidP="00193D0A">
      <w:pPr>
        <w:rPr>
          <w:b/>
        </w:rPr>
      </w:pPr>
    </w:p>
    <w:p w14:paraId="4AD6F363" w14:textId="77777777" w:rsidR="00C50AFA" w:rsidRDefault="00C50AFA" w:rsidP="00193D0A">
      <w:pPr>
        <w:rPr>
          <w:b/>
        </w:rPr>
      </w:pPr>
    </w:p>
    <w:p w14:paraId="1DB17ECA" w14:textId="77777777" w:rsidR="00C50AFA" w:rsidRDefault="00C50AFA" w:rsidP="00193D0A">
      <w:pPr>
        <w:rPr>
          <w:b/>
        </w:rPr>
      </w:pPr>
    </w:p>
    <w:p w14:paraId="613C1E06" w14:textId="77777777" w:rsidR="00C50AFA" w:rsidRDefault="00C50AFA" w:rsidP="00193D0A">
      <w:pPr>
        <w:rPr>
          <w:b/>
        </w:rPr>
      </w:pPr>
    </w:p>
    <w:p w14:paraId="103AAA66" w14:textId="77777777" w:rsidR="00C50AFA" w:rsidRDefault="00C50AFA" w:rsidP="00193D0A">
      <w:pPr>
        <w:rPr>
          <w:b/>
        </w:rPr>
      </w:pPr>
    </w:p>
    <w:p w14:paraId="00232568" w14:textId="77777777" w:rsidR="00C50AFA" w:rsidRDefault="00C50AFA" w:rsidP="00193D0A">
      <w:pPr>
        <w:rPr>
          <w:b/>
        </w:rPr>
      </w:pPr>
    </w:p>
    <w:p w14:paraId="1A42498A" w14:textId="77777777" w:rsidR="00C50AFA" w:rsidRDefault="00C50AFA" w:rsidP="00193D0A">
      <w:pPr>
        <w:rPr>
          <w:b/>
        </w:rPr>
      </w:pPr>
    </w:p>
    <w:p w14:paraId="45E69C3E" w14:textId="77777777" w:rsidR="00C50AFA" w:rsidRDefault="00C50AFA" w:rsidP="00193D0A">
      <w:pPr>
        <w:rPr>
          <w:b/>
        </w:rPr>
      </w:pPr>
    </w:p>
    <w:p w14:paraId="2AE3D4A3" w14:textId="77777777" w:rsidR="00C50AFA" w:rsidRDefault="00C50AFA" w:rsidP="00193D0A">
      <w:pPr>
        <w:rPr>
          <w:b/>
        </w:rPr>
      </w:pPr>
    </w:p>
    <w:p w14:paraId="0E843EF5" w14:textId="77777777" w:rsidR="00C50AFA" w:rsidRDefault="00C50AFA" w:rsidP="00193D0A">
      <w:pPr>
        <w:rPr>
          <w:b/>
        </w:rPr>
      </w:pPr>
    </w:p>
    <w:p w14:paraId="1C0E2AAA" w14:textId="77777777" w:rsidR="00C50AFA" w:rsidRDefault="00C50AFA" w:rsidP="00193D0A">
      <w:pPr>
        <w:rPr>
          <w:b/>
        </w:rPr>
      </w:pPr>
    </w:p>
    <w:p w14:paraId="4B13C161" w14:textId="77777777" w:rsidR="00C50AFA" w:rsidRDefault="00C50AFA" w:rsidP="00193D0A">
      <w:pPr>
        <w:rPr>
          <w:b/>
        </w:rPr>
      </w:pPr>
    </w:p>
    <w:p w14:paraId="65A7EB45" w14:textId="77777777" w:rsidR="00C50AFA" w:rsidRDefault="00C50AFA" w:rsidP="00193D0A">
      <w:pPr>
        <w:rPr>
          <w:b/>
        </w:rPr>
      </w:pPr>
    </w:p>
    <w:p w14:paraId="75F9AEA0" w14:textId="77777777" w:rsidR="00C50AFA" w:rsidRDefault="00C50AFA" w:rsidP="00193D0A">
      <w:pPr>
        <w:rPr>
          <w:b/>
        </w:rPr>
      </w:pPr>
    </w:p>
    <w:p w14:paraId="06AD13EF" w14:textId="77777777" w:rsidR="00C50AFA" w:rsidRDefault="00C50AFA" w:rsidP="00193D0A">
      <w:pPr>
        <w:rPr>
          <w:b/>
        </w:rPr>
      </w:pPr>
    </w:p>
    <w:p w14:paraId="38E2553B" w14:textId="77777777" w:rsidR="00C50AFA" w:rsidRDefault="00C50AFA" w:rsidP="00193D0A">
      <w:pPr>
        <w:rPr>
          <w:b/>
        </w:rPr>
      </w:pPr>
    </w:p>
    <w:p w14:paraId="336713F7" w14:textId="77777777" w:rsidR="00C50AFA" w:rsidRDefault="00C50AFA" w:rsidP="00193D0A">
      <w:pPr>
        <w:rPr>
          <w:b/>
        </w:rPr>
      </w:pPr>
    </w:p>
    <w:p w14:paraId="785291E9" w14:textId="77777777" w:rsidR="00C50AFA" w:rsidRDefault="00C50AFA" w:rsidP="00193D0A">
      <w:pPr>
        <w:rPr>
          <w:b/>
        </w:rPr>
      </w:pPr>
    </w:p>
    <w:p w14:paraId="74319E14" w14:textId="77777777" w:rsidR="00C50AFA" w:rsidRDefault="00C50AFA" w:rsidP="00193D0A">
      <w:pPr>
        <w:rPr>
          <w:b/>
        </w:rPr>
      </w:pPr>
    </w:p>
    <w:p w14:paraId="00EB7D35" w14:textId="77777777" w:rsidR="00C50AFA" w:rsidRDefault="00C50AFA" w:rsidP="00193D0A">
      <w:pPr>
        <w:rPr>
          <w:b/>
        </w:rPr>
      </w:pPr>
    </w:p>
    <w:p w14:paraId="1ECE0EEB" w14:textId="77777777" w:rsidR="00C50AFA" w:rsidRDefault="00C50AFA" w:rsidP="00193D0A">
      <w:pPr>
        <w:rPr>
          <w:b/>
        </w:rPr>
      </w:pPr>
    </w:p>
    <w:p w14:paraId="621F0F3B" w14:textId="77777777" w:rsidR="00C50AFA" w:rsidRDefault="00C50AFA" w:rsidP="00193D0A">
      <w:pPr>
        <w:rPr>
          <w:b/>
        </w:rPr>
      </w:pPr>
    </w:p>
    <w:p w14:paraId="48F2649C" w14:textId="77777777" w:rsidR="00C50AFA" w:rsidRDefault="00C50AFA" w:rsidP="00193D0A">
      <w:pPr>
        <w:rPr>
          <w:b/>
        </w:rPr>
      </w:pPr>
    </w:p>
    <w:p w14:paraId="2279DD8E" w14:textId="77777777" w:rsidR="00C50AFA" w:rsidRDefault="00C50AFA" w:rsidP="00193D0A">
      <w:pPr>
        <w:rPr>
          <w:b/>
        </w:rPr>
      </w:pPr>
    </w:p>
    <w:p w14:paraId="383547A9" w14:textId="77777777" w:rsidR="00C50AFA" w:rsidRDefault="00C50AFA" w:rsidP="00193D0A">
      <w:pPr>
        <w:rPr>
          <w:b/>
        </w:rPr>
      </w:pPr>
    </w:p>
    <w:p w14:paraId="6F0AE546" w14:textId="77777777" w:rsidR="00C50AFA" w:rsidRDefault="00C50AFA" w:rsidP="00193D0A">
      <w:pPr>
        <w:rPr>
          <w:b/>
        </w:rPr>
      </w:pPr>
    </w:p>
    <w:p w14:paraId="41817FEE" w14:textId="77777777" w:rsidR="00C50AFA" w:rsidRDefault="00C50AFA" w:rsidP="00193D0A">
      <w:pPr>
        <w:rPr>
          <w:b/>
        </w:rPr>
      </w:pPr>
    </w:p>
    <w:p w14:paraId="717C0EC5" w14:textId="77777777" w:rsidR="00C50AFA" w:rsidRDefault="00C50AFA" w:rsidP="00193D0A">
      <w:pPr>
        <w:rPr>
          <w:b/>
        </w:rPr>
      </w:pPr>
    </w:p>
    <w:p w14:paraId="341467EF" w14:textId="77777777" w:rsidR="00C50AFA" w:rsidRDefault="00C50AFA" w:rsidP="00193D0A">
      <w:pPr>
        <w:rPr>
          <w:b/>
        </w:rPr>
      </w:pPr>
    </w:p>
    <w:p w14:paraId="371F6C3D" w14:textId="77777777" w:rsidR="00C50AFA" w:rsidRDefault="00C50AFA" w:rsidP="00193D0A">
      <w:pPr>
        <w:rPr>
          <w:b/>
        </w:rPr>
      </w:pPr>
    </w:p>
    <w:p w14:paraId="4B8822C5" w14:textId="77777777" w:rsidR="00C50AFA" w:rsidRDefault="00C50AFA" w:rsidP="00193D0A">
      <w:pPr>
        <w:rPr>
          <w:b/>
        </w:rPr>
      </w:pPr>
    </w:p>
    <w:p w14:paraId="4685063A" w14:textId="77777777" w:rsidR="00C50AFA" w:rsidRDefault="00C50AFA" w:rsidP="00193D0A">
      <w:pPr>
        <w:rPr>
          <w:b/>
        </w:rPr>
      </w:pPr>
    </w:p>
    <w:p w14:paraId="784CB2B0" w14:textId="77777777" w:rsidR="00C50AFA" w:rsidRDefault="00C50AFA" w:rsidP="00193D0A">
      <w:pPr>
        <w:rPr>
          <w:b/>
        </w:rPr>
      </w:pPr>
    </w:p>
    <w:p w14:paraId="76F9B507" w14:textId="77777777" w:rsidR="00052B7B" w:rsidRDefault="00052B7B" w:rsidP="00193D0A">
      <w:pPr>
        <w:rPr>
          <w:b/>
        </w:rPr>
      </w:pPr>
    </w:p>
    <w:p w14:paraId="27B5B4C4" w14:textId="77777777" w:rsidR="00E126AD" w:rsidRDefault="00E126AD"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69BC1F3" w14:textId="07C83C15" w:rsidR="004E5372" w:rsidRPr="00FB0556" w:rsidRDefault="00E126AD" w:rsidP="004E5372">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epilogue</w:t>
      </w:r>
    </w:p>
    <w:p w14:paraId="406C5354" w14:textId="590AEBE0" w:rsidR="004E5372" w:rsidRPr="00FB0556" w:rsidRDefault="004E5372" w:rsidP="004E5372">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F41AA8C" w14:textId="77777777" w:rsidR="00052B7B" w:rsidRDefault="00052B7B" w:rsidP="00193D0A">
      <w:pPr>
        <w:rPr>
          <w:b/>
        </w:rPr>
      </w:pPr>
    </w:p>
    <w:p w14:paraId="2A66F5EB" w14:textId="77777777" w:rsidR="00052B7B" w:rsidRDefault="00052B7B" w:rsidP="00193D0A">
      <w:pPr>
        <w:rPr>
          <w:b/>
        </w:rPr>
      </w:pPr>
    </w:p>
    <w:p w14:paraId="23BE4F40" w14:textId="77777777" w:rsidR="00052B7B" w:rsidRDefault="00052B7B" w:rsidP="00193D0A">
      <w:pPr>
        <w:rPr>
          <w:b/>
        </w:rPr>
      </w:pPr>
    </w:p>
    <w:p w14:paraId="2A028543" w14:textId="77777777" w:rsidR="00052B7B" w:rsidRDefault="00052B7B" w:rsidP="00193D0A">
      <w:pPr>
        <w:rPr>
          <w:b/>
        </w:rPr>
      </w:pPr>
    </w:p>
    <w:p w14:paraId="7DE35652" w14:textId="77777777" w:rsidR="00052B7B" w:rsidRDefault="00052B7B" w:rsidP="00193D0A">
      <w:pPr>
        <w:rPr>
          <w:b/>
        </w:rPr>
      </w:pPr>
    </w:p>
    <w:p w14:paraId="2A548043" w14:textId="77777777" w:rsidR="00052B7B" w:rsidRDefault="00052B7B" w:rsidP="00193D0A">
      <w:pPr>
        <w:rPr>
          <w:b/>
        </w:rPr>
      </w:pPr>
    </w:p>
    <w:p w14:paraId="2993A71E" w14:textId="77777777" w:rsidR="00EA7DC0" w:rsidRDefault="00EA7DC0" w:rsidP="00347083">
      <w:pPr>
        <w:pStyle w:val="NoSpacing"/>
        <w:rPr>
          <w:rFonts w:ascii="Garamond" w:hAnsi="Garamond"/>
        </w:rPr>
      </w:pPr>
    </w:p>
    <w:p w14:paraId="207EF8A6" w14:textId="46A97408" w:rsidR="00EA7DC0" w:rsidRPr="00052B7B" w:rsidRDefault="00EA7DC0" w:rsidP="00347083">
      <w:pPr>
        <w:pStyle w:val="NoSpacing"/>
        <w:ind w:firstLine="432"/>
        <w:jc w:val="both"/>
        <w:rPr>
          <w:rFonts w:ascii="Garamond" w:hAnsi="Garamond"/>
          <w:sz w:val="24"/>
          <w:szCs w:val="24"/>
        </w:rPr>
      </w:pPr>
      <w:r w:rsidRPr="00052B7B">
        <w:rPr>
          <w:rFonts w:ascii="Garamond" w:hAnsi="Garamond"/>
          <w:sz w:val="24"/>
          <w:szCs w:val="24"/>
        </w:rPr>
        <w:t xml:space="preserve">They found my mother three days later, naked, and </w:t>
      </w:r>
      <w:r w:rsidR="00C52928">
        <w:rPr>
          <w:rFonts w:ascii="Garamond" w:hAnsi="Garamond"/>
          <w:sz w:val="24"/>
          <w:szCs w:val="24"/>
        </w:rPr>
        <w:t>left for dead</w:t>
      </w:r>
      <w:r w:rsidRPr="00052B7B">
        <w:rPr>
          <w:rFonts w:ascii="Garamond" w:hAnsi="Garamond"/>
          <w:sz w:val="24"/>
          <w:szCs w:val="24"/>
        </w:rPr>
        <w:t xml:space="preserve"> with her throat cut in the parking lot of K-Mart.</w:t>
      </w:r>
    </w:p>
    <w:p w14:paraId="3037B3B5" w14:textId="77777777" w:rsidR="00DF2B49" w:rsidRPr="00052B7B" w:rsidRDefault="00DF2B49" w:rsidP="00193D0A">
      <w:pPr>
        <w:rPr>
          <w:b/>
          <w:szCs w:val="24"/>
        </w:rPr>
      </w:pPr>
    </w:p>
    <w:p w14:paraId="24CC0C61" w14:textId="77777777" w:rsidR="00DF2B49" w:rsidRDefault="00DF2B49" w:rsidP="00193D0A">
      <w:pPr>
        <w:rPr>
          <w:b/>
        </w:rPr>
      </w:pPr>
    </w:p>
    <w:p w14:paraId="76F82334" w14:textId="77777777" w:rsidR="00DF2B49" w:rsidRDefault="00DF2B49" w:rsidP="00193D0A">
      <w:pPr>
        <w:rPr>
          <w:b/>
        </w:rPr>
      </w:pPr>
    </w:p>
    <w:p w14:paraId="286B834B" w14:textId="77777777" w:rsidR="00DF2B49" w:rsidRDefault="00DF2B49" w:rsidP="00193D0A">
      <w:pPr>
        <w:rPr>
          <w:b/>
        </w:rPr>
      </w:pPr>
    </w:p>
    <w:p w14:paraId="3F98A266" w14:textId="77777777" w:rsidR="00DF2B49" w:rsidRDefault="00DF2B49" w:rsidP="00193D0A">
      <w:pPr>
        <w:rPr>
          <w:b/>
        </w:rPr>
      </w:pPr>
    </w:p>
    <w:p w14:paraId="5D9AE7D6" w14:textId="77777777" w:rsidR="00DF2B49" w:rsidRDefault="00DF2B49" w:rsidP="00193D0A">
      <w:pPr>
        <w:rPr>
          <w:b/>
        </w:rPr>
      </w:pPr>
    </w:p>
    <w:p w14:paraId="13476DE8" w14:textId="77777777" w:rsidR="00DF2B49" w:rsidRDefault="00DF2B49" w:rsidP="00193D0A">
      <w:pPr>
        <w:rPr>
          <w:b/>
        </w:rPr>
      </w:pPr>
    </w:p>
    <w:p w14:paraId="55C3FC1C" w14:textId="77777777" w:rsidR="00DF2B49" w:rsidRDefault="00DF2B49" w:rsidP="00193D0A">
      <w:pPr>
        <w:rPr>
          <w:b/>
        </w:rPr>
      </w:pPr>
    </w:p>
    <w:p w14:paraId="2A9DAF57" w14:textId="77777777" w:rsidR="00DF2B49" w:rsidRDefault="00DF2B49" w:rsidP="00193D0A">
      <w:pPr>
        <w:rPr>
          <w:b/>
        </w:rPr>
      </w:pPr>
    </w:p>
    <w:p w14:paraId="05BE3BC5" w14:textId="77777777" w:rsidR="00DF2B49" w:rsidRDefault="00DF2B49" w:rsidP="00193D0A">
      <w:pPr>
        <w:rPr>
          <w:b/>
        </w:rPr>
      </w:pPr>
    </w:p>
    <w:p w14:paraId="21278A6E" w14:textId="77777777" w:rsidR="00DF2B49" w:rsidRDefault="00DF2B49" w:rsidP="00193D0A">
      <w:pPr>
        <w:rPr>
          <w:b/>
        </w:rPr>
      </w:pPr>
    </w:p>
    <w:p w14:paraId="595E0D49" w14:textId="77777777" w:rsidR="00DF2B49" w:rsidRDefault="00DF2B49" w:rsidP="00193D0A">
      <w:pPr>
        <w:rPr>
          <w:b/>
        </w:rPr>
      </w:pPr>
    </w:p>
    <w:p w14:paraId="6875AFD9" w14:textId="77777777" w:rsidR="00DF2B49" w:rsidRDefault="00DF2B49" w:rsidP="00193D0A">
      <w:pPr>
        <w:rPr>
          <w:b/>
        </w:rPr>
      </w:pPr>
    </w:p>
    <w:p w14:paraId="5806DE8F" w14:textId="77777777" w:rsidR="003B6F70" w:rsidRDefault="003B6F70" w:rsidP="00193D0A">
      <w:pPr>
        <w:rPr>
          <w:b/>
        </w:rPr>
      </w:pPr>
    </w:p>
    <w:p w14:paraId="70B1ABD0" w14:textId="77777777" w:rsidR="003B6F70" w:rsidRDefault="003B6F70" w:rsidP="00193D0A">
      <w:pPr>
        <w:rPr>
          <w:b/>
        </w:rPr>
      </w:pPr>
    </w:p>
    <w:p w14:paraId="6B193EB3" w14:textId="77777777" w:rsidR="003B6F70" w:rsidRDefault="003B6F70" w:rsidP="00193D0A">
      <w:pPr>
        <w:rPr>
          <w:b/>
        </w:rPr>
      </w:pPr>
    </w:p>
    <w:p w14:paraId="428747D9" w14:textId="77777777" w:rsidR="003B6F70" w:rsidRDefault="003B6F70" w:rsidP="00193D0A">
      <w:pPr>
        <w:rPr>
          <w:b/>
        </w:rPr>
      </w:pPr>
    </w:p>
    <w:p w14:paraId="70C52F59" w14:textId="77777777" w:rsidR="003B6F70" w:rsidRDefault="003B6F70" w:rsidP="00193D0A">
      <w:pPr>
        <w:rPr>
          <w:b/>
        </w:rPr>
      </w:pPr>
    </w:p>
    <w:p w14:paraId="787AF53F" w14:textId="77777777" w:rsidR="003B6F70" w:rsidRDefault="003B6F70" w:rsidP="00193D0A">
      <w:pPr>
        <w:rPr>
          <w:b/>
        </w:rPr>
      </w:pPr>
    </w:p>
    <w:p w14:paraId="201F73F8" w14:textId="77777777" w:rsidR="003B6F70" w:rsidRDefault="003B6F70" w:rsidP="00193D0A">
      <w:pPr>
        <w:rPr>
          <w:b/>
        </w:rPr>
      </w:pPr>
    </w:p>
    <w:p w14:paraId="71B0A1DF" w14:textId="77777777" w:rsidR="003B6F70" w:rsidRDefault="003B6F70" w:rsidP="00193D0A">
      <w:pPr>
        <w:rPr>
          <w:b/>
        </w:rPr>
      </w:pPr>
    </w:p>
    <w:p w14:paraId="555FF8F5" w14:textId="77777777" w:rsidR="003B6F70" w:rsidRDefault="003B6F70" w:rsidP="00193D0A">
      <w:pPr>
        <w:rPr>
          <w:b/>
        </w:rPr>
      </w:pPr>
    </w:p>
    <w:p w14:paraId="3ED26984" w14:textId="77777777" w:rsidR="003B6F70" w:rsidRDefault="003B6F70" w:rsidP="00193D0A">
      <w:pPr>
        <w:rPr>
          <w:b/>
        </w:rPr>
      </w:pPr>
    </w:p>
    <w:p w14:paraId="2926C465" w14:textId="77777777" w:rsidR="003B6F70" w:rsidRDefault="003B6F70" w:rsidP="00193D0A">
      <w:pPr>
        <w:rPr>
          <w:b/>
        </w:rPr>
      </w:pPr>
    </w:p>
    <w:p w14:paraId="273E2DB9" w14:textId="77777777" w:rsidR="00C97C8F" w:rsidRDefault="00C97C8F" w:rsidP="00193D0A">
      <w:pPr>
        <w:rPr>
          <w:b/>
        </w:rPr>
      </w:pPr>
    </w:p>
    <w:p w14:paraId="2E67003F" w14:textId="77777777" w:rsidR="00C97C8F" w:rsidRDefault="00C97C8F" w:rsidP="00193D0A">
      <w:pPr>
        <w:rPr>
          <w:b/>
        </w:rPr>
      </w:pPr>
    </w:p>
    <w:p w14:paraId="2005BD9D" w14:textId="77777777" w:rsidR="00C97C8F" w:rsidRDefault="00C97C8F" w:rsidP="00193D0A">
      <w:pPr>
        <w:rPr>
          <w:b/>
        </w:rPr>
      </w:pPr>
    </w:p>
    <w:p w14:paraId="1747E696" w14:textId="77777777" w:rsidR="00C97C8F" w:rsidRDefault="00C97C8F" w:rsidP="00193D0A">
      <w:pPr>
        <w:rPr>
          <w:b/>
        </w:rPr>
      </w:pPr>
    </w:p>
    <w:p w14:paraId="4279A7D4" w14:textId="77777777" w:rsidR="00C97C8F" w:rsidRDefault="00C97C8F" w:rsidP="00193D0A">
      <w:pPr>
        <w:rPr>
          <w:b/>
        </w:rPr>
      </w:pPr>
    </w:p>
    <w:p w14:paraId="47A37805" w14:textId="77777777" w:rsidR="00C97C8F" w:rsidRDefault="00C97C8F" w:rsidP="00193D0A">
      <w:pPr>
        <w:rPr>
          <w:b/>
        </w:rPr>
      </w:pPr>
    </w:p>
    <w:p w14:paraId="2C9E18DD" w14:textId="77777777" w:rsidR="00C97C8F" w:rsidRDefault="00C97C8F" w:rsidP="00193D0A">
      <w:pPr>
        <w:rPr>
          <w:b/>
        </w:rPr>
      </w:pPr>
    </w:p>
    <w:p w14:paraId="56168A5C" w14:textId="77777777" w:rsidR="00C97C8F" w:rsidRDefault="00C97C8F" w:rsidP="00193D0A">
      <w:pPr>
        <w:rPr>
          <w:b/>
        </w:rPr>
      </w:pPr>
    </w:p>
    <w:p w14:paraId="1F04EEAD" w14:textId="77777777" w:rsidR="00C97C8F" w:rsidRDefault="00C97C8F" w:rsidP="00193D0A">
      <w:pPr>
        <w:rPr>
          <w:b/>
        </w:rPr>
      </w:pPr>
    </w:p>
    <w:p w14:paraId="1B4518F3" w14:textId="77777777" w:rsidR="00C97C8F" w:rsidRDefault="00C97C8F" w:rsidP="00193D0A">
      <w:pPr>
        <w:rPr>
          <w:b/>
        </w:rPr>
      </w:pPr>
    </w:p>
    <w:p w14:paraId="44DADB4C" w14:textId="77777777" w:rsidR="00C97C8F" w:rsidRDefault="00C97C8F" w:rsidP="00193D0A">
      <w:pPr>
        <w:rPr>
          <w:b/>
        </w:rPr>
      </w:pPr>
    </w:p>
    <w:p w14:paraId="12776719" w14:textId="77777777" w:rsidR="00C97C8F" w:rsidRDefault="00C97C8F" w:rsidP="00193D0A">
      <w:pPr>
        <w:rPr>
          <w:b/>
        </w:rPr>
      </w:pPr>
    </w:p>
    <w:p w14:paraId="509A58C2" w14:textId="77777777" w:rsidR="00C97C8F" w:rsidRDefault="00C97C8F" w:rsidP="00193D0A">
      <w:pPr>
        <w:rPr>
          <w:b/>
        </w:rPr>
      </w:pPr>
    </w:p>
    <w:p w14:paraId="46E7F296" w14:textId="77777777" w:rsidR="00C97C8F" w:rsidRDefault="00C97C8F" w:rsidP="00193D0A">
      <w:pPr>
        <w:rPr>
          <w:b/>
        </w:rPr>
      </w:pPr>
    </w:p>
    <w:p w14:paraId="2E4FDB3F" w14:textId="77777777" w:rsidR="00C97C8F" w:rsidRDefault="00C97C8F" w:rsidP="00193D0A">
      <w:pPr>
        <w:rPr>
          <w:b/>
        </w:rPr>
      </w:pPr>
    </w:p>
    <w:p w14:paraId="3CB89A29" w14:textId="097A714A" w:rsidR="00C97C8F" w:rsidRDefault="00C97C8F" w:rsidP="00193D0A">
      <w:pPr>
        <w:rPr>
          <w:b/>
        </w:rPr>
      </w:pPr>
    </w:p>
    <w:p w14:paraId="13E6623C" w14:textId="6A34CB81" w:rsidR="00C97C8F" w:rsidRDefault="00C97C8F" w:rsidP="00193D0A">
      <w:pPr>
        <w:rPr>
          <w:b/>
        </w:rPr>
      </w:pPr>
    </w:p>
    <w:p w14:paraId="3D61E103" w14:textId="77777777" w:rsidR="00C97C8F" w:rsidRDefault="00C97C8F" w:rsidP="00193D0A">
      <w:pPr>
        <w:rPr>
          <w:b/>
        </w:rPr>
      </w:pPr>
    </w:p>
    <w:p w14:paraId="572CE6E8" w14:textId="77777777" w:rsidR="00C97C8F" w:rsidRDefault="00C97C8F" w:rsidP="00193D0A">
      <w:pPr>
        <w:rPr>
          <w:b/>
        </w:rPr>
      </w:pPr>
    </w:p>
    <w:p w14:paraId="70A3419F" w14:textId="77777777" w:rsidR="00C97C8F" w:rsidRDefault="00C97C8F" w:rsidP="00193D0A">
      <w:pPr>
        <w:rPr>
          <w:b/>
        </w:rPr>
      </w:pPr>
    </w:p>
    <w:p w14:paraId="42196DD1" w14:textId="77777777" w:rsidR="00C97C8F" w:rsidRDefault="00C97C8F" w:rsidP="00193D0A">
      <w:pPr>
        <w:rPr>
          <w:b/>
        </w:rPr>
      </w:pPr>
    </w:p>
    <w:p w14:paraId="17387B8C" w14:textId="77777777" w:rsidR="00C97C8F" w:rsidRDefault="00C97C8F" w:rsidP="00193D0A">
      <w:pPr>
        <w:rPr>
          <w:b/>
        </w:rPr>
      </w:pPr>
    </w:p>
    <w:p w14:paraId="23905E78" w14:textId="77777777" w:rsidR="00C97C8F" w:rsidRDefault="00C97C8F" w:rsidP="00193D0A">
      <w:pPr>
        <w:rPr>
          <w:b/>
        </w:rPr>
      </w:pPr>
    </w:p>
    <w:p w14:paraId="1713FF2C" w14:textId="77777777" w:rsidR="00C97C8F" w:rsidRDefault="00C97C8F" w:rsidP="00193D0A">
      <w:pPr>
        <w:rPr>
          <w:b/>
        </w:rPr>
      </w:pPr>
    </w:p>
    <w:p w14:paraId="49A5378F" w14:textId="77777777" w:rsidR="00C97C8F" w:rsidRDefault="00C97C8F" w:rsidP="00193D0A">
      <w:pPr>
        <w:rPr>
          <w:b/>
        </w:rPr>
      </w:pPr>
    </w:p>
    <w:p w14:paraId="62515200" w14:textId="77777777" w:rsidR="00C97C8F" w:rsidRDefault="00C97C8F" w:rsidP="00193D0A">
      <w:pPr>
        <w:rPr>
          <w:b/>
        </w:rPr>
      </w:pPr>
    </w:p>
    <w:p w14:paraId="1AE8764E" w14:textId="77777777" w:rsidR="00C97C8F" w:rsidRDefault="00C97C8F" w:rsidP="00193D0A">
      <w:pPr>
        <w:rPr>
          <w:b/>
        </w:rPr>
      </w:pPr>
    </w:p>
    <w:p w14:paraId="6DC4D6FD" w14:textId="77777777" w:rsidR="00C97C8F" w:rsidRDefault="00C97C8F" w:rsidP="00193D0A">
      <w:pPr>
        <w:rPr>
          <w:b/>
        </w:rPr>
      </w:pPr>
    </w:p>
    <w:p w14:paraId="53355946" w14:textId="77777777" w:rsidR="00C97C8F" w:rsidRDefault="00C97C8F" w:rsidP="00193D0A">
      <w:pPr>
        <w:rPr>
          <w:b/>
        </w:rPr>
      </w:pPr>
    </w:p>
    <w:p w14:paraId="43DCF756" w14:textId="77777777" w:rsidR="00C97C8F" w:rsidRDefault="00C97C8F" w:rsidP="00193D0A">
      <w:pPr>
        <w:rPr>
          <w:b/>
        </w:rPr>
      </w:pPr>
    </w:p>
    <w:p w14:paraId="4EF7455D" w14:textId="77777777" w:rsidR="00C97C8F" w:rsidRDefault="00C97C8F" w:rsidP="00193D0A">
      <w:pPr>
        <w:rPr>
          <w:b/>
        </w:rPr>
      </w:pPr>
    </w:p>
    <w:p w14:paraId="0D7C113F" w14:textId="77777777" w:rsidR="00C97C8F" w:rsidRDefault="00C97C8F" w:rsidP="00193D0A">
      <w:pPr>
        <w:rPr>
          <w:b/>
        </w:rPr>
      </w:pPr>
    </w:p>
    <w:p w14:paraId="4B8EEAFD" w14:textId="77777777" w:rsidR="00C97C8F" w:rsidRDefault="00C97C8F" w:rsidP="00193D0A">
      <w:pPr>
        <w:rPr>
          <w:b/>
        </w:rPr>
      </w:pPr>
    </w:p>
    <w:p w14:paraId="5C7B7787" w14:textId="77777777" w:rsidR="001C07D6" w:rsidRDefault="001C07D6" w:rsidP="00193D0A">
      <w:pPr>
        <w:rPr>
          <w:b/>
        </w:rPr>
      </w:pPr>
    </w:p>
    <w:p w14:paraId="49655CB7" w14:textId="77777777" w:rsidR="00DD7CED" w:rsidRDefault="00DD7CED" w:rsidP="00193D0A">
      <w:pPr>
        <w:rPr>
          <w:b/>
        </w:rPr>
      </w:pPr>
    </w:p>
    <w:p w14:paraId="51C0BE3C" w14:textId="77777777" w:rsidR="00DD7CED" w:rsidRDefault="00DD7CED" w:rsidP="00193D0A">
      <w:pPr>
        <w:rPr>
          <w:b/>
        </w:rPr>
      </w:pPr>
    </w:p>
    <w:p w14:paraId="72370F16" w14:textId="77777777" w:rsidR="00DD7CED" w:rsidRDefault="00DD7CED" w:rsidP="00193D0A">
      <w:pPr>
        <w:rPr>
          <w:b/>
        </w:rPr>
      </w:pPr>
    </w:p>
    <w:p w14:paraId="21979CB8" w14:textId="77777777" w:rsidR="00DD7CED" w:rsidRDefault="00DD7CED" w:rsidP="00193D0A">
      <w:pPr>
        <w:rPr>
          <w:b/>
        </w:rPr>
      </w:pPr>
    </w:p>
    <w:p w14:paraId="26F8C7F8" w14:textId="77777777" w:rsidR="0065728F" w:rsidRPr="00CF2A32" w:rsidRDefault="0065728F" w:rsidP="00971B9E">
      <w:pPr>
        <w:pStyle w:val="NoSpacing"/>
        <w:jc w:val="center"/>
        <w:rPr>
          <w:rFonts w:ascii="Garamond" w:hAnsi="Garamond"/>
          <w:b/>
          <w:sz w:val="96"/>
          <w:szCs w:val="96"/>
        </w:rPr>
      </w:pPr>
      <w:r w:rsidRPr="00CF2A32">
        <w:rPr>
          <w:rFonts w:ascii="Garamond" w:hAnsi="Garamond"/>
          <w:b/>
          <w:sz w:val="96"/>
          <w:szCs w:val="96"/>
        </w:rPr>
        <w:t>Straitjacket</w:t>
      </w:r>
    </w:p>
    <w:p w14:paraId="311C35D5" w14:textId="77777777" w:rsidR="0065728F" w:rsidRPr="00CF2A32" w:rsidRDefault="0065728F" w:rsidP="00971B9E">
      <w:pPr>
        <w:pStyle w:val="NoSpacing"/>
        <w:jc w:val="center"/>
        <w:rPr>
          <w:rFonts w:ascii="Garamond" w:hAnsi="Garamond"/>
          <w:b/>
          <w:sz w:val="96"/>
          <w:szCs w:val="96"/>
        </w:rPr>
      </w:pPr>
      <w:r w:rsidRPr="00CF2A32">
        <w:rPr>
          <w:rFonts w:ascii="Garamond" w:hAnsi="Garamond"/>
          <w:b/>
          <w:sz w:val="96"/>
          <w:szCs w:val="96"/>
        </w:rPr>
        <w:t>Memories</w:t>
      </w:r>
    </w:p>
    <w:p w14:paraId="224A03D3" w14:textId="77777777" w:rsidR="0065728F" w:rsidRPr="00BE5BC9" w:rsidRDefault="0065728F" w:rsidP="00971B9E">
      <w:pPr>
        <w:pStyle w:val="NoSpacing"/>
        <w:jc w:val="center"/>
        <w:rPr>
          <w:rFonts w:ascii="Garamond" w:hAnsi="Garamond"/>
          <w:sz w:val="40"/>
          <w:szCs w:val="40"/>
        </w:rPr>
      </w:pPr>
      <w:r w:rsidRPr="00BE5BC9">
        <w:rPr>
          <w:rFonts w:ascii="Garamond" w:hAnsi="Garamond"/>
          <w:sz w:val="40"/>
          <w:szCs w:val="40"/>
        </w:rPr>
        <w:t>Book</w:t>
      </w:r>
    </w:p>
    <w:p w14:paraId="0C816828" w14:textId="00DEC956" w:rsidR="0065728F" w:rsidRPr="00BE5BC9" w:rsidRDefault="000D5C22" w:rsidP="00971B9E">
      <w:pPr>
        <w:pStyle w:val="NoSpacing"/>
        <w:jc w:val="center"/>
        <w:rPr>
          <w:rFonts w:ascii="Garamond" w:hAnsi="Garamond"/>
          <w:sz w:val="40"/>
          <w:szCs w:val="40"/>
        </w:rPr>
      </w:pPr>
      <w:r>
        <w:rPr>
          <w:rFonts w:ascii="Garamond" w:hAnsi="Garamond"/>
          <w:sz w:val="40"/>
          <w:szCs w:val="40"/>
        </w:rPr>
        <w:t>2</w:t>
      </w:r>
    </w:p>
    <w:p w14:paraId="5B858A57" w14:textId="77777777" w:rsidR="0065728F" w:rsidRDefault="0065728F" w:rsidP="00347083">
      <w:pPr>
        <w:pStyle w:val="NoSpacing"/>
        <w:rPr>
          <w:rFonts w:ascii="Garamond" w:hAnsi="Garamond"/>
        </w:rPr>
      </w:pPr>
    </w:p>
    <w:p w14:paraId="2D191435" w14:textId="77777777" w:rsidR="0065728F" w:rsidRPr="00B036AA" w:rsidRDefault="0065728F" w:rsidP="00347083">
      <w:pPr>
        <w:pStyle w:val="NoSpacing"/>
        <w:rPr>
          <w:rFonts w:ascii="Garamond" w:hAnsi="Garamond"/>
        </w:rPr>
      </w:pPr>
    </w:p>
    <w:p w14:paraId="3628FE9C" w14:textId="77777777" w:rsidR="0065728F" w:rsidRPr="007B688D" w:rsidRDefault="0065728F" w:rsidP="00347083">
      <w:pPr>
        <w:pStyle w:val="NoSpacing"/>
        <w:jc w:val="center"/>
        <w:rPr>
          <w:rFonts w:ascii="Garamond" w:hAnsi="Garamond"/>
          <w:sz w:val="44"/>
          <w:szCs w:val="44"/>
        </w:rPr>
      </w:pPr>
      <w:r w:rsidRPr="007B688D">
        <w:rPr>
          <w:rFonts w:ascii="Garamond" w:hAnsi="Garamond"/>
          <w:sz w:val="44"/>
          <w:szCs w:val="44"/>
        </w:rPr>
        <w:t>Walking thru the valley</w:t>
      </w:r>
    </w:p>
    <w:p w14:paraId="5DBC79D7" w14:textId="77777777" w:rsidR="0065728F" w:rsidRPr="007B688D" w:rsidRDefault="0065728F" w:rsidP="00347083">
      <w:pPr>
        <w:pStyle w:val="NoSpacing"/>
        <w:jc w:val="center"/>
        <w:rPr>
          <w:rFonts w:ascii="Garamond" w:hAnsi="Garamond"/>
          <w:sz w:val="44"/>
          <w:szCs w:val="44"/>
        </w:rPr>
      </w:pPr>
      <w:r w:rsidRPr="007B688D">
        <w:rPr>
          <w:rFonts w:ascii="Garamond" w:hAnsi="Garamond"/>
          <w:sz w:val="44"/>
          <w:szCs w:val="44"/>
        </w:rPr>
        <w:t>of Rape and Despair</w:t>
      </w:r>
    </w:p>
    <w:p w14:paraId="229B1EC6" w14:textId="77777777" w:rsidR="0065728F" w:rsidRPr="00B036AA" w:rsidRDefault="0065728F" w:rsidP="00347083">
      <w:pPr>
        <w:pStyle w:val="NoSpacing"/>
        <w:rPr>
          <w:rFonts w:ascii="Garamond" w:hAnsi="Garamond"/>
        </w:rPr>
      </w:pPr>
    </w:p>
    <w:p w14:paraId="33F85A76" w14:textId="77777777" w:rsidR="0065728F" w:rsidRPr="00B036AA" w:rsidRDefault="0065728F" w:rsidP="00347083">
      <w:pPr>
        <w:pStyle w:val="NoSpacing"/>
        <w:rPr>
          <w:rFonts w:ascii="Garamond" w:hAnsi="Garamond"/>
        </w:rPr>
      </w:pPr>
    </w:p>
    <w:p w14:paraId="59B3341C" w14:textId="26A08F6A" w:rsidR="0065728F" w:rsidRPr="001E5B55" w:rsidRDefault="0065728F" w:rsidP="00347083">
      <w:pPr>
        <w:pStyle w:val="NoSpacing"/>
        <w:jc w:val="center"/>
        <w:rPr>
          <w:rFonts w:ascii="Garamond" w:hAnsi="Garamond"/>
        </w:rPr>
      </w:pPr>
      <w:r w:rsidRPr="001E5B55">
        <w:rPr>
          <w:rFonts w:ascii="Garamond" w:hAnsi="Garamond"/>
        </w:rPr>
        <w:t>Tur</w:t>
      </w:r>
      <w:r w:rsidR="00B45FDA">
        <w:rPr>
          <w:rFonts w:ascii="Garamond" w:hAnsi="Garamond"/>
        </w:rPr>
        <w:t>n the page fo</w:t>
      </w:r>
      <w:r w:rsidR="00983FB8">
        <w:rPr>
          <w:rFonts w:ascii="Garamond" w:hAnsi="Garamond"/>
        </w:rPr>
        <w:t xml:space="preserve">r a preview of </w:t>
      </w:r>
      <w:r w:rsidRPr="001E5B55">
        <w:rPr>
          <w:rFonts w:ascii="Garamond" w:hAnsi="Garamond"/>
        </w:rPr>
        <w:t>Travis</w:t>
      </w:r>
      <w:r w:rsidR="00983FB8">
        <w:rPr>
          <w:rFonts w:ascii="Garamond" w:hAnsi="Garamond"/>
        </w:rPr>
        <w:t xml:space="preserve"> Cortes</w:t>
      </w:r>
      <w:r w:rsidR="00F37711">
        <w:rPr>
          <w:rFonts w:ascii="Garamond" w:hAnsi="Garamond"/>
        </w:rPr>
        <w:t>’</w:t>
      </w:r>
      <w:r w:rsidRPr="001E5B55">
        <w:rPr>
          <w:rFonts w:ascii="Garamond" w:hAnsi="Garamond"/>
        </w:rPr>
        <w:t xml:space="preserve"> continued trilogy…</w:t>
      </w:r>
    </w:p>
    <w:p w14:paraId="4AE30ECE" w14:textId="15CB0B3E" w:rsidR="0065728F" w:rsidRPr="001E5B55" w:rsidRDefault="00F37711" w:rsidP="00347083">
      <w:pPr>
        <w:pStyle w:val="NoSpacing"/>
        <w:jc w:val="center"/>
        <w:rPr>
          <w:rFonts w:ascii="Garamond" w:hAnsi="Garamond"/>
        </w:rPr>
      </w:pPr>
      <w:r>
        <w:rPr>
          <w:rFonts w:ascii="Garamond" w:hAnsi="Garamond"/>
        </w:rPr>
        <w:t xml:space="preserve">… </w:t>
      </w:r>
      <w:r w:rsidR="0065728F" w:rsidRPr="001E5B55">
        <w:rPr>
          <w:rFonts w:ascii="Garamond" w:hAnsi="Garamond"/>
        </w:rPr>
        <w:t>Straitjacket Memories.</w:t>
      </w:r>
    </w:p>
    <w:p w14:paraId="03BBDF9D" w14:textId="77777777" w:rsidR="0065728F" w:rsidRPr="00B036AA" w:rsidRDefault="0065728F" w:rsidP="00347083">
      <w:pPr>
        <w:pStyle w:val="NoSpacing"/>
        <w:jc w:val="center"/>
        <w:rPr>
          <w:rFonts w:ascii="Garamond" w:hAnsi="Garamond"/>
        </w:rPr>
      </w:pPr>
    </w:p>
    <w:p w14:paraId="597E374A" w14:textId="77777777" w:rsidR="0065728F" w:rsidRDefault="0065728F" w:rsidP="00347083">
      <w:pPr>
        <w:pStyle w:val="NoSpacing"/>
        <w:jc w:val="center"/>
        <w:rPr>
          <w:rFonts w:ascii="Garamond" w:hAnsi="Garamond"/>
        </w:rPr>
      </w:pPr>
    </w:p>
    <w:p w14:paraId="00453ACF" w14:textId="77777777" w:rsidR="0065728F" w:rsidRDefault="0065728F" w:rsidP="00347083">
      <w:pPr>
        <w:pStyle w:val="NoSpacing"/>
        <w:jc w:val="center"/>
        <w:rPr>
          <w:rFonts w:ascii="Garamond" w:hAnsi="Garamond"/>
        </w:rPr>
      </w:pPr>
    </w:p>
    <w:p w14:paraId="1F2AC06B" w14:textId="77777777" w:rsidR="007565BE" w:rsidRDefault="007565BE" w:rsidP="00347083">
      <w:pPr>
        <w:pStyle w:val="NoSpacing"/>
        <w:jc w:val="center"/>
        <w:rPr>
          <w:rFonts w:ascii="Garamond" w:hAnsi="Garamond"/>
        </w:rPr>
      </w:pPr>
    </w:p>
    <w:p w14:paraId="3B3F0428" w14:textId="77777777" w:rsidR="007565BE" w:rsidRDefault="007565BE" w:rsidP="00347083">
      <w:pPr>
        <w:pStyle w:val="NoSpacing"/>
        <w:jc w:val="center"/>
        <w:rPr>
          <w:rFonts w:ascii="Garamond" w:hAnsi="Garamond"/>
        </w:rPr>
      </w:pPr>
    </w:p>
    <w:p w14:paraId="6CF44809" w14:textId="461404C1" w:rsidR="007565BE" w:rsidRDefault="007565BE" w:rsidP="00347083">
      <w:pPr>
        <w:pStyle w:val="NoSpacing"/>
        <w:jc w:val="center"/>
        <w:rPr>
          <w:rFonts w:ascii="Garamond" w:hAnsi="Garamond"/>
        </w:rPr>
      </w:pPr>
    </w:p>
    <w:p w14:paraId="0907439F" w14:textId="297AFF66" w:rsidR="005D30E2" w:rsidRDefault="005D30E2" w:rsidP="00347083">
      <w:pPr>
        <w:pStyle w:val="NoSpacing"/>
        <w:jc w:val="center"/>
        <w:rPr>
          <w:rFonts w:ascii="Garamond" w:hAnsi="Garamond"/>
        </w:rPr>
      </w:pPr>
    </w:p>
    <w:p w14:paraId="6EA4B688" w14:textId="77777777" w:rsidR="00F37711" w:rsidRDefault="00F37711" w:rsidP="00347083">
      <w:pPr>
        <w:pStyle w:val="NoSpacing"/>
        <w:jc w:val="center"/>
        <w:rPr>
          <w:rFonts w:ascii="Garamond" w:hAnsi="Garamond"/>
        </w:rPr>
      </w:pPr>
    </w:p>
    <w:p w14:paraId="120F7FD3" w14:textId="77777777" w:rsidR="007565BE" w:rsidRDefault="007565BE" w:rsidP="00347083">
      <w:pPr>
        <w:pStyle w:val="NoSpacing"/>
        <w:jc w:val="center"/>
        <w:rPr>
          <w:rFonts w:ascii="Garamond" w:hAnsi="Garamond"/>
        </w:rPr>
      </w:pPr>
    </w:p>
    <w:p w14:paraId="7AEDC653" w14:textId="77777777" w:rsidR="0065728F" w:rsidRPr="007C297B" w:rsidRDefault="0065728F" w:rsidP="00347083">
      <w:pPr>
        <w:pStyle w:val="NoSpacing"/>
        <w:jc w:val="center"/>
        <w:rPr>
          <w:rFonts w:ascii="Garamond" w:hAnsi="Garamond"/>
          <w:sz w:val="32"/>
          <w:szCs w:val="32"/>
        </w:rPr>
      </w:pPr>
      <w:r w:rsidRPr="007C297B">
        <w:rPr>
          <w:rFonts w:ascii="Garamond" w:hAnsi="Garamond"/>
          <w:sz w:val="32"/>
          <w:szCs w:val="32"/>
        </w:rPr>
        <w:t>COMING SOON</w:t>
      </w:r>
    </w:p>
    <w:p w14:paraId="0EDE6806" w14:textId="77777777" w:rsidR="0065728F" w:rsidRPr="00B036AA" w:rsidRDefault="0065728F" w:rsidP="00347083">
      <w:pPr>
        <w:pStyle w:val="NoSpacing"/>
        <w:jc w:val="center"/>
        <w:rPr>
          <w:rFonts w:ascii="Garamond" w:hAnsi="Garamond"/>
        </w:rPr>
      </w:pPr>
    </w:p>
    <w:p w14:paraId="7D97D46D" w14:textId="77777777" w:rsidR="00C97C8F" w:rsidRDefault="00C97C8F" w:rsidP="00193D0A">
      <w:pPr>
        <w:rPr>
          <w:b/>
        </w:rPr>
      </w:pPr>
    </w:p>
    <w:p w14:paraId="3748997A" w14:textId="77777777" w:rsidR="00DF2B49" w:rsidRDefault="00DF2B49" w:rsidP="00193D0A">
      <w:pPr>
        <w:rPr>
          <w:b/>
        </w:rPr>
      </w:pPr>
    </w:p>
    <w:p w14:paraId="3FE9EE17" w14:textId="77777777" w:rsidR="009146A6" w:rsidRDefault="009146A6" w:rsidP="00193D0A">
      <w:pPr>
        <w:rPr>
          <w:b/>
        </w:rPr>
      </w:pPr>
    </w:p>
    <w:p w14:paraId="1FD4666B" w14:textId="77777777" w:rsidR="009146A6" w:rsidRDefault="009146A6" w:rsidP="00193D0A">
      <w:pPr>
        <w:rPr>
          <w:b/>
        </w:rPr>
      </w:pPr>
    </w:p>
    <w:p w14:paraId="5DF1DC65" w14:textId="77777777" w:rsidR="009146A6" w:rsidRDefault="009146A6" w:rsidP="00193D0A">
      <w:pPr>
        <w:rPr>
          <w:b/>
        </w:rPr>
      </w:pPr>
    </w:p>
    <w:p w14:paraId="22A0E59C" w14:textId="77777777" w:rsidR="009146A6" w:rsidRDefault="009146A6" w:rsidP="00193D0A">
      <w:pPr>
        <w:rPr>
          <w:b/>
        </w:rPr>
      </w:pPr>
    </w:p>
    <w:p w14:paraId="11956020" w14:textId="77777777" w:rsidR="009146A6" w:rsidRDefault="009146A6" w:rsidP="00193D0A">
      <w:pPr>
        <w:rPr>
          <w:b/>
        </w:rPr>
      </w:pPr>
    </w:p>
    <w:p w14:paraId="2A9565EC" w14:textId="77777777" w:rsidR="009146A6" w:rsidRDefault="009146A6" w:rsidP="00193D0A">
      <w:pPr>
        <w:rPr>
          <w:b/>
        </w:rPr>
      </w:pPr>
    </w:p>
    <w:p w14:paraId="4073CE59" w14:textId="77777777" w:rsidR="009146A6" w:rsidRDefault="009146A6" w:rsidP="00193D0A">
      <w:pPr>
        <w:rPr>
          <w:b/>
        </w:rPr>
      </w:pPr>
    </w:p>
    <w:p w14:paraId="1C05E3F0" w14:textId="77777777" w:rsidR="009146A6" w:rsidRDefault="009146A6" w:rsidP="00193D0A">
      <w:pPr>
        <w:rPr>
          <w:b/>
        </w:rPr>
      </w:pPr>
    </w:p>
    <w:p w14:paraId="37115C6B" w14:textId="77777777" w:rsidR="009146A6" w:rsidRDefault="009146A6" w:rsidP="00193D0A">
      <w:pPr>
        <w:rPr>
          <w:b/>
        </w:rPr>
      </w:pPr>
    </w:p>
    <w:p w14:paraId="301339F5" w14:textId="77777777" w:rsidR="009146A6" w:rsidRDefault="009146A6" w:rsidP="00193D0A">
      <w:pPr>
        <w:rPr>
          <w:b/>
        </w:rPr>
      </w:pPr>
    </w:p>
    <w:p w14:paraId="6CA3319C" w14:textId="77777777" w:rsidR="009146A6" w:rsidRDefault="009146A6" w:rsidP="00193D0A">
      <w:pPr>
        <w:rPr>
          <w:b/>
        </w:rPr>
      </w:pPr>
    </w:p>
    <w:p w14:paraId="4BB3240F" w14:textId="77777777" w:rsidR="009146A6" w:rsidRDefault="009146A6" w:rsidP="00193D0A">
      <w:pPr>
        <w:rPr>
          <w:b/>
        </w:rPr>
      </w:pPr>
    </w:p>
    <w:p w14:paraId="327B2CFD" w14:textId="77777777" w:rsidR="009146A6" w:rsidRDefault="009146A6" w:rsidP="00193D0A">
      <w:pPr>
        <w:rPr>
          <w:b/>
        </w:rPr>
      </w:pPr>
    </w:p>
    <w:p w14:paraId="5119838F" w14:textId="77777777" w:rsidR="009146A6" w:rsidRDefault="009146A6" w:rsidP="00193D0A">
      <w:pPr>
        <w:rPr>
          <w:b/>
        </w:rPr>
      </w:pPr>
    </w:p>
    <w:p w14:paraId="7499BEC2" w14:textId="77777777" w:rsidR="009146A6" w:rsidRDefault="009146A6" w:rsidP="00193D0A">
      <w:pPr>
        <w:rPr>
          <w:b/>
        </w:rPr>
      </w:pPr>
    </w:p>
    <w:p w14:paraId="49380CD7" w14:textId="77777777" w:rsidR="009146A6" w:rsidRDefault="009146A6" w:rsidP="00193D0A">
      <w:pPr>
        <w:rPr>
          <w:b/>
        </w:rPr>
      </w:pPr>
    </w:p>
    <w:p w14:paraId="06517165" w14:textId="77777777" w:rsidR="009146A6" w:rsidRDefault="009146A6" w:rsidP="00193D0A">
      <w:pPr>
        <w:rPr>
          <w:b/>
        </w:rPr>
      </w:pPr>
    </w:p>
    <w:p w14:paraId="7D77E8A2" w14:textId="77777777" w:rsidR="009146A6" w:rsidRDefault="009146A6" w:rsidP="00193D0A">
      <w:pPr>
        <w:rPr>
          <w:b/>
        </w:rPr>
      </w:pPr>
    </w:p>
    <w:p w14:paraId="7C2490D9" w14:textId="77777777" w:rsidR="009146A6" w:rsidRDefault="009146A6" w:rsidP="00193D0A">
      <w:pPr>
        <w:rPr>
          <w:b/>
        </w:rPr>
      </w:pPr>
    </w:p>
    <w:p w14:paraId="5EB8E73D" w14:textId="77777777" w:rsidR="009146A6" w:rsidRDefault="009146A6" w:rsidP="00193D0A">
      <w:pPr>
        <w:rPr>
          <w:b/>
        </w:rPr>
      </w:pPr>
    </w:p>
    <w:p w14:paraId="768BF43C" w14:textId="77777777" w:rsidR="009146A6" w:rsidRDefault="009146A6" w:rsidP="00193D0A">
      <w:pPr>
        <w:rPr>
          <w:b/>
        </w:rPr>
      </w:pPr>
    </w:p>
    <w:p w14:paraId="70E757E1" w14:textId="77777777" w:rsidR="009146A6" w:rsidRDefault="009146A6" w:rsidP="00193D0A">
      <w:pPr>
        <w:rPr>
          <w:b/>
        </w:rPr>
      </w:pPr>
    </w:p>
    <w:p w14:paraId="001E66E3" w14:textId="77777777" w:rsidR="009146A6" w:rsidRDefault="009146A6" w:rsidP="00193D0A">
      <w:pPr>
        <w:rPr>
          <w:b/>
        </w:rPr>
      </w:pPr>
    </w:p>
    <w:p w14:paraId="79B06EDA" w14:textId="77777777" w:rsidR="009146A6" w:rsidRDefault="009146A6" w:rsidP="00193D0A">
      <w:pPr>
        <w:rPr>
          <w:b/>
        </w:rPr>
      </w:pPr>
    </w:p>
    <w:p w14:paraId="30AE5F95" w14:textId="77777777" w:rsidR="009146A6" w:rsidRDefault="009146A6" w:rsidP="00193D0A">
      <w:pPr>
        <w:rPr>
          <w:b/>
        </w:rPr>
      </w:pPr>
    </w:p>
    <w:p w14:paraId="3B428D6D" w14:textId="77777777" w:rsidR="009146A6" w:rsidRDefault="009146A6" w:rsidP="00193D0A">
      <w:pPr>
        <w:rPr>
          <w:b/>
        </w:rPr>
      </w:pPr>
    </w:p>
    <w:p w14:paraId="60CAF50C" w14:textId="77777777" w:rsidR="009146A6" w:rsidRDefault="009146A6" w:rsidP="00193D0A">
      <w:pPr>
        <w:rPr>
          <w:b/>
        </w:rPr>
      </w:pPr>
    </w:p>
    <w:p w14:paraId="1AA3EC73" w14:textId="77777777" w:rsidR="009146A6" w:rsidRDefault="009146A6" w:rsidP="00193D0A">
      <w:pPr>
        <w:rPr>
          <w:b/>
        </w:rPr>
      </w:pPr>
    </w:p>
    <w:p w14:paraId="35A5C463" w14:textId="77777777" w:rsidR="009146A6" w:rsidRDefault="009146A6" w:rsidP="00193D0A">
      <w:pPr>
        <w:rPr>
          <w:b/>
        </w:rPr>
      </w:pPr>
    </w:p>
    <w:p w14:paraId="6DF7EEF4" w14:textId="77777777" w:rsidR="009146A6" w:rsidRDefault="009146A6" w:rsidP="00193D0A">
      <w:pPr>
        <w:rPr>
          <w:b/>
        </w:rPr>
      </w:pPr>
    </w:p>
    <w:p w14:paraId="3F0C104B" w14:textId="77777777" w:rsidR="009146A6" w:rsidRDefault="009146A6" w:rsidP="00193D0A">
      <w:pPr>
        <w:rPr>
          <w:b/>
        </w:rPr>
      </w:pPr>
    </w:p>
    <w:p w14:paraId="4D9909B8" w14:textId="77777777" w:rsidR="009146A6" w:rsidRDefault="009146A6" w:rsidP="00193D0A">
      <w:pPr>
        <w:rPr>
          <w:b/>
        </w:rPr>
      </w:pPr>
    </w:p>
    <w:p w14:paraId="04F478F3" w14:textId="77777777" w:rsidR="009146A6" w:rsidRDefault="009146A6" w:rsidP="00193D0A">
      <w:pPr>
        <w:rPr>
          <w:b/>
        </w:rPr>
      </w:pPr>
    </w:p>
    <w:p w14:paraId="7D6C91D6" w14:textId="77777777" w:rsidR="009146A6" w:rsidRDefault="009146A6" w:rsidP="00193D0A">
      <w:pPr>
        <w:rPr>
          <w:b/>
        </w:rPr>
      </w:pPr>
    </w:p>
    <w:p w14:paraId="19D131CC" w14:textId="77777777" w:rsidR="009146A6" w:rsidRDefault="009146A6" w:rsidP="00193D0A">
      <w:pPr>
        <w:rPr>
          <w:b/>
        </w:rPr>
      </w:pPr>
    </w:p>
    <w:p w14:paraId="41D2E15F" w14:textId="77777777" w:rsidR="009146A6" w:rsidRDefault="009146A6" w:rsidP="00193D0A">
      <w:pPr>
        <w:rPr>
          <w:b/>
        </w:rPr>
      </w:pPr>
    </w:p>
    <w:p w14:paraId="479531CB" w14:textId="77777777" w:rsidR="009146A6" w:rsidRDefault="009146A6" w:rsidP="00193D0A">
      <w:pPr>
        <w:rPr>
          <w:b/>
        </w:rPr>
      </w:pPr>
    </w:p>
    <w:p w14:paraId="6B736FF3" w14:textId="77777777" w:rsidR="009146A6" w:rsidRDefault="009146A6" w:rsidP="00193D0A">
      <w:pPr>
        <w:rPr>
          <w:b/>
        </w:rPr>
      </w:pPr>
    </w:p>
    <w:p w14:paraId="4AB22992" w14:textId="77777777" w:rsidR="00E126AD" w:rsidRDefault="00E126AD" w:rsidP="00E126AD">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0E49375" w14:textId="51C3416F" w:rsidR="00E126AD" w:rsidRPr="00FB0556" w:rsidRDefault="00E126AD" w:rsidP="00E126AD">
      <w:pPr>
        <w:jc w:val="center"/>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0556">
        <w:rPr>
          <w:rFonts w:ascii="Algerian"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Chapter</w:t>
      </w:r>
    </w:p>
    <w:p w14:paraId="5BF99138" w14:textId="2FF1B59C" w:rsidR="00E126AD" w:rsidRPr="00FB0556" w:rsidRDefault="00E126AD" w:rsidP="00E126AD">
      <w:pPr>
        <w:jc w:val="cente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lgerian" w:eastAsiaTheme="minorHAnsi" w:hAnsi="Algerian"/>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w:t>
      </w:r>
    </w:p>
    <w:p w14:paraId="35734756" w14:textId="77777777" w:rsidR="009146A6" w:rsidRDefault="009146A6" w:rsidP="00193D0A">
      <w:pPr>
        <w:rPr>
          <w:b/>
        </w:rPr>
      </w:pPr>
    </w:p>
    <w:p w14:paraId="22848264" w14:textId="77777777" w:rsidR="009146A6" w:rsidRDefault="009146A6" w:rsidP="00193D0A">
      <w:pPr>
        <w:rPr>
          <w:b/>
        </w:rPr>
      </w:pPr>
    </w:p>
    <w:p w14:paraId="508AE921" w14:textId="77777777" w:rsidR="009146A6" w:rsidRDefault="009146A6" w:rsidP="00193D0A">
      <w:pPr>
        <w:rPr>
          <w:b/>
        </w:rPr>
      </w:pPr>
    </w:p>
    <w:p w14:paraId="01B0EE31" w14:textId="77777777" w:rsidR="009146A6" w:rsidRDefault="009146A6" w:rsidP="00193D0A">
      <w:pPr>
        <w:rPr>
          <w:b/>
        </w:rPr>
      </w:pPr>
    </w:p>
    <w:p w14:paraId="7B1E5A2D" w14:textId="1AD584DD" w:rsidR="009146A6" w:rsidRPr="00E126AD" w:rsidRDefault="009146A6" w:rsidP="00193D0A">
      <w:pPr>
        <w:rPr>
          <w:b/>
          <w:sz w:val="32"/>
          <w:szCs w:val="32"/>
        </w:rPr>
      </w:pPr>
    </w:p>
    <w:p w14:paraId="0C56D87F" w14:textId="0E736A4A" w:rsidR="00AB10D8" w:rsidRPr="00DA4449" w:rsidRDefault="00AB10D8" w:rsidP="00193D0A">
      <w:pPr>
        <w:rPr>
          <w:b/>
          <w:sz w:val="28"/>
          <w:szCs w:val="28"/>
        </w:rPr>
      </w:pPr>
    </w:p>
    <w:p w14:paraId="7CC15C17" w14:textId="582CE64A" w:rsidR="00AB10D8" w:rsidRPr="00BF4956" w:rsidRDefault="00AB10D8" w:rsidP="00193D0A">
      <w:pPr>
        <w:rPr>
          <w:b/>
          <w:sz w:val="20"/>
          <w:szCs w:val="20"/>
        </w:rPr>
      </w:pPr>
    </w:p>
    <w:p w14:paraId="4D8B9965" w14:textId="7F3C75AF" w:rsidR="00AB10D8" w:rsidRDefault="00AB10D8" w:rsidP="00193D0A">
      <w:pPr>
        <w:rPr>
          <w:b/>
        </w:rPr>
      </w:pPr>
    </w:p>
    <w:p w14:paraId="4D7BB635" w14:textId="6AABCE47" w:rsidR="00AB10D8" w:rsidRDefault="00AB10D8" w:rsidP="00193D0A">
      <w:pPr>
        <w:rPr>
          <w:b/>
        </w:rPr>
      </w:pPr>
    </w:p>
    <w:p w14:paraId="12A6064E" w14:textId="58E6E843"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After smoking my seventh cigarette, from a habit I picked up six minutes ago…</w:t>
      </w:r>
    </w:p>
    <w:p w14:paraId="064C951D" w14:textId="3981210A"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After listening to my mother’s tortured cries, seep from beneath the door</w:t>
      </w:r>
      <w:r w:rsidR="006D0BD9">
        <w:rPr>
          <w:rFonts w:ascii="Garamond" w:hAnsi="Garamond"/>
          <w:sz w:val="24"/>
          <w:szCs w:val="24"/>
        </w:rPr>
        <w:t xml:space="preserve"> …</w:t>
      </w:r>
    </w:p>
    <w:p w14:paraId="4301248B" w14:textId="6AF4B76D"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After eating a hot breakfast, on a day that came straight from </w:t>
      </w:r>
      <w:r w:rsidR="000109A3">
        <w:rPr>
          <w:rFonts w:ascii="Garamond" w:hAnsi="Garamond"/>
          <w:sz w:val="24"/>
          <w:szCs w:val="24"/>
        </w:rPr>
        <w:t xml:space="preserve"> </w:t>
      </w:r>
      <w:r w:rsidRPr="00AF428D">
        <w:rPr>
          <w:rFonts w:ascii="Garamond" w:hAnsi="Garamond"/>
          <w:sz w:val="24"/>
          <w:szCs w:val="24"/>
        </w:rPr>
        <w:t>hell…</w:t>
      </w:r>
    </w:p>
    <w:p w14:paraId="1DE3CC61" w14:textId="3AD34B91"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…I pushed myself forward into my mother</w:t>
      </w:r>
      <w:r w:rsidR="006D0BD9">
        <w:rPr>
          <w:rFonts w:ascii="Garamond" w:hAnsi="Garamond"/>
          <w:sz w:val="24"/>
          <w:szCs w:val="24"/>
        </w:rPr>
        <w:t>’</w:t>
      </w:r>
      <w:r w:rsidRPr="00AF428D">
        <w:rPr>
          <w:rFonts w:ascii="Garamond" w:hAnsi="Garamond"/>
          <w:sz w:val="24"/>
          <w:szCs w:val="24"/>
        </w:rPr>
        <w:t xml:space="preserve">s room, to ask her if there was </w:t>
      </w:r>
      <w:r w:rsidR="00B625DD" w:rsidRPr="00AF428D">
        <w:rPr>
          <w:rFonts w:ascii="Garamond" w:hAnsi="Garamond"/>
          <w:sz w:val="24"/>
          <w:szCs w:val="24"/>
        </w:rPr>
        <w:t>anything,</w:t>
      </w:r>
      <w:r w:rsidRPr="00AF428D">
        <w:rPr>
          <w:rFonts w:ascii="Garamond" w:hAnsi="Garamond"/>
          <w:sz w:val="24"/>
          <w:szCs w:val="24"/>
        </w:rPr>
        <w:t xml:space="preserve"> I could do for her? </w:t>
      </w:r>
    </w:p>
    <w:p w14:paraId="47245D96" w14:textId="7777777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She just laid there staring outward, blankly… at nothing.</w:t>
      </w:r>
    </w:p>
    <w:p w14:paraId="269D1AD4" w14:textId="77777777" w:rsidR="00C618EB" w:rsidRDefault="00C618EB" w:rsidP="00347083">
      <w:pPr>
        <w:pStyle w:val="NoSpacing"/>
        <w:ind w:firstLine="432"/>
        <w:jc w:val="both"/>
        <w:rPr>
          <w:rFonts w:ascii="Garamond" w:hAnsi="Garamond"/>
          <w:sz w:val="24"/>
          <w:szCs w:val="24"/>
        </w:rPr>
      </w:pPr>
    </w:p>
    <w:p w14:paraId="59270DBF" w14:textId="7777777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But what was I to expect? The world had just become ugly to her overnight. The broken shell of a mother that now laid… smothered and covered, and coveted by covers, had a very new outlook on life… and it wasn’t fucking pretty.</w:t>
      </w:r>
    </w:p>
    <w:p w14:paraId="6F3B491E" w14:textId="38D8729D" w:rsidR="00D641A4"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 But I tell you this right now, right here, </w:t>
      </w:r>
      <w:r w:rsidR="006D0BD9">
        <w:rPr>
          <w:rFonts w:ascii="Garamond" w:hAnsi="Garamond"/>
          <w:sz w:val="24"/>
          <w:szCs w:val="24"/>
        </w:rPr>
        <w:t>s</w:t>
      </w:r>
      <w:r w:rsidRPr="00AF428D">
        <w:rPr>
          <w:rFonts w:ascii="Garamond" w:hAnsi="Garamond"/>
          <w:sz w:val="24"/>
          <w:szCs w:val="24"/>
        </w:rPr>
        <w:t>he’ll say that… I… took care of her, and that… I… pushed her thru</w:t>
      </w:r>
      <w:r w:rsidR="00B82CFF">
        <w:rPr>
          <w:rFonts w:ascii="Garamond" w:hAnsi="Garamond"/>
          <w:sz w:val="24"/>
          <w:szCs w:val="24"/>
        </w:rPr>
        <w:t>.</w:t>
      </w:r>
    </w:p>
    <w:p w14:paraId="4A473273" w14:textId="2FD2FA5F"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No</w:t>
      </w:r>
      <w:r w:rsidR="00B43728">
        <w:rPr>
          <w:rFonts w:ascii="Garamond" w:hAnsi="Garamond"/>
          <w:sz w:val="24"/>
          <w:szCs w:val="24"/>
        </w:rPr>
        <w:t>.</w:t>
      </w:r>
      <w:r w:rsidRPr="00AF428D">
        <w:rPr>
          <w:rFonts w:ascii="Garamond" w:hAnsi="Garamond"/>
          <w:sz w:val="24"/>
          <w:szCs w:val="24"/>
        </w:rPr>
        <w:t xml:space="preserve"> </w:t>
      </w:r>
    </w:p>
    <w:p w14:paraId="39FE7B9F" w14:textId="77777777" w:rsidR="004C5DD1" w:rsidRDefault="009146A6" w:rsidP="00347083">
      <w:pPr>
        <w:pStyle w:val="NoSpacing"/>
        <w:ind w:firstLine="432"/>
        <w:jc w:val="both"/>
        <w:rPr>
          <w:rFonts w:ascii="Garamond" w:hAnsi="Garamond"/>
          <w:sz w:val="24"/>
          <w:szCs w:val="24"/>
        </w:rPr>
      </w:pPr>
      <w:r w:rsidRPr="00AF428D">
        <w:rPr>
          <w:rFonts w:ascii="Garamond" w:hAnsi="Garamond"/>
          <w:sz w:val="24"/>
          <w:szCs w:val="24"/>
        </w:rPr>
        <w:t>I might have wiped the tears from her eyes?</w:t>
      </w:r>
    </w:p>
    <w:p w14:paraId="4C5D40D7" w14:textId="77777777" w:rsidR="00D77ADB" w:rsidRDefault="009146A6" w:rsidP="00D77ADB">
      <w:pPr>
        <w:pStyle w:val="NoSpacing"/>
        <w:ind w:firstLine="432"/>
        <w:jc w:val="both"/>
        <w:rPr>
          <w:rFonts w:ascii="Garamond" w:hAnsi="Garamond"/>
          <w:sz w:val="24"/>
          <w:szCs w:val="24"/>
        </w:rPr>
      </w:pPr>
      <w:r w:rsidRPr="00AF428D">
        <w:rPr>
          <w:rFonts w:ascii="Garamond" w:hAnsi="Garamond"/>
          <w:sz w:val="24"/>
          <w:szCs w:val="24"/>
        </w:rPr>
        <w:t xml:space="preserve">I might even have spooned her breakfast once or twice? </w:t>
      </w:r>
    </w:p>
    <w:p w14:paraId="28674C5B" w14:textId="17870993" w:rsidR="009146A6" w:rsidRPr="000E0EE4" w:rsidRDefault="00D77ADB" w:rsidP="000E0EE4">
      <w:pPr>
        <w:pStyle w:val="NoSpacing"/>
        <w:ind w:firstLine="432"/>
        <w:jc w:val="both"/>
        <w:rPr>
          <w:rFonts w:ascii="Garamond" w:hAnsi="Garamond"/>
          <w:sz w:val="24"/>
          <w:szCs w:val="24"/>
        </w:rPr>
      </w:pPr>
      <w:r>
        <w:rPr>
          <w:rFonts w:ascii="Garamond" w:hAnsi="Garamond"/>
          <w:sz w:val="24"/>
          <w:szCs w:val="24"/>
        </w:rPr>
        <w:t>B</w:t>
      </w:r>
      <w:r w:rsidR="009146A6" w:rsidRPr="00AF428D">
        <w:rPr>
          <w:rFonts w:ascii="Garamond" w:hAnsi="Garamond"/>
          <w:sz w:val="24"/>
          <w:szCs w:val="24"/>
        </w:rPr>
        <w:t>ut there is ‘Thorn Bird’ in my mother</w:t>
      </w:r>
      <w:r w:rsidR="00D641A4">
        <w:rPr>
          <w:rFonts w:ascii="Garamond" w:hAnsi="Garamond"/>
          <w:sz w:val="24"/>
          <w:szCs w:val="24"/>
        </w:rPr>
        <w:t>.</w:t>
      </w:r>
      <w:r w:rsidR="00231D47">
        <w:rPr>
          <w:rFonts w:ascii="Garamond" w:hAnsi="Garamond"/>
          <w:sz w:val="24"/>
          <w:szCs w:val="24"/>
        </w:rPr>
        <w:t xml:space="preserve"> </w:t>
      </w:r>
      <w:r w:rsidR="00D641A4">
        <w:rPr>
          <w:rFonts w:ascii="Garamond" w:hAnsi="Garamond"/>
          <w:sz w:val="24"/>
          <w:szCs w:val="24"/>
        </w:rPr>
        <w:t>A</w:t>
      </w:r>
      <w:r w:rsidR="009146A6" w:rsidRPr="00AF428D">
        <w:rPr>
          <w:rFonts w:ascii="Garamond" w:hAnsi="Garamond"/>
          <w:sz w:val="24"/>
          <w:szCs w:val="24"/>
        </w:rPr>
        <w:t xml:space="preserve"> bird with propriety, a bird with a sense of duty…</w:t>
      </w:r>
    </w:p>
    <w:p w14:paraId="1DE90C16" w14:textId="2DFC3FBF" w:rsidR="009146A6" w:rsidRPr="00AF428D" w:rsidRDefault="009146A6" w:rsidP="00347083">
      <w:pPr>
        <w:pStyle w:val="NoSpacing"/>
        <w:jc w:val="both"/>
        <w:rPr>
          <w:rFonts w:ascii="Garamond" w:hAnsi="Garamond"/>
          <w:i/>
          <w:sz w:val="24"/>
          <w:szCs w:val="24"/>
        </w:rPr>
      </w:pPr>
      <w:r w:rsidRPr="00AF428D">
        <w:rPr>
          <w:rFonts w:ascii="Garamond" w:hAnsi="Garamond"/>
          <w:i/>
          <w:sz w:val="24"/>
          <w:szCs w:val="24"/>
        </w:rPr>
        <w:lastRenderedPageBreak/>
        <w:tab/>
        <w:t>“…A bird unlike any other bird, for upon leaving its nest, it will search endlessly</w:t>
      </w:r>
      <w:r w:rsidR="006D0BD9">
        <w:rPr>
          <w:rFonts w:ascii="Garamond" w:hAnsi="Garamond"/>
          <w:i/>
          <w:sz w:val="24"/>
          <w:szCs w:val="24"/>
        </w:rPr>
        <w:t xml:space="preserve"> </w:t>
      </w:r>
      <w:r w:rsidRPr="00AF428D">
        <w:rPr>
          <w:rFonts w:ascii="Garamond" w:hAnsi="Garamond"/>
          <w:i/>
          <w:sz w:val="24"/>
          <w:szCs w:val="24"/>
        </w:rPr>
        <w:t xml:space="preserve">… </w:t>
      </w:r>
    </w:p>
    <w:p w14:paraId="10817758" w14:textId="77777777" w:rsidR="009146A6" w:rsidRPr="00AF428D" w:rsidRDefault="009146A6" w:rsidP="00347083">
      <w:pPr>
        <w:pStyle w:val="NoSpacing"/>
        <w:ind w:firstLine="720"/>
        <w:jc w:val="both"/>
        <w:rPr>
          <w:rFonts w:ascii="Garamond" w:hAnsi="Garamond"/>
          <w:i/>
          <w:sz w:val="24"/>
          <w:szCs w:val="24"/>
        </w:rPr>
      </w:pPr>
      <w:r w:rsidRPr="00AF428D">
        <w:rPr>
          <w:rFonts w:ascii="Garamond" w:hAnsi="Garamond"/>
          <w:i/>
          <w:sz w:val="24"/>
          <w:szCs w:val="24"/>
        </w:rPr>
        <w:t xml:space="preserve">…for one certain thorn tree… </w:t>
      </w:r>
    </w:p>
    <w:p w14:paraId="51CC2C28" w14:textId="77777777" w:rsidR="009146A6" w:rsidRPr="00AF428D" w:rsidRDefault="009146A6" w:rsidP="00347083">
      <w:pPr>
        <w:pStyle w:val="NoSpacing"/>
        <w:ind w:firstLine="720"/>
        <w:jc w:val="both"/>
        <w:rPr>
          <w:rFonts w:ascii="Garamond" w:hAnsi="Garamond"/>
          <w:i/>
          <w:sz w:val="24"/>
          <w:szCs w:val="24"/>
        </w:rPr>
      </w:pPr>
      <w:r w:rsidRPr="00AF428D">
        <w:rPr>
          <w:rFonts w:ascii="Garamond" w:hAnsi="Garamond"/>
          <w:i/>
          <w:sz w:val="24"/>
          <w:szCs w:val="24"/>
        </w:rPr>
        <w:t>…And, upon finding this thorn tree, it will impale itself upon the longest and sharpest thorn…</w:t>
      </w:r>
    </w:p>
    <w:p w14:paraId="20C6D56C" w14:textId="77777777" w:rsidR="009146A6" w:rsidRPr="00AF428D" w:rsidRDefault="009146A6" w:rsidP="00347083">
      <w:pPr>
        <w:pStyle w:val="NoSpacing"/>
        <w:ind w:firstLine="720"/>
        <w:jc w:val="both"/>
        <w:rPr>
          <w:rFonts w:ascii="Garamond" w:hAnsi="Garamond"/>
          <w:i/>
          <w:sz w:val="24"/>
          <w:szCs w:val="24"/>
        </w:rPr>
      </w:pPr>
      <w:r w:rsidRPr="00AF428D">
        <w:rPr>
          <w:rFonts w:ascii="Garamond" w:hAnsi="Garamond"/>
          <w:i/>
          <w:sz w:val="24"/>
          <w:szCs w:val="24"/>
        </w:rPr>
        <w:t>…and while dying…</w:t>
      </w:r>
      <w:r w:rsidRPr="00AF428D">
        <w:rPr>
          <w:rFonts w:ascii="Garamond" w:hAnsi="Garamond"/>
          <w:i/>
          <w:sz w:val="24"/>
          <w:szCs w:val="24"/>
        </w:rPr>
        <w:tab/>
      </w:r>
    </w:p>
    <w:p w14:paraId="06F65060" w14:textId="77777777" w:rsidR="009146A6" w:rsidRPr="00AF428D" w:rsidRDefault="009146A6" w:rsidP="00347083">
      <w:pPr>
        <w:pStyle w:val="NoSpacing"/>
        <w:ind w:left="720" w:firstLine="720"/>
        <w:jc w:val="both"/>
        <w:rPr>
          <w:rFonts w:ascii="Garamond" w:hAnsi="Garamond"/>
          <w:i/>
          <w:sz w:val="24"/>
          <w:szCs w:val="24"/>
        </w:rPr>
      </w:pPr>
      <w:r w:rsidRPr="00AF428D">
        <w:rPr>
          <w:rFonts w:ascii="Garamond" w:hAnsi="Garamond"/>
          <w:i/>
          <w:sz w:val="24"/>
          <w:szCs w:val="24"/>
        </w:rPr>
        <w:t>…it… will… sing… one… last… song.</w:t>
      </w:r>
    </w:p>
    <w:p w14:paraId="327638EF" w14:textId="77777777" w:rsidR="009146A6" w:rsidRPr="00AF428D" w:rsidRDefault="009146A6" w:rsidP="00347083">
      <w:pPr>
        <w:pStyle w:val="NoSpacing"/>
        <w:jc w:val="both"/>
        <w:rPr>
          <w:rFonts w:ascii="Garamond" w:hAnsi="Garamond"/>
          <w:sz w:val="24"/>
          <w:szCs w:val="24"/>
        </w:rPr>
      </w:pPr>
    </w:p>
    <w:p w14:paraId="130C14D1" w14:textId="77777777" w:rsidR="008B0D7A"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My mother laid there dying, not literally, but </w:t>
      </w:r>
      <w:r w:rsidR="00E3009A">
        <w:rPr>
          <w:rFonts w:ascii="Garamond" w:hAnsi="Garamond"/>
          <w:sz w:val="24"/>
          <w:szCs w:val="24"/>
        </w:rPr>
        <w:t xml:space="preserve">figuratively. </w:t>
      </w:r>
    </w:p>
    <w:p w14:paraId="7C72FC4A" w14:textId="7214624D" w:rsidR="009146A6" w:rsidRPr="00AF428D" w:rsidRDefault="00E3009A" w:rsidP="00347083">
      <w:pPr>
        <w:pStyle w:val="NoSpacing"/>
        <w:ind w:firstLine="432"/>
        <w:jc w:val="both"/>
        <w:rPr>
          <w:rFonts w:ascii="Garamond" w:hAnsi="Garamond"/>
          <w:sz w:val="24"/>
          <w:szCs w:val="24"/>
        </w:rPr>
      </w:pPr>
      <w:r>
        <w:rPr>
          <w:rFonts w:ascii="Garamond" w:hAnsi="Garamond"/>
          <w:sz w:val="24"/>
          <w:szCs w:val="24"/>
        </w:rPr>
        <w:t>She was closing</w:t>
      </w:r>
      <w:r w:rsidR="009146A6" w:rsidRPr="00AF428D">
        <w:rPr>
          <w:rFonts w:ascii="Garamond" w:hAnsi="Garamond"/>
          <w:sz w:val="24"/>
          <w:szCs w:val="24"/>
        </w:rPr>
        <w:t xml:space="preserve"> shop within herself, and that shop was going to stay closed for quite a few years after this. </w:t>
      </w:r>
    </w:p>
    <w:p w14:paraId="6245B06C" w14:textId="3B8B8506"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But it didn’t prevent her from getting </w:t>
      </w:r>
      <w:r w:rsidR="00B625DD" w:rsidRPr="00AF428D">
        <w:rPr>
          <w:rFonts w:ascii="Garamond" w:hAnsi="Garamond"/>
          <w:sz w:val="24"/>
          <w:szCs w:val="24"/>
        </w:rPr>
        <w:t>up and</w:t>
      </w:r>
      <w:r w:rsidRPr="00AF428D">
        <w:rPr>
          <w:rFonts w:ascii="Garamond" w:hAnsi="Garamond"/>
          <w:sz w:val="24"/>
          <w:szCs w:val="24"/>
        </w:rPr>
        <w:t xml:space="preserve"> getting me enrolled into school sometime during that week. </w:t>
      </w:r>
    </w:p>
    <w:p w14:paraId="268DFDB9" w14:textId="7777777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But school didn’t last long for me. Three days later I was kicked out of the entire Los Angeles School District. </w:t>
      </w:r>
    </w:p>
    <w:p w14:paraId="304B578F" w14:textId="7777777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(Something about a knife and a vice-principle).</w:t>
      </w:r>
    </w:p>
    <w:p w14:paraId="7CAE5D8A" w14:textId="72711872" w:rsidR="009146A6" w:rsidRPr="00AF428D" w:rsidRDefault="009146A6" w:rsidP="001F08AB">
      <w:pPr>
        <w:pStyle w:val="NoSpacing"/>
        <w:ind w:firstLine="432"/>
        <w:jc w:val="both"/>
        <w:rPr>
          <w:rFonts w:ascii="Garamond" w:hAnsi="Garamond"/>
          <w:sz w:val="24"/>
          <w:szCs w:val="24"/>
        </w:rPr>
      </w:pPr>
      <w:r w:rsidRPr="00AF428D">
        <w:rPr>
          <w:rFonts w:ascii="Garamond" w:hAnsi="Garamond"/>
          <w:sz w:val="24"/>
          <w:szCs w:val="24"/>
        </w:rPr>
        <w:t>I don’t quite remember the details, just the punishment.</w:t>
      </w:r>
    </w:p>
    <w:p w14:paraId="48477516" w14:textId="7777777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My mom had to move us to San Bernardino County to enroll me into Ontario Junior High. </w:t>
      </w:r>
    </w:p>
    <w:p w14:paraId="7863B3DE" w14:textId="77777777" w:rsidR="009146A6" w:rsidRPr="00AF428D" w:rsidRDefault="009146A6" w:rsidP="00347083">
      <w:pPr>
        <w:pStyle w:val="NoSpacing"/>
        <w:jc w:val="both"/>
        <w:rPr>
          <w:rFonts w:ascii="Garamond" w:hAnsi="Garamond"/>
          <w:sz w:val="24"/>
          <w:szCs w:val="24"/>
        </w:rPr>
      </w:pPr>
      <w:r w:rsidRPr="00AF428D">
        <w:rPr>
          <w:rFonts w:ascii="Garamond" w:hAnsi="Garamond"/>
          <w:sz w:val="24"/>
          <w:szCs w:val="24"/>
        </w:rPr>
        <w:tab/>
        <w:t>(She had no other choice.)</w:t>
      </w:r>
    </w:p>
    <w:p w14:paraId="23F8348D" w14:textId="7777777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Don’t get me wrong, it didn’t happen that quickly. I had to go to a committee or two, then they evaluated the situation. and after they evaluated the situation, then they weighed out the pros and cons of it.</w:t>
      </w:r>
    </w:p>
    <w:p w14:paraId="0404C417" w14:textId="43E2F85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Or whatever it was they did, they did</w:t>
      </w:r>
      <w:r w:rsidR="00B90A14">
        <w:rPr>
          <w:rFonts w:ascii="Garamond" w:hAnsi="Garamond"/>
          <w:sz w:val="24"/>
          <w:szCs w:val="24"/>
        </w:rPr>
        <w:t>.</w:t>
      </w:r>
    </w:p>
    <w:p w14:paraId="45E3690B" w14:textId="7777777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But during this elongated suspension of mine, the Board of Education then decided that it was in my best interest to attend school somewhere else.</w:t>
      </w:r>
    </w:p>
    <w:p w14:paraId="404197CC" w14:textId="7777777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Another county in fact. </w:t>
      </w:r>
    </w:p>
    <w:p w14:paraId="2F694DEB" w14:textId="075F5883"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So</w:t>
      </w:r>
      <w:r w:rsidR="006D0BD9">
        <w:rPr>
          <w:rFonts w:ascii="Garamond" w:hAnsi="Garamond"/>
          <w:sz w:val="24"/>
          <w:szCs w:val="24"/>
        </w:rPr>
        <w:t>,</w:t>
      </w:r>
      <w:r w:rsidRPr="00AF428D">
        <w:rPr>
          <w:rFonts w:ascii="Garamond" w:hAnsi="Garamond"/>
          <w:sz w:val="24"/>
          <w:szCs w:val="24"/>
        </w:rPr>
        <w:t xml:space="preserve"> we moved to Mountain and 8</w:t>
      </w:r>
      <w:r w:rsidRPr="00AF428D">
        <w:rPr>
          <w:rFonts w:ascii="Garamond" w:hAnsi="Garamond"/>
          <w:sz w:val="24"/>
          <w:szCs w:val="24"/>
          <w:vertAlign w:val="superscript"/>
        </w:rPr>
        <w:t>th</w:t>
      </w:r>
      <w:r w:rsidRPr="00AF428D">
        <w:rPr>
          <w:rFonts w:ascii="Garamond" w:hAnsi="Garamond"/>
          <w:sz w:val="24"/>
          <w:szCs w:val="24"/>
        </w:rPr>
        <w:t xml:space="preserve"> street, in a </w:t>
      </w:r>
      <w:r w:rsidR="00E3009A" w:rsidRPr="00AF428D">
        <w:rPr>
          <w:rFonts w:ascii="Garamond" w:hAnsi="Garamond"/>
          <w:sz w:val="24"/>
          <w:szCs w:val="24"/>
        </w:rPr>
        <w:t>two-bedroom</w:t>
      </w:r>
      <w:r w:rsidRPr="00AF428D">
        <w:rPr>
          <w:rFonts w:ascii="Garamond" w:hAnsi="Garamond"/>
          <w:sz w:val="24"/>
          <w:szCs w:val="24"/>
        </w:rPr>
        <w:t xml:space="preserve"> apartment, behind Mervyn’s in Ontario, Calif.</w:t>
      </w:r>
    </w:p>
    <w:p w14:paraId="75DEFDEB" w14:textId="7777777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But before all this moving was done, my life was being challenged by new things. </w:t>
      </w:r>
    </w:p>
    <w:p w14:paraId="673DACDC" w14:textId="77777777" w:rsidR="00406504" w:rsidRDefault="009146A6" w:rsidP="00B343FD">
      <w:pPr>
        <w:pStyle w:val="NoSpacing"/>
        <w:ind w:firstLine="432"/>
        <w:jc w:val="both"/>
        <w:rPr>
          <w:rFonts w:ascii="Garamond" w:hAnsi="Garamond"/>
          <w:sz w:val="24"/>
          <w:szCs w:val="24"/>
        </w:rPr>
      </w:pPr>
      <w:r w:rsidRPr="00AF428D">
        <w:rPr>
          <w:rFonts w:ascii="Garamond" w:hAnsi="Garamond"/>
          <w:sz w:val="24"/>
          <w:szCs w:val="24"/>
        </w:rPr>
        <w:t>I was reacquainting myself with old friends of my elementary school era.</w:t>
      </w:r>
      <w:r w:rsidR="000B48FC">
        <w:rPr>
          <w:rFonts w:ascii="Garamond" w:hAnsi="Garamond"/>
          <w:sz w:val="24"/>
          <w:szCs w:val="24"/>
        </w:rPr>
        <w:t xml:space="preserve"> </w:t>
      </w:r>
    </w:p>
    <w:p w14:paraId="0292CC87" w14:textId="1072DD26" w:rsidR="0085550C" w:rsidRDefault="009146A6" w:rsidP="00616896">
      <w:pPr>
        <w:pStyle w:val="NoSpacing"/>
        <w:ind w:firstLine="432"/>
        <w:jc w:val="both"/>
        <w:rPr>
          <w:rFonts w:ascii="Garamond" w:hAnsi="Garamond"/>
          <w:sz w:val="24"/>
          <w:szCs w:val="24"/>
        </w:rPr>
      </w:pPr>
      <w:r w:rsidRPr="00AF428D">
        <w:rPr>
          <w:rFonts w:ascii="Garamond" w:hAnsi="Garamond"/>
          <w:sz w:val="24"/>
          <w:szCs w:val="24"/>
        </w:rPr>
        <w:t>They were smoking weed, drinking beer, and kissing on girls, and me at the age of 13 ½ years old, I have yet to do any of these things.</w:t>
      </w:r>
    </w:p>
    <w:p w14:paraId="3926FD25" w14:textId="4B6FEA7C" w:rsidR="009146A6" w:rsidRPr="00AF428D" w:rsidRDefault="0085550C" w:rsidP="0085550C">
      <w:pPr>
        <w:pStyle w:val="NoSpacing"/>
        <w:jc w:val="both"/>
        <w:rPr>
          <w:rFonts w:ascii="Garamond" w:hAnsi="Garamond"/>
          <w:sz w:val="24"/>
          <w:szCs w:val="24"/>
        </w:rPr>
      </w:pPr>
      <w:r>
        <w:rPr>
          <w:rFonts w:ascii="Garamond" w:hAnsi="Garamond"/>
          <w:sz w:val="24"/>
          <w:szCs w:val="24"/>
        </w:rPr>
        <w:t xml:space="preserve">       </w:t>
      </w:r>
      <w:r w:rsidR="009146A6" w:rsidRPr="00AF428D">
        <w:rPr>
          <w:rFonts w:ascii="Garamond" w:hAnsi="Garamond"/>
          <w:sz w:val="24"/>
          <w:szCs w:val="24"/>
        </w:rPr>
        <w:t>So</w:t>
      </w:r>
      <w:r w:rsidR="006D0BD9">
        <w:rPr>
          <w:rFonts w:ascii="Garamond" w:hAnsi="Garamond"/>
          <w:sz w:val="24"/>
          <w:szCs w:val="24"/>
        </w:rPr>
        <w:t>,</w:t>
      </w:r>
      <w:r w:rsidR="009146A6" w:rsidRPr="00AF428D">
        <w:rPr>
          <w:rFonts w:ascii="Garamond" w:hAnsi="Garamond"/>
          <w:sz w:val="24"/>
          <w:szCs w:val="24"/>
        </w:rPr>
        <w:t xml:space="preserve"> while my mother was sleeping in sweat, I</w:t>
      </w:r>
      <w:r w:rsidR="00A153A5">
        <w:rPr>
          <w:rFonts w:ascii="Garamond" w:hAnsi="Garamond"/>
          <w:sz w:val="24"/>
          <w:szCs w:val="24"/>
        </w:rPr>
        <w:t xml:space="preserve"> was being terrorized with fear</w:t>
      </w:r>
      <w:r w:rsidR="009146A6" w:rsidRPr="00AF428D">
        <w:rPr>
          <w:rFonts w:ascii="Garamond" w:hAnsi="Garamond"/>
          <w:sz w:val="24"/>
          <w:szCs w:val="24"/>
        </w:rPr>
        <w:t xml:space="preserve"> by this speeding locomotive adolescent, puberty thing?</w:t>
      </w:r>
    </w:p>
    <w:p w14:paraId="1421D4C0" w14:textId="039788FF" w:rsidR="009146A6" w:rsidRPr="00AF428D" w:rsidRDefault="00E3009A" w:rsidP="00347083">
      <w:pPr>
        <w:pStyle w:val="NoSpacing"/>
        <w:ind w:firstLine="432"/>
        <w:jc w:val="both"/>
        <w:rPr>
          <w:rFonts w:ascii="Garamond" w:hAnsi="Garamond"/>
          <w:sz w:val="24"/>
          <w:szCs w:val="24"/>
        </w:rPr>
      </w:pPr>
      <w:r w:rsidRPr="00AF428D">
        <w:rPr>
          <w:rFonts w:ascii="Garamond" w:hAnsi="Garamond"/>
          <w:sz w:val="24"/>
          <w:szCs w:val="24"/>
        </w:rPr>
        <w:lastRenderedPageBreak/>
        <w:t>Four-point</w:t>
      </w:r>
      <w:r w:rsidR="009146A6" w:rsidRPr="00AF428D">
        <w:rPr>
          <w:rFonts w:ascii="Garamond" w:hAnsi="Garamond"/>
          <w:sz w:val="24"/>
          <w:szCs w:val="24"/>
        </w:rPr>
        <w:t xml:space="preserve"> restraints, straitjacket memories, sedatives</w:t>
      </w:r>
      <w:r w:rsidR="00BF4979">
        <w:rPr>
          <w:rFonts w:ascii="Garamond" w:hAnsi="Garamond"/>
          <w:sz w:val="24"/>
          <w:szCs w:val="24"/>
        </w:rPr>
        <w:t xml:space="preserve"> highs</w:t>
      </w:r>
      <w:r w:rsidR="00F77729">
        <w:rPr>
          <w:rFonts w:ascii="Garamond" w:hAnsi="Garamond"/>
          <w:sz w:val="24"/>
          <w:szCs w:val="24"/>
        </w:rPr>
        <w:t>, confinement</w:t>
      </w:r>
      <w:r w:rsidR="00E667B8">
        <w:rPr>
          <w:rFonts w:ascii="Garamond" w:hAnsi="Garamond"/>
          <w:sz w:val="24"/>
          <w:szCs w:val="24"/>
        </w:rPr>
        <w:t>,</w:t>
      </w:r>
      <w:r w:rsidR="009146A6" w:rsidRPr="00AF428D">
        <w:rPr>
          <w:rFonts w:ascii="Garamond" w:hAnsi="Garamond"/>
          <w:sz w:val="24"/>
          <w:szCs w:val="24"/>
        </w:rPr>
        <w:t xml:space="preserve"> and beatings…</w:t>
      </w:r>
      <w:r w:rsidR="00F77729">
        <w:rPr>
          <w:rFonts w:ascii="Garamond" w:hAnsi="Garamond"/>
          <w:sz w:val="24"/>
          <w:szCs w:val="24"/>
        </w:rPr>
        <w:t xml:space="preserve"> </w:t>
      </w:r>
      <w:r w:rsidR="00A040A1">
        <w:rPr>
          <w:rFonts w:ascii="Garamond" w:hAnsi="Garamond"/>
          <w:sz w:val="24"/>
          <w:szCs w:val="24"/>
        </w:rPr>
        <w:t>h</w:t>
      </w:r>
      <w:r w:rsidR="009146A6" w:rsidRPr="00AF428D">
        <w:rPr>
          <w:rFonts w:ascii="Garamond" w:hAnsi="Garamond"/>
          <w:sz w:val="24"/>
          <w:szCs w:val="24"/>
        </w:rPr>
        <w:t>ad nothing on this.</w:t>
      </w:r>
    </w:p>
    <w:p w14:paraId="70EB7CEC" w14:textId="7437D648"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So</w:t>
      </w:r>
      <w:r w:rsidR="006D0BD9">
        <w:rPr>
          <w:rFonts w:ascii="Garamond" w:hAnsi="Garamond"/>
          <w:sz w:val="24"/>
          <w:szCs w:val="24"/>
        </w:rPr>
        <w:t>,</w:t>
      </w:r>
      <w:r w:rsidRPr="00AF428D">
        <w:rPr>
          <w:rFonts w:ascii="Garamond" w:hAnsi="Garamond"/>
          <w:sz w:val="24"/>
          <w:szCs w:val="24"/>
        </w:rPr>
        <w:t xml:space="preserve"> I stuck with smok</w:t>
      </w:r>
      <w:r w:rsidR="00A040A1">
        <w:rPr>
          <w:rFonts w:ascii="Garamond" w:hAnsi="Garamond"/>
          <w:sz w:val="24"/>
          <w:szCs w:val="24"/>
        </w:rPr>
        <w:t>ing weed</w:t>
      </w:r>
      <w:r w:rsidRPr="00AF428D">
        <w:rPr>
          <w:rFonts w:ascii="Garamond" w:hAnsi="Garamond"/>
          <w:sz w:val="24"/>
          <w:szCs w:val="24"/>
        </w:rPr>
        <w:t xml:space="preserve"> and drinking beers. But stayed reserved when dealing with the opposite sex because</w:t>
      </w:r>
      <w:r w:rsidR="00F91EB1">
        <w:rPr>
          <w:rFonts w:ascii="Garamond" w:hAnsi="Garamond"/>
          <w:sz w:val="24"/>
          <w:szCs w:val="24"/>
        </w:rPr>
        <w:t xml:space="preserve"> I </w:t>
      </w:r>
      <w:r w:rsidR="00B625DD">
        <w:rPr>
          <w:rFonts w:ascii="Garamond" w:hAnsi="Garamond"/>
          <w:sz w:val="24"/>
          <w:szCs w:val="24"/>
        </w:rPr>
        <w:t>lacked confidence</w:t>
      </w:r>
      <w:r w:rsidR="00F91EB1">
        <w:rPr>
          <w:rFonts w:ascii="Garamond" w:hAnsi="Garamond"/>
          <w:sz w:val="24"/>
          <w:szCs w:val="24"/>
        </w:rPr>
        <w:t xml:space="preserve"> for such engagem</w:t>
      </w:r>
      <w:r w:rsidR="00064048">
        <w:rPr>
          <w:rFonts w:ascii="Garamond" w:hAnsi="Garamond"/>
          <w:sz w:val="24"/>
          <w:szCs w:val="24"/>
        </w:rPr>
        <w:t xml:space="preserve">ents. </w:t>
      </w:r>
      <w:r w:rsidRPr="00AF428D">
        <w:rPr>
          <w:rFonts w:ascii="Garamond" w:hAnsi="Garamond"/>
          <w:sz w:val="24"/>
          <w:szCs w:val="24"/>
        </w:rPr>
        <w:t xml:space="preserve"> </w:t>
      </w:r>
    </w:p>
    <w:p w14:paraId="15246C43" w14:textId="35484CDB" w:rsidR="009146A6" w:rsidRPr="00AF428D" w:rsidRDefault="009146A6" w:rsidP="00194549">
      <w:pPr>
        <w:pStyle w:val="NoSpacing"/>
        <w:ind w:firstLine="432"/>
        <w:jc w:val="both"/>
        <w:rPr>
          <w:rFonts w:ascii="Garamond" w:hAnsi="Garamond"/>
          <w:sz w:val="24"/>
          <w:szCs w:val="24"/>
        </w:rPr>
      </w:pPr>
      <w:r w:rsidRPr="00AF428D">
        <w:rPr>
          <w:rFonts w:ascii="Garamond" w:hAnsi="Garamond"/>
          <w:sz w:val="24"/>
          <w:szCs w:val="24"/>
        </w:rPr>
        <w:t>It seemed everyone else was in their prime of puberty</w:t>
      </w:r>
      <w:r w:rsidR="00EB17F9">
        <w:rPr>
          <w:rFonts w:ascii="Garamond" w:hAnsi="Garamond"/>
          <w:sz w:val="24"/>
          <w:szCs w:val="24"/>
        </w:rPr>
        <w:t>.</w:t>
      </w:r>
      <w:r w:rsidRPr="00AF428D">
        <w:rPr>
          <w:rFonts w:ascii="Garamond" w:hAnsi="Garamond"/>
          <w:sz w:val="24"/>
          <w:szCs w:val="24"/>
        </w:rPr>
        <w:t xml:space="preserve"> </w:t>
      </w:r>
    </w:p>
    <w:p w14:paraId="315A0A00" w14:textId="77777777" w:rsidR="009146A6" w:rsidRPr="00AF428D" w:rsidRDefault="009146A6" w:rsidP="00E766D2">
      <w:pPr>
        <w:pStyle w:val="NoSpacing"/>
        <w:ind w:firstLine="432"/>
        <w:jc w:val="both"/>
        <w:rPr>
          <w:rFonts w:ascii="Garamond" w:hAnsi="Garamond"/>
          <w:sz w:val="24"/>
          <w:szCs w:val="24"/>
        </w:rPr>
      </w:pPr>
      <w:r w:rsidRPr="00AF428D">
        <w:rPr>
          <w:rFonts w:ascii="Garamond" w:hAnsi="Garamond"/>
          <w:sz w:val="24"/>
          <w:szCs w:val="24"/>
        </w:rPr>
        <w:t xml:space="preserve">Copping feels, underneath halter tops. </w:t>
      </w:r>
    </w:p>
    <w:p w14:paraId="663E7CA9" w14:textId="2CA359D1" w:rsidR="009146A6" w:rsidRPr="00AF428D" w:rsidRDefault="009146A6" w:rsidP="00194549">
      <w:pPr>
        <w:pStyle w:val="NoSpacing"/>
        <w:ind w:firstLine="432"/>
        <w:jc w:val="both"/>
        <w:rPr>
          <w:rFonts w:ascii="Garamond" w:hAnsi="Garamond"/>
          <w:sz w:val="24"/>
          <w:szCs w:val="24"/>
        </w:rPr>
      </w:pPr>
      <w:r w:rsidRPr="00AF428D">
        <w:rPr>
          <w:rFonts w:ascii="Garamond" w:hAnsi="Garamond"/>
          <w:sz w:val="24"/>
          <w:szCs w:val="24"/>
        </w:rPr>
        <w:t>Sitting in stairwe</w:t>
      </w:r>
      <w:r w:rsidR="006D0BD9">
        <w:rPr>
          <w:rFonts w:ascii="Garamond" w:hAnsi="Garamond"/>
          <w:sz w:val="24"/>
          <w:szCs w:val="24"/>
        </w:rPr>
        <w:t>lls, with girls sitting in their</w:t>
      </w:r>
      <w:r w:rsidRPr="00AF428D">
        <w:rPr>
          <w:rFonts w:ascii="Garamond" w:hAnsi="Garamond"/>
          <w:sz w:val="24"/>
          <w:szCs w:val="24"/>
        </w:rPr>
        <w:t xml:space="preserve"> laps. </w:t>
      </w:r>
    </w:p>
    <w:p w14:paraId="0641575C" w14:textId="77777777" w:rsidR="009146A6" w:rsidRPr="00AF428D" w:rsidRDefault="009146A6" w:rsidP="00194549">
      <w:pPr>
        <w:pStyle w:val="NoSpacing"/>
        <w:ind w:firstLine="432"/>
        <w:jc w:val="both"/>
        <w:rPr>
          <w:rFonts w:ascii="Garamond" w:hAnsi="Garamond"/>
          <w:sz w:val="24"/>
          <w:szCs w:val="24"/>
        </w:rPr>
      </w:pPr>
      <w:r w:rsidRPr="00AF428D">
        <w:rPr>
          <w:rFonts w:ascii="Garamond" w:hAnsi="Garamond"/>
          <w:sz w:val="24"/>
          <w:szCs w:val="24"/>
        </w:rPr>
        <w:t>And fingers frolicking thru fields of teenage prairies.</w:t>
      </w:r>
    </w:p>
    <w:p w14:paraId="13C1107C" w14:textId="40866DEF" w:rsidR="009146A6" w:rsidRPr="00AF428D" w:rsidRDefault="009146A6" w:rsidP="00E766D2">
      <w:pPr>
        <w:pStyle w:val="NoSpacing"/>
        <w:ind w:firstLine="432"/>
        <w:jc w:val="both"/>
        <w:rPr>
          <w:rFonts w:ascii="Garamond" w:hAnsi="Garamond"/>
          <w:sz w:val="24"/>
          <w:szCs w:val="24"/>
        </w:rPr>
      </w:pPr>
      <w:r w:rsidRPr="00AF428D">
        <w:rPr>
          <w:rFonts w:ascii="Garamond" w:hAnsi="Garamond"/>
          <w:sz w:val="24"/>
          <w:szCs w:val="24"/>
        </w:rPr>
        <w:t>While</w:t>
      </w:r>
      <w:r w:rsidR="00995B43">
        <w:rPr>
          <w:rFonts w:ascii="Garamond" w:hAnsi="Garamond"/>
          <w:sz w:val="24"/>
          <w:szCs w:val="24"/>
        </w:rPr>
        <w:t>…</w:t>
      </w:r>
      <w:r w:rsidRPr="00AF428D">
        <w:rPr>
          <w:rFonts w:ascii="Garamond" w:hAnsi="Garamond"/>
          <w:sz w:val="24"/>
          <w:szCs w:val="24"/>
        </w:rPr>
        <w:t xml:space="preserve"> I… listened to t</w:t>
      </w:r>
      <w:r w:rsidR="00066A2C">
        <w:rPr>
          <w:rFonts w:ascii="Garamond" w:hAnsi="Garamond"/>
          <w:sz w:val="24"/>
          <w:szCs w:val="24"/>
        </w:rPr>
        <w:t>he bells ring, as jealousy rang</w:t>
      </w:r>
      <w:r w:rsidRPr="00AF428D">
        <w:rPr>
          <w:rFonts w:ascii="Garamond" w:hAnsi="Garamond"/>
          <w:sz w:val="24"/>
          <w:szCs w:val="24"/>
        </w:rPr>
        <w:t xml:space="preserve"> thr</w:t>
      </w:r>
      <w:r w:rsidR="00D06005">
        <w:rPr>
          <w:rFonts w:ascii="Garamond" w:hAnsi="Garamond"/>
          <w:sz w:val="24"/>
          <w:szCs w:val="24"/>
        </w:rPr>
        <w:t>u</w:t>
      </w:r>
      <w:r w:rsidR="00227F56">
        <w:rPr>
          <w:rFonts w:ascii="Garamond" w:hAnsi="Garamond"/>
          <w:sz w:val="24"/>
          <w:szCs w:val="24"/>
        </w:rPr>
        <w:t>-</w:t>
      </w:r>
      <w:r w:rsidRPr="00AF428D">
        <w:rPr>
          <w:rFonts w:ascii="Garamond" w:hAnsi="Garamond"/>
          <w:sz w:val="24"/>
          <w:szCs w:val="24"/>
        </w:rPr>
        <w:t xml:space="preserve">out me. </w:t>
      </w:r>
    </w:p>
    <w:p w14:paraId="70A21107" w14:textId="77777777" w:rsidR="009146A6" w:rsidRPr="00AF428D" w:rsidRDefault="009146A6" w:rsidP="00347083">
      <w:pPr>
        <w:pStyle w:val="NoSpacing"/>
        <w:jc w:val="both"/>
        <w:rPr>
          <w:rFonts w:ascii="Garamond" w:hAnsi="Garamond"/>
          <w:sz w:val="24"/>
          <w:szCs w:val="24"/>
        </w:rPr>
      </w:pPr>
    </w:p>
    <w:p w14:paraId="14742B4A" w14:textId="0A2D2072"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Anyway, while I was reuniting myself with old friends, and picking up partying at a very fast pace, I did get the occasional, “My friend thinks you’re cute</w:t>
      </w:r>
      <w:r w:rsidR="00AB4DE9">
        <w:rPr>
          <w:rFonts w:ascii="Garamond" w:hAnsi="Garamond"/>
          <w:sz w:val="24"/>
          <w:szCs w:val="24"/>
        </w:rPr>
        <w:t>.</w:t>
      </w:r>
      <w:r w:rsidRPr="00AF428D">
        <w:rPr>
          <w:rFonts w:ascii="Garamond" w:hAnsi="Garamond"/>
          <w:sz w:val="24"/>
          <w:szCs w:val="24"/>
        </w:rPr>
        <w:t xml:space="preserve">” </w:t>
      </w:r>
    </w:p>
    <w:p w14:paraId="47AD5F2B" w14:textId="23874FF5" w:rsidR="009146A6" w:rsidRPr="00AF428D" w:rsidRDefault="00C1342D" w:rsidP="00347083">
      <w:pPr>
        <w:pStyle w:val="NoSpacing"/>
        <w:ind w:firstLine="432"/>
        <w:jc w:val="both"/>
        <w:rPr>
          <w:rFonts w:ascii="Garamond" w:hAnsi="Garamond"/>
          <w:sz w:val="24"/>
          <w:szCs w:val="24"/>
        </w:rPr>
      </w:pPr>
      <w:r>
        <w:rPr>
          <w:rFonts w:ascii="Garamond" w:hAnsi="Garamond"/>
          <w:sz w:val="24"/>
          <w:szCs w:val="24"/>
        </w:rPr>
        <w:t>And m</w:t>
      </w:r>
      <w:r w:rsidR="009146A6" w:rsidRPr="00AF428D">
        <w:rPr>
          <w:rFonts w:ascii="Garamond" w:hAnsi="Garamond"/>
          <w:sz w:val="24"/>
          <w:szCs w:val="24"/>
        </w:rPr>
        <w:t>aybe I was</w:t>
      </w:r>
      <w:r>
        <w:rPr>
          <w:rFonts w:ascii="Garamond" w:hAnsi="Garamond"/>
          <w:sz w:val="24"/>
          <w:szCs w:val="24"/>
        </w:rPr>
        <w:t xml:space="preserve"> cute</w:t>
      </w:r>
      <w:r w:rsidR="009146A6" w:rsidRPr="00AF428D">
        <w:rPr>
          <w:rFonts w:ascii="Garamond" w:hAnsi="Garamond"/>
          <w:sz w:val="24"/>
          <w:szCs w:val="24"/>
        </w:rPr>
        <w:t xml:space="preserve">? But </w:t>
      </w:r>
      <w:r w:rsidR="00AB4DE9">
        <w:rPr>
          <w:rFonts w:ascii="Garamond" w:hAnsi="Garamond"/>
          <w:sz w:val="24"/>
          <w:szCs w:val="24"/>
        </w:rPr>
        <w:t>inside</w:t>
      </w:r>
      <w:r w:rsidR="009146A6" w:rsidRPr="00AF428D">
        <w:rPr>
          <w:rFonts w:ascii="Garamond" w:hAnsi="Garamond"/>
          <w:sz w:val="24"/>
          <w:szCs w:val="24"/>
        </w:rPr>
        <w:t xml:space="preserve"> me</w:t>
      </w:r>
      <w:r w:rsidR="00306E0F">
        <w:rPr>
          <w:rFonts w:ascii="Garamond" w:hAnsi="Garamond"/>
          <w:sz w:val="24"/>
          <w:szCs w:val="24"/>
        </w:rPr>
        <w:t>,</w:t>
      </w:r>
      <w:r w:rsidR="009146A6" w:rsidRPr="00AF428D">
        <w:rPr>
          <w:rFonts w:ascii="Garamond" w:hAnsi="Garamond"/>
          <w:sz w:val="24"/>
          <w:szCs w:val="24"/>
        </w:rPr>
        <w:t xml:space="preserve"> there was nothing but an antagonistic state </w:t>
      </w:r>
      <w:r w:rsidR="00AB4DE9">
        <w:rPr>
          <w:rFonts w:ascii="Garamond" w:hAnsi="Garamond"/>
          <w:sz w:val="24"/>
          <w:szCs w:val="24"/>
        </w:rPr>
        <w:t>within</w:t>
      </w:r>
      <w:r w:rsidR="00366E7A">
        <w:rPr>
          <w:rFonts w:ascii="Garamond" w:hAnsi="Garamond"/>
          <w:sz w:val="24"/>
          <w:szCs w:val="24"/>
        </w:rPr>
        <w:t>.</w:t>
      </w:r>
      <w:r w:rsidR="009146A6" w:rsidRPr="00AF428D">
        <w:rPr>
          <w:rFonts w:ascii="Garamond" w:hAnsi="Garamond"/>
          <w:sz w:val="24"/>
          <w:szCs w:val="24"/>
        </w:rPr>
        <w:t xml:space="preserve"> </w:t>
      </w:r>
    </w:p>
    <w:p w14:paraId="6128D1AE" w14:textId="7777777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Of who I was?</w:t>
      </w:r>
    </w:p>
    <w:p w14:paraId="7600F0FA" w14:textId="7EA81E4C" w:rsidR="009146A6" w:rsidRPr="00AF428D" w:rsidRDefault="00460916" w:rsidP="00347083">
      <w:pPr>
        <w:pStyle w:val="NoSpacing"/>
        <w:ind w:firstLine="432"/>
        <w:jc w:val="both"/>
        <w:rPr>
          <w:rFonts w:ascii="Garamond" w:hAnsi="Garamond"/>
          <w:sz w:val="24"/>
          <w:szCs w:val="24"/>
        </w:rPr>
      </w:pPr>
      <w:r>
        <w:rPr>
          <w:rFonts w:ascii="Garamond" w:hAnsi="Garamond"/>
          <w:sz w:val="24"/>
          <w:szCs w:val="24"/>
        </w:rPr>
        <w:t>And w</w:t>
      </w:r>
      <w:r w:rsidR="009146A6" w:rsidRPr="00AF428D">
        <w:rPr>
          <w:rFonts w:ascii="Garamond" w:hAnsi="Garamond"/>
          <w:sz w:val="24"/>
          <w:szCs w:val="24"/>
        </w:rPr>
        <w:t xml:space="preserve">hat I </w:t>
      </w:r>
      <w:r w:rsidR="00FE11B3">
        <w:rPr>
          <w:rFonts w:ascii="Garamond" w:hAnsi="Garamond"/>
          <w:sz w:val="24"/>
          <w:szCs w:val="24"/>
        </w:rPr>
        <w:t>was</w:t>
      </w:r>
      <w:r w:rsidR="009146A6" w:rsidRPr="00AF428D">
        <w:rPr>
          <w:rFonts w:ascii="Garamond" w:hAnsi="Garamond"/>
          <w:sz w:val="24"/>
          <w:szCs w:val="24"/>
        </w:rPr>
        <w:t xml:space="preserve">? </w:t>
      </w:r>
    </w:p>
    <w:p w14:paraId="66657464" w14:textId="3ED6CEB0" w:rsidR="00FE11B3" w:rsidRDefault="009146A6" w:rsidP="00347083">
      <w:pPr>
        <w:pStyle w:val="NoSpacing"/>
        <w:ind w:firstLine="432"/>
        <w:jc w:val="both"/>
        <w:rPr>
          <w:rFonts w:ascii="Garamond" w:hAnsi="Garamond"/>
          <w:sz w:val="24"/>
          <w:szCs w:val="24"/>
        </w:rPr>
      </w:pPr>
      <w:r w:rsidRPr="00AF428D">
        <w:rPr>
          <w:rFonts w:ascii="Garamond" w:hAnsi="Garamond"/>
          <w:sz w:val="24"/>
          <w:szCs w:val="24"/>
        </w:rPr>
        <w:t>And</w:t>
      </w:r>
      <w:r w:rsidR="004E0FF3">
        <w:rPr>
          <w:rFonts w:ascii="Garamond" w:hAnsi="Garamond"/>
          <w:sz w:val="24"/>
          <w:szCs w:val="24"/>
        </w:rPr>
        <w:t>…</w:t>
      </w:r>
      <w:r w:rsidRPr="00AF428D">
        <w:rPr>
          <w:rFonts w:ascii="Garamond" w:hAnsi="Garamond"/>
          <w:sz w:val="24"/>
          <w:szCs w:val="24"/>
        </w:rPr>
        <w:t xml:space="preserve"> what</w:t>
      </w:r>
      <w:r w:rsidR="004E0FF3">
        <w:rPr>
          <w:rFonts w:ascii="Garamond" w:hAnsi="Garamond"/>
          <w:sz w:val="24"/>
          <w:szCs w:val="24"/>
        </w:rPr>
        <w:t>…</w:t>
      </w:r>
      <w:r w:rsidRPr="00AF428D">
        <w:rPr>
          <w:rFonts w:ascii="Garamond" w:hAnsi="Garamond"/>
          <w:sz w:val="24"/>
          <w:szCs w:val="24"/>
        </w:rPr>
        <w:t xml:space="preserve"> these</w:t>
      </w:r>
      <w:r w:rsidR="004E0FF3">
        <w:rPr>
          <w:rFonts w:ascii="Garamond" w:hAnsi="Garamond"/>
          <w:sz w:val="24"/>
          <w:szCs w:val="24"/>
        </w:rPr>
        <w:t>…</w:t>
      </w:r>
      <w:r w:rsidRPr="00AF428D">
        <w:rPr>
          <w:rFonts w:ascii="Garamond" w:hAnsi="Garamond"/>
          <w:sz w:val="24"/>
          <w:szCs w:val="24"/>
        </w:rPr>
        <w:t xml:space="preserve"> people</w:t>
      </w:r>
      <w:r w:rsidR="004E0FF3">
        <w:rPr>
          <w:rFonts w:ascii="Garamond" w:hAnsi="Garamond"/>
          <w:sz w:val="24"/>
          <w:szCs w:val="24"/>
        </w:rPr>
        <w:t>…</w:t>
      </w:r>
      <w:r w:rsidRPr="00AF428D">
        <w:rPr>
          <w:rFonts w:ascii="Garamond" w:hAnsi="Garamond"/>
          <w:sz w:val="24"/>
          <w:szCs w:val="24"/>
        </w:rPr>
        <w:t xml:space="preserve"> really</w:t>
      </w:r>
      <w:r w:rsidR="004E0FF3">
        <w:rPr>
          <w:rFonts w:ascii="Garamond" w:hAnsi="Garamond"/>
          <w:sz w:val="24"/>
          <w:szCs w:val="24"/>
        </w:rPr>
        <w:t>…</w:t>
      </w:r>
      <w:r w:rsidRPr="00AF428D">
        <w:rPr>
          <w:rFonts w:ascii="Garamond" w:hAnsi="Garamond"/>
          <w:sz w:val="24"/>
          <w:szCs w:val="24"/>
        </w:rPr>
        <w:t xml:space="preserve"> thought</w:t>
      </w:r>
      <w:r w:rsidR="004E0FF3">
        <w:rPr>
          <w:rFonts w:ascii="Garamond" w:hAnsi="Garamond"/>
          <w:sz w:val="24"/>
          <w:szCs w:val="24"/>
        </w:rPr>
        <w:t>…</w:t>
      </w:r>
      <w:r w:rsidRPr="00AF428D">
        <w:rPr>
          <w:rFonts w:ascii="Garamond" w:hAnsi="Garamond"/>
          <w:sz w:val="24"/>
          <w:szCs w:val="24"/>
        </w:rPr>
        <w:t xml:space="preserve"> of</w:t>
      </w:r>
      <w:r w:rsidR="00B27B6C">
        <w:rPr>
          <w:rFonts w:ascii="Garamond" w:hAnsi="Garamond"/>
          <w:sz w:val="24"/>
          <w:szCs w:val="24"/>
        </w:rPr>
        <w:t>…</w:t>
      </w:r>
      <w:r w:rsidRPr="00AF428D">
        <w:rPr>
          <w:rFonts w:ascii="Garamond" w:hAnsi="Garamond"/>
          <w:sz w:val="24"/>
          <w:szCs w:val="24"/>
        </w:rPr>
        <w:t xml:space="preserve"> </w:t>
      </w:r>
      <w:r w:rsidR="00FE11B3">
        <w:rPr>
          <w:rFonts w:ascii="Garamond" w:hAnsi="Garamond"/>
          <w:sz w:val="24"/>
          <w:szCs w:val="24"/>
        </w:rPr>
        <w:t>me</w:t>
      </w:r>
      <w:r w:rsidR="0020306E">
        <w:rPr>
          <w:rFonts w:ascii="Garamond" w:hAnsi="Garamond"/>
          <w:sz w:val="24"/>
          <w:szCs w:val="24"/>
        </w:rPr>
        <w:t>.</w:t>
      </w:r>
    </w:p>
    <w:p w14:paraId="5E58EC9F" w14:textId="5038868D" w:rsidR="009146A6" w:rsidRPr="00AF428D" w:rsidRDefault="009146A6" w:rsidP="001E6B06">
      <w:pPr>
        <w:pStyle w:val="NoSpacing"/>
        <w:jc w:val="both"/>
        <w:rPr>
          <w:rFonts w:ascii="Garamond" w:hAnsi="Garamond"/>
          <w:sz w:val="24"/>
          <w:szCs w:val="24"/>
        </w:rPr>
      </w:pPr>
      <w:r w:rsidRPr="00AF428D">
        <w:rPr>
          <w:rFonts w:ascii="Garamond" w:hAnsi="Garamond"/>
          <w:sz w:val="24"/>
          <w:szCs w:val="24"/>
        </w:rPr>
        <w:tab/>
      </w:r>
    </w:p>
    <w:p w14:paraId="147A83E7" w14:textId="4EBB1E89"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It seemed like everyone else had these perfect parents, with their pretty… fucking… lives, while I had a mother who talked to fucking </w:t>
      </w:r>
      <w:r w:rsidR="00B625DD" w:rsidRPr="00AF428D">
        <w:rPr>
          <w:rFonts w:ascii="Garamond" w:hAnsi="Garamond"/>
          <w:sz w:val="24"/>
          <w:szCs w:val="24"/>
        </w:rPr>
        <w:t>shadows and</w:t>
      </w:r>
      <w:r w:rsidRPr="00AF428D">
        <w:rPr>
          <w:rFonts w:ascii="Garamond" w:hAnsi="Garamond"/>
          <w:sz w:val="24"/>
          <w:szCs w:val="24"/>
        </w:rPr>
        <w:t xml:space="preserve"> stared lifelessly at a burning fucking candle with dancing flames.</w:t>
      </w:r>
    </w:p>
    <w:p w14:paraId="3B22FD39" w14:textId="0C3D9B51"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I don’t really think my mom really talked to </w:t>
      </w:r>
      <w:r w:rsidR="008902CC">
        <w:rPr>
          <w:rFonts w:ascii="Garamond" w:hAnsi="Garamond"/>
          <w:sz w:val="24"/>
          <w:szCs w:val="24"/>
        </w:rPr>
        <w:t>fucking</w:t>
      </w:r>
      <w:r w:rsidRPr="00AF428D">
        <w:rPr>
          <w:rFonts w:ascii="Garamond" w:hAnsi="Garamond"/>
          <w:sz w:val="24"/>
          <w:szCs w:val="24"/>
        </w:rPr>
        <w:t xml:space="preserve"> shadows, but she did stare lifelessly into a burning candle’s dancing flame. </w:t>
      </w:r>
    </w:p>
    <w:p w14:paraId="48595869" w14:textId="5B1ABC0C"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She stared a thousand yards …into, or thru… the candle’s flame, and she kept whatever happened to her, to herself. </w:t>
      </w:r>
    </w:p>
    <w:p w14:paraId="26A192C8" w14:textId="2557ADCA"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She’d tell me that </w:t>
      </w:r>
      <w:r w:rsidR="002E15E4">
        <w:rPr>
          <w:rFonts w:ascii="Garamond" w:hAnsi="Garamond"/>
          <w:sz w:val="24"/>
          <w:szCs w:val="24"/>
        </w:rPr>
        <w:t>‘</w:t>
      </w:r>
      <w:r w:rsidRPr="00AF428D">
        <w:rPr>
          <w:rFonts w:ascii="Garamond" w:hAnsi="Garamond"/>
          <w:sz w:val="24"/>
          <w:szCs w:val="24"/>
        </w:rPr>
        <w:t>Everything was okay</w:t>
      </w:r>
      <w:r w:rsidR="002E15E4">
        <w:rPr>
          <w:rFonts w:ascii="Garamond" w:hAnsi="Garamond"/>
          <w:sz w:val="24"/>
          <w:szCs w:val="24"/>
        </w:rPr>
        <w:t>,’</w:t>
      </w:r>
      <w:r w:rsidRPr="00AF428D">
        <w:rPr>
          <w:rFonts w:ascii="Garamond" w:hAnsi="Garamond"/>
          <w:sz w:val="24"/>
          <w:szCs w:val="24"/>
        </w:rPr>
        <w:t xml:space="preserve"> so I played along and accepted the smokescreen, and pretended that everything was</w:t>
      </w:r>
      <w:r w:rsidR="006D0BD9">
        <w:rPr>
          <w:rFonts w:ascii="Garamond" w:hAnsi="Garamond"/>
          <w:sz w:val="24"/>
          <w:szCs w:val="24"/>
        </w:rPr>
        <w:t xml:space="preserve"> </w:t>
      </w:r>
      <w:r w:rsidRPr="00AF428D">
        <w:rPr>
          <w:rFonts w:ascii="Garamond" w:hAnsi="Garamond"/>
          <w:sz w:val="24"/>
          <w:szCs w:val="24"/>
        </w:rPr>
        <w:t>okay.</w:t>
      </w:r>
    </w:p>
    <w:p w14:paraId="1F88C5F2" w14:textId="7777777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But you could that tell it wasn’t.</w:t>
      </w:r>
    </w:p>
    <w:p w14:paraId="3E75BC6C" w14:textId="77777777" w:rsidR="003714CA" w:rsidRDefault="009146A6" w:rsidP="00347083">
      <w:pPr>
        <w:pStyle w:val="NoSpacing"/>
        <w:ind w:firstLine="432"/>
        <w:jc w:val="both"/>
        <w:rPr>
          <w:rFonts w:ascii="Garamond" w:hAnsi="Garamond"/>
          <w:sz w:val="24"/>
          <w:szCs w:val="24"/>
        </w:rPr>
      </w:pPr>
      <w:r w:rsidRPr="00AF428D">
        <w:rPr>
          <w:rFonts w:ascii="Garamond" w:hAnsi="Garamond"/>
          <w:sz w:val="24"/>
          <w:szCs w:val="24"/>
        </w:rPr>
        <w:t>Then she would tell me to go play with my friends. So</w:t>
      </w:r>
      <w:r w:rsidR="00E33A53">
        <w:rPr>
          <w:rFonts w:ascii="Garamond" w:hAnsi="Garamond"/>
          <w:sz w:val="24"/>
          <w:szCs w:val="24"/>
        </w:rPr>
        <w:t>,</w:t>
      </w:r>
      <w:r w:rsidRPr="00AF428D">
        <w:rPr>
          <w:rFonts w:ascii="Garamond" w:hAnsi="Garamond"/>
          <w:sz w:val="24"/>
          <w:szCs w:val="24"/>
        </w:rPr>
        <w:t xml:space="preserve"> I would. And I would then leave her to herself, while she dealt with it… the way she dealt with it</w:t>
      </w:r>
      <w:r w:rsidR="00862D5A">
        <w:rPr>
          <w:rFonts w:ascii="Garamond" w:hAnsi="Garamond"/>
          <w:sz w:val="24"/>
          <w:szCs w:val="24"/>
        </w:rPr>
        <w:t>…</w:t>
      </w:r>
    </w:p>
    <w:p w14:paraId="5D1E8CBC" w14:textId="537536D8" w:rsidR="009146A6" w:rsidRPr="00AF428D" w:rsidRDefault="003714CA" w:rsidP="00347083">
      <w:pPr>
        <w:pStyle w:val="NoSpacing"/>
        <w:ind w:firstLine="432"/>
        <w:jc w:val="both"/>
        <w:rPr>
          <w:rFonts w:ascii="Garamond" w:hAnsi="Garamond"/>
          <w:sz w:val="24"/>
          <w:szCs w:val="24"/>
        </w:rPr>
      </w:pPr>
      <w:r>
        <w:rPr>
          <w:rFonts w:ascii="Garamond" w:hAnsi="Garamond"/>
          <w:sz w:val="24"/>
          <w:szCs w:val="24"/>
        </w:rPr>
        <w:t xml:space="preserve">                  …</w:t>
      </w:r>
      <w:r w:rsidR="009146A6" w:rsidRPr="00AF428D">
        <w:rPr>
          <w:rFonts w:ascii="Garamond" w:hAnsi="Garamond"/>
          <w:sz w:val="24"/>
          <w:szCs w:val="24"/>
        </w:rPr>
        <w:t xml:space="preserve">whatever way it was that she </w:t>
      </w:r>
      <w:r w:rsidR="007E33CE">
        <w:rPr>
          <w:rFonts w:ascii="Garamond" w:hAnsi="Garamond"/>
          <w:sz w:val="24"/>
          <w:szCs w:val="24"/>
        </w:rPr>
        <w:t>was able to</w:t>
      </w:r>
      <w:r w:rsidR="009146A6" w:rsidRPr="00AF428D">
        <w:rPr>
          <w:rFonts w:ascii="Garamond" w:hAnsi="Garamond"/>
          <w:sz w:val="24"/>
          <w:szCs w:val="24"/>
        </w:rPr>
        <w:t xml:space="preserve"> deal with it</w:t>
      </w:r>
      <w:r w:rsidR="0002734C">
        <w:rPr>
          <w:rFonts w:ascii="Garamond" w:hAnsi="Garamond"/>
          <w:sz w:val="24"/>
          <w:szCs w:val="24"/>
        </w:rPr>
        <w:t>.</w:t>
      </w:r>
    </w:p>
    <w:p w14:paraId="5425371D" w14:textId="77777777" w:rsidR="00B55AB1" w:rsidRDefault="009146A6" w:rsidP="00347083">
      <w:pPr>
        <w:pStyle w:val="NoSpacing"/>
        <w:ind w:firstLine="432"/>
        <w:jc w:val="both"/>
        <w:rPr>
          <w:rFonts w:ascii="Garamond" w:hAnsi="Garamond"/>
          <w:sz w:val="24"/>
          <w:szCs w:val="24"/>
        </w:rPr>
      </w:pPr>
      <w:r w:rsidRPr="00AF428D">
        <w:rPr>
          <w:rFonts w:ascii="Garamond" w:hAnsi="Garamond"/>
          <w:sz w:val="24"/>
          <w:szCs w:val="24"/>
        </w:rPr>
        <w:t>Meanwhile</w:t>
      </w:r>
      <w:r w:rsidR="00B55AB1">
        <w:rPr>
          <w:rFonts w:ascii="Garamond" w:hAnsi="Garamond"/>
          <w:sz w:val="24"/>
          <w:szCs w:val="24"/>
        </w:rPr>
        <w:t>…</w:t>
      </w:r>
    </w:p>
    <w:p w14:paraId="7809EE7F" w14:textId="4DE8CD98" w:rsidR="009146A6" w:rsidRPr="00AF428D" w:rsidRDefault="006E7745" w:rsidP="006E7745">
      <w:pPr>
        <w:pStyle w:val="NoSpacing"/>
        <w:ind w:firstLine="432"/>
        <w:jc w:val="both"/>
        <w:rPr>
          <w:rFonts w:ascii="Garamond" w:hAnsi="Garamond"/>
          <w:sz w:val="24"/>
          <w:szCs w:val="24"/>
        </w:rPr>
      </w:pPr>
      <w:r>
        <w:rPr>
          <w:rFonts w:ascii="Garamond" w:hAnsi="Garamond"/>
          <w:sz w:val="24"/>
          <w:szCs w:val="24"/>
        </w:rPr>
        <w:t xml:space="preserve">                     </w:t>
      </w:r>
      <w:r w:rsidR="00A43D5E">
        <w:rPr>
          <w:rFonts w:ascii="Garamond" w:hAnsi="Garamond"/>
          <w:sz w:val="24"/>
          <w:szCs w:val="24"/>
        </w:rPr>
        <w:t>…</w:t>
      </w:r>
      <w:r w:rsidR="009146A6" w:rsidRPr="00AF428D">
        <w:rPr>
          <w:rFonts w:ascii="Garamond" w:hAnsi="Garamond"/>
          <w:sz w:val="24"/>
          <w:szCs w:val="24"/>
        </w:rPr>
        <w:t>my</w:t>
      </w:r>
      <w:r w:rsidR="005E310F">
        <w:rPr>
          <w:rFonts w:ascii="Garamond" w:hAnsi="Garamond"/>
          <w:sz w:val="24"/>
          <w:szCs w:val="24"/>
        </w:rPr>
        <w:t>…</w:t>
      </w:r>
      <w:r w:rsidR="009146A6" w:rsidRPr="00AF428D">
        <w:rPr>
          <w:rFonts w:ascii="Garamond" w:hAnsi="Garamond"/>
          <w:sz w:val="24"/>
          <w:szCs w:val="24"/>
        </w:rPr>
        <w:t xml:space="preserve"> child</w:t>
      </w:r>
      <w:r w:rsidR="0092309A">
        <w:rPr>
          <w:rFonts w:ascii="Garamond" w:hAnsi="Garamond"/>
          <w:sz w:val="24"/>
          <w:szCs w:val="24"/>
        </w:rPr>
        <w:t>…</w:t>
      </w:r>
      <w:r w:rsidR="009146A6" w:rsidRPr="00AF428D">
        <w:rPr>
          <w:rFonts w:ascii="Garamond" w:hAnsi="Garamond"/>
          <w:sz w:val="24"/>
          <w:szCs w:val="24"/>
        </w:rPr>
        <w:t xml:space="preserve"> heart</w:t>
      </w:r>
      <w:r w:rsidR="0092309A">
        <w:rPr>
          <w:rFonts w:ascii="Garamond" w:hAnsi="Garamond"/>
          <w:sz w:val="24"/>
          <w:szCs w:val="24"/>
        </w:rPr>
        <w:t>,</w:t>
      </w:r>
      <w:r w:rsidR="009146A6" w:rsidRPr="00AF428D">
        <w:rPr>
          <w:rFonts w:ascii="Garamond" w:hAnsi="Garamond"/>
          <w:sz w:val="24"/>
          <w:szCs w:val="24"/>
        </w:rPr>
        <w:t xml:space="preserve"> pitter </w:t>
      </w:r>
      <w:r w:rsidR="00B6237B">
        <w:rPr>
          <w:rFonts w:ascii="Garamond" w:hAnsi="Garamond"/>
          <w:sz w:val="24"/>
          <w:szCs w:val="24"/>
        </w:rPr>
        <w:t>pattered,</w:t>
      </w:r>
      <w:r w:rsidR="009146A6" w:rsidRPr="00AF428D">
        <w:rPr>
          <w:rFonts w:ascii="Garamond" w:hAnsi="Garamond"/>
          <w:sz w:val="24"/>
          <w:szCs w:val="24"/>
        </w:rPr>
        <w:t xml:space="preserve"> with the attempts to talk </w:t>
      </w:r>
      <w:r w:rsidR="00BA2098">
        <w:rPr>
          <w:rFonts w:ascii="Garamond" w:hAnsi="Garamond"/>
          <w:sz w:val="24"/>
          <w:szCs w:val="24"/>
        </w:rPr>
        <w:t>to</w:t>
      </w:r>
      <w:r w:rsidR="009146A6" w:rsidRPr="00AF428D">
        <w:rPr>
          <w:rFonts w:ascii="Garamond" w:hAnsi="Garamond"/>
          <w:sz w:val="24"/>
          <w:szCs w:val="24"/>
        </w:rPr>
        <w:t xml:space="preserve"> pretty girls. </w:t>
      </w:r>
    </w:p>
    <w:p w14:paraId="300F750D" w14:textId="2A18D622" w:rsidR="009146A6" w:rsidRPr="00AF428D" w:rsidRDefault="001A1FC2" w:rsidP="00347083">
      <w:pPr>
        <w:pStyle w:val="NoSpacing"/>
        <w:ind w:firstLine="432"/>
        <w:jc w:val="both"/>
        <w:rPr>
          <w:rFonts w:ascii="Garamond" w:hAnsi="Garamond"/>
          <w:sz w:val="24"/>
          <w:szCs w:val="24"/>
        </w:rPr>
      </w:pPr>
      <w:r>
        <w:rPr>
          <w:rFonts w:ascii="Garamond" w:hAnsi="Garamond"/>
          <w:sz w:val="24"/>
          <w:szCs w:val="24"/>
        </w:rPr>
        <w:lastRenderedPageBreak/>
        <w:t>From l</w:t>
      </w:r>
      <w:r w:rsidR="009146A6" w:rsidRPr="00AF428D">
        <w:rPr>
          <w:rFonts w:ascii="Garamond" w:hAnsi="Garamond"/>
          <w:sz w:val="24"/>
          <w:szCs w:val="24"/>
        </w:rPr>
        <w:t xml:space="preserve">ife as I knew </w:t>
      </w:r>
      <w:r w:rsidR="00346B23">
        <w:rPr>
          <w:rFonts w:ascii="Garamond" w:hAnsi="Garamond"/>
          <w:sz w:val="24"/>
          <w:szCs w:val="24"/>
        </w:rPr>
        <w:t>it. T</w:t>
      </w:r>
      <w:r w:rsidR="009146A6" w:rsidRPr="00AF428D">
        <w:rPr>
          <w:rFonts w:ascii="Garamond" w:hAnsi="Garamond"/>
          <w:sz w:val="24"/>
          <w:szCs w:val="24"/>
        </w:rPr>
        <w:t xml:space="preserve">o life as I know </w:t>
      </w:r>
      <w:r w:rsidR="003E00A1">
        <w:rPr>
          <w:rFonts w:ascii="Garamond" w:hAnsi="Garamond"/>
          <w:sz w:val="24"/>
          <w:szCs w:val="24"/>
        </w:rPr>
        <w:t>it…</w:t>
      </w:r>
      <w:r w:rsidR="009146A6" w:rsidRPr="00AF428D">
        <w:rPr>
          <w:rFonts w:ascii="Garamond" w:hAnsi="Garamond"/>
          <w:sz w:val="24"/>
          <w:szCs w:val="24"/>
        </w:rPr>
        <w:t xml:space="preserve">was quite an adjustment. </w:t>
      </w:r>
    </w:p>
    <w:p w14:paraId="5C0A3163" w14:textId="7777777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From shelved, to freedom. </w:t>
      </w:r>
    </w:p>
    <w:p w14:paraId="0E158F9D" w14:textId="7777777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From 5</w:t>
      </w:r>
      <w:r w:rsidRPr="00AF428D">
        <w:rPr>
          <w:rFonts w:ascii="Garamond" w:hAnsi="Garamond"/>
          <w:sz w:val="24"/>
          <w:szCs w:val="24"/>
          <w:vertAlign w:val="superscript"/>
        </w:rPr>
        <w:t>th</w:t>
      </w:r>
      <w:r w:rsidRPr="00AF428D">
        <w:rPr>
          <w:rFonts w:ascii="Garamond" w:hAnsi="Garamond"/>
          <w:sz w:val="24"/>
          <w:szCs w:val="24"/>
        </w:rPr>
        <w:t xml:space="preserve"> grade to 8</w:t>
      </w:r>
      <w:r w:rsidRPr="00AF428D">
        <w:rPr>
          <w:rFonts w:ascii="Garamond" w:hAnsi="Garamond"/>
          <w:sz w:val="24"/>
          <w:szCs w:val="24"/>
          <w:vertAlign w:val="superscript"/>
        </w:rPr>
        <w:t>th</w:t>
      </w:r>
      <w:r w:rsidRPr="00AF428D">
        <w:rPr>
          <w:rFonts w:ascii="Garamond" w:hAnsi="Garamond"/>
          <w:sz w:val="24"/>
          <w:szCs w:val="24"/>
        </w:rPr>
        <w:t xml:space="preserve"> grade.</w:t>
      </w:r>
    </w:p>
    <w:p w14:paraId="6C333C0B" w14:textId="13911C62"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And there was no slow transition in it for me either</w:t>
      </w:r>
      <w:r w:rsidR="00834483">
        <w:rPr>
          <w:rFonts w:ascii="Garamond" w:hAnsi="Garamond"/>
          <w:sz w:val="24"/>
          <w:szCs w:val="24"/>
        </w:rPr>
        <w:t>.</w:t>
      </w:r>
      <w:r w:rsidRPr="00AF428D">
        <w:rPr>
          <w:rFonts w:ascii="Garamond" w:hAnsi="Garamond"/>
          <w:sz w:val="24"/>
          <w:szCs w:val="24"/>
        </w:rPr>
        <w:t xml:space="preserve"> </w:t>
      </w:r>
      <w:r w:rsidR="00834483">
        <w:rPr>
          <w:rFonts w:ascii="Garamond" w:hAnsi="Garamond"/>
          <w:sz w:val="24"/>
          <w:szCs w:val="24"/>
        </w:rPr>
        <w:t>I</w:t>
      </w:r>
      <w:r w:rsidRPr="00AF428D">
        <w:rPr>
          <w:rFonts w:ascii="Garamond" w:hAnsi="Garamond"/>
          <w:sz w:val="24"/>
          <w:szCs w:val="24"/>
        </w:rPr>
        <w:t>t was quite the quantum leap.</w:t>
      </w:r>
    </w:p>
    <w:p w14:paraId="0493732D" w14:textId="5A438799"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And not figuratively</w:t>
      </w:r>
      <w:r w:rsidR="00EC6B62">
        <w:rPr>
          <w:rFonts w:ascii="Garamond" w:hAnsi="Garamond"/>
          <w:sz w:val="24"/>
          <w:szCs w:val="24"/>
        </w:rPr>
        <w:t>.</w:t>
      </w:r>
    </w:p>
    <w:p w14:paraId="27B63E85" w14:textId="13F9B17A"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You </w:t>
      </w:r>
      <w:r w:rsidR="00E126AD" w:rsidRPr="00AF428D">
        <w:rPr>
          <w:rFonts w:ascii="Garamond" w:hAnsi="Garamond"/>
          <w:sz w:val="24"/>
          <w:szCs w:val="24"/>
        </w:rPr>
        <w:t>must</w:t>
      </w:r>
      <w:r w:rsidRPr="00AF428D">
        <w:rPr>
          <w:rFonts w:ascii="Garamond" w:hAnsi="Garamond"/>
          <w:sz w:val="24"/>
          <w:szCs w:val="24"/>
        </w:rPr>
        <w:t xml:space="preserve"> rememb</w:t>
      </w:r>
      <w:r w:rsidR="006D0BD9">
        <w:rPr>
          <w:rFonts w:ascii="Garamond" w:hAnsi="Garamond"/>
          <w:sz w:val="24"/>
          <w:szCs w:val="24"/>
        </w:rPr>
        <w:t xml:space="preserve">er that they’ve been trying to </w:t>
      </w:r>
      <w:r w:rsidRPr="00AF428D">
        <w:rPr>
          <w:rFonts w:ascii="Garamond" w:hAnsi="Garamond"/>
          <w:sz w:val="24"/>
          <w:szCs w:val="24"/>
        </w:rPr>
        <w:t>control me with controlled substances since I was in 5</w:t>
      </w:r>
      <w:r w:rsidRPr="00AF428D">
        <w:rPr>
          <w:rFonts w:ascii="Garamond" w:hAnsi="Garamond"/>
          <w:sz w:val="24"/>
          <w:szCs w:val="24"/>
          <w:vertAlign w:val="superscript"/>
        </w:rPr>
        <w:t>th</w:t>
      </w:r>
      <w:r w:rsidRPr="00AF428D">
        <w:rPr>
          <w:rFonts w:ascii="Garamond" w:hAnsi="Garamond"/>
          <w:sz w:val="24"/>
          <w:szCs w:val="24"/>
        </w:rPr>
        <w:t xml:space="preserve"> grade. And after three and a half years of keeping me under different types of </w:t>
      </w:r>
      <w:r w:rsidR="006D0BD9">
        <w:rPr>
          <w:rFonts w:ascii="Garamond" w:hAnsi="Garamond"/>
          <w:sz w:val="24"/>
          <w:szCs w:val="24"/>
        </w:rPr>
        <w:t>therapeutic medicated states of</w:t>
      </w:r>
      <w:r w:rsidRPr="00AF428D">
        <w:rPr>
          <w:rFonts w:ascii="Garamond" w:hAnsi="Garamond"/>
          <w:sz w:val="24"/>
          <w:szCs w:val="24"/>
        </w:rPr>
        <w:t xml:space="preserve"> controlled comas…</w:t>
      </w:r>
    </w:p>
    <w:p w14:paraId="15893E80" w14:textId="7777777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 I was then placed in the 8</w:t>
      </w:r>
      <w:r w:rsidRPr="00AF428D">
        <w:rPr>
          <w:rFonts w:ascii="Garamond" w:hAnsi="Garamond"/>
          <w:sz w:val="24"/>
          <w:szCs w:val="24"/>
          <w:vertAlign w:val="superscript"/>
        </w:rPr>
        <w:t>th</w:t>
      </w:r>
      <w:r w:rsidRPr="00AF428D">
        <w:rPr>
          <w:rFonts w:ascii="Garamond" w:hAnsi="Garamond"/>
          <w:sz w:val="24"/>
          <w:szCs w:val="24"/>
        </w:rPr>
        <w:t xml:space="preserve"> grade environment. </w:t>
      </w:r>
    </w:p>
    <w:p w14:paraId="4D2F613B" w14:textId="50BAD71B"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And not gently placed into it</w:t>
      </w:r>
      <w:r w:rsidR="00A44DFA">
        <w:rPr>
          <w:rFonts w:ascii="Garamond" w:hAnsi="Garamond"/>
          <w:sz w:val="24"/>
          <w:szCs w:val="24"/>
        </w:rPr>
        <w:t>,</w:t>
      </w:r>
      <w:r w:rsidRPr="00AF428D">
        <w:rPr>
          <w:rFonts w:ascii="Garamond" w:hAnsi="Garamond"/>
          <w:sz w:val="24"/>
          <w:szCs w:val="24"/>
        </w:rPr>
        <w:t xml:space="preserve"> like maybe I should hav</w:t>
      </w:r>
      <w:r w:rsidR="00CE2359">
        <w:rPr>
          <w:rFonts w:ascii="Garamond" w:hAnsi="Garamond"/>
          <w:sz w:val="24"/>
          <w:szCs w:val="24"/>
        </w:rPr>
        <w:t>e been.</w:t>
      </w:r>
      <w:r w:rsidRPr="00AF428D">
        <w:rPr>
          <w:rFonts w:ascii="Garamond" w:hAnsi="Garamond"/>
          <w:sz w:val="24"/>
          <w:szCs w:val="24"/>
        </w:rPr>
        <w:t xml:space="preserve"> </w:t>
      </w:r>
    </w:p>
    <w:p w14:paraId="2DB1FF22" w14:textId="63601DA7" w:rsidR="009146A6" w:rsidRPr="00AF428D" w:rsidRDefault="009146A6" w:rsidP="00347083">
      <w:pPr>
        <w:pStyle w:val="NoSpacing"/>
        <w:ind w:firstLine="432"/>
        <w:jc w:val="both"/>
        <w:rPr>
          <w:rFonts w:ascii="Garamond" w:hAnsi="Garamond"/>
          <w:sz w:val="24"/>
          <w:szCs w:val="24"/>
        </w:rPr>
      </w:pPr>
      <w:r w:rsidRPr="00AF428D">
        <w:rPr>
          <w:rFonts w:ascii="Garamond" w:hAnsi="Garamond"/>
          <w:sz w:val="24"/>
          <w:szCs w:val="24"/>
        </w:rPr>
        <w:t xml:space="preserve">But… pushed… into… </w:t>
      </w:r>
      <w:r w:rsidR="00A44DFA">
        <w:rPr>
          <w:rFonts w:ascii="Garamond" w:hAnsi="Garamond"/>
          <w:sz w:val="24"/>
          <w:szCs w:val="24"/>
        </w:rPr>
        <w:t>it. (A</w:t>
      </w:r>
      <w:r w:rsidRPr="00AF428D">
        <w:rPr>
          <w:rFonts w:ascii="Garamond" w:hAnsi="Garamond"/>
          <w:sz w:val="24"/>
          <w:szCs w:val="24"/>
        </w:rPr>
        <w:t>s everybody ran for cover.</w:t>
      </w:r>
      <w:r w:rsidR="00A44DFA">
        <w:rPr>
          <w:rFonts w:ascii="Garamond" w:hAnsi="Garamond"/>
          <w:sz w:val="24"/>
          <w:szCs w:val="24"/>
        </w:rPr>
        <w:t>)</w:t>
      </w:r>
      <w:r w:rsidRPr="00AF428D">
        <w:rPr>
          <w:rFonts w:ascii="Garamond" w:hAnsi="Garamond"/>
          <w:sz w:val="24"/>
          <w:szCs w:val="24"/>
        </w:rPr>
        <w:t xml:space="preserve"> </w:t>
      </w:r>
    </w:p>
    <w:p w14:paraId="20958801" w14:textId="77777777" w:rsidR="009146A6" w:rsidRPr="00B036AA" w:rsidRDefault="009146A6" w:rsidP="00347083">
      <w:pPr>
        <w:pStyle w:val="NoSpacing"/>
        <w:ind w:firstLine="432"/>
        <w:jc w:val="both"/>
        <w:rPr>
          <w:rFonts w:ascii="Garamond" w:hAnsi="Garamond"/>
        </w:rPr>
      </w:pPr>
      <w:r w:rsidRPr="00AF428D">
        <w:rPr>
          <w:rFonts w:ascii="Garamond" w:hAnsi="Garamond"/>
          <w:sz w:val="24"/>
          <w:szCs w:val="24"/>
        </w:rPr>
        <w:t>So, from the mindset of a 5</w:t>
      </w:r>
      <w:r w:rsidRPr="00AF428D">
        <w:rPr>
          <w:rFonts w:ascii="Garamond" w:hAnsi="Garamond"/>
          <w:sz w:val="24"/>
          <w:szCs w:val="24"/>
          <w:vertAlign w:val="superscript"/>
        </w:rPr>
        <w:t>th</w:t>
      </w:r>
      <w:r w:rsidRPr="00AF428D">
        <w:rPr>
          <w:rFonts w:ascii="Garamond" w:hAnsi="Garamond"/>
          <w:sz w:val="24"/>
          <w:szCs w:val="24"/>
        </w:rPr>
        <w:t xml:space="preserve"> grade mental patient, I started my junior teenage years.</w:t>
      </w:r>
    </w:p>
    <w:p w14:paraId="450A54C6" w14:textId="77777777" w:rsidR="009146A6" w:rsidRDefault="009146A6" w:rsidP="00193D0A">
      <w:pPr>
        <w:rPr>
          <w:b/>
        </w:rPr>
      </w:pPr>
    </w:p>
    <w:p w14:paraId="38630161" w14:textId="77777777" w:rsidR="009146A6" w:rsidRDefault="009146A6" w:rsidP="00193D0A">
      <w:pPr>
        <w:rPr>
          <w:b/>
        </w:rPr>
      </w:pPr>
    </w:p>
    <w:p w14:paraId="4938AAB9" w14:textId="77777777" w:rsidR="009146A6" w:rsidRDefault="009146A6" w:rsidP="00193D0A">
      <w:pPr>
        <w:rPr>
          <w:b/>
        </w:rPr>
      </w:pPr>
    </w:p>
    <w:p w14:paraId="1DFA55CC" w14:textId="77777777" w:rsidR="009146A6" w:rsidRDefault="009146A6" w:rsidP="00193D0A">
      <w:pPr>
        <w:rPr>
          <w:b/>
        </w:rPr>
      </w:pPr>
    </w:p>
    <w:p w14:paraId="27BA3DBD" w14:textId="77777777" w:rsidR="009146A6" w:rsidRDefault="009146A6" w:rsidP="00193D0A">
      <w:pPr>
        <w:rPr>
          <w:b/>
        </w:rPr>
      </w:pPr>
    </w:p>
    <w:p w14:paraId="7FCBFA1B" w14:textId="77777777" w:rsidR="00924D75" w:rsidRDefault="00924D75" w:rsidP="00193D0A">
      <w:pPr>
        <w:rPr>
          <w:b/>
        </w:rPr>
      </w:pPr>
    </w:p>
    <w:p w14:paraId="3818B03B" w14:textId="77777777" w:rsidR="00924D75" w:rsidRDefault="00924D75" w:rsidP="00193D0A">
      <w:pPr>
        <w:rPr>
          <w:b/>
        </w:rPr>
      </w:pPr>
    </w:p>
    <w:p w14:paraId="7585A8B4" w14:textId="77777777" w:rsidR="00924D75" w:rsidRDefault="00924D75" w:rsidP="00193D0A">
      <w:pPr>
        <w:rPr>
          <w:b/>
        </w:rPr>
      </w:pPr>
    </w:p>
    <w:p w14:paraId="23A5FC6D" w14:textId="77777777" w:rsidR="00924D75" w:rsidRDefault="00924D75" w:rsidP="00193D0A">
      <w:pPr>
        <w:rPr>
          <w:b/>
        </w:rPr>
      </w:pPr>
    </w:p>
    <w:p w14:paraId="75DA7102" w14:textId="77777777" w:rsidR="00924D75" w:rsidRDefault="00924D75" w:rsidP="00193D0A">
      <w:pPr>
        <w:rPr>
          <w:b/>
        </w:rPr>
      </w:pPr>
    </w:p>
    <w:p w14:paraId="515254FF" w14:textId="77777777" w:rsidR="00924D75" w:rsidRDefault="00924D75" w:rsidP="00193D0A">
      <w:pPr>
        <w:rPr>
          <w:b/>
        </w:rPr>
      </w:pPr>
    </w:p>
    <w:p w14:paraId="5E938D48" w14:textId="77777777" w:rsidR="00924D75" w:rsidRDefault="00924D75" w:rsidP="00193D0A">
      <w:pPr>
        <w:rPr>
          <w:b/>
        </w:rPr>
      </w:pPr>
    </w:p>
    <w:p w14:paraId="77403702" w14:textId="77777777" w:rsidR="00924D75" w:rsidRDefault="00924D75" w:rsidP="00193D0A">
      <w:pPr>
        <w:rPr>
          <w:b/>
        </w:rPr>
      </w:pPr>
    </w:p>
    <w:p w14:paraId="1A099910" w14:textId="77777777" w:rsidR="00924D75" w:rsidRDefault="00924D75" w:rsidP="00193D0A">
      <w:pPr>
        <w:rPr>
          <w:b/>
        </w:rPr>
      </w:pPr>
    </w:p>
    <w:p w14:paraId="7D41AB70" w14:textId="77777777" w:rsidR="00924D75" w:rsidRDefault="00924D75" w:rsidP="00193D0A">
      <w:pPr>
        <w:rPr>
          <w:b/>
        </w:rPr>
      </w:pPr>
    </w:p>
    <w:p w14:paraId="32BA04BF" w14:textId="77777777" w:rsidR="00924D75" w:rsidRDefault="00924D75" w:rsidP="00193D0A">
      <w:pPr>
        <w:rPr>
          <w:b/>
        </w:rPr>
      </w:pPr>
    </w:p>
    <w:p w14:paraId="04886FFB" w14:textId="77777777" w:rsidR="00924D75" w:rsidRDefault="00924D75" w:rsidP="00193D0A">
      <w:pPr>
        <w:rPr>
          <w:b/>
        </w:rPr>
      </w:pPr>
    </w:p>
    <w:p w14:paraId="013C9594" w14:textId="77777777" w:rsidR="00924D75" w:rsidRDefault="00924D75" w:rsidP="00193D0A">
      <w:pPr>
        <w:rPr>
          <w:b/>
        </w:rPr>
      </w:pPr>
    </w:p>
    <w:p w14:paraId="0C42F462" w14:textId="77777777" w:rsidR="00924D75" w:rsidRDefault="00924D75" w:rsidP="00193D0A">
      <w:pPr>
        <w:rPr>
          <w:b/>
        </w:rPr>
      </w:pPr>
    </w:p>
    <w:p w14:paraId="1EEF08C6" w14:textId="77777777" w:rsidR="00924D75" w:rsidRDefault="00924D75" w:rsidP="00193D0A">
      <w:pPr>
        <w:rPr>
          <w:b/>
        </w:rPr>
      </w:pPr>
    </w:p>
    <w:p w14:paraId="06BBC767" w14:textId="77777777" w:rsidR="00924D75" w:rsidRDefault="00924D75" w:rsidP="00193D0A">
      <w:pPr>
        <w:rPr>
          <w:b/>
        </w:rPr>
      </w:pPr>
    </w:p>
    <w:p w14:paraId="395B09B2" w14:textId="77777777" w:rsidR="00924D75" w:rsidRDefault="00924D75" w:rsidP="00193D0A">
      <w:pPr>
        <w:rPr>
          <w:b/>
        </w:rPr>
      </w:pPr>
    </w:p>
    <w:p w14:paraId="3B3E25DD" w14:textId="77777777" w:rsidR="00924D75" w:rsidRDefault="00924D75" w:rsidP="00193D0A">
      <w:pPr>
        <w:rPr>
          <w:b/>
        </w:rPr>
      </w:pPr>
    </w:p>
    <w:p w14:paraId="5A3F6A3F" w14:textId="77777777" w:rsidR="00924D75" w:rsidRDefault="00924D75" w:rsidP="00193D0A">
      <w:pPr>
        <w:rPr>
          <w:b/>
        </w:rPr>
      </w:pPr>
    </w:p>
    <w:p w14:paraId="4DDBE05B" w14:textId="77777777" w:rsidR="00924D75" w:rsidRDefault="00924D75" w:rsidP="00193D0A">
      <w:pPr>
        <w:rPr>
          <w:b/>
        </w:rPr>
      </w:pPr>
    </w:p>
    <w:p w14:paraId="073AEB5D" w14:textId="77777777" w:rsidR="00924D75" w:rsidRDefault="00924D75" w:rsidP="00193D0A">
      <w:pPr>
        <w:rPr>
          <w:b/>
        </w:rPr>
      </w:pPr>
    </w:p>
    <w:p w14:paraId="0845690C" w14:textId="77777777" w:rsidR="00924D75" w:rsidRDefault="00924D75" w:rsidP="00193D0A">
      <w:pPr>
        <w:rPr>
          <w:b/>
        </w:rPr>
      </w:pPr>
    </w:p>
    <w:p w14:paraId="351F7DC6" w14:textId="77777777" w:rsidR="00924D75" w:rsidRDefault="00924D75" w:rsidP="00193D0A">
      <w:pPr>
        <w:rPr>
          <w:b/>
        </w:rPr>
      </w:pPr>
    </w:p>
    <w:p w14:paraId="0BE9D11F" w14:textId="77777777" w:rsidR="00924D75" w:rsidRDefault="00924D75" w:rsidP="00193D0A">
      <w:pPr>
        <w:rPr>
          <w:b/>
        </w:rPr>
      </w:pPr>
    </w:p>
    <w:p w14:paraId="75C27E65" w14:textId="77777777" w:rsidR="00924D75" w:rsidRDefault="00924D75" w:rsidP="00193D0A">
      <w:pPr>
        <w:rPr>
          <w:b/>
        </w:rPr>
      </w:pPr>
    </w:p>
    <w:p w14:paraId="4177DC28" w14:textId="77777777" w:rsidR="00924D75" w:rsidRDefault="00924D75" w:rsidP="00193D0A">
      <w:pPr>
        <w:rPr>
          <w:b/>
        </w:rPr>
      </w:pPr>
    </w:p>
    <w:p w14:paraId="2E45C0ED" w14:textId="77777777" w:rsidR="00924D75" w:rsidRDefault="00924D75" w:rsidP="00193D0A">
      <w:pPr>
        <w:rPr>
          <w:b/>
        </w:rPr>
      </w:pPr>
    </w:p>
    <w:p w14:paraId="45070822" w14:textId="77777777" w:rsidR="00924D75" w:rsidRDefault="00924D75" w:rsidP="00193D0A">
      <w:pPr>
        <w:rPr>
          <w:b/>
        </w:rPr>
      </w:pPr>
    </w:p>
    <w:p w14:paraId="39CFD77E" w14:textId="77777777" w:rsidR="00924D75" w:rsidRDefault="00924D75" w:rsidP="00193D0A">
      <w:pPr>
        <w:rPr>
          <w:b/>
        </w:rPr>
      </w:pPr>
    </w:p>
    <w:p w14:paraId="758AE020" w14:textId="77777777" w:rsidR="00924D75" w:rsidRDefault="00924D75" w:rsidP="00193D0A">
      <w:pPr>
        <w:rPr>
          <w:b/>
        </w:rPr>
      </w:pPr>
    </w:p>
    <w:p w14:paraId="6BC52648" w14:textId="77777777" w:rsidR="00924D75" w:rsidRDefault="00924D75" w:rsidP="00193D0A">
      <w:pPr>
        <w:rPr>
          <w:b/>
        </w:rPr>
      </w:pPr>
    </w:p>
    <w:p w14:paraId="055A7F56" w14:textId="77777777" w:rsidR="00924D75" w:rsidRDefault="00924D75" w:rsidP="00193D0A">
      <w:pPr>
        <w:rPr>
          <w:b/>
        </w:rPr>
      </w:pPr>
    </w:p>
    <w:p w14:paraId="7BD3BE5C" w14:textId="77777777" w:rsidR="00924D75" w:rsidRDefault="00924D75" w:rsidP="00193D0A">
      <w:pPr>
        <w:rPr>
          <w:b/>
        </w:rPr>
      </w:pPr>
    </w:p>
    <w:p w14:paraId="053AD180" w14:textId="77777777" w:rsidR="00924D75" w:rsidRDefault="00924D75" w:rsidP="00193D0A">
      <w:pPr>
        <w:rPr>
          <w:b/>
        </w:rPr>
      </w:pPr>
    </w:p>
    <w:p w14:paraId="3C83DB90" w14:textId="77777777" w:rsidR="00924D75" w:rsidRDefault="00924D75" w:rsidP="00193D0A">
      <w:pPr>
        <w:rPr>
          <w:b/>
        </w:rPr>
      </w:pPr>
    </w:p>
    <w:p w14:paraId="298B08C4" w14:textId="77777777" w:rsidR="00924D75" w:rsidRDefault="00924D75" w:rsidP="00193D0A">
      <w:pPr>
        <w:rPr>
          <w:b/>
        </w:rPr>
      </w:pPr>
    </w:p>
    <w:p w14:paraId="55DC1ECB" w14:textId="77777777" w:rsidR="00924D75" w:rsidRDefault="00924D75" w:rsidP="00193D0A">
      <w:pPr>
        <w:rPr>
          <w:b/>
        </w:rPr>
      </w:pPr>
    </w:p>
    <w:p w14:paraId="7896388B" w14:textId="77777777" w:rsidR="00924D75" w:rsidRDefault="00924D75" w:rsidP="00193D0A">
      <w:pPr>
        <w:rPr>
          <w:b/>
        </w:rPr>
      </w:pPr>
    </w:p>
    <w:p w14:paraId="360434CB" w14:textId="77777777" w:rsidR="00924D75" w:rsidRDefault="00924D75" w:rsidP="00193D0A">
      <w:pPr>
        <w:rPr>
          <w:b/>
        </w:rPr>
      </w:pPr>
    </w:p>
    <w:p w14:paraId="5A6A12CE" w14:textId="77777777" w:rsidR="00924D75" w:rsidRDefault="00924D75" w:rsidP="00193D0A">
      <w:pPr>
        <w:rPr>
          <w:b/>
        </w:rPr>
      </w:pPr>
    </w:p>
    <w:p w14:paraId="3260587B" w14:textId="77777777" w:rsidR="00924D75" w:rsidRDefault="00924D75" w:rsidP="00193D0A">
      <w:pPr>
        <w:rPr>
          <w:b/>
        </w:rPr>
      </w:pPr>
    </w:p>
    <w:p w14:paraId="352F32E3" w14:textId="77777777" w:rsidR="00924D75" w:rsidRDefault="00924D75" w:rsidP="00193D0A">
      <w:pPr>
        <w:rPr>
          <w:b/>
        </w:rPr>
      </w:pPr>
    </w:p>
    <w:p w14:paraId="6EBFFDE3" w14:textId="77777777" w:rsidR="00924D75" w:rsidRDefault="00924D75" w:rsidP="00193D0A">
      <w:pPr>
        <w:rPr>
          <w:b/>
        </w:rPr>
      </w:pPr>
    </w:p>
    <w:p w14:paraId="567BDBFC" w14:textId="77777777" w:rsidR="00924D75" w:rsidRDefault="00924D75" w:rsidP="00193D0A">
      <w:pPr>
        <w:rPr>
          <w:b/>
        </w:rPr>
      </w:pPr>
    </w:p>
    <w:p w14:paraId="68B32963" w14:textId="77777777" w:rsidR="00924D75" w:rsidRDefault="00924D75" w:rsidP="00193D0A">
      <w:pPr>
        <w:rPr>
          <w:b/>
        </w:rPr>
      </w:pPr>
    </w:p>
    <w:p w14:paraId="3C47A8CF" w14:textId="77777777" w:rsidR="00924D75" w:rsidRDefault="00924D75" w:rsidP="00193D0A">
      <w:pPr>
        <w:rPr>
          <w:b/>
        </w:rPr>
      </w:pPr>
    </w:p>
    <w:p w14:paraId="2423F1FB" w14:textId="77777777" w:rsidR="00924D75" w:rsidRDefault="00924D75" w:rsidP="00193D0A">
      <w:pPr>
        <w:rPr>
          <w:b/>
        </w:rPr>
      </w:pPr>
    </w:p>
    <w:p w14:paraId="1206E96D" w14:textId="77777777" w:rsidR="00924D75" w:rsidRDefault="00924D75" w:rsidP="00193D0A">
      <w:pPr>
        <w:rPr>
          <w:b/>
        </w:rPr>
      </w:pPr>
    </w:p>
    <w:p w14:paraId="2E35B9C3" w14:textId="77777777" w:rsidR="00924D75" w:rsidRDefault="00924D75" w:rsidP="00193D0A">
      <w:pPr>
        <w:rPr>
          <w:b/>
        </w:rPr>
      </w:pPr>
    </w:p>
    <w:p w14:paraId="5E244C66" w14:textId="77777777" w:rsidR="00924D75" w:rsidRDefault="00924D75" w:rsidP="00193D0A">
      <w:pPr>
        <w:rPr>
          <w:b/>
        </w:rPr>
      </w:pPr>
    </w:p>
    <w:p w14:paraId="3193C7BD" w14:textId="77777777" w:rsidR="00924D75" w:rsidRDefault="00924D75" w:rsidP="00193D0A">
      <w:pPr>
        <w:rPr>
          <w:b/>
        </w:rPr>
      </w:pPr>
    </w:p>
    <w:p w14:paraId="0D62599B" w14:textId="77777777" w:rsidR="00924D75" w:rsidRDefault="00924D75" w:rsidP="00193D0A">
      <w:pPr>
        <w:rPr>
          <w:b/>
        </w:rPr>
      </w:pPr>
    </w:p>
    <w:p w14:paraId="11144EC7" w14:textId="77777777" w:rsidR="00924D75" w:rsidRDefault="00924D75" w:rsidP="00193D0A">
      <w:pPr>
        <w:rPr>
          <w:b/>
        </w:rPr>
      </w:pPr>
    </w:p>
    <w:p w14:paraId="531ED600" w14:textId="77777777" w:rsidR="00924D75" w:rsidRDefault="00924D75" w:rsidP="00193D0A">
      <w:pPr>
        <w:rPr>
          <w:b/>
        </w:rPr>
      </w:pPr>
    </w:p>
    <w:p w14:paraId="61049032" w14:textId="77777777" w:rsidR="00924D75" w:rsidRDefault="00924D75" w:rsidP="00193D0A">
      <w:pPr>
        <w:rPr>
          <w:b/>
        </w:rPr>
      </w:pPr>
    </w:p>
    <w:p w14:paraId="071CB1F9" w14:textId="77777777" w:rsidR="00924D75" w:rsidRDefault="00924D75" w:rsidP="00193D0A">
      <w:pPr>
        <w:rPr>
          <w:b/>
        </w:rPr>
      </w:pPr>
    </w:p>
    <w:p w14:paraId="0F7A945C" w14:textId="77777777" w:rsidR="00924D75" w:rsidRDefault="00924D75" w:rsidP="00193D0A">
      <w:pPr>
        <w:rPr>
          <w:b/>
        </w:rPr>
      </w:pPr>
    </w:p>
    <w:p w14:paraId="3EFC6FB6" w14:textId="77777777" w:rsidR="00924D75" w:rsidRDefault="00924D75" w:rsidP="00193D0A">
      <w:pPr>
        <w:rPr>
          <w:b/>
        </w:rPr>
      </w:pPr>
    </w:p>
    <w:p w14:paraId="75567739" w14:textId="77777777" w:rsidR="00924D75" w:rsidRDefault="00924D75" w:rsidP="00193D0A">
      <w:pPr>
        <w:rPr>
          <w:b/>
        </w:rPr>
      </w:pPr>
    </w:p>
    <w:p w14:paraId="1128CB4F" w14:textId="77777777" w:rsidR="00924D75" w:rsidRDefault="00924D75" w:rsidP="00193D0A">
      <w:pPr>
        <w:rPr>
          <w:b/>
        </w:rPr>
      </w:pPr>
    </w:p>
    <w:p w14:paraId="650C4414" w14:textId="77777777" w:rsidR="00924D75" w:rsidRDefault="00924D75" w:rsidP="00193D0A">
      <w:pPr>
        <w:rPr>
          <w:b/>
        </w:rPr>
      </w:pPr>
    </w:p>
    <w:p w14:paraId="4A15BBD4" w14:textId="77777777" w:rsidR="002F2009" w:rsidRDefault="002F2009" w:rsidP="00193D0A">
      <w:pPr>
        <w:rPr>
          <w:b/>
        </w:rPr>
      </w:pPr>
    </w:p>
    <w:p w14:paraId="2A91FC06" w14:textId="77777777" w:rsidR="002F2009" w:rsidRDefault="002F2009" w:rsidP="00193D0A">
      <w:pPr>
        <w:rPr>
          <w:b/>
        </w:rPr>
      </w:pPr>
    </w:p>
    <w:p w14:paraId="358391F6" w14:textId="77777777" w:rsidR="002F2009" w:rsidRDefault="002F2009" w:rsidP="00193D0A">
      <w:pPr>
        <w:rPr>
          <w:b/>
        </w:rPr>
      </w:pPr>
    </w:p>
    <w:p w14:paraId="138365DC" w14:textId="77777777" w:rsidR="002F2009" w:rsidRDefault="002F2009" w:rsidP="00193D0A">
      <w:pPr>
        <w:rPr>
          <w:b/>
        </w:rPr>
      </w:pPr>
    </w:p>
    <w:p w14:paraId="32E75415" w14:textId="77777777" w:rsidR="002F2009" w:rsidRDefault="002F2009" w:rsidP="00193D0A">
      <w:pPr>
        <w:rPr>
          <w:b/>
        </w:rPr>
      </w:pPr>
    </w:p>
    <w:p w14:paraId="682DA22A" w14:textId="77777777" w:rsidR="002F2009" w:rsidRDefault="002F2009" w:rsidP="00193D0A">
      <w:pPr>
        <w:rPr>
          <w:b/>
        </w:rPr>
      </w:pPr>
    </w:p>
    <w:p w14:paraId="39B32217" w14:textId="77777777" w:rsidR="002F2009" w:rsidRDefault="002F2009" w:rsidP="00193D0A">
      <w:pPr>
        <w:rPr>
          <w:b/>
        </w:rPr>
      </w:pPr>
    </w:p>
    <w:p w14:paraId="65C4BDE6" w14:textId="77777777" w:rsidR="002F2009" w:rsidRDefault="002F2009" w:rsidP="00193D0A">
      <w:pPr>
        <w:rPr>
          <w:b/>
        </w:rPr>
      </w:pPr>
    </w:p>
    <w:p w14:paraId="015AFD30" w14:textId="77777777" w:rsidR="002F2009" w:rsidRDefault="002F2009" w:rsidP="00193D0A">
      <w:pPr>
        <w:rPr>
          <w:b/>
        </w:rPr>
      </w:pPr>
    </w:p>
    <w:p w14:paraId="1AAFCA52" w14:textId="77777777" w:rsidR="002F2009" w:rsidRDefault="002F2009" w:rsidP="00193D0A">
      <w:pPr>
        <w:rPr>
          <w:b/>
        </w:rPr>
      </w:pPr>
    </w:p>
    <w:p w14:paraId="410108E3" w14:textId="77777777" w:rsidR="002F2009" w:rsidRDefault="002F2009" w:rsidP="00193D0A">
      <w:pPr>
        <w:rPr>
          <w:b/>
        </w:rPr>
      </w:pPr>
    </w:p>
    <w:p w14:paraId="71B36603" w14:textId="77777777" w:rsidR="002F2009" w:rsidRDefault="002F2009" w:rsidP="00193D0A">
      <w:pPr>
        <w:rPr>
          <w:b/>
        </w:rPr>
      </w:pPr>
    </w:p>
    <w:p w14:paraId="0A5D7BAD" w14:textId="77777777" w:rsidR="002F2009" w:rsidRDefault="002F2009" w:rsidP="00193D0A">
      <w:pPr>
        <w:rPr>
          <w:b/>
        </w:rPr>
      </w:pPr>
    </w:p>
    <w:p w14:paraId="7A9F16A3" w14:textId="77777777" w:rsidR="002F2009" w:rsidRDefault="002F2009" w:rsidP="00193D0A">
      <w:pPr>
        <w:rPr>
          <w:b/>
        </w:rPr>
      </w:pPr>
    </w:p>
    <w:p w14:paraId="76745931" w14:textId="77777777" w:rsidR="002F2009" w:rsidRDefault="002F2009" w:rsidP="00193D0A">
      <w:pPr>
        <w:rPr>
          <w:b/>
        </w:rPr>
      </w:pPr>
    </w:p>
    <w:p w14:paraId="4750CF1E" w14:textId="77777777" w:rsidR="002F2009" w:rsidRDefault="002F2009" w:rsidP="00193D0A">
      <w:pPr>
        <w:rPr>
          <w:b/>
        </w:rPr>
      </w:pPr>
    </w:p>
    <w:p w14:paraId="02269DB9" w14:textId="77777777" w:rsidR="002F2009" w:rsidRDefault="002F2009" w:rsidP="00193D0A">
      <w:pPr>
        <w:rPr>
          <w:b/>
        </w:rPr>
      </w:pPr>
    </w:p>
    <w:p w14:paraId="1E7D844C" w14:textId="77777777" w:rsidR="002F2009" w:rsidRDefault="002F2009" w:rsidP="00193D0A">
      <w:pPr>
        <w:rPr>
          <w:b/>
        </w:rPr>
      </w:pPr>
    </w:p>
    <w:p w14:paraId="50491307" w14:textId="77777777" w:rsidR="002F2009" w:rsidRDefault="002F2009" w:rsidP="00193D0A">
      <w:pPr>
        <w:rPr>
          <w:b/>
        </w:rPr>
      </w:pPr>
    </w:p>
    <w:p w14:paraId="1E6BE5F6" w14:textId="77777777" w:rsidR="002F2009" w:rsidRDefault="002F2009" w:rsidP="00193D0A">
      <w:pPr>
        <w:rPr>
          <w:b/>
        </w:rPr>
      </w:pPr>
    </w:p>
    <w:p w14:paraId="194E335B" w14:textId="77777777" w:rsidR="002F2009" w:rsidRDefault="002F2009" w:rsidP="00193D0A">
      <w:pPr>
        <w:rPr>
          <w:b/>
        </w:rPr>
      </w:pPr>
    </w:p>
    <w:p w14:paraId="715CE461" w14:textId="77777777" w:rsidR="002F2009" w:rsidRDefault="002F2009" w:rsidP="00193D0A">
      <w:pPr>
        <w:rPr>
          <w:b/>
        </w:rPr>
      </w:pPr>
    </w:p>
    <w:p w14:paraId="1CCA0130" w14:textId="77777777" w:rsidR="002F2009" w:rsidRDefault="002F2009" w:rsidP="00193D0A">
      <w:pPr>
        <w:rPr>
          <w:b/>
        </w:rPr>
      </w:pPr>
    </w:p>
    <w:p w14:paraId="0C9C5027" w14:textId="77777777" w:rsidR="002F2009" w:rsidRDefault="002F2009" w:rsidP="00193D0A">
      <w:pPr>
        <w:rPr>
          <w:b/>
        </w:rPr>
      </w:pPr>
    </w:p>
    <w:p w14:paraId="1942F601" w14:textId="390364AA" w:rsidR="002F2009" w:rsidRDefault="002F2009" w:rsidP="00193D0A">
      <w:pPr>
        <w:rPr>
          <w:b/>
        </w:rPr>
      </w:pPr>
    </w:p>
    <w:p w14:paraId="720222A8" w14:textId="20F4D499" w:rsidR="002F2009" w:rsidRDefault="002F2009" w:rsidP="00193D0A">
      <w:pPr>
        <w:rPr>
          <w:b/>
        </w:rPr>
      </w:pPr>
    </w:p>
    <w:p w14:paraId="6B8CA548" w14:textId="40B00AB4" w:rsidR="0061134C" w:rsidRDefault="0061134C" w:rsidP="00193D0A">
      <w:pPr>
        <w:rPr>
          <w:b/>
        </w:rPr>
      </w:pPr>
    </w:p>
    <w:p w14:paraId="3C976340" w14:textId="40FA59D9" w:rsidR="0061134C" w:rsidRDefault="0061134C" w:rsidP="00193D0A">
      <w:pPr>
        <w:rPr>
          <w:b/>
        </w:rPr>
      </w:pPr>
    </w:p>
    <w:p w14:paraId="5F55A1B0" w14:textId="087480A0" w:rsidR="0061134C" w:rsidRDefault="0061134C" w:rsidP="00193D0A">
      <w:pPr>
        <w:rPr>
          <w:b/>
        </w:rPr>
      </w:pPr>
    </w:p>
    <w:p w14:paraId="78773BFC" w14:textId="0F683F65" w:rsidR="0061134C" w:rsidRDefault="0061134C" w:rsidP="00193D0A">
      <w:pPr>
        <w:rPr>
          <w:b/>
        </w:rPr>
      </w:pPr>
    </w:p>
    <w:p w14:paraId="2D54C130" w14:textId="27840A75" w:rsidR="00B625DD" w:rsidRDefault="00B625DD" w:rsidP="00193D0A">
      <w:pPr>
        <w:rPr>
          <w:b/>
        </w:rPr>
      </w:pPr>
    </w:p>
    <w:p w14:paraId="0F91F0F1" w14:textId="6CD4F722" w:rsidR="00B625DD" w:rsidRDefault="00B625DD" w:rsidP="00193D0A">
      <w:pPr>
        <w:rPr>
          <w:b/>
        </w:rPr>
      </w:pPr>
    </w:p>
    <w:p w14:paraId="4119CC49" w14:textId="15BEECF5" w:rsidR="00B625DD" w:rsidRDefault="00B625DD" w:rsidP="00193D0A">
      <w:pPr>
        <w:rPr>
          <w:b/>
        </w:rPr>
      </w:pPr>
    </w:p>
    <w:p w14:paraId="58951DB6" w14:textId="6BA1BD7C" w:rsidR="00B625DD" w:rsidRDefault="00B625DD" w:rsidP="00193D0A">
      <w:pPr>
        <w:rPr>
          <w:b/>
        </w:rPr>
      </w:pPr>
    </w:p>
    <w:p w14:paraId="36EF2D3E" w14:textId="10A76C48" w:rsidR="00B625DD" w:rsidRDefault="00B625DD" w:rsidP="00193D0A">
      <w:pPr>
        <w:rPr>
          <w:b/>
        </w:rPr>
      </w:pPr>
    </w:p>
    <w:p w14:paraId="01F1C7F3" w14:textId="339054D3" w:rsidR="00B625DD" w:rsidRDefault="00B625DD" w:rsidP="00193D0A">
      <w:pPr>
        <w:rPr>
          <w:b/>
        </w:rPr>
      </w:pPr>
    </w:p>
    <w:p w14:paraId="4312E830" w14:textId="231031BC" w:rsidR="00B625DD" w:rsidRDefault="00B625DD" w:rsidP="00193D0A">
      <w:pPr>
        <w:rPr>
          <w:b/>
        </w:rPr>
      </w:pPr>
    </w:p>
    <w:p w14:paraId="3F50AF8C" w14:textId="77777777" w:rsidR="00B625DD" w:rsidRDefault="00B625DD" w:rsidP="00193D0A">
      <w:pPr>
        <w:rPr>
          <w:b/>
        </w:rPr>
      </w:pPr>
    </w:p>
    <w:p w14:paraId="4F5E1BF1" w14:textId="4762597F" w:rsidR="00E27EFF" w:rsidRPr="00977B6E" w:rsidRDefault="00E27EFF" w:rsidP="007E6DCC">
      <w:pPr>
        <w:pStyle w:val="CSP-ChapterTitle"/>
        <w:rPr>
          <w:rFonts w:ascii="Garamond" w:hAnsi="Garamond"/>
          <w:sz w:val="32"/>
          <w:szCs w:val="32"/>
        </w:rPr>
      </w:pPr>
      <w:r w:rsidRPr="00977B6E">
        <w:rPr>
          <w:rFonts w:ascii="Garamond" w:hAnsi="Garamond"/>
          <w:sz w:val="32"/>
          <w:szCs w:val="32"/>
        </w:rPr>
        <w:t>ABOUT THE AUTHOR</w:t>
      </w:r>
    </w:p>
    <w:p w14:paraId="6862DF0A" w14:textId="77777777" w:rsidR="00E27EFF" w:rsidRPr="00C40C47" w:rsidRDefault="00E27EFF" w:rsidP="007E6DCC">
      <w:pPr>
        <w:jc w:val="center"/>
        <w:rPr>
          <w:rFonts w:ascii="Garamond" w:hAnsi="Garamond"/>
          <w:iCs/>
          <w:szCs w:val="24"/>
        </w:rPr>
      </w:pPr>
    </w:p>
    <w:p w14:paraId="7C984E43" w14:textId="249127DA" w:rsidR="00E27EFF" w:rsidRDefault="00E27EFF" w:rsidP="007E6DCC">
      <w:pPr>
        <w:pStyle w:val="CSP-FrontMatterBodyText"/>
        <w:rPr>
          <w:sz w:val="24"/>
          <w:szCs w:val="24"/>
        </w:rPr>
      </w:pPr>
      <w:r w:rsidRPr="00CF79BB">
        <w:rPr>
          <w:sz w:val="24"/>
          <w:szCs w:val="24"/>
        </w:rPr>
        <w:t>Travis</w:t>
      </w:r>
      <w:r>
        <w:rPr>
          <w:sz w:val="24"/>
          <w:szCs w:val="24"/>
        </w:rPr>
        <w:t xml:space="preserve"> Cortes</w:t>
      </w:r>
      <w:r w:rsidRPr="00CF79BB">
        <w:rPr>
          <w:sz w:val="24"/>
          <w:szCs w:val="24"/>
        </w:rPr>
        <w:t xml:space="preserve"> is a California native</w:t>
      </w:r>
    </w:p>
    <w:p w14:paraId="51E30BCD" w14:textId="70C56471" w:rsidR="00E27EFF" w:rsidRPr="00CF79BB" w:rsidRDefault="00E27EFF" w:rsidP="007E6DCC">
      <w:pPr>
        <w:pStyle w:val="CSP-FrontMatterBodyText"/>
        <w:rPr>
          <w:sz w:val="24"/>
          <w:szCs w:val="24"/>
        </w:rPr>
      </w:pPr>
      <w:r w:rsidRPr="00CF79BB">
        <w:rPr>
          <w:sz w:val="24"/>
          <w:szCs w:val="24"/>
        </w:rPr>
        <w:t>Travis</w:t>
      </w:r>
      <w:r>
        <w:rPr>
          <w:sz w:val="24"/>
          <w:szCs w:val="24"/>
        </w:rPr>
        <w:t xml:space="preserve"> Cortes</w:t>
      </w:r>
      <w:r w:rsidRPr="00CF79BB">
        <w:rPr>
          <w:sz w:val="24"/>
          <w:szCs w:val="24"/>
        </w:rPr>
        <w:t xml:space="preserve"> </w:t>
      </w:r>
      <w:r w:rsidR="00B625DD">
        <w:rPr>
          <w:sz w:val="24"/>
          <w:szCs w:val="24"/>
        </w:rPr>
        <w:t xml:space="preserve">is </w:t>
      </w:r>
      <w:r w:rsidRPr="00CF79BB">
        <w:rPr>
          <w:sz w:val="24"/>
          <w:szCs w:val="24"/>
        </w:rPr>
        <w:t xml:space="preserve">currently working to piece together the </w:t>
      </w:r>
      <w:r w:rsidR="009720E1">
        <w:rPr>
          <w:sz w:val="24"/>
          <w:szCs w:val="24"/>
        </w:rPr>
        <w:t>sequel</w:t>
      </w:r>
      <w:r w:rsidR="00DC0EA8">
        <w:rPr>
          <w:sz w:val="24"/>
          <w:szCs w:val="24"/>
        </w:rPr>
        <w:t xml:space="preserve">, and the </w:t>
      </w:r>
      <w:r w:rsidR="00E461EC">
        <w:rPr>
          <w:sz w:val="24"/>
          <w:szCs w:val="24"/>
        </w:rPr>
        <w:t>conclusion</w:t>
      </w:r>
      <w:r w:rsidRPr="00CF79BB">
        <w:rPr>
          <w:sz w:val="24"/>
          <w:szCs w:val="24"/>
        </w:rPr>
        <w:t xml:space="preserve"> to the Straitjacket Memories trilogy.</w:t>
      </w:r>
    </w:p>
    <w:p w14:paraId="0E489AE8" w14:textId="77777777" w:rsidR="00E27EFF" w:rsidRPr="00CF79BB" w:rsidRDefault="00E27EFF" w:rsidP="007E6DCC">
      <w:pPr>
        <w:pStyle w:val="CSP-FrontMatterBodyText"/>
        <w:rPr>
          <w:sz w:val="24"/>
          <w:szCs w:val="24"/>
        </w:rPr>
      </w:pPr>
      <w:r w:rsidRPr="00CF79BB">
        <w:rPr>
          <w:sz w:val="24"/>
          <w:szCs w:val="24"/>
        </w:rPr>
        <w:t>“Book 2” &amp; “Book 3”</w:t>
      </w:r>
    </w:p>
    <w:p w14:paraId="126B6B2F" w14:textId="113484F5" w:rsidR="00E27EFF" w:rsidRPr="00CF79BB" w:rsidRDefault="00B625DD" w:rsidP="007E6DCC">
      <w:pPr>
        <w:pStyle w:val="CSP-FrontMatterBodyText"/>
        <w:rPr>
          <w:sz w:val="24"/>
          <w:szCs w:val="24"/>
        </w:rPr>
      </w:pPr>
      <w:r w:rsidRPr="00CF79BB">
        <w:rPr>
          <w:sz w:val="24"/>
          <w:szCs w:val="24"/>
        </w:rPr>
        <w:t>Also,</w:t>
      </w:r>
      <w:r w:rsidR="00E27EFF" w:rsidRPr="00CF79BB">
        <w:rPr>
          <w:sz w:val="24"/>
          <w:szCs w:val="24"/>
        </w:rPr>
        <w:t xml:space="preserve"> in the works from </w:t>
      </w:r>
      <w:r>
        <w:rPr>
          <w:sz w:val="24"/>
          <w:szCs w:val="24"/>
        </w:rPr>
        <w:t>this</w:t>
      </w:r>
      <w:r w:rsidR="00E27EFF" w:rsidRPr="00CF79BB">
        <w:rPr>
          <w:sz w:val="24"/>
          <w:szCs w:val="24"/>
        </w:rPr>
        <w:t xml:space="preserve"> author</w:t>
      </w:r>
      <w:r>
        <w:rPr>
          <w:sz w:val="24"/>
          <w:szCs w:val="24"/>
        </w:rPr>
        <w:t xml:space="preserve"> is</w:t>
      </w:r>
    </w:p>
    <w:p w14:paraId="3DFBA6B1" w14:textId="77777777" w:rsidR="00E27EFF" w:rsidRPr="00CF79BB" w:rsidRDefault="00E27EFF" w:rsidP="007E6DCC">
      <w:pPr>
        <w:pStyle w:val="CSP-FrontMatterBodyText"/>
        <w:rPr>
          <w:sz w:val="24"/>
          <w:szCs w:val="24"/>
        </w:rPr>
      </w:pPr>
      <w:r>
        <w:rPr>
          <w:sz w:val="24"/>
          <w:szCs w:val="24"/>
        </w:rPr>
        <w:t>“</w:t>
      </w:r>
      <w:r w:rsidRPr="00CF79BB">
        <w:rPr>
          <w:sz w:val="24"/>
          <w:szCs w:val="24"/>
        </w:rPr>
        <w:t>Sliver… Shivers… and River.”</w:t>
      </w:r>
    </w:p>
    <w:p w14:paraId="28C2B02B" w14:textId="77777777" w:rsidR="00E27EFF" w:rsidRDefault="00E27EFF" w:rsidP="007E6DCC">
      <w:pPr>
        <w:ind w:firstLine="0"/>
        <w:jc w:val="center"/>
        <w:rPr>
          <w:rFonts w:ascii="Garamond" w:hAnsi="Garamond"/>
        </w:rPr>
      </w:pPr>
    </w:p>
    <w:p w14:paraId="4FED2CB3" w14:textId="65733294" w:rsidR="00E27EFF" w:rsidRDefault="00E27EFF" w:rsidP="007E6DCC">
      <w:pPr>
        <w:ind w:firstLine="0"/>
        <w:jc w:val="center"/>
        <w:rPr>
          <w:rFonts w:ascii="Garamond" w:hAnsi="Garamond"/>
        </w:rPr>
      </w:pPr>
      <w:r>
        <w:rPr>
          <w:rFonts w:ascii="Garamond" w:hAnsi="Garamond"/>
        </w:rPr>
        <w:t xml:space="preserve">And </w:t>
      </w:r>
      <w:r w:rsidR="000025F8">
        <w:rPr>
          <w:rFonts w:ascii="Garamond" w:hAnsi="Garamond"/>
        </w:rPr>
        <w:t xml:space="preserve">the </w:t>
      </w:r>
      <w:r w:rsidR="00B625DD">
        <w:rPr>
          <w:rFonts w:ascii="Garamond" w:hAnsi="Garamond"/>
        </w:rPr>
        <w:t>‘</w:t>
      </w:r>
      <w:r>
        <w:rPr>
          <w:rFonts w:ascii="Garamond" w:hAnsi="Garamond"/>
        </w:rPr>
        <w:t>dis</w:t>
      </w:r>
      <w:r w:rsidR="00B625DD">
        <w:rPr>
          <w:rFonts w:ascii="Garamond" w:hAnsi="Garamond"/>
        </w:rPr>
        <w:t>-</w:t>
      </w:r>
      <w:r>
        <w:rPr>
          <w:rFonts w:ascii="Garamond" w:hAnsi="Garamond"/>
        </w:rPr>
        <w:t>concerning,</w:t>
      </w:r>
      <w:r w:rsidR="00B625DD">
        <w:rPr>
          <w:rFonts w:ascii="Garamond" w:hAnsi="Garamond"/>
        </w:rPr>
        <w:t>’</w:t>
      </w:r>
      <w:r>
        <w:rPr>
          <w:rFonts w:ascii="Garamond" w:hAnsi="Garamond"/>
        </w:rPr>
        <w:t xml:space="preserve"> but oddly fascinating children’s book</w:t>
      </w:r>
      <w:r w:rsidR="0038512F">
        <w:rPr>
          <w:rFonts w:ascii="Garamond" w:hAnsi="Garamond"/>
        </w:rPr>
        <w:t>,</w:t>
      </w:r>
    </w:p>
    <w:p w14:paraId="58D8A904" w14:textId="77777777" w:rsidR="00E27EFF" w:rsidRDefault="00E27EFF" w:rsidP="007E6DCC">
      <w:pPr>
        <w:ind w:firstLine="0"/>
        <w:jc w:val="center"/>
        <w:rPr>
          <w:rFonts w:ascii="Garamond" w:hAnsi="Garamond"/>
        </w:rPr>
      </w:pPr>
      <w:r>
        <w:rPr>
          <w:rFonts w:ascii="Garamond" w:hAnsi="Garamond"/>
        </w:rPr>
        <w:t>“4 kisses, 3 wishes, 2 bells…</w:t>
      </w:r>
    </w:p>
    <w:p w14:paraId="0AD8DE11" w14:textId="77777777" w:rsidR="00E27EFF" w:rsidRDefault="00E27EFF" w:rsidP="007E6DCC">
      <w:pPr>
        <w:ind w:firstLine="0"/>
        <w:jc w:val="center"/>
        <w:rPr>
          <w:rFonts w:ascii="Garamond" w:hAnsi="Garamond"/>
        </w:rPr>
      </w:pPr>
      <w:r>
        <w:rPr>
          <w:rFonts w:ascii="Garamond" w:hAnsi="Garamond"/>
        </w:rPr>
        <w:t>…and a ring.”</w:t>
      </w:r>
    </w:p>
    <w:p w14:paraId="486166DD" w14:textId="77777777" w:rsidR="009146A6" w:rsidRDefault="009146A6" w:rsidP="00193D0A">
      <w:pPr>
        <w:rPr>
          <w:b/>
        </w:rPr>
      </w:pPr>
    </w:p>
    <w:p w14:paraId="5BB3FB2F" w14:textId="77777777" w:rsidR="009146A6" w:rsidRDefault="009146A6" w:rsidP="00193D0A">
      <w:pPr>
        <w:rPr>
          <w:b/>
        </w:rPr>
      </w:pPr>
    </w:p>
    <w:p w14:paraId="22B81E2E" w14:textId="77777777" w:rsidR="009146A6" w:rsidRDefault="009146A6" w:rsidP="00193D0A">
      <w:pPr>
        <w:rPr>
          <w:b/>
        </w:rPr>
      </w:pPr>
    </w:p>
    <w:p w14:paraId="6D8474D6" w14:textId="77777777" w:rsidR="00BD5AED" w:rsidRDefault="00BD5AED" w:rsidP="00193D0A">
      <w:pPr>
        <w:rPr>
          <w:b/>
        </w:rPr>
      </w:pPr>
    </w:p>
    <w:p w14:paraId="0D832FCE" w14:textId="77777777" w:rsidR="00BD5AED" w:rsidRDefault="00BD5AED" w:rsidP="00193D0A">
      <w:pPr>
        <w:rPr>
          <w:b/>
        </w:rPr>
      </w:pPr>
    </w:p>
    <w:p w14:paraId="28A5850B" w14:textId="77777777" w:rsidR="00977B6E" w:rsidRDefault="00977B6E" w:rsidP="00193D0A">
      <w:pPr>
        <w:rPr>
          <w:b/>
        </w:rPr>
      </w:pPr>
    </w:p>
    <w:p w14:paraId="465A63C4" w14:textId="77777777" w:rsidR="00977B6E" w:rsidRDefault="00977B6E" w:rsidP="00193D0A">
      <w:pPr>
        <w:rPr>
          <w:b/>
        </w:rPr>
      </w:pPr>
    </w:p>
    <w:p w14:paraId="4382C1FA" w14:textId="77777777" w:rsidR="00977B6E" w:rsidRDefault="00977B6E" w:rsidP="00193D0A">
      <w:pPr>
        <w:rPr>
          <w:b/>
        </w:rPr>
      </w:pPr>
    </w:p>
    <w:p w14:paraId="624170DF" w14:textId="77777777" w:rsidR="00977B6E" w:rsidRDefault="00977B6E" w:rsidP="00193D0A">
      <w:pPr>
        <w:rPr>
          <w:b/>
        </w:rPr>
      </w:pPr>
    </w:p>
    <w:p w14:paraId="68A866FC" w14:textId="77777777" w:rsidR="00977B6E" w:rsidRDefault="00977B6E" w:rsidP="00193D0A">
      <w:pPr>
        <w:rPr>
          <w:b/>
        </w:rPr>
      </w:pPr>
    </w:p>
    <w:p w14:paraId="3C6FFF97" w14:textId="77777777" w:rsidR="00977B6E" w:rsidRDefault="00977B6E" w:rsidP="00193D0A">
      <w:pPr>
        <w:rPr>
          <w:b/>
        </w:rPr>
      </w:pPr>
    </w:p>
    <w:p w14:paraId="4D1427AE" w14:textId="77777777" w:rsidR="00977B6E" w:rsidRDefault="00977B6E" w:rsidP="00193D0A">
      <w:pPr>
        <w:rPr>
          <w:b/>
        </w:rPr>
      </w:pPr>
    </w:p>
    <w:p w14:paraId="43D01E32" w14:textId="77777777" w:rsidR="00977B6E" w:rsidRDefault="00977B6E" w:rsidP="00193D0A">
      <w:pPr>
        <w:rPr>
          <w:b/>
        </w:rPr>
      </w:pPr>
    </w:p>
    <w:p w14:paraId="736906FE" w14:textId="77777777" w:rsidR="00977B6E" w:rsidRDefault="00977B6E" w:rsidP="00193D0A">
      <w:pPr>
        <w:rPr>
          <w:b/>
        </w:rPr>
      </w:pPr>
    </w:p>
    <w:p w14:paraId="0BAF5553" w14:textId="77777777" w:rsidR="00696B99" w:rsidRDefault="00696B99" w:rsidP="00193D0A">
      <w:pPr>
        <w:sectPr w:rsidR="00696B99" w:rsidSect="008251C7">
          <w:headerReference w:type="even" r:id="rId9"/>
          <w:headerReference w:type="default" r:id="rId10"/>
          <w:footerReference w:type="even" r:id="rId11"/>
          <w:footerReference w:type="default" r:id="rId12"/>
          <w:headerReference w:type="first" r:id="rId13"/>
          <w:footerReference w:type="first" r:id="rId14"/>
          <w:type w:val="oddPage"/>
          <w:pgSz w:w="8640" w:h="12960" w:code="167"/>
          <w:pgMar w:top="878" w:right="720" w:bottom="864" w:left="720" w:header="864" w:footer="864" w:gutter="432"/>
          <w:pgNumType w:start="1"/>
          <w:cols w:space="720"/>
          <w:titlePg/>
        </w:sectPr>
      </w:pPr>
    </w:p>
    <w:p w14:paraId="6AFE0EED" w14:textId="77777777" w:rsidR="002E626B" w:rsidRDefault="002E626B" w:rsidP="00193D0A">
      <w:pPr>
        <w:pStyle w:val="Notes"/>
        <w:sectPr w:rsidR="002E626B" w:rsidSect="00245FAC">
          <w:headerReference w:type="first" r:id="rId15"/>
          <w:type w:val="oddPage"/>
          <w:pgSz w:w="8640" w:h="12960" w:code="167"/>
          <w:pgMar w:top="878" w:right="720" w:bottom="864" w:left="720" w:header="864" w:footer="864" w:gutter="432"/>
          <w:cols w:space="720"/>
          <w:titlePg/>
        </w:sectPr>
      </w:pPr>
    </w:p>
    <w:p w14:paraId="355F571B" w14:textId="77777777" w:rsidR="008B1C14" w:rsidRDefault="008B1C14" w:rsidP="002E626B">
      <w:pPr>
        <w:pStyle w:val="Glossary"/>
      </w:pPr>
    </w:p>
    <w:sectPr w:rsidR="008B1C14" w:rsidSect="00245FAC">
      <w:headerReference w:type="first" r:id="rId16"/>
      <w:pgSz w:w="8640" w:h="12960" w:code="167"/>
      <w:pgMar w:top="878" w:right="720" w:bottom="864" w:left="720" w:header="864" w:footer="864" w:gutter="43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C6E97" w14:textId="77777777" w:rsidR="003C26F1" w:rsidRDefault="003C26F1" w:rsidP="00193D0A">
      <w:r>
        <w:separator/>
      </w:r>
    </w:p>
  </w:endnote>
  <w:endnote w:type="continuationSeparator" w:id="0">
    <w:p w14:paraId="71B11132" w14:textId="77777777" w:rsidR="003C26F1" w:rsidRDefault="003C26F1" w:rsidP="00193D0A">
      <w:r>
        <w:continuationSeparator/>
      </w:r>
    </w:p>
  </w:endnote>
  <w:endnote w:type="continuationNotice" w:id="1">
    <w:p w14:paraId="26198640" w14:textId="77777777" w:rsidR="003C26F1" w:rsidRDefault="003C26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45 Light">
    <w:altName w:val="Times New Roma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Arial Unicode MS">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Lime Rock">
    <w:altName w:val="Times New Roman"/>
    <w:charset w:val="00"/>
    <w:family w:val="roman"/>
    <w:pitch w:val="variable"/>
    <w:sig w:usb0="20007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lgerian">
    <w:panose1 w:val="04020705040A02060702"/>
    <w:charset w:val="00"/>
    <w:family w:val="decorative"/>
    <w:pitch w:val="variable"/>
    <w:sig w:usb0="00000003" w:usb1="00000000" w:usb2="00000000" w:usb3="00000000" w:csb0="00000001" w:csb1="00000000"/>
  </w:font>
  <w:font w:name="MS PMincho">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6820289"/>
      <w:docPartObj>
        <w:docPartGallery w:val="Page Numbers (Bottom of Page)"/>
        <w:docPartUnique/>
      </w:docPartObj>
    </w:sdtPr>
    <w:sdtEndPr>
      <w:rPr>
        <w:noProof/>
      </w:rPr>
    </w:sdtEndPr>
    <w:sdtContent>
      <w:p w14:paraId="0C99E878" w14:textId="28EF52A3" w:rsidR="003C26F1" w:rsidRDefault="003C26F1">
        <w:pPr>
          <w:pStyle w:val="Footer"/>
          <w:jc w:val="center"/>
        </w:pPr>
        <w:r>
          <w:fldChar w:fldCharType="begin"/>
        </w:r>
        <w:r>
          <w:instrText xml:space="preserve"> PAGE   \* MERGEFORMAT </w:instrText>
        </w:r>
        <w:r>
          <w:fldChar w:fldCharType="separate"/>
        </w:r>
        <w:r>
          <w:rPr>
            <w:noProof/>
          </w:rPr>
          <w:t>98</w:t>
        </w:r>
        <w:r>
          <w:rPr>
            <w:noProof/>
          </w:rPr>
          <w:fldChar w:fldCharType="end"/>
        </w:r>
      </w:p>
    </w:sdtContent>
  </w:sdt>
  <w:p w14:paraId="5FD989F4" w14:textId="77777777" w:rsidR="003C26F1" w:rsidRDefault="003C26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2872907"/>
      <w:docPartObj>
        <w:docPartGallery w:val="Page Numbers (Bottom of Page)"/>
        <w:docPartUnique/>
      </w:docPartObj>
    </w:sdtPr>
    <w:sdtEndPr>
      <w:rPr>
        <w:noProof/>
      </w:rPr>
    </w:sdtEndPr>
    <w:sdtContent>
      <w:p w14:paraId="25A8610A" w14:textId="1DDE016B" w:rsidR="003C26F1" w:rsidRDefault="003C26F1">
        <w:pPr>
          <w:pStyle w:val="Footer"/>
          <w:jc w:val="center"/>
        </w:pPr>
        <w:r>
          <w:fldChar w:fldCharType="begin"/>
        </w:r>
        <w:r>
          <w:instrText xml:space="preserve"> PAGE   \* MERGEFORMAT </w:instrText>
        </w:r>
        <w:r>
          <w:fldChar w:fldCharType="separate"/>
        </w:r>
        <w:r>
          <w:rPr>
            <w:noProof/>
          </w:rPr>
          <w:t>97</w:t>
        </w:r>
        <w:r>
          <w:rPr>
            <w:noProof/>
          </w:rPr>
          <w:fldChar w:fldCharType="end"/>
        </w:r>
      </w:p>
    </w:sdtContent>
  </w:sdt>
  <w:p w14:paraId="64FCB0A3" w14:textId="77777777" w:rsidR="003C26F1" w:rsidRDefault="003C26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2747930"/>
      <w:docPartObj>
        <w:docPartGallery w:val="Page Numbers (Bottom of Page)"/>
        <w:docPartUnique/>
      </w:docPartObj>
    </w:sdtPr>
    <w:sdtEndPr>
      <w:rPr>
        <w:noProof/>
      </w:rPr>
    </w:sdtEndPr>
    <w:sdtContent>
      <w:p w14:paraId="4284B386" w14:textId="564239AA" w:rsidR="003C26F1" w:rsidRDefault="003C26F1">
        <w:pPr>
          <w:pStyle w:val="Footer"/>
          <w:jc w:val="center"/>
        </w:pPr>
        <w:r>
          <w:fldChar w:fldCharType="begin"/>
        </w:r>
        <w:r>
          <w:instrText xml:space="preserve"> PAGE   \* MERGEFORMAT </w:instrText>
        </w:r>
        <w:r>
          <w:fldChar w:fldCharType="separate"/>
        </w:r>
        <w:r>
          <w:rPr>
            <w:noProof/>
          </w:rPr>
          <w:t>106</w:t>
        </w:r>
        <w:r>
          <w:rPr>
            <w:noProof/>
          </w:rPr>
          <w:fldChar w:fldCharType="end"/>
        </w:r>
      </w:p>
    </w:sdtContent>
  </w:sdt>
  <w:p w14:paraId="2CAFD543" w14:textId="77777777" w:rsidR="003C26F1" w:rsidRDefault="003C2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C50E7" w14:textId="77777777" w:rsidR="003C26F1" w:rsidRDefault="003C26F1" w:rsidP="00193D0A">
      <w:r>
        <w:separator/>
      </w:r>
    </w:p>
  </w:footnote>
  <w:footnote w:type="continuationSeparator" w:id="0">
    <w:p w14:paraId="056769A6" w14:textId="77777777" w:rsidR="003C26F1" w:rsidRDefault="003C26F1" w:rsidP="00193D0A">
      <w:r>
        <w:continuationSeparator/>
      </w:r>
    </w:p>
  </w:footnote>
  <w:footnote w:type="continuationNotice" w:id="1">
    <w:p w14:paraId="7B84695D" w14:textId="77777777" w:rsidR="003C26F1" w:rsidRDefault="003C26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EAC6D" w14:textId="080B6C1A" w:rsidR="003C26F1" w:rsidRPr="001F4084" w:rsidRDefault="003C26F1" w:rsidP="00D47059">
    <w:pPr>
      <w:pStyle w:val="NormalBlock"/>
    </w:pPr>
    <w:r>
      <w:rPr>
        <w:i/>
        <w:sz w:val="22"/>
      </w:rPr>
      <w:t>Travis</w:t>
    </w:r>
    <w:r>
      <w:rPr>
        <w:i/>
        <w:sz w:val="22"/>
      </w:rPr>
      <w:tab/>
      <w:t xml:space="preserve">                                        </w:t>
    </w:r>
    <w:r>
      <w:rPr>
        <w:i/>
        <w:sz w:val="22"/>
      </w:rPr>
      <w:tab/>
      <w:t xml:space="preserve">                                             </w:t>
    </w:r>
    <w:r w:rsidRPr="007E6DCC">
      <w:rPr>
        <w:i/>
        <w:sz w:val="22"/>
      </w:rPr>
      <w:t xml:space="preserve"> </w:t>
    </w:r>
    <w:r>
      <w:rPr>
        <w:i/>
        <w:sz w:val="22"/>
      </w:rPr>
      <w:t xml:space="preserve">Cortes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2CD07" w14:textId="79625D54" w:rsidR="003C26F1" w:rsidRPr="001F4084" w:rsidRDefault="003C26F1" w:rsidP="00D47059">
    <w:pPr>
      <w:pStyle w:val="NormalBlock"/>
    </w:pPr>
    <w:r>
      <w:rPr>
        <w:i/>
        <w:sz w:val="22"/>
      </w:rPr>
      <w:t xml:space="preserve">Worn and Torn                                         </w:t>
    </w:r>
    <w:r>
      <w:rPr>
        <w:i/>
        <w:sz w:val="22"/>
      </w:rPr>
      <w:tab/>
      <w:t xml:space="preserve">      Enraged and Entombed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9BAEA" w14:textId="662DE855" w:rsidR="003C26F1" w:rsidRPr="001F4084" w:rsidRDefault="003C26F1" w:rsidP="00D47059">
    <w:pPr>
      <w:pStyle w:val="NormalBlock"/>
    </w:pPr>
    <w:r>
      <w:rPr>
        <w:i/>
        <w:sz w:val="22"/>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58A34" w14:textId="0F13CE21" w:rsidR="003C26F1" w:rsidRPr="00D841F6" w:rsidRDefault="003C26F1" w:rsidP="00D841F6">
    <w:pPr>
      <w:pStyle w:val="Header"/>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0A076" w14:textId="77777777" w:rsidR="003C26F1" w:rsidRPr="004B3120" w:rsidRDefault="003C26F1" w:rsidP="00C478FE">
    <w:pPr>
      <w:pStyle w:val="Header"/>
      <w:pBdr>
        <w:bottom w:val="none" w:sz="0" w:space="0" w:color="auto"/>
      </w:pBd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6D81CB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032DF4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DE40B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06A1AE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7AAB3D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AA208A8"/>
    <w:lvl w:ilvl="0">
      <w:start w:val="1"/>
      <w:numFmt w:val="decimal"/>
      <w:lvlText w:val="%1."/>
      <w:lvlJc w:val="left"/>
      <w:pPr>
        <w:tabs>
          <w:tab w:val="num" w:pos="360"/>
        </w:tabs>
        <w:ind w:left="360" w:hanging="360"/>
      </w:pPr>
    </w:lvl>
  </w:abstractNum>
  <w:abstractNum w:abstractNumId="9" w15:restartNumberingAfterBreak="0">
    <w:nsid w:val="0590046F"/>
    <w:multiLevelType w:val="hybridMultilevel"/>
    <w:tmpl w:val="73D06B2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3F961CA"/>
    <w:multiLevelType w:val="hybridMultilevel"/>
    <w:tmpl w:val="94FCECF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15A6308C"/>
    <w:multiLevelType w:val="hybridMultilevel"/>
    <w:tmpl w:val="43CAFD5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13"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20F4642"/>
    <w:multiLevelType w:val="multilevel"/>
    <w:tmpl w:val="3CDAF464"/>
    <w:lvl w:ilvl="0">
      <w:start w:val="1"/>
      <w:numFmt w:val="decimal"/>
      <w:suff w:val="nothing"/>
      <w:lvlText w:val="Chapter %1. "/>
      <w:lvlJc w:val="left"/>
      <w:pPr>
        <w:ind w:left="0" w:firstLine="0"/>
      </w:pPr>
      <w:rPr>
        <w:rFonts w:hint="default"/>
      </w:rPr>
    </w:lvl>
    <w:lvl w:ilvl="1">
      <w:start w:val="1"/>
      <w:numFmt w:val="decimalZero"/>
      <w:suff w:val="nothing"/>
      <w:lvlText w:val="Section %1.%2 "/>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5"/>
      <w:lvlJc w:val="left"/>
      <w:pPr>
        <w:ind w:left="0" w:firstLine="0"/>
      </w:pPr>
      <w:rPr>
        <w:rFonts w:hint="default"/>
      </w:rPr>
    </w:lvl>
    <w:lvl w:ilvl="5">
      <w:start w:val="1"/>
      <w:numFmt w:val="none"/>
      <w:suff w:val="nothing"/>
      <w:lvlText w:val="%6"/>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lvlText w:val="%8"/>
      <w:lvlJc w:val="left"/>
      <w:pPr>
        <w:tabs>
          <w:tab w:val="num" w:pos="360"/>
        </w:tabs>
        <w:ind w:left="0" w:firstLine="0"/>
      </w:pPr>
      <w:rPr>
        <w:rFonts w:hint="default"/>
      </w:rPr>
    </w:lvl>
    <w:lvl w:ilvl="8">
      <w:start w:val="1"/>
      <w:numFmt w:val="none"/>
      <w:suff w:val="nothing"/>
      <w:lvlText w:val="%9"/>
      <w:lvlJc w:val="left"/>
      <w:pPr>
        <w:ind w:left="0" w:firstLine="0"/>
      </w:pPr>
      <w:rPr>
        <w:rFonts w:hint="default"/>
      </w:rPr>
    </w:lvl>
  </w:abstractNum>
  <w:abstractNum w:abstractNumId="15" w15:restartNumberingAfterBreak="0">
    <w:nsid w:val="22E56F19"/>
    <w:multiLevelType w:val="hybridMultilevel"/>
    <w:tmpl w:val="A84A922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6" w15:restartNumberingAfterBreak="0">
    <w:nsid w:val="325115E0"/>
    <w:multiLevelType w:val="hybridMultilevel"/>
    <w:tmpl w:val="A6CC933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8"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9" w15:restartNumberingAfterBreak="0">
    <w:nsid w:val="42614AD2"/>
    <w:multiLevelType w:val="hybridMultilevel"/>
    <w:tmpl w:val="776251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6C7407"/>
    <w:multiLevelType w:val="hybridMultilevel"/>
    <w:tmpl w:val="A06E3B6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4609154D"/>
    <w:multiLevelType w:val="multilevel"/>
    <w:tmpl w:val="9BFE01DE"/>
    <w:lvl w:ilvl="0">
      <w:numFmt w:val="decimal"/>
      <w:suff w:val="nothing"/>
      <w:lvlText w:val="Chapter %1. "/>
      <w:lvlJc w:val="left"/>
      <w:pPr>
        <w:ind w:left="0" w:firstLine="0"/>
      </w:pPr>
      <w:rPr>
        <w:rFonts w:hint="default"/>
      </w:rPr>
    </w:lvl>
    <w:lvl w:ilvl="1">
      <w:start w:val="1"/>
      <w:numFmt w:val="decimalZero"/>
      <w:suff w:val="nothing"/>
      <w:lvlText w:val="Section %1.%2 "/>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5"/>
      <w:lvlJc w:val="left"/>
      <w:pPr>
        <w:ind w:left="0" w:firstLine="0"/>
      </w:pPr>
      <w:rPr>
        <w:rFonts w:hint="default"/>
      </w:rPr>
    </w:lvl>
    <w:lvl w:ilvl="5">
      <w:start w:val="1"/>
      <w:numFmt w:val="none"/>
      <w:suff w:val="nothing"/>
      <w:lvlText w:val="%6"/>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lvlText w:val="%8."/>
      <w:lvlJc w:val="left"/>
      <w:pPr>
        <w:tabs>
          <w:tab w:val="num" w:pos="1440"/>
        </w:tabs>
        <w:ind w:left="1440" w:hanging="432"/>
      </w:pPr>
      <w:rPr>
        <w:rFonts w:hint="default"/>
      </w:rPr>
    </w:lvl>
    <w:lvl w:ilvl="8">
      <w:start w:val="1"/>
      <w:numFmt w:val="none"/>
      <w:suff w:val="nothing"/>
      <w:lvlText w:val="%9"/>
      <w:lvlJc w:val="left"/>
      <w:pPr>
        <w:ind w:left="0" w:firstLine="0"/>
      </w:pPr>
      <w:rPr>
        <w:rFonts w:hint="default"/>
      </w:rPr>
    </w:lvl>
  </w:abstractNum>
  <w:abstractNum w:abstractNumId="22" w15:restartNumberingAfterBreak="0">
    <w:nsid w:val="46F61B8F"/>
    <w:multiLevelType w:val="multilevel"/>
    <w:tmpl w:val="3F8084C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864" w:hanging="864"/>
      </w:pPr>
      <w:rPr>
        <w:rFonts w:hint="default"/>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80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2160"/>
        </w:tabs>
        <w:ind w:left="1440" w:hanging="1440"/>
      </w:pPr>
      <w:rPr>
        <w:rFonts w:hint="default"/>
      </w:rPr>
    </w:lvl>
    <w:lvl w:ilvl="8">
      <w:start w:val="1"/>
      <w:numFmt w:val="decimal"/>
      <w:lvlText w:val="%1.%2.%3.%4.%5.%6.%7.%8.%9"/>
      <w:lvlJc w:val="left"/>
      <w:pPr>
        <w:tabs>
          <w:tab w:val="num" w:pos="2520"/>
        </w:tabs>
        <w:ind w:left="1584" w:hanging="1584"/>
      </w:pPr>
      <w:rPr>
        <w:rFonts w:hint="default"/>
      </w:rPr>
    </w:lvl>
  </w:abstractNum>
  <w:abstractNum w:abstractNumId="2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24" w15:restartNumberingAfterBreak="0">
    <w:nsid w:val="4D160606"/>
    <w:multiLevelType w:val="hybridMultilevel"/>
    <w:tmpl w:val="108AEFB6"/>
    <w:lvl w:ilvl="0" w:tplc="04090001">
      <w:start w:val="1"/>
      <w:numFmt w:val="bullet"/>
      <w:lvlText w:val=""/>
      <w:lvlJc w:val="left"/>
      <w:pPr>
        <w:tabs>
          <w:tab w:val="num" w:pos="720"/>
        </w:tabs>
        <w:ind w:left="720" w:hanging="360"/>
      </w:pPr>
      <w:rPr>
        <w:rFonts w:ascii="Symbol" w:hAnsi="Symbol" w:cs="Times New Roman" w:hint="default"/>
      </w:rPr>
    </w:lvl>
    <w:lvl w:ilvl="1" w:tplc="A3E64ABA">
      <w:numFmt w:val="bullet"/>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5" w15:restartNumberingAfterBreak="0">
    <w:nsid w:val="4E991624"/>
    <w:multiLevelType w:val="hybridMultilevel"/>
    <w:tmpl w:val="38DCAA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60B53B5E"/>
    <w:multiLevelType w:val="hybridMultilevel"/>
    <w:tmpl w:val="7D0CDCB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num w:numId="1">
    <w:abstractNumId w:val="13"/>
  </w:num>
  <w:num w:numId="2">
    <w:abstractNumId w:val="18"/>
  </w:num>
  <w:num w:numId="3">
    <w:abstractNumId w:val="5"/>
  </w:num>
  <w:num w:numId="4">
    <w:abstractNumId w:val="4"/>
  </w:num>
  <w:num w:numId="5">
    <w:abstractNumId w:val="6"/>
  </w:num>
  <w:num w:numId="6">
    <w:abstractNumId w:val="23"/>
  </w:num>
  <w:num w:numId="7">
    <w:abstractNumId w:val="17"/>
  </w:num>
  <w:num w:numId="8">
    <w:abstractNumId w:val="12"/>
  </w:num>
  <w:num w:numId="9">
    <w:abstractNumId w:val="22"/>
  </w:num>
  <w:num w:numId="10">
    <w:abstractNumId w:val="27"/>
  </w:num>
  <w:num w:numId="11">
    <w:abstractNumId w:val="7"/>
  </w:num>
  <w:num w:numId="12">
    <w:abstractNumId w:val="8"/>
  </w:num>
  <w:num w:numId="13">
    <w:abstractNumId w:val="3"/>
  </w:num>
  <w:num w:numId="14">
    <w:abstractNumId w:val="2"/>
  </w:num>
  <w:num w:numId="15">
    <w:abstractNumId w:val="1"/>
  </w:num>
  <w:num w:numId="16">
    <w:abstractNumId w:val="0"/>
  </w:num>
  <w:num w:numId="17">
    <w:abstractNumId w:val="24"/>
  </w:num>
  <w:num w:numId="18">
    <w:abstractNumId w:val="26"/>
  </w:num>
  <w:num w:numId="19">
    <w:abstractNumId w:val="10"/>
  </w:num>
  <w:num w:numId="20">
    <w:abstractNumId w:val="20"/>
  </w:num>
  <w:num w:numId="21">
    <w:abstractNumId w:val="11"/>
  </w:num>
  <w:num w:numId="22">
    <w:abstractNumId w:val="16"/>
  </w:num>
  <w:num w:numId="23">
    <w:abstractNumId w:val="9"/>
  </w:num>
  <w:num w:numId="24">
    <w:abstractNumId w:val="25"/>
  </w:num>
  <w:num w:numId="25">
    <w:abstractNumId w:val="21"/>
  </w:num>
  <w:num w:numId="26">
    <w:abstractNumId w:val="14"/>
  </w:num>
  <w:num w:numId="27">
    <w:abstractNumId w:val="19"/>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attachedTemplate r:id="rId1"/>
  <w:defaultTabStop w:val="720"/>
  <w:autoHyphenation/>
  <w:consecutiveHyphenLimit w:val="1"/>
  <w:doNotHyphenateCaps/>
  <w:evenAndOddHeaders/>
  <w:drawingGridHorizontalSpacing w:val="100"/>
  <w:drawingGridVerticalSpacing w:val="136"/>
  <w:displayHorizontalDrawingGridEvery w:val="0"/>
  <w:displayVerticalDrawingGridEvery w:val="2"/>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03BD"/>
    <w:rsid w:val="000025F8"/>
    <w:rsid w:val="00003348"/>
    <w:rsid w:val="00003358"/>
    <w:rsid w:val="00004AFD"/>
    <w:rsid w:val="00006613"/>
    <w:rsid w:val="00006EBB"/>
    <w:rsid w:val="00007F7C"/>
    <w:rsid w:val="0001048B"/>
    <w:rsid w:val="00010520"/>
    <w:rsid w:val="000109A3"/>
    <w:rsid w:val="00010DBF"/>
    <w:rsid w:val="00012FDB"/>
    <w:rsid w:val="0001457F"/>
    <w:rsid w:val="0001458E"/>
    <w:rsid w:val="00014D1E"/>
    <w:rsid w:val="00015D4B"/>
    <w:rsid w:val="0001692A"/>
    <w:rsid w:val="00016B6C"/>
    <w:rsid w:val="0001789D"/>
    <w:rsid w:val="00017F8F"/>
    <w:rsid w:val="0002197F"/>
    <w:rsid w:val="00021F3E"/>
    <w:rsid w:val="00022D75"/>
    <w:rsid w:val="00023029"/>
    <w:rsid w:val="0002447A"/>
    <w:rsid w:val="0002734C"/>
    <w:rsid w:val="00027CBA"/>
    <w:rsid w:val="00030E92"/>
    <w:rsid w:val="0003106A"/>
    <w:rsid w:val="00031933"/>
    <w:rsid w:val="00032875"/>
    <w:rsid w:val="00032F96"/>
    <w:rsid w:val="000349BD"/>
    <w:rsid w:val="00035149"/>
    <w:rsid w:val="00037F1E"/>
    <w:rsid w:val="00042616"/>
    <w:rsid w:val="00042BE3"/>
    <w:rsid w:val="0004315F"/>
    <w:rsid w:val="00043C79"/>
    <w:rsid w:val="00044875"/>
    <w:rsid w:val="00044B91"/>
    <w:rsid w:val="000455E2"/>
    <w:rsid w:val="00046780"/>
    <w:rsid w:val="000468A7"/>
    <w:rsid w:val="00047F0A"/>
    <w:rsid w:val="000500A6"/>
    <w:rsid w:val="00050774"/>
    <w:rsid w:val="00051811"/>
    <w:rsid w:val="00052B7B"/>
    <w:rsid w:val="000544AE"/>
    <w:rsid w:val="00055844"/>
    <w:rsid w:val="00055FC3"/>
    <w:rsid w:val="00057151"/>
    <w:rsid w:val="00061119"/>
    <w:rsid w:val="0006146F"/>
    <w:rsid w:val="00062959"/>
    <w:rsid w:val="00064048"/>
    <w:rsid w:val="0006446D"/>
    <w:rsid w:val="000647C2"/>
    <w:rsid w:val="00064F76"/>
    <w:rsid w:val="000653B4"/>
    <w:rsid w:val="00065A0D"/>
    <w:rsid w:val="00065A46"/>
    <w:rsid w:val="0006685A"/>
    <w:rsid w:val="00066A2C"/>
    <w:rsid w:val="00067D0A"/>
    <w:rsid w:val="000705D5"/>
    <w:rsid w:val="00075178"/>
    <w:rsid w:val="00075E0E"/>
    <w:rsid w:val="0007626E"/>
    <w:rsid w:val="00077EB1"/>
    <w:rsid w:val="00080562"/>
    <w:rsid w:val="00080EFD"/>
    <w:rsid w:val="00081210"/>
    <w:rsid w:val="00081366"/>
    <w:rsid w:val="000818DD"/>
    <w:rsid w:val="00081AB4"/>
    <w:rsid w:val="00082588"/>
    <w:rsid w:val="000825D1"/>
    <w:rsid w:val="0008273D"/>
    <w:rsid w:val="00082996"/>
    <w:rsid w:val="00082DAC"/>
    <w:rsid w:val="00082FBD"/>
    <w:rsid w:val="000843CF"/>
    <w:rsid w:val="00084DBC"/>
    <w:rsid w:val="00085BE0"/>
    <w:rsid w:val="00085FC4"/>
    <w:rsid w:val="0008652A"/>
    <w:rsid w:val="00086653"/>
    <w:rsid w:val="00087ED4"/>
    <w:rsid w:val="0009139F"/>
    <w:rsid w:val="00091BCE"/>
    <w:rsid w:val="00092293"/>
    <w:rsid w:val="00094307"/>
    <w:rsid w:val="00095BF5"/>
    <w:rsid w:val="000A0C06"/>
    <w:rsid w:val="000A1888"/>
    <w:rsid w:val="000A36BA"/>
    <w:rsid w:val="000A3D4A"/>
    <w:rsid w:val="000A4965"/>
    <w:rsid w:val="000A4BBA"/>
    <w:rsid w:val="000A4DA5"/>
    <w:rsid w:val="000A6772"/>
    <w:rsid w:val="000A6E4D"/>
    <w:rsid w:val="000B0382"/>
    <w:rsid w:val="000B045A"/>
    <w:rsid w:val="000B23E0"/>
    <w:rsid w:val="000B3904"/>
    <w:rsid w:val="000B41D8"/>
    <w:rsid w:val="000B48FC"/>
    <w:rsid w:val="000B5561"/>
    <w:rsid w:val="000B5627"/>
    <w:rsid w:val="000B5D44"/>
    <w:rsid w:val="000C0555"/>
    <w:rsid w:val="000C0F25"/>
    <w:rsid w:val="000C1AD5"/>
    <w:rsid w:val="000C2766"/>
    <w:rsid w:val="000C276F"/>
    <w:rsid w:val="000C2962"/>
    <w:rsid w:val="000C3FDA"/>
    <w:rsid w:val="000C4812"/>
    <w:rsid w:val="000C54F4"/>
    <w:rsid w:val="000C613D"/>
    <w:rsid w:val="000C6B67"/>
    <w:rsid w:val="000C6D38"/>
    <w:rsid w:val="000C6FF7"/>
    <w:rsid w:val="000D27B4"/>
    <w:rsid w:val="000D5C22"/>
    <w:rsid w:val="000D62FB"/>
    <w:rsid w:val="000D6E30"/>
    <w:rsid w:val="000D77FE"/>
    <w:rsid w:val="000E014B"/>
    <w:rsid w:val="000E0CC5"/>
    <w:rsid w:val="000E0EE4"/>
    <w:rsid w:val="000E194E"/>
    <w:rsid w:val="000E288C"/>
    <w:rsid w:val="000E4581"/>
    <w:rsid w:val="000E54DB"/>
    <w:rsid w:val="000E57B8"/>
    <w:rsid w:val="000E5F06"/>
    <w:rsid w:val="000E61D2"/>
    <w:rsid w:val="000E72BD"/>
    <w:rsid w:val="000E78B9"/>
    <w:rsid w:val="000E7BE2"/>
    <w:rsid w:val="000F01B2"/>
    <w:rsid w:val="000F2DF9"/>
    <w:rsid w:val="000F4184"/>
    <w:rsid w:val="000F43C2"/>
    <w:rsid w:val="000F4EC4"/>
    <w:rsid w:val="000F603B"/>
    <w:rsid w:val="000F6AC4"/>
    <w:rsid w:val="000F73CE"/>
    <w:rsid w:val="00102864"/>
    <w:rsid w:val="00102BBC"/>
    <w:rsid w:val="00105B3C"/>
    <w:rsid w:val="0010712B"/>
    <w:rsid w:val="00107BE8"/>
    <w:rsid w:val="00111CA0"/>
    <w:rsid w:val="00112A0B"/>
    <w:rsid w:val="00113B85"/>
    <w:rsid w:val="00114A03"/>
    <w:rsid w:val="00116DED"/>
    <w:rsid w:val="001174D6"/>
    <w:rsid w:val="0012098C"/>
    <w:rsid w:val="00121F67"/>
    <w:rsid w:val="00122485"/>
    <w:rsid w:val="001246AD"/>
    <w:rsid w:val="00125E5D"/>
    <w:rsid w:val="001271B9"/>
    <w:rsid w:val="00131C00"/>
    <w:rsid w:val="001343CA"/>
    <w:rsid w:val="00134D6D"/>
    <w:rsid w:val="00134E1D"/>
    <w:rsid w:val="00136276"/>
    <w:rsid w:val="0013629F"/>
    <w:rsid w:val="0013667A"/>
    <w:rsid w:val="001367DB"/>
    <w:rsid w:val="001369EB"/>
    <w:rsid w:val="00136A4F"/>
    <w:rsid w:val="00137ABC"/>
    <w:rsid w:val="00137D57"/>
    <w:rsid w:val="0014020B"/>
    <w:rsid w:val="00141D66"/>
    <w:rsid w:val="00142B32"/>
    <w:rsid w:val="00143204"/>
    <w:rsid w:val="00143C98"/>
    <w:rsid w:val="001455EC"/>
    <w:rsid w:val="00145CD0"/>
    <w:rsid w:val="00147298"/>
    <w:rsid w:val="001519BF"/>
    <w:rsid w:val="00151CA2"/>
    <w:rsid w:val="00152743"/>
    <w:rsid w:val="001535DC"/>
    <w:rsid w:val="00153F20"/>
    <w:rsid w:val="0015478E"/>
    <w:rsid w:val="00156195"/>
    <w:rsid w:val="00157180"/>
    <w:rsid w:val="00157560"/>
    <w:rsid w:val="0016063A"/>
    <w:rsid w:val="00163975"/>
    <w:rsid w:val="00164082"/>
    <w:rsid w:val="00165845"/>
    <w:rsid w:val="00166691"/>
    <w:rsid w:val="00166F45"/>
    <w:rsid w:val="00167EAA"/>
    <w:rsid w:val="00170950"/>
    <w:rsid w:val="00171F0C"/>
    <w:rsid w:val="00172B37"/>
    <w:rsid w:val="0017333F"/>
    <w:rsid w:val="001739E5"/>
    <w:rsid w:val="00174497"/>
    <w:rsid w:val="001752A6"/>
    <w:rsid w:val="00176037"/>
    <w:rsid w:val="00176E33"/>
    <w:rsid w:val="001811EF"/>
    <w:rsid w:val="00181299"/>
    <w:rsid w:val="00181406"/>
    <w:rsid w:val="00181C75"/>
    <w:rsid w:val="0018242E"/>
    <w:rsid w:val="001825D4"/>
    <w:rsid w:val="00183063"/>
    <w:rsid w:val="001832D2"/>
    <w:rsid w:val="00184D26"/>
    <w:rsid w:val="00186EC0"/>
    <w:rsid w:val="0018718C"/>
    <w:rsid w:val="001910BF"/>
    <w:rsid w:val="00193170"/>
    <w:rsid w:val="001931DB"/>
    <w:rsid w:val="00193D0A"/>
    <w:rsid w:val="00194549"/>
    <w:rsid w:val="001948F5"/>
    <w:rsid w:val="00195291"/>
    <w:rsid w:val="0019584F"/>
    <w:rsid w:val="00196A8C"/>
    <w:rsid w:val="001973E8"/>
    <w:rsid w:val="00197989"/>
    <w:rsid w:val="001A0ECA"/>
    <w:rsid w:val="001A1A93"/>
    <w:rsid w:val="001A1C7D"/>
    <w:rsid w:val="001A1FC2"/>
    <w:rsid w:val="001A24F3"/>
    <w:rsid w:val="001A26AE"/>
    <w:rsid w:val="001A333F"/>
    <w:rsid w:val="001A3E65"/>
    <w:rsid w:val="001A3EE2"/>
    <w:rsid w:val="001A4F1F"/>
    <w:rsid w:val="001A5374"/>
    <w:rsid w:val="001A5815"/>
    <w:rsid w:val="001A5EE4"/>
    <w:rsid w:val="001A66A4"/>
    <w:rsid w:val="001A6CED"/>
    <w:rsid w:val="001A71F1"/>
    <w:rsid w:val="001B0790"/>
    <w:rsid w:val="001B09D2"/>
    <w:rsid w:val="001B0AB0"/>
    <w:rsid w:val="001B122D"/>
    <w:rsid w:val="001B2D1A"/>
    <w:rsid w:val="001B311C"/>
    <w:rsid w:val="001B358B"/>
    <w:rsid w:val="001B3B60"/>
    <w:rsid w:val="001B4556"/>
    <w:rsid w:val="001B606C"/>
    <w:rsid w:val="001B66FE"/>
    <w:rsid w:val="001B756C"/>
    <w:rsid w:val="001B762C"/>
    <w:rsid w:val="001C0119"/>
    <w:rsid w:val="001C0451"/>
    <w:rsid w:val="001C07D6"/>
    <w:rsid w:val="001C0877"/>
    <w:rsid w:val="001C0F33"/>
    <w:rsid w:val="001C0F7B"/>
    <w:rsid w:val="001C1BF3"/>
    <w:rsid w:val="001C2008"/>
    <w:rsid w:val="001C20A3"/>
    <w:rsid w:val="001C26A3"/>
    <w:rsid w:val="001C3D4C"/>
    <w:rsid w:val="001C47CF"/>
    <w:rsid w:val="001C53F0"/>
    <w:rsid w:val="001C548C"/>
    <w:rsid w:val="001C565E"/>
    <w:rsid w:val="001C5B6A"/>
    <w:rsid w:val="001C7B65"/>
    <w:rsid w:val="001D037B"/>
    <w:rsid w:val="001D0C8C"/>
    <w:rsid w:val="001D1DDF"/>
    <w:rsid w:val="001D2E79"/>
    <w:rsid w:val="001D4792"/>
    <w:rsid w:val="001D55BA"/>
    <w:rsid w:val="001D5EB8"/>
    <w:rsid w:val="001D632D"/>
    <w:rsid w:val="001D7C89"/>
    <w:rsid w:val="001E0F93"/>
    <w:rsid w:val="001E2140"/>
    <w:rsid w:val="001E3880"/>
    <w:rsid w:val="001E42BC"/>
    <w:rsid w:val="001E56CA"/>
    <w:rsid w:val="001E58C9"/>
    <w:rsid w:val="001E60F5"/>
    <w:rsid w:val="001E62C9"/>
    <w:rsid w:val="001E6B06"/>
    <w:rsid w:val="001E7205"/>
    <w:rsid w:val="001E7639"/>
    <w:rsid w:val="001E7D7E"/>
    <w:rsid w:val="001F06F8"/>
    <w:rsid w:val="001F08AB"/>
    <w:rsid w:val="001F1D03"/>
    <w:rsid w:val="001F1ED4"/>
    <w:rsid w:val="001F329F"/>
    <w:rsid w:val="001F3CCD"/>
    <w:rsid w:val="001F4084"/>
    <w:rsid w:val="001F439B"/>
    <w:rsid w:val="001F6212"/>
    <w:rsid w:val="001F775C"/>
    <w:rsid w:val="00200962"/>
    <w:rsid w:val="00200FA1"/>
    <w:rsid w:val="00201AD1"/>
    <w:rsid w:val="0020306E"/>
    <w:rsid w:val="00203A34"/>
    <w:rsid w:val="00203B1A"/>
    <w:rsid w:val="00203F65"/>
    <w:rsid w:val="00204C04"/>
    <w:rsid w:val="0020537A"/>
    <w:rsid w:val="00206221"/>
    <w:rsid w:val="0020651E"/>
    <w:rsid w:val="0020678D"/>
    <w:rsid w:val="00206D3B"/>
    <w:rsid w:val="00207ABB"/>
    <w:rsid w:val="00210D61"/>
    <w:rsid w:val="00212640"/>
    <w:rsid w:val="00212757"/>
    <w:rsid w:val="0021348F"/>
    <w:rsid w:val="002139A4"/>
    <w:rsid w:val="00214107"/>
    <w:rsid w:val="00214473"/>
    <w:rsid w:val="00215998"/>
    <w:rsid w:val="002202DB"/>
    <w:rsid w:val="002212E4"/>
    <w:rsid w:val="002215D8"/>
    <w:rsid w:val="00222889"/>
    <w:rsid w:val="00226ACF"/>
    <w:rsid w:val="00226BA0"/>
    <w:rsid w:val="00227F56"/>
    <w:rsid w:val="002302FF"/>
    <w:rsid w:val="00230772"/>
    <w:rsid w:val="0023150B"/>
    <w:rsid w:val="00231D47"/>
    <w:rsid w:val="0023232B"/>
    <w:rsid w:val="002327DE"/>
    <w:rsid w:val="00234175"/>
    <w:rsid w:val="002341C2"/>
    <w:rsid w:val="00234F8A"/>
    <w:rsid w:val="0023526D"/>
    <w:rsid w:val="0023658C"/>
    <w:rsid w:val="002370F9"/>
    <w:rsid w:val="00237110"/>
    <w:rsid w:val="00237724"/>
    <w:rsid w:val="00237E42"/>
    <w:rsid w:val="002432E5"/>
    <w:rsid w:val="0024368D"/>
    <w:rsid w:val="00243A86"/>
    <w:rsid w:val="002446CF"/>
    <w:rsid w:val="00244758"/>
    <w:rsid w:val="00244AED"/>
    <w:rsid w:val="00245FAC"/>
    <w:rsid w:val="002466FA"/>
    <w:rsid w:val="00246778"/>
    <w:rsid w:val="002470D1"/>
    <w:rsid w:val="00247176"/>
    <w:rsid w:val="00247DA1"/>
    <w:rsid w:val="00251CD9"/>
    <w:rsid w:val="00252AB1"/>
    <w:rsid w:val="00252EA2"/>
    <w:rsid w:val="00253EA9"/>
    <w:rsid w:val="00260930"/>
    <w:rsid w:val="00262921"/>
    <w:rsid w:val="002629BF"/>
    <w:rsid w:val="00263D7C"/>
    <w:rsid w:val="002646AB"/>
    <w:rsid w:val="002656A3"/>
    <w:rsid w:val="00266158"/>
    <w:rsid w:val="00266F13"/>
    <w:rsid w:val="0027111A"/>
    <w:rsid w:val="00271669"/>
    <w:rsid w:val="00271723"/>
    <w:rsid w:val="002753BF"/>
    <w:rsid w:val="00275D56"/>
    <w:rsid w:val="00276468"/>
    <w:rsid w:val="002770D7"/>
    <w:rsid w:val="00277F35"/>
    <w:rsid w:val="00280278"/>
    <w:rsid w:val="00281410"/>
    <w:rsid w:val="00282FDF"/>
    <w:rsid w:val="00284216"/>
    <w:rsid w:val="00284257"/>
    <w:rsid w:val="002851CB"/>
    <w:rsid w:val="00285C43"/>
    <w:rsid w:val="0028627E"/>
    <w:rsid w:val="0028660E"/>
    <w:rsid w:val="00287F72"/>
    <w:rsid w:val="00291BD6"/>
    <w:rsid w:val="00293054"/>
    <w:rsid w:val="0029350C"/>
    <w:rsid w:val="002935CF"/>
    <w:rsid w:val="00294345"/>
    <w:rsid w:val="00294349"/>
    <w:rsid w:val="00294844"/>
    <w:rsid w:val="00295211"/>
    <w:rsid w:val="00295C76"/>
    <w:rsid w:val="002A040C"/>
    <w:rsid w:val="002A06C9"/>
    <w:rsid w:val="002A37D4"/>
    <w:rsid w:val="002A4A69"/>
    <w:rsid w:val="002A5913"/>
    <w:rsid w:val="002B1FE0"/>
    <w:rsid w:val="002B2928"/>
    <w:rsid w:val="002B305E"/>
    <w:rsid w:val="002B3910"/>
    <w:rsid w:val="002B4E97"/>
    <w:rsid w:val="002B5476"/>
    <w:rsid w:val="002B7720"/>
    <w:rsid w:val="002C0481"/>
    <w:rsid w:val="002C401D"/>
    <w:rsid w:val="002C4100"/>
    <w:rsid w:val="002C6BC8"/>
    <w:rsid w:val="002C7303"/>
    <w:rsid w:val="002C7405"/>
    <w:rsid w:val="002D06C7"/>
    <w:rsid w:val="002D0DD5"/>
    <w:rsid w:val="002D3427"/>
    <w:rsid w:val="002D4280"/>
    <w:rsid w:val="002D47EE"/>
    <w:rsid w:val="002D6345"/>
    <w:rsid w:val="002D7372"/>
    <w:rsid w:val="002E087B"/>
    <w:rsid w:val="002E15E4"/>
    <w:rsid w:val="002E2018"/>
    <w:rsid w:val="002E4E85"/>
    <w:rsid w:val="002E626B"/>
    <w:rsid w:val="002E7109"/>
    <w:rsid w:val="002E74C0"/>
    <w:rsid w:val="002F025C"/>
    <w:rsid w:val="002F03B2"/>
    <w:rsid w:val="002F067F"/>
    <w:rsid w:val="002F2009"/>
    <w:rsid w:val="002F255C"/>
    <w:rsid w:val="002F28C2"/>
    <w:rsid w:val="002F2F18"/>
    <w:rsid w:val="002F4412"/>
    <w:rsid w:val="002F46F6"/>
    <w:rsid w:val="003029F4"/>
    <w:rsid w:val="00302F34"/>
    <w:rsid w:val="00303EF0"/>
    <w:rsid w:val="003041D9"/>
    <w:rsid w:val="00305D32"/>
    <w:rsid w:val="00306E0F"/>
    <w:rsid w:val="00307CE4"/>
    <w:rsid w:val="00310E66"/>
    <w:rsid w:val="00310E88"/>
    <w:rsid w:val="00311A85"/>
    <w:rsid w:val="00312959"/>
    <w:rsid w:val="00312AF5"/>
    <w:rsid w:val="00312ED6"/>
    <w:rsid w:val="003132A3"/>
    <w:rsid w:val="00314C84"/>
    <w:rsid w:val="00315C53"/>
    <w:rsid w:val="003165BE"/>
    <w:rsid w:val="003165C6"/>
    <w:rsid w:val="003174AA"/>
    <w:rsid w:val="00321593"/>
    <w:rsid w:val="00321EBA"/>
    <w:rsid w:val="0032366D"/>
    <w:rsid w:val="003247F1"/>
    <w:rsid w:val="00325BFD"/>
    <w:rsid w:val="0032617F"/>
    <w:rsid w:val="003262F9"/>
    <w:rsid w:val="00326B98"/>
    <w:rsid w:val="003273E5"/>
    <w:rsid w:val="003277E7"/>
    <w:rsid w:val="00330F78"/>
    <w:rsid w:val="00334530"/>
    <w:rsid w:val="00335298"/>
    <w:rsid w:val="00336E19"/>
    <w:rsid w:val="00340A08"/>
    <w:rsid w:val="00341352"/>
    <w:rsid w:val="00342D4A"/>
    <w:rsid w:val="003446C5"/>
    <w:rsid w:val="00345A0D"/>
    <w:rsid w:val="00346B23"/>
    <w:rsid w:val="00347083"/>
    <w:rsid w:val="00347BAC"/>
    <w:rsid w:val="0035230D"/>
    <w:rsid w:val="00352DDE"/>
    <w:rsid w:val="0035377B"/>
    <w:rsid w:val="00355CAC"/>
    <w:rsid w:val="003579B2"/>
    <w:rsid w:val="00362055"/>
    <w:rsid w:val="00362809"/>
    <w:rsid w:val="0036346E"/>
    <w:rsid w:val="003634DC"/>
    <w:rsid w:val="00363E7B"/>
    <w:rsid w:val="003649AD"/>
    <w:rsid w:val="00364DA3"/>
    <w:rsid w:val="00366E7A"/>
    <w:rsid w:val="00367E98"/>
    <w:rsid w:val="003714CA"/>
    <w:rsid w:val="0037297C"/>
    <w:rsid w:val="00372C93"/>
    <w:rsid w:val="00373FAC"/>
    <w:rsid w:val="003749AD"/>
    <w:rsid w:val="00376700"/>
    <w:rsid w:val="00376897"/>
    <w:rsid w:val="0037783B"/>
    <w:rsid w:val="00377890"/>
    <w:rsid w:val="00377CD5"/>
    <w:rsid w:val="00377F91"/>
    <w:rsid w:val="00382154"/>
    <w:rsid w:val="00382E2D"/>
    <w:rsid w:val="0038375E"/>
    <w:rsid w:val="003840D7"/>
    <w:rsid w:val="003842A1"/>
    <w:rsid w:val="0038512F"/>
    <w:rsid w:val="00386BF8"/>
    <w:rsid w:val="003873E9"/>
    <w:rsid w:val="00387BDB"/>
    <w:rsid w:val="00387D14"/>
    <w:rsid w:val="00392516"/>
    <w:rsid w:val="00393A5F"/>
    <w:rsid w:val="003944EA"/>
    <w:rsid w:val="00395A6D"/>
    <w:rsid w:val="003A110D"/>
    <w:rsid w:val="003A16C7"/>
    <w:rsid w:val="003A1A21"/>
    <w:rsid w:val="003A2230"/>
    <w:rsid w:val="003A2341"/>
    <w:rsid w:val="003A265E"/>
    <w:rsid w:val="003A34C3"/>
    <w:rsid w:val="003A40A2"/>
    <w:rsid w:val="003A52F5"/>
    <w:rsid w:val="003A69E7"/>
    <w:rsid w:val="003B081F"/>
    <w:rsid w:val="003B0C90"/>
    <w:rsid w:val="003B2D15"/>
    <w:rsid w:val="003B2E7D"/>
    <w:rsid w:val="003B564D"/>
    <w:rsid w:val="003B5C37"/>
    <w:rsid w:val="003B62F2"/>
    <w:rsid w:val="003B6F70"/>
    <w:rsid w:val="003C046F"/>
    <w:rsid w:val="003C069D"/>
    <w:rsid w:val="003C0A0D"/>
    <w:rsid w:val="003C1AC1"/>
    <w:rsid w:val="003C26F1"/>
    <w:rsid w:val="003C285A"/>
    <w:rsid w:val="003C29B9"/>
    <w:rsid w:val="003C2BC6"/>
    <w:rsid w:val="003C3E52"/>
    <w:rsid w:val="003C447B"/>
    <w:rsid w:val="003C7755"/>
    <w:rsid w:val="003C788F"/>
    <w:rsid w:val="003D0594"/>
    <w:rsid w:val="003D098F"/>
    <w:rsid w:val="003D1847"/>
    <w:rsid w:val="003D2B83"/>
    <w:rsid w:val="003D3998"/>
    <w:rsid w:val="003D3B03"/>
    <w:rsid w:val="003D4FD7"/>
    <w:rsid w:val="003D55A6"/>
    <w:rsid w:val="003D71FB"/>
    <w:rsid w:val="003E00A1"/>
    <w:rsid w:val="003E0A16"/>
    <w:rsid w:val="003E118B"/>
    <w:rsid w:val="003E17CC"/>
    <w:rsid w:val="003E3042"/>
    <w:rsid w:val="003E3B1F"/>
    <w:rsid w:val="003E4FD8"/>
    <w:rsid w:val="003E67F0"/>
    <w:rsid w:val="003E68CE"/>
    <w:rsid w:val="003E7117"/>
    <w:rsid w:val="003F006A"/>
    <w:rsid w:val="003F0A80"/>
    <w:rsid w:val="003F1186"/>
    <w:rsid w:val="003F1CEB"/>
    <w:rsid w:val="003F2290"/>
    <w:rsid w:val="003F26C1"/>
    <w:rsid w:val="003F2ABB"/>
    <w:rsid w:val="003F3720"/>
    <w:rsid w:val="003F4146"/>
    <w:rsid w:val="003F4B54"/>
    <w:rsid w:val="003F5659"/>
    <w:rsid w:val="003F6763"/>
    <w:rsid w:val="003F6890"/>
    <w:rsid w:val="003F7B4F"/>
    <w:rsid w:val="00400B78"/>
    <w:rsid w:val="00401621"/>
    <w:rsid w:val="00401F7E"/>
    <w:rsid w:val="004020EC"/>
    <w:rsid w:val="00402A58"/>
    <w:rsid w:val="00404503"/>
    <w:rsid w:val="00404E73"/>
    <w:rsid w:val="00404F63"/>
    <w:rsid w:val="00405597"/>
    <w:rsid w:val="00405932"/>
    <w:rsid w:val="00405AE6"/>
    <w:rsid w:val="00406504"/>
    <w:rsid w:val="00411A87"/>
    <w:rsid w:val="0041286D"/>
    <w:rsid w:val="00412BA1"/>
    <w:rsid w:val="00414779"/>
    <w:rsid w:val="004151C6"/>
    <w:rsid w:val="00415578"/>
    <w:rsid w:val="00415812"/>
    <w:rsid w:val="0041706B"/>
    <w:rsid w:val="00420A57"/>
    <w:rsid w:val="00420E3D"/>
    <w:rsid w:val="00421F73"/>
    <w:rsid w:val="00422DF2"/>
    <w:rsid w:val="00425AE4"/>
    <w:rsid w:val="00425B4B"/>
    <w:rsid w:val="00427972"/>
    <w:rsid w:val="004302DB"/>
    <w:rsid w:val="00431415"/>
    <w:rsid w:val="004343CE"/>
    <w:rsid w:val="00435003"/>
    <w:rsid w:val="004359A5"/>
    <w:rsid w:val="00437805"/>
    <w:rsid w:val="00440702"/>
    <w:rsid w:val="00442ABA"/>
    <w:rsid w:val="00442E1D"/>
    <w:rsid w:val="0044349E"/>
    <w:rsid w:val="0044410E"/>
    <w:rsid w:val="00445C87"/>
    <w:rsid w:val="004476E8"/>
    <w:rsid w:val="00447718"/>
    <w:rsid w:val="0045042F"/>
    <w:rsid w:val="00451E9D"/>
    <w:rsid w:val="00451F30"/>
    <w:rsid w:val="00452376"/>
    <w:rsid w:val="0045314A"/>
    <w:rsid w:val="00453E56"/>
    <w:rsid w:val="00454266"/>
    <w:rsid w:val="004558B7"/>
    <w:rsid w:val="00455B00"/>
    <w:rsid w:val="004568B3"/>
    <w:rsid w:val="0045777B"/>
    <w:rsid w:val="004601AD"/>
    <w:rsid w:val="00460916"/>
    <w:rsid w:val="004610D5"/>
    <w:rsid w:val="004623C9"/>
    <w:rsid w:val="004636DC"/>
    <w:rsid w:val="0046397E"/>
    <w:rsid w:val="00463C43"/>
    <w:rsid w:val="0046599D"/>
    <w:rsid w:val="00465D24"/>
    <w:rsid w:val="004665B3"/>
    <w:rsid w:val="00466CC0"/>
    <w:rsid w:val="00470835"/>
    <w:rsid w:val="00470999"/>
    <w:rsid w:val="004716DF"/>
    <w:rsid w:val="00472428"/>
    <w:rsid w:val="004725CC"/>
    <w:rsid w:val="00474B1E"/>
    <w:rsid w:val="00474D97"/>
    <w:rsid w:val="00476222"/>
    <w:rsid w:val="00476FFA"/>
    <w:rsid w:val="004778AC"/>
    <w:rsid w:val="00482B3F"/>
    <w:rsid w:val="00484428"/>
    <w:rsid w:val="00485582"/>
    <w:rsid w:val="00486BAB"/>
    <w:rsid w:val="00491849"/>
    <w:rsid w:val="00492B0F"/>
    <w:rsid w:val="0049336C"/>
    <w:rsid w:val="0049380C"/>
    <w:rsid w:val="004947F6"/>
    <w:rsid w:val="0049518E"/>
    <w:rsid w:val="00495AA3"/>
    <w:rsid w:val="00495BEC"/>
    <w:rsid w:val="00496AA8"/>
    <w:rsid w:val="00496E2B"/>
    <w:rsid w:val="004972EB"/>
    <w:rsid w:val="004A2116"/>
    <w:rsid w:val="004A2E0A"/>
    <w:rsid w:val="004A493D"/>
    <w:rsid w:val="004A5218"/>
    <w:rsid w:val="004A59C8"/>
    <w:rsid w:val="004A6BC7"/>
    <w:rsid w:val="004A6DE8"/>
    <w:rsid w:val="004A75F8"/>
    <w:rsid w:val="004B2108"/>
    <w:rsid w:val="004B2702"/>
    <w:rsid w:val="004B28B9"/>
    <w:rsid w:val="004B3120"/>
    <w:rsid w:val="004B5743"/>
    <w:rsid w:val="004B6483"/>
    <w:rsid w:val="004B657D"/>
    <w:rsid w:val="004B671B"/>
    <w:rsid w:val="004B7275"/>
    <w:rsid w:val="004B76A5"/>
    <w:rsid w:val="004C0638"/>
    <w:rsid w:val="004C0A0B"/>
    <w:rsid w:val="004C2ECC"/>
    <w:rsid w:val="004C3A8B"/>
    <w:rsid w:val="004C3C0D"/>
    <w:rsid w:val="004C423C"/>
    <w:rsid w:val="004C5DD1"/>
    <w:rsid w:val="004D0B15"/>
    <w:rsid w:val="004D1191"/>
    <w:rsid w:val="004D2D25"/>
    <w:rsid w:val="004D3D04"/>
    <w:rsid w:val="004D3F7F"/>
    <w:rsid w:val="004D4331"/>
    <w:rsid w:val="004D4EBA"/>
    <w:rsid w:val="004D54D3"/>
    <w:rsid w:val="004D5784"/>
    <w:rsid w:val="004D68C1"/>
    <w:rsid w:val="004D72C0"/>
    <w:rsid w:val="004D7C89"/>
    <w:rsid w:val="004E07C0"/>
    <w:rsid w:val="004E0FF3"/>
    <w:rsid w:val="004E49F8"/>
    <w:rsid w:val="004E5372"/>
    <w:rsid w:val="004E554C"/>
    <w:rsid w:val="004E5F57"/>
    <w:rsid w:val="004E6171"/>
    <w:rsid w:val="004E766B"/>
    <w:rsid w:val="004E7D8E"/>
    <w:rsid w:val="004F1DCA"/>
    <w:rsid w:val="004F40CF"/>
    <w:rsid w:val="004F44A0"/>
    <w:rsid w:val="004F4B48"/>
    <w:rsid w:val="004F4C9A"/>
    <w:rsid w:val="004F653D"/>
    <w:rsid w:val="00504CD6"/>
    <w:rsid w:val="005056BE"/>
    <w:rsid w:val="00506DF6"/>
    <w:rsid w:val="00512567"/>
    <w:rsid w:val="00512602"/>
    <w:rsid w:val="005127E9"/>
    <w:rsid w:val="005140EC"/>
    <w:rsid w:val="005163B7"/>
    <w:rsid w:val="0052045B"/>
    <w:rsid w:val="0052294C"/>
    <w:rsid w:val="00523F87"/>
    <w:rsid w:val="00525A44"/>
    <w:rsid w:val="00526380"/>
    <w:rsid w:val="00526E17"/>
    <w:rsid w:val="00527EF3"/>
    <w:rsid w:val="0053077B"/>
    <w:rsid w:val="00530E71"/>
    <w:rsid w:val="00531582"/>
    <w:rsid w:val="00531B84"/>
    <w:rsid w:val="005321ED"/>
    <w:rsid w:val="005336BA"/>
    <w:rsid w:val="00536C81"/>
    <w:rsid w:val="00537840"/>
    <w:rsid w:val="00537E53"/>
    <w:rsid w:val="005404F6"/>
    <w:rsid w:val="005431BB"/>
    <w:rsid w:val="005437ED"/>
    <w:rsid w:val="0055265F"/>
    <w:rsid w:val="00553711"/>
    <w:rsid w:val="00553798"/>
    <w:rsid w:val="0055443F"/>
    <w:rsid w:val="00554B75"/>
    <w:rsid w:val="00554C89"/>
    <w:rsid w:val="00554D4D"/>
    <w:rsid w:val="00555815"/>
    <w:rsid w:val="00555A92"/>
    <w:rsid w:val="00555C0F"/>
    <w:rsid w:val="00556077"/>
    <w:rsid w:val="00556799"/>
    <w:rsid w:val="005568AF"/>
    <w:rsid w:val="00557B13"/>
    <w:rsid w:val="0056172C"/>
    <w:rsid w:val="00561E49"/>
    <w:rsid w:val="0056588D"/>
    <w:rsid w:val="005701DE"/>
    <w:rsid w:val="00573413"/>
    <w:rsid w:val="005737FD"/>
    <w:rsid w:val="00573871"/>
    <w:rsid w:val="0057494B"/>
    <w:rsid w:val="00574EAF"/>
    <w:rsid w:val="005757CC"/>
    <w:rsid w:val="00575FC7"/>
    <w:rsid w:val="00580868"/>
    <w:rsid w:val="0058089B"/>
    <w:rsid w:val="00580C28"/>
    <w:rsid w:val="005813C9"/>
    <w:rsid w:val="00584128"/>
    <w:rsid w:val="005841D8"/>
    <w:rsid w:val="0058521A"/>
    <w:rsid w:val="00585298"/>
    <w:rsid w:val="005856D0"/>
    <w:rsid w:val="005864E6"/>
    <w:rsid w:val="00586990"/>
    <w:rsid w:val="005870E3"/>
    <w:rsid w:val="00587B53"/>
    <w:rsid w:val="005905B7"/>
    <w:rsid w:val="00590B71"/>
    <w:rsid w:val="00591237"/>
    <w:rsid w:val="00592CEA"/>
    <w:rsid w:val="00593C46"/>
    <w:rsid w:val="00594652"/>
    <w:rsid w:val="0059530C"/>
    <w:rsid w:val="00595F1D"/>
    <w:rsid w:val="00595F4C"/>
    <w:rsid w:val="00596CC5"/>
    <w:rsid w:val="00597764"/>
    <w:rsid w:val="00597CB3"/>
    <w:rsid w:val="005A086C"/>
    <w:rsid w:val="005A1486"/>
    <w:rsid w:val="005A1E6B"/>
    <w:rsid w:val="005A3511"/>
    <w:rsid w:val="005A3729"/>
    <w:rsid w:val="005A489E"/>
    <w:rsid w:val="005A501D"/>
    <w:rsid w:val="005A5649"/>
    <w:rsid w:val="005A5DF9"/>
    <w:rsid w:val="005A62F8"/>
    <w:rsid w:val="005A7145"/>
    <w:rsid w:val="005B115C"/>
    <w:rsid w:val="005B1CC6"/>
    <w:rsid w:val="005B1E69"/>
    <w:rsid w:val="005B3E09"/>
    <w:rsid w:val="005C14CE"/>
    <w:rsid w:val="005C1EBB"/>
    <w:rsid w:val="005C1ED3"/>
    <w:rsid w:val="005C2198"/>
    <w:rsid w:val="005C2397"/>
    <w:rsid w:val="005C284B"/>
    <w:rsid w:val="005C34BE"/>
    <w:rsid w:val="005C3617"/>
    <w:rsid w:val="005C479C"/>
    <w:rsid w:val="005C6658"/>
    <w:rsid w:val="005C694B"/>
    <w:rsid w:val="005D08AC"/>
    <w:rsid w:val="005D0F20"/>
    <w:rsid w:val="005D10CE"/>
    <w:rsid w:val="005D28AD"/>
    <w:rsid w:val="005D30E2"/>
    <w:rsid w:val="005D3441"/>
    <w:rsid w:val="005D3EBA"/>
    <w:rsid w:val="005D3FEC"/>
    <w:rsid w:val="005D4291"/>
    <w:rsid w:val="005D54A7"/>
    <w:rsid w:val="005D6C54"/>
    <w:rsid w:val="005D786B"/>
    <w:rsid w:val="005D7CAB"/>
    <w:rsid w:val="005D7D6B"/>
    <w:rsid w:val="005E0F0A"/>
    <w:rsid w:val="005E12B6"/>
    <w:rsid w:val="005E310F"/>
    <w:rsid w:val="005E570E"/>
    <w:rsid w:val="005E624C"/>
    <w:rsid w:val="005E79B5"/>
    <w:rsid w:val="005F0DE7"/>
    <w:rsid w:val="005F19C4"/>
    <w:rsid w:val="005F1B67"/>
    <w:rsid w:val="005F2A29"/>
    <w:rsid w:val="005F3190"/>
    <w:rsid w:val="005F334A"/>
    <w:rsid w:val="005F45FD"/>
    <w:rsid w:val="005F56C3"/>
    <w:rsid w:val="005F6362"/>
    <w:rsid w:val="005F6DED"/>
    <w:rsid w:val="005F728E"/>
    <w:rsid w:val="005F7509"/>
    <w:rsid w:val="00600140"/>
    <w:rsid w:val="0060039B"/>
    <w:rsid w:val="00601BD5"/>
    <w:rsid w:val="00603178"/>
    <w:rsid w:val="00605A31"/>
    <w:rsid w:val="00605A68"/>
    <w:rsid w:val="00605AA9"/>
    <w:rsid w:val="00606015"/>
    <w:rsid w:val="0061134C"/>
    <w:rsid w:val="006135FD"/>
    <w:rsid w:val="00613FAC"/>
    <w:rsid w:val="006149CC"/>
    <w:rsid w:val="00614C5F"/>
    <w:rsid w:val="006152AF"/>
    <w:rsid w:val="006162F8"/>
    <w:rsid w:val="00616896"/>
    <w:rsid w:val="006203A4"/>
    <w:rsid w:val="00620CD9"/>
    <w:rsid w:val="00624D3C"/>
    <w:rsid w:val="00626308"/>
    <w:rsid w:val="0063002C"/>
    <w:rsid w:val="006302E5"/>
    <w:rsid w:val="00631F66"/>
    <w:rsid w:val="0063230E"/>
    <w:rsid w:val="0063454C"/>
    <w:rsid w:val="006363FB"/>
    <w:rsid w:val="00640087"/>
    <w:rsid w:val="00640888"/>
    <w:rsid w:val="00641033"/>
    <w:rsid w:val="0064132F"/>
    <w:rsid w:val="00642F02"/>
    <w:rsid w:val="006431EA"/>
    <w:rsid w:val="00644266"/>
    <w:rsid w:val="00644424"/>
    <w:rsid w:val="006470D1"/>
    <w:rsid w:val="0065089A"/>
    <w:rsid w:val="006526A7"/>
    <w:rsid w:val="00652AE0"/>
    <w:rsid w:val="006537E8"/>
    <w:rsid w:val="006563C5"/>
    <w:rsid w:val="0065728F"/>
    <w:rsid w:val="0066010F"/>
    <w:rsid w:val="00662D6D"/>
    <w:rsid w:val="0066326C"/>
    <w:rsid w:val="006647DC"/>
    <w:rsid w:val="00664A34"/>
    <w:rsid w:val="00664E6D"/>
    <w:rsid w:val="0066705D"/>
    <w:rsid w:val="006670C0"/>
    <w:rsid w:val="00667928"/>
    <w:rsid w:val="00671358"/>
    <w:rsid w:val="006715EE"/>
    <w:rsid w:val="006716D0"/>
    <w:rsid w:val="00672137"/>
    <w:rsid w:val="00672796"/>
    <w:rsid w:val="00673CA2"/>
    <w:rsid w:val="00674694"/>
    <w:rsid w:val="00675E2D"/>
    <w:rsid w:val="00676BFD"/>
    <w:rsid w:val="00677C7F"/>
    <w:rsid w:val="006804E7"/>
    <w:rsid w:val="00680CEE"/>
    <w:rsid w:val="00682952"/>
    <w:rsid w:val="00690347"/>
    <w:rsid w:val="006916C7"/>
    <w:rsid w:val="0069313B"/>
    <w:rsid w:val="00694F8D"/>
    <w:rsid w:val="006967D7"/>
    <w:rsid w:val="00696B99"/>
    <w:rsid w:val="006973E2"/>
    <w:rsid w:val="00697702"/>
    <w:rsid w:val="00697E2E"/>
    <w:rsid w:val="006A0989"/>
    <w:rsid w:val="006A0B95"/>
    <w:rsid w:val="006A31ED"/>
    <w:rsid w:val="006A45B8"/>
    <w:rsid w:val="006A62BA"/>
    <w:rsid w:val="006B0222"/>
    <w:rsid w:val="006B06A6"/>
    <w:rsid w:val="006B199F"/>
    <w:rsid w:val="006B2151"/>
    <w:rsid w:val="006B36BA"/>
    <w:rsid w:val="006B43DC"/>
    <w:rsid w:val="006B4BD9"/>
    <w:rsid w:val="006B4DAC"/>
    <w:rsid w:val="006B55D8"/>
    <w:rsid w:val="006B589D"/>
    <w:rsid w:val="006C10A6"/>
    <w:rsid w:val="006C1C24"/>
    <w:rsid w:val="006C2737"/>
    <w:rsid w:val="006C31CF"/>
    <w:rsid w:val="006C34EA"/>
    <w:rsid w:val="006C4EB1"/>
    <w:rsid w:val="006C5499"/>
    <w:rsid w:val="006C5928"/>
    <w:rsid w:val="006C73F7"/>
    <w:rsid w:val="006D0184"/>
    <w:rsid w:val="006D04F5"/>
    <w:rsid w:val="006D05FD"/>
    <w:rsid w:val="006D0BD9"/>
    <w:rsid w:val="006D2DA2"/>
    <w:rsid w:val="006D31AB"/>
    <w:rsid w:val="006D31E2"/>
    <w:rsid w:val="006D541A"/>
    <w:rsid w:val="006D68D1"/>
    <w:rsid w:val="006D6AA0"/>
    <w:rsid w:val="006E06EF"/>
    <w:rsid w:val="006E10AC"/>
    <w:rsid w:val="006E1207"/>
    <w:rsid w:val="006E14D2"/>
    <w:rsid w:val="006E2507"/>
    <w:rsid w:val="006E3354"/>
    <w:rsid w:val="006E4B88"/>
    <w:rsid w:val="006E5290"/>
    <w:rsid w:val="006E56B6"/>
    <w:rsid w:val="006E630D"/>
    <w:rsid w:val="006E7745"/>
    <w:rsid w:val="006E7DAA"/>
    <w:rsid w:val="006F05DE"/>
    <w:rsid w:val="006F1878"/>
    <w:rsid w:val="006F2832"/>
    <w:rsid w:val="006F3156"/>
    <w:rsid w:val="006F32BA"/>
    <w:rsid w:val="006F5A93"/>
    <w:rsid w:val="00700B78"/>
    <w:rsid w:val="0070104C"/>
    <w:rsid w:val="00703092"/>
    <w:rsid w:val="00703F77"/>
    <w:rsid w:val="00704283"/>
    <w:rsid w:val="00704953"/>
    <w:rsid w:val="007056DA"/>
    <w:rsid w:val="007057E7"/>
    <w:rsid w:val="0070675B"/>
    <w:rsid w:val="00712103"/>
    <w:rsid w:val="00712543"/>
    <w:rsid w:val="00712912"/>
    <w:rsid w:val="00713026"/>
    <w:rsid w:val="00714659"/>
    <w:rsid w:val="007154CD"/>
    <w:rsid w:val="0071565B"/>
    <w:rsid w:val="00721028"/>
    <w:rsid w:val="00721459"/>
    <w:rsid w:val="007232BD"/>
    <w:rsid w:val="007239D2"/>
    <w:rsid w:val="00724D1F"/>
    <w:rsid w:val="0072551D"/>
    <w:rsid w:val="00725FEC"/>
    <w:rsid w:val="007271BC"/>
    <w:rsid w:val="007278CD"/>
    <w:rsid w:val="007306BC"/>
    <w:rsid w:val="007311EE"/>
    <w:rsid w:val="0073252A"/>
    <w:rsid w:val="00732723"/>
    <w:rsid w:val="00732BFF"/>
    <w:rsid w:val="00733A9E"/>
    <w:rsid w:val="00733B7C"/>
    <w:rsid w:val="00734B8E"/>
    <w:rsid w:val="007359F4"/>
    <w:rsid w:val="00735A06"/>
    <w:rsid w:val="00737102"/>
    <w:rsid w:val="0074000C"/>
    <w:rsid w:val="007403BD"/>
    <w:rsid w:val="00746901"/>
    <w:rsid w:val="007473C4"/>
    <w:rsid w:val="00747D14"/>
    <w:rsid w:val="00750415"/>
    <w:rsid w:val="00750E7E"/>
    <w:rsid w:val="007537D6"/>
    <w:rsid w:val="007538CB"/>
    <w:rsid w:val="00754EB2"/>
    <w:rsid w:val="007557C0"/>
    <w:rsid w:val="007565BE"/>
    <w:rsid w:val="00756A6F"/>
    <w:rsid w:val="00757E5C"/>
    <w:rsid w:val="00761209"/>
    <w:rsid w:val="00761A29"/>
    <w:rsid w:val="00761E1D"/>
    <w:rsid w:val="007637F8"/>
    <w:rsid w:val="00764AD3"/>
    <w:rsid w:val="00764D39"/>
    <w:rsid w:val="00765BF8"/>
    <w:rsid w:val="00765C3D"/>
    <w:rsid w:val="007669FA"/>
    <w:rsid w:val="00770111"/>
    <w:rsid w:val="00770181"/>
    <w:rsid w:val="007702E4"/>
    <w:rsid w:val="00771C72"/>
    <w:rsid w:val="00773384"/>
    <w:rsid w:val="0077355C"/>
    <w:rsid w:val="007747E0"/>
    <w:rsid w:val="007751BE"/>
    <w:rsid w:val="0077536F"/>
    <w:rsid w:val="007757D9"/>
    <w:rsid w:val="007769A7"/>
    <w:rsid w:val="007774C2"/>
    <w:rsid w:val="00777882"/>
    <w:rsid w:val="0078099E"/>
    <w:rsid w:val="007835E8"/>
    <w:rsid w:val="00783A10"/>
    <w:rsid w:val="00783BE8"/>
    <w:rsid w:val="0078443D"/>
    <w:rsid w:val="00784F7A"/>
    <w:rsid w:val="007859AB"/>
    <w:rsid w:val="00785C0C"/>
    <w:rsid w:val="00786343"/>
    <w:rsid w:val="0079126A"/>
    <w:rsid w:val="00792DCF"/>
    <w:rsid w:val="00792F30"/>
    <w:rsid w:val="00793636"/>
    <w:rsid w:val="00793DCA"/>
    <w:rsid w:val="00794F8D"/>
    <w:rsid w:val="007954A1"/>
    <w:rsid w:val="00797BA5"/>
    <w:rsid w:val="007A06AC"/>
    <w:rsid w:val="007A1000"/>
    <w:rsid w:val="007A1EFA"/>
    <w:rsid w:val="007A2108"/>
    <w:rsid w:val="007A2E30"/>
    <w:rsid w:val="007A30D3"/>
    <w:rsid w:val="007A3188"/>
    <w:rsid w:val="007A320B"/>
    <w:rsid w:val="007A3C8E"/>
    <w:rsid w:val="007A41C6"/>
    <w:rsid w:val="007A56E5"/>
    <w:rsid w:val="007A5C97"/>
    <w:rsid w:val="007A5FA3"/>
    <w:rsid w:val="007A728F"/>
    <w:rsid w:val="007A72E9"/>
    <w:rsid w:val="007A7CB0"/>
    <w:rsid w:val="007B0102"/>
    <w:rsid w:val="007B0C78"/>
    <w:rsid w:val="007B17A5"/>
    <w:rsid w:val="007B2887"/>
    <w:rsid w:val="007B3ACE"/>
    <w:rsid w:val="007B4744"/>
    <w:rsid w:val="007B5225"/>
    <w:rsid w:val="007B5A2B"/>
    <w:rsid w:val="007B67AA"/>
    <w:rsid w:val="007B7C22"/>
    <w:rsid w:val="007B7EF9"/>
    <w:rsid w:val="007B7F48"/>
    <w:rsid w:val="007C01D5"/>
    <w:rsid w:val="007C182D"/>
    <w:rsid w:val="007C4284"/>
    <w:rsid w:val="007C5CB6"/>
    <w:rsid w:val="007C5F25"/>
    <w:rsid w:val="007C70C9"/>
    <w:rsid w:val="007C7406"/>
    <w:rsid w:val="007D05A1"/>
    <w:rsid w:val="007D0F4F"/>
    <w:rsid w:val="007D12CC"/>
    <w:rsid w:val="007D28D1"/>
    <w:rsid w:val="007D2A5A"/>
    <w:rsid w:val="007D36BB"/>
    <w:rsid w:val="007D3D1F"/>
    <w:rsid w:val="007D46BC"/>
    <w:rsid w:val="007D5333"/>
    <w:rsid w:val="007D5C02"/>
    <w:rsid w:val="007D5E29"/>
    <w:rsid w:val="007E118F"/>
    <w:rsid w:val="007E1960"/>
    <w:rsid w:val="007E2973"/>
    <w:rsid w:val="007E2F01"/>
    <w:rsid w:val="007E33CE"/>
    <w:rsid w:val="007E39E9"/>
    <w:rsid w:val="007E3CBE"/>
    <w:rsid w:val="007E3D0D"/>
    <w:rsid w:val="007E56AF"/>
    <w:rsid w:val="007E5AA7"/>
    <w:rsid w:val="007E5B48"/>
    <w:rsid w:val="007E6DCC"/>
    <w:rsid w:val="007F11D2"/>
    <w:rsid w:val="007F1E7C"/>
    <w:rsid w:val="007F219C"/>
    <w:rsid w:val="007F24B3"/>
    <w:rsid w:val="007F26FD"/>
    <w:rsid w:val="007F2B86"/>
    <w:rsid w:val="007F3340"/>
    <w:rsid w:val="007F4727"/>
    <w:rsid w:val="008002DD"/>
    <w:rsid w:val="00800744"/>
    <w:rsid w:val="0080091B"/>
    <w:rsid w:val="00801574"/>
    <w:rsid w:val="008032FE"/>
    <w:rsid w:val="008035BE"/>
    <w:rsid w:val="00805520"/>
    <w:rsid w:val="00806194"/>
    <w:rsid w:val="00806505"/>
    <w:rsid w:val="0080682C"/>
    <w:rsid w:val="00806BDF"/>
    <w:rsid w:val="00807734"/>
    <w:rsid w:val="0081265E"/>
    <w:rsid w:val="0081268C"/>
    <w:rsid w:val="00813F51"/>
    <w:rsid w:val="008142B9"/>
    <w:rsid w:val="00816370"/>
    <w:rsid w:val="00816F0B"/>
    <w:rsid w:val="00817764"/>
    <w:rsid w:val="00823D9A"/>
    <w:rsid w:val="008251C7"/>
    <w:rsid w:val="00825BC0"/>
    <w:rsid w:val="00825FE0"/>
    <w:rsid w:val="008268FC"/>
    <w:rsid w:val="00834483"/>
    <w:rsid w:val="00835FDF"/>
    <w:rsid w:val="00836021"/>
    <w:rsid w:val="00837242"/>
    <w:rsid w:val="00837A8A"/>
    <w:rsid w:val="00841E1C"/>
    <w:rsid w:val="008464B9"/>
    <w:rsid w:val="0085266F"/>
    <w:rsid w:val="0085385F"/>
    <w:rsid w:val="00853CC1"/>
    <w:rsid w:val="00854AEE"/>
    <w:rsid w:val="00854D18"/>
    <w:rsid w:val="00854E88"/>
    <w:rsid w:val="00855389"/>
    <w:rsid w:val="0085550C"/>
    <w:rsid w:val="00855A83"/>
    <w:rsid w:val="00855D67"/>
    <w:rsid w:val="008606E4"/>
    <w:rsid w:val="008612C2"/>
    <w:rsid w:val="008615B6"/>
    <w:rsid w:val="00862A5C"/>
    <w:rsid w:val="00862D5A"/>
    <w:rsid w:val="0086360E"/>
    <w:rsid w:val="00865094"/>
    <w:rsid w:val="00865C07"/>
    <w:rsid w:val="0086642A"/>
    <w:rsid w:val="00866FD6"/>
    <w:rsid w:val="008679CD"/>
    <w:rsid w:val="008679F6"/>
    <w:rsid w:val="0087027B"/>
    <w:rsid w:val="0087029C"/>
    <w:rsid w:val="00870F6C"/>
    <w:rsid w:val="008712A7"/>
    <w:rsid w:val="00872871"/>
    <w:rsid w:val="00875A07"/>
    <w:rsid w:val="00875F96"/>
    <w:rsid w:val="008767E9"/>
    <w:rsid w:val="00877DF8"/>
    <w:rsid w:val="0088053B"/>
    <w:rsid w:val="00880692"/>
    <w:rsid w:val="00882569"/>
    <w:rsid w:val="00882824"/>
    <w:rsid w:val="00882BDE"/>
    <w:rsid w:val="0088345E"/>
    <w:rsid w:val="00883930"/>
    <w:rsid w:val="00883FF3"/>
    <w:rsid w:val="008854D9"/>
    <w:rsid w:val="00885D17"/>
    <w:rsid w:val="00886755"/>
    <w:rsid w:val="0088770C"/>
    <w:rsid w:val="00887898"/>
    <w:rsid w:val="00887EC6"/>
    <w:rsid w:val="008902CC"/>
    <w:rsid w:val="00891C8C"/>
    <w:rsid w:val="0089734C"/>
    <w:rsid w:val="00897E9C"/>
    <w:rsid w:val="008A0E11"/>
    <w:rsid w:val="008A295F"/>
    <w:rsid w:val="008A303B"/>
    <w:rsid w:val="008A30A1"/>
    <w:rsid w:val="008A3494"/>
    <w:rsid w:val="008A5DB3"/>
    <w:rsid w:val="008A6097"/>
    <w:rsid w:val="008B0974"/>
    <w:rsid w:val="008B0D7A"/>
    <w:rsid w:val="008B1C14"/>
    <w:rsid w:val="008B3021"/>
    <w:rsid w:val="008B3CC5"/>
    <w:rsid w:val="008B57C3"/>
    <w:rsid w:val="008B57E7"/>
    <w:rsid w:val="008B5DFD"/>
    <w:rsid w:val="008B67B3"/>
    <w:rsid w:val="008C0092"/>
    <w:rsid w:val="008C0DBD"/>
    <w:rsid w:val="008C14B6"/>
    <w:rsid w:val="008C1D6E"/>
    <w:rsid w:val="008C29E3"/>
    <w:rsid w:val="008C2DE2"/>
    <w:rsid w:val="008C3AF7"/>
    <w:rsid w:val="008C497F"/>
    <w:rsid w:val="008C7FB7"/>
    <w:rsid w:val="008D0AF2"/>
    <w:rsid w:val="008D1D0F"/>
    <w:rsid w:val="008D1D7B"/>
    <w:rsid w:val="008D2031"/>
    <w:rsid w:val="008D25ED"/>
    <w:rsid w:val="008D406A"/>
    <w:rsid w:val="008D4411"/>
    <w:rsid w:val="008D4421"/>
    <w:rsid w:val="008D7FC3"/>
    <w:rsid w:val="008E6EC2"/>
    <w:rsid w:val="008F07A4"/>
    <w:rsid w:val="008F2439"/>
    <w:rsid w:val="008F4D8C"/>
    <w:rsid w:val="008F59C3"/>
    <w:rsid w:val="008F5EB3"/>
    <w:rsid w:val="008F5FE0"/>
    <w:rsid w:val="008F6123"/>
    <w:rsid w:val="008F69AE"/>
    <w:rsid w:val="008F7553"/>
    <w:rsid w:val="00901067"/>
    <w:rsid w:val="009022EE"/>
    <w:rsid w:val="00904A0E"/>
    <w:rsid w:val="00906668"/>
    <w:rsid w:val="00907EA0"/>
    <w:rsid w:val="0091147C"/>
    <w:rsid w:val="0091180F"/>
    <w:rsid w:val="00911C82"/>
    <w:rsid w:val="00912428"/>
    <w:rsid w:val="00913FA2"/>
    <w:rsid w:val="0091441E"/>
    <w:rsid w:val="009146A6"/>
    <w:rsid w:val="00916E5E"/>
    <w:rsid w:val="00917C69"/>
    <w:rsid w:val="0092031C"/>
    <w:rsid w:val="00920374"/>
    <w:rsid w:val="0092309A"/>
    <w:rsid w:val="00924D75"/>
    <w:rsid w:val="00925161"/>
    <w:rsid w:val="00925BA4"/>
    <w:rsid w:val="00930248"/>
    <w:rsid w:val="0093074E"/>
    <w:rsid w:val="00931E64"/>
    <w:rsid w:val="00932191"/>
    <w:rsid w:val="00933A2B"/>
    <w:rsid w:val="00933FD9"/>
    <w:rsid w:val="0093418D"/>
    <w:rsid w:val="009356A9"/>
    <w:rsid w:val="00935834"/>
    <w:rsid w:val="00936D1B"/>
    <w:rsid w:val="009372DF"/>
    <w:rsid w:val="00937B4C"/>
    <w:rsid w:val="0094284E"/>
    <w:rsid w:val="00943264"/>
    <w:rsid w:val="00943C48"/>
    <w:rsid w:val="00944775"/>
    <w:rsid w:val="00945348"/>
    <w:rsid w:val="0094593A"/>
    <w:rsid w:val="009474E5"/>
    <w:rsid w:val="00947D17"/>
    <w:rsid w:val="009506EC"/>
    <w:rsid w:val="00952D10"/>
    <w:rsid w:val="00953E80"/>
    <w:rsid w:val="00955F50"/>
    <w:rsid w:val="0095770B"/>
    <w:rsid w:val="00960440"/>
    <w:rsid w:val="00960480"/>
    <w:rsid w:val="00962CEB"/>
    <w:rsid w:val="009656B9"/>
    <w:rsid w:val="00965C87"/>
    <w:rsid w:val="00965F8D"/>
    <w:rsid w:val="00966520"/>
    <w:rsid w:val="00970002"/>
    <w:rsid w:val="00970271"/>
    <w:rsid w:val="00970F8A"/>
    <w:rsid w:val="00971B9E"/>
    <w:rsid w:val="009720E1"/>
    <w:rsid w:val="009721F3"/>
    <w:rsid w:val="0097246C"/>
    <w:rsid w:val="00972A2F"/>
    <w:rsid w:val="00972B71"/>
    <w:rsid w:val="0097579B"/>
    <w:rsid w:val="00975BD9"/>
    <w:rsid w:val="00977B3A"/>
    <w:rsid w:val="00977B6E"/>
    <w:rsid w:val="00977C2C"/>
    <w:rsid w:val="00980C41"/>
    <w:rsid w:val="00982721"/>
    <w:rsid w:val="00982F3B"/>
    <w:rsid w:val="0098376F"/>
    <w:rsid w:val="00983EDF"/>
    <w:rsid w:val="00983EEC"/>
    <w:rsid w:val="00983FB8"/>
    <w:rsid w:val="0098427F"/>
    <w:rsid w:val="00985982"/>
    <w:rsid w:val="009863EE"/>
    <w:rsid w:val="00986FC2"/>
    <w:rsid w:val="00990629"/>
    <w:rsid w:val="009906B1"/>
    <w:rsid w:val="00990B46"/>
    <w:rsid w:val="009927D5"/>
    <w:rsid w:val="00993A57"/>
    <w:rsid w:val="00994092"/>
    <w:rsid w:val="009945E4"/>
    <w:rsid w:val="00995B43"/>
    <w:rsid w:val="009979CF"/>
    <w:rsid w:val="00997C84"/>
    <w:rsid w:val="009A07F8"/>
    <w:rsid w:val="009A0A88"/>
    <w:rsid w:val="009A184C"/>
    <w:rsid w:val="009A1929"/>
    <w:rsid w:val="009A19DD"/>
    <w:rsid w:val="009A3E18"/>
    <w:rsid w:val="009A4520"/>
    <w:rsid w:val="009A4E5B"/>
    <w:rsid w:val="009A6018"/>
    <w:rsid w:val="009A6259"/>
    <w:rsid w:val="009A640B"/>
    <w:rsid w:val="009A7DD9"/>
    <w:rsid w:val="009B20B4"/>
    <w:rsid w:val="009B38F8"/>
    <w:rsid w:val="009B3B26"/>
    <w:rsid w:val="009B43E1"/>
    <w:rsid w:val="009B65BC"/>
    <w:rsid w:val="009B68F8"/>
    <w:rsid w:val="009C09E0"/>
    <w:rsid w:val="009C1AD8"/>
    <w:rsid w:val="009C4FDB"/>
    <w:rsid w:val="009C5616"/>
    <w:rsid w:val="009C77AD"/>
    <w:rsid w:val="009D0D69"/>
    <w:rsid w:val="009D3247"/>
    <w:rsid w:val="009D3F74"/>
    <w:rsid w:val="009E250F"/>
    <w:rsid w:val="009E2A8B"/>
    <w:rsid w:val="009E2FAF"/>
    <w:rsid w:val="009E3ADD"/>
    <w:rsid w:val="009E3F6D"/>
    <w:rsid w:val="009E4CE8"/>
    <w:rsid w:val="009E5852"/>
    <w:rsid w:val="009E5D0E"/>
    <w:rsid w:val="009E6742"/>
    <w:rsid w:val="009E779F"/>
    <w:rsid w:val="009F0C82"/>
    <w:rsid w:val="009F290C"/>
    <w:rsid w:val="009F4949"/>
    <w:rsid w:val="009F64CC"/>
    <w:rsid w:val="009F7244"/>
    <w:rsid w:val="009F7DA8"/>
    <w:rsid w:val="00A00196"/>
    <w:rsid w:val="00A00F71"/>
    <w:rsid w:val="00A01642"/>
    <w:rsid w:val="00A02D5D"/>
    <w:rsid w:val="00A031B4"/>
    <w:rsid w:val="00A04069"/>
    <w:rsid w:val="00A040A1"/>
    <w:rsid w:val="00A04D23"/>
    <w:rsid w:val="00A05600"/>
    <w:rsid w:val="00A06102"/>
    <w:rsid w:val="00A07FFE"/>
    <w:rsid w:val="00A107D6"/>
    <w:rsid w:val="00A132A5"/>
    <w:rsid w:val="00A14142"/>
    <w:rsid w:val="00A153A5"/>
    <w:rsid w:val="00A15A3C"/>
    <w:rsid w:val="00A16067"/>
    <w:rsid w:val="00A17678"/>
    <w:rsid w:val="00A17A79"/>
    <w:rsid w:val="00A207A8"/>
    <w:rsid w:val="00A20C4D"/>
    <w:rsid w:val="00A20EDC"/>
    <w:rsid w:val="00A2218F"/>
    <w:rsid w:val="00A24787"/>
    <w:rsid w:val="00A2511D"/>
    <w:rsid w:val="00A25787"/>
    <w:rsid w:val="00A25BAA"/>
    <w:rsid w:val="00A26605"/>
    <w:rsid w:val="00A27427"/>
    <w:rsid w:val="00A31B75"/>
    <w:rsid w:val="00A34E29"/>
    <w:rsid w:val="00A35837"/>
    <w:rsid w:val="00A35E01"/>
    <w:rsid w:val="00A37884"/>
    <w:rsid w:val="00A40409"/>
    <w:rsid w:val="00A40696"/>
    <w:rsid w:val="00A416F3"/>
    <w:rsid w:val="00A42130"/>
    <w:rsid w:val="00A42AA5"/>
    <w:rsid w:val="00A42EB8"/>
    <w:rsid w:val="00A43D5E"/>
    <w:rsid w:val="00A441D5"/>
    <w:rsid w:val="00A44BD7"/>
    <w:rsid w:val="00A44DFA"/>
    <w:rsid w:val="00A454B0"/>
    <w:rsid w:val="00A46685"/>
    <w:rsid w:val="00A46F15"/>
    <w:rsid w:val="00A47B08"/>
    <w:rsid w:val="00A502EA"/>
    <w:rsid w:val="00A5144D"/>
    <w:rsid w:val="00A52AD8"/>
    <w:rsid w:val="00A5339E"/>
    <w:rsid w:val="00A554D7"/>
    <w:rsid w:val="00A567EF"/>
    <w:rsid w:val="00A56E59"/>
    <w:rsid w:val="00A57D37"/>
    <w:rsid w:val="00A60121"/>
    <w:rsid w:val="00A61DFB"/>
    <w:rsid w:val="00A61E7E"/>
    <w:rsid w:val="00A621A2"/>
    <w:rsid w:val="00A63865"/>
    <w:rsid w:val="00A66A37"/>
    <w:rsid w:val="00A6761B"/>
    <w:rsid w:val="00A721F5"/>
    <w:rsid w:val="00A72209"/>
    <w:rsid w:val="00A72533"/>
    <w:rsid w:val="00A72C6D"/>
    <w:rsid w:val="00A73049"/>
    <w:rsid w:val="00A731D7"/>
    <w:rsid w:val="00A73315"/>
    <w:rsid w:val="00A80468"/>
    <w:rsid w:val="00A81185"/>
    <w:rsid w:val="00A83448"/>
    <w:rsid w:val="00A851F8"/>
    <w:rsid w:val="00A857C2"/>
    <w:rsid w:val="00A878C6"/>
    <w:rsid w:val="00A87C45"/>
    <w:rsid w:val="00A9101E"/>
    <w:rsid w:val="00A930C2"/>
    <w:rsid w:val="00A95BA0"/>
    <w:rsid w:val="00A96B83"/>
    <w:rsid w:val="00AA0792"/>
    <w:rsid w:val="00AA0CA8"/>
    <w:rsid w:val="00AA2257"/>
    <w:rsid w:val="00AA2DA9"/>
    <w:rsid w:val="00AA3697"/>
    <w:rsid w:val="00AA58D8"/>
    <w:rsid w:val="00AA5B95"/>
    <w:rsid w:val="00AA672C"/>
    <w:rsid w:val="00AB07DD"/>
    <w:rsid w:val="00AB10D8"/>
    <w:rsid w:val="00AB2614"/>
    <w:rsid w:val="00AB3B30"/>
    <w:rsid w:val="00AB3FB5"/>
    <w:rsid w:val="00AB4DE9"/>
    <w:rsid w:val="00AB5525"/>
    <w:rsid w:val="00AB5CAB"/>
    <w:rsid w:val="00AB5DF0"/>
    <w:rsid w:val="00AB6C12"/>
    <w:rsid w:val="00AB7B3D"/>
    <w:rsid w:val="00AC3519"/>
    <w:rsid w:val="00AC3527"/>
    <w:rsid w:val="00AC38AF"/>
    <w:rsid w:val="00AC449F"/>
    <w:rsid w:val="00AC586C"/>
    <w:rsid w:val="00AC6E8C"/>
    <w:rsid w:val="00AC6F6E"/>
    <w:rsid w:val="00AD1735"/>
    <w:rsid w:val="00AD1AE8"/>
    <w:rsid w:val="00AD2019"/>
    <w:rsid w:val="00AD3284"/>
    <w:rsid w:val="00AD42B2"/>
    <w:rsid w:val="00AD4319"/>
    <w:rsid w:val="00AD480A"/>
    <w:rsid w:val="00AD643D"/>
    <w:rsid w:val="00AD6582"/>
    <w:rsid w:val="00AD75A3"/>
    <w:rsid w:val="00AD7FE2"/>
    <w:rsid w:val="00AE0CC0"/>
    <w:rsid w:val="00AE41B1"/>
    <w:rsid w:val="00AE5D75"/>
    <w:rsid w:val="00AE6679"/>
    <w:rsid w:val="00AE6CEA"/>
    <w:rsid w:val="00AF2285"/>
    <w:rsid w:val="00AF2A31"/>
    <w:rsid w:val="00AF3930"/>
    <w:rsid w:val="00AF4221"/>
    <w:rsid w:val="00AF428D"/>
    <w:rsid w:val="00AF46F5"/>
    <w:rsid w:val="00AF5B52"/>
    <w:rsid w:val="00AF5D11"/>
    <w:rsid w:val="00B00577"/>
    <w:rsid w:val="00B021D9"/>
    <w:rsid w:val="00B02642"/>
    <w:rsid w:val="00B02A54"/>
    <w:rsid w:val="00B02F8C"/>
    <w:rsid w:val="00B04560"/>
    <w:rsid w:val="00B048BF"/>
    <w:rsid w:val="00B04FDA"/>
    <w:rsid w:val="00B06A5F"/>
    <w:rsid w:val="00B06E62"/>
    <w:rsid w:val="00B074DE"/>
    <w:rsid w:val="00B075FE"/>
    <w:rsid w:val="00B1143C"/>
    <w:rsid w:val="00B115A6"/>
    <w:rsid w:val="00B129D2"/>
    <w:rsid w:val="00B13111"/>
    <w:rsid w:val="00B13DF3"/>
    <w:rsid w:val="00B1479A"/>
    <w:rsid w:val="00B14812"/>
    <w:rsid w:val="00B14C2E"/>
    <w:rsid w:val="00B1623B"/>
    <w:rsid w:val="00B22E56"/>
    <w:rsid w:val="00B24BEC"/>
    <w:rsid w:val="00B25E99"/>
    <w:rsid w:val="00B27B6C"/>
    <w:rsid w:val="00B31828"/>
    <w:rsid w:val="00B31EF9"/>
    <w:rsid w:val="00B343FD"/>
    <w:rsid w:val="00B376E3"/>
    <w:rsid w:val="00B37A88"/>
    <w:rsid w:val="00B418E7"/>
    <w:rsid w:val="00B43728"/>
    <w:rsid w:val="00B43B58"/>
    <w:rsid w:val="00B43D7A"/>
    <w:rsid w:val="00B441C2"/>
    <w:rsid w:val="00B44B11"/>
    <w:rsid w:val="00B4584A"/>
    <w:rsid w:val="00B459F5"/>
    <w:rsid w:val="00B45FDA"/>
    <w:rsid w:val="00B46A96"/>
    <w:rsid w:val="00B47351"/>
    <w:rsid w:val="00B505D3"/>
    <w:rsid w:val="00B50780"/>
    <w:rsid w:val="00B51401"/>
    <w:rsid w:val="00B5146D"/>
    <w:rsid w:val="00B51DD7"/>
    <w:rsid w:val="00B52695"/>
    <w:rsid w:val="00B527BF"/>
    <w:rsid w:val="00B53D8E"/>
    <w:rsid w:val="00B53DFD"/>
    <w:rsid w:val="00B54514"/>
    <w:rsid w:val="00B545DC"/>
    <w:rsid w:val="00B55AB1"/>
    <w:rsid w:val="00B56126"/>
    <w:rsid w:val="00B57D2A"/>
    <w:rsid w:val="00B60AAE"/>
    <w:rsid w:val="00B61628"/>
    <w:rsid w:val="00B61E6B"/>
    <w:rsid w:val="00B62031"/>
    <w:rsid w:val="00B6237B"/>
    <w:rsid w:val="00B625DD"/>
    <w:rsid w:val="00B64468"/>
    <w:rsid w:val="00B66109"/>
    <w:rsid w:val="00B71F6D"/>
    <w:rsid w:val="00B722FC"/>
    <w:rsid w:val="00B73BAA"/>
    <w:rsid w:val="00B74026"/>
    <w:rsid w:val="00B740B8"/>
    <w:rsid w:val="00B742E8"/>
    <w:rsid w:val="00B74354"/>
    <w:rsid w:val="00B80BA4"/>
    <w:rsid w:val="00B80E2C"/>
    <w:rsid w:val="00B81D2B"/>
    <w:rsid w:val="00B82CFF"/>
    <w:rsid w:val="00B83684"/>
    <w:rsid w:val="00B838A7"/>
    <w:rsid w:val="00B84BAA"/>
    <w:rsid w:val="00B85076"/>
    <w:rsid w:val="00B85EEE"/>
    <w:rsid w:val="00B863BB"/>
    <w:rsid w:val="00B870A6"/>
    <w:rsid w:val="00B90A14"/>
    <w:rsid w:val="00B942C7"/>
    <w:rsid w:val="00B949BD"/>
    <w:rsid w:val="00B951A1"/>
    <w:rsid w:val="00B953B2"/>
    <w:rsid w:val="00B956F2"/>
    <w:rsid w:val="00B95E07"/>
    <w:rsid w:val="00B9624A"/>
    <w:rsid w:val="00B97951"/>
    <w:rsid w:val="00BA0041"/>
    <w:rsid w:val="00BA1BC4"/>
    <w:rsid w:val="00BA2098"/>
    <w:rsid w:val="00BA2E2F"/>
    <w:rsid w:val="00BA2F91"/>
    <w:rsid w:val="00BA4B9C"/>
    <w:rsid w:val="00BB3375"/>
    <w:rsid w:val="00BB38EC"/>
    <w:rsid w:val="00BB6397"/>
    <w:rsid w:val="00BB69EA"/>
    <w:rsid w:val="00BB6CFD"/>
    <w:rsid w:val="00BC116F"/>
    <w:rsid w:val="00BC2FC9"/>
    <w:rsid w:val="00BC4214"/>
    <w:rsid w:val="00BC42A1"/>
    <w:rsid w:val="00BC4887"/>
    <w:rsid w:val="00BC6A38"/>
    <w:rsid w:val="00BC71CD"/>
    <w:rsid w:val="00BD0DEA"/>
    <w:rsid w:val="00BD2052"/>
    <w:rsid w:val="00BD27FF"/>
    <w:rsid w:val="00BD39CF"/>
    <w:rsid w:val="00BD492C"/>
    <w:rsid w:val="00BD5AED"/>
    <w:rsid w:val="00BD5B03"/>
    <w:rsid w:val="00BD660D"/>
    <w:rsid w:val="00BD682A"/>
    <w:rsid w:val="00BD704E"/>
    <w:rsid w:val="00BE1FA1"/>
    <w:rsid w:val="00BE1FD8"/>
    <w:rsid w:val="00BE2C59"/>
    <w:rsid w:val="00BE334E"/>
    <w:rsid w:val="00BE3BD8"/>
    <w:rsid w:val="00BE483D"/>
    <w:rsid w:val="00BE5BC9"/>
    <w:rsid w:val="00BE6353"/>
    <w:rsid w:val="00BE6D6F"/>
    <w:rsid w:val="00BF1E5D"/>
    <w:rsid w:val="00BF25C7"/>
    <w:rsid w:val="00BF2F3E"/>
    <w:rsid w:val="00BF4153"/>
    <w:rsid w:val="00BF4956"/>
    <w:rsid w:val="00BF4979"/>
    <w:rsid w:val="00BF63CA"/>
    <w:rsid w:val="00BF682A"/>
    <w:rsid w:val="00BF7A0B"/>
    <w:rsid w:val="00C0255B"/>
    <w:rsid w:val="00C02639"/>
    <w:rsid w:val="00C02F9E"/>
    <w:rsid w:val="00C035E0"/>
    <w:rsid w:val="00C03F81"/>
    <w:rsid w:val="00C04621"/>
    <w:rsid w:val="00C04E05"/>
    <w:rsid w:val="00C04FCA"/>
    <w:rsid w:val="00C05EA6"/>
    <w:rsid w:val="00C060E3"/>
    <w:rsid w:val="00C06588"/>
    <w:rsid w:val="00C11C09"/>
    <w:rsid w:val="00C1342D"/>
    <w:rsid w:val="00C14070"/>
    <w:rsid w:val="00C144B4"/>
    <w:rsid w:val="00C151D8"/>
    <w:rsid w:val="00C16ADC"/>
    <w:rsid w:val="00C224E2"/>
    <w:rsid w:val="00C24276"/>
    <w:rsid w:val="00C2446B"/>
    <w:rsid w:val="00C24DA9"/>
    <w:rsid w:val="00C264F8"/>
    <w:rsid w:val="00C27F25"/>
    <w:rsid w:val="00C3042E"/>
    <w:rsid w:val="00C313B9"/>
    <w:rsid w:val="00C32F6B"/>
    <w:rsid w:val="00C4075A"/>
    <w:rsid w:val="00C41539"/>
    <w:rsid w:val="00C4238F"/>
    <w:rsid w:val="00C42752"/>
    <w:rsid w:val="00C43242"/>
    <w:rsid w:val="00C4369F"/>
    <w:rsid w:val="00C44EC6"/>
    <w:rsid w:val="00C45413"/>
    <w:rsid w:val="00C46FAA"/>
    <w:rsid w:val="00C4719D"/>
    <w:rsid w:val="00C478FE"/>
    <w:rsid w:val="00C47ACC"/>
    <w:rsid w:val="00C50AFA"/>
    <w:rsid w:val="00C52928"/>
    <w:rsid w:val="00C53968"/>
    <w:rsid w:val="00C53C23"/>
    <w:rsid w:val="00C53E5C"/>
    <w:rsid w:val="00C5522B"/>
    <w:rsid w:val="00C55834"/>
    <w:rsid w:val="00C562BC"/>
    <w:rsid w:val="00C56B94"/>
    <w:rsid w:val="00C5746E"/>
    <w:rsid w:val="00C578F5"/>
    <w:rsid w:val="00C618EB"/>
    <w:rsid w:val="00C61944"/>
    <w:rsid w:val="00C61DAA"/>
    <w:rsid w:val="00C62A56"/>
    <w:rsid w:val="00C62F51"/>
    <w:rsid w:val="00C631DF"/>
    <w:rsid w:val="00C639F1"/>
    <w:rsid w:val="00C6446F"/>
    <w:rsid w:val="00C647E0"/>
    <w:rsid w:val="00C64BCB"/>
    <w:rsid w:val="00C657D6"/>
    <w:rsid w:val="00C6584C"/>
    <w:rsid w:val="00C66B54"/>
    <w:rsid w:val="00C67292"/>
    <w:rsid w:val="00C67DF9"/>
    <w:rsid w:val="00C702BF"/>
    <w:rsid w:val="00C71F61"/>
    <w:rsid w:val="00C734AA"/>
    <w:rsid w:val="00C736EB"/>
    <w:rsid w:val="00C7689F"/>
    <w:rsid w:val="00C776FE"/>
    <w:rsid w:val="00C80F19"/>
    <w:rsid w:val="00C81D0F"/>
    <w:rsid w:val="00C907DC"/>
    <w:rsid w:val="00C908EF"/>
    <w:rsid w:val="00C90D06"/>
    <w:rsid w:val="00C91DAE"/>
    <w:rsid w:val="00C923FF"/>
    <w:rsid w:val="00C92486"/>
    <w:rsid w:val="00C928E2"/>
    <w:rsid w:val="00C932F7"/>
    <w:rsid w:val="00C94945"/>
    <w:rsid w:val="00C973D4"/>
    <w:rsid w:val="00C97C8F"/>
    <w:rsid w:val="00CA1258"/>
    <w:rsid w:val="00CA1551"/>
    <w:rsid w:val="00CA16F9"/>
    <w:rsid w:val="00CA243E"/>
    <w:rsid w:val="00CA4813"/>
    <w:rsid w:val="00CA5F46"/>
    <w:rsid w:val="00CA65BE"/>
    <w:rsid w:val="00CA77AE"/>
    <w:rsid w:val="00CA7A91"/>
    <w:rsid w:val="00CB08B5"/>
    <w:rsid w:val="00CB1842"/>
    <w:rsid w:val="00CB1BD5"/>
    <w:rsid w:val="00CB1C3D"/>
    <w:rsid w:val="00CB4562"/>
    <w:rsid w:val="00CB48A6"/>
    <w:rsid w:val="00CB60DD"/>
    <w:rsid w:val="00CB6335"/>
    <w:rsid w:val="00CB7066"/>
    <w:rsid w:val="00CB79DE"/>
    <w:rsid w:val="00CC10ED"/>
    <w:rsid w:val="00CC16AD"/>
    <w:rsid w:val="00CC218B"/>
    <w:rsid w:val="00CC2572"/>
    <w:rsid w:val="00CC2B06"/>
    <w:rsid w:val="00CC33DC"/>
    <w:rsid w:val="00CC397A"/>
    <w:rsid w:val="00CC4708"/>
    <w:rsid w:val="00CC548B"/>
    <w:rsid w:val="00CC554B"/>
    <w:rsid w:val="00CC6916"/>
    <w:rsid w:val="00CC7BA3"/>
    <w:rsid w:val="00CD112C"/>
    <w:rsid w:val="00CD2054"/>
    <w:rsid w:val="00CD465E"/>
    <w:rsid w:val="00CD6098"/>
    <w:rsid w:val="00CE2359"/>
    <w:rsid w:val="00CE5670"/>
    <w:rsid w:val="00CE57BD"/>
    <w:rsid w:val="00CE5A4D"/>
    <w:rsid w:val="00CF09DC"/>
    <w:rsid w:val="00CF0E0D"/>
    <w:rsid w:val="00CF169B"/>
    <w:rsid w:val="00CF2A32"/>
    <w:rsid w:val="00CF3B03"/>
    <w:rsid w:val="00CF66D8"/>
    <w:rsid w:val="00CF70A7"/>
    <w:rsid w:val="00CF723A"/>
    <w:rsid w:val="00CF79BB"/>
    <w:rsid w:val="00CF7D5C"/>
    <w:rsid w:val="00D0137F"/>
    <w:rsid w:val="00D023A8"/>
    <w:rsid w:val="00D03039"/>
    <w:rsid w:val="00D03BFA"/>
    <w:rsid w:val="00D0481B"/>
    <w:rsid w:val="00D06005"/>
    <w:rsid w:val="00D145B3"/>
    <w:rsid w:val="00D153BE"/>
    <w:rsid w:val="00D15BD3"/>
    <w:rsid w:val="00D16905"/>
    <w:rsid w:val="00D17081"/>
    <w:rsid w:val="00D203BE"/>
    <w:rsid w:val="00D222C3"/>
    <w:rsid w:val="00D22D19"/>
    <w:rsid w:val="00D24FB6"/>
    <w:rsid w:val="00D26FC2"/>
    <w:rsid w:val="00D33CA7"/>
    <w:rsid w:val="00D33E05"/>
    <w:rsid w:val="00D34D53"/>
    <w:rsid w:val="00D357F6"/>
    <w:rsid w:val="00D35FB3"/>
    <w:rsid w:val="00D361F2"/>
    <w:rsid w:val="00D41C43"/>
    <w:rsid w:val="00D41C73"/>
    <w:rsid w:val="00D42B35"/>
    <w:rsid w:val="00D44EA7"/>
    <w:rsid w:val="00D46330"/>
    <w:rsid w:val="00D4669D"/>
    <w:rsid w:val="00D46802"/>
    <w:rsid w:val="00D46886"/>
    <w:rsid w:val="00D47059"/>
    <w:rsid w:val="00D508A4"/>
    <w:rsid w:val="00D51C0E"/>
    <w:rsid w:val="00D51CF4"/>
    <w:rsid w:val="00D522B2"/>
    <w:rsid w:val="00D533F9"/>
    <w:rsid w:val="00D546B3"/>
    <w:rsid w:val="00D552BF"/>
    <w:rsid w:val="00D554A5"/>
    <w:rsid w:val="00D55CDD"/>
    <w:rsid w:val="00D5691E"/>
    <w:rsid w:val="00D56A27"/>
    <w:rsid w:val="00D600FB"/>
    <w:rsid w:val="00D610DB"/>
    <w:rsid w:val="00D62A54"/>
    <w:rsid w:val="00D641A4"/>
    <w:rsid w:val="00D65D01"/>
    <w:rsid w:val="00D674EF"/>
    <w:rsid w:val="00D675BE"/>
    <w:rsid w:val="00D7035A"/>
    <w:rsid w:val="00D7068C"/>
    <w:rsid w:val="00D732A6"/>
    <w:rsid w:val="00D7333F"/>
    <w:rsid w:val="00D73DE8"/>
    <w:rsid w:val="00D74479"/>
    <w:rsid w:val="00D75482"/>
    <w:rsid w:val="00D76453"/>
    <w:rsid w:val="00D76845"/>
    <w:rsid w:val="00D77423"/>
    <w:rsid w:val="00D77ADB"/>
    <w:rsid w:val="00D8102A"/>
    <w:rsid w:val="00D81168"/>
    <w:rsid w:val="00D823B2"/>
    <w:rsid w:val="00D8308F"/>
    <w:rsid w:val="00D83F8A"/>
    <w:rsid w:val="00D841F6"/>
    <w:rsid w:val="00D844F5"/>
    <w:rsid w:val="00D855D9"/>
    <w:rsid w:val="00D86582"/>
    <w:rsid w:val="00D86B22"/>
    <w:rsid w:val="00D87575"/>
    <w:rsid w:val="00D8761F"/>
    <w:rsid w:val="00D910C7"/>
    <w:rsid w:val="00D9184F"/>
    <w:rsid w:val="00D9389E"/>
    <w:rsid w:val="00D947AB"/>
    <w:rsid w:val="00D9592F"/>
    <w:rsid w:val="00DA0B48"/>
    <w:rsid w:val="00DA11BB"/>
    <w:rsid w:val="00DA2ED1"/>
    <w:rsid w:val="00DA382C"/>
    <w:rsid w:val="00DA4449"/>
    <w:rsid w:val="00DA4E1D"/>
    <w:rsid w:val="00DA50A2"/>
    <w:rsid w:val="00DA623C"/>
    <w:rsid w:val="00DA6531"/>
    <w:rsid w:val="00DA6880"/>
    <w:rsid w:val="00DA6D68"/>
    <w:rsid w:val="00DB1AA6"/>
    <w:rsid w:val="00DB39C1"/>
    <w:rsid w:val="00DB4D94"/>
    <w:rsid w:val="00DB69A5"/>
    <w:rsid w:val="00DB6BB4"/>
    <w:rsid w:val="00DC0515"/>
    <w:rsid w:val="00DC0D2E"/>
    <w:rsid w:val="00DC0EA8"/>
    <w:rsid w:val="00DC116D"/>
    <w:rsid w:val="00DC1F65"/>
    <w:rsid w:val="00DC214C"/>
    <w:rsid w:val="00DC2273"/>
    <w:rsid w:val="00DC317C"/>
    <w:rsid w:val="00DC6810"/>
    <w:rsid w:val="00DD3120"/>
    <w:rsid w:val="00DD4688"/>
    <w:rsid w:val="00DD551C"/>
    <w:rsid w:val="00DD68BB"/>
    <w:rsid w:val="00DD6AD8"/>
    <w:rsid w:val="00DD6BB0"/>
    <w:rsid w:val="00DD6FA2"/>
    <w:rsid w:val="00DD7CED"/>
    <w:rsid w:val="00DE25D6"/>
    <w:rsid w:val="00DE2801"/>
    <w:rsid w:val="00DE2B96"/>
    <w:rsid w:val="00DE46A5"/>
    <w:rsid w:val="00DE6D3F"/>
    <w:rsid w:val="00DF11F6"/>
    <w:rsid w:val="00DF216F"/>
    <w:rsid w:val="00DF29F3"/>
    <w:rsid w:val="00DF2B49"/>
    <w:rsid w:val="00DF33B2"/>
    <w:rsid w:val="00DF3CE0"/>
    <w:rsid w:val="00DF3ECD"/>
    <w:rsid w:val="00DF3EF3"/>
    <w:rsid w:val="00DF541D"/>
    <w:rsid w:val="00DF7AEF"/>
    <w:rsid w:val="00E00915"/>
    <w:rsid w:val="00E015F0"/>
    <w:rsid w:val="00E01E7A"/>
    <w:rsid w:val="00E02F76"/>
    <w:rsid w:val="00E02FDD"/>
    <w:rsid w:val="00E0394F"/>
    <w:rsid w:val="00E04631"/>
    <w:rsid w:val="00E0550D"/>
    <w:rsid w:val="00E05C3C"/>
    <w:rsid w:val="00E10A34"/>
    <w:rsid w:val="00E11346"/>
    <w:rsid w:val="00E11CAC"/>
    <w:rsid w:val="00E11D2C"/>
    <w:rsid w:val="00E126AD"/>
    <w:rsid w:val="00E128D6"/>
    <w:rsid w:val="00E1293F"/>
    <w:rsid w:val="00E12E8C"/>
    <w:rsid w:val="00E148C9"/>
    <w:rsid w:val="00E1598B"/>
    <w:rsid w:val="00E16468"/>
    <w:rsid w:val="00E17EFD"/>
    <w:rsid w:val="00E20548"/>
    <w:rsid w:val="00E20554"/>
    <w:rsid w:val="00E22E97"/>
    <w:rsid w:val="00E22F27"/>
    <w:rsid w:val="00E23967"/>
    <w:rsid w:val="00E2402F"/>
    <w:rsid w:val="00E25828"/>
    <w:rsid w:val="00E27EFF"/>
    <w:rsid w:val="00E3009A"/>
    <w:rsid w:val="00E30BDC"/>
    <w:rsid w:val="00E30C50"/>
    <w:rsid w:val="00E324B2"/>
    <w:rsid w:val="00E33A53"/>
    <w:rsid w:val="00E3463F"/>
    <w:rsid w:val="00E34959"/>
    <w:rsid w:val="00E35356"/>
    <w:rsid w:val="00E36277"/>
    <w:rsid w:val="00E3697D"/>
    <w:rsid w:val="00E3734A"/>
    <w:rsid w:val="00E377ED"/>
    <w:rsid w:val="00E400E7"/>
    <w:rsid w:val="00E428FB"/>
    <w:rsid w:val="00E43B6A"/>
    <w:rsid w:val="00E43E08"/>
    <w:rsid w:val="00E45298"/>
    <w:rsid w:val="00E461EC"/>
    <w:rsid w:val="00E4750C"/>
    <w:rsid w:val="00E509FC"/>
    <w:rsid w:val="00E51F49"/>
    <w:rsid w:val="00E53FC5"/>
    <w:rsid w:val="00E558D2"/>
    <w:rsid w:val="00E5671D"/>
    <w:rsid w:val="00E567E3"/>
    <w:rsid w:val="00E56C10"/>
    <w:rsid w:val="00E63107"/>
    <w:rsid w:val="00E64168"/>
    <w:rsid w:val="00E667B8"/>
    <w:rsid w:val="00E66EB4"/>
    <w:rsid w:val="00E7095C"/>
    <w:rsid w:val="00E716EB"/>
    <w:rsid w:val="00E72FFF"/>
    <w:rsid w:val="00E7582E"/>
    <w:rsid w:val="00E766D2"/>
    <w:rsid w:val="00E80114"/>
    <w:rsid w:val="00E804AB"/>
    <w:rsid w:val="00E821C2"/>
    <w:rsid w:val="00E829F2"/>
    <w:rsid w:val="00E83E6F"/>
    <w:rsid w:val="00E840ED"/>
    <w:rsid w:val="00E847E9"/>
    <w:rsid w:val="00E848E5"/>
    <w:rsid w:val="00E868CD"/>
    <w:rsid w:val="00E8692D"/>
    <w:rsid w:val="00E9056E"/>
    <w:rsid w:val="00E90A6E"/>
    <w:rsid w:val="00E94143"/>
    <w:rsid w:val="00E94285"/>
    <w:rsid w:val="00E94ADB"/>
    <w:rsid w:val="00E95190"/>
    <w:rsid w:val="00E9647D"/>
    <w:rsid w:val="00E97EEE"/>
    <w:rsid w:val="00EA14EA"/>
    <w:rsid w:val="00EA37B4"/>
    <w:rsid w:val="00EA3BE2"/>
    <w:rsid w:val="00EA4748"/>
    <w:rsid w:val="00EA7DC0"/>
    <w:rsid w:val="00EB0B07"/>
    <w:rsid w:val="00EB0E34"/>
    <w:rsid w:val="00EB17F9"/>
    <w:rsid w:val="00EB20EC"/>
    <w:rsid w:val="00EB38FD"/>
    <w:rsid w:val="00EB5542"/>
    <w:rsid w:val="00EC0020"/>
    <w:rsid w:val="00EC179F"/>
    <w:rsid w:val="00EC1B51"/>
    <w:rsid w:val="00EC218E"/>
    <w:rsid w:val="00EC27B9"/>
    <w:rsid w:val="00EC2CEC"/>
    <w:rsid w:val="00EC4146"/>
    <w:rsid w:val="00EC6B62"/>
    <w:rsid w:val="00EC70E9"/>
    <w:rsid w:val="00EC7828"/>
    <w:rsid w:val="00ED1205"/>
    <w:rsid w:val="00ED21B4"/>
    <w:rsid w:val="00ED3DA5"/>
    <w:rsid w:val="00ED40C2"/>
    <w:rsid w:val="00ED5B1E"/>
    <w:rsid w:val="00ED6762"/>
    <w:rsid w:val="00ED7CE7"/>
    <w:rsid w:val="00EE2728"/>
    <w:rsid w:val="00EE4AF0"/>
    <w:rsid w:val="00EE5E57"/>
    <w:rsid w:val="00EE6208"/>
    <w:rsid w:val="00EE68DC"/>
    <w:rsid w:val="00EE6AD8"/>
    <w:rsid w:val="00EF20CF"/>
    <w:rsid w:val="00EF2F6B"/>
    <w:rsid w:val="00EF578F"/>
    <w:rsid w:val="00EF5F89"/>
    <w:rsid w:val="00EF7888"/>
    <w:rsid w:val="00EF79A4"/>
    <w:rsid w:val="00F006E7"/>
    <w:rsid w:val="00F00E9D"/>
    <w:rsid w:val="00F01699"/>
    <w:rsid w:val="00F02590"/>
    <w:rsid w:val="00F0268C"/>
    <w:rsid w:val="00F02765"/>
    <w:rsid w:val="00F04541"/>
    <w:rsid w:val="00F04AD0"/>
    <w:rsid w:val="00F05C3D"/>
    <w:rsid w:val="00F0713C"/>
    <w:rsid w:val="00F0791F"/>
    <w:rsid w:val="00F07A23"/>
    <w:rsid w:val="00F07C93"/>
    <w:rsid w:val="00F10F78"/>
    <w:rsid w:val="00F113E4"/>
    <w:rsid w:val="00F12B59"/>
    <w:rsid w:val="00F12B74"/>
    <w:rsid w:val="00F13949"/>
    <w:rsid w:val="00F15513"/>
    <w:rsid w:val="00F15CE4"/>
    <w:rsid w:val="00F167C9"/>
    <w:rsid w:val="00F20292"/>
    <w:rsid w:val="00F23974"/>
    <w:rsid w:val="00F24513"/>
    <w:rsid w:val="00F25E1E"/>
    <w:rsid w:val="00F262EF"/>
    <w:rsid w:val="00F266E6"/>
    <w:rsid w:val="00F30769"/>
    <w:rsid w:val="00F31B2B"/>
    <w:rsid w:val="00F33343"/>
    <w:rsid w:val="00F33B38"/>
    <w:rsid w:val="00F33E3E"/>
    <w:rsid w:val="00F33F10"/>
    <w:rsid w:val="00F34698"/>
    <w:rsid w:val="00F347A7"/>
    <w:rsid w:val="00F360A0"/>
    <w:rsid w:val="00F3711E"/>
    <w:rsid w:val="00F37711"/>
    <w:rsid w:val="00F37FC4"/>
    <w:rsid w:val="00F4065B"/>
    <w:rsid w:val="00F410E2"/>
    <w:rsid w:val="00F41D4D"/>
    <w:rsid w:val="00F41E41"/>
    <w:rsid w:val="00F41F3D"/>
    <w:rsid w:val="00F43083"/>
    <w:rsid w:val="00F437E7"/>
    <w:rsid w:val="00F47AFE"/>
    <w:rsid w:val="00F506E5"/>
    <w:rsid w:val="00F50F92"/>
    <w:rsid w:val="00F51221"/>
    <w:rsid w:val="00F531A1"/>
    <w:rsid w:val="00F57993"/>
    <w:rsid w:val="00F60F6D"/>
    <w:rsid w:val="00F611DB"/>
    <w:rsid w:val="00F6409C"/>
    <w:rsid w:val="00F64A6D"/>
    <w:rsid w:val="00F64E21"/>
    <w:rsid w:val="00F66C94"/>
    <w:rsid w:val="00F700BB"/>
    <w:rsid w:val="00F7055E"/>
    <w:rsid w:val="00F73A10"/>
    <w:rsid w:val="00F74A04"/>
    <w:rsid w:val="00F77729"/>
    <w:rsid w:val="00F81C81"/>
    <w:rsid w:val="00F841F3"/>
    <w:rsid w:val="00F861A9"/>
    <w:rsid w:val="00F86F83"/>
    <w:rsid w:val="00F878D4"/>
    <w:rsid w:val="00F87982"/>
    <w:rsid w:val="00F87FC9"/>
    <w:rsid w:val="00F91771"/>
    <w:rsid w:val="00F91EB1"/>
    <w:rsid w:val="00F93F5F"/>
    <w:rsid w:val="00F94412"/>
    <w:rsid w:val="00F944F5"/>
    <w:rsid w:val="00F945FE"/>
    <w:rsid w:val="00F94B31"/>
    <w:rsid w:val="00F94C91"/>
    <w:rsid w:val="00F958BF"/>
    <w:rsid w:val="00F965B9"/>
    <w:rsid w:val="00F966C8"/>
    <w:rsid w:val="00F9755C"/>
    <w:rsid w:val="00F97FF3"/>
    <w:rsid w:val="00FA010D"/>
    <w:rsid w:val="00FA0831"/>
    <w:rsid w:val="00FA097A"/>
    <w:rsid w:val="00FA09A5"/>
    <w:rsid w:val="00FA0B02"/>
    <w:rsid w:val="00FA2DF9"/>
    <w:rsid w:val="00FA337E"/>
    <w:rsid w:val="00FA45BF"/>
    <w:rsid w:val="00FA474D"/>
    <w:rsid w:val="00FA5385"/>
    <w:rsid w:val="00FA5D4E"/>
    <w:rsid w:val="00FA6037"/>
    <w:rsid w:val="00FA63F3"/>
    <w:rsid w:val="00FA731C"/>
    <w:rsid w:val="00FB19F5"/>
    <w:rsid w:val="00FB27DC"/>
    <w:rsid w:val="00FB35F7"/>
    <w:rsid w:val="00FB440A"/>
    <w:rsid w:val="00FB5411"/>
    <w:rsid w:val="00FB5645"/>
    <w:rsid w:val="00FB6226"/>
    <w:rsid w:val="00FC0979"/>
    <w:rsid w:val="00FC171D"/>
    <w:rsid w:val="00FC1B93"/>
    <w:rsid w:val="00FC36E8"/>
    <w:rsid w:val="00FC391C"/>
    <w:rsid w:val="00FC3DE4"/>
    <w:rsid w:val="00FC4E5F"/>
    <w:rsid w:val="00FC629F"/>
    <w:rsid w:val="00FC657C"/>
    <w:rsid w:val="00FC7979"/>
    <w:rsid w:val="00FC7E13"/>
    <w:rsid w:val="00FD0D76"/>
    <w:rsid w:val="00FD22C8"/>
    <w:rsid w:val="00FD263C"/>
    <w:rsid w:val="00FD365C"/>
    <w:rsid w:val="00FD5EF4"/>
    <w:rsid w:val="00FE11B3"/>
    <w:rsid w:val="00FE2C1C"/>
    <w:rsid w:val="00FE3738"/>
    <w:rsid w:val="00FE5F18"/>
    <w:rsid w:val="00FE6973"/>
    <w:rsid w:val="00FE766F"/>
    <w:rsid w:val="00FE7CDD"/>
    <w:rsid w:val="00FF25BE"/>
    <w:rsid w:val="00FF4130"/>
    <w:rsid w:val="00FF606B"/>
    <w:rsid w:val="00FF70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706DE1B"/>
  <w14:defaultImageDpi w14:val="300"/>
  <w15:docId w15:val="{60CF1646-A1A6-3E47-80E2-23D3B6CD8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aliases w:val="Indent Normal"/>
    <w:qFormat/>
    <w:rsid w:val="00193D0A"/>
    <w:pPr>
      <w:ind w:firstLine="432"/>
      <w:jc w:val="both"/>
    </w:pPr>
    <w:rPr>
      <w:sz w:val="24"/>
      <w:szCs w:val="22"/>
    </w:rPr>
  </w:style>
  <w:style w:type="paragraph" w:styleId="Heading1">
    <w:name w:val="heading 1"/>
    <w:basedOn w:val="Normal"/>
    <w:next w:val="Normal"/>
    <w:qFormat/>
    <w:rsid w:val="00586990"/>
    <w:pPr>
      <w:keepNext/>
      <w:pageBreakBefore/>
      <w:pBdr>
        <w:bottom w:val="single" w:sz="4" w:space="1" w:color="auto"/>
      </w:pBdr>
      <w:tabs>
        <w:tab w:val="right" w:pos="-2900"/>
        <w:tab w:val="left" w:pos="700"/>
      </w:tabs>
      <w:spacing w:before="320" w:after="160"/>
      <w:jc w:val="center"/>
      <w:outlineLvl w:val="0"/>
    </w:pPr>
    <w:rPr>
      <w:sz w:val="32"/>
    </w:rPr>
  </w:style>
  <w:style w:type="paragraph" w:styleId="Heading2">
    <w:name w:val="heading 2"/>
    <w:basedOn w:val="Normal"/>
    <w:next w:val="Normal"/>
    <w:qFormat/>
    <w:rsid w:val="00243A86"/>
    <w:pPr>
      <w:keepNext/>
      <w:spacing w:before="240" w:after="120"/>
      <w:jc w:val="center"/>
      <w:outlineLvl w:val="1"/>
    </w:pPr>
    <w:rPr>
      <w:kern w:val="28"/>
      <w:sz w:val="28"/>
    </w:rPr>
  </w:style>
  <w:style w:type="paragraph" w:styleId="Heading3">
    <w:name w:val="heading 3"/>
    <w:basedOn w:val="Normal"/>
    <w:next w:val="Normal"/>
    <w:link w:val="Heading3Char"/>
    <w:qFormat/>
    <w:rsid w:val="00854D18"/>
    <w:pPr>
      <w:keepNext/>
      <w:spacing w:before="160" w:after="120"/>
      <w:jc w:val="center"/>
      <w:outlineLvl w:val="2"/>
    </w:pPr>
    <w:rPr>
      <w:rFonts w:cs="Arial"/>
      <w:b/>
      <w:kern w:val="22"/>
      <w:sz w:val="28"/>
      <w:szCs w:val="28"/>
    </w:rPr>
  </w:style>
  <w:style w:type="paragraph" w:styleId="Heading4">
    <w:name w:val="heading 4"/>
    <w:basedOn w:val="Normal"/>
    <w:next w:val="Normal"/>
    <w:pPr>
      <w:keepNext/>
      <w:tabs>
        <w:tab w:val="right" w:pos="-2800"/>
      </w:tabs>
      <w:spacing w:before="240" w:after="60"/>
      <w:outlineLvl w:val="3"/>
    </w:pPr>
    <w:rPr>
      <w:b/>
      <w:kern w:val="22"/>
    </w:rPr>
  </w:style>
  <w:style w:type="paragraph" w:styleId="Heading5">
    <w:name w:val="heading 5"/>
    <w:basedOn w:val="Normal"/>
    <w:next w:val="Normal"/>
    <w:pPr>
      <w:spacing w:before="240" w:after="60"/>
      <w:outlineLvl w:val="4"/>
    </w:pPr>
    <w:rPr>
      <w:b/>
      <w:snapToGrid w:val="0"/>
      <w:kern w:val="22"/>
    </w:rPr>
  </w:style>
  <w:style w:type="paragraph" w:styleId="Heading6">
    <w:name w:val="heading 6"/>
    <w:basedOn w:val="Normal"/>
    <w:next w:val="Normal"/>
    <w:pPr>
      <w:spacing w:before="240" w:after="60"/>
      <w:outlineLvl w:val="5"/>
    </w:pPr>
    <w:rPr>
      <w:i/>
      <w:kern w:val="22"/>
      <w:sz w:val="18"/>
    </w:rPr>
  </w:style>
  <w:style w:type="paragraph" w:styleId="Heading7">
    <w:name w:val="heading 7"/>
    <w:basedOn w:val="Normal"/>
    <w:next w:val="Normal"/>
    <w:pPr>
      <w:spacing w:before="240" w:after="60"/>
      <w:outlineLvl w:val="6"/>
    </w:pPr>
    <w:rPr>
      <w:kern w:val="22"/>
      <w:sz w:val="18"/>
    </w:rPr>
  </w:style>
  <w:style w:type="paragraph" w:styleId="Heading8">
    <w:name w:val="heading 8"/>
    <w:basedOn w:val="Normal"/>
    <w:next w:val="Normal"/>
    <w:pPr>
      <w:spacing w:before="240" w:after="60"/>
      <w:outlineLvl w:val="7"/>
    </w:pPr>
    <w:rPr>
      <w:i/>
      <w:kern w:val="22"/>
      <w:sz w:val="18"/>
    </w:rPr>
  </w:style>
  <w:style w:type="paragraph" w:styleId="Heading9">
    <w:name w:val="heading 9"/>
    <w:basedOn w:val="Normal"/>
    <w:next w:val="Normal"/>
    <w:pPr>
      <w:spacing w:before="240" w:after="60"/>
      <w:outlineLvl w:val="8"/>
    </w:pPr>
    <w:rPr>
      <w:rFonts w:ascii="Arial" w:hAnsi="Arial"/>
      <w:b/>
      <w:i/>
      <w:kern w:val="2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X">
    <w:name w:val="Paragraph (X)"/>
    <w:basedOn w:val="Normal"/>
    <w:pPr>
      <w:numPr>
        <w:numId w:val="2"/>
      </w:numPr>
      <w:tabs>
        <w:tab w:val="clear" w:pos="1008"/>
        <w:tab w:val="num" w:pos="360"/>
      </w:tabs>
      <w:spacing w:before="120" w:after="60"/>
      <w:ind w:left="720" w:right="60" w:firstLine="0"/>
    </w:pPr>
    <w:rPr>
      <w:kern w:val="22"/>
    </w:rPr>
  </w:style>
  <w:style w:type="paragraph" w:customStyle="1" w:styleId="ListBulletedX">
    <w:name w:val="List Bulleted (X)"/>
    <w:basedOn w:val="List"/>
    <w:pPr>
      <w:numPr>
        <w:numId w:val="0"/>
      </w:numPr>
      <w:tabs>
        <w:tab w:val="left" w:pos="360"/>
      </w:tabs>
      <w:spacing w:after="60"/>
      <w:ind w:left="360" w:right="1008" w:hanging="360"/>
    </w:pPr>
    <w:rPr>
      <w:kern w:val="22"/>
    </w:rPr>
  </w:style>
  <w:style w:type="paragraph" w:styleId="List">
    <w:name w:val="List"/>
    <w:aliases w:val="(X1)"/>
    <w:basedOn w:val="Normal"/>
    <w:pPr>
      <w:numPr>
        <w:numId w:val="1"/>
      </w:numPr>
      <w:tabs>
        <w:tab w:val="clear" w:pos="720"/>
        <w:tab w:val="num" w:pos="360"/>
      </w:tabs>
      <w:ind w:left="360" w:firstLine="432"/>
    </w:pPr>
  </w:style>
  <w:style w:type="paragraph" w:customStyle="1" w:styleId="ListNumberedX">
    <w:name w:val="List Numbered (X)"/>
    <w:basedOn w:val="Normal"/>
    <w:pPr>
      <w:tabs>
        <w:tab w:val="num" w:pos="720"/>
      </w:tabs>
      <w:spacing w:before="60" w:after="60"/>
      <w:ind w:left="720" w:right="1080" w:hanging="360"/>
    </w:pPr>
    <w:rPr>
      <w:kern w:val="22"/>
    </w:rPr>
  </w:style>
  <w:style w:type="paragraph" w:customStyle="1" w:styleId="TableBulletedList">
    <w:name w:val="Table Bulleted List"/>
    <w:basedOn w:val="TableText"/>
    <w:pPr>
      <w:tabs>
        <w:tab w:val="num" w:pos="360"/>
      </w:tabs>
      <w:spacing w:before="60"/>
      <w:ind w:left="360" w:hanging="360"/>
    </w:pPr>
  </w:style>
  <w:style w:type="paragraph" w:customStyle="1" w:styleId="TableText">
    <w:name w:val="Table Text"/>
    <w:basedOn w:val="Normal"/>
    <w:pPr>
      <w:spacing w:before="120" w:after="60"/>
    </w:pPr>
    <w:rPr>
      <w:kern w:val="18"/>
    </w:rPr>
  </w:style>
  <w:style w:type="paragraph" w:customStyle="1" w:styleId="ListNumbered">
    <w:name w:val="List Numbered"/>
    <w:basedOn w:val="Normal"/>
    <w:pPr>
      <w:tabs>
        <w:tab w:val="num" w:pos="1368"/>
      </w:tabs>
      <w:spacing w:before="60" w:after="60"/>
      <w:ind w:left="1368" w:right="1080" w:hanging="360"/>
    </w:pPr>
    <w:rPr>
      <w:kern w:val="22"/>
    </w:rPr>
  </w:style>
  <w:style w:type="paragraph" w:styleId="ListBullet4">
    <w:name w:val="List Bullet 4"/>
    <w:basedOn w:val="Normal"/>
    <w:pPr>
      <w:tabs>
        <w:tab w:val="num" w:pos="1440"/>
      </w:tabs>
      <w:spacing w:after="120"/>
      <w:ind w:left="1440" w:hanging="360"/>
    </w:pPr>
  </w:style>
  <w:style w:type="paragraph" w:styleId="ListBullet5">
    <w:name w:val="List Bullet 5"/>
    <w:basedOn w:val="Normal"/>
    <w:autoRedefine/>
    <w:pPr>
      <w:tabs>
        <w:tab w:val="num" w:pos="1800"/>
      </w:tabs>
      <w:ind w:left="1800" w:hanging="360"/>
    </w:pPr>
    <w:rPr>
      <w:sz w:val="18"/>
    </w:rPr>
  </w:style>
  <w:style w:type="paragraph" w:customStyle="1" w:styleId="leadbullet">
    <w:name w:val="lead bullet"/>
    <w:basedOn w:val="Normal"/>
    <w:autoRedefine/>
    <w:pPr>
      <w:numPr>
        <w:numId w:val="8"/>
      </w:numPr>
      <w:spacing w:before="40" w:after="120"/>
      <w:ind w:left="720" w:firstLine="432"/>
    </w:pPr>
    <w:rPr>
      <w:rFonts w:ascii="Helvetica 45 Light" w:hAnsi="Helvetica 45 Light"/>
    </w:rPr>
  </w:style>
  <w:style w:type="paragraph" w:styleId="ListBullet3">
    <w:name w:val="List Bullet 3"/>
    <w:basedOn w:val="Normal"/>
    <w:autoRedefine/>
    <w:pPr>
      <w:numPr>
        <w:numId w:val="5"/>
      </w:numPr>
      <w:tabs>
        <w:tab w:val="left" w:pos="1440"/>
        <w:tab w:val="left" w:pos="2880"/>
      </w:tabs>
    </w:pPr>
  </w:style>
  <w:style w:type="paragraph" w:customStyle="1" w:styleId="Heading3NoIndent">
    <w:name w:val="Heading 3 No Indent"/>
    <w:basedOn w:val="Heading3"/>
    <w:pPr>
      <w:tabs>
        <w:tab w:val="left" w:pos="1152"/>
      </w:tabs>
    </w:pPr>
    <w:rPr>
      <w:rFonts w:cs="Times New Roman"/>
    </w:rPr>
  </w:style>
  <w:style w:type="paragraph" w:styleId="ListBullet">
    <w:name w:val="List Bullet"/>
    <w:basedOn w:val="Normal"/>
    <w:pPr>
      <w:numPr>
        <w:numId w:val="10"/>
      </w:numPr>
    </w:pPr>
  </w:style>
  <w:style w:type="paragraph" w:customStyle="1" w:styleId="SpecHeading2">
    <w:name w:val="Spec Heading 2"/>
    <w:basedOn w:val="SpecHeading1"/>
    <w:next w:val="Paragraph"/>
    <w:pPr>
      <w:pageBreakBefore w:val="0"/>
      <w:spacing w:before="240" w:after="120"/>
    </w:pPr>
    <w:rPr>
      <w:kern w:val="24"/>
      <w:sz w:val="24"/>
    </w:rPr>
  </w:style>
  <w:style w:type="paragraph" w:customStyle="1" w:styleId="SpecHeading1">
    <w:name w:val="Spec Heading 1"/>
    <w:basedOn w:val="Heading1"/>
    <w:next w:val="Normal"/>
    <w:pPr>
      <w:outlineLvl w:val="9"/>
    </w:pPr>
    <w:rPr>
      <w:sz w:val="28"/>
    </w:rPr>
  </w:style>
  <w:style w:type="paragraph" w:customStyle="1" w:styleId="Paragraph">
    <w:name w:val="Paragraph"/>
    <w:basedOn w:val="Normal"/>
    <w:pPr>
      <w:spacing w:before="60" w:after="60"/>
      <w:ind w:left="720"/>
    </w:pPr>
    <w:rPr>
      <w:rFonts w:cs="Arial"/>
      <w:kern w:val="22"/>
    </w:rPr>
  </w:style>
  <w:style w:type="paragraph" w:customStyle="1" w:styleId="TOC4">
    <w:name w:val="TOC4"/>
    <w:basedOn w:val="BdyTxtlvl1"/>
  </w:style>
  <w:style w:type="paragraph" w:customStyle="1" w:styleId="BdyTxtlvl1">
    <w:name w:val="Bdy_Txt_lvl_1"/>
    <w:basedOn w:val="Normal"/>
    <w:pPr>
      <w:widowControl w:val="0"/>
      <w:spacing w:after="120"/>
      <w:ind w:left="360"/>
    </w:pPr>
    <w:rPr>
      <w:sz w:val="18"/>
    </w:rPr>
  </w:style>
  <w:style w:type="paragraph" w:styleId="TOC1">
    <w:name w:val="toc 1"/>
    <w:basedOn w:val="Normal"/>
    <w:next w:val="Normal"/>
    <w:uiPriority w:val="39"/>
    <w:pPr>
      <w:spacing w:before="120"/>
      <w:jc w:val="left"/>
    </w:pPr>
    <w:rPr>
      <w:rFonts w:asciiTheme="minorHAnsi" w:hAnsiTheme="minorHAnsi"/>
      <w:b/>
      <w:szCs w:val="24"/>
    </w:rPr>
  </w:style>
  <w:style w:type="paragraph" w:styleId="TOC2">
    <w:name w:val="toc 2"/>
    <w:basedOn w:val="Normal"/>
    <w:next w:val="Normal"/>
    <w:uiPriority w:val="39"/>
    <w:pPr>
      <w:ind w:left="220"/>
      <w:jc w:val="left"/>
    </w:pPr>
    <w:rPr>
      <w:rFonts w:asciiTheme="minorHAnsi" w:hAnsiTheme="minorHAnsi"/>
      <w:b/>
    </w:rPr>
  </w:style>
  <w:style w:type="paragraph" w:styleId="TOC3">
    <w:name w:val="toc 3"/>
    <w:basedOn w:val="Normal"/>
    <w:next w:val="Normal"/>
    <w:uiPriority w:val="39"/>
    <w:pPr>
      <w:ind w:left="440"/>
      <w:jc w:val="left"/>
    </w:pPr>
    <w:rPr>
      <w:rFonts w:asciiTheme="minorHAnsi" w:hAnsiTheme="minorHAnsi"/>
    </w:rPr>
  </w:style>
  <w:style w:type="paragraph" w:styleId="TOC5">
    <w:name w:val="toc 5"/>
    <w:basedOn w:val="Normal"/>
    <w:next w:val="Normal"/>
    <w:autoRedefine/>
    <w:semiHidden/>
    <w:pPr>
      <w:ind w:left="880"/>
      <w:jc w:val="left"/>
    </w:pPr>
    <w:rPr>
      <w:rFonts w:asciiTheme="minorHAnsi" w:hAnsiTheme="minorHAnsi"/>
      <w:sz w:val="20"/>
      <w:szCs w:val="20"/>
    </w:rPr>
  </w:style>
  <w:style w:type="paragraph" w:styleId="TOC40">
    <w:name w:val="toc 4"/>
    <w:basedOn w:val="Normal"/>
    <w:next w:val="Normal"/>
    <w:semiHidden/>
    <w:pPr>
      <w:ind w:left="660"/>
      <w:jc w:val="left"/>
    </w:pPr>
    <w:rPr>
      <w:rFonts w:asciiTheme="minorHAnsi" w:hAnsiTheme="minorHAnsi"/>
      <w:sz w:val="20"/>
      <w:szCs w:val="20"/>
    </w:rPr>
  </w:style>
  <w:style w:type="paragraph" w:styleId="TOC6">
    <w:name w:val="toc 6"/>
    <w:basedOn w:val="Normal"/>
    <w:next w:val="Normal"/>
    <w:autoRedefine/>
    <w:semiHidden/>
    <w:pPr>
      <w:ind w:left="1100"/>
      <w:jc w:val="left"/>
    </w:pPr>
    <w:rPr>
      <w:rFonts w:asciiTheme="minorHAnsi" w:hAnsiTheme="minorHAnsi"/>
      <w:sz w:val="20"/>
      <w:szCs w:val="20"/>
    </w:rPr>
  </w:style>
  <w:style w:type="paragraph" w:styleId="TOC7">
    <w:name w:val="toc 7"/>
    <w:basedOn w:val="Normal"/>
    <w:next w:val="Normal"/>
    <w:autoRedefine/>
    <w:semiHidden/>
    <w:pPr>
      <w:ind w:left="1320"/>
      <w:jc w:val="left"/>
    </w:pPr>
    <w:rPr>
      <w:rFonts w:asciiTheme="minorHAnsi" w:hAnsiTheme="minorHAnsi"/>
      <w:sz w:val="20"/>
      <w:szCs w:val="20"/>
    </w:rPr>
  </w:style>
  <w:style w:type="paragraph" w:styleId="TOC8">
    <w:name w:val="toc 8"/>
    <w:basedOn w:val="Normal"/>
    <w:next w:val="Normal"/>
    <w:autoRedefine/>
    <w:semiHidden/>
    <w:pPr>
      <w:ind w:left="1540"/>
      <w:jc w:val="left"/>
    </w:pPr>
    <w:rPr>
      <w:rFonts w:asciiTheme="minorHAnsi" w:hAnsiTheme="minorHAnsi"/>
      <w:sz w:val="20"/>
      <w:szCs w:val="20"/>
    </w:rPr>
  </w:style>
  <w:style w:type="paragraph" w:styleId="TOC9">
    <w:name w:val="toc 9"/>
    <w:basedOn w:val="Normal"/>
    <w:next w:val="Normal"/>
    <w:autoRedefine/>
    <w:semiHidden/>
    <w:pPr>
      <w:ind w:left="1760"/>
      <w:jc w:val="left"/>
    </w:pPr>
    <w:rPr>
      <w:rFonts w:asciiTheme="minorHAnsi" w:hAnsiTheme="minorHAnsi"/>
      <w:sz w:val="20"/>
      <w:szCs w:val="20"/>
    </w:rPr>
  </w:style>
  <w:style w:type="character" w:styleId="Hyperlink">
    <w:name w:val="Hyperlink"/>
    <w:basedOn w:val="DefaultParagraphFont"/>
    <w:rPr>
      <w:color w:val="0000FF"/>
      <w:u w:val="single"/>
    </w:rPr>
  </w:style>
  <w:style w:type="paragraph" w:customStyle="1" w:styleId="ListBulleted">
    <w:name w:val="List Bulleted"/>
    <w:basedOn w:val="List"/>
    <w:pPr>
      <w:tabs>
        <w:tab w:val="num" w:pos="720"/>
      </w:tabs>
      <w:spacing w:before="60" w:after="60"/>
      <w:ind w:left="720" w:right="1008" w:hanging="432"/>
    </w:pPr>
    <w:rPr>
      <w:kern w:val="22"/>
    </w:rPr>
  </w:style>
  <w:style w:type="paragraph" w:customStyle="1" w:styleId="ListIndented">
    <w:name w:val="List Indented"/>
    <w:basedOn w:val="Normal"/>
    <w:pPr>
      <w:spacing w:before="60" w:after="60"/>
      <w:ind w:left="1440" w:right="720"/>
    </w:pPr>
    <w:rPr>
      <w:kern w:val="22"/>
    </w:rPr>
  </w:style>
  <w:style w:type="paragraph" w:customStyle="1" w:styleId="TableHeading">
    <w:name w:val="Table Heading"/>
    <w:basedOn w:val="Normal"/>
    <w:pPr>
      <w:spacing w:before="120" w:after="120"/>
    </w:pPr>
    <w:rPr>
      <w:b/>
      <w:kern w:val="20"/>
    </w:rPr>
  </w:style>
  <w:style w:type="paragraph" w:customStyle="1" w:styleId="ParagraphIndentedBold">
    <w:name w:val="Paragraph Indented Bold"/>
    <w:basedOn w:val="Paragraph"/>
    <w:pPr>
      <w:numPr>
        <w:numId w:val="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pPr>
      <w:numPr>
        <w:numId w:val="7"/>
      </w:numPr>
      <w:tabs>
        <w:tab w:val="clear" w:pos="1368"/>
      </w:tabs>
      <w:ind w:left="720" w:firstLine="0"/>
    </w:pPr>
    <w:rPr>
      <w:b w:val="0"/>
    </w:rPr>
  </w:style>
  <w:style w:type="paragraph" w:customStyle="1" w:styleId="BdyTxtlvl3">
    <w:name w:val="Bdy_Txt_lvl_3"/>
    <w:basedOn w:val="BdyTxtlvl2"/>
    <w:pPr>
      <w:ind w:left="720"/>
    </w:pPr>
  </w:style>
  <w:style w:type="paragraph" w:customStyle="1" w:styleId="BdyTxtlvl2">
    <w:name w:val="Bdy_Txt_lvl_2"/>
    <w:basedOn w:val="Normal"/>
    <w:pPr>
      <w:widowControl w:val="0"/>
      <w:numPr>
        <w:numId w:val="3"/>
      </w:numPr>
      <w:tabs>
        <w:tab w:val="clear" w:pos="1440"/>
      </w:tabs>
      <w:spacing w:before="60" w:after="40"/>
      <w:ind w:left="540" w:firstLine="0"/>
    </w:pPr>
    <w:rPr>
      <w:sz w:val="18"/>
    </w:rPr>
  </w:style>
  <w:style w:type="paragraph" w:customStyle="1" w:styleId="font6">
    <w:name w:val="font6"/>
    <w:basedOn w:val="Normal"/>
    <w:pPr>
      <w:numPr>
        <w:numId w:val="4"/>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pPr>
      <w:widowControl w:val="0"/>
    </w:pPr>
  </w:style>
  <w:style w:type="paragraph" w:styleId="Footer">
    <w:name w:val="footer"/>
    <w:basedOn w:val="Normal"/>
    <w:link w:val="FooterChar"/>
    <w:uiPriority w:val="99"/>
    <w:pPr>
      <w:pBdr>
        <w:top w:val="single" w:sz="4" w:space="1" w:color="auto"/>
      </w:pBdr>
      <w:tabs>
        <w:tab w:val="center" w:pos="5040"/>
        <w:tab w:val="left" w:pos="8820"/>
      </w:tabs>
    </w:pPr>
    <w:rPr>
      <w:kern w:val="18"/>
      <w:sz w:val="16"/>
    </w:rPr>
  </w:style>
  <w:style w:type="paragraph" w:customStyle="1" w:styleId="SubHeading">
    <w:name w:val="Sub Heading"/>
    <w:basedOn w:val="Paragraph"/>
    <w:pPr>
      <w:keepNext/>
      <w:spacing w:before="180"/>
    </w:pPr>
    <w:rPr>
      <w:b/>
    </w:rPr>
  </w:style>
  <w:style w:type="paragraph" w:styleId="BodyText">
    <w:name w:val="Body Text"/>
    <w:aliases w:val="RFQ Text"/>
    <w:basedOn w:val="Normal"/>
    <w:link w:val="BodyTextChar"/>
    <w:rPr>
      <w:sz w:val="18"/>
    </w:rPr>
  </w:style>
  <w:style w:type="paragraph" w:customStyle="1" w:styleId="ParagraphSecond">
    <w:name w:val="Paragraph Second+"/>
    <w:basedOn w:val="ParagraphFirst"/>
    <w:pPr>
      <w:spacing w:before="120" w:after="60"/>
    </w:pPr>
  </w:style>
  <w:style w:type="paragraph" w:customStyle="1" w:styleId="ParagraphFirst">
    <w:name w:val="Paragraph First"/>
    <w:basedOn w:val="Normal"/>
    <w:next w:val="ParagraphSecond"/>
    <w:pPr>
      <w:spacing w:before="240" w:after="120"/>
      <w:ind w:left="720" w:right="720"/>
    </w:pPr>
    <w:rPr>
      <w:kern w:val="22"/>
    </w:rPr>
  </w:style>
  <w:style w:type="paragraph" w:styleId="Header">
    <w:name w:val="header"/>
    <w:basedOn w:val="Normal"/>
    <w:link w:val="HeaderChar"/>
    <w:uiPriority w:val="99"/>
    <w:pPr>
      <w:pBdr>
        <w:bottom w:val="single" w:sz="4" w:space="1" w:color="auto"/>
      </w:pBdr>
      <w:tabs>
        <w:tab w:val="center" w:pos="-2880"/>
        <w:tab w:val="right" w:pos="9360"/>
      </w:tabs>
    </w:pPr>
    <w:rPr>
      <w:b/>
      <w:kern w:val="18"/>
    </w:rPr>
  </w:style>
  <w:style w:type="character" w:styleId="PageNumber">
    <w:name w:val="page number"/>
    <w:basedOn w:val="DefaultParagraphFont"/>
    <w:rPr>
      <w:rFonts w:ascii="Times New Roman" w:hAnsi="Times New Roman"/>
      <w:b/>
      <w:sz w:val="20"/>
    </w:rPr>
  </w:style>
  <w:style w:type="character" w:styleId="FollowedHyperlink">
    <w:name w:val="FollowedHyperlink"/>
    <w:basedOn w:val="DefaultParagraphFont"/>
    <w:rPr>
      <w:color w:val="800080"/>
      <w:u w:val="single"/>
    </w:rPr>
  </w:style>
  <w:style w:type="paragraph" w:styleId="NormalWeb">
    <w:name w:val="Normal (Web)"/>
    <w:basedOn w:val="Normal"/>
    <w:uiPriority w:val="99"/>
    <w:rPr>
      <w:szCs w:val="24"/>
    </w:rPr>
  </w:style>
  <w:style w:type="paragraph" w:styleId="BodyText2">
    <w:name w:val="Body Text 2"/>
    <w:basedOn w:val="Normal"/>
    <w:pPr>
      <w:spacing w:after="120" w:line="480" w:lineRule="auto"/>
    </w:pPr>
  </w:style>
  <w:style w:type="paragraph" w:styleId="Caption">
    <w:name w:val="caption"/>
    <w:basedOn w:val="Normal"/>
    <w:next w:val="Normal"/>
    <w:pPr>
      <w:spacing w:before="120" w:after="120"/>
    </w:pPr>
    <w:rPr>
      <w:b/>
      <w:bCs/>
      <w:sz w:val="18"/>
    </w:rPr>
  </w:style>
  <w:style w:type="paragraph" w:styleId="CommentText">
    <w:name w:val="annotation text"/>
    <w:basedOn w:val="Normal"/>
    <w:link w:val="CommentTextChar"/>
    <w:semiHidden/>
    <w:rPr>
      <w:sz w:val="18"/>
    </w:rPr>
  </w:style>
  <w:style w:type="paragraph" w:styleId="EndnoteText">
    <w:name w:val="endnote text"/>
    <w:basedOn w:val="Normal"/>
    <w:semiHidden/>
    <w:rPr>
      <w:sz w:val="18"/>
    </w:rPr>
  </w:style>
  <w:style w:type="paragraph" w:styleId="EnvelopeAddress">
    <w:name w:val="envelope address"/>
    <w:basedOn w:val="Normal"/>
    <w:pPr>
      <w:framePr w:w="7920" w:h="1980" w:hRule="exact" w:hSpace="180" w:wrap="auto" w:hAnchor="page" w:xAlign="center" w:yAlign="bottom"/>
      <w:ind w:left="2880"/>
    </w:pPr>
    <w:rPr>
      <w:rFonts w:cs="Arial"/>
      <w:sz w:val="18"/>
      <w:szCs w:val="24"/>
    </w:rPr>
  </w:style>
  <w:style w:type="paragraph" w:styleId="EnvelopeReturn">
    <w:name w:val="envelope return"/>
    <w:basedOn w:val="Normal"/>
    <w:rPr>
      <w:rFonts w:cs="Arial"/>
      <w:sz w:val="18"/>
    </w:rPr>
  </w:style>
  <w:style w:type="paragraph" w:styleId="FootnoteText">
    <w:name w:val="footnote text"/>
    <w:basedOn w:val="Normal"/>
    <w:semiHidden/>
    <w:rPr>
      <w:sz w:val="18"/>
    </w:rPr>
  </w:style>
  <w:style w:type="character" w:styleId="HTMLCode">
    <w:name w:val="HTML Code"/>
    <w:basedOn w:val="DefaultParagraphFont"/>
    <w:rPr>
      <w:rFonts w:ascii="Courier New" w:hAnsi="Courier New"/>
      <w:sz w:val="16"/>
      <w:szCs w:val="20"/>
    </w:rPr>
  </w:style>
  <w:style w:type="character" w:styleId="HTMLKeyboard">
    <w:name w:val="HTML Keyboard"/>
    <w:basedOn w:val="DefaultParagraphFont"/>
    <w:rPr>
      <w:rFonts w:ascii="Courier New" w:hAnsi="Courier New"/>
      <w:sz w:val="18"/>
      <w:szCs w:val="20"/>
    </w:rPr>
  </w:style>
  <w:style w:type="paragraph" w:styleId="HTMLPreformatted">
    <w:name w:val="HTML Preformatted"/>
    <w:basedOn w:val="Normal"/>
    <w:rPr>
      <w:rFonts w:ascii="Courier New" w:hAnsi="Courier New" w:cs="Courier New"/>
      <w:sz w:val="18"/>
    </w:rPr>
  </w:style>
  <w:style w:type="character" w:styleId="HTMLTypewriter">
    <w:name w:val="HTML Typewriter"/>
    <w:basedOn w:val="DefaultParagraphFont"/>
    <w:rPr>
      <w:rFonts w:ascii="Courier New" w:hAnsi="Courier New"/>
      <w:sz w:val="18"/>
      <w:szCs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16"/>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paragraph" w:styleId="PlainText">
    <w:name w:val="Plain Text"/>
    <w:basedOn w:val="Normal"/>
    <w:rPr>
      <w:rFonts w:ascii="Courier New" w:hAnsi="Courier New" w:cs="Courier New"/>
    </w:rPr>
  </w:style>
  <w:style w:type="paragraph" w:styleId="Subtitle">
    <w:name w:val="Subtitle"/>
    <w:basedOn w:val="Normal"/>
    <w:pPr>
      <w:spacing w:after="60"/>
    </w:pPr>
    <w:rPr>
      <w:rFonts w:cs="Arial"/>
      <w:szCs w:val="24"/>
    </w:rPr>
  </w:style>
  <w:style w:type="paragraph" w:styleId="Title">
    <w:name w:val="Title"/>
    <w:basedOn w:val="Normal"/>
    <w:next w:val="Normal"/>
    <w:link w:val="TitleChar"/>
    <w:qFormat/>
    <w:rsid w:val="007D5333"/>
    <w:pPr>
      <w:pBdr>
        <w:bottom w:val="single" w:sz="8" w:space="1" w:color="auto"/>
      </w:pBdr>
      <w:jc w:val="center"/>
    </w:pPr>
    <w:rPr>
      <w:sz w:val="32"/>
      <w:szCs w:val="32"/>
    </w:rPr>
  </w:style>
  <w:style w:type="paragraph" w:styleId="TOAHeading">
    <w:name w:val="toa heading"/>
    <w:basedOn w:val="Normal"/>
    <w:next w:val="Normal"/>
    <w:semiHidden/>
    <w:pPr>
      <w:spacing w:before="120"/>
    </w:pPr>
    <w:rPr>
      <w:rFonts w:cs="Arial"/>
      <w:b/>
      <w:bCs/>
      <w:szCs w:val="24"/>
    </w:rPr>
  </w:style>
  <w:style w:type="paragraph" w:customStyle="1" w:styleId="Appendix1">
    <w:name w:val="Appendix 1"/>
    <w:basedOn w:val="Normal"/>
    <w:next w:val="Normal"/>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pPr>
      <w:spacing w:before="240"/>
      <w:outlineLvl w:val="1"/>
    </w:pPr>
    <w:rPr>
      <w:b/>
      <w:kern w:val="28"/>
    </w:rPr>
  </w:style>
  <w:style w:type="paragraph" w:customStyle="1" w:styleId="Appendix3">
    <w:name w:val="Appendix 3"/>
    <w:basedOn w:val="Normal"/>
    <w:next w:val="Normal"/>
    <w:pPr>
      <w:keepNext/>
      <w:spacing w:before="160"/>
      <w:outlineLvl w:val="2"/>
    </w:pPr>
    <w:rPr>
      <w:b/>
      <w:kern w:val="22"/>
    </w:rPr>
  </w:style>
  <w:style w:type="paragraph" w:customStyle="1" w:styleId="Preface1">
    <w:name w:val="Preface 1"/>
    <w:basedOn w:val="Normal"/>
    <w:next w:val="Normal"/>
    <w:pPr>
      <w:keepNext/>
      <w:pageBreakBefore/>
      <w:tabs>
        <w:tab w:val="right" w:pos="-2900"/>
        <w:tab w:val="left" w:pos="700"/>
      </w:tabs>
      <w:spacing w:before="320"/>
      <w:outlineLvl w:val="0"/>
    </w:pPr>
    <w:rPr>
      <w:b/>
      <w:sz w:val="28"/>
    </w:rPr>
  </w:style>
  <w:style w:type="paragraph" w:customStyle="1" w:styleId="Preface2">
    <w:name w:val="Preface 2"/>
    <w:basedOn w:val="Normal"/>
    <w:next w:val="Normal"/>
    <w:pPr>
      <w:keepNext/>
      <w:spacing w:before="240"/>
      <w:outlineLvl w:val="1"/>
    </w:pPr>
    <w:rPr>
      <w:b/>
      <w:kern w:val="28"/>
    </w:rPr>
  </w:style>
  <w:style w:type="paragraph" w:customStyle="1" w:styleId="Preface3">
    <w:name w:val="Preface 3"/>
    <w:basedOn w:val="Normal"/>
    <w:next w:val="Normal"/>
    <w:pPr>
      <w:keepNext/>
      <w:spacing w:before="160"/>
      <w:outlineLvl w:val="2"/>
    </w:pPr>
    <w:rPr>
      <w:b/>
      <w:kern w:val="22"/>
    </w:rPr>
  </w:style>
  <w:style w:type="paragraph" w:customStyle="1" w:styleId="NormalTextBox">
    <w:name w:val="Normal Text Box"/>
    <w:basedOn w:val="Normal"/>
    <w:autoRedefine/>
    <w:rsid w:val="00455B00"/>
    <w:pPr>
      <w:spacing w:after="240"/>
      <w:ind w:firstLine="0"/>
      <w:jc w:val="left"/>
    </w:pPr>
    <w:rPr>
      <w:sz w:val="22"/>
    </w:rPr>
  </w:style>
  <w:style w:type="paragraph" w:styleId="TOCHeading">
    <w:name w:val="TOC Heading"/>
    <w:basedOn w:val="Heading1"/>
    <w:next w:val="Normal"/>
    <w:uiPriority w:val="39"/>
    <w:unhideWhenUsed/>
    <w:rsid w:val="00B53DFD"/>
    <w:pPr>
      <w:keepLines/>
      <w:pageBreakBefore w:val="0"/>
      <w:tabs>
        <w:tab w:val="clear" w:pos="-2900"/>
        <w:tab w:val="clear" w:pos="700"/>
      </w:tabs>
      <w:spacing w:before="480" w:after="0" w:line="276" w:lineRule="auto"/>
      <w:ind w:firstLine="0"/>
      <w:jc w:val="left"/>
      <w:outlineLvl w:val="9"/>
    </w:pPr>
    <w:rPr>
      <w:rFonts w:asciiTheme="majorHAnsi" w:eastAsiaTheme="majorEastAsia" w:hAnsiTheme="majorHAnsi" w:cstheme="majorBidi"/>
      <w:bCs/>
      <w:color w:val="365F91" w:themeColor="accent1" w:themeShade="BF"/>
      <w:sz w:val="28"/>
      <w:szCs w:val="28"/>
    </w:rPr>
  </w:style>
  <w:style w:type="paragraph" w:styleId="BalloonText">
    <w:name w:val="Balloon Text"/>
    <w:basedOn w:val="Normal"/>
    <w:link w:val="BalloonTextChar"/>
    <w:rsid w:val="00B53DFD"/>
    <w:rPr>
      <w:rFonts w:ascii="Lucida Grande" w:hAnsi="Lucida Grande" w:cs="Lucida Grande"/>
      <w:sz w:val="18"/>
      <w:szCs w:val="18"/>
    </w:rPr>
  </w:style>
  <w:style w:type="character" w:customStyle="1" w:styleId="BalloonTextChar">
    <w:name w:val="Balloon Text Char"/>
    <w:basedOn w:val="DefaultParagraphFont"/>
    <w:link w:val="BalloonText"/>
    <w:rsid w:val="00B53DFD"/>
    <w:rPr>
      <w:rFonts w:ascii="Lucida Grande" w:hAnsi="Lucida Grande" w:cs="Lucida Grande"/>
      <w:sz w:val="18"/>
      <w:szCs w:val="18"/>
    </w:rPr>
  </w:style>
  <w:style w:type="paragraph" w:customStyle="1" w:styleId="NormalBlock">
    <w:name w:val="Normal Block"/>
    <w:basedOn w:val="Normal"/>
    <w:qFormat/>
    <w:rsid w:val="00A9101E"/>
    <w:pPr>
      <w:spacing w:after="240"/>
      <w:ind w:firstLine="0"/>
    </w:pPr>
  </w:style>
  <w:style w:type="table" w:styleId="LightShading-Accent1">
    <w:name w:val="Light Shading Accent 1"/>
    <w:basedOn w:val="TableNormal"/>
    <w:uiPriority w:val="60"/>
    <w:rsid w:val="001E56CA"/>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eaderChar">
    <w:name w:val="Header Char"/>
    <w:basedOn w:val="DefaultParagraphFont"/>
    <w:link w:val="Header"/>
    <w:uiPriority w:val="99"/>
    <w:rsid w:val="00243A86"/>
    <w:rPr>
      <w:b/>
      <w:kern w:val="18"/>
      <w:sz w:val="24"/>
      <w:szCs w:val="22"/>
    </w:rPr>
  </w:style>
  <w:style w:type="character" w:customStyle="1" w:styleId="BodyTextChar">
    <w:name w:val="Body Text Char"/>
    <w:aliases w:val="RFQ Text Char"/>
    <w:basedOn w:val="DefaultParagraphFont"/>
    <w:link w:val="BodyText"/>
    <w:rsid w:val="00243A86"/>
    <w:rPr>
      <w:sz w:val="18"/>
      <w:szCs w:val="22"/>
    </w:rPr>
  </w:style>
  <w:style w:type="character" w:customStyle="1" w:styleId="CommentTextChar">
    <w:name w:val="Comment Text Char"/>
    <w:basedOn w:val="DefaultParagraphFont"/>
    <w:link w:val="CommentText"/>
    <w:semiHidden/>
    <w:rsid w:val="00243A86"/>
    <w:rPr>
      <w:sz w:val="18"/>
      <w:szCs w:val="22"/>
    </w:rPr>
  </w:style>
  <w:style w:type="paragraph" w:customStyle="1" w:styleId="Copyright">
    <w:name w:val="Copyright"/>
    <w:basedOn w:val="NormalBlock"/>
    <w:qFormat/>
    <w:rsid w:val="00050774"/>
    <w:pPr>
      <w:jc w:val="left"/>
    </w:pPr>
    <w:rPr>
      <w:sz w:val="20"/>
      <w:szCs w:val="20"/>
    </w:rPr>
  </w:style>
  <w:style w:type="paragraph" w:customStyle="1" w:styleId="NormalTextboxBold">
    <w:name w:val="Normal Textbox Bold"/>
    <w:basedOn w:val="NormalTextBox"/>
    <w:rsid w:val="00EC0020"/>
    <w:rPr>
      <w:b/>
    </w:rPr>
  </w:style>
  <w:style w:type="paragraph" w:customStyle="1" w:styleId="Notes">
    <w:name w:val="Notes"/>
    <w:basedOn w:val="Copyright"/>
    <w:qFormat/>
    <w:rsid w:val="00854D18"/>
    <w:pPr>
      <w:spacing w:after="120"/>
      <w:ind w:firstLine="360"/>
    </w:pPr>
  </w:style>
  <w:style w:type="paragraph" w:customStyle="1" w:styleId="Glossary">
    <w:name w:val="Glossary"/>
    <w:basedOn w:val="NormalBlock"/>
    <w:qFormat/>
    <w:rsid w:val="00854D18"/>
    <w:pPr>
      <w:spacing w:after="120"/>
      <w:ind w:left="720" w:hanging="720"/>
    </w:pPr>
  </w:style>
  <w:style w:type="paragraph" w:customStyle="1" w:styleId="Dedication">
    <w:name w:val="Dedication"/>
    <w:basedOn w:val="Normal"/>
    <w:qFormat/>
    <w:rsid w:val="00854D18"/>
    <w:pPr>
      <w:jc w:val="center"/>
    </w:pPr>
    <w:rPr>
      <w:noProof/>
    </w:rPr>
  </w:style>
  <w:style w:type="paragraph" w:styleId="Quote">
    <w:name w:val="Quote"/>
    <w:aliases w:val="Extended Quote"/>
    <w:basedOn w:val="Normal"/>
    <w:next w:val="Normal"/>
    <w:link w:val="QuoteChar"/>
    <w:uiPriority w:val="29"/>
    <w:qFormat/>
    <w:rsid w:val="00854D18"/>
    <w:pPr>
      <w:spacing w:before="120" w:after="120"/>
      <w:ind w:left="576" w:right="576" w:firstLine="0"/>
    </w:pPr>
    <w:rPr>
      <w:iCs/>
      <w:color w:val="000000" w:themeColor="text1"/>
    </w:rPr>
  </w:style>
  <w:style w:type="character" w:customStyle="1" w:styleId="QuoteChar">
    <w:name w:val="Quote Char"/>
    <w:aliases w:val="Extended Quote Char"/>
    <w:basedOn w:val="DefaultParagraphFont"/>
    <w:link w:val="Quote"/>
    <w:uiPriority w:val="29"/>
    <w:rsid w:val="00854D18"/>
    <w:rPr>
      <w:iCs/>
      <w:color w:val="000000" w:themeColor="text1"/>
      <w:sz w:val="24"/>
      <w:szCs w:val="22"/>
    </w:rPr>
  </w:style>
  <w:style w:type="paragraph" w:styleId="ListParagraph">
    <w:name w:val="List Paragraph"/>
    <w:basedOn w:val="Normal"/>
    <w:uiPriority w:val="34"/>
    <w:rsid w:val="00B4584A"/>
    <w:pPr>
      <w:ind w:left="720"/>
      <w:contextualSpacing/>
    </w:pPr>
  </w:style>
  <w:style w:type="paragraph" w:customStyle="1" w:styleId="References">
    <w:name w:val="References"/>
    <w:basedOn w:val="Notes"/>
    <w:autoRedefine/>
    <w:qFormat/>
    <w:rsid w:val="002E626B"/>
    <w:pPr>
      <w:ind w:left="360" w:hanging="360"/>
    </w:pPr>
  </w:style>
  <w:style w:type="paragraph" w:styleId="NormalIndent">
    <w:name w:val="Normal Indent"/>
    <w:basedOn w:val="Normal"/>
    <w:unhideWhenUsed/>
    <w:rsid w:val="004716DF"/>
    <w:pPr>
      <w:ind w:left="720"/>
    </w:pPr>
  </w:style>
  <w:style w:type="paragraph" w:customStyle="1" w:styleId="CSP-ChapterTitle">
    <w:name w:val="CSP - Chapter Title"/>
    <w:basedOn w:val="Normal"/>
    <w:qFormat/>
    <w:rsid w:val="00B22E56"/>
    <w:pPr>
      <w:widowControl w:val="0"/>
      <w:ind w:firstLine="0"/>
      <w:jc w:val="center"/>
    </w:pPr>
    <w:rPr>
      <w:rFonts w:eastAsia="Calibri"/>
      <w:iCs/>
      <w:caps/>
      <w:sz w:val="28"/>
      <w:szCs w:val="28"/>
    </w:rPr>
  </w:style>
  <w:style w:type="paragraph" w:styleId="NoSpacing">
    <w:name w:val="No Spacing"/>
    <w:link w:val="NoSpacingChar"/>
    <w:uiPriority w:val="1"/>
    <w:qFormat/>
    <w:rsid w:val="00FE6973"/>
    <w:rPr>
      <w:rFonts w:ascii="Calibri" w:hAnsi="Calibri"/>
      <w:sz w:val="22"/>
      <w:szCs w:val="22"/>
    </w:rPr>
  </w:style>
  <w:style w:type="character" w:customStyle="1" w:styleId="NoSpacingChar">
    <w:name w:val="No Spacing Char"/>
    <w:link w:val="NoSpacing"/>
    <w:uiPriority w:val="1"/>
    <w:rsid w:val="00FE6973"/>
    <w:rPr>
      <w:rFonts w:ascii="Calibri" w:hAnsi="Calibri"/>
      <w:sz w:val="22"/>
      <w:szCs w:val="22"/>
    </w:rPr>
  </w:style>
  <w:style w:type="paragraph" w:customStyle="1" w:styleId="CSP-ChapterBodyText">
    <w:name w:val="CSP - Chapter Body Text"/>
    <w:basedOn w:val="Normal"/>
    <w:qFormat/>
    <w:rsid w:val="00334530"/>
    <w:pPr>
      <w:widowControl w:val="0"/>
      <w:ind w:firstLine="288"/>
    </w:pPr>
    <w:rPr>
      <w:rFonts w:ascii="Garamond" w:eastAsia="Calibri" w:hAnsi="Garamond"/>
      <w:iCs/>
      <w:sz w:val="22"/>
    </w:rPr>
  </w:style>
  <w:style w:type="paragraph" w:customStyle="1" w:styleId="CSP-FrontMatterBodyText">
    <w:name w:val="CSP - Front Matter Body Text"/>
    <w:basedOn w:val="Normal"/>
    <w:qFormat/>
    <w:rsid w:val="006C5928"/>
    <w:pPr>
      <w:widowControl w:val="0"/>
      <w:ind w:firstLine="0"/>
      <w:jc w:val="center"/>
    </w:pPr>
    <w:rPr>
      <w:rFonts w:ascii="Garamond" w:eastAsia="Calibri" w:hAnsi="Garamond"/>
      <w:iCs/>
      <w:sz w:val="22"/>
    </w:rPr>
  </w:style>
  <w:style w:type="character" w:customStyle="1" w:styleId="Heading3Char">
    <w:name w:val="Heading 3 Char"/>
    <w:basedOn w:val="DefaultParagraphFont"/>
    <w:link w:val="Heading3"/>
    <w:rsid w:val="00AB3B30"/>
    <w:rPr>
      <w:rFonts w:cs="Arial"/>
      <w:b/>
      <w:kern w:val="22"/>
      <w:sz w:val="28"/>
      <w:szCs w:val="28"/>
    </w:rPr>
  </w:style>
  <w:style w:type="character" w:customStyle="1" w:styleId="FooterChar">
    <w:name w:val="Footer Char"/>
    <w:basedOn w:val="DefaultParagraphFont"/>
    <w:link w:val="Footer"/>
    <w:uiPriority w:val="99"/>
    <w:rsid w:val="00AB3B30"/>
    <w:rPr>
      <w:kern w:val="18"/>
      <w:sz w:val="16"/>
      <w:szCs w:val="22"/>
    </w:rPr>
  </w:style>
  <w:style w:type="character" w:customStyle="1" w:styleId="TitleChar">
    <w:name w:val="Title Char"/>
    <w:basedOn w:val="DefaultParagraphFont"/>
    <w:link w:val="Title"/>
    <w:rsid w:val="00AB3B30"/>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30502">
      <w:bodyDiv w:val="1"/>
      <w:marLeft w:val="0"/>
      <w:marRight w:val="0"/>
      <w:marTop w:val="0"/>
      <w:marBottom w:val="0"/>
      <w:divBdr>
        <w:top w:val="none" w:sz="0" w:space="0" w:color="auto"/>
        <w:left w:val="none" w:sz="0" w:space="0" w:color="auto"/>
        <w:bottom w:val="none" w:sz="0" w:space="0" w:color="auto"/>
        <w:right w:val="none" w:sz="0" w:space="0" w:color="auto"/>
      </w:divBdr>
    </w:div>
    <w:div w:id="70541855">
      <w:bodyDiv w:val="1"/>
      <w:marLeft w:val="0"/>
      <w:marRight w:val="0"/>
      <w:marTop w:val="0"/>
      <w:marBottom w:val="0"/>
      <w:divBdr>
        <w:top w:val="none" w:sz="0" w:space="0" w:color="auto"/>
        <w:left w:val="none" w:sz="0" w:space="0" w:color="auto"/>
        <w:bottom w:val="none" w:sz="0" w:space="0" w:color="auto"/>
        <w:right w:val="none" w:sz="0" w:space="0" w:color="auto"/>
      </w:divBdr>
    </w:div>
    <w:div w:id="110710952">
      <w:bodyDiv w:val="1"/>
      <w:marLeft w:val="0"/>
      <w:marRight w:val="0"/>
      <w:marTop w:val="0"/>
      <w:marBottom w:val="0"/>
      <w:divBdr>
        <w:top w:val="none" w:sz="0" w:space="0" w:color="auto"/>
        <w:left w:val="none" w:sz="0" w:space="0" w:color="auto"/>
        <w:bottom w:val="none" w:sz="0" w:space="0" w:color="auto"/>
        <w:right w:val="none" w:sz="0" w:space="0" w:color="auto"/>
      </w:divBdr>
    </w:div>
    <w:div w:id="298193181">
      <w:bodyDiv w:val="1"/>
      <w:marLeft w:val="0"/>
      <w:marRight w:val="0"/>
      <w:marTop w:val="0"/>
      <w:marBottom w:val="0"/>
      <w:divBdr>
        <w:top w:val="none" w:sz="0" w:space="0" w:color="auto"/>
        <w:left w:val="none" w:sz="0" w:space="0" w:color="auto"/>
        <w:bottom w:val="none" w:sz="0" w:space="0" w:color="auto"/>
        <w:right w:val="none" w:sz="0" w:space="0" w:color="auto"/>
      </w:divBdr>
    </w:div>
    <w:div w:id="406807562">
      <w:bodyDiv w:val="1"/>
      <w:marLeft w:val="0"/>
      <w:marRight w:val="0"/>
      <w:marTop w:val="0"/>
      <w:marBottom w:val="0"/>
      <w:divBdr>
        <w:top w:val="none" w:sz="0" w:space="0" w:color="auto"/>
        <w:left w:val="none" w:sz="0" w:space="0" w:color="auto"/>
        <w:bottom w:val="none" w:sz="0" w:space="0" w:color="auto"/>
        <w:right w:val="none" w:sz="0" w:space="0" w:color="auto"/>
      </w:divBdr>
    </w:div>
    <w:div w:id="504054774">
      <w:bodyDiv w:val="1"/>
      <w:marLeft w:val="0"/>
      <w:marRight w:val="0"/>
      <w:marTop w:val="0"/>
      <w:marBottom w:val="0"/>
      <w:divBdr>
        <w:top w:val="none" w:sz="0" w:space="0" w:color="auto"/>
        <w:left w:val="none" w:sz="0" w:space="0" w:color="auto"/>
        <w:bottom w:val="none" w:sz="0" w:space="0" w:color="auto"/>
        <w:right w:val="none" w:sz="0" w:space="0" w:color="auto"/>
      </w:divBdr>
    </w:div>
    <w:div w:id="961106989">
      <w:bodyDiv w:val="1"/>
      <w:marLeft w:val="0"/>
      <w:marRight w:val="0"/>
      <w:marTop w:val="0"/>
      <w:marBottom w:val="0"/>
      <w:divBdr>
        <w:top w:val="none" w:sz="0" w:space="0" w:color="auto"/>
        <w:left w:val="none" w:sz="0" w:space="0" w:color="auto"/>
        <w:bottom w:val="none" w:sz="0" w:space="0" w:color="auto"/>
        <w:right w:val="none" w:sz="0" w:space="0" w:color="auto"/>
      </w:divBdr>
    </w:div>
    <w:div w:id="974414028">
      <w:bodyDiv w:val="1"/>
      <w:marLeft w:val="0"/>
      <w:marRight w:val="0"/>
      <w:marTop w:val="0"/>
      <w:marBottom w:val="0"/>
      <w:divBdr>
        <w:top w:val="none" w:sz="0" w:space="0" w:color="auto"/>
        <w:left w:val="none" w:sz="0" w:space="0" w:color="auto"/>
        <w:bottom w:val="none" w:sz="0" w:space="0" w:color="auto"/>
        <w:right w:val="none" w:sz="0" w:space="0" w:color="auto"/>
      </w:divBdr>
    </w:div>
    <w:div w:id="1082482285">
      <w:bodyDiv w:val="1"/>
      <w:marLeft w:val="0"/>
      <w:marRight w:val="0"/>
      <w:marTop w:val="0"/>
      <w:marBottom w:val="0"/>
      <w:divBdr>
        <w:top w:val="none" w:sz="0" w:space="0" w:color="auto"/>
        <w:left w:val="none" w:sz="0" w:space="0" w:color="auto"/>
        <w:bottom w:val="none" w:sz="0" w:space="0" w:color="auto"/>
        <w:right w:val="none" w:sz="0" w:space="0" w:color="auto"/>
      </w:divBdr>
    </w:div>
    <w:div w:id="1514951793">
      <w:bodyDiv w:val="1"/>
      <w:marLeft w:val="0"/>
      <w:marRight w:val="0"/>
      <w:marTop w:val="0"/>
      <w:marBottom w:val="0"/>
      <w:divBdr>
        <w:top w:val="none" w:sz="0" w:space="0" w:color="auto"/>
        <w:left w:val="none" w:sz="0" w:space="0" w:color="auto"/>
        <w:bottom w:val="none" w:sz="0" w:space="0" w:color="auto"/>
        <w:right w:val="none" w:sz="0" w:space="0" w:color="auto"/>
      </w:divBdr>
    </w:div>
    <w:div w:id="1561089577">
      <w:bodyDiv w:val="1"/>
      <w:marLeft w:val="0"/>
      <w:marRight w:val="0"/>
      <w:marTop w:val="0"/>
      <w:marBottom w:val="0"/>
      <w:divBdr>
        <w:top w:val="none" w:sz="0" w:space="0" w:color="auto"/>
        <w:left w:val="none" w:sz="0" w:space="0" w:color="auto"/>
        <w:bottom w:val="none" w:sz="0" w:space="0" w:color="auto"/>
        <w:right w:val="none" w:sz="0" w:space="0" w:color="auto"/>
      </w:divBdr>
    </w:div>
    <w:div w:id="1586918297">
      <w:bodyDiv w:val="1"/>
      <w:marLeft w:val="0"/>
      <w:marRight w:val="0"/>
      <w:marTop w:val="0"/>
      <w:marBottom w:val="0"/>
      <w:divBdr>
        <w:top w:val="none" w:sz="0" w:space="0" w:color="auto"/>
        <w:left w:val="none" w:sz="0" w:space="0" w:color="auto"/>
        <w:bottom w:val="none" w:sz="0" w:space="0" w:color="auto"/>
        <w:right w:val="none" w:sz="0" w:space="0" w:color="auto"/>
      </w:divBdr>
    </w:div>
    <w:div w:id="1608468863">
      <w:bodyDiv w:val="1"/>
      <w:marLeft w:val="0"/>
      <w:marRight w:val="0"/>
      <w:marTop w:val="0"/>
      <w:marBottom w:val="0"/>
      <w:divBdr>
        <w:top w:val="none" w:sz="0" w:space="0" w:color="auto"/>
        <w:left w:val="none" w:sz="0" w:space="0" w:color="auto"/>
        <w:bottom w:val="none" w:sz="0" w:space="0" w:color="auto"/>
        <w:right w:val="none" w:sz="0" w:space="0" w:color="auto"/>
      </w:divBdr>
    </w:div>
    <w:div w:id="1622104535">
      <w:bodyDiv w:val="1"/>
      <w:marLeft w:val="0"/>
      <w:marRight w:val="0"/>
      <w:marTop w:val="0"/>
      <w:marBottom w:val="0"/>
      <w:divBdr>
        <w:top w:val="none" w:sz="0" w:space="0" w:color="auto"/>
        <w:left w:val="none" w:sz="0" w:space="0" w:color="auto"/>
        <w:bottom w:val="none" w:sz="0" w:space="0" w:color="auto"/>
        <w:right w:val="none" w:sz="0" w:space="0" w:color="auto"/>
      </w:divBdr>
      <w:divsChild>
        <w:div w:id="436365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3443306">
      <w:bodyDiv w:val="1"/>
      <w:marLeft w:val="0"/>
      <w:marRight w:val="0"/>
      <w:marTop w:val="0"/>
      <w:marBottom w:val="0"/>
      <w:divBdr>
        <w:top w:val="none" w:sz="0" w:space="0" w:color="auto"/>
        <w:left w:val="none" w:sz="0" w:space="0" w:color="auto"/>
        <w:bottom w:val="none" w:sz="0" w:space="0" w:color="auto"/>
        <w:right w:val="none" w:sz="0" w:space="0" w:color="auto"/>
      </w:divBdr>
    </w:div>
    <w:div w:id="20507597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LuLuPDF6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solidFill>
          <a:srgbClr val="FFFF00"/>
        </a:solidFill>
        <a:ln w="6350">
          <a:solidFill>
            <a:prstClr val="black"/>
          </a:solidFill>
        </a:ln>
        <a:effectLst/>
        <a:extLst>
          <a:ext uri="{FAA26D3D-D897-4be2-8F04-BA451C77F1D7}">
            <ma14:placeholderFlag xmlns="" xmlns:ma14="http://schemas.microsoft.com/office/mac/drawingml/2011/main"/>
          </a:ext>
          <a:ext uri="{C572A759-6A51-4108-AA02-DFA0A04FC94B}">
            <ma14:wrappingTextBoxFlag xmlns="" xmlns:ma14="http://schemas.microsoft.com/office/mac/drawingml/2011/main"/>
          </a:ext>
        </a:ex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A74A2-5B78-428B-B3DF-3C70B1657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LuLuPDF69</Template>
  <TotalTime>32</TotalTime>
  <Pages>106</Pages>
  <Words>15007</Words>
  <Characters>85540</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 </vt:lpstr>
    </vt:vector>
  </TitlesOfParts>
  <Manager/>
  <Company/>
  <LinksUpToDate>false</LinksUpToDate>
  <CharactersWithSpaces>100347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travis</dc:creator>
  <cp:keywords/>
  <dc:description/>
  <cp:lastModifiedBy>travis cortes</cp:lastModifiedBy>
  <cp:revision>3</cp:revision>
  <cp:lastPrinted>2013-05-22T18:40:00Z</cp:lastPrinted>
  <dcterms:created xsi:type="dcterms:W3CDTF">2019-09-06T00:32:00Z</dcterms:created>
  <dcterms:modified xsi:type="dcterms:W3CDTF">2019-09-06T01:11:00Z</dcterms:modified>
  <cp:category/>
</cp:coreProperties>
</file>