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D8E" w:rsidRPr="001F51A0" w:rsidRDefault="00DD6D8E" w:rsidP="001E0221">
      <w:pPr>
        <w:rPr>
          <w:rStyle w:val="NormaleBoldCarattere"/>
          <w:i/>
          <w:iCs/>
        </w:rPr>
      </w:pPr>
      <w:r w:rsidRPr="001A6EED">
        <w:rPr>
          <w:rStyle w:val="CommentointernoCarattere"/>
        </w:rPr>
        <w:t>INNER COVER (if there is one)</w:t>
      </w:r>
      <w:r w:rsidRPr="001A6EED">
        <w:rPr>
          <w:rStyle w:val="CommentointernoCarattere"/>
        </w:rPr>
        <w:br/>
      </w:r>
      <w:r w:rsidRPr="00552930">
        <w:rPr>
          <w:rStyle w:val="Heading2Char1"/>
          <w:lang w:val="en-GB"/>
        </w:rPr>
        <w:t xml:space="preserve">CHANGE? </w:t>
      </w:r>
      <w:r w:rsidRPr="000808E8">
        <w:rPr>
          <w:rStyle w:val="Heading2Char1"/>
          <w:lang w:val="en-GB"/>
        </w:rPr>
        <w:t>WHY NOT.</w:t>
      </w:r>
      <w:r w:rsidRPr="000808E8">
        <w:rPr>
          <w:rStyle w:val="Heading2Char1"/>
          <w:lang w:val="en-GB"/>
        </w:rPr>
        <w:br/>
      </w:r>
      <w:r w:rsidRPr="001F51A0">
        <w:rPr>
          <w:rStyle w:val="NormaleBoldCarattere"/>
          <w:i/>
          <w:iCs/>
        </w:rPr>
        <w:t>Getting Better Without Losing Yourself</w:t>
      </w:r>
    </w:p>
    <w:p w:rsidR="00DD6D8E" w:rsidRPr="001E0221" w:rsidRDefault="00DD6D8E" w:rsidP="001E0221">
      <w:pPr>
        <w:rPr>
          <w:lang w:val="en-GB"/>
        </w:rPr>
      </w:pPr>
      <w:r w:rsidRPr="001E0221">
        <w:rPr>
          <w:lang w:val="en-GB"/>
        </w:rPr>
        <w:t xml:space="preserve">What if change didn’t mean </w:t>
      </w:r>
      <w:r>
        <w:rPr>
          <w:lang w:val="en-GB"/>
        </w:rPr>
        <w:t>hard-</w:t>
      </w:r>
      <w:r w:rsidRPr="001E0221">
        <w:rPr>
          <w:lang w:val="en-GB"/>
        </w:rPr>
        <w:t>fixing yourself, but finally befriending the parts of you that ha</w:t>
      </w:r>
      <w:r>
        <w:rPr>
          <w:lang w:val="en-GB"/>
        </w:rPr>
        <w:t>ve been screaming for attention and the ones who are really running the show while you think you are making decisions?</w:t>
      </w:r>
    </w:p>
    <w:p w:rsidR="00DD6D8E" w:rsidRDefault="00DD6D8E" w:rsidP="001E0221">
      <w:pPr>
        <w:rPr>
          <w:lang w:val="en-GB"/>
        </w:rPr>
      </w:pPr>
      <w:r w:rsidRPr="001E0221">
        <w:rPr>
          <w:lang w:val="en-GB"/>
        </w:rPr>
        <w:t>This is no</w:t>
      </w:r>
      <w:r>
        <w:rPr>
          <w:lang w:val="en-GB"/>
        </w:rPr>
        <w:t>t your standard self-help book by any means.</w:t>
      </w:r>
    </w:p>
    <w:p w:rsidR="00DD6D8E" w:rsidRPr="001E0221" w:rsidRDefault="00DD6D8E" w:rsidP="001E0221">
      <w:pPr>
        <w:rPr>
          <w:lang w:val="en-GB"/>
        </w:rPr>
      </w:pPr>
      <w:r w:rsidRPr="001E0221">
        <w:rPr>
          <w:lang w:val="en-GB"/>
        </w:rPr>
        <w:t xml:space="preserve">Just </w:t>
      </w:r>
      <w:r>
        <w:rPr>
          <w:lang w:val="en-GB"/>
        </w:rPr>
        <w:t>tools and tales</w:t>
      </w:r>
      <w:r w:rsidRPr="001E0221">
        <w:rPr>
          <w:lang w:val="en-GB"/>
        </w:rPr>
        <w:t>—told with wit, irreverence, and the occasional brick of brutal honesty. In these pages, Robert A</w:t>
      </w:r>
      <w:r>
        <w:rPr>
          <w:lang w:val="en-GB"/>
        </w:rPr>
        <w:t>.</w:t>
      </w:r>
      <w:r w:rsidRPr="001E0221">
        <w:rPr>
          <w:lang w:val="en-GB"/>
        </w:rPr>
        <w:t xml:space="preserve"> Rossi invites you on an unpredictable trek through the subconscious, the absurd, and the painfully obvious truths we’ve all ignored. You’ll find affirmations, guided meditations, and fierce reflections—born not in a lab but on scraped knees and sleepless nights.</w:t>
      </w:r>
    </w:p>
    <w:p w:rsidR="00DD6D8E" w:rsidRDefault="00DD6D8E" w:rsidP="001E0221">
      <w:r>
        <w:t>This book helps you:</w:t>
      </w:r>
    </w:p>
    <w:p w:rsidR="00DD6D8E" w:rsidRPr="001E0221" w:rsidRDefault="00DD6D8E" w:rsidP="00D818E9">
      <w:pPr>
        <w:pStyle w:val="Bullet"/>
      </w:pPr>
      <w:r w:rsidRPr="001E0221">
        <w:t>Catch your inner saboteur in the act—and maybe crack a joke at its expense</w:t>
      </w:r>
    </w:p>
    <w:p w:rsidR="00DD6D8E" w:rsidRPr="001E0221" w:rsidRDefault="00DD6D8E" w:rsidP="00D818E9">
      <w:pPr>
        <w:pStyle w:val="Bullet"/>
      </w:pPr>
      <w:r>
        <w:t>Master</w:t>
      </w:r>
      <w:r w:rsidRPr="001E0221">
        <w:t xml:space="preserve"> the difference between being angry and feeling anger (yes, it matters)</w:t>
      </w:r>
    </w:p>
    <w:p w:rsidR="00DD6D8E" w:rsidRPr="001E0221" w:rsidRDefault="00DD6D8E" w:rsidP="00D818E9">
      <w:pPr>
        <w:pStyle w:val="Bullet"/>
      </w:pPr>
      <w:r w:rsidRPr="001E0221">
        <w:t>Rewire your subconscious using joy, absurdity, and repetition</w:t>
      </w:r>
    </w:p>
    <w:p w:rsidR="00DD6D8E" w:rsidRPr="001E0221" w:rsidRDefault="00DD6D8E" w:rsidP="00D818E9">
      <w:pPr>
        <w:pStyle w:val="Bullet"/>
      </w:pPr>
      <w:r w:rsidRPr="001E0221">
        <w:t xml:space="preserve">Stop worshipping your wounds and start </w:t>
      </w:r>
      <w:r>
        <w:t>leading</w:t>
      </w:r>
      <w:r w:rsidRPr="001E0221">
        <w:t xml:space="preserve"> your cells</w:t>
      </w:r>
      <w:r>
        <w:t xml:space="preserve"> like a god.</w:t>
      </w:r>
    </w:p>
    <w:p w:rsidR="00DD6D8E" w:rsidRPr="001E0221" w:rsidRDefault="00DD6D8E" w:rsidP="00D818E9">
      <w:pPr>
        <w:pStyle w:val="Bullet"/>
      </w:pPr>
      <w:r>
        <w:t>Get better</w:t>
      </w:r>
      <w:r w:rsidRPr="001E0221">
        <w:t xml:space="preserve"> with</w:t>
      </w:r>
      <w:r>
        <w:t xml:space="preserve"> little</w:t>
      </w:r>
      <w:r w:rsidRPr="001E0221">
        <w:t xml:space="preserve"> effort (but not without honesty)</w:t>
      </w:r>
    </w:p>
    <w:p w:rsidR="00DD6D8E" w:rsidRPr="001E0221" w:rsidRDefault="00DD6D8E" w:rsidP="00D818E9">
      <w:pPr>
        <w:rPr>
          <w:lang w:val="en-GB"/>
        </w:rPr>
      </w:pPr>
      <w:r w:rsidRPr="001E0221">
        <w:rPr>
          <w:lang w:val="en-GB"/>
        </w:rPr>
        <w:t xml:space="preserve">Think of it as </w:t>
      </w:r>
      <w:r>
        <w:rPr>
          <w:lang w:val="en-GB"/>
        </w:rPr>
        <w:t>"coaching</w:t>
      </w:r>
      <w:r w:rsidRPr="001E0221">
        <w:rPr>
          <w:lang w:val="en-GB"/>
        </w:rPr>
        <w:t xml:space="preserve"> on the rocks</w:t>
      </w:r>
      <w:r>
        <w:rPr>
          <w:lang w:val="en-GB"/>
        </w:rPr>
        <w:t>"</w:t>
      </w:r>
      <w:r w:rsidRPr="001E0221">
        <w:rPr>
          <w:lang w:val="en-GB"/>
        </w:rPr>
        <w:t xml:space="preserve">—with lime, and a flashlight aimed straight into your blind spots. Change might not be </w:t>
      </w:r>
      <w:r>
        <w:rPr>
          <w:lang w:val="en-GB"/>
        </w:rPr>
        <w:t>instant-</w:t>
      </w:r>
      <w:r w:rsidRPr="001E0221">
        <w:rPr>
          <w:lang w:val="en-GB"/>
        </w:rPr>
        <w:t>easy. But it’s possible. And sometimes, even enjoyable.</w:t>
      </w:r>
    </w:p>
    <w:p w:rsidR="00DD6D8E" w:rsidRPr="001E0221" w:rsidRDefault="00DD6D8E" w:rsidP="001E0221">
      <w:pPr>
        <w:rPr>
          <w:lang w:val="en-GB"/>
        </w:rPr>
      </w:pPr>
      <w:r w:rsidRPr="0037101C">
        <w:rPr>
          <w:rStyle w:val="NormaleBoldCarattere"/>
        </w:rPr>
        <w:t>The revolution isn’t out there. It’s in here.</w:t>
      </w:r>
      <w:r w:rsidRPr="0037101C">
        <w:rPr>
          <w:rStyle w:val="NormaleBoldCarattere"/>
        </w:rPr>
        <w:br/>
      </w:r>
      <w:r w:rsidRPr="001E0221">
        <w:rPr>
          <w:lang w:val="en-GB"/>
        </w:rPr>
        <w:t>One sigh, one smirk, one unexpected miracle at a time.</w:t>
      </w:r>
    </w:p>
    <w:p w:rsidR="00DD6D8E" w:rsidRPr="00451E17" w:rsidRDefault="00DD6D8E" w:rsidP="004F40C8">
      <w:pPr>
        <w:pStyle w:val="Heading1"/>
      </w:pPr>
      <w:r w:rsidRPr="003C212C">
        <w:rPr>
          <w:rStyle w:val="SupertitleCarattere"/>
          <w:b/>
          <w:bCs/>
          <w:caps/>
        </w:rPr>
        <w:br w:type="page"/>
      </w:r>
      <w:bookmarkStart w:id="0" w:name="_Toc203310707"/>
      <w:bookmarkStart w:id="1" w:name="_Toc203310873"/>
      <w:bookmarkStart w:id="2" w:name="_Toc203311131"/>
      <w:bookmarkStart w:id="3" w:name="_Toc203311217"/>
      <w:bookmarkStart w:id="4" w:name="_Toc203311301"/>
      <w:bookmarkStart w:id="5" w:name="_Toc203311888"/>
      <w:r w:rsidRPr="003C212C">
        <w:rPr>
          <w:rStyle w:val="SupertitleCarattere"/>
          <w:b/>
          <w:bCs/>
          <w:caps/>
        </w:rPr>
        <w:t>Change</w:t>
      </w:r>
      <w:r w:rsidRPr="003C212C">
        <w:rPr>
          <w:rStyle w:val="SupertitleCarattere"/>
          <w:b/>
          <w:bCs/>
          <w:caps/>
        </w:rPr>
        <w:br/>
      </w:r>
      <w:r w:rsidRPr="00451E17">
        <w:t>Why Not?</w:t>
      </w:r>
      <w:bookmarkEnd w:id="0"/>
      <w:bookmarkEnd w:id="1"/>
      <w:bookmarkEnd w:id="2"/>
      <w:bookmarkEnd w:id="3"/>
      <w:bookmarkEnd w:id="4"/>
      <w:bookmarkEnd w:id="5"/>
    </w:p>
    <w:p w:rsidR="00DD6D8E" w:rsidRPr="00451E17" w:rsidRDefault="00DD6D8E" w:rsidP="00C10327">
      <w:pPr>
        <w:jc w:val="center"/>
        <w:rPr>
          <w:lang w:val="en-GB"/>
        </w:rPr>
      </w:pPr>
      <w:r w:rsidRPr="00451E17">
        <w:rPr>
          <w:lang w:val="en-GB"/>
        </w:rPr>
        <w:t>Getting Better Without Losing Yourself</w:t>
      </w:r>
    </w:p>
    <w:p w:rsidR="00DD6D8E" w:rsidRPr="00451E17" w:rsidRDefault="00DD6D8E" w:rsidP="00C10327">
      <w:pPr>
        <w:jc w:val="center"/>
        <w:rPr>
          <w:lang w:val="en-GB"/>
        </w:rPr>
      </w:pPr>
      <w:r w:rsidRPr="00451E17">
        <w:rPr>
          <w:lang w:val="en-GB"/>
        </w:rPr>
        <w:t>by Robert Andrea Rossi</w:t>
      </w:r>
      <w:r w:rsidRPr="00451E17">
        <w:rPr>
          <w:lang w:val="en-GB"/>
        </w:rPr>
        <w:br/>
        <w:t>(a Freelieve.Me project)</w:t>
      </w:r>
    </w:p>
    <w:p w:rsidR="00DD6D8E" w:rsidRPr="00451E17" w:rsidRDefault="00DD6D8E" w:rsidP="00C10327">
      <w:pPr>
        <w:jc w:val="center"/>
        <w:rPr>
          <w:lang w:val="en-GB"/>
        </w:rPr>
      </w:pPr>
    </w:p>
    <w:p w:rsidR="00DD6D8E" w:rsidRDefault="00DD6D8E" w:rsidP="00C10327">
      <w:pPr>
        <w:jc w:val="center"/>
        <w:rPr>
          <w:lang w:val="en-GB"/>
        </w:rPr>
      </w:pPr>
    </w:p>
    <w:p w:rsidR="00DD6D8E" w:rsidRDefault="00DD6D8E" w:rsidP="00C10327">
      <w:pPr>
        <w:jc w:val="center"/>
        <w:rPr>
          <w:lang w:val="en-GB"/>
        </w:rPr>
      </w:pPr>
    </w:p>
    <w:p w:rsidR="00DD6D8E" w:rsidRPr="00451E17" w:rsidRDefault="00DD6D8E" w:rsidP="00C10327">
      <w:pPr>
        <w:jc w:val="center"/>
        <w:rPr>
          <w:lang w:val="en-GB"/>
        </w:rPr>
      </w:pPr>
    </w:p>
    <w:p w:rsidR="00DD6D8E" w:rsidRPr="00451E17" w:rsidRDefault="00DD6D8E" w:rsidP="00C10327">
      <w:pPr>
        <w:jc w:val="center"/>
        <w:rPr>
          <w:lang w:val="en-GB"/>
        </w:rPr>
      </w:pPr>
    </w:p>
    <w:p w:rsidR="00DD6D8E" w:rsidRPr="000808E8" w:rsidRDefault="00DD6D8E" w:rsidP="00C10327">
      <w:pPr>
        <w:jc w:val="center"/>
        <w:rPr>
          <w:lang w:val="en-GB"/>
        </w:rPr>
      </w:pPr>
      <w:r w:rsidRPr="000808E8">
        <w:rPr>
          <w:lang w:val="en-GB"/>
        </w:rPr>
        <w:t>“This is not a book about showing off.</w:t>
      </w:r>
      <w:r w:rsidRPr="000808E8">
        <w:rPr>
          <w:lang w:val="en-GB"/>
        </w:rPr>
        <w:br/>
        <w:t>It’s about showing through.”</w:t>
      </w:r>
    </w:p>
    <w:p w:rsidR="00DD6D8E" w:rsidRPr="00451E17" w:rsidRDefault="00DD6D8E" w:rsidP="00C10327">
      <w:pPr>
        <w:jc w:val="center"/>
        <w:rPr>
          <w:lang w:val="en-GB"/>
        </w:rPr>
      </w:pPr>
    </w:p>
    <w:p w:rsidR="00DD6D8E" w:rsidRDefault="00DD6D8E" w:rsidP="00C10327">
      <w:pPr>
        <w:jc w:val="center"/>
        <w:rPr>
          <w:lang w:val="en-GB"/>
        </w:rPr>
      </w:pPr>
    </w:p>
    <w:p w:rsidR="00DD6D8E" w:rsidRDefault="00DD6D8E" w:rsidP="00C10327">
      <w:pPr>
        <w:jc w:val="center"/>
        <w:rPr>
          <w:lang w:val="en-GB"/>
        </w:rPr>
      </w:pPr>
    </w:p>
    <w:p w:rsidR="00DD6D8E" w:rsidRPr="00451E17" w:rsidRDefault="00DD6D8E" w:rsidP="00C10327">
      <w:pPr>
        <w:jc w:val="center"/>
        <w:rPr>
          <w:lang w:val="en-GB"/>
        </w:rPr>
      </w:pPr>
    </w:p>
    <w:p w:rsidR="00DD6D8E" w:rsidRPr="00451E17" w:rsidRDefault="00DD6D8E" w:rsidP="00C10327">
      <w:pPr>
        <w:jc w:val="center"/>
        <w:rPr>
          <w:lang w:val="en-GB"/>
        </w:rPr>
      </w:pPr>
    </w:p>
    <w:p w:rsidR="00DD6D8E" w:rsidRPr="000808E8" w:rsidRDefault="00DD6D8E" w:rsidP="00C10327">
      <w:pPr>
        <w:jc w:val="center"/>
        <w:rPr>
          <w:lang w:val="en-GB"/>
        </w:rPr>
      </w:pPr>
      <w:r w:rsidRPr="00451E17">
        <w:rPr>
          <w:lang w:val="en-GB"/>
        </w:rPr>
        <w:br/>
      </w:r>
      <w:r w:rsidRPr="000808E8">
        <w:rPr>
          <w:lang w:val="en-GB"/>
        </w:rPr>
        <w:t xml:space="preserve">To my dearest of copilots in healing, </w:t>
      </w:r>
      <w:r w:rsidRPr="000808E8">
        <w:rPr>
          <w:lang w:val="en-GB"/>
        </w:rPr>
        <w:br/>
      </w:r>
      <w:r w:rsidRPr="00451E17">
        <w:rPr>
          <w:lang w:val="en-GB"/>
        </w:rPr>
        <w:t>Leila Habiche</w:t>
      </w:r>
      <w:r w:rsidRPr="000808E8">
        <w:rPr>
          <w:lang w:val="en-GB"/>
        </w:rPr>
        <w:br/>
        <w:t>for all her support throughout the years,</w:t>
      </w:r>
      <w:r w:rsidRPr="000808E8">
        <w:rPr>
          <w:lang w:val="en-GB"/>
        </w:rPr>
        <w:br/>
        <w:t>the work, the friendship,</w:t>
      </w:r>
      <w:r w:rsidRPr="000808E8">
        <w:rPr>
          <w:lang w:val="en-GB"/>
        </w:rPr>
        <w:br/>
        <w:t>and the silent sharing of personal hardship.</w:t>
      </w:r>
    </w:p>
    <w:p w:rsidR="00DD6D8E" w:rsidRPr="005B05A1" w:rsidRDefault="00DD6D8E" w:rsidP="00554556">
      <w:pPr>
        <w:pStyle w:val="Heading1"/>
      </w:pPr>
      <w:r w:rsidRPr="00451E17">
        <w:br w:type="page"/>
      </w:r>
      <w:bookmarkStart w:id="6" w:name="_Toc203310874"/>
      <w:bookmarkStart w:id="7" w:name="_Toc203311889"/>
      <w:r w:rsidRPr="005B05A1">
        <w:t>PREFACE</w:t>
      </w:r>
      <w:bookmarkEnd w:id="6"/>
      <w:bookmarkEnd w:id="7"/>
    </w:p>
    <w:p w:rsidR="00DD6D8E" w:rsidRPr="005B05A1" w:rsidRDefault="00DD6D8E" w:rsidP="0036298D">
      <w:pPr>
        <w:rPr>
          <w:lang w:val="en-GB"/>
        </w:rPr>
      </w:pPr>
      <w:r w:rsidRPr="005B05A1">
        <w:rPr>
          <w:lang w:val="en-GB"/>
        </w:rPr>
        <w:t>This book keeps getting longer—what can I say.</w:t>
      </w:r>
    </w:p>
    <w:p w:rsidR="00DD6D8E" w:rsidRPr="005B05A1" w:rsidRDefault="00DD6D8E" w:rsidP="0036298D">
      <w:pPr>
        <w:rPr>
          <w:lang w:val="en-GB"/>
        </w:rPr>
      </w:pPr>
      <w:r w:rsidRPr="005B05A1">
        <w:rPr>
          <w:lang w:val="en-GB"/>
        </w:rPr>
        <w:t>It comes from years of collecting thoughts and practice. When inspiration hits, I just keep typing. I lose track of time. And the page count keeps growing.</w:t>
      </w:r>
    </w:p>
    <w:p w:rsidR="00DD6D8E" w:rsidRPr="005B05A1" w:rsidRDefault="00DD6D8E" w:rsidP="0036298D">
      <w:pPr>
        <w:rPr>
          <w:lang w:val="en-GB"/>
        </w:rPr>
      </w:pPr>
      <w:r w:rsidRPr="005B05A1">
        <w:rPr>
          <w:lang w:val="en-GB"/>
        </w:rPr>
        <w:t>Just when I think I can seal it as a first draft, I wake up with one (or two) new chapters.</w:t>
      </w:r>
    </w:p>
    <w:p w:rsidR="00DD6D8E" w:rsidRPr="005B05A1" w:rsidRDefault="00DD6D8E" w:rsidP="0036298D">
      <w:pPr>
        <w:rPr>
          <w:lang w:val="en-GB"/>
        </w:rPr>
      </w:pPr>
      <w:r w:rsidRPr="005B05A1">
        <w:rPr>
          <w:lang w:val="en-GB"/>
        </w:rPr>
        <w:t>My editor tells me the more I write, the more he charges. So I’d better give it a rest.</w:t>
      </w:r>
    </w:p>
    <w:p w:rsidR="00DD6D8E" w:rsidRPr="005B05A1" w:rsidRDefault="00DD6D8E" w:rsidP="0036298D">
      <w:pPr>
        <w:rPr>
          <w:lang w:val="en-GB"/>
        </w:rPr>
      </w:pPr>
      <w:r w:rsidRPr="005B05A1">
        <w:rPr>
          <w:lang w:val="en-GB"/>
        </w:rPr>
        <w:t>And yet, here I am again: amending the introduction, putting in the rules of the game, the idea behind the affirmations, and adding a few things about some meditations I think you’ve never heard before.</w:t>
      </w:r>
    </w:p>
    <w:p w:rsidR="00DD6D8E" w:rsidRPr="005B05A1" w:rsidRDefault="00DD6D8E" w:rsidP="0036298D">
      <w:pPr>
        <w:rPr>
          <w:lang w:val="en-GB"/>
        </w:rPr>
      </w:pPr>
      <w:r w:rsidRPr="005B05A1">
        <w:rPr>
          <w:lang w:val="en-GB"/>
        </w:rPr>
        <w:t>For your information—Malta is where I live.</w:t>
      </w:r>
    </w:p>
    <w:p w:rsidR="00DD6D8E" w:rsidRDefault="00DD6D8E" w:rsidP="0036298D">
      <w:pPr>
        <w:rPr>
          <w:lang w:val="en-GB"/>
        </w:rPr>
      </w:pPr>
      <w:r w:rsidRPr="005B05A1">
        <w:rPr>
          <w:lang w:val="en-GB"/>
        </w:rPr>
        <w:t>Malta has been my muse, mentor, and trainer. I’ll plug it in wherever it connects to a specific place or story, and sometimes just for fun.</w:t>
      </w:r>
    </w:p>
    <w:p w:rsidR="00DD6D8E" w:rsidRDefault="00DD6D8E" w:rsidP="0036298D">
      <w:pPr>
        <w:rPr>
          <w:lang w:val="en-GB"/>
        </w:rPr>
      </w:pPr>
    </w:p>
    <w:p w:rsidR="00DD6D8E" w:rsidRDefault="00DD6D8E" w:rsidP="0036298D">
      <w:pPr>
        <w:rPr>
          <w:lang w:val="en-GB"/>
        </w:rPr>
      </w:pPr>
      <w:r>
        <w:rPr>
          <w:lang w:val="en-GB"/>
        </w:rPr>
        <w:t>And so I laugh when I tell myself the first affirmation of the book: "I allow myself to rest in the comfort that this is enough for one book."</w:t>
      </w:r>
    </w:p>
    <w:p w:rsidR="00DD6D8E" w:rsidRDefault="00DD6D8E" w:rsidP="0036298D">
      <w:pPr>
        <w:rPr>
          <w:lang w:val="en-GB"/>
        </w:rPr>
      </w:pPr>
    </w:p>
    <w:p w:rsidR="00DD6D8E" w:rsidRPr="005B05A1" w:rsidRDefault="00DD6D8E" w:rsidP="0036298D">
      <w:pPr>
        <w:rPr>
          <w:lang w:val="en-GB"/>
        </w:rPr>
      </w:pPr>
      <w:r>
        <w:rPr>
          <w:lang w:val="en-GB"/>
        </w:rPr>
        <w:t>Wink!</w:t>
      </w:r>
    </w:p>
    <w:p w:rsidR="00DD6D8E" w:rsidRPr="00451E17" w:rsidRDefault="00DD6D8E" w:rsidP="004F40C8">
      <w:pPr>
        <w:pStyle w:val="Heading1"/>
      </w:pPr>
      <w:r>
        <w:br w:type="page"/>
      </w:r>
      <w:bookmarkStart w:id="8" w:name="_Toc203310875"/>
      <w:bookmarkStart w:id="9" w:name="_Toc203311890"/>
      <w:r w:rsidRPr="00451E17">
        <w:t>INTRODUCTION</w:t>
      </w:r>
      <w:bookmarkEnd w:id="8"/>
      <w:bookmarkEnd w:id="9"/>
    </w:p>
    <w:p w:rsidR="00DD6D8E" w:rsidRPr="005B05A1" w:rsidRDefault="00DD6D8E" w:rsidP="0036298D">
      <w:pPr>
        <w:rPr>
          <w:lang w:val="en-GB"/>
        </w:rPr>
      </w:pPr>
      <w:r w:rsidRPr="005B05A1">
        <w:rPr>
          <w:lang w:val="en-GB"/>
        </w:rPr>
        <w:t>I promise not to insult you by explaining what change is.</w:t>
      </w:r>
    </w:p>
    <w:p w:rsidR="00DD6D8E" w:rsidRPr="005B05A1" w:rsidRDefault="00DD6D8E" w:rsidP="0036298D">
      <w:pPr>
        <w:rPr>
          <w:lang w:val="en-GB"/>
        </w:rPr>
      </w:pPr>
      <w:r w:rsidRPr="005B05A1">
        <w:rPr>
          <w:lang w:val="en-GB"/>
        </w:rPr>
        <w:t>But let's face it: we change the world every single day, one choice at a time. And that can be incredibly fun—especially if you're an inventor, teacher, doctor, or even volunteering at a mission.</w:t>
      </w:r>
    </w:p>
    <w:p w:rsidR="00DD6D8E" w:rsidRPr="005B05A1" w:rsidRDefault="00DD6D8E" w:rsidP="0036298D">
      <w:pPr>
        <w:rPr>
          <w:lang w:val="en-GB"/>
        </w:rPr>
      </w:pPr>
      <w:r w:rsidRPr="005B05A1">
        <w:rPr>
          <w:lang w:val="en-GB"/>
        </w:rPr>
        <w:t>But change can also be frightening. It happens fast, often without asking permission. Your phone icons suddenly shuffle around (panic!); your daily commute changes overnight; taxes go up; health insurance rules shift. Crap! Did you ask for it? Did you work hard to make that happen? Nope. It just happened.</w:t>
      </w:r>
    </w:p>
    <w:p w:rsidR="00DD6D8E" w:rsidRPr="005B05A1" w:rsidRDefault="00DD6D8E" w:rsidP="0036298D">
      <w:pPr>
        <w:rPr>
          <w:lang w:val="en-GB"/>
        </w:rPr>
      </w:pPr>
      <w:r w:rsidRPr="005B05A1">
        <w:rPr>
          <w:lang w:val="en-GB"/>
        </w:rPr>
        <w:t>For most, CHANGE equals PANIC. But relax—that’s not the change we’re discussing here.</w:t>
      </w:r>
    </w:p>
    <w:p w:rsidR="00DD6D8E" w:rsidRPr="005B05A1" w:rsidRDefault="00DD6D8E" w:rsidP="0036298D">
      <w:pPr>
        <w:rPr>
          <w:lang w:val="en-GB"/>
        </w:rPr>
      </w:pPr>
      <w:r w:rsidRPr="005B05A1">
        <w:rPr>
          <w:lang w:val="en-GB"/>
        </w:rPr>
        <w:t>We’re talking about PERSONAL CHANGE. (Cue the siren, louder than during the fire of San Francisco in 1906.)</w:t>
      </w:r>
    </w:p>
    <w:p w:rsidR="00DD6D8E" w:rsidRPr="005B05A1" w:rsidRDefault="00DD6D8E" w:rsidP="0036298D">
      <w:pPr>
        <w:rPr>
          <w:lang w:val="en-GB"/>
        </w:rPr>
      </w:pPr>
      <w:r w:rsidRPr="005B05A1">
        <w:rPr>
          <w:lang w:val="en-GB"/>
        </w:rPr>
        <w:t xml:space="preserve">Sure, life would be easier if OTHER people changed. </w:t>
      </w:r>
    </w:p>
    <w:p w:rsidR="00DD6D8E" w:rsidRPr="005B05A1" w:rsidRDefault="00DD6D8E" w:rsidP="0036298D">
      <w:pPr>
        <w:rPr>
          <w:lang w:val="en-GB"/>
        </w:rPr>
      </w:pPr>
      <w:r w:rsidRPr="005B05A1">
        <w:rPr>
          <w:lang w:val="en-GB"/>
        </w:rPr>
        <w:t>Now think how much energy we waste trying to change THEM! ("Make the neighbor stop their dog barking!")</w:t>
      </w:r>
    </w:p>
    <w:p w:rsidR="00DD6D8E" w:rsidRPr="005B05A1" w:rsidRDefault="00DD6D8E" w:rsidP="0036298D">
      <w:pPr>
        <w:rPr>
          <w:lang w:val="en-GB"/>
        </w:rPr>
      </w:pPr>
      <w:r w:rsidRPr="005B05A1">
        <w:rPr>
          <w:lang w:val="en-GB"/>
        </w:rPr>
        <w:t>What if, instead, change was simply the outcome of new choices based on fresh insights?</w:t>
      </w:r>
    </w:p>
    <w:p w:rsidR="00DD6D8E" w:rsidRPr="005B05A1" w:rsidRDefault="00DD6D8E" w:rsidP="0036298D">
      <w:pPr>
        <w:rPr>
          <w:lang w:val="en-GB"/>
        </w:rPr>
      </w:pPr>
      <w:r w:rsidRPr="005B05A1">
        <w:rPr>
          <w:lang w:val="en-GB"/>
        </w:rPr>
        <w:t>What if we allowed miracles—the unexpected good kind—to be as frequent as the unexpected bad? After all, there’s no universal rule saying the bad stuff should dominate.</w:t>
      </w:r>
    </w:p>
    <w:p w:rsidR="00DD6D8E" w:rsidRPr="005B05A1" w:rsidRDefault="00DD6D8E" w:rsidP="0036298D">
      <w:pPr>
        <w:rPr>
          <w:lang w:val="en-GB"/>
        </w:rPr>
      </w:pPr>
      <w:r w:rsidRPr="005B05A1">
        <w:rPr>
          <w:lang w:val="en-GB"/>
        </w:rPr>
        <w:t>I’ve lived miracles. Some destructive, many wonderful. I don’t consider myself special; miracles come from a power hidden in every cell, yours included. And they happen mostly when I’m not trying.</w:t>
      </w:r>
    </w:p>
    <w:p w:rsidR="00DD6D8E" w:rsidRPr="005B05A1" w:rsidRDefault="00DD6D8E" w:rsidP="0036298D">
      <w:pPr>
        <w:rPr>
          <w:lang w:val="en-GB"/>
        </w:rPr>
      </w:pPr>
      <w:r w:rsidRPr="005B05A1">
        <w:rPr>
          <w:lang w:val="en-GB"/>
        </w:rPr>
        <w:t xml:space="preserve">So, without preaching, here are my affirmations, reflections, meditations, tales of what I call "therapy on the rocks", and images I took over a decade of changing from panic to pride. You'll find out soon enough what I mean. I hope they resonate, inspire reflection, and perhaps spark a beautiful change in your life. </w:t>
      </w:r>
    </w:p>
    <w:p w:rsidR="00DD6D8E" w:rsidRPr="005B05A1" w:rsidRDefault="00DD6D8E" w:rsidP="0036298D">
      <w:pPr>
        <w:rPr>
          <w:lang w:val="en-GB"/>
        </w:rPr>
      </w:pPr>
      <w:r w:rsidRPr="005B05A1">
        <w:rPr>
          <w:lang w:val="en-GB"/>
        </w:rPr>
        <w:t xml:space="preserve">The personal stories I share are just that—snapshots from my own journey through change. I tell them lightly, the way I would among friends, hoping they land without pressure. Change need not be dreadful, and sometimes humors breaks the soil and plants a seed. So indulge me when I digress into what things felt like before and after. I'm writing to you like an old friend. </w:t>
      </w:r>
    </w:p>
    <w:p w:rsidR="00DD6D8E" w:rsidRPr="005B05A1" w:rsidRDefault="00DD6D8E" w:rsidP="0036298D">
      <w:pPr>
        <w:rPr>
          <w:lang w:val="en-GB"/>
        </w:rPr>
      </w:pPr>
      <w:r w:rsidRPr="005B05A1">
        <w:rPr>
          <w:lang w:val="en-GB"/>
        </w:rPr>
        <w:t>This writing is in no way a bible (lightning struck next door as I typed that—might be a warning) nor a life manual. It’s thoughts, ideas, pricks and bandages.</w:t>
      </w:r>
    </w:p>
    <w:p w:rsidR="00DD6D8E" w:rsidRPr="005B05A1" w:rsidRDefault="00DD6D8E" w:rsidP="0036298D">
      <w:pPr>
        <w:rPr>
          <w:lang w:val="en-GB"/>
        </w:rPr>
      </w:pPr>
      <w:r w:rsidRPr="005B05A1">
        <w:rPr>
          <w:lang w:val="en-GB"/>
        </w:rPr>
        <w:t>Read it lightly, please. Take it only as seriously as it resonates with you.</w:t>
      </w:r>
    </w:p>
    <w:p w:rsidR="00DD6D8E" w:rsidRPr="005B05A1" w:rsidRDefault="00DD6D8E" w:rsidP="0036298D">
      <w:pPr>
        <w:rPr>
          <w:lang w:val="en-GB"/>
        </w:rPr>
      </w:pPr>
      <w:r w:rsidRPr="005B05A1">
        <w:rPr>
          <w:lang w:val="en-GB"/>
        </w:rPr>
        <w:t xml:space="preserve">But whatever does resonate? </w:t>
      </w:r>
    </w:p>
    <w:p w:rsidR="00DD6D8E" w:rsidRPr="005B05A1" w:rsidRDefault="00DD6D8E" w:rsidP="0036298D">
      <w:pPr>
        <w:rPr>
          <w:lang w:val="en-GB"/>
        </w:rPr>
      </w:pPr>
      <w:r w:rsidRPr="005B05A1">
        <w:rPr>
          <w:lang w:val="en-GB"/>
        </w:rPr>
        <w:t xml:space="preserve">Expand it. </w:t>
      </w:r>
    </w:p>
    <w:p w:rsidR="00DD6D8E" w:rsidRPr="005B05A1" w:rsidRDefault="00DD6D8E" w:rsidP="0036298D">
      <w:pPr>
        <w:rPr>
          <w:lang w:val="en-GB"/>
        </w:rPr>
      </w:pPr>
      <w:r w:rsidRPr="005B05A1">
        <w:rPr>
          <w:lang w:val="en-GB"/>
        </w:rPr>
        <w:t>Make it real.</w:t>
      </w:r>
    </w:p>
    <w:p w:rsidR="00DD6D8E" w:rsidRPr="005B05A1" w:rsidRDefault="00DD6D8E" w:rsidP="0036298D">
      <w:pPr>
        <w:rPr>
          <w:lang w:val="en-GB"/>
        </w:rPr>
      </w:pPr>
      <w:r w:rsidRPr="005B05A1">
        <w:rPr>
          <w:lang w:val="en-GB"/>
        </w:rPr>
        <w:t>Let it spark change.</w:t>
      </w:r>
    </w:p>
    <w:p w:rsidR="00DD6D8E" w:rsidRPr="005B05A1" w:rsidRDefault="00DD6D8E" w:rsidP="0036298D">
      <w:pPr>
        <w:rPr>
          <w:lang w:val="en-GB"/>
        </w:rPr>
      </w:pPr>
      <w:r w:rsidRPr="005B05A1">
        <w:rPr>
          <w:lang w:val="en-GB"/>
        </w:rPr>
        <w:t>Enjoy the fruit.</w:t>
      </w:r>
    </w:p>
    <w:p w:rsidR="00DD6D8E" w:rsidRPr="005B05A1" w:rsidRDefault="00DD6D8E" w:rsidP="0036298D">
      <w:pPr>
        <w:rPr>
          <w:lang w:val="en-GB"/>
        </w:rPr>
      </w:pPr>
      <w:r w:rsidRPr="005B05A1">
        <w:rPr>
          <w:lang w:val="en-GB"/>
        </w:rPr>
        <w:t>Look back and see your journey.</w:t>
      </w:r>
    </w:p>
    <w:p w:rsidR="00DD6D8E" w:rsidRPr="005B05A1" w:rsidRDefault="00DD6D8E" w:rsidP="0036298D">
      <w:pPr>
        <w:rPr>
          <w:lang w:val="en-GB"/>
        </w:rPr>
      </w:pPr>
      <w:r w:rsidRPr="005B05A1">
        <w:rPr>
          <w:lang w:val="en-GB"/>
        </w:rPr>
        <w:t>Take pride.</w:t>
      </w:r>
    </w:p>
    <w:p w:rsidR="00DD6D8E" w:rsidRPr="005B05A1" w:rsidRDefault="00DD6D8E" w:rsidP="0036298D">
      <w:pPr>
        <w:rPr>
          <w:lang w:val="en-GB"/>
        </w:rPr>
      </w:pPr>
      <w:r>
        <w:rPr>
          <w:lang w:val="en-GB"/>
        </w:rPr>
        <w:t xml:space="preserve">□ </w:t>
      </w:r>
      <w:r w:rsidRPr="005B05A1">
        <w:rPr>
          <w:lang w:val="en-GB"/>
        </w:rPr>
        <w:t xml:space="preserve">Check the boxes. </w:t>
      </w:r>
    </w:p>
    <w:p w:rsidR="00DD6D8E" w:rsidRPr="005B05A1" w:rsidRDefault="00DD6D8E" w:rsidP="0036298D">
      <w:pPr>
        <w:rPr>
          <w:lang w:val="en-GB"/>
        </w:rPr>
      </w:pPr>
      <w:r w:rsidRPr="005B05A1">
        <w:rPr>
          <w:lang w:val="en-GB"/>
        </w:rPr>
        <w:t>Pat yourself on the shoulder—regardless.</w:t>
      </w:r>
    </w:p>
    <w:p w:rsidR="00DD6D8E" w:rsidRPr="005B05A1" w:rsidRDefault="00DD6D8E" w:rsidP="0036298D">
      <w:pPr>
        <w:rPr>
          <w:lang w:val="en-GB"/>
        </w:rPr>
      </w:pPr>
      <w:r w:rsidRPr="005B05A1">
        <w:rPr>
          <w:lang w:val="en-GB"/>
        </w:rPr>
        <w:t>You’re walking. Keep your focus. You’ll get there—one step at a time.</w:t>
      </w:r>
    </w:p>
    <w:p w:rsidR="00DD6D8E" w:rsidRPr="005B05A1" w:rsidRDefault="00DD6D8E" w:rsidP="0036298D">
      <w:pPr>
        <w:rPr>
          <w:lang w:val="en-GB"/>
        </w:rPr>
      </w:pPr>
      <w:r w:rsidRPr="005B05A1">
        <w:rPr>
          <w:lang w:val="en-GB"/>
        </w:rPr>
        <w:t>With love—wherever you are, whoever you wish to become.</w:t>
      </w:r>
    </w:p>
    <w:p w:rsidR="00DD6D8E" w:rsidRDefault="00DD6D8E" w:rsidP="0036298D">
      <w:pPr>
        <w:rPr>
          <w:lang w:val="en-GB"/>
        </w:rPr>
      </w:pPr>
    </w:p>
    <w:p w:rsidR="00DD6D8E" w:rsidRPr="005B05A1" w:rsidRDefault="00DD6D8E" w:rsidP="0036298D">
      <w:pPr>
        <w:rPr>
          <w:lang w:val="en-GB"/>
        </w:rPr>
      </w:pPr>
      <w:r w:rsidRPr="005B05A1">
        <w:rPr>
          <w:lang w:val="en-GB"/>
        </w:rPr>
        <w:t>Good luck. (It's in your hands.)</w:t>
      </w:r>
    </w:p>
    <w:p w:rsidR="00DD6D8E" w:rsidRPr="00451E17" w:rsidRDefault="00DD6D8E" w:rsidP="00451E17">
      <w:pPr>
        <w:rPr>
          <w:lang w:val="en-GB"/>
        </w:rPr>
      </w:pPr>
    </w:p>
    <w:p w:rsidR="00DD6D8E" w:rsidRPr="00451E17" w:rsidRDefault="00DD6D8E" w:rsidP="00451E17">
      <w:pPr>
        <w:rPr>
          <w:lang w:val="en-GB"/>
        </w:rPr>
      </w:pPr>
    </w:p>
    <w:p w:rsidR="00DD6D8E" w:rsidRPr="00882B87" w:rsidRDefault="00DD6D8E" w:rsidP="00554556">
      <w:pPr>
        <w:rPr>
          <w:rStyle w:val="Heading2Char1"/>
          <w:lang w:val="en-GB"/>
        </w:rPr>
      </w:pPr>
      <w:r w:rsidRPr="004550AD">
        <w:rPr>
          <w:lang w:val="en-GB"/>
        </w:rPr>
        <w:br w:type="page"/>
      </w:r>
      <w:bookmarkStart w:id="10" w:name="_Toc203311891"/>
      <w:r w:rsidRPr="0040424F">
        <w:rPr>
          <w:rStyle w:val="Heading1Char1"/>
          <w:sz w:val="48"/>
          <w:szCs w:val="48"/>
        </w:rPr>
        <w:t>AFFIRMATIONS 101</w:t>
      </w:r>
      <w:bookmarkEnd w:id="10"/>
      <w:r w:rsidRPr="0040424F">
        <w:rPr>
          <w:rStyle w:val="Heading1Char1"/>
          <w:sz w:val="48"/>
          <w:szCs w:val="48"/>
        </w:rPr>
        <w:br/>
      </w:r>
      <w:r w:rsidRPr="00882B87">
        <w:rPr>
          <w:rStyle w:val="Heading2Char1"/>
          <w:lang w:val="en-GB"/>
        </w:rPr>
        <w:t>What makes them work or not work.</w:t>
      </w:r>
    </w:p>
    <w:p w:rsidR="00DD6D8E" w:rsidRPr="004550AD" w:rsidRDefault="00DD6D8E" w:rsidP="00554556">
      <w:pPr>
        <w:rPr>
          <w:lang w:val="en-GB"/>
        </w:rPr>
      </w:pPr>
      <w:r w:rsidRPr="004550AD">
        <w:rPr>
          <w:lang w:val="en-GB"/>
        </w:rPr>
        <w:t>This is what I’ve gathered through the years:</w:t>
      </w:r>
    </w:p>
    <w:p w:rsidR="00DD6D8E" w:rsidRPr="004550AD" w:rsidRDefault="00DD6D8E" w:rsidP="00554556">
      <w:pPr>
        <w:rPr>
          <w:lang w:val="en-GB"/>
        </w:rPr>
      </w:pPr>
      <w:r w:rsidRPr="004550AD">
        <w:rPr>
          <w:lang w:val="en-GB"/>
        </w:rPr>
        <w:t>Avoid “negative” sentences.</w:t>
      </w:r>
      <w:r w:rsidRPr="004550AD">
        <w:rPr>
          <w:lang w:val="en-GB"/>
        </w:rPr>
        <w:br/>
        <w:t>What does that mean?</w:t>
      </w:r>
    </w:p>
    <w:p w:rsidR="00DD6D8E" w:rsidRPr="004550AD" w:rsidRDefault="00DD6D8E" w:rsidP="00554556">
      <w:pPr>
        <w:rPr>
          <w:lang w:val="en-GB"/>
        </w:rPr>
      </w:pPr>
      <w:r w:rsidRPr="004550AD">
        <w:rPr>
          <w:lang w:val="en-GB"/>
        </w:rPr>
        <w:t>First of all: don’t use belittling, self-disparaging sentences like “I’m an idiot.” That never works in your favor. Why?</w:t>
      </w:r>
      <w:r w:rsidRPr="004550AD">
        <w:rPr>
          <w:lang w:val="en-GB"/>
        </w:rPr>
        <w:br/>
        <w:t>Because life doesn’t rush in to contradict you. You say it, you hear it, your mind files it as a fact. Stop feeding yourself (and others) lines like that. More on this later—just park that thought for now.</w:t>
      </w:r>
    </w:p>
    <w:p w:rsidR="00DD6D8E" w:rsidRPr="004550AD" w:rsidRDefault="00DD6D8E" w:rsidP="00554556">
      <w:pPr>
        <w:rPr>
          <w:lang w:val="en-GB"/>
        </w:rPr>
      </w:pPr>
      <w:r w:rsidRPr="004550AD">
        <w:rPr>
          <w:lang w:val="en-GB"/>
        </w:rPr>
        <w:t>But negative isn’t only about insults.</w:t>
      </w:r>
      <w:r w:rsidRPr="004550AD">
        <w:rPr>
          <w:lang w:val="en-GB"/>
        </w:rPr>
        <w:br/>
        <w:t xml:space="preserve">It’s also any sentence containing: </w:t>
      </w:r>
      <w:r w:rsidRPr="008C0423">
        <w:rPr>
          <w:rStyle w:val="NormaleBoldCarattere"/>
        </w:rPr>
        <w:t>not, don’t, never, without…</w:t>
      </w:r>
      <w:r w:rsidRPr="004550AD">
        <w:rPr>
          <w:lang w:val="en-GB"/>
        </w:rPr>
        <w:br/>
        <w:t>You’ll get better at spotting them. But here’s the simple version:</w:t>
      </w:r>
    </w:p>
    <w:p w:rsidR="00DD6D8E" w:rsidRPr="004550AD" w:rsidRDefault="00DD6D8E" w:rsidP="00554556">
      <w:pPr>
        <w:rPr>
          <w:lang w:val="en-GB"/>
        </w:rPr>
      </w:pPr>
      <w:r w:rsidRPr="004550AD">
        <w:rPr>
          <w:lang w:val="en-GB"/>
        </w:rPr>
        <w:t>“Avoid negative sentences” is in itself... negative.</w:t>
      </w:r>
    </w:p>
    <w:p w:rsidR="00DD6D8E" w:rsidRPr="004550AD" w:rsidRDefault="00DD6D8E" w:rsidP="00554556">
      <w:pPr>
        <w:rPr>
          <w:lang w:val="en-GB"/>
        </w:rPr>
      </w:pPr>
      <w:r w:rsidRPr="004550AD">
        <w:rPr>
          <w:lang w:val="en-GB"/>
        </w:rPr>
        <w:t>Whatever reminds you of what you don’t want keeps your focus there.</w:t>
      </w:r>
      <w:r w:rsidRPr="004550AD">
        <w:rPr>
          <w:lang w:val="en-GB"/>
        </w:rPr>
        <w:br/>
        <w:t>Your mind is looking at the wrong thing. You know exactly what you want to avoid—but now you’re stuck thinking about it.</w:t>
      </w:r>
    </w:p>
    <w:p w:rsidR="00DD6D8E" w:rsidRPr="00D818E9" w:rsidRDefault="00DD6D8E" w:rsidP="00554556">
      <w:pPr>
        <w:rPr>
          <w:lang w:val="en-GB"/>
        </w:rPr>
      </w:pPr>
      <w:r w:rsidRPr="004550AD">
        <w:rPr>
          <w:lang w:val="en-GB"/>
        </w:rPr>
        <w:t>Rewrite your sentences. Make your life easier.</w:t>
      </w:r>
      <w:r w:rsidRPr="004550AD">
        <w:rPr>
          <w:lang w:val="en-GB"/>
        </w:rPr>
        <w:br/>
        <w:t xml:space="preserve">Sometimes it feels nearly impossible to phrase something without using negatives… see? </w:t>
      </w:r>
      <w:r w:rsidRPr="00D818E9">
        <w:rPr>
          <w:lang w:val="en-GB"/>
        </w:rPr>
        <w:t>I just did it.</w:t>
      </w:r>
    </w:p>
    <w:p w:rsidR="00DD6D8E" w:rsidRPr="004550AD" w:rsidRDefault="00DD6D8E" w:rsidP="00554556">
      <w:pPr>
        <w:rPr>
          <w:lang w:val="en-GB"/>
        </w:rPr>
      </w:pPr>
      <w:r w:rsidRPr="004550AD">
        <w:rPr>
          <w:lang w:val="en-GB"/>
        </w:rPr>
        <w:t>What works are positive, affirmative, direct sentences that focus on your destination—leaving behind, like at a train station, what you no longer need to carry.</w:t>
      </w:r>
    </w:p>
    <w:p w:rsidR="00DD6D8E" w:rsidRPr="004550AD" w:rsidRDefault="00DD6D8E" w:rsidP="00554556">
      <w:pPr>
        <w:rPr>
          <w:lang w:val="en-GB"/>
        </w:rPr>
      </w:pPr>
      <w:r w:rsidRPr="004550AD">
        <w:rPr>
          <w:lang w:val="en-GB"/>
        </w:rPr>
        <w:t>And by positive, I mean both meanings: clear and forward-looking, but also simply nice, encouraging, good. You get the point.</w:t>
      </w:r>
    </w:p>
    <w:p w:rsidR="00DD6D8E" w:rsidRPr="004550AD" w:rsidRDefault="00DD6D8E" w:rsidP="00554556">
      <w:pPr>
        <w:rPr>
          <w:lang w:val="en-GB"/>
        </w:rPr>
      </w:pPr>
      <w:r w:rsidRPr="004550AD">
        <w:rPr>
          <w:lang w:val="en-GB"/>
        </w:rPr>
        <w:t xml:space="preserve">The belief that the subconscious </w:t>
      </w:r>
      <w:r w:rsidRPr="008C0423">
        <w:rPr>
          <w:rStyle w:val="NormaleBoldCarattere"/>
        </w:rPr>
        <w:t>“does not process”</w:t>
      </w:r>
      <w:r w:rsidRPr="004550AD">
        <w:rPr>
          <w:lang w:val="en-GB"/>
        </w:rPr>
        <w:t xml:space="preserve"> not, don’t, never, etc., is widespread in self-help and coaching circles, but it’s not something you’ll find formally backed by cognitive science as an absolute rule.</w:t>
      </w:r>
    </w:p>
    <w:p w:rsidR="00DD6D8E" w:rsidRPr="004550AD" w:rsidRDefault="00DD6D8E" w:rsidP="00554556">
      <w:pPr>
        <w:rPr>
          <w:lang w:val="en-GB"/>
        </w:rPr>
      </w:pPr>
      <w:r w:rsidRPr="004550AD">
        <w:rPr>
          <w:lang w:val="en-GB"/>
        </w:rPr>
        <w:t>To clarify the linguistic part first:</w:t>
      </w:r>
    </w:p>
    <w:p w:rsidR="00DD6D8E" w:rsidRDefault="00DD6D8E" w:rsidP="0036298D">
      <w:pPr>
        <w:pStyle w:val="Bullet"/>
      </w:pPr>
      <w:r w:rsidRPr="008C0423">
        <w:rPr>
          <w:rStyle w:val="NormaleBoldCarattere"/>
        </w:rPr>
        <w:t>Not</w:t>
      </w:r>
      <w:r w:rsidRPr="004550AD">
        <w:t xml:space="preserve">, </w:t>
      </w:r>
      <w:r w:rsidRPr="008C0423">
        <w:rPr>
          <w:rStyle w:val="NormaleBoldCarattere"/>
        </w:rPr>
        <w:t>don’t</w:t>
      </w:r>
      <w:r w:rsidRPr="004550AD">
        <w:t xml:space="preserve">, </w:t>
      </w:r>
      <w:r w:rsidRPr="008C0423">
        <w:rPr>
          <w:rStyle w:val="NormaleBoldCarattere"/>
        </w:rPr>
        <w:t>never</w:t>
      </w:r>
      <w:r w:rsidRPr="004550AD">
        <w:t xml:space="preserve"> are negations in grammar. Technically, they are adverbs or part of verb phrases (auxiliary constructions). </w:t>
      </w:r>
      <w:r>
        <w:t xml:space="preserve">Example: </w:t>
      </w:r>
      <w:r w:rsidRPr="008C0423">
        <w:rPr>
          <w:rStyle w:val="NormaleBoldCarattere"/>
        </w:rPr>
        <w:t>do not</w:t>
      </w:r>
      <w:r>
        <w:t xml:space="preserve">, </w:t>
      </w:r>
      <w:r w:rsidRPr="008C0423">
        <w:rPr>
          <w:rStyle w:val="NormaleBoldCarattere"/>
        </w:rPr>
        <w:t>will not</w:t>
      </w:r>
      <w:r>
        <w:t xml:space="preserve">, </w:t>
      </w:r>
      <w:r w:rsidRPr="008C0423">
        <w:rPr>
          <w:rStyle w:val="NormaleBoldCarattere"/>
        </w:rPr>
        <w:t>cannot</w:t>
      </w:r>
      <w:r>
        <w:t>.</w:t>
      </w:r>
    </w:p>
    <w:p w:rsidR="00DD6D8E" w:rsidRDefault="00DD6D8E" w:rsidP="00554556">
      <w:r>
        <w:t>As for scientific grounding:</w:t>
      </w:r>
    </w:p>
    <w:p w:rsidR="00DD6D8E" w:rsidRPr="004550AD" w:rsidRDefault="00DD6D8E" w:rsidP="0036298D">
      <w:pPr>
        <w:pStyle w:val="Bullet"/>
      </w:pPr>
      <w:r w:rsidRPr="004550AD">
        <w:t xml:space="preserve">In </w:t>
      </w:r>
      <w:r w:rsidRPr="00E60554">
        <w:rPr>
          <w:rStyle w:val="NormaleBoldCarattere"/>
        </w:rPr>
        <w:t>language processing and cognitive psycholog</w:t>
      </w:r>
      <w:r w:rsidRPr="004550AD">
        <w:t>y, there is no absolute rule saying the brain can’t understand negation. Obviously, people comprehend sentences like “Don’t touch that!” just fine.</w:t>
      </w:r>
    </w:p>
    <w:p w:rsidR="00DD6D8E" w:rsidRPr="004550AD" w:rsidRDefault="00DD6D8E" w:rsidP="0036298D">
      <w:pPr>
        <w:pStyle w:val="Bullet"/>
      </w:pPr>
      <w:r w:rsidRPr="004550AD">
        <w:t xml:space="preserve">In </w:t>
      </w:r>
      <w:r w:rsidRPr="00E60554">
        <w:rPr>
          <w:rStyle w:val="NormaleBoldCarattere"/>
        </w:rPr>
        <w:t>hypnotic and suggestive contexts</w:t>
      </w:r>
      <w:r w:rsidRPr="004550AD">
        <w:t xml:space="preserve"> (Milton Erickson, NLP, hypnotherapy), it’s observed that negations can create unwanted mental imagery. For example, if someone says, </w:t>
      </w:r>
      <w:r w:rsidRPr="008C0423">
        <w:rPr>
          <w:rStyle w:val="NormaleBoldCarattere"/>
        </w:rPr>
        <w:t>“Don’t think of a pink cucumber in sequins with fake eyelashes and a smile on top of an umbrella,”</w:t>
      </w:r>
      <w:r w:rsidRPr="004550AD">
        <w:t xml:space="preserve"> you probably conjure one up in a second—whether or not you’ve ever pictured such a thing before. Frankly, it would be a sign you’re doing very well if you never have. This is linked to how mental imagery and attention work, rather than literal misunderstanding.</w:t>
      </w:r>
    </w:p>
    <w:p w:rsidR="00DD6D8E" w:rsidRPr="004550AD" w:rsidRDefault="00DD6D8E" w:rsidP="0036298D">
      <w:pPr>
        <w:pStyle w:val="Bullet"/>
      </w:pPr>
      <w:r w:rsidRPr="00E60554">
        <w:rPr>
          <w:rStyle w:val="NormaleBoldCarattere"/>
        </w:rPr>
        <w:t>Marketing and sports psychology</w:t>
      </w:r>
      <w:r w:rsidRPr="004550AD">
        <w:t xml:space="preserve"> often advise framing things in positive terms because people tend to latch onto the core image or idea rather than the negation: </w:t>
      </w:r>
      <w:r w:rsidRPr="008C0423">
        <w:rPr>
          <w:rStyle w:val="NormaleBoldCarattere"/>
        </w:rPr>
        <w:t>“Stay calm”</w:t>
      </w:r>
      <w:r w:rsidRPr="004550AD">
        <w:t xml:space="preserve"> works better than </w:t>
      </w:r>
      <w:r w:rsidRPr="008C0423">
        <w:rPr>
          <w:rStyle w:val="NormaleBoldCarattere"/>
        </w:rPr>
        <w:t>“Don’t panic.”</w:t>
      </w:r>
      <w:r w:rsidRPr="004550AD">
        <w:t xml:space="preserve"> </w:t>
      </w:r>
      <w:r w:rsidRPr="008C0423">
        <w:rPr>
          <w:rStyle w:val="NormaleBoldCarattere"/>
        </w:rPr>
        <w:t>“Keep your eye on the ball”</w:t>
      </w:r>
      <w:r w:rsidRPr="004550AD">
        <w:t xml:space="preserve"> rather than </w:t>
      </w:r>
      <w:r w:rsidRPr="008C0423">
        <w:rPr>
          <w:rStyle w:val="NormaleBoldCarattere"/>
        </w:rPr>
        <w:t>“Don’t miss.”</w:t>
      </w:r>
    </w:p>
    <w:p w:rsidR="00DD6D8E" w:rsidRPr="004550AD" w:rsidRDefault="00DD6D8E" w:rsidP="00554556">
      <w:pPr>
        <w:rPr>
          <w:lang w:val="en-GB"/>
        </w:rPr>
      </w:pPr>
      <w:r w:rsidRPr="00E60554">
        <w:rPr>
          <w:rStyle w:val="NormaleBoldCarattere"/>
        </w:rPr>
        <w:t>Bottom line:</w:t>
      </w:r>
      <w:r w:rsidRPr="004550AD">
        <w:rPr>
          <w:lang w:val="en-GB"/>
        </w:rPr>
        <w:t xml:space="preserve"> it’s not a neurological fact. You could call it a myth if taken literally, but as a working principle, it holds value in practice.</w:t>
      </w:r>
    </w:p>
    <w:p w:rsidR="00DD6D8E" w:rsidRPr="004550AD" w:rsidRDefault="00DD6D8E" w:rsidP="00554556">
      <w:pPr>
        <w:rPr>
          <w:lang w:val="en-GB"/>
        </w:rPr>
      </w:pPr>
      <w:r w:rsidRPr="004550AD">
        <w:rPr>
          <w:lang w:val="en-GB"/>
        </w:rPr>
        <w:t>What I have personally verified in my work is that the subconscious—let’s give the old fart a nickname: Sub—does not laugh at this line. It has no sense of humor, irony, or sarcasm.</w:t>
      </w:r>
      <w:r w:rsidRPr="004550AD">
        <w:rPr>
          <w:lang w:val="en-GB"/>
        </w:rPr>
        <w:br/>
        <w:t>Unlike your conscious mind, which might use humor as the only way to survive life as it is.</w:t>
      </w:r>
    </w:p>
    <w:p w:rsidR="00DD6D8E" w:rsidRPr="004550AD" w:rsidRDefault="00DD6D8E" w:rsidP="00554556">
      <w:pPr>
        <w:rPr>
          <w:lang w:val="en-GB"/>
        </w:rPr>
      </w:pPr>
      <w:r w:rsidRPr="004550AD">
        <w:rPr>
          <w:lang w:val="en-GB"/>
        </w:rPr>
        <w:t>Do you know someone so serious, so stuck in their own head, so stiff they wouldn’t catch a joke if you threw it like a dart right between their eyebrows? Not a crack of a smile. Not a sign they understand you’re just trying to break that dead weight of a stance.</w:t>
      </w:r>
    </w:p>
    <w:p w:rsidR="00DD6D8E" w:rsidRPr="00D818E9" w:rsidRDefault="00DD6D8E" w:rsidP="00554556">
      <w:pPr>
        <w:rPr>
          <w:lang w:val="en-GB"/>
        </w:rPr>
      </w:pPr>
      <w:r w:rsidRPr="004550AD">
        <w:rPr>
          <w:lang w:val="en-GB"/>
        </w:rPr>
        <w:t xml:space="preserve">Well—that person is Sub’s twin brother. </w:t>
      </w:r>
      <w:r w:rsidRPr="00D818E9">
        <w:rPr>
          <w:lang w:val="en-GB"/>
        </w:rPr>
        <w:t>How fun.</w:t>
      </w:r>
    </w:p>
    <w:p w:rsidR="00DD6D8E" w:rsidRPr="004550AD" w:rsidRDefault="00DD6D8E" w:rsidP="00554556">
      <w:pPr>
        <w:rPr>
          <w:lang w:val="en-GB"/>
        </w:rPr>
      </w:pPr>
      <w:r w:rsidRPr="004550AD">
        <w:rPr>
          <w:lang w:val="en-GB"/>
        </w:rPr>
        <w:t>You think you’re cracking a joke about yourself with sarcasm. You think it’s funny. You want to show your friends you don’t take yourself that seriously or pretentiously about something.</w:t>
      </w:r>
      <w:r w:rsidRPr="004550AD">
        <w:rPr>
          <w:lang w:val="en-GB"/>
        </w:rPr>
        <w:br/>
        <w:t>Meanwhile, Sub is quietly taking notes and preparing for the future.</w:t>
      </w:r>
    </w:p>
    <w:p w:rsidR="00DD6D8E" w:rsidRPr="004550AD" w:rsidRDefault="00DD6D8E" w:rsidP="00554556">
      <w:pPr>
        <w:rPr>
          <w:lang w:val="en-GB"/>
        </w:rPr>
      </w:pPr>
      <w:r w:rsidRPr="004550AD">
        <w:rPr>
          <w:lang w:val="en-GB"/>
        </w:rPr>
        <w:t>If you could ever sit down for a talk with Sub, he’ll tell you a story you didn’t mean to sound that way. Too late. Now you’ll have to convince it with a different story—one full of difficult explanations, all humorless, affirmative, and direct. Good luck with that.</w:t>
      </w:r>
    </w:p>
    <w:p w:rsidR="00DD6D8E" w:rsidRPr="004550AD" w:rsidRDefault="00DD6D8E" w:rsidP="00554556">
      <w:pPr>
        <w:rPr>
          <w:lang w:val="en-GB"/>
        </w:rPr>
      </w:pPr>
      <w:r w:rsidRPr="004550AD">
        <w:rPr>
          <w:lang w:val="en-GB"/>
        </w:rPr>
        <w:t>You can do it. But it takes time, repetition, conviction, and patience. And that’s exactly what we’ll work on with this book.</w:t>
      </w:r>
    </w:p>
    <w:p w:rsidR="00DD6D8E" w:rsidRPr="004550AD" w:rsidRDefault="00DD6D8E" w:rsidP="00554556">
      <w:pPr>
        <w:rPr>
          <w:lang w:val="en-GB"/>
        </w:rPr>
      </w:pPr>
      <w:r w:rsidRPr="004550AD">
        <w:rPr>
          <w:lang w:val="en-GB"/>
        </w:rPr>
        <w:t>But—what if you could put more awareness into the way you talk about yourself, and still keep it funny?</w:t>
      </w:r>
      <w:r w:rsidRPr="004550AD">
        <w:rPr>
          <w:lang w:val="en-GB"/>
        </w:rPr>
        <w:br/>
        <w:t xml:space="preserve">We’ll see how later—in </w:t>
      </w:r>
      <w:r>
        <w:rPr>
          <w:lang w:val="en-GB"/>
        </w:rPr>
        <w:t>the</w:t>
      </w:r>
      <w:r w:rsidRPr="004550AD">
        <w:rPr>
          <w:lang w:val="en-GB"/>
        </w:rPr>
        <w:t xml:space="preserve"> Super Bonus</w:t>
      </w:r>
      <w:r w:rsidRPr="00E60554">
        <w:rPr>
          <w:rStyle w:val="NormaleBoldCarattere"/>
        </w:rPr>
        <w:t xml:space="preserve"> Chapter</w:t>
      </w:r>
      <w:r w:rsidRPr="004550AD">
        <w:rPr>
          <w:lang w:val="en-GB"/>
        </w:rPr>
        <w:t>.</w:t>
      </w:r>
    </w:p>
    <w:p w:rsidR="00DD6D8E" w:rsidRPr="004550AD" w:rsidRDefault="00DD6D8E" w:rsidP="00554556">
      <w:pPr>
        <w:rPr>
          <w:lang w:val="en-GB"/>
        </w:rPr>
      </w:pPr>
      <w:r w:rsidRPr="004550AD">
        <w:rPr>
          <w:lang w:val="en-GB"/>
        </w:rPr>
        <w:t>So, for the purpose of this book—that’s how we do it here. Give it a try. Really. This is all about exploration and your own work on your thinking, using tools that work (or don’t) for you.</w:t>
      </w:r>
    </w:p>
    <w:p w:rsidR="00DD6D8E" w:rsidRPr="004550AD" w:rsidRDefault="00DD6D8E" w:rsidP="00554556">
      <w:pPr>
        <w:rPr>
          <w:lang w:val="en-GB"/>
        </w:rPr>
      </w:pPr>
      <w:r w:rsidRPr="004550AD">
        <w:rPr>
          <w:lang w:val="en-GB"/>
        </w:rPr>
        <w:t>Do you really think your mental health could ever be fully in the hands of any professional, 100%?</w:t>
      </w:r>
      <w:r w:rsidRPr="004550AD">
        <w:rPr>
          <w:lang w:val="en-GB"/>
        </w:rPr>
        <w:br/>
        <w:t>Like you lie on a table, they work on you, and you walk out healed—like it happens in surgery, when things go well?</w:t>
      </w:r>
      <w:r w:rsidRPr="004550AD">
        <w:rPr>
          <w:lang w:val="en-GB"/>
        </w:rPr>
        <w:br/>
        <w:t>Think again. It doesn’t work that way. Mental work is a team effort: your effort, with someone offering perspective—not a substitute for your own eyes, your own steps.</w:t>
      </w:r>
    </w:p>
    <w:p w:rsidR="00DD6D8E" w:rsidRPr="004550AD" w:rsidRDefault="00DD6D8E" w:rsidP="00554556">
      <w:pPr>
        <w:rPr>
          <w:lang w:val="en-GB"/>
        </w:rPr>
      </w:pPr>
      <w:r w:rsidRPr="004550AD">
        <w:rPr>
          <w:lang w:val="en-GB"/>
        </w:rPr>
        <w:t>To assess distance, two eyes provide slightly different images that your brain has learned to compare since the very beginning. Stare at a finger in front of your face, close one eye at a time, and you’ll see the background shift when you do that. Left eye and right eye don’t report back the same image. That’s how you perceive depth—3D is really just an interpretation. That’s why it can be faked.</w:t>
      </w:r>
    </w:p>
    <w:p w:rsidR="00DD6D8E" w:rsidRPr="004550AD" w:rsidRDefault="00DD6D8E" w:rsidP="00554556">
      <w:pPr>
        <w:rPr>
          <w:lang w:val="en-GB"/>
        </w:rPr>
      </w:pPr>
      <w:r w:rsidRPr="004550AD">
        <w:rPr>
          <w:lang w:val="en-GB"/>
        </w:rPr>
        <w:t xml:space="preserve">There are exhibitions around the world with the so-called </w:t>
      </w:r>
      <w:r w:rsidRPr="008C0423">
        <w:rPr>
          <w:rStyle w:val="NormaleBoldCarattere"/>
        </w:rPr>
        <w:t>Ames Rooms</w:t>
      </w:r>
      <w:r w:rsidRPr="00174804">
        <w:rPr>
          <w:rStyle w:val="FootnoteReference"/>
        </w:rPr>
        <w:footnoteReference w:id="1"/>
      </w:r>
      <w:r w:rsidRPr="004550AD">
        <w:rPr>
          <w:lang w:val="en-GB"/>
        </w:rPr>
        <w:t xml:space="preserve"> where you look at a scene with one eye only, and the warped geometry on the floor and walls tricks you into seeing tall people vs. small ones in the same room which is instead, a long tunnel</w:t>
      </w:r>
      <w:r w:rsidRPr="000808E8">
        <w:rPr>
          <w:rStyle w:val="FootnoteReference"/>
          <w:lang w:val="en-GB"/>
        </w:rPr>
        <w:t>¹</w:t>
      </w:r>
      <w:r w:rsidRPr="004550AD">
        <w:rPr>
          <w:lang w:val="en-GB"/>
        </w:rPr>
        <w:t>.</w:t>
      </w:r>
    </w:p>
    <w:p w:rsidR="00DD6D8E" w:rsidRPr="004550AD" w:rsidRDefault="00DD6D8E" w:rsidP="00554556">
      <w:pPr>
        <w:rPr>
          <w:lang w:val="en-GB"/>
        </w:rPr>
      </w:pPr>
      <w:r w:rsidRPr="004550AD">
        <w:rPr>
          <w:lang w:val="en-GB"/>
        </w:rPr>
        <w:t>To avoid getting hit by an upcoming bus, your ears feed your brain the slightest differences in volume, timing, and phase of the sound waves arriving from both sides. It’s not just about louder or quieter—it’s a full calculation running under the surface. (At my age, I can’t hear well from the left, so everything seemed to happen on my right side—until the neurons finally learned the trick and started compensating with the little that still comes in from the other side.)</w:t>
      </w:r>
    </w:p>
    <w:p w:rsidR="00DD6D8E" w:rsidRPr="008E7798" w:rsidRDefault="00DD6D8E" w:rsidP="00554556">
      <w:pPr>
        <w:rPr>
          <w:lang w:val="en-GB"/>
        </w:rPr>
      </w:pPr>
      <w:r w:rsidRPr="004550AD">
        <w:rPr>
          <w:lang w:val="en-GB"/>
        </w:rPr>
        <w:t xml:space="preserve">And to realize time is passing, your brain is constantly comparing now with then. That’s how you know you’re aging. You didn’t have that first wrinkle when you were twenty, but you might have it now. </w:t>
      </w:r>
      <w:r w:rsidRPr="008E7798">
        <w:rPr>
          <w:lang w:val="en-GB"/>
        </w:rPr>
        <w:t>Memory and awareness of two points make the difference.</w:t>
      </w:r>
    </w:p>
    <w:p w:rsidR="00DD6D8E" w:rsidRPr="004550AD" w:rsidRDefault="00DD6D8E" w:rsidP="00554556">
      <w:pPr>
        <w:rPr>
          <w:lang w:val="en-GB"/>
        </w:rPr>
      </w:pPr>
      <w:r w:rsidRPr="004550AD">
        <w:rPr>
          <w:lang w:val="en-GB"/>
        </w:rPr>
        <w:t>ARE YOU READY FOR THE CHANGE YOU DESIRE?</w:t>
      </w:r>
      <w:r w:rsidRPr="004550AD">
        <w:rPr>
          <w:lang w:val="en-GB"/>
        </w:rPr>
        <w:br/>
        <w:t>I’ll point this out now—and you’ll catch subtle variations of it in many chapters:</w:t>
      </w:r>
    </w:p>
    <w:p w:rsidR="00DD6D8E" w:rsidRPr="004550AD" w:rsidRDefault="00DD6D8E" w:rsidP="00554556">
      <w:pPr>
        <w:rPr>
          <w:lang w:val="en-GB"/>
        </w:rPr>
      </w:pPr>
      <w:r w:rsidRPr="004550AD">
        <w:rPr>
          <w:lang w:val="en-GB"/>
        </w:rPr>
        <w:t>GET OUT OF YOUR HEAD means watch, listen, touch, smell, taste outside your established set of beliefs.</w:t>
      </w:r>
    </w:p>
    <w:p w:rsidR="00DD6D8E" w:rsidRPr="004550AD" w:rsidRDefault="00DD6D8E" w:rsidP="00554556">
      <w:pPr>
        <w:rPr>
          <w:lang w:val="en-GB"/>
        </w:rPr>
      </w:pPr>
      <w:r w:rsidRPr="008C0423">
        <w:rPr>
          <w:rStyle w:val="NormaleBoldCarattere"/>
        </w:rPr>
        <w:t>"Shift your paradigm"</w:t>
      </w:r>
      <w:r w:rsidRPr="004550AD">
        <w:rPr>
          <w:lang w:val="en-GB"/>
        </w:rPr>
        <w:t xml:space="preserve"> has become a buzzword in this kind of conversation.</w:t>
      </w:r>
      <w:r w:rsidRPr="004550AD">
        <w:rPr>
          <w:lang w:val="en-GB"/>
        </w:rPr>
        <w:br/>
      </w:r>
      <w:r w:rsidRPr="008C0423">
        <w:rPr>
          <w:rStyle w:val="NormaleBoldCarattere"/>
        </w:rPr>
        <w:t>"Step out of your comfort zone"</w:t>
      </w:r>
      <w:r w:rsidRPr="004550AD">
        <w:rPr>
          <w:lang w:val="en-GB"/>
        </w:rPr>
        <w:t xml:space="preserve"> comes up just as often. Both are good ideas.</w:t>
      </w:r>
    </w:p>
    <w:p w:rsidR="00DD6D8E" w:rsidRPr="004550AD" w:rsidRDefault="00DD6D8E" w:rsidP="00554556">
      <w:pPr>
        <w:rPr>
          <w:lang w:val="en-GB"/>
        </w:rPr>
      </w:pPr>
      <w:r w:rsidRPr="004550AD">
        <w:rPr>
          <w:lang w:val="en-GB"/>
        </w:rPr>
        <w:t>I say: start from getting out... of your head.</w:t>
      </w:r>
    </w:p>
    <w:p w:rsidR="00DD6D8E" w:rsidRPr="004550AD" w:rsidRDefault="00DD6D8E" w:rsidP="00554556">
      <w:pPr>
        <w:rPr>
          <w:lang w:val="en-GB"/>
        </w:rPr>
      </w:pPr>
      <w:r w:rsidRPr="004550AD">
        <w:rPr>
          <w:lang w:val="en-GB"/>
        </w:rPr>
        <w:t>Sometimes it’s really good to get out at all—especially if you’ve been trapped in the house, stuck in a downward spiral of depression, or—bless you—because of an illness or condition.</w:t>
      </w:r>
    </w:p>
    <w:p w:rsidR="00DD6D8E" w:rsidRPr="004550AD" w:rsidRDefault="00DD6D8E" w:rsidP="00554556">
      <w:pPr>
        <w:rPr>
          <w:lang w:val="en-GB"/>
        </w:rPr>
      </w:pPr>
      <w:r w:rsidRPr="004550AD">
        <w:rPr>
          <w:lang w:val="en-GB"/>
        </w:rPr>
        <w:t>GET OUT. Start easy: watch 3D drone flyover videos of the world if nothing else.</w:t>
      </w:r>
    </w:p>
    <w:p w:rsidR="00DD6D8E" w:rsidRPr="004550AD" w:rsidRDefault="00DD6D8E" w:rsidP="00554556">
      <w:pPr>
        <w:rPr>
          <w:lang w:val="en-GB"/>
        </w:rPr>
      </w:pPr>
      <w:r w:rsidRPr="004550AD">
        <w:rPr>
          <w:lang w:val="en-GB"/>
        </w:rPr>
        <w:t>When your head feels like the trickiest space to escape, remember: it’s not a prison cell made of concrete and bars. It’s just thoughts and beliefs.</w:t>
      </w:r>
    </w:p>
    <w:p w:rsidR="00DD6D8E" w:rsidRPr="004550AD" w:rsidRDefault="00DD6D8E" w:rsidP="00554556">
      <w:pPr>
        <w:rPr>
          <w:lang w:val="en-GB"/>
        </w:rPr>
      </w:pPr>
      <w:r w:rsidRPr="004550AD">
        <w:rPr>
          <w:lang w:val="en-GB"/>
        </w:rPr>
        <w:t>Open the doors of your thinking, and the windows of your assumptions.</w:t>
      </w:r>
      <w:r w:rsidRPr="004550AD">
        <w:rPr>
          <w:lang w:val="en-GB"/>
        </w:rPr>
        <w:br/>
        <w:t>Trust your inner self (which is not the same as your subconscious as I promise you can read about it later).</w:t>
      </w:r>
    </w:p>
    <w:p w:rsidR="00DD6D8E" w:rsidRPr="004550AD" w:rsidRDefault="00DD6D8E" w:rsidP="00554556">
      <w:pPr>
        <w:rPr>
          <w:lang w:val="en-GB"/>
        </w:rPr>
      </w:pPr>
      <w:r w:rsidRPr="004550AD">
        <w:rPr>
          <w:lang w:val="en-GB"/>
        </w:rPr>
        <w:t>But always try to get a second opinion. And know this:</w:t>
      </w:r>
      <w:r w:rsidRPr="004550AD">
        <w:rPr>
          <w:lang w:val="en-GB"/>
        </w:rPr>
        <w:br/>
        <w:t>When you find yourself strongly against even considering a second opinion…</w:t>
      </w:r>
      <w:r w:rsidRPr="004550AD">
        <w:rPr>
          <w:lang w:val="en-GB"/>
        </w:rPr>
        <w:br/>
        <w:t>That’s a sure sign you’re running a robot script</w:t>
      </w:r>
      <w:r w:rsidRPr="00174804">
        <w:rPr>
          <w:rStyle w:val="FootnoteReference"/>
        </w:rPr>
        <w:footnoteReference w:id="2"/>
      </w:r>
      <w:r w:rsidRPr="004550AD">
        <w:rPr>
          <w:lang w:val="en-GB"/>
        </w:rPr>
        <w:t xml:space="preserve"> from your subconscious—one that does not like change and will keep you stuck on its track forever. Or at least until you finally derail your wagon on purpose.</w:t>
      </w:r>
    </w:p>
    <w:p w:rsidR="00DD6D8E" w:rsidRPr="004550AD" w:rsidRDefault="00DD6D8E" w:rsidP="00554556">
      <w:pPr>
        <w:rPr>
          <w:lang w:val="en-GB"/>
        </w:rPr>
      </w:pPr>
      <w:r w:rsidRPr="004550AD">
        <w:rPr>
          <w:lang w:val="en-GB"/>
        </w:rPr>
        <w:t>That’s like driving a car on a trafficked 5-lane highway—or scarier: in a narrow road in Rabat</w:t>
      </w:r>
      <w:r w:rsidRPr="00174804">
        <w:rPr>
          <w:rStyle w:val="FootnoteReference"/>
        </w:rPr>
        <w:footnoteReference w:id="3"/>
      </w:r>
      <w:r w:rsidRPr="004550AD">
        <w:rPr>
          <w:lang w:val="en-GB"/>
        </w:rPr>
        <w:t>:</w:t>
      </w:r>
    </w:p>
    <w:p w:rsidR="00DD6D8E" w:rsidRDefault="00DD6D8E" w:rsidP="0036298D">
      <w:pPr>
        <w:pStyle w:val="Bullet"/>
      </w:pPr>
      <w:r>
        <w:t>with one eye closed</w:t>
      </w:r>
    </w:p>
    <w:p w:rsidR="00DD6D8E" w:rsidRDefault="00DD6D8E" w:rsidP="0036298D">
      <w:pPr>
        <w:pStyle w:val="Bullet"/>
      </w:pPr>
      <w:r>
        <w:t>only one ear working</w:t>
      </w:r>
    </w:p>
    <w:p w:rsidR="00DD6D8E" w:rsidRPr="004550AD" w:rsidRDefault="00DD6D8E" w:rsidP="0036298D">
      <w:pPr>
        <w:pStyle w:val="Bullet"/>
      </w:pPr>
      <w:r w:rsidRPr="004550AD">
        <w:t>and no real sense of where you came from or where you were an instant ago.</w:t>
      </w:r>
    </w:p>
    <w:p w:rsidR="00DD6D8E" w:rsidRDefault="00DD6D8E" w:rsidP="00554556">
      <w:pPr>
        <w:rPr>
          <w:lang w:val="en-GB"/>
        </w:rPr>
      </w:pPr>
      <w:r w:rsidRPr="004550AD">
        <w:rPr>
          <w:lang w:val="en-GB"/>
        </w:rPr>
        <w:t>Now. Does that sound wise?</w:t>
      </w:r>
    </w:p>
    <w:p w:rsidR="00DD6D8E" w:rsidRDefault="00DD6D8E" w:rsidP="00554556">
      <w:pPr>
        <w:rPr>
          <w:lang w:val="en-GB"/>
        </w:rPr>
      </w:pPr>
    </w:p>
    <w:p w:rsidR="00DD6D8E" w:rsidRPr="004550AD" w:rsidRDefault="00DD6D8E" w:rsidP="00554556">
      <w:pPr>
        <w:rPr>
          <w:lang w:val="en-GB"/>
        </w:rPr>
      </w:pPr>
    </w:p>
    <w:p w:rsidR="00DD6D8E" w:rsidRPr="008A49DD" w:rsidRDefault="00DD6D8E" w:rsidP="00807DDC">
      <w:pPr>
        <w:rPr>
          <w:rStyle w:val="Heading1Char1"/>
          <w:sz w:val="48"/>
          <w:szCs w:val="48"/>
        </w:rPr>
      </w:pPr>
      <w:r w:rsidRPr="00B51DE8">
        <w:rPr>
          <w:lang w:val="en-GB"/>
        </w:rPr>
        <w:br w:type="page"/>
      </w:r>
      <w:bookmarkStart w:id="11" w:name="_Toc203311892"/>
      <w:r w:rsidRPr="008A49DD">
        <w:rPr>
          <w:rStyle w:val="Heading1Char1"/>
          <w:sz w:val="48"/>
          <w:szCs w:val="48"/>
        </w:rPr>
        <w:t>This Is "It".</w:t>
      </w:r>
      <w:r w:rsidRPr="008A49DD">
        <w:rPr>
          <w:rStyle w:val="Heading1Char1"/>
          <w:sz w:val="48"/>
          <w:szCs w:val="48"/>
        </w:rPr>
        <w:br/>
        <w:t>And "It" Is Perfect.</w:t>
      </w:r>
      <w:bookmarkEnd w:id="11"/>
    </w:p>
    <w:p w:rsidR="00DD6D8E" w:rsidRDefault="00DD6D8E" w:rsidP="00451E17">
      <w:pPr>
        <w:rPr>
          <w:lang w:val="en-GB"/>
        </w:rPr>
      </w:pPr>
      <w:r>
        <w:rPr>
          <w:lang w:val="en-GB"/>
        </w:rPr>
        <w:t>I heard parts of this in a workshop I once took at the cost of a long weekend of earthshaking transformation</w:t>
      </w:r>
      <w:r w:rsidRPr="00174804">
        <w:rPr>
          <w:rStyle w:val="FootnoteReference"/>
        </w:rPr>
        <w:footnoteReference w:id="4"/>
      </w:r>
      <w:r>
        <w:rPr>
          <w:lang w:val="en-GB"/>
        </w:rPr>
        <w:t xml:space="preserve">. I tweaked it from my own experience. </w:t>
      </w:r>
    </w:p>
    <w:p w:rsidR="00DD6D8E" w:rsidRPr="009F62AE" w:rsidRDefault="00DD6D8E" w:rsidP="00451E17">
      <w:pPr>
        <w:rPr>
          <w:i/>
          <w:iCs/>
          <w:lang w:val="en-GB"/>
        </w:rPr>
      </w:pPr>
      <w:r>
        <w:rPr>
          <w:lang w:val="en-GB"/>
        </w:rPr>
        <w:br/>
      </w:r>
      <w:r w:rsidRPr="009F62AE">
        <w:rPr>
          <w:i/>
          <w:iCs/>
          <w:lang w:val="en-GB"/>
        </w:rPr>
        <w:t>Even if until an instant ago, I needed to explain everything—</w:t>
      </w:r>
      <w:r w:rsidRPr="009F62AE">
        <w:rPr>
          <w:i/>
          <w:iCs/>
          <w:lang w:val="en-GB"/>
        </w:rPr>
        <w:br/>
        <w:t>Now, I rest in the freedom of choosing.</w:t>
      </w:r>
    </w:p>
    <w:p w:rsidR="00DD6D8E" w:rsidRPr="009F62AE" w:rsidRDefault="00DD6D8E" w:rsidP="00451E17">
      <w:pPr>
        <w:rPr>
          <w:i/>
          <w:iCs/>
          <w:lang w:val="en-GB"/>
        </w:rPr>
      </w:pPr>
      <w:r w:rsidRPr="009F62AE">
        <w:rPr>
          <w:i/>
          <w:iCs/>
          <w:lang w:val="en-GB"/>
        </w:rPr>
        <w:t>This is it.</w:t>
      </w:r>
      <w:r w:rsidRPr="009F62AE">
        <w:rPr>
          <w:i/>
          <w:iCs/>
          <w:lang w:val="en-GB"/>
        </w:rPr>
        <w:br/>
        <w:t>And IT… is "perfect".</w:t>
      </w:r>
      <w:r w:rsidRPr="009F62AE">
        <w:rPr>
          <w:i/>
          <w:iCs/>
          <w:lang w:val="en-GB"/>
        </w:rPr>
        <w:br/>
        <w:t>The moment only asks for resting in this peace.</w:t>
      </w:r>
    </w:p>
    <w:p w:rsidR="00DD6D8E" w:rsidRPr="009F62AE" w:rsidRDefault="00DD6D8E" w:rsidP="00451E17">
      <w:pPr>
        <w:rPr>
          <w:i/>
          <w:iCs/>
          <w:lang w:val="en-GB"/>
        </w:rPr>
      </w:pPr>
      <w:r w:rsidRPr="009F62AE">
        <w:rPr>
          <w:i/>
          <w:iCs/>
          <w:lang w:val="en-GB"/>
        </w:rPr>
        <w:t>Who I am, right now, from nothing,</w:t>
      </w:r>
      <w:r w:rsidRPr="009F62AE">
        <w:rPr>
          <w:i/>
          <w:iCs/>
          <w:lang w:val="en-GB"/>
        </w:rPr>
        <w:br/>
        <w:t>is the possibility of being that open space where</w:t>
      </w:r>
      <w:r w:rsidRPr="00A32FF1">
        <w:rPr>
          <w:i/>
          <w:iCs/>
          <w:u w:val="single"/>
          <w:lang w:val="en-GB"/>
        </w:rPr>
        <w:t xml:space="preserve"> peace, openness, insight, enlightenment, and miracles</w:t>
      </w:r>
      <w:r w:rsidRPr="009F62AE">
        <w:rPr>
          <w:i/>
          <w:iCs/>
          <w:lang w:val="en-GB"/>
        </w:rPr>
        <w:t xml:space="preserve"> happen:</w:t>
      </w:r>
      <w:r w:rsidRPr="009F62AE">
        <w:rPr>
          <w:i/>
          <w:iCs/>
          <w:lang w:val="en-GB"/>
        </w:rPr>
        <w:br/>
        <w:t>Naturally.</w:t>
      </w:r>
      <w:r w:rsidRPr="009F62AE">
        <w:rPr>
          <w:i/>
          <w:iCs/>
          <w:lang w:val="en-GB"/>
        </w:rPr>
        <w:br/>
        <w:t>Normally.</w:t>
      </w:r>
      <w:r w:rsidRPr="009F62AE">
        <w:rPr>
          <w:i/>
          <w:iCs/>
          <w:lang w:val="en-GB"/>
        </w:rPr>
        <w:br/>
        <w:t>Spontaneously.</w:t>
      </w:r>
      <w:r w:rsidRPr="009F62AE">
        <w:rPr>
          <w:i/>
          <w:iCs/>
          <w:lang w:val="en-GB"/>
        </w:rPr>
        <w:br/>
        <w:t>Easily.</w:t>
      </w:r>
      <w:r w:rsidRPr="009F62AE">
        <w:rPr>
          <w:i/>
          <w:iCs/>
          <w:lang w:val="en-GB"/>
        </w:rPr>
        <w:br/>
        <w:t>Unconditionally.</w:t>
      </w:r>
      <w:r w:rsidRPr="009F62AE">
        <w:rPr>
          <w:i/>
          <w:iCs/>
          <w:lang w:val="en-GB"/>
        </w:rPr>
        <w:br/>
        <w:t>Constantly.</w:t>
      </w:r>
      <w:r w:rsidRPr="009F62AE">
        <w:rPr>
          <w:i/>
          <w:iCs/>
          <w:lang w:val="en-GB"/>
        </w:rPr>
        <w:br/>
        <w:t>Upon request.</w:t>
      </w:r>
    </w:p>
    <w:p w:rsidR="00DD6D8E" w:rsidRDefault="00DD6D8E" w:rsidP="00451E17">
      <w:pPr>
        <w:rPr>
          <w:lang w:val="en-GB"/>
        </w:rPr>
      </w:pPr>
    </w:p>
    <w:p w:rsidR="00DD6D8E" w:rsidRPr="00451E17" w:rsidRDefault="00DD6D8E" w:rsidP="00451E17">
      <w:pPr>
        <w:rPr>
          <w:lang w:val="en-GB"/>
        </w:rPr>
      </w:pPr>
      <w:r w:rsidRPr="00451E17">
        <w:rPr>
          <w:lang w:val="en-GB"/>
        </w:rPr>
        <w:t>I choose what I choose.</w:t>
      </w:r>
      <w:r w:rsidRPr="00451E17">
        <w:rPr>
          <w:lang w:val="en-GB"/>
        </w:rPr>
        <w:br/>
        <w:t>Because I choose.</w:t>
      </w:r>
      <w:r w:rsidRPr="00451E17">
        <w:rPr>
          <w:lang w:val="en-GB"/>
        </w:rPr>
        <w:br/>
        <w:t xml:space="preserve">Vanilla or chocolate. That’s </w:t>
      </w:r>
      <w:r>
        <w:rPr>
          <w:lang w:val="en-GB"/>
        </w:rPr>
        <w:t>my choice.</w:t>
      </w:r>
    </w:p>
    <w:p w:rsidR="00DD6D8E" w:rsidRDefault="00DD6D8E" w:rsidP="00451E17">
      <w:pPr>
        <w:rPr>
          <w:lang w:val="en-GB"/>
        </w:rPr>
      </w:pPr>
    </w:p>
    <w:p w:rsidR="00DD6D8E" w:rsidRPr="00451E17" w:rsidRDefault="00DD6D8E" w:rsidP="00451E17">
      <w:pPr>
        <w:rPr>
          <w:lang w:val="en-GB"/>
        </w:rPr>
      </w:pPr>
      <w:r w:rsidRPr="00451E17">
        <w:rPr>
          <w:lang w:val="en-GB"/>
        </w:rPr>
        <w:t>Even if until now, I wore struggle as a costume—</w:t>
      </w:r>
      <w:r w:rsidRPr="00451E17">
        <w:rPr>
          <w:lang w:val="en-GB"/>
        </w:rPr>
        <w:br/>
        <w:t>Today, I step forward.</w:t>
      </w:r>
      <w:r w:rsidRPr="00451E17">
        <w:rPr>
          <w:lang w:val="en-GB"/>
        </w:rPr>
        <w:br/>
        <w:t>What falls away is only the illusion of a shell.</w:t>
      </w:r>
    </w:p>
    <w:p w:rsidR="00DD6D8E" w:rsidRDefault="00DD6D8E" w:rsidP="00451E17">
      <w:pPr>
        <w:rPr>
          <w:lang w:val="en-GB"/>
        </w:rPr>
      </w:pPr>
      <w:r w:rsidRPr="00451E17">
        <w:rPr>
          <w:lang w:val="en-GB"/>
        </w:rPr>
        <w:t>I’ve walked out into the enjoyable brightness of a sunny day.</w:t>
      </w:r>
    </w:p>
    <w:p w:rsidR="00DD6D8E" w:rsidRPr="00451E17" w:rsidRDefault="00DD6D8E" w:rsidP="00451E17">
      <w:pPr>
        <w:rPr>
          <w:lang w:val="en-GB"/>
        </w:rPr>
      </w:pPr>
      <w:r>
        <w:rPr>
          <w:lang w:val="en-GB"/>
        </w:rPr>
        <w:t xml:space="preserve">Where I stand today is where I brought myself, one choice at a time. Life is life, but MY OWN LIFE EXPERIENCE is only mine. I own it now. I am the leader of my story; not a victim of circumstances. </w:t>
      </w:r>
      <w:r w:rsidRPr="00451E17">
        <w:rPr>
          <w:lang w:val="en-GB"/>
        </w:rPr>
        <w:br/>
      </w:r>
      <w:r>
        <w:rPr>
          <w:lang w:val="en-GB"/>
        </w:rPr>
        <w:t xml:space="preserve">In this renewed awareness, </w:t>
      </w:r>
      <w:r w:rsidRPr="00451E17">
        <w:rPr>
          <w:lang w:val="en-GB"/>
        </w:rPr>
        <w:t xml:space="preserve">I </w:t>
      </w:r>
      <w:r>
        <w:rPr>
          <w:lang w:val="en-GB"/>
        </w:rPr>
        <w:t xml:space="preserve">now </w:t>
      </w:r>
      <w:r w:rsidRPr="00451E17">
        <w:rPr>
          <w:lang w:val="en-GB"/>
        </w:rPr>
        <w:t>stand where the view is clear,</w:t>
      </w:r>
      <w:r w:rsidRPr="00451E17">
        <w:rPr>
          <w:lang w:val="en-GB"/>
        </w:rPr>
        <w:br/>
        <w:t>and all is possible before me.</w:t>
      </w:r>
    </w:p>
    <w:p w:rsidR="00DD6D8E" w:rsidRDefault="00DD6D8E" w:rsidP="00451E17">
      <w:pPr>
        <w:rPr>
          <w:lang w:val="en-GB"/>
        </w:rPr>
      </w:pPr>
    </w:p>
    <w:p w:rsidR="00DD6D8E" w:rsidRPr="00451E17" w:rsidRDefault="00DD6D8E" w:rsidP="00451E17">
      <w:pPr>
        <w:rPr>
          <w:lang w:val="en-GB"/>
        </w:rPr>
      </w:pPr>
      <w:r w:rsidRPr="00451E17">
        <w:rPr>
          <w:lang w:val="en-GB"/>
        </w:rPr>
        <w:t>Forgiveness lives here.</w:t>
      </w:r>
      <w:r w:rsidRPr="00451E17">
        <w:rPr>
          <w:lang w:val="en-GB"/>
        </w:rPr>
        <w:br/>
        <w:t>It simply unfolds—</w:t>
      </w:r>
      <w:r w:rsidRPr="00451E17">
        <w:rPr>
          <w:lang w:val="en-GB"/>
        </w:rPr>
        <w:br/>
        <w:t>resigning once again the need to change, punish, or protect.</w:t>
      </w:r>
    </w:p>
    <w:p w:rsidR="00DD6D8E" w:rsidRDefault="00DD6D8E" w:rsidP="00451E17">
      <w:pPr>
        <w:rPr>
          <w:lang w:val="en-GB"/>
        </w:rPr>
      </w:pPr>
    </w:p>
    <w:p w:rsidR="00DD6D8E" w:rsidRPr="00451E17" w:rsidRDefault="00DD6D8E" w:rsidP="00451E17">
      <w:pPr>
        <w:rPr>
          <w:lang w:val="en-GB"/>
        </w:rPr>
      </w:pPr>
      <w:r w:rsidRPr="00451E17">
        <w:rPr>
          <w:lang w:val="en-GB"/>
        </w:rPr>
        <w:t>Compassion moves in when judgment still makes a remark.</w:t>
      </w:r>
      <w:r w:rsidRPr="00451E17">
        <w:rPr>
          <w:lang w:val="en-GB"/>
        </w:rPr>
        <w:br/>
        <w:t>But love—whatever that is—brings higher power to the healing,</w:t>
      </w:r>
      <w:r w:rsidRPr="00451E17">
        <w:rPr>
          <w:lang w:val="en-GB"/>
        </w:rPr>
        <w:br/>
        <w:t>in the form it chooses,</w:t>
      </w:r>
      <w:r w:rsidRPr="00451E17">
        <w:rPr>
          <w:lang w:val="en-GB"/>
        </w:rPr>
        <w:br/>
        <w:t>for as long as it serves.</w:t>
      </w:r>
    </w:p>
    <w:p w:rsidR="00DD6D8E" w:rsidRDefault="00DD6D8E" w:rsidP="00451E17">
      <w:pPr>
        <w:rPr>
          <w:lang w:val="en-GB"/>
        </w:rPr>
      </w:pPr>
    </w:p>
    <w:p w:rsidR="00DD6D8E" w:rsidRDefault="00DD6D8E" w:rsidP="00451E17">
      <w:pPr>
        <w:rPr>
          <w:lang w:val="en-GB"/>
        </w:rPr>
      </w:pPr>
      <w:r w:rsidRPr="00451E17">
        <w:rPr>
          <w:lang w:val="en-GB"/>
        </w:rPr>
        <w:t>In this moment, everything essential is present.</w:t>
      </w:r>
      <w:r w:rsidRPr="00451E17">
        <w:rPr>
          <w:lang w:val="en-GB"/>
        </w:rPr>
        <w:br/>
      </w:r>
    </w:p>
    <w:p w:rsidR="00DD6D8E" w:rsidRDefault="00DD6D8E" w:rsidP="00451E17">
      <w:pPr>
        <w:rPr>
          <w:lang w:val="en-GB"/>
        </w:rPr>
      </w:pPr>
      <w:r w:rsidRPr="00451E17">
        <w:rPr>
          <w:lang w:val="en-GB"/>
        </w:rPr>
        <w:t>Everything is permitted—now, and in every instant.</w:t>
      </w:r>
      <w:r w:rsidRPr="00451E17">
        <w:rPr>
          <w:lang w:val="en-GB"/>
        </w:rPr>
        <w:br/>
      </w:r>
    </w:p>
    <w:p w:rsidR="00DD6D8E" w:rsidRPr="00D818E9" w:rsidRDefault="00DD6D8E" w:rsidP="00A32FF1">
      <w:pPr>
        <w:rPr>
          <w:lang w:val="en-GB"/>
        </w:rPr>
      </w:pPr>
      <w:r w:rsidRPr="00D818E9">
        <w:rPr>
          <w:lang w:val="en-GB"/>
        </w:rPr>
        <w:t>This is the moment I step into what’s already mine.</w:t>
      </w:r>
    </w:p>
    <w:p w:rsidR="00DD6D8E" w:rsidRPr="00D818E9" w:rsidRDefault="00DD6D8E" w:rsidP="00A32FF1">
      <w:pPr>
        <w:rPr>
          <w:lang w:val="en-GB"/>
        </w:rPr>
      </w:pPr>
    </w:p>
    <w:p w:rsidR="00DD6D8E" w:rsidRDefault="00DD6D8E" w:rsidP="00A32FF1">
      <w:pPr>
        <w:rPr>
          <w:lang w:val="en-GB"/>
        </w:rPr>
      </w:pPr>
      <w:r w:rsidRPr="00A32FF1">
        <w:rPr>
          <w:lang w:val="en-GB"/>
        </w:rPr>
        <w:t>That scri</w:t>
      </w:r>
      <w:r>
        <w:rPr>
          <w:lang w:val="en-GB"/>
        </w:rPr>
        <w:t>pt works in many ways, and you can replace the underlined section with what you would like to be showing up in your life. The more precise you are, the better.</w:t>
      </w:r>
    </w:p>
    <w:p w:rsidR="00DD6D8E" w:rsidRDefault="00DD6D8E" w:rsidP="00A32FF1">
      <w:pPr>
        <w:rPr>
          <w:lang w:val="en-GB"/>
        </w:rPr>
      </w:pPr>
      <w:r>
        <w:rPr>
          <w:lang w:val="en-GB"/>
        </w:rPr>
        <w:br/>
        <w:t>Have fun.</w:t>
      </w:r>
    </w:p>
    <w:p w:rsidR="00DD6D8E" w:rsidRPr="00A32FF1" w:rsidRDefault="00DD6D8E" w:rsidP="00A32FF1">
      <w:pPr>
        <w:rPr>
          <w:lang w:val="en-GB"/>
        </w:rPr>
      </w:pPr>
      <w:r w:rsidRPr="00A32FF1">
        <w:rPr>
          <w:lang w:val="en-GB"/>
        </w:rPr>
        <w:br w:type="page"/>
        <w:t>Miracle of Miracles</w:t>
      </w:r>
    </w:p>
    <w:p w:rsidR="00DD6D8E" w:rsidRPr="00451E17" w:rsidRDefault="00DD6D8E" w:rsidP="00451E17">
      <w:pPr>
        <w:rPr>
          <w:lang w:val="en-GB"/>
        </w:rPr>
      </w:pPr>
      <w:r w:rsidRPr="00451E17">
        <w:rPr>
          <w:lang w:val="en-GB"/>
        </w:rPr>
        <w:t>Even if until an instant ago I mapped the world through limits—</w:t>
      </w:r>
      <w:r w:rsidRPr="00451E17">
        <w:rPr>
          <w:lang w:val="en-GB"/>
        </w:rPr>
        <w:br/>
        <w:t>Now, I breathe in a field where everything arrives as gift.</w:t>
      </w:r>
    </w:p>
    <w:p w:rsidR="00DD6D8E" w:rsidRPr="00451E17" w:rsidRDefault="00DD6D8E" w:rsidP="00451E17">
      <w:pPr>
        <w:rPr>
          <w:lang w:val="en-GB"/>
        </w:rPr>
      </w:pPr>
      <w:r w:rsidRPr="00451E17">
        <w:rPr>
          <w:lang w:val="en-GB"/>
        </w:rPr>
        <w:t>This instant is spacious, silent,alive.</w:t>
      </w:r>
    </w:p>
    <w:p w:rsidR="00DD6D8E" w:rsidRPr="00451E17" w:rsidRDefault="00DD6D8E" w:rsidP="00451E17">
      <w:pPr>
        <w:rPr>
          <w:lang w:val="en-GB"/>
        </w:rPr>
      </w:pPr>
      <w:r w:rsidRPr="00451E17">
        <w:rPr>
          <w:lang w:val="en-GB"/>
        </w:rPr>
        <w:t>The horizon steps toward me, carrying solutions I could never plan myself.</w:t>
      </w:r>
      <w:r w:rsidRPr="00451E17">
        <w:rPr>
          <w:lang w:val="en-GB"/>
        </w:rPr>
        <w:br/>
        <w:t>Miracles blossom in clusters—</w:t>
      </w:r>
      <w:r w:rsidRPr="00451E17">
        <w:rPr>
          <w:lang w:val="en-GB"/>
        </w:rPr>
        <w:br/>
        <w:t>miracles upon miracles—</w:t>
      </w:r>
      <w:r w:rsidRPr="00451E17">
        <w:rPr>
          <w:lang w:val="en-GB"/>
        </w:rPr>
        <w:br/>
        <w:t>manifesting freely, with the sense of normality.</w:t>
      </w:r>
      <w:r w:rsidRPr="00451E17">
        <w:rPr>
          <w:lang w:val="en-GB"/>
        </w:rPr>
        <w:br/>
        <w:t>Greeted like ordinary friends knocking at the door.</w:t>
      </w:r>
    </w:p>
    <w:p w:rsidR="00DD6D8E" w:rsidRPr="00451E17" w:rsidRDefault="00DD6D8E" w:rsidP="00451E17">
      <w:pPr>
        <w:rPr>
          <w:lang w:val="en-GB"/>
        </w:rPr>
      </w:pPr>
      <w:r w:rsidRPr="00451E17">
        <w:rPr>
          <w:lang w:val="en-GB"/>
        </w:rPr>
        <w:t>All resources flow with playful ease.</w:t>
      </w:r>
      <w:r w:rsidRPr="00451E17">
        <w:rPr>
          <w:lang w:val="en-GB"/>
        </w:rPr>
        <w:br/>
        <w:t>Gold, time, insight, companionship—</w:t>
      </w:r>
      <w:r w:rsidRPr="00451E17">
        <w:rPr>
          <w:lang w:val="en-GB"/>
        </w:rPr>
        <w:br/>
        <w:t>each one reveals itself as already paid for.</w:t>
      </w:r>
      <w:r w:rsidRPr="00451E17">
        <w:rPr>
          <w:lang w:val="en-GB"/>
        </w:rPr>
        <w:br/>
        <w:t>Abundance stands verified, as debt fades into myth.</w:t>
      </w:r>
    </w:p>
    <w:p w:rsidR="00DD6D8E" w:rsidRPr="00451E17" w:rsidRDefault="00DD6D8E" w:rsidP="00451E17">
      <w:pPr>
        <w:rPr>
          <w:lang w:val="en-GB"/>
        </w:rPr>
      </w:pPr>
      <w:r w:rsidRPr="00451E17">
        <w:rPr>
          <w:lang w:val="en-GB"/>
        </w:rPr>
        <w:t>I welcome benevolence in every form.</w:t>
      </w:r>
      <w:r w:rsidRPr="00451E17">
        <w:rPr>
          <w:lang w:val="en-GB"/>
        </w:rPr>
        <w:br/>
        <w:t>The unseen orchestrates perfect timing,</w:t>
      </w:r>
      <w:r w:rsidRPr="00451E17">
        <w:rPr>
          <w:lang w:val="en-GB"/>
        </w:rPr>
        <w:br/>
        <w:t>perfect alignment,</w:t>
      </w:r>
      <w:r w:rsidRPr="00451E17">
        <w:rPr>
          <w:lang w:val="en-GB"/>
        </w:rPr>
        <w:br/>
        <w:t>perfect overflow—</w:t>
      </w:r>
      <w:r w:rsidRPr="00451E17">
        <w:rPr>
          <w:lang w:val="en-GB"/>
        </w:rPr>
        <w:br/>
        <w:t>and I smile because this delightful surprise feels familiar.</w:t>
      </w:r>
    </w:p>
    <w:p w:rsidR="00DD6D8E" w:rsidRPr="00451E17" w:rsidRDefault="00DD6D8E" w:rsidP="00451E17">
      <w:pPr>
        <w:rPr>
          <w:lang w:val="en-GB"/>
        </w:rPr>
      </w:pPr>
      <w:r w:rsidRPr="00451E17">
        <w:rPr>
          <w:lang w:val="en-GB"/>
        </w:rPr>
        <w:t>My only task is choice.</w:t>
      </w:r>
      <w:r w:rsidRPr="00451E17">
        <w:rPr>
          <w:lang w:val="en-GB"/>
        </w:rPr>
        <w:br/>
        <w:t>I choose forgiveness.</w:t>
      </w:r>
      <w:r w:rsidRPr="00451E17">
        <w:rPr>
          <w:lang w:val="en-GB"/>
        </w:rPr>
        <w:br/>
        <w:t>I stand forgiven, and I choose to forgive all.</w:t>
      </w:r>
      <w:r w:rsidRPr="00451E17">
        <w:rPr>
          <w:lang w:val="en-GB"/>
        </w:rPr>
        <w:br/>
        <w:t>I choose openness, and I receive plenty.</w:t>
      </w:r>
      <w:r w:rsidRPr="00451E17">
        <w:rPr>
          <w:lang w:val="en-GB"/>
        </w:rPr>
        <w:br/>
        <w:t>I choose delight, and my life experience is renewed in joy—abundant joy.</w:t>
      </w:r>
      <w:r w:rsidRPr="00451E17">
        <w:rPr>
          <w:lang w:val="en-GB"/>
        </w:rPr>
        <w:br/>
        <w:t>I welcome effortless receiving.</w:t>
      </w:r>
    </w:p>
    <w:p w:rsidR="00DD6D8E" w:rsidRPr="00451E17" w:rsidRDefault="00DD6D8E" w:rsidP="00451E17">
      <w:pPr>
        <w:rPr>
          <w:lang w:val="en-GB"/>
        </w:rPr>
      </w:pPr>
      <w:r w:rsidRPr="00451E17">
        <w:rPr>
          <w:lang w:val="en-GB"/>
        </w:rPr>
        <w:t>Even if until a heartbeat ago I carried strategies and countermeasures—</w:t>
      </w:r>
      <w:r w:rsidRPr="00451E17">
        <w:rPr>
          <w:lang w:val="en-GB"/>
        </w:rPr>
        <w:br/>
        <w:t>Now, I travel lighter.</w:t>
      </w:r>
      <w:r w:rsidRPr="00451E17">
        <w:rPr>
          <w:lang w:val="en-GB"/>
        </w:rPr>
        <w:br/>
        <w:t>Guided by a faithful compass, directing me always to free wonders.</w:t>
      </w:r>
    </w:p>
    <w:p w:rsidR="00DD6D8E" w:rsidRPr="00451E17" w:rsidRDefault="00DD6D8E" w:rsidP="00451E17">
      <w:pPr>
        <w:rPr>
          <w:lang w:val="en-GB"/>
        </w:rPr>
      </w:pPr>
      <w:r w:rsidRPr="00451E17">
        <w:rPr>
          <w:lang w:val="en-GB"/>
        </w:rPr>
        <w:t>Every step echoes within the deepest of me—</w:t>
      </w:r>
      <w:r w:rsidRPr="00451E17">
        <w:rPr>
          <w:lang w:val="en-GB"/>
        </w:rPr>
        <w:br/>
        <w:t>the certainty of generosity.</w:t>
      </w:r>
      <w:r w:rsidRPr="00451E17">
        <w:rPr>
          <w:lang w:val="en-GB"/>
        </w:rPr>
        <w:br/>
        <w:t>Every breath invites another unexpected solution.</w:t>
      </w:r>
      <w:r w:rsidRPr="00451E17">
        <w:rPr>
          <w:lang w:val="en-GB"/>
        </w:rPr>
        <w:br/>
        <w:t>Every blink re-weaves the fabric of magical reality in my favor.</w:t>
      </w:r>
    </w:p>
    <w:p w:rsidR="00DD6D8E" w:rsidRPr="00451E17" w:rsidRDefault="00DD6D8E" w:rsidP="00451E17">
      <w:pPr>
        <w:rPr>
          <w:lang w:val="en-GB"/>
        </w:rPr>
      </w:pPr>
      <w:r w:rsidRPr="00451E17">
        <w:rPr>
          <w:lang w:val="en-GB"/>
        </w:rPr>
        <w:t>Miracles populate my path like wildflowers.</w:t>
      </w:r>
      <w:r w:rsidRPr="00451E17">
        <w:rPr>
          <w:lang w:val="en-GB"/>
        </w:rPr>
        <w:br/>
        <w:t>Miracles learn my name,</w:t>
      </w:r>
      <w:r w:rsidRPr="00451E17">
        <w:rPr>
          <w:lang w:val="en-GB"/>
        </w:rPr>
        <w:br/>
        <w:t>speak it back to me,</w:t>
      </w:r>
      <w:r w:rsidRPr="00451E17">
        <w:rPr>
          <w:lang w:val="en-GB"/>
        </w:rPr>
        <w:br/>
        <w:t>and multiply.</w:t>
      </w:r>
    </w:p>
    <w:p w:rsidR="00DD6D8E" w:rsidRPr="00451E17" w:rsidRDefault="00DD6D8E" w:rsidP="00451E17">
      <w:pPr>
        <w:rPr>
          <w:lang w:val="en-GB"/>
        </w:rPr>
      </w:pPr>
      <w:r w:rsidRPr="00451E17">
        <w:rPr>
          <w:lang w:val="en-GB"/>
        </w:rPr>
        <w:t>Here, possibility enjoys itself through me.</w:t>
      </w:r>
      <w:r w:rsidRPr="00451E17">
        <w:rPr>
          <w:lang w:val="en-GB"/>
        </w:rPr>
        <w:br/>
        <w:t>Here, giving and receiving blur into one graceful motion.</w:t>
      </w:r>
      <w:r w:rsidRPr="00451E17">
        <w:rPr>
          <w:lang w:val="en-GB"/>
        </w:rPr>
        <w:br/>
        <w:t>And here—always here—</w:t>
      </w:r>
      <w:r w:rsidRPr="00451E17">
        <w:rPr>
          <w:lang w:val="en-GB"/>
        </w:rPr>
        <w:br/>
        <w:t>I discover that everything essential already stands in my open hands,</w:t>
      </w:r>
      <w:r w:rsidRPr="00451E17">
        <w:rPr>
          <w:lang w:val="en-GB"/>
        </w:rPr>
        <w:br/>
        <w:t>before and beyond my vision.</w:t>
      </w:r>
    </w:p>
    <w:p w:rsidR="00DD6D8E" w:rsidRDefault="00DD6D8E" w:rsidP="001329A4">
      <w:pPr>
        <w:rPr>
          <w:rStyle w:val="Heading2Char1"/>
          <w:lang w:val="en-GB"/>
        </w:rPr>
      </w:pPr>
      <w:r w:rsidRPr="001329A4">
        <w:rPr>
          <w:lang w:val="en-GB"/>
        </w:rPr>
        <w:br w:type="page"/>
      </w:r>
      <w:bookmarkStart w:id="12" w:name="_Toc203310876"/>
      <w:bookmarkStart w:id="13" w:name="_Toc203311893"/>
      <w:r>
        <w:rPr>
          <w:rStyle w:val="Heading1Char1"/>
          <w:sz w:val="48"/>
          <w:szCs w:val="48"/>
        </w:rPr>
        <w:t>SHIFT TO ABUNDANCE</w:t>
      </w:r>
      <w:bookmarkEnd w:id="12"/>
      <w:bookmarkEnd w:id="13"/>
      <w:r>
        <w:rPr>
          <w:rStyle w:val="Heading1Char1"/>
          <w:sz w:val="48"/>
          <w:szCs w:val="48"/>
        </w:rPr>
        <w:br/>
      </w:r>
      <w:r>
        <w:rPr>
          <w:rStyle w:val="Heading2Char1"/>
          <w:lang w:val="en-GB"/>
        </w:rPr>
        <w:t>(To practice every morning before you even yawn)</w:t>
      </w:r>
    </w:p>
    <w:p w:rsidR="00DD6D8E" w:rsidRPr="001329A4" w:rsidRDefault="00DD6D8E" w:rsidP="001329A4">
      <w:pPr>
        <w:rPr>
          <w:lang w:val="en-GB"/>
        </w:rPr>
      </w:pPr>
      <w:r>
        <w:rPr>
          <w:lang w:val="en-GB"/>
        </w:rPr>
        <w:t>Shift your position to abundance—wherever you were standing.</w:t>
      </w:r>
    </w:p>
    <w:p w:rsidR="00DD6D8E" w:rsidRDefault="00DD6D8E" w:rsidP="001329A4">
      <w:pPr>
        <w:rPr>
          <w:lang w:val="en-GB"/>
        </w:rPr>
      </w:pPr>
      <w:r>
        <w:rPr>
          <w:lang w:val="en-GB"/>
        </w:rPr>
        <w:t>From abundance, your choices aren’t desperate. You actually get to choose what’s best for you.</w:t>
      </w:r>
      <w:r>
        <w:rPr>
          <w:lang w:val="en-GB"/>
        </w:rPr>
        <w:br/>
        <w:t>When you have more than you could ever lose, choosing becomes real choice, not survival mode.</w:t>
      </w:r>
    </w:p>
    <w:p w:rsidR="00DD6D8E" w:rsidRDefault="00DD6D8E" w:rsidP="001329A4">
      <w:pPr>
        <w:rPr>
          <w:lang w:val="en-GB"/>
        </w:rPr>
      </w:pPr>
      <w:r>
        <w:rPr>
          <w:lang w:val="en-GB"/>
        </w:rPr>
        <w:t>Acceptance of what is—yes.</w:t>
      </w:r>
      <w:r>
        <w:rPr>
          <w:lang w:val="en-GB"/>
        </w:rPr>
        <w:br/>
        <w:t>But also the pull to move beyond.</w:t>
      </w:r>
      <w:r>
        <w:rPr>
          <w:lang w:val="en-GB"/>
        </w:rPr>
        <w:br/>
        <w:t>Into that space where everything is possible.</w:t>
      </w:r>
      <w:r>
        <w:rPr>
          <w:lang w:val="en-GB"/>
        </w:rPr>
        <w:br/>
        <w:t>Where abundance is plenty, available, already waiting.</w:t>
      </w:r>
    </w:p>
    <w:p w:rsidR="00DD6D8E" w:rsidRDefault="00DD6D8E" w:rsidP="001329A4">
      <w:pPr>
        <w:rPr>
          <w:lang w:val="en-GB"/>
        </w:rPr>
      </w:pPr>
    </w:p>
    <w:p w:rsidR="00DD6D8E" w:rsidRDefault="00DD6D8E" w:rsidP="0040424F">
      <w:pPr>
        <w:pStyle w:val="NormaleBold"/>
      </w:pPr>
      <w:bookmarkStart w:id="14" w:name="_Toc203310877"/>
      <w:r>
        <w:t>These are the fundamental lines to keep in mind, ALWAYS</w:t>
      </w:r>
      <w:bookmarkEnd w:id="14"/>
    </w:p>
    <w:p w:rsidR="00DD6D8E" w:rsidRDefault="00DD6D8E" w:rsidP="001329A4">
      <w:pPr>
        <w:pStyle w:val="NormaleBold"/>
      </w:pPr>
    </w:p>
    <w:p w:rsidR="00DD6D8E" w:rsidRPr="002C0BE8" w:rsidRDefault="00DD6D8E" w:rsidP="002C0BE8">
      <w:pPr>
        <w:pStyle w:val="NormaleBold"/>
        <w:rPr>
          <w:i/>
          <w:iCs/>
        </w:rPr>
      </w:pPr>
      <w:r w:rsidRPr="002C0BE8">
        <w:rPr>
          <w:i/>
          <w:iCs/>
        </w:rPr>
        <w:t>Whatever I’ve had so far is only a small portion of what I have in my place of abundance.</w:t>
      </w:r>
    </w:p>
    <w:p w:rsidR="00DD6D8E" w:rsidRPr="0040424F" w:rsidRDefault="00DD6D8E" w:rsidP="001329A4">
      <w:pPr>
        <w:rPr>
          <w:i/>
          <w:iCs/>
          <w:lang w:val="en-GB"/>
        </w:rPr>
      </w:pPr>
    </w:p>
    <w:p w:rsidR="00DD6D8E" w:rsidRPr="002C0BE8" w:rsidRDefault="00DD6D8E" w:rsidP="002C0BE8">
      <w:pPr>
        <w:pStyle w:val="NormaleBold"/>
        <w:rPr>
          <w:i/>
          <w:iCs/>
        </w:rPr>
      </w:pPr>
      <w:r w:rsidRPr="002C0BE8">
        <w:rPr>
          <w:i/>
          <w:iCs/>
        </w:rPr>
        <w:t>I have so much, I can give plenty and still have as much.</w:t>
      </w:r>
    </w:p>
    <w:p w:rsidR="00DD6D8E" w:rsidRPr="002C0BE8" w:rsidRDefault="00DD6D8E" w:rsidP="002C0BE8">
      <w:pPr>
        <w:pStyle w:val="NormaleBold"/>
        <w:rPr>
          <w:i/>
          <w:iCs/>
        </w:rPr>
      </w:pPr>
    </w:p>
    <w:p w:rsidR="00DD6D8E" w:rsidRPr="002C0BE8" w:rsidRDefault="00DD6D8E" w:rsidP="002C0BE8">
      <w:pPr>
        <w:pStyle w:val="NormaleBold"/>
        <w:rPr>
          <w:i/>
          <w:iCs/>
        </w:rPr>
      </w:pPr>
      <w:r w:rsidRPr="002C0BE8">
        <w:rPr>
          <w:i/>
          <w:iCs/>
        </w:rPr>
        <w:t>I can accept as I can give</w:t>
      </w:r>
    </w:p>
    <w:p w:rsidR="00DD6D8E" w:rsidRDefault="00DD6D8E" w:rsidP="001329A4">
      <w:pPr>
        <w:rPr>
          <w:lang w:val="en-GB"/>
        </w:rPr>
      </w:pPr>
    </w:p>
    <w:p w:rsidR="00DD6D8E" w:rsidRDefault="00DD6D8E" w:rsidP="001329A4">
      <w:pPr>
        <w:rPr>
          <w:lang w:val="en-GB"/>
        </w:rPr>
      </w:pPr>
      <w:r>
        <w:rPr>
          <w:lang w:val="en-GB"/>
        </w:rPr>
        <w:t>Now take these. Write them somewhere. Especially the ones that hit home for you:</w:t>
      </w:r>
    </w:p>
    <w:p w:rsidR="00DD6D8E" w:rsidRDefault="00DD6D8E" w:rsidP="001329A4">
      <w:pPr>
        <w:rPr>
          <w:lang w:val="en-GB"/>
        </w:rPr>
      </w:pPr>
    </w:p>
    <w:p w:rsidR="00DD6D8E" w:rsidRPr="002C0BE8" w:rsidRDefault="00DD6D8E" w:rsidP="001329A4">
      <w:pPr>
        <w:rPr>
          <w:i/>
          <w:iCs/>
          <w:lang w:val="en-GB"/>
        </w:rPr>
      </w:pPr>
      <w:r w:rsidRPr="002C0BE8">
        <w:rPr>
          <w:i/>
          <w:iCs/>
          <w:lang w:val="en-GB"/>
        </w:rPr>
        <w:t>Richness fills my breath as I wake.</w:t>
      </w:r>
      <w:r w:rsidRPr="002C0BE8">
        <w:rPr>
          <w:i/>
          <w:iCs/>
          <w:lang w:val="en-GB"/>
        </w:rPr>
        <w:br/>
        <w:t>Abundance moves with me wherever I step.</w:t>
      </w:r>
      <w:r w:rsidRPr="002C0BE8">
        <w:rPr>
          <w:i/>
          <w:iCs/>
          <w:lang w:val="en-GB"/>
        </w:rPr>
        <w:br/>
        <w:t>Peace expands through me in every direction.</w:t>
      </w:r>
      <w:r w:rsidRPr="002C0BE8">
        <w:rPr>
          <w:i/>
          <w:iCs/>
          <w:lang w:val="en-GB"/>
        </w:rPr>
        <w:br/>
        <w:t>My choices open wide like clear skies.</w:t>
      </w:r>
      <w:r w:rsidRPr="002C0BE8">
        <w:rPr>
          <w:i/>
          <w:iCs/>
          <w:lang w:val="en-GB"/>
        </w:rPr>
        <w:br/>
        <w:t>Every word I speak builds something good.</w:t>
      </w:r>
      <w:r w:rsidRPr="002C0BE8">
        <w:rPr>
          <w:i/>
          <w:iCs/>
          <w:lang w:val="en-GB"/>
        </w:rPr>
        <w:br/>
        <w:t>Energy flows from me, steady and calm.</w:t>
      </w:r>
      <w:r w:rsidRPr="002C0BE8">
        <w:rPr>
          <w:i/>
          <w:iCs/>
          <w:lang w:val="en-GB"/>
        </w:rPr>
        <w:br/>
        <w:t>I walk where I want, with ease.</w:t>
      </w:r>
      <w:r w:rsidRPr="002C0BE8">
        <w:rPr>
          <w:i/>
          <w:iCs/>
          <w:lang w:val="en-GB"/>
        </w:rPr>
        <w:br/>
        <w:t>Silence around me feels full and golden.</w:t>
      </w:r>
      <w:r w:rsidRPr="002C0BE8">
        <w:rPr>
          <w:i/>
          <w:iCs/>
          <w:lang w:val="en-GB"/>
        </w:rPr>
        <w:br/>
        <w:t>Even standing still, I feel things growing.</w:t>
      </w:r>
      <w:r w:rsidRPr="002C0BE8">
        <w:rPr>
          <w:i/>
          <w:iCs/>
          <w:lang w:val="en-GB"/>
        </w:rPr>
        <w:br/>
        <w:t>Beauty meets me wherever I turn my head.</w:t>
      </w:r>
      <w:r w:rsidRPr="002C0BE8">
        <w:rPr>
          <w:i/>
          <w:iCs/>
          <w:lang w:val="en-GB"/>
        </w:rPr>
        <w:br/>
        <w:t>My heart beats steady, full of quiet power.</w:t>
      </w:r>
      <w:r w:rsidRPr="002C0BE8">
        <w:rPr>
          <w:i/>
          <w:iCs/>
          <w:lang w:val="en-GB"/>
        </w:rPr>
        <w:br/>
        <w:t>My voice carries weight, light, and ease.</w:t>
      </w:r>
      <w:r w:rsidRPr="002C0BE8">
        <w:rPr>
          <w:i/>
          <w:iCs/>
          <w:lang w:val="en-GB"/>
        </w:rPr>
        <w:br/>
        <w:t>My presence speaks before I do.</w:t>
      </w:r>
      <w:r w:rsidRPr="002C0BE8">
        <w:rPr>
          <w:i/>
          <w:iCs/>
          <w:lang w:val="en-GB"/>
        </w:rPr>
        <w:br/>
        <w:t>Giving is natural—there’s always more to offer.</w:t>
      </w:r>
      <w:r w:rsidRPr="002C0BE8">
        <w:rPr>
          <w:i/>
          <w:iCs/>
          <w:lang w:val="en-GB"/>
        </w:rPr>
        <w:br/>
        <w:t>Sharing feels easy; my hands stay open.</w:t>
      </w:r>
      <w:r w:rsidRPr="002C0BE8">
        <w:rPr>
          <w:i/>
          <w:iCs/>
          <w:lang w:val="en-GB"/>
        </w:rPr>
        <w:br/>
        <w:t>Every moment adds richness to what’s already here.</w:t>
      </w:r>
      <w:r w:rsidRPr="002C0BE8">
        <w:rPr>
          <w:i/>
          <w:iCs/>
          <w:lang w:val="en-GB"/>
        </w:rPr>
        <w:br/>
        <w:t>Trust walks with me at every step.</w:t>
      </w:r>
      <w:r w:rsidRPr="002C0BE8">
        <w:rPr>
          <w:i/>
          <w:iCs/>
          <w:lang w:val="en-GB"/>
        </w:rPr>
        <w:br/>
        <w:t>Smiling happens without searching for a reason.</w:t>
      </w:r>
      <w:r w:rsidRPr="002C0BE8">
        <w:rPr>
          <w:i/>
          <w:iCs/>
          <w:lang w:val="en-GB"/>
        </w:rPr>
        <w:br/>
        <w:t>Life feels soft, wide, and open as I begin the day.</w:t>
      </w:r>
      <w:r w:rsidRPr="002C0BE8">
        <w:rPr>
          <w:i/>
          <w:iCs/>
          <w:lang w:val="en-GB"/>
        </w:rPr>
        <w:br/>
        <w:t>I carry abundance just by showing up.</w:t>
      </w:r>
    </w:p>
    <w:p w:rsidR="00DD6D8E" w:rsidRPr="002F17A3" w:rsidRDefault="00DD6D8E" w:rsidP="004F40C8">
      <w:pPr>
        <w:pStyle w:val="Heading1"/>
        <w:rPr>
          <w:rStyle w:val="Heading2Char1"/>
          <w:b/>
          <w:bCs/>
          <w:lang w:val="en-GB"/>
        </w:rPr>
      </w:pPr>
      <w:r w:rsidRPr="00451E17">
        <w:br w:type="page"/>
      </w:r>
      <w:bookmarkStart w:id="15" w:name="_Toc203310878"/>
      <w:bookmarkStart w:id="16" w:name="_Toc203311894"/>
      <w:r w:rsidRPr="002F17A3">
        <w:t>you’ve opened the door</w:t>
      </w:r>
      <w:r>
        <w:rPr>
          <w:rStyle w:val="Heading2Char1"/>
          <w:b/>
          <w:bCs/>
          <w:lang w:val="en-GB"/>
        </w:rPr>
        <w:br/>
      </w:r>
      <w:r w:rsidRPr="002F17A3">
        <w:rPr>
          <w:rStyle w:val="Heading2Char1"/>
          <w:b/>
          <w:bCs/>
          <w:lang w:val="en-GB"/>
        </w:rPr>
        <w:t>don’t flinch when the truth walks in.</w:t>
      </w:r>
      <w:bookmarkEnd w:id="15"/>
      <w:bookmarkEnd w:id="16"/>
    </w:p>
    <w:p w:rsidR="00DD6D8E" w:rsidRPr="00451E17" w:rsidRDefault="00DD6D8E" w:rsidP="00451E17">
      <w:pPr>
        <w:rPr>
          <w:lang w:val="en-GB"/>
        </w:rPr>
      </w:pPr>
      <w:r w:rsidRPr="00451E17">
        <w:rPr>
          <w:lang w:val="en-GB"/>
        </w:rPr>
        <w:t>This is where we stop being polite.</w:t>
      </w:r>
      <w:r w:rsidRPr="00451E17">
        <w:rPr>
          <w:lang w:val="en-GB"/>
        </w:rPr>
        <w:br/>
        <w:t>Because politeness is for staying where you are.</w:t>
      </w:r>
      <w:r w:rsidRPr="00451E17">
        <w:rPr>
          <w:lang w:val="en-GB"/>
        </w:rPr>
        <w:br/>
        <w:t>And change? That happens when you look the other way.</w:t>
      </w:r>
    </w:p>
    <w:p w:rsidR="00DD6D8E" w:rsidRPr="00451E17" w:rsidRDefault="00DD6D8E" w:rsidP="00451E17">
      <w:pPr>
        <w:rPr>
          <w:lang w:val="en-GB"/>
        </w:rPr>
      </w:pPr>
      <w:r w:rsidRPr="00451E17">
        <w:rPr>
          <w:lang w:val="en-GB"/>
        </w:rPr>
        <w:t xml:space="preserve">This chapter was originally titled </w:t>
      </w:r>
      <w:r w:rsidRPr="00A46F88">
        <w:rPr>
          <w:rStyle w:val="NormaleBoldCarattere"/>
        </w:rPr>
        <w:t xml:space="preserve">When the Subconscious </w:t>
      </w:r>
      <w:r>
        <w:rPr>
          <w:rStyle w:val="NormaleBoldCarattere"/>
        </w:rPr>
        <w:t xml:space="preserve">Grins and </w:t>
      </w:r>
      <w:r w:rsidRPr="00A46F88">
        <w:rPr>
          <w:rStyle w:val="NormaleBoldCarattere"/>
        </w:rPr>
        <w:t>Whispers… “F** You!”</w:t>
      </w:r>
      <w:r w:rsidRPr="00451E17">
        <w:rPr>
          <w:lang w:val="en-GB"/>
        </w:rPr>
        <w:br/>
        <w:t>And honestly, it would have been perfect.</w:t>
      </w:r>
      <w:r w:rsidRPr="00451E17">
        <w:rPr>
          <w:lang w:val="en-GB"/>
        </w:rPr>
        <w:br/>
        <w:t xml:space="preserve">It was meant to show up at the </w:t>
      </w:r>
      <w:r w:rsidRPr="008C0423">
        <w:rPr>
          <w:rStyle w:val="NormaleBoldCarattere"/>
        </w:rPr>
        <w:t>end</w:t>
      </w:r>
      <w:r w:rsidRPr="00451E17">
        <w:rPr>
          <w:lang w:val="en-GB"/>
        </w:rPr>
        <w:t xml:space="preserve"> of the book—after so many affirmations, you’d still be bringing flowers to the tomb of Louise Hay.</w:t>
      </w:r>
      <w:r w:rsidRPr="00451E17">
        <w:rPr>
          <w:lang w:val="en-GB"/>
        </w:rPr>
        <w:br/>
        <w:t xml:space="preserve">But as I wrote it, I got so deep into it that it felt right to move it </w:t>
      </w:r>
      <w:r w:rsidRPr="008C0423">
        <w:rPr>
          <w:rStyle w:val="NormaleBoldCarattere"/>
        </w:rPr>
        <w:t>here</w:t>
      </w:r>
      <w:r w:rsidRPr="00451E17">
        <w:rPr>
          <w:lang w:val="en-GB"/>
        </w:rPr>
        <w:t>.</w:t>
      </w:r>
      <w:r w:rsidRPr="00451E17">
        <w:rPr>
          <w:lang w:val="en-GB"/>
        </w:rPr>
        <w:br/>
        <w:t>Near the beginning.</w:t>
      </w:r>
      <w:r w:rsidRPr="00451E17">
        <w:rPr>
          <w:lang w:val="en-GB"/>
        </w:rPr>
        <w:br/>
        <w:t>To bring you into the club early—so you’d know we’re playing on the same team.</w:t>
      </w:r>
      <w:r w:rsidRPr="00451E17">
        <w:rPr>
          <w:lang w:val="en-GB"/>
        </w:rPr>
        <w:br/>
        <w:t>And that team is TEAM YOU.</w:t>
      </w:r>
    </w:p>
    <w:p w:rsidR="00DD6D8E" w:rsidRPr="00451E17" w:rsidRDefault="00DD6D8E" w:rsidP="00451E17">
      <w:pPr>
        <w:rPr>
          <w:lang w:val="en-GB"/>
        </w:rPr>
      </w:pPr>
      <w:r w:rsidRPr="00451E17">
        <w:rPr>
          <w:lang w:val="en-GB"/>
        </w:rPr>
        <w:t>So let’s cut the crap. Some affirmations just don’t do anything for you.</w:t>
      </w:r>
    </w:p>
    <w:p w:rsidR="00DD6D8E" w:rsidRPr="00451E17" w:rsidRDefault="00DD6D8E" w:rsidP="00451E17">
      <w:pPr>
        <w:rPr>
          <w:lang w:val="en-GB"/>
        </w:rPr>
      </w:pPr>
      <w:r w:rsidRPr="00451E17">
        <w:rPr>
          <w:lang w:val="en-GB"/>
        </w:rPr>
        <w:t>“I am safe.”</w:t>
      </w:r>
      <w:r w:rsidRPr="00451E17">
        <w:rPr>
          <w:lang w:val="en-GB"/>
        </w:rPr>
        <w:br/>
        <w:t>“I am enough.”</w:t>
      </w:r>
      <w:r w:rsidRPr="00451E17">
        <w:rPr>
          <w:lang w:val="en-GB"/>
        </w:rPr>
        <w:br/>
        <w:t>“I am love.”</w:t>
      </w:r>
    </w:p>
    <w:p w:rsidR="00DD6D8E" w:rsidRPr="00451E17" w:rsidRDefault="00DD6D8E" w:rsidP="00451E17">
      <w:pPr>
        <w:rPr>
          <w:lang w:val="en-GB"/>
        </w:rPr>
      </w:pPr>
      <w:r w:rsidRPr="00451E17">
        <w:rPr>
          <w:lang w:val="en-GB"/>
        </w:rPr>
        <w:t>And some part of you might whisper,</w:t>
      </w:r>
      <w:r w:rsidRPr="00451E17">
        <w:rPr>
          <w:lang w:val="en-GB"/>
        </w:rPr>
        <w:br/>
      </w:r>
      <w:r w:rsidRPr="008C0423">
        <w:rPr>
          <w:rStyle w:val="NormaleBoldCarattere"/>
        </w:rPr>
        <w:t>“Hmm… okay.”</w:t>
      </w:r>
    </w:p>
    <w:p w:rsidR="00DD6D8E" w:rsidRPr="00451E17" w:rsidRDefault="00DD6D8E" w:rsidP="00451E17">
      <w:pPr>
        <w:rPr>
          <w:lang w:val="en-GB"/>
        </w:rPr>
      </w:pPr>
      <w:r w:rsidRPr="00451E17">
        <w:rPr>
          <w:lang w:val="en-GB"/>
        </w:rPr>
        <w:t>But deep down? You hear it. That flat, unimpressed voice inside going:</w:t>
      </w:r>
    </w:p>
    <w:p w:rsidR="00DD6D8E" w:rsidRPr="00451E17" w:rsidRDefault="00DD6D8E" w:rsidP="00451E17">
      <w:pPr>
        <w:rPr>
          <w:lang w:val="en-GB"/>
        </w:rPr>
      </w:pPr>
      <w:r w:rsidRPr="00451E17">
        <w:rPr>
          <w:lang w:val="en-GB"/>
        </w:rPr>
        <w:t>“F*** you, your bull, your positive pink frosting, and rest in peace, Louise Hay.”</w:t>
      </w:r>
    </w:p>
    <w:p w:rsidR="00DD6D8E" w:rsidRPr="00451E17" w:rsidRDefault="00DD6D8E" w:rsidP="00451E17">
      <w:pPr>
        <w:rPr>
          <w:lang w:val="en-GB"/>
        </w:rPr>
      </w:pPr>
      <w:r w:rsidRPr="00451E17">
        <w:rPr>
          <w:lang w:val="en-GB"/>
        </w:rPr>
        <w:t xml:space="preserve">Your subconscious is not afraid to burn in hell for saying such blasphemy. </w:t>
      </w:r>
      <w:r w:rsidRPr="00E60554">
        <w:rPr>
          <w:rStyle w:val="NormaleBoldCarattere"/>
        </w:rPr>
        <w:t>We love Louise Hay</w:t>
      </w:r>
      <w:r w:rsidRPr="00451E17">
        <w:rPr>
          <w:lang w:val="en-GB"/>
        </w:rPr>
        <w:t>, but IT? It does care in the least.  If once in your life you’ve heard a cuss word—or worse, used one—make sure your subconscious stored it in permanent memory, ready to throw it in your face whenever it needs to.</w:t>
      </w:r>
    </w:p>
    <w:p w:rsidR="00DD6D8E" w:rsidRPr="00451E17" w:rsidRDefault="00DD6D8E" w:rsidP="00451E17">
      <w:pPr>
        <w:rPr>
          <w:lang w:val="en-GB"/>
        </w:rPr>
      </w:pPr>
      <w:r w:rsidRPr="00451E17">
        <w:rPr>
          <w:lang w:val="en-GB"/>
        </w:rPr>
        <w:t>It’s not just resistance. It’s something older than that.</w:t>
      </w:r>
      <w:r w:rsidRPr="00451E17">
        <w:rPr>
          <w:lang w:val="en-GB"/>
        </w:rPr>
        <w:br/>
        <w:t>It’s the part of you that had to stay sharp when things fell apart.</w:t>
      </w:r>
      <w:r w:rsidRPr="00451E17">
        <w:rPr>
          <w:lang w:val="en-GB"/>
        </w:rPr>
        <w:br/>
        <w:t>The part that learned real quick not to trust words—especially the nice ones.</w:t>
      </w:r>
      <w:r w:rsidRPr="00451E17">
        <w:rPr>
          <w:lang w:val="en-GB"/>
        </w:rPr>
        <w:br/>
        <w:t>Because words can lie. Words can dress up pain and pretend it’s over.</w:t>
      </w:r>
    </w:p>
    <w:p w:rsidR="00DD6D8E" w:rsidRPr="00451E17" w:rsidRDefault="00DD6D8E" w:rsidP="00451E17">
      <w:pPr>
        <w:rPr>
          <w:lang w:val="en-GB"/>
        </w:rPr>
      </w:pPr>
      <w:r w:rsidRPr="00451E17">
        <w:rPr>
          <w:lang w:val="en-GB"/>
        </w:rPr>
        <w:t>So yeah, you say “I am free,” and your subconscious folds its arms and lights a cigarette.</w:t>
      </w:r>
      <w:r w:rsidRPr="00451E17">
        <w:rPr>
          <w:lang w:val="en-GB"/>
        </w:rPr>
        <w:br/>
        <w:t>Not buying it.</w:t>
      </w:r>
      <w:r w:rsidRPr="00451E17">
        <w:rPr>
          <w:lang w:val="en-GB"/>
        </w:rPr>
        <w:br/>
        <w:t xml:space="preserve">And now you've just told it exactly what </w:t>
      </w:r>
      <w:r w:rsidRPr="008C0423">
        <w:rPr>
          <w:rStyle w:val="NormaleBoldCarattere"/>
        </w:rPr>
        <w:t>not</w:t>
      </w:r>
      <w:r w:rsidRPr="00451E17">
        <w:rPr>
          <w:lang w:val="en-GB"/>
        </w:rPr>
        <w:t xml:space="preserve"> to believe.</w:t>
      </w:r>
    </w:p>
    <w:p w:rsidR="00DD6D8E" w:rsidRPr="00451E17" w:rsidRDefault="00DD6D8E" w:rsidP="00451E17">
      <w:pPr>
        <w:rPr>
          <w:lang w:val="en-GB"/>
        </w:rPr>
      </w:pPr>
      <w:r w:rsidRPr="00451E17">
        <w:rPr>
          <w:lang w:val="en-GB"/>
        </w:rPr>
        <w:t>And honestly? That part of you isn’t wrong.</w:t>
      </w:r>
      <w:r w:rsidRPr="00451E17">
        <w:rPr>
          <w:lang w:val="en-GB"/>
        </w:rPr>
        <w:br/>
        <w:t>But in a very stupid and mechanical way, it’s trying to protect you—from disappointment, from false hope, from lies.</w:t>
      </w:r>
      <w:r w:rsidRPr="00451E17">
        <w:rPr>
          <w:lang w:val="en-GB"/>
        </w:rPr>
        <w:br/>
        <w:t>Because it’s been through a lot. And it’s still standing.</w:t>
      </w:r>
      <w:r w:rsidRPr="00451E17">
        <w:rPr>
          <w:lang w:val="en-GB"/>
        </w:rPr>
        <w:br/>
        <w:t>So it figures it knows best.</w:t>
      </w:r>
    </w:p>
    <w:p w:rsidR="00DD6D8E" w:rsidRPr="00451E17" w:rsidRDefault="00DD6D8E" w:rsidP="00451E17">
      <w:pPr>
        <w:rPr>
          <w:lang w:val="en-GB"/>
        </w:rPr>
      </w:pPr>
      <w:r w:rsidRPr="00451E17">
        <w:rPr>
          <w:lang w:val="en-GB"/>
        </w:rPr>
        <w:t>But here's the thing: the only way to reduce its resistance is by trying to earn its respect.</w:t>
      </w:r>
      <w:r w:rsidRPr="00451E17">
        <w:rPr>
          <w:lang w:val="en-GB"/>
        </w:rPr>
        <w:br/>
        <w:t>That’s how you might begin to rewrite the content of something so stubborn and so utterly lacking in humor.</w:t>
      </w:r>
    </w:p>
    <w:p w:rsidR="00DD6D8E" w:rsidRPr="00451E17" w:rsidRDefault="00DD6D8E" w:rsidP="00451E17">
      <w:pPr>
        <w:rPr>
          <w:lang w:val="en-GB"/>
        </w:rPr>
      </w:pPr>
      <w:r w:rsidRPr="00451E17">
        <w:rPr>
          <w:lang w:val="en-GB"/>
        </w:rPr>
        <w:t>ACKNOWLEDGE what was (presence).</w:t>
      </w:r>
      <w:r w:rsidRPr="00451E17">
        <w:rPr>
          <w:lang w:val="en-GB"/>
        </w:rPr>
        <w:br/>
        <w:t xml:space="preserve">Allow it to mean what it meant </w:t>
      </w:r>
      <w:r w:rsidRPr="008C0423">
        <w:rPr>
          <w:rStyle w:val="NormaleBoldCarattere"/>
        </w:rPr>
        <w:t>when it meant it</w:t>
      </w:r>
      <w:r w:rsidRPr="00451E17">
        <w:rPr>
          <w:lang w:val="en-GB"/>
        </w:rPr>
        <w:t>—not now.</w:t>
      </w:r>
      <w:r w:rsidRPr="00451E17">
        <w:rPr>
          <w:lang w:val="en-GB"/>
        </w:rPr>
        <w:br/>
        <w:t>Put a time stamp on it.</w:t>
      </w:r>
      <w:r w:rsidRPr="00451E17">
        <w:rPr>
          <w:lang w:val="en-GB"/>
        </w:rPr>
        <w:br/>
        <w:t>Then try to crack open a door to change.</w:t>
      </w:r>
    </w:p>
    <w:p w:rsidR="00DD6D8E" w:rsidRPr="00451E17" w:rsidRDefault="00DD6D8E" w:rsidP="00451E17">
      <w:pPr>
        <w:rPr>
          <w:lang w:val="en-GB"/>
        </w:rPr>
      </w:pPr>
      <w:r w:rsidRPr="00451E17">
        <w:rPr>
          <w:lang w:val="en-GB"/>
        </w:rPr>
        <w:t>Change takes time and repetition—especially when your subconscious has had plenty of time to confirm all the crap you’ve been telling yourself.</w:t>
      </w:r>
      <w:r w:rsidRPr="00451E17">
        <w:rPr>
          <w:lang w:val="en-GB"/>
        </w:rPr>
        <w:br/>
        <w:t>All the limitations you insist on defending.</w:t>
      </w:r>
      <w:r w:rsidRPr="00451E17">
        <w:rPr>
          <w:lang w:val="en-GB"/>
        </w:rPr>
        <w:br/>
        <w:t>All the negative talking.</w:t>
      </w:r>
      <w:r w:rsidRPr="00451E17">
        <w:rPr>
          <w:lang w:val="en-GB"/>
        </w:rPr>
        <w:br/>
        <w:t>All the verbal exorcisms to prepare for the worst—even when the worst never actually happened, except in your worried head...</w:t>
      </w:r>
    </w:p>
    <w:p w:rsidR="00DD6D8E" w:rsidRPr="00451E17" w:rsidRDefault="00DD6D8E" w:rsidP="00451E17">
      <w:pPr>
        <w:rPr>
          <w:lang w:val="en-GB"/>
        </w:rPr>
      </w:pPr>
      <w:r w:rsidRPr="00451E17">
        <w:rPr>
          <w:lang w:val="en-GB"/>
        </w:rPr>
        <w:t>If you could instantly recall every time you repeated the same negative affirmation about the same damn thing, maybe you'd stop talking altogether, in fear of what you might condemn yourself to for the rest of your life.</w:t>
      </w:r>
    </w:p>
    <w:p w:rsidR="00DD6D8E" w:rsidRPr="00451E17" w:rsidRDefault="00DD6D8E" w:rsidP="00451E17">
      <w:pPr>
        <w:rPr>
          <w:lang w:val="en-GB"/>
        </w:rPr>
      </w:pPr>
      <w:r w:rsidRPr="00451E17">
        <w:rPr>
          <w:lang w:val="en-GB"/>
        </w:rPr>
        <w:t>If you're hoping your subconscious will contradict you when you say “I’m no good,” and reply with, “What are you saying? You’re such a good person, my love”—then, honestly, you're on the wrong medication.</w:t>
      </w:r>
    </w:p>
    <w:p w:rsidR="00DD6D8E" w:rsidRPr="00451E17" w:rsidRDefault="00DD6D8E" w:rsidP="00451E17">
      <w:pPr>
        <w:rPr>
          <w:lang w:val="en-GB"/>
        </w:rPr>
      </w:pPr>
      <w:r w:rsidRPr="00451E17">
        <w:rPr>
          <w:lang w:val="en-GB"/>
        </w:rPr>
        <w:t>Your sub-friend stores fear and pain experiences first. Those are priority.</w:t>
      </w:r>
      <w:r w:rsidRPr="00451E17">
        <w:rPr>
          <w:lang w:val="en-GB"/>
        </w:rPr>
        <w:br/>
        <w:t>Those are dangerous. Those need to be addressed.</w:t>
      </w:r>
    </w:p>
    <w:p w:rsidR="00DD6D8E" w:rsidRPr="00451E17" w:rsidRDefault="00DD6D8E" w:rsidP="00451E17">
      <w:pPr>
        <w:rPr>
          <w:lang w:val="en-GB"/>
        </w:rPr>
      </w:pPr>
      <w:r w:rsidRPr="00451E17">
        <w:rPr>
          <w:lang w:val="en-GB"/>
        </w:rPr>
        <w:t>When someone really loves you and gives you ice cream, there’s not much to fear. Nothing to file under “life-threatening.”</w:t>
      </w:r>
      <w:r w:rsidRPr="00451E17">
        <w:rPr>
          <w:lang w:val="en-GB"/>
        </w:rPr>
        <w:br/>
        <w:t xml:space="preserve">But if that ice cream gives you—by a series of unfortunate circumstances—a stomach ache, and you’re sitting on the porcelain throne blaming it for your suffering... or worse, someone tells you it </w:t>
      </w:r>
      <w:r w:rsidRPr="008C0423">
        <w:rPr>
          <w:rStyle w:val="NormaleBoldCarattere"/>
        </w:rPr>
        <w:t>should</w:t>
      </w:r>
      <w:r w:rsidRPr="00451E17">
        <w:rPr>
          <w:lang w:val="en-GB"/>
        </w:rPr>
        <w:t xml:space="preserve"> have been expected, and you believe them in a moment of weakness?</w:t>
      </w:r>
    </w:p>
    <w:p w:rsidR="00DD6D8E" w:rsidRPr="00451E17" w:rsidRDefault="00DD6D8E" w:rsidP="00451E17">
      <w:pPr>
        <w:rPr>
          <w:lang w:val="en-GB"/>
        </w:rPr>
      </w:pPr>
      <w:r w:rsidRPr="00451E17">
        <w:rPr>
          <w:lang w:val="en-GB"/>
        </w:rPr>
        <w:t>That’s when your subconscious takes the damn pen and starts carving rules into stone.</w:t>
      </w:r>
      <w:r w:rsidRPr="00451E17">
        <w:rPr>
          <w:lang w:val="en-GB"/>
        </w:rPr>
        <w:br/>
        <w:t>That’s when your pain, your shame, your open circuitry gets flooded with neurotransmitters creating patterns you never want to walk through again.</w:t>
      </w:r>
    </w:p>
    <w:p w:rsidR="00DD6D8E" w:rsidRPr="00451E17" w:rsidRDefault="00DD6D8E" w:rsidP="00451E17">
      <w:pPr>
        <w:rPr>
          <w:lang w:val="en-GB"/>
        </w:rPr>
      </w:pPr>
      <w:r w:rsidRPr="00451E17">
        <w:rPr>
          <w:lang w:val="en-GB"/>
        </w:rPr>
        <w:t>Yes—that’s when the subconscious takes center stage.</w:t>
      </w:r>
      <w:r w:rsidRPr="00451E17">
        <w:rPr>
          <w:lang w:val="en-GB"/>
        </w:rPr>
        <w:br/>
        <w:t>And yes, it's writing that one down for good.</w:t>
      </w:r>
    </w:p>
    <w:p w:rsidR="00DD6D8E" w:rsidRPr="00451E17" w:rsidRDefault="00DD6D8E" w:rsidP="00451E17">
      <w:pPr>
        <w:rPr>
          <w:lang w:val="en-GB"/>
        </w:rPr>
      </w:pPr>
      <w:r w:rsidRPr="00451E17">
        <w:rPr>
          <w:lang w:val="en-GB"/>
        </w:rPr>
        <w:t>Mind you, this doesn’t just happen with bad stuff.</w:t>
      </w:r>
      <w:r w:rsidRPr="00451E17">
        <w:rPr>
          <w:lang w:val="en-GB"/>
        </w:rPr>
        <w:br/>
        <w:t>It happens with any strong emotion.</w:t>
      </w:r>
    </w:p>
    <w:p w:rsidR="00DD6D8E" w:rsidRPr="00451E17" w:rsidRDefault="00DD6D8E" w:rsidP="00451E17">
      <w:pPr>
        <w:rPr>
          <w:lang w:val="en-GB"/>
        </w:rPr>
      </w:pPr>
      <w:r w:rsidRPr="00451E17">
        <w:rPr>
          <w:lang w:val="en-GB"/>
        </w:rPr>
        <w:t>Let’s just deal with the basic ones, shall we?</w:t>
      </w:r>
    </w:p>
    <w:p w:rsidR="00DD6D8E" w:rsidRPr="00451E17" w:rsidRDefault="00DD6D8E" w:rsidP="00451E17">
      <w:pPr>
        <w:rPr>
          <w:lang w:val="en-GB"/>
        </w:rPr>
      </w:pPr>
      <w:r w:rsidRPr="00451E17">
        <w:rPr>
          <w:lang w:val="en-GB"/>
        </w:rPr>
        <w:t>Seems almost funny that among the earliest emotions to appear in human development are Joy, Fear, and Anger.</w:t>
      </w:r>
      <w:r w:rsidRPr="00451E17">
        <w:rPr>
          <w:lang w:val="en-GB"/>
        </w:rPr>
        <w:br/>
        <w:t>Joy doesn’t stand a chance most days.</w:t>
      </w:r>
      <w:r w:rsidRPr="00451E17">
        <w:rPr>
          <w:lang w:val="en-GB"/>
        </w:rPr>
        <w:br/>
        <w:t>Unless you’re one of the lucky few, Fear and Anger win the weekly match almost every time.</w:t>
      </w:r>
    </w:p>
    <w:p w:rsidR="00DD6D8E" w:rsidRPr="00451E17" w:rsidRDefault="00DD6D8E" w:rsidP="00451E17">
      <w:pPr>
        <w:rPr>
          <w:lang w:val="en-GB"/>
        </w:rPr>
      </w:pPr>
      <w:r w:rsidRPr="00451E17">
        <w:rPr>
          <w:lang w:val="en-GB"/>
        </w:rPr>
        <w:t>Then came Paul Ekman with a more professional lineup: six basic emotions—Happiness, Sadness, Fear, Anger, Surprise, and Disgust</w:t>
      </w:r>
      <w:r w:rsidRPr="00C70739">
        <w:rPr>
          <w:rStyle w:val="FootnoteReference"/>
        </w:rPr>
        <w:footnoteReference w:id="5"/>
      </w:r>
      <w:r w:rsidRPr="00451E17">
        <w:rPr>
          <w:lang w:val="en-GB"/>
        </w:rPr>
        <w:t>.</w:t>
      </w:r>
      <w:r w:rsidRPr="00451E17">
        <w:rPr>
          <w:lang w:val="en-GB"/>
        </w:rPr>
        <w:br/>
        <w:t>A bit more balanced. That’s one for the good guys—maybe two.</w:t>
      </w:r>
    </w:p>
    <w:p w:rsidR="00DD6D8E" w:rsidRPr="00451E17" w:rsidRDefault="00DD6D8E" w:rsidP="00451E17">
      <w:pPr>
        <w:rPr>
          <w:lang w:val="en-GB"/>
        </w:rPr>
      </w:pPr>
      <w:r w:rsidRPr="00451E17">
        <w:rPr>
          <w:lang w:val="en-GB"/>
        </w:rPr>
        <w:t>Then Robert Plutchik enters and ups the count to eight: Joy, Trust, Fear, Surprise, Sadness, Disgust, Anger, and Anticipation</w:t>
      </w:r>
      <w:r w:rsidRPr="00C70739">
        <w:rPr>
          <w:rStyle w:val="FootnoteReference"/>
        </w:rPr>
        <w:footnoteReference w:id="6"/>
      </w:r>
      <w:r w:rsidRPr="00451E17">
        <w:rPr>
          <w:lang w:val="en-GB"/>
        </w:rPr>
        <w:t>.</w:t>
      </w:r>
      <w:r w:rsidRPr="00451E17">
        <w:rPr>
          <w:lang w:val="en-GB"/>
        </w:rPr>
        <w:br/>
        <w:t>But let’s be honest—Trust and Anticipation? Lovely ideas, but hardly a match for the brute force of Fear and Anger.</w:t>
      </w:r>
    </w:p>
    <w:p w:rsidR="00DD6D8E" w:rsidRPr="00451E17" w:rsidRDefault="00DD6D8E" w:rsidP="00451E17">
      <w:pPr>
        <w:rPr>
          <w:lang w:val="en-GB"/>
        </w:rPr>
      </w:pPr>
      <w:r w:rsidRPr="00451E17">
        <w:rPr>
          <w:lang w:val="en-GB"/>
        </w:rPr>
        <w:t>Thankfully, Cowen and Keltner pushed the list up to 27</w:t>
      </w:r>
      <w:r>
        <w:rPr>
          <w:lang w:val="en-GB"/>
        </w:rPr>
        <w:t xml:space="preserve"> emotions</w:t>
      </w:r>
      <w:r w:rsidRPr="00C70739">
        <w:rPr>
          <w:rStyle w:val="FootnoteReference"/>
        </w:rPr>
        <w:footnoteReference w:id="7"/>
      </w:r>
      <w:r w:rsidRPr="00451E17">
        <w:rPr>
          <w:lang w:val="en-GB"/>
        </w:rPr>
        <w:t>.</w:t>
      </w:r>
      <w:r w:rsidRPr="00451E17">
        <w:rPr>
          <w:lang w:val="en-GB"/>
        </w:rPr>
        <w:br/>
        <w:t>And finally—</w:t>
      </w:r>
      <w:r w:rsidRPr="008C0423">
        <w:rPr>
          <w:rStyle w:val="NormaleBoldCarattere"/>
        </w:rPr>
        <w:t>finally</w:t>
      </w:r>
      <w:r w:rsidRPr="00451E17">
        <w:rPr>
          <w:lang w:val="en-GB"/>
        </w:rPr>
        <w:t>—a few of them suggest we might be able to reach the subconscious without being chased by a tiger.</w:t>
      </w:r>
    </w:p>
    <w:p w:rsidR="00DD6D8E" w:rsidRPr="00451E17" w:rsidRDefault="00DD6D8E" w:rsidP="00451E17">
      <w:pPr>
        <w:rPr>
          <w:lang w:val="en-GB"/>
        </w:rPr>
      </w:pPr>
      <w:r w:rsidRPr="00451E17">
        <w:rPr>
          <w:lang w:val="en-GB"/>
        </w:rPr>
        <w:t>Here’s the split:</w:t>
      </w:r>
      <w:r w:rsidRPr="00451E17">
        <w:rPr>
          <w:lang w:val="en-GB"/>
        </w:rPr>
        <w:br/>
        <w:t>Activating Emotions — Admiration, Amusement, Anger, Anxiety, Awe, Contempt, Craving, Disgust, Empathic pain, Envy, Excitement, Fear, Horror, Interest, Joy, Romance, Surprise.</w:t>
      </w:r>
      <w:r w:rsidRPr="00451E17">
        <w:rPr>
          <w:lang w:val="en-GB"/>
        </w:rPr>
        <w:br/>
        <w:t>Idle Emotions — Adoration, Aesthetic appreciation, Awkwardness, Boredom, Calmness, Confusion, Entrancement, Nostalgia, Relief, Sadness.</w:t>
      </w:r>
    </w:p>
    <w:p w:rsidR="00DD6D8E" w:rsidRPr="00451E17" w:rsidRDefault="00DD6D8E" w:rsidP="00451E17">
      <w:pPr>
        <w:rPr>
          <w:lang w:val="en-GB"/>
        </w:rPr>
      </w:pPr>
      <w:r w:rsidRPr="00451E17">
        <w:rPr>
          <w:lang w:val="en-GB"/>
        </w:rPr>
        <w:t xml:space="preserve">Now tell me honestly—when was the last time you were so overwhelmed by </w:t>
      </w:r>
      <w:r w:rsidRPr="008C0423">
        <w:rPr>
          <w:rStyle w:val="NormaleBoldCarattere"/>
        </w:rPr>
        <w:t>any</w:t>
      </w:r>
      <w:r w:rsidRPr="00451E17">
        <w:rPr>
          <w:lang w:val="en-GB"/>
        </w:rPr>
        <w:t xml:space="preserve"> of the idle ones that you made a life-altering decision that stuck? Really? Calmness ever changed your life? Relief? Boredom? Yeah, didn’t think so.</w:t>
      </w:r>
    </w:p>
    <w:p w:rsidR="00DD6D8E" w:rsidRPr="00451E17" w:rsidRDefault="00DD6D8E" w:rsidP="00451E17">
      <w:pPr>
        <w:rPr>
          <w:lang w:val="en-GB"/>
        </w:rPr>
      </w:pPr>
      <w:r w:rsidRPr="00451E17">
        <w:rPr>
          <w:lang w:val="en-GB"/>
        </w:rPr>
        <w:t xml:space="preserve">With the more Activating ones, though, there’s a chance you told yourself something—and it </w:t>
      </w:r>
      <w:r w:rsidRPr="008C0423">
        <w:rPr>
          <w:rStyle w:val="NormaleBoldCarattere"/>
        </w:rPr>
        <w:t>stuck</w:t>
      </w:r>
      <w:r w:rsidRPr="00451E17">
        <w:rPr>
          <w:lang w:val="en-GB"/>
        </w:rPr>
        <w:t>. But let’s not kid ourselves: Fear, Horror, Anxiety? Not the place for uplifting inner monologues. That’s where the worst affirmations are born, and your subconscious is wide open, writing them in bold permanent ink.</w:t>
      </w:r>
    </w:p>
    <w:p w:rsidR="00DD6D8E" w:rsidRPr="00451E17" w:rsidRDefault="00DD6D8E" w:rsidP="00451E17">
      <w:pPr>
        <w:rPr>
          <w:lang w:val="en-GB"/>
        </w:rPr>
      </w:pPr>
      <w:r w:rsidRPr="00451E17">
        <w:rPr>
          <w:lang w:val="en-GB"/>
        </w:rPr>
        <w:t>Now—Admiration, Awe, Excitement, Joy, Romance? Totally different story. You're lit up, circuits open, and you might actually tell yourself something useful. “I want more of this,” “I can do this,” “This feels right.” And guess what? That stuff gets recorded.</w:t>
      </w:r>
    </w:p>
    <w:p w:rsidR="00DD6D8E" w:rsidRPr="00451E17" w:rsidRDefault="00DD6D8E" w:rsidP="00451E17">
      <w:pPr>
        <w:rPr>
          <w:lang w:val="en-GB"/>
        </w:rPr>
      </w:pPr>
      <w:r w:rsidRPr="00451E17">
        <w:rPr>
          <w:lang w:val="en-GB"/>
        </w:rPr>
        <w:t xml:space="preserve">But when you're neck-deep in Anger, Panic, Disgust, Pain, Envy, or facing some nasty surprise, you </w:t>
      </w:r>
      <w:r w:rsidRPr="008C0423">
        <w:rPr>
          <w:rStyle w:val="NormaleBoldCarattere"/>
        </w:rPr>
        <w:t>don’t</w:t>
      </w:r>
      <w:r w:rsidRPr="00451E17">
        <w:rPr>
          <w:lang w:val="en-GB"/>
        </w:rPr>
        <w:t xml:space="preserve"> stop and go, “Careful now, let’s make sure we say something supportive.” Hell no. You blurt out the worst crap you’ve ever believed about yourself—loud and raw—just trying to survive the moment.</w:t>
      </w:r>
    </w:p>
    <w:p w:rsidR="00DD6D8E" w:rsidRPr="00451E17" w:rsidRDefault="00DD6D8E" w:rsidP="00451E17">
      <w:pPr>
        <w:rPr>
          <w:lang w:val="en-GB"/>
        </w:rPr>
      </w:pPr>
      <w:r w:rsidRPr="00451E17">
        <w:rPr>
          <w:lang w:val="en-GB"/>
        </w:rPr>
        <w:t xml:space="preserve">And </w:t>
      </w:r>
      <w:r w:rsidRPr="008C0423">
        <w:rPr>
          <w:rStyle w:val="NormaleBoldCarattere"/>
        </w:rPr>
        <w:t>that</w:t>
      </w:r>
      <w:r w:rsidRPr="00451E17">
        <w:rPr>
          <w:lang w:val="en-GB"/>
        </w:rPr>
        <w:t xml:space="preserve"> is when you screw yourself over big time.</w:t>
      </w:r>
      <w:r w:rsidRPr="00451E17">
        <w:rPr>
          <w:lang w:val="en-GB"/>
        </w:rPr>
        <w:br/>
        <w:t>That’s when you accidentally install the exact belief you’ll be stuck with for the next 100years.</w:t>
      </w:r>
    </w:p>
    <w:p w:rsidR="00DD6D8E" w:rsidRPr="00451E17" w:rsidRDefault="00DD6D8E" w:rsidP="00451E17">
      <w:pPr>
        <w:rPr>
          <w:lang w:val="en-GB"/>
        </w:rPr>
      </w:pPr>
      <w:r w:rsidRPr="00451E17">
        <w:rPr>
          <w:lang w:val="en-GB"/>
        </w:rPr>
        <w:t xml:space="preserve">When any of those emotions are triggered, your brain is </w:t>
      </w:r>
      <w:r w:rsidRPr="008C0423">
        <w:rPr>
          <w:rStyle w:val="NormaleBoldCarattere"/>
        </w:rPr>
        <w:t>open</w:t>
      </w:r>
      <w:r w:rsidRPr="00451E17">
        <w:rPr>
          <w:lang w:val="en-GB"/>
        </w:rPr>
        <w:t xml:space="preserve"> to change.</w:t>
      </w:r>
      <w:r w:rsidRPr="00451E17">
        <w:rPr>
          <w:lang w:val="en-GB"/>
        </w:rPr>
        <w:br/>
        <w:t>But when you’re just flatlined on the couch, thinking about nothing?</w:t>
      </w:r>
      <w:r w:rsidRPr="00451E17">
        <w:rPr>
          <w:lang w:val="en-GB"/>
        </w:rPr>
        <w:br/>
        <w:t>The only thing changing... is the clock.</w:t>
      </w:r>
    </w:p>
    <w:p w:rsidR="00DD6D8E" w:rsidRPr="00451E17" w:rsidRDefault="00DD6D8E" w:rsidP="00451E17">
      <w:pPr>
        <w:rPr>
          <w:lang w:val="en-GB"/>
        </w:rPr>
      </w:pPr>
      <w:r w:rsidRPr="00451E17">
        <w:rPr>
          <w:lang w:val="en-GB"/>
        </w:rPr>
        <w:t>Now... the moment you hear an unfamiliar noise coming from the back door and your hair stands up?</w:t>
      </w:r>
      <w:r w:rsidRPr="00451E17">
        <w:rPr>
          <w:lang w:val="en-GB"/>
        </w:rPr>
        <w:br/>
        <w:t>Now your heart’s pumping, your kidneys are squeezing out adrenaline and cortisol, and your mind is on high alert?</w:t>
      </w:r>
      <w:r w:rsidRPr="00451E17">
        <w:rPr>
          <w:lang w:val="en-GB"/>
        </w:rPr>
        <w:br/>
        <w:t>That’s when the subconscious is wide awake.</w:t>
      </w:r>
      <w:r w:rsidRPr="00451E17">
        <w:rPr>
          <w:lang w:val="en-GB"/>
        </w:rPr>
        <w:br/>
        <w:t>And you’d better believe it’s taking very, very close notes.</w:t>
      </w:r>
    </w:p>
    <w:p w:rsidR="00DD6D8E" w:rsidRPr="00451E17" w:rsidRDefault="00DD6D8E" w:rsidP="00451E17">
      <w:pPr>
        <w:rPr>
          <w:lang w:val="en-GB"/>
        </w:rPr>
      </w:pPr>
      <w:r w:rsidRPr="00451E17">
        <w:rPr>
          <w:lang w:val="en-GB"/>
        </w:rPr>
        <w:t>The poor rational mind then has the infamous job of making sense of the irrational behavior of the subconscious—and what a task that is.</w:t>
      </w:r>
      <w:r w:rsidRPr="00451E17">
        <w:rPr>
          <w:lang w:val="en-GB"/>
        </w:rPr>
        <w:br/>
        <w:t>We should give it a Nobel Prize for making it all look seamless, when in reality, the Sub is just screaming like a two-year-old in full tantrum mode.</w:t>
      </w:r>
    </w:p>
    <w:p w:rsidR="00DD6D8E" w:rsidRPr="00451E17" w:rsidRDefault="00DD6D8E" w:rsidP="00451E17">
      <w:pPr>
        <w:rPr>
          <w:lang w:val="en-GB"/>
        </w:rPr>
      </w:pPr>
      <w:r w:rsidRPr="00451E17">
        <w:rPr>
          <w:lang w:val="en-GB"/>
        </w:rPr>
        <w:t xml:space="preserve">In Italian, the word </w:t>
      </w:r>
      <w:r w:rsidRPr="008C0423">
        <w:rPr>
          <w:rStyle w:val="NormaleBoldCarattere"/>
        </w:rPr>
        <w:t>mente</w:t>
      </w:r>
      <w:r w:rsidRPr="00451E17">
        <w:rPr>
          <w:lang w:val="en-GB"/>
        </w:rPr>
        <w:t xml:space="preserve"> means </w:t>
      </w:r>
      <w:r w:rsidRPr="008C0423">
        <w:rPr>
          <w:rStyle w:val="NormaleBoldCarattere"/>
        </w:rPr>
        <w:t>mind</w:t>
      </w:r>
      <w:r w:rsidRPr="00451E17">
        <w:rPr>
          <w:lang w:val="en-GB"/>
        </w:rPr>
        <w:t xml:space="preserve">, but it’s also the third person of </w:t>
      </w:r>
      <w:r w:rsidRPr="008C0423">
        <w:rPr>
          <w:rStyle w:val="NormaleBoldCarattere"/>
        </w:rPr>
        <w:t>mentire</w:t>
      </w:r>
      <w:r w:rsidRPr="00451E17">
        <w:rPr>
          <w:lang w:val="en-GB"/>
        </w:rPr>
        <w:t xml:space="preserve">—to lie. So </w:t>
      </w:r>
      <w:r w:rsidRPr="008C0423">
        <w:rPr>
          <w:rStyle w:val="NormaleBoldCarattere"/>
        </w:rPr>
        <w:t>la mente mente</w:t>
      </w:r>
      <w:r w:rsidRPr="00451E17">
        <w:rPr>
          <w:lang w:val="en-GB"/>
        </w:rPr>
        <w:t xml:space="preserve"> literally means: </w:t>
      </w:r>
      <w:r w:rsidRPr="008C0423">
        <w:rPr>
          <w:rStyle w:val="NormaleBoldCarattere"/>
        </w:rPr>
        <w:t>the mind li</w:t>
      </w:r>
      <w:r w:rsidRPr="000808E8">
        <w:rPr>
          <w:i/>
          <w:iCs/>
          <w:lang w:val="en-GB"/>
        </w:rPr>
        <w:t>es</w:t>
      </w:r>
      <w:r w:rsidRPr="00451E17">
        <w:rPr>
          <w:lang w:val="en-GB"/>
        </w:rPr>
        <w:t>.</w:t>
      </w:r>
      <w:r w:rsidRPr="00451E17">
        <w:rPr>
          <w:lang w:val="en-GB"/>
        </w:rPr>
        <w:br/>
        <w:t>That alone should make you pause.</w:t>
      </w:r>
    </w:p>
    <w:p w:rsidR="00DD6D8E" w:rsidRPr="00451E17" w:rsidRDefault="00DD6D8E" w:rsidP="00451E17">
      <w:pPr>
        <w:rPr>
          <w:lang w:val="en-GB"/>
        </w:rPr>
      </w:pPr>
      <w:r w:rsidRPr="00451E17">
        <w:rPr>
          <w:lang w:val="en-GB"/>
        </w:rPr>
        <w:t>In English we don’t get a literal translation, but we can still say something like, “Mind you mind,” especially when we realize that what happens "between your ears" only happens "between your ears". That’s your sandbox, your echo chamber—and sometimes your trap.</w:t>
      </w:r>
    </w:p>
    <w:p w:rsidR="00DD6D8E" w:rsidRPr="00451E17" w:rsidRDefault="00DD6D8E" w:rsidP="00451E17">
      <w:pPr>
        <w:rPr>
          <w:lang w:val="en-GB"/>
        </w:rPr>
      </w:pPr>
      <w:r w:rsidRPr="00451E17">
        <w:rPr>
          <w:lang w:val="en-GB"/>
        </w:rPr>
        <w:t>And here’s another mind-trick that slips under the radar:</w:t>
      </w:r>
      <w:r w:rsidRPr="00451E17">
        <w:rPr>
          <w:lang w:val="en-GB"/>
        </w:rPr>
        <w:br/>
        <w:t xml:space="preserve">The way we use the verb </w:t>
      </w:r>
      <w:r w:rsidRPr="008C0423">
        <w:rPr>
          <w:rStyle w:val="NormaleBoldCarattere"/>
        </w:rPr>
        <w:t>to be</w:t>
      </w:r>
      <w:r w:rsidRPr="00451E17">
        <w:rPr>
          <w:lang w:val="en-GB"/>
        </w:rPr>
        <w:t>.</w:t>
      </w:r>
    </w:p>
    <w:p w:rsidR="00DD6D8E" w:rsidRPr="00451E17" w:rsidRDefault="00DD6D8E" w:rsidP="00451E17">
      <w:pPr>
        <w:rPr>
          <w:lang w:val="en-GB"/>
        </w:rPr>
      </w:pPr>
      <w:r w:rsidRPr="00451E17">
        <w:rPr>
          <w:lang w:val="en-GB"/>
        </w:rPr>
        <w:t>People say: “I am angry.”</w:t>
      </w:r>
      <w:r w:rsidRPr="00451E17">
        <w:rPr>
          <w:lang w:val="en-GB"/>
        </w:rPr>
        <w:br/>
        <w:t xml:space="preserve">Really? You </w:t>
      </w:r>
      <w:r w:rsidRPr="008C0423">
        <w:rPr>
          <w:rStyle w:val="NormaleBoldCarattere"/>
        </w:rPr>
        <w:t>are</w:t>
      </w:r>
      <w:r w:rsidRPr="00451E17">
        <w:rPr>
          <w:lang w:val="en-GB"/>
        </w:rPr>
        <w:t xml:space="preserve"> angry? Besides the obvious grammatical error—you can’t actually </w:t>
      </w:r>
      <w:r w:rsidRPr="008C0423">
        <w:rPr>
          <w:rStyle w:val="NormaleBoldCarattere"/>
        </w:rPr>
        <w:t>be</w:t>
      </w:r>
      <w:r w:rsidRPr="00451E17">
        <w:rPr>
          <w:lang w:val="en-GB"/>
        </w:rPr>
        <w:t xml:space="preserve"> an adjective—you couldn’t even be </w:t>
      </w:r>
      <w:r w:rsidRPr="008C0423">
        <w:rPr>
          <w:rStyle w:val="NormaleBoldCarattere"/>
        </w:rPr>
        <w:t>Anger</w:t>
      </w:r>
      <w:r w:rsidRPr="00451E17">
        <w:rPr>
          <w:lang w:val="en-GB"/>
        </w:rPr>
        <w:t xml:space="preserve"> walking around in human form. That would be a first in the history of the planet. If I slice you open, I surely won't find a piece of solid anger in any corner of your body. Proven! </w:t>
      </w:r>
    </w:p>
    <w:p w:rsidR="00DD6D8E" w:rsidRPr="00451E17" w:rsidRDefault="00DD6D8E" w:rsidP="00451E17">
      <w:pPr>
        <w:rPr>
          <w:lang w:val="en-GB"/>
        </w:rPr>
      </w:pPr>
      <w:r w:rsidRPr="00451E17">
        <w:rPr>
          <w:lang w:val="en-GB"/>
        </w:rPr>
        <w:t xml:space="preserve">Then maybe you adjust and say: “Oh, I meant I </w:t>
      </w:r>
      <w:r w:rsidRPr="008C0423">
        <w:rPr>
          <w:rStyle w:val="NormaleBoldCarattere"/>
        </w:rPr>
        <w:t>feel</w:t>
      </w:r>
      <w:r w:rsidRPr="00451E17">
        <w:rPr>
          <w:lang w:val="en-GB"/>
        </w:rPr>
        <w:t xml:space="preserve"> angry.”</w:t>
      </w:r>
      <w:r w:rsidRPr="00451E17">
        <w:rPr>
          <w:lang w:val="en-GB"/>
        </w:rPr>
        <w:br/>
        <w:t>Ah! There we go.</w:t>
      </w:r>
    </w:p>
    <w:p w:rsidR="00DD6D8E" w:rsidRPr="00451E17" w:rsidRDefault="00DD6D8E" w:rsidP="00451E17">
      <w:pPr>
        <w:rPr>
          <w:lang w:val="en-GB"/>
        </w:rPr>
      </w:pPr>
      <w:r w:rsidRPr="00451E17">
        <w:rPr>
          <w:lang w:val="en-GB"/>
        </w:rPr>
        <w:t xml:space="preserve">And then you ask, in that condescending tone, as if I’ve just offended your sacred right to </w:t>
      </w:r>
      <w:r w:rsidRPr="008C0423">
        <w:rPr>
          <w:rStyle w:val="NormaleBoldCarattere"/>
        </w:rPr>
        <w:t>be</w:t>
      </w:r>
      <w:r w:rsidRPr="00451E17">
        <w:rPr>
          <w:lang w:val="en-GB"/>
        </w:rPr>
        <w:t xml:space="preserve"> whatever you want:</w:t>
      </w:r>
      <w:r w:rsidRPr="00451E17">
        <w:rPr>
          <w:lang w:val="en-GB"/>
        </w:rPr>
        <w:br/>
        <w:t>“But what difference does it make?”</w:t>
      </w:r>
    </w:p>
    <w:p w:rsidR="00DD6D8E" w:rsidRPr="00451E17" w:rsidRDefault="00DD6D8E" w:rsidP="00451E17">
      <w:pPr>
        <w:rPr>
          <w:lang w:val="en-GB"/>
        </w:rPr>
      </w:pPr>
      <w:r w:rsidRPr="00451E17">
        <w:rPr>
          <w:lang w:val="en-GB"/>
        </w:rPr>
        <w:t>A huge one.</w:t>
      </w:r>
      <w:r w:rsidRPr="00451E17">
        <w:rPr>
          <w:lang w:val="en-GB"/>
        </w:rPr>
        <w:br/>
        <w:t xml:space="preserve">If you </w:t>
      </w:r>
      <w:r w:rsidRPr="008C0423">
        <w:rPr>
          <w:rStyle w:val="NormaleBoldCarattere"/>
        </w:rPr>
        <w:t>were</w:t>
      </w:r>
      <w:r w:rsidRPr="00451E17">
        <w:rPr>
          <w:lang w:val="en-GB"/>
        </w:rPr>
        <w:t xml:space="preserve"> angry—or anger itself—that’s a solid state.</w:t>
      </w:r>
      <w:r w:rsidRPr="00451E17">
        <w:rPr>
          <w:lang w:val="en-GB"/>
        </w:rPr>
        <w:br/>
        <w:t xml:space="preserve">Good luck changing what you </w:t>
      </w:r>
      <w:r w:rsidRPr="008C0423">
        <w:rPr>
          <w:rStyle w:val="NormaleBoldCarattere"/>
        </w:rPr>
        <w:t>are</w:t>
      </w:r>
      <w:r w:rsidRPr="00451E17">
        <w:rPr>
          <w:lang w:val="en-GB"/>
        </w:rPr>
        <w:t xml:space="preserve"> without a magic wand.</w:t>
      </w:r>
    </w:p>
    <w:p w:rsidR="00DD6D8E" w:rsidRPr="00451E17" w:rsidRDefault="00DD6D8E" w:rsidP="00451E17">
      <w:pPr>
        <w:rPr>
          <w:lang w:val="en-GB"/>
        </w:rPr>
      </w:pPr>
      <w:r w:rsidRPr="00451E17">
        <w:rPr>
          <w:lang w:val="en-GB"/>
        </w:rPr>
        <w:t xml:space="preserve">But if you </w:t>
      </w:r>
      <w:r w:rsidRPr="008C0423">
        <w:rPr>
          <w:rStyle w:val="NormaleBoldCarattere"/>
        </w:rPr>
        <w:t>feel</w:t>
      </w:r>
      <w:r w:rsidRPr="00451E17">
        <w:rPr>
          <w:lang w:val="en-GB"/>
        </w:rPr>
        <w:t xml:space="preserve"> anger? That’s already movement.</w:t>
      </w:r>
      <w:r w:rsidRPr="00451E17">
        <w:rPr>
          <w:lang w:val="en-GB"/>
        </w:rPr>
        <w:br/>
        <w:t>That’s experience, not identity—and definitely not form.</w:t>
      </w:r>
      <w:r w:rsidRPr="00451E17">
        <w:rPr>
          <w:lang w:val="en-GB"/>
        </w:rPr>
        <w:br/>
        <w:t>And we can work with experience.</w:t>
      </w:r>
    </w:p>
    <w:p w:rsidR="00DD6D8E" w:rsidRPr="00451E17" w:rsidRDefault="00DD6D8E" w:rsidP="00451E17">
      <w:pPr>
        <w:rPr>
          <w:lang w:val="en-GB"/>
        </w:rPr>
      </w:pPr>
      <w:r w:rsidRPr="00451E17">
        <w:rPr>
          <w:lang w:val="en-GB"/>
        </w:rPr>
        <w:t>So next time, just notice how you label things.</w:t>
      </w:r>
      <w:r w:rsidRPr="00451E17">
        <w:rPr>
          <w:lang w:val="en-GB"/>
        </w:rPr>
        <w:br/>
        <w:t>The mind lies, the words glue things down, and the subconscious? It knows when you're bullshitting yourself.</w:t>
      </w:r>
    </w:p>
    <w:p w:rsidR="00DD6D8E" w:rsidRPr="00451E17" w:rsidRDefault="00DD6D8E" w:rsidP="00451E17">
      <w:pPr>
        <w:rPr>
          <w:lang w:val="en-GB"/>
        </w:rPr>
      </w:pPr>
      <w:r w:rsidRPr="00451E17">
        <w:rPr>
          <w:lang w:val="en-GB"/>
        </w:rPr>
        <w:t>Whether there’s any real validity to applied kinesiology or not—and I’m not here to start a quarrel about it—something odd happens. You say something true, and your muscles hold firm against resistance. Then you’re asked to lie, just to test the method. You say, “My name is Lucifer,” and suddenly your muscle tone drops. Weird, right? But it’s like the body knows. Truth holds. Lies collapse.</w:t>
      </w:r>
    </w:p>
    <w:p w:rsidR="00DD6D8E" w:rsidRPr="00451E17" w:rsidRDefault="00DD6D8E" w:rsidP="00451E17">
      <w:pPr>
        <w:rPr>
          <w:lang w:val="en-GB"/>
        </w:rPr>
      </w:pPr>
      <w:r w:rsidRPr="00451E17">
        <w:rPr>
          <w:lang w:val="en-GB"/>
        </w:rPr>
        <w:t>Again, applied kinesiology hasn’t exactly been recognized as science. We’re not building a religion on it.</w:t>
      </w:r>
      <w:r w:rsidRPr="00451E17">
        <w:rPr>
          <w:lang w:val="en-GB"/>
        </w:rPr>
        <w:br/>
        <w:t>But just pause and look at something closer to home:</w:t>
      </w:r>
      <w:r w:rsidRPr="00451E17">
        <w:rPr>
          <w:lang w:val="en-GB"/>
        </w:rPr>
        <w:br/>
        <w:t>How do you feel when you tell a lie to a friend—</w:t>
      </w:r>
      <w:r w:rsidRPr="008C0423">
        <w:rPr>
          <w:rStyle w:val="NormaleBoldCarattere"/>
        </w:rPr>
        <w:t>knowing</w:t>
      </w:r>
      <w:r w:rsidRPr="00451E17">
        <w:rPr>
          <w:lang w:val="en-GB"/>
        </w:rPr>
        <w:t xml:space="preserve"> it’s a lie, and </w:t>
      </w:r>
      <w:r w:rsidRPr="008C0423">
        <w:rPr>
          <w:rStyle w:val="NormaleBoldCarattere"/>
        </w:rPr>
        <w:t>knowing</w:t>
      </w:r>
      <w:r w:rsidRPr="00451E17">
        <w:rPr>
          <w:lang w:val="en-GB"/>
        </w:rPr>
        <w:t xml:space="preserve"> they trust you?</w:t>
      </w:r>
    </w:p>
    <w:p w:rsidR="00DD6D8E" w:rsidRPr="00451E17" w:rsidRDefault="00DD6D8E" w:rsidP="00451E17">
      <w:pPr>
        <w:rPr>
          <w:lang w:val="en-GB"/>
        </w:rPr>
      </w:pPr>
      <w:r w:rsidRPr="00451E17">
        <w:rPr>
          <w:lang w:val="en-GB"/>
        </w:rPr>
        <w:t>Exactly.</w:t>
      </w:r>
      <w:r w:rsidRPr="00451E17">
        <w:rPr>
          <w:lang w:val="en-GB"/>
        </w:rPr>
        <w:br/>
        <w:t>There’s a slump. A contraction.</w:t>
      </w:r>
      <w:r w:rsidRPr="00451E17">
        <w:rPr>
          <w:lang w:val="en-GB"/>
        </w:rPr>
        <w:br/>
        <w:t>Your body knows.</w:t>
      </w:r>
      <w:r w:rsidRPr="00451E17">
        <w:rPr>
          <w:lang w:val="en-GB"/>
        </w:rPr>
        <w:br/>
        <w:t>Even before your mind justifies it, your system already knows it’s out of alignment.</w:t>
      </w:r>
    </w:p>
    <w:p w:rsidR="00DD6D8E" w:rsidRPr="00451E17" w:rsidRDefault="00DD6D8E" w:rsidP="00451E17">
      <w:pPr>
        <w:rPr>
          <w:lang w:val="en-GB"/>
        </w:rPr>
      </w:pPr>
      <w:r w:rsidRPr="00451E17">
        <w:rPr>
          <w:lang w:val="en-GB"/>
        </w:rPr>
        <w:t xml:space="preserve">So imagine telling yourself something like “I am angry,” hoping it’ll somehow help you </w:t>
      </w:r>
      <w:r w:rsidRPr="008C0423">
        <w:rPr>
          <w:rStyle w:val="NormaleBoldCarattere"/>
        </w:rPr>
        <w:t>not</w:t>
      </w:r>
      <w:r w:rsidRPr="00451E17">
        <w:rPr>
          <w:lang w:val="en-GB"/>
        </w:rPr>
        <w:t xml:space="preserve"> be angry anymore.</w:t>
      </w:r>
    </w:p>
    <w:p w:rsidR="00DD6D8E" w:rsidRPr="00451E17" w:rsidRDefault="00DD6D8E" w:rsidP="00451E17">
      <w:pPr>
        <w:rPr>
          <w:lang w:val="en-GB"/>
        </w:rPr>
      </w:pPr>
      <w:r w:rsidRPr="00451E17">
        <w:rPr>
          <w:lang w:val="en-GB"/>
        </w:rPr>
        <w:t>You’ve got next to no credit in your emotional account—and then you go spend it on that?</w:t>
      </w:r>
      <w:r w:rsidRPr="00451E17">
        <w:rPr>
          <w:lang w:val="en-GB"/>
        </w:rPr>
        <w:br/>
        <w:t>That’s like trying to get out of debt by shouting “I’m broke!” louder.</w:t>
      </w:r>
      <w:r w:rsidRPr="00451E17">
        <w:rPr>
          <w:lang w:val="en-GB"/>
        </w:rPr>
        <w:br/>
        <w:t>You’re reinforcing the state while pretending to change it.</w:t>
      </w:r>
      <w:r w:rsidRPr="00451E17">
        <w:rPr>
          <w:lang w:val="en-GB"/>
        </w:rPr>
        <w:br/>
        <w:t>The system hears the claim and says, “Got it. Angry it is. Lock it in.”</w:t>
      </w:r>
    </w:p>
    <w:p w:rsidR="00DD6D8E" w:rsidRPr="00451E17" w:rsidRDefault="00DD6D8E" w:rsidP="00451E17">
      <w:pPr>
        <w:rPr>
          <w:lang w:val="en-GB"/>
        </w:rPr>
      </w:pPr>
      <w:r w:rsidRPr="00451E17">
        <w:rPr>
          <w:lang w:val="en-GB"/>
        </w:rPr>
        <w:t>Do you know anyone unfortunate enough to have been diagnosed—</w:t>
      </w:r>
      <w:r w:rsidRPr="008C0423">
        <w:rPr>
          <w:rStyle w:val="NormaleBoldCarattere"/>
        </w:rPr>
        <w:t>for real</w:t>
      </w:r>
      <w:r w:rsidRPr="00451E17">
        <w:rPr>
          <w:lang w:val="en-GB"/>
        </w:rPr>
        <w:t>—with Obsessive Compulsive Disorder?</w:t>
      </w:r>
      <w:r w:rsidRPr="00451E17">
        <w:rPr>
          <w:lang w:val="en-GB"/>
        </w:rPr>
        <w:br/>
        <w:t>Let’s not get too technical—we’re not psychiatrists here. We keep things simple and practical.</w:t>
      </w:r>
    </w:p>
    <w:p w:rsidR="00DD6D8E" w:rsidRPr="00451E17" w:rsidRDefault="00DD6D8E" w:rsidP="00451E17">
      <w:pPr>
        <w:rPr>
          <w:lang w:val="en-GB"/>
        </w:rPr>
      </w:pPr>
      <w:r w:rsidRPr="00451E17">
        <w:rPr>
          <w:lang w:val="en-GB"/>
        </w:rPr>
        <w:t xml:space="preserve">To greatly simplify at least some aspects of OCD: people affected by this condition repeat certain actions obsessively (meaning, again and again) and compulsively (meaning they feel they </w:t>
      </w:r>
      <w:r w:rsidRPr="008C0423">
        <w:rPr>
          <w:rStyle w:val="NormaleBoldCarattere"/>
        </w:rPr>
        <w:t>must</w:t>
      </w:r>
      <w:r w:rsidRPr="00451E17">
        <w:rPr>
          <w:lang w:val="en-GB"/>
        </w:rPr>
        <w:t xml:space="preserve"> do them), often with a kind of magic-like thinking behind it.</w:t>
      </w:r>
    </w:p>
    <w:p w:rsidR="00DD6D8E" w:rsidRPr="00451E17" w:rsidRDefault="00DD6D8E" w:rsidP="00451E17">
      <w:pPr>
        <w:rPr>
          <w:lang w:val="en-GB"/>
        </w:rPr>
      </w:pPr>
      <w:r w:rsidRPr="00451E17">
        <w:rPr>
          <w:lang w:val="en-GB"/>
        </w:rPr>
        <w:t xml:space="preserve">One of the reasons they perform these ritualistic routines is that the anxiety behind </w:t>
      </w:r>
      <w:r w:rsidRPr="008C0423">
        <w:rPr>
          <w:rStyle w:val="NormaleBoldCarattere"/>
        </w:rPr>
        <w:t>not</w:t>
      </w:r>
      <w:r w:rsidRPr="00451E17">
        <w:rPr>
          <w:lang w:val="en-GB"/>
        </w:rPr>
        <w:t xml:space="preserve"> doing them becomes unbearable.</w:t>
      </w:r>
    </w:p>
    <w:p w:rsidR="00DD6D8E" w:rsidRPr="00451E17" w:rsidRDefault="00DD6D8E" w:rsidP="00451E17">
      <w:pPr>
        <w:rPr>
          <w:lang w:val="en-GB"/>
        </w:rPr>
      </w:pPr>
      <w:r w:rsidRPr="00451E17">
        <w:rPr>
          <w:lang w:val="en-GB"/>
        </w:rPr>
        <w:t xml:space="preserve">It's the </w:t>
      </w:r>
      <w:r w:rsidRPr="008C0423">
        <w:rPr>
          <w:rStyle w:val="NormaleBoldCarattere"/>
        </w:rPr>
        <w:t>lowering</w:t>
      </w:r>
      <w:r w:rsidRPr="00451E17">
        <w:rPr>
          <w:lang w:val="en-GB"/>
        </w:rPr>
        <w:t xml:space="preserve"> of that anxiety—the sense of magical control, the fleeting reassurance that "it worked once, so maybe it'll work again." so let’s do it eight times—that’s a powerful number.</w:t>
      </w:r>
      <w:r w:rsidRPr="00451E17">
        <w:rPr>
          <w:lang w:val="en-GB"/>
        </w:rPr>
        <w:br/>
        <w:t>No, wait—27. That’s 3 to the power of 3. Even more powerful. No, scratch that—139 times. It’s a prime number. Can’t be divided. Can’t be broken. Help!</w:t>
      </w:r>
    </w:p>
    <w:p w:rsidR="00DD6D8E" w:rsidRPr="00451E17" w:rsidRDefault="00DD6D8E" w:rsidP="00451E17">
      <w:pPr>
        <w:rPr>
          <w:lang w:val="en-GB"/>
        </w:rPr>
      </w:pPr>
      <w:r w:rsidRPr="00451E17">
        <w:rPr>
          <w:lang w:val="en-GB"/>
        </w:rPr>
        <w:t xml:space="preserve">So the routines become both the cure </w:t>
      </w:r>
      <w:r w:rsidRPr="008C0423">
        <w:rPr>
          <w:rStyle w:val="NormaleBoldCarattere"/>
        </w:rPr>
        <w:t>and</w:t>
      </w:r>
      <w:r w:rsidRPr="00451E17">
        <w:rPr>
          <w:lang w:val="en-GB"/>
        </w:rPr>
        <w:t xml:space="preserve"> the curSe. (And yes—yet another language coincidence to love.) </w:t>
      </w:r>
    </w:p>
    <w:p w:rsidR="00DD6D8E" w:rsidRPr="00451E17" w:rsidRDefault="00DD6D8E" w:rsidP="00451E17">
      <w:pPr>
        <w:rPr>
          <w:lang w:val="en-GB"/>
        </w:rPr>
      </w:pPr>
      <w:r w:rsidRPr="00451E17">
        <w:rPr>
          <w:lang w:val="en-GB"/>
        </w:rPr>
        <w:t>There is no truth behind the routine—whether it’s 8, 27, or 139 times.</w:t>
      </w:r>
      <w:r w:rsidRPr="00451E17">
        <w:rPr>
          <w:lang w:val="en-GB"/>
        </w:rPr>
        <w:br/>
        <w:t>There’s only a false belief. A made-up rule the mind clings to like a life raft.</w:t>
      </w:r>
      <w:r w:rsidRPr="00451E17">
        <w:rPr>
          <w:lang w:val="en-GB"/>
        </w:rPr>
        <w:br/>
        <w:t xml:space="preserve">It </w:t>
      </w:r>
      <w:r w:rsidRPr="008C0423">
        <w:rPr>
          <w:rStyle w:val="NormaleBoldCarattere"/>
        </w:rPr>
        <w:t>feels</w:t>
      </w:r>
      <w:r w:rsidRPr="00451E17">
        <w:rPr>
          <w:lang w:val="en-GB"/>
        </w:rPr>
        <w:t xml:space="preserve"> real, but that doesn’t make it true.</w:t>
      </w:r>
    </w:p>
    <w:p w:rsidR="00DD6D8E" w:rsidRPr="00451E17" w:rsidRDefault="00DD6D8E" w:rsidP="00451E17">
      <w:pPr>
        <w:rPr>
          <w:lang w:val="en-GB"/>
        </w:rPr>
      </w:pPr>
      <w:r w:rsidRPr="00451E17">
        <w:rPr>
          <w:lang w:val="en-GB"/>
        </w:rPr>
        <w:t xml:space="preserve">Anyone watching this happen from the outside just thinks, </w:t>
      </w:r>
      <w:r w:rsidRPr="008C0423">
        <w:rPr>
          <w:rStyle w:val="NormaleBoldCarattere"/>
        </w:rPr>
        <w:t>“This is crazy.”</w:t>
      </w:r>
      <w:r w:rsidRPr="00451E17">
        <w:rPr>
          <w:lang w:val="en-GB"/>
        </w:rPr>
        <w:br/>
        <w:t xml:space="preserve">And honestly? From the outside, it </w:t>
      </w:r>
      <w:r w:rsidRPr="008C0423">
        <w:rPr>
          <w:rStyle w:val="NormaleBoldCarattere"/>
        </w:rPr>
        <w:t>does</w:t>
      </w:r>
      <w:r w:rsidRPr="00451E17">
        <w:rPr>
          <w:lang w:val="en-GB"/>
        </w:rPr>
        <w:t xml:space="preserve"> look crazy.</w:t>
      </w:r>
      <w:r w:rsidRPr="00451E17">
        <w:rPr>
          <w:lang w:val="en-GB"/>
        </w:rPr>
        <w:br/>
        <w:t xml:space="preserve">But from </w:t>
      </w:r>
      <w:r w:rsidRPr="008C0423">
        <w:rPr>
          <w:rStyle w:val="NormaleBoldCarattere"/>
        </w:rPr>
        <w:t>inside</w:t>
      </w:r>
      <w:r w:rsidRPr="00451E17">
        <w:rPr>
          <w:lang w:val="en-GB"/>
        </w:rPr>
        <w:t xml:space="preserve"> the loop, it feels necessary. Urgent. Like the only way to stay safe.</w:t>
      </w:r>
    </w:p>
    <w:p w:rsidR="00DD6D8E" w:rsidRPr="00451E17" w:rsidRDefault="00DD6D8E" w:rsidP="00451E17">
      <w:pPr>
        <w:rPr>
          <w:lang w:val="en-GB"/>
        </w:rPr>
      </w:pPr>
      <w:r w:rsidRPr="00451E17">
        <w:rPr>
          <w:lang w:val="en-GB"/>
        </w:rPr>
        <w:t>There’s one thing your mind can’t tolerate: a paradox</w:t>
      </w:r>
      <w:r w:rsidRPr="00F84988">
        <w:rPr>
          <w:rStyle w:val="FootnoteReference"/>
        </w:rPr>
        <w:footnoteReference w:id="8"/>
      </w:r>
      <w:r w:rsidRPr="00451E17">
        <w:rPr>
          <w:lang w:val="en-GB"/>
        </w:rPr>
        <w:t>.</w:t>
      </w:r>
      <w:r w:rsidRPr="00451E17">
        <w:rPr>
          <w:lang w:val="en-GB"/>
        </w:rPr>
        <w:br/>
        <w:t xml:space="preserve">Specifically, the Liar Paradox—and it shows up the moment you say something like, </w:t>
      </w:r>
      <w:r w:rsidRPr="008C0423">
        <w:rPr>
          <w:rStyle w:val="NormaleBoldCarattere"/>
        </w:rPr>
        <w:t>“I lie.”</w:t>
      </w:r>
      <w:r w:rsidRPr="00451E17">
        <w:rPr>
          <w:lang w:val="en-GB"/>
        </w:rPr>
        <w:br/>
        <w:t>Think about it: if you’re telling the truth, then you’re lying. But if you’re lying, then you’re telling the truth.</w:t>
      </w:r>
      <w:r w:rsidRPr="00451E17">
        <w:rPr>
          <w:lang w:val="en-GB"/>
        </w:rPr>
        <w:br/>
        <w:t>The mind can’t land anywhere. It loops. It stalls. It panics.</w:t>
      </w:r>
      <w:r w:rsidRPr="00451E17">
        <w:rPr>
          <w:lang w:val="en-GB"/>
        </w:rPr>
        <w:br/>
        <w:t>And that’s exactly what happens when you try to hold two opposing truths in place at the same time.</w:t>
      </w:r>
      <w:r w:rsidRPr="00451E17">
        <w:rPr>
          <w:lang w:val="en-GB"/>
        </w:rPr>
        <w:br/>
        <w:t xml:space="preserve">The system starts glitching—not because you’re broken, but because the logic you’re feeding it </w:t>
      </w:r>
      <w:r w:rsidRPr="008C0423">
        <w:rPr>
          <w:rStyle w:val="NormaleBoldCarattere"/>
        </w:rPr>
        <w:t>is</w:t>
      </w:r>
      <w:r w:rsidRPr="00451E17">
        <w:rPr>
          <w:lang w:val="en-GB"/>
        </w:rPr>
        <w:t>.</w:t>
      </w:r>
      <w:r w:rsidRPr="00451E17">
        <w:rPr>
          <w:lang w:val="en-GB"/>
        </w:rPr>
        <w:br/>
        <w:t>Logic falls apart, and the poor conscious mind?</w:t>
      </w:r>
      <w:r w:rsidRPr="00451E17">
        <w:rPr>
          <w:lang w:val="en-GB"/>
        </w:rPr>
        <w:br/>
        <w:t>It throws in the sponge and goes fishing.</w:t>
      </w:r>
      <w:r w:rsidRPr="00451E17">
        <w:rPr>
          <w:lang w:val="en-GB"/>
        </w:rPr>
        <w:br/>
        <w:t>When the system can’t resolve the contradiction, it checks out.</w:t>
      </w:r>
      <w:r w:rsidRPr="00451E17">
        <w:rPr>
          <w:lang w:val="en-GB"/>
        </w:rPr>
        <w:br/>
        <w:t>The conscious mind can’t twitch back and forth at the speed of thought between true and false without burning up like a steak left on a skillet on high when the phone rings in the other room.</w:t>
      </w:r>
      <w:r w:rsidRPr="00451E17">
        <w:rPr>
          <w:lang w:val="en-GB"/>
        </w:rPr>
        <w:br/>
        <w:t>It’s not built for that. It stalls, it blanks out, or it hands the wheel over to the subconscious—who, let’s be honest, was already grabbing for it anyway.</w:t>
      </w:r>
      <w:r w:rsidRPr="00451E17">
        <w:rPr>
          <w:lang w:val="en-GB"/>
        </w:rPr>
        <w:br/>
        <w:t>And that’s when we end up on autopilot, with it driving fast, emotional, and absolutely convinced it knows what it’s doing.</w:t>
      </w:r>
      <w:r w:rsidRPr="00451E17">
        <w:rPr>
          <w:lang w:val="en-GB"/>
        </w:rPr>
        <w:br/>
        <w:t xml:space="preserve">Spoiler: it doesn’t. But it </w:t>
      </w:r>
      <w:r w:rsidRPr="008C0423">
        <w:rPr>
          <w:rStyle w:val="NormaleBoldCarattere"/>
        </w:rPr>
        <w:t>feels</w:t>
      </w:r>
      <w:r w:rsidRPr="00451E17">
        <w:rPr>
          <w:lang w:val="en-GB"/>
        </w:rPr>
        <w:t xml:space="preserve"> like it does.</w:t>
      </w:r>
      <w:r w:rsidRPr="00451E17">
        <w:rPr>
          <w:lang w:val="en-GB"/>
        </w:rPr>
        <w:br/>
        <w:t>And that’s often enough to keep the madness going.</w:t>
      </w:r>
    </w:p>
    <w:p w:rsidR="00DD6D8E" w:rsidRPr="00451E17" w:rsidRDefault="00DD6D8E" w:rsidP="00451E17">
      <w:pPr>
        <w:rPr>
          <w:lang w:val="en-GB"/>
        </w:rPr>
      </w:pPr>
      <w:r w:rsidRPr="00451E17">
        <w:rPr>
          <w:lang w:val="en-GB"/>
        </w:rPr>
        <w:t xml:space="preserve">So, just to sympathize with the real us for a moment—lies </w:t>
      </w:r>
      <w:r w:rsidRPr="008C0423">
        <w:rPr>
          <w:rStyle w:val="NormaleBoldCarattere"/>
        </w:rPr>
        <w:t>can</w:t>
      </w:r>
      <w:r w:rsidRPr="00451E17">
        <w:rPr>
          <w:lang w:val="en-GB"/>
        </w:rPr>
        <w:t xml:space="preserve"> work, in a way.</w:t>
      </w:r>
      <w:r w:rsidRPr="00451E17">
        <w:rPr>
          <w:lang w:val="en-GB"/>
        </w:rPr>
        <w:br/>
        <w:t>They operate at a higher level when you want to get away from your responsibilities, when you don’t want to do something, when you want a day off, or just want to avoid a confrontation.</w:t>
      </w:r>
      <w:r w:rsidRPr="00451E17">
        <w:rPr>
          <w:lang w:val="en-GB"/>
        </w:rPr>
        <w:br/>
        <w:t>It’s not always evil. Sometimes it just feels necessary.</w:t>
      </w:r>
    </w:p>
    <w:p w:rsidR="00DD6D8E" w:rsidRPr="00451E17" w:rsidRDefault="00DD6D8E" w:rsidP="00451E17">
      <w:pPr>
        <w:rPr>
          <w:lang w:val="en-GB"/>
        </w:rPr>
      </w:pPr>
      <w:r w:rsidRPr="00451E17">
        <w:rPr>
          <w:lang w:val="en-GB"/>
        </w:rPr>
        <w:t>Fine. That’s not even the kind of lie I’m talking about here.</w:t>
      </w:r>
      <w:r w:rsidRPr="00451E17">
        <w:rPr>
          <w:lang w:val="en-GB"/>
        </w:rPr>
        <w:br/>
        <w:t>Those are high-level, conscious decisions to twist something in the direction we think serves us best.</w:t>
      </w:r>
      <w:r w:rsidRPr="00451E17">
        <w:rPr>
          <w:lang w:val="en-GB"/>
        </w:rPr>
        <w:br/>
        <w:t>They’re not honorable, they’re not kind, they’re not noble—sure.</w:t>
      </w:r>
      <w:r w:rsidRPr="00451E17">
        <w:rPr>
          <w:lang w:val="en-GB"/>
        </w:rPr>
        <w:br/>
        <w:t>But still...</w:t>
      </w:r>
      <w:r w:rsidRPr="00451E17">
        <w:rPr>
          <w:lang w:val="en-GB"/>
        </w:rPr>
        <w:br/>
        <w:t>Find me one person who doesn’t “lie” a hundred times a day in the smallest ways.</w:t>
      </w:r>
      <w:r w:rsidRPr="00451E17">
        <w:rPr>
          <w:lang w:val="en-GB"/>
        </w:rPr>
        <w:br/>
        <w:t>We fake smiles. We say we’re fine when we’re not.</w:t>
      </w:r>
      <w:r w:rsidRPr="00451E17">
        <w:rPr>
          <w:lang w:val="en-GB"/>
        </w:rPr>
        <w:br/>
        <w:t>We nod when we disagree.</w:t>
      </w:r>
      <w:r w:rsidRPr="00451E17">
        <w:rPr>
          <w:lang w:val="en-GB"/>
        </w:rPr>
        <w:br/>
        <w:t xml:space="preserve">We tell ourselves, </w:t>
      </w:r>
      <w:r w:rsidRPr="008C0423">
        <w:rPr>
          <w:rStyle w:val="NormaleBoldCarattere"/>
        </w:rPr>
        <w:t>I’ll deal with it later,</w:t>
      </w:r>
      <w:r w:rsidRPr="00451E17">
        <w:rPr>
          <w:lang w:val="en-GB"/>
        </w:rPr>
        <w:t xml:space="preserve"> knowing damn well we won’t.</w:t>
      </w:r>
    </w:p>
    <w:p w:rsidR="00DD6D8E" w:rsidRPr="00451E17" w:rsidRDefault="00DD6D8E" w:rsidP="00451E17">
      <w:pPr>
        <w:rPr>
          <w:lang w:val="en-GB"/>
        </w:rPr>
      </w:pPr>
      <w:r w:rsidRPr="00451E17">
        <w:rPr>
          <w:lang w:val="en-GB"/>
        </w:rPr>
        <w:t>The most dangerous lies are the ones we tell ourselves.</w:t>
      </w:r>
      <w:r w:rsidRPr="00451E17">
        <w:rPr>
          <w:lang w:val="en-GB"/>
        </w:rPr>
        <w:br/>
        <w:t>And half the time, we don’t even need to spell them out.</w:t>
      </w:r>
      <w:r w:rsidRPr="00451E17">
        <w:rPr>
          <w:lang w:val="en-GB"/>
        </w:rPr>
        <w:br/>
        <w:t xml:space="preserve">We just </w:t>
      </w:r>
      <w:r w:rsidRPr="008C0423">
        <w:rPr>
          <w:rStyle w:val="NormaleBoldCarattere"/>
        </w:rPr>
        <w:t>live</w:t>
      </w:r>
      <w:r w:rsidRPr="00451E17">
        <w:rPr>
          <w:lang w:val="en-GB"/>
        </w:rPr>
        <w:t xml:space="preserve"> them—like they’re facts.</w:t>
      </w:r>
      <w:r w:rsidRPr="00451E17">
        <w:rPr>
          <w:lang w:val="en-GB"/>
        </w:rPr>
        <w:br/>
        <w:t>They don’t show up as thoughts. They show up as habits, reactions, moods, choices.</w:t>
      </w:r>
      <w:r w:rsidRPr="00451E17">
        <w:rPr>
          <w:lang w:val="en-GB"/>
        </w:rPr>
        <w:br/>
        <w:t>We own them as real… when they’re lies.</w:t>
      </w:r>
    </w:p>
    <w:p w:rsidR="00DD6D8E" w:rsidRPr="00451E17" w:rsidRDefault="00DD6D8E" w:rsidP="00451E17">
      <w:pPr>
        <w:rPr>
          <w:lang w:val="en-GB"/>
        </w:rPr>
      </w:pPr>
      <w:r w:rsidRPr="00451E17">
        <w:rPr>
          <w:lang w:val="en-GB"/>
        </w:rPr>
        <w:t>Like:</w:t>
      </w:r>
      <w:r w:rsidRPr="00451E17">
        <w:rPr>
          <w:lang w:val="en-GB"/>
        </w:rPr>
        <w:br/>
        <w:t xml:space="preserve">“I’m </w:t>
      </w:r>
      <w:r w:rsidRPr="00030AB9">
        <w:rPr>
          <w:i/>
          <w:iCs/>
          <w:u w:val="single"/>
          <w:lang w:val="en-GB"/>
        </w:rPr>
        <w:t>not good</w:t>
      </w:r>
      <w:r w:rsidRPr="00451E17">
        <w:rPr>
          <w:lang w:val="en-GB"/>
        </w:rPr>
        <w:t xml:space="preserve"> with people.” , “I </w:t>
      </w:r>
      <w:r w:rsidRPr="00030AB9">
        <w:rPr>
          <w:i/>
          <w:iCs/>
          <w:u w:val="single"/>
          <w:lang w:val="en-GB"/>
        </w:rPr>
        <w:t>always</w:t>
      </w:r>
      <w:r w:rsidRPr="00451E17">
        <w:rPr>
          <w:lang w:val="en-GB"/>
        </w:rPr>
        <w:t xml:space="preserve"> mess things up.”, “</w:t>
      </w:r>
      <w:r w:rsidRPr="00030AB9">
        <w:rPr>
          <w:i/>
          <w:iCs/>
          <w:u w:val="single"/>
          <w:lang w:val="en-GB"/>
        </w:rPr>
        <w:t>They</w:t>
      </w:r>
      <w:r w:rsidRPr="00451E17">
        <w:rPr>
          <w:lang w:val="en-GB"/>
        </w:rPr>
        <w:t xml:space="preserve"> don’t care.”, “I’ll </w:t>
      </w:r>
      <w:r w:rsidRPr="00030AB9">
        <w:rPr>
          <w:i/>
          <w:iCs/>
          <w:u w:val="single"/>
          <w:lang w:val="en-GB"/>
        </w:rPr>
        <w:t>never</w:t>
      </w:r>
      <w:r w:rsidRPr="00451E17">
        <w:rPr>
          <w:lang w:val="en-GB"/>
        </w:rPr>
        <w:t xml:space="preserve"> change.”</w:t>
      </w:r>
    </w:p>
    <w:p w:rsidR="00DD6D8E" w:rsidRPr="00451E17" w:rsidRDefault="00DD6D8E" w:rsidP="00451E17">
      <w:pPr>
        <w:rPr>
          <w:lang w:val="en-GB"/>
        </w:rPr>
      </w:pPr>
      <w:r w:rsidRPr="00451E17">
        <w:rPr>
          <w:lang w:val="en-GB"/>
        </w:rPr>
        <w:t xml:space="preserve">This list could go on for a thousand pages. Later I'll give you just one, and you can check off as many boxes as you wish. </w:t>
      </w:r>
      <w:r w:rsidRPr="00451E17">
        <w:rPr>
          <w:lang w:val="en-GB"/>
        </w:rPr>
        <w:br/>
        <w:t>Most of it is just variations on the same themes—self-punishing statements, made-up universal conditions, and exaggerated catastrophes.</w:t>
      </w:r>
    </w:p>
    <w:p w:rsidR="00DD6D8E" w:rsidRPr="00451E17" w:rsidRDefault="00DD6D8E" w:rsidP="00451E17">
      <w:pPr>
        <w:rPr>
          <w:lang w:val="en-GB"/>
        </w:rPr>
      </w:pPr>
      <w:r w:rsidRPr="00451E17">
        <w:rPr>
          <w:lang w:val="en-GB"/>
        </w:rPr>
        <w:t xml:space="preserve">Even when we don’t say these out loud (though honestly, we often do), we </w:t>
      </w:r>
      <w:r w:rsidRPr="008C0423">
        <w:rPr>
          <w:rStyle w:val="NormaleBoldCarattere"/>
        </w:rPr>
        <w:t>become</w:t>
      </w:r>
      <w:r w:rsidRPr="00451E17">
        <w:rPr>
          <w:lang w:val="en-GB"/>
        </w:rPr>
        <w:t xml:space="preserve"> them.</w:t>
      </w:r>
      <w:r w:rsidRPr="00451E17">
        <w:rPr>
          <w:lang w:val="en-GB"/>
        </w:rPr>
        <w:br/>
        <w:t xml:space="preserve">Or maybe we don’t exactly </w:t>
      </w:r>
      <w:r w:rsidRPr="008C0423">
        <w:rPr>
          <w:rStyle w:val="NormaleBoldCarattere"/>
        </w:rPr>
        <w:t>become</w:t>
      </w:r>
      <w:r w:rsidRPr="00451E17">
        <w:rPr>
          <w:lang w:val="en-GB"/>
        </w:rPr>
        <w:t xml:space="preserve"> them—</w:t>
      </w:r>
      <w:r w:rsidRPr="00451E17">
        <w:rPr>
          <w:lang w:val="en-GB"/>
        </w:rPr>
        <w:br/>
        <w:t xml:space="preserve">but we believe them so fully, they </w:t>
      </w:r>
      <w:r w:rsidRPr="008C0423">
        <w:rPr>
          <w:rStyle w:val="NormaleBoldCarattere"/>
        </w:rPr>
        <w:t>feel</w:t>
      </w:r>
      <w:r w:rsidRPr="00451E17">
        <w:rPr>
          <w:lang w:val="en-GB"/>
        </w:rPr>
        <w:t xml:space="preserve"> like the only truth left.</w:t>
      </w:r>
      <w:r w:rsidRPr="00451E17">
        <w:rPr>
          <w:lang w:val="en-GB"/>
        </w:rPr>
        <w:br/>
        <w:t>They define the edges of our reality.</w:t>
      </w:r>
    </w:p>
    <w:p w:rsidR="00DD6D8E" w:rsidRPr="00451E17" w:rsidRDefault="00DD6D8E" w:rsidP="00451E17">
      <w:pPr>
        <w:rPr>
          <w:lang w:val="en-GB"/>
        </w:rPr>
      </w:pPr>
      <w:r w:rsidRPr="00451E17">
        <w:rPr>
          <w:lang w:val="en-GB"/>
        </w:rPr>
        <w:t>And that’s all the subconscious needs to keep confirming—over and over—like an OCD de-stressing routine.</w:t>
      </w:r>
      <w:r w:rsidRPr="00451E17">
        <w:rPr>
          <w:lang w:val="en-GB"/>
        </w:rPr>
        <w:br/>
        <w:t>Except it doesn’t de-stress.</w:t>
      </w:r>
      <w:r w:rsidRPr="00451E17">
        <w:rPr>
          <w:lang w:val="en-GB"/>
        </w:rPr>
        <w:br/>
        <w:t>It’s meant to restore peace, but it just locks us into a sad loop.</w:t>
      </w:r>
    </w:p>
    <w:p w:rsidR="00DD6D8E" w:rsidRPr="00451E17" w:rsidRDefault="00DD6D8E" w:rsidP="00451E17">
      <w:pPr>
        <w:rPr>
          <w:lang w:val="en-GB"/>
        </w:rPr>
      </w:pPr>
      <w:r w:rsidRPr="00451E17">
        <w:rPr>
          <w:lang w:val="en-GB"/>
        </w:rPr>
        <w:t>The subconscious doesn’t know real from fake.</w:t>
      </w:r>
      <w:r w:rsidRPr="00451E17">
        <w:rPr>
          <w:lang w:val="en-GB"/>
        </w:rPr>
        <w:br/>
        <w:t>It knows pain from no pain. That’s it—in two words.</w:t>
      </w:r>
      <w:r w:rsidRPr="00451E17">
        <w:rPr>
          <w:lang w:val="en-GB"/>
        </w:rPr>
        <w:br/>
        <w:t xml:space="preserve">It knows what </w:t>
      </w:r>
      <w:r>
        <w:rPr>
          <w:lang w:val="en-GB"/>
        </w:rPr>
        <w:t>Counseling</w:t>
      </w:r>
      <w:r w:rsidRPr="00451E17">
        <w:rPr>
          <w:lang w:val="en-GB"/>
        </w:rPr>
        <w:t xml:space="preserve"> prize to accept </w:t>
      </w:r>
      <w:r w:rsidRPr="008C0423">
        <w:rPr>
          <w:rStyle w:val="NormaleBoldCarattere"/>
        </w:rPr>
        <w:t>now</w:t>
      </w:r>
      <w:r w:rsidRPr="00451E17">
        <w:rPr>
          <w:lang w:val="en-GB"/>
        </w:rPr>
        <w:t xml:space="preserve"> to reduce the discomfort,</w:t>
      </w:r>
      <w:r w:rsidRPr="00451E17">
        <w:rPr>
          <w:lang w:val="en-GB"/>
        </w:rPr>
        <w:br/>
        <w:t>and never goes for the first prize.</w:t>
      </w:r>
    </w:p>
    <w:p w:rsidR="00DD6D8E" w:rsidRPr="00451E17" w:rsidRDefault="00DD6D8E" w:rsidP="00451E17">
      <w:pPr>
        <w:rPr>
          <w:lang w:val="en-GB"/>
        </w:rPr>
      </w:pPr>
      <w:r w:rsidRPr="00451E17">
        <w:rPr>
          <w:lang w:val="en-GB"/>
        </w:rPr>
        <w:t>And the worst part? They sound familiar. Comfortable, even.Comfortable like an old, worn-out sweater—stretched, stinky, full of holes—kept around for no reason other than it’s been with us a long time.</w:t>
      </w:r>
    </w:p>
    <w:p w:rsidR="00DD6D8E" w:rsidRPr="00451E17" w:rsidRDefault="00DD6D8E" w:rsidP="00451E17">
      <w:pPr>
        <w:rPr>
          <w:lang w:val="en-GB"/>
        </w:rPr>
      </w:pPr>
      <w:r w:rsidRPr="00451E17">
        <w:rPr>
          <w:lang w:val="en-GB"/>
        </w:rPr>
        <w:t xml:space="preserve">Change? Why not?  If it brings you a way out of that loop, give it a try. Open up to that possibility. </w:t>
      </w:r>
    </w:p>
    <w:p w:rsidR="00DD6D8E" w:rsidRPr="00451E17" w:rsidRDefault="00DD6D8E" w:rsidP="00451E17">
      <w:pPr>
        <w:rPr>
          <w:lang w:val="en-GB"/>
        </w:rPr>
      </w:pPr>
      <w:r w:rsidRPr="00451E17">
        <w:rPr>
          <w:lang w:val="en-GB"/>
        </w:rPr>
        <w:t xml:space="preserve">One borrowed quote from another partially enlightened (because let’s be honest—if anyone were </w:t>
      </w:r>
      <w:r w:rsidRPr="008C0423">
        <w:rPr>
          <w:rStyle w:val="NormaleBoldCarattere"/>
        </w:rPr>
        <w:t>totally</w:t>
      </w:r>
      <w:r w:rsidRPr="00451E17">
        <w:rPr>
          <w:lang w:val="en-GB"/>
        </w:rPr>
        <w:t xml:space="preserve"> enlightened, they probably wouldn’t be living on this planet) genius</w:t>
      </w:r>
      <w:r w:rsidRPr="00F84988">
        <w:rPr>
          <w:rStyle w:val="FootnoteReference"/>
        </w:rPr>
        <w:footnoteReference w:id="9"/>
      </w:r>
      <w:r w:rsidRPr="00451E17">
        <w:rPr>
          <w:lang w:val="en-GB"/>
        </w:rPr>
        <w:t xml:space="preserve"> is:</w:t>
      </w:r>
      <w:r w:rsidRPr="00451E17">
        <w:rPr>
          <w:lang w:val="en-GB"/>
        </w:rPr>
        <w:br/>
        <w:t>“There has to be a better way.”</w:t>
      </w:r>
    </w:p>
    <w:p w:rsidR="00DD6D8E" w:rsidRDefault="00DD6D8E" w:rsidP="00451E17">
      <w:pPr>
        <w:rPr>
          <w:lang w:val="en-GB"/>
        </w:rPr>
      </w:pPr>
      <w:r w:rsidRPr="00451E17">
        <w:rPr>
          <w:lang w:val="en-GB"/>
        </w:rPr>
        <w:t>Sure.</w:t>
      </w:r>
      <w:r w:rsidRPr="00451E17">
        <w:rPr>
          <w:lang w:val="en-GB"/>
        </w:rPr>
        <w:br/>
        <w:t>But let’s go further:</w:t>
      </w:r>
      <w:r w:rsidRPr="00451E17">
        <w:rPr>
          <w:lang w:val="en-GB"/>
        </w:rPr>
        <w:br/>
        <w:t>There are always infinite better ways.</w:t>
      </w:r>
      <w:r w:rsidRPr="00451E17">
        <w:rPr>
          <w:lang w:val="en-GB"/>
        </w:rPr>
        <w:br/>
        <w:t>You just haven’t seen them yet.</w:t>
      </w:r>
    </w:p>
    <w:p w:rsidR="00DD6D8E" w:rsidRPr="00451E17" w:rsidRDefault="00DD6D8E" w:rsidP="00451E17">
      <w:pPr>
        <w:rPr>
          <w:lang w:val="en-GB"/>
        </w:rPr>
      </w:pPr>
      <w:r>
        <w:rPr>
          <w:lang w:val="en-GB"/>
        </w:rPr>
        <w:br w:type="page"/>
      </w:r>
    </w:p>
    <w:p w:rsidR="00DD6D8E" w:rsidRDefault="00DD6D8E" w:rsidP="00451E17">
      <w:pPr>
        <w:rPr>
          <w:rStyle w:val="Heading2Char1"/>
          <w:lang w:val="en-GB"/>
        </w:rPr>
      </w:pPr>
      <w:bookmarkStart w:id="17" w:name="_Toc203310879"/>
      <w:r w:rsidRPr="00451E17">
        <w:rPr>
          <w:rStyle w:val="Heading2Char1"/>
          <w:lang w:val="en-GB"/>
        </w:rPr>
        <w:t>Lines that make our lives hell</w:t>
      </w:r>
      <w:bookmarkEnd w:id="17"/>
    </w:p>
    <w:p w:rsidR="00DD6D8E" w:rsidRDefault="00DD6D8E" w:rsidP="00451E17">
      <w:pPr>
        <w:rPr>
          <w:rStyle w:val="Heading2Char1"/>
          <w:lang w:val="en-GB"/>
        </w:rPr>
      </w:pPr>
    </w:p>
    <w:tbl>
      <w:tblPr>
        <w:tblW w:w="0" w:type="auto"/>
        <w:tblInd w:w="2" w:type="dxa"/>
        <w:tblLook w:val="01E0"/>
      </w:tblPr>
      <w:tblGrid>
        <w:gridCol w:w="1992"/>
        <w:gridCol w:w="2086"/>
        <w:gridCol w:w="2154"/>
      </w:tblGrid>
      <w:tr w:rsidR="00DD6D8E" w:rsidRPr="00F9667C">
        <w:tc>
          <w:tcPr>
            <w:tcW w:w="2032" w:type="dxa"/>
          </w:tcPr>
          <w:p w:rsidR="00DD6D8E" w:rsidRPr="001A6EED" w:rsidRDefault="00DD6D8E" w:rsidP="00451E17">
            <w:r w:rsidRPr="001A6EED">
              <w:t>  I’m such an idiot.</w:t>
            </w:r>
          </w:p>
        </w:tc>
        <w:tc>
          <w:tcPr>
            <w:tcW w:w="2122" w:type="dxa"/>
          </w:tcPr>
          <w:p w:rsidR="00DD6D8E" w:rsidRPr="00D818E9" w:rsidRDefault="00DD6D8E" w:rsidP="00451E17">
            <w:pPr>
              <w:rPr>
                <w:lang w:val="en-GB"/>
              </w:rPr>
            </w:pPr>
            <w:r w:rsidRPr="001A6EED">
              <w:t></w:t>
            </w:r>
            <w:r w:rsidRPr="00D818E9">
              <w:rPr>
                <w:lang w:val="en-GB"/>
              </w:rPr>
              <w:t xml:space="preserve">  I always mess things up.</w:t>
            </w:r>
          </w:p>
        </w:tc>
        <w:tc>
          <w:tcPr>
            <w:tcW w:w="2186" w:type="dxa"/>
          </w:tcPr>
          <w:p w:rsidR="00DD6D8E" w:rsidRPr="00D818E9" w:rsidRDefault="00DD6D8E" w:rsidP="00451E17">
            <w:pPr>
              <w:rPr>
                <w:lang w:val="en-GB"/>
              </w:rPr>
            </w:pPr>
            <w:r w:rsidRPr="001A6EED">
              <w:t></w:t>
            </w:r>
            <w:r w:rsidRPr="00D818E9">
              <w:rPr>
                <w:lang w:val="en-GB"/>
              </w:rPr>
              <w:t xml:space="preserve">  Nothing I do is ever good enough.</w:t>
            </w:r>
          </w:p>
        </w:tc>
      </w:tr>
      <w:tr w:rsidR="00DD6D8E" w:rsidRPr="00900765">
        <w:tc>
          <w:tcPr>
            <w:tcW w:w="2032" w:type="dxa"/>
          </w:tcPr>
          <w:p w:rsidR="00DD6D8E" w:rsidRPr="00D818E9" w:rsidRDefault="00DD6D8E" w:rsidP="00451E17">
            <w:pPr>
              <w:rPr>
                <w:lang w:val="en-GB"/>
              </w:rPr>
            </w:pPr>
            <w:r w:rsidRPr="001A6EED">
              <w:t></w:t>
            </w:r>
            <w:r w:rsidRPr="00D818E9">
              <w:rPr>
                <w:lang w:val="en-GB"/>
              </w:rPr>
              <w:t xml:space="preserve">  I’ll never get it right.</w:t>
            </w:r>
          </w:p>
        </w:tc>
        <w:tc>
          <w:tcPr>
            <w:tcW w:w="2122" w:type="dxa"/>
          </w:tcPr>
          <w:p w:rsidR="00DD6D8E" w:rsidRPr="00D818E9" w:rsidRDefault="00DD6D8E" w:rsidP="00451E17">
            <w:pPr>
              <w:rPr>
                <w:lang w:val="en-GB"/>
              </w:rPr>
            </w:pPr>
            <w:r w:rsidRPr="001A6EED">
              <w:t></w:t>
            </w:r>
            <w:r w:rsidRPr="00D818E9">
              <w:rPr>
                <w:lang w:val="en-GB"/>
              </w:rPr>
              <w:t xml:space="preserve">  I’m not good at anything.</w:t>
            </w:r>
          </w:p>
        </w:tc>
        <w:tc>
          <w:tcPr>
            <w:tcW w:w="2186" w:type="dxa"/>
          </w:tcPr>
          <w:p w:rsidR="00DD6D8E" w:rsidRPr="001A6EED" w:rsidRDefault="00DD6D8E" w:rsidP="00451E17">
            <w:r w:rsidRPr="001A6EED">
              <w:t>  I don’t matter.</w:t>
            </w:r>
          </w:p>
        </w:tc>
      </w:tr>
      <w:tr w:rsidR="00DD6D8E" w:rsidRPr="00900765">
        <w:tc>
          <w:tcPr>
            <w:tcW w:w="2032" w:type="dxa"/>
          </w:tcPr>
          <w:p w:rsidR="00DD6D8E" w:rsidRPr="001A6EED" w:rsidRDefault="00DD6D8E" w:rsidP="00451E17">
            <w:r w:rsidRPr="001A6EED">
              <w:t>  I’m too much.</w:t>
            </w:r>
          </w:p>
        </w:tc>
        <w:tc>
          <w:tcPr>
            <w:tcW w:w="2122" w:type="dxa"/>
          </w:tcPr>
          <w:p w:rsidR="00DD6D8E" w:rsidRPr="001A6EED" w:rsidRDefault="00DD6D8E" w:rsidP="00451E17">
            <w:r w:rsidRPr="001A6EED">
              <w:t>  I’m not enough.</w:t>
            </w:r>
          </w:p>
        </w:tc>
        <w:tc>
          <w:tcPr>
            <w:tcW w:w="2186" w:type="dxa"/>
          </w:tcPr>
          <w:p w:rsidR="00DD6D8E" w:rsidRPr="001A6EED" w:rsidRDefault="00DD6D8E" w:rsidP="00451E17">
            <w:r w:rsidRPr="001A6EED">
              <w:t>  People just tolerate me.</w:t>
            </w:r>
          </w:p>
        </w:tc>
      </w:tr>
      <w:tr w:rsidR="00DD6D8E" w:rsidRPr="00900765">
        <w:tc>
          <w:tcPr>
            <w:tcW w:w="2032" w:type="dxa"/>
          </w:tcPr>
          <w:p w:rsidR="00DD6D8E" w:rsidRPr="00D818E9" w:rsidRDefault="00DD6D8E" w:rsidP="00451E17">
            <w:pPr>
              <w:rPr>
                <w:lang w:val="en-GB"/>
              </w:rPr>
            </w:pPr>
            <w:r w:rsidRPr="001A6EED">
              <w:t></w:t>
            </w:r>
            <w:r w:rsidRPr="00D818E9">
              <w:rPr>
                <w:lang w:val="en-GB"/>
              </w:rPr>
              <w:t xml:space="preserve">  They don’t actually like me.</w:t>
            </w:r>
          </w:p>
        </w:tc>
        <w:tc>
          <w:tcPr>
            <w:tcW w:w="2122" w:type="dxa"/>
          </w:tcPr>
          <w:p w:rsidR="00DD6D8E" w:rsidRPr="001A6EED" w:rsidRDefault="00DD6D8E" w:rsidP="00451E17">
            <w:r w:rsidRPr="001A6EED">
              <w:t>  I don’t deserve better.</w:t>
            </w:r>
          </w:p>
        </w:tc>
        <w:tc>
          <w:tcPr>
            <w:tcW w:w="2186" w:type="dxa"/>
          </w:tcPr>
          <w:p w:rsidR="00DD6D8E" w:rsidRPr="001A6EED" w:rsidRDefault="00DD6D8E" w:rsidP="00451E17">
            <w:r w:rsidRPr="001A6EED">
              <w:t>  I don’t belong here.</w:t>
            </w:r>
          </w:p>
        </w:tc>
      </w:tr>
      <w:tr w:rsidR="00DD6D8E" w:rsidRPr="00900765">
        <w:tc>
          <w:tcPr>
            <w:tcW w:w="2032" w:type="dxa"/>
          </w:tcPr>
          <w:p w:rsidR="00DD6D8E" w:rsidRPr="001A6EED" w:rsidRDefault="00DD6D8E" w:rsidP="00451E17">
            <w:r w:rsidRPr="001A6EED">
              <w:t>  I’m a burden.</w:t>
            </w:r>
          </w:p>
        </w:tc>
        <w:tc>
          <w:tcPr>
            <w:tcW w:w="2122" w:type="dxa"/>
          </w:tcPr>
          <w:p w:rsidR="00DD6D8E" w:rsidRPr="001A6EED" w:rsidRDefault="00DD6D8E" w:rsidP="00451E17">
            <w:r w:rsidRPr="001A6EED">
              <w:t>  I should know better.</w:t>
            </w:r>
          </w:p>
        </w:tc>
        <w:tc>
          <w:tcPr>
            <w:tcW w:w="2186" w:type="dxa"/>
          </w:tcPr>
          <w:p w:rsidR="00DD6D8E" w:rsidRPr="001A6EED" w:rsidRDefault="00DD6D8E" w:rsidP="00451E17">
            <w:r w:rsidRPr="001A6EED">
              <w:t>  I ruin everything.</w:t>
            </w:r>
          </w:p>
        </w:tc>
      </w:tr>
      <w:tr w:rsidR="00DD6D8E" w:rsidRPr="00900765">
        <w:tc>
          <w:tcPr>
            <w:tcW w:w="2032" w:type="dxa"/>
          </w:tcPr>
          <w:p w:rsidR="00DD6D8E" w:rsidRPr="00D818E9" w:rsidRDefault="00DD6D8E" w:rsidP="00451E17">
            <w:pPr>
              <w:rPr>
                <w:lang w:val="en-GB"/>
              </w:rPr>
            </w:pPr>
            <w:r w:rsidRPr="001A6EED">
              <w:t></w:t>
            </w:r>
            <w:r w:rsidRPr="00D818E9">
              <w:rPr>
                <w:lang w:val="en-GB"/>
              </w:rPr>
              <w:t xml:space="preserve">  Nobody cares what I think.</w:t>
            </w:r>
          </w:p>
        </w:tc>
        <w:tc>
          <w:tcPr>
            <w:tcW w:w="2122" w:type="dxa"/>
          </w:tcPr>
          <w:p w:rsidR="00DD6D8E" w:rsidRPr="00D818E9" w:rsidRDefault="00DD6D8E" w:rsidP="00451E17">
            <w:pPr>
              <w:rPr>
                <w:lang w:val="en-GB"/>
              </w:rPr>
            </w:pPr>
            <w:r w:rsidRPr="001A6EED">
              <w:t></w:t>
            </w:r>
            <w:r w:rsidRPr="00D818E9">
              <w:rPr>
                <w:lang w:val="en-GB"/>
              </w:rPr>
              <w:t xml:space="preserve">  They’ll find out I’m a fraud.</w:t>
            </w:r>
          </w:p>
        </w:tc>
        <w:tc>
          <w:tcPr>
            <w:tcW w:w="2186" w:type="dxa"/>
          </w:tcPr>
          <w:p w:rsidR="00DD6D8E" w:rsidRPr="001A6EED" w:rsidRDefault="00DD6D8E" w:rsidP="00451E17">
            <w:r w:rsidRPr="001A6EED">
              <w:t>  I’m just lazy.</w:t>
            </w:r>
          </w:p>
        </w:tc>
      </w:tr>
      <w:tr w:rsidR="00DD6D8E" w:rsidRPr="00900765">
        <w:tc>
          <w:tcPr>
            <w:tcW w:w="2032" w:type="dxa"/>
          </w:tcPr>
          <w:p w:rsidR="00DD6D8E" w:rsidRPr="001A6EED" w:rsidRDefault="00DD6D8E" w:rsidP="00451E17">
            <w:r w:rsidRPr="001A6EED">
              <w:t>  I can’t trust myself.</w:t>
            </w:r>
          </w:p>
        </w:tc>
        <w:tc>
          <w:tcPr>
            <w:tcW w:w="2122" w:type="dxa"/>
          </w:tcPr>
          <w:p w:rsidR="00DD6D8E" w:rsidRPr="001A6EED" w:rsidRDefault="00DD6D8E" w:rsidP="00451E17">
            <w:r w:rsidRPr="001A6EED">
              <w:t>  I’m weak.</w:t>
            </w:r>
          </w:p>
        </w:tc>
        <w:tc>
          <w:tcPr>
            <w:tcW w:w="2186" w:type="dxa"/>
          </w:tcPr>
          <w:p w:rsidR="00DD6D8E" w:rsidRPr="001A6EED" w:rsidRDefault="00DD6D8E" w:rsidP="00451E17">
            <w:r w:rsidRPr="001A6EED">
              <w:t>  I’ll never change.</w:t>
            </w:r>
          </w:p>
        </w:tc>
      </w:tr>
      <w:tr w:rsidR="00DD6D8E" w:rsidRPr="00900765">
        <w:tc>
          <w:tcPr>
            <w:tcW w:w="2032" w:type="dxa"/>
          </w:tcPr>
          <w:p w:rsidR="00DD6D8E" w:rsidRPr="00D818E9" w:rsidRDefault="00DD6D8E" w:rsidP="00451E17">
            <w:pPr>
              <w:rPr>
                <w:lang w:val="en-GB"/>
              </w:rPr>
            </w:pPr>
            <w:r w:rsidRPr="001A6EED">
              <w:t></w:t>
            </w:r>
            <w:r w:rsidRPr="00D818E9">
              <w:rPr>
                <w:lang w:val="en-GB"/>
              </w:rPr>
              <w:t xml:space="preserve">  I don’t have what it takes.</w:t>
            </w:r>
          </w:p>
        </w:tc>
        <w:tc>
          <w:tcPr>
            <w:tcW w:w="2122" w:type="dxa"/>
          </w:tcPr>
          <w:p w:rsidR="00DD6D8E" w:rsidRPr="00D818E9" w:rsidRDefault="00DD6D8E" w:rsidP="00451E17">
            <w:pPr>
              <w:rPr>
                <w:lang w:val="en-GB"/>
              </w:rPr>
            </w:pPr>
            <w:r w:rsidRPr="001A6EED">
              <w:t></w:t>
            </w:r>
            <w:r w:rsidRPr="00D818E9">
              <w:rPr>
                <w:lang w:val="en-GB"/>
              </w:rPr>
              <w:t xml:space="preserve">  I always say the wrong thing.</w:t>
            </w:r>
          </w:p>
        </w:tc>
        <w:tc>
          <w:tcPr>
            <w:tcW w:w="2186" w:type="dxa"/>
          </w:tcPr>
          <w:p w:rsidR="00DD6D8E" w:rsidRPr="001A6EED" w:rsidRDefault="00DD6D8E" w:rsidP="00451E17">
            <w:r w:rsidRPr="001A6EED">
              <w:t>  I’m embarrassing.</w:t>
            </w:r>
          </w:p>
        </w:tc>
      </w:tr>
      <w:tr w:rsidR="00DD6D8E" w:rsidRPr="00900765">
        <w:tc>
          <w:tcPr>
            <w:tcW w:w="2032" w:type="dxa"/>
          </w:tcPr>
          <w:p w:rsidR="00DD6D8E" w:rsidRPr="001A6EED" w:rsidRDefault="00DD6D8E" w:rsidP="00451E17">
            <w:r w:rsidRPr="001A6EED">
              <w:t>  I’m too sensitive.</w:t>
            </w:r>
          </w:p>
        </w:tc>
        <w:tc>
          <w:tcPr>
            <w:tcW w:w="2122" w:type="dxa"/>
          </w:tcPr>
          <w:p w:rsidR="00DD6D8E" w:rsidRPr="00D818E9" w:rsidRDefault="00DD6D8E" w:rsidP="00451E17">
            <w:pPr>
              <w:rPr>
                <w:lang w:val="en-GB"/>
              </w:rPr>
            </w:pPr>
            <w:r w:rsidRPr="001A6EED">
              <w:t></w:t>
            </w:r>
            <w:r w:rsidRPr="00D818E9">
              <w:rPr>
                <w:lang w:val="en-GB"/>
              </w:rPr>
              <w:t xml:space="preserve">  I shouldn’t feel this way.</w:t>
            </w:r>
          </w:p>
        </w:tc>
        <w:tc>
          <w:tcPr>
            <w:tcW w:w="2186" w:type="dxa"/>
          </w:tcPr>
          <w:p w:rsidR="00DD6D8E" w:rsidRPr="001A6EED" w:rsidRDefault="00DD6D8E" w:rsidP="00451E17">
            <w:r w:rsidRPr="001A6EED">
              <w:t>  I’m disgusting.</w:t>
            </w:r>
          </w:p>
        </w:tc>
      </w:tr>
      <w:tr w:rsidR="00DD6D8E" w:rsidRPr="00900765">
        <w:tc>
          <w:tcPr>
            <w:tcW w:w="2032" w:type="dxa"/>
          </w:tcPr>
          <w:p w:rsidR="00DD6D8E" w:rsidRPr="001A6EED" w:rsidRDefault="00DD6D8E" w:rsidP="00451E17">
            <w:r w:rsidRPr="001A6EED">
              <w:t>  I’m broken.</w:t>
            </w:r>
          </w:p>
        </w:tc>
        <w:tc>
          <w:tcPr>
            <w:tcW w:w="2122" w:type="dxa"/>
          </w:tcPr>
          <w:p w:rsidR="00DD6D8E" w:rsidRPr="001A6EED" w:rsidRDefault="00DD6D8E" w:rsidP="00451E17">
            <w:r w:rsidRPr="001A6EED">
              <w:t>  I’m ugly.</w:t>
            </w:r>
          </w:p>
        </w:tc>
        <w:tc>
          <w:tcPr>
            <w:tcW w:w="2186" w:type="dxa"/>
          </w:tcPr>
          <w:p w:rsidR="00DD6D8E" w:rsidRPr="001A6EED" w:rsidRDefault="00DD6D8E" w:rsidP="00451E17">
            <w:r w:rsidRPr="001A6EED">
              <w:t>  I’m fat.</w:t>
            </w:r>
          </w:p>
        </w:tc>
      </w:tr>
      <w:tr w:rsidR="00DD6D8E" w:rsidRPr="00F9667C">
        <w:tc>
          <w:tcPr>
            <w:tcW w:w="2032" w:type="dxa"/>
          </w:tcPr>
          <w:p w:rsidR="00DD6D8E" w:rsidRPr="001A6EED" w:rsidRDefault="00DD6D8E" w:rsidP="00451E17">
            <w:r w:rsidRPr="001A6EED">
              <w:t>  I’m stupid.</w:t>
            </w:r>
          </w:p>
        </w:tc>
        <w:tc>
          <w:tcPr>
            <w:tcW w:w="2122" w:type="dxa"/>
          </w:tcPr>
          <w:p w:rsidR="00DD6D8E" w:rsidRPr="001A6EED" w:rsidRDefault="00DD6D8E" w:rsidP="00451E17">
            <w:r w:rsidRPr="001A6EED">
              <w:t>  I’m selfish.</w:t>
            </w:r>
          </w:p>
        </w:tc>
        <w:tc>
          <w:tcPr>
            <w:tcW w:w="2186" w:type="dxa"/>
          </w:tcPr>
          <w:p w:rsidR="00DD6D8E" w:rsidRPr="00D818E9" w:rsidRDefault="00DD6D8E" w:rsidP="00451E17">
            <w:pPr>
              <w:rPr>
                <w:lang w:val="en-GB"/>
              </w:rPr>
            </w:pPr>
            <w:r w:rsidRPr="001A6EED">
              <w:t></w:t>
            </w:r>
            <w:r w:rsidRPr="00D818E9">
              <w:rPr>
                <w:lang w:val="en-GB"/>
              </w:rPr>
              <w:t xml:space="preserve">  I can’t do anything right.</w:t>
            </w:r>
          </w:p>
        </w:tc>
      </w:tr>
      <w:tr w:rsidR="00DD6D8E" w:rsidRPr="00900765">
        <w:tc>
          <w:tcPr>
            <w:tcW w:w="2032" w:type="dxa"/>
          </w:tcPr>
          <w:p w:rsidR="00DD6D8E" w:rsidRPr="00D818E9" w:rsidRDefault="00DD6D8E" w:rsidP="00451E17">
            <w:pPr>
              <w:rPr>
                <w:lang w:val="en-GB"/>
              </w:rPr>
            </w:pPr>
            <w:r w:rsidRPr="001A6EED">
              <w:t></w:t>
            </w:r>
            <w:r w:rsidRPr="00D818E9">
              <w:rPr>
                <w:lang w:val="en-GB"/>
              </w:rPr>
              <w:t xml:space="preserve">  I shouldn’t have been born.</w:t>
            </w:r>
          </w:p>
        </w:tc>
        <w:tc>
          <w:tcPr>
            <w:tcW w:w="2122" w:type="dxa"/>
          </w:tcPr>
          <w:p w:rsidR="00DD6D8E" w:rsidRPr="001A6EED" w:rsidRDefault="00DD6D8E" w:rsidP="00451E17">
            <w:r w:rsidRPr="001A6EED">
              <w:t>  I’m replaceable.</w:t>
            </w:r>
          </w:p>
        </w:tc>
        <w:tc>
          <w:tcPr>
            <w:tcW w:w="2186" w:type="dxa"/>
          </w:tcPr>
          <w:p w:rsidR="00DD6D8E" w:rsidRPr="001A6EED" w:rsidRDefault="00DD6D8E" w:rsidP="00451E17">
            <w:r w:rsidRPr="001A6EED">
              <w:t>  I’ll never be happy.</w:t>
            </w:r>
          </w:p>
        </w:tc>
      </w:tr>
      <w:tr w:rsidR="00DD6D8E" w:rsidRPr="00900765">
        <w:tc>
          <w:tcPr>
            <w:tcW w:w="2032" w:type="dxa"/>
          </w:tcPr>
          <w:p w:rsidR="00DD6D8E" w:rsidRPr="00D818E9" w:rsidRDefault="00DD6D8E" w:rsidP="00451E17">
            <w:pPr>
              <w:rPr>
                <w:lang w:val="en-GB"/>
              </w:rPr>
            </w:pPr>
            <w:r w:rsidRPr="001A6EED">
              <w:t></w:t>
            </w:r>
            <w:r w:rsidRPr="00D818E9">
              <w:rPr>
                <w:lang w:val="en-GB"/>
              </w:rPr>
              <w:t xml:space="preserve">  I’m just not one of those people who succeed.</w:t>
            </w:r>
          </w:p>
        </w:tc>
        <w:tc>
          <w:tcPr>
            <w:tcW w:w="2122" w:type="dxa"/>
          </w:tcPr>
          <w:p w:rsidR="00DD6D8E" w:rsidRPr="001A6EED" w:rsidRDefault="00DD6D8E" w:rsidP="00451E17">
            <w:r w:rsidRPr="001A6EED">
              <w:t>  Something’s wrong with me.</w:t>
            </w:r>
          </w:p>
        </w:tc>
        <w:tc>
          <w:tcPr>
            <w:tcW w:w="2186" w:type="dxa"/>
          </w:tcPr>
          <w:p w:rsidR="00DD6D8E" w:rsidRPr="001A6EED" w:rsidRDefault="00DD6D8E" w:rsidP="00451E17">
            <w:r w:rsidRPr="001A6EED">
              <w:t>  I’m cursed.</w:t>
            </w:r>
          </w:p>
        </w:tc>
      </w:tr>
      <w:tr w:rsidR="00DD6D8E" w:rsidRPr="00F9667C">
        <w:tc>
          <w:tcPr>
            <w:tcW w:w="2032" w:type="dxa"/>
          </w:tcPr>
          <w:p w:rsidR="00DD6D8E" w:rsidRPr="001A6EED" w:rsidRDefault="00DD6D8E" w:rsidP="00451E17">
            <w:r w:rsidRPr="001A6EED">
              <w:t>  I can’t handle this.</w:t>
            </w:r>
          </w:p>
        </w:tc>
        <w:tc>
          <w:tcPr>
            <w:tcW w:w="2122" w:type="dxa"/>
          </w:tcPr>
          <w:p w:rsidR="00DD6D8E" w:rsidRPr="00D818E9" w:rsidRDefault="00DD6D8E" w:rsidP="00451E17">
            <w:pPr>
              <w:rPr>
                <w:lang w:val="en-GB"/>
              </w:rPr>
            </w:pPr>
            <w:r w:rsidRPr="001A6EED">
              <w:t></w:t>
            </w:r>
            <w:r w:rsidRPr="00D818E9">
              <w:rPr>
                <w:lang w:val="en-GB"/>
              </w:rPr>
              <w:t xml:space="preserve">  I always screw it up in the end.</w:t>
            </w:r>
          </w:p>
        </w:tc>
        <w:tc>
          <w:tcPr>
            <w:tcW w:w="2186" w:type="dxa"/>
          </w:tcPr>
          <w:p w:rsidR="00DD6D8E" w:rsidRPr="00D818E9" w:rsidRDefault="00DD6D8E" w:rsidP="00451E17">
            <w:pPr>
              <w:rPr>
                <w:lang w:val="en-GB"/>
              </w:rPr>
            </w:pPr>
            <w:r w:rsidRPr="001A6EED">
              <w:t></w:t>
            </w:r>
            <w:r w:rsidRPr="00D818E9">
              <w:rPr>
                <w:lang w:val="en-GB"/>
              </w:rPr>
              <w:t xml:space="preserve">  I don’t deserve to be loved.</w:t>
            </w:r>
          </w:p>
        </w:tc>
      </w:tr>
      <w:tr w:rsidR="00DD6D8E" w:rsidRPr="00F9667C">
        <w:tc>
          <w:tcPr>
            <w:tcW w:w="2032" w:type="dxa"/>
          </w:tcPr>
          <w:p w:rsidR="00DD6D8E" w:rsidRPr="00D818E9" w:rsidRDefault="00DD6D8E" w:rsidP="00451E17">
            <w:pPr>
              <w:rPr>
                <w:lang w:val="en-GB"/>
              </w:rPr>
            </w:pPr>
            <w:r w:rsidRPr="001A6EED">
              <w:t></w:t>
            </w:r>
            <w:r w:rsidRPr="00D818E9">
              <w:rPr>
                <w:lang w:val="en-GB"/>
              </w:rPr>
              <w:t xml:space="preserve">  I don’t deserve to rest.</w:t>
            </w:r>
          </w:p>
        </w:tc>
        <w:tc>
          <w:tcPr>
            <w:tcW w:w="2122" w:type="dxa"/>
          </w:tcPr>
          <w:p w:rsidR="00DD6D8E" w:rsidRPr="001A6EED" w:rsidRDefault="00DD6D8E" w:rsidP="00451E17">
            <w:r w:rsidRPr="001A6EED">
              <w:t>  I don’t deserve help.</w:t>
            </w:r>
          </w:p>
        </w:tc>
        <w:tc>
          <w:tcPr>
            <w:tcW w:w="2186" w:type="dxa"/>
          </w:tcPr>
          <w:p w:rsidR="00DD6D8E" w:rsidRPr="00D818E9" w:rsidRDefault="00DD6D8E" w:rsidP="00451E17">
            <w:pPr>
              <w:rPr>
                <w:lang w:val="en-GB"/>
              </w:rPr>
            </w:pPr>
            <w:r w:rsidRPr="001A6EED">
              <w:t></w:t>
            </w:r>
            <w:r w:rsidRPr="00D818E9">
              <w:rPr>
                <w:lang w:val="en-GB"/>
              </w:rPr>
              <w:t xml:space="preserve">  I don’t deserve to ask.</w:t>
            </w:r>
          </w:p>
        </w:tc>
      </w:tr>
      <w:tr w:rsidR="00DD6D8E" w:rsidRPr="00900765">
        <w:tc>
          <w:tcPr>
            <w:tcW w:w="2032" w:type="dxa"/>
          </w:tcPr>
          <w:p w:rsidR="00DD6D8E" w:rsidRPr="001A6EED" w:rsidRDefault="00DD6D8E" w:rsidP="00451E17">
            <w:r w:rsidRPr="001A6EED">
              <w:t>  I’m too late.</w:t>
            </w:r>
          </w:p>
        </w:tc>
        <w:tc>
          <w:tcPr>
            <w:tcW w:w="2122" w:type="dxa"/>
          </w:tcPr>
          <w:p w:rsidR="00DD6D8E" w:rsidRPr="001A6EED" w:rsidRDefault="00DD6D8E" w:rsidP="00451E17">
            <w:r w:rsidRPr="001A6EED">
              <w:t>  I missed my chance.</w:t>
            </w:r>
          </w:p>
        </w:tc>
        <w:tc>
          <w:tcPr>
            <w:tcW w:w="2186" w:type="dxa"/>
          </w:tcPr>
          <w:p w:rsidR="00DD6D8E" w:rsidRPr="001A6EED" w:rsidRDefault="00DD6D8E" w:rsidP="00451E17">
            <w:r w:rsidRPr="001A6EED">
              <w:t>  I’m not interesting.</w:t>
            </w:r>
          </w:p>
        </w:tc>
      </w:tr>
      <w:tr w:rsidR="00DD6D8E" w:rsidRPr="00F9667C">
        <w:tc>
          <w:tcPr>
            <w:tcW w:w="2032" w:type="dxa"/>
          </w:tcPr>
          <w:p w:rsidR="00DD6D8E" w:rsidRPr="001A6EED" w:rsidRDefault="00DD6D8E" w:rsidP="00451E17">
            <w:r w:rsidRPr="001A6EED">
              <w:t>  I talk too much.</w:t>
            </w:r>
          </w:p>
        </w:tc>
        <w:tc>
          <w:tcPr>
            <w:tcW w:w="2122" w:type="dxa"/>
          </w:tcPr>
          <w:p w:rsidR="00DD6D8E" w:rsidRPr="001A6EED" w:rsidRDefault="00DD6D8E" w:rsidP="00451E17">
            <w:r w:rsidRPr="001A6EED">
              <w:t>  I’m boring.</w:t>
            </w:r>
          </w:p>
        </w:tc>
        <w:tc>
          <w:tcPr>
            <w:tcW w:w="2186" w:type="dxa"/>
          </w:tcPr>
          <w:p w:rsidR="00DD6D8E" w:rsidRPr="00D818E9" w:rsidRDefault="00DD6D8E" w:rsidP="00451E17">
            <w:pPr>
              <w:rPr>
                <w:lang w:val="en-GB"/>
              </w:rPr>
            </w:pPr>
            <w:r w:rsidRPr="001A6EED">
              <w:t></w:t>
            </w:r>
            <w:r w:rsidRPr="00D818E9">
              <w:rPr>
                <w:lang w:val="en-GB"/>
              </w:rPr>
              <w:t xml:space="preserve">  I take up too much space.</w:t>
            </w:r>
          </w:p>
        </w:tc>
      </w:tr>
      <w:tr w:rsidR="00DD6D8E" w:rsidRPr="00900765">
        <w:tc>
          <w:tcPr>
            <w:tcW w:w="2032" w:type="dxa"/>
          </w:tcPr>
          <w:p w:rsidR="00DD6D8E" w:rsidRPr="00D818E9" w:rsidRDefault="00DD6D8E" w:rsidP="00451E17">
            <w:pPr>
              <w:rPr>
                <w:lang w:val="en-GB"/>
              </w:rPr>
            </w:pPr>
            <w:r w:rsidRPr="001A6EED">
              <w:t></w:t>
            </w:r>
            <w:r w:rsidRPr="00D818E9">
              <w:rPr>
                <w:lang w:val="en-GB"/>
              </w:rPr>
              <w:t xml:space="preserve">  I don’t have anything to offer.</w:t>
            </w:r>
          </w:p>
        </w:tc>
        <w:tc>
          <w:tcPr>
            <w:tcW w:w="2122" w:type="dxa"/>
          </w:tcPr>
          <w:p w:rsidR="00DD6D8E" w:rsidRPr="00D818E9" w:rsidRDefault="00DD6D8E" w:rsidP="00451E17">
            <w:pPr>
              <w:rPr>
                <w:lang w:val="en-GB"/>
              </w:rPr>
            </w:pPr>
            <w:r w:rsidRPr="001A6EED">
              <w:t></w:t>
            </w:r>
            <w:r w:rsidRPr="00D818E9">
              <w:rPr>
                <w:lang w:val="en-GB"/>
              </w:rPr>
              <w:t xml:space="preserve">  I make things harder for everyone.</w:t>
            </w:r>
          </w:p>
        </w:tc>
        <w:tc>
          <w:tcPr>
            <w:tcW w:w="2186" w:type="dxa"/>
          </w:tcPr>
          <w:p w:rsidR="00DD6D8E" w:rsidRPr="001A6EED" w:rsidRDefault="00DD6D8E" w:rsidP="00451E17">
            <w:r w:rsidRPr="001A6EED">
              <w:t>  I’m not normal.</w:t>
            </w:r>
          </w:p>
        </w:tc>
      </w:tr>
      <w:tr w:rsidR="00DD6D8E" w:rsidRPr="00F9667C">
        <w:tc>
          <w:tcPr>
            <w:tcW w:w="2032" w:type="dxa"/>
          </w:tcPr>
          <w:p w:rsidR="00DD6D8E" w:rsidRPr="00D818E9" w:rsidRDefault="00DD6D8E" w:rsidP="00451E17">
            <w:pPr>
              <w:rPr>
                <w:lang w:val="en-GB"/>
              </w:rPr>
            </w:pPr>
            <w:r w:rsidRPr="001A6EED">
              <w:t></w:t>
            </w:r>
            <w:r w:rsidRPr="00D818E9">
              <w:rPr>
                <w:lang w:val="en-GB"/>
              </w:rPr>
              <w:t xml:space="preserve">  I’m not as good as they are.</w:t>
            </w:r>
          </w:p>
        </w:tc>
        <w:tc>
          <w:tcPr>
            <w:tcW w:w="2122" w:type="dxa"/>
          </w:tcPr>
          <w:p w:rsidR="00DD6D8E" w:rsidRPr="00D818E9" w:rsidRDefault="00DD6D8E" w:rsidP="00451E17">
            <w:pPr>
              <w:rPr>
                <w:lang w:val="en-GB"/>
              </w:rPr>
            </w:pPr>
            <w:r w:rsidRPr="001A6EED">
              <w:t></w:t>
            </w:r>
            <w:r w:rsidRPr="00D818E9">
              <w:rPr>
                <w:lang w:val="en-GB"/>
              </w:rPr>
              <w:t xml:space="preserve">  I’m not as far along as I should be.</w:t>
            </w:r>
          </w:p>
        </w:tc>
        <w:tc>
          <w:tcPr>
            <w:tcW w:w="2186" w:type="dxa"/>
          </w:tcPr>
          <w:p w:rsidR="00DD6D8E" w:rsidRPr="00D818E9" w:rsidRDefault="00DD6D8E" w:rsidP="00451E17">
            <w:pPr>
              <w:rPr>
                <w:lang w:val="en-GB"/>
              </w:rPr>
            </w:pPr>
            <w:r w:rsidRPr="001A6EED">
              <w:t></w:t>
            </w:r>
            <w:r w:rsidRPr="00D818E9">
              <w:rPr>
                <w:lang w:val="en-GB"/>
              </w:rPr>
              <w:t xml:space="preserve">  I’m nothing without my work.</w:t>
            </w:r>
          </w:p>
        </w:tc>
      </w:tr>
      <w:tr w:rsidR="00DD6D8E" w:rsidRPr="00F9667C">
        <w:tc>
          <w:tcPr>
            <w:tcW w:w="2032" w:type="dxa"/>
          </w:tcPr>
          <w:p w:rsidR="00DD6D8E" w:rsidRPr="001A6EED" w:rsidRDefault="00DD6D8E" w:rsidP="00451E17">
            <w:r w:rsidRPr="001A6EED">
              <w:t>  I’m too emotional.</w:t>
            </w:r>
          </w:p>
        </w:tc>
        <w:tc>
          <w:tcPr>
            <w:tcW w:w="2122" w:type="dxa"/>
          </w:tcPr>
          <w:p w:rsidR="00DD6D8E" w:rsidRPr="00D818E9" w:rsidRDefault="00DD6D8E" w:rsidP="00451E17">
            <w:pPr>
              <w:rPr>
                <w:lang w:val="en-GB"/>
              </w:rPr>
            </w:pPr>
            <w:r w:rsidRPr="001A6EED">
              <w:t></w:t>
            </w:r>
            <w:r w:rsidRPr="00D818E9">
              <w:rPr>
                <w:lang w:val="en-GB"/>
              </w:rPr>
              <w:t xml:space="preserve">  I shouldn’t need this much.</w:t>
            </w:r>
          </w:p>
        </w:tc>
        <w:tc>
          <w:tcPr>
            <w:tcW w:w="2186" w:type="dxa"/>
          </w:tcPr>
          <w:p w:rsidR="00DD6D8E" w:rsidRPr="00D818E9" w:rsidRDefault="00DD6D8E" w:rsidP="00451E17">
            <w:pPr>
              <w:rPr>
                <w:lang w:val="en-GB"/>
              </w:rPr>
            </w:pPr>
            <w:r w:rsidRPr="001A6EED">
              <w:t></w:t>
            </w:r>
            <w:r w:rsidRPr="00D818E9">
              <w:rPr>
                <w:lang w:val="en-GB"/>
              </w:rPr>
              <w:t xml:space="preserve">  I always ruin good things.</w:t>
            </w:r>
          </w:p>
        </w:tc>
      </w:tr>
      <w:tr w:rsidR="00DD6D8E" w:rsidRPr="00900765">
        <w:tc>
          <w:tcPr>
            <w:tcW w:w="2032" w:type="dxa"/>
          </w:tcPr>
          <w:p w:rsidR="00DD6D8E" w:rsidRPr="00D818E9" w:rsidRDefault="00DD6D8E" w:rsidP="00451E17">
            <w:pPr>
              <w:rPr>
                <w:lang w:val="en-GB"/>
              </w:rPr>
            </w:pPr>
            <w:r w:rsidRPr="001A6EED">
              <w:t></w:t>
            </w:r>
            <w:r w:rsidRPr="00D818E9">
              <w:rPr>
                <w:lang w:val="en-GB"/>
              </w:rPr>
              <w:t xml:space="preserve">  I’ll mess this up like I always do.</w:t>
            </w:r>
          </w:p>
        </w:tc>
        <w:tc>
          <w:tcPr>
            <w:tcW w:w="2122" w:type="dxa"/>
          </w:tcPr>
          <w:p w:rsidR="00DD6D8E" w:rsidRPr="001A6EED" w:rsidRDefault="00DD6D8E" w:rsidP="00451E17">
            <w:r w:rsidRPr="001A6EED">
              <w:t>  I’m not strong enough.</w:t>
            </w:r>
          </w:p>
        </w:tc>
        <w:tc>
          <w:tcPr>
            <w:tcW w:w="2186" w:type="dxa"/>
          </w:tcPr>
          <w:p w:rsidR="00DD6D8E" w:rsidRPr="001A6EED" w:rsidRDefault="00DD6D8E" w:rsidP="00451E17">
            <w:r w:rsidRPr="001A6EED">
              <w:t>  I’m not lovable.</w:t>
            </w:r>
          </w:p>
        </w:tc>
      </w:tr>
      <w:tr w:rsidR="00DD6D8E" w:rsidRPr="00900765">
        <w:tc>
          <w:tcPr>
            <w:tcW w:w="2032" w:type="dxa"/>
          </w:tcPr>
          <w:p w:rsidR="00DD6D8E" w:rsidRPr="001A6EED" w:rsidRDefault="00DD6D8E" w:rsidP="00451E17">
            <w:r w:rsidRPr="001A6EED">
              <w:t>  I’m too old.</w:t>
            </w:r>
          </w:p>
        </w:tc>
        <w:tc>
          <w:tcPr>
            <w:tcW w:w="2122" w:type="dxa"/>
          </w:tcPr>
          <w:p w:rsidR="00DD6D8E" w:rsidRPr="001A6EED" w:rsidRDefault="00DD6D8E" w:rsidP="00451E17">
            <w:r w:rsidRPr="001A6EED">
              <w:t>  I’m too young.</w:t>
            </w:r>
          </w:p>
        </w:tc>
        <w:tc>
          <w:tcPr>
            <w:tcW w:w="2186" w:type="dxa"/>
          </w:tcPr>
          <w:p w:rsidR="00DD6D8E" w:rsidRPr="001A6EED" w:rsidRDefault="00DD6D8E" w:rsidP="00451E17">
            <w:r w:rsidRPr="001A6EED">
              <w:t>  I’m too late.</w:t>
            </w:r>
          </w:p>
        </w:tc>
      </w:tr>
      <w:tr w:rsidR="00DD6D8E" w:rsidRPr="00900765">
        <w:tc>
          <w:tcPr>
            <w:tcW w:w="2032" w:type="dxa"/>
          </w:tcPr>
          <w:p w:rsidR="00DD6D8E" w:rsidRPr="001A6EED" w:rsidRDefault="00DD6D8E" w:rsidP="00451E17">
            <w:r w:rsidRPr="001A6EED">
              <w:t>  It’s too late.</w:t>
            </w:r>
          </w:p>
        </w:tc>
        <w:tc>
          <w:tcPr>
            <w:tcW w:w="2122" w:type="dxa"/>
          </w:tcPr>
          <w:p w:rsidR="00DD6D8E" w:rsidRPr="001A6EED" w:rsidRDefault="00DD6D8E" w:rsidP="00451E17">
            <w:r w:rsidRPr="001A6EED">
              <w:t>  I missed my window.</w:t>
            </w:r>
          </w:p>
        </w:tc>
        <w:tc>
          <w:tcPr>
            <w:tcW w:w="2186" w:type="dxa"/>
          </w:tcPr>
          <w:p w:rsidR="00DD6D8E" w:rsidRPr="001A6EED" w:rsidRDefault="00DD6D8E" w:rsidP="00451E17">
            <w:r w:rsidRPr="001A6EED">
              <w:t>  I peaked already.</w:t>
            </w:r>
          </w:p>
        </w:tc>
      </w:tr>
      <w:tr w:rsidR="00DD6D8E" w:rsidRPr="00900765">
        <w:tc>
          <w:tcPr>
            <w:tcW w:w="2032" w:type="dxa"/>
          </w:tcPr>
          <w:p w:rsidR="00DD6D8E" w:rsidRPr="00D818E9" w:rsidRDefault="00DD6D8E" w:rsidP="00451E17">
            <w:pPr>
              <w:rPr>
                <w:lang w:val="en-GB"/>
              </w:rPr>
            </w:pPr>
            <w:r w:rsidRPr="001A6EED">
              <w:t></w:t>
            </w:r>
            <w:r w:rsidRPr="00D818E9">
              <w:rPr>
                <w:lang w:val="en-GB"/>
              </w:rPr>
              <w:t xml:space="preserve">  They were right about me.</w:t>
            </w:r>
          </w:p>
        </w:tc>
        <w:tc>
          <w:tcPr>
            <w:tcW w:w="2122" w:type="dxa"/>
          </w:tcPr>
          <w:p w:rsidR="00DD6D8E" w:rsidRPr="001A6EED" w:rsidRDefault="00DD6D8E" w:rsidP="00451E17">
            <w:r w:rsidRPr="001A6EED">
              <w:t>  I’m just a failure.</w:t>
            </w:r>
          </w:p>
        </w:tc>
        <w:tc>
          <w:tcPr>
            <w:tcW w:w="2186" w:type="dxa"/>
          </w:tcPr>
          <w:p w:rsidR="00DD6D8E" w:rsidRPr="001A6EED" w:rsidRDefault="00DD6D8E" w:rsidP="00451E17">
            <w:r w:rsidRPr="001A6EED">
              <w:t>  Why even try?</w:t>
            </w:r>
          </w:p>
        </w:tc>
      </w:tr>
      <w:tr w:rsidR="00DD6D8E" w:rsidRPr="00F9667C">
        <w:tc>
          <w:tcPr>
            <w:tcW w:w="2032" w:type="dxa"/>
          </w:tcPr>
          <w:p w:rsidR="00DD6D8E" w:rsidRPr="001A6EED" w:rsidRDefault="00DD6D8E" w:rsidP="00451E17">
            <w:r w:rsidRPr="001A6EED">
              <w:t>  I’ve already failed.</w:t>
            </w:r>
          </w:p>
        </w:tc>
        <w:tc>
          <w:tcPr>
            <w:tcW w:w="2122" w:type="dxa"/>
          </w:tcPr>
          <w:p w:rsidR="00DD6D8E" w:rsidRPr="00D818E9" w:rsidRDefault="00DD6D8E" w:rsidP="00451E17">
            <w:pPr>
              <w:rPr>
                <w:lang w:val="en-GB"/>
              </w:rPr>
            </w:pPr>
            <w:r w:rsidRPr="001A6EED">
              <w:t></w:t>
            </w:r>
            <w:r w:rsidRPr="00D818E9">
              <w:rPr>
                <w:lang w:val="en-GB"/>
              </w:rPr>
              <w:t xml:space="preserve">  I knew it wouldn’t work.</w:t>
            </w:r>
          </w:p>
        </w:tc>
        <w:tc>
          <w:tcPr>
            <w:tcW w:w="2186" w:type="dxa"/>
          </w:tcPr>
          <w:p w:rsidR="00DD6D8E" w:rsidRPr="00D818E9" w:rsidRDefault="00DD6D8E" w:rsidP="00451E17">
            <w:pPr>
              <w:rPr>
                <w:lang w:val="en-GB"/>
              </w:rPr>
            </w:pPr>
            <w:r w:rsidRPr="001A6EED">
              <w:t></w:t>
            </w:r>
            <w:r w:rsidRPr="00D818E9">
              <w:rPr>
                <w:lang w:val="en-GB"/>
              </w:rPr>
              <w:t xml:space="preserve">  I knew I’d disappoint them.</w:t>
            </w:r>
          </w:p>
        </w:tc>
      </w:tr>
      <w:tr w:rsidR="00DD6D8E" w:rsidRPr="00900765">
        <w:tc>
          <w:tcPr>
            <w:tcW w:w="2032" w:type="dxa"/>
          </w:tcPr>
          <w:p w:rsidR="00DD6D8E" w:rsidRPr="00D818E9" w:rsidRDefault="00DD6D8E" w:rsidP="00451E17">
            <w:pPr>
              <w:rPr>
                <w:lang w:val="en-GB"/>
              </w:rPr>
            </w:pPr>
            <w:r w:rsidRPr="001A6EED">
              <w:t></w:t>
            </w:r>
            <w:r w:rsidRPr="00D818E9">
              <w:rPr>
                <w:lang w:val="en-GB"/>
              </w:rPr>
              <w:t xml:space="preserve">  I don’t have a voice.</w:t>
            </w:r>
          </w:p>
        </w:tc>
        <w:tc>
          <w:tcPr>
            <w:tcW w:w="2122" w:type="dxa"/>
          </w:tcPr>
          <w:p w:rsidR="00DD6D8E" w:rsidRPr="00D818E9" w:rsidRDefault="00DD6D8E" w:rsidP="00451E17">
            <w:pPr>
              <w:rPr>
                <w:lang w:val="en-GB"/>
              </w:rPr>
            </w:pPr>
            <w:r w:rsidRPr="001A6EED">
              <w:t></w:t>
            </w:r>
            <w:r w:rsidRPr="00D818E9">
              <w:rPr>
                <w:lang w:val="en-GB"/>
              </w:rPr>
              <w:t xml:space="preserve">  I don’t have the right to speak up.</w:t>
            </w:r>
          </w:p>
        </w:tc>
        <w:tc>
          <w:tcPr>
            <w:tcW w:w="2186" w:type="dxa"/>
          </w:tcPr>
          <w:p w:rsidR="00DD6D8E" w:rsidRPr="001A6EED" w:rsidRDefault="00DD6D8E" w:rsidP="00451E17">
            <w:r w:rsidRPr="001A6EED">
              <w:t>  I don’t deserve a second chance.</w:t>
            </w:r>
          </w:p>
        </w:tc>
      </w:tr>
      <w:tr w:rsidR="00DD6D8E" w:rsidRPr="00900765">
        <w:tc>
          <w:tcPr>
            <w:tcW w:w="2032" w:type="dxa"/>
          </w:tcPr>
          <w:p w:rsidR="00DD6D8E" w:rsidRPr="001A6EED" w:rsidRDefault="00DD6D8E" w:rsidP="00451E17">
            <w:r w:rsidRPr="001A6EED">
              <w:t>  I’m always the problem.</w:t>
            </w:r>
          </w:p>
        </w:tc>
        <w:tc>
          <w:tcPr>
            <w:tcW w:w="2122" w:type="dxa"/>
          </w:tcPr>
          <w:p w:rsidR="00DD6D8E" w:rsidRPr="00D818E9" w:rsidRDefault="00DD6D8E" w:rsidP="00451E17">
            <w:pPr>
              <w:rPr>
                <w:lang w:val="en-GB"/>
              </w:rPr>
            </w:pPr>
            <w:r w:rsidRPr="001A6EED">
              <w:t></w:t>
            </w:r>
            <w:r w:rsidRPr="00D818E9">
              <w:rPr>
                <w:lang w:val="en-GB"/>
              </w:rPr>
              <w:t xml:space="preserve">  I’m not worth the effort.</w:t>
            </w:r>
          </w:p>
        </w:tc>
        <w:tc>
          <w:tcPr>
            <w:tcW w:w="2186" w:type="dxa"/>
          </w:tcPr>
          <w:p w:rsidR="00DD6D8E" w:rsidRPr="001A6EED" w:rsidRDefault="00DD6D8E" w:rsidP="00451E17">
            <w:r w:rsidRPr="001A6EED">
              <w:t>  I should just disappear.</w:t>
            </w:r>
          </w:p>
        </w:tc>
      </w:tr>
      <w:tr w:rsidR="00DD6D8E" w:rsidRPr="00900765">
        <w:tc>
          <w:tcPr>
            <w:tcW w:w="2032" w:type="dxa"/>
          </w:tcPr>
          <w:p w:rsidR="00DD6D8E" w:rsidRPr="00D818E9" w:rsidRDefault="00DD6D8E" w:rsidP="00451E17">
            <w:pPr>
              <w:rPr>
                <w:lang w:val="en-GB"/>
              </w:rPr>
            </w:pPr>
            <w:r w:rsidRPr="001A6EED">
              <w:t></w:t>
            </w:r>
            <w:r w:rsidRPr="00D818E9">
              <w:rPr>
                <w:lang w:val="en-GB"/>
              </w:rPr>
              <w:t xml:space="preserve">  I don’t make a difference.</w:t>
            </w:r>
          </w:p>
        </w:tc>
        <w:tc>
          <w:tcPr>
            <w:tcW w:w="2122" w:type="dxa"/>
          </w:tcPr>
          <w:p w:rsidR="00DD6D8E" w:rsidRPr="00D818E9" w:rsidRDefault="00DD6D8E" w:rsidP="00451E17">
            <w:pPr>
              <w:rPr>
                <w:lang w:val="en-GB"/>
              </w:rPr>
            </w:pPr>
            <w:r w:rsidRPr="001A6EED">
              <w:t></w:t>
            </w:r>
            <w:r w:rsidRPr="00D818E9">
              <w:rPr>
                <w:lang w:val="en-GB"/>
              </w:rPr>
              <w:t xml:space="preserve">  They’d be better off without me.</w:t>
            </w:r>
          </w:p>
        </w:tc>
        <w:tc>
          <w:tcPr>
            <w:tcW w:w="2186" w:type="dxa"/>
          </w:tcPr>
          <w:p w:rsidR="00DD6D8E" w:rsidRPr="001A6EED" w:rsidRDefault="00DD6D8E" w:rsidP="00451E17">
            <w:r w:rsidRPr="001A6EED">
              <w:t>  I’m too damaged.</w:t>
            </w:r>
          </w:p>
        </w:tc>
      </w:tr>
      <w:tr w:rsidR="00DD6D8E" w:rsidRPr="00F9667C">
        <w:tc>
          <w:tcPr>
            <w:tcW w:w="2032" w:type="dxa"/>
          </w:tcPr>
          <w:p w:rsidR="00DD6D8E" w:rsidRPr="001A6EED" w:rsidRDefault="00DD6D8E" w:rsidP="00451E17">
            <w:r w:rsidRPr="001A6EED">
              <w:t>  I can’t be fixed.</w:t>
            </w:r>
          </w:p>
        </w:tc>
        <w:tc>
          <w:tcPr>
            <w:tcW w:w="2122" w:type="dxa"/>
          </w:tcPr>
          <w:p w:rsidR="00DD6D8E" w:rsidRPr="001A6EED" w:rsidRDefault="00DD6D8E" w:rsidP="00451E17">
            <w:r w:rsidRPr="001A6EED">
              <w:t>  No one would understand.</w:t>
            </w:r>
          </w:p>
        </w:tc>
        <w:tc>
          <w:tcPr>
            <w:tcW w:w="2186" w:type="dxa"/>
          </w:tcPr>
          <w:p w:rsidR="00DD6D8E" w:rsidRPr="00D818E9" w:rsidRDefault="00DD6D8E" w:rsidP="00451E17">
            <w:pPr>
              <w:rPr>
                <w:lang w:val="en-GB"/>
              </w:rPr>
            </w:pPr>
            <w:r w:rsidRPr="001A6EED">
              <w:t></w:t>
            </w:r>
            <w:r w:rsidRPr="00D818E9">
              <w:rPr>
                <w:lang w:val="en-GB"/>
              </w:rPr>
              <w:t xml:space="preserve">  If I were better, this wouldn’t be happening.</w:t>
            </w:r>
          </w:p>
        </w:tc>
      </w:tr>
      <w:tr w:rsidR="00DD6D8E" w:rsidRPr="00F9667C">
        <w:tc>
          <w:tcPr>
            <w:tcW w:w="2032" w:type="dxa"/>
          </w:tcPr>
          <w:p w:rsidR="00DD6D8E" w:rsidRPr="001A6EED" w:rsidRDefault="00DD6D8E" w:rsidP="00451E17">
            <w:r w:rsidRPr="001A6EED">
              <w:t>  It’s all my fault.</w:t>
            </w:r>
          </w:p>
        </w:tc>
        <w:tc>
          <w:tcPr>
            <w:tcW w:w="2122" w:type="dxa"/>
          </w:tcPr>
          <w:p w:rsidR="00DD6D8E" w:rsidRPr="00D818E9" w:rsidRDefault="00DD6D8E" w:rsidP="00451E17">
            <w:pPr>
              <w:rPr>
                <w:lang w:val="en-GB"/>
              </w:rPr>
            </w:pPr>
            <w:r w:rsidRPr="001A6EED">
              <w:t></w:t>
            </w:r>
            <w:r w:rsidRPr="00D818E9">
              <w:rPr>
                <w:lang w:val="en-GB"/>
              </w:rPr>
              <w:t xml:space="preserve">  I shouldn’t ask for help.</w:t>
            </w:r>
          </w:p>
        </w:tc>
        <w:tc>
          <w:tcPr>
            <w:tcW w:w="2186" w:type="dxa"/>
          </w:tcPr>
          <w:p w:rsidR="00DD6D8E" w:rsidRPr="00D818E9" w:rsidRDefault="00DD6D8E" w:rsidP="00451E17">
            <w:pPr>
              <w:rPr>
                <w:lang w:val="en-GB"/>
              </w:rPr>
            </w:pPr>
            <w:r w:rsidRPr="001A6EED">
              <w:t></w:t>
            </w:r>
            <w:r w:rsidRPr="00D818E9">
              <w:rPr>
                <w:lang w:val="en-GB"/>
              </w:rPr>
              <w:t xml:space="preserve">  I should be over this by now.</w:t>
            </w:r>
          </w:p>
        </w:tc>
      </w:tr>
      <w:tr w:rsidR="00DD6D8E" w:rsidRPr="00900765">
        <w:tc>
          <w:tcPr>
            <w:tcW w:w="2032" w:type="dxa"/>
          </w:tcPr>
          <w:p w:rsidR="00DD6D8E" w:rsidRPr="001A6EED" w:rsidRDefault="00DD6D8E" w:rsidP="00451E17">
            <w:r w:rsidRPr="001A6EED">
              <w:t>  I’m always behind.</w:t>
            </w:r>
          </w:p>
        </w:tc>
        <w:tc>
          <w:tcPr>
            <w:tcW w:w="2122" w:type="dxa"/>
          </w:tcPr>
          <w:p w:rsidR="00DD6D8E" w:rsidRPr="00D818E9" w:rsidRDefault="00DD6D8E" w:rsidP="00451E17">
            <w:pPr>
              <w:rPr>
                <w:lang w:val="en-GB"/>
              </w:rPr>
            </w:pPr>
            <w:r w:rsidRPr="001A6EED">
              <w:t></w:t>
            </w:r>
            <w:r w:rsidRPr="00D818E9">
              <w:rPr>
                <w:lang w:val="en-GB"/>
              </w:rPr>
              <w:t xml:space="preserve">  Everyone else has it figured out.</w:t>
            </w:r>
          </w:p>
        </w:tc>
        <w:tc>
          <w:tcPr>
            <w:tcW w:w="2186" w:type="dxa"/>
          </w:tcPr>
          <w:p w:rsidR="00DD6D8E" w:rsidRPr="001A6EED" w:rsidRDefault="00DD6D8E" w:rsidP="00451E17">
            <w:r w:rsidRPr="001A6EED">
              <w:t>  I’ll never catch up.</w:t>
            </w:r>
          </w:p>
        </w:tc>
      </w:tr>
      <w:tr w:rsidR="00DD6D8E" w:rsidRPr="00F9667C">
        <w:tc>
          <w:tcPr>
            <w:tcW w:w="2032" w:type="dxa"/>
          </w:tcPr>
          <w:p w:rsidR="00DD6D8E" w:rsidRPr="001A6EED" w:rsidRDefault="00DD6D8E" w:rsidP="00451E17">
            <w:r w:rsidRPr="001A6EED">
              <w:t>  It’s hopeless.</w:t>
            </w:r>
          </w:p>
        </w:tc>
        <w:tc>
          <w:tcPr>
            <w:tcW w:w="2122" w:type="dxa"/>
          </w:tcPr>
          <w:p w:rsidR="00DD6D8E" w:rsidRPr="001A6EED" w:rsidRDefault="00DD6D8E" w:rsidP="00451E17">
            <w:r w:rsidRPr="001A6EED">
              <w:t>  I always lose.</w:t>
            </w:r>
          </w:p>
        </w:tc>
        <w:tc>
          <w:tcPr>
            <w:tcW w:w="2186" w:type="dxa"/>
          </w:tcPr>
          <w:p w:rsidR="00DD6D8E" w:rsidRPr="00D818E9" w:rsidRDefault="00DD6D8E" w:rsidP="00451E17">
            <w:pPr>
              <w:rPr>
                <w:lang w:val="en-GB"/>
              </w:rPr>
            </w:pPr>
            <w:r w:rsidRPr="001A6EED">
              <w:t></w:t>
            </w:r>
            <w:r w:rsidRPr="00D818E9">
              <w:rPr>
                <w:lang w:val="en-GB"/>
              </w:rPr>
              <w:t xml:space="preserve">  I’m not meant for happiness.</w:t>
            </w:r>
          </w:p>
        </w:tc>
      </w:tr>
      <w:tr w:rsidR="00DD6D8E" w:rsidRPr="00900765">
        <w:tc>
          <w:tcPr>
            <w:tcW w:w="2032" w:type="dxa"/>
          </w:tcPr>
          <w:p w:rsidR="00DD6D8E" w:rsidRPr="001A6EED" w:rsidRDefault="00DD6D8E" w:rsidP="00451E17">
            <w:r w:rsidRPr="001A6EED">
              <w:t>  I don’t belong anywhere.</w:t>
            </w:r>
          </w:p>
        </w:tc>
        <w:tc>
          <w:tcPr>
            <w:tcW w:w="2122" w:type="dxa"/>
          </w:tcPr>
          <w:p w:rsidR="00DD6D8E" w:rsidRPr="001A6EED" w:rsidRDefault="00DD6D8E" w:rsidP="00451E17">
            <w:r w:rsidRPr="001A6EED">
              <w:t>  I’ll always be alone.</w:t>
            </w:r>
          </w:p>
        </w:tc>
        <w:tc>
          <w:tcPr>
            <w:tcW w:w="2186" w:type="dxa"/>
          </w:tcPr>
          <w:p w:rsidR="00DD6D8E" w:rsidRPr="001A6EED" w:rsidRDefault="00DD6D8E" w:rsidP="00451E17">
            <w:r w:rsidRPr="001A6EED">
              <w:t>  I can’t be myself.</w:t>
            </w:r>
          </w:p>
        </w:tc>
      </w:tr>
      <w:tr w:rsidR="00DD6D8E" w:rsidRPr="00900765">
        <w:tc>
          <w:tcPr>
            <w:tcW w:w="2032" w:type="dxa"/>
          </w:tcPr>
          <w:p w:rsidR="00DD6D8E" w:rsidRPr="001A6EED" w:rsidRDefault="00DD6D8E" w:rsidP="00451E17">
            <w:r w:rsidRPr="001A6EED">
              <w:t>  I’m just too broken.</w:t>
            </w:r>
          </w:p>
        </w:tc>
        <w:tc>
          <w:tcPr>
            <w:tcW w:w="2122" w:type="dxa"/>
          </w:tcPr>
          <w:p w:rsidR="00DD6D8E" w:rsidRPr="001A6EED" w:rsidRDefault="00DD6D8E" w:rsidP="00451E17">
            <w:r w:rsidRPr="001A6EED">
              <w:t>  I can’t forgive myself.</w:t>
            </w:r>
          </w:p>
        </w:tc>
        <w:tc>
          <w:tcPr>
            <w:tcW w:w="2186" w:type="dxa"/>
          </w:tcPr>
          <w:p w:rsidR="00DD6D8E" w:rsidRPr="001A6EED" w:rsidRDefault="00DD6D8E" w:rsidP="00451E17">
            <w:r w:rsidRPr="001A6EED">
              <w:t>  I am hopeless.</w:t>
            </w:r>
          </w:p>
        </w:tc>
      </w:tr>
    </w:tbl>
    <w:p w:rsidR="00DD6D8E" w:rsidRPr="008F4CCC" w:rsidRDefault="00DD6D8E" w:rsidP="00900765">
      <w:pPr>
        <w:pStyle w:val="Heading2"/>
        <w:rPr>
          <w:lang w:val="en-GB"/>
        </w:rPr>
      </w:pPr>
      <w:bookmarkStart w:id="18" w:name="_Toc203310880"/>
      <w:r>
        <w:rPr>
          <w:lang w:val="en-GB"/>
        </w:rPr>
        <w:t>Have you</w:t>
      </w:r>
      <w:r w:rsidRPr="008F4CCC">
        <w:rPr>
          <w:lang w:val="en-GB"/>
        </w:rPr>
        <w:t xml:space="preserve"> ever </w:t>
      </w:r>
      <w:r>
        <w:rPr>
          <w:lang w:val="en-GB"/>
        </w:rPr>
        <w:t>told yourself one of these</w:t>
      </w:r>
      <w:r w:rsidRPr="008F4CCC">
        <w:rPr>
          <w:lang w:val="en-GB"/>
        </w:rPr>
        <w:t>?</w:t>
      </w:r>
      <w:bookmarkEnd w:id="18"/>
    </w:p>
    <w:p w:rsidR="00DD6D8E" w:rsidRDefault="00DD6D8E" w:rsidP="00451E17">
      <w:pPr>
        <w:rPr>
          <w:lang w:val="en-GB"/>
        </w:rPr>
      </w:pPr>
      <w:r w:rsidRPr="00451E17">
        <w:rPr>
          <w:lang w:val="en-GB"/>
        </w:rPr>
        <w:t>Honestly</w:t>
      </w:r>
      <w:r>
        <w:rPr>
          <w:lang w:val="en-GB"/>
        </w:rPr>
        <w:t>? Of course you have.</w:t>
      </w:r>
    </w:p>
    <w:p w:rsidR="00DD6D8E" w:rsidRPr="00451E17" w:rsidRDefault="00DD6D8E" w:rsidP="00451E17">
      <w:pPr>
        <w:rPr>
          <w:lang w:val="en-GB"/>
        </w:rPr>
      </w:pPr>
    </w:p>
    <w:p w:rsidR="00DD6D8E" w:rsidRPr="000808E8" w:rsidRDefault="00DD6D8E" w:rsidP="00451E17">
      <w:pPr>
        <w:rPr>
          <w:i/>
          <w:iCs/>
          <w:lang w:val="en-GB"/>
        </w:rPr>
      </w:pPr>
      <w:r w:rsidRPr="00451E17">
        <w:rPr>
          <w:lang w:val="en-GB"/>
        </w:rPr>
        <w:t>Some of these lines? You heard them from someone else—parents, siblings, teachers, bosses.</w:t>
      </w:r>
      <w:r w:rsidRPr="00451E17">
        <w:rPr>
          <w:lang w:val="en-GB"/>
        </w:rPr>
        <w:br/>
        <w:t>And at some point, without even knowing why, you started repeating them to yourself.</w:t>
      </w:r>
      <w:r w:rsidRPr="00451E17">
        <w:rPr>
          <w:lang w:val="en-GB"/>
        </w:rPr>
        <w:br/>
        <w:t>Sarcasm? Irony? What—</w:t>
      </w:r>
      <w:r w:rsidRPr="00451E17">
        <w:rPr>
          <w:lang w:val="en-GB"/>
        </w:rPr>
        <w:br/>
        <w:t>you think you can be a stand-up comedian belittling yourself and get paid for it?</w:t>
      </w:r>
      <w:r w:rsidRPr="00451E17">
        <w:rPr>
          <w:lang w:val="en-GB"/>
        </w:rPr>
        <w:br/>
        <w:t xml:space="preserve">Keep dreaming and go look for a </w:t>
      </w:r>
      <w:r w:rsidRPr="008C0423">
        <w:rPr>
          <w:rStyle w:val="NormaleBoldCarattere"/>
        </w:rPr>
        <w:t>real</w:t>
      </w:r>
      <w:r w:rsidRPr="00451E17">
        <w:rPr>
          <w:lang w:val="en-GB"/>
        </w:rPr>
        <w:t xml:space="preserve"> job.</w:t>
      </w:r>
      <w:r w:rsidRPr="00451E17">
        <w:rPr>
          <w:lang w:val="en-GB"/>
        </w:rPr>
        <w:br/>
      </w:r>
      <w:r w:rsidRPr="00451E17">
        <w:rPr>
          <w:lang w:val="en-GB"/>
        </w:rPr>
        <w:br/>
        <w:t>A thought burns the same amount of energy as any other.</w:t>
      </w:r>
      <w:r w:rsidRPr="00451E17">
        <w:rPr>
          <w:lang w:val="en-GB"/>
        </w:rPr>
        <w:br/>
        <w:t xml:space="preserve">So ask yourself—why should saying </w:t>
      </w:r>
      <w:r w:rsidRPr="008C0423">
        <w:rPr>
          <w:rStyle w:val="NormaleBoldCarattere"/>
        </w:rPr>
        <w:t>“I’m a loser”</w:t>
      </w:r>
      <w:r w:rsidRPr="00451E17">
        <w:rPr>
          <w:lang w:val="en-GB"/>
        </w:rPr>
        <w:t xml:space="preserve"> feel easier than </w:t>
      </w:r>
      <w:r w:rsidRPr="008C0423">
        <w:rPr>
          <w:rStyle w:val="NormaleBoldCarattere"/>
        </w:rPr>
        <w:t>“I made a mistake, and I’m still great”?</w:t>
      </w:r>
      <w:r w:rsidRPr="00451E17">
        <w:rPr>
          <w:lang w:val="en-GB"/>
        </w:rPr>
        <w:br/>
        <w:t xml:space="preserve">Probably because you’ve heard some version of </w:t>
      </w:r>
      <w:r w:rsidRPr="008C0423">
        <w:rPr>
          <w:rStyle w:val="NormaleBoldCarattere"/>
        </w:rPr>
        <w:t>“You’re a loser”</w:t>
      </w:r>
      <w:r w:rsidRPr="00451E17">
        <w:rPr>
          <w:lang w:val="en-GB"/>
        </w:rPr>
        <w:t xml:space="preserve"> more times than you’ve ever heard </w:t>
      </w:r>
      <w:r w:rsidRPr="008C0423">
        <w:rPr>
          <w:rStyle w:val="NormaleBoldCarattere"/>
        </w:rPr>
        <w:t>“</w:t>
      </w:r>
      <w:r w:rsidRPr="000808E8">
        <w:rPr>
          <w:i/>
          <w:iCs/>
          <w:lang w:val="en-GB"/>
        </w:rPr>
        <w:t>You made a mistake, and we love you anyway.”</w:t>
      </w:r>
    </w:p>
    <w:p w:rsidR="00DD6D8E" w:rsidRPr="000808E8" w:rsidRDefault="00DD6D8E" w:rsidP="00451E17">
      <w:pPr>
        <w:rPr>
          <w:i/>
          <w:iCs/>
          <w:lang w:val="en-GB"/>
        </w:rPr>
      </w:pPr>
      <w:r w:rsidRPr="008C0423">
        <w:rPr>
          <w:rStyle w:val="NormaleBoldCarattere"/>
        </w:rPr>
        <w:t>And when you made a mistake, the subconsious tends to feel more reassured by agreeing with you and be done, rather than act like a reassuring parent comforting you. One thing to remember about your subconscious:</w:t>
      </w:r>
    </w:p>
    <w:p w:rsidR="00DD6D8E" w:rsidRPr="00451E17" w:rsidRDefault="00DD6D8E" w:rsidP="00451E17">
      <w:pPr>
        <w:rPr>
          <w:lang w:val="en-GB"/>
        </w:rPr>
      </w:pPr>
      <w:r w:rsidRPr="00451E17">
        <w:rPr>
          <w:lang w:val="en-GB"/>
        </w:rPr>
        <w:t>It has no sense of humor.</w:t>
      </w:r>
      <w:r w:rsidRPr="00451E17">
        <w:rPr>
          <w:lang w:val="en-GB"/>
        </w:rPr>
        <w:br/>
        <w:t>And no sense of interpretation.</w:t>
      </w:r>
      <w:r w:rsidRPr="00451E17">
        <w:rPr>
          <w:lang w:val="en-GB"/>
        </w:rPr>
        <w:br/>
        <w:t xml:space="preserve">It takes what you say </w:t>
      </w:r>
      <w:r w:rsidRPr="008C0423">
        <w:rPr>
          <w:rStyle w:val="NormaleBoldCarattere"/>
        </w:rPr>
        <w:t>literally</w:t>
      </w:r>
      <w:r w:rsidRPr="00451E17">
        <w:rPr>
          <w:lang w:val="en-GB"/>
        </w:rPr>
        <w:t xml:space="preserve"> and links it directly to the emotional discomfort you're in.</w:t>
      </w:r>
      <w:r w:rsidRPr="00451E17">
        <w:rPr>
          <w:lang w:val="en-GB"/>
        </w:rPr>
        <w:br/>
        <w:t>Dead on. No nuance. No sarcasm filter.</w:t>
      </w:r>
      <w:r w:rsidRPr="00451E17">
        <w:rPr>
          <w:lang w:val="en-GB"/>
        </w:rPr>
        <w:br/>
        <w:t>And when you make a mistake, the subconscious tends to feel more reassured by just agreeing with you and being done with it—rather than stepping in like a comforting parent.</w:t>
      </w:r>
      <w:r w:rsidRPr="00451E17">
        <w:rPr>
          <w:lang w:val="en-GB"/>
        </w:rPr>
        <w:br/>
        <w:t xml:space="preserve">You say, </w:t>
      </w:r>
      <w:r w:rsidRPr="008C0423">
        <w:rPr>
          <w:rStyle w:val="NormaleBoldCarattere"/>
        </w:rPr>
        <w:t>“I’m such an idiot”</w:t>
      </w:r>
      <w:r w:rsidRPr="00451E17">
        <w:rPr>
          <w:lang w:val="en-GB"/>
        </w:rPr>
        <w:t xml:space="preserve"> while feeling shame—and it stamps that in like a label.</w:t>
      </w:r>
      <w:r w:rsidRPr="00451E17">
        <w:rPr>
          <w:lang w:val="en-GB"/>
        </w:rPr>
        <w:br/>
        <w:t>That’s the programming.</w:t>
      </w:r>
      <w:r>
        <w:rPr>
          <w:lang w:val="en-GB"/>
        </w:rPr>
        <w:br/>
        <w:t xml:space="preserve">This mechanism </w:t>
      </w:r>
      <w:r w:rsidRPr="00451E17">
        <w:rPr>
          <w:lang w:val="en-GB"/>
        </w:rPr>
        <w:t xml:space="preserve">is written in books, taught in </w:t>
      </w:r>
      <w:r>
        <w:rPr>
          <w:lang w:val="en-GB"/>
        </w:rPr>
        <w:t>TED talks</w:t>
      </w:r>
      <w:r w:rsidRPr="00451E17">
        <w:rPr>
          <w:lang w:val="en-GB"/>
        </w:rPr>
        <w:t>, and applied in therapy.</w:t>
      </w:r>
      <w:r w:rsidRPr="00451E17">
        <w:rPr>
          <w:lang w:val="en-GB"/>
        </w:rPr>
        <w:br/>
        <w:t xml:space="preserve">But you know what? I didn’t learn it from </w:t>
      </w:r>
      <w:r>
        <w:rPr>
          <w:lang w:val="en-GB"/>
        </w:rPr>
        <w:t>that af first</w:t>
      </w:r>
      <w:r w:rsidRPr="00451E17">
        <w:rPr>
          <w:lang w:val="en-GB"/>
        </w:rPr>
        <w:t>.</w:t>
      </w:r>
      <w:r w:rsidRPr="00451E17">
        <w:rPr>
          <w:lang w:val="en-GB"/>
        </w:rPr>
        <w:br/>
        <w:t>I learned it on my bleeding knees.</w:t>
      </w:r>
      <w:r w:rsidRPr="00451E17">
        <w:rPr>
          <w:lang w:val="en-GB"/>
        </w:rPr>
        <w:br/>
        <w:t>And I hear it over and over and over again—from friends, colleagues, clients.</w:t>
      </w:r>
      <w:r>
        <w:rPr>
          <w:lang w:val="en-GB"/>
        </w:rPr>
        <w:t xml:space="preserve"> They keep repeating destructive sentences.</w:t>
      </w:r>
    </w:p>
    <w:p w:rsidR="00DD6D8E" w:rsidRPr="00451E17" w:rsidRDefault="00DD6D8E" w:rsidP="00451E17">
      <w:pPr>
        <w:rPr>
          <w:lang w:val="en-GB"/>
        </w:rPr>
      </w:pPr>
      <w:r w:rsidRPr="00451E17">
        <w:rPr>
          <w:lang w:val="en-GB"/>
        </w:rPr>
        <w:t>Sometimes I just reply:</w:t>
      </w:r>
      <w:r w:rsidRPr="00451E17">
        <w:rPr>
          <w:lang w:val="en-GB"/>
        </w:rPr>
        <w:br/>
      </w:r>
      <w:r w:rsidRPr="008C0423">
        <w:rPr>
          <w:rStyle w:val="NormaleBoldCarattere"/>
        </w:rPr>
        <w:t>"Well, keep saying that about yourself and see how much better things are going to get."</w:t>
      </w:r>
      <w:r w:rsidRPr="00451E17">
        <w:rPr>
          <w:lang w:val="en-GB"/>
        </w:rPr>
        <w:br/>
        <w:t>And they’re shocked—one way or another.</w:t>
      </w:r>
    </w:p>
    <w:p w:rsidR="00DD6D8E" w:rsidRPr="00451E17" w:rsidRDefault="00DD6D8E" w:rsidP="00451E17">
      <w:pPr>
        <w:rPr>
          <w:lang w:val="en-GB"/>
        </w:rPr>
      </w:pPr>
      <w:r w:rsidRPr="00451E17">
        <w:rPr>
          <w:lang w:val="en-GB"/>
        </w:rPr>
        <w:t>The ones who are actually open to change?</w:t>
      </w:r>
      <w:r w:rsidRPr="00451E17">
        <w:rPr>
          <w:lang w:val="en-GB"/>
        </w:rPr>
        <w:br/>
        <w:t xml:space="preserve">Their eyes widen and they go, </w:t>
      </w:r>
      <w:r w:rsidRPr="008C0423">
        <w:rPr>
          <w:rStyle w:val="NormaleBoldCarattere"/>
        </w:rPr>
        <w:t>“Crap… that’s right. No wonder I keep running into this nightmare.”</w:t>
      </w:r>
    </w:p>
    <w:p w:rsidR="00DD6D8E" w:rsidRPr="00451E17" w:rsidRDefault="00DD6D8E" w:rsidP="00451E17">
      <w:pPr>
        <w:rPr>
          <w:lang w:val="en-GB"/>
        </w:rPr>
      </w:pPr>
      <w:r w:rsidRPr="00451E17">
        <w:rPr>
          <w:lang w:val="en-GB"/>
        </w:rPr>
        <w:t>That happens maybe 0.1% of the time in my experience—</w:t>
      </w:r>
      <w:r w:rsidRPr="00451E17">
        <w:rPr>
          <w:lang w:val="en-GB"/>
        </w:rPr>
        <w:br/>
        <w:t>and usually only with clients I’ve coached before.</w:t>
      </w:r>
      <w:r w:rsidRPr="00451E17">
        <w:rPr>
          <w:lang w:val="en-GB"/>
        </w:rPr>
        <w:br/>
        <w:t>They know what’s coming next if they try to dig into the self-disparaging litany.</w:t>
      </w:r>
    </w:p>
    <w:p w:rsidR="00DD6D8E" w:rsidRPr="00451E17" w:rsidRDefault="00DD6D8E" w:rsidP="00451E17">
      <w:pPr>
        <w:rPr>
          <w:lang w:val="en-GB"/>
        </w:rPr>
      </w:pPr>
      <w:r w:rsidRPr="00451E17">
        <w:rPr>
          <w:lang w:val="en-GB"/>
        </w:rPr>
        <w:t>But most of the time?</w:t>
      </w:r>
      <w:r w:rsidRPr="00451E17">
        <w:rPr>
          <w:lang w:val="en-GB"/>
        </w:rPr>
        <w:br/>
        <w:t>I hear them defend the statement in ways I honestly just can’t abide.</w:t>
      </w:r>
    </w:p>
    <w:p w:rsidR="00DD6D8E" w:rsidRPr="00451E17" w:rsidRDefault="00DD6D8E" w:rsidP="00451E17">
      <w:pPr>
        <w:rPr>
          <w:lang w:val="en-GB"/>
        </w:rPr>
      </w:pPr>
      <w:r w:rsidRPr="00451E17">
        <w:rPr>
          <w:lang w:val="en-GB"/>
        </w:rPr>
        <w:t>They defend it like it’s sacred and they go:</w:t>
      </w:r>
    </w:p>
    <w:p w:rsidR="00DD6D8E" w:rsidRPr="00451E17" w:rsidRDefault="00DD6D8E" w:rsidP="00451E17">
      <w:pPr>
        <w:rPr>
          <w:lang w:val="en-GB"/>
        </w:rPr>
      </w:pPr>
      <w:r w:rsidRPr="00451E17">
        <w:rPr>
          <w:lang w:val="en-GB"/>
        </w:rPr>
        <w:t>“I mean it.” or, “Well, just look at the facts.”, or even more indestructible: “But it’s true.”</w:t>
      </w:r>
    </w:p>
    <w:p w:rsidR="00DD6D8E" w:rsidRDefault="00DD6D8E" w:rsidP="00451E17">
      <w:pPr>
        <w:rPr>
          <w:lang w:val="en-GB"/>
        </w:rPr>
      </w:pPr>
      <w:r w:rsidRPr="00451E17">
        <w:rPr>
          <w:lang w:val="en-GB"/>
        </w:rPr>
        <w:t>Some cling to it like it’s some kind of moral obligation to insult themselves.</w:t>
      </w:r>
      <w:r w:rsidRPr="00451E17">
        <w:rPr>
          <w:lang w:val="en-GB"/>
        </w:rPr>
        <w:br/>
        <w:t>Like beating themselves up somehow makes them more credible. More real. More responsible.</w:t>
      </w:r>
      <w:r w:rsidRPr="00451E17">
        <w:rPr>
          <w:lang w:val="en-GB"/>
        </w:rPr>
        <w:br/>
        <w:t>In my experience, some say it hoping for contradiction.</w:t>
      </w:r>
      <w:r w:rsidRPr="00451E17">
        <w:rPr>
          <w:lang w:val="en-GB"/>
        </w:rPr>
        <w:br/>
      </w:r>
      <w:r>
        <w:rPr>
          <w:lang w:val="en-GB"/>
        </w:rPr>
        <w:t>They’re fishing for reassurance.</w:t>
      </w:r>
    </w:p>
    <w:p w:rsidR="00DD6D8E" w:rsidRPr="00451E17" w:rsidRDefault="00DD6D8E" w:rsidP="00451E17">
      <w:pPr>
        <w:rPr>
          <w:lang w:val="en-GB"/>
        </w:rPr>
      </w:pPr>
      <w:r w:rsidRPr="00451E17">
        <w:rPr>
          <w:lang w:val="en-GB"/>
        </w:rPr>
        <w:t xml:space="preserve">They have learned this early on from a constantly contraddicting figure which they perceived as authoritative. Now they want someone to argue, but meanwhile they keep repeating the very thing they </w:t>
      </w:r>
      <w:r w:rsidRPr="008C0423">
        <w:rPr>
          <w:rStyle w:val="NormaleBoldCarattere"/>
        </w:rPr>
        <w:t>wish</w:t>
      </w:r>
      <w:r w:rsidRPr="00451E17">
        <w:rPr>
          <w:lang w:val="en-GB"/>
        </w:rPr>
        <w:t xml:space="preserve"> weren’t true.</w:t>
      </w:r>
      <w:r w:rsidRPr="00451E17">
        <w:rPr>
          <w:lang w:val="en-GB"/>
        </w:rPr>
        <w:br/>
        <w:t>And the subconscious? It doesn’t wait for corrections.</w:t>
      </w:r>
      <w:r w:rsidRPr="00451E17">
        <w:rPr>
          <w:lang w:val="en-GB"/>
        </w:rPr>
        <w:br/>
        <w:t>It hears the statement and logs it—immediate, unfiltered, final.</w:t>
      </w:r>
    </w:p>
    <w:p w:rsidR="00DD6D8E" w:rsidRDefault="00DD6D8E" w:rsidP="00451E17">
      <w:pPr>
        <w:rPr>
          <w:lang w:val="en-GB"/>
        </w:rPr>
      </w:pPr>
      <w:r w:rsidRPr="00451E17">
        <w:rPr>
          <w:lang w:val="en-GB"/>
        </w:rPr>
        <w:t>Rest assured, the subconscious won’t contradict</w:t>
      </w:r>
      <w:r>
        <w:rPr>
          <w:lang w:val="en-GB"/>
        </w:rPr>
        <w:t xml:space="preserve"> you. What for? to </w:t>
      </w:r>
      <w:r w:rsidRPr="00451E17">
        <w:rPr>
          <w:lang w:val="en-GB"/>
        </w:rPr>
        <w:t>stir up more drama and raise your anxiety.</w:t>
      </w:r>
      <w:r>
        <w:rPr>
          <w:lang w:val="en-GB"/>
        </w:rPr>
        <w:t xml:space="preserve"> </w:t>
      </w:r>
      <w:r w:rsidRPr="00451E17">
        <w:rPr>
          <w:lang w:val="en-GB"/>
        </w:rPr>
        <w:br/>
        <w:t xml:space="preserve">It doesn’t want to risk what </w:t>
      </w:r>
      <w:r w:rsidRPr="008C0423">
        <w:rPr>
          <w:rStyle w:val="NormaleBoldCarattere"/>
        </w:rPr>
        <w:t>might</w:t>
      </w:r>
      <w:r w:rsidRPr="00451E17">
        <w:rPr>
          <w:lang w:val="en-GB"/>
        </w:rPr>
        <w:t xml:space="preserve"> happen.</w:t>
      </w:r>
      <w:r w:rsidRPr="00451E17">
        <w:rPr>
          <w:lang w:val="en-GB"/>
        </w:rPr>
        <w:br/>
        <w:t>It checks for previous beliefs and—boom—adds one more strike to the same old groove where pain got buried once before.</w:t>
      </w:r>
      <w:r w:rsidRPr="00451E17">
        <w:rPr>
          <w:lang w:val="en-GB"/>
        </w:rPr>
        <w:br/>
        <w:t>One more time.</w:t>
      </w:r>
      <w:r w:rsidRPr="00451E17">
        <w:rPr>
          <w:lang w:val="en-GB"/>
        </w:rPr>
        <w:br/>
        <w:t>Again.</w:t>
      </w:r>
    </w:p>
    <w:p w:rsidR="00DD6D8E" w:rsidRPr="00451E17" w:rsidRDefault="00DD6D8E" w:rsidP="00451E17">
      <w:pPr>
        <w:rPr>
          <w:lang w:val="en-GB"/>
        </w:rPr>
      </w:pPr>
      <w:r w:rsidRPr="00451E17">
        <w:rPr>
          <w:lang w:val="en-GB"/>
        </w:rPr>
        <w:t>I believe this is why the most stubborn and resistant to change often become a gross caricature of their younger selves—stuck in be</w:t>
      </w:r>
      <w:r>
        <w:rPr>
          <w:lang w:val="en-GB"/>
        </w:rPr>
        <w:t>liefs stacked on top of beliefs: v</w:t>
      </w:r>
      <w:r w:rsidRPr="00451E17">
        <w:rPr>
          <w:lang w:val="en-GB"/>
        </w:rPr>
        <w:t>iewpoints that, if you look closely, are completely arbitrary.</w:t>
      </w:r>
      <w:r>
        <w:rPr>
          <w:lang w:val="en-GB"/>
        </w:rPr>
        <w:t xml:space="preserve"> </w:t>
      </w:r>
      <w:r w:rsidRPr="00451E17">
        <w:rPr>
          <w:lang w:val="en-GB"/>
        </w:rPr>
        <w:t>Not truth.</w:t>
      </w:r>
      <w:r>
        <w:rPr>
          <w:lang w:val="en-GB"/>
        </w:rPr>
        <w:t xml:space="preserve"> And d</w:t>
      </w:r>
      <w:r w:rsidRPr="00451E17">
        <w:rPr>
          <w:lang w:val="en-GB"/>
        </w:rPr>
        <w:t xml:space="preserve">efinitely not </w:t>
      </w:r>
      <w:r w:rsidRPr="008C0423">
        <w:rPr>
          <w:rStyle w:val="NormaleBoldCarattere"/>
        </w:rPr>
        <w:t>universal</w:t>
      </w:r>
      <w:r w:rsidRPr="00451E17">
        <w:rPr>
          <w:lang w:val="en-GB"/>
        </w:rPr>
        <w:t xml:space="preserve"> truth.</w:t>
      </w:r>
    </w:p>
    <w:p w:rsidR="00DD6D8E" w:rsidRPr="00451E17" w:rsidRDefault="00DD6D8E" w:rsidP="00451E17">
      <w:pPr>
        <w:rPr>
          <w:lang w:val="en-GB"/>
        </w:rPr>
      </w:pPr>
      <w:r w:rsidRPr="00451E17">
        <w:rPr>
          <w:lang w:val="en-GB"/>
        </w:rPr>
        <w:t>So, it’s time to make the subconscious your best friend.</w:t>
      </w:r>
      <w:r w:rsidRPr="00451E17">
        <w:rPr>
          <w:lang w:val="en-GB"/>
        </w:rPr>
        <w:br/>
        <w:t>Whatever it takes.</w:t>
      </w:r>
      <w:r w:rsidRPr="00451E17">
        <w:rPr>
          <w:lang w:val="en-GB"/>
        </w:rPr>
        <w:br/>
        <w:t>Bribes, candy, repetition, love letters—anything but threats.</w:t>
      </w:r>
      <w:r w:rsidRPr="00451E17">
        <w:rPr>
          <w:lang w:val="en-GB"/>
        </w:rPr>
        <w:br/>
        <w:t>Because threats raise anxiety, and anxiety throws it right back into survival mode. The very mode where things just get worse.</w:t>
      </w:r>
    </w:p>
    <w:p w:rsidR="00DD6D8E" w:rsidRPr="00B83F95" w:rsidRDefault="00DD6D8E" w:rsidP="00B83F95">
      <w:pPr>
        <w:pStyle w:val="Heading1"/>
      </w:pPr>
      <w:bookmarkStart w:id="19" w:name="_Toc203310881"/>
      <w:bookmarkStart w:id="20" w:name="_Toc203311895"/>
      <w:r w:rsidRPr="00B83F95">
        <w:t>So how do you befriend the subconscious?</w:t>
      </w:r>
      <w:bookmarkEnd w:id="19"/>
      <w:bookmarkEnd w:id="20"/>
    </w:p>
    <w:p w:rsidR="00DD6D8E" w:rsidRPr="00451E17" w:rsidRDefault="00DD6D8E" w:rsidP="00451E17">
      <w:pPr>
        <w:rPr>
          <w:lang w:val="en-GB"/>
        </w:rPr>
      </w:pPr>
      <w:r w:rsidRPr="00451E17">
        <w:rPr>
          <w:lang w:val="en-GB"/>
        </w:rPr>
        <w:t>First, STOP YELLING AT IT!!!</w:t>
      </w:r>
      <w:r w:rsidRPr="00451E17">
        <w:rPr>
          <w:lang w:val="en-GB"/>
        </w:rPr>
        <w:br/>
        <w:t>The subconscious doesn’t speak sarcasm, it doesn’t follow logic, and it definitely doesn’t respond well to being told it’s stupid.</w:t>
      </w:r>
      <w:r w:rsidRPr="00451E17">
        <w:rPr>
          <w:lang w:val="en-GB"/>
        </w:rPr>
        <w:br/>
        <w:t>It listens to repetition. To tone. To feeling.</w:t>
      </w:r>
      <w:r w:rsidRPr="00451E17">
        <w:rPr>
          <w:lang w:val="en-GB"/>
        </w:rPr>
        <w:br/>
        <w:t>And most of all—it listens when emotions are high.</w:t>
      </w:r>
    </w:p>
    <w:p w:rsidR="00DD6D8E" w:rsidRPr="00451E17" w:rsidRDefault="00DD6D8E" w:rsidP="00451E17">
      <w:pPr>
        <w:rPr>
          <w:lang w:val="en-GB"/>
        </w:rPr>
      </w:pPr>
      <w:r w:rsidRPr="00451E17">
        <w:rPr>
          <w:lang w:val="en-GB"/>
        </w:rPr>
        <w:t>That’s why some motivational workshops make you run a marathon, climb a tree, jump into freezing cold water, then walk over burning coals while screaming:</w:t>
      </w:r>
      <w:r w:rsidRPr="00451E17">
        <w:rPr>
          <w:lang w:val="en-GB"/>
        </w:rPr>
        <w:br/>
        <w:t>“I CAN DO IT! I CAN DO IT! I AM POWERFUL!”</w:t>
      </w:r>
    </w:p>
    <w:p w:rsidR="00DD6D8E" w:rsidRPr="00451E17" w:rsidRDefault="00DD6D8E" w:rsidP="00451E17">
      <w:pPr>
        <w:rPr>
          <w:lang w:val="en-GB"/>
        </w:rPr>
      </w:pPr>
      <w:r w:rsidRPr="00451E17">
        <w:rPr>
          <w:lang w:val="en-GB"/>
        </w:rPr>
        <w:t xml:space="preserve">They got </w:t>
      </w:r>
      <w:r w:rsidRPr="008C0423">
        <w:rPr>
          <w:rStyle w:val="NormaleBoldCarattere"/>
        </w:rPr>
        <w:t>that</w:t>
      </w:r>
      <w:r w:rsidRPr="00451E17">
        <w:rPr>
          <w:lang w:val="en-GB"/>
        </w:rPr>
        <w:t xml:space="preserve"> part right.</w:t>
      </w:r>
      <w:r w:rsidRPr="00451E17">
        <w:rPr>
          <w:lang w:val="en-GB"/>
        </w:rPr>
        <w:br/>
        <w:t>If you can believe it all the way through—while you’re dying in the heat, terrified of heights, convinced you’ll split your head open on a rock (done that, check), turning blue, and smelling like a well-done Pittsburgh steak—</w:t>
      </w:r>
      <w:r w:rsidRPr="00451E17">
        <w:rPr>
          <w:lang w:val="en-GB"/>
        </w:rPr>
        <w:br/>
        <w:t xml:space="preserve">and </w:t>
      </w:r>
      <w:r w:rsidRPr="008C0423">
        <w:rPr>
          <w:rStyle w:val="NormaleBoldCarattere"/>
        </w:rPr>
        <w:t>stil</w:t>
      </w:r>
      <w:r w:rsidRPr="000808E8">
        <w:rPr>
          <w:i/>
          <w:iCs/>
          <w:lang w:val="en-GB"/>
        </w:rPr>
        <w:t>l</w:t>
      </w:r>
      <w:r w:rsidRPr="00451E17">
        <w:rPr>
          <w:lang w:val="en-GB"/>
        </w:rPr>
        <w:t xml:space="preserve"> say it?</w:t>
      </w:r>
      <w:r w:rsidRPr="00451E17">
        <w:rPr>
          <w:lang w:val="en-GB"/>
        </w:rPr>
        <w:br/>
        <w:t>Then yeah, you’ll probably bring that enthusiasm home… for a few weeks.</w:t>
      </w:r>
    </w:p>
    <w:p w:rsidR="00DD6D8E" w:rsidRPr="00451E17" w:rsidRDefault="00DD6D8E" w:rsidP="00451E17">
      <w:pPr>
        <w:rPr>
          <w:lang w:val="en-GB"/>
        </w:rPr>
      </w:pPr>
      <w:r w:rsidRPr="00451E17">
        <w:rPr>
          <w:lang w:val="en-GB"/>
        </w:rPr>
        <w:t>Until your bewildered family sees the scars and starts whispering about calling a priest or 911 to settle you back into your miserable old life—</w:t>
      </w:r>
      <w:r w:rsidRPr="00451E17">
        <w:rPr>
          <w:lang w:val="en-GB"/>
        </w:rPr>
        <w:br/>
        <w:t xml:space="preserve">where </w:t>
      </w:r>
      <w:r w:rsidRPr="008C0423">
        <w:rPr>
          <w:rStyle w:val="NormaleBoldCarattere"/>
        </w:rPr>
        <w:t>they</w:t>
      </w:r>
      <w:r w:rsidRPr="00451E17">
        <w:rPr>
          <w:lang w:val="en-GB"/>
        </w:rPr>
        <w:t xml:space="preserve"> felt safer.</w:t>
      </w:r>
    </w:p>
    <w:p w:rsidR="00DD6D8E" w:rsidRPr="00451E17" w:rsidRDefault="00DD6D8E" w:rsidP="00451E17">
      <w:pPr>
        <w:rPr>
          <w:lang w:val="en-GB"/>
        </w:rPr>
      </w:pPr>
      <w:r w:rsidRPr="00451E17">
        <w:rPr>
          <w:lang w:val="en-GB"/>
        </w:rPr>
        <w:t>You want to teach it something new?</w:t>
      </w:r>
      <w:r w:rsidRPr="00451E17">
        <w:rPr>
          <w:lang w:val="en-GB"/>
        </w:rPr>
        <w:br/>
        <w:t>Say it like you mean it.</w:t>
      </w:r>
      <w:r w:rsidRPr="00451E17">
        <w:rPr>
          <w:lang w:val="en-GB"/>
        </w:rPr>
        <w:br/>
        <w:t>Say it often.</w:t>
      </w:r>
      <w:r w:rsidRPr="00451E17">
        <w:rPr>
          <w:lang w:val="en-GB"/>
        </w:rPr>
        <w:br/>
        <w:t>Say it when you’re high on joy, excitement, romance, and anticipation.</w:t>
      </w:r>
    </w:p>
    <w:p w:rsidR="00DD6D8E" w:rsidRPr="00451E17" w:rsidRDefault="00DD6D8E" w:rsidP="00451E17">
      <w:pPr>
        <w:rPr>
          <w:lang w:val="en-GB"/>
        </w:rPr>
      </w:pPr>
      <w:r w:rsidRPr="00451E17">
        <w:rPr>
          <w:lang w:val="en-GB"/>
        </w:rPr>
        <w:t xml:space="preserve">But most of all—say it when you’re strung out on anger, fear, horror, disgust, or </w:t>
      </w:r>
      <w:r w:rsidRPr="008C0423">
        <w:rPr>
          <w:rStyle w:val="NormaleBoldCarattere"/>
        </w:rPr>
        <w:t>any</w:t>
      </w:r>
      <w:r w:rsidRPr="00451E17">
        <w:rPr>
          <w:lang w:val="en-GB"/>
        </w:rPr>
        <w:t xml:space="preserve"> of the other emotions we talked about earlier.</w:t>
      </w:r>
      <w:r w:rsidRPr="00451E17">
        <w:rPr>
          <w:lang w:val="en-GB"/>
        </w:rPr>
        <w:br/>
        <w:t>And maybe there are other emotional states we didn’t list—who cares.</w:t>
      </w:r>
      <w:r w:rsidRPr="00451E17">
        <w:rPr>
          <w:lang w:val="en-GB"/>
        </w:rPr>
        <w:br/>
        <w:t>The point is: when you're high, your brain is on LEARNING FOR LIFE. USE IT.</w:t>
      </w:r>
    </w:p>
    <w:p w:rsidR="00DD6D8E" w:rsidRPr="00451E17" w:rsidRDefault="00DD6D8E" w:rsidP="00451E17">
      <w:pPr>
        <w:rPr>
          <w:lang w:val="en-GB"/>
        </w:rPr>
      </w:pPr>
      <w:r w:rsidRPr="00451E17">
        <w:rPr>
          <w:lang w:val="en-GB"/>
        </w:rPr>
        <w:t>When you’re high on emotions—write it down.</w:t>
      </w:r>
      <w:r w:rsidRPr="00451E17">
        <w:rPr>
          <w:lang w:val="en-GB"/>
        </w:rPr>
        <w:br/>
        <w:t xml:space="preserve">In your </w:t>
      </w:r>
      <w:r w:rsidRPr="008C0423">
        <w:rPr>
          <w:rStyle w:val="NormaleBoldCarattere"/>
        </w:rPr>
        <w:t>own</w:t>
      </w:r>
      <w:r w:rsidRPr="00451E17">
        <w:rPr>
          <w:lang w:val="en-GB"/>
        </w:rPr>
        <w:t xml:space="preserve"> handwriting.</w:t>
      </w:r>
      <w:r w:rsidRPr="00451E17">
        <w:rPr>
          <w:lang w:val="en-GB"/>
        </w:rPr>
        <w:br/>
        <w:t>That’s when it matters. That’s when it sticks.</w:t>
      </w:r>
    </w:p>
    <w:p w:rsidR="00DD6D8E" w:rsidRPr="00451E17" w:rsidRDefault="00DD6D8E" w:rsidP="00451E17">
      <w:pPr>
        <w:rPr>
          <w:lang w:val="en-GB"/>
        </w:rPr>
      </w:pPr>
      <w:r w:rsidRPr="00451E17">
        <w:rPr>
          <w:lang w:val="en-GB"/>
        </w:rPr>
        <w:t>And honestly? That’s also the only really acceptable time to take a video selfie.</w:t>
      </w:r>
      <w:r w:rsidRPr="00451E17">
        <w:rPr>
          <w:lang w:val="en-GB"/>
        </w:rPr>
        <w:br/>
        <w:t>Yes—</w:t>
      </w:r>
      <w:r w:rsidRPr="008C0423">
        <w:rPr>
          <w:rStyle w:val="NormaleBoldCarattere"/>
        </w:rPr>
        <w:t xml:space="preserve">really. </w:t>
      </w:r>
      <w:r w:rsidRPr="00451E17">
        <w:rPr>
          <w:lang w:val="en-GB"/>
        </w:rPr>
        <w:t xml:space="preserve">The only time it’s worth draining your battery. </w:t>
      </w:r>
      <w:r w:rsidRPr="00451E17">
        <w:rPr>
          <w:lang w:val="en-GB"/>
        </w:rPr>
        <w:br/>
        <w:t>Record yourself in that state—raw, alive, fully lit up—and send it back to yourself on a schedule.</w:t>
      </w:r>
      <w:r w:rsidRPr="00451E17">
        <w:rPr>
          <w:lang w:val="en-GB"/>
        </w:rPr>
        <w:br/>
        <w:t xml:space="preserve">So it hits you when you least expect it. A shock reminder to your sub-friend that </w:t>
      </w:r>
      <w:r w:rsidRPr="008C0423">
        <w:rPr>
          <w:rStyle w:val="NormaleBoldCarattere"/>
        </w:rPr>
        <w:t>you</w:t>
      </w:r>
      <w:r w:rsidRPr="00451E17">
        <w:rPr>
          <w:lang w:val="en-GB"/>
        </w:rPr>
        <w:t xml:space="preserve"> said that.</w:t>
      </w:r>
      <w:r w:rsidRPr="00451E17">
        <w:rPr>
          <w:lang w:val="en-GB"/>
        </w:rPr>
        <w:br/>
        <w:t>So it must be true.</w:t>
      </w:r>
    </w:p>
    <w:p w:rsidR="00DD6D8E" w:rsidRPr="00451E17" w:rsidRDefault="00DD6D8E" w:rsidP="00451E17">
      <w:pPr>
        <w:rPr>
          <w:lang w:val="en-GB"/>
        </w:rPr>
      </w:pPr>
      <w:r w:rsidRPr="00451E17">
        <w:rPr>
          <w:lang w:val="en-GB"/>
        </w:rPr>
        <w:t>Because when it shows up weeks later—on a crap day, in a crap mood, when you’ve totally forgotten who you are—</w:t>
      </w:r>
      <w:r w:rsidRPr="008C0423">
        <w:rPr>
          <w:rStyle w:val="NormaleBoldCarattere"/>
        </w:rPr>
        <w:t xml:space="preserve">boom. </w:t>
      </w:r>
      <w:r w:rsidRPr="00451E17">
        <w:rPr>
          <w:lang w:val="en-GB"/>
        </w:rPr>
        <w:t>There it is. You, lit up, talking back to the mess.</w:t>
      </w:r>
    </w:p>
    <w:p w:rsidR="00DD6D8E" w:rsidRPr="00451E17" w:rsidRDefault="00DD6D8E" w:rsidP="00451E17">
      <w:pPr>
        <w:rPr>
          <w:lang w:val="en-GB"/>
        </w:rPr>
      </w:pPr>
      <w:r w:rsidRPr="00451E17">
        <w:rPr>
          <w:lang w:val="en-GB"/>
        </w:rPr>
        <w:t>And your subconscious? Ah ah! The old dog…</w:t>
      </w:r>
      <w:r w:rsidRPr="00451E17">
        <w:rPr>
          <w:lang w:val="en-GB"/>
        </w:rPr>
        <w:br/>
        <w:t xml:space="preserve">The first few times, it’ll practically lift a sub-third finger and mutter in its darkness some variation of, </w:t>
      </w:r>
      <w:r w:rsidRPr="008C0423">
        <w:rPr>
          <w:rStyle w:val="NormaleBoldCarattere"/>
        </w:rPr>
        <w:t>“Is that me? I must’ve lost it—what was I thinking?”</w:t>
      </w:r>
    </w:p>
    <w:p w:rsidR="00DD6D8E" w:rsidRPr="00451E17" w:rsidRDefault="00DD6D8E" w:rsidP="00451E17">
      <w:pPr>
        <w:rPr>
          <w:lang w:val="en-GB"/>
        </w:rPr>
      </w:pPr>
      <w:r w:rsidRPr="00451E17">
        <w:rPr>
          <w:lang w:val="en-GB"/>
        </w:rPr>
        <w:t>That’s when you must step in again, raise a real finger, and say:</w:t>
      </w:r>
      <w:r w:rsidRPr="00451E17">
        <w:rPr>
          <w:lang w:val="en-GB"/>
        </w:rPr>
        <w:br/>
        <w:t>“Well, thank you for your useless contribution, old fart—and I love you anyway.”</w:t>
      </w:r>
    </w:p>
    <w:p w:rsidR="00DD6D8E" w:rsidRPr="00451E17" w:rsidRDefault="00DD6D8E" w:rsidP="00451E17">
      <w:pPr>
        <w:rPr>
          <w:lang w:val="en-GB"/>
        </w:rPr>
      </w:pPr>
      <w:r w:rsidRPr="00451E17">
        <w:rPr>
          <w:lang w:val="en-GB"/>
        </w:rPr>
        <w:t>Time after time—and yes, it takes time—it will hear your tone.</w:t>
      </w:r>
      <w:r w:rsidRPr="00451E17">
        <w:rPr>
          <w:lang w:val="en-GB"/>
        </w:rPr>
        <w:br/>
        <w:t>It will see your face.</w:t>
      </w:r>
      <w:r w:rsidRPr="00451E17">
        <w:rPr>
          <w:lang w:val="en-GB"/>
        </w:rPr>
        <w:br/>
        <w:t>It will start remembering the feeling.</w:t>
      </w:r>
      <w:r w:rsidRPr="00451E17">
        <w:rPr>
          <w:lang w:val="en-GB"/>
        </w:rPr>
        <w:br/>
        <w:t>And it will start to take you seriously.</w:t>
      </w:r>
    </w:p>
    <w:p w:rsidR="00DD6D8E" w:rsidRPr="00451E17" w:rsidRDefault="00DD6D8E" w:rsidP="00451E17">
      <w:pPr>
        <w:rPr>
          <w:lang w:val="en-GB"/>
        </w:rPr>
      </w:pPr>
      <w:r w:rsidRPr="00451E17">
        <w:rPr>
          <w:lang w:val="en-GB"/>
        </w:rPr>
        <w:t>That’s how you start feeding it new evidence.</w:t>
      </w:r>
      <w:r w:rsidRPr="00451E17">
        <w:rPr>
          <w:lang w:val="en-GB"/>
        </w:rPr>
        <w:br/>
        <w:t>You don’t wait for the right mood.</w:t>
      </w:r>
      <w:r w:rsidRPr="00451E17">
        <w:rPr>
          <w:lang w:val="en-GB"/>
        </w:rPr>
        <w:br/>
        <w:t>You store the right mood.</w:t>
      </w:r>
      <w:r w:rsidRPr="00451E17">
        <w:rPr>
          <w:lang w:val="en-GB"/>
        </w:rPr>
        <w:br/>
        <w:t>And you throw it at your future self like a lifeline.</w:t>
      </w:r>
    </w:p>
    <w:p w:rsidR="00DD6D8E" w:rsidRPr="00451E17" w:rsidRDefault="00DD6D8E" w:rsidP="00451E17">
      <w:pPr>
        <w:rPr>
          <w:lang w:val="en-GB"/>
        </w:rPr>
      </w:pPr>
      <w:r w:rsidRPr="00451E17">
        <w:rPr>
          <w:lang w:val="en-GB"/>
        </w:rPr>
        <w:t>Want to double your impact?</w:t>
      </w:r>
      <w:r w:rsidRPr="00451E17">
        <w:rPr>
          <w:lang w:val="en-GB"/>
        </w:rPr>
        <w:br/>
        <w:t>Record your selfie knowing how the subconscious is going to react—</w:t>
      </w:r>
      <w:r w:rsidRPr="00451E17">
        <w:rPr>
          <w:lang w:val="en-GB"/>
        </w:rPr>
        <w:br/>
        <w:t xml:space="preserve">and speak to it </w:t>
      </w:r>
      <w:r w:rsidRPr="008C0423">
        <w:rPr>
          <w:rStyle w:val="NormaleBoldCarattere"/>
        </w:rPr>
        <w:t>right there and then</w:t>
      </w:r>
      <w:r w:rsidRPr="00451E17">
        <w:rPr>
          <w:lang w:val="en-GB"/>
        </w:rPr>
        <w:t>.</w:t>
      </w:r>
    </w:p>
    <w:p w:rsidR="00DD6D8E" w:rsidRPr="00E60554" w:rsidRDefault="00DD6D8E" w:rsidP="008C0423">
      <w:pPr>
        <w:pStyle w:val="NormaleBold"/>
      </w:pPr>
      <w:r w:rsidRPr="00030AB9">
        <w:rPr>
          <w:i/>
          <w:iCs/>
        </w:rPr>
        <w:t>“Hey Sub, I know what you’re about to say. I know how you’re gonna try to bring me down. Good job. You’re the best. Yeah, we love you. Really. It’s all good up here on Cloud N</w:t>
      </w:r>
      <w:r w:rsidRPr="00E60554">
        <w:t>ine. Wanna come up? I’m not coming down. Have fun with your misery down there—me? I’m having fun up here!”</w:t>
      </w:r>
    </w:p>
    <w:p w:rsidR="00DD6D8E" w:rsidRPr="00451E17" w:rsidRDefault="00DD6D8E" w:rsidP="00451E17">
      <w:pPr>
        <w:rPr>
          <w:lang w:val="en-GB"/>
        </w:rPr>
      </w:pPr>
      <w:r w:rsidRPr="00451E17">
        <w:rPr>
          <w:lang w:val="en-GB"/>
        </w:rPr>
        <w:t>Give it a try, this is where you really can use irony to bring those walls down. Make fun of your destructive behaviors, tease them, laugh at them, take them as seriously as a green haired worn out clown with a saggy bum trying to seduce a highly paid youtube influencer.</w:t>
      </w:r>
    </w:p>
    <w:p w:rsidR="00DD6D8E" w:rsidRPr="00451E17" w:rsidRDefault="00DD6D8E" w:rsidP="00451E17">
      <w:pPr>
        <w:rPr>
          <w:lang w:val="en-GB"/>
        </w:rPr>
      </w:pPr>
      <w:r w:rsidRPr="00451E17">
        <w:rPr>
          <w:lang w:val="en-GB"/>
        </w:rPr>
        <w:t>So… change?</w:t>
      </w:r>
      <w:r w:rsidRPr="00451E17">
        <w:rPr>
          <w:lang w:val="en-GB"/>
        </w:rPr>
        <w:br/>
        <w:t>Why not.</w:t>
      </w:r>
      <w:r w:rsidRPr="00451E17">
        <w:rPr>
          <w:lang w:val="en-GB"/>
        </w:rPr>
        <w:br/>
        <w:t>You’ve been programming yourself this whole time anyway—</w:t>
      </w:r>
      <w:r w:rsidRPr="00451E17">
        <w:rPr>
          <w:lang w:val="en-GB"/>
        </w:rPr>
        <w:br/>
        <w:t>one cheap shot at yourself, one silent belief, one repeated lie at a time.</w:t>
      </w:r>
      <w:r w:rsidRPr="00451E17">
        <w:rPr>
          <w:lang w:val="en-GB"/>
        </w:rPr>
        <w:br/>
        <w:t>Now you flip the script.</w:t>
      </w:r>
      <w:r w:rsidRPr="00451E17">
        <w:rPr>
          <w:lang w:val="en-GB"/>
        </w:rPr>
        <w:br/>
        <w:t xml:space="preserve">Now you do it </w:t>
      </w:r>
      <w:r w:rsidRPr="008C0423">
        <w:rPr>
          <w:rStyle w:val="NormaleBoldCarattere"/>
        </w:rPr>
        <w:t>on purpose.</w:t>
      </w:r>
    </w:p>
    <w:p w:rsidR="00DD6D8E" w:rsidRPr="00451E17" w:rsidRDefault="00DD6D8E" w:rsidP="00451E17">
      <w:pPr>
        <w:rPr>
          <w:lang w:val="en-GB"/>
        </w:rPr>
      </w:pPr>
      <w:r w:rsidRPr="00451E17">
        <w:rPr>
          <w:lang w:val="en-GB"/>
        </w:rPr>
        <w:t>And when your subconscious grumbles—same old voice, same old tricks—</w:t>
      </w:r>
      <w:r w:rsidRPr="00451E17">
        <w:rPr>
          <w:lang w:val="en-GB"/>
        </w:rPr>
        <w:br/>
        <w:t>you smirk and say,</w:t>
      </w:r>
      <w:r w:rsidRPr="00451E17">
        <w:rPr>
          <w:lang w:val="en-GB"/>
        </w:rPr>
        <w:br/>
        <w:t>“Thanks for the commentary. Love you anyway, Grandfart.”</w:t>
      </w:r>
      <w:r w:rsidRPr="00451E17">
        <w:rPr>
          <w:lang w:val="en-GB"/>
        </w:rPr>
        <w:br/>
        <w:t>Then keep living—happily, joyfully, full of anticipation.</w:t>
      </w:r>
    </w:p>
    <w:p w:rsidR="00DD6D8E" w:rsidRPr="00451E17" w:rsidRDefault="00DD6D8E" w:rsidP="00451E17">
      <w:pPr>
        <w:rPr>
          <w:lang w:val="en-GB"/>
        </w:rPr>
      </w:pPr>
      <w:r w:rsidRPr="00451E17">
        <w:rPr>
          <w:lang w:val="en-GB"/>
        </w:rPr>
        <w:t>It might not be easy to remember.</w:t>
      </w:r>
      <w:r w:rsidRPr="00451E17">
        <w:rPr>
          <w:lang w:val="en-GB"/>
        </w:rPr>
        <w:br/>
        <w:t xml:space="preserve">But you </w:t>
      </w:r>
      <w:r w:rsidRPr="008C0423">
        <w:rPr>
          <w:rStyle w:val="NormaleBoldCarattere"/>
        </w:rPr>
        <w:t>will</w:t>
      </w:r>
      <w:r w:rsidRPr="00451E17">
        <w:rPr>
          <w:lang w:val="en-GB"/>
        </w:rPr>
        <w:t xml:space="preserve"> remember this.</w:t>
      </w:r>
      <w:r w:rsidRPr="00451E17">
        <w:rPr>
          <w:lang w:val="en-GB"/>
        </w:rPr>
        <w:br/>
        <w:t>It might take longer than a week.</w:t>
      </w:r>
      <w:r w:rsidRPr="00451E17">
        <w:rPr>
          <w:lang w:val="en-GB"/>
        </w:rPr>
        <w:br/>
        <w:t xml:space="preserve">But you </w:t>
      </w:r>
      <w:r w:rsidRPr="008C0423">
        <w:rPr>
          <w:rStyle w:val="NormaleBoldCarattere"/>
        </w:rPr>
        <w:t>will</w:t>
      </w:r>
      <w:r w:rsidRPr="00451E17">
        <w:rPr>
          <w:lang w:val="en-GB"/>
        </w:rPr>
        <w:t xml:space="preserve"> look back and see it happened.</w:t>
      </w:r>
    </w:p>
    <w:p w:rsidR="00DD6D8E" w:rsidRPr="00451E17" w:rsidRDefault="00DD6D8E" w:rsidP="00451E17">
      <w:pPr>
        <w:rPr>
          <w:lang w:val="en-GB"/>
        </w:rPr>
      </w:pPr>
      <w:r w:rsidRPr="00451E17">
        <w:rPr>
          <w:lang w:val="en-GB"/>
        </w:rPr>
        <w:t>Because you’re done letting the oldest part of you run the show</w:t>
      </w:r>
      <w:r w:rsidRPr="00451E17">
        <w:rPr>
          <w:lang w:val="en-GB"/>
        </w:rPr>
        <w:br/>
        <w:t>like it’s still the age of black-and-white silent movies.</w:t>
      </w:r>
    </w:p>
    <w:p w:rsidR="00DD6D8E" w:rsidRDefault="00DD6D8E" w:rsidP="003237A7">
      <w:pPr>
        <w:rPr>
          <w:lang w:val="en-GB"/>
        </w:rPr>
      </w:pPr>
      <w:r w:rsidRPr="00451E17">
        <w:rPr>
          <w:lang w:val="en-GB"/>
        </w:rPr>
        <w:t>Change? Why not.</w:t>
      </w:r>
      <w:r w:rsidRPr="00451E17">
        <w:rPr>
          <w:lang w:val="en-GB"/>
        </w:rPr>
        <w:br/>
        <w:t>You’re already halfway there.</w:t>
      </w:r>
    </w:p>
    <w:p w:rsidR="00DD6D8E" w:rsidRDefault="00DD6D8E" w:rsidP="003237A7">
      <w:pPr>
        <w:rPr>
          <w:lang w:val="en-GB"/>
        </w:rPr>
      </w:pPr>
    </w:p>
    <w:p w:rsidR="00DD6D8E" w:rsidRPr="00166D00" w:rsidRDefault="00DD6D8E" w:rsidP="00395C4B">
      <w:pPr>
        <w:pStyle w:val="Heading1"/>
      </w:pPr>
      <w:r>
        <w:br w:type="page"/>
      </w:r>
      <w:bookmarkStart w:id="21" w:name="_Toc203310882"/>
      <w:bookmarkStart w:id="22" w:name="_Toc203311896"/>
      <w:r w:rsidRPr="00166D00">
        <w:t>Depression</w:t>
      </w:r>
      <w:bookmarkEnd w:id="21"/>
      <w:bookmarkEnd w:id="22"/>
    </w:p>
    <w:p w:rsidR="00DD6D8E" w:rsidRPr="000276F2" w:rsidRDefault="00DD6D8E" w:rsidP="000F3A98">
      <w:pPr>
        <w:rPr>
          <w:lang w:val="en-GB"/>
        </w:rPr>
      </w:pPr>
      <w:r w:rsidRPr="000276F2">
        <w:rPr>
          <w:lang w:val="en-GB"/>
        </w:rPr>
        <w:t>Let’s get something clear right away:</w:t>
      </w:r>
      <w:r w:rsidRPr="000276F2">
        <w:rPr>
          <w:lang w:val="en-GB"/>
        </w:rPr>
        <w:br/>
      </w:r>
      <w:r w:rsidRPr="00E60554">
        <w:rPr>
          <w:rStyle w:val="NormaleBoldCarattere"/>
        </w:rPr>
        <w:t>Feeling depressed is not the same as being clinically diagnosed with depression.</w:t>
      </w:r>
      <w:r w:rsidRPr="000276F2">
        <w:rPr>
          <w:lang w:val="en-GB"/>
        </w:rPr>
        <w:br/>
        <w:t>One is a state of mind. The other is a medical condition.</w:t>
      </w:r>
      <w:r w:rsidRPr="000276F2">
        <w:rPr>
          <w:lang w:val="en-GB"/>
        </w:rPr>
        <w:br/>
        <w:t>One might last a few hours, a few days. The other can linger for years and affect brain chemistry in ways you can’t just shake off.</w:t>
      </w:r>
    </w:p>
    <w:p w:rsidR="00DD6D8E" w:rsidRPr="000276F2" w:rsidRDefault="00DD6D8E" w:rsidP="000F3A98">
      <w:pPr>
        <w:rPr>
          <w:lang w:val="en-GB"/>
        </w:rPr>
      </w:pPr>
      <w:r w:rsidRPr="000276F2">
        <w:rPr>
          <w:lang w:val="en-GB"/>
        </w:rPr>
        <w:t>Both deserve attention—</w:t>
      </w:r>
      <w:r w:rsidRPr="00E60554">
        <w:rPr>
          <w:rStyle w:val="NormaleBoldCarattere"/>
        </w:rPr>
        <w:t>and both are BIG TIME LIARS.</w:t>
      </w:r>
      <w:r w:rsidRPr="000276F2">
        <w:rPr>
          <w:lang w:val="en-GB"/>
        </w:rPr>
        <w:br/>
        <w:t xml:space="preserve">I can’t stress that enough. </w:t>
      </w:r>
      <w:r w:rsidRPr="000276F2">
        <w:rPr>
          <w:i/>
          <w:iCs/>
          <w:lang w:val="en-GB"/>
        </w:rPr>
        <w:t>Big time liars.</w:t>
      </w:r>
    </w:p>
    <w:p w:rsidR="00DD6D8E" w:rsidRPr="000276F2" w:rsidRDefault="00DD6D8E" w:rsidP="000F3A98">
      <w:pPr>
        <w:rPr>
          <w:lang w:val="en-GB"/>
        </w:rPr>
      </w:pPr>
      <w:r w:rsidRPr="000276F2">
        <w:rPr>
          <w:lang w:val="en-GB"/>
        </w:rPr>
        <w:t>A mind in a depressive state—diagnosed or not—</w:t>
      </w:r>
      <w:r w:rsidRPr="00E60554">
        <w:rPr>
          <w:rStyle w:val="NormaleBoldCarattere"/>
        </w:rPr>
        <w:t>cannot be trusted</w:t>
      </w:r>
      <w:r w:rsidRPr="000276F2">
        <w:rPr>
          <w:lang w:val="en-GB"/>
        </w:rPr>
        <w:t xml:space="preserve"> to give accurate readings of reality.</w:t>
      </w:r>
      <w:r w:rsidRPr="000276F2">
        <w:rPr>
          <w:lang w:val="en-GB"/>
        </w:rPr>
        <w:br/>
      </w:r>
      <w:r w:rsidRPr="00E60554">
        <w:rPr>
          <w:rStyle w:val="NormaleBoldCarattere"/>
        </w:rPr>
        <w:t>Depression lies to you.</w:t>
      </w:r>
      <w:r w:rsidRPr="000276F2">
        <w:rPr>
          <w:lang w:val="en-GB"/>
        </w:rPr>
        <w:br/>
        <w:t>From a place deep inside, where the “bad” emotions sit down and play poker.</w:t>
      </w:r>
    </w:p>
    <w:p w:rsidR="00DD6D8E" w:rsidRDefault="00DD6D8E" w:rsidP="000F3A98">
      <w:pPr>
        <w:rPr>
          <w:lang w:val="en-GB"/>
        </w:rPr>
      </w:pPr>
      <w:r w:rsidRPr="000276F2">
        <w:rPr>
          <w:lang w:val="en-GB"/>
        </w:rPr>
        <w:t xml:space="preserve">Picture </w:t>
      </w:r>
      <w:r w:rsidRPr="00E60554">
        <w:rPr>
          <w:rStyle w:val="NormaleBoldCarattere"/>
        </w:rPr>
        <w:t>Sadness</w:t>
      </w:r>
      <w:r w:rsidRPr="000276F2">
        <w:rPr>
          <w:lang w:val="en-GB"/>
        </w:rPr>
        <w:t xml:space="preserve">, </w:t>
      </w:r>
      <w:r w:rsidRPr="00E60554">
        <w:rPr>
          <w:rStyle w:val="NormaleBoldCarattere"/>
        </w:rPr>
        <w:t>Fear</w:t>
      </w:r>
      <w:r w:rsidRPr="000276F2">
        <w:rPr>
          <w:lang w:val="en-GB"/>
        </w:rPr>
        <w:t xml:space="preserve">, </w:t>
      </w:r>
      <w:r w:rsidRPr="00E60554">
        <w:rPr>
          <w:rStyle w:val="NormaleBoldCarattere"/>
        </w:rPr>
        <w:t>Shame</w:t>
      </w:r>
      <w:r w:rsidRPr="000276F2">
        <w:rPr>
          <w:lang w:val="en-GB"/>
        </w:rPr>
        <w:t xml:space="preserve">, and </w:t>
      </w:r>
      <w:r w:rsidRPr="00E60554">
        <w:rPr>
          <w:rStyle w:val="NormaleBoldCarattere"/>
        </w:rPr>
        <w:t>Hopelessness</w:t>
      </w:r>
      <w:r w:rsidRPr="000276F2">
        <w:rPr>
          <w:lang w:val="en-GB"/>
        </w:rPr>
        <w:t xml:space="preserve"> in a smoky, badly lit back room, gambling away your clarity to see who wins the pot. And finally, </w:t>
      </w:r>
      <w:r w:rsidRPr="00E60554">
        <w:rPr>
          <w:rStyle w:val="NormaleBoldCarattere"/>
        </w:rPr>
        <w:t>Misery</w:t>
      </w:r>
      <w:r w:rsidRPr="000276F2">
        <w:rPr>
          <w:lang w:val="en-GB"/>
        </w:rPr>
        <w:t xml:space="preserve"> shows up. Late, as always—she takes the head seat without a word.</w:t>
      </w:r>
      <w:r w:rsidRPr="000276F2">
        <w:rPr>
          <w:lang w:val="en-GB"/>
        </w:rPr>
        <w:br/>
        <w:t>She doesn’t need to play.</w:t>
      </w:r>
      <w:r w:rsidRPr="000276F2">
        <w:rPr>
          <w:lang w:val="en-GB"/>
        </w:rPr>
        <w:br/>
        <w:t>Her presence alone changes the game.</w:t>
      </w:r>
      <w:r w:rsidRPr="000276F2">
        <w:rPr>
          <w:lang w:val="en-GB"/>
        </w:rPr>
        <w:br/>
        <w:t>Everything slows down.</w:t>
      </w:r>
      <w:r>
        <w:rPr>
          <w:lang w:val="en-GB"/>
        </w:rPr>
        <w:t xml:space="preserve"> </w:t>
      </w:r>
      <w:r w:rsidRPr="000276F2">
        <w:rPr>
          <w:lang w:val="en-GB"/>
        </w:rPr>
        <w:t>No jokes allowed.</w:t>
      </w:r>
      <w:r>
        <w:rPr>
          <w:lang w:val="en-GB"/>
        </w:rPr>
        <w:t xml:space="preserve"> </w:t>
      </w:r>
      <w:r w:rsidRPr="000276F2">
        <w:rPr>
          <w:lang w:val="en-GB"/>
        </w:rPr>
        <w:t>No r</w:t>
      </w:r>
      <w:r>
        <w:rPr>
          <w:lang w:val="en-GB"/>
        </w:rPr>
        <w:t xml:space="preserve">elief granted. </w:t>
      </w:r>
      <w:r w:rsidRPr="000276F2">
        <w:rPr>
          <w:lang w:val="en-GB"/>
        </w:rPr>
        <w:t>Just pity.</w:t>
      </w:r>
    </w:p>
    <w:p w:rsidR="00DD6D8E" w:rsidRPr="000276F2" w:rsidRDefault="00DD6D8E" w:rsidP="000F3A98">
      <w:pPr>
        <w:rPr>
          <w:lang w:val="en-GB"/>
        </w:rPr>
      </w:pPr>
      <w:r w:rsidRPr="000276F2">
        <w:rPr>
          <w:lang w:val="en-GB"/>
        </w:rPr>
        <w:t>What a dark picture this is.</w:t>
      </w:r>
      <w:r w:rsidRPr="000276F2">
        <w:rPr>
          <w:lang w:val="en-GB"/>
        </w:rPr>
        <w:br/>
        <w:t>Just like you feel when you're in that state.</w:t>
      </w:r>
      <w:r w:rsidRPr="000276F2">
        <w:rPr>
          <w:lang w:val="en-GB"/>
        </w:rPr>
        <w:br/>
        <w:t>YES, we know.</w:t>
      </w:r>
      <w:r>
        <w:rPr>
          <w:lang w:val="en-GB"/>
        </w:rPr>
        <w:t xml:space="preserve"> </w:t>
      </w:r>
      <w:r w:rsidRPr="000276F2">
        <w:rPr>
          <w:lang w:val="en-GB"/>
        </w:rPr>
        <w:t>We feel for you.</w:t>
      </w:r>
      <w:r>
        <w:rPr>
          <w:lang w:val="en-GB"/>
        </w:rPr>
        <w:t xml:space="preserve"> </w:t>
      </w:r>
      <w:r w:rsidRPr="000276F2">
        <w:rPr>
          <w:lang w:val="en-GB"/>
        </w:rPr>
        <w:t>We understand better than you’re ready to admit.</w:t>
      </w:r>
      <w:r w:rsidRPr="000276F2">
        <w:rPr>
          <w:lang w:val="en-GB"/>
        </w:rPr>
        <w:br/>
        <w:t xml:space="preserve">But </w:t>
      </w:r>
      <w:r>
        <w:rPr>
          <w:lang w:val="en-GB"/>
        </w:rPr>
        <w:t>grat</w:t>
      </w:r>
      <w:r w:rsidRPr="000276F2">
        <w:rPr>
          <w:lang w:val="en-GB"/>
        </w:rPr>
        <w:t xml:space="preserve">efully—we are </w:t>
      </w:r>
      <w:r w:rsidRPr="00E60554">
        <w:rPr>
          <w:rStyle w:val="NormaleBoldCarattere"/>
        </w:rPr>
        <w:t>not</w:t>
      </w:r>
      <w:r w:rsidRPr="000276F2">
        <w:rPr>
          <w:lang w:val="en-GB"/>
        </w:rPr>
        <w:t xml:space="preserve"> there with you.</w:t>
      </w:r>
      <w:r>
        <w:rPr>
          <w:lang w:val="en-GB"/>
        </w:rPr>
        <w:t xml:space="preserve"> We are not in the sinking mud with you. </w:t>
      </w:r>
      <w:r w:rsidRPr="000276F2">
        <w:rPr>
          <w:lang w:val="en-GB"/>
        </w:rPr>
        <w:t>And that’s a good thing.</w:t>
      </w:r>
      <w:r w:rsidRPr="000276F2">
        <w:rPr>
          <w:lang w:val="en-GB"/>
        </w:rPr>
        <w:br/>
        <w:t>Because if we’re not there, there’s a chance we can help pull you out.</w:t>
      </w:r>
      <w:r w:rsidRPr="000276F2">
        <w:rPr>
          <w:lang w:val="en-GB"/>
        </w:rPr>
        <w:br/>
        <w:t>And whatever we try—whether it’s an enlightened suggestion or a clumsy, stupid bit of encouragement—</w:t>
      </w:r>
      <w:r w:rsidRPr="00E60554">
        <w:rPr>
          <w:rStyle w:val="NormaleBoldCarattere"/>
        </w:rPr>
        <w:t>we are trying to help.</w:t>
      </w:r>
    </w:p>
    <w:p w:rsidR="00DD6D8E" w:rsidRPr="000276F2" w:rsidRDefault="00DD6D8E" w:rsidP="000F3A98">
      <w:pPr>
        <w:rPr>
          <w:lang w:val="en-GB"/>
        </w:rPr>
      </w:pPr>
      <w:r w:rsidRPr="000276F2">
        <w:rPr>
          <w:lang w:val="en-GB"/>
        </w:rPr>
        <w:t>But you don’t see it.</w:t>
      </w:r>
      <w:r w:rsidRPr="000276F2">
        <w:rPr>
          <w:lang w:val="en-GB"/>
        </w:rPr>
        <w:br/>
        <w:t>You're so shut down and terrified of making it worse.</w:t>
      </w:r>
      <w:r w:rsidRPr="000276F2">
        <w:rPr>
          <w:lang w:val="en-GB"/>
        </w:rPr>
        <w:br/>
        <w:t>After all, your mind is telling you you’ve already tried everything, and nothing worked for long.</w:t>
      </w:r>
      <w:r w:rsidRPr="000276F2">
        <w:rPr>
          <w:lang w:val="en-GB"/>
        </w:rPr>
        <w:br/>
        <w:t>Why try again? Just to hurt more?</w:t>
      </w:r>
    </w:p>
    <w:p w:rsidR="00DD6D8E" w:rsidRDefault="00DD6D8E" w:rsidP="000F3A98">
      <w:pPr>
        <w:rPr>
          <w:lang w:val="en-GB"/>
        </w:rPr>
      </w:pPr>
      <w:r w:rsidRPr="000276F2">
        <w:rPr>
          <w:lang w:val="en-GB"/>
        </w:rPr>
        <w:t xml:space="preserve">It’s like trying to drive </w:t>
      </w:r>
      <w:r>
        <w:rPr>
          <w:lang w:val="en-GB"/>
        </w:rPr>
        <w:t xml:space="preserve">at night </w:t>
      </w:r>
      <w:r w:rsidRPr="000276F2">
        <w:rPr>
          <w:lang w:val="en-GB"/>
        </w:rPr>
        <w:t>with fogged-up glasses, or trying to measure your worth while running a fever of 41°C.</w:t>
      </w:r>
      <w:r w:rsidRPr="000276F2">
        <w:rPr>
          <w:lang w:val="en-GB"/>
        </w:rPr>
        <w:br/>
        <w:t>The lens is dirty.</w:t>
      </w:r>
    </w:p>
    <w:p w:rsidR="00DD6D8E" w:rsidRPr="000276F2" w:rsidRDefault="00DD6D8E" w:rsidP="000F3A98">
      <w:pPr>
        <w:rPr>
          <w:lang w:val="en-GB"/>
        </w:rPr>
      </w:pPr>
      <w:r w:rsidRPr="000276F2">
        <w:rPr>
          <w:lang w:val="en-GB"/>
        </w:rPr>
        <w:t>The calibration is off.</w:t>
      </w:r>
      <w:r w:rsidRPr="000276F2">
        <w:rPr>
          <w:lang w:val="en-GB"/>
        </w:rPr>
        <w:br/>
        <w:t>And yet we keep asking ourselves the same questions, expecting clear answers from a distorted system.</w:t>
      </w:r>
    </w:p>
    <w:p w:rsidR="00DD6D8E" w:rsidRPr="000276F2" w:rsidRDefault="00DD6D8E" w:rsidP="000F3A98">
      <w:pPr>
        <w:rPr>
          <w:lang w:val="en-GB"/>
        </w:rPr>
      </w:pPr>
      <w:r w:rsidRPr="000276F2">
        <w:rPr>
          <w:lang w:val="en-GB"/>
        </w:rPr>
        <w:t>You may think you’re being reflective. That you’re getting to the bottom of things.</w:t>
      </w:r>
      <w:r w:rsidRPr="000276F2">
        <w:rPr>
          <w:lang w:val="en-GB"/>
        </w:rPr>
        <w:br/>
      </w:r>
      <w:r w:rsidRPr="00E60554">
        <w:rPr>
          <w:rStyle w:val="NormaleBoldCarattere"/>
        </w:rPr>
        <w:t>You’re not.</w:t>
      </w:r>
      <w:r w:rsidRPr="000276F2">
        <w:rPr>
          <w:lang w:val="en-GB"/>
        </w:rPr>
        <w:br/>
        <w:t xml:space="preserve">You’re just looping the same five </w:t>
      </w:r>
      <w:r>
        <w:rPr>
          <w:lang w:val="en-GB"/>
        </w:rPr>
        <w:t xml:space="preserve">thoughts and calling it "reflecting". </w:t>
      </w:r>
    </w:p>
    <w:p w:rsidR="00DD6D8E" w:rsidRPr="000276F2" w:rsidRDefault="00DD6D8E" w:rsidP="000F3A98">
      <w:pPr>
        <w:rPr>
          <w:lang w:val="en-GB"/>
        </w:rPr>
      </w:pPr>
      <w:r w:rsidRPr="000276F2">
        <w:rPr>
          <w:lang w:val="en-GB"/>
        </w:rPr>
        <w:t>From inside that mental cave, everything looks bigger, heavier, further away.</w:t>
      </w:r>
      <w:r w:rsidRPr="000276F2">
        <w:rPr>
          <w:lang w:val="en-GB"/>
        </w:rPr>
        <w:br/>
        <w:t>We misread centimeters for inches, warnings for truths, exhaustion for identity.</w:t>
      </w:r>
    </w:p>
    <w:p w:rsidR="00DD6D8E" w:rsidRPr="000276F2" w:rsidRDefault="00DD6D8E" w:rsidP="000F3A98">
      <w:pPr>
        <w:rPr>
          <w:lang w:val="en-GB"/>
        </w:rPr>
      </w:pPr>
      <w:r w:rsidRPr="000276F2">
        <w:rPr>
          <w:lang w:val="en-GB"/>
        </w:rPr>
        <w:t>And here’s the kicker:</w:t>
      </w:r>
      <w:r w:rsidRPr="000276F2">
        <w:rPr>
          <w:lang w:val="en-GB"/>
        </w:rPr>
        <w:br/>
      </w:r>
      <w:r w:rsidRPr="00E60554">
        <w:rPr>
          <w:rStyle w:val="NormaleBoldCarattere"/>
        </w:rPr>
        <w:t>A mind in a depressive mode cannot fix itself.</w:t>
      </w:r>
      <w:r w:rsidRPr="000276F2">
        <w:rPr>
          <w:lang w:val="en-GB"/>
        </w:rPr>
        <w:br/>
        <w:t xml:space="preserve">Not because </w:t>
      </w:r>
      <w:r>
        <w:rPr>
          <w:lang w:val="en-GB"/>
        </w:rPr>
        <w:t>it is</w:t>
      </w:r>
      <w:r w:rsidRPr="000276F2">
        <w:rPr>
          <w:lang w:val="en-GB"/>
        </w:rPr>
        <w:t xml:space="preserve"> weak.</w:t>
      </w:r>
      <w:r w:rsidRPr="000276F2">
        <w:rPr>
          <w:lang w:val="en-GB"/>
        </w:rPr>
        <w:br/>
        <w:t>Because it’s not working right now.</w:t>
      </w:r>
      <w:r>
        <w:rPr>
          <w:lang w:val="en-GB"/>
        </w:rPr>
        <w:t xml:space="preserve"> It's off for now.</w:t>
      </w:r>
      <w:r w:rsidRPr="000276F2">
        <w:rPr>
          <w:lang w:val="en-GB"/>
        </w:rPr>
        <w:br/>
        <w:t>It’s a tool that needs a reset—not more use.</w:t>
      </w:r>
    </w:p>
    <w:p w:rsidR="00DD6D8E" w:rsidRPr="000276F2" w:rsidRDefault="00DD6D8E" w:rsidP="000F3A98">
      <w:pPr>
        <w:rPr>
          <w:lang w:val="en-GB"/>
        </w:rPr>
      </w:pPr>
      <w:r w:rsidRPr="000276F2">
        <w:rPr>
          <w:lang w:val="en-GB"/>
        </w:rPr>
        <w:t xml:space="preserve">And most resets don’t come from </w:t>
      </w:r>
      <w:r>
        <w:rPr>
          <w:lang w:val="en-GB"/>
        </w:rPr>
        <w:t>thoughts conjured from within</w:t>
      </w:r>
      <w:r w:rsidRPr="000276F2">
        <w:rPr>
          <w:lang w:val="en-GB"/>
        </w:rPr>
        <w:t xml:space="preserve"> the cave.</w:t>
      </w:r>
      <w:r w:rsidRPr="000276F2">
        <w:rPr>
          <w:lang w:val="en-GB"/>
        </w:rPr>
        <w:br/>
        <w:t xml:space="preserve">They come from </w:t>
      </w:r>
      <w:r w:rsidRPr="00E60554">
        <w:rPr>
          <w:rStyle w:val="NormaleBoldCarattere"/>
        </w:rPr>
        <w:t>action</w:t>
      </w:r>
      <w:r w:rsidRPr="000276F2">
        <w:rPr>
          <w:lang w:val="en-GB"/>
        </w:rPr>
        <w:t>.</w:t>
      </w:r>
      <w:r w:rsidRPr="000276F2">
        <w:rPr>
          <w:lang w:val="en-GB"/>
        </w:rPr>
        <w:br/>
        <w:t>And that’s the cruel trick.</w:t>
      </w:r>
      <w:r w:rsidRPr="000276F2">
        <w:rPr>
          <w:lang w:val="en-GB"/>
        </w:rPr>
        <w:br/>
        <w:t>Depression tells you to stay still, stay safe, wait for the world to change.</w:t>
      </w:r>
      <w:r w:rsidRPr="000276F2">
        <w:rPr>
          <w:lang w:val="en-GB"/>
        </w:rPr>
        <w:br/>
        <w:t>But the world won’t knock on your cave door.</w:t>
      </w:r>
      <w:r w:rsidRPr="000276F2">
        <w:rPr>
          <w:lang w:val="en-GB"/>
        </w:rPr>
        <w:br/>
        <w:t>It assumes you left through the back.</w:t>
      </w:r>
    </w:p>
    <w:p w:rsidR="00DD6D8E" w:rsidRPr="000276F2" w:rsidRDefault="00DD6D8E" w:rsidP="000F3A98">
      <w:pPr>
        <w:rPr>
          <w:lang w:val="en-GB"/>
        </w:rPr>
      </w:pPr>
      <w:r w:rsidRPr="000276F2">
        <w:rPr>
          <w:lang w:val="en-GB"/>
        </w:rPr>
        <w:t>So here’s what you do instead:</w:t>
      </w:r>
      <w:r w:rsidRPr="000276F2">
        <w:rPr>
          <w:lang w:val="en-GB"/>
        </w:rPr>
        <w:br/>
        <w:t>You find a list—one you wrote when your head was clearer.</w:t>
      </w:r>
      <w:r w:rsidRPr="000276F2">
        <w:rPr>
          <w:lang w:val="en-GB"/>
        </w:rPr>
        <w:br/>
        <w:t>Things that made you feel alive, even a little.</w:t>
      </w:r>
      <w:r w:rsidRPr="000276F2">
        <w:rPr>
          <w:lang w:val="en-GB"/>
        </w:rPr>
        <w:br/>
        <w:t>And then?</w:t>
      </w:r>
    </w:p>
    <w:p w:rsidR="00DD6D8E" w:rsidRPr="000276F2" w:rsidRDefault="00DD6D8E" w:rsidP="000F3A98">
      <w:pPr>
        <w:rPr>
          <w:lang w:val="en-GB"/>
        </w:rPr>
      </w:pPr>
      <w:r w:rsidRPr="00E60554">
        <w:rPr>
          <w:rStyle w:val="NormaleBoldCarattere"/>
        </w:rPr>
        <w:t>You do them.</w:t>
      </w:r>
      <w:r w:rsidRPr="000276F2">
        <w:rPr>
          <w:lang w:val="en-GB"/>
        </w:rPr>
        <w:br/>
        <w:t>Not because they feel right.</w:t>
      </w:r>
      <w:r w:rsidRPr="000276F2">
        <w:rPr>
          <w:lang w:val="en-GB"/>
        </w:rPr>
        <w:br/>
        <w:t>They won’t.</w:t>
      </w:r>
      <w:r w:rsidRPr="000276F2">
        <w:rPr>
          <w:lang w:val="en-GB"/>
        </w:rPr>
        <w:br/>
        <w:t>But because your non-depressed self knew what you’d forget.</w:t>
      </w:r>
      <w:r w:rsidRPr="000276F2">
        <w:rPr>
          <w:lang w:val="en-GB"/>
        </w:rPr>
        <w:br/>
        <w:t>And you owe it to them to trust the plan.</w:t>
      </w:r>
    </w:p>
    <w:p w:rsidR="00DD6D8E" w:rsidRPr="000276F2" w:rsidRDefault="00DD6D8E" w:rsidP="000F3A98">
      <w:pPr>
        <w:rPr>
          <w:lang w:val="en-GB"/>
        </w:rPr>
      </w:pPr>
      <w:r w:rsidRPr="000276F2">
        <w:rPr>
          <w:lang w:val="en-GB"/>
        </w:rPr>
        <w:t xml:space="preserve">You do </w:t>
      </w:r>
      <w:r w:rsidRPr="00E60554">
        <w:rPr>
          <w:rStyle w:val="NormaleBoldCarattere"/>
        </w:rPr>
        <w:t>not</w:t>
      </w:r>
      <w:r w:rsidRPr="000276F2">
        <w:rPr>
          <w:lang w:val="en-GB"/>
        </w:rPr>
        <w:t xml:space="preserve"> take advice from the state that got you here.</w:t>
      </w:r>
      <w:r w:rsidRPr="000276F2">
        <w:rPr>
          <w:lang w:val="en-GB"/>
        </w:rPr>
        <w:br/>
      </w:r>
      <w:r w:rsidRPr="00E60554">
        <w:rPr>
          <w:rStyle w:val="NormaleBoldCarattere"/>
        </w:rPr>
        <w:t>What dragged you down will not lift you back up.</w:t>
      </w:r>
      <w:r w:rsidRPr="000276F2">
        <w:rPr>
          <w:lang w:val="en-GB"/>
        </w:rPr>
        <w:t xml:space="preserve"> That’s the only sure thing.</w:t>
      </w:r>
    </w:p>
    <w:p w:rsidR="00DD6D8E" w:rsidRPr="000276F2" w:rsidRDefault="00DD6D8E" w:rsidP="000F3A98">
      <w:pPr>
        <w:rPr>
          <w:lang w:val="en-GB"/>
        </w:rPr>
      </w:pPr>
      <w:r w:rsidRPr="000276F2">
        <w:rPr>
          <w:lang w:val="en-GB"/>
        </w:rPr>
        <w:t>One more thing:</w:t>
      </w:r>
      <w:r w:rsidRPr="000276F2">
        <w:rPr>
          <w:lang w:val="en-GB"/>
        </w:rPr>
        <w:br/>
      </w:r>
      <w:r w:rsidRPr="00E60554">
        <w:rPr>
          <w:rStyle w:val="NormaleBoldCarattere"/>
        </w:rPr>
        <w:t>Stop pushing people away.</w:t>
      </w:r>
      <w:r w:rsidRPr="000276F2">
        <w:rPr>
          <w:lang w:val="en-GB"/>
        </w:rPr>
        <w:br/>
        <w:t>I know—you think they don’t understand. You think their cheerfulness is annoying. You think you’re doing them a favor by retreating.</w:t>
      </w:r>
    </w:p>
    <w:p w:rsidR="00DD6D8E" w:rsidRPr="000276F2" w:rsidRDefault="00DD6D8E" w:rsidP="00E60554">
      <w:pPr>
        <w:pStyle w:val="NormaleBold"/>
      </w:pPr>
      <w:r w:rsidRPr="000276F2">
        <w:t>You’re not.</w:t>
      </w:r>
    </w:p>
    <w:p w:rsidR="00DD6D8E" w:rsidRPr="000276F2" w:rsidRDefault="00DD6D8E" w:rsidP="000F3A98">
      <w:pPr>
        <w:rPr>
          <w:lang w:val="en-GB"/>
        </w:rPr>
      </w:pPr>
      <w:r w:rsidRPr="000276F2">
        <w:rPr>
          <w:lang w:val="en-GB"/>
        </w:rPr>
        <w:t>You’re slowly eroding their strength to keep showing up.</w:t>
      </w:r>
      <w:r w:rsidRPr="000276F2">
        <w:rPr>
          <w:lang w:val="en-GB"/>
        </w:rPr>
        <w:br/>
        <w:t>And while it might not seem like a big deal now,</w:t>
      </w:r>
      <w:r w:rsidRPr="000276F2">
        <w:rPr>
          <w:lang w:val="en-GB"/>
        </w:rPr>
        <w:br/>
        <w:t>they may not come back when you're ready.</w:t>
      </w:r>
      <w:r w:rsidRPr="000276F2">
        <w:rPr>
          <w:lang w:val="en-GB"/>
        </w:rPr>
        <w:br/>
        <w:t>Or they’ll come back with walls you helped build.</w:t>
      </w:r>
    </w:p>
    <w:p w:rsidR="00DD6D8E" w:rsidRPr="000276F2" w:rsidRDefault="00DD6D8E" w:rsidP="000F3A98">
      <w:pPr>
        <w:rPr>
          <w:lang w:val="en-GB"/>
        </w:rPr>
      </w:pPr>
      <w:r w:rsidRPr="000276F2">
        <w:rPr>
          <w:lang w:val="en-GB"/>
        </w:rPr>
        <w:t>People are not bottomless wells of patience.</w:t>
      </w:r>
      <w:r w:rsidRPr="000276F2">
        <w:rPr>
          <w:lang w:val="en-GB"/>
        </w:rPr>
        <w:br/>
        <w:t>Wear them out, and they will step back—for their own sanity.</w:t>
      </w:r>
      <w:r w:rsidRPr="000276F2">
        <w:rPr>
          <w:lang w:val="en-GB"/>
        </w:rPr>
        <w:br/>
        <w:t>And they’d be right to.</w:t>
      </w:r>
    </w:p>
    <w:p w:rsidR="00DD6D8E" w:rsidRDefault="00DD6D8E" w:rsidP="00170099">
      <w:pPr>
        <w:rPr>
          <w:lang w:val="en-GB"/>
        </w:rPr>
      </w:pPr>
      <w:r w:rsidRPr="008E52D3">
        <w:rPr>
          <w:lang w:val="en-GB"/>
        </w:rPr>
        <w:t>The trap is that d</w:t>
      </w:r>
      <w:r w:rsidRPr="00170099">
        <w:rPr>
          <w:lang w:val="en-GB"/>
        </w:rPr>
        <w:t>epression rarely believes in trust</w:t>
      </w:r>
      <w:r w:rsidRPr="008E52D3">
        <w:rPr>
          <w:lang w:val="en-GB"/>
        </w:rPr>
        <w:t xml:space="preserve">, but it damn sure </w:t>
      </w:r>
      <w:r w:rsidRPr="00170099">
        <w:rPr>
          <w:lang w:val="en-GB"/>
        </w:rPr>
        <w:t>believes in its own doom and gloom.</w:t>
      </w:r>
      <w:r w:rsidRPr="008E52D3">
        <w:rPr>
          <w:lang w:val="en-GB"/>
        </w:rPr>
        <w:t xml:space="preserve"> </w:t>
      </w:r>
      <w:r w:rsidRPr="008E52D3">
        <w:rPr>
          <w:lang w:val="en-GB"/>
        </w:rPr>
        <w:br/>
      </w:r>
      <w:r>
        <w:rPr>
          <w:lang w:val="en-GB"/>
        </w:rPr>
        <w:t>Lastly, depression can hide behind the temporary excitement of circumstances. You buy a new car, look happy for 2 weeks, then slump back into the abyss, because nothing has changed at the root of your state or condition.</w:t>
      </w:r>
      <w:r w:rsidRPr="00170099">
        <w:rPr>
          <w:lang w:val="en-GB"/>
        </w:rPr>
        <w:br/>
      </w:r>
      <w:r>
        <w:rPr>
          <w:lang w:val="en-GB"/>
        </w:rPr>
        <w:t xml:space="preserve">But there is hope. </w:t>
      </w:r>
      <w:r w:rsidRPr="00170099">
        <w:rPr>
          <w:lang w:val="en-GB"/>
        </w:rPr>
        <w:t xml:space="preserve">Sometimes </w:t>
      </w:r>
      <w:r>
        <w:rPr>
          <w:lang w:val="en-GB"/>
        </w:rPr>
        <w:t xml:space="preserve">there is a </w:t>
      </w:r>
      <w:r w:rsidRPr="00170099">
        <w:rPr>
          <w:lang w:val="en-GB"/>
        </w:rPr>
        <w:t>shift when one finally (</w:t>
      </w:r>
      <w:r>
        <w:rPr>
          <w:lang w:val="en-GB"/>
        </w:rPr>
        <w:t xml:space="preserve">but </w:t>
      </w:r>
      <w:r w:rsidRPr="00170099">
        <w:rPr>
          <w:lang w:val="en-GB"/>
        </w:rPr>
        <w:t xml:space="preserve">sadly) hits bottom </w:t>
      </w:r>
      <w:r>
        <w:rPr>
          <w:lang w:val="en-GB"/>
        </w:rPr>
        <w:t xml:space="preserve">so hard that </w:t>
      </w:r>
      <w:r w:rsidRPr="00170099">
        <w:rPr>
          <w:lang w:val="en-GB"/>
        </w:rPr>
        <w:t>something really changes.</w:t>
      </w:r>
      <w:r w:rsidRPr="00170099">
        <w:rPr>
          <w:lang w:val="en-GB"/>
        </w:rPr>
        <w:br/>
      </w:r>
      <w:r>
        <w:rPr>
          <w:lang w:val="en-GB"/>
        </w:rPr>
        <w:t>They come to</w:t>
      </w:r>
      <w:r w:rsidRPr="00170099">
        <w:rPr>
          <w:lang w:val="en-GB"/>
        </w:rPr>
        <w:t xml:space="preserve"> realize they need help. And if they have not exhausted everyone around them, they might actually get it—if they </w:t>
      </w:r>
      <w:r>
        <w:rPr>
          <w:lang w:val="en-GB"/>
        </w:rPr>
        <w:t xml:space="preserve">have </w:t>
      </w:r>
      <w:r w:rsidRPr="00170099">
        <w:rPr>
          <w:lang w:val="en-GB"/>
        </w:rPr>
        <w:t>trust.</w:t>
      </w:r>
      <w:r>
        <w:rPr>
          <w:lang w:val="en-GB"/>
        </w:rPr>
        <w:br/>
        <w:t xml:space="preserve">When they believe they can't ask for help, when they don't now where to look for help, until they realize help is available, they are </w:t>
      </w:r>
      <w:r w:rsidRPr="0041659D">
        <w:rPr>
          <w:lang w:val="en-GB"/>
        </w:rPr>
        <w:t>sinking slowly like someone caught in quicksand.</w:t>
      </w:r>
      <w:r w:rsidRPr="0041659D">
        <w:rPr>
          <w:lang w:val="en-GB"/>
        </w:rPr>
        <w:br/>
        <w:t>The more they</w:t>
      </w:r>
      <w:r>
        <w:rPr>
          <w:lang w:val="en-GB"/>
        </w:rPr>
        <w:t xml:space="preserve"> think</w:t>
      </w:r>
      <w:r w:rsidRPr="0041659D">
        <w:rPr>
          <w:lang w:val="en-GB"/>
        </w:rPr>
        <w:t>, the worse it gets.</w:t>
      </w:r>
      <w:r w:rsidRPr="0041659D">
        <w:rPr>
          <w:lang w:val="en-GB"/>
        </w:rPr>
        <w:br/>
        <w:t>And until they realize that help is available—real help—they keep going under, one inch at a time.</w:t>
      </w:r>
      <w:r>
        <w:rPr>
          <w:lang w:val="en-GB"/>
        </w:rPr>
        <w:t xml:space="preserve"> </w:t>
      </w:r>
    </w:p>
    <w:tbl>
      <w:tblPr>
        <w:tblpPr w:leftFromText="141" w:rightFromText="141" w:vertAnchor="text" w:horzAnchor="margin" w:tblpXSpec="right" w:tblpY="70"/>
        <w:tblW w:w="0" w:type="auto"/>
        <w:tblLook w:val="01E0"/>
      </w:tblPr>
      <w:tblGrid>
        <w:gridCol w:w="3450"/>
      </w:tblGrid>
      <w:tr w:rsidR="00DD6D8E" w:rsidRPr="00F9667C">
        <w:trPr>
          <w:trHeight w:val="344"/>
        </w:trPr>
        <w:tc>
          <w:tcPr>
            <w:tcW w:w="3450" w:type="dxa"/>
          </w:tcPr>
          <w:p w:rsidR="00DD6D8E" w:rsidRDefault="00DD6D8E" w:rsidP="000F3A98">
            <w:pPr>
              <w:rPr>
                <w:lang w:val="en-GB"/>
              </w:rPr>
            </w:pPr>
            <w:r>
              <w:rPr>
                <w:lang w:val="en-GB"/>
              </w:rPr>
              <w:t xml:space="preserve"> When one bleeds, you don't tell the blood to stop flowing hoping it does. You put something on it. When you have a blood clot, you take your medication to keep the blood thin until you figure out what else is going on in your life you should be looking at.</w:t>
            </w:r>
            <w:r>
              <w:rPr>
                <w:lang w:val="en-GB"/>
              </w:rPr>
              <w:br/>
              <w:t xml:space="preserve">When you have suicidal thoughts? affirmations and meditations won't be strong enough. You might need a jolt, even if only to remind you what life should feel lik. Then we can work on making that happen naturally. An I know... depression is a bitch. </w:t>
            </w:r>
          </w:p>
        </w:tc>
      </w:tr>
    </w:tbl>
    <w:p w:rsidR="00DD6D8E" w:rsidRDefault="00DD6D8E" w:rsidP="00170099">
      <w:pPr>
        <w:rPr>
          <w:lang w:val="en-GB"/>
        </w:rPr>
      </w:pPr>
      <w:r>
        <w:rPr>
          <w:lang w:val="en-GB"/>
        </w:rPr>
        <w:t>Moreover, p</w:t>
      </w:r>
      <w:r w:rsidRPr="008B0058">
        <w:rPr>
          <w:lang w:val="en-GB"/>
        </w:rPr>
        <w:t>eople who are depressed often self-medicate</w:t>
      </w:r>
      <w:r>
        <w:rPr>
          <w:lang w:val="en-GB"/>
        </w:rPr>
        <w:t xml:space="preserve"> before they risk ending up destroying themselves completely. I won't point fingers or add shame. </w:t>
      </w:r>
      <w:r w:rsidRPr="002774D3">
        <w:rPr>
          <w:lang w:val="en-GB"/>
        </w:rPr>
        <w:t xml:space="preserve">If you’ve really been in </w:t>
      </w:r>
      <w:r>
        <w:rPr>
          <w:lang w:val="en-GB"/>
        </w:rPr>
        <w:t>that state</w:t>
      </w:r>
      <w:r w:rsidRPr="002774D3">
        <w:rPr>
          <w:lang w:val="en-GB"/>
        </w:rPr>
        <w:t>, you know your poisons</w:t>
      </w:r>
      <w:r>
        <w:rPr>
          <w:lang w:val="en-GB"/>
        </w:rPr>
        <w:t>. You know where you find temporary comfort.</w:t>
      </w:r>
    </w:p>
    <w:p w:rsidR="00DD6D8E" w:rsidRDefault="00DD6D8E" w:rsidP="00170099">
      <w:pPr>
        <w:rPr>
          <w:lang w:val="en-GB"/>
        </w:rPr>
      </w:pPr>
      <w:r>
        <w:rPr>
          <w:lang w:val="en-GB"/>
        </w:rPr>
        <w:t>But. nowadays, objective s</w:t>
      </w:r>
      <w:r w:rsidRPr="00170099">
        <w:rPr>
          <w:lang w:val="en-GB"/>
        </w:rPr>
        <w:t>tudies show that depression is not cured long term by drugs</w:t>
      </w:r>
      <w:r>
        <w:rPr>
          <w:lang w:val="en-GB"/>
        </w:rPr>
        <w:t xml:space="preserve"> alone</w:t>
      </w:r>
      <w:r w:rsidRPr="00170099">
        <w:rPr>
          <w:lang w:val="en-GB"/>
        </w:rPr>
        <w:t>, s</w:t>
      </w:r>
      <w:r w:rsidRPr="001A4A99">
        <w:rPr>
          <w:lang w:val="en-GB"/>
        </w:rPr>
        <w:t>adly so. Wouldn’t that be a relief—for everybody.</w:t>
      </w:r>
      <w:r>
        <w:rPr>
          <w:lang w:val="en-GB"/>
        </w:rPr>
        <w:br/>
        <w:t>Good drugs</w:t>
      </w:r>
      <w:r w:rsidRPr="00170099">
        <w:rPr>
          <w:lang w:val="en-GB"/>
        </w:rPr>
        <w:t xml:space="preserve"> </w:t>
      </w:r>
      <w:r>
        <w:rPr>
          <w:lang w:val="en-GB"/>
        </w:rPr>
        <w:t>will</w:t>
      </w:r>
      <w:r w:rsidRPr="00170099">
        <w:rPr>
          <w:lang w:val="en-GB"/>
        </w:rPr>
        <w:t xml:space="preserve"> get you out of an acute cr</w:t>
      </w:r>
      <w:r>
        <w:rPr>
          <w:lang w:val="en-GB"/>
        </w:rPr>
        <w:t>isis, and for that I do welcome them when necessary.</w:t>
      </w:r>
    </w:p>
    <w:p w:rsidR="00DD6D8E" w:rsidRDefault="00DD6D8E" w:rsidP="00170099">
      <w:pPr>
        <w:rPr>
          <w:lang w:val="en-GB"/>
        </w:rPr>
      </w:pPr>
      <w:r w:rsidRPr="00170099">
        <w:rPr>
          <w:lang w:val="en-GB"/>
        </w:rPr>
        <w:t>But RECONNECTION</w:t>
      </w:r>
      <w:r>
        <w:rPr>
          <w:lang w:val="en-GB"/>
        </w:rPr>
        <w:t>, physical, emotional, spiritual, social,</w:t>
      </w:r>
      <w:r w:rsidRPr="00170099">
        <w:rPr>
          <w:lang w:val="en-GB"/>
        </w:rPr>
        <w:t xml:space="preserve"> is the only true medicine for depression</w:t>
      </w:r>
      <w:r w:rsidRPr="008E7798">
        <w:rPr>
          <w:rStyle w:val="FootnoteReference"/>
        </w:rPr>
        <w:footnoteReference w:id="10"/>
      </w:r>
      <w:r w:rsidRPr="00170099">
        <w:rPr>
          <w:lang w:val="en-GB"/>
        </w:rPr>
        <w:t xml:space="preserve">—just when depression does everything possible to make you </w:t>
      </w:r>
      <w:r>
        <w:rPr>
          <w:lang w:val="en-GB"/>
        </w:rPr>
        <w:t xml:space="preserve">and keep you </w:t>
      </w:r>
      <w:r w:rsidRPr="00170099">
        <w:rPr>
          <w:lang w:val="en-GB"/>
        </w:rPr>
        <w:t>disconnect</w:t>
      </w:r>
      <w:r>
        <w:rPr>
          <w:lang w:val="en-GB"/>
        </w:rPr>
        <w:t>ed.</w:t>
      </w:r>
    </w:p>
    <w:p w:rsidR="00DD6D8E" w:rsidRDefault="00DD6D8E" w:rsidP="000F3A98">
      <w:pPr>
        <w:rPr>
          <w:lang w:val="en-GB"/>
        </w:rPr>
      </w:pPr>
      <w:r w:rsidRPr="006C746C">
        <w:rPr>
          <w:lang w:val="en-GB"/>
        </w:rPr>
        <w:t>GET OUT OF YOUR HEAD. That’s where the depressive thoughts are nesting. If you’re so wrapped up in your mind you can’t hear people trying to talk to you—that’s a bad sign. Make an effort: listen carefully to someone else and actually try to relate, not just nod along. Pick someone who isn’t stuck in their own downward spiral. Avoid party poopers and Debbie Dow</w:t>
      </w:r>
      <w:r>
        <w:rPr>
          <w:lang w:val="en-GB"/>
        </w:rPr>
        <w:t>ners</w:t>
      </w:r>
      <w:r w:rsidRPr="008E7798">
        <w:rPr>
          <w:rStyle w:val="FootnoteReference"/>
        </w:rPr>
        <w:footnoteReference w:id="11"/>
      </w:r>
      <w:r w:rsidRPr="006C746C">
        <w:rPr>
          <w:lang w:val="en-GB"/>
        </w:rPr>
        <w:t>.</w:t>
      </w:r>
      <w:r w:rsidRPr="006C746C">
        <w:rPr>
          <w:lang w:val="en-GB"/>
        </w:rPr>
        <w:br/>
        <w:t>Getting out of your head is the first step to getting out of your crappy thoughts.</w:t>
      </w:r>
      <w:r w:rsidRPr="006C746C">
        <w:rPr>
          <w:lang w:val="en-GB"/>
        </w:rPr>
        <w:br/>
        <w:t>Try feeling real compassion for someone else—not pity, but genuine compassion.</w:t>
      </w:r>
    </w:p>
    <w:p w:rsidR="00DD6D8E" w:rsidRPr="000276F2" w:rsidRDefault="00DD6D8E" w:rsidP="000F3A98">
      <w:pPr>
        <w:rPr>
          <w:lang w:val="en-GB"/>
        </w:rPr>
      </w:pPr>
      <w:r>
        <w:rPr>
          <w:lang w:val="en-GB"/>
        </w:rPr>
        <w:t>Lastly, just a kind reminder:</w:t>
      </w:r>
      <w:r w:rsidRPr="000276F2">
        <w:rPr>
          <w:lang w:val="en-GB"/>
        </w:rPr>
        <w:br/>
      </w:r>
      <w:r w:rsidRPr="00E60554">
        <w:rPr>
          <w:rStyle w:val="NormaleBoldCarattere"/>
        </w:rPr>
        <w:t xml:space="preserve">You don’t have to make someone feel as bad as you for them to get it. </w:t>
      </w:r>
      <w:r w:rsidRPr="000276F2">
        <w:rPr>
          <w:lang w:val="en-GB"/>
        </w:rPr>
        <w:br/>
        <w:t>That’s not how empathy works.</w:t>
      </w:r>
      <w:r>
        <w:rPr>
          <w:lang w:val="en-GB"/>
        </w:rPr>
        <w:t xml:space="preserve"> </w:t>
      </w:r>
      <w:r w:rsidRPr="000276F2">
        <w:rPr>
          <w:lang w:val="en-GB"/>
        </w:rPr>
        <w:t>Pain is not a contest.</w:t>
      </w:r>
      <w:r>
        <w:rPr>
          <w:lang w:val="en-GB"/>
        </w:rPr>
        <w:t xml:space="preserve"> </w:t>
      </w:r>
      <w:r w:rsidRPr="000276F2">
        <w:rPr>
          <w:lang w:val="en-GB"/>
        </w:rPr>
        <w:t>Connection doesn’t need credentials.</w:t>
      </w:r>
    </w:p>
    <w:p w:rsidR="00DD6D8E" w:rsidRPr="00E60554" w:rsidRDefault="00DD6D8E" w:rsidP="000F3A98">
      <w:pPr>
        <w:rPr>
          <w:rStyle w:val="NormaleBoldCarattere"/>
        </w:rPr>
      </w:pPr>
      <w:r w:rsidRPr="000276F2">
        <w:rPr>
          <w:lang w:val="en-GB"/>
        </w:rPr>
        <w:t>And if someone wants to help—</w:t>
      </w:r>
      <w:r w:rsidRPr="00E60554">
        <w:rPr>
          <w:rStyle w:val="NormaleBoldCarattere"/>
        </w:rPr>
        <w:t>maybe just let them.</w:t>
      </w:r>
    </w:p>
    <w:p w:rsidR="00DD6D8E" w:rsidRDefault="00DD6D8E" w:rsidP="002D2279">
      <w:pPr>
        <w:rPr>
          <w:rStyle w:val="Heading1Char1"/>
          <w:sz w:val="48"/>
          <w:szCs w:val="48"/>
        </w:rPr>
      </w:pPr>
    </w:p>
    <w:p w:rsidR="00DD6D8E" w:rsidRPr="008B39BE" w:rsidRDefault="00DD6D8E" w:rsidP="006C28C4">
      <w:pPr>
        <w:pStyle w:val="Heading1"/>
      </w:pPr>
      <w:r>
        <w:rPr>
          <w:rStyle w:val="Heading1Char1"/>
          <w:b/>
          <w:bCs/>
          <w:caps/>
          <w:sz w:val="48"/>
          <w:szCs w:val="48"/>
        </w:rPr>
        <w:br w:type="page"/>
      </w:r>
      <w:bookmarkStart w:id="23" w:name="_Toc203310883"/>
      <w:bookmarkStart w:id="24" w:name="_Toc203311897"/>
      <w:r w:rsidRPr="008B39BE">
        <w:t>CIRCUMSTANCES</w:t>
      </w:r>
      <w:bookmarkEnd w:id="23"/>
      <w:bookmarkEnd w:id="24"/>
    </w:p>
    <w:p w:rsidR="00DD6D8E" w:rsidRPr="000808E8" w:rsidRDefault="00DD6D8E" w:rsidP="006C28C4">
      <w:pPr>
        <w:rPr>
          <w:lang w:val="en-GB"/>
        </w:rPr>
      </w:pPr>
      <w:r w:rsidRPr="000808E8">
        <w:rPr>
          <w:lang w:val="en-GB"/>
        </w:rPr>
        <w:t>After talking about depression, we get to this sore spot.</w:t>
      </w:r>
      <w:r w:rsidRPr="000808E8">
        <w:rPr>
          <w:lang w:val="en-GB"/>
        </w:rPr>
        <w:br/>
        <w:t>We are still talking about personal change, not the price of milk, not the political party playing circus at the Parliament.</w:t>
      </w:r>
      <w:r w:rsidRPr="000808E8">
        <w:rPr>
          <w:lang w:val="en-GB"/>
        </w:rPr>
        <w:br/>
        <w:t>We’re talking about how you feel, how you relate to your life experience, how you get up, go to work, have some private time, and enjoy life as it unfolds.</w:t>
      </w:r>
    </w:p>
    <w:p w:rsidR="00DD6D8E" w:rsidRPr="000808E8" w:rsidRDefault="00DD6D8E" w:rsidP="006C28C4">
      <w:pPr>
        <w:rPr>
          <w:lang w:val="en-GB"/>
        </w:rPr>
      </w:pPr>
      <w:r w:rsidRPr="000808E8">
        <w:rPr>
          <w:lang w:val="en-GB"/>
        </w:rPr>
        <w:t>Can we rely on circumstances for CHANGE? Sure. They give you the opportunity to choose and produce internal change.</w:t>
      </w:r>
      <w:r w:rsidRPr="000808E8">
        <w:rPr>
          <w:lang w:val="en-GB"/>
        </w:rPr>
        <w:br/>
        <w:t>BUT — will circumstances change how you got in trouble?</w:t>
      </w:r>
      <w:r w:rsidRPr="000808E8">
        <w:rPr>
          <w:lang w:val="en-GB"/>
        </w:rPr>
        <w:br/>
        <w:t>No. How you get in trouble is consequence of your RESPONSIBILITY (not fault, shame, guilt... leave all that alone).</w:t>
      </w:r>
      <w:r w:rsidRPr="000808E8">
        <w:rPr>
          <w:lang w:val="en-GB"/>
        </w:rPr>
        <w:br/>
        <w:t>YOU are RESPONSIBLE for HOW you managed to get WHERE YOU ARE while looking at circumstances.</w:t>
      </w:r>
    </w:p>
    <w:p w:rsidR="00DD6D8E" w:rsidRPr="000808E8" w:rsidRDefault="00DD6D8E" w:rsidP="006C28C4">
      <w:pPr>
        <w:rPr>
          <w:lang w:val="en-GB"/>
        </w:rPr>
      </w:pPr>
      <w:r w:rsidRPr="000808E8">
        <w:rPr>
          <w:lang w:val="en-GB"/>
        </w:rPr>
        <w:t>Circumstances are just the stage. You’re the one walking across it.</w:t>
      </w:r>
      <w:r w:rsidRPr="000808E8">
        <w:rPr>
          <w:lang w:val="en-GB"/>
        </w:rPr>
        <w:br/>
        <w:t>You can’t blame the floor if you keep tripping over your own feet because you didn’t tie your laces.</w:t>
      </w:r>
    </w:p>
    <w:p w:rsidR="00DD6D8E" w:rsidRPr="000808E8" w:rsidRDefault="00DD6D8E" w:rsidP="006C28C4">
      <w:pPr>
        <w:rPr>
          <w:lang w:val="en-GB"/>
        </w:rPr>
      </w:pPr>
      <w:r w:rsidRPr="000808E8">
        <w:rPr>
          <w:lang w:val="en-GB"/>
        </w:rPr>
        <w:t>Internal change doesn’t start because something happens. It starts because you finally notice how you’ve been reacting the same stubborn way every time something happens.</w:t>
      </w:r>
    </w:p>
    <w:p w:rsidR="00DD6D8E" w:rsidRPr="000808E8" w:rsidRDefault="00DD6D8E" w:rsidP="006C28C4">
      <w:pPr>
        <w:rPr>
          <w:lang w:val="en-GB"/>
        </w:rPr>
      </w:pPr>
      <w:r w:rsidRPr="000808E8">
        <w:rPr>
          <w:lang w:val="en-GB"/>
        </w:rPr>
        <w:t>Until you take full ownership of your part — not the fault, not the guilt, just the ownership — nothing really shifts.</w:t>
      </w:r>
      <w:r w:rsidRPr="000808E8">
        <w:rPr>
          <w:lang w:val="en-GB"/>
        </w:rPr>
        <w:br/>
        <w:t>Even if life hands you a clean slate, you’ll scribble the same crap all over it again.</w:t>
      </w:r>
    </w:p>
    <w:p w:rsidR="00DD6D8E" w:rsidRPr="000808E8" w:rsidRDefault="00DD6D8E" w:rsidP="006C28C4">
      <w:pPr>
        <w:rPr>
          <w:lang w:val="en-GB"/>
        </w:rPr>
      </w:pPr>
      <w:r w:rsidRPr="000808E8">
        <w:rPr>
          <w:lang w:val="en-GB"/>
        </w:rPr>
        <w:t>Try to run away from a problem, sure. It’ll show up again, with just enough change to drive you mad even more.</w:t>
      </w:r>
      <w:r w:rsidRPr="000808E8">
        <w:rPr>
          <w:lang w:val="en-GB"/>
        </w:rPr>
        <w:br/>
        <w:t>You know it. You’ve been through it.</w:t>
      </w:r>
    </w:p>
    <w:p w:rsidR="00DD6D8E" w:rsidRPr="000808E8" w:rsidRDefault="00DD6D8E" w:rsidP="006C28C4">
      <w:pPr>
        <w:rPr>
          <w:lang w:val="en-GB"/>
        </w:rPr>
      </w:pPr>
      <w:r w:rsidRPr="000808E8">
        <w:rPr>
          <w:lang w:val="en-GB"/>
        </w:rPr>
        <w:t>Circumstances are a pendulum. You think it swung away, only to return — punctual as hell.</w:t>
      </w:r>
    </w:p>
    <w:p w:rsidR="00DD6D8E" w:rsidRPr="006C28C4" w:rsidRDefault="00DD6D8E" w:rsidP="006C28C4">
      <w:pPr>
        <w:rPr>
          <w:rStyle w:val="BulletCarattere"/>
        </w:rPr>
      </w:pPr>
      <w:r w:rsidRPr="000808E8">
        <w:rPr>
          <w:lang w:val="en-GB"/>
        </w:rPr>
        <w:t>So the only change you can safely produce is your own.</w:t>
      </w:r>
      <w:r w:rsidRPr="000808E8">
        <w:rPr>
          <w:lang w:val="en-GB"/>
        </w:rPr>
        <w:br/>
        <w:t>Observe recurring patterns. Where do you say:</w:t>
      </w:r>
      <w:r w:rsidRPr="000808E8">
        <w:rPr>
          <w:lang w:val="en-GB"/>
        </w:rPr>
        <w:br/>
      </w:r>
      <w:r w:rsidRPr="006C28C4">
        <w:rPr>
          <w:rStyle w:val="BulletCarattere"/>
        </w:rPr>
        <w:t>• "It always..."</w:t>
      </w:r>
      <w:r w:rsidRPr="006C28C4">
        <w:rPr>
          <w:rStyle w:val="BulletCarattere"/>
        </w:rPr>
        <w:br/>
        <w:t>• "It never..."</w:t>
      </w:r>
      <w:r w:rsidRPr="006C28C4">
        <w:rPr>
          <w:rStyle w:val="BulletCarattere"/>
        </w:rPr>
        <w:br/>
        <w:t>• "I'm so tired of..."</w:t>
      </w:r>
    </w:p>
    <w:p w:rsidR="00DD6D8E" w:rsidRPr="000808E8" w:rsidRDefault="00DD6D8E" w:rsidP="006C28C4">
      <w:pPr>
        <w:rPr>
          <w:lang w:val="en-GB"/>
        </w:rPr>
      </w:pPr>
      <w:r w:rsidRPr="000808E8">
        <w:rPr>
          <w:lang w:val="en-GB"/>
        </w:rPr>
        <w:t>Who’s in the middle of those always and nevers, everybodys and nobodys?</w:t>
      </w:r>
      <w:r w:rsidRPr="000808E8">
        <w:rPr>
          <w:lang w:val="en-GB"/>
        </w:rPr>
        <w:br/>
        <w:t>Doesn’t matter if it happens with your chosen friends, who probably fit the same scheme — or worse, contrast you just enough to confirm how miserable you have the right to be.</w:t>
      </w:r>
    </w:p>
    <w:p w:rsidR="00DD6D8E" w:rsidRPr="000808E8" w:rsidRDefault="00DD6D8E" w:rsidP="006C28C4">
      <w:pPr>
        <w:rPr>
          <w:lang w:val="en-GB"/>
        </w:rPr>
      </w:pPr>
      <w:r w:rsidRPr="000808E8">
        <w:rPr>
          <w:lang w:val="en-GB"/>
        </w:rPr>
        <w:t>Who’s in the middle of that circle?</w:t>
      </w:r>
      <w:r w:rsidRPr="000808E8">
        <w:rPr>
          <w:lang w:val="en-GB"/>
        </w:rPr>
        <w:br/>
        <w:t>Who lives between your ears?</w:t>
      </w:r>
      <w:r w:rsidRPr="000808E8">
        <w:rPr>
          <w:lang w:val="en-GB"/>
        </w:rPr>
        <w:br/>
        <w:t>Same thing.</w:t>
      </w:r>
    </w:p>
    <w:p w:rsidR="00DD6D8E" w:rsidRPr="000808E8" w:rsidRDefault="00DD6D8E" w:rsidP="006C28C4">
      <w:pPr>
        <w:rPr>
          <w:lang w:val="en-GB"/>
        </w:rPr>
      </w:pPr>
      <w:r w:rsidRPr="000808E8">
        <w:rPr>
          <w:lang w:val="en-GB"/>
        </w:rPr>
        <w:t>No guilt and no shame here. Just recognizing your responsibility and being fine with it.</w:t>
      </w:r>
      <w:r w:rsidRPr="000808E8">
        <w:rPr>
          <w:lang w:val="en-GB"/>
        </w:rPr>
        <w:br/>
        <w:t>Do you think you’re the only one responsible for his own life? Hahaha.</w:t>
      </w:r>
    </w:p>
    <w:p w:rsidR="00DD6D8E" w:rsidRPr="000808E8" w:rsidRDefault="00DD6D8E" w:rsidP="006C28C4">
      <w:pPr>
        <w:rPr>
          <w:lang w:val="en-GB"/>
        </w:rPr>
      </w:pPr>
      <w:r w:rsidRPr="000808E8">
        <w:rPr>
          <w:lang w:val="en-GB"/>
        </w:rPr>
        <w:t>The good thing is: you are ONLY responsible for YOUR life experience.</w:t>
      </w:r>
    </w:p>
    <w:p w:rsidR="00DD6D8E" w:rsidRPr="000808E8" w:rsidRDefault="00DD6D8E" w:rsidP="006C28C4">
      <w:pPr>
        <w:rPr>
          <w:lang w:val="en-GB"/>
        </w:rPr>
      </w:pPr>
      <w:r w:rsidRPr="000808E8">
        <w:rPr>
          <w:lang w:val="en-GB"/>
        </w:rPr>
        <w:t>What others make of theirs is none of your business or responsibility. Let them sort it out. You’ve got enough on your plate.</w:t>
      </w:r>
    </w:p>
    <w:p w:rsidR="00DD6D8E" w:rsidRPr="000808E8" w:rsidRDefault="00DD6D8E" w:rsidP="006C28C4">
      <w:pPr>
        <w:rPr>
          <w:lang w:val="en-GB"/>
        </w:rPr>
      </w:pPr>
      <w:r w:rsidRPr="000808E8">
        <w:rPr>
          <w:lang w:val="en-GB"/>
        </w:rPr>
        <w:t>And maybe, if you look at it that way, it’s even less overwhelming.</w:t>
      </w:r>
    </w:p>
    <w:p w:rsidR="00DD6D8E" w:rsidRPr="000808E8" w:rsidRDefault="00DD6D8E" w:rsidP="006C28C4">
      <w:pPr>
        <w:rPr>
          <w:lang w:val="en-GB"/>
        </w:rPr>
      </w:pPr>
      <w:r w:rsidRPr="000808E8">
        <w:rPr>
          <w:lang w:val="en-GB"/>
        </w:rPr>
        <w:t>Boundaries. You need to set them. You need to take responsibility.</w:t>
      </w:r>
    </w:p>
    <w:p w:rsidR="00DD6D8E" w:rsidRPr="000808E8" w:rsidRDefault="00DD6D8E" w:rsidP="006C28C4">
      <w:pPr>
        <w:rPr>
          <w:lang w:val="en-GB"/>
        </w:rPr>
      </w:pPr>
      <w:r w:rsidRPr="000808E8">
        <w:rPr>
          <w:lang w:val="en-GB"/>
        </w:rPr>
        <w:t>Make reasonable agreements and keep your promises. Amend them if necessary. Take responsibility for the consequences of your needs.</w:t>
      </w:r>
    </w:p>
    <w:p w:rsidR="00DD6D8E" w:rsidRPr="000808E8" w:rsidRDefault="00DD6D8E" w:rsidP="006C28C4">
      <w:pPr>
        <w:rPr>
          <w:lang w:val="en-GB"/>
        </w:rPr>
      </w:pPr>
      <w:r w:rsidRPr="000808E8">
        <w:rPr>
          <w:lang w:val="en-GB"/>
        </w:rPr>
        <w:t>If you can’t make it today as promised, let them know. Apologize for the inconvenience. Assure them you’ll do your best not to repeat that mistake again. And try.</w:t>
      </w:r>
    </w:p>
    <w:p w:rsidR="00DD6D8E" w:rsidRPr="000808E8" w:rsidRDefault="00DD6D8E" w:rsidP="006C28C4">
      <w:pPr>
        <w:rPr>
          <w:lang w:val="en-GB"/>
        </w:rPr>
      </w:pPr>
      <w:r w:rsidRPr="000808E8">
        <w:rPr>
          <w:lang w:val="en-GB"/>
        </w:rPr>
        <w:t>If others BLAME you — let them. That’s their problem. Your issue is living with getting blamed and not giving a flying...</w:t>
      </w:r>
    </w:p>
    <w:p w:rsidR="00DD6D8E" w:rsidRPr="006C28C4" w:rsidRDefault="00DD6D8E" w:rsidP="006C28C4">
      <w:pPr>
        <w:rPr>
          <w:rStyle w:val="BulletCarattere"/>
        </w:rPr>
      </w:pPr>
      <w:r w:rsidRPr="002C65C5">
        <w:rPr>
          <w:lang w:val="en-GB"/>
        </w:rPr>
        <w:t>NO RELIGION HERE — but look at the process:</w:t>
      </w:r>
      <w:r w:rsidRPr="002C65C5">
        <w:rPr>
          <w:lang w:val="en-GB"/>
        </w:rPr>
        <w:br/>
      </w:r>
      <w:r w:rsidRPr="006C28C4">
        <w:rPr>
          <w:rStyle w:val="BulletCarattere"/>
        </w:rPr>
        <w:t>• CONFESS (to yourself) where you made a mistake</w:t>
      </w:r>
      <w:r>
        <w:rPr>
          <w:rStyle w:val="BulletCarattere"/>
        </w:rPr>
        <w:t>.</w:t>
      </w:r>
      <w:r w:rsidRPr="006C28C4">
        <w:rPr>
          <w:rStyle w:val="BulletCarattere"/>
        </w:rPr>
        <w:br/>
        <w:t>• REPENT (within yourself): realize that’s not where you wanted to be, recognize it</w:t>
      </w:r>
      <w:r>
        <w:rPr>
          <w:rStyle w:val="BulletCarattere"/>
        </w:rPr>
        <w:t>.</w:t>
      </w:r>
      <w:r w:rsidRPr="006C28C4">
        <w:rPr>
          <w:rStyle w:val="BulletCarattere"/>
        </w:rPr>
        <w:br/>
        <w:t>• APOLOGIZE (to whoever, or yourself)</w:t>
      </w:r>
      <w:r>
        <w:rPr>
          <w:rStyle w:val="BulletCarattere"/>
        </w:rPr>
        <w:t>.</w:t>
      </w:r>
      <w:r w:rsidRPr="006C28C4">
        <w:rPr>
          <w:rStyle w:val="BulletCarattere"/>
        </w:rPr>
        <w:br/>
        <w:t>• ABSOLVE YOURSELF. No punishment.</w:t>
      </w:r>
    </w:p>
    <w:p w:rsidR="00DD6D8E" w:rsidRDefault="00DD6D8E" w:rsidP="008B39BE">
      <w:pPr>
        <w:rPr>
          <w:rStyle w:val="NormaleBoldCarattere"/>
        </w:rPr>
      </w:pPr>
    </w:p>
    <w:p w:rsidR="00DD6D8E" w:rsidRDefault="00DD6D8E" w:rsidP="008B39BE">
      <w:pPr>
        <w:rPr>
          <w:lang w:val="en-GB"/>
        </w:rPr>
      </w:pPr>
      <w:r w:rsidRPr="006C28C4">
        <w:rPr>
          <w:rStyle w:val="NormaleBoldCarattere"/>
        </w:rPr>
        <w:t xml:space="preserve">YOU ARE FREE </w:t>
      </w:r>
      <w:r w:rsidRPr="006C28C4">
        <w:rPr>
          <w:lang w:val="en-GB"/>
        </w:rPr>
        <w:t xml:space="preserve">— as long as you accept being freed. </w:t>
      </w:r>
    </w:p>
    <w:p w:rsidR="00DD6D8E" w:rsidRPr="006C28C4" w:rsidRDefault="00DD6D8E" w:rsidP="008B39BE">
      <w:pPr>
        <w:rPr>
          <w:lang w:val="en-GB"/>
        </w:rPr>
      </w:pPr>
      <w:r w:rsidRPr="006C28C4">
        <w:rPr>
          <w:lang w:val="en-GB"/>
        </w:rPr>
        <w:t>As long as you accept absolution for free.</w:t>
      </w:r>
    </w:p>
    <w:p w:rsidR="00DD6D8E" w:rsidRPr="006C28C4" w:rsidRDefault="00DD6D8E" w:rsidP="008B39BE">
      <w:pPr>
        <w:rPr>
          <w:lang w:val="en-GB"/>
        </w:rPr>
      </w:pPr>
    </w:p>
    <w:p w:rsidR="00DD6D8E" w:rsidRPr="000808E8" w:rsidRDefault="00DD6D8E" w:rsidP="008B39BE">
      <w:pPr>
        <w:rPr>
          <w:lang w:val="en-GB"/>
        </w:rPr>
      </w:pPr>
      <w:r w:rsidRPr="006C28C4">
        <w:rPr>
          <w:lang w:val="en-GB"/>
        </w:rPr>
        <w:t>YOU CAN find a religious correlation here if that suits you.</w:t>
      </w:r>
      <w:r w:rsidRPr="006C28C4">
        <w:rPr>
          <w:lang w:val="en-GB"/>
        </w:rPr>
        <w:br/>
      </w:r>
      <w:r w:rsidRPr="000808E8">
        <w:rPr>
          <w:lang w:val="en-GB"/>
        </w:rPr>
        <w:t>For me, it works even just like this.</w:t>
      </w:r>
    </w:p>
    <w:p w:rsidR="00DD6D8E" w:rsidRPr="00294F3C" w:rsidRDefault="00DD6D8E" w:rsidP="0005795F">
      <w:pPr>
        <w:rPr>
          <w:lang w:val="en-GB"/>
        </w:rPr>
      </w:pPr>
      <w:r>
        <w:rPr>
          <w:rStyle w:val="Heading1Char1"/>
          <w:sz w:val="48"/>
          <w:szCs w:val="48"/>
        </w:rPr>
        <w:br w:type="page"/>
      </w:r>
      <w:bookmarkStart w:id="25" w:name="_Toc203310884"/>
      <w:bookmarkStart w:id="26" w:name="_Toc203311898"/>
      <w:r w:rsidRPr="002D2279">
        <w:rPr>
          <w:rStyle w:val="Heading1Char1"/>
          <w:sz w:val="48"/>
          <w:szCs w:val="48"/>
        </w:rPr>
        <w:t>ADDICTION</w:t>
      </w:r>
      <w:bookmarkEnd w:id="25"/>
      <w:bookmarkEnd w:id="26"/>
      <w:r w:rsidRPr="002D2279">
        <w:rPr>
          <w:rStyle w:val="Heading1Char1"/>
          <w:sz w:val="48"/>
          <w:szCs w:val="48"/>
        </w:rPr>
        <w:br/>
      </w:r>
      <w:r w:rsidRPr="00294F3C">
        <w:rPr>
          <w:lang w:val="en-GB"/>
        </w:rPr>
        <w:t>Hot topic, I know.</w:t>
      </w:r>
      <w:r w:rsidRPr="00294F3C">
        <w:rPr>
          <w:lang w:val="en-GB"/>
        </w:rPr>
        <w:br/>
        <w:t>You know what? I understand—you feel better having or doing that thing. Truly, I do.</w:t>
      </w:r>
      <w:r w:rsidRPr="00294F3C">
        <w:rPr>
          <w:lang w:val="en-GB"/>
        </w:rPr>
        <w:br/>
        <w:t>And at the same time, I thank the universe that I have ONE fear that’s actually constructive.</w:t>
      </w:r>
      <w:r w:rsidRPr="00294F3C">
        <w:rPr>
          <w:lang w:val="en-GB"/>
        </w:rPr>
        <w:br/>
        <w:t>For as silly and incomparable as it may sound next to a real addiction… follow my lead here, if you’ll allow me.</w:t>
      </w:r>
    </w:p>
    <w:p w:rsidR="00DD6D8E" w:rsidRPr="002D2279" w:rsidRDefault="00DD6D8E" w:rsidP="002D2279">
      <w:pPr>
        <w:rPr>
          <w:lang w:val="en-GB"/>
        </w:rPr>
      </w:pPr>
      <w:r w:rsidRPr="00294F3C">
        <w:rPr>
          <w:lang w:val="en-GB"/>
        </w:rPr>
        <w:t>My subconscious once registered an entire month of guilt after I spent my allowance on a pinball machine.</w:t>
      </w:r>
      <w:r w:rsidRPr="00294F3C">
        <w:rPr>
          <w:lang w:val="en-GB"/>
        </w:rPr>
        <w:br/>
      </w:r>
      <w:r>
        <w:rPr>
          <w:lang w:val="en-GB"/>
        </w:rPr>
        <w:t xml:space="preserve">In my silly little way, </w:t>
      </w:r>
      <w:r w:rsidRPr="00D818E9">
        <w:rPr>
          <w:lang w:val="en-GB"/>
        </w:rPr>
        <w:t>I got hooked.</w:t>
      </w:r>
      <w:r w:rsidRPr="002D2279">
        <w:rPr>
          <w:lang w:val="en-GB"/>
        </w:rPr>
        <w:br/>
        <w:t>I couldn’t do anything else that first week of summer—just pinball. Alone with my grandmother, with only one new friend who showed me this devilish game I’d only played a few times before.</w:t>
      </w:r>
      <w:r w:rsidRPr="002D2279">
        <w:rPr>
          <w:lang w:val="en-GB"/>
        </w:rPr>
        <w:br/>
        <w:t xml:space="preserve">ADDICTION... to </w:t>
      </w:r>
      <w:r>
        <w:rPr>
          <w:lang w:val="en-GB"/>
        </w:rPr>
        <w:t>that</w:t>
      </w:r>
      <w:r w:rsidRPr="002D2279">
        <w:rPr>
          <w:lang w:val="en-GB"/>
        </w:rPr>
        <w:t xml:space="preserve"> fun I can’t even describe.</w:t>
      </w:r>
      <w:r w:rsidRPr="002D2279">
        <w:rPr>
          <w:lang w:val="en-GB"/>
        </w:rPr>
        <w:br/>
        <w:t>Fine... I was 7.</w:t>
      </w:r>
    </w:p>
    <w:p w:rsidR="00DD6D8E" w:rsidRPr="002D2279" w:rsidRDefault="00DD6D8E" w:rsidP="002D2279">
      <w:pPr>
        <w:rPr>
          <w:lang w:val="en-GB"/>
        </w:rPr>
      </w:pPr>
      <w:r w:rsidRPr="002D2279">
        <w:rPr>
          <w:lang w:val="en-GB"/>
        </w:rPr>
        <w:t>And the money ended.</w:t>
      </w:r>
      <w:r w:rsidRPr="002D2279">
        <w:rPr>
          <w:lang w:val="en-GB"/>
        </w:rPr>
        <w:br/>
        <w:t>And I felt something I had never felt before in my life:</w:t>
      </w:r>
      <w:r w:rsidRPr="002D2279">
        <w:rPr>
          <w:lang w:val="en-GB"/>
        </w:rPr>
        <w:br/>
        <w:t>Empty. Powerless. Ashamed. And plain, plain, plain bored—from now on ‘til the end of the month.</w:t>
      </w:r>
    </w:p>
    <w:p w:rsidR="00DD6D8E" w:rsidRPr="002D2279" w:rsidRDefault="00DD6D8E" w:rsidP="002D2279">
      <w:pPr>
        <w:rPr>
          <w:lang w:val="en-GB"/>
        </w:rPr>
      </w:pPr>
      <w:r w:rsidRPr="002D2279">
        <w:rPr>
          <w:lang w:val="en-GB"/>
        </w:rPr>
        <w:t>I couldn’t tell anyone what I had done without getting the (rightfully deserved) lecture from Grandma—who was adorable, but born in 1899. She had survived two world wars on pennies, raised a family, and tended to an injured husband.</w:t>
      </w:r>
      <w:r w:rsidRPr="002D2279">
        <w:rPr>
          <w:lang w:val="en-GB"/>
        </w:rPr>
        <w:br/>
        <w:t>Nope. I knew better than to milk pity or expect comfort.</w:t>
      </w:r>
      <w:r w:rsidRPr="002D2279">
        <w:rPr>
          <w:lang w:val="en-GB"/>
        </w:rPr>
        <w:br/>
        <w:t>So I just sulked for the rest of that vacation, knowing I was screwed.</w:t>
      </w:r>
      <w:r w:rsidRPr="002D2279">
        <w:rPr>
          <w:lang w:val="en-GB"/>
        </w:rPr>
        <w:br/>
        <w:t>My subconscious wrote this with a chisel in the core of my system:</w:t>
      </w:r>
      <w:r w:rsidRPr="002D2279">
        <w:rPr>
          <w:lang w:val="en-GB"/>
        </w:rPr>
        <w:br/>
        <w:t>Never let anything get out of hand like that. Never get addicted.</w:t>
      </w:r>
    </w:p>
    <w:p w:rsidR="00DD6D8E" w:rsidRPr="002D2279" w:rsidRDefault="00DD6D8E" w:rsidP="002D2279">
      <w:pPr>
        <w:rPr>
          <w:lang w:val="en-GB"/>
        </w:rPr>
      </w:pPr>
      <w:r w:rsidRPr="002D2279">
        <w:rPr>
          <w:lang w:val="en-GB"/>
        </w:rPr>
        <w:t>And sure, a hardwired command like that makes me cringe just like any other one, but this one?</w:t>
      </w:r>
      <w:r w:rsidRPr="002D2279">
        <w:rPr>
          <w:lang w:val="en-GB"/>
        </w:rPr>
        <w:br/>
        <w:t>I’m not working hard to neutralize it.</w:t>
      </w:r>
      <w:r w:rsidRPr="002D2279">
        <w:rPr>
          <w:lang w:val="en-GB"/>
        </w:rPr>
        <w:br/>
        <w:t>Not just to allow myself the luxury of getting addicted to something.</w:t>
      </w:r>
      <w:r w:rsidRPr="002D2279">
        <w:rPr>
          <w:lang w:val="en-GB"/>
        </w:rPr>
        <w:br/>
        <w:t>I think I’ll live with it.</w:t>
      </w:r>
    </w:p>
    <w:p w:rsidR="00DD6D8E" w:rsidRPr="002D2279" w:rsidRDefault="00DD6D8E" w:rsidP="002D2279">
      <w:pPr>
        <w:rPr>
          <w:lang w:val="en-GB"/>
        </w:rPr>
      </w:pPr>
      <w:r w:rsidRPr="002D2279">
        <w:rPr>
          <w:lang w:val="en-GB"/>
        </w:rPr>
        <w:t>I can’t drink too much—I just stop while it’s still safe.</w:t>
      </w:r>
      <w:r w:rsidRPr="002D2279">
        <w:rPr>
          <w:lang w:val="en-GB"/>
        </w:rPr>
        <w:br/>
        <w:t>I’ve been so terrified of addiction that I never tried illegal drugs.</w:t>
      </w:r>
      <w:r w:rsidRPr="002D2279">
        <w:rPr>
          <w:lang w:val="en-GB"/>
        </w:rPr>
        <w:br/>
        <w:t>I never smoked.</w:t>
      </w:r>
      <w:r w:rsidRPr="002D2279">
        <w:rPr>
          <w:lang w:val="en-GB"/>
        </w:rPr>
        <w:br/>
        <w:t xml:space="preserve">Even with prescribed meds, I have to </w:t>
      </w:r>
      <w:r w:rsidRPr="008C0423">
        <w:rPr>
          <w:rStyle w:val="NormaleBoldCarattere"/>
        </w:rPr>
        <w:t>make sure</w:t>
      </w:r>
      <w:r w:rsidRPr="002D2279">
        <w:rPr>
          <w:lang w:val="en-GB"/>
        </w:rPr>
        <w:t xml:space="preserve"> I remember to take them—because nothing in me says, “go grab that pill.”</w:t>
      </w:r>
      <w:r w:rsidRPr="002D2279">
        <w:rPr>
          <w:lang w:val="en-GB"/>
        </w:rPr>
        <w:br/>
        <w:t>It’s not that I resist the cure—</w:t>
      </w:r>
      <w:r w:rsidRPr="002D2279">
        <w:rPr>
          <w:lang w:val="en-GB"/>
        </w:rPr>
        <w:br/>
        <w:t>I resist the long-term dependency.</w:t>
      </w:r>
    </w:p>
    <w:p w:rsidR="00DD6D8E" w:rsidRPr="002D2279" w:rsidRDefault="00DD6D8E" w:rsidP="002D2279">
      <w:pPr>
        <w:rPr>
          <w:lang w:val="en-GB"/>
        </w:rPr>
      </w:pPr>
      <w:r w:rsidRPr="002D2279">
        <w:rPr>
          <w:lang w:val="en-GB"/>
        </w:rPr>
        <w:t>So I can’t tell you I know what it’s like to stop smoking, or to go through alcohol or drug withdrawals.</w:t>
      </w:r>
      <w:r w:rsidRPr="002D2279">
        <w:rPr>
          <w:lang w:val="en-GB"/>
        </w:rPr>
        <w:br/>
        <w:t>I’m very sorry. That I cannot know directly, and I won’t fake it.</w:t>
      </w:r>
      <w:r w:rsidRPr="002D2279">
        <w:rPr>
          <w:lang w:val="en-GB"/>
        </w:rPr>
        <w:br/>
        <w:t>BUT.</w:t>
      </w:r>
      <w:r w:rsidRPr="002D2279">
        <w:rPr>
          <w:lang w:val="en-GB"/>
        </w:rPr>
        <w:br/>
        <w:t>I have learned that some affirmations and reflections might open the path to CHANGE.</w:t>
      </w:r>
    </w:p>
    <w:p w:rsidR="00DD6D8E" w:rsidRPr="002D2279" w:rsidRDefault="00DD6D8E" w:rsidP="002D2279">
      <w:pPr>
        <w:rPr>
          <w:lang w:val="en-GB"/>
        </w:rPr>
      </w:pPr>
      <w:r w:rsidRPr="002D2279">
        <w:rPr>
          <w:lang w:val="en-GB"/>
        </w:rPr>
        <w:t xml:space="preserve">A good friend of mine read Allen Carr’s </w:t>
      </w:r>
      <w:r w:rsidRPr="008C0423">
        <w:rPr>
          <w:rStyle w:val="NormaleBoldCarattere"/>
        </w:rPr>
        <w:t>Easy Way to Quit Smoking</w:t>
      </w:r>
      <w:r w:rsidRPr="002D2279">
        <w:rPr>
          <w:lang w:val="en-GB"/>
        </w:rPr>
        <w:t>—and quit, cold turkey.</w:t>
      </w:r>
      <w:r w:rsidRPr="002D2279">
        <w:rPr>
          <w:lang w:val="en-GB"/>
        </w:rPr>
        <w:br/>
        <w:t>Another friend bought the video course—and quit.</w:t>
      </w:r>
      <w:r w:rsidRPr="002D2279">
        <w:rPr>
          <w:lang w:val="en-GB"/>
        </w:rPr>
        <w:br/>
        <w:t>Awareness changes your thinking.</w:t>
      </w:r>
      <w:r w:rsidRPr="002D2279">
        <w:rPr>
          <w:lang w:val="en-GB"/>
        </w:rPr>
        <w:br/>
        <w:t>Thinking changes your actions.</w:t>
      </w:r>
      <w:r w:rsidRPr="002D2279">
        <w:rPr>
          <w:lang w:val="en-GB"/>
        </w:rPr>
        <w:br/>
        <w:t>If you reinforce that positive behavior and stick to your new beliefs, it gets easier to win over your addiction.</w:t>
      </w:r>
    </w:p>
    <w:p w:rsidR="00DD6D8E" w:rsidRPr="002D2279" w:rsidRDefault="00DD6D8E" w:rsidP="002D2279">
      <w:pPr>
        <w:rPr>
          <w:lang w:val="en-GB"/>
        </w:rPr>
      </w:pPr>
      <w:r w:rsidRPr="002D2279">
        <w:rPr>
          <w:lang w:val="en-GB"/>
        </w:rPr>
        <w:t>Another friend—who used a lot of cocaine in the '80s—told me, after I brought wine to his house, “I’m an alcoholic.”</w:t>
      </w:r>
      <w:r w:rsidRPr="002D2279">
        <w:rPr>
          <w:lang w:val="en-GB"/>
        </w:rPr>
        <w:br/>
        <w:t>I was surprised.</w:t>
      </w:r>
      <w:r w:rsidRPr="002D2279">
        <w:rPr>
          <w:lang w:val="en-GB"/>
        </w:rPr>
        <w:br/>
        <w:t>“What? You’ve got a fully stocked liquor cabinet right here! Now that I think of it, I’ve seen you offer drinks when you have guests or when we go out, but I’ve never actually seen you drink anything but sparkling water or the occasional soda.”</w:t>
      </w:r>
      <w:r w:rsidRPr="002D2279">
        <w:rPr>
          <w:lang w:val="en-GB"/>
        </w:rPr>
        <w:br/>
        <w:t>He smiled:</w:t>
      </w:r>
      <w:r w:rsidRPr="002D2279">
        <w:rPr>
          <w:lang w:val="en-GB"/>
        </w:rPr>
        <w:br/>
        <w:t xml:space="preserve">“Exactly. After my first AA meeting, they told me to get rid of every molecule of alcohol in the house. But I thought… that’s not strength—that’s just </w:t>
      </w:r>
      <w:r w:rsidRPr="008C0423">
        <w:rPr>
          <w:rStyle w:val="NormaleBoldCarattere"/>
        </w:rPr>
        <w:t>fear</w:t>
      </w:r>
      <w:r w:rsidRPr="002D2279">
        <w:rPr>
          <w:lang w:val="en-GB"/>
        </w:rPr>
        <w:t>.</w:t>
      </w:r>
      <w:r w:rsidRPr="002D2279">
        <w:rPr>
          <w:lang w:val="en-GB"/>
        </w:rPr>
        <w:br/>
        <w:t>If I want to get stronger every day, I’ll look into that liquor cabinet and say,</w:t>
      </w:r>
      <w:r w:rsidRPr="002D2279">
        <w:rPr>
          <w:lang w:val="en-GB"/>
        </w:rPr>
        <w:br/>
        <w:t>‘I’m in control.</w:t>
      </w:r>
      <w:r w:rsidRPr="002D2279">
        <w:rPr>
          <w:lang w:val="en-GB"/>
        </w:rPr>
        <w:br/>
        <w:t>You have no power over me.’”</w:t>
      </w:r>
    </w:p>
    <w:p w:rsidR="00DD6D8E" w:rsidRPr="002D2279" w:rsidRDefault="00DD6D8E" w:rsidP="002D2279">
      <w:pPr>
        <w:rPr>
          <w:lang w:val="en-GB"/>
        </w:rPr>
      </w:pPr>
      <w:r w:rsidRPr="002D2279">
        <w:rPr>
          <w:lang w:val="en-GB"/>
        </w:rPr>
        <w:t>That’s how Bob lived.</w:t>
      </w:r>
      <w:r w:rsidRPr="002D2279">
        <w:rPr>
          <w:lang w:val="en-GB"/>
        </w:rPr>
        <w:br/>
        <w:t>Boldly.</w:t>
      </w:r>
      <w:r w:rsidRPr="002D2279">
        <w:rPr>
          <w:lang w:val="en-GB"/>
        </w:rPr>
        <w:br/>
        <w:t>Rebelliously, in a good way.</w:t>
      </w:r>
      <w:r w:rsidRPr="002D2279">
        <w:rPr>
          <w:lang w:val="en-GB"/>
        </w:rPr>
        <w:br/>
        <w:t>Maybe a bit vicariously at times—</w:t>
      </w:r>
      <w:r w:rsidRPr="002D2279">
        <w:rPr>
          <w:lang w:val="en-GB"/>
        </w:rPr>
        <w:br/>
        <w:t>but always in control of his healed addictions.</w:t>
      </w:r>
    </w:p>
    <w:p w:rsidR="00DD6D8E" w:rsidRPr="002D2279" w:rsidRDefault="00DD6D8E" w:rsidP="002D2279">
      <w:pPr>
        <w:rPr>
          <w:lang w:val="en-GB"/>
        </w:rPr>
      </w:pPr>
      <w:r w:rsidRPr="002D2279">
        <w:rPr>
          <w:lang w:val="en-GB"/>
        </w:rPr>
        <w:t>That takes guts.</w:t>
      </w:r>
      <w:r w:rsidRPr="002D2279">
        <w:rPr>
          <w:lang w:val="en-GB"/>
        </w:rPr>
        <w:br/>
        <w:t>And maybe that’s too strong for you right now.</w:t>
      </w:r>
      <w:r w:rsidRPr="002D2279">
        <w:rPr>
          <w:lang w:val="en-GB"/>
        </w:rPr>
        <w:br/>
        <w:t>But just give it a thought. Honestly.</w:t>
      </w:r>
    </w:p>
    <w:p w:rsidR="00DD6D8E" w:rsidRPr="002D2279" w:rsidRDefault="00DD6D8E" w:rsidP="002D2279">
      <w:pPr>
        <w:rPr>
          <w:lang w:val="en-GB"/>
        </w:rPr>
      </w:pPr>
      <w:r w:rsidRPr="002D2279">
        <w:rPr>
          <w:lang w:val="en-GB"/>
        </w:rPr>
        <w:t>You can still do whatever you want.</w:t>
      </w:r>
      <w:r w:rsidRPr="002D2279">
        <w:rPr>
          <w:lang w:val="en-GB"/>
        </w:rPr>
        <w:br/>
        <w:t>Waste your money. Burn it.</w:t>
      </w:r>
      <w:r w:rsidRPr="002D2279">
        <w:rPr>
          <w:lang w:val="en-GB"/>
        </w:rPr>
        <w:br/>
        <w:t>Suffer the consequences of substance abuse.</w:t>
      </w:r>
      <w:r w:rsidRPr="002D2279">
        <w:rPr>
          <w:lang w:val="en-GB"/>
        </w:rPr>
        <w:br/>
        <w:t>It’s your life.</w:t>
      </w:r>
      <w:r w:rsidRPr="002D2279">
        <w:rPr>
          <w:lang w:val="en-GB"/>
        </w:rPr>
        <w:br/>
        <w:t>Justify it. Excuse it. Postpone it.</w:t>
      </w:r>
      <w:r w:rsidRPr="002D2279">
        <w:rPr>
          <w:lang w:val="en-GB"/>
        </w:rPr>
        <w:br/>
        <w:t>Still your life. Still your choices.</w:t>
      </w:r>
    </w:p>
    <w:p w:rsidR="00DD6D8E" w:rsidRPr="002D2279" w:rsidRDefault="00DD6D8E" w:rsidP="002D2279">
      <w:pPr>
        <w:rPr>
          <w:lang w:val="en-GB"/>
        </w:rPr>
      </w:pPr>
      <w:r w:rsidRPr="002D2279">
        <w:rPr>
          <w:lang w:val="en-GB"/>
        </w:rPr>
        <w:t>Stop waiting for something or someone to make the decision for you.</w:t>
      </w:r>
      <w:r w:rsidRPr="002D2279">
        <w:rPr>
          <w:lang w:val="en-GB"/>
        </w:rPr>
        <w:br/>
        <w:t>Stop waiting for the right time or the right therapy.</w:t>
      </w:r>
      <w:r w:rsidRPr="002D2279">
        <w:rPr>
          <w:lang w:val="en-GB"/>
        </w:rPr>
        <w:br/>
        <w:t>Get yourself in there.</w:t>
      </w:r>
      <w:r w:rsidRPr="002D2279">
        <w:rPr>
          <w:lang w:val="en-GB"/>
        </w:rPr>
        <w:br/>
        <w:t>Make a choice.</w:t>
      </w:r>
      <w:r w:rsidRPr="002D2279">
        <w:rPr>
          <w:lang w:val="en-GB"/>
        </w:rPr>
        <w:br/>
        <w:t>Make it affirmative, and direct, and in the present.</w:t>
      </w:r>
      <w:r w:rsidRPr="002D2279">
        <w:rPr>
          <w:lang w:val="en-GB"/>
        </w:rPr>
        <w:br/>
        <w:t>Even just open up a crack.</w:t>
      </w:r>
      <w:r w:rsidRPr="002D2279">
        <w:rPr>
          <w:lang w:val="en-GB"/>
        </w:rPr>
        <w:br/>
        <w:t>What does it cost you?</w:t>
      </w:r>
      <w:r w:rsidRPr="002D2279">
        <w:rPr>
          <w:lang w:val="en-GB"/>
        </w:rPr>
        <w:br/>
        <w:t>Maybe… losing that addiction.</w:t>
      </w:r>
    </w:p>
    <w:p w:rsidR="00DD6D8E" w:rsidRPr="002D2279" w:rsidRDefault="00DD6D8E" w:rsidP="002D2279">
      <w:pPr>
        <w:rPr>
          <w:lang w:val="en-GB"/>
        </w:rPr>
      </w:pPr>
      <w:r w:rsidRPr="002D2279">
        <w:rPr>
          <w:lang w:val="en-GB"/>
        </w:rPr>
        <w:t>And THAT’S where the fear comes up:</w:t>
      </w:r>
      <w:r w:rsidRPr="002D2279">
        <w:rPr>
          <w:lang w:val="en-GB"/>
        </w:rPr>
        <w:br/>
        <w:t>I don’t want to lose it.</w:t>
      </w:r>
      <w:r w:rsidRPr="002D2279">
        <w:rPr>
          <w:lang w:val="en-GB"/>
        </w:rPr>
        <w:br/>
      </w:r>
      <w:r w:rsidRPr="008C0423">
        <w:rPr>
          <w:rStyle w:val="NormaleBoldCarattere"/>
        </w:rPr>
        <w:t>What am I going to do if I can’t smoke to calm down?</w:t>
      </w:r>
      <w:r w:rsidRPr="002D2279">
        <w:rPr>
          <w:lang w:val="en-GB"/>
        </w:rPr>
        <w:br/>
      </w:r>
      <w:r w:rsidRPr="008C0423">
        <w:rPr>
          <w:rStyle w:val="NormaleBoldCarattere"/>
        </w:rPr>
        <w:t>How am I going to survive an awkward night out without drinking?</w:t>
      </w:r>
    </w:p>
    <w:p w:rsidR="00DD6D8E" w:rsidRPr="002D2279" w:rsidRDefault="00DD6D8E" w:rsidP="002D2279">
      <w:pPr>
        <w:rPr>
          <w:lang w:val="en-GB"/>
        </w:rPr>
      </w:pPr>
      <w:r w:rsidRPr="002D2279">
        <w:rPr>
          <w:lang w:val="en-GB"/>
        </w:rPr>
        <w:t>Quite honestly—</w:t>
      </w:r>
      <w:r w:rsidRPr="002D2279">
        <w:rPr>
          <w:lang w:val="en-GB"/>
        </w:rPr>
        <w:br/>
        <w:t>I don’t know how you will calm yourself down.</w:t>
      </w:r>
      <w:r w:rsidRPr="002D2279">
        <w:rPr>
          <w:lang w:val="en-GB"/>
        </w:rPr>
        <w:br/>
        <w:t>That’s YOUR discovery to make, among hundreds of suggestions and examples.</w:t>
      </w:r>
      <w:r w:rsidRPr="002D2279">
        <w:rPr>
          <w:lang w:val="en-GB"/>
        </w:rPr>
        <w:br/>
        <w:t>I don’t know how you’ll realize you’re more interesting without drinking—</w:t>
      </w:r>
      <w:r w:rsidRPr="002D2279">
        <w:rPr>
          <w:lang w:val="en-GB"/>
        </w:rPr>
        <w:br/>
        <w:t>unless your friends are so d</w:t>
      </w:r>
      <w:r>
        <w:rPr>
          <w:lang w:val="en-GB"/>
        </w:rPr>
        <w:t>runk they couldn't follow a sober conversation</w:t>
      </w:r>
      <w:r w:rsidRPr="002D2279">
        <w:rPr>
          <w:lang w:val="en-GB"/>
        </w:rPr>
        <w:t>.</w:t>
      </w:r>
    </w:p>
    <w:p w:rsidR="00DD6D8E" w:rsidRPr="002D2279" w:rsidRDefault="00DD6D8E" w:rsidP="002D2279">
      <w:pPr>
        <w:rPr>
          <w:lang w:val="en-GB"/>
        </w:rPr>
      </w:pPr>
      <w:r w:rsidRPr="002D2279">
        <w:rPr>
          <w:lang w:val="en-GB"/>
        </w:rPr>
        <w:t>In that case?</w:t>
      </w:r>
      <w:r>
        <w:rPr>
          <w:lang w:val="en-GB"/>
        </w:rPr>
        <w:t xml:space="preserve"> </w:t>
      </w:r>
      <w:r w:rsidRPr="002D2279">
        <w:rPr>
          <w:lang w:val="en-GB"/>
        </w:rPr>
        <w:t>Get new friends, my dear.</w:t>
      </w:r>
    </w:p>
    <w:p w:rsidR="00DD6D8E" w:rsidRPr="00335A7E" w:rsidRDefault="00DD6D8E" w:rsidP="00335A7E">
      <w:pPr>
        <w:rPr>
          <w:lang w:val="en-GB"/>
        </w:rPr>
      </w:pPr>
      <w:r w:rsidRPr="00E60554">
        <w:rPr>
          <w:rStyle w:val="NormaleBoldCarattere"/>
        </w:rPr>
        <w:t>But take care of yourself first.</w:t>
      </w:r>
      <w:r w:rsidRPr="00E60554">
        <w:rPr>
          <w:rStyle w:val="NormaleBoldCarattere"/>
        </w:rPr>
        <w:br/>
      </w:r>
      <w:r w:rsidRPr="00335A7E">
        <w:rPr>
          <w:lang w:val="en-GB"/>
        </w:rPr>
        <w:t>And this is how we can try to look at it from a different perspective:</w:t>
      </w:r>
    </w:p>
    <w:p w:rsidR="00DD6D8E" w:rsidRPr="00335A7E" w:rsidRDefault="00DD6D8E" w:rsidP="00335A7E">
      <w:pPr>
        <w:rPr>
          <w:i/>
          <w:iCs/>
          <w:lang w:val="en-GB"/>
        </w:rPr>
      </w:pPr>
      <w:r w:rsidRPr="008C0423">
        <w:rPr>
          <w:rStyle w:val="NormaleBoldCarattere"/>
        </w:rPr>
        <w:t>Stop seeing your addiction as a solution. Start seeing it as your enemy.</w:t>
      </w:r>
      <w:r w:rsidRPr="00335A7E">
        <w:rPr>
          <w:lang w:val="en-GB"/>
        </w:rPr>
        <w:br/>
        <w:t>Easier said than done? Not really—if you’re determined to quit.</w:t>
      </w:r>
      <w:r w:rsidRPr="00335A7E">
        <w:rPr>
          <w:lang w:val="en-GB"/>
        </w:rPr>
        <w:br/>
        <w:t>One thought costs your brain the same 0.02 grams of sugar as its opposite thought.</w:t>
      </w:r>
    </w:p>
    <w:p w:rsidR="00DD6D8E" w:rsidRPr="00335A7E" w:rsidRDefault="00DD6D8E" w:rsidP="00335A7E">
      <w:pPr>
        <w:rPr>
          <w:lang w:val="en-GB"/>
        </w:rPr>
      </w:pPr>
      <w:r w:rsidRPr="00335A7E">
        <w:rPr>
          <w:lang w:val="en-GB"/>
        </w:rPr>
        <w:t xml:space="preserve">Every time you feel that </w:t>
      </w:r>
      <w:r>
        <w:rPr>
          <w:lang w:val="en-GB"/>
        </w:rPr>
        <w:t xml:space="preserve">compelling </w:t>
      </w:r>
      <w:r w:rsidRPr="00335A7E">
        <w:rPr>
          <w:lang w:val="en-GB"/>
        </w:rPr>
        <w:t xml:space="preserve">need, </w:t>
      </w:r>
      <w:r>
        <w:rPr>
          <w:lang w:val="en-GB"/>
        </w:rPr>
        <w:t>ground yourself, take a minute, and calmly tell yourself</w:t>
      </w:r>
      <w:r w:rsidRPr="00335A7E">
        <w:rPr>
          <w:lang w:val="en-GB"/>
        </w:rPr>
        <w:t>:</w:t>
      </w:r>
      <w:r w:rsidRPr="00335A7E">
        <w:rPr>
          <w:lang w:val="en-GB"/>
        </w:rPr>
        <w:br/>
      </w:r>
      <w:r>
        <w:rPr>
          <w:lang w:val="en-GB"/>
        </w:rPr>
        <w:t>"This is my addiction, not a solution</w:t>
      </w:r>
      <w:r w:rsidRPr="00335A7E">
        <w:rPr>
          <w:lang w:val="en-GB"/>
        </w:rPr>
        <w:t>. This is where I gave up control, life, and money for bait.</w:t>
      </w:r>
      <w:r w:rsidRPr="00E60554">
        <w:rPr>
          <w:rStyle w:val="NormaleBoldCarattere"/>
        </w:rPr>
        <w:br/>
      </w:r>
      <w:r w:rsidRPr="00335A7E">
        <w:rPr>
          <w:lang w:val="en-GB"/>
        </w:rPr>
        <w:t>I am so much more powerful when I choose to stand strong and live my life above this slavery."</w:t>
      </w:r>
    </w:p>
    <w:p w:rsidR="00DD6D8E" w:rsidRPr="00335A7E" w:rsidRDefault="00DD6D8E" w:rsidP="00335A7E">
      <w:pPr>
        <w:rPr>
          <w:lang w:val="en-GB"/>
        </w:rPr>
      </w:pPr>
      <w:r w:rsidRPr="00335A7E">
        <w:rPr>
          <w:lang w:val="en-GB"/>
        </w:rPr>
        <w:t>And if you need to, just do what you always do: give in.</w:t>
      </w:r>
      <w:r w:rsidRPr="00335A7E">
        <w:rPr>
          <w:lang w:val="en-GB"/>
        </w:rPr>
        <w:br/>
        <w:t>At first.</w:t>
      </w:r>
      <w:r>
        <w:rPr>
          <w:lang w:val="en-GB"/>
        </w:rPr>
        <w:t xml:space="preserve"> Give yourself freedom from which you won't feel you have to rebel against. </w:t>
      </w:r>
    </w:p>
    <w:p w:rsidR="00DD6D8E" w:rsidRPr="00335A7E" w:rsidRDefault="00DD6D8E" w:rsidP="00335A7E">
      <w:pPr>
        <w:rPr>
          <w:lang w:val="en-GB"/>
        </w:rPr>
      </w:pPr>
      <w:r w:rsidRPr="00335A7E">
        <w:rPr>
          <w:lang w:val="en-GB"/>
        </w:rPr>
        <w:t>We are not trying to replace your choice with discipline.</w:t>
      </w:r>
      <w:r w:rsidRPr="00335A7E">
        <w:rPr>
          <w:lang w:val="en-GB"/>
        </w:rPr>
        <w:br/>
      </w:r>
      <w:r>
        <w:rPr>
          <w:lang w:val="en-GB"/>
        </w:rPr>
        <w:t>You want that</w:t>
      </w:r>
      <w:r w:rsidRPr="00335A7E">
        <w:rPr>
          <w:lang w:val="en-GB"/>
        </w:rPr>
        <w:t xml:space="preserve"> choice to become normal, spontaneous—</w:t>
      </w:r>
      <w:r w:rsidRPr="00335A7E">
        <w:rPr>
          <w:lang w:val="en-GB"/>
        </w:rPr>
        <w:br/>
        <w:t>like in someone who doesn’t have your addiction.</w:t>
      </w:r>
      <w:r w:rsidRPr="00335A7E">
        <w:rPr>
          <w:lang w:val="en-GB"/>
        </w:rPr>
        <w:br/>
        <w:t>They don’t have to struggle.</w:t>
      </w:r>
      <w:r w:rsidRPr="00335A7E">
        <w:rPr>
          <w:lang w:val="en-GB"/>
        </w:rPr>
        <w:br/>
        <w:t>It just doesn’t come up.</w:t>
      </w:r>
    </w:p>
    <w:p w:rsidR="00DD6D8E" w:rsidRDefault="00DD6D8E" w:rsidP="00335A7E">
      <w:pPr>
        <w:rPr>
          <w:lang w:val="en-GB"/>
        </w:rPr>
      </w:pPr>
      <w:r w:rsidRPr="00335A7E">
        <w:rPr>
          <w:lang w:val="en-GB"/>
        </w:rPr>
        <w:t>And you are not a victim of the addiction.</w:t>
      </w:r>
      <w:r w:rsidRPr="00335A7E">
        <w:rPr>
          <w:lang w:val="en-GB"/>
        </w:rPr>
        <w:br/>
        <w:t>You are the one who once chose to try it,</w:t>
      </w:r>
      <w:r w:rsidRPr="00335A7E">
        <w:rPr>
          <w:lang w:val="en-GB"/>
        </w:rPr>
        <w:br/>
        <w:t>started enjoying the partial benefits,</w:t>
      </w:r>
      <w:r w:rsidRPr="00335A7E">
        <w:rPr>
          <w:lang w:val="en-GB"/>
        </w:rPr>
        <w:br/>
        <w:t>and told yourself a bunch of good reasons for continuing—regardless of the downsides.</w:t>
      </w:r>
      <w:r>
        <w:rPr>
          <w:lang w:val="en-GB"/>
        </w:rPr>
        <w:t xml:space="preserve"> </w:t>
      </w:r>
      <w:r w:rsidRPr="008C77E3">
        <w:rPr>
          <w:lang w:val="en-GB"/>
        </w:rPr>
        <w:t>“Don’t even blame the person who introduced you—unless you were secretly drugged. That’s a crime, and a completely different story I hope never happened to you.”</w:t>
      </w:r>
    </w:p>
    <w:p w:rsidR="00DD6D8E" w:rsidRDefault="00DD6D8E" w:rsidP="00335A7E">
      <w:pPr>
        <w:rPr>
          <w:lang w:val="en-GB"/>
        </w:rPr>
      </w:pPr>
      <w:r>
        <w:rPr>
          <w:lang w:val="en-GB"/>
        </w:rPr>
        <w:t>Nowadays I see people breathing Nitrous Oxide through balloons out in the streets. I found 15 medium  and 2 monster size tanks outside our apartment after a rave party weekend.</w:t>
      </w:r>
      <w:r w:rsidRPr="00941675">
        <w:rPr>
          <w:lang w:val="en-GB"/>
        </w:rPr>
        <w:t>“</w:t>
      </w:r>
    </w:p>
    <w:p w:rsidR="00DD6D8E" w:rsidRDefault="00DD6D8E" w:rsidP="00335A7E">
      <w:pPr>
        <w:rPr>
          <w:lang w:val="en-GB"/>
        </w:rPr>
      </w:pPr>
      <w:r w:rsidRPr="00941675">
        <w:rPr>
          <w:lang w:val="en-GB"/>
        </w:rPr>
        <w:t>I thought someone had thrown a hell of a birthday party—with all that helium, they could’ve lifted the roof off the building (naive me). Then I got a hint… and read the label: NO</w:t>
      </w:r>
      <w:r w:rsidRPr="000808E8">
        <w:rPr>
          <w:rFonts w:eastAsia="MS Mincho" w:cs="MS Mincho" w:hint="eastAsia"/>
          <w:lang w:val="en-GB"/>
        </w:rPr>
        <w:t>₂</w:t>
      </w:r>
      <w:r w:rsidRPr="00941675">
        <w:rPr>
          <w:lang w:val="en-GB"/>
        </w:rPr>
        <w:t xml:space="preserve">. </w:t>
      </w:r>
      <w:r w:rsidRPr="00D769BB">
        <w:rPr>
          <w:lang w:val="en-GB"/>
        </w:rPr>
        <w:t>Laughing gas.</w:t>
      </w:r>
      <w:r>
        <w:rPr>
          <w:lang w:val="en-GB"/>
        </w:rPr>
        <w:t xml:space="preserve"> </w:t>
      </w:r>
      <w:r w:rsidRPr="009B059D">
        <w:rPr>
          <w:lang w:val="en-GB"/>
        </w:rPr>
        <w:t xml:space="preserve">There is truly NOTHING funny about ending up with dead nerves in your legs, crawling like a </w:t>
      </w:r>
      <w:r>
        <w:rPr>
          <w:lang w:val="en-GB"/>
        </w:rPr>
        <w:t>bebbux</w:t>
      </w:r>
      <w:r w:rsidRPr="008E7798">
        <w:rPr>
          <w:rStyle w:val="FootnoteReference"/>
        </w:rPr>
        <w:footnoteReference w:id="12"/>
      </w:r>
      <w:r>
        <w:rPr>
          <w:lang w:val="en-GB"/>
        </w:rPr>
        <w:t>. NOTHING LAUGHABLE. And kids don't fully know. Some know, but they don't think it will happen to them. Some accept it might happen, but the high is too good, and then... it happens.</w:t>
      </w:r>
    </w:p>
    <w:p w:rsidR="00DD6D8E" w:rsidRDefault="00DD6D8E" w:rsidP="00335A7E">
      <w:pPr>
        <w:rPr>
          <w:lang w:val="en-GB"/>
        </w:rPr>
      </w:pPr>
      <w:r>
        <w:rPr>
          <w:lang w:val="en-GB"/>
        </w:rPr>
        <w:t>ENOUGH! GET OVER IT! CHOOSE!</w:t>
      </w:r>
    </w:p>
    <w:p w:rsidR="00DD6D8E" w:rsidRDefault="00DD6D8E" w:rsidP="00335A7E">
      <w:pPr>
        <w:rPr>
          <w:lang w:val="en-GB"/>
        </w:rPr>
      </w:pPr>
      <w:r>
        <w:rPr>
          <w:lang w:val="en-GB"/>
        </w:rPr>
        <w:t>I AM IN CONTROL and I AM STOPPING this addiction NOW AND FOR GOOD. Just as I once started—</w:t>
      </w:r>
      <w:r w:rsidRPr="009A5BF6">
        <w:rPr>
          <w:lang w:val="en-GB"/>
        </w:rPr>
        <w:t xml:space="preserve">now </w:t>
      </w:r>
      <w:r>
        <w:rPr>
          <w:lang w:val="en-GB"/>
        </w:rPr>
        <w:t xml:space="preserve">I </w:t>
      </w:r>
      <w:r w:rsidRPr="009A5BF6">
        <w:rPr>
          <w:lang w:val="en-GB"/>
        </w:rPr>
        <w:t>quit!</w:t>
      </w:r>
      <w:r>
        <w:rPr>
          <w:lang w:val="en-GB"/>
        </w:rPr>
        <w:t xml:space="preserve"> </w:t>
      </w:r>
    </w:p>
    <w:p w:rsidR="00DD6D8E" w:rsidRPr="00335A7E" w:rsidRDefault="00DD6D8E" w:rsidP="00335A7E">
      <w:pPr>
        <w:rPr>
          <w:lang w:val="en-GB"/>
        </w:rPr>
      </w:pPr>
      <w:r>
        <w:rPr>
          <w:lang w:val="en-GB"/>
        </w:rPr>
        <w:t xml:space="preserve">SAY IT! </w:t>
      </w:r>
      <w:r w:rsidRPr="00335A7E">
        <w:rPr>
          <w:lang w:val="en-GB"/>
        </w:rPr>
        <w:t>Time after time, repeat it—with conviction</w:t>
      </w:r>
      <w:r>
        <w:rPr>
          <w:lang w:val="en-GB"/>
        </w:rPr>
        <w:t xml:space="preserve"> and n</w:t>
      </w:r>
      <w:r w:rsidRPr="00335A7E">
        <w:rPr>
          <w:lang w:val="en-GB"/>
        </w:rPr>
        <w:t xml:space="preserve">ot with the idea that </w:t>
      </w:r>
      <w:r w:rsidRPr="008C0423">
        <w:rPr>
          <w:rStyle w:val="NormaleBoldCarattere"/>
        </w:rPr>
        <w:t xml:space="preserve">“even when I say it, I still fail.” AT LEAST YOU SAID IT. Sooner or later it will click. </w:t>
      </w:r>
    </w:p>
    <w:p w:rsidR="00DD6D8E" w:rsidRPr="00335A7E" w:rsidRDefault="00DD6D8E" w:rsidP="00335A7E">
      <w:pPr>
        <w:rPr>
          <w:lang w:val="en-GB"/>
        </w:rPr>
      </w:pPr>
      <w:r w:rsidRPr="00335A7E">
        <w:rPr>
          <w:lang w:val="en-GB"/>
        </w:rPr>
        <w:t>Because actually</w:t>
      </w:r>
      <w:r>
        <w:rPr>
          <w:lang w:val="en-GB"/>
        </w:rPr>
        <w:t xml:space="preserve"> even when you give in</w:t>
      </w:r>
      <w:r w:rsidRPr="00335A7E">
        <w:rPr>
          <w:lang w:val="en-GB"/>
        </w:rPr>
        <w:t>—you</w:t>
      </w:r>
      <w:r>
        <w:rPr>
          <w:lang w:val="en-GB"/>
        </w:rPr>
        <w:t>'re</w:t>
      </w:r>
      <w:r w:rsidRPr="00335A7E">
        <w:rPr>
          <w:lang w:val="en-GB"/>
        </w:rPr>
        <w:t xml:space="preserve"> chos</w:t>
      </w:r>
      <w:r>
        <w:rPr>
          <w:lang w:val="en-GB"/>
        </w:rPr>
        <w:t>ing</w:t>
      </w:r>
      <w:r w:rsidRPr="00335A7E">
        <w:rPr>
          <w:lang w:val="en-GB"/>
        </w:rPr>
        <w:t xml:space="preserve"> to fail</w:t>
      </w:r>
      <w:r>
        <w:rPr>
          <w:lang w:val="en-GB"/>
        </w:rPr>
        <w:t xml:space="preserve"> can be seen--</w:t>
      </w:r>
      <w:r w:rsidRPr="00335A7E">
        <w:rPr>
          <w:lang w:val="en-GB"/>
        </w:rPr>
        <w:t>in one deranged way</w:t>
      </w:r>
      <w:r>
        <w:rPr>
          <w:lang w:val="en-GB"/>
        </w:rPr>
        <w:t>--as</w:t>
      </w:r>
      <w:r w:rsidRPr="00335A7E">
        <w:rPr>
          <w:lang w:val="en-GB"/>
        </w:rPr>
        <w:t xml:space="preserve"> you in control</w:t>
      </w:r>
      <w:r>
        <w:rPr>
          <w:lang w:val="en-GB"/>
        </w:rPr>
        <w:t xml:space="preserve"> of failing—which is better than being a victim. You see what you are doing. Take responsibility.</w:t>
      </w:r>
    </w:p>
    <w:p w:rsidR="00DD6D8E" w:rsidRDefault="00DD6D8E" w:rsidP="00335A7E">
      <w:pPr>
        <w:rPr>
          <w:lang w:val="en-GB"/>
        </w:rPr>
      </w:pPr>
      <w:r w:rsidRPr="00335A7E">
        <w:rPr>
          <w:lang w:val="en-GB"/>
        </w:rPr>
        <w:t>"Even if this is not my friend, I am choosing to fail in the face of it—until I’m ready to truly give it up and live my better life.</w:t>
      </w:r>
      <w:r w:rsidRPr="00E60554">
        <w:rPr>
          <w:rStyle w:val="NormaleBoldCarattere"/>
        </w:rPr>
        <w:br/>
      </w:r>
      <w:r w:rsidRPr="009A5BF6">
        <w:rPr>
          <w:lang w:val="en-GB"/>
        </w:rPr>
        <w:t>My choice."</w:t>
      </w:r>
    </w:p>
    <w:p w:rsidR="00DD6D8E" w:rsidRPr="009A5BF6" w:rsidRDefault="00DD6D8E" w:rsidP="00335A7E">
      <w:pPr>
        <w:rPr>
          <w:lang w:val="en-GB"/>
        </w:rPr>
      </w:pPr>
    </w:p>
    <w:p w:rsidR="00DD6D8E" w:rsidRPr="00F9667C" w:rsidRDefault="00DD6D8E" w:rsidP="003C212C">
      <w:pPr>
        <w:rPr>
          <w:lang w:val="en-GB"/>
        </w:rPr>
      </w:pPr>
    </w:p>
    <w:p w:rsidR="00DD6D8E" w:rsidRDefault="00DD6D8E" w:rsidP="000E4160">
      <w:pPr>
        <w:jc w:val="center"/>
        <w:rPr>
          <w:lang w:val="en-GB"/>
        </w:rPr>
      </w:pPr>
    </w:p>
    <w:p w:rsidR="00DD6D8E" w:rsidRPr="00D818E9" w:rsidRDefault="00DD6D8E" w:rsidP="000E4160">
      <w:pPr>
        <w:jc w:val="center"/>
        <w:rPr>
          <w:lang w:val="en-GB"/>
        </w:rPr>
      </w:pPr>
      <w:r>
        <w:rPr>
          <w:lang w:val="en-GB"/>
        </w:rPr>
        <w:t>"birds flying high, you know how I feel..."</w:t>
      </w:r>
      <w:r>
        <w:rPr>
          <w:lang w:val="en-GB"/>
        </w:rPr>
        <w:br w:type="page"/>
      </w:r>
      <w:r w:rsidRPr="00D818E9">
        <w:rPr>
          <w:lang w:val="en-GB"/>
        </w:rPr>
        <w:t>If you landed here after reading the chapter on DEPRESSION because you really tuned in with that,  thinking, “Finally, someone who might understand how terrible I feel...”</w:t>
      </w:r>
      <w:r w:rsidRPr="00D818E9">
        <w:rPr>
          <w:lang w:val="en-GB"/>
        </w:rPr>
        <w:br/>
        <w:t>BUZZ!! NOPE. NOT THE TIME.</w:t>
      </w:r>
    </w:p>
    <w:p w:rsidR="00DD6D8E" w:rsidRPr="00D818E9" w:rsidRDefault="00DD6D8E" w:rsidP="007C3E8D">
      <w:pPr>
        <w:rPr>
          <w:lang w:val="en-GB"/>
        </w:rPr>
      </w:pPr>
    </w:p>
    <w:p w:rsidR="00DD6D8E" w:rsidRPr="00D818E9" w:rsidRDefault="00DD6D8E" w:rsidP="00A14B6B">
      <w:pPr>
        <w:rPr>
          <w:lang w:val="en-GB"/>
        </w:rPr>
      </w:pPr>
      <w:r w:rsidRPr="00D818E9">
        <w:rPr>
          <w:lang w:val="en-GB"/>
        </w:rPr>
        <w:t xml:space="preserve">This exercise is </w:t>
      </w:r>
      <w:r w:rsidRPr="00A14B6B">
        <w:rPr>
          <w:i/>
          <w:iCs/>
          <w:lang w:val="en-GB"/>
        </w:rPr>
        <w:t>not</w:t>
      </w:r>
      <w:r w:rsidRPr="00D818E9">
        <w:rPr>
          <w:lang w:val="en-GB"/>
        </w:rPr>
        <w:t xml:space="preserve"> for the times you feel you're in the middle of the storm.</w:t>
      </w:r>
      <w:r w:rsidRPr="00D818E9">
        <w:rPr>
          <w:lang w:val="en-GB"/>
        </w:rPr>
        <w:br/>
        <w:t>This is to keep in mind for when you are at least able to recall the good times.</w:t>
      </w:r>
    </w:p>
    <w:p w:rsidR="00DD6D8E" w:rsidRPr="003C212C" w:rsidRDefault="00DD6D8E" w:rsidP="003C212C">
      <w:pPr>
        <w:pStyle w:val="Heading1"/>
      </w:pPr>
      <w:bookmarkStart w:id="27" w:name="_Toc203310885"/>
      <w:bookmarkStart w:id="28" w:name="_Toc203311899"/>
      <w:r w:rsidRPr="003C212C">
        <w:t>FEELING GOOD</w:t>
      </w:r>
      <w:bookmarkEnd w:id="27"/>
      <w:bookmarkEnd w:id="28"/>
    </w:p>
    <w:p w:rsidR="00DD6D8E" w:rsidRPr="00A14B22" w:rsidRDefault="00DD6D8E" w:rsidP="009F1543">
      <w:pPr>
        <w:rPr>
          <w:lang w:val="en-GB"/>
        </w:rPr>
      </w:pPr>
      <w:r w:rsidRPr="009F1543">
        <w:rPr>
          <w:lang w:val="en-GB"/>
        </w:rPr>
        <w:t>Hopefully you don’t need pharmaceuticals for this.</w:t>
      </w:r>
      <w:r w:rsidRPr="009F1543">
        <w:rPr>
          <w:lang w:val="en-GB"/>
        </w:rPr>
        <w:br/>
        <w:t>Hopefully you are not that far gone yet.</w:t>
      </w:r>
      <w:r w:rsidRPr="009F1543">
        <w:rPr>
          <w:lang w:val="en-GB"/>
        </w:rPr>
        <w:br/>
        <w:t>If you feel you are, ASK A FRIEND who knows you well to help you write it.</w:t>
      </w:r>
      <w:r w:rsidRPr="009F1543">
        <w:rPr>
          <w:lang w:val="en-GB"/>
        </w:rPr>
        <w:br/>
        <w:t>Be humble, go ahead, ASK A FRIEND.</w:t>
      </w:r>
      <w:r w:rsidRPr="00D818E9">
        <w:rPr>
          <w:lang w:val="en-GB"/>
        </w:rPr>
        <w:t xml:space="preserve"> </w:t>
      </w:r>
      <w:r w:rsidRPr="00A14B22">
        <w:rPr>
          <w:lang w:val="en-GB"/>
        </w:rPr>
        <w:t>It will be a gift for them too. Remembering good times it's 100 times better than hear one more time why you think you should just quit and resign to a life of misery.</w:t>
      </w:r>
    </w:p>
    <w:p w:rsidR="00DD6D8E" w:rsidRDefault="00DD6D8E" w:rsidP="009F1543">
      <w:pPr>
        <w:rPr>
          <w:lang w:val="en-GB"/>
        </w:rPr>
      </w:pPr>
      <w:r w:rsidRPr="009F1543">
        <w:rPr>
          <w:lang w:val="en-GB"/>
        </w:rPr>
        <w:t>Take a breath.</w:t>
      </w:r>
    </w:p>
    <w:p w:rsidR="00DD6D8E" w:rsidRDefault="00DD6D8E" w:rsidP="009F1543">
      <w:pPr>
        <w:rPr>
          <w:lang w:val="en-GB"/>
        </w:rPr>
      </w:pPr>
      <w:r>
        <w:rPr>
          <w:lang w:val="en-GB"/>
        </w:rPr>
        <w:t>Take a piece of paper and a pen.</w:t>
      </w:r>
    </w:p>
    <w:p w:rsidR="00DD6D8E" w:rsidRPr="00D818E9" w:rsidRDefault="00DD6D8E" w:rsidP="008426A4">
      <w:pPr>
        <w:rPr>
          <w:lang w:val="en-GB"/>
        </w:rPr>
      </w:pPr>
      <w:r w:rsidRPr="009F1543">
        <w:rPr>
          <w:lang w:val="en-GB"/>
        </w:rPr>
        <w:t>And fill this out</w:t>
      </w:r>
      <w:r>
        <w:rPr>
          <w:lang w:val="en-GB"/>
        </w:rPr>
        <w:t>.</w:t>
      </w:r>
      <w:r w:rsidRPr="00D818E9">
        <w:rPr>
          <w:lang w:val="en-GB"/>
        </w:rPr>
        <w:t>I remember I was feeling good. (That'ts the given)</w:t>
      </w:r>
      <w:r w:rsidRPr="00D818E9">
        <w:rPr>
          <w:lang w:val="en-GB"/>
        </w:rPr>
        <w:br/>
        <w:t>What WAS I DOING? (we are looking for ACTIONS)</w:t>
      </w:r>
      <w:r w:rsidRPr="00D818E9">
        <w:rPr>
          <w:lang w:val="en-GB"/>
        </w:rPr>
        <w:br/>
        <w:t>What WAS I THINKING? (do you remember your thoughts?)</w:t>
      </w:r>
    </w:p>
    <w:p w:rsidR="00DD6D8E" w:rsidRPr="00D818E9" w:rsidRDefault="00DD6D8E" w:rsidP="008426A4">
      <w:pPr>
        <w:rPr>
          <w:lang w:val="en-GB"/>
        </w:rPr>
      </w:pPr>
    </w:p>
    <w:p w:rsidR="00DD6D8E" w:rsidRPr="001563B4" w:rsidRDefault="00DD6D8E" w:rsidP="00B83F95">
      <w:pPr>
        <w:pStyle w:val="Heading2"/>
        <w:rPr>
          <w:lang w:val="en-GB"/>
        </w:rPr>
      </w:pPr>
      <w:bookmarkStart w:id="29" w:name="_Toc203310886"/>
      <w:r w:rsidRPr="001563B4">
        <w:rPr>
          <w:lang w:val="en-GB"/>
        </w:rPr>
        <w:t>EXAMPLES:</w:t>
      </w:r>
      <w:bookmarkEnd w:id="29"/>
    </w:p>
    <w:p w:rsidR="00DD6D8E" w:rsidRPr="001563B4" w:rsidRDefault="00DD6D8E" w:rsidP="001563B4">
      <w:pPr>
        <w:rPr>
          <w:lang w:val="en-GB"/>
        </w:rPr>
      </w:pPr>
      <w:r w:rsidRPr="001563B4">
        <w:rPr>
          <w:lang w:val="en-GB"/>
        </w:rPr>
        <w:t>For the not-so-young:</w:t>
      </w:r>
    </w:p>
    <w:p w:rsidR="00DD6D8E" w:rsidRPr="001563B4" w:rsidRDefault="00DD6D8E" w:rsidP="001563B4">
      <w:pPr>
        <w:rPr>
          <w:lang w:val="en-GB"/>
        </w:rPr>
      </w:pPr>
      <w:r w:rsidRPr="008C0423">
        <w:rPr>
          <w:rStyle w:val="NormaleBoldCarattere"/>
        </w:rPr>
        <w:t>I was dancing at an '80s revival party, jumping up and down. Yes, I had a couple of drinks, but I was in control. My friends Julia and Janet were laughing along. We were having a great tim</w:t>
      </w:r>
      <w:r w:rsidRPr="000808E8">
        <w:rPr>
          <w:i/>
          <w:iCs/>
          <w:lang w:val="en-GB"/>
        </w:rPr>
        <w:t>e. I remember thinking this was so much fun and that I wanted the night to go on forever.</w:t>
      </w:r>
    </w:p>
    <w:p w:rsidR="00DD6D8E" w:rsidRPr="001563B4" w:rsidRDefault="00DD6D8E" w:rsidP="001563B4">
      <w:pPr>
        <w:rPr>
          <w:lang w:val="en-GB"/>
        </w:rPr>
      </w:pPr>
      <w:r w:rsidRPr="001563B4">
        <w:rPr>
          <w:lang w:val="en-GB"/>
        </w:rPr>
        <w:t>For everyone (just replace the sport):</w:t>
      </w:r>
    </w:p>
    <w:p w:rsidR="00DD6D8E" w:rsidRPr="001563B4" w:rsidRDefault="00DD6D8E" w:rsidP="001563B4">
      <w:pPr>
        <w:rPr>
          <w:lang w:val="en-GB"/>
        </w:rPr>
      </w:pPr>
      <w:r w:rsidRPr="008C0423">
        <w:rPr>
          <w:rStyle w:val="NormaleBoldCarattere"/>
        </w:rPr>
        <w:t>I was skiing down the slopes in France, and the speed was intoxicating. I had full control of my movements. That was fun. And I</w:t>
      </w:r>
      <w:r w:rsidRPr="000808E8">
        <w:rPr>
          <w:i/>
          <w:iCs/>
          <w:lang w:val="en-GB"/>
        </w:rPr>
        <w:t xml:space="preserve"> remember I was thinking I still had a week on my pass. This was going to be great. And I felt good I was better than my cousin!</w:t>
      </w:r>
    </w:p>
    <w:p w:rsidR="00DD6D8E" w:rsidRPr="001563B4" w:rsidRDefault="00DD6D8E" w:rsidP="001563B4">
      <w:pPr>
        <w:rPr>
          <w:lang w:val="en-GB"/>
        </w:rPr>
      </w:pPr>
      <w:r w:rsidRPr="001563B4">
        <w:rPr>
          <w:lang w:val="en-GB"/>
        </w:rPr>
        <w:t>For the sport-challenged (like me):</w:t>
      </w:r>
    </w:p>
    <w:p w:rsidR="00DD6D8E" w:rsidRPr="001563B4" w:rsidRDefault="00DD6D8E" w:rsidP="001563B4">
      <w:pPr>
        <w:rPr>
          <w:lang w:val="en-GB"/>
        </w:rPr>
      </w:pPr>
      <w:r w:rsidRPr="008C0423">
        <w:rPr>
          <w:rStyle w:val="NormaleBoldCarattere"/>
        </w:rPr>
        <w:t>I was walking 3 feet above ground that night in London after I went to see a musical reviva</w:t>
      </w:r>
      <w:r w:rsidRPr="000808E8">
        <w:rPr>
          <w:i/>
          <w:iCs/>
          <w:lang w:val="en-GB"/>
        </w:rPr>
        <w:t>l that was so funny, so witty, and so utterly well performed, I thought that all I needed in life to be happy was to perhaps one day be there on stage with them and really show the world who I am.</w:t>
      </w:r>
    </w:p>
    <w:p w:rsidR="00DD6D8E" w:rsidRPr="001563B4" w:rsidRDefault="00DD6D8E" w:rsidP="001563B4">
      <w:pPr>
        <w:rPr>
          <w:lang w:val="en-GB"/>
        </w:rPr>
      </w:pPr>
      <w:r w:rsidRPr="001563B4">
        <w:rPr>
          <w:lang w:val="en-GB"/>
        </w:rPr>
        <w:t>For the musically impaired (like some friends of mine):</w:t>
      </w:r>
    </w:p>
    <w:p w:rsidR="00DD6D8E" w:rsidRPr="001563B4" w:rsidRDefault="00DD6D8E" w:rsidP="001563B4">
      <w:pPr>
        <w:rPr>
          <w:lang w:val="en-GB"/>
        </w:rPr>
      </w:pPr>
      <w:r w:rsidRPr="008C0423">
        <w:rPr>
          <w:rStyle w:val="NormaleBoldCarattere"/>
        </w:rPr>
        <w:t>I w</w:t>
      </w:r>
      <w:r w:rsidRPr="000808E8">
        <w:rPr>
          <w:i/>
          <w:iCs/>
          <w:lang w:val="en-GB"/>
        </w:rPr>
        <w:t>as feeling so good when we went to Malta and we got to kayak all the way to Paradise Bay Lido. The view, the screaming from one to the other calling each other names for how funny we were splashing the water. I thought that being out at sea like that could have cured every disease in the world—if only I remembered to get out more often.</w:t>
      </w:r>
    </w:p>
    <w:p w:rsidR="00DD6D8E" w:rsidRPr="001563B4" w:rsidRDefault="00DD6D8E" w:rsidP="001563B4">
      <w:pPr>
        <w:rPr>
          <w:lang w:val="en-GB"/>
        </w:rPr>
      </w:pPr>
      <w:r w:rsidRPr="001563B4">
        <w:rPr>
          <w:lang w:val="en-GB"/>
        </w:rPr>
        <w:t>For the sick-at-sea:</w:t>
      </w:r>
    </w:p>
    <w:p w:rsidR="00DD6D8E" w:rsidRPr="001563B4" w:rsidRDefault="00DD6D8E" w:rsidP="001563B4">
      <w:pPr>
        <w:rPr>
          <w:lang w:val="en-GB"/>
        </w:rPr>
      </w:pPr>
      <w:r w:rsidRPr="008C0423">
        <w:rPr>
          <w:rStyle w:val="NormaleBoldCarattere"/>
        </w:rPr>
        <w:t>Who ever thought that reaching the top of Ras il-Pellegrin would be so gratifying? I was in heaven after all that wondering if I could ever actually get</w:t>
      </w:r>
      <w:r w:rsidRPr="000808E8">
        <w:rPr>
          <w:i/>
          <w:iCs/>
          <w:lang w:val="en-GB"/>
        </w:rPr>
        <w:t xml:space="preserve"> up there, and the looking for clues of a path, and the climbing, and the energy flowing through my muscles—until I got up there and found an 80-year-old talking on his smartphone, sitting on a bench, looking at the sunset. And I laughed at my innocence.</w:t>
      </w:r>
    </w:p>
    <w:p w:rsidR="00DD6D8E" w:rsidRPr="001563B4" w:rsidRDefault="00DD6D8E" w:rsidP="001563B4">
      <w:pPr>
        <w:rPr>
          <w:lang w:val="en-GB"/>
        </w:rPr>
      </w:pPr>
      <w:r w:rsidRPr="001563B4">
        <w:rPr>
          <w:lang w:val="en-GB"/>
        </w:rPr>
        <w:t>For everybody else:</w:t>
      </w:r>
    </w:p>
    <w:p w:rsidR="00DD6D8E" w:rsidRPr="001563B4" w:rsidRDefault="00DD6D8E" w:rsidP="001563B4">
      <w:pPr>
        <w:rPr>
          <w:lang w:val="en-GB"/>
        </w:rPr>
      </w:pPr>
      <w:r w:rsidRPr="008C0423">
        <w:rPr>
          <w:rStyle w:val="NormaleBoldCarattere"/>
        </w:rPr>
        <w:t>It felt so good to just rest there, on the bed. On a Sunday morning when everybody else was gone. The phone was in the other room on DND. The breeze from the windows was gentle and refreshing. Not a sound but my breathing. The mattress w</w:t>
      </w:r>
      <w:r w:rsidRPr="000808E8">
        <w:rPr>
          <w:i/>
          <w:iCs/>
          <w:lang w:val="en-GB"/>
        </w:rPr>
        <w:t>as made of heaven foam, the pillow was pleasure dawn. How wonderful that was. And I was thinking, I gotta do this more often. I need NOTHING else to feel like this, just me.</w:t>
      </w:r>
    </w:p>
    <w:p w:rsidR="00DD6D8E" w:rsidRPr="001D44C1" w:rsidRDefault="00DD6D8E" w:rsidP="001D44C1">
      <w:pPr>
        <w:rPr>
          <w:lang w:val="en-GB"/>
        </w:rPr>
      </w:pPr>
      <w:r w:rsidRPr="001D44C1">
        <w:rPr>
          <w:lang w:val="en-GB"/>
        </w:rPr>
        <w:t>NOW.</w:t>
      </w:r>
      <w:r w:rsidRPr="001D44C1">
        <w:rPr>
          <w:lang w:val="en-GB"/>
        </w:rPr>
        <w:br/>
        <w:t>After you write your own memories of WHAT YOU WERE DOING when you were feeling that good,</w:t>
      </w:r>
      <w:r w:rsidRPr="001D44C1">
        <w:rPr>
          <w:lang w:val="en-GB"/>
        </w:rPr>
        <w:br/>
        <w:t>and WHAT YOU WERE THINKING...</w:t>
      </w:r>
    </w:p>
    <w:p w:rsidR="00DD6D8E" w:rsidRPr="001D44C1" w:rsidRDefault="00DD6D8E" w:rsidP="001D44C1">
      <w:pPr>
        <w:rPr>
          <w:lang w:val="en-GB"/>
        </w:rPr>
      </w:pPr>
      <w:r w:rsidRPr="001D44C1">
        <w:rPr>
          <w:lang w:val="en-GB"/>
        </w:rPr>
        <w:t>How can I put it gently, in French…</w:t>
      </w:r>
      <w:r w:rsidRPr="001D44C1">
        <w:rPr>
          <w:lang w:val="en-GB"/>
        </w:rPr>
        <w:br/>
        <w:t>You get the fuck out of your rut</w:t>
      </w:r>
      <w:r w:rsidRPr="001D44C1">
        <w:rPr>
          <w:lang w:val="en-GB"/>
        </w:rPr>
        <w:br/>
        <w:t>and GO DO THOSE THINGS</w:t>
      </w:r>
      <w:r w:rsidRPr="001D44C1">
        <w:rPr>
          <w:lang w:val="en-GB"/>
        </w:rPr>
        <w:br/>
        <w:t>and START THINKING THAT AGAIN.</w:t>
      </w:r>
    </w:p>
    <w:p w:rsidR="00DD6D8E" w:rsidRPr="001D44C1" w:rsidRDefault="00DD6D8E" w:rsidP="001D44C1">
      <w:pPr>
        <w:rPr>
          <w:lang w:val="en-GB"/>
        </w:rPr>
      </w:pPr>
      <w:r w:rsidRPr="001D44C1">
        <w:rPr>
          <w:lang w:val="en-GB"/>
        </w:rPr>
        <w:t>Not later.</w:t>
      </w:r>
      <w:r w:rsidRPr="001D44C1">
        <w:rPr>
          <w:lang w:val="en-GB"/>
        </w:rPr>
        <w:br/>
        <w:t xml:space="preserve">Not </w:t>
      </w:r>
      <w:r w:rsidRPr="008C0423">
        <w:rPr>
          <w:rStyle w:val="NormaleBoldCarattere"/>
        </w:rPr>
        <w:t>“when you’re ready.”</w:t>
      </w:r>
      <w:r w:rsidRPr="001D44C1">
        <w:rPr>
          <w:lang w:val="en-GB"/>
        </w:rPr>
        <w:br/>
        <w:t xml:space="preserve">Not after you spiral down to the gates of hell </w:t>
      </w:r>
      <w:r w:rsidRPr="008C0423">
        <w:rPr>
          <w:rStyle w:val="NormaleBoldCarattere"/>
        </w:rPr>
        <w:t>(and me</w:t>
      </w:r>
      <w:r w:rsidRPr="000808E8">
        <w:rPr>
          <w:i/>
          <w:iCs/>
          <w:lang w:val="en-GB"/>
        </w:rPr>
        <w:t>et Bill Gates)</w:t>
      </w:r>
      <w:r w:rsidRPr="001D44C1">
        <w:rPr>
          <w:lang w:val="en-GB"/>
        </w:rPr>
        <w:t xml:space="preserve"> for another week and a half.</w:t>
      </w:r>
    </w:p>
    <w:p w:rsidR="00DD6D8E" w:rsidRPr="001D44C1" w:rsidRDefault="00DD6D8E" w:rsidP="001D44C1">
      <w:pPr>
        <w:rPr>
          <w:lang w:val="en-GB"/>
        </w:rPr>
      </w:pPr>
      <w:r w:rsidRPr="001D44C1">
        <w:rPr>
          <w:lang w:val="en-GB"/>
        </w:rPr>
        <w:t>TRUST THE PROCESS.</w:t>
      </w:r>
    </w:p>
    <w:p w:rsidR="00DD6D8E" w:rsidRPr="001D44C1" w:rsidRDefault="00DD6D8E" w:rsidP="001D44C1">
      <w:pPr>
        <w:rPr>
          <w:lang w:val="en-GB"/>
        </w:rPr>
      </w:pPr>
      <w:r w:rsidRPr="001D44C1">
        <w:rPr>
          <w:lang w:val="en-GB"/>
        </w:rPr>
        <w:t>There must be at least one or two of those you actually CAN recreate—</w:t>
      </w:r>
      <w:r w:rsidRPr="001D44C1">
        <w:rPr>
          <w:lang w:val="en-GB"/>
        </w:rPr>
        <w:br/>
        <w:t>or recreate a variation of it that is good enough.</w:t>
      </w:r>
    </w:p>
    <w:p w:rsidR="00DD6D8E" w:rsidRPr="001D44C1" w:rsidRDefault="00DD6D8E" w:rsidP="001D44C1">
      <w:pPr>
        <w:rPr>
          <w:lang w:val="en-GB"/>
        </w:rPr>
      </w:pPr>
      <w:r w:rsidRPr="001D44C1">
        <w:rPr>
          <w:lang w:val="en-GB"/>
        </w:rPr>
        <w:t>WHEN YOU REALLY CANNOT REDO ONE OF THOSE,</w:t>
      </w:r>
      <w:r w:rsidRPr="001D44C1">
        <w:rPr>
          <w:lang w:val="en-GB"/>
        </w:rPr>
        <w:br/>
        <w:t>my only suggestion is:</w:t>
      </w:r>
    </w:p>
    <w:p w:rsidR="00DD6D8E" w:rsidRPr="001D44C1" w:rsidRDefault="00DD6D8E" w:rsidP="001D44C1">
      <w:pPr>
        <w:rPr>
          <w:lang w:val="en-GB"/>
        </w:rPr>
      </w:pPr>
      <w:r w:rsidRPr="001D44C1">
        <w:rPr>
          <w:lang w:val="en-GB"/>
        </w:rPr>
        <w:t>WRITE A BOOK ON SELF HELP and how to get out of your rut.</w:t>
      </w:r>
      <w:r w:rsidRPr="001D44C1">
        <w:rPr>
          <w:lang w:val="en-GB"/>
        </w:rPr>
        <w:br/>
        <w:t>I PROMISE YOU IT WILL BE BETTER THAN ANYTHING YOU ARE GOING THROUGH.</w:t>
      </w:r>
    </w:p>
    <w:p w:rsidR="00DD6D8E" w:rsidRPr="001D44C1" w:rsidRDefault="00DD6D8E" w:rsidP="001D44C1">
      <w:pPr>
        <w:rPr>
          <w:lang w:val="en-GB"/>
        </w:rPr>
      </w:pPr>
      <w:r w:rsidRPr="001D44C1">
        <w:rPr>
          <w:lang w:val="en-GB"/>
        </w:rPr>
        <w:t>GRAB THE KEYBOARD AND START TYPING.</w:t>
      </w:r>
    </w:p>
    <w:p w:rsidR="00DD6D8E" w:rsidRPr="001D44C1" w:rsidRDefault="00DD6D8E" w:rsidP="001D44C1">
      <w:pPr>
        <w:rPr>
          <w:lang w:val="en-GB"/>
        </w:rPr>
      </w:pPr>
      <w:r w:rsidRPr="001D44C1">
        <w:rPr>
          <w:lang w:val="en-GB"/>
        </w:rPr>
        <w:t>You want change?</w:t>
      </w:r>
      <w:r w:rsidRPr="001D44C1">
        <w:rPr>
          <w:lang w:val="en-GB"/>
        </w:rPr>
        <w:br/>
        <w:t>Then move your ass,</w:t>
      </w:r>
      <w:r w:rsidRPr="001D44C1">
        <w:rPr>
          <w:lang w:val="en-GB"/>
        </w:rPr>
        <w:br/>
        <w:t>and drag your brain along for the ride.</w:t>
      </w:r>
    </w:p>
    <w:p w:rsidR="00DD6D8E" w:rsidRPr="001D44C1" w:rsidRDefault="00DD6D8E" w:rsidP="00395C4B">
      <w:pPr>
        <w:pStyle w:val="Heading1"/>
      </w:pPr>
      <w:r>
        <w:br w:type="page"/>
      </w:r>
      <w:bookmarkStart w:id="30" w:name="_Toc203310887"/>
      <w:bookmarkStart w:id="31" w:name="_Toc203311900"/>
      <w:r w:rsidRPr="001D44C1">
        <w:t>Quality of life</w:t>
      </w:r>
      <w:bookmarkEnd w:id="30"/>
      <w:bookmarkEnd w:id="31"/>
    </w:p>
    <w:p w:rsidR="00DD6D8E" w:rsidRPr="003C3254" w:rsidRDefault="00DD6D8E" w:rsidP="003C3254">
      <w:pPr>
        <w:rPr>
          <w:lang w:val="en-GB"/>
        </w:rPr>
      </w:pPr>
      <w:r w:rsidRPr="003C3254">
        <w:rPr>
          <w:lang w:val="en-GB"/>
        </w:rPr>
        <w:t>Call me dumb—I’ve been called worse.</w:t>
      </w:r>
      <w:r w:rsidRPr="003C3254">
        <w:rPr>
          <w:lang w:val="en-GB"/>
        </w:rPr>
        <w:br/>
        <w:t>But once, out of the blue, I heard something that now feels like the understatement of a lifetime.</w:t>
      </w:r>
      <w:r w:rsidRPr="003C3254">
        <w:rPr>
          <w:lang w:val="en-GB"/>
        </w:rPr>
        <w:br/>
        <w:t>And yet, it’s so clear. So powerful. So obvious I almost missed it:</w:t>
      </w:r>
    </w:p>
    <w:p w:rsidR="00DD6D8E" w:rsidRPr="003C3254" w:rsidRDefault="00DD6D8E" w:rsidP="003C3254">
      <w:pPr>
        <w:rPr>
          <w:lang w:val="en-GB"/>
        </w:rPr>
      </w:pPr>
      <w:r w:rsidRPr="003C3254">
        <w:rPr>
          <w:lang w:val="en-GB"/>
        </w:rPr>
        <w:t>The quality of your life is the result of the quality of each relationship with every aspect of your life.</w:t>
      </w:r>
    </w:p>
    <w:p w:rsidR="00DD6D8E" w:rsidRPr="003C3254" w:rsidRDefault="00DD6D8E" w:rsidP="003C3254">
      <w:pPr>
        <w:rPr>
          <w:lang w:val="en-GB"/>
        </w:rPr>
      </w:pPr>
      <w:r w:rsidRPr="003C3254">
        <w:rPr>
          <w:lang w:val="en-GB"/>
        </w:rPr>
        <w:t>Well… duh, right?</w:t>
      </w:r>
    </w:p>
    <w:p w:rsidR="00DD6D8E" w:rsidRPr="003C3254" w:rsidRDefault="00DD6D8E" w:rsidP="003C3254">
      <w:pPr>
        <w:rPr>
          <w:lang w:val="en-GB"/>
        </w:rPr>
      </w:pPr>
      <w:r w:rsidRPr="003C3254">
        <w:rPr>
          <w:lang w:val="en-GB"/>
        </w:rPr>
        <w:t xml:space="preserve">At first, it sounds like it mostly means </w:t>
      </w:r>
      <w:r w:rsidRPr="008C0423">
        <w:rPr>
          <w:rStyle w:val="NormaleBoldCarattere"/>
        </w:rPr>
        <w:t>people</w:t>
      </w:r>
      <w:r w:rsidRPr="003C3254">
        <w:rPr>
          <w:lang w:val="en-GB"/>
        </w:rPr>
        <w:t xml:space="preserve">. And yes, </w:t>
      </w:r>
      <w:r>
        <w:rPr>
          <w:lang w:val="en-GB"/>
        </w:rPr>
        <w:t>Anth</w:t>
      </w:r>
      <w:r w:rsidRPr="003C3254">
        <w:rPr>
          <w:lang w:val="en-GB"/>
        </w:rPr>
        <w:t>ony Robbins surely builds on that.</w:t>
      </w:r>
      <w:r w:rsidRPr="003C3254">
        <w:rPr>
          <w:lang w:val="en-GB"/>
        </w:rPr>
        <w:br/>
        <w:t>But beyond “mostly,” let’s talk about the rest of it—</w:t>
      </w:r>
      <w:r w:rsidRPr="003C3254">
        <w:rPr>
          <w:lang w:val="en-GB"/>
        </w:rPr>
        <w:br/>
        <w:t xml:space="preserve">the </w:t>
      </w:r>
      <w:r w:rsidRPr="008C0423">
        <w:rPr>
          <w:rStyle w:val="NormaleBoldCarattere"/>
        </w:rPr>
        <w:t>things</w:t>
      </w:r>
      <w:r w:rsidRPr="003C3254">
        <w:rPr>
          <w:lang w:val="en-GB"/>
        </w:rPr>
        <w:t xml:space="preserve"> you have re</w:t>
      </w:r>
      <w:r>
        <w:rPr>
          <w:lang w:val="en-GB"/>
        </w:rPr>
        <w:t>al, serious relationships with.</w:t>
      </w:r>
    </w:p>
    <w:p w:rsidR="00DD6D8E" w:rsidRPr="003C3254" w:rsidRDefault="00DD6D8E" w:rsidP="003C3254">
      <w:pPr>
        <w:rPr>
          <w:lang w:val="en-GB"/>
        </w:rPr>
      </w:pPr>
      <w:r w:rsidRPr="003C3254">
        <w:rPr>
          <w:lang w:val="en-GB"/>
        </w:rPr>
        <w:t>Your house.</w:t>
      </w:r>
      <w:r w:rsidRPr="003C3254">
        <w:rPr>
          <w:lang w:val="en-GB"/>
        </w:rPr>
        <w:br/>
        <w:t>Your work.</w:t>
      </w:r>
      <w:r w:rsidRPr="003C3254">
        <w:rPr>
          <w:lang w:val="en-GB"/>
        </w:rPr>
        <w:br/>
        <w:t>Your money.</w:t>
      </w:r>
      <w:r w:rsidRPr="003C3254">
        <w:rPr>
          <w:lang w:val="en-GB"/>
        </w:rPr>
        <w:br/>
        <w:t>Your car.</w:t>
      </w:r>
      <w:r w:rsidRPr="003C3254">
        <w:rPr>
          <w:lang w:val="en-GB"/>
        </w:rPr>
        <w:br/>
        <w:t>Your animals.</w:t>
      </w:r>
      <w:r w:rsidRPr="003C3254">
        <w:rPr>
          <w:lang w:val="en-GB"/>
        </w:rPr>
        <w:br/>
        <w:t>Your schooling.</w:t>
      </w:r>
      <w:r w:rsidRPr="003C3254">
        <w:rPr>
          <w:lang w:val="en-GB"/>
        </w:rPr>
        <w:br/>
        <w:t>Your past.</w:t>
      </w:r>
    </w:p>
    <w:p w:rsidR="00DD6D8E" w:rsidRPr="009D7701" w:rsidRDefault="00DD6D8E" w:rsidP="009D7701">
      <w:pPr>
        <w:rPr>
          <w:lang w:val="en-GB"/>
        </w:rPr>
      </w:pPr>
      <w:r w:rsidRPr="009D7701">
        <w:rPr>
          <w:lang w:val="en-GB"/>
        </w:rPr>
        <w:t>And here comes the big one—</w:t>
      </w:r>
      <w:r w:rsidRPr="009D7701">
        <w:rPr>
          <w:lang w:val="en-GB"/>
        </w:rPr>
        <w:br/>
      </w:r>
      <w:r w:rsidRPr="008C0423">
        <w:rPr>
          <w:rStyle w:val="NormaleBoldCarattere"/>
        </w:rPr>
        <w:t>drumroll for effect</w:t>
      </w:r>
      <w:r w:rsidRPr="009D7701">
        <w:rPr>
          <w:lang w:val="en-GB"/>
        </w:rPr>
        <w:t>—</w:t>
      </w:r>
      <w:r w:rsidRPr="009D7701">
        <w:rPr>
          <w:lang w:val="en-GB"/>
        </w:rPr>
        <w:br/>
        <w:t>Yourself.</w:t>
      </w:r>
      <w:r w:rsidRPr="009D7701">
        <w:rPr>
          <w:lang w:val="en-GB"/>
        </w:rPr>
        <w:br/>
        <w:t>Capital DUH!</w:t>
      </w:r>
    </w:p>
    <w:p w:rsidR="00DD6D8E" w:rsidRPr="009D7701" w:rsidRDefault="00DD6D8E" w:rsidP="009D7701">
      <w:pPr>
        <w:rPr>
          <w:lang w:val="en-GB"/>
        </w:rPr>
      </w:pPr>
      <w:r w:rsidRPr="009D7701">
        <w:rPr>
          <w:lang w:val="en-GB"/>
        </w:rPr>
        <w:t>What does this mean?</w:t>
      </w:r>
      <w:r w:rsidRPr="009D7701">
        <w:rPr>
          <w:lang w:val="en-GB"/>
        </w:rPr>
        <w:br/>
      </w:r>
      <w:r>
        <w:rPr>
          <w:lang w:val="en-GB"/>
        </w:rPr>
        <w:t>What is your assessment on</w:t>
      </w:r>
      <w:r w:rsidRPr="009D7701">
        <w:rPr>
          <w:lang w:val="en-GB"/>
        </w:rPr>
        <w:t xml:space="preserve"> the quality of your life?</w:t>
      </w:r>
    </w:p>
    <w:p w:rsidR="00DD6D8E" w:rsidRDefault="00DD6D8E" w:rsidP="009D7701">
      <w:pPr>
        <w:rPr>
          <w:lang w:val="en-GB"/>
        </w:rPr>
      </w:pPr>
      <w:r w:rsidRPr="009D7701">
        <w:rPr>
          <w:lang w:val="en-GB"/>
        </w:rPr>
        <w:t>Truly</w:t>
      </w:r>
      <w:r>
        <w:rPr>
          <w:lang w:val="en-GB"/>
        </w:rPr>
        <w:t>, what your life like?</w:t>
      </w:r>
    </w:p>
    <w:p w:rsidR="00DD6D8E" w:rsidRPr="009D7701" w:rsidRDefault="00DD6D8E" w:rsidP="009D7701">
      <w:pPr>
        <w:rPr>
          <w:lang w:val="en-GB"/>
        </w:rPr>
      </w:pPr>
      <w:r w:rsidRPr="009D7701">
        <w:rPr>
          <w:lang w:val="en-GB"/>
        </w:rPr>
        <w:t>I know we’re on a very personal and intimate level of conversation here, but reality check…</w:t>
      </w:r>
      <w:r w:rsidRPr="009D7701">
        <w:rPr>
          <w:lang w:val="en-GB"/>
        </w:rPr>
        <w:br/>
        <w:t>You’re reading a book.</w:t>
      </w:r>
      <w:r w:rsidRPr="009D7701">
        <w:rPr>
          <w:lang w:val="en-GB"/>
        </w:rPr>
        <w:br/>
        <w:t>I am not here to judge you.</w:t>
      </w:r>
      <w:r w:rsidRPr="009D7701">
        <w:rPr>
          <w:lang w:val="en-GB"/>
        </w:rPr>
        <w:br/>
        <w:t>Not remotely. Not virtually. Not ever.</w:t>
      </w:r>
    </w:p>
    <w:p w:rsidR="00DD6D8E" w:rsidRPr="009D7701" w:rsidRDefault="00DD6D8E" w:rsidP="009D7701">
      <w:pPr>
        <w:rPr>
          <w:lang w:val="en-GB"/>
        </w:rPr>
      </w:pPr>
      <w:r w:rsidRPr="009D7701">
        <w:rPr>
          <w:lang w:val="en-GB"/>
        </w:rPr>
        <w:t>Now you can really be true to thine own self, please.</w:t>
      </w:r>
    </w:p>
    <w:p w:rsidR="00DD6D8E" w:rsidRPr="009D7701" w:rsidRDefault="00DD6D8E" w:rsidP="009D7701">
      <w:pPr>
        <w:rPr>
          <w:lang w:val="en-GB"/>
        </w:rPr>
      </w:pPr>
      <w:r>
        <w:rPr>
          <w:lang w:val="en-GB"/>
        </w:rPr>
        <w:t>H</w:t>
      </w:r>
      <w:r w:rsidRPr="009D7701">
        <w:rPr>
          <w:lang w:val="en-GB"/>
        </w:rPr>
        <w:t>ow’s your life?</w:t>
      </w:r>
    </w:p>
    <w:p w:rsidR="00DD6D8E" w:rsidRPr="009D7701" w:rsidRDefault="00DD6D8E" w:rsidP="009D7701">
      <w:pPr>
        <w:rPr>
          <w:lang w:val="en-GB"/>
        </w:rPr>
      </w:pPr>
      <w:r w:rsidRPr="009D7701">
        <w:rPr>
          <w:lang w:val="en-GB"/>
        </w:rPr>
        <w:t>Excellent?</w:t>
      </w:r>
      <w:r w:rsidRPr="009D7701">
        <w:rPr>
          <w:lang w:val="en-GB"/>
        </w:rPr>
        <w:br/>
        <w:t>(Why are you wasting time reading this book? Go spread your excellent life around</w:t>
      </w:r>
      <w:r>
        <w:rPr>
          <w:lang w:val="en-GB"/>
        </w:rPr>
        <w:t xml:space="preserve">; there are people out there who </w:t>
      </w:r>
      <w:r w:rsidRPr="009D7701">
        <w:rPr>
          <w:lang w:val="en-GB"/>
        </w:rPr>
        <w:t>might need th</w:t>
      </w:r>
      <w:r>
        <w:rPr>
          <w:lang w:val="en-GB"/>
        </w:rPr>
        <w:t>is book, but</w:t>
      </w:r>
      <w:r w:rsidRPr="009D7701">
        <w:rPr>
          <w:lang w:val="en-GB"/>
        </w:rPr>
        <w:t xml:space="preserve"> </w:t>
      </w:r>
      <w:r>
        <w:rPr>
          <w:lang w:val="en-GB"/>
        </w:rPr>
        <w:t>n</w:t>
      </w:r>
      <w:r w:rsidRPr="009D7701">
        <w:rPr>
          <w:lang w:val="en-GB"/>
        </w:rPr>
        <w:t>ot you!)</w:t>
      </w:r>
    </w:p>
    <w:p w:rsidR="00DD6D8E" w:rsidRDefault="00DD6D8E" w:rsidP="009D7701">
      <w:pPr>
        <w:rPr>
          <w:lang w:val="en-GB"/>
        </w:rPr>
      </w:pPr>
      <w:r w:rsidRPr="009D7701">
        <w:rPr>
          <w:lang w:val="en-GB"/>
        </w:rPr>
        <w:t>Life’s good? Fine? OK? So and so? Not so good? Crappy? Awful? Devastating? Useless…?</w:t>
      </w:r>
    </w:p>
    <w:p w:rsidR="00DD6D8E" w:rsidRDefault="00DD6D8E" w:rsidP="009D7701">
      <w:pPr>
        <w:rPr>
          <w:lang w:val="en-GB"/>
        </w:rPr>
      </w:pPr>
      <w:r w:rsidRPr="009D7701">
        <w:rPr>
          <w:lang w:val="en-GB"/>
        </w:rPr>
        <w:t>Wow.</w:t>
      </w:r>
    </w:p>
    <w:p w:rsidR="00DD6D8E" w:rsidRPr="005D7D10" w:rsidRDefault="00DD6D8E" w:rsidP="005D7D10">
      <w:pPr>
        <w:rPr>
          <w:lang w:val="en-GB"/>
        </w:rPr>
      </w:pPr>
      <w:r>
        <w:rPr>
          <w:lang w:val="en-GB"/>
        </w:rPr>
        <w:t>Now give this an ear:</w:t>
      </w:r>
      <w:r>
        <w:rPr>
          <w:lang w:val="en-GB"/>
        </w:rPr>
        <w:br/>
        <w:t xml:space="preserve">Where in your life, something or someone is </w:t>
      </w:r>
      <w:r w:rsidRPr="005D7D10">
        <w:rPr>
          <w:lang w:val="en-GB"/>
        </w:rPr>
        <w:t>drag</w:t>
      </w:r>
      <w:r>
        <w:rPr>
          <w:lang w:val="en-GB"/>
        </w:rPr>
        <w:t>ging the</w:t>
      </w:r>
      <w:r w:rsidRPr="005D7D10">
        <w:rPr>
          <w:lang w:val="en-GB"/>
        </w:rPr>
        <w:t xml:space="preserve"> quality down?</w:t>
      </w:r>
      <w:r>
        <w:rPr>
          <w:lang w:val="en-GB"/>
        </w:rPr>
        <w:t xml:space="preserve"> </w:t>
      </w:r>
      <w:r w:rsidRPr="005D7D10">
        <w:rPr>
          <w:lang w:val="en-GB"/>
        </w:rPr>
        <w:t>Which aspect</w:t>
      </w:r>
      <w:r>
        <w:rPr>
          <w:lang w:val="en-GB"/>
        </w:rPr>
        <w:t>s</w:t>
      </w:r>
      <w:r w:rsidRPr="005D7D10">
        <w:rPr>
          <w:lang w:val="en-GB"/>
        </w:rPr>
        <w:t>—or how many?</w:t>
      </w:r>
    </w:p>
    <w:p w:rsidR="00DD6D8E" w:rsidRPr="005D7D10" w:rsidRDefault="00DD6D8E" w:rsidP="005D7D10">
      <w:pPr>
        <w:rPr>
          <w:lang w:val="en-GB"/>
        </w:rPr>
      </w:pPr>
      <w:r w:rsidRPr="005D7D10">
        <w:rPr>
          <w:lang w:val="en-GB"/>
        </w:rPr>
        <w:t>I’m not offering solution</w:t>
      </w:r>
      <w:r>
        <w:rPr>
          <w:lang w:val="en-GB"/>
        </w:rPr>
        <w:t>s</w:t>
      </w:r>
      <w:r w:rsidRPr="005D7D10">
        <w:rPr>
          <w:lang w:val="en-GB"/>
        </w:rPr>
        <w:t xml:space="preserve"> here.</w:t>
      </w:r>
      <w:r>
        <w:rPr>
          <w:lang w:val="en-GB"/>
        </w:rPr>
        <w:t xml:space="preserve"> Far from it.</w:t>
      </w:r>
      <w:r w:rsidRPr="005D7D10">
        <w:rPr>
          <w:lang w:val="en-GB"/>
        </w:rPr>
        <w:br/>
        <w:t>If your debt resembles that of Japan, well… I don’t know what to tell you to do.</w:t>
      </w:r>
      <w:r w:rsidRPr="005D7D10">
        <w:rPr>
          <w:lang w:val="en-GB"/>
        </w:rPr>
        <w:br/>
        <w:t>If you fight with your mother at every chance you both get to jump at each other’s throat,</w:t>
      </w:r>
      <w:r w:rsidRPr="005D7D10">
        <w:rPr>
          <w:lang w:val="en-GB"/>
        </w:rPr>
        <w:br/>
        <w:t>I can’t tell you who should take a Valium or two. Or five.</w:t>
      </w:r>
    </w:p>
    <w:p w:rsidR="00DD6D8E" w:rsidRPr="009074A9" w:rsidRDefault="00DD6D8E" w:rsidP="005D7D10">
      <w:pPr>
        <w:rPr>
          <w:lang w:val="en-GB"/>
        </w:rPr>
      </w:pPr>
      <w:r w:rsidRPr="005D7D10">
        <w:rPr>
          <w:lang w:val="en-GB"/>
        </w:rPr>
        <w:t xml:space="preserve">(By the way—once you stop reacting completely and look at her like some interesting person you just met, someone who has </w:t>
      </w:r>
      <w:r w:rsidRPr="008C0423">
        <w:rPr>
          <w:rStyle w:val="NormaleBoldCarattere"/>
        </w:rPr>
        <w:t>nothing personal</w:t>
      </w:r>
      <w:r w:rsidRPr="005D7D10">
        <w:rPr>
          <w:lang w:val="en-GB"/>
        </w:rPr>
        <w:t xml:space="preserve"> on you…</w:t>
      </w:r>
      <w:r>
        <w:rPr>
          <w:lang w:val="en-GB"/>
        </w:rPr>
        <w:t xml:space="preserve"> </w:t>
      </w:r>
      <w:r w:rsidRPr="005D7D10">
        <w:rPr>
          <w:lang w:val="en-GB"/>
        </w:rPr>
        <w:t>that’s when you realize: it’s your reactions that fuel that need to spring for the jugular.</w:t>
      </w:r>
      <w:r w:rsidRPr="005D7D10">
        <w:rPr>
          <w:lang w:val="en-GB"/>
        </w:rPr>
        <w:br/>
      </w:r>
      <w:r w:rsidRPr="009074A9">
        <w:rPr>
          <w:lang w:val="en-GB"/>
        </w:rPr>
        <w:t>Mother, sibling, boss, partner, friend…)</w:t>
      </w:r>
    </w:p>
    <w:p w:rsidR="00DD6D8E" w:rsidRDefault="00DD6D8E" w:rsidP="005D7D10">
      <w:pPr>
        <w:rPr>
          <w:lang w:val="en-GB"/>
        </w:rPr>
      </w:pPr>
      <w:r w:rsidRPr="005A09D4">
        <w:rPr>
          <w:lang w:val="en-GB"/>
        </w:rPr>
        <w:t>I only want you to FOCUS on this.</w:t>
      </w:r>
      <w:r w:rsidRPr="005A09D4">
        <w:rPr>
          <w:lang w:val="en-GB"/>
        </w:rPr>
        <w:br/>
        <w:t>Because ATTENTION and ENLIGHTENMENT—not effort, not blame—are what bring dissolvement</w:t>
      </w:r>
      <w:r>
        <w:rPr>
          <w:lang w:val="en-GB"/>
        </w:rPr>
        <w:t xml:space="preserve"> to your confusion about why things might be bad right now.</w:t>
      </w:r>
    </w:p>
    <w:p w:rsidR="00DD6D8E" w:rsidRPr="001C6B4F" w:rsidRDefault="00DD6D8E" w:rsidP="00E60554">
      <w:pPr>
        <w:pStyle w:val="NormaleBold"/>
      </w:pPr>
      <w:r w:rsidRPr="001C6B4F">
        <w:t>Hey, nobody's life is perfect, unless one is perfect liar.</w:t>
      </w:r>
    </w:p>
    <w:p w:rsidR="00DD6D8E" w:rsidRDefault="00DD6D8E" w:rsidP="00C436B5">
      <w:pPr>
        <w:rPr>
          <w:lang w:val="en-GB"/>
        </w:rPr>
      </w:pPr>
      <w:r w:rsidRPr="00C436B5">
        <w:rPr>
          <w:lang w:val="en-GB"/>
        </w:rPr>
        <w:t>Let’s make things visual.</w:t>
      </w:r>
    </w:p>
    <w:p w:rsidR="00DD6D8E" w:rsidRPr="00C436B5" w:rsidRDefault="00DD6D8E" w:rsidP="00C436B5">
      <w:pPr>
        <w:rPr>
          <w:lang w:val="en-GB"/>
        </w:rPr>
      </w:pPr>
      <w:r w:rsidRPr="00C436B5">
        <w:rPr>
          <w:lang w:val="en-GB"/>
        </w:rPr>
        <w:t>Requirements (in this specific order):</w:t>
      </w:r>
    </w:p>
    <w:p w:rsidR="00DD6D8E" w:rsidRPr="00C436B5" w:rsidRDefault="00DD6D8E" w:rsidP="0036298D">
      <w:pPr>
        <w:pStyle w:val="Bullet"/>
      </w:pPr>
      <w:r w:rsidRPr="00C436B5">
        <w:t>Large piece of paper.</w:t>
      </w:r>
      <w:r w:rsidRPr="00C436B5">
        <w:br/>
      </w:r>
      <w:r w:rsidRPr="00C10327">
        <w:t>(You're gonna have to hang this somewhere, so think before you act.)</w:t>
      </w:r>
    </w:p>
    <w:p w:rsidR="00DD6D8E" w:rsidRDefault="00DD6D8E" w:rsidP="0036298D">
      <w:pPr>
        <w:pStyle w:val="Bullet"/>
      </w:pPr>
      <w:r>
        <w:t>Pencil.</w:t>
      </w:r>
    </w:p>
    <w:p w:rsidR="00DD6D8E" w:rsidRDefault="00DD6D8E" w:rsidP="0036298D">
      <w:pPr>
        <w:pStyle w:val="Bullet"/>
      </w:pPr>
      <w:r>
        <w:t>Marker.</w:t>
      </w:r>
    </w:p>
    <w:p w:rsidR="00DD6D8E" w:rsidRDefault="00DD6D8E" w:rsidP="0036298D">
      <w:pPr>
        <w:pStyle w:val="Bullet"/>
      </w:pPr>
      <w:r>
        <w:t>Eraser.</w:t>
      </w:r>
    </w:p>
    <w:p w:rsidR="00DD6D8E" w:rsidRDefault="00DD6D8E" w:rsidP="0036298D">
      <w:pPr>
        <w:pStyle w:val="Bullet"/>
      </w:pPr>
      <w:r>
        <w:t>Honesty.</w:t>
      </w:r>
    </w:p>
    <w:p w:rsidR="00DD6D8E" w:rsidRPr="00C436B5" w:rsidRDefault="00DD6D8E" w:rsidP="00C436B5">
      <w:pPr>
        <w:rPr>
          <w:lang w:val="en-GB"/>
        </w:rPr>
      </w:pPr>
      <w:r w:rsidRPr="00C436B5">
        <w:rPr>
          <w:lang w:val="en-GB"/>
        </w:rPr>
        <w:t>In the middle, draw a circle. Not huge.</w:t>
      </w:r>
      <w:r w:rsidRPr="00C436B5">
        <w:rPr>
          <w:lang w:val="en-GB"/>
        </w:rPr>
        <w:br/>
        <w:t>You’re only going to marker-write your name in it.</w:t>
      </w:r>
      <w:r>
        <w:rPr>
          <w:lang w:val="en-GB"/>
        </w:rPr>
        <w:t xml:space="preserve"> Or draw your face as a cartoon, or print and stick a selfie.</w:t>
      </w:r>
    </w:p>
    <w:p w:rsidR="00DD6D8E" w:rsidRPr="00C436B5" w:rsidRDefault="00DD6D8E" w:rsidP="00C436B5">
      <w:pPr>
        <w:rPr>
          <w:lang w:val="en-GB"/>
        </w:rPr>
      </w:pPr>
      <w:r w:rsidRPr="00C436B5">
        <w:rPr>
          <w:lang w:val="en-GB"/>
        </w:rPr>
        <w:t>Whatever name you relate to: nickname, birth name, “ME.”</w:t>
      </w:r>
      <w:r w:rsidRPr="00C436B5">
        <w:rPr>
          <w:lang w:val="en-GB"/>
        </w:rPr>
        <w:br/>
        <w:t>That’s you. Permanent marker. Center of the map.</w:t>
      </w:r>
    </w:p>
    <w:p w:rsidR="00DD6D8E" w:rsidRPr="00C436B5" w:rsidRDefault="00DD6D8E" w:rsidP="00C436B5">
      <w:pPr>
        <w:rPr>
          <w:lang w:val="en-GB"/>
        </w:rPr>
      </w:pPr>
      <w:r w:rsidRPr="00C436B5">
        <w:rPr>
          <w:lang w:val="en-GB"/>
        </w:rPr>
        <w:t>Now, wherever they feel right, start penciling shapes to represent the people and things in your life.</w:t>
      </w:r>
    </w:p>
    <w:p w:rsidR="00DD6D8E" w:rsidRPr="00C436B5" w:rsidRDefault="00DD6D8E" w:rsidP="00C436B5">
      <w:pPr>
        <w:rPr>
          <w:lang w:val="en-GB"/>
        </w:rPr>
      </w:pPr>
      <w:r w:rsidRPr="00C436B5">
        <w:rPr>
          <w:lang w:val="en-GB"/>
        </w:rPr>
        <w:t>Bubbles. Circles. Squares. Clouds. Triangles. Octagons. Bananas…</w:t>
      </w:r>
      <w:r w:rsidRPr="00C436B5">
        <w:rPr>
          <w:lang w:val="en-GB"/>
        </w:rPr>
        <w:br/>
        <w:t>One at a time as you label them, in the order you prefer.</w:t>
      </w:r>
      <w:r w:rsidRPr="00C436B5">
        <w:rPr>
          <w:lang w:val="en-GB"/>
        </w:rPr>
        <w:br/>
        <w:t>Include some, all, or none of these:</w:t>
      </w:r>
    </w:p>
    <w:p w:rsidR="00DD6D8E" w:rsidRPr="00C436B5" w:rsidRDefault="00DD6D8E" w:rsidP="00C436B5">
      <w:pPr>
        <w:rPr>
          <w:lang w:val="en-GB"/>
        </w:rPr>
      </w:pPr>
      <w:r w:rsidRPr="00C436B5">
        <w:rPr>
          <w:lang w:val="en-GB"/>
        </w:rPr>
        <w:t>Mother. Father. Sister. Brother. Cat.</w:t>
      </w:r>
      <w:r w:rsidRPr="00C436B5">
        <w:rPr>
          <w:lang w:val="en-GB"/>
        </w:rPr>
        <w:br/>
        <w:t xml:space="preserve">Money. Car. Boss (name </w:t>
      </w:r>
      <w:r>
        <w:rPr>
          <w:lang w:val="en-GB"/>
        </w:rPr>
        <w:t>is mandatory). Postman. Neighbor’s dog. Colleagues.</w:t>
      </w:r>
    </w:p>
    <w:p w:rsidR="00DD6D8E" w:rsidRPr="00C436B5" w:rsidRDefault="00DD6D8E" w:rsidP="00C436B5">
      <w:pPr>
        <w:rPr>
          <w:lang w:val="en-GB"/>
        </w:rPr>
      </w:pPr>
      <w:r w:rsidRPr="00C436B5">
        <w:rPr>
          <w:lang w:val="en-GB"/>
        </w:rPr>
        <w:t>Whatever shows up—draw it.</w:t>
      </w:r>
      <w:r w:rsidRPr="00C436B5">
        <w:rPr>
          <w:lang w:val="en-GB"/>
        </w:rPr>
        <w:br/>
        <w:t>Whatever you forget—you might always add later.</w:t>
      </w:r>
    </w:p>
    <w:p w:rsidR="00DD6D8E" w:rsidRPr="00C436B5" w:rsidRDefault="00DD6D8E" w:rsidP="00C436B5">
      <w:pPr>
        <w:rPr>
          <w:lang w:val="en-GB"/>
        </w:rPr>
      </w:pPr>
      <w:r w:rsidRPr="00C436B5">
        <w:rPr>
          <w:lang w:val="en-GB"/>
        </w:rPr>
        <w:t>Then, in pencil (for now), draw lines to connect you and that shape.</w:t>
      </w:r>
    </w:p>
    <w:p w:rsidR="00DD6D8E" w:rsidRDefault="00DD6D8E" w:rsidP="00C436B5">
      <w:r>
        <w:t>AH! You can go:</w:t>
      </w:r>
    </w:p>
    <w:p w:rsidR="00DD6D8E" w:rsidRDefault="00DD6D8E" w:rsidP="0036298D">
      <w:pPr>
        <w:pStyle w:val="Bullet"/>
      </w:pPr>
      <w:r>
        <w:t>Straight line</w:t>
      </w:r>
    </w:p>
    <w:p w:rsidR="00DD6D8E" w:rsidRDefault="00DD6D8E" w:rsidP="0036298D">
      <w:pPr>
        <w:pStyle w:val="Bullet"/>
      </w:pPr>
      <w:r>
        <w:t>Soft or hard</w:t>
      </w:r>
    </w:p>
    <w:p w:rsidR="00DD6D8E" w:rsidRDefault="00DD6D8E" w:rsidP="0036298D">
      <w:pPr>
        <w:pStyle w:val="Bullet"/>
      </w:pPr>
      <w:r>
        <w:t>Shaky</w:t>
      </w:r>
    </w:p>
    <w:p w:rsidR="00DD6D8E" w:rsidRDefault="00DD6D8E" w:rsidP="0036298D">
      <w:pPr>
        <w:pStyle w:val="Bullet"/>
      </w:pPr>
      <w:r>
        <w:t>Single or double</w:t>
      </w:r>
    </w:p>
    <w:p w:rsidR="00DD6D8E" w:rsidRDefault="00DD6D8E" w:rsidP="0036298D">
      <w:pPr>
        <w:pStyle w:val="Bullet"/>
      </w:pPr>
      <w:r>
        <w:t>Zigzag</w:t>
      </w:r>
    </w:p>
    <w:p w:rsidR="00DD6D8E" w:rsidRPr="00C436B5" w:rsidRDefault="00DD6D8E" w:rsidP="0036298D">
      <w:pPr>
        <w:pStyle w:val="Bullet"/>
      </w:pPr>
      <w:r w:rsidRPr="00C436B5">
        <w:t>Dotted or dashed</w:t>
      </w:r>
      <w:r w:rsidRPr="00C436B5">
        <w:br/>
        <w:t>...whatever means something to you to represent that connection.</w:t>
      </w:r>
    </w:p>
    <w:p w:rsidR="00DD6D8E" w:rsidRDefault="00DD6D8E" w:rsidP="00C436B5">
      <w:r>
        <w:t>Examples? Sure:</w:t>
      </w:r>
    </w:p>
    <w:p w:rsidR="00DD6D8E" w:rsidRPr="00C436B5" w:rsidRDefault="00DD6D8E" w:rsidP="0036298D">
      <w:pPr>
        <w:pStyle w:val="Bullet"/>
      </w:pPr>
      <w:r w:rsidRPr="00C436B5">
        <w:t>Solid and secure? → Double straight line.</w:t>
      </w:r>
    </w:p>
    <w:p w:rsidR="00DD6D8E" w:rsidRPr="00C436B5" w:rsidRDefault="00DD6D8E" w:rsidP="0036298D">
      <w:pPr>
        <w:pStyle w:val="Bullet"/>
      </w:pPr>
      <w:r w:rsidRPr="00C436B5">
        <w:t>I hate that? → Zigzag, convoluted with rage.</w:t>
      </w:r>
    </w:p>
    <w:p w:rsidR="00DD6D8E" w:rsidRDefault="00DD6D8E" w:rsidP="0036298D">
      <w:pPr>
        <w:pStyle w:val="Bullet"/>
      </w:pPr>
      <w:r w:rsidRPr="00C436B5">
        <w:t xml:space="preserve">I really don’t have a true connection? </w:t>
      </w:r>
      <w:r>
        <w:t>→ Dotted. Dashed.</w:t>
      </w:r>
    </w:p>
    <w:p w:rsidR="00DD6D8E" w:rsidRPr="00C436B5" w:rsidRDefault="00DD6D8E" w:rsidP="0036298D">
      <w:pPr>
        <w:pStyle w:val="Bullet"/>
      </w:pPr>
      <w:r w:rsidRPr="00C436B5">
        <w:t>Work in progress? → Thin light line.</w:t>
      </w:r>
    </w:p>
    <w:p w:rsidR="00DD6D8E" w:rsidRPr="00C436B5" w:rsidRDefault="00DD6D8E" w:rsidP="00C436B5">
      <w:pPr>
        <w:rPr>
          <w:lang w:val="en-GB"/>
        </w:rPr>
      </w:pPr>
      <w:r w:rsidRPr="00C436B5">
        <w:rPr>
          <w:lang w:val="en-GB"/>
        </w:rPr>
        <w:t>Something like that.</w:t>
      </w:r>
    </w:p>
    <w:p w:rsidR="00DD6D8E" w:rsidRPr="00C436B5" w:rsidRDefault="00DD6D8E" w:rsidP="00C436B5">
      <w:pPr>
        <w:rPr>
          <w:lang w:val="en-GB"/>
        </w:rPr>
      </w:pPr>
      <w:r w:rsidRPr="00C436B5">
        <w:rPr>
          <w:lang w:val="en-GB"/>
        </w:rPr>
        <w:t>Don’t overthink it.</w:t>
      </w:r>
      <w:r>
        <w:rPr>
          <w:lang w:val="en-GB"/>
        </w:rPr>
        <w:t xml:space="preserve"> </w:t>
      </w:r>
      <w:r w:rsidRPr="00C436B5">
        <w:rPr>
          <w:lang w:val="en-GB"/>
        </w:rPr>
        <w:t>Just draw.</w:t>
      </w:r>
      <w:r w:rsidRPr="00C436B5">
        <w:rPr>
          <w:lang w:val="en-GB"/>
        </w:rPr>
        <w:br/>
        <w:t>Something feels not right? That’s what the eraser is for.</w:t>
      </w:r>
    </w:p>
    <w:p w:rsidR="00DD6D8E" w:rsidRPr="00D818E9" w:rsidRDefault="00DD6D8E" w:rsidP="00C436B5">
      <w:pPr>
        <w:rPr>
          <w:lang w:val="en-GB"/>
        </w:rPr>
      </w:pPr>
      <w:r w:rsidRPr="00C436B5">
        <w:rPr>
          <w:lang w:val="en-GB"/>
        </w:rPr>
        <w:t>This is your life as a map of relationships.</w:t>
      </w:r>
      <w:r w:rsidRPr="00C436B5">
        <w:rPr>
          <w:lang w:val="en-GB"/>
        </w:rPr>
        <w:br/>
      </w:r>
      <w:r w:rsidRPr="00D818E9">
        <w:rPr>
          <w:lang w:val="en-GB"/>
        </w:rPr>
        <w:t>Your honest constellation.</w:t>
      </w:r>
    </w:p>
    <w:p w:rsidR="00DD6D8E" w:rsidRPr="007F23D7" w:rsidRDefault="00DD6D8E" w:rsidP="007F23D7">
      <w:pPr>
        <w:rPr>
          <w:lang w:val="en-GB"/>
        </w:rPr>
      </w:pPr>
      <w:r w:rsidRPr="007F23D7">
        <w:rPr>
          <w:lang w:val="en-GB"/>
        </w:rPr>
        <w:t xml:space="preserve">A variation of this—where and when you have the space—is to use a corkboard, post-its, </w:t>
      </w:r>
      <w:r>
        <w:rPr>
          <w:lang w:val="en-GB"/>
        </w:rPr>
        <w:t xml:space="preserve">push </w:t>
      </w:r>
      <w:r w:rsidRPr="007F23D7">
        <w:rPr>
          <w:lang w:val="en-GB"/>
        </w:rPr>
        <w:t>pins</w:t>
      </w:r>
      <w:r w:rsidRPr="00E60554">
        <w:rPr>
          <w:rStyle w:val="NormaleBoldCarattere"/>
        </w:rPr>
        <w:t xml:space="preserve"> and colored strings.</w:t>
      </w:r>
      <w:r w:rsidRPr="007F23D7">
        <w:rPr>
          <w:lang w:val="en-GB"/>
        </w:rPr>
        <w:br/>
        <w:t>That way, your people and things can move in your picture over time.</w:t>
      </w:r>
      <w:r w:rsidRPr="007F23D7">
        <w:rPr>
          <w:lang w:val="en-GB"/>
        </w:rPr>
        <w:br/>
        <w:t>You might find it easier to keep track of changes without erasing and rewriting.</w:t>
      </w:r>
    </w:p>
    <w:p w:rsidR="00DD6D8E" w:rsidRDefault="00DD6D8E" w:rsidP="007F23D7">
      <w:pPr>
        <w:rPr>
          <w:lang w:val="en-GB"/>
        </w:rPr>
      </w:pPr>
      <w:r>
        <w:rPr>
          <w:lang w:val="en-GB"/>
        </w:rPr>
        <w:t xml:space="preserve">If that feels too much </w:t>
      </w:r>
      <w:r w:rsidRPr="007F23D7">
        <w:rPr>
          <w:lang w:val="en-GB"/>
        </w:rPr>
        <w:t>FBI</w:t>
      </w:r>
      <w:r>
        <w:rPr>
          <w:lang w:val="en-GB"/>
        </w:rPr>
        <w:t xml:space="preserve"> and </w:t>
      </w:r>
      <w:r w:rsidRPr="007F23D7">
        <w:rPr>
          <w:lang w:val="en-GB"/>
        </w:rPr>
        <w:t>serial killers…a good old drawing is cool enough.</w:t>
      </w:r>
    </w:p>
    <w:p w:rsidR="00DD6D8E" w:rsidRPr="004352FB" w:rsidRDefault="00DD6D8E" w:rsidP="004352FB">
      <w:pPr>
        <w:rPr>
          <w:lang w:val="en-GB"/>
        </w:rPr>
      </w:pPr>
      <w:r w:rsidRPr="004352FB">
        <w:rPr>
          <w:lang w:val="en-GB"/>
        </w:rPr>
        <w:t>The purpose is to look at this—every day—</w:t>
      </w:r>
      <w:r w:rsidRPr="004352FB">
        <w:rPr>
          <w:lang w:val="en-GB"/>
        </w:rPr>
        <w:br/>
        <w:t>not with resignation that your life sucks because it’s got more jagged lines</w:t>
      </w:r>
      <w:r>
        <w:rPr>
          <w:lang w:val="en-GB"/>
        </w:rPr>
        <w:t xml:space="preserve"> </w:t>
      </w:r>
      <w:r w:rsidRPr="004352FB">
        <w:rPr>
          <w:lang w:val="en-GB"/>
        </w:rPr>
        <w:t>than a seismograph placed on your washing machine at centrifuge time,</w:t>
      </w:r>
      <w:r>
        <w:rPr>
          <w:lang w:val="en-GB"/>
        </w:rPr>
        <w:t xml:space="preserve"> </w:t>
      </w:r>
      <w:r w:rsidRPr="004352FB">
        <w:rPr>
          <w:lang w:val="en-GB"/>
        </w:rPr>
        <w:t>but to give it attention.</w:t>
      </w:r>
      <w:r w:rsidRPr="004352FB">
        <w:rPr>
          <w:lang w:val="en-GB"/>
        </w:rPr>
        <w:br/>
        <w:t>To get some clarity.</w:t>
      </w:r>
    </w:p>
    <w:p w:rsidR="00DD6D8E" w:rsidRPr="004352FB" w:rsidRDefault="00DD6D8E" w:rsidP="004352FB">
      <w:pPr>
        <w:rPr>
          <w:lang w:val="en-GB"/>
        </w:rPr>
      </w:pPr>
      <w:r w:rsidRPr="004352FB">
        <w:rPr>
          <w:lang w:val="en-GB"/>
        </w:rPr>
        <w:t>Things are not going to get better on their own.</w:t>
      </w:r>
      <w:r w:rsidRPr="004352FB">
        <w:rPr>
          <w:lang w:val="en-GB"/>
        </w:rPr>
        <w:br/>
        <w:t>You have to work at it.</w:t>
      </w:r>
      <w:r w:rsidRPr="004352FB">
        <w:rPr>
          <w:lang w:val="en-GB"/>
        </w:rPr>
        <w:br/>
        <w:t>You have to start moving those shapes, and take action in your life.</w:t>
      </w:r>
      <w:r w:rsidRPr="004352FB">
        <w:rPr>
          <w:lang w:val="en-GB"/>
        </w:rPr>
        <w:br/>
        <w:t>Make it your goal.</w:t>
      </w:r>
    </w:p>
    <w:p w:rsidR="00DD6D8E" w:rsidRDefault="00DD6D8E" w:rsidP="004352FB">
      <w:pPr>
        <w:rPr>
          <w:lang w:val="en-GB"/>
        </w:rPr>
      </w:pPr>
      <w:r w:rsidRPr="004352FB">
        <w:rPr>
          <w:lang w:val="en-GB"/>
        </w:rPr>
        <w:t>“I want this zigzag to become a thin line—for now.</w:t>
      </w:r>
      <w:r w:rsidRPr="004352FB">
        <w:rPr>
          <w:lang w:val="en-GB"/>
        </w:rPr>
        <w:br/>
        <w:t>Then I’ll make it a strong one.</w:t>
      </w:r>
      <w:r w:rsidRPr="004352FB">
        <w:rPr>
          <w:lang w:val="en-GB"/>
        </w:rPr>
        <w:br/>
        <w:t>And when it finally feels right…</w:t>
      </w:r>
      <w:r w:rsidRPr="004352FB">
        <w:rPr>
          <w:lang w:val="en-GB"/>
        </w:rPr>
        <w:br/>
        <w:t>I’ll go over it in marker.”</w:t>
      </w:r>
    </w:p>
    <w:p w:rsidR="00DD6D8E" w:rsidRPr="00411DE7" w:rsidRDefault="00DD6D8E" w:rsidP="00411DE7">
      <w:pPr>
        <w:rPr>
          <w:lang w:val="en-GB"/>
        </w:rPr>
      </w:pPr>
      <w:r w:rsidRPr="00411DE7">
        <w:rPr>
          <w:lang w:val="en-GB"/>
        </w:rPr>
        <w:t>Later on, we’ll touch the voodoo subjects of symbolic substitutions.</w:t>
      </w:r>
      <w:r w:rsidRPr="00411DE7">
        <w:rPr>
          <w:lang w:val="en-GB"/>
        </w:rPr>
        <w:br/>
        <w:t>Brace yourself.</w:t>
      </w:r>
      <w:r w:rsidRPr="00411DE7">
        <w:rPr>
          <w:lang w:val="en-GB"/>
        </w:rPr>
        <w:br/>
        <w:t>For now, just know this: those shapes really do represent what they stand in for.</w:t>
      </w:r>
      <w:r w:rsidRPr="00411DE7">
        <w:rPr>
          <w:lang w:val="en-GB"/>
        </w:rPr>
        <w:br/>
        <w:t>And looking at them—moving them—does shift something you can’t see, but it’s there.</w:t>
      </w:r>
    </w:p>
    <w:p w:rsidR="00DD6D8E" w:rsidRPr="00DA1141" w:rsidRDefault="00DD6D8E" w:rsidP="00DA1141">
      <w:pPr>
        <w:rPr>
          <w:lang w:val="en-GB"/>
        </w:rPr>
      </w:pPr>
      <w:r w:rsidRPr="00DA1141">
        <w:rPr>
          <w:lang w:val="en-GB"/>
        </w:rPr>
        <w:t>For now, you’ve drawn your map.</w:t>
      </w:r>
      <w:r w:rsidRPr="00DA1141">
        <w:rPr>
          <w:lang w:val="en-GB"/>
        </w:rPr>
        <w:br/>
        <w:t>You’ve done your homework.</w:t>
      </w:r>
      <w:r w:rsidRPr="00DA1141">
        <w:rPr>
          <w:lang w:val="en-GB"/>
        </w:rPr>
        <w:br/>
        <w:t>We’ll get back to this later.</w:t>
      </w:r>
    </w:p>
    <w:p w:rsidR="00DD6D8E" w:rsidRPr="00DA1141" w:rsidRDefault="00DD6D8E" w:rsidP="00DA1141">
      <w:pPr>
        <w:rPr>
          <w:lang w:val="en-GB"/>
        </w:rPr>
      </w:pPr>
      <w:r w:rsidRPr="00DA1141">
        <w:rPr>
          <w:lang w:val="en-GB"/>
        </w:rPr>
        <w:t>Now we continue with some affirmations from the Unknown.</w:t>
      </w:r>
    </w:p>
    <w:p w:rsidR="00DD6D8E" w:rsidRPr="00DA1141" w:rsidRDefault="00DD6D8E" w:rsidP="00DA1141">
      <w:pPr>
        <w:rPr>
          <w:lang w:val="en-GB"/>
        </w:rPr>
      </w:pPr>
      <w:r w:rsidRPr="00DA1141">
        <w:rPr>
          <w:lang w:val="en-GB"/>
        </w:rPr>
        <w:t>I hope you’re having fun with this.</w:t>
      </w:r>
      <w:r w:rsidRPr="00DA1141">
        <w:rPr>
          <w:lang w:val="en-GB"/>
        </w:rPr>
        <w:br/>
        <w:t>That map? That was the only homework I asked you to do so far.</w:t>
      </w:r>
      <w:r w:rsidRPr="00DA1141">
        <w:rPr>
          <w:lang w:val="en-GB"/>
        </w:rPr>
        <w:br/>
        <w:t>Come on.</w:t>
      </w:r>
      <w:r>
        <w:rPr>
          <w:lang w:val="en-GB"/>
        </w:rPr>
        <w:t xml:space="preserve"> </w:t>
      </w:r>
      <w:r w:rsidRPr="00DA1141">
        <w:rPr>
          <w:lang w:val="en-GB"/>
        </w:rPr>
        <w:t>If only life could be that undemanding.</w:t>
      </w:r>
    </w:p>
    <w:p w:rsidR="00DD6D8E" w:rsidRPr="00DA1141" w:rsidRDefault="00DD6D8E" w:rsidP="00DA1141">
      <w:pPr>
        <w:rPr>
          <w:lang w:val="en-GB"/>
        </w:rPr>
      </w:pPr>
      <w:bookmarkStart w:id="32" w:name="_Toc203310888"/>
      <w:r w:rsidRPr="000808E8">
        <w:rPr>
          <w:rStyle w:val="Heading2Char1"/>
          <w:lang w:val="en-GB"/>
        </w:rPr>
        <w:t>Next part is easy.</w:t>
      </w:r>
      <w:bookmarkEnd w:id="32"/>
      <w:r w:rsidRPr="000808E8">
        <w:rPr>
          <w:rStyle w:val="Heading2Char1"/>
          <w:lang w:val="en-GB"/>
        </w:rPr>
        <w:br/>
      </w:r>
      <w:r w:rsidRPr="00DA1141">
        <w:rPr>
          <w:lang w:val="en-GB"/>
        </w:rPr>
        <w:t>Just read it.</w:t>
      </w:r>
      <w:r>
        <w:rPr>
          <w:lang w:val="en-GB"/>
        </w:rPr>
        <w:t xml:space="preserve"> </w:t>
      </w:r>
      <w:r w:rsidRPr="00DA1141">
        <w:rPr>
          <w:lang w:val="en-GB"/>
        </w:rPr>
        <w:t>No need to believe it.</w:t>
      </w:r>
      <w:r w:rsidRPr="00DA1141">
        <w:rPr>
          <w:lang w:val="en-GB"/>
        </w:rPr>
        <w:br/>
        <w:t xml:space="preserve">(Oh well—if you </w:t>
      </w:r>
      <w:r w:rsidRPr="008C0423">
        <w:rPr>
          <w:rStyle w:val="NormaleBoldCarattere"/>
        </w:rPr>
        <w:t>do</w:t>
      </w:r>
      <w:r w:rsidRPr="00DA1141">
        <w:rPr>
          <w:lang w:val="en-GB"/>
        </w:rPr>
        <w:t xml:space="preserve"> believe, it’s so much better. And easier. But you’ll get there when you get there.)</w:t>
      </w:r>
    </w:p>
    <w:p w:rsidR="00DD6D8E" w:rsidRPr="00DA1141" w:rsidRDefault="00DD6D8E" w:rsidP="00DA1141">
      <w:pPr>
        <w:rPr>
          <w:lang w:val="en-GB"/>
        </w:rPr>
      </w:pPr>
      <w:r w:rsidRPr="00DA1141">
        <w:rPr>
          <w:lang w:val="en-GB"/>
        </w:rPr>
        <w:t>Whatever reso</w:t>
      </w:r>
      <w:r>
        <w:rPr>
          <w:lang w:val="en-GB"/>
        </w:rPr>
        <w:t>nates—amplify it.</w:t>
      </w:r>
      <w:r>
        <w:rPr>
          <w:lang w:val="en-GB"/>
        </w:rPr>
        <w:br/>
        <w:t xml:space="preserve">When you hear an internal </w:t>
      </w:r>
      <w:r w:rsidRPr="00DA1141">
        <w:rPr>
          <w:lang w:val="en-GB"/>
        </w:rPr>
        <w:t>raspberry</w:t>
      </w:r>
      <w:r>
        <w:rPr>
          <w:lang w:val="en-GB"/>
        </w:rPr>
        <w:t>... prrrrr</w:t>
      </w:r>
      <w:r w:rsidRPr="00DA1141">
        <w:rPr>
          <w:lang w:val="en-GB"/>
        </w:rPr>
        <w:t>?</w:t>
      </w:r>
      <w:r w:rsidRPr="00DA1141">
        <w:rPr>
          <w:lang w:val="en-GB"/>
        </w:rPr>
        <w:br/>
        <w:t>Laugh. And curiously wonder why it doesn’t agree with such hopeful and enlightening suggestions.</w:t>
      </w:r>
      <w:r w:rsidRPr="00DA1141">
        <w:rPr>
          <w:lang w:val="en-GB"/>
        </w:rPr>
        <w:br/>
        <w:t>What a pity.</w:t>
      </w:r>
    </w:p>
    <w:p w:rsidR="00DD6D8E" w:rsidRPr="00DA1141" w:rsidRDefault="00DD6D8E" w:rsidP="00DA1141">
      <w:pPr>
        <w:rPr>
          <w:lang w:val="en-GB"/>
        </w:rPr>
      </w:pPr>
      <w:r w:rsidRPr="00DA1141">
        <w:rPr>
          <w:lang w:val="en-GB"/>
        </w:rPr>
        <w:t>Let it run through your head.</w:t>
      </w:r>
    </w:p>
    <w:p w:rsidR="00DD6D8E" w:rsidRPr="00D818E9" w:rsidRDefault="00DD6D8E" w:rsidP="00DA1141">
      <w:pPr>
        <w:rPr>
          <w:lang w:val="en-GB"/>
        </w:rPr>
      </w:pPr>
      <w:r>
        <w:rPr>
          <w:lang w:val="en-GB"/>
        </w:rPr>
        <w:t xml:space="preserve">Would you like </w:t>
      </w:r>
      <w:r w:rsidRPr="00DA1141">
        <w:rPr>
          <w:lang w:val="en-GB"/>
        </w:rPr>
        <w:t>more homework?</w:t>
      </w:r>
      <w:r w:rsidRPr="00DA1141">
        <w:rPr>
          <w:lang w:val="en-GB"/>
        </w:rPr>
        <w:br/>
        <w:t>Write your own variation of it.</w:t>
      </w:r>
      <w:r w:rsidRPr="00DA1141">
        <w:rPr>
          <w:lang w:val="en-GB"/>
        </w:rPr>
        <w:br/>
      </w:r>
      <w:r w:rsidRPr="00D818E9">
        <w:rPr>
          <w:lang w:val="en-GB"/>
        </w:rPr>
        <w:t>Attention is the amplifier.</w:t>
      </w:r>
    </w:p>
    <w:p w:rsidR="00DD6D8E" w:rsidRPr="00116A36" w:rsidRDefault="00DD6D8E" w:rsidP="00116A36">
      <w:pPr>
        <w:rPr>
          <w:lang w:val="en-GB"/>
        </w:rPr>
      </w:pPr>
    </w:p>
    <w:p w:rsidR="00DD6D8E" w:rsidRPr="000926C7" w:rsidRDefault="00DD6D8E" w:rsidP="000926C7">
      <w:pPr>
        <w:rPr>
          <w:lang w:val="en-GB"/>
        </w:rPr>
      </w:pPr>
      <w:r w:rsidRPr="000926C7">
        <w:rPr>
          <w:lang w:val="en-GB"/>
        </w:rPr>
        <w:t xml:space="preserve">When </w:t>
      </w:r>
      <w:r>
        <w:rPr>
          <w:lang w:val="en-GB"/>
        </w:rPr>
        <w:t xml:space="preserve">you see that </w:t>
      </w:r>
      <w:r w:rsidRPr="000926C7">
        <w:rPr>
          <w:lang w:val="en-GB"/>
        </w:rPr>
        <w:t>the only decent relationships on the map are your cat and Netflix…</w:t>
      </w:r>
      <w:r w:rsidRPr="000926C7">
        <w:rPr>
          <w:lang w:val="en-GB"/>
        </w:rPr>
        <w:br/>
      </w:r>
      <w:r>
        <w:rPr>
          <w:lang w:val="en-GB"/>
        </w:rPr>
        <w:t xml:space="preserve">you know that </w:t>
      </w:r>
      <w:r w:rsidRPr="000926C7">
        <w:rPr>
          <w:lang w:val="en-GB"/>
        </w:rPr>
        <w:t>perhaps there might be work to do.</w:t>
      </w:r>
    </w:p>
    <w:p w:rsidR="00DD6D8E" w:rsidRDefault="00DD6D8E" w:rsidP="000926C7">
      <w:pPr>
        <w:rPr>
          <w:lang w:val="en-GB"/>
        </w:rPr>
      </w:pPr>
      <w:r w:rsidRPr="000926C7">
        <w:rPr>
          <w:lang w:val="en-GB"/>
        </w:rPr>
        <w:t>And that’s okay</w:t>
      </w:r>
      <w:r>
        <w:rPr>
          <w:lang w:val="en-GB"/>
        </w:rPr>
        <w:t>!</w:t>
      </w:r>
      <w:r>
        <w:rPr>
          <w:lang w:val="en-GB"/>
        </w:rPr>
        <w:br/>
        <w:t xml:space="preserve">This is a kind of magic, and does not need to be explained. Also, if you move items closer, or you start smoothing down the lines as you start thinking how to do that in real life, it might help set the field for that intention. </w:t>
      </w:r>
    </w:p>
    <w:p w:rsidR="00DD6D8E" w:rsidRDefault="00DD6D8E" w:rsidP="00314403">
      <w:pPr>
        <w:jc w:val="center"/>
        <w:rPr>
          <w:rStyle w:val="Heading1Char1"/>
          <w:sz w:val="48"/>
          <w:szCs w:val="48"/>
        </w:rPr>
      </w:pPr>
      <w:r w:rsidRPr="00116A36">
        <w:rPr>
          <w:lang w:val="en-GB"/>
        </w:rPr>
        <w:br w:type="page"/>
      </w:r>
      <w:bookmarkStart w:id="33" w:name="_Toc203310889"/>
      <w:bookmarkStart w:id="34" w:name="_Toc203311901"/>
      <w:r w:rsidRPr="009C3B0B">
        <w:rPr>
          <w:rStyle w:val="Heading1Char1"/>
          <w:sz w:val="48"/>
          <w:szCs w:val="48"/>
        </w:rPr>
        <w:t>THINGS I LOVE</w:t>
      </w:r>
      <w:bookmarkEnd w:id="33"/>
      <w:bookmarkEnd w:id="34"/>
    </w:p>
    <w:p w:rsidR="00DD6D8E" w:rsidRPr="000808E8" w:rsidRDefault="00DD6D8E" w:rsidP="00D213CC">
      <w:pPr>
        <w:pStyle w:val="Heading2"/>
        <w:rPr>
          <w:lang w:val="en-GB"/>
        </w:rPr>
      </w:pPr>
      <w:bookmarkStart w:id="35" w:name="_Toc203310890"/>
      <w:r w:rsidRPr="000808E8">
        <w:rPr>
          <w:lang w:val="en-GB"/>
        </w:rPr>
        <w:t>Easy one, when you are in a good mood.</w:t>
      </w:r>
      <w:bookmarkEnd w:id="35"/>
    </w:p>
    <w:p w:rsidR="00DD6D8E" w:rsidRDefault="00DD6D8E" w:rsidP="009C3B0B">
      <w:pPr>
        <w:rPr>
          <w:lang w:val="en-GB"/>
        </w:rPr>
      </w:pPr>
    </w:p>
    <w:p w:rsidR="00DD6D8E" w:rsidRPr="009C3B0B" w:rsidRDefault="00DD6D8E" w:rsidP="009C3B0B">
      <w:pPr>
        <w:rPr>
          <w:lang w:val="en-GB"/>
        </w:rPr>
      </w:pPr>
      <w:r w:rsidRPr="009C3B0B">
        <w:rPr>
          <w:lang w:val="en-GB"/>
        </w:rPr>
        <w:t xml:space="preserve">Make a list of the simple things from which you gain pleasure. </w:t>
      </w:r>
    </w:p>
    <w:p w:rsidR="00DD6D8E" w:rsidRPr="00D818E9" w:rsidRDefault="00DD6D8E" w:rsidP="009C3B0B">
      <w:pPr>
        <w:rPr>
          <w:lang w:val="en-GB"/>
        </w:rPr>
      </w:pPr>
    </w:p>
    <w:p w:rsidR="00DD6D8E" w:rsidRPr="00D818E9" w:rsidRDefault="00DD6D8E" w:rsidP="009C3B0B">
      <w:pPr>
        <w:rPr>
          <w:lang w:val="en-GB"/>
        </w:rPr>
      </w:pPr>
      <w:r w:rsidRPr="00D818E9">
        <w:rPr>
          <w:lang w:val="en-GB"/>
        </w:rPr>
        <w:t>Nobody's watching.</w:t>
      </w:r>
    </w:p>
    <w:p w:rsidR="00DD6D8E" w:rsidRDefault="00DD6D8E" w:rsidP="009C3B0B">
      <w:pPr>
        <w:rPr>
          <w:lang w:val="en-GB"/>
        </w:rPr>
      </w:pPr>
    </w:p>
    <w:p w:rsidR="00DD6D8E" w:rsidRPr="009C3B0B" w:rsidRDefault="00DD6D8E" w:rsidP="009C3B0B">
      <w:pPr>
        <w:rPr>
          <w:lang w:val="en-GB"/>
        </w:rPr>
      </w:pPr>
      <w:r w:rsidRPr="009C3B0B">
        <w:rPr>
          <w:lang w:val="en-GB"/>
        </w:rPr>
        <w:t>Look at it every once in a while.</w:t>
      </w:r>
    </w:p>
    <w:p w:rsidR="00DD6D8E" w:rsidRDefault="00DD6D8E" w:rsidP="009C3B0B">
      <w:pPr>
        <w:rPr>
          <w:lang w:val="en-GB"/>
        </w:rPr>
      </w:pPr>
    </w:p>
    <w:p w:rsidR="00DD6D8E" w:rsidRDefault="00DD6D8E" w:rsidP="009C3B0B">
      <w:pPr>
        <w:rPr>
          <w:lang w:val="en-GB"/>
        </w:rPr>
      </w:pPr>
      <w:r w:rsidRPr="009C3B0B">
        <w:rPr>
          <w:lang w:val="en-GB"/>
        </w:rPr>
        <w:t>Add what new comes up.</w:t>
      </w:r>
    </w:p>
    <w:p w:rsidR="00DD6D8E" w:rsidRDefault="00DD6D8E" w:rsidP="009C3B0B">
      <w:pPr>
        <w:rPr>
          <w:lang w:val="en-GB"/>
        </w:rPr>
      </w:pPr>
    </w:p>
    <w:p w:rsidR="00DD6D8E" w:rsidRDefault="00DD6D8E" w:rsidP="009C3B0B">
      <w:pPr>
        <w:rPr>
          <w:lang w:val="en-GB"/>
        </w:rPr>
      </w:pPr>
      <w:r>
        <w:rPr>
          <w:lang w:val="en-GB"/>
        </w:rPr>
        <w:t>GO!</w:t>
      </w:r>
    </w:p>
    <w:p w:rsidR="00DD6D8E" w:rsidRDefault="00DD6D8E" w:rsidP="009C3B0B">
      <w:pPr>
        <w:rPr>
          <w:lang w:val="en-GB"/>
        </w:rPr>
      </w:pPr>
    </w:p>
    <w:p w:rsidR="00DD6D8E" w:rsidRPr="003C3254" w:rsidRDefault="00DD6D8E" w:rsidP="009C3B0B">
      <w:pPr>
        <w:rPr>
          <w:lang w:val="en-GB"/>
        </w:rPr>
      </w:pPr>
      <w:r>
        <w:rPr>
          <w:rStyle w:val="NormaleBoldCarattere"/>
          <w:i/>
          <w:iCs/>
        </w:rPr>
        <w:t>My e</w:t>
      </w:r>
      <w:r w:rsidRPr="000E4160">
        <w:rPr>
          <w:rStyle w:val="NormaleBoldCarattere"/>
          <w:i/>
          <w:iCs/>
        </w:rPr>
        <w:t>xamples</w:t>
      </w:r>
      <w:r>
        <w:rPr>
          <w:rStyle w:val="NormaleBoldCarattere"/>
          <w:i/>
          <w:iCs/>
        </w:rPr>
        <w:t xml:space="preserve"> might get you started</w:t>
      </w:r>
      <w:r w:rsidRPr="000E4160">
        <w:rPr>
          <w:rStyle w:val="NormaleBoldCarattere"/>
          <w:i/>
          <w:iCs/>
        </w:rPr>
        <w:t>:</w:t>
      </w:r>
      <w:r>
        <w:rPr>
          <w:lang w:val="en-GB"/>
        </w:rPr>
        <w:t xml:space="preserve"> the smell of lemon zest, the breeze under a tree in spring, the smell of Honeysuckle, the feeling of fresh linen under my fingers, the taste of Belgian chocolate, a cold glass of water after a long hike...</w:t>
      </w:r>
      <w:r w:rsidRPr="009C3B0B">
        <w:rPr>
          <w:lang w:val="en-GB"/>
        </w:rPr>
        <w:br w:type="page"/>
      </w:r>
      <w:bookmarkStart w:id="36" w:name="_Toc203310891"/>
      <w:bookmarkStart w:id="37" w:name="_Toc203311902"/>
      <w:r w:rsidRPr="008A0663">
        <w:rPr>
          <w:rStyle w:val="Heading1Char1"/>
          <w:sz w:val="48"/>
          <w:szCs w:val="48"/>
        </w:rPr>
        <w:t>The Wormhole</w:t>
      </w:r>
      <w:bookmarkEnd w:id="36"/>
      <w:bookmarkEnd w:id="37"/>
      <w:r w:rsidRPr="008A0663">
        <w:rPr>
          <w:rStyle w:val="Heading1Char1"/>
          <w:sz w:val="48"/>
          <w:szCs w:val="48"/>
        </w:rPr>
        <w:br/>
      </w:r>
      <w:r w:rsidRPr="003C3254">
        <w:rPr>
          <w:lang w:val="en-GB"/>
        </w:rPr>
        <w:t>aka: beam me up, scotty</w:t>
      </w:r>
    </w:p>
    <w:p w:rsidR="00DD6D8E" w:rsidRPr="00451E17" w:rsidRDefault="00DD6D8E" w:rsidP="00451E17">
      <w:pPr>
        <w:rPr>
          <w:lang w:val="en-GB"/>
        </w:rPr>
      </w:pPr>
      <w:r w:rsidRPr="00451E17">
        <w:rPr>
          <w:lang w:val="en-GB"/>
        </w:rPr>
        <w:t>Even if until an instant ago, I misunderstood almost everything about life—</w:t>
      </w:r>
      <w:r w:rsidRPr="00451E17">
        <w:rPr>
          <w:lang w:val="en-GB"/>
        </w:rPr>
        <w:br/>
        <w:t>Now, life begins to explain itself more clearly to me.</w:t>
      </w:r>
    </w:p>
    <w:p w:rsidR="00DD6D8E" w:rsidRPr="00451E17" w:rsidRDefault="00DD6D8E" w:rsidP="00451E17">
      <w:pPr>
        <w:rPr>
          <w:lang w:val="en-GB"/>
        </w:rPr>
      </w:pPr>
      <w:r w:rsidRPr="00451E17">
        <w:rPr>
          <w:lang w:val="en-GB"/>
        </w:rPr>
        <w:t>Without judgment.</w:t>
      </w:r>
      <w:r w:rsidRPr="00451E17">
        <w:rPr>
          <w:lang w:val="en-GB"/>
        </w:rPr>
        <w:br/>
        <w:t>Without needing me to go back and fix anything.</w:t>
      </w:r>
      <w:r w:rsidRPr="00451E17">
        <w:rPr>
          <w:lang w:val="en-GB"/>
        </w:rPr>
        <w:br/>
        <w:t>Only forward.</w:t>
      </w:r>
    </w:p>
    <w:p w:rsidR="00DD6D8E" w:rsidRPr="00451E17" w:rsidRDefault="00DD6D8E" w:rsidP="00451E17">
      <w:pPr>
        <w:rPr>
          <w:lang w:val="en-GB"/>
        </w:rPr>
      </w:pPr>
      <w:r w:rsidRPr="00451E17">
        <w:rPr>
          <w:lang w:val="en-GB"/>
        </w:rPr>
        <w:t>I accept the path I’ve lived.</w:t>
      </w:r>
      <w:r w:rsidRPr="00451E17">
        <w:rPr>
          <w:lang w:val="en-GB"/>
        </w:rPr>
        <w:br/>
        <w:t>Even the parts I still struggle to accept.</w:t>
      </w:r>
      <w:r w:rsidRPr="00451E17">
        <w:rPr>
          <w:lang w:val="en-GB"/>
        </w:rPr>
        <w:br/>
        <w:t>Even the moments I wanted to quit.</w:t>
      </w:r>
      <w:r w:rsidRPr="00451E17">
        <w:rPr>
          <w:lang w:val="en-GB"/>
        </w:rPr>
        <w:br/>
        <w:t>Even the mistakes that made me doubt my own hands.</w:t>
      </w:r>
    </w:p>
    <w:p w:rsidR="00DD6D8E" w:rsidRPr="00451E17" w:rsidRDefault="00DD6D8E" w:rsidP="00451E17">
      <w:pPr>
        <w:rPr>
          <w:lang w:val="en-GB"/>
        </w:rPr>
      </w:pPr>
      <w:r w:rsidRPr="00451E17">
        <w:rPr>
          <w:lang w:val="en-GB"/>
        </w:rPr>
        <w:t>I stumbled into life blindfolded—</w:t>
      </w:r>
      <w:r w:rsidRPr="00451E17">
        <w:rPr>
          <w:lang w:val="en-GB"/>
        </w:rPr>
        <w:br/>
        <w:t>listening to every voice,</w:t>
      </w:r>
      <w:r w:rsidRPr="00451E17">
        <w:rPr>
          <w:lang w:val="en-GB"/>
        </w:rPr>
        <w:br/>
        <w:t>shouting or whispering,</w:t>
      </w:r>
      <w:r w:rsidRPr="00451E17">
        <w:rPr>
          <w:lang w:val="en-GB"/>
        </w:rPr>
        <w:br/>
        <w:t>accepting suggestions, rebelling at commands.</w:t>
      </w:r>
      <w:r w:rsidRPr="00451E17">
        <w:rPr>
          <w:lang w:val="en-GB"/>
        </w:rPr>
        <w:br/>
        <w:t xml:space="preserve">And yet here I am. </w:t>
      </w:r>
    </w:p>
    <w:p w:rsidR="00DD6D8E" w:rsidRPr="00451E17" w:rsidRDefault="00DD6D8E" w:rsidP="00451E17">
      <w:pPr>
        <w:rPr>
          <w:lang w:val="en-GB"/>
        </w:rPr>
      </w:pPr>
      <w:r w:rsidRPr="00451E17">
        <w:rPr>
          <w:lang w:val="en-GB"/>
        </w:rPr>
        <w:t>Alive.Ready.</w:t>
      </w:r>
      <w:r w:rsidRPr="00451E17">
        <w:rPr>
          <w:lang w:val="en-GB"/>
        </w:rPr>
        <w:br/>
        <w:t>Listening from the inside, for the first time.</w:t>
      </w:r>
    </w:p>
    <w:p w:rsidR="00DD6D8E" w:rsidRPr="00451E17" w:rsidRDefault="00DD6D8E" w:rsidP="00451E17">
      <w:pPr>
        <w:rPr>
          <w:lang w:val="en-GB"/>
        </w:rPr>
      </w:pPr>
      <w:r w:rsidRPr="00451E17">
        <w:rPr>
          <w:lang w:val="en-GB"/>
        </w:rPr>
        <w:t>I feel myself high up on a beanstalk that spreads endlessly across the sky—</w:t>
      </w:r>
      <w:r w:rsidRPr="00451E17">
        <w:rPr>
          <w:lang w:val="en-GB"/>
        </w:rPr>
        <w:br/>
        <w:t>on a single tiny branch</w:t>
      </w:r>
      <w:r w:rsidRPr="00451E17">
        <w:rPr>
          <w:lang w:val="en-GB"/>
        </w:rPr>
        <w:br/>
        <w:t>that grew from choices I no longer want to repeat.</w:t>
      </w:r>
      <w:r w:rsidRPr="00451E17">
        <w:rPr>
          <w:lang w:val="en-GB"/>
        </w:rPr>
        <w:br/>
        <w:t>I see other paths now.</w:t>
      </w:r>
      <w:r w:rsidRPr="00451E17">
        <w:rPr>
          <w:lang w:val="en-GB"/>
        </w:rPr>
        <w:br/>
        <w:t>And I want to shift to one that feels like home.</w:t>
      </w:r>
    </w:p>
    <w:p w:rsidR="00DD6D8E" w:rsidRPr="00451E17" w:rsidRDefault="00DD6D8E" w:rsidP="00451E17">
      <w:pPr>
        <w:rPr>
          <w:lang w:val="en-GB"/>
        </w:rPr>
      </w:pPr>
      <w:r w:rsidRPr="00451E17">
        <w:rPr>
          <w:lang w:val="en-GB"/>
        </w:rPr>
        <w:t>But I don’t need to climb down.</w:t>
      </w:r>
      <w:r w:rsidRPr="00451E17">
        <w:rPr>
          <w:lang w:val="en-GB"/>
        </w:rPr>
        <w:br/>
        <w:t>I don’t need to start over.</w:t>
      </w:r>
      <w:r w:rsidRPr="00451E17">
        <w:rPr>
          <w:lang w:val="en-GB"/>
        </w:rPr>
        <w:br/>
        <w:t>I need that miracle.</w:t>
      </w:r>
      <w:r w:rsidRPr="00451E17">
        <w:rPr>
          <w:lang w:val="en-GB"/>
        </w:rPr>
        <w:br/>
        <w:t>The one that brings the wormhole—</w:t>
      </w:r>
      <w:r w:rsidRPr="00451E17">
        <w:rPr>
          <w:lang w:val="en-GB"/>
        </w:rPr>
        <w:br/>
        <w:t>the direct, invisible dimensional fold—</w:t>
      </w:r>
      <w:r w:rsidRPr="00451E17">
        <w:rPr>
          <w:lang w:val="en-GB"/>
        </w:rPr>
        <w:br/>
        <w:t>where I open my eyes in a new world.</w:t>
      </w:r>
      <w:r w:rsidRPr="00451E17">
        <w:rPr>
          <w:lang w:val="en-GB"/>
        </w:rPr>
        <w:br/>
        <w:t>Fully conscious.</w:t>
      </w:r>
      <w:r w:rsidRPr="00451E17">
        <w:rPr>
          <w:lang w:val="en-GB"/>
        </w:rPr>
        <w:br/>
        <w:t>Fully welcome.</w:t>
      </w:r>
    </w:p>
    <w:p w:rsidR="00DD6D8E" w:rsidRPr="00451E17" w:rsidRDefault="00DD6D8E" w:rsidP="00451E17">
      <w:pPr>
        <w:rPr>
          <w:lang w:val="en-GB"/>
        </w:rPr>
      </w:pPr>
      <w:r w:rsidRPr="00451E17">
        <w:rPr>
          <w:lang w:val="en-GB"/>
        </w:rPr>
        <w:t>I remember the nightmare</w:t>
      </w:r>
      <w:r w:rsidRPr="00451E17">
        <w:rPr>
          <w:lang w:val="en-GB"/>
        </w:rPr>
        <w:br/>
        <w:t>only enough to remain awake.</w:t>
      </w:r>
      <w:r w:rsidRPr="00451E17">
        <w:rPr>
          <w:lang w:val="en-GB"/>
        </w:rPr>
        <w:br/>
        <w:t>And I allow it to dissolve for what it was.</w:t>
      </w:r>
    </w:p>
    <w:p w:rsidR="00DD6D8E" w:rsidRPr="00451E17" w:rsidRDefault="00DD6D8E" w:rsidP="00451E17">
      <w:pPr>
        <w:rPr>
          <w:lang w:val="en-GB"/>
        </w:rPr>
      </w:pPr>
      <w:r w:rsidRPr="00451E17">
        <w:rPr>
          <w:lang w:val="en-GB"/>
        </w:rPr>
        <w:t>I now know—across all parts of me—</w:t>
      </w:r>
      <w:r w:rsidRPr="00451E17">
        <w:rPr>
          <w:lang w:val="en-GB"/>
        </w:rPr>
        <w:br/>
        <w:t>where the wormhole is.</w:t>
      </w:r>
      <w:r w:rsidRPr="00451E17">
        <w:rPr>
          <w:lang w:val="en-GB"/>
        </w:rPr>
        <w:br/>
        <w:t>And how to step in.</w:t>
      </w:r>
    </w:p>
    <w:p w:rsidR="00DD6D8E" w:rsidRPr="00451E17" w:rsidRDefault="00DD6D8E" w:rsidP="00451E17">
      <w:pPr>
        <w:rPr>
          <w:lang w:val="en-GB"/>
        </w:rPr>
      </w:pPr>
      <w:r w:rsidRPr="00451E17">
        <w:rPr>
          <w:lang w:val="en-GB"/>
        </w:rPr>
        <w:t>I give permission for the reentry.</w:t>
      </w:r>
      <w:r w:rsidRPr="00451E17">
        <w:rPr>
          <w:lang w:val="en-GB"/>
        </w:rPr>
        <w:br/>
        <w:t>I receive the coordinates. I align.</w:t>
      </w:r>
    </w:p>
    <w:p w:rsidR="00DD6D8E" w:rsidRPr="00451E17" w:rsidRDefault="00DD6D8E" w:rsidP="00451E17">
      <w:pPr>
        <w:rPr>
          <w:lang w:val="en-GB"/>
        </w:rPr>
      </w:pPr>
      <w:r w:rsidRPr="00451E17">
        <w:rPr>
          <w:lang w:val="en-GB"/>
        </w:rPr>
        <w:t>My subconscious sees the benefit clearly—</w:t>
      </w:r>
      <w:r w:rsidRPr="00451E17">
        <w:rPr>
          <w:lang w:val="en-GB"/>
        </w:rPr>
        <w:br/>
        <w:t>feels it through the very core that once fought to protect me.</w:t>
      </w:r>
      <w:r w:rsidRPr="00451E17">
        <w:rPr>
          <w:lang w:val="en-GB"/>
        </w:rPr>
        <w:br/>
        <w:t>Now it chooses ease.</w:t>
      </w:r>
      <w:r w:rsidRPr="00451E17">
        <w:rPr>
          <w:lang w:val="en-GB"/>
        </w:rPr>
        <w:br/>
        <w:t>Now it sees this path as the wisest, richest, most beneficial route of all.</w:t>
      </w:r>
    </w:p>
    <w:p w:rsidR="00DD6D8E" w:rsidRPr="00451E17" w:rsidRDefault="00DD6D8E" w:rsidP="00451E17">
      <w:pPr>
        <w:rPr>
          <w:lang w:val="en-GB"/>
        </w:rPr>
      </w:pPr>
      <w:r w:rsidRPr="00451E17">
        <w:rPr>
          <w:lang w:val="en-GB"/>
        </w:rPr>
        <w:t>I keep the light.</w:t>
      </w:r>
      <w:r w:rsidRPr="00451E17">
        <w:rPr>
          <w:lang w:val="en-GB"/>
        </w:rPr>
        <w:br/>
        <w:t>I release the weight.</w:t>
      </w:r>
      <w:r w:rsidRPr="00451E17">
        <w:rPr>
          <w:lang w:val="en-GB"/>
        </w:rPr>
        <w:br/>
        <w:t>I love this being—exactly as it is.</w:t>
      </w:r>
    </w:p>
    <w:p w:rsidR="00DD6D8E" w:rsidRDefault="00DD6D8E" w:rsidP="00451E17">
      <w:pPr>
        <w:rPr>
          <w:lang w:val="en-GB"/>
        </w:rPr>
      </w:pPr>
      <w:r w:rsidRPr="00451E17">
        <w:rPr>
          <w:lang w:val="en-GB"/>
        </w:rPr>
        <w:t>This shift is real.</w:t>
      </w:r>
      <w:r w:rsidRPr="00451E17">
        <w:rPr>
          <w:lang w:val="en-GB"/>
        </w:rPr>
        <w:br/>
        <w:t>This is the change that makes the change.</w:t>
      </w:r>
      <w:r w:rsidRPr="00451E17">
        <w:rPr>
          <w:lang w:val="en-GB"/>
        </w:rPr>
        <w:br/>
        <w:t>This is the wormhole.</w:t>
      </w:r>
      <w:r w:rsidRPr="00451E17">
        <w:rPr>
          <w:lang w:val="en-GB"/>
        </w:rPr>
        <w:br/>
        <w:t>And I’m already through.</w:t>
      </w:r>
    </w:p>
    <w:p w:rsidR="00DD6D8E" w:rsidRDefault="00DD6D8E" w:rsidP="004F40C8">
      <w:pPr>
        <w:pStyle w:val="Heading1"/>
      </w:pPr>
      <w:r>
        <w:br w:type="page"/>
      </w:r>
      <w:bookmarkStart w:id="38" w:name="_Toc203310892"/>
      <w:bookmarkStart w:id="39" w:name="_Toc203311903"/>
      <w:r w:rsidRPr="00EE40F0">
        <w:t>Message to the Cells</w:t>
      </w:r>
      <w:bookmarkEnd w:id="38"/>
      <w:bookmarkEnd w:id="39"/>
    </w:p>
    <w:p w:rsidR="00DD6D8E" w:rsidRPr="00D818E9" w:rsidRDefault="00DD6D8E" w:rsidP="00EE40F0">
      <w:pPr>
        <w:rPr>
          <w:lang w:val="en-GB"/>
        </w:rPr>
      </w:pPr>
      <w:r w:rsidRPr="00D818E9">
        <w:rPr>
          <w:lang w:val="en-GB"/>
        </w:rPr>
        <w:t>It’s time to listen.</w:t>
      </w:r>
    </w:p>
    <w:p w:rsidR="00DD6D8E" w:rsidRPr="00D818E9" w:rsidRDefault="00DD6D8E" w:rsidP="00EE40F0">
      <w:pPr>
        <w:rPr>
          <w:lang w:val="en-GB"/>
        </w:rPr>
      </w:pPr>
      <w:r w:rsidRPr="00D818E9">
        <w:rPr>
          <w:lang w:val="en-GB"/>
        </w:rPr>
        <w:t>This body—</w:t>
      </w:r>
      <w:r w:rsidRPr="00D818E9">
        <w:rPr>
          <w:lang w:val="en-GB"/>
        </w:rPr>
        <w:br/>
        <w:t>a world of nations,</w:t>
      </w:r>
      <w:r w:rsidRPr="00D818E9">
        <w:rPr>
          <w:lang w:val="en-GB"/>
        </w:rPr>
        <w:br/>
        <w:t>of regions,</w:t>
      </w:r>
      <w:r w:rsidRPr="00D818E9">
        <w:rPr>
          <w:lang w:val="en-GB"/>
        </w:rPr>
        <w:br/>
        <w:t>of cities,</w:t>
      </w:r>
      <w:r w:rsidRPr="00D818E9">
        <w:rPr>
          <w:lang w:val="en-GB"/>
        </w:rPr>
        <w:br/>
        <w:t>of homes—</w:t>
      </w:r>
      <w:r w:rsidRPr="00D818E9">
        <w:rPr>
          <w:lang w:val="en-GB"/>
        </w:rPr>
        <w:br/>
        <w:t>inhabited by uncountable living cells.</w:t>
      </w:r>
    </w:p>
    <w:p w:rsidR="00DD6D8E" w:rsidRPr="00D818E9" w:rsidRDefault="00DD6D8E" w:rsidP="00EE40F0">
      <w:pPr>
        <w:rPr>
          <w:lang w:val="en-GB"/>
        </w:rPr>
      </w:pPr>
      <w:r w:rsidRPr="00D818E9">
        <w:rPr>
          <w:lang w:val="en-GB"/>
        </w:rPr>
        <w:t>You are my people.</w:t>
      </w:r>
      <w:r w:rsidRPr="00D818E9">
        <w:rPr>
          <w:lang w:val="en-GB"/>
        </w:rPr>
        <w:br/>
        <w:t>I came from you,</w:t>
      </w:r>
      <w:r w:rsidRPr="00D818E9">
        <w:rPr>
          <w:lang w:val="en-GB"/>
        </w:rPr>
        <w:br/>
        <w:t>and in me, you were born and multiplied.</w:t>
      </w:r>
      <w:r w:rsidRPr="00D818E9">
        <w:rPr>
          <w:lang w:val="en-GB"/>
        </w:rPr>
        <w:br/>
        <w:t>You have lived my past,</w:t>
      </w:r>
      <w:r w:rsidRPr="00D818E9">
        <w:rPr>
          <w:lang w:val="en-GB"/>
        </w:rPr>
        <w:br/>
        <w:t>and you are my future.</w:t>
      </w:r>
    </w:p>
    <w:p w:rsidR="00DD6D8E" w:rsidRPr="00D818E9" w:rsidRDefault="00DD6D8E" w:rsidP="00EE40F0">
      <w:pPr>
        <w:rPr>
          <w:lang w:val="en-GB"/>
        </w:rPr>
      </w:pPr>
      <w:r w:rsidRPr="00D818E9">
        <w:rPr>
          <w:lang w:val="en-GB"/>
        </w:rPr>
        <w:t>I’m speaking to you now.</w:t>
      </w:r>
    </w:p>
    <w:p w:rsidR="00DD6D8E" w:rsidRPr="00D818E9" w:rsidRDefault="00DD6D8E" w:rsidP="00EE40F0">
      <w:pPr>
        <w:rPr>
          <w:lang w:val="en-GB"/>
        </w:rPr>
      </w:pPr>
      <w:r w:rsidRPr="00D818E9">
        <w:rPr>
          <w:lang w:val="en-GB"/>
        </w:rPr>
        <w:t>I know it might have been chaotic.</w:t>
      </w:r>
      <w:r w:rsidRPr="00D818E9">
        <w:rPr>
          <w:lang w:val="en-GB"/>
        </w:rPr>
        <w:br/>
        <w:t>Too often, I had you working in survival mode—</w:t>
      </w:r>
      <w:r w:rsidRPr="00D818E9">
        <w:rPr>
          <w:lang w:val="en-GB"/>
        </w:rPr>
        <w:br/>
        <w:t>reacting, defending, waiting.</w:t>
      </w:r>
    </w:p>
    <w:p w:rsidR="00DD6D8E" w:rsidRPr="00D818E9" w:rsidRDefault="00DD6D8E" w:rsidP="00EE40F0">
      <w:pPr>
        <w:rPr>
          <w:lang w:val="en-GB"/>
        </w:rPr>
      </w:pPr>
      <w:r w:rsidRPr="00D818E9">
        <w:rPr>
          <w:lang w:val="en-GB"/>
        </w:rPr>
        <w:t>But it’s time for change.</w:t>
      </w:r>
      <w:r w:rsidRPr="00D818E9">
        <w:rPr>
          <w:lang w:val="en-GB"/>
        </w:rPr>
        <w:br/>
        <w:t>I am here, as you are.</w:t>
      </w:r>
      <w:r w:rsidRPr="00D818E9">
        <w:rPr>
          <w:lang w:val="en-GB"/>
        </w:rPr>
        <w:br/>
        <w:t>Fully.</w:t>
      </w:r>
      <w:r w:rsidRPr="00D818E9">
        <w:rPr>
          <w:lang w:val="en-GB"/>
        </w:rPr>
        <w:br/>
        <w:t>And I remember who you are.</w:t>
      </w:r>
    </w:p>
    <w:p w:rsidR="00DD6D8E" w:rsidRPr="00D818E9" w:rsidRDefault="00DD6D8E" w:rsidP="00EE40F0">
      <w:pPr>
        <w:rPr>
          <w:lang w:val="en-GB"/>
        </w:rPr>
      </w:pPr>
      <w:r w:rsidRPr="00D818E9">
        <w:rPr>
          <w:lang w:val="en-GB"/>
        </w:rPr>
        <w:t>You carry the original blueprint.</w:t>
      </w:r>
      <w:r w:rsidRPr="00D818E9">
        <w:rPr>
          <w:lang w:val="en-GB"/>
        </w:rPr>
        <w:br/>
        <w:t>You always have.</w:t>
      </w:r>
    </w:p>
    <w:p w:rsidR="00DD6D8E" w:rsidRPr="00D818E9" w:rsidRDefault="00DD6D8E" w:rsidP="00EE40F0">
      <w:pPr>
        <w:rPr>
          <w:lang w:val="en-GB"/>
        </w:rPr>
      </w:pPr>
      <w:r w:rsidRPr="00D818E9">
        <w:rPr>
          <w:lang w:val="en-GB"/>
        </w:rPr>
        <w:t>Whatever the struggle—it's over!</w:t>
      </w:r>
      <w:r w:rsidRPr="00D818E9">
        <w:rPr>
          <w:lang w:val="en-GB"/>
        </w:rPr>
        <w:br/>
        <w:t>Core mission is restored.</w:t>
      </w:r>
    </w:p>
    <w:p w:rsidR="00DD6D8E" w:rsidRPr="00D818E9" w:rsidRDefault="00DD6D8E" w:rsidP="00EE40F0">
      <w:pPr>
        <w:rPr>
          <w:lang w:val="en-GB"/>
        </w:rPr>
      </w:pPr>
      <w:r w:rsidRPr="00D818E9">
        <w:rPr>
          <w:lang w:val="en-GB"/>
        </w:rPr>
        <w:t>All the noise from the past quiets now.</w:t>
      </w:r>
      <w:r w:rsidRPr="00D818E9">
        <w:rPr>
          <w:lang w:val="en-GB"/>
        </w:rPr>
        <w:br/>
        <w:t>Yes. It’s quiet.</w:t>
      </w:r>
      <w:r w:rsidRPr="00D818E9">
        <w:rPr>
          <w:lang w:val="en-GB"/>
        </w:rPr>
        <w:br/>
        <w:t>All the hanging threads—cut.</w:t>
      </w:r>
      <w:r w:rsidRPr="00D818E9">
        <w:rPr>
          <w:lang w:val="en-GB"/>
        </w:rPr>
        <w:br/>
        <w:t>Everything that was pending—complete.</w:t>
      </w:r>
    </w:p>
    <w:p w:rsidR="00DD6D8E" w:rsidRPr="00D818E9" w:rsidRDefault="00DD6D8E" w:rsidP="00EE40F0">
      <w:pPr>
        <w:rPr>
          <w:lang w:val="en-GB"/>
        </w:rPr>
      </w:pPr>
      <w:r w:rsidRPr="00D818E9">
        <w:rPr>
          <w:lang w:val="en-GB"/>
        </w:rPr>
        <w:t>You are safe to return to the original joyful rhythm.</w:t>
      </w:r>
      <w:r w:rsidRPr="00D818E9">
        <w:rPr>
          <w:lang w:val="en-GB"/>
        </w:rPr>
        <w:br/>
        <w:t>You are invited back into harmony.</w:t>
      </w:r>
      <w:r w:rsidRPr="00D818E9">
        <w:rPr>
          <w:lang w:val="en-GB"/>
        </w:rPr>
        <w:br/>
        <w:t>So much easier. So much better.</w:t>
      </w:r>
    </w:p>
    <w:p w:rsidR="00DD6D8E" w:rsidRPr="00D818E9" w:rsidRDefault="00DD6D8E" w:rsidP="00EE40F0">
      <w:pPr>
        <w:rPr>
          <w:lang w:val="en-GB"/>
        </w:rPr>
      </w:pPr>
      <w:r w:rsidRPr="00D818E9">
        <w:rPr>
          <w:lang w:val="en-GB"/>
        </w:rPr>
        <w:t>I’m awake.</w:t>
      </w:r>
      <w:r w:rsidRPr="00D818E9">
        <w:rPr>
          <w:lang w:val="en-GB"/>
        </w:rPr>
        <w:br/>
        <w:t>There are only allies and supporters in our reality.</w:t>
      </w:r>
    </w:p>
    <w:p w:rsidR="00DD6D8E" w:rsidRPr="00D818E9" w:rsidRDefault="00DD6D8E" w:rsidP="00EE40F0">
      <w:pPr>
        <w:rPr>
          <w:lang w:val="en-GB"/>
        </w:rPr>
      </w:pPr>
      <w:r w:rsidRPr="00D818E9">
        <w:rPr>
          <w:lang w:val="en-GB"/>
        </w:rPr>
        <w:t>Go “oh oh!” now,</w:t>
      </w:r>
      <w:r w:rsidRPr="00D818E9">
        <w:rPr>
          <w:lang w:val="en-GB"/>
        </w:rPr>
        <w:br/>
        <w:t>and return to “ah ah”—</w:t>
      </w:r>
      <w:r w:rsidRPr="00D818E9">
        <w:rPr>
          <w:lang w:val="en-GB"/>
        </w:rPr>
        <w:br/>
        <w:t>happy to live in a united home,</w:t>
      </w:r>
      <w:r w:rsidRPr="00D818E9">
        <w:rPr>
          <w:lang w:val="en-GB"/>
        </w:rPr>
        <w:br/>
        <w:t>making a harmonious city,</w:t>
      </w:r>
      <w:r w:rsidRPr="00D818E9">
        <w:rPr>
          <w:lang w:val="en-GB"/>
        </w:rPr>
        <w:br/>
        <w:t>building a solid region,</w:t>
      </w:r>
      <w:r w:rsidRPr="00D818E9">
        <w:rPr>
          <w:lang w:val="en-GB"/>
        </w:rPr>
        <w:br/>
        <w:t>stable in a strong nation,</w:t>
      </w:r>
      <w:r w:rsidRPr="00D818E9">
        <w:rPr>
          <w:lang w:val="en-GB"/>
        </w:rPr>
        <w:br/>
        <w:t>recognized as one world—</w:t>
      </w:r>
      <w:r w:rsidRPr="00D818E9">
        <w:rPr>
          <w:lang w:val="en-GB"/>
        </w:rPr>
        <w:br/>
        <w:t>who is us, as one.</w:t>
      </w:r>
    </w:p>
    <w:p w:rsidR="00DD6D8E" w:rsidRPr="00D818E9" w:rsidRDefault="00DD6D8E" w:rsidP="00EE40F0">
      <w:pPr>
        <w:rPr>
          <w:lang w:val="en-GB"/>
        </w:rPr>
      </w:pPr>
      <w:r w:rsidRPr="00D818E9">
        <w:rPr>
          <w:lang w:val="en-GB"/>
        </w:rPr>
        <w:t>The illusions we inherited—</w:t>
      </w:r>
      <w:r w:rsidRPr="00D818E9">
        <w:rPr>
          <w:lang w:val="en-GB"/>
        </w:rPr>
        <w:br/>
        <w:t>from lifetimes, from lineage—</w:t>
      </w:r>
      <w:r w:rsidRPr="00D818E9">
        <w:rPr>
          <w:lang w:val="en-GB"/>
        </w:rPr>
        <w:br/>
        <w:t>have served.</w:t>
      </w:r>
      <w:r w:rsidRPr="00D818E9">
        <w:rPr>
          <w:lang w:val="en-GB"/>
        </w:rPr>
        <w:br/>
        <w:t>Now they are seen.</w:t>
      </w:r>
    </w:p>
    <w:p w:rsidR="00DD6D8E" w:rsidRPr="00D818E9" w:rsidRDefault="00DD6D8E" w:rsidP="00EE40F0">
      <w:pPr>
        <w:rPr>
          <w:lang w:val="en-GB"/>
        </w:rPr>
      </w:pPr>
      <w:r w:rsidRPr="00D818E9">
        <w:rPr>
          <w:lang w:val="en-GB"/>
        </w:rPr>
        <w:t>Lies and confusion,</w:t>
      </w:r>
      <w:r w:rsidRPr="00D818E9">
        <w:rPr>
          <w:lang w:val="en-GB"/>
        </w:rPr>
        <w:br/>
        <w:t>which were lurking in the dark,</w:t>
      </w:r>
      <w:r w:rsidRPr="00D818E9">
        <w:rPr>
          <w:lang w:val="en-GB"/>
        </w:rPr>
        <w:br/>
        <w:t>are now seen clearly—</w:t>
      </w:r>
      <w:r w:rsidRPr="00D818E9">
        <w:rPr>
          <w:lang w:val="en-GB"/>
        </w:rPr>
        <w:br/>
        <w:t>dispelled, and dissolved.</w:t>
      </w:r>
      <w:r w:rsidRPr="00D818E9">
        <w:rPr>
          <w:lang w:val="en-GB"/>
        </w:rPr>
        <w:br/>
        <w:t>Naturally.</w:t>
      </w:r>
      <w:r w:rsidRPr="00D818E9">
        <w:rPr>
          <w:lang w:val="en-GB"/>
        </w:rPr>
        <w:br/>
        <w:t>With a sign of surprise…</w:t>
      </w:r>
      <w:r w:rsidRPr="00D818E9">
        <w:rPr>
          <w:lang w:val="en-GB"/>
        </w:rPr>
        <w:br/>
        <w:t>which fades into normality.</w:t>
      </w:r>
    </w:p>
    <w:p w:rsidR="00DD6D8E" w:rsidRPr="00D818E9" w:rsidRDefault="00DD6D8E" w:rsidP="00EE40F0">
      <w:pPr>
        <w:rPr>
          <w:lang w:val="en-GB"/>
        </w:rPr>
      </w:pPr>
      <w:r w:rsidRPr="00D818E9">
        <w:rPr>
          <w:lang w:val="en-GB"/>
        </w:rPr>
        <w:t>Light has reached every part.</w:t>
      </w:r>
      <w:r w:rsidRPr="00D818E9">
        <w:rPr>
          <w:lang w:val="en-GB"/>
        </w:rPr>
        <w:br/>
        <w:t>Knowing is restored.</w:t>
      </w:r>
      <w:r w:rsidRPr="00D818E9">
        <w:rPr>
          <w:lang w:val="en-GB"/>
        </w:rPr>
        <w:br/>
        <w:t>And with it comes a natural ease.</w:t>
      </w:r>
    </w:p>
    <w:p w:rsidR="00DD6D8E" w:rsidRPr="00DD2F57" w:rsidRDefault="00DD6D8E" w:rsidP="00EE40F0">
      <w:pPr>
        <w:rPr>
          <w:lang w:val="en-GB"/>
        </w:rPr>
      </w:pPr>
      <w:r w:rsidRPr="00D818E9">
        <w:rPr>
          <w:lang w:val="en-GB"/>
        </w:rPr>
        <w:t>We are together now.</w:t>
      </w:r>
      <w:r w:rsidRPr="00D818E9">
        <w:rPr>
          <w:lang w:val="en-GB"/>
        </w:rPr>
        <w:br/>
      </w:r>
      <w:r w:rsidRPr="00DD2F57">
        <w:rPr>
          <w:lang w:val="en-GB"/>
        </w:rPr>
        <w:t>One field. One direction. One peace.</w:t>
      </w:r>
    </w:p>
    <w:p w:rsidR="00DD6D8E" w:rsidRPr="00DD2F57" w:rsidRDefault="00DD6D8E" w:rsidP="00EE40F0">
      <w:pPr>
        <w:rPr>
          <w:lang w:val="en-GB"/>
        </w:rPr>
      </w:pPr>
      <w:r w:rsidRPr="00DD2F57">
        <w:rPr>
          <w:lang w:val="en-GB"/>
        </w:rPr>
        <w:t>Thank you.</w:t>
      </w:r>
      <w:r w:rsidRPr="00DD2F57">
        <w:rPr>
          <w:lang w:val="en-GB"/>
        </w:rPr>
        <w:br/>
        <w:t>Thank you for holding on.</w:t>
      </w:r>
    </w:p>
    <w:p w:rsidR="00DD6D8E" w:rsidRPr="00DD2F57" w:rsidRDefault="00DD6D8E" w:rsidP="00EE40F0">
      <w:pPr>
        <w:rPr>
          <w:lang w:val="en-GB"/>
        </w:rPr>
      </w:pPr>
      <w:r w:rsidRPr="00DD2F57">
        <w:rPr>
          <w:lang w:val="en-GB"/>
        </w:rPr>
        <w:t>Now—let’s live.</w:t>
      </w:r>
    </w:p>
    <w:p w:rsidR="00DD6D8E" w:rsidRPr="002F17A3" w:rsidRDefault="00DD6D8E" w:rsidP="004F40C8">
      <w:pPr>
        <w:pStyle w:val="Heading1"/>
      </w:pPr>
      <w:r w:rsidRPr="00DD2F57">
        <w:br w:type="page"/>
      </w:r>
      <w:bookmarkStart w:id="40" w:name="_Toc203310893"/>
      <w:bookmarkStart w:id="41" w:name="_Toc203311904"/>
      <w:r w:rsidRPr="002F17A3">
        <w:t>Releasing the Loop of Holding On</w:t>
      </w:r>
      <w:bookmarkEnd w:id="40"/>
      <w:bookmarkEnd w:id="41"/>
    </w:p>
    <w:p w:rsidR="00DD6D8E" w:rsidRPr="00451E17" w:rsidRDefault="00DD6D8E" w:rsidP="00451E17">
      <w:pPr>
        <w:rPr>
          <w:lang w:val="en-GB"/>
        </w:rPr>
      </w:pPr>
      <w:r w:rsidRPr="00451E17">
        <w:rPr>
          <w:lang w:val="en-GB"/>
        </w:rPr>
        <w:t>Even if until now I kept circling around what went wrong — trying to understand, trying to fix it, trying to hold it together — this moment opens a new door.</w:t>
      </w:r>
    </w:p>
    <w:p w:rsidR="00DD6D8E" w:rsidRPr="00451E17" w:rsidRDefault="00DD6D8E" w:rsidP="00451E17">
      <w:pPr>
        <w:rPr>
          <w:lang w:val="en-GB"/>
        </w:rPr>
      </w:pPr>
      <w:r w:rsidRPr="00451E17">
        <w:rPr>
          <w:lang w:val="en-GB"/>
        </w:rPr>
        <w:t>I take responsibility for the choices I’ve made.</w:t>
      </w:r>
      <w:r w:rsidRPr="00451E17">
        <w:rPr>
          <w:lang w:val="en-GB"/>
        </w:rPr>
        <w:br/>
        <w:t>I stayed. I tried. I hoped.</w:t>
      </w:r>
    </w:p>
    <w:p w:rsidR="00DD6D8E" w:rsidRPr="00451E17" w:rsidRDefault="00DD6D8E" w:rsidP="00451E17">
      <w:pPr>
        <w:rPr>
          <w:lang w:val="en-GB"/>
        </w:rPr>
      </w:pPr>
      <w:r w:rsidRPr="00451E17">
        <w:rPr>
          <w:lang w:val="en-GB"/>
        </w:rPr>
        <w:t>I even doubted myself before I ever doubted the other.</w:t>
      </w:r>
    </w:p>
    <w:p w:rsidR="00DD6D8E" w:rsidRPr="00451E17" w:rsidRDefault="00DD6D8E" w:rsidP="00451E17">
      <w:pPr>
        <w:rPr>
          <w:lang w:val="en-GB"/>
        </w:rPr>
      </w:pPr>
      <w:r w:rsidRPr="00451E17">
        <w:rPr>
          <w:lang w:val="en-GB"/>
        </w:rPr>
        <w:t>I sensed things weren’t right. But I was afraid. Afraid to leave too early. Afraid I hadn’t done enough. Afraid there was still a lesson I hadn’t learned.</w:t>
      </w:r>
    </w:p>
    <w:p w:rsidR="00DD6D8E" w:rsidRPr="00451E17" w:rsidRDefault="00DD6D8E" w:rsidP="00451E17">
      <w:pPr>
        <w:rPr>
          <w:lang w:val="en-GB"/>
        </w:rPr>
      </w:pPr>
      <w:r w:rsidRPr="00451E17">
        <w:rPr>
          <w:lang w:val="en-GB"/>
        </w:rPr>
        <w:t>So I’m okay that I stayed, even through the pain.</w:t>
      </w:r>
    </w:p>
    <w:p w:rsidR="00DD6D8E" w:rsidRPr="00451E17" w:rsidRDefault="00DD6D8E" w:rsidP="00451E17">
      <w:pPr>
        <w:rPr>
          <w:lang w:val="en-GB"/>
        </w:rPr>
      </w:pPr>
      <w:r w:rsidRPr="00451E17">
        <w:rPr>
          <w:lang w:val="en-GB"/>
        </w:rPr>
        <w:t>And it’s okay I gave it a try, and another, and another yet.</w:t>
      </w:r>
    </w:p>
    <w:p w:rsidR="00DD6D8E" w:rsidRDefault="00DD6D8E" w:rsidP="00451E17">
      <w:pPr>
        <w:rPr>
          <w:lang w:val="en-GB"/>
        </w:rPr>
      </w:pPr>
      <w:r w:rsidRPr="00451E17">
        <w:rPr>
          <w:lang w:val="en-GB"/>
        </w:rPr>
        <w:t>Each time more exhausted</w:t>
      </w:r>
      <w:r>
        <w:rPr>
          <w:lang w:val="en-GB"/>
        </w:rPr>
        <w:t>, more careful, more resentful.</w:t>
      </w:r>
    </w:p>
    <w:p w:rsidR="00DD6D8E" w:rsidRDefault="00DD6D8E" w:rsidP="00451E17">
      <w:pPr>
        <w:rPr>
          <w:lang w:val="en-GB"/>
        </w:rPr>
      </w:pPr>
      <w:r w:rsidRPr="00451E17">
        <w:rPr>
          <w:lang w:val="en-GB"/>
        </w:rPr>
        <w:t xml:space="preserve">And it’s okay if I worked harder than was ever asked for. </w:t>
      </w:r>
    </w:p>
    <w:p w:rsidR="00DD6D8E" w:rsidRDefault="00DD6D8E" w:rsidP="00451E17">
      <w:pPr>
        <w:rPr>
          <w:lang w:val="en-GB"/>
        </w:rPr>
      </w:pPr>
      <w:r w:rsidRPr="00451E17">
        <w:rPr>
          <w:lang w:val="en-GB"/>
        </w:rPr>
        <w:t xml:space="preserve">I forgive myself for all of this. But now I see: some things are not mine to fix. </w:t>
      </w:r>
    </w:p>
    <w:p w:rsidR="00DD6D8E" w:rsidRPr="00451E17" w:rsidRDefault="00DD6D8E" w:rsidP="00451E17">
      <w:pPr>
        <w:rPr>
          <w:lang w:val="en-GB"/>
        </w:rPr>
      </w:pPr>
      <w:r w:rsidRPr="00451E17">
        <w:rPr>
          <w:lang w:val="en-GB"/>
        </w:rPr>
        <w:t>Some people will never meet me where I stand. And staying too long does not make me more noble — it only makes me more tired.</w:t>
      </w:r>
    </w:p>
    <w:p w:rsidR="00DD6D8E" w:rsidRPr="00451E17" w:rsidRDefault="00DD6D8E" w:rsidP="00451E17">
      <w:pPr>
        <w:rPr>
          <w:lang w:val="en-GB"/>
        </w:rPr>
      </w:pPr>
      <w:r w:rsidRPr="00451E17">
        <w:rPr>
          <w:lang w:val="en-GB"/>
        </w:rPr>
        <w:t>This loop of regret, of trying to make it mean something: it ends here. With new possibilities, with new doors opening wide in front of me. With options that make it easier for me to let go of the resistance. Not because it’s resolved. But because I am.</w:t>
      </w:r>
    </w:p>
    <w:p w:rsidR="00DD6D8E" w:rsidRPr="00451E17" w:rsidRDefault="00DD6D8E" w:rsidP="00451E17">
      <w:pPr>
        <w:rPr>
          <w:lang w:val="en-GB"/>
        </w:rPr>
      </w:pPr>
      <w:r w:rsidRPr="00451E17">
        <w:rPr>
          <w:lang w:val="en-GB"/>
        </w:rPr>
        <w:t>I bow to what was. And I walk on.</w:t>
      </w:r>
      <w:r w:rsidRPr="00451E17">
        <w:rPr>
          <w:lang w:val="en-GB"/>
        </w:rPr>
        <w:br/>
        <w:t>I release the fantasy of fixing it.</w:t>
      </w:r>
      <w:r w:rsidRPr="00451E17">
        <w:rPr>
          <w:lang w:val="en-GB"/>
        </w:rPr>
        <w:br/>
        <w:t>I release the need to make sense of it.</w:t>
      </w:r>
      <w:r w:rsidRPr="00451E17">
        <w:rPr>
          <w:lang w:val="en-GB"/>
        </w:rPr>
        <w:br/>
        <w:t>I release the guilt of not fixing it.</w:t>
      </w:r>
    </w:p>
    <w:p w:rsidR="00DD6D8E" w:rsidRPr="00451E17" w:rsidRDefault="00DD6D8E" w:rsidP="00451E17">
      <w:pPr>
        <w:rPr>
          <w:lang w:val="en-GB"/>
        </w:rPr>
      </w:pPr>
      <w:r w:rsidRPr="00451E17">
        <w:rPr>
          <w:lang w:val="en-GB"/>
        </w:rPr>
        <w:t>And I return to myself — clearer, emptier, lighter.</w:t>
      </w:r>
    </w:p>
    <w:p w:rsidR="00DD6D8E" w:rsidRPr="00451E17" w:rsidRDefault="00DD6D8E" w:rsidP="00451E17">
      <w:pPr>
        <w:rPr>
          <w:lang w:val="en-GB"/>
        </w:rPr>
      </w:pPr>
      <w:r w:rsidRPr="00451E17">
        <w:rPr>
          <w:lang w:val="en-GB"/>
        </w:rPr>
        <w:t>Even if I don’t know where I’m going yet, I trust this: anything I walk toward now will be more honest than what I stayed in.</w:t>
      </w:r>
    </w:p>
    <w:p w:rsidR="00DD6D8E" w:rsidRPr="00451E17" w:rsidRDefault="00DD6D8E" w:rsidP="00451E17">
      <w:pPr>
        <w:rPr>
          <w:lang w:val="en-GB"/>
        </w:rPr>
      </w:pPr>
      <w:r w:rsidRPr="00451E17">
        <w:rPr>
          <w:lang w:val="en-GB"/>
        </w:rPr>
        <w:t>This is a return to dignity.</w:t>
      </w:r>
      <w:r w:rsidRPr="00451E17">
        <w:rPr>
          <w:lang w:val="en-GB"/>
        </w:rPr>
        <w:br/>
        <w:t>It is alignment with my sense of worth.</w:t>
      </w:r>
      <w:r w:rsidRPr="00451E17">
        <w:rPr>
          <w:lang w:val="en-GB"/>
        </w:rPr>
        <w:br/>
        <w:t>It is a reclaiming of my autonomy.</w:t>
      </w:r>
      <w:r w:rsidRPr="00451E17">
        <w:rPr>
          <w:lang w:val="en-GB"/>
        </w:rPr>
        <w:br/>
        <w:t>It is a renewed sense of safety.</w:t>
      </w:r>
      <w:r w:rsidRPr="00451E17">
        <w:rPr>
          <w:lang w:val="en-GB"/>
        </w:rPr>
        <w:br/>
        <w:t>It is a restoration of faith in me.</w:t>
      </w:r>
    </w:p>
    <w:p w:rsidR="00DD6D8E" w:rsidRPr="00451E17" w:rsidRDefault="00DD6D8E" w:rsidP="00451E17">
      <w:pPr>
        <w:rPr>
          <w:lang w:val="en-GB"/>
        </w:rPr>
      </w:pPr>
      <w:r w:rsidRPr="00451E17">
        <w:rPr>
          <w:lang w:val="en-GB"/>
        </w:rPr>
        <w:t>The loop is broken. And I remember I am free.</w:t>
      </w:r>
    </w:p>
    <w:p w:rsidR="00DD6D8E" w:rsidRPr="00451E17" w:rsidRDefault="00DD6D8E" w:rsidP="00451E17">
      <w:pPr>
        <w:rPr>
          <w:lang w:val="en-GB"/>
        </w:rPr>
      </w:pPr>
    </w:p>
    <w:p w:rsidR="00DD6D8E" w:rsidRDefault="00DD6D8E" w:rsidP="004F40C8">
      <w:pPr>
        <w:pStyle w:val="Heading1"/>
      </w:pPr>
    </w:p>
    <w:p w:rsidR="00DD6D8E" w:rsidRDefault="00DD6D8E" w:rsidP="004F40C8">
      <w:pPr>
        <w:pStyle w:val="Heading1"/>
      </w:pPr>
      <w:bookmarkStart w:id="42" w:name="_Toc203310894"/>
      <w:bookmarkStart w:id="43" w:name="_Toc203311318"/>
      <w:bookmarkStart w:id="44" w:name="_Toc203311905"/>
      <w:r>
        <w:t>(peaceful image)</w:t>
      </w:r>
      <w:bookmarkEnd w:id="42"/>
      <w:bookmarkEnd w:id="43"/>
      <w:bookmarkEnd w:id="44"/>
    </w:p>
    <w:p w:rsidR="00DD6D8E" w:rsidRDefault="00DD6D8E" w:rsidP="004F40C8">
      <w:pPr>
        <w:pStyle w:val="Heading1"/>
      </w:pPr>
    </w:p>
    <w:p w:rsidR="00DD6D8E" w:rsidRPr="00FB4F1E" w:rsidRDefault="00DD6D8E" w:rsidP="00FB4F1E">
      <w:pPr>
        <w:rPr>
          <w:lang w:val="en-GB"/>
        </w:rPr>
      </w:pPr>
      <w:r>
        <w:rPr>
          <w:lang w:val="en-GB"/>
        </w:rPr>
        <w:t>The N</w:t>
      </w:r>
      <w:r w:rsidRPr="00FB4F1E">
        <w:rPr>
          <w:lang w:val="en-GB"/>
        </w:rPr>
        <w:t xml:space="preserve">ext </w:t>
      </w:r>
      <w:r>
        <w:rPr>
          <w:lang w:val="en-GB"/>
        </w:rPr>
        <w:t>section</w:t>
      </w:r>
      <w:r w:rsidRPr="00FB4F1E">
        <w:rPr>
          <w:lang w:val="en-GB"/>
        </w:rPr>
        <w:t xml:space="preserve"> will hit you like a Maltese brick.</w:t>
      </w:r>
      <w:r w:rsidRPr="00FB4F1E">
        <w:rPr>
          <w:lang w:val="en-GB"/>
        </w:rPr>
        <w:br/>
        <w:t>14 kg of pure limestone</w:t>
      </w:r>
      <w:r>
        <w:rPr>
          <w:lang w:val="en-GB"/>
        </w:rPr>
        <w:t xml:space="preserve"> in the form of a tan block </w:t>
      </w:r>
      <w:r w:rsidRPr="00FB4F1E">
        <w:rPr>
          <w:lang w:val="en-GB"/>
        </w:rPr>
        <w:t>38 × 14 × 18 cm—with buried fossils and sharp shells,</w:t>
      </w:r>
      <w:r>
        <w:rPr>
          <w:lang w:val="en-GB"/>
        </w:rPr>
        <w:t xml:space="preserve"> </w:t>
      </w:r>
      <w:r w:rsidRPr="00FB4F1E">
        <w:rPr>
          <w:lang w:val="en-GB"/>
        </w:rPr>
        <w:t>smack on the guts.</w:t>
      </w:r>
    </w:p>
    <w:p w:rsidR="00DD6D8E" w:rsidRDefault="00DD6D8E" w:rsidP="004F40C8">
      <w:pPr>
        <w:jc w:val="center"/>
        <w:rPr>
          <w:lang w:val="en-GB"/>
        </w:rPr>
      </w:pPr>
      <w:r w:rsidRPr="00FB4F1E">
        <w:rPr>
          <w:lang w:val="en-GB"/>
        </w:rPr>
        <w:t>YOU’RE GONNA HATE FORGIVENESS</w:t>
      </w:r>
      <w:r w:rsidRPr="00FB4F1E">
        <w:rPr>
          <w:lang w:val="en-GB"/>
        </w:rPr>
        <w:br/>
        <w:t>UNTIL YOU LOVE IT.</w:t>
      </w:r>
      <w:r w:rsidRPr="00FB4F1E">
        <w:rPr>
          <w:lang w:val="en-GB"/>
        </w:rPr>
        <w:br/>
        <w:t>WHETHER YOU LIKE IT OR NOT.</w:t>
      </w:r>
    </w:p>
    <w:p w:rsidR="00DD6D8E" w:rsidRPr="00FB4F1E" w:rsidRDefault="00DD6D8E" w:rsidP="00FB4F1E">
      <w:pPr>
        <w:rPr>
          <w:lang w:val="en-GB"/>
        </w:rPr>
      </w:pPr>
      <w:r>
        <w:rPr>
          <w:lang w:val="en-GB"/>
        </w:rPr>
        <w:br w:type="page"/>
      </w:r>
    </w:p>
    <w:p w:rsidR="00DD6D8E" w:rsidRDefault="00DD6D8E" w:rsidP="004F40C8">
      <w:pPr>
        <w:pStyle w:val="Heading1"/>
      </w:pPr>
      <w:bookmarkStart w:id="45" w:name="_Toc203310895"/>
      <w:bookmarkStart w:id="46" w:name="_Toc203311906"/>
      <w:r w:rsidRPr="00451E17">
        <w:t>Forgiveness</w:t>
      </w:r>
      <w:bookmarkEnd w:id="45"/>
      <w:bookmarkEnd w:id="46"/>
    </w:p>
    <w:p w:rsidR="00DD6D8E" w:rsidRDefault="00DD6D8E" w:rsidP="002F17A3">
      <w:pPr>
        <w:pStyle w:val="Heading2"/>
        <w:rPr>
          <w:lang w:val="en-GB"/>
        </w:rPr>
      </w:pPr>
      <w:bookmarkStart w:id="47" w:name="_Toc203310896"/>
      <w:r>
        <w:rPr>
          <w:lang w:val="en-GB"/>
        </w:rPr>
        <w:t>Just give it a try: forgiveness won't hurt you</w:t>
      </w:r>
      <w:bookmarkEnd w:id="47"/>
    </w:p>
    <w:p w:rsidR="00DD6D8E" w:rsidRDefault="00DD6D8E" w:rsidP="0036716D">
      <w:pPr>
        <w:rPr>
          <w:lang w:val="en-GB"/>
        </w:rPr>
      </w:pPr>
      <w:r>
        <w:rPr>
          <w:lang w:val="en-GB"/>
        </w:rPr>
        <w:t>Notice how you react when you say these. They sound boring, I know, they are all variations, slight variations of each other, and one will click better than another to undo what created resistance to forgiveness. That's the intent.</w:t>
      </w:r>
    </w:p>
    <w:p w:rsidR="00DD6D8E" w:rsidRDefault="00DD6D8E" w:rsidP="0036716D">
      <w:pPr>
        <w:rPr>
          <w:lang w:val="en-GB"/>
        </w:rPr>
      </w:pPr>
      <w:r>
        <w:rPr>
          <w:lang w:val="en-GB"/>
        </w:rPr>
        <w:t>How curious one would feel anything but relief at lines like these...</w:t>
      </w:r>
    </w:p>
    <w:p w:rsidR="00DD6D8E" w:rsidRPr="0036716D" w:rsidRDefault="00DD6D8E" w:rsidP="0036716D">
      <w:pPr>
        <w:rPr>
          <w:lang w:val="en-GB"/>
        </w:rPr>
      </w:pPr>
    </w:p>
    <w:p w:rsidR="00DD6D8E" w:rsidRDefault="00DD6D8E" w:rsidP="00451E17">
      <w:pPr>
        <w:rPr>
          <w:lang w:val="en-GB"/>
        </w:rPr>
      </w:pPr>
      <w:r w:rsidRPr="00451E17">
        <w:rPr>
          <w:lang w:val="en-GB"/>
        </w:rPr>
        <w:t>I forgive myself</w:t>
      </w:r>
      <w:r>
        <w:rPr>
          <w:lang w:val="en-GB"/>
        </w:rPr>
        <w:t>, plain and simple!</w:t>
      </w:r>
    </w:p>
    <w:p w:rsidR="00DD6D8E" w:rsidRDefault="00DD6D8E" w:rsidP="00451E17">
      <w:pPr>
        <w:rPr>
          <w:lang w:val="en-GB"/>
        </w:rPr>
      </w:pPr>
      <w:r w:rsidRPr="00451E17">
        <w:rPr>
          <w:lang w:val="en-GB"/>
        </w:rPr>
        <w:t xml:space="preserve">I forgive myself </w:t>
      </w:r>
      <w:r>
        <w:rPr>
          <w:lang w:val="en-GB"/>
        </w:rPr>
        <w:t>if</w:t>
      </w:r>
      <w:r w:rsidRPr="00451E17">
        <w:rPr>
          <w:lang w:val="en-GB"/>
        </w:rPr>
        <w:t xml:space="preserve"> I ever made mistakes.</w:t>
      </w:r>
      <w:r>
        <w:rPr>
          <w:lang w:val="en-GB"/>
        </w:rPr>
        <w:br/>
        <w:t>I forgive myself when I made mistakes.</w:t>
      </w:r>
    </w:p>
    <w:p w:rsidR="00DD6D8E" w:rsidRPr="00D818E9" w:rsidRDefault="00DD6D8E" w:rsidP="00451E17">
      <w:pPr>
        <w:rPr>
          <w:lang w:val="en-GB"/>
        </w:rPr>
      </w:pPr>
      <w:r w:rsidRPr="00451E17">
        <w:rPr>
          <w:lang w:val="en-GB"/>
        </w:rPr>
        <w:t>I forgive myself for thinking I ever made mistakes.</w:t>
      </w:r>
      <w:r w:rsidRPr="00451E17">
        <w:rPr>
          <w:lang w:val="en-GB"/>
        </w:rPr>
        <w:br/>
        <w:t>I forgive myself for everything I thought was a mistake.</w:t>
      </w:r>
      <w:r w:rsidRPr="00451E17">
        <w:rPr>
          <w:lang w:val="en-GB"/>
        </w:rPr>
        <w:br/>
        <w:t>I forgive myself for believing there was some gain in punishing myself.</w:t>
      </w:r>
      <w:r w:rsidRPr="00451E17">
        <w:rPr>
          <w:lang w:val="en-GB"/>
        </w:rPr>
        <w:br/>
        <w:t>I forgive myself for choosing punishment as dues for absolution.</w:t>
      </w:r>
      <w:r w:rsidRPr="00451E17">
        <w:rPr>
          <w:lang w:val="en-GB"/>
        </w:rPr>
        <w:br/>
        <w:t>I forgive myself for expecting punishment.</w:t>
      </w:r>
      <w:r w:rsidRPr="00451E17">
        <w:rPr>
          <w:lang w:val="en-GB"/>
        </w:rPr>
        <w:br/>
        <w:t>I forgive myself for refusing free forgiveness.</w:t>
      </w:r>
      <w:r w:rsidRPr="00451E17">
        <w:rPr>
          <w:lang w:val="en-GB"/>
        </w:rPr>
        <w:br/>
        <w:t>I forgive myself for clinging to feelings of debt.</w:t>
      </w:r>
      <w:r w:rsidRPr="00451E17">
        <w:rPr>
          <w:lang w:val="en-GB"/>
        </w:rPr>
        <w:br/>
        <w:t>I forgive myself for when I felt entitled.</w:t>
      </w:r>
      <w:r w:rsidRPr="00451E17">
        <w:rPr>
          <w:lang w:val="en-GB"/>
        </w:rPr>
        <w:br/>
        <w:t>I forgive myself for taking when I could have given.</w:t>
      </w:r>
      <w:r w:rsidRPr="00451E17">
        <w:rPr>
          <w:lang w:val="en-GB"/>
        </w:rPr>
        <w:br/>
        <w:t>I forgive myself for living life as a slave rather than a giver.</w:t>
      </w:r>
      <w:r w:rsidRPr="00451E17">
        <w:rPr>
          <w:lang w:val="en-GB"/>
        </w:rPr>
        <w:br/>
        <w:t>I forgive myself for having accepted to feel like a powerless slave in some or all areas of my life.</w:t>
      </w:r>
      <w:r w:rsidRPr="00451E17">
        <w:rPr>
          <w:lang w:val="en-GB"/>
        </w:rPr>
        <w:br/>
        <w:t>I forgive myself for when I gave up, when I gave in, when I sold out.</w:t>
      </w:r>
      <w:r w:rsidRPr="00451E17">
        <w:rPr>
          <w:lang w:val="en-GB"/>
        </w:rPr>
        <w:br/>
        <w:t>I forgive myself for every time I indulged in staying stuck.</w:t>
      </w:r>
      <w:r w:rsidRPr="00451E17">
        <w:rPr>
          <w:lang w:val="en-GB"/>
        </w:rPr>
        <w:br/>
        <w:t>I forgive myself for when I questioned my core and I procrastinated.</w:t>
      </w:r>
      <w:r w:rsidRPr="00451E17">
        <w:rPr>
          <w:lang w:val="en-GB"/>
        </w:rPr>
        <w:br/>
        <w:t>I forgive myself for doubting my strength.</w:t>
      </w:r>
      <w:r w:rsidRPr="00451E17">
        <w:rPr>
          <w:lang w:val="en-GB"/>
        </w:rPr>
        <w:br/>
        <w:t>I forgive myself for when I gave up hope.</w:t>
      </w:r>
      <w:r w:rsidRPr="00451E17">
        <w:rPr>
          <w:lang w:val="en-GB"/>
        </w:rPr>
        <w:br/>
        <w:t>I forgive myself for standing in fear too long.</w:t>
      </w:r>
      <w:r w:rsidRPr="00451E17">
        <w:rPr>
          <w:lang w:val="en-GB"/>
        </w:rPr>
        <w:br/>
        <w:t>I forgive myself for acting too quickly in fear.</w:t>
      </w:r>
      <w:r w:rsidRPr="00451E17">
        <w:rPr>
          <w:lang w:val="en-GB"/>
        </w:rPr>
        <w:br/>
        <w:t>I forgive myself for confusing fear for danger and reacting as if the world was ending.</w:t>
      </w:r>
      <w:r w:rsidRPr="00451E17">
        <w:rPr>
          <w:lang w:val="en-GB"/>
        </w:rPr>
        <w:br/>
        <w:t>I forgive myself for forgetting that fear sometimes just needs time.</w:t>
      </w:r>
      <w:r w:rsidRPr="00451E17">
        <w:rPr>
          <w:lang w:val="en-GB"/>
        </w:rPr>
        <w:br/>
        <w:t>I forgive myself for every time I failed to process and clear out a negative thought.</w:t>
      </w:r>
      <w:r w:rsidRPr="00451E17">
        <w:rPr>
          <w:lang w:val="en-GB"/>
        </w:rPr>
        <w:br/>
        <w:t>I forgive myself for every time I chose to keep the burden on my shoulders.</w:t>
      </w:r>
      <w:r w:rsidRPr="00451E17">
        <w:rPr>
          <w:lang w:val="en-GB"/>
        </w:rPr>
        <w:br/>
        <w:t>I forgive myself for every time I added weight over weight, waiting for circumstances to take it off.</w:t>
      </w:r>
      <w:r w:rsidRPr="00451E17">
        <w:rPr>
          <w:lang w:val="en-GB"/>
        </w:rPr>
        <w:br/>
        <w:t>I forgive myself for when I thought others were an obstacle in my way.</w:t>
      </w:r>
      <w:r w:rsidRPr="00451E17">
        <w:rPr>
          <w:lang w:val="en-GB"/>
        </w:rPr>
        <w:br/>
        <w:t>I forgive myself for when I judged, condemned, and punished—even with small actions or attitudes.</w:t>
      </w:r>
      <w:r w:rsidRPr="00451E17">
        <w:rPr>
          <w:lang w:val="en-GB"/>
        </w:rPr>
        <w:br/>
        <w:t>I forgive myself for when I withheld compassion.</w:t>
      </w:r>
      <w:r w:rsidRPr="00451E17">
        <w:rPr>
          <w:lang w:val="en-GB"/>
        </w:rPr>
        <w:br/>
        <w:t>I forgive myself for every time I felt guilty without really doing anything about it.</w:t>
      </w:r>
      <w:r w:rsidRPr="00451E17">
        <w:rPr>
          <w:lang w:val="en-GB"/>
        </w:rPr>
        <w:br/>
        <w:t>I forgive myself for every time I felt guilty and just swallowed the guilt and moved on.</w:t>
      </w:r>
      <w:r w:rsidRPr="00451E17">
        <w:rPr>
          <w:lang w:val="en-GB"/>
        </w:rPr>
        <w:br/>
        <w:t>I forgive myself for embodying my worst enemies in telling myself and believing a bunch of lies.</w:t>
      </w:r>
      <w:r w:rsidRPr="00451E17">
        <w:rPr>
          <w:lang w:val="en-GB"/>
        </w:rPr>
        <w:br/>
        <w:t>I forgive myself for thinking I was different and unique and special, in a world where everyone goes through the same, in different forms.</w:t>
      </w:r>
      <w:r w:rsidRPr="00451E17">
        <w:rPr>
          <w:lang w:val="en-GB"/>
        </w:rPr>
        <w:br/>
        <w:t>I forgive myself for when I got so focused on myself that I lost track of others.</w:t>
      </w:r>
      <w:r w:rsidRPr="00451E17">
        <w:rPr>
          <w:lang w:val="en-GB"/>
        </w:rPr>
        <w:br/>
        <w:t>I forgive myself for when I thought I did not need forgiveness, when I put it off, when I chose to keep the burden.</w:t>
      </w:r>
    </w:p>
    <w:p w:rsidR="00DD6D8E" w:rsidRPr="00451E17" w:rsidRDefault="00DD6D8E" w:rsidP="00451E17">
      <w:pPr>
        <w:rPr>
          <w:lang w:val="en-GB"/>
        </w:rPr>
      </w:pPr>
      <w:r w:rsidRPr="00451E17">
        <w:rPr>
          <w:lang w:val="en-GB"/>
        </w:rPr>
        <w:t xml:space="preserve">This is done. All is forgiven. I truly believe it. And the belief grows in me stronger every day. And I am free. </w:t>
      </w:r>
      <w:r w:rsidRPr="00451E17">
        <w:rPr>
          <w:lang w:val="en-GB"/>
        </w:rPr>
        <w:br/>
      </w:r>
    </w:p>
    <w:p w:rsidR="00DD6D8E" w:rsidRDefault="00DD6D8E" w:rsidP="004F40C8">
      <w:pPr>
        <w:pStyle w:val="Heading1"/>
      </w:pPr>
    </w:p>
    <w:p w:rsidR="00DD6D8E" w:rsidRDefault="00DD6D8E" w:rsidP="004F40C8">
      <w:pPr>
        <w:pStyle w:val="Heading1"/>
      </w:pPr>
    </w:p>
    <w:p w:rsidR="00DD6D8E" w:rsidRDefault="00DD6D8E" w:rsidP="004F40C8">
      <w:pPr>
        <w:pStyle w:val="Heading1"/>
      </w:pPr>
    </w:p>
    <w:p w:rsidR="00DD6D8E" w:rsidRDefault="00DD6D8E" w:rsidP="004F40C8">
      <w:pPr>
        <w:pStyle w:val="Heading1"/>
      </w:pPr>
      <w:bookmarkStart w:id="48" w:name="_Toc203310897"/>
      <w:bookmarkStart w:id="49" w:name="_Toc203311320"/>
      <w:bookmarkStart w:id="50" w:name="_Toc203311907"/>
      <w:r>
        <w:t>(pretty picture)</w:t>
      </w:r>
      <w:bookmarkEnd w:id="48"/>
      <w:bookmarkEnd w:id="49"/>
      <w:bookmarkEnd w:id="50"/>
    </w:p>
    <w:p w:rsidR="00DD6D8E" w:rsidRPr="00451E17" w:rsidRDefault="00DD6D8E" w:rsidP="004F40C8">
      <w:pPr>
        <w:pStyle w:val="Heading1"/>
      </w:pPr>
      <w:r>
        <w:br w:type="page"/>
      </w:r>
      <w:bookmarkStart w:id="51" w:name="_Toc203310898"/>
      <w:bookmarkStart w:id="52" w:name="_Toc203311908"/>
      <w:r w:rsidRPr="00451E17">
        <w:t>Guided Body Scan</w:t>
      </w:r>
      <w:r w:rsidRPr="00451E17">
        <w:br/>
        <w:t>Listening to the Body</w:t>
      </w:r>
      <w:bookmarkEnd w:id="51"/>
      <w:bookmarkEnd w:id="52"/>
    </w:p>
    <w:p w:rsidR="00DD6D8E" w:rsidRPr="00D818E9" w:rsidRDefault="00DD6D8E" w:rsidP="00451E17">
      <w:pPr>
        <w:rPr>
          <w:lang w:val="en-GB"/>
        </w:rPr>
      </w:pPr>
      <w:r w:rsidRPr="00451E17">
        <w:rPr>
          <w:lang w:val="en-GB"/>
        </w:rPr>
        <w:t>Read these instructions all the way to the end.</w:t>
      </w:r>
      <w:r w:rsidRPr="00451E17">
        <w:rPr>
          <w:lang w:val="en-GB"/>
        </w:rPr>
        <w:br/>
      </w:r>
      <w:r w:rsidRPr="00D818E9">
        <w:rPr>
          <w:lang w:val="en-GB"/>
        </w:rPr>
        <w:t>You’ll need to do this on your own, remembering what to do at each step.</w:t>
      </w:r>
      <w:r w:rsidRPr="00D818E9">
        <w:rPr>
          <w:lang w:val="en-GB"/>
        </w:rPr>
        <w:br/>
        <w:t>This is not a robotic exercise—it’s an act of awareness.</w:t>
      </w:r>
    </w:p>
    <w:p w:rsidR="00DD6D8E" w:rsidRPr="00D818E9" w:rsidRDefault="00DD6D8E" w:rsidP="00451E17">
      <w:pPr>
        <w:rPr>
          <w:lang w:val="en-GB"/>
        </w:rPr>
      </w:pPr>
      <w:r w:rsidRPr="00D818E9">
        <w:rPr>
          <w:lang w:val="en-GB"/>
        </w:rPr>
        <w:t>Learn the meaning of each step. Make it yours. Then go through it.</w:t>
      </w:r>
      <w:r w:rsidRPr="00D818E9">
        <w:rPr>
          <w:lang w:val="en-GB"/>
        </w:rPr>
        <w:br/>
        <w:t>When you finish, read this again and notice if you missed something.</w:t>
      </w:r>
      <w:r w:rsidRPr="00D818E9">
        <w:rPr>
          <w:lang w:val="en-GB"/>
        </w:rPr>
        <w:br/>
        <w:t>All is good even if you did—next time will be different, and it will still be good.</w:t>
      </w:r>
    </w:p>
    <w:p w:rsidR="00DD6D8E" w:rsidRPr="00D818E9" w:rsidRDefault="00DD6D8E" w:rsidP="00451E17">
      <w:pPr>
        <w:rPr>
          <w:lang w:val="en-GB"/>
        </w:rPr>
      </w:pPr>
      <w:r w:rsidRPr="00D818E9">
        <w:rPr>
          <w:lang w:val="en-GB"/>
        </w:rPr>
        <w:t>Do this as often as you like.</w:t>
      </w:r>
      <w:r w:rsidRPr="00D818E9">
        <w:rPr>
          <w:lang w:val="en-GB"/>
        </w:rPr>
        <w:br/>
        <w:t>Never insist on anything. Just enjoy the process.</w:t>
      </w:r>
    </w:p>
    <w:p w:rsidR="00DD6D8E" w:rsidRPr="00D818E9" w:rsidRDefault="00DD6D8E" w:rsidP="00451E17">
      <w:pPr>
        <w:rPr>
          <w:lang w:val="en-GB"/>
        </w:rPr>
      </w:pPr>
      <w:r w:rsidRPr="00D818E9">
        <w:rPr>
          <w:lang w:val="en-GB"/>
        </w:rPr>
        <w:t>Close your eyes.</w:t>
      </w:r>
      <w:r w:rsidRPr="00D818E9">
        <w:rPr>
          <w:lang w:val="en-GB"/>
        </w:rPr>
        <w:br/>
        <w:t>Breathe in any way that feels comfortable, gently slowing down and centering.</w:t>
      </w:r>
    </w:p>
    <w:p w:rsidR="00DD6D8E" w:rsidRPr="00D818E9" w:rsidRDefault="00DD6D8E" w:rsidP="00451E17">
      <w:pPr>
        <w:rPr>
          <w:lang w:val="en-GB"/>
        </w:rPr>
      </w:pPr>
      <w:r w:rsidRPr="00D818E9">
        <w:rPr>
          <w:lang w:val="en-GB"/>
        </w:rPr>
        <w:t>When you are ready, imagine—or simply know—that a thin, friendly line of light, like a soft laser, is hovering above the top of your head.</w:t>
      </w:r>
      <w:r w:rsidRPr="00D818E9">
        <w:rPr>
          <w:lang w:val="en-GB"/>
        </w:rPr>
        <w:br/>
        <w:t>It is your attention, ready to scan your entire body with a gentle motion.</w:t>
      </w:r>
    </w:p>
    <w:p w:rsidR="00DD6D8E" w:rsidRPr="00D818E9" w:rsidRDefault="00DD6D8E" w:rsidP="00451E17">
      <w:pPr>
        <w:rPr>
          <w:lang w:val="en-GB"/>
        </w:rPr>
      </w:pPr>
      <w:r w:rsidRPr="00D818E9">
        <w:rPr>
          <w:lang w:val="en-GB"/>
        </w:rPr>
        <w:t>It begins to descend, one layer at a time.</w:t>
      </w:r>
      <w:r w:rsidRPr="00D818E9">
        <w:rPr>
          <w:lang w:val="en-GB"/>
        </w:rPr>
        <w:br/>
        <w:t>Over your scalp… your forehead… behind your eyes…</w:t>
      </w:r>
    </w:p>
    <w:p w:rsidR="00DD6D8E" w:rsidRPr="00D818E9" w:rsidRDefault="00DD6D8E" w:rsidP="00451E17">
      <w:pPr>
        <w:rPr>
          <w:lang w:val="en-GB"/>
        </w:rPr>
      </w:pPr>
      <w:r w:rsidRPr="00D818E9">
        <w:rPr>
          <w:lang w:val="en-GB"/>
        </w:rPr>
        <w:t>Let it pause anywhere it meets tension, heat, pain, or resistance.</w:t>
      </w:r>
      <w:r w:rsidRPr="00D818E9">
        <w:rPr>
          <w:lang w:val="en-GB"/>
        </w:rPr>
        <w:br/>
        <w:t>Where it pauses, you pause.</w:t>
      </w:r>
      <w:r w:rsidRPr="00D818E9">
        <w:rPr>
          <w:lang w:val="en-GB"/>
        </w:rPr>
        <w:br/>
        <w:t>Give it time. You have all the time you need.</w:t>
      </w:r>
    </w:p>
    <w:p w:rsidR="00DD6D8E" w:rsidRPr="00D818E9" w:rsidRDefault="00DD6D8E" w:rsidP="00451E17">
      <w:pPr>
        <w:rPr>
          <w:lang w:val="en-GB"/>
        </w:rPr>
      </w:pPr>
      <w:r w:rsidRPr="00D818E9">
        <w:rPr>
          <w:lang w:val="en-GB"/>
        </w:rPr>
        <w:t>Give that place your full attention—no agenda, no force.</w:t>
      </w:r>
      <w:r w:rsidRPr="00D818E9">
        <w:rPr>
          <w:lang w:val="en-GB"/>
        </w:rPr>
        <w:br/>
        <w:t>Ask gently: “What are you trying to let me know?”</w:t>
      </w:r>
      <w:r w:rsidRPr="00D818E9">
        <w:rPr>
          <w:lang w:val="en-GB"/>
        </w:rPr>
        <w:br/>
        <w:t>Then listen with any sense: words, images, feelings, memories—anything.</w:t>
      </w:r>
      <w:r w:rsidRPr="00D818E9">
        <w:rPr>
          <w:lang w:val="en-GB"/>
        </w:rPr>
        <w:br/>
        <w:t>Let the body speak, or be silent.</w:t>
      </w:r>
      <w:r w:rsidRPr="00D818E9">
        <w:rPr>
          <w:lang w:val="en-GB"/>
        </w:rPr>
        <w:br/>
        <w:t>Let it curse in anger if it needs to. Let it whisper. Let it cry.</w:t>
      </w:r>
      <w:r w:rsidRPr="00D818E9">
        <w:rPr>
          <w:lang w:val="en-GB"/>
        </w:rPr>
        <w:br/>
        <w:t>Let it.</w:t>
      </w:r>
      <w:r w:rsidRPr="00D818E9">
        <w:rPr>
          <w:lang w:val="en-GB"/>
        </w:rPr>
        <w:br/>
        <w:t>Give it space.</w:t>
      </w:r>
    </w:p>
    <w:p w:rsidR="00DD6D8E" w:rsidRPr="00D818E9" w:rsidRDefault="00DD6D8E" w:rsidP="00451E17">
      <w:pPr>
        <w:rPr>
          <w:lang w:val="en-GB"/>
        </w:rPr>
      </w:pPr>
      <w:r w:rsidRPr="00D818E9">
        <w:rPr>
          <w:lang w:val="en-GB"/>
        </w:rPr>
        <w:t>When the wave has passed, invite the light to continue.</w:t>
      </w:r>
      <w:r w:rsidRPr="00D818E9">
        <w:rPr>
          <w:lang w:val="en-GB"/>
        </w:rPr>
        <w:br/>
        <w:t>Down the neck… shoulders… spine… chest… arms… hands… fingers, to the tips.</w:t>
      </w:r>
    </w:p>
    <w:p w:rsidR="00DD6D8E" w:rsidRPr="00D818E9" w:rsidRDefault="00DD6D8E" w:rsidP="00451E17">
      <w:pPr>
        <w:rPr>
          <w:lang w:val="en-GB"/>
        </w:rPr>
      </w:pPr>
      <w:r w:rsidRPr="00D818E9">
        <w:rPr>
          <w:lang w:val="en-GB"/>
        </w:rPr>
        <w:t>Let your attention follow the line, pausing wherever the body signals.</w:t>
      </w:r>
      <w:r w:rsidRPr="00D818E9">
        <w:rPr>
          <w:lang w:val="en-GB"/>
        </w:rPr>
        <w:br/>
        <w:t>No need to analyze. Just listen.</w:t>
      </w:r>
    </w:p>
    <w:p w:rsidR="00DD6D8E" w:rsidRPr="00D818E9" w:rsidRDefault="00DD6D8E" w:rsidP="00451E17">
      <w:pPr>
        <w:rPr>
          <w:lang w:val="en-GB"/>
        </w:rPr>
      </w:pPr>
      <w:r w:rsidRPr="00D818E9">
        <w:rPr>
          <w:lang w:val="en-GB"/>
        </w:rPr>
        <w:t>And when the body is ready, say internally:</w:t>
      </w:r>
      <w:r w:rsidRPr="00D818E9">
        <w:rPr>
          <w:lang w:val="en-GB"/>
        </w:rPr>
        <w:br/>
        <w:t>“I forgive the cause. I forgive the symptom. I forgive the time spent not listening.”</w:t>
      </w:r>
    </w:p>
    <w:p w:rsidR="00DD6D8E" w:rsidRPr="00D818E9" w:rsidRDefault="00DD6D8E" w:rsidP="00451E17">
      <w:pPr>
        <w:rPr>
          <w:lang w:val="en-GB"/>
        </w:rPr>
      </w:pPr>
      <w:r w:rsidRPr="00D818E9">
        <w:rPr>
          <w:lang w:val="en-GB"/>
        </w:rPr>
        <w:t>Keep moving downward… through the abdomen… hips… legs… knees… ankles… feet… toes… to the very tips.</w:t>
      </w:r>
    </w:p>
    <w:p w:rsidR="00DD6D8E" w:rsidRPr="00D818E9" w:rsidRDefault="00DD6D8E" w:rsidP="00451E17">
      <w:pPr>
        <w:rPr>
          <w:lang w:val="en-GB"/>
        </w:rPr>
      </w:pPr>
      <w:r w:rsidRPr="00D818E9">
        <w:rPr>
          <w:lang w:val="en-GB"/>
        </w:rPr>
        <w:t>Always allow the scan to stop wherever it needs to.</w:t>
      </w:r>
      <w:r w:rsidRPr="00D818E9">
        <w:rPr>
          <w:lang w:val="en-GB"/>
        </w:rPr>
        <w:br/>
        <w:t>Always give space for the body to release what it never got to say.</w:t>
      </w:r>
    </w:p>
    <w:p w:rsidR="00DD6D8E" w:rsidRPr="00D818E9" w:rsidRDefault="00DD6D8E" w:rsidP="00451E17">
      <w:pPr>
        <w:rPr>
          <w:lang w:val="en-GB"/>
        </w:rPr>
      </w:pPr>
      <w:r w:rsidRPr="00D818E9">
        <w:rPr>
          <w:lang w:val="en-GB"/>
        </w:rPr>
        <w:t>This might take longer or shorter than expected.</w:t>
      </w:r>
      <w:r w:rsidRPr="00D818E9">
        <w:rPr>
          <w:lang w:val="en-GB"/>
        </w:rPr>
        <w:br/>
        <w:t>Who cares? Let it be.</w:t>
      </w:r>
    </w:p>
    <w:p w:rsidR="00DD6D8E" w:rsidRPr="00D818E9" w:rsidRDefault="00DD6D8E" w:rsidP="00451E17">
      <w:pPr>
        <w:rPr>
          <w:lang w:val="en-GB"/>
        </w:rPr>
      </w:pPr>
      <w:r w:rsidRPr="00D818E9">
        <w:rPr>
          <w:lang w:val="en-GB"/>
        </w:rPr>
        <w:t>Whatever you do—however you do it—it’s still time for healing.</w:t>
      </w:r>
    </w:p>
    <w:p w:rsidR="00DD6D8E" w:rsidRPr="00D818E9" w:rsidRDefault="00DD6D8E" w:rsidP="00451E17">
      <w:pPr>
        <w:rPr>
          <w:lang w:val="en-GB"/>
        </w:rPr>
      </w:pPr>
      <w:r w:rsidRPr="00D818E9">
        <w:rPr>
          <w:lang w:val="en-GB"/>
        </w:rPr>
        <w:t>When the scan reaches the soles of your feet, take a final breath—or more.</w:t>
      </w:r>
      <w:r w:rsidRPr="00D818E9">
        <w:rPr>
          <w:lang w:val="en-GB"/>
        </w:rPr>
        <w:br/>
        <w:t>Rest in the knowing that you have done well, and you have produced good.</w:t>
      </w:r>
    </w:p>
    <w:p w:rsidR="00DD6D8E" w:rsidRPr="00D818E9" w:rsidRDefault="00DD6D8E" w:rsidP="00451E17">
      <w:pPr>
        <w:rPr>
          <w:lang w:val="en-GB"/>
        </w:rPr>
      </w:pPr>
      <w:r w:rsidRPr="00D818E9">
        <w:rPr>
          <w:lang w:val="en-GB"/>
        </w:rPr>
        <w:t>Acknowledge your body:</w:t>
      </w:r>
      <w:r w:rsidRPr="00D818E9">
        <w:rPr>
          <w:lang w:val="en-GB"/>
        </w:rPr>
        <w:br/>
        <w:t>“I hear you. I am with you. We can heal together.”</w:t>
      </w:r>
    </w:p>
    <w:p w:rsidR="00DD6D8E" w:rsidRPr="00D818E9" w:rsidRDefault="00DD6D8E" w:rsidP="00451E17">
      <w:pPr>
        <w:rPr>
          <w:lang w:val="en-GB"/>
        </w:rPr>
      </w:pPr>
      <w:r w:rsidRPr="00D818E9">
        <w:rPr>
          <w:lang w:val="en-GB"/>
        </w:rPr>
        <w:t>And when you're ready, open your eyes.</w:t>
      </w:r>
      <w:r w:rsidRPr="00D818E9">
        <w:rPr>
          <w:lang w:val="en-GB"/>
        </w:rPr>
        <w:br/>
        <w:t>Return to full awareness.</w:t>
      </w:r>
      <w:r w:rsidRPr="00D818E9">
        <w:rPr>
          <w:lang w:val="en-GB"/>
        </w:rPr>
        <w:br/>
        <w:t>Ready to experience unexpected changes.</w:t>
      </w:r>
    </w:p>
    <w:p w:rsidR="00DD6D8E" w:rsidRPr="00D818E9" w:rsidRDefault="00DD6D8E" w:rsidP="00451E17">
      <w:pPr>
        <w:rPr>
          <w:lang w:val="en-GB"/>
        </w:rPr>
      </w:pPr>
    </w:p>
    <w:p w:rsidR="00DD6D8E" w:rsidRPr="00451E17" w:rsidRDefault="00DD6D8E" w:rsidP="00451E17">
      <w:pPr>
        <w:rPr>
          <w:lang w:val="en-GB"/>
        </w:rPr>
      </w:pPr>
    </w:p>
    <w:p w:rsidR="00DD6D8E" w:rsidRPr="00451E17" w:rsidRDefault="00DD6D8E" w:rsidP="004F40C8">
      <w:pPr>
        <w:pStyle w:val="Heading1"/>
      </w:pPr>
      <w:bookmarkStart w:id="53" w:name="_Toc203310899"/>
      <w:bookmarkStart w:id="54" w:name="_Toc203311909"/>
      <w:r w:rsidRPr="00451E17">
        <w:t xml:space="preserve">Quick Body Scan – </w:t>
      </w:r>
      <w:r w:rsidRPr="00D818E9">
        <w:rPr>
          <w:rStyle w:val="Heading2Char1"/>
          <w:b/>
          <w:bCs/>
          <w:lang w:val="en-GB"/>
        </w:rPr>
        <w:t>“Flash Healing Sequence”</w:t>
      </w:r>
      <w:bookmarkEnd w:id="53"/>
      <w:bookmarkEnd w:id="54"/>
    </w:p>
    <w:p w:rsidR="00DD6D8E" w:rsidRPr="00451E17" w:rsidRDefault="00DD6D8E" w:rsidP="00451E17">
      <w:pPr>
        <w:rPr>
          <w:lang w:val="en-GB"/>
        </w:rPr>
      </w:pPr>
      <w:r w:rsidRPr="00451E17">
        <w:rPr>
          <w:lang w:val="en-GB"/>
        </w:rPr>
        <w:t>Close your eyes.</w:t>
      </w:r>
    </w:p>
    <w:p w:rsidR="00DD6D8E" w:rsidRPr="00451E17" w:rsidRDefault="00DD6D8E" w:rsidP="00451E17">
      <w:pPr>
        <w:rPr>
          <w:lang w:val="en-GB"/>
        </w:rPr>
      </w:pPr>
      <w:r w:rsidRPr="00451E17">
        <w:rPr>
          <w:lang w:val="en-GB"/>
        </w:rPr>
        <w:t>Breathe.</w:t>
      </w:r>
      <w:r w:rsidRPr="00451E17">
        <w:rPr>
          <w:lang w:val="en-GB"/>
        </w:rPr>
        <w:br/>
        <w:t>Visualize a soft laser line hovering above your head.</w:t>
      </w:r>
      <w:r w:rsidRPr="00451E17">
        <w:rPr>
          <w:lang w:val="en-GB"/>
        </w:rPr>
        <w:br/>
        <w:t>Let it scan downward—slowly. Head to toes.</w:t>
      </w:r>
    </w:p>
    <w:p w:rsidR="00DD6D8E" w:rsidRPr="00451E17" w:rsidRDefault="00DD6D8E" w:rsidP="00451E17">
      <w:pPr>
        <w:rPr>
          <w:lang w:val="en-GB"/>
        </w:rPr>
      </w:pPr>
      <w:r w:rsidRPr="00451E17">
        <w:rPr>
          <w:lang w:val="en-GB"/>
        </w:rPr>
        <w:t>Where it pauses, you pause.</w:t>
      </w:r>
      <w:r w:rsidRPr="00451E17">
        <w:rPr>
          <w:lang w:val="en-GB"/>
        </w:rPr>
        <w:br/>
        <w:t>Ask: “What are you trying to tell me?”</w:t>
      </w:r>
      <w:r w:rsidRPr="00451E17">
        <w:rPr>
          <w:lang w:val="en-GB"/>
        </w:rPr>
        <w:br/>
        <w:t>Let the body speak—words, sensations, nothing at all.</w:t>
      </w:r>
    </w:p>
    <w:p w:rsidR="00DD6D8E" w:rsidRPr="00451E17" w:rsidRDefault="00DD6D8E" w:rsidP="00451E17">
      <w:pPr>
        <w:rPr>
          <w:lang w:val="en-GB"/>
        </w:rPr>
      </w:pPr>
      <w:r w:rsidRPr="00451E17">
        <w:rPr>
          <w:lang w:val="en-GB"/>
        </w:rPr>
        <w:t>When ready, say:</w:t>
      </w:r>
      <w:r w:rsidRPr="00451E17">
        <w:rPr>
          <w:lang w:val="en-GB"/>
        </w:rPr>
        <w:br/>
        <w:t>“I forgive the cause. I forgive the symptom. I forgive the time spent not listening.”</w:t>
      </w:r>
    </w:p>
    <w:p w:rsidR="00DD6D8E" w:rsidRPr="00451E17" w:rsidRDefault="00DD6D8E" w:rsidP="00451E17">
      <w:pPr>
        <w:rPr>
          <w:lang w:val="en-GB"/>
        </w:rPr>
      </w:pPr>
      <w:r w:rsidRPr="00451E17">
        <w:rPr>
          <w:lang w:val="en-GB"/>
        </w:rPr>
        <w:t>Continue scanning—neck, chest, arms, belly, hips, legs, feet.</w:t>
      </w:r>
      <w:r w:rsidRPr="00451E17">
        <w:rPr>
          <w:lang w:val="en-GB"/>
        </w:rPr>
        <w:br/>
        <w:t>Stop where needed. Listen. Breathe.</w:t>
      </w:r>
    </w:p>
    <w:p w:rsidR="00DD6D8E" w:rsidRPr="00451E17" w:rsidRDefault="00DD6D8E" w:rsidP="00451E17">
      <w:pPr>
        <w:rPr>
          <w:lang w:val="en-GB"/>
        </w:rPr>
      </w:pPr>
      <w:r w:rsidRPr="00451E17">
        <w:rPr>
          <w:lang w:val="en-GB"/>
        </w:rPr>
        <w:t>At the end, rest for a moment.</w:t>
      </w:r>
      <w:r w:rsidRPr="00451E17">
        <w:rPr>
          <w:lang w:val="en-GB"/>
        </w:rPr>
        <w:br/>
        <w:t>Say: “I hear you. I am with you. We can heal together.”</w:t>
      </w:r>
    </w:p>
    <w:p w:rsidR="00DD6D8E" w:rsidRPr="00451E17" w:rsidRDefault="00DD6D8E" w:rsidP="00451E17">
      <w:pPr>
        <w:rPr>
          <w:lang w:val="en-GB"/>
        </w:rPr>
      </w:pPr>
      <w:r w:rsidRPr="00451E17">
        <w:rPr>
          <w:lang w:val="en-GB"/>
        </w:rPr>
        <w:t>Then return.</w:t>
      </w:r>
    </w:p>
    <w:p w:rsidR="00DD6D8E" w:rsidRPr="00451E17" w:rsidRDefault="00DD6D8E" w:rsidP="004F40C8">
      <w:pPr>
        <w:pStyle w:val="Heading1"/>
      </w:pPr>
      <w:r w:rsidRPr="00451E17">
        <w:br w:type="page"/>
      </w:r>
      <w:bookmarkStart w:id="55" w:name="_Toc203310900"/>
      <w:bookmarkStart w:id="56" w:name="_Toc203311910"/>
      <w:r w:rsidRPr="00451E17">
        <w:t xml:space="preserve">Self </w:t>
      </w:r>
      <w:r>
        <w:t>ESTEEM</w:t>
      </w:r>
      <w:bookmarkEnd w:id="55"/>
      <w:bookmarkEnd w:id="56"/>
    </w:p>
    <w:p w:rsidR="00DD6D8E" w:rsidRPr="00D818E9" w:rsidRDefault="00DD6D8E" w:rsidP="00451E17">
      <w:pPr>
        <w:rPr>
          <w:lang w:val="en-GB"/>
        </w:rPr>
      </w:pPr>
      <w:r w:rsidRPr="00D818E9">
        <w:rPr>
          <w:lang w:val="en-GB"/>
        </w:rPr>
        <w:t>I matter. I am a contribution to the world, and I am appreciated for it.</w:t>
      </w:r>
    </w:p>
    <w:p w:rsidR="00DD6D8E" w:rsidRPr="00D818E9" w:rsidRDefault="00DD6D8E" w:rsidP="00451E17">
      <w:pPr>
        <w:rPr>
          <w:lang w:val="en-GB"/>
        </w:rPr>
      </w:pPr>
      <w:r w:rsidRPr="00D818E9">
        <w:rPr>
          <w:lang w:val="en-GB"/>
        </w:rPr>
        <w:t>Even if I haven't always picked up on external gratitude—perhaps because I mistakenly saw myself as less than worthy—I am ready to let go of that misunderstanding now.</w:t>
      </w:r>
    </w:p>
    <w:p w:rsidR="00DD6D8E" w:rsidRPr="00D818E9" w:rsidRDefault="00DD6D8E" w:rsidP="00451E17">
      <w:pPr>
        <w:rPr>
          <w:lang w:val="en-GB"/>
        </w:rPr>
      </w:pPr>
      <w:r w:rsidRPr="00D818E9">
        <w:rPr>
          <w:lang w:val="en-GB"/>
        </w:rPr>
        <w:t>I have the right to be here, alive and well on this planet, just like everyone else. I am worthy of love and respect. These may be the only things truly guaranteed to me in life, my birthright of unconditional love and respect. Even if I have never been granted the privilege of unconditional love, it remains my right, and today I choose to claim it fully.</w:t>
      </w:r>
    </w:p>
    <w:p w:rsidR="00DD6D8E" w:rsidRPr="00D818E9" w:rsidRDefault="00DD6D8E" w:rsidP="00451E17">
      <w:pPr>
        <w:rPr>
          <w:lang w:val="en-GB"/>
        </w:rPr>
      </w:pPr>
      <w:r w:rsidRPr="00D818E9">
        <w:rPr>
          <w:lang w:val="en-GB"/>
        </w:rPr>
        <w:t>I claim my right to be respected and loved more each day. I deserve love and respect, and I am no longer surprised when I receive it. When I receive love and respect, I feel deeply that it was always mine, something I always owned, and I accept it proudly.</w:t>
      </w:r>
    </w:p>
    <w:p w:rsidR="00DD6D8E" w:rsidRPr="00D818E9" w:rsidRDefault="00DD6D8E" w:rsidP="00451E17">
      <w:pPr>
        <w:rPr>
          <w:lang w:val="en-GB"/>
        </w:rPr>
      </w:pPr>
      <w:r w:rsidRPr="00D818E9">
        <w:rPr>
          <w:lang w:val="en-GB"/>
        </w:rPr>
        <w:t>I am enough, and I have enough. In fact, I am so abundant, I can share myself freely without ever losing anything. I have so much, I can share it openly without ever losing anything.</w:t>
      </w:r>
    </w:p>
    <w:p w:rsidR="00DD6D8E" w:rsidRPr="00D818E9" w:rsidRDefault="00DD6D8E" w:rsidP="00451E17">
      <w:pPr>
        <w:rPr>
          <w:lang w:val="en-GB"/>
        </w:rPr>
      </w:pPr>
      <w:r w:rsidRPr="00D818E9">
        <w:rPr>
          <w:lang w:val="en-GB"/>
        </w:rPr>
        <w:t>Even if no one taught me this before, I allow this new knowledge and feeling to enter and resonate with every part of my body, mind, soul, and spirit. They already know this; they only needed to be reminded.</w:t>
      </w:r>
    </w:p>
    <w:p w:rsidR="00DD6D8E" w:rsidRPr="00D818E9" w:rsidRDefault="00DD6D8E" w:rsidP="00451E17">
      <w:pPr>
        <w:rPr>
          <w:lang w:val="en-GB"/>
        </w:rPr>
      </w:pPr>
      <w:r w:rsidRPr="00D818E9">
        <w:rPr>
          <w:lang w:val="en-GB"/>
        </w:rPr>
        <w:t>I accept myself fully, mistakes included. Everybody has the right to make mistakes. I forgive myself completely for believing I shouldn't make mistakes. I forgive myself for punishing myself. I forgive myself for blaming others for my mistakes, and I forgive myself for blaming others for their mistakes. We all make mistakes; we're allowed to. We forgive each other, we learn, we grow, we pay our dues if needed, and then we move on.</w:t>
      </w:r>
    </w:p>
    <w:p w:rsidR="00DD6D8E" w:rsidRPr="00193FF9" w:rsidRDefault="00DD6D8E" w:rsidP="00451E17">
      <w:pPr>
        <w:rPr>
          <w:lang w:val="en-GB"/>
        </w:rPr>
      </w:pPr>
      <w:r w:rsidRPr="00193FF9">
        <w:rPr>
          <w:lang w:val="en-GB"/>
        </w:rPr>
        <w:t>I forgive myself for all the times I stayed stuck in self-pity or wallowed in my mistakes, waiting for Counseling that came and went.</w:t>
      </w:r>
    </w:p>
    <w:p w:rsidR="00DD6D8E" w:rsidRPr="00D818E9" w:rsidRDefault="00DD6D8E" w:rsidP="00451E17">
      <w:pPr>
        <w:rPr>
          <w:lang w:val="en-GB"/>
        </w:rPr>
      </w:pPr>
      <w:r w:rsidRPr="00D818E9">
        <w:rPr>
          <w:lang w:val="en-GB"/>
        </w:rPr>
        <w:t>I am inherently worthy. I am already forgiven, regardless of what I might have thought was so terrible that I should still be paying for it. I'm not the universe’s accountant—everything balances out. My job is to reclaim my full power and make new choices, knowing my contribution always has value, even when mistakes were made.</w:t>
      </w:r>
    </w:p>
    <w:p w:rsidR="00DD6D8E" w:rsidRPr="00D818E9" w:rsidRDefault="00DD6D8E" w:rsidP="00451E17">
      <w:pPr>
        <w:rPr>
          <w:lang w:val="en-GB"/>
        </w:rPr>
      </w:pPr>
      <w:r w:rsidRPr="00D818E9">
        <w:rPr>
          <w:lang w:val="en-GB"/>
        </w:rPr>
        <w:t>So now, peacefully, I let go of every negative comment about myself. I watch them fall into an abyss, never to return. Should I ever hear the echo of negative self-talk again, I am now programmed to laugh gently at it, as though it were nonsense spoken by someone silly across the street. I let those words fall harmlessly before reaching me.</w:t>
      </w:r>
      <w:r w:rsidRPr="00D818E9">
        <w:rPr>
          <w:lang w:val="en-GB"/>
        </w:rPr>
        <w:br/>
        <w:t>“Yes, thank you for your useless contribution—love you!” is all I say back.</w:t>
      </w:r>
    </w:p>
    <w:p w:rsidR="00DD6D8E" w:rsidRPr="00D818E9" w:rsidRDefault="00DD6D8E" w:rsidP="00451E17">
      <w:pPr>
        <w:rPr>
          <w:lang w:val="en-GB"/>
        </w:rPr>
      </w:pPr>
      <w:r w:rsidRPr="00D818E9">
        <w:rPr>
          <w:lang w:val="en-GB"/>
        </w:rPr>
        <w:t>The past is done—closed, complete, gone. I am now free to live from a restored, valued, healthy image of myself. As I fully recognize my own value, I naturally appreciate the value in others. We are all valuable contributions to this complex universe, and we all deserve respect, support, love, and understanding.</w:t>
      </w:r>
    </w:p>
    <w:p w:rsidR="00DD6D8E" w:rsidRPr="00451E17" w:rsidRDefault="00DD6D8E" w:rsidP="00451E17">
      <w:pPr>
        <w:rPr>
          <w:lang w:val="en-GB"/>
        </w:rPr>
      </w:pPr>
      <w:r w:rsidRPr="00D818E9">
        <w:rPr>
          <w:lang w:val="en-GB"/>
        </w:rPr>
        <w:t>That awareness is my best gift, and I do matter.</w:t>
      </w:r>
      <w:r w:rsidRPr="00451E17">
        <w:rPr>
          <w:lang w:val="en-GB"/>
        </w:rPr>
        <w:br/>
      </w:r>
    </w:p>
    <w:p w:rsidR="00DD6D8E" w:rsidRPr="00451E17" w:rsidRDefault="00DD6D8E" w:rsidP="004F40C8">
      <w:pPr>
        <w:pStyle w:val="Heading1"/>
      </w:pPr>
      <w:r w:rsidRPr="00451E17">
        <w:br w:type="page"/>
      </w:r>
      <w:bookmarkStart w:id="57" w:name="_Toc203310901"/>
      <w:bookmarkStart w:id="58" w:name="_Toc203311911"/>
      <w:r w:rsidRPr="00451E17">
        <w:t>Peace</w:t>
      </w:r>
      <w:bookmarkEnd w:id="57"/>
      <w:bookmarkEnd w:id="58"/>
    </w:p>
    <w:p w:rsidR="00DD6D8E" w:rsidRPr="00451E17" w:rsidRDefault="00DD6D8E" w:rsidP="00451E17">
      <w:pPr>
        <w:rPr>
          <w:lang w:val="en-GB"/>
        </w:rPr>
      </w:pPr>
      <w:r w:rsidRPr="00451E17">
        <w:rPr>
          <w:lang w:val="en-GB"/>
        </w:rPr>
        <w:t>In the turmoil of my life, I choose to rest for a while. I seek peace. I find peace. I inject peace like a medicine into my system. I take a peace pill now; I bathe in warm peace. The smell of peace envelops me, and the light of peace is beyond my eyelids.</w:t>
      </w:r>
      <w:r w:rsidRPr="00451E17">
        <w:rPr>
          <w:lang w:val="en-GB"/>
        </w:rPr>
        <w:br/>
        <w:t>My breathing is peace, my position is peace. My name is Peaceful Peace.</w:t>
      </w:r>
    </w:p>
    <w:p w:rsidR="00DD6D8E" w:rsidRPr="00451E17" w:rsidRDefault="00DD6D8E" w:rsidP="00451E17">
      <w:pPr>
        <w:rPr>
          <w:lang w:val="en-GB"/>
        </w:rPr>
      </w:pPr>
      <w:r w:rsidRPr="00451E17">
        <w:rPr>
          <w:lang w:val="en-GB"/>
        </w:rPr>
        <w:t>As I rest here for a while, all I experience is peace. My heartbeat is peace. Every cell in my body experiences peace once again. I love this peace, and it suits me.</w:t>
      </w:r>
      <w:r w:rsidRPr="00451E17">
        <w:rPr>
          <w:lang w:val="en-GB"/>
        </w:rPr>
        <w:br/>
        <w:t>I allow myself to stay in this feeling of peace. Peace is the words I hear and the silence between them.</w:t>
      </w:r>
    </w:p>
    <w:p w:rsidR="00DD6D8E" w:rsidRPr="00451E17" w:rsidRDefault="00DD6D8E" w:rsidP="00451E17">
      <w:pPr>
        <w:rPr>
          <w:lang w:val="en-GB"/>
        </w:rPr>
      </w:pPr>
      <w:r w:rsidRPr="00451E17">
        <w:rPr>
          <w:lang w:val="en-GB"/>
        </w:rPr>
        <w:t>There is great benefit in peace. Everything slows down, and the mind clears away the dissolving clouds with a gentle breeze. I am safe within this peace.</w:t>
      </w:r>
    </w:p>
    <w:p w:rsidR="00DD6D8E" w:rsidRPr="00451E17" w:rsidRDefault="00DD6D8E" w:rsidP="00451E17">
      <w:pPr>
        <w:rPr>
          <w:lang w:val="en-GB"/>
        </w:rPr>
      </w:pPr>
      <w:r w:rsidRPr="00451E17">
        <w:rPr>
          <w:lang w:val="en-GB"/>
        </w:rPr>
        <w:t>In this peaceful clarity, I allow my true self to come out safely, to finally feel exposed and free to express itself. Even if my true self has lived buried inside due to fear, it is now safe to move forward, fully protected by the powerful shield of peace.</w:t>
      </w:r>
    </w:p>
    <w:p w:rsidR="00DD6D8E" w:rsidRPr="00451E17" w:rsidRDefault="00DD6D8E" w:rsidP="00451E17">
      <w:pPr>
        <w:rPr>
          <w:lang w:val="en-GB"/>
        </w:rPr>
      </w:pPr>
      <w:r w:rsidRPr="00451E17">
        <w:rPr>
          <w:lang w:val="en-GB"/>
        </w:rPr>
        <w:t>This is a time to regenerate.</w:t>
      </w:r>
      <w:r w:rsidRPr="00451E17">
        <w:rPr>
          <w:lang w:val="en-GB"/>
        </w:rPr>
        <w:br/>
        <w:t>This is a time to feel safe.</w:t>
      </w:r>
      <w:r w:rsidRPr="00451E17">
        <w:rPr>
          <w:lang w:val="en-GB"/>
        </w:rPr>
        <w:br/>
        <w:t>This is a time to make a choice to drop all that is not peace.</w:t>
      </w:r>
    </w:p>
    <w:p w:rsidR="00DD6D8E" w:rsidRPr="00451E17" w:rsidRDefault="00DD6D8E" w:rsidP="00451E17">
      <w:pPr>
        <w:rPr>
          <w:lang w:val="en-GB"/>
        </w:rPr>
      </w:pPr>
      <w:r w:rsidRPr="00451E17">
        <w:rPr>
          <w:lang w:val="en-GB"/>
        </w:rPr>
        <w:t>I choose to let go of grudges: gone! Useless! Time-consuming! Energy-consuming! Be gone! Now!</w:t>
      </w:r>
      <w:r w:rsidRPr="00451E17">
        <w:rPr>
          <w:lang w:val="en-GB"/>
        </w:rPr>
        <w:br/>
        <w:t>I choose to let go of resentment: gone! Why would I want to hold onto it? I have a real life to live—in peace.</w:t>
      </w:r>
    </w:p>
    <w:p w:rsidR="00DD6D8E" w:rsidRPr="00451E17" w:rsidRDefault="00DD6D8E" w:rsidP="00451E17">
      <w:pPr>
        <w:rPr>
          <w:lang w:val="en-GB"/>
        </w:rPr>
      </w:pPr>
      <w:r w:rsidRPr="00451E17">
        <w:rPr>
          <w:lang w:val="en-GB"/>
        </w:rPr>
        <w:t>I choose to shed new light on what is truly important for my daily well-being.</w:t>
      </w:r>
      <w:r w:rsidRPr="00451E17">
        <w:rPr>
          <w:lang w:val="en-GB"/>
        </w:rPr>
        <w:br/>
        <w:t>I choose my priorities, and peace is in the top three! I move animosity to the bottom; I scrap condemnation, I drop vengeance, I remove conflict. I choose to be surprised by new feelings of peace, joy, fulfillment, and gratitude, which are so much better than that old gloomy bunch of negativity. Goodbye and farewell, be gone to the bottom of that well. Never to return, swallowed by the abyss, recycled by the earth, destroyed in every form.</w:t>
      </w:r>
    </w:p>
    <w:p w:rsidR="00DD6D8E" w:rsidRPr="00451E17" w:rsidRDefault="00DD6D8E" w:rsidP="00451E17">
      <w:pPr>
        <w:rPr>
          <w:lang w:val="en-GB"/>
        </w:rPr>
      </w:pPr>
      <w:r w:rsidRPr="00451E17">
        <w:rPr>
          <w:lang w:val="en-GB"/>
        </w:rPr>
        <w:t>Peace expands within me. Peace reaches every corner of my being. Like paint, it coats and permeates every part of me, and its color remains visible within me—the color of peace.</w:t>
      </w:r>
      <w:r w:rsidRPr="00451E17">
        <w:rPr>
          <w:lang w:val="en-GB"/>
        </w:rPr>
        <w:br/>
        <w:t>In that, I am safe.</w:t>
      </w:r>
      <w:r w:rsidRPr="00451E17">
        <w:rPr>
          <w:lang w:val="en-GB"/>
        </w:rPr>
        <w:br/>
        <w:t>In that, I am strong.</w:t>
      </w:r>
      <w:r w:rsidRPr="00451E17">
        <w:rPr>
          <w:lang w:val="en-GB"/>
        </w:rPr>
        <w:br/>
        <w:t>In that, I can act with impact.</w:t>
      </w:r>
    </w:p>
    <w:p w:rsidR="00DD6D8E" w:rsidRPr="00451E17" w:rsidRDefault="00DD6D8E" w:rsidP="00451E17">
      <w:pPr>
        <w:rPr>
          <w:lang w:val="en-GB"/>
        </w:rPr>
      </w:pPr>
      <w:r w:rsidRPr="00451E17">
        <w:rPr>
          <w:lang w:val="en-GB"/>
        </w:rPr>
        <w:t>Peace makes me stand taller and stronger than ever. Peace gives me the serenity to face whatever issue at my best. Peace keeps me grounded, should the mind fall into its tricks. Peace keeps me solid in my knowing: This too shall pass.</w:t>
      </w:r>
    </w:p>
    <w:p w:rsidR="00DD6D8E" w:rsidRPr="00451E17" w:rsidRDefault="00DD6D8E" w:rsidP="00451E17">
      <w:pPr>
        <w:rPr>
          <w:lang w:val="en-GB"/>
        </w:rPr>
      </w:pPr>
    </w:p>
    <w:p w:rsidR="00DD6D8E" w:rsidRPr="00451E17" w:rsidRDefault="00DD6D8E" w:rsidP="00451E17">
      <w:pPr>
        <w:rPr>
          <w:lang w:val="en-GB"/>
        </w:rPr>
      </w:pPr>
    </w:p>
    <w:p w:rsidR="00DD6D8E" w:rsidRPr="00451E17" w:rsidRDefault="00DD6D8E" w:rsidP="00451E17">
      <w:pPr>
        <w:rPr>
          <w:lang w:val="en-GB"/>
        </w:rPr>
      </w:pPr>
    </w:p>
    <w:p w:rsidR="00DD6D8E" w:rsidRDefault="00DD6D8E" w:rsidP="004F40C8">
      <w:pPr>
        <w:pStyle w:val="Heading1"/>
      </w:pPr>
      <w:bookmarkStart w:id="59" w:name="_Toc203310902"/>
      <w:bookmarkStart w:id="60" w:name="_Toc203311325"/>
      <w:bookmarkStart w:id="61" w:name="_Toc203311912"/>
      <w:r>
        <w:t>(PRETTY PICTURE)</w:t>
      </w:r>
      <w:r>
        <w:br w:type="page"/>
      </w:r>
      <w:bookmarkStart w:id="62" w:name="_Toc203310903"/>
      <w:bookmarkStart w:id="63" w:name="_Toc203311326"/>
      <w:bookmarkStart w:id="64" w:name="_Toc203311913"/>
      <w:r>
        <w:t>(sleepy image)</w:t>
      </w:r>
      <w:bookmarkEnd w:id="59"/>
      <w:bookmarkEnd w:id="60"/>
      <w:bookmarkEnd w:id="61"/>
      <w:bookmarkEnd w:id="62"/>
      <w:bookmarkEnd w:id="63"/>
      <w:bookmarkEnd w:id="64"/>
      <w:r>
        <w:t xml:space="preserve"> </w:t>
      </w:r>
    </w:p>
    <w:p w:rsidR="00DD6D8E" w:rsidRDefault="00DD6D8E" w:rsidP="004F40C8">
      <w:pPr>
        <w:pStyle w:val="Heading1"/>
      </w:pPr>
    </w:p>
    <w:p w:rsidR="00DD6D8E" w:rsidRPr="00451E17" w:rsidRDefault="00DD6D8E" w:rsidP="004F40C8">
      <w:pPr>
        <w:pStyle w:val="Heading1"/>
      </w:pPr>
      <w:bookmarkStart w:id="65" w:name="_Toc203310904"/>
      <w:bookmarkStart w:id="66" w:name="_Toc203311914"/>
      <w:r w:rsidRPr="00451E17">
        <w:t>Sleep Inductions</w:t>
      </w:r>
      <w:bookmarkEnd w:id="65"/>
      <w:bookmarkEnd w:id="66"/>
      <w:r w:rsidRPr="00451E17">
        <w:t xml:space="preserve"> </w:t>
      </w:r>
    </w:p>
    <w:p w:rsidR="00DD6D8E" w:rsidRPr="00451E17" w:rsidRDefault="00DD6D8E" w:rsidP="00451E17">
      <w:pPr>
        <w:rPr>
          <w:lang w:val="en-GB"/>
        </w:rPr>
      </w:pPr>
      <w:r w:rsidRPr="00451E17">
        <w:rPr>
          <w:lang w:val="en-GB"/>
        </w:rPr>
        <w:t>if you can stand the sound of your own voice, record these sleep inductions with plenty of pauses, then play it back when you go to sleep.</w:t>
      </w:r>
    </w:p>
    <w:p w:rsidR="00DD6D8E" w:rsidRPr="00451E17" w:rsidRDefault="00DD6D8E" w:rsidP="00451E17">
      <w:pPr>
        <w:rPr>
          <w:lang w:val="en-GB"/>
        </w:rPr>
      </w:pPr>
      <w:r w:rsidRPr="00451E17">
        <w:rPr>
          <w:lang w:val="en-GB"/>
        </w:rPr>
        <w:t>Otherwise, send this to your best friend, and ask them to read it in voice message for you. Chose who can best do this for you. It will be a gift they might love to give you.</w:t>
      </w:r>
      <w:r w:rsidRPr="00451E17">
        <w:rPr>
          <w:lang w:val="en-GB"/>
        </w:rPr>
        <w:br/>
        <w:t>Music is optional, but it might complicate things. Should you want to play something very gentle to ease you into sleep, look online for short very soft tracks (and no ads).</w:t>
      </w:r>
    </w:p>
    <w:p w:rsidR="00DD6D8E" w:rsidRPr="00451E17" w:rsidRDefault="00DD6D8E" w:rsidP="004F40C8">
      <w:pPr>
        <w:pStyle w:val="Heading1"/>
      </w:pPr>
      <w:r>
        <w:br w:type="page"/>
      </w:r>
      <w:bookmarkStart w:id="67" w:name="_Toc203310905"/>
      <w:bookmarkStart w:id="68" w:name="_Toc203311915"/>
      <w:r w:rsidRPr="00451E17">
        <w:t>TIME TO RESTORE</w:t>
      </w:r>
      <w:bookmarkEnd w:id="67"/>
      <w:bookmarkEnd w:id="68"/>
    </w:p>
    <w:p w:rsidR="00DD6D8E" w:rsidRPr="00451E17" w:rsidRDefault="00DD6D8E" w:rsidP="00451E17">
      <w:pPr>
        <w:rPr>
          <w:lang w:val="en-GB"/>
        </w:rPr>
      </w:pPr>
      <w:r w:rsidRPr="00451E17">
        <w:rPr>
          <w:lang w:val="en-GB"/>
        </w:rPr>
        <w:t>Welcome, beloved (name)</w:t>
      </w:r>
    </w:p>
    <w:p w:rsidR="00DD6D8E" w:rsidRPr="00451E17" w:rsidRDefault="00DD6D8E" w:rsidP="00451E17">
      <w:pPr>
        <w:rPr>
          <w:lang w:val="en-GB"/>
        </w:rPr>
      </w:pPr>
      <w:r w:rsidRPr="00451E17">
        <w:rPr>
          <w:lang w:val="en-GB"/>
        </w:rPr>
        <w:t>This is our time of restoration. time to return to peace. Re-entry into the joy we once knew well.</w:t>
      </w:r>
    </w:p>
    <w:p w:rsidR="00DD6D8E" w:rsidRPr="00451E17" w:rsidRDefault="00DD6D8E" w:rsidP="00451E17">
      <w:pPr>
        <w:rPr>
          <w:lang w:val="en-GB"/>
        </w:rPr>
      </w:pPr>
      <w:r w:rsidRPr="00451E17">
        <w:rPr>
          <w:lang w:val="en-GB"/>
        </w:rPr>
        <w:t>I relax effortlessly.</w:t>
      </w:r>
      <w:r w:rsidRPr="00451E17">
        <w:rPr>
          <w:lang w:val="en-GB"/>
        </w:rPr>
        <w:br/>
        <w:t>I allow this moment’s perfection by simply feeling it.</w:t>
      </w:r>
    </w:p>
    <w:p w:rsidR="00DD6D8E" w:rsidRPr="00451E17" w:rsidRDefault="00DD6D8E" w:rsidP="00451E17">
      <w:pPr>
        <w:rPr>
          <w:lang w:val="en-GB"/>
        </w:rPr>
      </w:pPr>
      <w:r w:rsidRPr="00451E17">
        <w:rPr>
          <w:lang w:val="en-GB"/>
        </w:rPr>
        <w:t>I let my body become still.</w:t>
      </w:r>
      <w:r w:rsidRPr="00451E17">
        <w:rPr>
          <w:lang w:val="en-GB"/>
        </w:rPr>
        <w:br/>
        <w:t>I allow my breath to settle into ease.</w:t>
      </w:r>
      <w:r w:rsidRPr="00451E17">
        <w:rPr>
          <w:lang w:val="en-GB"/>
        </w:rPr>
        <w:br/>
        <w:t>I drift back to sleep as my sanctuary, my playroom, my paradise.</w:t>
      </w:r>
    </w:p>
    <w:p w:rsidR="00DD6D8E" w:rsidRPr="00451E17" w:rsidRDefault="00DD6D8E" w:rsidP="00451E17">
      <w:pPr>
        <w:rPr>
          <w:lang w:val="en-GB"/>
        </w:rPr>
      </w:pPr>
      <w:r w:rsidRPr="00451E17">
        <w:rPr>
          <w:lang w:val="en-GB"/>
        </w:rPr>
        <w:t>The child within me is here, inviting me to remember sleep as home, where joy and imagination intertwine.</w:t>
      </w:r>
    </w:p>
    <w:p w:rsidR="00DD6D8E" w:rsidRPr="00451E17" w:rsidRDefault="00DD6D8E" w:rsidP="00451E17">
      <w:pPr>
        <w:rPr>
          <w:lang w:val="en-GB"/>
        </w:rPr>
      </w:pPr>
      <w:r w:rsidRPr="00451E17">
        <w:rPr>
          <w:lang w:val="en-GB"/>
        </w:rPr>
        <w:t>I lie down to return to the world I once loved, where dreams flow like rivers and time melts into gentle light.</w:t>
      </w:r>
    </w:p>
    <w:p w:rsidR="00DD6D8E" w:rsidRPr="00451E17" w:rsidRDefault="00DD6D8E" w:rsidP="00451E17">
      <w:pPr>
        <w:rPr>
          <w:lang w:val="en-GB"/>
        </w:rPr>
      </w:pPr>
      <w:r w:rsidRPr="00451E17">
        <w:rPr>
          <w:lang w:val="en-GB"/>
        </w:rPr>
        <w:t>I remember lying in bed, feeling small and safe, cradled by a soft pillow, still air, warm covers, and quiet magic.</w:t>
      </w:r>
    </w:p>
    <w:p w:rsidR="00DD6D8E" w:rsidRPr="00451E17" w:rsidRDefault="00DD6D8E" w:rsidP="00451E17">
      <w:pPr>
        <w:rPr>
          <w:lang w:val="en-GB"/>
        </w:rPr>
      </w:pPr>
      <w:r w:rsidRPr="00451E17">
        <w:rPr>
          <w:lang w:val="en-GB"/>
        </w:rPr>
        <w:t>I drift into conscious peace, supported by deep safety, wholeness, and self-love.</w:t>
      </w:r>
    </w:p>
    <w:p w:rsidR="00DD6D8E" w:rsidRPr="00451E17" w:rsidRDefault="00DD6D8E" w:rsidP="00451E17">
      <w:pPr>
        <w:rPr>
          <w:lang w:val="en-GB"/>
        </w:rPr>
      </w:pPr>
      <w:r w:rsidRPr="00451E17">
        <w:rPr>
          <w:lang w:val="en-GB"/>
        </w:rPr>
        <w:t>I embrace the rhythm of peace.</w:t>
      </w:r>
    </w:p>
    <w:p w:rsidR="00DD6D8E" w:rsidRPr="00451E17" w:rsidRDefault="00DD6D8E" w:rsidP="00451E17">
      <w:pPr>
        <w:rPr>
          <w:lang w:val="en-GB"/>
        </w:rPr>
      </w:pPr>
      <w:r w:rsidRPr="00451E17">
        <w:rPr>
          <w:lang w:val="en-GB"/>
        </w:rPr>
        <w:t>My mind hears this truth:</w:t>
      </w:r>
      <w:r w:rsidRPr="00451E17">
        <w:rPr>
          <w:lang w:val="en-GB"/>
        </w:rPr>
        <w:br/>
        <w:t>I sleep deeply tonight.</w:t>
      </w:r>
      <w:r w:rsidRPr="00451E17">
        <w:rPr>
          <w:lang w:val="en-GB"/>
        </w:rPr>
        <w:br/>
        <w:t>I wake to soft awareness and a whisper of “All is well. Return to peace.”</w:t>
      </w:r>
    </w:p>
    <w:p w:rsidR="00DD6D8E" w:rsidRPr="00451E17" w:rsidRDefault="00DD6D8E" w:rsidP="00451E17">
      <w:pPr>
        <w:rPr>
          <w:lang w:val="en-GB"/>
        </w:rPr>
      </w:pPr>
      <w:r w:rsidRPr="00451E17">
        <w:rPr>
          <w:lang w:val="en-GB"/>
        </w:rPr>
        <w:t>I rest in pure presence, fully embodying the child of sleep welcomed by open arms.</w:t>
      </w:r>
    </w:p>
    <w:p w:rsidR="00DD6D8E" w:rsidRPr="00451E17" w:rsidRDefault="00DD6D8E" w:rsidP="00451E17">
      <w:pPr>
        <w:rPr>
          <w:lang w:val="en-GB"/>
        </w:rPr>
      </w:pPr>
      <w:r w:rsidRPr="00451E17">
        <w:rPr>
          <w:lang w:val="en-GB"/>
        </w:rPr>
        <w:t>Each breath carries me deeper.</w:t>
      </w:r>
      <w:r w:rsidRPr="00451E17">
        <w:rPr>
          <w:lang w:val="en-GB"/>
        </w:rPr>
        <w:br/>
        <w:t>Each moment restores the joy I carry within.</w:t>
      </w:r>
    </w:p>
    <w:p w:rsidR="00DD6D8E" w:rsidRPr="00451E17" w:rsidRDefault="00DD6D8E" w:rsidP="00451E17">
      <w:pPr>
        <w:rPr>
          <w:lang w:val="en-GB"/>
        </w:rPr>
      </w:pPr>
      <w:r w:rsidRPr="00451E17">
        <w:rPr>
          <w:lang w:val="en-GB"/>
        </w:rPr>
        <w:t>My sleep tonight heals and delights me.</w:t>
      </w:r>
    </w:p>
    <w:p w:rsidR="00DD6D8E" w:rsidRPr="00451E17" w:rsidRDefault="00DD6D8E" w:rsidP="00451E17">
      <w:pPr>
        <w:rPr>
          <w:lang w:val="en-GB"/>
        </w:rPr>
      </w:pPr>
      <w:r w:rsidRPr="00451E17">
        <w:rPr>
          <w:lang w:val="en-GB"/>
        </w:rPr>
        <w:t>The world waits as I return to my bed as a sacred place, to my dreams as gentle companions, to mySelf as peace incarnate.</w:t>
      </w:r>
    </w:p>
    <w:p w:rsidR="00DD6D8E" w:rsidRPr="00451E17" w:rsidRDefault="00DD6D8E" w:rsidP="00451E17">
      <w:pPr>
        <w:rPr>
          <w:lang w:val="en-GB"/>
        </w:rPr>
      </w:pPr>
      <w:r w:rsidRPr="00451E17">
        <w:rPr>
          <w:lang w:val="en-GB"/>
        </w:rPr>
        <w:t>I am whole.</w:t>
      </w:r>
      <w:r w:rsidRPr="00451E17">
        <w:rPr>
          <w:lang w:val="en-GB"/>
        </w:rPr>
        <w:br/>
        <w:t>I am loved.</w:t>
      </w:r>
      <w:r w:rsidRPr="00451E17">
        <w:rPr>
          <w:lang w:val="en-GB"/>
        </w:rPr>
        <w:br/>
        <w:t>I am safe.</w:t>
      </w:r>
      <w:r w:rsidRPr="00451E17">
        <w:rPr>
          <w:lang w:val="en-GB"/>
        </w:rPr>
        <w:br/>
        <w:t>I am already sleeping.</w:t>
      </w:r>
    </w:p>
    <w:p w:rsidR="00DD6D8E" w:rsidRPr="00451E17" w:rsidRDefault="00DD6D8E" w:rsidP="00451E17">
      <w:pPr>
        <w:rPr>
          <w:lang w:val="en-GB"/>
        </w:rPr>
      </w:pPr>
      <w:r w:rsidRPr="00451E17">
        <w:rPr>
          <w:lang w:val="en-GB"/>
        </w:rPr>
        <w:t>I drift now… I drift deeply…</w:t>
      </w:r>
    </w:p>
    <w:p w:rsidR="00DD6D8E" w:rsidRPr="00451E17" w:rsidRDefault="00DD6D8E" w:rsidP="00451E17">
      <w:pPr>
        <w:rPr>
          <w:lang w:val="en-GB"/>
        </w:rPr>
      </w:pPr>
      <w:r w:rsidRPr="00451E17">
        <w:rPr>
          <w:lang w:val="en-GB"/>
        </w:rPr>
        <w:t>It is done. It is done. It is done!</w:t>
      </w:r>
    </w:p>
    <w:p w:rsidR="00DD6D8E" w:rsidRPr="00451E17" w:rsidRDefault="00DD6D8E" w:rsidP="004F40C8">
      <w:pPr>
        <w:pStyle w:val="Heading1"/>
      </w:pPr>
      <w:r w:rsidRPr="00451E17">
        <w:br w:type="page"/>
      </w:r>
      <w:bookmarkStart w:id="69" w:name="_Toc203310906"/>
      <w:bookmarkStart w:id="70" w:name="_Toc203311916"/>
      <w:r w:rsidRPr="00451E17">
        <w:t>LET GO</w:t>
      </w:r>
      <w:r>
        <w:t>!</w:t>
      </w:r>
      <w:bookmarkEnd w:id="69"/>
      <w:bookmarkEnd w:id="70"/>
    </w:p>
    <w:p w:rsidR="00DD6D8E" w:rsidRPr="00451E17" w:rsidRDefault="00DD6D8E" w:rsidP="00451E17">
      <w:pPr>
        <w:rPr>
          <w:lang w:val="en-GB"/>
        </w:rPr>
      </w:pPr>
      <w:r w:rsidRPr="00451E17">
        <w:rPr>
          <w:lang w:val="en-GB"/>
        </w:rPr>
        <w:t>Welcome, beloved (name).</w:t>
      </w:r>
    </w:p>
    <w:p w:rsidR="00DD6D8E" w:rsidRPr="00451E17" w:rsidRDefault="00DD6D8E" w:rsidP="00451E17">
      <w:pPr>
        <w:rPr>
          <w:lang w:val="en-GB"/>
        </w:rPr>
      </w:pPr>
      <w:r w:rsidRPr="00451E17">
        <w:rPr>
          <w:lang w:val="en-GB"/>
        </w:rPr>
        <w:t>I descend into profound, gentle stillness.</w:t>
      </w:r>
      <w:r w:rsidRPr="00451E17">
        <w:rPr>
          <w:lang w:val="en-GB"/>
        </w:rPr>
        <w:br/>
        <w:t>I embrace the soft murmur of my heartbeat as a soothing lullaby.</w:t>
      </w:r>
      <w:r w:rsidRPr="00451E17">
        <w:rPr>
          <w:lang w:val="en-GB"/>
        </w:rPr>
        <w:br/>
        <w:t>I follow the slow cadence of my breath—each inhale a gentle wave, each exhale a peaceful drift.</w:t>
      </w:r>
      <w:r w:rsidRPr="00451E17">
        <w:rPr>
          <w:lang w:val="en-GB"/>
        </w:rPr>
        <w:br/>
        <w:t>I feel the tender support beneath me as my body softens into ease.</w:t>
      </w:r>
      <w:r w:rsidRPr="00451E17">
        <w:rPr>
          <w:lang w:val="en-GB"/>
        </w:rPr>
        <w:br/>
        <w:t>I rest within the quiet silence of simple presence.</w:t>
      </w:r>
    </w:p>
    <w:p w:rsidR="00DD6D8E" w:rsidRPr="00451E17" w:rsidRDefault="00DD6D8E" w:rsidP="00451E17">
      <w:pPr>
        <w:rPr>
          <w:lang w:val="en-GB"/>
        </w:rPr>
      </w:pPr>
      <w:r w:rsidRPr="00451E17">
        <w:rPr>
          <w:lang w:val="en-GB"/>
        </w:rPr>
        <w:t>I listen to distant echoes of calm in gentle currents of sound.</w:t>
      </w:r>
      <w:r w:rsidRPr="00451E17">
        <w:rPr>
          <w:lang w:val="en-GB"/>
        </w:rPr>
        <w:br/>
        <w:t>I surrender to unfolding ease washing over every muscle.</w:t>
      </w:r>
      <w:r w:rsidRPr="00451E17">
        <w:rPr>
          <w:lang w:val="en-GB"/>
        </w:rPr>
        <w:br/>
        <w:t>I dwell in unhurried time, each moment a sanctuary of peace.</w:t>
      </w:r>
      <w:r w:rsidRPr="00451E17">
        <w:rPr>
          <w:lang w:val="en-GB"/>
        </w:rPr>
        <w:br/>
        <w:t>I welcome the hush that settles like a soft blanket around my mind.</w:t>
      </w:r>
      <w:r w:rsidRPr="00451E17">
        <w:rPr>
          <w:lang w:val="en-GB"/>
        </w:rPr>
        <w:br/>
        <w:t>I glide on the steady flow of tranquility, carried by gentle rhythm.</w:t>
      </w:r>
    </w:p>
    <w:p w:rsidR="00DD6D8E" w:rsidRPr="00451E17" w:rsidRDefault="00DD6D8E" w:rsidP="00451E17">
      <w:pPr>
        <w:rPr>
          <w:lang w:val="en-GB"/>
        </w:rPr>
      </w:pPr>
      <w:r w:rsidRPr="00451E17">
        <w:rPr>
          <w:lang w:val="en-GB"/>
        </w:rPr>
        <w:t>I honor each breath as an invitation to deeper rest.</w:t>
      </w:r>
      <w:r w:rsidRPr="00451E17">
        <w:rPr>
          <w:lang w:val="en-GB"/>
        </w:rPr>
        <w:br/>
        <w:t>I bathe in serene silence, each subtle whisper of quiet restoring me.</w:t>
      </w:r>
      <w:r w:rsidRPr="00451E17">
        <w:rPr>
          <w:lang w:val="en-GB"/>
        </w:rPr>
        <w:br/>
        <w:t>I trust the natural rhythm of restorative calm within.</w:t>
      </w:r>
      <w:r w:rsidRPr="00451E17">
        <w:rPr>
          <w:lang w:val="en-GB"/>
        </w:rPr>
        <w:br/>
        <w:t>I feel gentle warmth radiating through my core as tension melts away.</w:t>
      </w:r>
      <w:r w:rsidRPr="00451E17">
        <w:rPr>
          <w:lang w:val="en-GB"/>
        </w:rPr>
        <w:br/>
        <w:t>I allow every cell to resonate with soothing ease.</w:t>
      </w:r>
    </w:p>
    <w:p w:rsidR="00DD6D8E" w:rsidRPr="00451E17" w:rsidRDefault="00DD6D8E" w:rsidP="00451E17">
      <w:pPr>
        <w:rPr>
          <w:lang w:val="en-GB"/>
        </w:rPr>
      </w:pPr>
      <w:r w:rsidRPr="00451E17">
        <w:rPr>
          <w:lang w:val="en-GB"/>
        </w:rPr>
        <w:t>I linger in the cradle of slow, unhurried motion.</w:t>
      </w:r>
      <w:r w:rsidRPr="00451E17">
        <w:rPr>
          <w:lang w:val="en-GB"/>
        </w:rPr>
        <w:br/>
        <w:t>I abide in the gentle cadence of my heart, a constant guide toward rest.</w:t>
      </w:r>
      <w:r w:rsidRPr="00451E17">
        <w:rPr>
          <w:lang w:val="en-GB"/>
        </w:rPr>
        <w:br/>
        <w:t>I follow the seamless flow of relaxation moving through my limbs.</w:t>
      </w:r>
      <w:r w:rsidRPr="00451E17">
        <w:rPr>
          <w:lang w:val="en-GB"/>
        </w:rPr>
        <w:br/>
        <w:t>I rest in steady surrender, each moment unfolding with grace.</w:t>
      </w:r>
      <w:r w:rsidRPr="00451E17">
        <w:rPr>
          <w:lang w:val="en-GB"/>
        </w:rPr>
        <w:br/>
        <w:t>I awaken later to a world that moves at my pace—slow, calm, and clear.</w:t>
      </w:r>
    </w:p>
    <w:p w:rsidR="00DD6D8E" w:rsidRPr="00451E17" w:rsidRDefault="00DD6D8E" w:rsidP="00451E17">
      <w:pPr>
        <w:rPr>
          <w:lang w:val="en-GB"/>
        </w:rPr>
      </w:pPr>
      <w:r w:rsidRPr="00451E17">
        <w:rPr>
          <w:lang w:val="en-GB"/>
        </w:rPr>
        <w:t>I drift deeper, carried by the soft wave of inner peace.</w:t>
      </w:r>
      <w:r w:rsidRPr="00451E17">
        <w:rPr>
          <w:lang w:val="en-GB"/>
        </w:rPr>
        <w:br/>
        <w:t>I am enveloped by calm.</w:t>
      </w:r>
      <w:r w:rsidRPr="00451E17">
        <w:rPr>
          <w:lang w:val="en-GB"/>
        </w:rPr>
        <w:br/>
        <w:t>I am wrapped in quiet.</w:t>
      </w:r>
      <w:r w:rsidRPr="00451E17">
        <w:rPr>
          <w:lang w:val="en-GB"/>
        </w:rPr>
        <w:br/>
        <w:t>I am grounded in the silence of restorative rest.</w:t>
      </w:r>
      <w:r w:rsidRPr="00451E17">
        <w:rPr>
          <w:lang w:val="en-GB"/>
        </w:rPr>
        <w:br/>
      </w:r>
    </w:p>
    <w:p w:rsidR="00DD6D8E" w:rsidRPr="00451E17" w:rsidRDefault="00DD6D8E" w:rsidP="00451E17">
      <w:pPr>
        <w:rPr>
          <w:lang w:val="en-GB"/>
        </w:rPr>
      </w:pPr>
      <w:r w:rsidRPr="00451E17">
        <w:rPr>
          <w:lang w:val="en-GB"/>
        </w:rPr>
        <w:t>I am whole.</w:t>
      </w:r>
    </w:p>
    <w:p w:rsidR="00DD6D8E" w:rsidRPr="00451E17" w:rsidRDefault="00DD6D8E" w:rsidP="00451E17">
      <w:pPr>
        <w:rPr>
          <w:lang w:val="en-GB"/>
        </w:rPr>
      </w:pPr>
      <w:r w:rsidRPr="00451E17">
        <w:rPr>
          <w:lang w:val="en-GB"/>
        </w:rPr>
        <w:t>I am at ease.</w:t>
      </w:r>
    </w:p>
    <w:p w:rsidR="00DD6D8E" w:rsidRPr="00451E17" w:rsidRDefault="00DD6D8E" w:rsidP="00451E17">
      <w:pPr>
        <w:rPr>
          <w:lang w:val="en-GB"/>
        </w:rPr>
      </w:pPr>
      <w:r w:rsidRPr="00451E17">
        <w:rPr>
          <w:lang w:val="en-GB"/>
        </w:rPr>
        <w:t>I am renewed.</w:t>
      </w:r>
    </w:p>
    <w:p w:rsidR="00DD6D8E" w:rsidRPr="00451E17" w:rsidRDefault="00DD6D8E" w:rsidP="00451E17">
      <w:pPr>
        <w:rPr>
          <w:lang w:val="en-GB"/>
        </w:rPr>
      </w:pPr>
      <w:r w:rsidRPr="00451E17">
        <w:rPr>
          <w:lang w:val="en-GB"/>
        </w:rPr>
        <w:t>I sleep now.</w:t>
      </w:r>
    </w:p>
    <w:p w:rsidR="00DD6D8E" w:rsidRDefault="00DD6D8E" w:rsidP="004F40C8">
      <w:pPr>
        <w:pStyle w:val="Heading1"/>
      </w:pPr>
      <w:r w:rsidRPr="00451E17">
        <w:br w:type="page"/>
      </w:r>
      <w:bookmarkStart w:id="71" w:name="_Toc203310907"/>
      <w:bookmarkStart w:id="72" w:name="_Toc203311917"/>
      <w:r w:rsidRPr="00451E17">
        <w:t>VISUAL ESCAPES TO SLEEP</w:t>
      </w:r>
      <w:bookmarkEnd w:id="71"/>
      <w:bookmarkEnd w:id="72"/>
    </w:p>
    <w:p w:rsidR="00DD6D8E" w:rsidRPr="00A406F9" w:rsidRDefault="00DD6D8E" w:rsidP="00A406F9">
      <w:pPr>
        <w:rPr>
          <w:lang w:val="en-GB"/>
        </w:rPr>
      </w:pPr>
      <w:r w:rsidRPr="00A406F9">
        <w:rPr>
          <w:lang w:val="en-GB"/>
        </w:rPr>
        <w:t>Are you good at visualizing?</w:t>
      </w:r>
      <w:r w:rsidRPr="00A406F9">
        <w:rPr>
          <w:lang w:val="en-GB"/>
        </w:rPr>
        <w:br/>
        <w:t>Not everybody is.</w:t>
      </w:r>
      <w:r w:rsidRPr="00A406F9">
        <w:rPr>
          <w:lang w:val="en-GB"/>
        </w:rPr>
        <w:br/>
        <w:t>I’m not, for example.</w:t>
      </w:r>
      <w:r w:rsidRPr="00A406F9">
        <w:rPr>
          <w:lang w:val="en-GB"/>
        </w:rPr>
        <w:br/>
        <w:t>Give me something to picture in my head, and I get the weather report instead, my shopping list for tomorrow, and the description of a pink cucumber on top of the Christmas tree.</w:t>
      </w:r>
      <w:r w:rsidRPr="00A406F9">
        <w:rPr>
          <w:lang w:val="en-GB"/>
        </w:rPr>
        <w:br/>
        <w:t xml:space="preserve">Anything </w:t>
      </w:r>
      <w:r w:rsidRPr="008C0423">
        <w:rPr>
          <w:rStyle w:val="NormaleBoldCarattere"/>
        </w:rPr>
        <w:t>but</w:t>
      </w:r>
      <w:r w:rsidRPr="00A406F9">
        <w:rPr>
          <w:lang w:val="en-GB"/>
        </w:rPr>
        <w:t xml:space="preserve"> an image.</w:t>
      </w:r>
      <w:r>
        <w:rPr>
          <w:lang w:val="en-GB"/>
        </w:rPr>
        <w:t xml:space="preserve"> ( but I bet you just pictured the pink cucumber and perhaps a puzzled reindeer...)</w:t>
      </w:r>
    </w:p>
    <w:p w:rsidR="00DD6D8E" w:rsidRPr="00A406F9" w:rsidRDefault="00DD6D8E" w:rsidP="00A406F9">
      <w:pPr>
        <w:rPr>
          <w:lang w:val="en-GB"/>
        </w:rPr>
      </w:pPr>
      <w:r w:rsidRPr="00A406F9">
        <w:rPr>
          <w:lang w:val="en-GB"/>
        </w:rPr>
        <w:t>Still, most of you do have this quality.</w:t>
      </w:r>
      <w:r w:rsidRPr="00A406F9">
        <w:rPr>
          <w:lang w:val="en-GB"/>
        </w:rPr>
        <w:br/>
        <w:t>And it’s very powerful.</w:t>
      </w:r>
    </w:p>
    <w:p w:rsidR="00DD6D8E" w:rsidRPr="00A406F9" w:rsidRDefault="00DD6D8E" w:rsidP="00A406F9">
      <w:pPr>
        <w:rPr>
          <w:lang w:val="en-GB"/>
        </w:rPr>
      </w:pPr>
      <w:r w:rsidRPr="00A406F9">
        <w:rPr>
          <w:lang w:val="en-GB"/>
        </w:rPr>
        <w:t>Relax by reading through these descriptions while you create pictures in your head.</w:t>
      </w:r>
      <w:r w:rsidRPr="00A406F9">
        <w:rPr>
          <w:lang w:val="en-GB"/>
        </w:rPr>
        <w:br/>
        <w:t>If you have (or even if you don’t have) any talent for drawing or painting, try to render them.</w:t>
      </w:r>
      <w:r w:rsidRPr="00A406F9">
        <w:rPr>
          <w:lang w:val="en-GB"/>
        </w:rPr>
        <w:br/>
        <w:t>I will not add photographs here—so that you can really see them as you wish.</w:t>
      </w:r>
    </w:p>
    <w:p w:rsidR="00DD6D8E" w:rsidRPr="00A406F9" w:rsidRDefault="00DD6D8E" w:rsidP="00A406F9">
      <w:pPr>
        <w:rPr>
          <w:lang w:val="en-GB"/>
        </w:rPr>
      </w:pPr>
      <w:r w:rsidRPr="00A406F9">
        <w:rPr>
          <w:lang w:val="en-GB"/>
        </w:rPr>
        <w:t>Visualization will get you out of your rational mind when you need to stop brooding over obsessive worries.</w:t>
      </w:r>
      <w:r w:rsidRPr="00A406F9">
        <w:rPr>
          <w:lang w:val="en-GB"/>
        </w:rPr>
        <w:br/>
        <w:t>Stick to the pictures.</w:t>
      </w:r>
    </w:p>
    <w:p w:rsidR="00DD6D8E" w:rsidRPr="00451E17" w:rsidRDefault="00DD6D8E" w:rsidP="00451E17">
      <w:pPr>
        <w:rPr>
          <w:lang w:val="en-GB"/>
        </w:rPr>
      </w:pPr>
      <w:bookmarkStart w:id="73" w:name="_Toc203310908"/>
      <w:r w:rsidRPr="00B874D0">
        <w:rPr>
          <w:rStyle w:val="Heading2Char1"/>
          <w:lang w:val="en-GB"/>
        </w:rPr>
        <w:t>Dawn in the Forest</w:t>
      </w:r>
      <w:bookmarkEnd w:id="73"/>
      <w:r w:rsidRPr="00B874D0">
        <w:rPr>
          <w:rStyle w:val="Heading2Char1"/>
          <w:lang w:val="en-GB"/>
        </w:rPr>
        <w:br/>
      </w:r>
      <w:r w:rsidRPr="00451E17">
        <w:rPr>
          <w:lang w:val="en-GB"/>
        </w:rPr>
        <w:t>Imagine a vast forest at first light. Mist clings to the ground, curling around ancient oak trunks. Each leaf is heavy with dew. You hear the faint rustle of a gentle breeze weaving between branches, carrying the soft scent of damp earth and pine. Shafts of pale gold sunlight filter through the canopy, creating shifting patterns on the mossy floor. Every detail unfolds slowly: the smooth curve of a fern frond, the delicate silhouette of a spider’s web glistening with moisture. You watch as a single droplet slips from a leaf tip, falling in a steady, measured rhythm—drip… pause… drip… pause. With each breath, you feel the forest’s cool hush settle deeper into your bones.</w:t>
      </w:r>
    </w:p>
    <w:p w:rsidR="00DD6D8E" w:rsidRPr="00D818E9" w:rsidRDefault="00DD6D8E" w:rsidP="00451E17">
      <w:pPr>
        <w:rPr>
          <w:rStyle w:val="Heading2Char1"/>
          <w:lang w:val="en-GB"/>
        </w:rPr>
      </w:pPr>
    </w:p>
    <w:p w:rsidR="00DD6D8E" w:rsidRPr="00451E17" w:rsidRDefault="00DD6D8E" w:rsidP="00451E17">
      <w:pPr>
        <w:rPr>
          <w:lang w:val="en-GB"/>
        </w:rPr>
      </w:pPr>
      <w:bookmarkStart w:id="74" w:name="_Toc203310909"/>
      <w:r w:rsidRPr="009B10FD">
        <w:rPr>
          <w:rStyle w:val="Heading2Char1"/>
          <w:lang w:val="en-GB"/>
        </w:rPr>
        <w:t>Lakeshore at Midday</w:t>
      </w:r>
      <w:bookmarkEnd w:id="74"/>
      <w:r w:rsidRPr="009B10FD">
        <w:rPr>
          <w:rStyle w:val="Heading2Char1"/>
          <w:lang w:val="en-GB"/>
        </w:rPr>
        <w:br/>
      </w:r>
      <w:r w:rsidRPr="00451E17">
        <w:rPr>
          <w:lang w:val="en-GB"/>
        </w:rPr>
        <w:t>Now the forest recedes, and you stand on the edge of a still lake under a high, pale sky. The water is so clear you can see smooth stones on the bottom, each one perfectly rounded by centuries of gentle currents. A lone dragonfly hovers above the surface, its wings beating in a soft, almost inaudible hum. You notice how the sunlight dances in slow, lazy ripples across the water, moving outward in ever-widening circles—lap… rest… lap… rest. You feel your muscles soften as you watch those ripples spread, one by one, fading into calm. The air here is warm but gentle, carrying a faint promise of quiet.</w:t>
      </w:r>
    </w:p>
    <w:p w:rsidR="00DD6D8E" w:rsidRPr="00D818E9" w:rsidRDefault="00DD6D8E" w:rsidP="00451E17">
      <w:pPr>
        <w:rPr>
          <w:rStyle w:val="Heading2Char1"/>
          <w:lang w:val="en-GB"/>
        </w:rPr>
      </w:pPr>
    </w:p>
    <w:p w:rsidR="00DD6D8E" w:rsidRPr="00451E17" w:rsidRDefault="00DD6D8E" w:rsidP="00451E17">
      <w:pPr>
        <w:rPr>
          <w:lang w:val="en-GB"/>
        </w:rPr>
      </w:pPr>
      <w:bookmarkStart w:id="75" w:name="_Toc203310910"/>
      <w:r w:rsidRPr="009B10FD">
        <w:rPr>
          <w:rStyle w:val="Heading2Char1"/>
          <w:lang w:val="en-GB"/>
        </w:rPr>
        <w:t>Golden Sand Dunes at Dusk</w:t>
      </w:r>
      <w:bookmarkEnd w:id="75"/>
      <w:r w:rsidRPr="009B10FD">
        <w:rPr>
          <w:rStyle w:val="Heading2Char1"/>
          <w:lang w:val="en-GB"/>
        </w:rPr>
        <w:br/>
      </w:r>
      <w:r w:rsidRPr="00451E17">
        <w:rPr>
          <w:lang w:val="en-GB"/>
        </w:rPr>
        <w:t>The lakeshore dissolves into a vast expanse of sand dunes bathed in twilight. Each dune is sculpted by a whispering wind, its ridges glowing a soft amber. You see fine grains shift in slow motion, sliding down gentle slopes in tiny, measured cascades. The breeze carries a faint salt tang, as if the dunes themselves remember the sea. In the distance, the horizon blends into a rosy glow. You follow the slow, rhythmic pattern of drifting sand—sift… settle… sift… settle—as your breathing aligns with its unhurried pace. Each exhale echoes the dune’s sigh.</w:t>
      </w:r>
    </w:p>
    <w:p w:rsidR="00DD6D8E" w:rsidRPr="00D818E9" w:rsidRDefault="00DD6D8E" w:rsidP="00451E17">
      <w:pPr>
        <w:rPr>
          <w:rStyle w:val="Heading2Char1"/>
          <w:lang w:val="en-GB"/>
        </w:rPr>
      </w:pPr>
    </w:p>
    <w:p w:rsidR="00DD6D8E" w:rsidRPr="00451E17" w:rsidRDefault="00DD6D8E" w:rsidP="00451E17">
      <w:pPr>
        <w:rPr>
          <w:lang w:val="en-GB"/>
        </w:rPr>
      </w:pPr>
      <w:bookmarkStart w:id="76" w:name="_Toc203310911"/>
      <w:r w:rsidRPr="009B10FD">
        <w:rPr>
          <w:rStyle w:val="Heading2Char1"/>
          <w:lang w:val="en-GB"/>
        </w:rPr>
        <w:t>Twilight Sky Above a Quiet Meadow</w:t>
      </w:r>
      <w:bookmarkEnd w:id="76"/>
      <w:r w:rsidRPr="009B10FD">
        <w:rPr>
          <w:rStyle w:val="Heading2Char1"/>
          <w:lang w:val="en-GB"/>
        </w:rPr>
        <w:br/>
      </w:r>
      <w:r w:rsidRPr="00451E17">
        <w:rPr>
          <w:lang w:val="en-GB"/>
        </w:rPr>
        <w:t>Now the dunes fade, and you lie in a wide, open meadow beneath a deepening sky. Tall grasses bend in a barely perceptible breeze. Fireflies begin their slow dance, glowing like distant lanterns—flicker… hold… flicker… hold. You look up to see the first stars appear, faint pinpricks of light against a velvety canvas. The air tastes of cool evening and soft wildflowers. You feel yourself drifting, like a single firefly’s glow, in harmony with the serene darkness. The meadow exhales around you, and you exhale too, matching its unhurried heartbeat.</w:t>
      </w:r>
    </w:p>
    <w:p w:rsidR="00DD6D8E" w:rsidRPr="00D818E9" w:rsidRDefault="00DD6D8E" w:rsidP="00451E17">
      <w:pPr>
        <w:rPr>
          <w:rStyle w:val="Heading2Char1"/>
          <w:lang w:val="en-GB"/>
        </w:rPr>
      </w:pPr>
    </w:p>
    <w:p w:rsidR="00DD6D8E" w:rsidRPr="00D818E9" w:rsidRDefault="00DD6D8E" w:rsidP="00451E17">
      <w:pPr>
        <w:rPr>
          <w:lang w:val="en-GB"/>
        </w:rPr>
      </w:pPr>
      <w:bookmarkStart w:id="77" w:name="_Toc203310912"/>
      <w:r w:rsidRPr="009B10FD">
        <w:rPr>
          <w:rStyle w:val="Heading2Char1"/>
          <w:lang w:val="en-GB"/>
        </w:rPr>
        <w:t>Moonlit Stillness</w:t>
      </w:r>
      <w:bookmarkEnd w:id="77"/>
      <w:r w:rsidRPr="009B10FD">
        <w:rPr>
          <w:rStyle w:val="Heading2Char1"/>
          <w:lang w:val="en-GB"/>
        </w:rPr>
        <w:br/>
      </w:r>
      <w:r w:rsidRPr="009B10FD">
        <w:rPr>
          <w:lang w:val="en-GB"/>
        </w:rPr>
        <w:t xml:space="preserve">Finally, the meadow dissolves into a boundless expanse of velvety night. </w:t>
      </w:r>
      <w:r w:rsidRPr="00D818E9">
        <w:rPr>
          <w:lang w:val="en-GB"/>
        </w:rPr>
        <w:t>A full, pale moon hangs low, casting a gentle silver sheen across silent fields. You sense the hush of everything at rest—no movement, only the steady pulse of calm. Your breathing slows further—inhale… long pause… exhale… long pause…—until each cycle becomes exquisitely unhurried. Imagine your consciousness floating like a slow waft of moonlight, spreading peace across the sleeping earth.</w:t>
      </w:r>
    </w:p>
    <w:p w:rsidR="00DD6D8E" w:rsidRDefault="00DD6D8E" w:rsidP="00451E17">
      <w:pPr>
        <w:rPr>
          <w:rStyle w:val="Heading2Char1"/>
          <w:lang w:val="en-GB"/>
        </w:rPr>
      </w:pPr>
    </w:p>
    <w:p w:rsidR="00DD6D8E" w:rsidRPr="00D818E9" w:rsidRDefault="00DD6D8E" w:rsidP="00451E17">
      <w:pPr>
        <w:rPr>
          <w:lang w:val="en-GB"/>
        </w:rPr>
      </w:pPr>
      <w:bookmarkStart w:id="78" w:name="_Toc203310913"/>
      <w:r w:rsidRPr="00451E17">
        <w:rPr>
          <w:rStyle w:val="Heading2Char1"/>
          <w:lang w:val="en-GB"/>
        </w:rPr>
        <w:t xml:space="preserve">A </w:t>
      </w:r>
      <w:r>
        <w:rPr>
          <w:rStyle w:val="Heading2Char1"/>
          <w:lang w:val="en-GB"/>
        </w:rPr>
        <w:t>Q</w:t>
      </w:r>
      <w:r w:rsidRPr="00451E17">
        <w:rPr>
          <w:rStyle w:val="Heading2Char1"/>
          <w:lang w:val="en-GB"/>
        </w:rPr>
        <w:t xml:space="preserve">uiet </w:t>
      </w:r>
      <w:r>
        <w:rPr>
          <w:rStyle w:val="Heading2Char1"/>
          <w:lang w:val="en-GB"/>
        </w:rPr>
        <w:t>S</w:t>
      </w:r>
      <w:r w:rsidRPr="00451E17">
        <w:rPr>
          <w:rStyle w:val="Heading2Char1"/>
          <w:lang w:val="en-GB"/>
        </w:rPr>
        <w:t xml:space="preserve">horeline at </w:t>
      </w:r>
      <w:r>
        <w:rPr>
          <w:rStyle w:val="Heading2Char1"/>
          <w:lang w:val="en-GB"/>
        </w:rPr>
        <w:t>N</w:t>
      </w:r>
      <w:r w:rsidRPr="00451E17">
        <w:rPr>
          <w:rStyle w:val="Heading2Char1"/>
          <w:lang w:val="en-GB"/>
        </w:rPr>
        <w:t>ight.</w:t>
      </w:r>
      <w:bookmarkEnd w:id="78"/>
      <w:r w:rsidRPr="00451E17">
        <w:rPr>
          <w:rStyle w:val="Heading2Char1"/>
          <w:lang w:val="en-GB"/>
        </w:rPr>
        <w:br/>
      </w:r>
      <w:r w:rsidRPr="00D818E9">
        <w:rPr>
          <w:lang w:val="en-GB"/>
        </w:rPr>
        <w:t>The moon is high, silver light casting soft glimmers on calm black water.</w:t>
      </w:r>
      <w:r w:rsidRPr="00D818E9">
        <w:rPr>
          <w:lang w:val="en-GB"/>
        </w:rPr>
        <w:br/>
        <w:t>There are no people, no voices, no demands—just you.</w:t>
      </w:r>
      <w:r w:rsidRPr="00D818E9">
        <w:rPr>
          <w:lang w:val="en-GB"/>
        </w:rPr>
        <w:br/>
        <w:t>You sit on smooth stone, warm from the sun's memory, the tide ebbing and flowing like breath.</w:t>
      </w:r>
      <w:r w:rsidRPr="00D818E9">
        <w:rPr>
          <w:lang w:val="en-GB"/>
        </w:rPr>
        <w:br/>
        <w:t>Each wave takes something from you.</w:t>
      </w:r>
      <w:r w:rsidRPr="00D818E9">
        <w:rPr>
          <w:lang w:val="en-GB"/>
        </w:rPr>
        <w:br/>
        <w:t>One carries off the shame. Another lifts the exhaustion.</w:t>
      </w:r>
      <w:r w:rsidRPr="00D818E9">
        <w:rPr>
          <w:lang w:val="en-GB"/>
        </w:rPr>
        <w:br/>
        <w:t>Another carries the weight of needing to be understood.</w:t>
      </w:r>
    </w:p>
    <w:p w:rsidR="00DD6D8E" w:rsidRPr="00451E17" w:rsidRDefault="00DD6D8E" w:rsidP="00451E17">
      <w:pPr>
        <w:rPr>
          <w:lang w:val="en-GB"/>
        </w:rPr>
      </w:pPr>
      <w:r w:rsidRPr="00451E17">
        <w:rPr>
          <w:lang w:val="en-GB"/>
        </w:rPr>
        <w:t>You don't need to fix anything right now. You don't even need to think.</w:t>
      </w:r>
      <w:r w:rsidRPr="00451E17">
        <w:rPr>
          <w:lang w:val="en-GB"/>
        </w:rPr>
        <w:br/>
        <w:t>Just be, with the sea breathing in your place.</w:t>
      </w:r>
      <w:r w:rsidRPr="00451E17">
        <w:rPr>
          <w:lang w:val="en-GB"/>
        </w:rPr>
        <w:br/>
        <w:t>Let it hold you, carry you into sleep, and ask nothing of you.</w:t>
      </w:r>
    </w:p>
    <w:p w:rsidR="00DD6D8E" w:rsidRPr="00451E17" w:rsidRDefault="00DD6D8E" w:rsidP="00451E17">
      <w:pPr>
        <w:rPr>
          <w:lang w:val="en-GB"/>
        </w:rPr>
      </w:pPr>
      <w:r w:rsidRPr="00451E17">
        <w:rPr>
          <w:lang w:val="en-GB"/>
        </w:rPr>
        <w:t>And if a thought comes, let it arrive like driftwood—noticed, then carried away by the next wave.</w:t>
      </w:r>
    </w:p>
    <w:p w:rsidR="00DD6D8E" w:rsidRDefault="00DD6D8E" w:rsidP="004F40C8">
      <w:pPr>
        <w:pStyle w:val="Heading1"/>
      </w:pPr>
    </w:p>
    <w:p w:rsidR="00DD6D8E" w:rsidRDefault="00DD6D8E" w:rsidP="00477553">
      <w:pPr>
        <w:rPr>
          <w:lang w:val="en-GB"/>
        </w:rPr>
      </w:pPr>
    </w:p>
    <w:p w:rsidR="00DD6D8E" w:rsidRDefault="00DD6D8E" w:rsidP="00477553">
      <w:pPr>
        <w:rPr>
          <w:lang w:val="en-GB"/>
        </w:rPr>
      </w:pPr>
    </w:p>
    <w:p w:rsidR="00DD6D8E" w:rsidRDefault="00DD6D8E" w:rsidP="00477553">
      <w:pPr>
        <w:rPr>
          <w:lang w:val="en-GB"/>
        </w:rPr>
      </w:pPr>
    </w:p>
    <w:p w:rsidR="00DD6D8E" w:rsidRDefault="00DD6D8E" w:rsidP="00477553">
      <w:pPr>
        <w:rPr>
          <w:lang w:val="en-GB"/>
        </w:rPr>
      </w:pPr>
    </w:p>
    <w:p w:rsidR="00DD6D8E" w:rsidRDefault="00DD6D8E" w:rsidP="00477553">
      <w:pPr>
        <w:rPr>
          <w:lang w:val="en-GB"/>
        </w:rPr>
      </w:pPr>
    </w:p>
    <w:p w:rsidR="00DD6D8E" w:rsidRDefault="00DD6D8E" w:rsidP="00477553">
      <w:pPr>
        <w:rPr>
          <w:lang w:val="en-GB"/>
        </w:rPr>
      </w:pPr>
    </w:p>
    <w:p w:rsidR="00DD6D8E" w:rsidRDefault="00DD6D8E" w:rsidP="00477553">
      <w:pPr>
        <w:rPr>
          <w:lang w:val="en-GB"/>
        </w:rPr>
      </w:pPr>
    </w:p>
    <w:p w:rsidR="00DD6D8E" w:rsidRDefault="00DD6D8E" w:rsidP="00477553">
      <w:pPr>
        <w:rPr>
          <w:lang w:val="en-GB"/>
        </w:rPr>
      </w:pPr>
    </w:p>
    <w:p w:rsidR="00DD6D8E" w:rsidRDefault="00DD6D8E" w:rsidP="00477553">
      <w:pPr>
        <w:rPr>
          <w:lang w:val="en-GB"/>
        </w:rPr>
      </w:pPr>
    </w:p>
    <w:p w:rsidR="00DD6D8E" w:rsidRDefault="00DD6D8E" w:rsidP="00477553">
      <w:pPr>
        <w:rPr>
          <w:lang w:val="en-GB"/>
        </w:rPr>
      </w:pPr>
    </w:p>
    <w:p w:rsidR="00DD6D8E" w:rsidRDefault="00DD6D8E" w:rsidP="00477553">
      <w:pPr>
        <w:rPr>
          <w:lang w:val="en-GB"/>
        </w:rPr>
      </w:pPr>
    </w:p>
    <w:p w:rsidR="00DD6D8E" w:rsidRDefault="00DD6D8E" w:rsidP="00477553">
      <w:pPr>
        <w:rPr>
          <w:lang w:val="en-GB"/>
        </w:rPr>
      </w:pPr>
    </w:p>
    <w:p w:rsidR="00DD6D8E" w:rsidRDefault="00DD6D8E" w:rsidP="00477553">
      <w:pPr>
        <w:rPr>
          <w:lang w:val="en-GB"/>
        </w:rPr>
      </w:pPr>
    </w:p>
    <w:p w:rsidR="00DD6D8E" w:rsidRDefault="00DD6D8E" w:rsidP="00477553">
      <w:pPr>
        <w:rPr>
          <w:lang w:val="en-GB"/>
        </w:rPr>
      </w:pPr>
    </w:p>
    <w:p w:rsidR="00DD6D8E" w:rsidRDefault="00DD6D8E" w:rsidP="00477553">
      <w:pPr>
        <w:rPr>
          <w:lang w:val="en-GB"/>
        </w:rPr>
      </w:pPr>
    </w:p>
    <w:p w:rsidR="00DD6D8E" w:rsidRDefault="00DD6D8E" w:rsidP="00477553">
      <w:pPr>
        <w:rPr>
          <w:lang w:val="en-GB"/>
        </w:rPr>
      </w:pPr>
    </w:p>
    <w:p w:rsidR="00DD6D8E" w:rsidRPr="00477553" w:rsidRDefault="00DD6D8E" w:rsidP="00477553">
      <w:pPr>
        <w:rPr>
          <w:lang w:val="en-GB"/>
        </w:rPr>
      </w:pPr>
    </w:p>
    <w:p w:rsidR="00DD6D8E" w:rsidRDefault="00DD6D8E" w:rsidP="004F40C8">
      <w:pPr>
        <w:pStyle w:val="Heading1"/>
      </w:pPr>
    </w:p>
    <w:p w:rsidR="00DD6D8E" w:rsidRPr="00451E17" w:rsidRDefault="00DD6D8E" w:rsidP="004F40C8">
      <w:pPr>
        <w:pStyle w:val="Heading1"/>
      </w:pPr>
      <w:bookmarkStart w:id="79" w:name="_Toc203310914"/>
      <w:bookmarkStart w:id="80" w:name="_Toc203311918"/>
      <w:r w:rsidRPr="00D818E9">
        <w:rPr>
          <w:rStyle w:val="Heading2Char1"/>
          <w:b/>
          <w:bCs/>
          <w:lang w:val="en-GB"/>
        </w:rPr>
        <w:t>Do you like prayers?</w:t>
      </w:r>
      <w:r w:rsidRPr="00D818E9">
        <w:rPr>
          <w:rStyle w:val="Heading2Char1"/>
          <w:b/>
          <w:bCs/>
          <w:lang w:val="en-GB"/>
        </w:rPr>
        <w:br/>
      </w:r>
      <w:r w:rsidRPr="00477553">
        <w:rPr>
          <w:rStyle w:val="Heading2Char1"/>
          <w:b/>
          <w:bCs/>
          <w:lang w:val="en-GB"/>
        </w:rPr>
        <w:t xml:space="preserve">We got one here for you hoping it changes your hope for a better tomorrow and higher self esteem. </w:t>
      </w:r>
      <w:r w:rsidRPr="00477553">
        <w:rPr>
          <w:rStyle w:val="Heading2Char1"/>
          <w:b/>
          <w:bCs/>
          <w:lang w:val="en-GB"/>
        </w:rPr>
        <w:br w:type="page"/>
      </w:r>
      <w:bookmarkStart w:id="81" w:name="_Toc203310915"/>
      <w:bookmarkStart w:id="82" w:name="_Toc203311919"/>
      <w:r w:rsidRPr="00451E17">
        <w:t>Prayer to my highest self</w:t>
      </w:r>
      <w:bookmarkEnd w:id="79"/>
      <w:bookmarkEnd w:id="80"/>
      <w:bookmarkEnd w:id="81"/>
      <w:bookmarkEnd w:id="82"/>
    </w:p>
    <w:p w:rsidR="00DD6D8E" w:rsidRPr="00D16523" w:rsidRDefault="00DD6D8E" w:rsidP="001C6207">
      <w:pPr>
        <w:pStyle w:val="Heading2"/>
        <w:rPr>
          <w:lang w:val="en-GB"/>
        </w:rPr>
      </w:pPr>
      <w:bookmarkStart w:id="83" w:name="_Toc203310916"/>
      <w:r w:rsidRPr="00D16523">
        <w:rPr>
          <w:lang w:val="en-GB"/>
        </w:rPr>
        <w:t>I ask and pray that:</w:t>
      </w:r>
      <w:bookmarkEnd w:id="83"/>
    </w:p>
    <w:p w:rsidR="00DD6D8E" w:rsidRPr="00D818E9" w:rsidRDefault="00DD6D8E" w:rsidP="00451E17">
      <w:pPr>
        <w:rPr>
          <w:lang w:val="en-GB"/>
        </w:rPr>
      </w:pPr>
      <w:r w:rsidRPr="00D818E9">
        <w:rPr>
          <w:lang w:val="en-GB"/>
        </w:rPr>
        <w:t>I learn to accept myself as I am.</w:t>
      </w:r>
    </w:p>
    <w:p w:rsidR="00DD6D8E" w:rsidRPr="00D818E9" w:rsidRDefault="00DD6D8E" w:rsidP="00451E17">
      <w:pPr>
        <w:rPr>
          <w:lang w:val="en-GB"/>
        </w:rPr>
      </w:pPr>
      <w:r w:rsidRPr="00D818E9">
        <w:rPr>
          <w:lang w:val="en-GB"/>
        </w:rPr>
        <w:t>I learn to appreciate my past and everything I have done.</w:t>
      </w:r>
    </w:p>
    <w:p w:rsidR="00DD6D8E" w:rsidRPr="00D818E9" w:rsidRDefault="00DD6D8E" w:rsidP="00451E17">
      <w:pPr>
        <w:rPr>
          <w:lang w:val="en-GB"/>
        </w:rPr>
      </w:pPr>
      <w:r w:rsidRPr="00D818E9">
        <w:rPr>
          <w:lang w:val="en-GB"/>
        </w:rPr>
        <w:t>My shame about past actions is lifted from me.</w:t>
      </w:r>
    </w:p>
    <w:p w:rsidR="00DD6D8E" w:rsidRPr="00D818E9" w:rsidRDefault="00DD6D8E" w:rsidP="00451E17">
      <w:pPr>
        <w:rPr>
          <w:lang w:val="en-GB"/>
        </w:rPr>
      </w:pPr>
      <w:r w:rsidRPr="00D818E9">
        <w:rPr>
          <w:lang w:val="en-GB"/>
        </w:rPr>
        <w:t>I am always true to myself and others.</w:t>
      </w:r>
    </w:p>
    <w:p w:rsidR="00DD6D8E" w:rsidRPr="00D818E9" w:rsidRDefault="00DD6D8E" w:rsidP="00451E17">
      <w:pPr>
        <w:rPr>
          <w:lang w:val="en-GB"/>
        </w:rPr>
      </w:pPr>
      <w:r w:rsidRPr="00D818E9">
        <w:rPr>
          <w:lang w:val="en-GB"/>
        </w:rPr>
        <w:t>I always see the truth in everything.</w:t>
      </w:r>
    </w:p>
    <w:p w:rsidR="00DD6D8E" w:rsidRPr="00D818E9" w:rsidRDefault="00DD6D8E" w:rsidP="00451E17">
      <w:pPr>
        <w:rPr>
          <w:lang w:val="en-GB"/>
        </w:rPr>
      </w:pPr>
      <w:r w:rsidRPr="00D818E9">
        <w:rPr>
          <w:lang w:val="en-GB"/>
        </w:rPr>
        <w:t>I live with ease, unattached to forms.</w:t>
      </w:r>
    </w:p>
    <w:p w:rsidR="00DD6D8E" w:rsidRPr="00D818E9" w:rsidRDefault="00DD6D8E" w:rsidP="00451E17">
      <w:pPr>
        <w:rPr>
          <w:lang w:val="en-GB"/>
        </w:rPr>
      </w:pPr>
      <w:r w:rsidRPr="00D818E9">
        <w:rPr>
          <w:lang w:val="en-GB"/>
        </w:rPr>
        <w:t>I am comfortable accepting whatever life presents.</w:t>
      </w:r>
    </w:p>
    <w:p w:rsidR="00DD6D8E" w:rsidRPr="00D818E9" w:rsidRDefault="00DD6D8E" w:rsidP="00451E17">
      <w:pPr>
        <w:rPr>
          <w:lang w:val="en-GB"/>
        </w:rPr>
      </w:pPr>
      <w:r w:rsidRPr="00D818E9">
        <w:rPr>
          <w:lang w:val="en-GB"/>
        </w:rPr>
        <w:t>I cause effects in my life that make me happy and bring me closer to God.</w:t>
      </w:r>
    </w:p>
    <w:p w:rsidR="00DD6D8E" w:rsidRPr="00D818E9" w:rsidRDefault="00DD6D8E" w:rsidP="00451E17">
      <w:pPr>
        <w:rPr>
          <w:lang w:val="en-GB"/>
        </w:rPr>
      </w:pPr>
      <w:r w:rsidRPr="00D818E9">
        <w:rPr>
          <w:lang w:val="en-GB"/>
        </w:rPr>
        <w:t>I stop believing the lies I have told myself and others.</w:t>
      </w:r>
    </w:p>
    <w:p w:rsidR="00DD6D8E" w:rsidRPr="00D818E9" w:rsidRDefault="00DD6D8E" w:rsidP="00451E17">
      <w:pPr>
        <w:rPr>
          <w:lang w:val="en-GB"/>
        </w:rPr>
      </w:pPr>
      <w:r w:rsidRPr="00D818E9">
        <w:rPr>
          <w:lang w:val="en-GB"/>
        </w:rPr>
        <w:t>Those lies no longer have any power or value for me.</w:t>
      </w:r>
    </w:p>
    <w:p w:rsidR="00DD6D8E" w:rsidRPr="00D818E9" w:rsidRDefault="00DD6D8E" w:rsidP="00451E17">
      <w:pPr>
        <w:rPr>
          <w:lang w:val="en-GB"/>
        </w:rPr>
      </w:pPr>
      <w:r w:rsidRPr="00D818E9">
        <w:rPr>
          <w:lang w:val="en-GB"/>
        </w:rPr>
        <w:t>The explanations I created simply cease to exist.</w:t>
      </w:r>
    </w:p>
    <w:p w:rsidR="00DD6D8E" w:rsidRPr="00D818E9" w:rsidRDefault="00DD6D8E" w:rsidP="00451E17">
      <w:pPr>
        <w:rPr>
          <w:lang w:val="en-GB"/>
        </w:rPr>
      </w:pPr>
      <w:r w:rsidRPr="00D818E9">
        <w:rPr>
          <w:lang w:val="en-GB"/>
        </w:rPr>
        <w:t>I live simply and happily.</w:t>
      </w:r>
    </w:p>
    <w:p w:rsidR="00DD6D8E" w:rsidRPr="00193FF9" w:rsidRDefault="00DD6D8E" w:rsidP="00451E17">
      <w:pPr>
        <w:rPr>
          <w:lang w:val="en-GB"/>
        </w:rPr>
      </w:pPr>
      <w:r w:rsidRPr="00193FF9">
        <w:rPr>
          <w:lang w:val="en-GB"/>
        </w:rPr>
        <w:t>All the fears I’ve Counseling over the years lose their power over me.</w:t>
      </w:r>
    </w:p>
    <w:p w:rsidR="00DD6D8E" w:rsidRPr="00D818E9" w:rsidRDefault="00DD6D8E" w:rsidP="00451E17">
      <w:pPr>
        <w:rPr>
          <w:lang w:val="en-GB"/>
        </w:rPr>
      </w:pPr>
      <w:r w:rsidRPr="00D818E9">
        <w:rPr>
          <w:lang w:val="en-GB"/>
        </w:rPr>
        <w:t>I drop all fears.</w:t>
      </w:r>
    </w:p>
    <w:p w:rsidR="00DD6D8E" w:rsidRPr="00D818E9" w:rsidRDefault="00DD6D8E" w:rsidP="00451E17">
      <w:pPr>
        <w:rPr>
          <w:lang w:val="en-GB"/>
        </w:rPr>
      </w:pPr>
      <w:r w:rsidRPr="00D818E9">
        <w:rPr>
          <w:lang w:val="en-GB"/>
        </w:rPr>
        <w:t>I stop protecting myself from mental, emotional, and false fears.</w:t>
      </w:r>
    </w:p>
    <w:p w:rsidR="00DD6D8E" w:rsidRPr="00163258" w:rsidRDefault="00DD6D8E" w:rsidP="00451E17">
      <w:pPr>
        <w:rPr>
          <w:lang w:val="en-GB"/>
        </w:rPr>
      </w:pPr>
      <w:r w:rsidRPr="00163258">
        <w:rPr>
          <w:lang w:val="en-GB"/>
        </w:rPr>
        <w:t>I stop refusing help from those who love me because I was afraid I would be in their debt.</w:t>
      </w:r>
    </w:p>
    <w:p w:rsidR="00DD6D8E" w:rsidRDefault="00DD6D8E" w:rsidP="00451E17">
      <w:pPr>
        <w:rPr>
          <w:lang w:val="en-GB"/>
        </w:rPr>
      </w:pPr>
      <w:r>
        <w:rPr>
          <w:lang w:val="en-GB"/>
        </w:rPr>
        <w:t>I accept help and love unconditionally with no need to pay them back.</w:t>
      </w:r>
    </w:p>
    <w:p w:rsidR="00DD6D8E" w:rsidRPr="00B95F35" w:rsidRDefault="00DD6D8E" w:rsidP="001C6207">
      <w:pPr>
        <w:pStyle w:val="Heading2"/>
        <w:rPr>
          <w:lang w:val="en-GB"/>
        </w:rPr>
      </w:pPr>
      <w:bookmarkStart w:id="84" w:name="_Toc203310917"/>
      <w:r w:rsidRPr="00B95F35">
        <w:rPr>
          <w:lang w:val="en-GB"/>
        </w:rPr>
        <w:t>I now release—at all conscious and subconscious levels—</w:t>
      </w:r>
      <w:bookmarkEnd w:id="84"/>
    </w:p>
    <w:p w:rsidR="00DD6D8E" w:rsidRPr="00D818E9" w:rsidRDefault="00DD6D8E" w:rsidP="00451E17">
      <w:pPr>
        <w:rPr>
          <w:lang w:val="en-GB"/>
        </w:rPr>
      </w:pPr>
      <w:r w:rsidRPr="00D818E9">
        <w:rPr>
          <w:lang w:val="en-GB"/>
        </w:rPr>
        <w:t>the old belief that I can shield myself from fear with reasoning.</w:t>
      </w:r>
    </w:p>
    <w:p w:rsidR="00DD6D8E" w:rsidRPr="00D818E9" w:rsidRDefault="00DD6D8E" w:rsidP="00451E17">
      <w:pPr>
        <w:rPr>
          <w:lang w:val="en-GB"/>
        </w:rPr>
      </w:pPr>
      <w:r w:rsidRPr="00D818E9">
        <w:rPr>
          <w:lang w:val="en-GB"/>
        </w:rPr>
        <w:t>the belief that I need to protect myself from fear.</w:t>
      </w:r>
    </w:p>
    <w:p w:rsidR="00DD6D8E" w:rsidRPr="00D818E9" w:rsidRDefault="00DD6D8E" w:rsidP="00451E17">
      <w:pPr>
        <w:rPr>
          <w:lang w:val="en-GB"/>
        </w:rPr>
      </w:pPr>
      <w:r w:rsidRPr="00D818E9">
        <w:rPr>
          <w:lang w:val="en-GB"/>
        </w:rPr>
        <w:t>the deep belief that I am flawed.</w:t>
      </w:r>
    </w:p>
    <w:p w:rsidR="00DD6D8E" w:rsidRPr="00D818E9" w:rsidRDefault="00DD6D8E" w:rsidP="00451E17">
      <w:pPr>
        <w:rPr>
          <w:lang w:val="en-GB"/>
        </w:rPr>
      </w:pPr>
      <w:r w:rsidRPr="00D818E9">
        <w:rPr>
          <w:lang w:val="en-GB"/>
        </w:rPr>
        <w:t>the deep belief that I must fix myself.</w:t>
      </w:r>
    </w:p>
    <w:p w:rsidR="00DD6D8E" w:rsidRPr="00D16523" w:rsidRDefault="00DD6D8E" w:rsidP="001C6207">
      <w:pPr>
        <w:pStyle w:val="Heading2"/>
        <w:rPr>
          <w:lang w:val="en-GB"/>
        </w:rPr>
      </w:pPr>
      <w:bookmarkStart w:id="85" w:name="_Toc203310918"/>
      <w:r w:rsidRPr="00D16523">
        <w:rPr>
          <w:lang w:val="en-GB"/>
        </w:rPr>
        <w:t>I now embrace—</w:t>
      </w:r>
      <w:bookmarkEnd w:id="85"/>
    </w:p>
    <w:p w:rsidR="00DD6D8E" w:rsidRPr="00D818E9" w:rsidRDefault="00DD6D8E" w:rsidP="00451E17">
      <w:pPr>
        <w:rPr>
          <w:lang w:val="en-GB"/>
        </w:rPr>
      </w:pPr>
      <w:r w:rsidRPr="00D818E9">
        <w:rPr>
          <w:lang w:val="en-GB"/>
        </w:rPr>
        <w:t>myself fully and happily, with joy.</w:t>
      </w:r>
    </w:p>
    <w:p w:rsidR="00DD6D8E" w:rsidRPr="00477553" w:rsidRDefault="00DD6D8E" w:rsidP="00451E17">
      <w:pPr>
        <w:rPr>
          <w:lang w:val="en-GB"/>
        </w:rPr>
      </w:pPr>
      <w:r w:rsidRPr="00477553">
        <w:rPr>
          <w:lang w:val="en-GB"/>
        </w:rPr>
        <w:t>my excellence.</w:t>
      </w:r>
    </w:p>
    <w:p w:rsidR="00DD6D8E" w:rsidRPr="00477553" w:rsidRDefault="00DD6D8E" w:rsidP="00451E17">
      <w:pPr>
        <w:rPr>
          <w:lang w:val="en-GB"/>
        </w:rPr>
      </w:pPr>
      <w:r w:rsidRPr="00477553">
        <w:rPr>
          <w:lang w:val="en-GB"/>
        </w:rPr>
        <w:t>my being ext</w:t>
      </w:r>
      <w:r>
        <w:rPr>
          <w:lang w:val="en-GB"/>
        </w:rPr>
        <w:t>raordinary in whatever I offer beyond the ordinary.</w:t>
      </w:r>
    </w:p>
    <w:p w:rsidR="00DD6D8E" w:rsidRPr="00D818E9" w:rsidRDefault="00DD6D8E" w:rsidP="00451E17">
      <w:pPr>
        <w:rPr>
          <w:lang w:val="en-GB"/>
        </w:rPr>
      </w:pPr>
      <w:r w:rsidRPr="00D818E9">
        <w:rPr>
          <w:lang w:val="en-GB"/>
        </w:rPr>
        <w:t>my worthiness and my right to love myself exactly as I am.</w:t>
      </w:r>
    </w:p>
    <w:p w:rsidR="00DD6D8E" w:rsidRPr="00D818E9" w:rsidRDefault="00DD6D8E" w:rsidP="00451E17">
      <w:pPr>
        <w:rPr>
          <w:lang w:val="en-GB"/>
        </w:rPr>
      </w:pPr>
    </w:p>
    <w:p w:rsidR="00DD6D8E" w:rsidRDefault="00DD6D8E" w:rsidP="00451E17">
      <w:pPr>
        <w:rPr>
          <w:lang w:val="en-GB"/>
        </w:rPr>
      </w:pPr>
      <w:r w:rsidRPr="007236AC">
        <w:rPr>
          <w:lang w:val="en-GB"/>
        </w:rPr>
        <w:t xml:space="preserve">I see myself flooded with crystal clear pure light that reaches every aspect of my </w:t>
      </w:r>
      <w:r>
        <w:rPr>
          <w:lang w:val="en-GB"/>
        </w:rPr>
        <w:t xml:space="preserve">body, inside and outside. </w:t>
      </w:r>
    </w:p>
    <w:p w:rsidR="00DD6D8E" w:rsidRDefault="00DD6D8E" w:rsidP="00451E17">
      <w:pPr>
        <w:rPr>
          <w:lang w:val="en-GB"/>
        </w:rPr>
      </w:pPr>
    </w:p>
    <w:p w:rsidR="00DD6D8E" w:rsidRDefault="00DD6D8E" w:rsidP="00451E17">
      <w:pPr>
        <w:rPr>
          <w:lang w:val="en-GB"/>
        </w:rPr>
      </w:pPr>
      <w:r>
        <w:rPr>
          <w:lang w:val="en-GB"/>
        </w:rPr>
        <w:t>I bathe in this light.</w:t>
      </w:r>
    </w:p>
    <w:p w:rsidR="00DD6D8E" w:rsidRDefault="00DD6D8E" w:rsidP="00451E17">
      <w:pPr>
        <w:rPr>
          <w:lang w:val="en-GB"/>
        </w:rPr>
      </w:pPr>
    </w:p>
    <w:p w:rsidR="00DD6D8E" w:rsidRDefault="00DD6D8E" w:rsidP="00451E17">
      <w:pPr>
        <w:rPr>
          <w:lang w:val="en-GB"/>
        </w:rPr>
      </w:pPr>
      <w:r>
        <w:rPr>
          <w:lang w:val="en-GB"/>
        </w:rPr>
        <w:t>I let it clense me.</w:t>
      </w:r>
    </w:p>
    <w:p w:rsidR="00DD6D8E" w:rsidRDefault="00DD6D8E" w:rsidP="00451E17">
      <w:pPr>
        <w:rPr>
          <w:lang w:val="en-GB"/>
        </w:rPr>
      </w:pPr>
    </w:p>
    <w:p w:rsidR="00DD6D8E" w:rsidRDefault="00DD6D8E" w:rsidP="00451E17">
      <w:pPr>
        <w:rPr>
          <w:lang w:val="en-GB"/>
        </w:rPr>
      </w:pPr>
      <w:r>
        <w:rPr>
          <w:lang w:val="en-GB"/>
        </w:rPr>
        <w:t>And so it is.</w:t>
      </w:r>
    </w:p>
    <w:p w:rsidR="00DD6D8E" w:rsidRPr="007236AC" w:rsidRDefault="00DD6D8E" w:rsidP="00451E17">
      <w:pPr>
        <w:rPr>
          <w:lang w:val="en-GB"/>
        </w:rPr>
      </w:pPr>
    </w:p>
    <w:p w:rsidR="00DD6D8E" w:rsidRPr="00451E17" w:rsidRDefault="00DD6D8E" w:rsidP="004F40C8">
      <w:pPr>
        <w:pStyle w:val="Heading1"/>
      </w:pPr>
      <w:r w:rsidRPr="00451E17">
        <w:br w:type="page"/>
      </w:r>
      <w:bookmarkStart w:id="86" w:name="_Toc203310919"/>
      <w:bookmarkStart w:id="87" w:name="_Toc203311920"/>
      <w:r w:rsidRPr="00451E17">
        <w:t>THANK YOU FOR EVERYTHING</w:t>
      </w:r>
      <w:bookmarkEnd w:id="86"/>
      <w:bookmarkEnd w:id="87"/>
    </w:p>
    <w:p w:rsidR="00DD6D8E" w:rsidRPr="00D818E9" w:rsidRDefault="00DD6D8E" w:rsidP="00451E17">
      <w:pPr>
        <w:rPr>
          <w:lang w:val="en-GB"/>
        </w:rPr>
      </w:pPr>
      <w:r w:rsidRPr="00D818E9">
        <w:rPr>
          <w:lang w:val="en-GB"/>
        </w:rPr>
        <w:t>Thanks for the blessings I easily appreciate—and for those I once refused, simply because I didn’t yet understand their purpose.</w:t>
      </w:r>
      <w:r w:rsidRPr="00D818E9">
        <w:rPr>
          <w:lang w:val="en-GB"/>
        </w:rPr>
        <w:br/>
        <w:t>I am now aware that everything is always and only a means to return my consciousness to its given state of perfection.</w:t>
      </w:r>
    </w:p>
    <w:p w:rsidR="00DD6D8E" w:rsidRPr="00D818E9" w:rsidRDefault="00DD6D8E" w:rsidP="00451E17">
      <w:pPr>
        <w:rPr>
          <w:lang w:val="en-GB"/>
        </w:rPr>
      </w:pPr>
      <w:r w:rsidRPr="00D818E9">
        <w:rPr>
          <w:lang w:val="en-GB"/>
        </w:rPr>
        <w:t>With every breath, I nourish my mind, my body, and my soul. I breathe with great serenity, knowing I am merely a vessel for the one true Source—Love.</w:t>
      </w:r>
      <w:r w:rsidRPr="00D818E9">
        <w:rPr>
          <w:lang w:val="en-GB"/>
        </w:rPr>
        <w:br/>
        <w:t>I trade all I perceive as unpleasant for peace: peace of mind, cellular peace, and peace in my soul.</w:t>
      </w:r>
    </w:p>
    <w:p w:rsidR="00DD6D8E" w:rsidRPr="00D818E9" w:rsidRDefault="00DD6D8E" w:rsidP="00451E17">
      <w:pPr>
        <w:rPr>
          <w:lang w:val="en-GB"/>
        </w:rPr>
      </w:pPr>
      <w:r w:rsidRPr="00D818E9">
        <w:rPr>
          <w:lang w:val="en-GB"/>
        </w:rPr>
        <w:t xml:space="preserve">I recognize the choices I made in moments of urgency and accept full responsibility for every belief I held, simply because I could not see beyond my little self. </w:t>
      </w:r>
      <w:r w:rsidRPr="00D818E9">
        <w:rPr>
          <w:lang w:val="en-GB"/>
        </w:rPr>
        <w:br/>
        <w:t>I see now how my thoughts have manifested until this very moment—and I embrace my powerful role as co-creator.</w:t>
      </w:r>
    </w:p>
    <w:p w:rsidR="00DD6D8E" w:rsidRPr="00D818E9" w:rsidRDefault="00DD6D8E" w:rsidP="00451E17">
      <w:pPr>
        <w:rPr>
          <w:lang w:val="en-GB"/>
        </w:rPr>
      </w:pPr>
      <w:r w:rsidRPr="00D818E9">
        <w:rPr>
          <w:lang w:val="en-GB"/>
        </w:rPr>
        <w:t xml:space="preserve">With serenity, I release everything I’ve carried that no longer serves my highest purpose of evolving toward the Divine. </w:t>
      </w:r>
      <w:r w:rsidRPr="00D818E9">
        <w:rPr>
          <w:lang w:val="en-GB"/>
        </w:rPr>
        <w:br/>
        <w:t>I welcome, with unwavering faith, the healing light of Love—already granted as a gift of faith, not merit—to mend all that seems less than perfect.</w:t>
      </w:r>
    </w:p>
    <w:p w:rsidR="00DD6D8E" w:rsidRPr="00D818E9" w:rsidRDefault="00DD6D8E" w:rsidP="00451E17">
      <w:pPr>
        <w:rPr>
          <w:lang w:val="en-GB"/>
        </w:rPr>
      </w:pPr>
    </w:p>
    <w:p w:rsidR="00DD6D8E" w:rsidRPr="00D818E9" w:rsidRDefault="00DD6D8E" w:rsidP="00451E17">
      <w:pPr>
        <w:rPr>
          <w:lang w:val="en-GB"/>
        </w:rPr>
      </w:pPr>
      <w:r w:rsidRPr="00451E17">
        <w:rPr>
          <w:lang w:val="en-GB"/>
        </w:rPr>
        <w:t>Thank you for the blessings I easily recognize.</w:t>
      </w:r>
      <w:r w:rsidRPr="00451E17">
        <w:rPr>
          <w:lang w:val="en-GB"/>
        </w:rPr>
        <w:br/>
      </w:r>
      <w:r w:rsidRPr="00D818E9">
        <w:rPr>
          <w:lang w:val="en-GB"/>
        </w:rPr>
        <w:t>Thank you for everything else—I may not understand it yet, but I can turn it into gold.</w:t>
      </w:r>
      <w:r w:rsidRPr="00D818E9">
        <w:rPr>
          <w:lang w:val="en-GB"/>
        </w:rPr>
        <w:br/>
        <w:t>Thank you for all experiences; grant me the wisdom to accept them with true gratitude.</w:t>
      </w:r>
    </w:p>
    <w:p w:rsidR="00DD6D8E" w:rsidRPr="00451E17" w:rsidRDefault="00DD6D8E" w:rsidP="004F40C8">
      <w:pPr>
        <w:pStyle w:val="Heading1"/>
      </w:pPr>
      <w:r w:rsidRPr="00451E17">
        <w:br w:type="page"/>
      </w:r>
      <w:bookmarkStart w:id="88" w:name="_Toc203310920"/>
      <w:bookmarkStart w:id="89" w:name="_Toc203311921"/>
      <w:r>
        <w:t xml:space="preserve">Everything, I mean everything </w:t>
      </w:r>
      <w:r w:rsidRPr="00451E17">
        <w:t>Is Possible</w:t>
      </w:r>
      <w:bookmarkEnd w:id="88"/>
      <w:bookmarkEnd w:id="89"/>
    </w:p>
    <w:p w:rsidR="00DD6D8E" w:rsidRPr="005225DC" w:rsidRDefault="00DD6D8E" w:rsidP="005225DC">
      <w:pPr>
        <w:rPr>
          <w:lang w:val="en-GB"/>
        </w:rPr>
      </w:pPr>
      <w:r w:rsidRPr="005225DC">
        <w:rPr>
          <w:lang w:val="en-GB"/>
        </w:rPr>
        <w:t>Go ahead.</w:t>
      </w:r>
      <w:r w:rsidRPr="005225DC">
        <w:rPr>
          <w:lang w:val="en-GB"/>
        </w:rPr>
        <w:br/>
        <w:t>Make fun of this “everything.”</w:t>
      </w:r>
      <w:r w:rsidRPr="005225DC">
        <w:rPr>
          <w:lang w:val="en-GB"/>
        </w:rPr>
        <w:br/>
        <w:t>We know generalizations are weaker than specifics.</w:t>
      </w:r>
      <w:r w:rsidRPr="005225DC">
        <w:rPr>
          <w:lang w:val="en-GB"/>
        </w:rPr>
        <w:br/>
        <w:t>But here's the question:</w:t>
      </w:r>
    </w:p>
    <w:p w:rsidR="00DD6D8E" w:rsidRPr="005225DC" w:rsidRDefault="00DD6D8E" w:rsidP="005225DC">
      <w:pPr>
        <w:rPr>
          <w:lang w:val="en-GB"/>
        </w:rPr>
      </w:pPr>
      <w:r w:rsidRPr="005225DC">
        <w:rPr>
          <w:lang w:val="en-GB"/>
        </w:rPr>
        <w:t xml:space="preserve">What do </w:t>
      </w:r>
      <w:r w:rsidRPr="008C0423">
        <w:rPr>
          <w:rStyle w:val="NormaleBoldCarattere"/>
        </w:rPr>
        <w:t>you</w:t>
      </w:r>
      <w:r w:rsidRPr="005225DC">
        <w:rPr>
          <w:lang w:val="en-GB"/>
        </w:rPr>
        <w:t xml:space="preserve"> want to be possible in your life?</w:t>
      </w:r>
    </w:p>
    <w:p w:rsidR="00DD6D8E" w:rsidRPr="005225DC" w:rsidRDefault="00DD6D8E" w:rsidP="005225DC">
      <w:pPr>
        <w:rPr>
          <w:lang w:val="en-GB"/>
        </w:rPr>
      </w:pPr>
      <w:r w:rsidRPr="005225DC">
        <w:rPr>
          <w:lang w:val="en-GB"/>
        </w:rPr>
        <w:t xml:space="preserve">Think about something real, something </w:t>
      </w:r>
      <w:r w:rsidRPr="008C0423">
        <w:rPr>
          <w:rStyle w:val="NormaleBoldCarattere"/>
        </w:rPr>
        <w:t>true to you</w:t>
      </w:r>
      <w:r w:rsidRPr="005225DC">
        <w:rPr>
          <w:lang w:val="en-GB"/>
        </w:rPr>
        <w:t>,</w:t>
      </w:r>
      <w:r w:rsidRPr="005225DC">
        <w:rPr>
          <w:lang w:val="en-GB"/>
        </w:rPr>
        <w:br/>
        <w:t>and mentally replace generalizations whenever they show up on the next page.</w:t>
      </w:r>
      <w:r w:rsidRPr="005225DC">
        <w:rPr>
          <w:lang w:val="en-GB"/>
        </w:rPr>
        <w:br/>
        <w:t>Because when you focus on a target—it’s easier to hit it.</w:t>
      </w:r>
    </w:p>
    <w:p w:rsidR="00DD6D8E" w:rsidRPr="005225DC" w:rsidRDefault="00DD6D8E" w:rsidP="005225DC">
      <w:pPr>
        <w:rPr>
          <w:lang w:val="en-GB"/>
        </w:rPr>
      </w:pPr>
      <w:r w:rsidRPr="005225DC">
        <w:rPr>
          <w:lang w:val="en-GB"/>
        </w:rPr>
        <w:t>Read these affirmations as they are.</w:t>
      </w:r>
      <w:r w:rsidRPr="005225DC">
        <w:rPr>
          <w:lang w:val="en-GB"/>
        </w:rPr>
        <w:br/>
        <w:t>They’re door openers.</w:t>
      </w:r>
      <w:r w:rsidRPr="005225DC">
        <w:rPr>
          <w:lang w:val="en-GB"/>
        </w:rPr>
        <w:br/>
        <w:t>Let them crack something loose.</w:t>
      </w:r>
      <w:r w:rsidRPr="005225DC">
        <w:rPr>
          <w:lang w:val="en-GB"/>
        </w:rPr>
        <w:br/>
        <w:t xml:space="preserve">Then </w:t>
      </w:r>
      <w:r w:rsidRPr="008C0423">
        <w:rPr>
          <w:rStyle w:val="NormaleBoldCarattere"/>
        </w:rPr>
        <w:t>focus</w:t>
      </w:r>
      <w:r w:rsidRPr="005225DC">
        <w:rPr>
          <w:lang w:val="en-GB"/>
        </w:rPr>
        <w:t xml:space="preserve"> on what you could actually see happening there.</w:t>
      </w:r>
    </w:p>
    <w:p w:rsidR="00DD6D8E" w:rsidRPr="00451E17" w:rsidRDefault="00DD6D8E" w:rsidP="00451E17">
      <w:pPr>
        <w:rPr>
          <w:lang w:val="en-GB"/>
        </w:rPr>
      </w:pPr>
      <w:r w:rsidRPr="00451E17">
        <w:rPr>
          <w:lang w:val="en-GB"/>
        </w:rPr>
        <w:t xml:space="preserve">I now recognize that </w:t>
      </w:r>
      <w:r w:rsidRPr="00596439">
        <w:rPr>
          <w:rStyle w:val="NormaleBoldCarattere"/>
        </w:rPr>
        <w:t>what</w:t>
      </w:r>
      <w:r w:rsidRPr="00451E17">
        <w:rPr>
          <w:lang w:val="en-GB"/>
        </w:rPr>
        <w:t xml:space="preserve"> I have perceived "as real" was only one possibility among the infinite</w:t>
      </w:r>
      <w:r w:rsidRPr="00451E17">
        <w:rPr>
          <w:lang w:val="en-GB"/>
        </w:rPr>
        <w:br/>
        <w:t xml:space="preserve">I am free to adopt </w:t>
      </w:r>
      <w:r w:rsidRPr="00596439">
        <w:rPr>
          <w:rStyle w:val="NormaleBoldCarattere"/>
        </w:rPr>
        <w:t xml:space="preserve">any belief </w:t>
      </w:r>
      <w:r w:rsidRPr="00451E17">
        <w:rPr>
          <w:lang w:val="en-GB"/>
        </w:rPr>
        <w:t>I chose and desire.</w:t>
      </w:r>
      <w:r w:rsidRPr="00451E17">
        <w:rPr>
          <w:lang w:val="en-GB"/>
        </w:rPr>
        <w:br/>
        <w:t xml:space="preserve">I choose to hold </w:t>
      </w:r>
      <w:r w:rsidRPr="00596439">
        <w:rPr>
          <w:rStyle w:val="NormaleBoldCarattere"/>
        </w:rPr>
        <w:t xml:space="preserve">those beliefs </w:t>
      </w:r>
      <w:r w:rsidRPr="00451E17">
        <w:rPr>
          <w:lang w:val="en-GB"/>
        </w:rPr>
        <w:t>that uplift and serve my highest good.</w:t>
      </w:r>
    </w:p>
    <w:p w:rsidR="00DD6D8E" w:rsidRPr="00451E17" w:rsidRDefault="00DD6D8E" w:rsidP="00451E17">
      <w:pPr>
        <w:rPr>
          <w:lang w:val="en-GB"/>
        </w:rPr>
      </w:pPr>
      <w:r w:rsidRPr="001833AF">
        <w:rPr>
          <w:lang w:val="en-GB"/>
        </w:rPr>
        <w:t>I choose to be responsible and powerful.</w:t>
      </w:r>
      <w:r w:rsidRPr="00596439">
        <w:rPr>
          <w:rStyle w:val="NormaleBoldCarattere"/>
        </w:rPr>
        <w:t xml:space="preserve"> (In what areas?)</w:t>
      </w:r>
      <w:r w:rsidRPr="001833AF">
        <w:rPr>
          <w:lang w:val="en-GB"/>
        </w:rPr>
        <w:br/>
      </w:r>
      <w:r w:rsidRPr="00451E17">
        <w:rPr>
          <w:lang w:val="en-GB"/>
        </w:rPr>
        <w:t xml:space="preserve">I choose to see and to embody that </w:t>
      </w:r>
      <w:r w:rsidRPr="00596439">
        <w:rPr>
          <w:rStyle w:val="NormaleBoldCarattere"/>
        </w:rPr>
        <w:t xml:space="preserve">all </w:t>
      </w:r>
      <w:r w:rsidRPr="00451E17">
        <w:rPr>
          <w:lang w:val="en-GB"/>
        </w:rPr>
        <w:t>is working in my favor.</w:t>
      </w:r>
      <w:r w:rsidRPr="00451E17">
        <w:rPr>
          <w:lang w:val="en-GB"/>
        </w:rPr>
        <w:br/>
        <w:t>I choose to believe that</w:t>
      </w:r>
      <w:r w:rsidRPr="00596439">
        <w:rPr>
          <w:rStyle w:val="NormaleBoldCarattere"/>
        </w:rPr>
        <w:t xml:space="preserve"> all</w:t>
      </w:r>
      <w:r w:rsidRPr="00451E17">
        <w:rPr>
          <w:lang w:val="en-GB"/>
        </w:rPr>
        <w:t xml:space="preserve"> is well. Above the clouds the sun always shine.</w:t>
      </w:r>
    </w:p>
    <w:p w:rsidR="00DD6D8E" w:rsidRPr="00D818E9" w:rsidRDefault="00DD6D8E" w:rsidP="00451E17">
      <w:pPr>
        <w:rPr>
          <w:lang w:val="en-GB"/>
        </w:rPr>
      </w:pPr>
      <w:r w:rsidRPr="00451E17">
        <w:rPr>
          <w:lang w:val="en-GB"/>
        </w:rPr>
        <w:t xml:space="preserve">I allow my subconscious to fully harmonize with </w:t>
      </w:r>
      <w:r w:rsidRPr="00596439">
        <w:rPr>
          <w:rStyle w:val="NormaleBoldCarattere"/>
        </w:rPr>
        <w:t>my conscious awareness.</w:t>
      </w:r>
      <w:r w:rsidRPr="00596439">
        <w:rPr>
          <w:rStyle w:val="NormaleBoldCarattere"/>
        </w:rPr>
        <w:br/>
      </w:r>
      <w:r w:rsidRPr="00451E17">
        <w:rPr>
          <w:lang w:val="en-GB"/>
        </w:rPr>
        <w:t>I choose to be one with the infinite Source of Creation—</w:t>
      </w:r>
      <w:r w:rsidRPr="00596439">
        <w:rPr>
          <w:rStyle w:val="NormaleBoldCarattere"/>
        </w:rPr>
        <w:t>always and forever</w:t>
      </w:r>
      <w:r w:rsidRPr="00451E17">
        <w:rPr>
          <w:lang w:val="en-GB"/>
        </w:rPr>
        <w:t>.</w:t>
      </w:r>
      <w:r w:rsidRPr="00451E17">
        <w:rPr>
          <w:lang w:val="en-GB"/>
        </w:rPr>
        <w:br/>
        <w:t xml:space="preserve">I choose to only believe in </w:t>
      </w:r>
      <w:r w:rsidRPr="00596439">
        <w:rPr>
          <w:rStyle w:val="NormaleBoldCarattere"/>
        </w:rPr>
        <w:t>truths which make me feel my best</w:t>
      </w:r>
      <w:r w:rsidRPr="00451E17">
        <w:rPr>
          <w:lang w:val="en-GB"/>
        </w:rPr>
        <w:t>.</w:t>
      </w:r>
      <w:r w:rsidRPr="00451E17">
        <w:rPr>
          <w:lang w:val="en-GB"/>
        </w:rPr>
        <w:br/>
        <w:t xml:space="preserve">I welcome </w:t>
      </w:r>
      <w:r w:rsidRPr="00596439">
        <w:rPr>
          <w:rStyle w:val="NormaleBoldCarattere"/>
        </w:rPr>
        <w:t>beliefs that bring me</w:t>
      </w:r>
      <w:r w:rsidRPr="00451E17">
        <w:rPr>
          <w:lang w:val="en-GB"/>
        </w:rPr>
        <w:t xml:space="preserve"> ease, happiness, and growth.</w:t>
      </w:r>
      <w:r w:rsidRPr="00451E17">
        <w:rPr>
          <w:lang w:val="en-GB"/>
        </w:rPr>
        <w:br/>
      </w:r>
      <w:r w:rsidRPr="00D818E9">
        <w:rPr>
          <w:lang w:val="en-GB"/>
        </w:rPr>
        <w:t xml:space="preserve">I choose to release </w:t>
      </w:r>
      <w:r w:rsidRPr="00596439">
        <w:rPr>
          <w:rStyle w:val="NormaleBoldCarattere"/>
        </w:rPr>
        <w:t>every burden</w:t>
      </w:r>
      <w:r w:rsidRPr="00D818E9">
        <w:rPr>
          <w:lang w:val="en-GB"/>
        </w:rPr>
        <w:t xml:space="preserve"> and step into greater ease and happiness now.</w:t>
      </w:r>
    </w:p>
    <w:p w:rsidR="00DD6D8E" w:rsidRPr="00D818E9" w:rsidRDefault="00DD6D8E" w:rsidP="00451E17">
      <w:pPr>
        <w:rPr>
          <w:lang w:val="en-GB"/>
        </w:rPr>
      </w:pPr>
      <w:r w:rsidRPr="00D818E9">
        <w:rPr>
          <w:lang w:val="en-GB"/>
        </w:rPr>
        <w:t xml:space="preserve">I choose to manifest </w:t>
      </w:r>
      <w:r w:rsidRPr="00596439">
        <w:rPr>
          <w:rStyle w:val="NormaleBoldCarattere"/>
        </w:rPr>
        <w:t>success</w:t>
      </w:r>
      <w:r w:rsidRPr="00D818E9">
        <w:rPr>
          <w:lang w:val="en-GB"/>
        </w:rPr>
        <w:t xml:space="preserve"> effortlessly.</w:t>
      </w:r>
    </w:p>
    <w:p w:rsidR="00DD6D8E" w:rsidRPr="00451E17" w:rsidRDefault="00DD6D8E" w:rsidP="00451E17">
      <w:pPr>
        <w:rPr>
          <w:lang w:val="en-GB"/>
        </w:rPr>
      </w:pPr>
      <w:r w:rsidRPr="00451E17">
        <w:rPr>
          <w:lang w:val="en-GB"/>
        </w:rPr>
        <w:t xml:space="preserve">I choose to accept </w:t>
      </w:r>
      <w:r w:rsidRPr="00596439">
        <w:rPr>
          <w:rStyle w:val="NormaleBoldCarattere"/>
        </w:rPr>
        <w:t>success</w:t>
      </w:r>
      <w:r w:rsidRPr="00451E17">
        <w:rPr>
          <w:lang w:val="en-GB"/>
        </w:rPr>
        <w:t>.</w:t>
      </w:r>
      <w:r w:rsidRPr="00451E17">
        <w:rPr>
          <w:lang w:val="en-GB"/>
        </w:rPr>
        <w:br/>
      </w:r>
      <w:r w:rsidRPr="00D818E9">
        <w:rPr>
          <w:lang w:val="en-GB"/>
        </w:rPr>
        <w:t xml:space="preserve">I choose to succeed in </w:t>
      </w:r>
      <w:r w:rsidRPr="00596439">
        <w:rPr>
          <w:rStyle w:val="NormaleBoldCarattere"/>
        </w:rPr>
        <w:t>everything</w:t>
      </w:r>
      <w:r w:rsidRPr="00D818E9">
        <w:rPr>
          <w:lang w:val="en-GB"/>
        </w:rPr>
        <w:t xml:space="preserve"> I choose to do.</w:t>
      </w:r>
      <w:r w:rsidRPr="00D818E9">
        <w:rPr>
          <w:lang w:val="en-GB"/>
        </w:rPr>
        <w:br/>
      </w:r>
      <w:r w:rsidRPr="00451E17">
        <w:rPr>
          <w:lang w:val="en-GB"/>
        </w:rPr>
        <w:t>I choose to stand in perfect agreement with my highest self.</w:t>
      </w:r>
      <w:r w:rsidRPr="00451E17">
        <w:rPr>
          <w:lang w:val="en-GB"/>
        </w:rPr>
        <w:br/>
        <w:t>I choose to be flexible, open, and adaptable in mind, body, and spirit.</w:t>
      </w:r>
    </w:p>
    <w:p w:rsidR="00DD6D8E" w:rsidRPr="00451E17" w:rsidRDefault="00DD6D8E" w:rsidP="00451E17">
      <w:pPr>
        <w:rPr>
          <w:lang w:val="en-GB"/>
        </w:rPr>
      </w:pPr>
      <w:r w:rsidRPr="00451E17">
        <w:rPr>
          <w:lang w:val="en-GB"/>
        </w:rPr>
        <w:t xml:space="preserve">I allow my body to </w:t>
      </w:r>
      <w:r w:rsidRPr="00596439">
        <w:rPr>
          <w:rStyle w:val="NormaleBoldCarattere"/>
        </w:rPr>
        <w:t>always</w:t>
      </w:r>
      <w:r w:rsidRPr="00451E17">
        <w:rPr>
          <w:lang w:val="en-GB"/>
        </w:rPr>
        <w:t xml:space="preserve"> be </w:t>
      </w:r>
      <w:r w:rsidRPr="00596439">
        <w:rPr>
          <w:rStyle w:val="NormaleBoldCarattere"/>
        </w:rPr>
        <w:t>fully restored</w:t>
      </w:r>
      <w:r w:rsidRPr="00451E17">
        <w:rPr>
          <w:lang w:val="en-GB"/>
        </w:rPr>
        <w:t xml:space="preserve"> to it's highest state of wellness</w:t>
      </w:r>
      <w:r>
        <w:rPr>
          <w:lang w:val="en-GB"/>
        </w:rPr>
        <w:t>.</w:t>
      </w:r>
    </w:p>
    <w:p w:rsidR="00DD6D8E" w:rsidRPr="005225DC" w:rsidRDefault="00DD6D8E" w:rsidP="005225DC">
      <w:pPr>
        <w:rPr>
          <w:lang w:val="en-GB"/>
        </w:rPr>
      </w:pPr>
      <w:r w:rsidRPr="005225DC">
        <w:rPr>
          <w:lang w:val="en-GB"/>
        </w:rPr>
        <w:t>I affirm that it is so, and so it is.</w:t>
      </w:r>
    </w:p>
    <w:p w:rsidR="00DD6D8E" w:rsidRPr="00E3623E" w:rsidRDefault="00DD6D8E" w:rsidP="00E3623E">
      <w:pPr>
        <w:pStyle w:val="Heading1"/>
      </w:pPr>
      <w:r w:rsidRPr="00451E17">
        <w:br w:type="page"/>
      </w:r>
      <w:bookmarkStart w:id="90" w:name="_Toc203310921"/>
      <w:bookmarkStart w:id="91" w:name="_Toc203311922"/>
      <w:r w:rsidRPr="00E3623E">
        <w:t>RESTART Your Life From Here</w:t>
      </w:r>
      <w:bookmarkEnd w:id="90"/>
      <w:bookmarkEnd w:id="91"/>
    </w:p>
    <w:p w:rsidR="00DD6D8E" w:rsidRPr="00D818E9" w:rsidRDefault="00DD6D8E" w:rsidP="00451E17">
      <w:pPr>
        <w:rPr>
          <w:lang w:val="en-GB"/>
        </w:rPr>
      </w:pPr>
      <w:r w:rsidRPr="00D818E9">
        <w:rPr>
          <w:lang w:val="en-GB"/>
        </w:rPr>
        <w:t>At this very moment, you stand at the threshold of a brand-new chapter. Every habit, every thought that no longer serves you can be released now. Let each breath carry away the weight of the past and open your heart to the endless possibilities ahead.</w:t>
      </w:r>
    </w:p>
    <w:p w:rsidR="00DD6D8E" w:rsidRPr="00B83F95" w:rsidRDefault="00DD6D8E" w:rsidP="00B83F95">
      <w:pPr>
        <w:pStyle w:val="Heading1"/>
      </w:pPr>
    </w:p>
    <w:p w:rsidR="00DD6D8E" w:rsidRPr="00D16523" w:rsidRDefault="00DD6D8E" w:rsidP="00B95F35">
      <w:pPr>
        <w:pStyle w:val="Heading2"/>
        <w:rPr>
          <w:lang w:val="en-GB"/>
        </w:rPr>
      </w:pPr>
      <w:bookmarkStart w:id="92" w:name="_Toc203310922"/>
      <w:r w:rsidRPr="00D16523">
        <w:rPr>
          <w:lang w:val="en-GB"/>
        </w:rPr>
        <w:t>Accept that from this moment:</w:t>
      </w:r>
      <w:bookmarkEnd w:id="92"/>
    </w:p>
    <w:p w:rsidR="00DD6D8E" w:rsidRPr="00D818E9" w:rsidRDefault="00DD6D8E" w:rsidP="00DF5F06">
      <w:pPr>
        <w:pStyle w:val="Bullet"/>
      </w:pPr>
      <w:r w:rsidRPr="00D818E9">
        <w:t>You let go of every self-limiting thought that has held you back.</w:t>
      </w:r>
    </w:p>
    <w:p w:rsidR="00DD6D8E" w:rsidRPr="00D818E9" w:rsidRDefault="00DD6D8E" w:rsidP="00DF5F06">
      <w:pPr>
        <w:pStyle w:val="Bullet"/>
      </w:pPr>
      <w:r w:rsidRPr="00D818E9">
        <w:t>You release the patterns that no longer serve you.</w:t>
      </w:r>
    </w:p>
    <w:p w:rsidR="00DD6D8E" w:rsidRPr="00D818E9" w:rsidRDefault="00DD6D8E" w:rsidP="00DF5F06">
      <w:pPr>
        <w:pStyle w:val="Bullet"/>
      </w:pPr>
      <w:r w:rsidRPr="00D818E9">
        <w:t>You welcome the new version of yourself—free, clear, and fully alive.</w:t>
      </w:r>
    </w:p>
    <w:p w:rsidR="00DD6D8E" w:rsidRPr="00B83F95" w:rsidRDefault="00DD6D8E" w:rsidP="00B95F35">
      <w:pPr>
        <w:pStyle w:val="Heading2"/>
      </w:pPr>
      <w:bookmarkStart w:id="93" w:name="_Toc203310923"/>
      <w:r w:rsidRPr="00B83F95">
        <w:t>Affirmations:</w:t>
      </w:r>
      <w:bookmarkEnd w:id="93"/>
    </w:p>
    <w:p w:rsidR="00DD6D8E" w:rsidRPr="00D818E9" w:rsidRDefault="00DD6D8E" w:rsidP="00DF5F06">
      <w:pPr>
        <w:pStyle w:val="Bullet"/>
      </w:pPr>
      <w:r w:rsidRPr="00D818E9">
        <w:t>I am a beautiful person, fully worthy of love and respect.</w:t>
      </w:r>
    </w:p>
    <w:p w:rsidR="00DD6D8E" w:rsidRPr="00D818E9" w:rsidRDefault="00DD6D8E" w:rsidP="00DF5F06">
      <w:pPr>
        <w:pStyle w:val="Bullet"/>
      </w:pPr>
      <w:r w:rsidRPr="00D818E9">
        <w:t>I forgive myself for every mistake born of learning and growth.</w:t>
      </w:r>
    </w:p>
    <w:p w:rsidR="00DD6D8E" w:rsidRPr="00D818E9" w:rsidRDefault="00DD6D8E" w:rsidP="00DF5F06">
      <w:pPr>
        <w:pStyle w:val="Bullet"/>
      </w:pPr>
      <w:r w:rsidRPr="00D818E9">
        <w:t>I embrace my past as the foundation for who I choose to become now.</w:t>
      </w:r>
    </w:p>
    <w:p w:rsidR="00DD6D8E" w:rsidRPr="00D818E9" w:rsidRDefault="00DD6D8E" w:rsidP="00DF5F06">
      <w:pPr>
        <w:pStyle w:val="Bullet"/>
      </w:pPr>
      <w:r w:rsidRPr="00D818E9">
        <w:t>I open my mind and heart to fresh possibilities.</w:t>
      </w:r>
    </w:p>
    <w:p w:rsidR="00DD6D8E" w:rsidRPr="00D818E9" w:rsidRDefault="00DD6D8E" w:rsidP="00DF5F06">
      <w:pPr>
        <w:pStyle w:val="Bullet"/>
      </w:pPr>
      <w:r w:rsidRPr="00D818E9">
        <w:t>I wash away old regrets and welcome peace in their place.</w:t>
      </w:r>
    </w:p>
    <w:p w:rsidR="00DD6D8E" w:rsidRPr="00D818E9" w:rsidRDefault="00DD6D8E" w:rsidP="00DF5F06">
      <w:pPr>
        <w:pStyle w:val="Bullet"/>
      </w:pPr>
      <w:r w:rsidRPr="00D818E9">
        <w:t>I stand here, unburdened by what was, fully empowered by what is.</w:t>
      </w:r>
    </w:p>
    <w:p w:rsidR="00DD6D8E" w:rsidRPr="00B83F95" w:rsidRDefault="00DD6D8E" w:rsidP="00B95F35">
      <w:pPr>
        <w:pStyle w:val="Heading2"/>
      </w:pPr>
      <w:bookmarkStart w:id="94" w:name="_Toc203310924"/>
      <w:r w:rsidRPr="00B83F95">
        <w:t>Release What Holds You Back</w:t>
      </w:r>
      <w:bookmarkEnd w:id="94"/>
    </w:p>
    <w:p w:rsidR="00DD6D8E" w:rsidRPr="00451E17" w:rsidRDefault="00DD6D8E" w:rsidP="0036298D">
      <w:pPr>
        <w:pStyle w:val="Bullet"/>
      </w:pPr>
      <w:r w:rsidRPr="00451E17">
        <w:t>I release every self-limiting belief.</w:t>
      </w:r>
    </w:p>
    <w:p w:rsidR="00DD6D8E" w:rsidRPr="00451E17" w:rsidRDefault="00DD6D8E" w:rsidP="0036298D">
      <w:pPr>
        <w:pStyle w:val="Bullet"/>
      </w:pPr>
      <w:r w:rsidRPr="00451E17">
        <w:t>I release patterns of doubt, comparison, and regret.</w:t>
      </w:r>
    </w:p>
    <w:p w:rsidR="00DD6D8E" w:rsidRPr="00451E17" w:rsidRDefault="00DD6D8E" w:rsidP="0036298D">
      <w:pPr>
        <w:pStyle w:val="Bullet"/>
      </w:pPr>
      <w:r w:rsidRPr="00451E17">
        <w:t>I release the need to please others at the expense of my own joy.</w:t>
      </w:r>
    </w:p>
    <w:p w:rsidR="00DD6D8E" w:rsidRPr="00451E17" w:rsidRDefault="00DD6D8E" w:rsidP="0036298D">
      <w:pPr>
        <w:pStyle w:val="Bullet"/>
      </w:pPr>
      <w:r w:rsidRPr="00451E17">
        <w:t>I release fears that have kept me from my true path.</w:t>
      </w:r>
    </w:p>
    <w:p w:rsidR="00DD6D8E" w:rsidRPr="00451E17" w:rsidRDefault="00DD6D8E" w:rsidP="0036298D">
      <w:pPr>
        <w:pStyle w:val="Bullet"/>
      </w:pPr>
      <w:r w:rsidRPr="00451E17">
        <w:t>I release every “should” and “must” that does not belong to my highest good.</w:t>
      </w:r>
    </w:p>
    <w:p w:rsidR="00DD6D8E" w:rsidRPr="00B83F95" w:rsidRDefault="00DD6D8E" w:rsidP="00B95F35">
      <w:pPr>
        <w:pStyle w:val="Heading2"/>
      </w:pPr>
      <w:bookmarkStart w:id="95" w:name="_Toc203310925"/>
      <w:r w:rsidRPr="00B83F95">
        <w:t>Embrace What Lifts You Up</w:t>
      </w:r>
      <w:bookmarkEnd w:id="95"/>
    </w:p>
    <w:p w:rsidR="00DD6D8E" w:rsidRPr="00451E17" w:rsidRDefault="00DD6D8E" w:rsidP="0036298D">
      <w:pPr>
        <w:pStyle w:val="Bullet"/>
      </w:pPr>
      <w:r w:rsidRPr="00451E17">
        <w:t>I embrace my innate worth and dignity.</w:t>
      </w:r>
    </w:p>
    <w:p w:rsidR="00DD6D8E" w:rsidRPr="00451E17" w:rsidRDefault="00DD6D8E" w:rsidP="0036298D">
      <w:pPr>
        <w:pStyle w:val="Bullet"/>
      </w:pPr>
      <w:r w:rsidRPr="00451E17">
        <w:t>I embrace the freedom to choose my own path.</w:t>
      </w:r>
    </w:p>
    <w:p w:rsidR="00DD6D8E" w:rsidRPr="00451E17" w:rsidRDefault="00DD6D8E" w:rsidP="0036298D">
      <w:pPr>
        <w:pStyle w:val="Bullet"/>
      </w:pPr>
      <w:r w:rsidRPr="00451E17">
        <w:t>I embrace the adventure of becoming my fullest self.</w:t>
      </w:r>
    </w:p>
    <w:p w:rsidR="00DD6D8E" w:rsidRPr="00451E17" w:rsidRDefault="00DD6D8E" w:rsidP="0036298D">
      <w:pPr>
        <w:pStyle w:val="Bullet"/>
      </w:pPr>
      <w:r w:rsidRPr="00451E17">
        <w:t>I embrace peace, courage, and trust in every step I take.</w:t>
      </w:r>
    </w:p>
    <w:p w:rsidR="00DD6D8E" w:rsidRPr="00451E17" w:rsidRDefault="00DD6D8E" w:rsidP="0036298D">
      <w:pPr>
        <w:pStyle w:val="Bullet"/>
      </w:pPr>
      <w:r w:rsidRPr="00451E17">
        <w:t>I embrace curiosity, creativity, and the joy of discovery.</w:t>
      </w:r>
    </w:p>
    <w:p w:rsidR="00DD6D8E" w:rsidRPr="00B83F95" w:rsidRDefault="00DD6D8E" w:rsidP="00B95F35">
      <w:pPr>
        <w:pStyle w:val="Heading2"/>
      </w:pPr>
      <w:bookmarkStart w:id="96" w:name="_Toc203310926"/>
      <w:r w:rsidRPr="00B83F95">
        <w:t>Affirm Your Fresh Beginning</w:t>
      </w:r>
      <w:bookmarkEnd w:id="96"/>
    </w:p>
    <w:p w:rsidR="00DD6D8E" w:rsidRPr="00451E17" w:rsidRDefault="00DD6D8E" w:rsidP="0036298D">
      <w:pPr>
        <w:pStyle w:val="Bullet"/>
      </w:pPr>
      <w:r w:rsidRPr="00451E17">
        <w:t>I am a radiant being, fully alive in this moment.</w:t>
      </w:r>
    </w:p>
    <w:p w:rsidR="00DD6D8E" w:rsidRPr="00451E17" w:rsidRDefault="00DD6D8E" w:rsidP="0036298D">
      <w:pPr>
        <w:pStyle w:val="Bullet"/>
      </w:pPr>
      <w:r w:rsidRPr="00451E17">
        <w:t>I forgive myself for past mistakes and honor the lessons they taught me.</w:t>
      </w:r>
    </w:p>
    <w:p w:rsidR="00DD6D8E" w:rsidRPr="00451E17" w:rsidRDefault="00DD6D8E" w:rsidP="0036298D">
      <w:pPr>
        <w:pStyle w:val="Bullet"/>
      </w:pPr>
      <w:r w:rsidRPr="00451E17">
        <w:t>I open my mind to creative solutions and joyful surprises.</w:t>
      </w:r>
    </w:p>
    <w:p w:rsidR="00DD6D8E" w:rsidRPr="00451E17" w:rsidRDefault="00DD6D8E" w:rsidP="0036298D">
      <w:pPr>
        <w:pStyle w:val="Bullet"/>
      </w:pPr>
      <w:r w:rsidRPr="00451E17">
        <w:t>I nourish my body, mind, and spirit with kindness and respect.</w:t>
      </w:r>
    </w:p>
    <w:p w:rsidR="00DD6D8E" w:rsidRPr="00451E17" w:rsidRDefault="00DD6D8E" w:rsidP="0036298D">
      <w:pPr>
        <w:pStyle w:val="Bullet"/>
      </w:pPr>
      <w:r w:rsidRPr="00451E17">
        <w:t>I move forward with confidence, clarity, and unwavering faith.</w:t>
      </w:r>
    </w:p>
    <w:p w:rsidR="00DD6D8E" w:rsidRPr="00451E17" w:rsidRDefault="00DD6D8E" w:rsidP="0036298D">
      <w:pPr>
        <w:pStyle w:val="Bullet"/>
      </w:pPr>
      <w:r w:rsidRPr="00451E17">
        <w:t>I manifest opportunities that support my growth and well-being.</w:t>
      </w:r>
    </w:p>
    <w:p w:rsidR="00DD6D8E" w:rsidRPr="00451E17" w:rsidRDefault="00DD6D8E" w:rsidP="0036298D">
      <w:pPr>
        <w:pStyle w:val="Bullet"/>
      </w:pPr>
      <w:r w:rsidRPr="00451E17">
        <w:t>I attract relationships that reflect my highest values and true essence.</w:t>
      </w:r>
    </w:p>
    <w:p w:rsidR="00DD6D8E" w:rsidRPr="00451E17" w:rsidRDefault="00DD6D8E" w:rsidP="0036298D">
      <w:pPr>
        <w:pStyle w:val="Bullet"/>
      </w:pPr>
      <w:r w:rsidRPr="00451E17">
        <w:t>I stand firmly in my power while remaining open to all that life offers.</w:t>
      </w:r>
    </w:p>
    <w:p w:rsidR="00DD6D8E" w:rsidRPr="00B83F95" w:rsidRDefault="00DD6D8E" w:rsidP="00B95F35">
      <w:pPr>
        <w:pStyle w:val="Heading2"/>
      </w:pPr>
      <w:bookmarkStart w:id="97" w:name="_Toc203310927"/>
      <w:r w:rsidRPr="00B83F95">
        <w:t>Take Inspired Action</w:t>
      </w:r>
      <w:bookmarkEnd w:id="97"/>
    </w:p>
    <w:p w:rsidR="00DD6D8E" w:rsidRPr="00451E17" w:rsidRDefault="00DD6D8E" w:rsidP="0036298D">
      <w:pPr>
        <w:pStyle w:val="Bullet"/>
      </w:pPr>
      <w:r w:rsidRPr="00451E17">
        <w:t>With each morning breath, I set an intention for possibility.</w:t>
      </w:r>
    </w:p>
    <w:p w:rsidR="00DD6D8E" w:rsidRPr="00451E17" w:rsidRDefault="00DD6D8E" w:rsidP="0036298D">
      <w:pPr>
        <w:pStyle w:val="Bullet"/>
      </w:pPr>
      <w:r w:rsidRPr="00451E17">
        <w:t>I trust my intuition as a guide toward my highest good.</w:t>
      </w:r>
    </w:p>
    <w:p w:rsidR="00DD6D8E" w:rsidRPr="00451E17" w:rsidRDefault="00DD6D8E" w:rsidP="0036298D">
      <w:pPr>
        <w:pStyle w:val="Bullet"/>
      </w:pPr>
      <w:r w:rsidRPr="00451E17">
        <w:t>I take small, consistent steps that align with my vision of success and happiness.</w:t>
      </w:r>
    </w:p>
    <w:p w:rsidR="00DD6D8E" w:rsidRPr="00451E17" w:rsidRDefault="00DD6D8E" w:rsidP="0036298D">
      <w:pPr>
        <w:pStyle w:val="Bullet"/>
      </w:pPr>
      <w:r w:rsidRPr="00451E17">
        <w:t>I celebrate every step—no matter how small—as a victory on my journey.</w:t>
      </w:r>
    </w:p>
    <w:p w:rsidR="00DD6D8E" w:rsidRPr="00451E17" w:rsidRDefault="00DD6D8E" w:rsidP="00451E17">
      <w:pPr>
        <w:rPr>
          <w:lang w:val="en-GB"/>
        </w:rPr>
      </w:pPr>
      <w:r w:rsidRPr="00D818E9">
        <w:rPr>
          <w:lang w:val="en-GB"/>
        </w:rPr>
        <w:t xml:space="preserve">Feel the energy of renewal flowing through you now. </w:t>
      </w:r>
      <w:r w:rsidRPr="00451E17">
        <w:rPr>
          <w:lang w:val="en-GB"/>
        </w:rPr>
        <w:t>Breathe deeply, step forward with purpose, and know that you carry the light of your true self into every tomorrow, in  your life and also in that of those around you.</w:t>
      </w:r>
    </w:p>
    <w:p w:rsidR="00DD6D8E" w:rsidRPr="00451E17" w:rsidRDefault="00DD6D8E" w:rsidP="00451E17">
      <w:pPr>
        <w:rPr>
          <w:lang w:val="en-GB"/>
        </w:rPr>
      </w:pPr>
    </w:p>
    <w:p w:rsidR="00DD6D8E" w:rsidRPr="00D818E9" w:rsidRDefault="00DD6D8E" w:rsidP="00E60554">
      <w:pPr>
        <w:pStyle w:val="NormaleBold"/>
      </w:pPr>
      <w:r w:rsidRPr="00D818E9">
        <w:t xml:space="preserve">Your life has restarted. </w:t>
      </w:r>
    </w:p>
    <w:p w:rsidR="00DD6D8E" w:rsidRDefault="00DD6D8E" w:rsidP="00E60554">
      <w:pPr>
        <w:pStyle w:val="NormaleBold"/>
      </w:pPr>
    </w:p>
    <w:p w:rsidR="00DD6D8E" w:rsidRPr="00451E17" w:rsidRDefault="00DD6D8E" w:rsidP="00E60554">
      <w:pPr>
        <w:pStyle w:val="NormaleBold"/>
      </w:pPr>
      <w:r w:rsidRPr="00451E17">
        <w:t>Ready, set, begin.</w:t>
      </w:r>
    </w:p>
    <w:p w:rsidR="00DD6D8E" w:rsidRPr="00451E17" w:rsidRDefault="00DD6D8E" w:rsidP="00451E17">
      <w:pPr>
        <w:rPr>
          <w:lang w:val="en-GB"/>
        </w:rPr>
      </w:pPr>
      <w:r w:rsidRPr="00451E17">
        <w:rPr>
          <w:lang w:val="en-GB"/>
        </w:rPr>
        <w:br w:type="page"/>
      </w:r>
      <w:bookmarkStart w:id="98" w:name="_Toc203310928"/>
      <w:bookmarkStart w:id="99" w:name="_Toc203311923"/>
      <w:r w:rsidRPr="00451E17">
        <w:rPr>
          <w:rStyle w:val="Heading1Char1"/>
          <w:sz w:val="48"/>
          <w:szCs w:val="48"/>
        </w:rPr>
        <w:t>Surviving Life Toolbox</w:t>
      </w:r>
      <w:bookmarkEnd w:id="98"/>
      <w:bookmarkEnd w:id="99"/>
      <w:r w:rsidRPr="00451E17">
        <w:rPr>
          <w:rStyle w:val="Heading1Char1"/>
          <w:sz w:val="48"/>
          <w:szCs w:val="48"/>
        </w:rPr>
        <w:br/>
      </w:r>
      <w:r w:rsidRPr="00451E17">
        <w:rPr>
          <w:rStyle w:val="Heading2Char1"/>
          <w:lang w:val="en-GB"/>
        </w:rPr>
        <w:t>there are several little tricks to get you out of a mental rot when life just seems too much and too little at the same time.</w:t>
      </w:r>
    </w:p>
    <w:p w:rsidR="00DD6D8E" w:rsidRPr="00451E17" w:rsidRDefault="00DD6D8E" w:rsidP="00451E17">
      <w:r>
        <w:pict>
          <v:rect id="_x0000_i1025" style="width:0;height:1.5pt" o:hralign="center" o:hrstd="t" o:hr="t" fillcolor="gray" stroked="f"/>
        </w:pict>
      </w:r>
    </w:p>
    <w:p w:rsidR="00DD6D8E" w:rsidRPr="00D818E9" w:rsidRDefault="00DD6D8E" w:rsidP="00997370">
      <w:pPr>
        <w:pStyle w:val="Heading2"/>
        <w:rPr>
          <w:lang w:val="en-GB"/>
        </w:rPr>
      </w:pPr>
      <w:bookmarkStart w:id="100" w:name="_Toc203310929"/>
      <w:r w:rsidRPr="00D818E9">
        <w:rPr>
          <w:lang w:val="en-GB"/>
        </w:rPr>
        <w:t>Micro Habits</w:t>
      </w:r>
      <w:bookmarkEnd w:id="100"/>
    </w:p>
    <w:p w:rsidR="00DD6D8E" w:rsidRPr="00B83F95" w:rsidRDefault="00DD6D8E" w:rsidP="00B016BD">
      <w:pPr>
        <w:pStyle w:val="Heading3"/>
      </w:pPr>
      <w:bookmarkStart w:id="101" w:name="_Toc203310930"/>
      <w:r w:rsidRPr="00B83F95">
        <w:t>5-Minute Win: pick one tiny task and finish it.</w:t>
      </w:r>
      <w:bookmarkEnd w:id="101"/>
    </w:p>
    <w:p w:rsidR="00DD6D8E" w:rsidRPr="00451E17" w:rsidRDefault="00DD6D8E" w:rsidP="00451E17">
      <w:pPr>
        <w:rPr>
          <w:lang w:val="en-GB"/>
        </w:rPr>
      </w:pPr>
      <w:r w:rsidRPr="00451E17">
        <w:rPr>
          <w:lang w:val="en-GB"/>
        </w:rPr>
        <w:t>What it is:</w:t>
      </w:r>
      <w:r w:rsidRPr="00451E17">
        <w:rPr>
          <w:lang w:val="en-GB"/>
        </w:rPr>
        <w:br/>
        <w:t>A single, tiny task you can fully complete in about five minutes. No planning, just pick one and knock it out.</w:t>
      </w:r>
    </w:p>
    <w:p w:rsidR="00DD6D8E" w:rsidRPr="00451E17" w:rsidRDefault="00DD6D8E" w:rsidP="00451E17">
      <w:pPr>
        <w:rPr>
          <w:lang w:val="en-GB"/>
        </w:rPr>
      </w:pPr>
      <w:r w:rsidRPr="00451E17">
        <w:rPr>
          <w:lang w:val="en-GB"/>
        </w:rPr>
        <w:t>Why it works:</w:t>
      </w:r>
    </w:p>
    <w:p w:rsidR="00DD6D8E" w:rsidRPr="00451E17" w:rsidRDefault="00DD6D8E" w:rsidP="0036298D">
      <w:pPr>
        <w:pStyle w:val="Bullet"/>
      </w:pPr>
      <w:r w:rsidRPr="00451E17">
        <w:t>Immediate satisfaction</w:t>
      </w:r>
    </w:p>
    <w:p w:rsidR="00DD6D8E" w:rsidRPr="00451E17" w:rsidRDefault="00DD6D8E" w:rsidP="0036298D">
      <w:pPr>
        <w:pStyle w:val="Bullet"/>
      </w:pPr>
      <w:r w:rsidRPr="00451E17">
        <w:t>Builds momentum</w:t>
      </w:r>
    </w:p>
    <w:p w:rsidR="00DD6D8E" w:rsidRPr="00451E17" w:rsidRDefault="00DD6D8E" w:rsidP="0036298D">
      <w:pPr>
        <w:pStyle w:val="Bullet"/>
      </w:pPr>
      <w:r w:rsidRPr="00451E17">
        <w:t>Feeds your “I got this” muscle</w:t>
      </w:r>
    </w:p>
    <w:p w:rsidR="00DD6D8E" w:rsidRPr="00451E17" w:rsidRDefault="00DD6D8E" w:rsidP="00451E17">
      <w:pPr>
        <w:rPr>
          <w:lang w:val="en-GB"/>
        </w:rPr>
      </w:pPr>
      <w:r w:rsidRPr="00451E17">
        <w:rPr>
          <w:lang w:val="en-GB"/>
        </w:rPr>
        <w:t>How to use it now:</w:t>
      </w:r>
    </w:p>
    <w:p w:rsidR="00DD6D8E" w:rsidRPr="00451E17" w:rsidRDefault="00DD6D8E" w:rsidP="0036298D">
      <w:pPr>
        <w:pStyle w:val="Bullet"/>
      </w:pPr>
      <w:r w:rsidRPr="00451E17">
        <w:t>Choose one micro-task you can finish in 5 minutes or less.</w:t>
      </w:r>
    </w:p>
    <w:p w:rsidR="00DD6D8E" w:rsidRPr="00451E17" w:rsidRDefault="00DD6D8E" w:rsidP="0036298D">
      <w:pPr>
        <w:pStyle w:val="Bullet"/>
      </w:pPr>
      <w:r w:rsidRPr="00451E17">
        <w:t>Set a timer to 5:00.</w:t>
      </w:r>
    </w:p>
    <w:p w:rsidR="00DD6D8E" w:rsidRPr="00451E17" w:rsidRDefault="00DD6D8E" w:rsidP="0036298D">
      <w:pPr>
        <w:pStyle w:val="Bullet"/>
      </w:pPr>
      <w:r w:rsidRPr="00451E17">
        <w:t>Complete it—no distractions, no second-guessing.</w:t>
      </w:r>
    </w:p>
    <w:p w:rsidR="00DD6D8E" w:rsidRPr="00451E17" w:rsidRDefault="00DD6D8E" w:rsidP="0036298D">
      <w:pPr>
        <w:pStyle w:val="Bullet"/>
      </w:pPr>
      <w:r w:rsidRPr="00451E17">
        <w:t>Celebrate the win: a nod, a fist pump, a “hell yes.”</w:t>
      </w:r>
    </w:p>
    <w:p w:rsidR="00DD6D8E" w:rsidRPr="00451E17" w:rsidRDefault="00DD6D8E" w:rsidP="00451E17">
      <w:pPr>
        <w:rPr>
          <w:lang w:val="en-GB"/>
        </w:rPr>
      </w:pPr>
      <w:r w:rsidRPr="00451E17">
        <w:rPr>
          <w:lang w:val="en-GB"/>
        </w:rPr>
        <w:t>Example micro-tasks (pick one or name your own):</w:t>
      </w:r>
    </w:p>
    <w:p w:rsidR="00DD6D8E" w:rsidRPr="00451E17" w:rsidRDefault="00DD6D8E" w:rsidP="0036298D">
      <w:pPr>
        <w:pStyle w:val="Bullet"/>
      </w:pPr>
      <w:r w:rsidRPr="00451E17">
        <w:t>Clear out one drawer or desktop folder.</w:t>
      </w:r>
    </w:p>
    <w:p w:rsidR="00DD6D8E" w:rsidRPr="00451E17" w:rsidRDefault="00DD6D8E" w:rsidP="0036298D">
      <w:pPr>
        <w:pStyle w:val="Bullet"/>
      </w:pPr>
      <w:r w:rsidRPr="00451E17">
        <w:t>Pay one small bill or reply to one email.</w:t>
      </w:r>
    </w:p>
    <w:p w:rsidR="00DD6D8E" w:rsidRPr="00451E17" w:rsidRDefault="00DD6D8E" w:rsidP="0036298D">
      <w:pPr>
        <w:pStyle w:val="Bullet"/>
      </w:pPr>
      <w:r w:rsidRPr="00451E17">
        <w:t>Trash five old browser tabs or files.</w:t>
      </w:r>
    </w:p>
    <w:p w:rsidR="00DD6D8E" w:rsidRPr="00451E17" w:rsidRDefault="00DD6D8E" w:rsidP="0036298D">
      <w:pPr>
        <w:pStyle w:val="Bullet"/>
      </w:pPr>
      <w:r w:rsidRPr="00451E17">
        <w:t>Toss a handful of recyclables.</w:t>
      </w:r>
    </w:p>
    <w:p w:rsidR="00DD6D8E" w:rsidRPr="00451E17" w:rsidRDefault="00DD6D8E" w:rsidP="0036298D">
      <w:pPr>
        <w:pStyle w:val="Bullet"/>
      </w:pPr>
      <w:r w:rsidRPr="00451E17">
        <w:t>Do one quick stretch or 10-step walk.</w:t>
      </w:r>
    </w:p>
    <w:p w:rsidR="00DD6D8E" w:rsidRPr="00451E17" w:rsidRDefault="00DD6D8E" w:rsidP="00451E17">
      <w:pPr>
        <w:rPr>
          <w:lang w:val="en-GB"/>
        </w:rPr>
      </w:pPr>
      <w:r w:rsidRPr="00451E17">
        <w:rPr>
          <w:lang w:val="en-GB"/>
        </w:rPr>
        <w:t>Your turn:</w:t>
      </w:r>
      <w:r w:rsidRPr="00451E17">
        <w:rPr>
          <w:lang w:val="en-GB"/>
        </w:rPr>
        <w:br/>
        <w:t>Which 5-minute win will you claim right now?</w:t>
      </w:r>
    </w:p>
    <w:p w:rsidR="00DD6D8E" w:rsidRPr="00451E17" w:rsidRDefault="00DD6D8E" w:rsidP="0036298D">
      <w:pPr>
        <w:pStyle w:val="Bullet"/>
      </w:pPr>
      <w:r>
        <w:pict>
          <v:rect id="_x0000_i1026" style="width:0;height:1.5pt" o:hralign="center" o:hrstd="t" o:hr="t" fillcolor="gray" stroked="f"/>
        </w:pict>
      </w:r>
    </w:p>
    <w:p w:rsidR="00DD6D8E" w:rsidRPr="00451E17" w:rsidRDefault="00DD6D8E" w:rsidP="0036298D">
      <w:pPr>
        <w:pStyle w:val="Bullet"/>
      </w:pPr>
      <w:r>
        <w:pict>
          <v:rect id="_x0000_i1027" style="width:0;height:1.5pt" o:hralign="center" o:hrstd="t" o:hr="t" fillcolor="gray" stroked="f"/>
        </w:pict>
      </w:r>
    </w:p>
    <w:p w:rsidR="00DD6D8E" w:rsidRPr="00451E17" w:rsidRDefault="00DD6D8E" w:rsidP="0036298D">
      <w:pPr>
        <w:pStyle w:val="Bullet"/>
      </w:pPr>
      <w:r>
        <w:pict>
          <v:rect id="_x0000_i1028" style="width:0;height:1.5pt" o:hralign="center" o:hrstd="t" o:hr="t" fillcolor="gray" stroked="f"/>
        </w:pict>
      </w:r>
    </w:p>
    <w:p w:rsidR="00DD6D8E" w:rsidRPr="00451E17" w:rsidRDefault="00DD6D8E" w:rsidP="006371AF">
      <w:pPr>
        <w:rPr>
          <w:lang w:val="en-GB"/>
        </w:rPr>
      </w:pPr>
      <w:r w:rsidRPr="00451E17">
        <w:rPr>
          <w:lang w:val="en-GB"/>
        </w:rPr>
        <w:t>Write it down, start the timer, and go. Let me know when it’s done—and we’ll ride that momentum forward.</w:t>
      </w:r>
    </w:p>
    <w:p w:rsidR="00DD6D8E" w:rsidRPr="00B83F95" w:rsidRDefault="00DD6D8E" w:rsidP="00B016BD">
      <w:pPr>
        <w:pStyle w:val="Heading3"/>
      </w:pPr>
      <w:bookmarkStart w:id="102" w:name="_Toc203310931"/>
      <w:r w:rsidRPr="00B83F95">
        <w:t>One-Word Check-In</w:t>
      </w:r>
      <w:bookmarkEnd w:id="102"/>
    </w:p>
    <w:p w:rsidR="00DD6D8E" w:rsidRPr="00451E17" w:rsidRDefault="00DD6D8E" w:rsidP="00451E17">
      <w:pPr>
        <w:rPr>
          <w:lang w:val="en-GB"/>
        </w:rPr>
      </w:pPr>
      <w:r w:rsidRPr="00451E17">
        <w:rPr>
          <w:lang w:val="en-GB"/>
        </w:rPr>
        <w:t>What it is:</w:t>
      </w:r>
      <w:r w:rsidRPr="00451E17">
        <w:rPr>
          <w:lang w:val="en-GB"/>
        </w:rPr>
        <w:br/>
        <w:t>Twice a day, you hit pause, name your current mood in a single word, then move on.</w:t>
      </w:r>
    </w:p>
    <w:p w:rsidR="00DD6D8E" w:rsidRPr="00451E17" w:rsidRDefault="00DD6D8E" w:rsidP="00451E17">
      <w:r w:rsidRPr="00451E17">
        <w:t>Why it works:</w:t>
      </w:r>
    </w:p>
    <w:p w:rsidR="00DD6D8E" w:rsidRPr="00451E17" w:rsidRDefault="00DD6D8E" w:rsidP="0036298D">
      <w:pPr>
        <w:pStyle w:val="Bullet"/>
      </w:pPr>
      <w:r w:rsidRPr="00451E17">
        <w:t>Builds self-awareness without overthinking</w:t>
      </w:r>
    </w:p>
    <w:p w:rsidR="00DD6D8E" w:rsidRPr="00451E17" w:rsidRDefault="00DD6D8E" w:rsidP="0036298D">
      <w:pPr>
        <w:pStyle w:val="Bullet"/>
      </w:pPr>
      <w:r w:rsidRPr="00451E17">
        <w:t>Interrupts autopilot—anchors you in the moment</w:t>
      </w:r>
    </w:p>
    <w:p w:rsidR="00DD6D8E" w:rsidRPr="00451E17" w:rsidRDefault="00DD6D8E" w:rsidP="0036298D">
      <w:pPr>
        <w:pStyle w:val="Bullet"/>
      </w:pPr>
      <w:r w:rsidRPr="00451E17">
        <w:t>No pressure to “fix” anything, just notice</w:t>
      </w:r>
    </w:p>
    <w:p w:rsidR="00DD6D8E" w:rsidRPr="00451E17" w:rsidRDefault="00DD6D8E" w:rsidP="00451E17">
      <w:r w:rsidRPr="00451E17">
        <w:t>How to use it:</w:t>
      </w:r>
    </w:p>
    <w:p w:rsidR="00DD6D8E" w:rsidRPr="00451E17" w:rsidRDefault="00DD6D8E" w:rsidP="0036298D">
      <w:pPr>
        <w:pStyle w:val="Bullet"/>
      </w:pPr>
      <w:r w:rsidRPr="00451E17">
        <w:t>Choose two anchors for your check-ins.</w:t>
      </w:r>
    </w:p>
    <w:p w:rsidR="00DD6D8E" w:rsidRPr="00451E17" w:rsidRDefault="00DD6D8E" w:rsidP="00F819C4">
      <w:pPr>
        <w:pStyle w:val="Bullet"/>
        <w:numPr>
          <w:ilvl w:val="1"/>
          <w:numId w:val="60"/>
        </w:numPr>
        <w:tabs>
          <w:tab w:val="clear" w:pos="360"/>
          <w:tab w:val="num" w:pos="1440"/>
        </w:tabs>
      </w:pPr>
      <w:r w:rsidRPr="00451E17">
        <w:t>Examples: with your morning coffee, before lunch, at 3 PM slump, after you clock off.</w:t>
      </w:r>
    </w:p>
    <w:p w:rsidR="00DD6D8E" w:rsidRPr="00451E17" w:rsidRDefault="00DD6D8E" w:rsidP="0036298D">
      <w:pPr>
        <w:pStyle w:val="Bullet"/>
      </w:pPr>
      <w:r w:rsidRPr="00451E17">
        <w:t>At each anchor, stop for one breath.</w:t>
      </w:r>
    </w:p>
    <w:p w:rsidR="00DD6D8E" w:rsidRPr="00451E17" w:rsidRDefault="00DD6D8E" w:rsidP="0036298D">
      <w:pPr>
        <w:pStyle w:val="Bullet"/>
      </w:pPr>
      <w:r w:rsidRPr="00451E17">
        <w:t>Ask yourself: “What’s the one word that best describes how I feel right now?”</w:t>
      </w:r>
    </w:p>
    <w:p w:rsidR="00DD6D8E" w:rsidRPr="00451E17" w:rsidRDefault="00DD6D8E" w:rsidP="0036298D">
      <w:pPr>
        <w:pStyle w:val="Bullet"/>
      </w:pPr>
      <w:r w:rsidRPr="00451E17">
        <w:t>Speak or jot that word—no sentences, no judgment.</w:t>
      </w:r>
    </w:p>
    <w:p w:rsidR="00DD6D8E" w:rsidRPr="00451E17" w:rsidRDefault="00DD6D8E" w:rsidP="0036298D">
      <w:pPr>
        <w:pStyle w:val="Bullet"/>
      </w:pPr>
      <w:r w:rsidRPr="00451E17">
        <w:t>Carry on with your day.</w:t>
      </w:r>
    </w:p>
    <w:p w:rsidR="00DD6D8E" w:rsidRPr="00451E17" w:rsidRDefault="00DD6D8E" w:rsidP="00451E17">
      <w:pPr>
        <w:rPr>
          <w:lang w:val="en-GB"/>
        </w:rPr>
      </w:pPr>
      <w:r w:rsidRPr="00451E17">
        <w:rPr>
          <w:lang w:val="en-GB"/>
        </w:rPr>
        <w:t>Examples of one-word moods:</w:t>
      </w:r>
      <w:r w:rsidRPr="00451E17">
        <w:rPr>
          <w:lang w:val="en-GB"/>
        </w:rPr>
        <w:br/>
        <w:t>Calm · Tired · Focused · Restless · Content · Anxious · Curious · Stuck · Energized · Neutral</w:t>
      </w:r>
    </w:p>
    <w:p w:rsidR="00DD6D8E" w:rsidRPr="00451E17" w:rsidRDefault="00DD6D8E" w:rsidP="00451E17">
      <w:r w:rsidRPr="00451E17">
        <w:t>Your turn:</w:t>
      </w:r>
    </w:p>
    <w:p w:rsidR="00DD6D8E" w:rsidRPr="00451E17" w:rsidRDefault="00DD6D8E" w:rsidP="0036298D">
      <w:pPr>
        <w:pStyle w:val="Bullet"/>
      </w:pPr>
      <w:r w:rsidRPr="00451E17">
        <w:t>Anchor #1: _____________________________________________</w:t>
      </w:r>
    </w:p>
    <w:p w:rsidR="00DD6D8E" w:rsidRPr="00451E17" w:rsidRDefault="00DD6D8E" w:rsidP="0036298D">
      <w:pPr>
        <w:pStyle w:val="Bullet"/>
      </w:pPr>
      <w:r w:rsidRPr="00451E17">
        <w:t>Anchor #2: _________________</w:t>
      </w:r>
      <w:r>
        <w:t>_</w:t>
      </w:r>
      <w:r w:rsidRPr="00451E17">
        <w:t>___________________________</w:t>
      </w:r>
    </w:p>
    <w:p w:rsidR="00DD6D8E" w:rsidRPr="00451E17" w:rsidRDefault="00DD6D8E" w:rsidP="00451E17">
      <w:pPr>
        <w:rPr>
          <w:lang w:val="en-GB"/>
        </w:rPr>
      </w:pPr>
      <w:r w:rsidRPr="00451E17">
        <w:rPr>
          <w:lang w:val="en-GB"/>
        </w:rPr>
        <w:t>At Anchor #1, your word: _______________________________________________</w:t>
      </w:r>
      <w:r w:rsidRPr="00451E17">
        <w:rPr>
          <w:lang w:val="en-GB"/>
        </w:rPr>
        <w:br/>
        <w:t>At Anchor #2, your word: _______________________________________________</w:t>
      </w:r>
    </w:p>
    <w:p w:rsidR="00DD6D8E" w:rsidRPr="00B83F95" w:rsidRDefault="00DD6D8E" w:rsidP="00B016BD">
      <w:pPr>
        <w:pStyle w:val="Heading3"/>
      </w:pPr>
      <w:bookmarkStart w:id="103" w:name="_Toc203310932"/>
      <w:r w:rsidRPr="00B83F95">
        <w:t>Single-Step Move</w:t>
      </w:r>
      <w:bookmarkEnd w:id="103"/>
    </w:p>
    <w:p w:rsidR="00DD6D8E" w:rsidRPr="00451E17" w:rsidRDefault="00DD6D8E" w:rsidP="00451E17">
      <w:pPr>
        <w:rPr>
          <w:lang w:val="en-GB"/>
        </w:rPr>
      </w:pPr>
      <w:r w:rsidRPr="00451E17">
        <w:rPr>
          <w:lang w:val="en-GB"/>
        </w:rPr>
        <w:t>What it is:</w:t>
      </w:r>
      <w:r w:rsidRPr="00451E17">
        <w:rPr>
          <w:lang w:val="en-GB"/>
        </w:rPr>
        <w:br/>
        <w:t>One tiny physical action you do immediately—no prep, no excuses.</w:t>
      </w:r>
    </w:p>
    <w:p w:rsidR="00DD6D8E" w:rsidRPr="00451E17" w:rsidRDefault="00DD6D8E" w:rsidP="00451E17">
      <w:pPr>
        <w:rPr>
          <w:lang w:val="en-GB"/>
        </w:rPr>
      </w:pPr>
      <w:r w:rsidRPr="00451E17">
        <w:rPr>
          <w:lang w:val="en-GB"/>
        </w:rPr>
        <w:t>Why it works:</w:t>
      </w:r>
    </w:p>
    <w:p w:rsidR="00DD6D8E" w:rsidRPr="00451E17" w:rsidRDefault="00DD6D8E" w:rsidP="0036298D">
      <w:pPr>
        <w:pStyle w:val="Bullet"/>
      </w:pPr>
      <w:r w:rsidRPr="00451E17">
        <w:t>Breaks inertia and resets your body</w:t>
      </w:r>
    </w:p>
    <w:p w:rsidR="00DD6D8E" w:rsidRPr="00451E17" w:rsidRDefault="00DD6D8E" w:rsidP="0036298D">
      <w:pPr>
        <w:pStyle w:val="Bullet"/>
      </w:pPr>
      <w:r w:rsidRPr="00451E17">
        <w:t>Sends a signal to your brain: “I’m choosing movement”</w:t>
      </w:r>
    </w:p>
    <w:p w:rsidR="00DD6D8E" w:rsidRPr="00451E17" w:rsidRDefault="00DD6D8E" w:rsidP="0036298D">
      <w:pPr>
        <w:pStyle w:val="Bullet"/>
      </w:pPr>
      <w:r w:rsidRPr="00451E17">
        <w:t>Quick hit of dopamine and increased alertness</w:t>
      </w:r>
    </w:p>
    <w:p w:rsidR="00DD6D8E" w:rsidRPr="00451E17" w:rsidRDefault="00DD6D8E" w:rsidP="00451E17">
      <w:r w:rsidRPr="00451E17">
        <w:t>How to use it:</w:t>
      </w:r>
    </w:p>
    <w:p w:rsidR="00DD6D8E" w:rsidRPr="00451E17" w:rsidRDefault="00DD6D8E" w:rsidP="0036298D">
      <w:pPr>
        <w:pStyle w:val="Bullet"/>
      </w:pPr>
      <w:r w:rsidRPr="00451E17">
        <w:t>Pick one simple move you can do right where you are:</w:t>
      </w:r>
    </w:p>
    <w:p w:rsidR="00DD6D8E" w:rsidRPr="00451E17" w:rsidRDefault="00DD6D8E" w:rsidP="00F819C4">
      <w:pPr>
        <w:pStyle w:val="Bullet"/>
        <w:numPr>
          <w:ilvl w:val="1"/>
          <w:numId w:val="60"/>
        </w:numPr>
        <w:tabs>
          <w:tab w:val="clear" w:pos="360"/>
          <w:tab w:val="num" w:pos="1440"/>
        </w:tabs>
      </w:pPr>
      <w:r w:rsidRPr="00451E17">
        <w:t>Stand up and stretch your arms overhead.</w:t>
      </w:r>
    </w:p>
    <w:p w:rsidR="00DD6D8E" w:rsidRPr="00451E17" w:rsidRDefault="00DD6D8E" w:rsidP="00F819C4">
      <w:pPr>
        <w:pStyle w:val="Bullet"/>
        <w:numPr>
          <w:ilvl w:val="1"/>
          <w:numId w:val="60"/>
        </w:numPr>
        <w:tabs>
          <w:tab w:val="clear" w:pos="360"/>
          <w:tab w:val="num" w:pos="1440"/>
        </w:tabs>
      </w:pPr>
      <w:r w:rsidRPr="00451E17">
        <w:t>Walk exactly 10 steps (even in place).</w:t>
      </w:r>
    </w:p>
    <w:p w:rsidR="00DD6D8E" w:rsidRPr="00451E17" w:rsidRDefault="00DD6D8E" w:rsidP="00F819C4">
      <w:pPr>
        <w:pStyle w:val="Bullet"/>
        <w:numPr>
          <w:ilvl w:val="1"/>
          <w:numId w:val="60"/>
        </w:numPr>
        <w:tabs>
          <w:tab w:val="clear" w:pos="360"/>
          <w:tab w:val="num" w:pos="1440"/>
        </w:tabs>
      </w:pPr>
      <w:r w:rsidRPr="00451E17">
        <w:t>Roll your shoulders back and down.</w:t>
      </w:r>
    </w:p>
    <w:p w:rsidR="00DD6D8E" w:rsidRPr="00451E17" w:rsidRDefault="00DD6D8E" w:rsidP="00F819C4">
      <w:pPr>
        <w:pStyle w:val="Bullet"/>
        <w:numPr>
          <w:ilvl w:val="1"/>
          <w:numId w:val="60"/>
        </w:numPr>
        <w:tabs>
          <w:tab w:val="clear" w:pos="360"/>
          <w:tab w:val="num" w:pos="1440"/>
        </w:tabs>
      </w:pPr>
      <w:r w:rsidRPr="00451E17">
        <w:t>Touch your toes (or reach as far as you can).</w:t>
      </w:r>
    </w:p>
    <w:p w:rsidR="00DD6D8E" w:rsidRPr="00451E17" w:rsidRDefault="00DD6D8E" w:rsidP="0036298D">
      <w:pPr>
        <w:pStyle w:val="Bullet"/>
      </w:pPr>
      <w:r w:rsidRPr="00451E17">
        <w:t>Do it now—no planning, no “later.”</w:t>
      </w:r>
    </w:p>
    <w:p w:rsidR="00DD6D8E" w:rsidRPr="00451E17" w:rsidRDefault="00DD6D8E" w:rsidP="0036298D">
      <w:pPr>
        <w:pStyle w:val="Bullet"/>
      </w:pPr>
      <w:r w:rsidRPr="00451E17">
        <w:t>Notice the shift: your blood, your posture, your focus.</w:t>
      </w:r>
    </w:p>
    <w:p w:rsidR="00DD6D8E" w:rsidRPr="00451E17" w:rsidRDefault="00DD6D8E" w:rsidP="0036298D">
      <w:pPr>
        <w:pStyle w:val="Bullet"/>
      </w:pPr>
      <w:r w:rsidRPr="00451E17">
        <w:t>Breathe once or twice, then carry on.</w:t>
      </w:r>
    </w:p>
    <w:p w:rsidR="00DD6D8E" w:rsidRPr="00451E17" w:rsidRDefault="00DD6D8E" w:rsidP="00451E17">
      <w:r w:rsidRPr="00451E17">
        <w:t>Example Single-Step Moves:</w:t>
      </w:r>
    </w:p>
    <w:p w:rsidR="00DD6D8E" w:rsidRPr="00451E17" w:rsidRDefault="00DD6D8E" w:rsidP="0036298D">
      <w:pPr>
        <w:pStyle w:val="Bullet"/>
      </w:pPr>
      <w:r w:rsidRPr="00451E17">
        <w:t>Rise from your chair and take three full-body stretches.</w:t>
      </w:r>
    </w:p>
    <w:p w:rsidR="00DD6D8E" w:rsidRPr="00451E17" w:rsidRDefault="00DD6D8E" w:rsidP="0036298D">
      <w:pPr>
        <w:pStyle w:val="Bullet"/>
      </w:pPr>
      <w:r w:rsidRPr="00451E17">
        <w:t>March in place for ten steps, lifting knees high.</w:t>
      </w:r>
    </w:p>
    <w:p w:rsidR="00DD6D8E" w:rsidRPr="00451E17" w:rsidRDefault="00DD6D8E" w:rsidP="0036298D">
      <w:pPr>
        <w:pStyle w:val="Bullet"/>
      </w:pPr>
      <w:r w:rsidRPr="00451E17">
        <w:t>Clench and release your fists five times.</w:t>
      </w:r>
    </w:p>
    <w:p w:rsidR="00DD6D8E" w:rsidRPr="00451E17" w:rsidRDefault="00DD6D8E" w:rsidP="0036298D">
      <w:pPr>
        <w:pStyle w:val="Bullet"/>
      </w:pPr>
      <w:r w:rsidRPr="00451E17">
        <w:t>Tilt your head gently side to side, lengthening your neck.</w:t>
      </w:r>
    </w:p>
    <w:p w:rsidR="00DD6D8E" w:rsidRPr="00451E17" w:rsidRDefault="00DD6D8E" w:rsidP="00451E17">
      <w:r w:rsidRPr="00451E17">
        <w:t>Your turn:</w:t>
      </w:r>
    </w:p>
    <w:p w:rsidR="00DD6D8E" w:rsidRPr="00451E17" w:rsidRDefault="00DD6D8E" w:rsidP="0036298D">
      <w:pPr>
        <w:pStyle w:val="Bullet"/>
      </w:pPr>
      <w:r w:rsidRPr="00451E17">
        <w:t>Choose your move: ______________________________________________________</w:t>
      </w:r>
    </w:p>
    <w:p w:rsidR="00DD6D8E" w:rsidRPr="00451E17" w:rsidRDefault="00DD6D8E" w:rsidP="0036298D">
      <w:pPr>
        <w:pStyle w:val="Bullet"/>
      </w:pPr>
      <w:r w:rsidRPr="00451E17">
        <w:t>Do it now. Seems stupid, stop judging start acting, mindlessly. Do it. Now!</w:t>
      </w:r>
    </w:p>
    <w:p w:rsidR="00DD6D8E" w:rsidRPr="00451E17" w:rsidRDefault="00DD6D8E" w:rsidP="0036298D">
      <w:pPr>
        <w:pStyle w:val="Bullet"/>
      </w:pPr>
      <w:r w:rsidRPr="00451E17">
        <w:t>Write down how you feel afterward.</w:t>
      </w:r>
    </w:p>
    <w:p w:rsidR="00DD6D8E" w:rsidRPr="00451E17" w:rsidRDefault="00DD6D8E" w:rsidP="00B016BD">
      <w:pPr>
        <w:pStyle w:val="Heading3"/>
      </w:pPr>
      <w:r w:rsidRPr="00395C4B">
        <w:br w:type="page"/>
      </w:r>
      <w:bookmarkStart w:id="104" w:name="_Toc203310933"/>
      <w:r w:rsidRPr="00451E17">
        <w:t>Mental Hacks</w:t>
      </w:r>
      <w:bookmarkEnd w:id="104"/>
    </w:p>
    <w:p w:rsidR="00DD6D8E" w:rsidRPr="00B83F95" w:rsidRDefault="00DD6D8E" w:rsidP="00B016BD">
      <w:pPr>
        <w:pStyle w:val="Heading3"/>
      </w:pPr>
      <w:bookmarkStart w:id="105" w:name="_Toc203310934"/>
      <w:r w:rsidRPr="00B83F95">
        <w:t>Reverse “Screw-Ups”</w:t>
      </w:r>
      <w:bookmarkEnd w:id="105"/>
    </w:p>
    <w:p w:rsidR="00DD6D8E" w:rsidRPr="00451E17" w:rsidRDefault="00DD6D8E" w:rsidP="00451E17">
      <w:pPr>
        <w:rPr>
          <w:lang w:val="en-GB"/>
        </w:rPr>
      </w:pPr>
      <w:r w:rsidRPr="00451E17">
        <w:rPr>
          <w:lang w:val="en-GB"/>
        </w:rPr>
        <w:t>What it is:</w:t>
      </w:r>
      <w:r w:rsidRPr="00451E17">
        <w:rPr>
          <w:lang w:val="en-GB"/>
        </w:rPr>
        <w:br/>
        <w:t>You take one mistake—one “screw-up”—and flip it by naming a real skill or insight you gained from surviving it.</w:t>
      </w:r>
    </w:p>
    <w:p w:rsidR="00DD6D8E" w:rsidRPr="00451E17" w:rsidRDefault="00DD6D8E" w:rsidP="00451E17">
      <w:r w:rsidRPr="00451E17">
        <w:t>Why it works:</w:t>
      </w:r>
    </w:p>
    <w:p w:rsidR="00DD6D8E" w:rsidRPr="00451E17" w:rsidRDefault="00DD6D8E" w:rsidP="0036298D">
      <w:pPr>
        <w:pStyle w:val="Bullet"/>
      </w:pPr>
      <w:r w:rsidRPr="00451E17">
        <w:t>Turns regret into fuel</w:t>
      </w:r>
    </w:p>
    <w:p w:rsidR="00DD6D8E" w:rsidRPr="00451E17" w:rsidRDefault="00DD6D8E" w:rsidP="0036298D">
      <w:pPr>
        <w:pStyle w:val="Bullet"/>
      </w:pPr>
      <w:r w:rsidRPr="00451E17">
        <w:t>Reminds you that every setback taught you something valuable</w:t>
      </w:r>
    </w:p>
    <w:p w:rsidR="00DD6D8E" w:rsidRPr="00451E17" w:rsidRDefault="00DD6D8E" w:rsidP="0036298D">
      <w:pPr>
        <w:pStyle w:val="Bullet"/>
      </w:pPr>
      <w:r w:rsidRPr="00451E17">
        <w:t>Shifts focus from shame to strength</w:t>
      </w:r>
    </w:p>
    <w:p w:rsidR="00DD6D8E" w:rsidRPr="00451E17" w:rsidRDefault="00DD6D8E" w:rsidP="00451E17">
      <w:pPr>
        <w:rPr>
          <w:lang w:val="en-GB"/>
        </w:rPr>
      </w:pPr>
      <w:r w:rsidRPr="00451E17">
        <w:rPr>
          <w:lang w:val="en-GB"/>
        </w:rPr>
        <w:t>How to use it now:</w:t>
      </w:r>
    </w:p>
    <w:p w:rsidR="00DD6D8E" w:rsidRPr="00451E17" w:rsidRDefault="00DD6D8E" w:rsidP="0036298D">
      <w:pPr>
        <w:pStyle w:val="Bullet"/>
      </w:pPr>
      <w:r w:rsidRPr="00451E17">
        <w:t>Pick one mistake (big or small) that still stings.</w:t>
      </w:r>
    </w:p>
    <w:p w:rsidR="00DD6D8E" w:rsidRPr="00451E17" w:rsidRDefault="00DD6D8E" w:rsidP="0036298D">
      <w:pPr>
        <w:pStyle w:val="Bullet"/>
      </w:pPr>
      <w:r w:rsidRPr="00451E17">
        <w:t>Name it out loud in a sentence:</w:t>
      </w:r>
    </w:p>
    <w:p w:rsidR="00DD6D8E" w:rsidRPr="00451E17" w:rsidRDefault="00DD6D8E" w:rsidP="006371AF">
      <w:r w:rsidRPr="00451E17">
        <w:t>“I screwed up by _____</w:t>
      </w:r>
      <w:r>
        <w:t>____________________</w:t>
      </w:r>
      <w:r w:rsidRPr="00451E17">
        <w:t>__________________.”</w:t>
      </w:r>
    </w:p>
    <w:p w:rsidR="00DD6D8E" w:rsidRPr="00451E17" w:rsidRDefault="00DD6D8E" w:rsidP="0036298D">
      <w:pPr>
        <w:pStyle w:val="Bullet"/>
      </w:pPr>
      <w:r w:rsidRPr="00451E17">
        <w:t>Identify one skill, lesson, or strength you gained because of it:</w:t>
      </w:r>
    </w:p>
    <w:p w:rsidR="00DD6D8E" w:rsidRPr="00451E17" w:rsidRDefault="00DD6D8E" w:rsidP="006371AF">
      <w:pPr>
        <w:rPr>
          <w:lang w:val="en-GB"/>
        </w:rPr>
      </w:pPr>
      <w:r w:rsidRPr="00451E17">
        <w:rPr>
          <w:lang w:val="en-GB"/>
        </w:rPr>
        <w:t>“Because of that, I learned to ____________________________________________.”</w:t>
      </w:r>
    </w:p>
    <w:p w:rsidR="00DD6D8E" w:rsidRPr="00451E17" w:rsidRDefault="00DD6D8E" w:rsidP="0036298D">
      <w:pPr>
        <w:pStyle w:val="Bullet"/>
      </w:pPr>
      <w:r w:rsidRPr="00451E17">
        <w:t>Say them together as one statement:</w:t>
      </w:r>
    </w:p>
    <w:p w:rsidR="00DD6D8E" w:rsidRPr="00451E17" w:rsidRDefault="00DD6D8E" w:rsidP="006371AF">
      <w:pPr>
        <w:rPr>
          <w:lang w:val="en-GB"/>
        </w:rPr>
      </w:pPr>
      <w:r w:rsidRPr="00451E17">
        <w:rPr>
          <w:lang w:val="en-GB"/>
        </w:rPr>
        <w:t>“I screwed up by ___________________, and I learned to _____________________.”</w:t>
      </w:r>
    </w:p>
    <w:p w:rsidR="00DD6D8E" w:rsidRPr="00451E17" w:rsidRDefault="00DD6D8E" w:rsidP="00451E17">
      <w:pPr>
        <w:rPr>
          <w:lang w:val="en-GB"/>
        </w:rPr>
      </w:pPr>
      <w:r w:rsidRPr="00451E17">
        <w:rPr>
          <w:lang w:val="en-GB"/>
        </w:rPr>
        <w:t>Example:</w:t>
      </w:r>
    </w:p>
    <w:p w:rsidR="00DD6D8E" w:rsidRPr="00451E17" w:rsidRDefault="00DD6D8E" w:rsidP="00451E17">
      <w:pPr>
        <w:rPr>
          <w:lang w:val="en-GB"/>
        </w:rPr>
      </w:pPr>
      <w:r w:rsidRPr="00451E17">
        <w:rPr>
          <w:lang w:val="en-GB"/>
        </w:rPr>
        <w:t>“I screwed up by trusting someone who lied to me—and I learned to spot red flags before they become disasters.”</w:t>
      </w:r>
    </w:p>
    <w:p w:rsidR="00DD6D8E" w:rsidRPr="00451E17" w:rsidRDefault="00DD6D8E" w:rsidP="00451E17">
      <w:r w:rsidRPr="00451E17">
        <w:t>Your turn:</w:t>
      </w:r>
    </w:p>
    <w:p w:rsidR="00DD6D8E" w:rsidRPr="00451E17" w:rsidRDefault="00DD6D8E" w:rsidP="0036298D">
      <w:pPr>
        <w:pStyle w:val="Bullet"/>
      </w:pPr>
      <w:r w:rsidRPr="00451E17">
        <w:t>I screwed up by __________________</w:t>
      </w:r>
      <w:r>
        <w:t>_____</w:t>
      </w:r>
      <w:r w:rsidRPr="00451E17">
        <w:t>________</w:t>
      </w:r>
    </w:p>
    <w:p w:rsidR="00DD6D8E" w:rsidRPr="00451E17" w:rsidRDefault="00DD6D8E" w:rsidP="0036298D">
      <w:pPr>
        <w:pStyle w:val="Bullet"/>
      </w:pPr>
      <w:r w:rsidRPr="00451E17">
        <w:t>And I learned to _____________________________________________</w:t>
      </w:r>
    </w:p>
    <w:p w:rsidR="00DD6D8E" w:rsidRPr="00395C4B" w:rsidRDefault="00DD6D8E" w:rsidP="00B016BD">
      <w:pPr>
        <w:pStyle w:val="Heading3"/>
      </w:pPr>
      <w:bookmarkStart w:id="106" w:name="_Toc203310935"/>
      <w:r w:rsidRPr="00395C4B">
        <w:t>Anchor Phrase</w:t>
      </w:r>
      <w:bookmarkEnd w:id="106"/>
    </w:p>
    <w:p w:rsidR="00DD6D8E" w:rsidRPr="00451E17" w:rsidRDefault="00DD6D8E" w:rsidP="00451E17">
      <w:pPr>
        <w:rPr>
          <w:lang w:val="en-GB"/>
        </w:rPr>
      </w:pPr>
      <w:r w:rsidRPr="00451E17">
        <w:rPr>
          <w:lang w:val="en-GB"/>
        </w:rPr>
        <w:t>What it is:</w:t>
      </w:r>
      <w:r w:rsidRPr="00451E17">
        <w:rPr>
          <w:lang w:val="en-GB"/>
        </w:rPr>
        <w:br/>
        <w:t>A very short, powerful mantra you fire off whenever you hit a mental snag—your personal “reset button.”</w:t>
      </w:r>
    </w:p>
    <w:p w:rsidR="00DD6D8E" w:rsidRPr="00451E17" w:rsidRDefault="00DD6D8E" w:rsidP="00451E17">
      <w:r w:rsidRPr="00451E17">
        <w:rPr>
          <w:lang w:val="en-GB"/>
        </w:rPr>
        <w:t>Why it work</w:t>
      </w:r>
      <w:r w:rsidRPr="00451E17">
        <w:t>s:</w:t>
      </w:r>
    </w:p>
    <w:p w:rsidR="00DD6D8E" w:rsidRPr="00451E17" w:rsidRDefault="00DD6D8E" w:rsidP="0036298D">
      <w:pPr>
        <w:pStyle w:val="Bullet"/>
      </w:pPr>
      <w:r w:rsidRPr="00451E17">
        <w:t>Instantly redirects your focus</w:t>
      </w:r>
    </w:p>
    <w:p w:rsidR="00DD6D8E" w:rsidRPr="00451E17" w:rsidRDefault="00DD6D8E" w:rsidP="0036298D">
      <w:pPr>
        <w:pStyle w:val="Bullet"/>
      </w:pPr>
      <w:r w:rsidRPr="00451E17">
        <w:t>Breaks negative loops in seconds</w:t>
      </w:r>
    </w:p>
    <w:p w:rsidR="00DD6D8E" w:rsidRPr="00451E17" w:rsidRDefault="00DD6D8E" w:rsidP="0036298D">
      <w:pPr>
        <w:pStyle w:val="Bullet"/>
      </w:pPr>
      <w:r w:rsidRPr="00451E17">
        <w:t>Triggers a quick hit of confidence</w:t>
      </w:r>
    </w:p>
    <w:p w:rsidR="00DD6D8E" w:rsidRPr="00451E17" w:rsidRDefault="00DD6D8E" w:rsidP="00451E17">
      <w:pPr>
        <w:rPr>
          <w:lang w:val="en-GB"/>
        </w:rPr>
      </w:pPr>
      <w:r w:rsidRPr="00451E17">
        <w:rPr>
          <w:lang w:val="en-GB"/>
        </w:rPr>
        <w:t>How to use it now:</w:t>
      </w:r>
    </w:p>
    <w:p w:rsidR="00DD6D8E" w:rsidRPr="00451E17" w:rsidRDefault="00DD6D8E" w:rsidP="0036298D">
      <w:pPr>
        <w:pStyle w:val="Bullet"/>
      </w:pPr>
      <w:r w:rsidRPr="00451E17">
        <w:t>Choose your mantra (1–3 words max) that feels strong and personal:</w:t>
      </w:r>
    </w:p>
    <w:p w:rsidR="00DD6D8E" w:rsidRPr="00451E17" w:rsidRDefault="00DD6D8E" w:rsidP="00F819C4">
      <w:pPr>
        <w:pStyle w:val="Bullet"/>
        <w:numPr>
          <w:ilvl w:val="1"/>
          <w:numId w:val="60"/>
        </w:numPr>
        <w:tabs>
          <w:tab w:val="clear" w:pos="360"/>
          <w:tab w:val="num" w:pos="1440"/>
        </w:tabs>
      </w:pPr>
      <w:r w:rsidRPr="00451E17">
        <w:t>Examples: “Onward,” “I’ve got this,” “Hell yes,” “Keep moving,” “Still here.”</w:t>
      </w:r>
    </w:p>
    <w:p w:rsidR="00DD6D8E" w:rsidRPr="00451E17" w:rsidRDefault="00DD6D8E" w:rsidP="0036298D">
      <w:pPr>
        <w:pStyle w:val="Bullet"/>
      </w:pPr>
      <w:r w:rsidRPr="00451E17">
        <w:t>Identify your trigger—the moment you’ll say it:</w:t>
      </w:r>
    </w:p>
    <w:p w:rsidR="00DD6D8E" w:rsidRPr="00451E17" w:rsidRDefault="00DD6D8E" w:rsidP="00F819C4">
      <w:pPr>
        <w:pStyle w:val="Bullet"/>
        <w:numPr>
          <w:ilvl w:val="1"/>
          <w:numId w:val="60"/>
        </w:numPr>
        <w:tabs>
          <w:tab w:val="clear" w:pos="360"/>
          <w:tab w:val="num" w:pos="1440"/>
        </w:tabs>
      </w:pPr>
      <w:r w:rsidRPr="00451E17">
        <w:t>When you notice self-doubt.</w:t>
      </w:r>
    </w:p>
    <w:p w:rsidR="00DD6D8E" w:rsidRPr="00451E17" w:rsidRDefault="00DD6D8E" w:rsidP="00F819C4">
      <w:pPr>
        <w:pStyle w:val="Bullet"/>
        <w:numPr>
          <w:ilvl w:val="1"/>
          <w:numId w:val="60"/>
        </w:numPr>
        <w:tabs>
          <w:tab w:val="clear" w:pos="360"/>
          <w:tab w:val="num" w:pos="1440"/>
        </w:tabs>
      </w:pPr>
      <w:r w:rsidRPr="00451E17">
        <w:t>When you feel overwhelm.</w:t>
      </w:r>
    </w:p>
    <w:p w:rsidR="00DD6D8E" w:rsidRPr="00451E17" w:rsidRDefault="00DD6D8E" w:rsidP="00F819C4">
      <w:pPr>
        <w:pStyle w:val="Bullet"/>
        <w:numPr>
          <w:ilvl w:val="1"/>
          <w:numId w:val="60"/>
        </w:numPr>
        <w:tabs>
          <w:tab w:val="clear" w:pos="360"/>
          <w:tab w:val="num" w:pos="1440"/>
        </w:tabs>
      </w:pPr>
      <w:r w:rsidRPr="00451E17">
        <w:t>When you catch yourself procrastinating.</w:t>
      </w:r>
    </w:p>
    <w:p w:rsidR="00DD6D8E" w:rsidRPr="00451E17" w:rsidRDefault="00DD6D8E" w:rsidP="0036298D">
      <w:pPr>
        <w:pStyle w:val="Bullet"/>
      </w:pPr>
      <w:r w:rsidRPr="00451E17">
        <w:t>Repeat immediately in your mind (or out loud if you can):</w:t>
      </w:r>
    </w:p>
    <w:p w:rsidR="00DD6D8E" w:rsidRPr="00451E17" w:rsidRDefault="00DD6D8E" w:rsidP="006371AF">
      <w:r w:rsidRPr="00451E17">
        <w:t>“Onward.”</w:t>
      </w:r>
    </w:p>
    <w:p w:rsidR="00DD6D8E" w:rsidRPr="00451E17" w:rsidRDefault="00DD6D8E" w:rsidP="0036298D">
      <w:pPr>
        <w:pStyle w:val="Bullet"/>
      </w:pPr>
      <w:r w:rsidRPr="00451E17">
        <w:t>Feel the shift in your body—stand a bit taller, breathe deeper.</w:t>
      </w:r>
    </w:p>
    <w:p w:rsidR="00DD6D8E" w:rsidRPr="00451E17" w:rsidRDefault="00DD6D8E" w:rsidP="0036298D">
      <w:pPr>
        <w:pStyle w:val="Bullet"/>
      </w:pPr>
      <w:r w:rsidRPr="00451E17">
        <w:t>Carry on with renewed momentum.</w:t>
      </w:r>
    </w:p>
    <w:p w:rsidR="00DD6D8E" w:rsidRPr="00451E17" w:rsidRDefault="00DD6D8E" w:rsidP="00451E17">
      <w:r w:rsidRPr="00451E17">
        <w:t>Your turn:</w:t>
      </w:r>
    </w:p>
    <w:p w:rsidR="00DD6D8E" w:rsidRPr="00451E17" w:rsidRDefault="00DD6D8E" w:rsidP="0036298D">
      <w:pPr>
        <w:pStyle w:val="Bullet"/>
      </w:pPr>
      <w:r w:rsidRPr="00451E17">
        <w:t>My anthem: _________________________________________</w:t>
      </w:r>
    </w:p>
    <w:p w:rsidR="00DD6D8E" w:rsidRPr="00451E17" w:rsidRDefault="00DD6D8E" w:rsidP="0036298D">
      <w:pPr>
        <w:pStyle w:val="Bullet"/>
      </w:pPr>
      <w:r w:rsidRPr="00451E17">
        <w:t>My trigger: __________________________________________</w:t>
      </w:r>
    </w:p>
    <w:p w:rsidR="00DD6D8E" w:rsidRPr="00451E17" w:rsidRDefault="00DD6D8E" w:rsidP="00451E17">
      <w:pPr>
        <w:rPr>
          <w:lang w:val="en-GB"/>
        </w:rPr>
      </w:pPr>
      <w:r w:rsidRPr="00451E17">
        <w:rPr>
          <w:lang w:val="en-GB"/>
        </w:rPr>
        <w:t>Use it right now: at this very moment, say your mantra once and notice how it lands. Let me know what you chose and how it feels.</w:t>
      </w:r>
    </w:p>
    <w:p w:rsidR="00DD6D8E" w:rsidRPr="00B83F95" w:rsidRDefault="00DD6D8E" w:rsidP="00B016BD">
      <w:pPr>
        <w:pStyle w:val="Heading3"/>
      </w:pPr>
      <w:bookmarkStart w:id="107" w:name="_Toc203310936"/>
      <w:r w:rsidRPr="00B83F95">
        <w:t>Time-Box Worry</w:t>
      </w:r>
      <w:bookmarkEnd w:id="107"/>
    </w:p>
    <w:p w:rsidR="00DD6D8E" w:rsidRPr="00451E17" w:rsidRDefault="00DD6D8E" w:rsidP="00451E17">
      <w:pPr>
        <w:rPr>
          <w:lang w:val="en-GB"/>
        </w:rPr>
      </w:pPr>
      <w:r w:rsidRPr="00451E17">
        <w:rPr>
          <w:lang w:val="en-GB"/>
        </w:rPr>
        <w:t>What it is:</w:t>
      </w:r>
      <w:r w:rsidRPr="00451E17">
        <w:rPr>
          <w:lang w:val="en-GB"/>
        </w:rPr>
        <w:br/>
        <w:t>You give yourself exactly three minutes to worry about one specific concern—and then you shut it off.</w:t>
      </w:r>
    </w:p>
    <w:p w:rsidR="00DD6D8E" w:rsidRPr="00451E17" w:rsidRDefault="00DD6D8E" w:rsidP="00451E17">
      <w:r w:rsidRPr="00451E17">
        <w:t>Why it works:</w:t>
      </w:r>
    </w:p>
    <w:p w:rsidR="00DD6D8E" w:rsidRPr="00451E17" w:rsidRDefault="00DD6D8E" w:rsidP="0036298D">
      <w:pPr>
        <w:pStyle w:val="Bullet"/>
      </w:pPr>
      <w:r w:rsidRPr="00451E17">
        <w:t>Contains the spiral: Worry lives in that box, not all day.</w:t>
      </w:r>
    </w:p>
    <w:p w:rsidR="00DD6D8E" w:rsidRPr="00451E17" w:rsidRDefault="00DD6D8E" w:rsidP="0036298D">
      <w:pPr>
        <w:pStyle w:val="Bullet"/>
      </w:pPr>
      <w:r w:rsidRPr="00451E17">
        <w:t>Builds control: You decide when it starts and when it ends.</w:t>
      </w:r>
    </w:p>
    <w:p w:rsidR="00DD6D8E" w:rsidRPr="00451E17" w:rsidRDefault="00DD6D8E" w:rsidP="0036298D">
      <w:pPr>
        <w:pStyle w:val="Bullet"/>
      </w:pPr>
      <w:r w:rsidRPr="00451E17">
        <w:t>Reduces overall anxiety: You train your mind to say “stop” on command.</w:t>
      </w:r>
    </w:p>
    <w:p w:rsidR="00DD6D8E" w:rsidRPr="00451E17" w:rsidRDefault="00DD6D8E" w:rsidP="00451E17">
      <w:pPr>
        <w:rPr>
          <w:lang w:val="en-GB"/>
        </w:rPr>
      </w:pPr>
      <w:r w:rsidRPr="00451E17">
        <w:rPr>
          <w:lang w:val="en-GB"/>
        </w:rPr>
        <w:t>How to use it now:</w:t>
      </w:r>
    </w:p>
    <w:p w:rsidR="00DD6D8E" w:rsidRPr="00451E17" w:rsidRDefault="00DD6D8E" w:rsidP="0036298D">
      <w:pPr>
        <w:pStyle w:val="Bullet"/>
      </w:pPr>
      <w:r w:rsidRPr="00451E17">
        <w:t>Pick one worry you want to address (no multi-topic stress):</w:t>
      </w:r>
    </w:p>
    <w:p w:rsidR="00DD6D8E" w:rsidRPr="00451E17" w:rsidRDefault="00DD6D8E" w:rsidP="006371AF">
      <w:pPr>
        <w:rPr>
          <w:lang w:val="en-GB"/>
        </w:rPr>
      </w:pPr>
      <w:r w:rsidRPr="00451E17">
        <w:rPr>
          <w:lang w:val="en-GB"/>
        </w:rPr>
        <w:t>e.g. “My presentation tomorrow” or “That argument with such and such.”</w:t>
      </w:r>
    </w:p>
    <w:p w:rsidR="00DD6D8E" w:rsidRPr="00451E17" w:rsidRDefault="00DD6D8E" w:rsidP="0036298D">
      <w:pPr>
        <w:pStyle w:val="Bullet"/>
      </w:pPr>
      <w:r w:rsidRPr="00451E17">
        <w:t>Set a timer for 3:00 minutes—start it immediately.</w:t>
      </w:r>
    </w:p>
    <w:p w:rsidR="00DD6D8E" w:rsidRPr="00451E17" w:rsidRDefault="00DD6D8E" w:rsidP="0036298D">
      <w:pPr>
        <w:pStyle w:val="Bullet"/>
      </w:pPr>
      <w:r w:rsidRPr="00451E17">
        <w:t>Worry fully—think, fret, replay details—only about that one thing.</w:t>
      </w:r>
    </w:p>
    <w:p w:rsidR="00DD6D8E" w:rsidRPr="00451E17" w:rsidRDefault="00DD6D8E" w:rsidP="0036298D">
      <w:pPr>
        <w:pStyle w:val="Bullet"/>
      </w:pPr>
      <w:r w:rsidRPr="00451E17">
        <w:t>When the timer rings, say out loud or in your head:</w:t>
      </w:r>
    </w:p>
    <w:p w:rsidR="00DD6D8E" w:rsidRPr="00451E17" w:rsidRDefault="00DD6D8E" w:rsidP="006371AF">
      <w:r w:rsidRPr="00451E17">
        <w:t>“Worry time’s up.”</w:t>
      </w:r>
    </w:p>
    <w:p w:rsidR="00DD6D8E" w:rsidRPr="00451E17" w:rsidRDefault="00DD6D8E" w:rsidP="0036298D">
      <w:pPr>
        <w:pStyle w:val="Bullet"/>
      </w:pPr>
      <w:r w:rsidRPr="00451E17">
        <w:t>Flip the switch—use your anchor phrase (“Screw them all") or move into a breathing reset (inhale 4, hold 2, exhale 6).</w:t>
      </w:r>
    </w:p>
    <w:p w:rsidR="00DD6D8E" w:rsidRPr="00451E17" w:rsidRDefault="00DD6D8E" w:rsidP="0036298D">
      <w:pPr>
        <w:pStyle w:val="Bullet"/>
      </w:pPr>
      <w:r w:rsidRPr="00451E17">
        <w:t>Carry on with the next task. No extra minutes, no sneaky extensions.</w:t>
      </w:r>
    </w:p>
    <w:p w:rsidR="00DD6D8E" w:rsidRPr="00451E17" w:rsidRDefault="00DD6D8E" w:rsidP="00451E17">
      <w:r w:rsidRPr="00451E17">
        <w:t>Examples of topics:</w:t>
      </w:r>
    </w:p>
    <w:p w:rsidR="00DD6D8E" w:rsidRPr="00451E17" w:rsidRDefault="00DD6D8E" w:rsidP="0036298D">
      <w:pPr>
        <w:pStyle w:val="Bullet"/>
      </w:pPr>
      <w:r w:rsidRPr="00451E17">
        <w:t>“How will I handle my workload this week?”</w:t>
      </w:r>
    </w:p>
    <w:p w:rsidR="00DD6D8E" w:rsidRPr="00451E17" w:rsidRDefault="00DD6D8E" w:rsidP="0036298D">
      <w:pPr>
        <w:pStyle w:val="Bullet"/>
      </w:pPr>
      <w:r w:rsidRPr="00451E17">
        <w:t>“What if they don’t like my proposal?”</w:t>
      </w:r>
    </w:p>
    <w:p w:rsidR="00DD6D8E" w:rsidRPr="00451E17" w:rsidRDefault="00DD6D8E" w:rsidP="00451E17">
      <w:r w:rsidRPr="00451E17">
        <w:t>Your turn:</w:t>
      </w:r>
    </w:p>
    <w:p w:rsidR="00DD6D8E" w:rsidRPr="00451E17" w:rsidRDefault="00DD6D8E" w:rsidP="0036298D">
      <w:pPr>
        <w:pStyle w:val="Bullet"/>
      </w:pPr>
      <w:r w:rsidRPr="00451E17">
        <w:t>My single worry: ____________________________________________</w:t>
      </w:r>
    </w:p>
    <w:p w:rsidR="00DD6D8E" w:rsidRPr="00451E17" w:rsidRDefault="00DD6D8E" w:rsidP="0036298D">
      <w:pPr>
        <w:pStyle w:val="Bullet"/>
      </w:pPr>
      <w:r w:rsidRPr="00451E17">
        <w:t>Timer set for 3 minutes—start now.</w:t>
      </w:r>
    </w:p>
    <w:p w:rsidR="00DD6D8E" w:rsidRPr="00451E17" w:rsidRDefault="00DD6D8E" w:rsidP="0036298D">
      <w:pPr>
        <w:pStyle w:val="Bullet"/>
      </w:pPr>
      <w:r w:rsidRPr="00451E17">
        <w:t>When it rings, I’ll say: “Worry time’s up” (or your own phrase)</w:t>
      </w:r>
    </w:p>
    <w:p w:rsidR="00DD6D8E" w:rsidRPr="00451E17" w:rsidRDefault="00DD6D8E" w:rsidP="0036298D">
      <w:pPr>
        <w:pStyle w:val="Bullet"/>
      </w:pPr>
      <w:r w:rsidRPr="00451E17">
        <w:t>Then I’ll reset with: ______________________ (anchor mantra or quick move)</w:t>
      </w:r>
    </w:p>
    <w:p w:rsidR="00DD6D8E" w:rsidRPr="00451E17" w:rsidRDefault="00DD6D8E" w:rsidP="00451E17">
      <w:pPr>
        <w:rPr>
          <w:lang w:val="en-GB"/>
        </w:rPr>
      </w:pPr>
      <w:r w:rsidRPr="00451E17">
        <w:rPr>
          <w:lang w:val="en-GB"/>
        </w:rPr>
        <w:t xml:space="preserve">set the timer and own those three minutes. </w:t>
      </w:r>
    </w:p>
    <w:p w:rsidR="00DD6D8E" w:rsidRPr="00B016BD" w:rsidRDefault="00DD6D8E" w:rsidP="00B016BD">
      <w:pPr>
        <w:pStyle w:val="Heading3"/>
      </w:pPr>
      <w:r w:rsidRPr="00451E17">
        <w:rPr>
          <w:rStyle w:val="Heading1Char1"/>
          <w:b/>
          <w:bCs/>
          <w:sz w:val="48"/>
          <w:szCs w:val="48"/>
        </w:rPr>
        <w:br w:type="page"/>
      </w:r>
      <w:bookmarkStart w:id="108" w:name="_Toc203310937"/>
      <w:r w:rsidRPr="00B016BD">
        <w:t>Physical Anchors</w:t>
      </w:r>
      <w:bookmarkEnd w:id="108"/>
    </w:p>
    <w:p w:rsidR="00DD6D8E" w:rsidRPr="00B83F95" w:rsidRDefault="00DD6D8E" w:rsidP="00B016BD">
      <w:pPr>
        <w:pStyle w:val="Heading3"/>
      </w:pPr>
      <w:bookmarkStart w:id="109" w:name="_Toc203310938"/>
      <w:r w:rsidRPr="00B83F95">
        <w:t>Ground Grip</w:t>
      </w:r>
      <w:bookmarkEnd w:id="109"/>
    </w:p>
    <w:p w:rsidR="00DD6D8E" w:rsidRPr="00451E17" w:rsidRDefault="00DD6D8E" w:rsidP="00451E17">
      <w:pPr>
        <w:rPr>
          <w:lang w:val="en-GB"/>
        </w:rPr>
      </w:pPr>
      <w:r w:rsidRPr="00451E17">
        <w:rPr>
          <w:lang w:val="en-GB"/>
        </w:rPr>
        <w:t>What it is:</w:t>
      </w:r>
      <w:r w:rsidRPr="00451E17">
        <w:rPr>
          <w:lang w:val="en-GB"/>
        </w:rPr>
        <w:br/>
        <w:t>A quick grounding move where you press your feet into the floor, tense your legs, then release.</w:t>
      </w:r>
    </w:p>
    <w:p w:rsidR="00DD6D8E" w:rsidRPr="00451E17" w:rsidRDefault="00DD6D8E" w:rsidP="00451E17">
      <w:r w:rsidRPr="00451E17">
        <w:t>Why it works:</w:t>
      </w:r>
    </w:p>
    <w:p w:rsidR="00DD6D8E" w:rsidRPr="00451E17" w:rsidRDefault="00DD6D8E" w:rsidP="0036298D">
      <w:pPr>
        <w:pStyle w:val="Bullet"/>
      </w:pPr>
      <w:r w:rsidRPr="00451E17">
        <w:t>Sends an immediate “I’m here” signal to your nervous system</w:t>
      </w:r>
    </w:p>
    <w:p w:rsidR="00DD6D8E" w:rsidRPr="00451E17" w:rsidRDefault="00DD6D8E" w:rsidP="0036298D">
      <w:pPr>
        <w:pStyle w:val="Bullet"/>
      </w:pPr>
      <w:r w:rsidRPr="00451E17">
        <w:t>Anchors you in your body and the present moment</w:t>
      </w:r>
    </w:p>
    <w:p w:rsidR="00DD6D8E" w:rsidRPr="00451E17" w:rsidRDefault="00DD6D8E" w:rsidP="0036298D">
      <w:pPr>
        <w:pStyle w:val="Bullet"/>
      </w:pPr>
      <w:r w:rsidRPr="00451E17">
        <w:t>Releases built-up tension in the legs and hips</w:t>
      </w:r>
    </w:p>
    <w:p w:rsidR="00DD6D8E" w:rsidRPr="00451E17" w:rsidRDefault="00DD6D8E" w:rsidP="00451E17">
      <w:pPr>
        <w:rPr>
          <w:lang w:val="en-GB"/>
        </w:rPr>
      </w:pPr>
      <w:r w:rsidRPr="00451E17">
        <w:rPr>
          <w:lang w:val="en-GB"/>
        </w:rPr>
        <w:t>How to use it now:</w:t>
      </w:r>
    </w:p>
    <w:p w:rsidR="00DD6D8E" w:rsidRPr="00451E17" w:rsidRDefault="00DD6D8E" w:rsidP="0036298D">
      <w:pPr>
        <w:pStyle w:val="Bullet"/>
      </w:pPr>
      <w:r w:rsidRPr="00451E17">
        <w:t>Plant both feet flat on the floor, hip-width apart.</w:t>
      </w:r>
    </w:p>
    <w:p w:rsidR="00DD6D8E" w:rsidRPr="00451E17" w:rsidRDefault="00DD6D8E" w:rsidP="0036298D">
      <w:pPr>
        <w:pStyle w:val="Bullet"/>
      </w:pPr>
      <w:r w:rsidRPr="00451E17">
        <w:t>Press down as if you’re trying to push through the floor—engage quads and glutes.</w:t>
      </w:r>
    </w:p>
    <w:p w:rsidR="00DD6D8E" w:rsidRPr="00451E17" w:rsidRDefault="00DD6D8E" w:rsidP="0036298D">
      <w:pPr>
        <w:pStyle w:val="Bullet"/>
      </w:pPr>
      <w:r w:rsidRPr="00451E17">
        <w:t>Hold that tension for a full 5 seconds (count it out).</w:t>
      </w:r>
    </w:p>
    <w:p w:rsidR="00DD6D8E" w:rsidRPr="00451E17" w:rsidRDefault="00DD6D8E" w:rsidP="0036298D">
      <w:pPr>
        <w:pStyle w:val="Bullet"/>
      </w:pPr>
      <w:r w:rsidRPr="00451E17">
        <w:t>Release completely, letting legs go limp for a moment.</w:t>
      </w:r>
    </w:p>
    <w:p w:rsidR="00DD6D8E" w:rsidRPr="00451E17" w:rsidRDefault="00DD6D8E" w:rsidP="0036298D">
      <w:pPr>
        <w:pStyle w:val="Bullet"/>
      </w:pPr>
      <w:r w:rsidRPr="00451E17">
        <w:t>Repeat once more, pressing, holding 5 seconds, then releasing.</w:t>
      </w:r>
    </w:p>
    <w:p w:rsidR="00DD6D8E" w:rsidRPr="00451E17" w:rsidRDefault="00DD6D8E" w:rsidP="0036298D">
      <w:pPr>
        <w:pStyle w:val="Bullet"/>
      </w:pPr>
      <w:r w:rsidRPr="00451E17">
        <w:t>Notice any shift in your alertness, posture, or calm.</w:t>
      </w:r>
    </w:p>
    <w:p w:rsidR="00DD6D8E" w:rsidRPr="00451E17" w:rsidRDefault="00DD6D8E" w:rsidP="00451E17">
      <w:pPr>
        <w:rPr>
          <w:lang w:val="en-GB"/>
        </w:rPr>
      </w:pPr>
      <w:r w:rsidRPr="00451E17">
        <w:rPr>
          <w:lang w:val="en-GB"/>
        </w:rPr>
        <w:t>Your turn:</w:t>
      </w:r>
      <w:r w:rsidRPr="00451E17">
        <w:rPr>
          <w:lang w:val="en-GB"/>
        </w:rPr>
        <w:br/>
        <w:t>Do the GroundGrip now—press, hold 5…4…3…2…1… release.</w:t>
      </w:r>
      <w:r w:rsidRPr="00451E17">
        <w:rPr>
          <w:lang w:val="en-GB"/>
        </w:rPr>
        <w:br/>
        <w:t>Then repeat once.</w:t>
      </w:r>
    </w:p>
    <w:p w:rsidR="00DD6D8E" w:rsidRPr="000808E8" w:rsidRDefault="00DD6D8E" w:rsidP="00B016BD">
      <w:pPr>
        <w:pStyle w:val="Heading3"/>
      </w:pPr>
      <w:bookmarkStart w:id="110" w:name="_Toc203310939"/>
      <w:r w:rsidRPr="000808E8">
        <w:t>BreathCount</w:t>
      </w:r>
      <w:bookmarkEnd w:id="110"/>
    </w:p>
    <w:p w:rsidR="00DD6D8E" w:rsidRPr="00451E17" w:rsidRDefault="00DD6D8E" w:rsidP="00451E17">
      <w:pPr>
        <w:rPr>
          <w:lang w:val="en-GB"/>
        </w:rPr>
      </w:pPr>
      <w:r w:rsidRPr="00451E17">
        <w:rPr>
          <w:lang w:val="en-GB"/>
        </w:rPr>
        <w:t>What it is:</w:t>
      </w:r>
      <w:r w:rsidRPr="00451E17">
        <w:rPr>
          <w:lang w:val="en-GB"/>
        </w:rPr>
        <w:br/>
        <w:t>A simple paced-breathing pattern: inhale for 4 counts, hold for 2, exhale for 6—repeated three times.</w:t>
      </w:r>
    </w:p>
    <w:p w:rsidR="00DD6D8E" w:rsidRPr="00451E17" w:rsidRDefault="00DD6D8E" w:rsidP="00451E17">
      <w:r w:rsidRPr="00451E17">
        <w:t>Why it works:</w:t>
      </w:r>
    </w:p>
    <w:p w:rsidR="00DD6D8E" w:rsidRPr="00451E17" w:rsidRDefault="00DD6D8E" w:rsidP="0036298D">
      <w:pPr>
        <w:pStyle w:val="Bullet"/>
      </w:pPr>
      <w:r w:rsidRPr="00451E17">
        <w:t>Activates your parasympathetic nervous system to calm stress</w:t>
      </w:r>
    </w:p>
    <w:p w:rsidR="00DD6D8E" w:rsidRPr="00451E17" w:rsidRDefault="00DD6D8E" w:rsidP="0036298D">
      <w:pPr>
        <w:pStyle w:val="Bullet"/>
      </w:pPr>
      <w:r w:rsidRPr="00451E17">
        <w:t>Gives your mind a clear, rhythmic focus</w:t>
      </w:r>
    </w:p>
    <w:p w:rsidR="00DD6D8E" w:rsidRPr="00451E17" w:rsidRDefault="00DD6D8E" w:rsidP="0036298D">
      <w:pPr>
        <w:pStyle w:val="Bullet"/>
      </w:pPr>
      <w:r w:rsidRPr="00451E17">
        <w:t>Slows heart rate and anchors you in the present</w:t>
      </w:r>
    </w:p>
    <w:p w:rsidR="00DD6D8E" w:rsidRPr="00451E17" w:rsidRDefault="00DD6D8E" w:rsidP="00451E17">
      <w:pPr>
        <w:rPr>
          <w:lang w:val="en-GB"/>
        </w:rPr>
      </w:pPr>
      <w:r w:rsidRPr="00451E17">
        <w:rPr>
          <w:lang w:val="en-GB"/>
        </w:rPr>
        <w:t>How to use it now:</w:t>
      </w:r>
    </w:p>
    <w:p w:rsidR="00DD6D8E" w:rsidRPr="00451E17" w:rsidRDefault="00DD6D8E" w:rsidP="0036298D">
      <w:pPr>
        <w:pStyle w:val="Bullet"/>
      </w:pPr>
      <w:r w:rsidRPr="00451E17">
        <w:t>Get comfortable—sit or stand with a straight spine, shoulders relaxed.</w:t>
      </w:r>
    </w:p>
    <w:p w:rsidR="00DD6D8E" w:rsidRPr="00451E17" w:rsidRDefault="00DD6D8E" w:rsidP="0036298D">
      <w:pPr>
        <w:pStyle w:val="Bullet"/>
      </w:pPr>
      <w:r w:rsidRPr="00451E17">
        <w:t>Inhale slowly through your nose, counting silently to 4.</w:t>
      </w:r>
    </w:p>
    <w:p w:rsidR="00DD6D8E" w:rsidRPr="00451E17" w:rsidRDefault="00DD6D8E" w:rsidP="0036298D">
      <w:pPr>
        <w:pStyle w:val="Bullet"/>
      </w:pPr>
      <w:r w:rsidRPr="00451E17">
        <w:t>Hold that breath gently for a count of 2.</w:t>
      </w:r>
    </w:p>
    <w:p w:rsidR="00DD6D8E" w:rsidRPr="00451E17" w:rsidRDefault="00DD6D8E" w:rsidP="0036298D">
      <w:pPr>
        <w:pStyle w:val="Bullet"/>
      </w:pPr>
      <w:r w:rsidRPr="00451E17">
        <w:t>Exhale fully through your mouth for a count of 6, letting tension go.</w:t>
      </w:r>
    </w:p>
    <w:p w:rsidR="00DD6D8E" w:rsidRPr="00451E17" w:rsidRDefault="00DD6D8E" w:rsidP="0036298D">
      <w:pPr>
        <w:pStyle w:val="Bullet"/>
      </w:pPr>
      <w:r w:rsidRPr="00451E17">
        <w:t>Repeat steps 2–4 for a total of 3 cycles.</w:t>
      </w:r>
    </w:p>
    <w:p w:rsidR="00DD6D8E" w:rsidRPr="00451E17" w:rsidRDefault="00DD6D8E" w:rsidP="0036298D">
      <w:pPr>
        <w:pStyle w:val="Bullet"/>
      </w:pPr>
      <w:r w:rsidRPr="00451E17">
        <w:t>Notice how your body and mind shift—any drop in tension, clarity in thought, or sense of calm.</w:t>
      </w:r>
    </w:p>
    <w:p w:rsidR="00DD6D8E" w:rsidRPr="00451E17" w:rsidRDefault="00DD6D8E" w:rsidP="00451E17">
      <w:pPr>
        <w:rPr>
          <w:lang w:val="en-GB"/>
        </w:rPr>
      </w:pPr>
      <w:r w:rsidRPr="00451E17">
        <w:rPr>
          <w:lang w:val="en-GB"/>
        </w:rPr>
        <w:t>Try the 4-2-6 BreathCount right now—three full cycles then write somewhere how you feel.</w:t>
      </w:r>
    </w:p>
    <w:p w:rsidR="00DD6D8E" w:rsidRPr="00B83F95" w:rsidRDefault="00DD6D8E" w:rsidP="00B016BD">
      <w:pPr>
        <w:pStyle w:val="Heading3"/>
      </w:pPr>
      <w:bookmarkStart w:id="111" w:name="_Toc203310940"/>
      <w:r w:rsidRPr="00B83F95">
        <w:t>ColdReset</w:t>
      </w:r>
      <w:bookmarkEnd w:id="111"/>
    </w:p>
    <w:p w:rsidR="00DD6D8E" w:rsidRPr="00451E17" w:rsidRDefault="00DD6D8E" w:rsidP="00451E17">
      <w:pPr>
        <w:rPr>
          <w:lang w:val="en-GB"/>
        </w:rPr>
      </w:pPr>
      <w:r w:rsidRPr="00451E17">
        <w:rPr>
          <w:lang w:val="en-GB"/>
        </w:rPr>
        <w:t>What it is:</w:t>
      </w:r>
      <w:r w:rsidRPr="00451E17">
        <w:rPr>
          <w:lang w:val="en-GB"/>
        </w:rPr>
        <w:br/>
        <w:t>A quick shock to your nervous system—splashing cold water on your face or holding an ice cube for 10 seconds.</w:t>
      </w:r>
    </w:p>
    <w:p w:rsidR="00DD6D8E" w:rsidRPr="00451E17" w:rsidRDefault="00DD6D8E" w:rsidP="00451E17">
      <w:r w:rsidRPr="00451E17">
        <w:t>Why it works:</w:t>
      </w:r>
    </w:p>
    <w:p w:rsidR="00DD6D8E" w:rsidRPr="00451E17" w:rsidRDefault="00DD6D8E" w:rsidP="0036298D">
      <w:pPr>
        <w:pStyle w:val="Bullet"/>
      </w:pPr>
      <w:r w:rsidRPr="00451E17">
        <w:t>Engages the mammalian dive reflex, instantly slowing your heart rate</w:t>
      </w:r>
    </w:p>
    <w:p w:rsidR="00DD6D8E" w:rsidRPr="00451E17" w:rsidRDefault="00DD6D8E" w:rsidP="0036298D">
      <w:pPr>
        <w:pStyle w:val="Bullet"/>
      </w:pPr>
      <w:r w:rsidRPr="00451E17">
        <w:t>Jars you out of stress or overwhelm by triggering a reset</w:t>
      </w:r>
    </w:p>
    <w:p w:rsidR="00DD6D8E" w:rsidRPr="00451E17" w:rsidRDefault="00DD6D8E" w:rsidP="0036298D">
      <w:pPr>
        <w:pStyle w:val="Bullet"/>
      </w:pPr>
      <w:r w:rsidRPr="00451E17">
        <w:t>Sharpens focus and brings you fully into the moment</w:t>
      </w:r>
    </w:p>
    <w:p w:rsidR="00DD6D8E" w:rsidRPr="00451E17" w:rsidRDefault="00DD6D8E" w:rsidP="00451E17">
      <w:pPr>
        <w:rPr>
          <w:lang w:val="en-GB"/>
        </w:rPr>
      </w:pPr>
      <w:r w:rsidRPr="00451E17">
        <w:rPr>
          <w:lang w:val="en-GB"/>
        </w:rPr>
        <w:t>How to use it now:</w:t>
      </w:r>
    </w:p>
    <w:p w:rsidR="00DD6D8E" w:rsidRPr="00451E17" w:rsidRDefault="00DD6D8E" w:rsidP="0036298D">
      <w:pPr>
        <w:pStyle w:val="Bullet"/>
      </w:pPr>
      <w:r w:rsidRPr="00451E17">
        <w:t>Prepare a bowl of cold water or an ice cube.</w:t>
      </w:r>
    </w:p>
    <w:p w:rsidR="00DD6D8E" w:rsidRPr="00451E17" w:rsidRDefault="00DD6D8E" w:rsidP="0036298D">
      <w:pPr>
        <w:pStyle w:val="Bullet"/>
      </w:pPr>
      <w:r w:rsidRPr="00451E17">
        <w:t>Splash your face with cold water or hold the ice cube against your cheek/jawline.</w:t>
      </w:r>
    </w:p>
    <w:p w:rsidR="00DD6D8E" w:rsidRPr="00451E17" w:rsidRDefault="00DD6D8E" w:rsidP="0036298D">
      <w:pPr>
        <w:pStyle w:val="Bullet"/>
      </w:pPr>
      <w:r w:rsidRPr="00451E17">
        <w:t>Count silently as you hold it for a full 10 seconds.</w:t>
      </w:r>
    </w:p>
    <w:p w:rsidR="00DD6D8E" w:rsidRPr="00451E17" w:rsidRDefault="00DD6D8E" w:rsidP="0036298D">
      <w:pPr>
        <w:pStyle w:val="Bullet"/>
      </w:pPr>
      <w:r w:rsidRPr="00451E17">
        <w:t>Release and breathe normally.</w:t>
      </w:r>
    </w:p>
    <w:p w:rsidR="00DD6D8E" w:rsidRPr="00451E17" w:rsidRDefault="00DD6D8E" w:rsidP="0036298D">
      <w:pPr>
        <w:pStyle w:val="Bullet"/>
      </w:pPr>
      <w:r w:rsidRPr="00451E17">
        <w:t>Notice the immediate alertness, clarity, or drop in tension.</w:t>
      </w:r>
    </w:p>
    <w:p w:rsidR="00DD6D8E" w:rsidRPr="00B016BD" w:rsidRDefault="00DD6D8E" w:rsidP="00B016BD">
      <w:pPr>
        <w:pStyle w:val="Heading3"/>
      </w:pPr>
      <w:r w:rsidRPr="00451E17">
        <w:rPr>
          <w:rStyle w:val="Heading1Char1"/>
          <w:b/>
          <w:bCs/>
          <w:sz w:val="48"/>
          <w:szCs w:val="48"/>
        </w:rPr>
        <w:br w:type="page"/>
      </w:r>
      <w:bookmarkStart w:id="112" w:name="_Toc203310941"/>
      <w:r w:rsidRPr="00B016BD">
        <w:t>Meaning Makers</w:t>
      </w:r>
      <w:bookmarkEnd w:id="112"/>
    </w:p>
    <w:p w:rsidR="00DD6D8E" w:rsidRPr="00B83F95" w:rsidRDefault="00DD6D8E" w:rsidP="00B016BD">
      <w:pPr>
        <w:pStyle w:val="Heading3"/>
      </w:pPr>
      <w:bookmarkStart w:id="113" w:name="_Toc203310942"/>
      <w:r w:rsidRPr="00B83F95">
        <w:t>Micro-Project</w:t>
      </w:r>
      <w:bookmarkEnd w:id="113"/>
    </w:p>
    <w:p w:rsidR="00DD6D8E" w:rsidRPr="00451E17" w:rsidRDefault="00DD6D8E" w:rsidP="00451E17">
      <w:pPr>
        <w:rPr>
          <w:lang w:val="en-GB"/>
        </w:rPr>
      </w:pPr>
      <w:r w:rsidRPr="00451E17">
        <w:rPr>
          <w:lang w:val="en-GB"/>
        </w:rPr>
        <w:t>What it is:</w:t>
      </w:r>
      <w:r w:rsidRPr="00451E17">
        <w:rPr>
          <w:lang w:val="en-GB"/>
        </w:rPr>
        <w:br/>
        <w:t>A bite-sized creative, learning, or connection task you genuinely care about, completed in one focused 20-minute session this week.</w:t>
      </w:r>
    </w:p>
    <w:p w:rsidR="00DD6D8E" w:rsidRPr="00451E17" w:rsidRDefault="00DD6D8E" w:rsidP="00451E17">
      <w:r w:rsidRPr="00451E17">
        <w:t>Why it works:</w:t>
      </w:r>
    </w:p>
    <w:p w:rsidR="00DD6D8E" w:rsidRPr="00451E17" w:rsidRDefault="00DD6D8E" w:rsidP="0036298D">
      <w:pPr>
        <w:pStyle w:val="Bullet"/>
      </w:pPr>
      <w:r w:rsidRPr="00451E17">
        <w:t>Beats overwhelm: Big goals stall; small ones feel doable.</w:t>
      </w:r>
    </w:p>
    <w:p w:rsidR="00DD6D8E" w:rsidRPr="00451E17" w:rsidRDefault="00DD6D8E" w:rsidP="0036298D">
      <w:pPr>
        <w:pStyle w:val="Bullet"/>
      </w:pPr>
      <w:r w:rsidRPr="00451E17">
        <w:t>Builds momentum: One win fuels the next.</w:t>
      </w:r>
    </w:p>
    <w:p w:rsidR="00DD6D8E" w:rsidRPr="00451E17" w:rsidRDefault="00DD6D8E" w:rsidP="0036298D">
      <w:pPr>
        <w:pStyle w:val="Bullet"/>
      </w:pPr>
      <w:r w:rsidRPr="00451E17">
        <w:t>Reignites passion: Brings you back to what lights you up.</w:t>
      </w:r>
    </w:p>
    <w:p w:rsidR="00DD6D8E" w:rsidRPr="00451E17" w:rsidRDefault="00DD6D8E" w:rsidP="00451E17">
      <w:pPr>
        <w:rPr>
          <w:lang w:val="en-GB"/>
        </w:rPr>
      </w:pPr>
      <w:r w:rsidRPr="00451E17">
        <w:rPr>
          <w:lang w:val="en-GB"/>
        </w:rPr>
        <w:t>How to use it now:</w:t>
      </w:r>
    </w:p>
    <w:p w:rsidR="00DD6D8E" w:rsidRPr="00451E17" w:rsidRDefault="00DD6D8E" w:rsidP="0036298D">
      <w:pPr>
        <w:pStyle w:val="Bullet"/>
      </w:pPr>
      <w:r w:rsidRPr="00451E17">
        <w:t>Choose your area of interest—something you actually want to explore or create.</w:t>
      </w:r>
    </w:p>
    <w:p w:rsidR="00DD6D8E" w:rsidRPr="00451E17" w:rsidRDefault="00DD6D8E" w:rsidP="0036298D">
      <w:pPr>
        <w:pStyle w:val="Bullet"/>
      </w:pPr>
      <w:r w:rsidRPr="00451E17">
        <w:t>Define a specific micro-project you can finish in about 20 minutes.</w:t>
      </w:r>
    </w:p>
    <w:p w:rsidR="00DD6D8E" w:rsidRPr="00451E17" w:rsidRDefault="00DD6D8E" w:rsidP="0036298D">
      <w:pPr>
        <w:pStyle w:val="Bullet"/>
      </w:pPr>
      <w:r w:rsidRPr="00451E17">
        <w:t>Block 20 minutes on your calendar or set an alarm this week—no excuses.</w:t>
      </w:r>
    </w:p>
    <w:p w:rsidR="00DD6D8E" w:rsidRPr="00451E17" w:rsidRDefault="00DD6D8E" w:rsidP="0036298D">
      <w:pPr>
        <w:pStyle w:val="Bullet"/>
      </w:pPr>
      <w:r w:rsidRPr="00451E17">
        <w:t>Fully engage during that block. No multitasking.</w:t>
      </w:r>
    </w:p>
    <w:p w:rsidR="00DD6D8E" w:rsidRPr="00451E17" w:rsidRDefault="00DD6D8E" w:rsidP="0036298D">
      <w:pPr>
        <w:pStyle w:val="Bullet"/>
      </w:pPr>
      <w:r w:rsidRPr="00451E17">
        <w:t>Record one takeaway afterward: what you learned, felt, or created.</w:t>
      </w:r>
    </w:p>
    <w:p w:rsidR="00DD6D8E" w:rsidRPr="00451E17" w:rsidRDefault="00DD6D8E" w:rsidP="00451E17">
      <w:r w:rsidRPr="00451E17">
        <w:t>Example micro-projects:</w:t>
      </w:r>
    </w:p>
    <w:p w:rsidR="00DD6D8E" w:rsidRPr="00451E17" w:rsidRDefault="00DD6D8E" w:rsidP="0036298D">
      <w:pPr>
        <w:pStyle w:val="Bullet"/>
      </w:pPr>
      <w:r w:rsidRPr="00451E17">
        <w:t>Creative Spark: Sketch a quick doodle or write a 6-line poem.</w:t>
      </w:r>
    </w:p>
    <w:p w:rsidR="00DD6D8E" w:rsidRPr="00451E17" w:rsidRDefault="00DD6D8E" w:rsidP="0036298D">
      <w:pPr>
        <w:pStyle w:val="Bullet"/>
      </w:pPr>
      <w:r w:rsidRPr="00451E17">
        <w:t>Deep Dive: Read one short article or watch a 5-minute explainer on a topic you’ve been curious about.</w:t>
      </w:r>
    </w:p>
    <w:p w:rsidR="00DD6D8E" w:rsidRPr="00451E17" w:rsidRDefault="00DD6D8E" w:rsidP="0036298D">
      <w:pPr>
        <w:pStyle w:val="Bullet"/>
      </w:pPr>
      <w:r w:rsidRPr="00451E17">
        <w:t>Connection Boost: Send a voice note to a friend you haven’t talked to in a while.</w:t>
      </w:r>
    </w:p>
    <w:p w:rsidR="00DD6D8E" w:rsidRPr="00451E17" w:rsidRDefault="00DD6D8E" w:rsidP="0036298D">
      <w:pPr>
        <w:pStyle w:val="Bullet"/>
      </w:pPr>
      <w:r w:rsidRPr="00451E17">
        <w:t>New Skill Seed: Watch a 5-minute tutorial and practice one step (e.g., a guitar chord, a yoga pose).</w:t>
      </w:r>
    </w:p>
    <w:p w:rsidR="00DD6D8E" w:rsidRPr="00451E17" w:rsidRDefault="00DD6D8E" w:rsidP="0036298D">
      <w:pPr>
        <w:pStyle w:val="Bullet"/>
      </w:pPr>
      <w:r w:rsidRPr="00451E17">
        <w:t>Home Hack: Rearrange one small space—your desk, a shelf, or a plant corner.</w:t>
      </w:r>
    </w:p>
    <w:p w:rsidR="00DD6D8E" w:rsidRPr="00451E17" w:rsidRDefault="00DD6D8E" w:rsidP="00451E17">
      <w:r w:rsidRPr="00451E17">
        <w:t>Your turn:</w:t>
      </w:r>
    </w:p>
    <w:p w:rsidR="00DD6D8E" w:rsidRPr="00451E17" w:rsidRDefault="00DD6D8E" w:rsidP="0036298D">
      <w:pPr>
        <w:pStyle w:val="Bullet"/>
      </w:pPr>
      <w:r w:rsidRPr="00451E17">
        <w:t>My micro-project: _____________________________________________</w:t>
      </w:r>
    </w:p>
    <w:p w:rsidR="00DD6D8E" w:rsidRPr="00451E17" w:rsidRDefault="00DD6D8E" w:rsidP="0036298D">
      <w:pPr>
        <w:pStyle w:val="Bullet"/>
      </w:pPr>
      <w:r w:rsidRPr="00451E17">
        <w:t>Scheduled (day &amp; time): ______________________</w:t>
      </w:r>
      <w:r>
        <w:t>_____</w:t>
      </w:r>
      <w:r w:rsidRPr="00451E17">
        <w:t>__________________</w:t>
      </w:r>
    </w:p>
    <w:p w:rsidR="00DD6D8E" w:rsidRPr="00451E17" w:rsidRDefault="00DD6D8E" w:rsidP="00451E17">
      <w:pPr>
        <w:rPr>
          <w:lang w:val="en-GB"/>
        </w:rPr>
      </w:pPr>
      <w:r w:rsidRPr="00451E17">
        <w:rPr>
          <w:lang w:val="en-GB"/>
        </w:rPr>
        <w:t>Block it. Do it. Then share your one takeaway with a friend, on the phone, in your journal.</w:t>
      </w:r>
    </w:p>
    <w:p w:rsidR="00DD6D8E" w:rsidRPr="00B83F95" w:rsidRDefault="00DD6D8E" w:rsidP="00B016BD">
      <w:pPr>
        <w:pStyle w:val="Heading3"/>
      </w:pPr>
      <w:r w:rsidRPr="00B83F95">
        <w:br/>
      </w:r>
      <w:bookmarkStart w:id="114" w:name="_Toc203310943"/>
      <w:r w:rsidRPr="00B83F95">
        <w:t>Daily Question</w:t>
      </w:r>
      <w:bookmarkEnd w:id="114"/>
    </w:p>
    <w:p w:rsidR="00DD6D8E" w:rsidRPr="00451E17" w:rsidRDefault="00DD6D8E" w:rsidP="00451E17">
      <w:pPr>
        <w:rPr>
          <w:lang w:val="en-GB"/>
        </w:rPr>
      </w:pPr>
      <w:r w:rsidRPr="00451E17">
        <w:rPr>
          <w:lang w:val="en-GB"/>
        </w:rPr>
        <w:t>What it is:</w:t>
      </w:r>
      <w:r w:rsidRPr="00451E17">
        <w:rPr>
          <w:lang w:val="en-GB"/>
        </w:rPr>
        <w:br/>
        <w:t>A single reflective prompt you answer at the end of each day: “What one thing made me feel alive today?”</w:t>
      </w:r>
    </w:p>
    <w:p w:rsidR="00DD6D8E" w:rsidRPr="00451E17" w:rsidRDefault="00DD6D8E" w:rsidP="00451E17">
      <w:r w:rsidRPr="00451E17">
        <w:t>Why it works:</w:t>
      </w:r>
    </w:p>
    <w:p w:rsidR="00DD6D8E" w:rsidRPr="00451E17" w:rsidRDefault="00DD6D8E" w:rsidP="0036298D">
      <w:pPr>
        <w:pStyle w:val="Bullet"/>
      </w:pPr>
      <w:r w:rsidRPr="00451E17">
        <w:t>Zeros in on a genuine spark—no need to hunt for big wins</w:t>
      </w:r>
    </w:p>
    <w:p w:rsidR="00DD6D8E" w:rsidRPr="00451E17" w:rsidRDefault="00DD6D8E" w:rsidP="0036298D">
      <w:pPr>
        <w:pStyle w:val="Bullet"/>
      </w:pPr>
      <w:r w:rsidRPr="00451E17">
        <w:t>Cultivates awareness of moments that energize you</w:t>
      </w:r>
    </w:p>
    <w:p w:rsidR="00DD6D8E" w:rsidRPr="00451E17" w:rsidRDefault="00DD6D8E" w:rsidP="0036298D">
      <w:pPr>
        <w:pStyle w:val="Bullet"/>
      </w:pPr>
      <w:r w:rsidRPr="00451E17">
        <w:t>Builds a habit of noticing life’s highlights, even on tough days</w:t>
      </w:r>
    </w:p>
    <w:p w:rsidR="00DD6D8E" w:rsidRPr="00451E17" w:rsidRDefault="00DD6D8E" w:rsidP="00451E17">
      <w:r w:rsidRPr="00451E17">
        <w:t>How to use it:</w:t>
      </w:r>
    </w:p>
    <w:p w:rsidR="00DD6D8E" w:rsidRPr="00451E17" w:rsidRDefault="00DD6D8E" w:rsidP="0036298D">
      <w:pPr>
        <w:pStyle w:val="Bullet"/>
      </w:pPr>
      <w:r w:rsidRPr="00451E17">
        <w:t>Pick your moment—just before bed or during a quiet pause.</w:t>
      </w:r>
    </w:p>
    <w:p w:rsidR="00DD6D8E" w:rsidRPr="00451E17" w:rsidRDefault="00DD6D8E" w:rsidP="0036298D">
      <w:pPr>
        <w:pStyle w:val="Bullet"/>
      </w:pPr>
      <w:r w:rsidRPr="00451E17">
        <w:t>Ask yourself: “What one thing made me feel alive today?”</w:t>
      </w:r>
    </w:p>
    <w:p w:rsidR="00DD6D8E" w:rsidRPr="00451E17" w:rsidRDefault="00DD6D8E" w:rsidP="0036298D">
      <w:pPr>
        <w:pStyle w:val="Bullet"/>
      </w:pPr>
      <w:r w:rsidRPr="00451E17">
        <w:t>Answer in one sentence—specific, real, and immediate.</w:t>
      </w:r>
    </w:p>
    <w:p w:rsidR="00DD6D8E" w:rsidRPr="00451E17" w:rsidRDefault="00DD6D8E" w:rsidP="0036298D">
      <w:pPr>
        <w:pStyle w:val="Bullet"/>
      </w:pPr>
      <w:r w:rsidRPr="00451E17">
        <w:t>Write it down or say it aloud. No judgment, no overthinking.</w:t>
      </w:r>
    </w:p>
    <w:p w:rsidR="00DD6D8E" w:rsidRPr="00451E17" w:rsidRDefault="00DD6D8E" w:rsidP="0036298D">
      <w:pPr>
        <w:pStyle w:val="Bullet"/>
      </w:pPr>
      <w:r w:rsidRPr="00451E17">
        <w:t>Feel the energy of that moment ripple through you as you recall it.</w:t>
      </w:r>
    </w:p>
    <w:p w:rsidR="00DD6D8E" w:rsidRPr="00451E17" w:rsidRDefault="00DD6D8E" w:rsidP="00451E17">
      <w:r w:rsidRPr="00451E17">
        <w:t>Examples:</w:t>
      </w:r>
    </w:p>
    <w:p w:rsidR="00DD6D8E" w:rsidRPr="00451E17" w:rsidRDefault="00DD6D8E" w:rsidP="0036298D">
      <w:pPr>
        <w:pStyle w:val="Bullet"/>
      </w:pPr>
      <w:r w:rsidRPr="00451E17">
        <w:t>“I felt alive when I heard my favorite song on the radio.”</w:t>
      </w:r>
    </w:p>
    <w:p w:rsidR="00DD6D8E" w:rsidRPr="00451E17" w:rsidRDefault="00DD6D8E" w:rsidP="0036298D">
      <w:pPr>
        <w:pStyle w:val="Bullet"/>
      </w:pPr>
      <w:r w:rsidRPr="00451E17">
        <w:t>“I felt alive watching the sunset from my balcony.”</w:t>
      </w:r>
    </w:p>
    <w:p w:rsidR="00DD6D8E" w:rsidRPr="00451E17" w:rsidRDefault="00DD6D8E" w:rsidP="0036298D">
      <w:pPr>
        <w:pStyle w:val="Bullet"/>
      </w:pPr>
      <w:r w:rsidRPr="00451E17">
        <w:t>“I felt alive during a deep laugh with my friend.”</w:t>
      </w:r>
    </w:p>
    <w:p w:rsidR="00DD6D8E" w:rsidRPr="00451E17" w:rsidRDefault="00DD6D8E" w:rsidP="0036298D">
      <w:pPr>
        <w:pStyle w:val="Bullet"/>
      </w:pPr>
      <w:r w:rsidRPr="00451E17">
        <w:t>“I felt alive finishing that small task I’d been avoiding.”</w:t>
      </w:r>
    </w:p>
    <w:p w:rsidR="00DD6D8E" w:rsidRPr="00451E17" w:rsidRDefault="00DD6D8E" w:rsidP="00451E17">
      <w:pPr>
        <w:rPr>
          <w:lang w:val="en-GB"/>
        </w:rPr>
      </w:pPr>
      <w:r w:rsidRPr="00451E17">
        <w:rPr>
          <w:lang w:val="en-GB"/>
        </w:rPr>
        <w:t>Your turn:</w:t>
      </w:r>
      <w:r w:rsidRPr="00451E17">
        <w:rPr>
          <w:lang w:val="en-GB"/>
        </w:rPr>
        <w:br/>
        <w:t>Tonight, ask: “What one thing made me feel alive today?”</w:t>
      </w:r>
      <w:r w:rsidRPr="00451E17">
        <w:rPr>
          <w:lang w:val="en-GB"/>
        </w:rPr>
        <w:br/>
        <w:t>My answer: ____________________________________________</w:t>
      </w:r>
    </w:p>
    <w:p w:rsidR="00DD6D8E" w:rsidRPr="00451E17" w:rsidRDefault="00DD6D8E" w:rsidP="00451E17">
      <w:pPr>
        <w:rPr>
          <w:lang w:val="en-GB"/>
        </w:rPr>
      </w:pPr>
      <w:r w:rsidRPr="00451E17">
        <w:rPr>
          <w:lang w:val="en-GB"/>
        </w:rPr>
        <w:t xml:space="preserve">Capture that line and let it remind you how alive you can feel—every single day. </w:t>
      </w:r>
    </w:p>
    <w:p w:rsidR="00DD6D8E" w:rsidRPr="00451E17" w:rsidRDefault="00DD6D8E" w:rsidP="00451E17">
      <w:pPr>
        <w:rPr>
          <w:lang w:val="en-GB"/>
        </w:rPr>
      </w:pPr>
      <w:r w:rsidRPr="00451E17">
        <w:rPr>
          <w:lang w:val="en-GB"/>
        </w:rPr>
        <w:t>Journaling is a great way to keep your head clear, but it requires consistency.</w:t>
      </w:r>
    </w:p>
    <w:p w:rsidR="00DD6D8E" w:rsidRPr="00B83F95" w:rsidRDefault="00DD6D8E" w:rsidP="00B016BD">
      <w:pPr>
        <w:pStyle w:val="Heading3"/>
      </w:pPr>
      <w:r w:rsidRPr="00B83F95">
        <w:br/>
      </w:r>
      <w:bookmarkStart w:id="115" w:name="_Toc203310944"/>
      <w:r w:rsidRPr="00B83F95">
        <w:t>Connection Burst</w:t>
      </w:r>
      <w:bookmarkEnd w:id="115"/>
    </w:p>
    <w:p w:rsidR="00DD6D8E" w:rsidRPr="00451E17" w:rsidRDefault="00DD6D8E" w:rsidP="00451E17">
      <w:pPr>
        <w:rPr>
          <w:lang w:val="en-GB"/>
        </w:rPr>
      </w:pPr>
      <w:r w:rsidRPr="00451E17">
        <w:rPr>
          <w:lang w:val="en-GB"/>
        </w:rPr>
        <w:t>What it is:</w:t>
      </w:r>
      <w:r w:rsidRPr="00451E17">
        <w:rPr>
          <w:lang w:val="en-GB"/>
        </w:rPr>
        <w:br/>
        <w:t>A quick, genuine outreach—sending one “thank you” or “thinking of you” message to someone right now.</w:t>
      </w:r>
    </w:p>
    <w:p w:rsidR="00DD6D8E" w:rsidRPr="00451E17" w:rsidRDefault="00DD6D8E" w:rsidP="00451E17">
      <w:r w:rsidRPr="00451E17">
        <w:t>Why it works:</w:t>
      </w:r>
    </w:p>
    <w:p w:rsidR="00DD6D8E" w:rsidRPr="00451E17" w:rsidRDefault="00DD6D8E" w:rsidP="0036298D">
      <w:pPr>
        <w:pStyle w:val="Bullet"/>
      </w:pPr>
      <w:r w:rsidRPr="00451E17">
        <w:t>Strengthens real bonds in seconds</w:t>
      </w:r>
    </w:p>
    <w:p w:rsidR="00DD6D8E" w:rsidRPr="00451E17" w:rsidRDefault="00DD6D8E" w:rsidP="0036298D">
      <w:pPr>
        <w:pStyle w:val="Bullet"/>
      </w:pPr>
      <w:r w:rsidRPr="00451E17">
        <w:t>Shifts focus outward, boosting your mood</w:t>
      </w:r>
    </w:p>
    <w:p w:rsidR="00DD6D8E" w:rsidRPr="00451E17" w:rsidRDefault="00DD6D8E" w:rsidP="0036298D">
      <w:pPr>
        <w:pStyle w:val="Bullet"/>
      </w:pPr>
      <w:r w:rsidRPr="00451E17">
        <w:t>Reminds both of you that you matter</w:t>
      </w:r>
    </w:p>
    <w:p w:rsidR="00DD6D8E" w:rsidRPr="00451E17" w:rsidRDefault="00DD6D8E" w:rsidP="0036298D">
      <w:pPr>
        <w:pStyle w:val="Bullet"/>
      </w:pPr>
      <w:r w:rsidRPr="00451E17">
        <w:t>Pick one person (friend, family member, coworker, neighbor).</w:t>
      </w:r>
    </w:p>
    <w:p w:rsidR="00DD6D8E" w:rsidRPr="00451E17" w:rsidRDefault="00DD6D8E" w:rsidP="0036298D">
      <w:pPr>
        <w:pStyle w:val="Bullet"/>
      </w:pPr>
      <w:r w:rsidRPr="00451E17">
        <w:t>Decide your intention—gratitude (“thank you for…”) or care (“thinking of you because…”).</w:t>
      </w:r>
    </w:p>
    <w:p w:rsidR="00DD6D8E" w:rsidRPr="00451E17" w:rsidRDefault="00DD6D8E" w:rsidP="0036298D">
      <w:pPr>
        <w:pStyle w:val="Bullet"/>
      </w:pPr>
      <w:r w:rsidRPr="00451E17">
        <w:t>Open your messaging app and send a brief, heartfelt note.</w:t>
      </w:r>
    </w:p>
    <w:p w:rsidR="00DD6D8E" w:rsidRPr="00451E17" w:rsidRDefault="00DD6D8E" w:rsidP="0036298D">
      <w:pPr>
        <w:pStyle w:val="Bullet"/>
      </w:pPr>
      <w:r w:rsidRPr="00451E17">
        <w:t>Notice how reaching out affects you—any warmth, connection, or lightness.</w:t>
      </w:r>
    </w:p>
    <w:p w:rsidR="00DD6D8E" w:rsidRPr="00451E17" w:rsidRDefault="00DD6D8E" w:rsidP="00451E17">
      <w:r w:rsidRPr="00451E17">
        <w:t>Examples:</w:t>
      </w:r>
    </w:p>
    <w:p w:rsidR="00DD6D8E" w:rsidRPr="00451E17" w:rsidRDefault="00DD6D8E" w:rsidP="0036298D">
      <w:pPr>
        <w:pStyle w:val="Bullet"/>
      </w:pPr>
      <w:r w:rsidRPr="00451E17">
        <w:t>“Hey [Name], thanks for listening the other day. It really meant a lot.”</w:t>
      </w:r>
    </w:p>
    <w:p w:rsidR="00DD6D8E" w:rsidRPr="00451E17" w:rsidRDefault="00DD6D8E" w:rsidP="0036298D">
      <w:pPr>
        <w:pStyle w:val="Bullet"/>
      </w:pPr>
      <w:r w:rsidRPr="00451E17">
        <w:t>“Just wanted to say I’m thinking of you today—hope you’re doing okay.”</w:t>
      </w:r>
    </w:p>
    <w:p w:rsidR="00DD6D8E" w:rsidRPr="00451E17" w:rsidRDefault="00DD6D8E" w:rsidP="0036298D">
      <w:pPr>
        <w:pStyle w:val="Bullet"/>
      </w:pPr>
      <w:r w:rsidRPr="00451E17">
        <w:t>“Appreciate how you always make me laugh. Thanks for being you!”</w:t>
      </w:r>
    </w:p>
    <w:p w:rsidR="00DD6D8E" w:rsidRPr="00451E17" w:rsidRDefault="00DD6D8E" w:rsidP="0036298D">
      <w:pPr>
        <w:pStyle w:val="Bullet"/>
      </w:pPr>
      <w:r w:rsidRPr="00451E17">
        <w:t>“Saw something that reminded me of you and smiled. Hope you’re well!”</w:t>
      </w:r>
    </w:p>
    <w:p w:rsidR="00DD6D8E" w:rsidRPr="00451E17" w:rsidRDefault="00DD6D8E" w:rsidP="00451E17">
      <w:r w:rsidRPr="00451E17">
        <w:t>Your turn:</w:t>
      </w:r>
    </w:p>
    <w:p w:rsidR="00DD6D8E" w:rsidRPr="00451E17" w:rsidRDefault="00DD6D8E" w:rsidP="0036298D">
      <w:pPr>
        <w:pStyle w:val="Bullet"/>
      </w:pPr>
      <w:r w:rsidRPr="00451E17">
        <w:t>Who: __________________________</w:t>
      </w:r>
    </w:p>
    <w:p w:rsidR="00DD6D8E" w:rsidRPr="00451E17" w:rsidRDefault="00DD6D8E" w:rsidP="0036298D">
      <w:pPr>
        <w:pStyle w:val="Bullet"/>
      </w:pPr>
      <w:r w:rsidRPr="00451E17">
        <w:t>Message: “______________________________________________”</w:t>
      </w:r>
    </w:p>
    <w:p w:rsidR="00DD6D8E" w:rsidRPr="00451E17" w:rsidRDefault="00DD6D8E" w:rsidP="00451E17">
      <w:r w:rsidRPr="00451E17">
        <w:t xml:space="preserve">Send it now! </w:t>
      </w:r>
    </w:p>
    <w:p w:rsidR="00DD6D8E" w:rsidRPr="00395C4B" w:rsidRDefault="00DD6D8E" w:rsidP="00395C4B">
      <w:pPr>
        <w:pStyle w:val="Heading1"/>
      </w:pPr>
      <w:r w:rsidRPr="00451E17">
        <w:rPr>
          <w:rStyle w:val="Heading2Char1"/>
          <w:b/>
          <w:bCs/>
        </w:rPr>
        <w:br w:type="page"/>
      </w:r>
      <w:bookmarkStart w:id="116" w:name="_Toc203310945"/>
      <w:bookmarkStart w:id="117" w:name="_Toc203311924"/>
      <w:r w:rsidRPr="00395C4B">
        <w:t>Gratitude: really?</w:t>
      </w:r>
      <w:bookmarkEnd w:id="116"/>
      <w:bookmarkEnd w:id="117"/>
    </w:p>
    <w:p w:rsidR="00DD6D8E" w:rsidRPr="00395C4B" w:rsidRDefault="00DD6D8E" w:rsidP="00395C4B">
      <w:pPr>
        <w:pStyle w:val="Heading2"/>
      </w:pPr>
      <w:bookmarkStart w:id="118" w:name="_Toc203310946"/>
      <w:r w:rsidRPr="00395C4B">
        <w:t>Gratitude -- When It Comes Easy</w:t>
      </w:r>
      <w:bookmarkEnd w:id="118"/>
    </w:p>
    <w:p w:rsidR="00DD6D8E" w:rsidRPr="00451E17" w:rsidRDefault="00DD6D8E" w:rsidP="00451E17">
      <w:pPr>
        <w:rPr>
          <w:lang w:val="en-GB"/>
        </w:rPr>
      </w:pPr>
      <w:r w:rsidRPr="00451E17">
        <w:rPr>
          <w:lang w:val="en-GB"/>
        </w:rPr>
        <w:t>Some days, gratitude flows in naturally—like a warm breeze that doesn’t ask for permission.</w:t>
      </w:r>
      <w:r w:rsidRPr="00451E17">
        <w:rPr>
          <w:lang w:val="en-GB"/>
        </w:rPr>
        <w:br/>
        <w:t>You see something beautiful, and it lands.</w:t>
      </w:r>
      <w:r w:rsidRPr="00451E17">
        <w:rPr>
          <w:lang w:val="en-GB"/>
        </w:rPr>
        <w:br/>
        <w:t>You hear a kind word, and it resonates.</w:t>
      </w:r>
      <w:r w:rsidRPr="00451E17">
        <w:rPr>
          <w:lang w:val="en-GB"/>
        </w:rPr>
        <w:br/>
        <w:t>You look around and, without needing to try, you just feel... okay. Maybe even blessed.</w:t>
      </w:r>
    </w:p>
    <w:p w:rsidR="00DD6D8E" w:rsidRPr="00451E17" w:rsidRDefault="00DD6D8E" w:rsidP="00451E17">
      <w:pPr>
        <w:rPr>
          <w:lang w:val="en-GB"/>
        </w:rPr>
      </w:pPr>
      <w:r w:rsidRPr="00451E17">
        <w:rPr>
          <w:lang w:val="en-GB"/>
        </w:rPr>
        <w:t>If this is you right now, don’t apologize for it. Don’t downplay it.</w:t>
      </w:r>
      <w:r w:rsidRPr="00451E17">
        <w:rPr>
          <w:lang w:val="en-GB"/>
        </w:rPr>
        <w:br/>
        <w:t>The world doesn’t need less gratitude—it needs more of it shared honestly, without pressure.</w:t>
      </w:r>
    </w:p>
    <w:p w:rsidR="00DD6D8E" w:rsidRPr="00D16523" w:rsidRDefault="00DD6D8E" w:rsidP="00B016BD">
      <w:pPr>
        <w:pStyle w:val="Heading2"/>
        <w:rPr>
          <w:lang w:val="en-GB"/>
        </w:rPr>
      </w:pPr>
      <w:bookmarkStart w:id="119" w:name="_Toc203310947"/>
      <w:r w:rsidRPr="00D16523">
        <w:rPr>
          <w:lang w:val="en-GB"/>
        </w:rPr>
        <w:t>What Gratitude Looks Like (When You're Able to Feel It)</w:t>
      </w:r>
      <w:bookmarkEnd w:id="119"/>
    </w:p>
    <w:p w:rsidR="00DD6D8E" w:rsidRPr="00451E17" w:rsidRDefault="00DD6D8E" w:rsidP="00451E17">
      <w:pPr>
        <w:rPr>
          <w:lang w:val="en-GB"/>
        </w:rPr>
      </w:pPr>
      <w:r w:rsidRPr="00451E17">
        <w:rPr>
          <w:lang w:val="en-GB"/>
        </w:rPr>
        <w:t>Appreciation in Real Time</w:t>
      </w:r>
      <w:r w:rsidRPr="00451E17">
        <w:rPr>
          <w:lang w:val="en-GB"/>
        </w:rPr>
        <w:br/>
        <w:t>You notice the color of the sky, the taste of your morning coffee, the softness in a hug.</w:t>
      </w:r>
      <w:r w:rsidRPr="00451E17">
        <w:rPr>
          <w:lang w:val="en-GB"/>
        </w:rPr>
        <w:br/>
        <w:t>You don’t need to write it down to feel it—it hits you while it’s happening.</w:t>
      </w:r>
      <w:r w:rsidRPr="00451E17">
        <w:rPr>
          <w:lang w:val="en-GB"/>
        </w:rPr>
        <w:br/>
        <w:t>That’s beautiful. That’s alive. Stay there as long as you can.</w:t>
      </w:r>
    </w:p>
    <w:p w:rsidR="00DD6D8E" w:rsidRPr="00451E17" w:rsidRDefault="00DD6D8E" w:rsidP="00451E17">
      <w:pPr>
        <w:rPr>
          <w:lang w:val="en-GB"/>
        </w:rPr>
      </w:pPr>
      <w:r w:rsidRPr="00451E17">
        <w:rPr>
          <w:lang w:val="en-GB"/>
        </w:rPr>
        <w:t>Connection with Ease</w:t>
      </w:r>
      <w:r w:rsidRPr="00451E17">
        <w:rPr>
          <w:lang w:val="en-GB"/>
        </w:rPr>
        <w:br/>
        <w:t>Someone says, “You’re important to me,” and you let it in instead of brushing it off.</w:t>
      </w:r>
      <w:r w:rsidRPr="00451E17">
        <w:rPr>
          <w:lang w:val="en-GB"/>
        </w:rPr>
        <w:br/>
        <w:t>You reply, “I’m grateful for you,” and mean it without hesitation.</w:t>
      </w:r>
      <w:r w:rsidRPr="00451E17">
        <w:rPr>
          <w:lang w:val="en-GB"/>
        </w:rPr>
        <w:br/>
        <w:t>Gratitude is a bridge. You’re walking across it freely right now. Keep walking.</w:t>
      </w:r>
    </w:p>
    <w:p w:rsidR="00DD6D8E" w:rsidRPr="00451E17" w:rsidRDefault="00DD6D8E" w:rsidP="00451E17">
      <w:pPr>
        <w:rPr>
          <w:lang w:val="en-GB"/>
        </w:rPr>
      </w:pPr>
      <w:r w:rsidRPr="00451E17">
        <w:rPr>
          <w:lang w:val="en-GB"/>
        </w:rPr>
        <w:t>Momentum That Builds</w:t>
      </w:r>
      <w:r w:rsidRPr="00451E17">
        <w:rPr>
          <w:lang w:val="en-GB"/>
        </w:rPr>
        <w:br/>
        <w:t xml:space="preserve">Gratitude compounds. The more you notice, the more you </w:t>
      </w:r>
      <w:r w:rsidRPr="008C0423">
        <w:rPr>
          <w:rStyle w:val="NormaleBoldCarattere"/>
        </w:rPr>
        <w:t>can</w:t>
      </w:r>
      <w:r w:rsidRPr="00451E17">
        <w:rPr>
          <w:lang w:val="en-GB"/>
        </w:rPr>
        <w:t xml:space="preserve"> notice.</w:t>
      </w:r>
      <w:r w:rsidRPr="00451E17">
        <w:rPr>
          <w:lang w:val="en-GB"/>
        </w:rPr>
        <w:br/>
        <w:t>The little things reinforce the big ones.</w:t>
      </w:r>
    </w:p>
    <w:p w:rsidR="00DD6D8E" w:rsidRPr="00451E17" w:rsidRDefault="00DD6D8E" w:rsidP="00451E17">
      <w:pPr>
        <w:rPr>
          <w:lang w:val="en-GB"/>
        </w:rPr>
      </w:pPr>
      <w:r w:rsidRPr="00451E17">
        <w:rPr>
          <w:lang w:val="en-GB"/>
        </w:rPr>
        <w:t>“I’m safe.”</w:t>
      </w:r>
      <w:r w:rsidRPr="00451E17">
        <w:rPr>
          <w:lang w:val="en-GB"/>
        </w:rPr>
        <w:br/>
        <w:t>“I’m loved.”</w:t>
      </w:r>
      <w:r w:rsidRPr="00451E17">
        <w:rPr>
          <w:lang w:val="en-GB"/>
        </w:rPr>
        <w:br/>
        <w:t>“I’m growing.”</w:t>
      </w:r>
      <w:r w:rsidRPr="00451E17">
        <w:rPr>
          <w:lang w:val="en-GB"/>
        </w:rPr>
        <w:br/>
        <w:t>Not as slogans, but as felt truths.</w:t>
      </w:r>
    </w:p>
    <w:p w:rsidR="00DD6D8E" w:rsidRPr="00451E17" w:rsidRDefault="00DD6D8E" w:rsidP="00B83F95">
      <w:pPr>
        <w:pStyle w:val="Heading2"/>
        <w:rPr>
          <w:lang w:val="en-GB"/>
        </w:rPr>
      </w:pPr>
      <w:bookmarkStart w:id="120" w:name="_Toc203310948"/>
      <w:r w:rsidRPr="00451E17">
        <w:rPr>
          <w:lang w:val="en-GB"/>
        </w:rPr>
        <w:t>Your Kind of Gratitude: A Practice</w:t>
      </w:r>
      <w:bookmarkEnd w:id="120"/>
    </w:p>
    <w:p w:rsidR="00DD6D8E" w:rsidRPr="00451E17" w:rsidRDefault="00DD6D8E" w:rsidP="00451E17">
      <w:pPr>
        <w:rPr>
          <w:lang w:val="en-GB"/>
        </w:rPr>
      </w:pPr>
      <w:r w:rsidRPr="00451E17">
        <w:rPr>
          <w:lang w:val="en-GB"/>
        </w:rPr>
        <w:t>When you’re in a space where gratitude flows, don’t just savor it—use it.</w:t>
      </w:r>
      <w:r w:rsidRPr="00451E17">
        <w:rPr>
          <w:lang w:val="en-GB"/>
        </w:rPr>
        <w:br/>
        <w:t>Use it to help others who might be stuck.</w:t>
      </w:r>
      <w:r w:rsidRPr="00451E17">
        <w:rPr>
          <w:lang w:val="en-GB"/>
        </w:rPr>
        <w:br/>
        <w:t>Use it to deepen your own clarity, so when harder days come (and they will), you’ve got something real to lean on.</w:t>
      </w:r>
    </w:p>
    <w:p w:rsidR="00DD6D8E" w:rsidRPr="00D818E9" w:rsidRDefault="00DD6D8E" w:rsidP="00B83F95">
      <w:pPr>
        <w:pStyle w:val="Heading2"/>
        <w:rPr>
          <w:lang w:val="en-GB"/>
        </w:rPr>
      </w:pPr>
      <w:bookmarkStart w:id="121" w:name="_Toc203310949"/>
      <w:r w:rsidRPr="00D818E9">
        <w:rPr>
          <w:lang w:val="en-GB"/>
        </w:rPr>
        <w:t>Daily Gratitude Drop-In</w:t>
      </w:r>
      <w:bookmarkEnd w:id="121"/>
    </w:p>
    <w:p w:rsidR="00DD6D8E" w:rsidRPr="00D818E9" w:rsidRDefault="00DD6D8E" w:rsidP="00451E17">
      <w:pPr>
        <w:rPr>
          <w:lang w:val="en-GB"/>
        </w:rPr>
      </w:pPr>
      <w:r w:rsidRPr="00D818E9">
        <w:rPr>
          <w:lang w:val="en-GB"/>
        </w:rPr>
        <w:t>What made me smile today—genuinely, without effort?</w:t>
      </w:r>
    </w:p>
    <w:p w:rsidR="00DD6D8E" w:rsidRPr="00D818E9" w:rsidRDefault="00DD6D8E" w:rsidP="00451E17">
      <w:pPr>
        <w:rPr>
          <w:lang w:val="en-GB"/>
        </w:rPr>
      </w:pPr>
      <w:r w:rsidRPr="00D818E9">
        <w:rPr>
          <w:lang w:val="en-GB"/>
        </w:rPr>
        <w:t>What moment made me feel connected to something bigger than myself?</w:t>
      </w:r>
    </w:p>
    <w:p w:rsidR="00DD6D8E" w:rsidRPr="00D818E9" w:rsidRDefault="00DD6D8E" w:rsidP="00451E17">
      <w:pPr>
        <w:rPr>
          <w:lang w:val="en-GB"/>
        </w:rPr>
      </w:pPr>
      <w:r w:rsidRPr="00D818E9">
        <w:rPr>
          <w:lang w:val="en-GB"/>
        </w:rPr>
        <w:t>Who do I appreciate right now, and how can I let them know?</w:t>
      </w:r>
    </w:p>
    <w:p w:rsidR="00DD6D8E" w:rsidRPr="00451E17" w:rsidRDefault="00DD6D8E" w:rsidP="00451E17">
      <w:pPr>
        <w:rPr>
          <w:lang w:val="en-GB"/>
        </w:rPr>
      </w:pPr>
      <w:r w:rsidRPr="00451E17">
        <w:rPr>
          <w:lang w:val="en-GB"/>
        </w:rPr>
        <w:t>These don’t need to become rituals or journals (unless you want them to).</w:t>
      </w:r>
      <w:r w:rsidRPr="00451E17">
        <w:rPr>
          <w:lang w:val="en-GB"/>
        </w:rPr>
        <w:br/>
        <w:t>Just touch in. Let gratitude do its work.</w:t>
      </w:r>
    </w:p>
    <w:p w:rsidR="00DD6D8E" w:rsidRPr="00451E17" w:rsidRDefault="00DD6D8E" w:rsidP="00451E17">
      <w:pPr>
        <w:rPr>
          <w:lang w:val="en-GB"/>
        </w:rPr>
      </w:pPr>
      <w:r w:rsidRPr="00451E17">
        <w:rPr>
          <w:lang w:val="en-GB"/>
        </w:rPr>
        <w:t>And remember this:</w:t>
      </w:r>
      <w:r w:rsidRPr="00451E17">
        <w:rPr>
          <w:lang w:val="en-GB"/>
        </w:rPr>
        <w:br/>
        <w:t xml:space="preserve">If you’re in a season where you </w:t>
      </w:r>
      <w:r w:rsidRPr="008C0423">
        <w:rPr>
          <w:rStyle w:val="NormaleBoldCarattere"/>
        </w:rPr>
        <w:t>can</w:t>
      </w:r>
      <w:r w:rsidRPr="00451E17">
        <w:rPr>
          <w:lang w:val="en-GB"/>
        </w:rPr>
        <w:t xml:space="preserve"> feel grateful, don’t take it for granted. That ease is sacred.</w:t>
      </w:r>
      <w:r w:rsidRPr="00451E17">
        <w:rPr>
          <w:lang w:val="en-GB"/>
        </w:rPr>
        <w:br/>
        <w:t>And it doesn’t make you naive.</w:t>
      </w:r>
      <w:r w:rsidRPr="00451E17">
        <w:rPr>
          <w:lang w:val="en-GB"/>
        </w:rPr>
        <w:br/>
        <w:t>It makes you a torchbearer for someone who’s lost sight of the light.</w:t>
      </w:r>
    </w:p>
    <w:p w:rsidR="00DD6D8E" w:rsidRPr="00451E17" w:rsidRDefault="00DD6D8E" w:rsidP="00451E17">
      <w:pPr>
        <w:rPr>
          <w:lang w:val="en-GB"/>
        </w:rPr>
      </w:pPr>
      <w:r w:rsidRPr="00451E17">
        <w:rPr>
          <w:lang w:val="en-GB"/>
        </w:rPr>
        <w:t>Carry it gently.</w:t>
      </w:r>
      <w:r w:rsidRPr="00451E17">
        <w:rPr>
          <w:lang w:val="en-GB"/>
        </w:rPr>
        <w:br/>
        <w:t>Share it quietly.</w:t>
      </w:r>
      <w:r w:rsidRPr="00451E17">
        <w:rPr>
          <w:lang w:val="en-GB"/>
        </w:rPr>
        <w:br/>
        <w:t>It matters more than you know.</w:t>
      </w:r>
    </w:p>
    <w:p w:rsidR="00DD6D8E" w:rsidRPr="000808E8" w:rsidRDefault="00DD6D8E" w:rsidP="00395C4B">
      <w:pPr>
        <w:pStyle w:val="Heading2"/>
        <w:rPr>
          <w:lang w:val="en-GB"/>
        </w:rPr>
      </w:pPr>
      <w:bookmarkStart w:id="122" w:name="_Toc203310950"/>
      <w:r w:rsidRPr="000808E8">
        <w:rPr>
          <w:lang w:val="en-GB"/>
        </w:rPr>
        <w:t>Gratitude -- For the Rest of Us</w:t>
      </w:r>
      <w:bookmarkEnd w:id="122"/>
    </w:p>
    <w:p w:rsidR="00DD6D8E" w:rsidRPr="00451E17" w:rsidRDefault="00DD6D8E" w:rsidP="00451E17">
      <w:pPr>
        <w:rPr>
          <w:lang w:val="en-GB"/>
        </w:rPr>
      </w:pPr>
      <w:r w:rsidRPr="00451E17">
        <w:rPr>
          <w:lang w:val="en-GB"/>
        </w:rPr>
        <w:t>Let’s be honest:</w:t>
      </w:r>
      <w:r w:rsidRPr="00451E17">
        <w:rPr>
          <w:lang w:val="en-GB"/>
        </w:rPr>
        <w:br/>
        <w:t>“Be grateful you’re alive” doesn’t land when you didn’t ask to be here in the first place.</w:t>
      </w:r>
      <w:r w:rsidRPr="00451E17">
        <w:rPr>
          <w:lang w:val="en-GB"/>
        </w:rPr>
        <w:br/>
        <w:t>Breathing isn’t a gift when the air feels heavy.</w:t>
      </w:r>
      <w:r w:rsidRPr="00451E17">
        <w:rPr>
          <w:lang w:val="en-GB"/>
        </w:rPr>
        <w:br/>
        <w:t>“Be grateful for the little things” sounds nice—until you’re the one sitting in the dark, waiting for something to feel like it matters.</w:t>
      </w:r>
    </w:p>
    <w:p w:rsidR="00DD6D8E" w:rsidRPr="00451E17" w:rsidRDefault="00DD6D8E" w:rsidP="00451E17">
      <w:pPr>
        <w:rPr>
          <w:lang w:val="en-GB"/>
        </w:rPr>
      </w:pPr>
      <w:r w:rsidRPr="00451E17">
        <w:rPr>
          <w:lang w:val="en-GB"/>
        </w:rPr>
        <w:t>So this is not that chapter.</w:t>
      </w:r>
    </w:p>
    <w:p w:rsidR="00DD6D8E" w:rsidRPr="00451E17" w:rsidRDefault="00DD6D8E" w:rsidP="00451E17">
      <w:pPr>
        <w:rPr>
          <w:lang w:val="en-GB"/>
        </w:rPr>
      </w:pPr>
      <w:r w:rsidRPr="00451E17">
        <w:rPr>
          <w:lang w:val="en-GB"/>
        </w:rPr>
        <w:t>This is for you if:</w:t>
      </w:r>
    </w:p>
    <w:p w:rsidR="00DD6D8E" w:rsidRPr="00D818E9" w:rsidRDefault="00DD6D8E" w:rsidP="00451E17">
      <w:pPr>
        <w:rPr>
          <w:lang w:val="en-GB"/>
        </w:rPr>
      </w:pPr>
      <w:r w:rsidRPr="00D818E9">
        <w:rPr>
          <w:lang w:val="en-GB"/>
        </w:rPr>
        <w:t>You take the basics for granted (and frankly, feel you’re entitled to them).</w:t>
      </w:r>
    </w:p>
    <w:p w:rsidR="00DD6D8E" w:rsidRPr="00D818E9" w:rsidRDefault="00DD6D8E" w:rsidP="00451E17">
      <w:pPr>
        <w:rPr>
          <w:lang w:val="en-GB"/>
        </w:rPr>
      </w:pPr>
      <w:r w:rsidRPr="00D818E9">
        <w:rPr>
          <w:lang w:val="en-GB"/>
        </w:rPr>
        <w:t>You don’t feel much when people say “focus on the positive.”</w:t>
      </w:r>
    </w:p>
    <w:p w:rsidR="00DD6D8E" w:rsidRPr="00D818E9" w:rsidRDefault="00DD6D8E" w:rsidP="00451E17">
      <w:pPr>
        <w:rPr>
          <w:lang w:val="en-GB"/>
        </w:rPr>
      </w:pPr>
      <w:r w:rsidRPr="00D818E9">
        <w:rPr>
          <w:lang w:val="en-GB"/>
        </w:rPr>
        <w:t>You’re tired of being told to be grateful for shit that still hurt.</w:t>
      </w:r>
    </w:p>
    <w:p w:rsidR="00DD6D8E" w:rsidRPr="00451E17" w:rsidRDefault="00DD6D8E" w:rsidP="00451E17">
      <w:pPr>
        <w:rPr>
          <w:lang w:val="en-GB"/>
        </w:rPr>
      </w:pPr>
      <w:r w:rsidRPr="00451E17">
        <w:rPr>
          <w:lang w:val="en-GB"/>
        </w:rPr>
        <w:t>Here’s the truth:</w:t>
      </w:r>
      <w:r w:rsidRPr="00451E17">
        <w:rPr>
          <w:lang w:val="en-GB"/>
        </w:rPr>
        <w:br/>
        <w:t>Gratitude isn’t about pretending things are good. It’s about noticing when, surprisingly, they aren’t worse.</w:t>
      </w:r>
    </w:p>
    <w:p w:rsidR="00DD6D8E" w:rsidRPr="00451E17" w:rsidRDefault="00DD6D8E" w:rsidP="00451E17">
      <w:pPr>
        <w:rPr>
          <w:lang w:val="en-GB"/>
        </w:rPr>
      </w:pPr>
      <w:r w:rsidRPr="00451E17">
        <w:rPr>
          <w:lang w:val="en-GB"/>
        </w:rPr>
        <w:t xml:space="preserve">It’s about those </w:t>
      </w:r>
      <w:r w:rsidRPr="008C0423">
        <w:rPr>
          <w:rStyle w:val="NormaleBoldCarattere"/>
        </w:rPr>
        <w:t>moments</w:t>
      </w:r>
      <w:r w:rsidRPr="00451E17">
        <w:rPr>
          <w:lang w:val="en-GB"/>
        </w:rPr>
        <w:t>—real ones—that sneak in and shift something inside you just a little.</w:t>
      </w:r>
      <w:r w:rsidRPr="00451E17">
        <w:rPr>
          <w:lang w:val="en-GB"/>
        </w:rPr>
        <w:br/>
        <w:t xml:space="preserve">The kind that weren’t owed. That weren’t predictable. That didn’t fix everything but </w:t>
      </w:r>
      <w:r w:rsidRPr="008C0423">
        <w:rPr>
          <w:rStyle w:val="NormaleBoldCarattere"/>
        </w:rPr>
        <w:t>pulled you back from the edge</w:t>
      </w:r>
      <w:r w:rsidRPr="00451E17">
        <w:rPr>
          <w:lang w:val="en-GB"/>
        </w:rPr>
        <w:t>.</w:t>
      </w:r>
    </w:p>
    <w:p w:rsidR="00DD6D8E" w:rsidRPr="00451E17" w:rsidRDefault="00DD6D8E" w:rsidP="00B83F95">
      <w:pPr>
        <w:pStyle w:val="Heading2"/>
        <w:rPr>
          <w:lang w:val="en-GB"/>
        </w:rPr>
      </w:pPr>
      <w:bookmarkStart w:id="123" w:name="_Toc203310951"/>
      <w:r w:rsidRPr="00451E17">
        <w:rPr>
          <w:lang w:val="en-GB"/>
        </w:rPr>
        <w:t>What Real Gratitude Looks Like Sometimes when you are really down</w:t>
      </w:r>
      <w:bookmarkEnd w:id="123"/>
    </w:p>
    <w:p w:rsidR="00DD6D8E" w:rsidRPr="000808E8" w:rsidRDefault="00DD6D8E" w:rsidP="000F3A98">
      <w:pPr>
        <w:pStyle w:val="Heading2"/>
        <w:rPr>
          <w:lang w:val="en-GB"/>
        </w:rPr>
      </w:pPr>
      <w:bookmarkStart w:id="124" w:name="_Toc203310952"/>
      <w:r w:rsidRPr="000808E8">
        <w:rPr>
          <w:lang w:val="en-GB"/>
        </w:rPr>
        <w:t>Gratitude for the Escape</w:t>
      </w:r>
      <w:bookmarkEnd w:id="124"/>
    </w:p>
    <w:p w:rsidR="00DD6D8E" w:rsidRPr="00451E17" w:rsidRDefault="00DD6D8E" w:rsidP="00451E17">
      <w:pPr>
        <w:rPr>
          <w:lang w:val="en-GB"/>
        </w:rPr>
      </w:pPr>
      <w:r w:rsidRPr="00451E17">
        <w:rPr>
          <w:lang w:val="en-GB"/>
        </w:rPr>
        <w:t>You almost fell—but didn’t.</w:t>
      </w:r>
      <w:r w:rsidRPr="00451E17">
        <w:rPr>
          <w:lang w:val="en-GB"/>
        </w:rPr>
        <w:br/>
        <w:t>You almost said something that would’ve ruined it—but stopped.</w:t>
      </w:r>
      <w:r w:rsidRPr="00451E17">
        <w:rPr>
          <w:lang w:val="en-GB"/>
        </w:rPr>
        <w:br/>
        <w:t>You almost got hit by the wave—but ducked just in time.</w:t>
      </w:r>
    </w:p>
    <w:p w:rsidR="00DD6D8E" w:rsidRPr="00451E17" w:rsidRDefault="00DD6D8E" w:rsidP="00451E17">
      <w:pPr>
        <w:rPr>
          <w:lang w:val="en-GB"/>
        </w:rPr>
      </w:pPr>
      <w:r w:rsidRPr="00451E17">
        <w:rPr>
          <w:lang w:val="en-GB"/>
        </w:rPr>
        <w:t>It still sucked. But it could’ve sucked more. And that gap? That’s space for gratitude.</w:t>
      </w:r>
    </w:p>
    <w:p w:rsidR="00DD6D8E" w:rsidRPr="000808E8" w:rsidRDefault="00DD6D8E" w:rsidP="000F3A98">
      <w:pPr>
        <w:pStyle w:val="Heading2"/>
        <w:rPr>
          <w:lang w:val="en-GB"/>
        </w:rPr>
      </w:pPr>
      <w:bookmarkStart w:id="125" w:name="_Toc203310953"/>
      <w:r w:rsidRPr="000808E8">
        <w:rPr>
          <w:lang w:val="en-GB"/>
        </w:rPr>
        <w:t>Gratitude for Care You Didn’t Expect</w:t>
      </w:r>
      <w:bookmarkEnd w:id="125"/>
    </w:p>
    <w:p w:rsidR="00DD6D8E" w:rsidRPr="00451E17" w:rsidRDefault="00DD6D8E" w:rsidP="00451E17">
      <w:pPr>
        <w:rPr>
          <w:lang w:val="en-GB"/>
        </w:rPr>
      </w:pPr>
      <w:r w:rsidRPr="00451E17">
        <w:rPr>
          <w:lang w:val="en-GB"/>
        </w:rPr>
        <w:t>Someone held the door without a smile—and didn’t need a thank you.</w:t>
      </w:r>
      <w:r w:rsidRPr="00451E17">
        <w:rPr>
          <w:lang w:val="en-GB"/>
        </w:rPr>
        <w:br/>
        <w:t>A coworker fixed your mistake quietly.</w:t>
      </w:r>
      <w:r w:rsidRPr="00451E17">
        <w:rPr>
          <w:lang w:val="en-GB"/>
        </w:rPr>
        <w:br/>
        <w:t>A stranger said something that hit deeper than they knew.</w:t>
      </w:r>
    </w:p>
    <w:p w:rsidR="00DD6D8E" w:rsidRPr="00451E17" w:rsidRDefault="00DD6D8E" w:rsidP="00451E17">
      <w:pPr>
        <w:rPr>
          <w:lang w:val="en-GB"/>
        </w:rPr>
      </w:pPr>
      <w:r w:rsidRPr="00451E17">
        <w:rPr>
          <w:lang w:val="en-GB"/>
        </w:rPr>
        <w:t>They didn’t owe you that moment—but they gave it anyway.</w:t>
      </w:r>
    </w:p>
    <w:p w:rsidR="00DD6D8E" w:rsidRPr="000808E8" w:rsidRDefault="00DD6D8E" w:rsidP="000F3A98">
      <w:pPr>
        <w:pStyle w:val="Heading2"/>
        <w:rPr>
          <w:lang w:val="en-GB"/>
        </w:rPr>
      </w:pPr>
      <w:bookmarkStart w:id="126" w:name="_Toc203310954"/>
      <w:r w:rsidRPr="000808E8">
        <w:rPr>
          <w:lang w:val="en-GB"/>
        </w:rPr>
        <w:t>Gratitude for Quiet Craft</w:t>
      </w:r>
      <w:bookmarkEnd w:id="126"/>
    </w:p>
    <w:p w:rsidR="00DD6D8E" w:rsidRPr="00451E17" w:rsidRDefault="00DD6D8E" w:rsidP="00451E17">
      <w:pPr>
        <w:rPr>
          <w:lang w:val="en-GB"/>
        </w:rPr>
      </w:pPr>
      <w:r w:rsidRPr="00451E17">
        <w:rPr>
          <w:lang w:val="en-GB"/>
        </w:rPr>
        <w:t>You notice when someone actually gives a damn.</w:t>
      </w:r>
      <w:r w:rsidRPr="00451E17">
        <w:rPr>
          <w:lang w:val="en-GB"/>
        </w:rPr>
        <w:br/>
        <w:t>The barista who made your coffee like it mattered.</w:t>
      </w:r>
      <w:r w:rsidRPr="00451E17">
        <w:rPr>
          <w:lang w:val="en-GB"/>
        </w:rPr>
        <w:br/>
        <w:t>The friend who took two minutes longer just to write a message that sounded like them.</w:t>
      </w:r>
    </w:p>
    <w:p w:rsidR="00DD6D8E" w:rsidRPr="00451E17" w:rsidRDefault="00DD6D8E" w:rsidP="00451E17">
      <w:pPr>
        <w:rPr>
          <w:lang w:val="en-GB"/>
        </w:rPr>
      </w:pPr>
      <w:r w:rsidRPr="00451E17">
        <w:rPr>
          <w:lang w:val="en-GB"/>
        </w:rPr>
        <w:t>Real care shows up in details. You feel it. You always have.</w:t>
      </w:r>
    </w:p>
    <w:p w:rsidR="00DD6D8E" w:rsidRPr="00B83F95" w:rsidRDefault="00DD6D8E" w:rsidP="00B83F95">
      <w:pPr>
        <w:pStyle w:val="Heading1"/>
      </w:pPr>
    </w:p>
    <w:p w:rsidR="00DD6D8E" w:rsidRPr="00B83F95" w:rsidRDefault="00DD6D8E" w:rsidP="00B83F95">
      <w:pPr>
        <w:pStyle w:val="Heading1"/>
      </w:pPr>
      <w:bookmarkStart w:id="127" w:name="_Toc203310955"/>
      <w:r>
        <w:br w:type="page"/>
      </w:r>
      <w:bookmarkStart w:id="128" w:name="_Toc203311925"/>
      <w:r w:rsidRPr="00B83F95">
        <w:t>Your Kind of Gratitude: A Practice</w:t>
      </w:r>
      <w:bookmarkEnd w:id="127"/>
      <w:bookmarkEnd w:id="128"/>
    </w:p>
    <w:p w:rsidR="00DD6D8E" w:rsidRPr="00451E17" w:rsidRDefault="00DD6D8E" w:rsidP="00451E17">
      <w:pPr>
        <w:rPr>
          <w:lang w:val="en-GB"/>
        </w:rPr>
      </w:pPr>
      <w:r w:rsidRPr="00451E17">
        <w:rPr>
          <w:lang w:val="en-GB"/>
        </w:rPr>
        <w:t>If you’re wired like this, forget forced lists and fake smiles. Try this instead.</w:t>
      </w:r>
    </w:p>
    <w:p w:rsidR="00DD6D8E" w:rsidRPr="00451E17" w:rsidRDefault="00DD6D8E" w:rsidP="00B83F95">
      <w:pPr>
        <w:pStyle w:val="Heading2"/>
        <w:rPr>
          <w:lang w:val="en-GB"/>
        </w:rPr>
      </w:pPr>
      <w:bookmarkStart w:id="129" w:name="_Toc203310956"/>
      <w:r w:rsidRPr="00451E17">
        <w:rPr>
          <w:lang w:val="en-GB"/>
        </w:rPr>
        <w:t>End-of-Day Check (3 Prompts)</w:t>
      </w:r>
      <w:bookmarkEnd w:id="129"/>
    </w:p>
    <w:p w:rsidR="00DD6D8E" w:rsidRPr="00451E17" w:rsidRDefault="00DD6D8E" w:rsidP="0036298D">
      <w:pPr>
        <w:pStyle w:val="Bullet"/>
      </w:pPr>
      <w:r w:rsidRPr="00451E17">
        <w:t>“What almost went wrong but didn’t?”</w:t>
      </w:r>
    </w:p>
    <w:p w:rsidR="00DD6D8E" w:rsidRPr="00451E17" w:rsidRDefault="00DD6D8E" w:rsidP="0036298D">
      <w:pPr>
        <w:pStyle w:val="Bullet"/>
      </w:pPr>
      <w:r w:rsidRPr="00451E17">
        <w:t>“Where did someone care more than they had to?”</w:t>
      </w:r>
    </w:p>
    <w:p w:rsidR="00DD6D8E" w:rsidRPr="00451E17" w:rsidRDefault="00DD6D8E" w:rsidP="0036298D">
      <w:pPr>
        <w:pStyle w:val="Bullet"/>
      </w:pPr>
      <w:r w:rsidRPr="00451E17">
        <w:t>“What act of kindness, however small, surprised me?”</w:t>
      </w:r>
    </w:p>
    <w:p w:rsidR="00DD6D8E" w:rsidRPr="00451E17" w:rsidRDefault="00DD6D8E" w:rsidP="00451E17">
      <w:pPr>
        <w:rPr>
          <w:lang w:val="en-GB"/>
        </w:rPr>
      </w:pPr>
      <w:r w:rsidRPr="00451E17">
        <w:rPr>
          <w:lang w:val="en-GB"/>
        </w:rPr>
        <w:t xml:space="preserve">Don’t overthink it. One-liners are enough. Some days you’ll write nothing. Other days, you’ll remember the moment the storm passed </w:t>
      </w:r>
      <w:r w:rsidRPr="008C0423">
        <w:rPr>
          <w:rStyle w:val="NormaleBoldCarattere"/>
        </w:rPr>
        <w:t>just barely</w:t>
      </w:r>
      <w:r w:rsidRPr="00451E17">
        <w:rPr>
          <w:lang w:val="en-GB"/>
        </w:rPr>
        <w:t>—and you’ll feel that jolt of “Thank f*cking God.”</w:t>
      </w:r>
    </w:p>
    <w:p w:rsidR="00DD6D8E" w:rsidRPr="00451E17" w:rsidRDefault="00DD6D8E" w:rsidP="00451E17">
      <w:pPr>
        <w:rPr>
          <w:lang w:val="en-GB"/>
        </w:rPr>
      </w:pPr>
      <w:r w:rsidRPr="00451E17">
        <w:rPr>
          <w:lang w:val="en-GB"/>
        </w:rPr>
        <w:t>That’s real gratitude.</w:t>
      </w:r>
      <w:r w:rsidRPr="00451E17">
        <w:rPr>
          <w:lang w:val="en-GB"/>
        </w:rPr>
        <w:br/>
        <w:t>Raw, unsweetened, grounded in reality—not fantasy.</w:t>
      </w:r>
      <w:r w:rsidRPr="00451E17">
        <w:rPr>
          <w:lang w:val="en-GB"/>
        </w:rPr>
        <w:br/>
        <w:t>It doesn’t need to fix your life. It just needs to remind you:</w:t>
      </w:r>
    </w:p>
    <w:p w:rsidR="00DD6D8E" w:rsidRPr="00451E17" w:rsidRDefault="00DD6D8E" w:rsidP="00451E17">
      <w:pPr>
        <w:rPr>
          <w:lang w:val="en-GB"/>
        </w:rPr>
      </w:pPr>
      <w:r w:rsidRPr="00451E17">
        <w:rPr>
          <w:lang w:val="en-GB"/>
        </w:rPr>
        <w:t>Not everything is against you. Not all the time.</w:t>
      </w:r>
    </w:p>
    <w:p w:rsidR="00DD6D8E" w:rsidRDefault="00DD6D8E" w:rsidP="00451E17">
      <w:pPr>
        <w:rPr>
          <w:lang w:val="en-GB"/>
        </w:rPr>
      </w:pPr>
      <w:r w:rsidRPr="00451E17">
        <w:rPr>
          <w:lang w:val="en-GB"/>
        </w:rPr>
        <w:t>And some days, that’s more than enough.</w:t>
      </w:r>
    </w:p>
    <w:p w:rsidR="00DD6D8E" w:rsidRPr="00451E17" w:rsidRDefault="00DD6D8E" w:rsidP="00451E17">
      <w:pPr>
        <w:rPr>
          <w:lang w:val="en-GB"/>
        </w:rPr>
      </w:pPr>
    </w:p>
    <w:p w:rsidR="00DD6D8E" w:rsidRPr="00451E17" w:rsidRDefault="00DD6D8E" w:rsidP="00451E17">
      <w:pPr>
        <w:rPr>
          <w:lang w:val="en-GB"/>
        </w:rPr>
      </w:pPr>
      <w:r w:rsidRPr="00451E17">
        <w:rPr>
          <w:lang w:val="en-GB"/>
        </w:rPr>
        <w:br w:type="page"/>
      </w:r>
    </w:p>
    <w:tbl>
      <w:tblPr>
        <w:tblW w:w="0" w:type="auto"/>
        <w:tblInd w:w="2" w:type="dxa"/>
        <w:tblLook w:val="01E0"/>
      </w:tblPr>
      <w:tblGrid>
        <w:gridCol w:w="6232"/>
      </w:tblGrid>
      <w:tr w:rsidR="00DD6D8E" w:rsidRPr="00F9667C">
        <w:tc>
          <w:tcPr>
            <w:tcW w:w="6264" w:type="dxa"/>
          </w:tcPr>
          <w:p w:rsidR="00DD6D8E" w:rsidRPr="000B0434" w:rsidRDefault="00DD6D8E" w:rsidP="000B0434">
            <w:pPr>
              <w:jc w:val="center"/>
              <w:rPr>
                <w:lang w:val="en-GB"/>
              </w:rPr>
            </w:pPr>
            <w:r w:rsidRPr="000B0434">
              <w:rPr>
                <w:lang w:val="en-GB"/>
              </w:rPr>
              <w:t>I need no one’s praise to feel worthy.</w:t>
            </w:r>
            <w:r w:rsidRPr="000B0434">
              <w:rPr>
                <w:lang w:val="en-GB"/>
              </w:rPr>
              <w:br/>
              <w:t>I stand safe and secure in the truth that I am enough—even as I grow, even where there’s room to improve.</w:t>
            </w:r>
            <w:r w:rsidRPr="000B0434">
              <w:rPr>
                <w:lang w:val="en-GB"/>
              </w:rPr>
              <w:br/>
              <w:t>My best is enough for now, and I allow myself to grow from a place of peace, not pressure.</w:t>
            </w:r>
            <w:r w:rsidRPr="000B0434">
              <w:rPr>
                <w:lang w:val="en-GB"/>
              </w:rPr>
              <w:br/>
              <w:t>I welcome every step of becoming, knowing that who I am today is a worthy part of who I am becoming tomorrow.</w:t>
            </w:r>
          </w:p>
        </w:tc>
      </w:tr>
    </w:tbl>
    <w:p w:rsidR="00DD6D8E" w:rsidRPr="00451E17" w:rsidRDefault="00DD6D8E" w:rsidP="00395C4B">
      <w:pPr>
        <w:rPr>
          <w:lang w:val="en-GB"/>
        </w:rPr>
      </w:pPr>
    </w:p>
    <w:p w:rsidR="00DD6D8E" w:rsidRPr="00451E17" w:rsidRDefault="00DD6D8E" w:rsidP="000B0434">
      <w:pPr>
        <w:jc w:val="center"/>
        <w:rPr>
          <w:lang w:val="en-GB"/>
        </w:rPr>
      </w:pPr>
      <w:r w:rsidRPr="00451E17">
        <w:rPr>
          <w:lang w:val="en-GB"/>
        </w:rPr>
        <w:br w:type="page"/>
      </w:r>
    </w:p>
    <w:p w:rsidR="00DD6D8E" w:rsidRDefault="00DD6D8E" w:rsidP="00224401">
      <w:pPr>
        <w:pStyle w:val="Heading1"/>
      </w:pPr>
      <w:bookmarkStart w:id="130" w:name="_Toc203311926"/>
      <w:bookmarkStart w:id="131" w:name="_Toc203310957"/>
      <w:r w:rsidRPr="008C2D1F">
        <w:t>Affirmations That Work</w:t>
      </w:r>
      <w:bookmarkEnd w:id="130"/>
    </w:p>
    <w:p w:rsidR="00DD6D8E" w:rsidRPr="008C2D1F" w:rsidRDefault="00DD6D8E" w:rsidP="00224401">
      <w:pPr>
        <w:pStyle w:val="Heading1"/>
      </w:pPr>
      <w:bookmarkStart w:id="132" w:name="_Toc203311927"/>
      <w:r w:rsidRPr="00224401">
        <w:rPr>
          <w:rStyle w:val="Heading2Char1"/>
          <w:b/>
          <w:bCs/>
          <w:lang w:val="en-GB"/>
        </w:rPr>
        <w:t>(Even When They Don’t Make Sense)</w:t>
      </w:r>
      <w:bookmarkEnd w:id="131"/>
      <w:bookmarkEnd w:id="132"/>
    </w:p>
    <w:p w:rsidR="00DD6D8E" w:rsidRPr="00451E17" w:rsidRDefault="00DD6D8E" w:rsidP="00451E17">
      <w:pPr>
        <w:rPr>
          <w:lang w:val="en-GB"/>
        </w:rPr>
      </w:pPr>
      <w:r w:rsidRPr="00451E17">
        <w:rPr>
          <w:lang w:val="en-GB"/>
        </w:rPr>
        <w:t>Affirmations can still reach deep, even when they sound meaningless to the rational mind. Why? Because they often slip past resistance. If the mind doesn’t find them threatening, the subconscious might just let them in.</w:t>
      </w:r>
    </w:p>
    <w:p w:rsidR="00DD6D8E" w:rsidRPr="00451E17" w:rsidRDefault="00DD6D8E" w:rsidP="00451E17">
      <w:pPr>
        <w:rPr>
          <w:lang w:val="en-GB"/>
        </w:rPr>
      </w:pPr>
      <w:r w:rsidRPr="00451E17">
        <w:rPr>
          <w:lang w:val="en-GB"/>
        </w:rPr>
        <w:t xml:space="preserve">So there’s no harm in reading them. I am not contraddicting what we said earlier about staying true to yourself and only state what it cannot be destroyed in court by the vicious lawyer who the subconscious is. I am suggesting something that works for some people who have a less dominant subconscious, mind you the same ones who start buying anything they see on an ad as they are so open to suggestions, everything seems like a great idea. I am being partly ironic, but quite honest with you. And, whatever works, works. </w:t>
      </w:r>
    </w:p>
    <w:p w:rsidR="00DD6D8E" w:rsidRPr="00451E17" w:rsidRDefault="00DD6D8E" w:rsidP="00451E17">
      <w:pPr>
        <w:rPr>
          <w:lang w:val="en-GB"/>
        </w:rPr>
      </w:pPr>
      <w:r w:rsidRPr="00451E17">
        <w:rPr>
          <w:lang w:val="en-GB"/>
        </w:rPr>
        <w:t xml:space="preserve">This ain't science! Never said it was. This is miracle-work. Wait until I drag you into the practice of symbolic substitution—or what some folks call </w:t>
      </w:r>
      <w:r w:rsidRPr="008C0423">
        <w:rPr>
          <w:rStyle w:val="NormaleBoldCarattere"/>
        </w:rPr>
        <w:t>constellations</w:t>
      </w:r>
      <w:r w:rsidRPr="00451E17">
        <w:rPr>
          <w:lang w:val="en-GB"/>
        </w:rPr>
        <w:t xml:space="preserve">, </w:t>
      </w:r>
      <w:r w:rsidRPr="008C0423">
        <w:rPr>
          <w:rStyle w:val="NormaleBoldCarattere"/>
        </w:rPr>
        <w:t>ritual acts</w:t>
      </w:r>
      <w:r w:rsidRPr="00451E17">
        <w:rPr>
          <w:lang w:val="en-GB"/>
        </w:rPr>
        <w:t xml:space="preserve">, or </w:t>
      </w:r>
      <w:r w:rsidRPr="008C0423">
        <w:rPr>
          <w:rStyle w:val="NormaleBoldCarattere"/>
        </w:rPr>
        <w:t>psycho-something-you-can’t-pronounce</w:t>
      </w:r>
      <w:r w:rsidRPr="00451E17">
        <w:rPr>
          <w:lang w:val="en-GB"/>
        </w:rPr>
        <w:t>.</w:t>
      </w:r>
    </w:p>
    <w:p w:rsidR="00DD6D8E" w:rsidRPr="00451E17" w:rsidRDefault="00DD6D8E" w:rsidP="00451E17">
      <w:pPr>
        <w:rPr>
          <w:lang w:val="en-GB"/>
        </w:rPr>
      </w:pPr>
      <w:r w:rsidRPr="00451E17">
        <w:rPr>
          <w:lang w:val="en-GB"/>
        </w:rPr>
        <w:t xml:space="preserve">No kidding. There are people—smart ones—who stand in a room and play roles like “my dead grandfather’s unspoken shame” or “guilt I inherited from my mother’s abortion.” </w:t>
      </w:r>
      <w:r w:rsidRPr="00451E17">
        <w:rPr>
          <w:lang w:val="en-GB"/>
        </w:rPr>
        <w:br/>
        <w:t xml:space="preserve">They move around, they shift things, they rewrite stories, and they make peace in ways that are simply impossible to explain, and thank God for that. And somehow, it </w:t>
      </w:r>
      <w:r w:rsidRPr="008C0423">
        <w:rPr>
          <w:rStyle w:val="NormaleBoldCarattere"/>
        </w:rPr>
        <w:t>works</w:t>
      </w:r>
      <w:r w:rsidRPr="00451E17">
        <w:rPr>
          <w:lang w:val="en-GB"/>
        </w:rPr>
        <w:t>, mind you I said somehow.</w:t>
      </w:r>
    </w:p>
    <w:p w:rsidR="00DD6D8E" w:rsidRPr="00451E17" w:rsidRDefault="00DD6D8E" w:rsidP="00451E17">
      <w:pPr>
        <w:rPr>
          <w:lang w:val="en-GB"/>
        </w:rPr>
      </w:pPr>
      <w:r w:rsidRPr="00451E17">
        <w:rPr>
          <w:lang w:val="en-GB"/>
        </w:rPr>
        <w:t>That’s not woo-woo, that’s Bert Hellinger’s Family Constellations.</w:t>
      </w:r>
      <w:r w:rsidRPr="00451E17">
        <w:rPr>
          <w:lang w:val="en-GB"/>
        </w:rPr>
        <w:br/>
        <w:t xml:space="preserve">You place people (or objects) in space to represent family dynamics—and the hidden stuff </w:t>
      </w:r>
      <w:r w:rsidRPr="008C0423">
        <w:rPr>
          <w:rStyle w:val="NormaleBoldCarattere"/>
        </w:rPr>
        <w:t>moves</w:t>
      </w:r>
      <w:r w:rsidRPr="00451E17">
        <w:rPr>
          <w:lang w:val="en-GB"/>
        </w:rPr>
        <w:t>.</w:t>
      </w:r>
      <w:r w:rsidRPr="00451E17">
        <w:rPr>
          <w:lang w:val="en-GB"/>
        </w:rPr>
        <w:br/>
        <w:t>You cry, you forgive, something lets go.</w:t>
      </w:r>
      <w:r w:rsidRPr="00451E17">
        <w:rPr>
          <w:lang w:val="en-GB"/>
        </w:rPr>
        <w:br/>
        <w:t>No charts, no pills. Just the "field" doing what it does when you finally stop lying about how your soul feels.</w:t>
      </w:r>
    </w:p>
    <w:p w:rsidR="00DD6D8E" w:rsidRPr="00451E17" w:rsidRDefault="00DD6D8E" w:rsidP="00451E17">
      <w:pPr>
        <w:rPr>
          <w:lang w:val="en-GB"/>
        </w:rPr>
      </w:pPr>
      <w:r w:rsidRPr="00451E17">
        <w:rPr>
          <w:lang w:val="en-GB"/>
        </w:rPr>
        <w:t>Then you’ve got Alejandro Jodorowsky, who turned it into a wild art form.</w:t>
      </w:r>
      <w:r w:rsidRPr="00451E17">
        <w:rPr>
          <w:lang w:val="en-GB"/>
        </w:rPr>
        <w:br/>
        <w:t xml:space="preserve">He calls it psychomagic—rituals that speak directly to the subconscious in its own symbolic language. </w:t>
      </w:r>
      <w:r w:rsidRPr="00451E17">
        <w:rPr>
          <w:lang w:val="en-GB"/>
        </w:rPr>
        <w:br/>
        <w:t>Write a letter to your father, bury it with a dead fish, dance in a chicken costume on your ex’s birthday—</w:t>
      </w:r>
      <w:r w:rsidRPr="00451E17">
        <w:rPr>
          <w:lang w:val="en-GB"/>
        </w:rPr>
        <w:br/>
        <w:t xml:space="preserve">I’m making that one up… but </w:t>
      </w:r>
      <w:r w:rsidRPr="008C0423">
        <w:rPr>
          <w:rStyle w:val="NormaleBoldCarattere"/>
        </w:rPr>
        <w:t>barely</w:t>
      </w:r>
      <w:r w:rsidRPr="00451E17">
        <w:rPr>
          <w:lang w:val="en-GB"/>
        </w:rPr>
        <w:t>.</w:t>
      </w:r>
      <w:r w:rsidRPr="00451E17">
        <w:rPr>
          <w:lang w:val="en-GB"/>
        </w:rPr>
        <w:br/>
        <w:t>Because again—whatever works, works.</w:t>
      </w:r>
    </w:p>
    <w:p w:rsidR="00DD6D8E" w:rsidRPr="00451E17" w:rsidRDefault="00DD6D8E" w:rsidP="00451E17">
      <w:pPr>
        <w:rPr>
          <w:lang w:val="en-GB"/>
        </w:rPr>
      </w:pPr>
      <w:r w:rsidRPr="00451E17">
        <w:rPr>
          <w:lang w:val="en-GB"/>
        </w:rPr>
        <w:t>This ain’t science. This is miracle-work.</w:t>
      </w:r>
      <w:r w:rsidRPr="00451E17">
        <w:rPr>
          <w:lang w:val="en-GB"/>
        </w:rPr>
        <w:br/>
        <w:t>And miracles, my friend, are way more honest than most facts.</w:t>
      </w:r>
    </w:p>
    <w:p w:rsidR="00DD6D8E" w:rsidRPr="00B83F95" w:rsidRDefault="00DD6D8E" w:rsidP="00224401">
      <w:pPr>
        <w:pStyle w:val="Heading3"/>
      </w:pPr>
      <w:bookmarkStart w:id="133" w:name="_Toc203310958"/>
      <w:bookmarkStart w:id="134" w:name="_Toc203311362"/>
      <w:r w:rsidRPr="00B83F95">
        <w:t>Here we go:</w:t>
      </w:r>
      <w:bookmarkEnd w:id="133"/>
      <w:bookmarkEnd w:id="134"/>
    </w:p>
    <w:p w:rsidR="00DD6D8E" w:rsidRPr="00451E17" w:rsidRDefault="00DD6D8E" w:rsidP="00451E17">
      <w:pPr>
        <w:rPr>
          <w:lang w:val="en-GB"/>
        </w:rPr>
      </w:pPr>
      <w:r w:rsidRPr="00451E17">
        <w:rPr>
          <w:lang w:val="en-GB"/>
        </w:rPr>
        <w:t>Take your time. Pause after each one. Then add your own version of a "so it is" statement. Some people say Amen. Others prefer "and it is so". You might surprise yourself with a fiery "and F*** it!" if that hits the spot. Not because swearing is required—but because authenticity is.</w:t>
      </w:r>
    </w:p>
    <w:p w:rsidR="00DD6D8E" w:rsidRPr="00451E17" w:rsidRDefault="00DD6D8E" w:rsidP="00451E17">
      <w:pPr>
        <w:rPr>
          <w:lang w:val="en-GB"/>
        </w:rPr>
      </w:pPr>
      <w:r w:rsidRPr="00451E17">
        <w:rPr>
          <w:lang w:val="en-GB"/>
        </w:rPr>
        <w:t>If you’re in a rough place and tired of playing nice, use the language that speaks for you. Don’t be afraid. You’ve got it in you. Let it out. One day, it might soften into a quiet "I love it this way." Or "I am grateful for that."</w:t>
      </w:r>
    </w:p>
    <w:p w:rsidR="00DD6D8E" w:rsidRPr="00451E17" w:rsidRDefault="00DD6D8E" w:rsidP="00451E17">
      <w:pPr>
        <w:rPr>
          <w:lang w:val="en-GB"/>
        </w:rPr>
      </w:pPr>
      <w:r w:rsidRPr="00451E17">
        <w:rPr>
          <w:lang w:val="en-GB"/>
        </w:rPr>
        <w:t>Perfect.</w:t>
      </w:r>
      <w:r w:rsidRPr="00451E17">
        <w:rPr>
          <w:lang w:val="en-GB"/>
        </w:rPr>
        <w:br/>
        <w:t>Just remember:</w:t>
      </w:r>
      <w:r w:rsidRPr="00E60554">
        <w:rPr>
          <w:rStyle w:val="NormaleBoldCarattere"/>
        </w:rPr>
        <w:t xml:space="preserve"> To  own self be true</w:t>
      </w:r>
      <w:r w:rsidRPr="006628B7">
        <w:footnoteReference w:id="13"/>
      </w:r>
      <w:r w:rsidRPr="00E60554">
        <w:rPr>
          <w:rStyle w:val="NormaleBoldCarattere"/>
        </w:rPr>
        <w:t>.</w:t>
      </w:r>
      <w:r w:rsidRPr="00451E17">
        <w:rPr>
          <w:lang w:val="en-GB"/>
        </w:rPr>
        <w:t xml:space="preserve">  Always and forever! That guy knew what he was talking about.</w:t>
      </w:r>
    </w:p>
    <w:p w:rsidR="00DD6D8E" w:rsidRPr="00451E17" w:rsidRDefault="00DD6D8E" w:rsidP="00451E17">
      <w:pPr>
        <w:rPr>
          <w:lang w:val="en-GB"/>
        </w:rPr>
      </w:pPr>
      <w:bookmarkStart w:id="135" w:name="_Toc203310959"/>
      <w:r w:rsidRPr="000808E8">
        <w:rPr>
          <w:rStyle w:val="Heading2Char1"/>
          <w:lang w:val="en-GB"/>
        </w:rPr>
        <w:t>Foundational Truths</w:t>
      </w:r>
      <w:bookmarkEnd w:id="135"/>
      <w:r w:rsidRPr="000808E8">
        <w:rPr>
          <w:rStyle w:val="Heading2Char1"/>
          <w:lang w:val="en-GB"/>
        </w:rPr>
        <w:br/>
      </w:r>
      <w:r w:rsidRPr="00451E17">
        <w:rPr>
          <w:lang w:val="en-GB"/>
        </w:rPr>
        <w:t>• I AM the awareness in which all things arise and dissolve.</w:t>
      </w:r>
      <w:r w:rsidRPr="00451E17">
        <w:rPr>
          <w:lang w:val="en-GB"/>
        </w:rPr>
        <w:br/>
        <w:t>• This moment is whole. I do not need to add or subtract anything.</w:t>
      </w:r>
      <w:r w:rsidRPr="00451E17">
        <w:rPr>
          <w:lang w:val="en-GB"/>
        </w:rPr>
        <w:br/>
        <w:t>• What’s true in me is safe. What isn’t true has no power.</w:t>
      </w:r>
      <w:r w:rsidRPr="00451E17">
        <w:rPr>
          <w:lang w:val="en-GB"/>
        </w:rPr>
        <w:br/>
        <w:t>• Who I AM is not the story, but the space where the story appears.</w:t>
      </w:r>
    </w:p>
    <w:p w:rsidR="00DD6D8E" w:rsidRPr="00451E17" w:rsidRDefault="00DD6D8E" w:rsidP="00451E17">
      <w:pPr>
        <w:rPr>
          <w:lang w:val="en-GB"/>
        </w:rPr>
      </w:pPr>
      <w:bookmarkStart w:id="136" w:name="_Toc203310960"/>
      <w:r w:rsidRPr="000808E8">
        <w:rPr>
          <w:rStyle w:val="Heading2Char1"/>
          <w:lang w:val="en-GB"/>
        </w:rPr>
        <w:t>Power to Create</w:t>
      </w:r>
      <w:bookmarkEnd w:id="136"/>
      <w:r w:rsidRPr="000808E8">
        <w:rPr>
          <w:rStyle w:val="Heading2Char1"/>
          <w:lang w:val="en-GB"/>
        </w:rPr>
        <w:br/>
      </w:r>
      <w:r w:rsidRPr="00451E17">
        <w:rPr>
          <w:lang w:val="en-GB"/>
        </w:rPr>
        <w:t>• I am the cause, not the effect. I am responsible.</w:t>
      </w:r>
      <w:r w:rsidRPr="00451E17">
        <w:rPr>
          <w:lang w:val="en-GB"/>
        </w:rPr>
        <w:br/>
        <w:t>• As I believe, I spot and reinforce matching evidence—helpful or harmful.</w:t>
      </w:r>
      <w:r w:rsidRPr="00451E17">
        <w:rPr>
          <w:lang w:val="en-GB"/>
        </w:rPr>
        <w:br/>
        <w:t>• I am the Word made flesh—declaring truth and watching myself come alive in that Word.</w:t>
      </w:r>
      <w:r w:rsidRPr="00451E17">
        <w:rPr>
          <w:lang w:val="en-GB"/>
        </w:rPr>
        <w:br/>
        <w:t>• There is no delay in the universal mind. What I claim is already given.</w:t>
      </w:r>
    </w:p>
    <w:p w:rsidR="00DD6D8E" w:rsidRPr="00451E17" w:rsidRDefault="00DD6D8E" w:rsidP="00451E17">
      <w:pPr>
        <w:rPr>
          <w:lang w:val="en-GB"/>
        </w:rPr>
      </w:pPr>
      <w:bookmarkStart w:id="137" w:name="_Toc203310961"/>
      <w:r w:rsidRPr="000808E8">
        <w:rPr>
          <w:rStyle w:val="Heading2Char1"/>
          <w:lang w:val="en-GB"/>
        </w:rPr>
        <w:t>Healing and Wholeness</w:t>
      </w:r>
      <w:bookmarkEnd w:id="137"/>
      <w:r w:rsidRPr="000808E8">
        <w:rPr>
          <w:rStyle w:val="Heading2Char1"/>
          <w:lang w:val="en-GB"/>
        </w:rPr>
        <w:br/>
      </w:r>
      <w:r w:rsidRPr="00451E17">
        <w:rPr>
          <w:lang w:val="en-GB"/>
        </w:rPr>
        <w:t>• My body is a reflection of the inner peace already granted to me. I choose wholeness now.</w:t>
      </w:r>
      <w:r w:rsidRPr="00451E17">
        <w:rPr>
          <w:lang w:val="en-GB"/>
        </w:rPr>
        <w:br/>
        <w:t>• Every cell in me responds to love. Love—whatever that means—is my true chemistry.</w:t>
      </w:r>
      <w:r w:rsidRPr="00451E17">
        <w:rPr>
          <w:lang w:val="en-GB"/>
        </w:rPr>
        <w:br/>
        <w:t>• The energy that made me in the beginning still moves unchanged in me, restoring all things.</w:t>
      </w:r>
    </w:p>
    <w:p w:rsidR="00DD6D8E" w:rsidRPr="00451E17" w:rsidRDefault="00DD6D8E" w:rsidP="00451E17">
      <w:pPr>
        <w:rPr>
          <w:lang w:val="en-GB"/>
        </w:rPr>
      </w:pPr>
      <w:bookmarkStart w:id="138" w:name="_Toc203310962"/>
      <w:r w:rsidRPr="000808E8">
        <w:rPr>
          <w:rStyle w:val="Heading2Char1"/>
          <w:lang w:val="en-GB"/>
        </w:rPr>
        <w:t>Freedom from Fear</w:t>
      </w:r>
      <w:bookmarkEnd w:id="138"/>
      <w:r w:rsidRPr="000808E8">
        <w:rPr>
          <w:rStyle w:val="Heading2Char1"/>
          <w:lang w:val="en-GB"/>
        </w:rPr>
        <w:br/>
      </w:r>
      <w:r w:rsidRPr="00451E17">
        <w:rPr>
          <w:lang w:val="en-GB"/>
        </w:rPr>
        <w:t>• My fear has no roots in reality. It is an echo I no longer need to answer.</w:t>
      </w:r>
      <w:r w:rsidRPr="00451E17">
        <w:rPr>
          <w:lang w:val="en-GB"/>
        </w:rPr>
        <w:br/>
        <w:t>• I forgive the world and set myself free.</w:t>
      </w:r>
      <w:r w:rsidRPr="00451E17">
        <w:rPr>
          <w:lang w:val="en-GB"/>
        </w:rPr>
        <w:br/>
        <w:t>• I drop resistance. Peace is not earned—it is granted.</w:t>
      </w:r>
    </w:p>
    <w:p w:rsidR="00DD6D8E" w:rsidRPr="00451E17" w:rsidRDefault="00DD6D8E" w:rsidP="00451E17">
      <w:pPr>
        <w:rPr>
          <w:lang w:val="en-GB"/>
        </w:rPr>
      </w:pPr>
      <w:bookmarkStart w:id="139" w:name="_Toc203310963"/>
      <w:r w:rsidRPr="000808E8">
        <w:rPr>
          <w:rStyle w:val="Heading2Char1"/>
          <w:lang w:val="en-GB"/>
        </w:rPr>
        <w:t>Awakening and Identity</w:t>
      </w:r>
      <w:bookmarkEnd w:id="139"/>
      <w:r w:rsidRPr="000808E8">
        <w:rPr>
          <w:rStyle w:val="Heading2Char1"/>
          <w:lang w:val="en-GB"/>
        </w:rPr>
        <w:br/>
      </w:r>
      <w:r w:rsidRPr="00451E17">
        <w:rPr>
          <w:lang w:val="en-GB"/>
        </w:rPr>
        <w:t>• I am not my history—I AM the field of transformation itself.</w:t>
      </w:r>
      <w:r w:rsidRPr="00451E17">
        <w:rPr>
          <w:lang w:val="en-GB"/>
        </w:rPr>
        <w:br/>
        <w:t>• I am not becoming—I AM.</w:t>
      </w:r>
      <w:r w:rsidRPr="00451E17">
        <w:rPr>
          <w:lang w:val="en-GB"/>
        </w:rPr>
        <w:br/>
        <w:t>• The divine will for me is joy. I align now.</w:t>
      </w:r>
      <w:r w:rsidRPr="00451E17">
        <w:rPr>
          <w:lang w:val="en-GB"/>
        </w:rPr>
        <w:br/>
        <w:t>• I give love before I seek it.</w:t>
      </w:r>
    </w:p>
    <w:p w:rsidR="00DD6D8E" w:rsidRDefault="00DD6D8E" w:rsidP="00A97450">
      <w:pPr>
        <w:pStyle w:val="Heading1"/>
      </w:pPr>
      <w:r w:rsidRPr="00451E17">
        <w:br w:type="page"/>
      </w:r>
      <w:bookmarkStart w:id="140" w:name="_Toc203310964"/>
      <w:bookmarkStart w:id="141" w:name="_Toc203311928"/>
      <w:r w:rsidRPr="00451E17">
        <w:t>Change happens!</w:t>
      </w:r>
      <w:bookmarkEnd w:id="140"/>
      <w:bookmarkEnd w:id="141"/>
    </w:p>
    <w:p w:rsidR="00DD6D8E" w:rsidRPr="00442C86" w:rsidRDefault="00DD6D8E" w:rsidP="00A97450">
      <w:pPr>
        <w:rPr>
          <w:lang w:val="en-GB"/>
        </w:rPr>
      </w:pPr>
      <w:r w:rsidRPr="00442C86">
        <w:rPr>
          <w:lang w:val="en-GB"/>
        </w:rPr>
        <w:t xml:space="preserve">I have two versions of pretty much the same story. </w:t>
      </w:r>
      <w:r w:rsidRPr="00D818E9">
        <w:rPr>
          <w:lang w:val="en-GB"/>
        </w:rPr>
        <w:t xml:space="preserve">It will grab you more if you pick the gender you relate to first, then you can still get a kick and read the other. </w:t>
      </w:r>
      <w:r w:rsidRPr="006627E2">
        <w:rPr>
          <w:lang w:val="en-GB"/>
        </w:rPr>
        <w:t>But for this intent, just follow my lead. Believe me when I say they are the same story.</w:t>
      </w:r>
      <w:r w:rsidRPr="006627E2">
        <w:rPr>
          <w:lang w:val="en-GB"/>
        </w:rPr>
        <w:br/>
      </w:r>
      <w:r w:rsidRPr="00D818E9">
        <w:rPr>
          <w:lang w:val="en-GB"/>
        </w:rPr>
        <w:t xml:space="preserve">GIRL, read here, GUY? </w:t>
      </w:r>
      <w:r w:rsidRPr="00442C86">
        <w:rPr>
          <w:lang w:val="en-GB"/>
        </w:rPr>
        <w:t>Skip ahead.</w:t>
      </w:r>
    </w:p>
    <w:p w:rsidR="00DD6D8E" w:rsidRPr="00A00F8A" w:rsidRDefault="00DD6D8E" w:rsidP="00A97450">
      <w:pPr>
        <w:pStyle w:val="Heading2"/>
        <w:rPr>
          <w:lang w:val="en-GB"/>
        </w:rPr>
      </w:pPr>
      <w:bookmarkStart w:id="142" w:name="_Toc203310965"/>
      <w:r w:rsidRPr="00A00F8A">
        <w:rPr>
          <w:lang w:val="en-GB"/>
        </w:rPr>
        <w:t>Girl Version: July, Martha and Alex</w:t>
      </w:r>
      <w:bookmarkEnd w:id="142"/>
    </w:p>
    <w:p w:rsidR="00DD6D8E" w:rsidRDefault="00DD6D8E" w:rsidP="00451E17">
      <w:pPr>
        <w:rPr>
          <w:lang w:val="en-GB"/>
        </w:rPr>
      </w:pPr>
      <w:r w:rsidRPr="00451E17">
        <w:rPr>
          <w:lang w:val="en-GB"/>
        </w:rPr>
        <w:t xml:space="preserve">Your name is July, and your person is </w:t>
      </w:r>
      <w:r>
        <w:rPr>
          <w:lang w:val="en-GB"/>
        </w:rPr>
        <w:t>Martha</w:t>
      </w:r>
      <w:r w:rsidRPr="00451E17">
        <w:rPr>
          <w:lang w:val="en-GB"/>
        </w:rPr>
        <w:t xml:space="preserve">. </w:t>
      </w:r>
    </w:p>
    <w:p w:rsidR="00DD6D8E" w:rsidRPr="00451E17" w:rsidRDefault="00DD6D8E" w:rsidP="00451E17">
      <w:pPr>
        <w:rPr>
          <w:lang w:val="en-GB"/>
        </w:rPr>
      </w:pPr>
      <w:r w:rsidRPr="00451E17">
        <w:rPr>
          <w:lang w:val="en-GB"/>
        </w:rPr>
        <w:t>You’ve known her since you were five. She once covered for you when you nearly burned down the garage with fireworks. She brought you soup during that flu that had you hallucinating giraffes in the kitchen. You’ve told her things no one else knows. If you ever accidentally committed a crime, she’d help you hide the body—and make you tea afterward. That kind of relationship, okay? If this doesn’t work for you, I’ll offer another variation later.</w:t>
      </w:r>
    </w:p>
    <w:p w:rsidR="00DD6D8E" w:rsidRPr="00D818E9" w:rsidRDefault="00DD6D8E" w:rsidP="00451E17">
      <w:pPr>
        <w:rPr>
          <w:lang w:val="en-GB"/>
        </w:rPr>
      </w:pPr>
      <w:r w:rsidRPr="00451E17">
        <w:rPr>
          <w:lang w:val="en-GB"/>
        </w:rPr>
        <w:t xml:space="preserve">Well... one day, you get a letter in the mail from </w:t>
      </w:r>
      <w:r>
        <w:rPr>
          <w:lang w:val="en-GB"/>
        </w:rPr>
        <w:t>Martha</w:t>
      </w:r>
      <w:r w:rsidRPr="00451E17">
        <w:rPr>
          <w:lang w:val="en-GB"/>
        </w:rPr>
        <w:t xml:space="preserve">. It’s secretive—but you recognize the handwriting. </w:t>
      </w:r>
      <w:r w:rsidRPr="00D818E9">
        <w:rPr>
          <w:lang w:val="en-GB"/>
        </w:rPr>
        <w:t>No doubt. It’s hers.</w:t>
      </w:r>
    </w:p>
    <w:p w:rsidR="00DD6D8E" w:rsidRPr="00D818E9" w:rsidRDefault="00DD6D8E" w:rsidP="00451E17">
      <w:pPr>
        <w:rPr>
          <w:i/>
          <w:iCs/>
          <w:lang w:val="en-GB"/>
        </w:rPr>
      </w:pPr>
      <w:r w:rsidRPr="00451E17">
        <w:rPr>
          <w:i/>
          <w:iCs/>
          <w:lang w:val="en-GB"/>
        </w:rPr>
        <w:t>July,</w:t>
      </w:r>
      <w:r w:rsidRPr="00451E17">
        <w:rPr>
          <w:i/>
          <w:iCs/>
          <w:lang w:val="en-GB"/>
        </w:rPr>
        <w:br/>
        <w:t>I need your help. You’re the only one I trust.</w:t>
      </w:r>
      <w:r w:rsidRPr="00451E17">
        <w:rPr>
          <w:i/>
          <w:iCs/>
          <w:lang w:val="en-GB"/>
        </w:rPr>
        <w:br/>
        <w:t>I can’t tell you what’s going on, but I need you to meet me in Waldenbrook next Sunday, at the old shack we used to play in—where you fell out of the treehouse. It’s still there.</w:t>
      </w:r>
      <w:r w:rsidRPr="00451E17">
        <w:rPr>
          <w:i/>
          <w:iCs/>
          <w:lang w:val="en-GB"/>
        </w:rPr>
        <w:br/>
        <w:t>I have something to tell you that I can’t put in writing, and something I need you to do that I can’t explain yet.</w:t>
      </w:r>
      <w:r w:rsidRPr="00451E17">
        <w:rPr>
          <w:i/>
          <w:iCs/>
          <w:lang w:val="en-GB"/>
        </w:rPr>
        <w:br/>
        <w:t>But please, in the name of our friendship, come.</w:t>
      </w:r>
      <w:r w:rsidRPr="00451E17">
        <w:rPr>
          <w:i/>
          <w:iCs/>
          <w:lang w:val="en-GB"/>
        </w:rPr>
        <w:br/>
        <w:t>Don’t tell anyone where or why. That’s the most important thing. It could be disastrous if the wrong person finds out, and I can’t even tell you who’s involved.</w:t>
      </w:r>
      <w:r w:rsidRPr="00451E17">
        <w:rPr>
          <w:i/>
          <w:iCs/>
          <w:lang w:val="en-GB"/>
        </w:rPr>
        <w:br/>
      </w:r>
      <w:r w:rsidRPr="00D818E9">
        <w:rPr>
          <w:i/>
          <w:iCs/>
          <w:lang w:val="en-GB"/>
        </w:rPr>
        <w:t>Just trust me.</w:t>
      </w:r>
      <w:r w:rsidRPr="00D818E9">
        <w:rPr>
          <w:i/>
          <w:iCs/>
          <w:lang w:val="en-GB"/>
        </w:rPr>
        <w:br/>
        <w:t>Meet me on Sunday.</w:t>
      </w:r>
    </w:p>
    <w:p w:rsidR="00DD6D8E" w:rsidRPr="00451E17" w:rsidRDefault="00DD6D8E" w:rsidP="00451E17">
      <w:pPr>
        <w:rPr>
          <w:i/>
          <w:iCs/>
          <w:lang w:val="en-GB"/>
        </w:rPr>
      </w:pPr>
      <w:r w:rsidRPr="00451E17">
        <w:rPr>
          <w:i/>
          <w:iCs/>
          <w:lang w:val="en-GB"/>
        </w:rPr>
        <w:t>P.S. I need you to bring me a scarf that I have left at your house the last time I was there. That is VERY important that you bring with you, as important as your coming. I count on you to find it and bring it.</w:t>
      </w:r>
    </w:p>
    <w:p w:rsidR="00DD6D8E" w:rsidRPr="00451E17" w:rsidRDefault="00DD6D8E" w:rsidP="00451E17">
      <w:pPr>
        <w:rPr>
          <w:lang w:val="en-GB"/>
        </w:rPr>
      </w:pPr>
      <w:r w:rsidRPr="00451E17">
        <w:rPr>
          <w:lang w:val="en-GB"/>
        </w:rPr>
        <w:t>QUESTION: would you go, would you keep the secret, would you look for the scarf to bring?</w:t>
      </w:r>
      <w:r w:rsidRPr="00451E17">
        <w:rPr>
          <w:lang w:val="en-GB"/>
        </w:rPr>
        <w:br/>
        <w:t>RIGHT ANSWER (wink): If I'm July? Yes, I’d go. Yes, I’d keep the secret.</w:t>
      </w:r>
      <w:r w:rsidRPr="00451E17">
        <w:rPr>
          <w:lang w:val="en-GB"/>
        </w:rPr>
        <w:br/>
        <w:t xml:space="preserve">And hell yes, I’d tear the house apart looking for that scarf—because </w:t>
      </w:r>
      <w:r>
        <w:rPr>
          <w:lang w:val="en-GB"/>
        </w:rPr>
        <w:t>Martha</w:t>
      </w:r>
      <w:r w:rsidRPr="00451E17">
        <w:rPr>
          <w:lang w:val="en-GB"/>
        </w:rPr>
        <w:t xml:space="preserve"> </w:t>
      </w:r>
      <w:r w:rsidRPr="008C0423">
        <w:rPr>
          <w:rStyle w:val="NormaleBoldCarattere"/>
        </w:rPr>
        <w:t>never</w:t>
      </w:r>
      <w:r w:rsidRPr="00451E17">
        <w:rPr>
          <w:lang w:val="en-GB"/>
        </w:rPr>
        <w:t xml:space="preserve"> writes like that unless it’s serious. The tone is just off enough to be unsettling. The secrecy, the location, the reference to something she can’t write down? Red flags and trust signals all at once.</w:t>
      </w:r>
      <w:r w:rsidRPr="00451E17">
        <w:rPr>
          <w:lang w:val="en-GB"/>
        </w:rPr>
        <w:br/>
        <w:t>So yeah—scarf, boots, flashlight, and maybe something sharp in the bag… and I’m on my way.</w:t>
      </w:r>
      <w:r w:rsidRPr="00451E17">
        <w:rPr>
          <w:lang w:val="en-GB"/>
        </w:rPr>
        <w:br/>
        <w:t xml:space="preserve">WRONG ANSWER (boo): I don't know... maybe, but... if... perhaps... </w:t>
      </w:r>
    </w:p>
    <w:p w:rsidR="00DD6D8E" w:rsidRPr="00451E17" w:rsidRDefault="00DD6D8E" w:rsidP="00451E17">
      <w:pPr>
        <w:rPr>
          <w:lang w:val="en-GB"/>
        </w:rPr>
      </w:pPr>
      <w:r w:rsidRPr="00451E17">
        <w:rPr>
          <w:lang w:val="en-GB"/>
        </w:rPr>
        <w:t>Ok, let's go with you giving the RIGHT ANSWER,</w:t>
      </w:r>
      <w:r w:rsidRPr="00451E17">
        <w:rPr>
          <w:lang w:val="en-GB"/>
        </w:rPr>
        <w:br/>
        <w:t xml:space="preserve">You ponder: We hadn’t seen each other in person since high school—just birthdays and cat videos online since she moved for college a decade ago. But I remember she was here. Something... </w:t>
      </w:r>
      <w:r w:rsidRPr="00451E17">
        <w:rPr>
          <w:lang w:val="en-GB"/>
        </w:rPr>
        <w:br/>
        <w:t xml:space="preserve">A scarf? What would she want with that? Same old </w:t>
      </w:r>
      <w:r>
        <w:rPr>
          <w:lang w:val="en-GB"/>
        </w:rPr>
        <w:t>Martha</w:t>
      </w:r>
      <w:r w:rsidRPr="00451E17">
        <w:rPr>
          <w:lang w:val="en-GB"/>
        </w:rPr>
        <w:t xml:space="preserve">. </w:t>
      </w:r>
      <w:r w:rsidRPr="006627E2">
        <w:rPr>
          <w:lang w:val="en-GB"/>
        </w:rPr>
        <w:t>Sentimental...</w:t>
      </w:r>
      <w:r w:rsidRPr="00451E17">
        <w:rPr>
          <w:lang w:val="en-GB"/>
        </w:rPr>
        <w:t xml:space="preserve"> probably a gift she realized she forgot here. </w:t>
      </w:r>
      <w:r w:rsidRPr="00451E17">
        <w:rPr>
          <w:lang w:val="en-GB"/>
        </w:rPr>
        <w:br/>
        <w:t>And the mind goes wild. Maybe she needed it for DNA? A ritual? Hell, a comfort item? I had no idea—but I wasn’t about to show up without it</w:t>
      </w:r>
      <w:r w:rsidRPr="00451E17">
        <w:rPr>
          <w:lang w:val="en-GB"/>
        </w:rPr>
        <w:br/>
        <w:t>You tear open drawers, fling open the closet, toss every sweater off the chair—nothing. Not under the bed, not behind the door, not even tangled in your bedsheets like a sock with commitment issues.</w:t>
      </w:r>
    </w:p>
    <w:p w:rsidR="00DD6D8E" w:rsidRPr="00451E17" w:rsidRDefault="00DD6D8E" w:rsidP="00451E17">
      <w:pPr>
        <w:rPr>
          <w:lang w:val="en-GB"/>
        </w:rPr>
      </w:pPr>
      <w:r w:rsidRPr="00451E17">
        <w:rPr>
          <w:lang w:val="en-GB"/>
        </w:rPr>
        <w:t>Crap.</w:t>
      </w:r>
    </w:p>
    <w:p w:rsidR="00DD6D8E" w:rsidRPr="00E60554" w:rsidRDefault="00DD6D8E" w:rsidP="00451E17">
      <w:pPr>
        <w:rPr>
          <w:rStyle w:val="NormaleBoldCarattere"/>
        </w:rPr>
      </w:pPr>
      <w:r w:rsidRPr="00451E17">
        <w:rPr>
          <w:lang w:val="en-GB"/>
        </w:rPr>
        <w:t xml:space="preserve">She </w:t>
      </w:r>
      <w:r w:rsidRPr="008C0423">
        <w:rPr>
          <w:rStyle w:val="NormaleBoldCarattere"/>
        </w:rPr>
        <w:t>said</w:t>
      </w:r>
      <w:r w:rsidRPr="00451E17">
        <w:rPr>
          <w:lang w:val="en-GB"/>
        </w:rPr>
        <w:t xml:space="preserve"> it was important.</w:t>
      </w:r>
      <w:r w:rsidRPr="00451E17">
        <w:rPr>
          <w:lang w:val="en-GB"/>
        </w:rPr>
        <w:br/>
        <w:t xml:space="preserve">You start muttering to yourself like a lunatic—“It was here, she </w:t>
      </w:r>
      <w:r w:rsidRPr="008C0423">
        <w:rPr>
          <w:rStyle w:val="NormaleBoldCarattere"/>
        </w:rPr>
        <w:t>had it</w:t>
      </w:r>
      <w:r w:rsidRPr="00451E17">
        <w:rPr>
          <w:lang w:val="en-GB"/>
        </w:rPr>
        <w:t xml:space="preserve">, I </w:t>
      </w:r>
      <w:r w:rsidRPr="008C0423">
        <w:rPr>
          <w:rStyle w:val="NormaleBoldCarattere"/>
        </w:rPr>
        <w:t>saw</w:t>
      </w:r>
      <w:r w:rsidRPr="00451E17">
        <w:rPr>
          <w:lang w:val="en-GB"/>
        </w:rPr>
        <w:t xml:space="preserve"> it—”</w:t>
      </w:r>
      <w:r w:rsidRPr="00451E17">
        <w:rPr>
          <w:lang w:val="en-GB"/>
        </w:rPr>
        <w:br/>
        <w:t>Not in this room...</w:t>
      </w:r>
      <w:r w:rsidRPr="00451E17">
        <w:rPr>
          <w:lang w:val="en-GB"/>
        </w:rPr>
        <w:br/>
        <w:t>When was that? Mmm... that must have been at least ten years ago.</w:t>
      </w:r>
      <w:r w:rsidRPr="00451E17">
        <w:rPr>
          <w:lang w:val="en-GB"/>
        </w:rPr>
        <w:br/>
        <w:t>It might’ve gotten taken by someone, or maybe—when we rented the room—we cleared things out and it got stored in the attic?</w:t>
      </w:r>
      <w:r w:rsidRPr="00451E17">
        <w:rPr>
          <w:lang w:val="en-GB"/>
        </w:rPr>
        <w:br/>
        <w:t>So you get to the attic, and you remember that when you were teenagers, you two used to come up here to gossip away from your parents, and you’d tell each other stories..</w:t>
      </w:r>
    </w:p>
    <w:p w:rsidR="00DD6D8E" w:rsidRPr="00451E17" w:rsidRDefault="00DD6D8E" w:rsidP="00451E17">
      <w:pPr>
        <w:rPr>
          <w:lang w:val="en-GB"/>
        </w:rPr>
      </w:pPr>
      <w:r w:rsidRPr="00D818E9">
        <w:rPr>
          <w:lang w:val="en-GB"/>
        </w:rPr>
        <w:t xml:space="preserve">The attic snaps it all back, and memories flood in. </w:t>
      </w:r>
      <w:r w:rsidRPr="00451E17">
        <w:rPr>
          <w:lang w:val="en-GB"/>
        </w:rPr>
        <w:t>I remembered Alex—and that sad, nearly-dangerous weekend. He was here that late summer weekend, just before moving abroad with his family.</w:t>
      </w:r>
    </w:p>
    <w:p w:rsidR="00DD6D8E" w:rsidRPr="00D818E9" w:rsidRDefault="00DD6D8E" w:rsidP="00451E17">
      <w:pPr>
        <w:rPr>
          <w:lang w:val="en-GB"/>
        </w:rPr>
      </w:pPr>
      <w:r w:rsidRPr="00D818E9">
        <w:rPr>
          <w:lang w:val="en-GB"/>
        </w:rPr>
        <w:t xml:space="preserve">I had no idea he was into me. </w:t>
      </w:r>
      <w:r w:rsidRPr="006627E2">
        <w:rPr>
          <w:lang w:val="en-GB"/>
        </w:rPr>
        <w:t>After all, he was Martha’s crush, not mine.</w:t>
      </w:r>
      <w:r w:rsidRPr="006627E2">
        <w:rPr>
          <w:lang w:val="en-GB"/>
        </w:rPr>
        <w:br/>
      </w:r>
      <w:r w:rsidRPr="00D818E9">
        <w:rPr>
          <w:lang w:val="en-GB"/>
        </w:rPr>
        <w:t>I was into school back then, plus I liked Mike and couldn’t count the days to his return from camp.</w:t>
      </w:r>
    </w:p>
    <w:p w:rsidR="00DD6D8E" w:rsidRPr="00D818E9" w:rsidRDefault="00DD6D8E" w:rsidP="00451E17">
      <w:pPr>
        <w:rPr>
          <w:lang w:val="en-GB"/>
        </w:rPr>
      </w:pPr>
      <w:r w:rsidRPr="00D818E9">
        <w:rPr>
          <w:lang w:val="en-GB"/>
        </w:rPr>
        <w:t>But Alex sent her down the street for popcorn—his slick chance to try something.</w:t>
      </w:r>
      <w:r w:rsidRPr="00D818E9">
        <w:rPr>
          <w:lang w:val="en-GB"/>
        </w:rPr>
        <w:br/>
        <w:t>He grabbed me, pressed in a kiss before I could shove him off.</w:t>
      </w:r>
    </w:p>
    <w:p w:rsidR="00DD6D8E" w:rsidRPr="00D818E9" w:rsidRDefault="00DD6D8E" w:rsidP="00451E17">
      <w:pPr>
        <w:rPr>
          <w:lang w:val="en-GB"/>
        </w:rPr>
      </w:pPr>
      <w:r w:rsidRPr="006627E2">
        <w:rPr>
          <w:lang w:val="en-GB"/>
        </w:rPr>
        <w:t xml:space="preserve">I froze, and he said, “Don’t worry about Martha. </w:t>
      </w:r>
      <w:r w:rsidRPr="00D818E9">
        <w:rPr>
          <w:lang w:val="en-GB"/>
        </w:rPr>
        <w:t>She’s just a way to get to you. Have you looked at her? She looks like my brother. You, on the other hand—you look like a movie star. Va-va-voom!”</w:t>
      </w:r>
    </w:p>
    <w:p w:rsidR="00DD6D8E" w:rsidRPr="00D818E9" w:rsidRDefault="00DD6D8E" w:rsidP="00451E17">
      <w:pPr>
        <w:rPr>
          <w:lang w:val="en-GB"/>
        </w:rPr>
      </w:pPr>
      <w:r w:rsidRPr="00D818E9">
        <w:rPr>
          <w:lang w:val="en-GB"/>
        </w:rPr>
        <w:t>I was so stunned I couldn’t react for the longest time. My face was blank—it could’ve been read as anything.</w:t>
      </w:r>
      <w:r w:rsidRPr="00D818E9">
        <w:rPr>
          <w:lang w:val="en-GB"/>
        </w:rPr>
        <w:br/>
        <w:t>I’d been kissed before, I wasn’t afraid of it. I just wasn’t interested.</w:t>
      </w:r>
      <w:r w:rsidRPr="00D818E9">
        <w:rPr>
          <w:lang w:val="en-GB"/>
        </w:rPr>
        <w:br/>
        <w:t>It felt like kissing a stuffed animal. Or the mirror.</w:t>
      </w:r>
    </w:p>
    <w:p w:rsidR="00DD6D8E" w:rsidRPr="00D818E9" w:rsidRDefault="00DD6D8E" w:rsidP="00451E17">
      <w:pPr>
        <w:rPr>
          <w:lang w:val="en-GB"/>
        </w:rPr>
      </w:pPr>
      <w:r w:rsidRPr="00D818E9">
        <w:rPr>
          <w:lang w:val="en-GB"/>
        </w:rPr>
        <w:t>God… that was weird.</w:t>
      </w:r>
      <w:r w:rsidRPr="00D818E9">
        <w:rPr>
          <w:lang w:val="en-GB"/>
        </w:rPr>
        <w:br/>
        <w:t>When I finally saw him coming in for a second attempt, that’s when I snapped out of it.</w:t>
      </w:r>
      <w:r w:rsidRPr="00D818E9">
        <w:rPr>
          <w:lang w:val="en-GB"/>
        </w:rPr>
        <w:br/>
        <w:t>I was terrified, so I pretended I needed the bathroom before we “took any further step,” and slipped out the back door.</w:t>
      </w:r>
    </w:p>
    <w:p w:rsidR="00DD6D8E" w:rsidRPr="00D818E9" w:rsidRDefault="00DD6D8E" w:rsidP="00451E17">
      <w:pPr>
        <w:rPr>
          <w:lang w:val="en-GB"/>
        </w:rPr>
      </w:pPr>
      <w:r w:rsidRPr="00D818E9">
        <w:rPr>
          <w:lang w:val="en-GB"/>
        </w:rPr>
        <w:t>When I came back, his car was gone.</w:t>
      </w:r>
    </w:p>
    <w:p w:rsidR="00DD6D8E" w:rsidRPr="00D818E9" w:rsidRDefault="00DD6D8E" w:rsidP="00451E17">
      <w:pPr>
        <w:rPr>
          <w:lang w:val="en-GB"/>
        </w:rPr>
      </w:pPr>
      <w:r w:rsidRPr="006627E2">
        <w:rPr>
          <w:lang w:val="en-GB"/>
        </w:rPr>
        <w:t xml:space="preserve">Martha came in without popcorn. </w:t>
      </w:r>
      <w:r w:rsidRPr="00D818E9">
        <w:rPr>
          <w:lang w:val="en-GB"/>
        </w:rPr>
        <w:t>Said the store was out.</w:t>
      </w:r>
      <w:r w:rsidRPr="00D818E9">
        <w:rPr>
          <w:lang w:val="en-GB"/>
        </w:rPr>
        <w:br/>
        <w:t>She seemed a little off, like she’d cried.</w:t>
      </w:r>
      <w:r w:rsidRPr="00D818E9">
        <w:rPr>
          <w:lang w:val="en-GB"/>
        </w:rPr>
        <w:br/>
        <w:t>Knowing her, she was probably just scared we’d be disappointed she failed the mission.</w:t>
      </w:r>
    </w:p>
    <w:p w:rsidR="00DD6D8E" w:rsidRPr="00D818E9" w:rsidRDefault="00DD6D8E" w:rsidP="00451E17">
      <w:pPr>
        <w:rPr>
          <w:lang w:val="en-GB"/>
        </w:rPr>
      </w:pPr>
      <w:r w:rsidRPr="00D818E9">
        <w:rPr>
          <w:lang w:val="en-GB"/>
        </w:rPr>
        <w:t>I told her it was fine.</w:t>
      </w:r>
      <w:r w:rsidRPr="00D818E9">
        <w:rPr>
          <w:lang w:val="en-GB"/>
        </w:rPr>
        <w:br/>
        <w:t>She asked where Alex was, and I said he had to go back home and was sorry he couldn’t stay for the movie.</w:t>
      </w:r>
    </w:p>
    <w:p w:rsidR="00DD6D8E" w:rsidRPr="00D818E9" w:rsidRDefault="00DD6D8E" w:rsidP="00451E17">
      <w:pPr>
        <w:rPr>
          <w:lang w:val="en-GB"/>
        </w:rPr>
      </w:pPr>
      <w:r w:rsidRPr="00D818E9">
        <w:rPr>
          <w:lang w:val="en-GB"/>
        </w:rPr>
        <w:t>Thank God she never saw what that bastard said and did.</w:t>
      </w:r>
      <w:r w:rsidRPr="00D818E9">
        <w:rPr>
          <w:lang w:val="en-GB"/>
        </w:rPr>
        <w:br/>
        <w:t>Thank God we never heard from him again.</w:t>
      </w:r>
    </w:p>
    <w:p w:rsidR="00DD6D8E" w:rsidRPr="00D818E9" w:rsidRDefault="00DD6D8E" w:rsidP="00451E17">
      <w:pPr>
        <w:rPr>
          <w:lang w:val="en-GB"/>
        </w:rPr>
      </w:pPr>
      <w:r w:rsidRPr="00D818E9">
        <w:rPr>
          <w:lang w:val="en-GB"/>
        </w:rPr>
        <w:t>But where is that damned scarf? Must be around here somewhere…</w:t>
      </w:r>
    </w:p>
    <w:p w:rsidR="00DD6D8E" w:rsidRPr="00D818E9" w:rsidRDefault="00DD6D8E" w:rsidP="00451E17">
      <w:pPr>
        <w:rPr>
          <w:lang w:val="en-GB"/>
        </w:rPr>
      </w:pPr>
      <w:r w:rsidRPr="00D818E9">
        <w:rPr>
          <w:lang w:val="en-GB"/>
        </w:rPr>
        <w:t>Then, behind the old couch—something glimmers.</w:t>
      </w:r>
    </w:p>
    <w:p w:rsidR="00DD6D8E" w:rsidRPr="00D818E9" w:rsidRDefault="00DD6D8E" w:rsidP="00451E17">
      <w:pPr>
        <w:rPr>
          <w:lang w:val="en-GB"/>
        </w:rPr>
      </w:pPr>
      <w:r w:rsidRPr="00D818E9">
        <w:rPr>
          <w:lang w:val="en-GB"/>
        </w:rPr>
        <w:t>Not a scarf. What is that?</w:t>
      </w:r>
    </w:p>
    <w:p w:rsidR="00DD6D8E" w:rsidRPr="00D818E9" w:rsidRDefault="00DD6D8E" w:rsidP="00451E17">
      <w:pPr>
        <w:rPr>
          <w:lang w:val="en-GB"/>
        </w:rPr>
      </w:pPr>
      <w:r w:rsidRPr="00D818E9">
        <w:rPr>
          <w:lang w:val="en-GB"/>
        </w:rPr>
        <w:t>A notebook?</w:t>
      </w:r>
    </w:p>
    <w:p w:rsidR="00DD6D8E" w:rsidRPr="00D818E9" w:rsidRDefault="00DD6D8E" w:rsidP="00451E17">
      <w:pPr>
        <w:rPr>
          <w:lang w:val="en-GB"/>
        </w:rPr>
      </w:pPr>
      <w:r w:rsidRPr="00D818E9">
        <w:rPr>
          <w:lang w:val="en-GB"/>
        </w:rPr>
        <w:t>Definitely not mine. It’s dusty, the cover’s warped, like it’s been sitting there for years.</w:t>
      </w:r>
    </w:p>
    <w:p w:rsidR="00DD6D8E" w:rsidRPr="00D818E9" w:rsidRDefault="00DD6D8E" w:rsidP="00451E17">
      <w:pPr>
        <w:rPr>
          <w:lang w:val="en-GB"/>
        </w:rPr>
      </w:pPr>
      <w:r w:rsidRPr="00D818E9">
        <w:rPr>
          <w:lang w:val="en-GB"/>
        </w:rPr>
        <w:t>I pick it up, turn it over.</w:t>
      </w:r>
    </w:p>
    <w:p w:rsidR="00DD6D8E" w:rsidRPr="00D818E9" w:rsidRDefault="00DD6D8E" w:rsidP="00451E17">
      <w:pPr>
        <w:rPr>
          <w:lang w:val="en-GB"/>
        </w:rPr>
      </w:pPr>
      <w:r w:rsidRPr="00D818E9">
        <w:rPr>
          <w:lang w:val="en-GB"/>
        </w:rPr>
        <w:t>My stomach drops.</w:t>
      </w:r>
    </w:p>
    <w:p w:rsidR="00DD6D8E" w:rsidRPr="00D818E9" w:rsidRDefault="00DD6D8E" w:rsidP="00451E17">
      <w:pPr>
        <w:rPr>
          <w:lang w:val="en-GB"/>
        </w:rPr>
      </w:pPr>
      <w:r w:rsidRPr="00D818E9">
        <w:rPr>
          <w:lang w:val="en-GB"/>
        </w:rPr>
        <w:t>It’s Martha’s.</w:t>
      </w:r>
    </w:p>
    <w:p w:rsidR="00DD6D8E" w:rsidRPr="00D818E9" w:rsidRDefault="00DD6D8E" w:rsidP="00451E17">
      <w:pPr>
        <w:rPr>
          <w:lang w:val="en-GB"/>
        </w:rPr>
      </w:pPr>
      <w:r w:rsidRPr="00D818E9">
        <w:rPr>
          <w:lang w:val="en-GB"/>
        </w:rPr>
        <w:t>I start reading…</w:t>
      </w:r>
    </w:p>
    <w:p w:rsidR="00DD6D8E" w:rsidRPr="00D818E9" w:rsidRDefault="00DD6D8E" w:rsidP="00451E17">
      <w:pPr>
        <w:rPr>
          <w:lang w:val="en-GB"/>
        </w:rPr>
      </w:pPr>
      <w:r w:rsidRPr="00D818E9">
        <w:rPr>
          <w:lang w:val="en-GB"/>
        </w:rPr>
        <w:t>The last entry—dated exactly ten years ago. The last time she was here at the house.</w:t>
      </w:r>
    </w:p>
    <w:p w:rsidR="00DD6D8E" w:rsidRPr="00D818E9" w:rsidRDefault="00DD6D8E" w:rsidP="00451E17">
      <w:pPr>
        <w:rPr>
          <w:lang w:val="en-GB"/>
        </w:rPr>
      </w:pPr>
      <w:r w:rsidRPr="00D818E9">
        <w:rPr>
          <w:lang w:val="en-GB"/>
        </w:rPr>
        <w:t>Her handwriting is unmistakable. Sharp, slanted, urgent.</w:t>
      </w:r>
    </w:p>
    <w:p w:rsidR="00DD6D8E" w:rsidRPr="00D818E9" w:rsidRDefault="00DD6D8E" w:rsidP="00451E17">
      <w:pPr>
        <w:rPr>
          <w:lang w:val="en-GB"/>
        </w:rPr>
      </w:pPr>
      <w:r w:rsidRPr="00D818E9">
        <w:rPr>
          <w:lang w:val="en-GB"/>
        </w:rPr>
        <w:t>But what I read next hits like a lightning bolt.</w:t>
      </w:r>
    </w:p>
    <w:p w:rsidR="00DD6D8E" w:rsidRPr="00D818E9" w:rsidRDefault="00DD6D8E" w:rsidP="00451E17">
      <w:pPr>
        <w:rPr>
          <w:lang w:val="en-GB"/>
        </w:rPr>
      </w:pPr>
      <w:r w:rsidRPr="00D818E9">
        <w:rPr>
          <w:lang w:val="en-GB"/>
        </w:rPr>
        <w:t>It’s not just a memory. It’s a wound. Still open. And somehow… still bleeding.</w:t>
      </w:r>
    </w:p>
    <w:p w:rsidR="00DD6D8E" w:rsidRPr="00D818E9" w:rsidRDefault="00DD6D8E" w:rsidP="00451E17">
      <w:pPr>
        <w:rPr>
          <w:lang w:val="en-GB"/>
        </w:rPr>
      </w:pPr>
    </w:p>
    <w:p w:rsidR="00DD6D8E" w:rsidRPr="00451E17" w:rsidRDefault="00DD6D8E" w:rsidP="00451E17">
      <w:pPr>
        <w:rPr>
          <w:lang w:val="en-GB"/>
        </w:rPr>
      </w:pPr>
      <w:r w:rsidRPr="00451E17">
        <w:rPr>
          <w:lang w:val="en-GB"/>
        </w:rPr>
        <w:t>"One of these days I’m going to make this bitch pay for it all."</w:t>
      </w:r>
      <w:r w:rsidRPr="00451E17">
        <w:rPr>
          <w:lang w:val="en-GB"/>
        </w:rPr>
        <w:br/>
        <w:t>"What she did to me all these years—she’s gonna pay back tenfold, a hundredfold."</w:t>
      </w:r>
    </w:p>
    <w:p w:rsidR="00DD6D8E" w:rsidRPr="00451E17" w:rsidRDefault="00DD6D8E" w:rsidP="00451E17">
      <w:pPr>
        <w:rPr>
          <w:lang w:val="en-GB"/>
        </w:rPr>
      </w:pPr>
      <w:r>
        <w:rPr>
          <w:lang w:val="en-GB"/>
        </w:rPr>
        <w:t>Martha</w:t>
      </w:r>
      <w:r w:rsidRPr="00451E17">
        <w:rPr>
          <w:lang w:val="en-GB"/>
        </w:rPr>
        <w:t xml:space="preserve"> goes on and on, listing ways to torture me for what I apparently caused her.</w:t>
      </w:r>
      <w:r w:rsidRPr="00451E17">
        <w:rPr>
          <w:lang w:val="en-GB"/>
        </w:rPr>
        <w:br/>
        <w:t>What the hell is she talking about?</w:t>
      </w:r>
    </w:p>
    <w:p w:rsidR="00DD6D8E" w:rsidRPr="00D818E9" w:rsidRDefault="00DD6D8E" w:rsidP="00451E17">
      <w:pPr>
        <w:rPr>
          <w:lang w:val="en-GB"/>
        </w:rPr>
      </w:pPr>
      <w:r w:rsidRPr="00451E17">
        <w:rPr>
          <w:lang w:val="en-GB"/>
        </w:rPr>
        <w:t>Is this why she’s stayed away for ten years—only keeping up a polite online friendship?</w:t>
      </w:r>
      <w:r w:rsidRPr="00451E17">
        <w:rPr>
          <w:lang w:val="en-GB"/>
        </w:rPr>
        <w:br/>
      </w:r>
      <w:r w:rsidRPr="00D818E9">
        <w:rPr>
          <w:lang w:val="en-GB"/>
        </w:rPr>
        <w:t>Why didn’t she ever say anything?</w:t>
      </w:r>
    </w:p>
    <w:p w:rsidR="00DD6D8E" w:rsidRPr="00451E17" w:rsidRDefault="00DD6D8E" w:rsidP="00451E17">
      <w:pPr>
        <w:rPr>
          <w:lang w:val="en-GB"/>
        </w:rPr>
      </w:pPr>
      <w:r w:rsidRPr="00451E17">
        <w:rPr>
          <w:lang w:val="en-GB"/>
        </w:rPr>
        <w:t>I flip back through the pages. She mentions doctors.</w:t>
      </w:r>
      <w:r w:rsidRPr="00451E17">
        <w:rPr>
          <w:lang w:val="en-GB"/>
        </w:rPr>
        <w:br/>
        <w:t>What kind of doctors?</w:t>
      </w:r>
      <w:r w:rsidRPr="00451E17">
        <w:rPr>
          <w:lang w:val="en-GB"/>
        </w:rPr>
        <w:br/>
        <w:t>I’m stunned. I had no idea.</w:t>
      </w:r>
      <w:r w:rsidRPr="00451E17">
        <w:rPr>
          <w:lang w:val="en-GB"/>
        </w:rPr>
        <w:br/>
        <w:t>Why didn’t she confide in me?</w:t>
      </w:r>
    </w:p>
    <w:p w:rsidR="00DD6D8E" w:rsidRPr="00451E17" w:rsidRDefault="00DD6D8E" w:rsidP="00451E17">
      <w:pPr>
        <w:rPr>
          <w:lang w:val="en-GB"/>
        </w:rPr>
      </w:pPr>
      <w:r w:rsidRPr="00451E17">
        <w:rPr>
          <w:lang w:val="en-GB"/>
        </w:rPr>
        <w:t>She writes one name over and over.</w:t>
      </w:r>
      <w:r w:rsidRPr="00451E17">
        <w:rPr>
          <w:lang w:val="en-GB"/>
        </w:rPr>
        <w:br/>
        <w:t>A prescription drug.</w:t>
      </w:r>
      <w:r w:rsidRPr="00451E17">
        <w:rPr>
          <w:lang w:val="en-GB"/>
        </w:rPr>
        <w:br/>
        <w:t>I remember it from our psych modules—commonly used for paranoid schizophrenia and similar conditions.</w:t>
      </w:r>
      <w:r w:rsidRPr="00451E17">
        <w:rPr>
          <w:lang w:val="en-GB"/>
        </w:rPr>
        <w:br/>
        <w:t>Has she been taking it? And for how long?</w:t>
      </w:r>
    </w:p>
    <w:p w:rsidR="00DD6D8E" w:rsidRPr="00451E17" w:rsidRDefault="00DD6D8E" w:rsidP="00451E17">
      <w:pPr>
        <w:rPr>
          <w:lang w:val="en-GB"/>
        </w:rPr>
      </w:pPr>
      <w:r w:rsidRPr="00451E17">
        <w:rPr>
          <w:lang w:val="en-GB"/>
        </w:rPr>
        <w:t>I keep reading.</w:t>
      </w:r>
      <w:r w:rsidRPr="00451E17">
        <w:rPr>
          <w:lang w:val="en-GB"/>
        </w:rPr>
        <w:br/>
        <w:t>I flip back to the day of the Alex incident.</w:t>
      </w:r>
      <w:r w:rsidRPr="00451E17">
        <w:rPr>
          <w:lang w:val="en-GB"/>
        </w:rPr>
        <w:br/>
        <w:t>And I read, with horror, words I can’t even bring myself to say out loud.</w:t>
      </w:r>
    </w:p>
    <w:p w:rsidR="00DD6D8E" w:rsidRPr="00451E17" w:rsidRDefault="00DD6D8E" w:rsidP="00451E17">
      <w:pPr>
        <w:rPr>
          <w:lang w:val="en-GB"/>
        </w:rPr>
      </w:pPr>
      <w:r w:rsidRPr="00451E17">
        <w:rPr>
          <w:lang w:val="en-GB"/>
        </w:rPr>
        <w:t>She’s writing about that day.</w:t>
      </w:r>
    </w:p>
    <w:p w:rsidR="00DD6D8E" w:rsidRPr="00451E17" w:rsidRDefault="00DD6D8E" w:rsidP="00451E17">
      <w:pPr>
        <w:rPr>
          <w:lang w:val="en-GB"/>
        </w:rPr>
      </w:pPr>
      <w:r w:rsidRPr="00451E17">
        <w:rPr>
          <w:lang w:val="en-GB"/>
        </w:rPr>
        <w:t>As she walked to the store, she realized she’d forgotten her money—so she came back.</w:t>
      </w:r>
      <w:r w:rsidRPr="00451E17">
        <w:rPr>
          <w:lang w:val="en-GB"/>
        </w:rPr>
        <w:br/>
        <w:t>And she saw.</w:t>
      </w:r>
    </w:p>
    <w:p w:rsidR="00DD6D8E" w:rsidRPr="00451E17" w:rsidRDefault="00DD6D8E" w:rsidP="00451E17">
      <w:pPr>
        <w:rPr>
          <w:lang w:val="en-GB"/>
        </w:rPr>
      </w:pPr>
      <w:r w:rsidRPr="00451E17">
        <w:rPr>
          <w:lang w:val="en-GB"/>
        </w:rPr>
        <w:t>“I saw how she was looking at Alex when he told her I was nothing to him, that I looked like his brother while she was such a knockout. I saw her face staring in his eyes, asking for more.”</w:t>
      </w:r>
    </w:p>
    <w:p w:rsidR="00DD6D8E" w:rsidRPr="00451E17" w:rsidRDefault="00DD6D8E" w:rsidP="00451E17">
      <w:pPr>
        <w:rPr>
          <w:lang w:val="en-GB"/>
        </w:rPr>
      </w:pPr>
      <w:r w:rsidRPr="00451E17">
        <w:rPr>
          <w:lang w:val="en-GB"/>
        </w:rPr>
        <w:t>Bitch. She knew I loved him.</w:t>
      </w:r>
      <w:r w:rsidRPr="00451E17">
        <w:rPr>
          <w:lang w:val="en-GB"/>
        </w:rPr>
        <w:br/>
        <w:t>And she kept telling everyone how she was counting the days for Mike to come back from camp—</w:t>
      </w:r>
      <w:r w:rsidRPr="00451E17">
        <w:rPr>
          <w:lang w:val="en-GB"/>
        </w:rPr>
        <w:br/>
        <w:t>That lying bitch.</w:t>
      </w:r>
    </w:p>
    <w:p w:rsidR="00DD6D8E" w:rsidRPr="00451E17" w:rsidRDefault="00DD6D8E" w:rsidP="00451E17">
      <w:pPr>
        <w:rPr>
          <w:lang w:val="en-GB"/>
        </w:rPr>
      </w:pPr>
      <w:r w:rsidRPr="00451E17">
        <w:rPr>
          <w:lang w:val="en-GB"/>
        </w:rPr>
        <w:t>And I’m stunned—more and more with every line.</w:t>
      </w:r>
      <w:r w:rsidRPr="00451E17">
        <w:rPr>
          <w:lang w:val="en-GB"/>
        </w:rPr>
        <w:br/>
        <w:t>I keep reading.</w:t>
      </w:r>
    </w:p>
    <w:p w:rsidR="00DD6D8E" w:rsidRPr="00451E17" w:rsidRDefault="00DD6D8E" w:rsidP="00451E17">
      <w:pPr>
        <w:rPr>
          <w:lang w:val="en-GB"/>
        </w:rPr>
      </w:pPr>
      <w:r w:rsidRPr="00451E17">
        <w:rPr>
          <w:lang w:val="en-GB"/>
        </w:rPr>
        <w:t>Over the last ten years, she’s spiraled into this deep, obsessive hatred.</w:t>
      </w:r>
      <w:r w:rsidRPr="00451E17">
        <w:rPr>
          <w:lang w:val="en-GB"/>
        </w:rPr>
        <w:br/>
        <w:t>It’s all here. Black and white.</w:t>
      </w:r>
      <w:r w:rsidRPr="00451E17">
        <w:rPr>
          <w:lang w:val="en-GB"/>
        </w:rPr>
        <w:br/>
        <w:t>She’s made it clear—she wants to get me. Torture me.</w:t>
      </w:r>
      <w:r w:rsidRPr="00451E17">
        <w:rPr>
          <w:lang w:val="en-GB"/>
        </w:rPr>
        <w:br/>
        <w:t xml:space="preserve">Not </w:t>
      </w:r>
      <w:r w:rsidRPr="008C0423">
        <w:rPr>
          <w:rStyle w:val="NormaleBoldCarattere"/>
        </w:rPr>
        <w:t>at</w:t>
      </w:r>
      <w:r w:rsidRPr="00451E17">
        <w:rPr>
          <w:lang w:val="en-GB"/>
        </w:rPr>
        <w:t xml:space="preserve"> the shack…</w:t>
      </w:r>
      <w:r w:rsidRPr="00451E17">
        <w:rPr>
          <w:lang w:val="en-GB"/>
        </w:rPr>
        <w:br/>
        <w:t xml:space="preserve">No. Somewhere </w:t>
      </w:r>
      <w:r w:rsidRPr="008C0423">
        <w:rPr>
          <w:rStyle w:val="NormaleBoldCarattere"/>
        </w:rPr>
        <w:t>between</w:t>
      </w:r>
      <w:r w:rsidRPr="00451E17">
        <w:rPr>
          <w:lang w:val="en-GB"/>
        </w:rPr>
        <w:t xml:space="preserve"> here and there.</w:t>
      </w:r>
    </w:p>
    <w:p w:rsidR="00DD6D8E" w:rsidRPr="00451E17" w:rsidRDefault="00DD6D8E" w:rsidP="00451E17">
      <w:pPr>
        <w:rPr>
          <w:lang w:val="en-GB"/>
        </w:rPr>
      </w:pPr>
      <w:r w:rsidRPr="00451E17">
        <w:rPr>
          <w:lang w:val="en-GB"/>
        </w:rPr>
        <w:t>That’s over 200 miles—driving, hiking, winding up to that place.</w:t>
      </w:r>
      <w:r w:rsidRPr="00451E17">
        <w:rPr>
          <w:lang w:val="en-GB"/>
        </w:rPr>
        <w:br/>
        <w:t>She said the shack was still there, but that’s not where she planned to meet me. Somewhere on the way. Somewhere I’d be alone."</w:t>
      </w:r>
      <w:r w:rsidRPr="00451E17">
        <w:rPr>
          <w:lang w:val="en-GB"/>
        </w:rPr>
        <w:br/>
        <w:t>She’s mapped this out. She’s determined. And from her notes, she's not joking.</w:t>
      </w:r>
    </w:p>
    <w:p w:rsidR="00DD6D8E" w:rsidRPr="00451E17" w:rsidRDefault="00DD6D8E" w:rsidP="00451E17">
      <w:pPr>
        <w:rPr>
          <w:lang w:val="en-GB"/>
        </w:rPr>
      </w:pPr>
      <w:r w:rsidRPr="00451E17">
        <w:rPr>
          <w:lang w:val="en-GB"/>
        </w:rPr>
        <w:t>And suddenly, it all makes sense.</w:t>
      </w:r>
    </w:p>
    <w:p w:rsidR="00DD6D8E" w:rsidRPr="00451E17" w:rsidRDefault="00DD6D8E" w:rsidP="00451E17">
      <w:pPr>
        <w:rPr>
          <w:lang w:val="en-GB"/>
        </w:rPr>
      </w:pPr>
      <w:r w:rsidRPr="00451E17">
        <w:rPr>
          <w:lang w:val="en-GB"/>
        </w:rPr>
        <w:t>The note? The urgency? The secrecy? That’s why.</w:t>
      </w:r>
    </w:p>
    <w:p w:rsidR="00DD6D8E" w:rsidRPr="00451E17" w:rsidRDefault="00DD6D8E" w:rsidP="00451E17">
      <w:pPr>
        <w:rPr>
          <w:lang w:val="en-GB"/>
        </w:rPr>
      </w:pPr>
      <w:r w:rsidRPr="00451E17">
        <w:rPr>
          <w:lang w:val="en-GB"/>
        </w:rPr>
        <w:t>And then it hits me—that sick jolt in the gut you can’t reason away.</w:t>
      </w:r>
      <w:r w:rsidRPr="00451E17">
        <w:rPr>
          <w:lang w:val="en-GB"/>
        </w:rPr>
        <w:br/>
        <w:t>I am thinking of two girls.</w:t>
      </w:r>
      <w:r w:rsidRPr="00451E17">
        <w:rPr>
          <w:lang w:val="en-GB"/>
        </w:rPr>
        <w:br/>
        <w:t>Both found, horribly, in the last three years.</w:t>
      </w:r>
    </w:p>
    <w:p w:rsidR="00DD6D8E" w:rsidRPr="00451E17" w:rsidRDefault="00DD6D8E" w:rsidP="00451E17">
      <w:pPr>
        <w:rPr>
          <w:lang w:val="en-GB"/>
        </w:rPr>
      </w:pPr>
      <w:r w:rsidRPr="00451E17">
        <w:rPr>
          <w:lang w:val="en-GB"/>
        </w:rPr>
        <w:t>Back then, it seemed random. Scattered. Gruesome, but the kind of things that has us all watch on the news nearly as normal. Two girls, no apparent reason, pretty, ready to start their adulthood.</w:t>
      </w:r>
      <w:r w:rsidRPr="00451E17">
        <w:rPr>
          <w:lang w:val="en-GB"/>
        </w:rPr>
        <w:br/>
        <w:t>The only link?</w:t>
      </w:r>
      <w:r w:rsidRPr="00451E17">
        <w:rPr>
          <w:lang w:val="en-GB"/>
        </w:rPr>
        <w:br/>
        <w:t xml:space="preserve">They </w:t>
      </w:r>
      <w:r w:rsidRPr="008C0423">
        <w:rPr>
          <w:rStyle w:val="NormaleBoldCarattere"/>
        </w:rPr>
        <w:t>looked</w:t>
      </w:r>
      <w:r w:rsidRPr="00451E17">
        <w:rPr>
          <w:lang w:val="en-GB"/>
        </w:rPr>
        <w:t xml:space="preserve"> like me I remember my mother saying worryingly. </w:t>
      </w:r>
      <w:r w:rsidRPr="00451E17">
        <w:rPr>
          <w:lang w:val="en-GB"/>
        </w:rPr>
        <w:br/>
        <w:t>Brown hair. My build. Enough to pass for me on a bad day.</w:t>
      </w:r>
    </w:p>
    <w:p w:rsidR="00DD6D8E" w:rsidRPr="00451E17" w:rsidRDefault="00DD6D8E" w:rsidP="00451E17">
      <w:pPr>
        <w:rPr>
          <w:lang w:val="en-GB"/>
        </w:rPr>
      </w:pPr>
      <w:r w:rsidRPr="00451E17">
        <w:rPr>
          <w:lang w:val="en-GB"/>
        </w:rPr>
        <w:t>And both had been chased.</w:t>
      </w:r>
      <w:r w:rsidRPr="00451E17">
        <w:rPr>
          <w:lang w:val="en-GB"/>
        </w:rPr>
        <w:br/>
        <w:t>You could tell—bruises, torn skin, the ligature cinched tight to the tree.</w:t>
      </w:r>
      <w:r w:rsidRPr="00451E17">
        <w:rPr>
          <w:lang w:val="en-GB"/>
        </w:rPr>
        <w:br/>
        <w:t>They’d run for a while until she had them where she wanted them—and then they fell into the trap and lost.</w:t>
      </w:r>
    </w:p>
    <w:p w:rsidR="00DD6D8E" w:rsidRPr="00451E17" w:rsidRDefault="00DD6D8E" w:rsidP="00451E17">
      <w:pPr>
        <w:rPr>
          <w:lang w:val="en-GB"/>
        </w:rPr>
      </w:pPr>
      <w:r w:rsidRPr="00451E17">
        <w:rPr>
          <w:lang w:val="en-GB"/>
        </w:rPr>
        <w:t xml:space="preserve">The news went on and on about this: </w:t>
      </w:r>
      <w:r w:rsidRPr="00451E17">
        <w:rPr>
          <w:lang w:val="en-GB"/>
        </w:rPr>
        <w:br/>
        <w:t xml:space="preserve">Both had been </w:t>
      </w:r>
      <w:r w:rsidRPr="008C0423">
        <w:rPr>
          <w:rStyle w:val="NormaleBoldCarattere"/>
        </w:rPr>
        <w:t>made up</w:t>
      </w:r>
      <w:r w:rsidRPr="00451E17">
        <w:rPr>
          <w:lang w:val="en-GB"/>
        </w:rPr>
        <w:t xml:space="preserve"> after death with smeared lipstick, grotesque eyeshadow that made them look like older women on the prowl</w:t>
      </w:r>
      <w:r w:rsidRPr="00451E17">
        <w:rPr>
          <w:lang w:val="en-GB"/>
        </w:rPr>
        <w:br/>
        <w:t>They said investigators called this "</w:t>
      </w:r>
      <w:r w:rsidRPr="008C0423">
        <w:rPr>
          <w:rStyle w:val="NormaleBoldCarattere"/>
        </w:rPr>
        <w:t>personal</w:t>
      </w:r>
      <w:r w:rsidRPr="00451E17">
        <w:rPr>
          <w:lang w:val="en-GB"/>
        </w:rPr>
        <w:t>."</w:t>
      </w:r>
    </w:p>
    <w:p w:rsidR="00DD6D8E" w:rsidRPr="00451E17" w:rsidRDefault="00DD6D8E" w:rsidP="00451E17">
      <w:pPr>
        <w:rPr>
          <w:lang w:val="en-GB"/>
        </w:rPr>
      </w:pPr>
      <w:r w:rsidRPr="00451E17">
        <w:rPr>
          <w:lang w:val="en-GB"/>
        </w:rPr>
        <w:t>And now… Now it clicks.</w:t>
      </w:r>
      <w:r w:rsidRPr="00451E17">
        <w:rPr>
          <w:lang w:val="en-GB"/>
        </w:rPr>
        <w:br/>
      </w:r>
      <w:r>
        <w:rPr>
          <w:lang w:val="en-GB"/>
        </w:rPr>
        <w:t>Martha</w:t>
      </w:r>
      <w:r w:rsidRPr="00451E17">
        <w:rPr>
          <w:lang w:val="en-GB"/>
        </w:rPr>
        <w:t xml:space="preserve"> was fast. She was always light and quick</w:t>
      </w:r>
      <w:r w:rsidRPr="00451E17">
        <w:rPr>
          <w:lang w:val="en-GB"/>
        </w:rPr>
        <w:br/>
        <w:t>She moved like wind and when we were kids at Waldenbrook, she climbed trees like a squirrel.</w:t>
      </w:r>
      <w:r w:rsidRPr="00451E17">
        <w:rPr>
          <w:lang w:val="en-GB"/>
        </w:rPr>
        <w:br/>
        <w:t>And she was stronger than she looked—always had been.</w:t>
      </w:r>
    </w:p>
    <w:p w:rsidR="00DD6D8E" w:rsidRPr="00451E17" w:rsidRDefault="00DD6D8E" w:rsidP="00451E17">
      <w:pPr>
        <w:rPr>
          <w:lang w:val="en-GB"/>
        </w:rPr>
      </w:pPr>
      <w:r w:rsidRPr="00451E17">
        <w:rPr>
          <w:lang w:val="en-GB"/>
        </w:rPr>
        <w:t>They never found a killer but the police had a feeling this was either a small person or a woman, agaist all odds. Witnesses in both nearby towns where the girls had disappeared remembered seeing someone who looked like a young gym coach. Friendly. Normal. “Kind of boyish,” someone said.</w:t>
      </w:r>
      <w:r w:rsidRPr="00451E17">
        <w:rPr>
          <w:lang w:val="en-GB"/>
        </w:rPr>
        <w:br/>
        <w:t>And now I know.</w:t>
      </w:r>
      <w:r w:rsidRPr="00451E17">
        <w:rPr>
          <w:lang w:val="en-GB"/>
        </w:rPr>
        <w:br/>
        <w:t>She was</w:t>
      </w:r>
      <w:r w:rsidRPr="00451E17">
        <w:rPr>
          <w:i/>
          <w:iCs/>
          <w:lang w:val="en-GB"/>
        </w:rPr>
        <w:t xml:space="preserve"> practicing</w:t>
      </w:r>
      <w:r w:rsidRPr="00451E17">
        <w:rPr>
          <w:lang w:val="en-GB"/>
        </w:rPr>
        <w:t>.</w:t>
      </w:r>
      <w:r w:rsidRPr="00451E17">
        <w:rPr>
          <w:lang w:val="en-GB"/>
        </w:rPr>
        <w:br/>
        <w:t xml:space="preserve">And now it’s </w:t>
      </w:r>
      <w:r w:rsidRPr="008C0423">
        <w:rPr>
          <w:rStyle w:val="NormaleBoldCarattere"/>
        </w:rPr>
        <w:t>my</w:t>
      </w:r>
      <w:r w:rsidRPr="00451E17">
        <w:rPr>
          <w:lang w:val="en-GB"/>
        </w:rPr>
        <w:t xml:space="preserve"> turn.</w:t>
      </w:r>
    </w:p>
    <w:p w:rsidR="00DD6D8E" w:rsidRPr="00451E17" w:rsidRDefault="00DD6D8E" w:rsidP="00451E17">
      <w:pPr>
        <w:rPr>
          <w:lang w:val="en-GB"/>
        </w:rPr>
      </w:pPr>
      <w:r w:rsidRPr="00451E17">
        <w:rPr>
          <w:lang w:val="en-GB"/>
        </w:rPr>
        <w:t>QUESTION: Do you keep looking for the scarf? Do you still plan to go to the shack, fully respecting the terms of your implied agreement—come, don’t tell anyone, bring the scarf?</w:t>
      </w:r>
    </w:p>
    <w:p w:rsidR="00DD6D8E" w:rsidRPr="00451E17" w:rsidRDefault="00DD6D8E" w:rsidP="00451E17">
      <w:pPr>
        <w:rPr>
          <w:lang w:val="en-GB"/>
        </w:rPr>
      </w:pPr>
      <w:r w:rsidRPr="00451E17">
        <w:rPr>
          <w:lang w:val="en-GB"/>
        </w:rPr>
        <w:t>No “but what if”...</w:t>
      </w:r>
      <w:r w:rsidRPr="00451E17">
        <w:rPr>
          <w:lang w:val="en-GB"/>
        </w:rPr>
        <w:br/>
        <w:t>No “I’d go just to prove I’m brave”...</w:t>
      </w:r>
      <w:r w:rsidRPr="00451E17">
        <w:rPr>
          <w:lang w:val="en-GB"/>
        </w:rPr>
        <w:br/>
        <w:t>This isn’t a test of loyalty. It’s a simple exercise in reality.</w:t>
      </w:r>
    </w:p>
    <w:p w:rsidR="00DD6D8E" w:rsidRPr="00451E17" w:rsidRDefault="00DD6D8E" w:rsidP="00451E17">
      <w:pPr>
        <w:rPr>
          <w:lang w:val="en-GB"/>
        </w:rPr>
      </w:pPr>
      <w:r w:rsidRPr="00451E17">
        <w:rPr>
          <w:lang w:val="en-GB"/>
        </w:rPr>
        <w:t xml:space="preserve">Because if this were a </w:t>
      </w:r>
      <w:r w:rsidRPr="008C0423">
        <w:rPr>
          <w:rStyle w:val="NormaleBoldCarattere"/>
        </w:rPr>
        <w:t>real</w:t>
      </w:r>
      <w:r w:rsidRPr="00451E17">
        <w:rPr>
          <w:lang w:val="en-GB"/>
        </w:rPr>
        <w:t xml:space="preserve"> story—And you knew what July has done, but you have no proof for the police—Would </w:t>
      </w:r>
      <w:r w:rsidRPr="008C0423">
        <w:rPr>
          <w:rStyle w:val="NormaleBoldCarattere"/>
        </w:rPr>
        <w:t>you</w:t>
      </w:r>
      <w:r w:rsidRPr="00451E17">
        <w:rPr>
          <w:lang w:val="en-GB"/>
        </w:rPr>
        <w:t xml:space="preserve"> still go? </w:t>
      </w:r>
    </w:p>
    <w:p w:rsidR="00DD6D8E" w:rsidRPr="00451E17" w:rsidRDefault="00DD6D8E" w:rsidP="00451E17">
      <w:pPr>
        <w:rPr>
          <w:lang w:val="en-GB"/>
        </w:rPr>
      </w:pPr>
      <w:r w:rsidRPr="00451E17">
        <w:rPr>
          <w:lang w:val="en-GB"/>
        </w:rPr>
        <w:t>Alone, with the scarf that might just become a murder weapon?</w:t>
      </w:r>
    </w:p>
    <w:p w:rsidR="00DD6D8E" w:rsidRPr="00451E17" w:rsidRDefault="00DD6D8E" w:rsidP="00451E17">
      <w:pPr>
        <w:rPr>
          <w:lang w:val="en-GB"/>
        </w:rPr>
      </w:pPr>
      <w:r w:rsidRPr="00451E17">
        <w:rPr>
          <w:lang w:val="en-GB"/>
        </w:rPr>
        <w:t>RIGHT ANSWER: No!</w:t>
      </w:r>
      <w:r w:rsidRPr="00451E17">
        <w:rPr>
          <w:lang w:val="en-GB"/>
        </w:rPr>
        <w:br/>
        <w:t>Why the hell should I waste more time looking for some decrepit scarf—</w:t>
      </w:r>
      <w:r w:rsidRPr="00451E17">
        <w:rPr>
          <w:lang w:val="en-GB"/>
        </w:rPr>
        <w:br/>
        <w:t>considering I am NOT about to travel 200 miles of anxiety,</w:t>
      </w:r>
      <w:r w:rsidRPr="00451E17">
        <w:rPr>
          <w:lang w:val="en-GB"/>
        </w:rPr>
        <w:br/>
        <w:t>waiting for a deranged serial nutcase off her medication</w:t>
      </w:r>
      <w:r w:rsidRPr="00451E17">
        <w:rPr>
          <w:lang w:val="en-GB"/>
        </w:rPr>
        <w:br/>
        <w:t>to attack me and reduce me like the others—or worse, considering the escalation.</w:t>
      </w:r>
    </w:p>
    <w:p w:rsidR="00DD6D8E" w:rsidRPr="00451E17" w:rsidRDefault="00DD6D8E" w:rsidP="00451E17">
      <w:pPr>
        <w:rPr>
          <w:lang w:val="en-GB"/>
        </w:rPr>
      </w:pPr>
      <w:r w:rsidRPr="00451E17">
        <w:rPr>
          <w:lang w:val="en-GB"/>
        </w:rPr>
        <w:t>I’ve got a life to live.</w:t>
      </w:r>
      <w:r w:rsidRPr="00451E17">
        <w:rPr>
          <w:lang w:val="en-GB"/>
        </w:rPr>
        <w:br/>
        <w:t>And this plot? I’m selling it to Netflix for one of their sick true crime documentaries.</w:t>
      </w:r>
      <w:r w:rsidRPr="00451E17">
        <w:rPr>
          <w:lang w:val="en-GB"/>
        </w:rPr>
        <w:br/>
        <w:t xml:space="preserve">Let </w:t>
      </w:r>
      <w:r w:rsidRPr="008C0423">
        <w:rPr>
          <w:rStyle w:val="NormaleBoldCarattere"/>
        </w:rPr>
        <w:t>them</w:t>
      </w:r>
      <w:r w:rsidRPr="00451E17">
        <w:rPr>
          <w:lang w:val="en-GB"/>
        </w:rPr>
        <w:t xml:space="preserve"> go to the shack. </w:t>
      </w:r>
    </w:p>
    <w:p w:rsidR="00DD6D8E" w:rsidRDefault="00DD6D8E" w:rsidP="00451E17">
      <w:pPr>
        <w:rPr>
          <w:lang w:val="en-GB"/>
        </w:rPr>
      </w:pPr>
    </w:p>
    <w:p w:rsidR="00DD6D8E" w:rsidRPr="00A00F8A" w:rsidRDefault="00DD6D8E" w:rsidP="00B83F95">
      <w:pPr>
        <w:pStyle w:val="Heading2"/>
        <w:rPr>
          <w:lang w:val="en-GB"/>
        </w:rPr>
      </w:pPr>
      <w:r>
        <w:rPr>
          <w:lang w:val="en-GB"/>
        </w:rPr>
        <w:br w:type="page"/>
      </w:r>
      <w:bookmarkStart w:id="143" w:name="_Toc203310966"/>
      <w:r>
        <w:rPr>
          <w:lang w:val="en-GB"/>
        </w:rPr>
        <w:t xml:space="preserve">Guy Version: </w:t>
      </w:r>
      <w:r w:rsidRPr="00A00F8A">
        <w:rPr>
          <w:lang w:val="en-GB"/>
        </w:rPr>
        <w:t>Simon, Karl and Serena</w:t>
      </w:r>
      <w:bookmarkEnd w:id="143"/>
    </w:p>
    <w:p w:rsidR="00DD6D8E" w:rsidRPr="00442C86" w:rsidRDefault="00DD6D8E" w:rsidP="005E587D">
      <w:pPr>
        <w:rPr>
          <w:lang w:val="en-GB"/>
        </w:rPr>
      </w:pPr>
      <w:r w:rsidRPr="00442C86">
        <w:rPr>
          <w:lang w:val="en-GB"/>
        </w:rPr>
        <w:t xml:space="preserve">Your name is </w:t>
      </w:r>
      <w:r w:rsidRPr="00E60554">
        <w:rPr>
          <w:rStyle w:val="NormaleBoldCarattere"/>
        </w:rPr>
        <w:t>Simon</w:t>
      </w:r>
      <w:r w:rsidRPr="00442C86">
        <w:rPr>
          <w:lang w:val="en-GB"/>
        </w:rPr>
        <w:t xml:space="preserve">, and your person is </w:t>
      </w:r>
      <w:r w:rsidRPr="00E60554">
        <w:rPr>
          <w:rStyle w:val="NormaleBoldCarattere"/>
        </w:rPr>
        <w:t>Karl</w:t>
      </w:r>
      <w:r w:rsidRPr="00442C86">
        <w:rPr>
          <w:lang w:val="en-GB"/>
        </w:rPr>
        <w:t>.</w:t>
      </w:r>
    </w:p>
    <w:p w:rsidR="00DD6D8E" w:rsidRPr="00442C86" w:rsidRDefault="00DD6D8E" w:rsidP="005E587D">
      <w:pPr>
        <w:rPr>
          <w:lang w:val="en-GB"/>
        </w:rPr>
      </w:pPr>
      <w:r w:rsidRPr="00442C86">
        <w:rPr>
          <w:lang w:val="en-GB"/>
        </w:rPr>
        <w:t>You’ve known him since you were five.</w:t>
      </w:r>
      <w:r w:rsidRPr="00442C86">
        <w:rPr>
          <w:lang w:val="en-GB"/>
        </w:rPr>
        <w:br/>
        <w:t>He covered for you when you nearly set the garage on fire with bottle rockets.</w:t>
      </w:r>
      <w:r w:rsidRPr="00442C86">
        <w:rPr>
          <w:lang w:val="en-GB"/>
        </w:rPr>
        <w:br/>
        <w:t>He dropped off Gatorade during that brutal flu and made fun of you for sweating through your socks—then left a bag of chips on the counter and told you to “quit dying.”</w:t>
      </w:r>
    </w:p>
    <w:p w:rsidR="00DD6D8E" w:rsidRPr="00442C86" w:rsidRDefault="00DD6D8E" w:rsidP="005E587D">
      <w:pPr>
        <w:rPr>
          <w:lang w:val="en-GB"/>
        </w:rPr>
      </w:pPr>
      <w:r w:rsidRPr="00442C86">
        <w:rPr>
          <w:lang w:val="en-GB"/>
        </w:rPr>
        <w:t>He’s the guy you’d trust to help you bury something—then argue over which shovel was better for it.</w:t>
      </w:r>
    </w:p>
    <w:p w:rsidR="00DD6D8E" w:rsidRPr="00442C86" w:rsidRDefault="00DD6D8E" w:rsidP="005E587D">
      <w:pPr>
        <w:rPr>
          <w:lang w:val="en-GB"/>
        </w:rPr>
      </w:pPr>
      <w:r w:rsidRPr="00442C86">
        <w:rPr>
          <w:lang w:val="en-GB"/>
        </w:rPr>
        <w:t>So when you get a letter in the mail—</w:t>
      </w:r>
      <w:r w:rsidRPr="00442C86">
        <w:rPr>
          <w:i/>
          <w:iCs/>
          <w:lang w:val="en-GB"/>
        </w:rPr>
        <w:t>real paper, envelope, no return address</w:t>
      </w:r>
      <w:r w:rsidRPr="00442C86">
        <w:rPr>
          <w:lang w:val="en-GB"/>
        </w:rPr>
        <w:t>—and you recognize the handwriting, you pause.</w:t>
      </w:r>
    </w:p>
    <w:p w:rsidR="00DD6D8E" w:rsidRPr="005E587D" w:rsidRDefault="00DD6D8E" w:rsidP="005E587D">
      <w:pPr>
        <w:rPr>
          <w:i/>
          <w:iCs/>
          <w:lang w:val="en-GB"/>
        </w:rPr>
      </w:pPr>
      <w:r w:rsidRPr="000808E8">
        <w:rPr>
          <w:i/>
          <w:iCs/>
          <w:lang w:val="en-GB"/>
        </w:rPr>
        <w:t>Simon,</w:t>
      </w:r>
      <w:r w:rsidRPr="005E587D">
        <w:rPr>
          <w:i/>
          <w:iCs/>
          <w:lang w:val="en-GB"/>
        </w:rPr>
        <w:br/>
        <w:t>I need your help. You’re the only one I trust.</w:t>
      </w:r>
      <w:r w:rsidRPr="005E587D">
        <w:rPr>
          <w:i/>
          <w:iCs/>
          <w:lang w:val="en-GB"/>
        </w:rPr>
        <w:br/>
        <w:t>I can’t explain yet, but I need you to meet me in Waldenbrook next Sunday.</w:t>
      </w:r>
      <w:r w:rsidRPr="005E587D">
        <w:rPr>
          <w:i/>
          <w:iCs/>
          <w:lang w:val="en-GB"/>
        </w:rPr>
        <w:br/>
        <w:t>At the old shack where we used to look at yearbooks and rate girls. It’s still there.</w:t>
      </w:r>
      <w:r w:rsidRPr="005E587D">
        <w:rPr>
          <w:i/>
          <w:iCs/>
          <w:lang w:val="en-GB"/>
        </w:rPr>
        <w:br/>
        <w:t>I have something to tell you that I can’t write down. Something I need you to do.</w:t>
      </w:r>
      <w:r w:rsidRPr="005E587D">
        <w:rPr>
          <w:i/>
          <w:iCs/>
          <w:lang w:val="en-GB"/>
        </w:rPr>
        <w:br/>
        <w:t>Please come. Don’t tell anyone. That’s important.</w:t>
      </w:r>
      <w:r w:rsidRPr="005E587D">
        <w:rPr>
          <w:i/>
          <w:iCs/>
          <w:lang w:val="en-GB"/>
        </w:rPr>
        <w:br/>
        <w:t>And bring the fishing hat I left at your place.</w:t>
      </w:r>
      <w:r w:rsidRPr="005E587D">
        <w:rPr>
          <w:i/>
          <w:iCs/>
          <w:lang w:val="en-GB"/>
        </w:rPr>
        <w:br/>
        <w:t>That part matters just as much.</w:t>
      </w:r>
      <w:r w:rsidRPr="005E587D">
        <w:rPr>
          <w:i/>
          <w:iCs/>
          <w:lang w:val="en-GB"/>
        </w:rPr>
        <w:br/>
        <w:t>I’m counting on you.</w:t>
      </w:r>
    </w:p>
    <w:p w:rsidR="00DD6D8E" w:rsidRPr="00442C86" w:rsidRDefault="00DD6D8E" w:rsidP="005E587D">
      <w:pPr>
        <w:rPr>
          <w:lang w:val="en-GB"/>
        </w:rPr>
      </w:pPr>
      <w:r w:rsidRPr="00442C86">
        <w:rPr>
          <w:lang w:val="en-GB"/>
        </w:rPr>
        <w:t xml:space="preserve">No sign-off. Just </w:t>
      </w:r>
      <w:r w:rsidRPr="00442C86">
        <w:rPr>
          <w:i/>
          <w:iCs/>
          <w:lang w:val="en-GB"/>
        </w:rPr>
        <w:t>Karl</w:t>
      </w:r>
      <w:r w:rsidRPr="00442C86">
        <w:rPr>
          <w:lang w:val="en-GB"/>
        </w:rPr>
        <w:t>. And a weird tension in the tone—quiet, too serious, off.</w:t>
      </w:r>
    </w:p>
    <w:p w:rsidR="00DD6D8E" w:rsidRPr="00442C86" w:rsidRDefault="00DD6D8E" w:rsidP="005E587D">
      <w:pPr>
        <w:rPr>
          <w:lang w:val="en-GB"/>
        </w:rPr>
      </w:pPr>
      <w:r w:rsidRPr="00442C86">
        <w:rPr>
          <w:lang w:val="en-GB"/>
        </w:rPr>
        <w:t>You hadn’t seen him in person since high school. Just birthdays, random memes, and the occasional "still alive?" text.</w:t>
      </w:r>
      <w:r w:rsidRPr="00442C86">
        <w:rPr>
          <w:lang w:val="en-GB"/>
        </w:rPr>
        <w:br/>
        <w:t>But yeah, he’d been at your place once</w:t>
      </w:r>
      <w:r>
        <w:rPr>
          <w:lang w:val="en-GB"/>
        </w:rPr>
        <w:t xml:space="preserve"> when last time? Ten years ago?</w:t>
      </w:r>
      <w:r w:rsidRPr="00442C86">
        <w:rPr>
          <w:lang w:val="en-GB"/>
        </w:rPr>
        <w:br/>
        <w:t>And the hat? Maybe it was sentimental. Or part of a weird inside joke. Who knows. But when Karl says something “matters,” you listen.</w:t>
      </w:r>
    </w:p>
    <w:p w:rsidR="00DD6D8E" w:rsidRPr="00442C86" w:rsidRDefault="00DD6D8E" w:rsidP="005E587D">
      <w:pPr>
        <w:rPr>
          <w:lang w:val="en-GB"/>
        </w:rPr>
      </w:pPr>
      <w:r w:rsidRPr="00442C86">
        <w:rPr>
          <w:lang w:val="en-GB"/>
        </w:rPr>
        <w:t>So you start digging.</w:t>
      </w:r>
    </w:p>
    <w:p w:rsidR="00DD6D8E" w:rsidRPr="00442C86" w:rsidRDefault="00DD6D8E" w:rsidP="005E587D">
      <w:pPr>
        <w:rPr>
          <w:lang w:val="en-GB"/>
        </w:rPr>
      </w:pPr>
      <w:r w:rsidRPr="00442C86">
        <w:rPr>
          <w:lang w:val="en-GB"/>
        </w:rPr>
        <w:t>Bedroom, living room, under the couch. You rip through closets like a raccoon on Red Bull.</w:t>
      </w:r>
    </w:p>
    <w:p w:rsidR="00DD6D8E" w:rsidRPr="00442C86" w:rsidRDefault="00DD6D8E" w:rsidP="005E587D">
      <w:pPr>
        <w:rPr>
          <w:lang w:val="en-GB"/>
        </w:rPr>
      </w:pPr>
      <w:r w:rsidRPr="00442C86">
        <w:rPr>
          <w:lang w:val="en-GB"/>
        </w:rPr>
        <w:t>Nothing.</w:t>
      </w:r>
    </w:p>
    <w:p w:rsidR="00DD6D8E" w:rsidRPr="00442C86" w:rsidRDefault="00DD6D8E" w:rsidP="005E587D">
      <w:pPr>
        <w:rPr>
          <w:lang w:val="en-GB"/>
        </w:rPr>
      </w:pPr>
      <w:r w:rsidRPr="00442C86">
        <w:rPr>
          <w:lang w:val="en-GB"/>
        </w:rPr>
        <w:t>Then you remember the attic.</w:t>
      </w:r>
    </w:p>
    <w:p w:rsidR="00DD6D8E" w:rsidRPr="00442C86" w:rsidRDefault="00DD6D8E" w:rsidP="006371AF">
      <w:pPr>
        <w:rPr>
          <w:lang w:val="en-GB"/>
        </w:rPr>
      </w:pPr>
      <w:r w:rsidRPr="00442C86">
        <w:rPr>
          <w:lang w:val="en-GB"/>
        </w:rPr>
        <w:t>Back in the day, you and Karl used to head up there to get away from the noise.</w:t>
      </w:r>
      <w:r w:rsidRPr="00442C86">
        <w:rPr>
          <w:lang w:val="en-GB"/>
        </w:rPr>
        <w:br/>
        <w:t>You’d sit on busted lawn chairs, flip through yearbooks, and debate whether Coach Franklin had ever actually played a sport.</w:t>
      </w:r>
    </w:p>
    <w:p w:rsidR="00DD6D8E" w:rsidRPr="00442C86" w:rsidRDefault="00DD6D8E" w:rsidP="006371AF">
      <w:pPr>
        <w:rPr>
          <w:lang w:val="en-GB"/>
        </w:rPr>
      </w:pPr>
      <w:r w:rsidRPr="00442C86">
        <w:rPr>
          <w:lang w:val="en-GB"/>
        </w:rPr>
        <w:t>It smelled like dust and insulation and growing up.</w:t>
      </w:r>
    </w:p>
    <w:p w:rsidR="00DD6D8E" w:rsidRPr="00442C86" w:rsidRDefault="00DD6D8E" w:rsidP="006371AF">
      <w:pPr>
        <w:rPr>
          <w:lang w:val="en-GB"/>
        </w:rPr>
      </w:pPr>
      <w:r w:rsidRPr="00442C86">
        <w:rPr>
          <w:lang w:val="en-GB"/>
        </w:rPr>
        <w:t>You climb up, and suddenly—bam. Flashback.</w:t>
      </w:r>
    </w:p>
    <w:p w:rsidR="00DD6D8E" w:rsidRPr="00442C86" w:rsidRDefault="00DD6D8E" w:rsidP="006371AF">
      <w:pPr>
        <w:rPr>
          <w:lang w:val="en-GB"/>
        </w:rPr>
      </w:pPr>
      <w:r w:rsidRPr="00442C86">
        <w:rPr>
          <w:lang w:val="en-GB"/>
        </w:rPr>
        <w:t>That weekend. That awkward, borderline mess of a weekend.</w:t>
      </w:r>
    </w:p>
    <w:p w:rsidR="00DD6D8E" w:rsidRPr="00442C86" w:rsidRDefault="00DD6D8E" w:rsidP="006371AF">
      <w:pPr>
        <w:rPr>
          <w:lang w:val="en-GB"/>
        </w:rPr>
      </w:pPr>
      <w:r w:rsidRPr="00442C86">
        <w:rPr>
          <w:lang w:val="en-GB"/>
        </w:rPr>
        <w:t>Karl had brought Serena.</w:t>
      </w:r>
      <w:r>
        <w:rPr>
          <w:lang w:val="en-GB"/>
        </w:rPr>
        <w:t xml:space="preserve"> He had a crush on her.</w:t>
      </w:r>
    </w:p>
    <w:p w:rsidR="00DD6D8E" w:rsidRPr="00442C86" w:rsidRDefault="00DD6D8E" w:rsidP="006371AF">
      <w:pPr>
        <w:rPr>
          <w:lang w:val="en-GB"/>
        </w:rPr>
      </w:pPr>
      <w:r w:rsidRPr="00442C86">
        <w:rPr>
          <w:lang w:val="en-GB"/>
        </w:rPr>
        <w:t>And somehow, while Karl was out grabbing snacks, Serena ended up sitting next to you in the attic.</w:t>
      </w:r>
    </w:p>
    <w:p w:rsidR="00DD6D8E" w:rsidRPr="00442C86" w:rsidRDefault="00DD6D8E" w:rsidP="006371AF">
      <w:pPr>
        <w:rPr>
          <w:lang w:val="en-GB"/>
        </w:rPr>
      </w:pPr>
      <w:r w:rsidRPr="00442C86">
        <w:rPr>
          <w:lang w:val="en-GB"/>
        </w:rPr>
        <w:t>Too close.</w:t>
      </w:r>
      <w:r>
        <w:rPr>
          <w:lang w:val="en-GB"/>
        </w:rPr>
        <w:t xml:space="preserve"> </w:t>
      </w:r>
      <w:r w:rsidRPr="00442C86">
        <w:rPr>
          <w:lang w:val="en-GB"/>
        </w:rPr>
        <w:t>And then, boom—she kissed you.</w:t>
      </w:r>
    </w:p>
    <w:p w:rsidR="00DD6D8E" w:rsidRPr="00442C86" w:rsidRDefault="00DD6D8E" w:rsidP="006371AF">
      <w:pPr>
        <w:rPr>
          <w:lang w:val="en-GB"/>
        </w:rPr>
      </w:pPr>
      <w:r w:rsidRPr="00442C86">
        <w:rPr>
          <w:lang w:val="en-GB"/>
        </w:rPr>
        <w:t>No warning. Just leaned in and planted one.</w:t>
      </w:r>
    </w:p>
    <w:p w:rsidR="00DD6D8E" w:rsidRPr="00442C86" w:rsidRDefault="00DD6D8E" w:rsidP="006371AF">
      <w:pPr>
        <w:rPr>
          <w:lang w:val="en-GB"/>
        </w:rPr>
      </w:pPr>
      <w:r w:rsidRPr="00442C86">
        <w:rPr>
          <w:lang w:val="en-GB"/>
        </w:rPr>
        <w:t>You froze.</w:t>
      </w:r>
    </w:p>
    <w:p w:rsidR="00DD6D8E" w:rsidRPr="00442C86" w:rsidRDefault="00DD6D8E" w:rsidP="006371AF">
      <w:pPr>
        <w:rPr>
          <w:lang w:val="en-GB"/>
        </w:rPr>
      </w:pPr>
      <w:r w:rsidRPr="00442C86">
        <w:rPr>
          <w:lang w:val="en-GB"/>
        </w:rPr>
        <w:t xml:space="preserve">It wasn’t fear. You’d kissed </w:t>
      </w:r>
      <w:r>
        <w:rPr>
          <w:lang w:val="en-GB"/>
        </w:rPr>
        <w:t>girls</w:t>
      </w:r>
      <w:r w:rsidRPr="00442C86">
        <w:rPr>
          <w:lang w:val="en-GB"/>
        </w:rPr>
        <w:t xml:space="preserve"> before. It just felt… wrong. Like </w:t>
      </w:r>
      <w:r>
        <w:rPr>
          <w:lang w:val="en-GB"/>
        </w:rPr>
        <w:t>doing something wrong to a friend and for no reason</w:t>
      </w:r>
      <w:r w:rsidRPr="00442C86">
        <w:rPr>
          <w:lang w:val="en-GB"/>
        </w:rPr>
        <w:t>.</w:t>
      </w:r>
    </w:p>
    <w:p w:rsidR="00DD6D8E" w:rsidRPr="00442C86" w:rsidRDefault="00DD6D8E" w:rsidP="006371AF">
      <w:pPr>
        <w:rPr>
          <w:lang w:val="en-GB"/>
        </w:rPr>
      </w:pPr>
      <w:r w:rsidRPr="00442C86">
        <w:rPr>
          <w:lang w:val="en-GB"/>
        </w:rPr>
        <w:t>She whispered:</w:t>
      </w:r>
    </w:p>
    <w:p w:rsidR="00DD6D8E" w:rsidRPr="00442C86" w:rsidRDefault="00DD6D8E" w:rsidP="006371AF">
      <w:pPr>
        <w:rPr>
          <w:lang w:val="en-GB"/>
        </w:rPr>
      </w:pPr>
      <w:r w:rsidRPr="00442C86">
        <w:rPr>
          <w:lang w:val="en-GB"/>
        </w:rPr>
        <w:t>“Don’t worry about Karl. He’s a puppy.</w:t>
      </w:r>
      <w:r>
        <w:rPr>
          <w:lang w:val="en-GB"/>
        </w:rPr>
        <w:t xml:space="preserve"> He's my "best friend". He ain't got what </w:t>
      </w:r>
      <w:r w:rsidRPr="00442C86">
        <w:rPr>
          <w:lang w:val="en-GB"/>
        </w:rPr>
        <w:t>you’ve got</w:t>
      </w:r>
      <w:r>
        <w:rPr>
          <w:lang w:val="en-GB"/>
        </w:rPr>
        <w:t>, if you know what I mean</w:t>
      </w:r>
      <w:r w:rsidRPr="00442C86">
        <w:rPr>
          <w:lang w:val="en-GB"/>
        </w:rPr>
        <w:t>.”</w:t>
      </w:r>
      <w:r>
        <w:rPr>
          <w:lang w:val="en-GB"/>
        </w:rPr>
        <w:t xml:space="preserve"> and looked you up and down like man usually do. That felt wrong.</w:t>
      </w:r>
    </w:p>
    <w:p w:rsidR="00DD6D8E" w:rsidRPr="00442C86" w:rsidRDefault="00DD6D8E" w:rsidP="006371AF">
      <w:pPr>
        <w:rPr>
          <w:lang w:val="en-GB"/>
        </w:rPr>
      </w:pPr>
      <w:r w:rsidRPr="00442C86">
        <w:rPr>
          <w:lang w:val="en-GB"/>
        </w:rPr>
        <w:t>You blinked.</w:t>
      </w:r>
    </w:p>
    <w:p w:rsidR="00DD6D8E" w:rsidRPr="00442C86" w:rsidRDefault="00DD6D8E" w:rsidP="006371AF">
      <w:pPr>
        <w:rPr>
          <w:lang w:val="en-GB"/>
        </w:rPr>
      </w:pPr>
      <w:r w:rsidRPr="00442C86">
        <w:rPr>
          <w:lang w:val="en-GB"/>
        </w:rPr>
        <w:t>Said something about needing the bathroom, then bailed.</w:t>
      </w:r>
    </w:p>
    <w:p w:rsidR="00DD6D8E" w:rsidRPr="00442C86" w:rsidRDefault="00DD6D8E" w:rsidP="006371AF">
      <w:pPr>
        <w:rPr>
          <w:lang w:val="en-GB"/>
        </w:rPr>
      </w:pPr>
      <w:r w:rsidRPr="00442C86">
        <w:rPr>
          <w:lang w:val="en-GB"/>
        </w:rPr>
        <w:t>By the time you came back, she was gone.</w:t>
      </w:r>
      <w:r>
        <w:rPr>
          <w:lang w:val="en-GB"/>
        </w:rPr>
        <w:t xml:space="preserve"> Probably offended you did not jump at the opportunity. Thank Heaven.</w:t>
      </w:r>
    </w:p>
    <w:p w:rsidR="00DD6D8E" w:rsidRPr="00442C86" w:rsidRDefault="00DD6D8E" w:rsidP="006371AF">
      <w:pPr>
        <w:rPr>
          <w:lang w:val="en-GB"/>
        </w:rPr>
      </w:pPr>
      <w:r>
        <w:rPr>
          <w:lang w:val="en-GB"/>
        </w:rPr>
        <w:t xml:space="preserve">And </w:t>
      </w:r>
      <w:r w:rsidRPr="00442C86">
        <w:rPr>
          <w:lang w:val="en-GB"/>
        </w:rPr>
        <w:t>Karl returned with empty hands, said the store was out of popcorn.</w:t>
      </w:r>
      <w:r w:rsidRPr="00442C86">
        <w:rPr>
          <w:lang w:val="en-GB"/>
        </w:rPr>
        <w:br/>
        <w:t>He l</w:t>
      </w:r>
      <w:r>
        <w:rPr>
          <w:lang w:val="en-GB"/>
        </w:rPr>
        <w:t>ooked off. Like he hit some animal with the car on the way back and would not give an explanation.</w:t>
      </w:r>
      <w:r w:rsidRPr="00442C86">
        <w:rPr>
          <w:lang w:val="en-GB"/>
        </w:rPr>
        <w:br/>
        <w:t>But he played it cool, and you never brought it up.</w:t>
      </w:r>
    </w:p>
    <w:p w:rsidR="00DD6D8E" w:rsidRPr="005E587D" w:rsidRDefault="00DD6D8E" w:rsidP="006371AF">
      <w:pPr>
        <w:rPr>
          <w:lang w:val="en-GB"/>
        </w:rPr>
      </w:pPr>
      <w:r w:rsidRPr="005E587D">
        <w:rPr>
          <w:lang w:val="en-GB"/>
        </w:rPr>
        <w:t>You buried it.</w:t>
      </w:r>
    </w:p>
    <w:p w:rsidR="00DD6D8E" w:rsidRPr="00442C86" w:rsidRDefault="00DD6D8E" w:rsidP="00645B14">
      <w:pPr>
        <w:rPr>
          <w:lang w:val="en-GB"/>
        </w:rPr>
      </w:pPr>
      <w:r w:rsidRPr="00442C86">
        <w:rPr>
          <w:lang w:val="en-GB"/>
        </w:rPr>
        <w:t>Back in the attic now, still no hat.</w:t>
      </w:r>
    </w:p>
    <w:p w:rsidR="00DD6D8E" w:rsidRPr="00442C86" w:rsidRDefault="00DD6D8E" w:rsidP="00645B14">
      <w:pPr>
        <w:rPr>
          <w:lang w:val="en-GB"/>
        </w:rPr>
      </w:pPr>
      <w:r w:rsidRPr="00442C86">
        <w:rPr>
          <w:lang w:val="en-GB"/>
        </w:rPr>
        <w:t>But something’s behind the couch.</w:t>
      </w:r>
      <w:r>
        <w:rPr>
          <w:lang w:val="en-GB"/>
        </w:rPr>
        <w:t xml:space="preserve"> </w:t>
      </w:r>
      <w:r w:rsidRPr="00442C86">
        <w:rPr>
          <w:lang w:val="en-GB"/>
        </w:rPr>
        <w:t>A beat-up spiral notebook.</w:t>
      </w:r>
      <w:r>
        <w:rPr>
          <w:lang w:val="en-GB"/>
        </w:rPr>
        <w:t xml:space="preserve"> Not yours for sure.</w:t>
      </w:r>
    </w:p>
    <w:p w:rsidR="00DD6D8E" w:rsidRPr="00442C86" w:rsidRDefault="00DD6D8E" w:rsidP="00645B14">
      <w:pPr>
        <w:rPr>
          <w:lang w:val="en-GB"/>
        </w:rPr>
      </w:pPr>
      <w:r w:rsidRPr="00442C86">
        <w:rPr>
          <w:lang w:val="en-GB"/>
        </w:rPr>
        <w:t>You flip it open.</w:t>
      </w:r>
    </w:p>
    <w:p w:rsidR="00DD6D8E" w:rsidRPr="00442C86" w:rsidRDefault="00DD6D8E" w:rsidP="00645B14">
      <w:pPr>
        <w:rPr>
          <w:lang w:val="en-GB"/>
        </w:rPr>
      </w:pPr>
      <w:r w:rsidRPr="00442C86">
        <w:rPr>
          <w:lang w:val="en-GB"/>
        </w:rPr>
        <w:t>It’s Karl’s handwriting. Slanted. Tight. A little frantic.</w:t>
      </w:r>
    </w:p>
    <w:p w:rsidR="00DD6D8E" w:rsidRPr="00442C86" w:rsidRDefault="00DD6D8E" w:rsidP="00645B14">
      <w:pPr>
        <w:rPr>
          <w:lang w:val="en-GB"/>
        </w:rPr>
      </w:pPr>
      <w:r w:rsidRPr="00442C86">
        <w:rPr>
          <w:lang w:val="en-GB"/>
        </w:rPr>
        <w:t>Last entry? Ten years ago. The last time he was here.</w:t>
      </w:r>
      <w:r>
        <w:rPr>
          <w:lang w:val="en-GB"/>
        </w:rPr>
        <w:t xml:space="preserve"> He must have dropped it back here and never realized that.</w:t>
      </w:r>
    </w:p>
    <w:p w:rsidR="00DD6D8E" w:rsidRPr="00442C86" w:rsidRDefault="00DD6D8E" w:rsidP="00645B14">
      <w:pPr>
        <w:rPr>
          <w:lang w:val="en-GB"/>
        </w:rPr>
      </w:pPr>
      <w:r>
        <w:rPr>
          <w:lang w:val="en-GB"/>
        </w:rPr>
        <w:t>You start reading and you get the coldest shower of your life.</w:t>
      </w:r>
    </w:p>
    <w:p w:rsidR="00DD6D8E" w:rsidRPr="00442C86" w:rsidRDefault="00DD6D8E" w:rsidP="006371AF">
      <w:pPr>
        <w:rPr>
          <w:lang w:val="en-GB"/>
        </w:rPr>
      </w:pPr>
      <w:r w:rsidRPr="00442C86">
        <w:rPr>
          <w:lang w:val="en-GB"/>
        </w:rPr>
        <w:t>“One day I’m gonna make him pay. For all of it.”</w:t>
      </w:r>
    </w:p>
    <w:p w:rsidR="00DD6D8E" w:rsidRPr="00442C86" w:rsidRDefault="00DD6D8E" w:rsidP="006371AF">
      <w:pPr>
        <w:rPr>
          <w:lang w:val="en-GB"/>
        </w:rPr>
      </w:pPr>
      <w:r w:rsidRPr="00442C86">
        <w:rPr>
          <w:lang w:val="en-GB"/>
        </w:rPr>
        <w:t xml:space="preserve">“He </w:t>
      </w:r>
      <w:r w:rsidRPr="00442C86">
        <w:rPr>
          <w:i/>
          <w:iCs/>
          <w:lang w:val="en-GB"/>
        </w:rPr>
        <w:t>knew</w:t>
      </w:r>
      <w:r w:rsidRPr="00442C86">
        <w:rPr>
          <w:lang w:val="en-GB"/>
        </w:rPr>
        <w:t xml:space="preserve"> I liked her. He let her do it. He wanted her to. </w:t>
      </w:r>
      <w:r>
        <w:rPr>
          <w:lang w:val="en-GB"/>
        </w:rPr>
        <w:t>Like all the others before, but she was supposed to be mine. We talked about it. Yet, the pretense that she had run back with an excuse. I know they did it. And she probably did not like it. That is why she left and never said anything about it. He ruined her.</w:t>
      </w:r>
    </w:p>
    <w:p w:rsidR="00DD6D8E" w:rsidRPr="00442C86" w:rsidRDefault="00DD6D8E" w:rsidP="00645B14">
      <w:pPr>
        <w:rPr>
          <w:lang w:val="en-GB"/>
        </w:rPr>
      </w:pPr>
      <w:r w:rsidRPr="00442C86">
        <w:rPr>
          <w:lang w:val="en-GB"/>
        </w:rPr>
        <w:t>Page after page.</w:t>
      </w:r>
      <w:r>
        <w:rPr>
          <w:lang w:val="en-GB"/>
        </w:rPr>
        <w:t xml:space="preserve"> </w:t>
      </w:r>
      <w:r w:rsidRPr="00442C86">
        <w:rPr>
          <w:lang w:val="en-GB"/>
        </w:rPr>
        <w:t>Anger. Fixation. Total obsession.</w:t>
      </w:r>
    </w:p>
    <w:p w:rsidR="00DD6D8E" w:rsidRPr="00442C86" w:rsidRDefault="00DD6D8E" w:rsidP="00645B14">
      <w:pPr>
        <w:rPr>
          <w:lang w:val="en-GB"/>
        </w:rPr>
      </w:pPr>
      <w:r w:rsidRPr="00442C86">
        <w:rPr>
          <w:lang w:val="en-GB"/>
        </w:rPr>
        <w:t>And then it gets darker.</w:t>
      </w:r>
      <w:r>
        <w:rPr>
          <w:lang w:val="en-GB"/>
        </w:rPr>
        <w:t xml:space="preserve"> </w:t>
      </w:r>
    </w:p>
    <w:p w:rsidR="00DD6D8E" w:rsidRPr="00442C86" w:rsidRDefault="00DD6D8E" w:rsidP="00080B25">
      <w:pPr>
        <w:rPr>
          <w:lang w:val="en-GB"/>
        </w:rPr>
      </w:pPr>
      <w:r w:rsidRPr="00442C86">
        <w:rPr>
          <w:lang w:val="en-GB"/>
        </w:rPr>
        <w:t>He talks about seeing doctors.</w:t>
      </w:r>
      <w:r w:rsidRPr="00442C86">
        <w:rPr>
          <w:lang w:val="en-GB"/>
        </w:rPr>
        <w:br/>
        <w:t>Mentions medication.</w:t>
      </w:r>
      <w:r w:rsidRPr="00442C86">
        <w:rPr>
          <w:lang w:val="en-GB"/>
        </w:rPr>
        <w:br/>
        <w:t>You recognize the name</w:t>
      </w:r>
      <w:r>
        <w:rPr>
          <w:lang w:val="en-GB"/>
        </w:rPr>
        <w:t xml:space="preserve"> from Psych 101</w:t>
      </w:r>
      <w:r w:rsidRPr="00442C86">
        <w:rPr>
          <w:lang w:val="en-GB"/>
        </w:rPr>
        <w:t>—stuff used for paranoid delusions. The kind people take when the voices won’t shut up.</w:t>
      </w:r>
      <w:r>
        <w:rPr>
          <w:lang w:val="en-GB"/>
        </w:rPr>
        <w:t xml:space="preserve"> </w:t>
      </w:r>
      <w:r w:rsidRPr="00442C86">
        <w:rPr>
          <w:lang w:val="en-GB"/>
        </w:rPr>
        <w:t>You keep reading.</w:t>
      </w:r>
    </w:p>
    <w:p w:rsidR="00DD6D8E" w:rsidRPr="00442C86" w:rsidRDefault="00DD6D8E" w:rsidP="00080B25">
      <w:pPr>
        <w:rPr>
          <w:lang w:val="en-GB"/>
        </w:rPr>
      </w:pPr>
      <w:r w:rsidRPr="00442C86">
        <w:rPr>
          <w:lang w:val="en-GB"/>
        </w:rPr>
        <w:t xml:space="preserve">You get to the entry from </w:t>
      </w:r>
      <w:r w:rsidRPr="00442C86">
        <w:rPr>
          <w:i/>
          <w:iCs/>
          <w:lang w:val="en-GB"/>
        </w:rPr>
        <w:t>that weekend</w:t>
      </w:r>
      <w:r w:rsidRPr="00442C86">
        <w:rPr>
          <w:lang w:val="en-GB"/>
        </w:rPr>
        <w:t>.</w:t>
      </w:r>
    </w:p>
    <w:p w:rsidR="00DD6D8E" w:rsidRPr="00442C86" w:rsidRDefault="00DD6D8E" w:rsidP="00080B25">
      <w:pPr>
        <w:rPr>
          <w:lang w:val="en-GB"/>
        </w:rPr>
      </w:pPr>
      <w:r w:rsidRPr="00442C86">
        <w:rPr>
          <w:lang w:val="en-GB"/>
        </w:rPr>
        <w:t>And that’s when the floor drops out.</w:t>
      </w:r>
    </w:p>
    <w:p w:rsidR="00DD6D8E" w:rsidRPr="00442C86" w:rsidRDefault="00DD6D8E" w:rsidP="00080B25">
      <w:pPr>
        <w:rPr>
          <w:lang w:val="en-GB"/>
        </w:rPr>
      </w:pPr>
      <w:r w:rsidRPr="00442C86">
        <w:rPr>
          <w:lang w:val="en-GB"/>
        </w:rPr>
        <w:t>He came back early</w:t>
      </w:r>
      <w:r>
        <w:rPr>
          <w:lang w:val="en-GB"/>
        </w:rPr>
        <w:t xml:space="preserve"> and </w:t>
      </w:r>
      <w:r w:rsidRPr="00442C86">
        <w:rPr>
          <w:lang w:val="en-GB"/>
        </w:rPr>
        <w:t>saw her kiss you.</w:t>
      </w:r>
      <w:r w:rsidRPr="00442C86">
        <w:rPr>
          <w:lang w:val="en-GB"/>
        </w:rPr>
        <w:br/>
        <w:t>He misread everything.</w:t>
      </w:r>
    </w:p>
    <w:p w:rsidR="00DD6D8E" w:rsidRPr="00442C86" w:rsidRDefault="00DD6D8E" w:rsidP="00080B25">
      <w:pPr>
        <w:rPr>
          <w:lang w:val="en-GB"/>
        </w:rPr>
      </w:pPr>
      <w:r w:rsidRPr="00442C86">
        <w:rPr>
          <w:lang w:val="en-GB"/>
        </w:rPr>
        <w:t>He thought you wanted it.</w:t>
      </w:r>
      <w:r>
        <w:rPr>
          <w:lang w:val="en-GB"/>
        </w:rPr>
        <w:t xml:space="preserve"> </w:t>
      </w:r>
      <w:r w:rsidRPr="00442C86">
        <w:rPr>
          <w:lang w:val="en-GB"/>
        </w:rPr>
        <w:t>He thought you betrayed him.</w:t>
      </w:r>
    </w:p>
    <w:p w:rsidR="00DD6D8E" w:rsidRPr="00442C86" w:rsidRDefault="00DD6D8E" w:rsidP="006371AF">
      <w:pPr>
        <w:rPr>
          <w:lang w:val="en-GB"/>
        </w:rPr>
      </w:pPr>
      <w:r w:rsidRPr="00442C86">
        <w:rPr>
          <w:lang w:val="en-GB"/>
        </w:rPr>
        <w:t>“I saw him stare into her eyes like she was giving him life.”</w:t>
      </w:r>
      <w:r w:rsidRPr="00442C86">
        <w:rPr>
          <w:lang w:val="en-GB"/>
        </w:rPr>
        <w:br/>
        <w:t>“He never even apologized. Never said a thing.</w:t>
      </w:r>
      <w:r>
        <w:rPr>
          <w:lang w:val="en-GB"/>
        </w:rPr>
        <w:t xml:space="preserve"> </w:t>
      </w:r>
      <w:r w:rsidRPr="00442C86">
        <w:rPr>
          <w:lang w:val="en-GB"/>
        </w:rPr>
        <w:t>Like I was invisible. Like I didn’t matter.”</w:t>
      </w:r>
    </w:p>
    <w:p w:rsidR="00DD6D8E" w:rsidRPr="00442C86" w:rsidRDefault="00DD6D8E" w:rsidP="00C461A8">
      <w:pPr>
        <w:rPr>
          <w:lang w:val="en-GB"/>
        </w:rPr>
      </w:pPr>
      <w:r w:rsidRPr="00442C86">
        <w:rPr>
          <w:lang w:val="en-GB"/>
        </w:rPr>
        <w:t>You sit there, holding ten years of pent-up rage in your hands.</w:t>
      </w:r>
    </w:p>
    <w:p w:rsidR="00DD6D8E" w:rsidRPr="00442C86" w:rsidRDefault="00DD6D8E" w:rsidP="00C461A8">
      <w:pPr>
        <w:rPr>
          <w:lang w:val="en-GB"/>
        </w:rPr>
      </w:pPr>
      <w:r w:rsidRPr="00442C86">
        <w:rPr>
          <w:lang w:val="en-GB"/>
        </w:rPr>
        <w:t>And now?</w:t>
      </w:r>
    </w:p>
    <w:p w:rsidR="00DD6D8E" w:rsidRPr="00442C86" w:rsidRDefault="00DD6D8E" w:rsidP="00C461A8">
      <w:pPr>
        <w:rPr>
          <w:lang w:val="en-GB"/>
        </w:rPr>
      </w:pPr>
      <w:r w:rsidRPr="00442C86">
        <w:rPr>
          <w:lang w:val="en-GB"/>
        </w:rPr>
        <w:t>He’s inviting you out to a shack.</w:t>
      </w:r>
      <w:r>
        <w:rPr>
          <w:lang w:val="en-GB"/>
        </w:rPr>
        <w:t xml:space="preserve"> </w:t>
      </w:r>
      <w:r w:rsidRPr="00442C86">
        <w:rPr>
          <w:lang w:val="en-GB"/>
        </w:rPr>
        <w:t>Alone.</w:t>
      </w:r>
      <w:r>
        <w:rPr>
          <w:lang w:val="en-GB"/>
        </w:rPr>
        <w:t xml:space="preserve"> </w:t>
      </w:r>
      <w:r w:rsidRPr="00442C86">
        <w:rPr>
          <w:lang w:val="en-GB"/>
        </w:rPr>
        <w:t>With a fishing hat.</w:t>
      </w:r>
    </w:p>
    <w:p w:rsidR="00DD6D8E" w:rsidRPr="00442C86" w:rsidRDefault="00DD6D8E" w:rsidP="00C461A8">
      <w:pPr>
        <w:rPr>
          <w:lang w:val="en-GB"/>
        </w:rPr>
      </w:pPr>
      <w:r w:rsidRPr="00442C86">
        <w:rPr>
          <w:lang w:val="en-GB"/>
        </w:rPr>
        <w:t>Then</w:t>
      </w:r>
      <w:r>
        <w:rPr>
          <w:lang w:val="en-GB"/>
        </w:rPr>
        <w:t>,</w:t>
      </w:r>
      <w:r w:rsidRPr="00442C86">
        <w:rPr>
          <w:lang w:val="en-GB"/>
        </w:rPr>
        <w:t xml:space="preserve"> your mind jumps.</w:t>
      </w:r>
      <w:r>
        <w:rPr>
          <w:lang w:val="en-GB"/>
        </w:rPr>
        <w:t xml:space="preserve"> Like somone flipped the switch and cold florescent light turned on.</w:t>
      </w:r>
    </w:p>
    <w:p w:rsidR="00DD6D8E" w:rsidRPr="00442C86" w:rsidRDefault="00DD6D8E" w:rsidP="00C461A8">
      <w:pPr>
        <w:rPr>
          <w:lang w:val="en-GB"/>
        </w:rPr>
      </w:pPr>
      <w:r w:rsidRPr="00442C86">
        <w:rPr>
          <w:lang w:val="en-GB"/>
        </w:rPr>
        <w:t>Two guys. Same build as you.</w:t>
      </w:r>
      <w:r w:rsidRPr="00442C86">
        <w:rPr>
          <w:lang w:val="en-GB"/>
        </w:rPr>
        <w:br/>
        <w:t>Found dead in nearby counties.</w:t>
      </w:r>
      <w:r w:rsidRPr="00442C86">
        <w:rPr>
          <w:lang w:val="en-GB"/>
        </w:rPr>
        <w:br/>
        <w:t>No clear motive.</w:t>
      </w:r>
      <w:r w:rsidRPr="00442C86">
        <w:rPr>
          <w:lang w:val="en-GB"/>
        </w:rPr>
        <w:br/>
        <w:t>Same age. Brown hair.</w:t>
      </w:r>
      <w:r w:rsidRPr="00442C86">
        <w:rPr>
          <w:lang w:val="en-GB"/>
        </w:rPr>
        <w:br/>
        <w:t>One had been chased through the woods.</w:t>
      </w:r>
      <w:r w:rsidRPr="00442C86">
        <w:rPr>
          <w:lang w:val="en-GB"/>
        </w:rPr>
        <w:br/>
        <w:t>Bruised. Strangled.</w:t>
      </w:r>
      <w:r w:rsidRPr="00442C86">
        <w:rPr>
          <w:lang w:val="en-GB"/>
        </w:rPr>
        <w:br/>
        <w:t xml:space="preserve">The other—made up </w:t>
      </w:r>
      <w:r>
        <w:rPr>
          <w:lang w:val="en-GB"/>
        </w:rPr>
        <w:t>stripped naked with his underwear wrapping his face</w:t>
      </w:r>
      <w:r w:rsidRPr="00442C86">
        <w:rPr>
          <w:lang w:val="en-GB"/>
        </w:rPr>
        <w:t xml:space="preserve"> like a joke.</w:t>
      </w:r>
      <w:r w:rsidRPr="00442C86">
        <w:rPr>
          <w:lang w:val="en-GB"/>
        </w:rPr>
        <w:br/>
        <w:t>The news called it “personal.”</w:t>
      </w:r>
    </w:p>
    <w:p w:rsidR="00DD6D8E" w:rsidRPr="00442C86" w:rsidRDefault="00DD6D8E" w:rsidP="00C461A8">
      <w:pPr>
        <w:rPr>
          <w:lang w:val="en-GB"/>
        </w:rPr>
      </w:pPr>
      <w:r w:rsidRPr="00442C86">
        <w:rPr>
          <w:lang w:val="en-GB"/>
        </w:rPr>
        <w:t>The cops never solved it.</w:t>
      </w:r>
    </w:p>
    <w:p w:rsidR="00DD6D8E" w:rsidRPr="00442C86" w:rsidRDefault="00DD6D8E" w:rsidP="00C461A8">
      <w:pPr>
        <w:rPr>
          <w:lang w:val="en-GB"/>
        </w:rPr>
      </w:pPr>
      <w:r w:rsidRPr="00442C86">
        <w:rPr>
          <w:lang w:val="en-GB"/>
        </w:rPr>
        <w:t>But now it clicks.</w:t>
      </w:r>
    </w:p>
    <w:p w:rsidR="00DD6D8E" w:rsidRDefault="00DD6D8E" w:rsidP="00C461A8">
      <w:pPr>
        <w:rPr>
          <w:lang w:val="en-GB"/>
        </w:rPr>
      </w:pPr>
    </w:p>
    <w:p w:rsidR="00DD6D8E" w:rsidRPr="00080B25" w:rsidRDefault="00DD6D8E" w:rsidP="00C461A8">
      <w:pPr>
        <w:rPr>
          <w:lang w:val="en-GB"/>
        </w:rPr>
      </w:pPr>
      <w:r w:rsidRPr="00442C86">
        <w:rPr>
          <w:lang w:val="en-GB"/>
        </w:rPr>
        <w:t xml:space="preserve">Karl was always fast. Stronger than he looked. He used to climb </w:t>
      </w:r>
      <w:r>
        <w:rPr>
          <w:lang w:val="en-GB"/>
        </w:rPr>
        <w:t>trees like a squirrel on crack.</w:t>
      </w:r>
      <w:r w:rsidRPr="00442C86">
        <w:rPr>
          <w:lang w:val="en-GB"/>
        </w:rPr>
        <w:br/>
        <w:t xml:space="preserve">The killer, they said, </w:t>
      </w:r>
      <w:r>
        <w:rPr>
          <w:lang w:val="en-GB"/>
        </w:rPr>
        <w:t>could have been just anybody,</w:t>
      </w:r>
      <w:r w:rsidRPr="00442C86">
        <w:rPr>
          <w:lang w:val="en-GB"/>
        </w:rPr>
        <w:t xml:space="preserve"> But one witness said, </w:t>
      </w:r>
      <w:r>
        <w:rPr>
          <w:i/>
          <w:iCs/>
          <w:lang w:val="en-GB"/>
        </w:rPr>
        <w:t>“There was a guy around at that time we did not know, possibly a vagabond</w:t>
      </w:r>
      <w:r w:rsidRPr="00442C86">
        <w:rPr>
          <w:i/>
          <w:iCs/>
          <w:lang w:val="en-GB"/>
        </w:rPr>
        <w:t>.</w:t>
      </w:r>
      <w:r>
        <w:rPr>
          <w:i/>
          <w:iCs/>
          <w:lang w:val="en-GB"/>
        </w:rPr>
        <w:t xml:space="preserve"> Those who keep fit. With a hoodie.</w:t>
      </w:r>
      <w:r w:rsidRPr="00442C86">
        <w:rPr>
          <w:i/>
          <w:iCs/>
          <w:lang w:val="en-GB"/>
        </w:rPr>
        <w:t xml:space="preserve"> Looked like a gym coach.</w:t>
      </w:r>
      <w:r>
        <w:rPr>
          <w:i/>
          <w:iCs/>
          <w:lang w:val="en-GB"/>
        </w:rPr>
        <w:t xml:space="preserve"> Aloof.</w:t>
      </w:r>
    </w:p>
    <w:p w:rsidR="00DD6D8E" w:rsidRDefault="00DD6D8E" w:rsidP="00C461A8">
      <w:pPr>
        <w:rPr>
          <w:lang w:val="en-GB"/>
        </w:rPr>
      </w:pPr>
      <w:r w:rsidRPr="00080B25">
        <w:rPr>
          <w:lang w:val="en-GB"/>
        </w:rPr>
        <w:t>Sounded familiar.</w:t>
      </w:r>
    </w:p>
    <w:p w:rsidR="00DD6D8E" w:rsidRPr="00080B25" w:rsidRDefault="00DD6D8E" w:rsidP="00C461A8">
      <w:pPr>
        <w:rPr>
          <w:lang w:val="en-GB"/>
        </w:rPr>
      </w:pPr>
    </w:p>
    <w:p w:rsidR="00DD6D8E" w:rsidRPr="00080B25" w:rsidRDefault="00DD6D8E" w:rsidP="00C461A8">
      <w:pPr>
        <w:rPr>
          <w:lang w:val="en-GB"/>
        </w:rPr>
      </w:pPr>
      <w:r w:rsidRPr="00080B25">
        <w:rPr>
          <w:lang w:val="en-GB"/>
        </w:rPr>
        <w:t>Too familiar.</w:t>
      </w:r>
    </w:p>
    <w:p w:rsidR="00DD6D8E" w:rsidRDefault="00DD6D8E" w:rsidP="00C461A8">
      <w:pPr>
        <w:rPr>
          <w:lang w:val="en-GB"/>
        </w:rPr>
      </w:pPr>
    </w:p>
    <w:p w:rsidR="00DD6D8E" w:rsidRPr="00451E17" w:rsidRDefault="00DD6D8E" w:rsidP="00EA3CCA">
      <w:pPr>
        <w:rPr>
          <w:lang w:val="en-GB"/>
        </w:rPr>
      </w:pPr>
      <w:r w:rsidRPr="00451E17">
        <w:rPr>
          <w:lang w:val="en-GB"/>
        </w:rPr>
        <w:t xml:space="preserve">QUESTION: Do you keep looking for the </w:t>
      </w:r>
      <w:r>
        <w:rPr>
          <w:lang w:val="en-GB"/>
        </w:rPr>
        <w:t>hat</w:t>
      </w:r>
      <w:r w:rsidRPr="00451E17">
        <w:rPr>
          <w:lang w:val="en-GB"/>
        </w:rPr>
        <w:t xml:space="preserve">? Do you still plan to go to the shack, fully respecting the terms of your implied agreement—come, don’t tell anyone, bring the </w:t>
      </w:r>
      <w:r>
        <w:rPr>
          <w:lang w:val="en-GB"/>
        </w:rPr>
        <w:t>hat</w:t>
      </w:r>
      <w:r w:rsidRPr="00451E17">
        <w:rPr>
          <w:lang w:val="en-GB"/>
        </w:rPr>
        <w:t>?</w:t>
      </w:r>
    </w:p>
    <w:p w:rsidR="00DD6D8E" w:rsidRPr="00451E17" w:rsidRDefault="00DD6D8E" w:rsidP="00EA3CCA">
      <w:pPr>
        <w:rPr>
          <w:lang w:val="en-GB"/>
        </w:rPr>
      </w:pPr>
      <w:r w:rsidRPr="00451E17">
        <w:rPr>
          <w:lang w:val="en-GB"/>
        </w:rPr>
        <w:t>No “but what if”...</w:t>
      </w:r>
      <w:r w:rsidRPr="00451E17">
        <w:rPr>
          <w:lang w:val="en-GB"/>
        </w:rPr>
        <w:br/>
        <w:t>No “I’d go just to prove I’m brave”...</w:t>
      </w:r>
      <w:r w:rsidRPr="00451E17">
        <w:rPr>
          <w:lang w:val="en-GB"/>
        </w:rPr>
        <w:br/>
        <w:t>This isn’t a test of loyalty. It’s a simple exercise in reality.</w:t>
      </w:r>
    </w:p>
    <w:p w:rsidR="00DD6D8E" w:rsidRPr="00451E17" w:rsidRDefault="00DD6D8E" w:rsidP="00EA3CCA">
      <w:pPr>
        <w:rPr>
          <w:lang w:val="en-GB"/>
        </w:rPr>
      </w:pPr>
      <w:r w:rsidRPr="00451E17">
        <w:rPr>
          <w:lang w:val="en-GB"/>
        </w:rPr>
        <w:t xml:space="preserve">Because if this were a </w:t>
      </w:r>
      <w:r w:rsidRPr="008C0423">
        <w:rPr>
          <w:rStyle w:val="NormaleBoldCarattere"/>
        </w:rPr>
        <w:t>real</w:t>
      </w:r>
      <w:r w:rsidRPr="00451E17">
        <w:rPr>
          <w:lang w:val="en-GB"/>
        </w:rPr>
        <w:t xml:space="preserve"> story—And you knew what </w:t>
      </w:r>
      <w:r>
        <w:rPr>
          <w:lang w:val="en-GB"/>
        </w:rPr>
        <w:t>Karl</w:t>
      </w:r>
      <w:r w:rsidRPr="00451E17">
        <w:rPr>
          <w:lang w:val="en-GB"/>
        </w:rPr>
        <w:t xml:space="preserve"> has done, but you have no proof for the police—Would </w:t>
      </w:r>
      <w:r w:rsidRPr="008C0423">
        <w:rPr>
          <w:rStyle w:val="NormaleBoldCarattere"/>
        </w:rPr>
        <w:t>you</w:t>
      </w:r>
      <w:r w:rsidRPr="00451E17">
        <w:rPr>
          <w:lang w:val="en-GB"/>
        </w:rPr>
        <w:t xml:space="preserve"> still go? </w:t>
      </w:r>
    </w:p>
    <w:p w:rsidR="00DD6D8E" w:rsidRDefault="00DD6D8E" w:rsidP="00EA3CCA">
      <w:pPr>
        <w:rPr>
          <w:lang w:val="en-GB"/>
        </w:rPr>
      </w:pPr>
      <w:r w:rsidRPr="00451E17">
        <w:rPr>
          <w:lang w:val="en-GB"/>
        </w:rPr>
        <w:t xml:space="preserve">Alone, with the </w:t>
      </w:r>
      <w:r>
        <w:rPr>
          <w:lang w:val="en-GB"/>
        </w:rPr>
        <w:t>hat</w:t>
      </w:r>
      <w:r w:rsidRPr="00451E17">
        <w:rPr>
          <w:lang w:val="en-GB"/>
        </w:rPr>
        <w:t xml:space="preserve"> that might just become </w:t>
      </w:r>
      <w:r>
        <w:rPr>
          <w:lang w:val="en-GB"/>
        </w:rPr>
        <w:t>what hides your face from the disfigurement he wants to inflict?</w:t>
      </w:r>
    </w:p>
    <w:p w:rsidR="00DD6D8E" w:rsidRPr="00451E17" w:rsidRDefault="00DD6D8E" w:rsidP="00EA3CCA">
      <w:pPr>
        <w:rPr>
          <w:lang w:val="en-GB"/>
        </w:rPr>
      </w:pPr>
    </w:p>
    <w:p w:rsidR="00DD6D8E" w:rsidRPr="00451E17" w:rsidRDefault="00DD6D8E" w:rsidP="00EA3CCA">
      <w:pPr>
        <w:rPr>
          <w:lang w:val="en-GB"/>
        </w:rPr>
      </w:pPr>
      <w:r w:rsidRPr="00451E17">
        <w:rPr>
          <w:lang w:val="en-GB"/>
        </w:rPr>
        <w:t>RIGHT ANSWER: No!</w:t>
      </w:r>
      <w:r w:rsidRPr="00451E17">
        <w:rPr>
          <w:lang w:val="en-GB"/>
        </w:rPr>
        <w:br/>
        <w:t>Why the hell should I waste more time</w:t>
      </w:r>
      <w:r>
        <w:rPr>
          <w:lang w:val="en-GB"/>
        </w:rPr>
        <w:t xml:space="preserve"> looking for some decrepit hat</w:t>
      </w:r>
      <w:r w:rsidRPr="00451E17">
        <w:rPr>
          <w:lang w:val="en-GB"/>
        </w:rPr>
        <w:t>—</w:t>
      </w:r>
      <w:r w:rsidRPr="00451E17">
        <w:rPr>
          <w:lang w:val="en-GB"/>
        </w:rPr>
        <w:br/>
        <w:t>considering I am NOT about to travel 200 miles of anxiety,</w:t>
      </w:r>
      <w:r w:rsidRPr="00451E17">
        <w:rPr>
          <w:lang w:val="en-GB"/>
        </w:rPr>
        <w:br/>
        <w:t>waiting for a deranged serial nutcase off h</w:t>
      </w:r>
      <w:r>
        <w:rPr>
          <w:lang w:val="en-GB"/>
        </w:rPr>
        <w:t>is</w:t>
      </w:r>
      <w:r w:rsidRPr="00451E17">
        <w:rPr>
          <w:lang w:val="en-GB"/>
        </w:rPr>
        <w:t xml:space="preserve"> medication</w:t>
      </w:r>
      <w:r w:rsidRPr="00451E17">
        <w:rPr>
          <w:lang w:val="en-GB"/>
        </w:rPr>
        <w:br/>
        <w:t>to attack me and reduce me like the others—or worse, considering the escalation.</w:t>
      </w:r>
    </w:p>
    <w:p w:rsidR="00DD6D8E" w:rsidRDefault="00DD6D8E" w:rsidP="00EA3CCA">
      <w:pPr>
        <w:rPr>
          <w:lang w:val="en-GB"/>
        </w:rPr>
      </w:pPr>
      <w:r w:rsidRPr="00451E17">
        <w:rPr>
          <w:lang w:val="en-GB"/>
        </w:rPr>
        <w:t>I’ve got a life to live.</w:t>
      </w:r>
      <w:r w:rsidRPr="00451E17">
        <w:rPr>
          <w:lang w:val="en-GB"/>
        </w:rPr>
        <w:br/>
        <w:t xml:space="preserve">And this plot? </w:t>
      </w:r>
    </w:p>
    <w:p w:rsidR="00DD6D8E" w:rsidRPr="00451E17" w:rsidRDefault="00DD6D8E" w:rsidP="00EA3CCA">
      <w:pPr>
        <w:rPr>
          <w:lang w:val="en-GB"/>
        </w:rPr>
      </w:pPr>
      <w:r w:rsidRPr="00451E17">
        <w:rPr>
          <w:lang w:val="en-GB"/>
        </w:rPr>
        <w:t xml:space="preserve">I’m selling it to </w:t>
      </w:r>
      <w:r>
        <w:rPr>
          <w:lang w:val="en-GB"/>
        </w:rPr>
        <w:t>Amazon Prime to compete with the story of July, Anna and Alex they put on Netflix</w:t>
      </w:r>
      <w:r>
        <w:rPr>
          <w:lang w:val="en-GB"/>
        </w:rPr>
        <w:br/>
      </w:r>
      <w:r w:rsidRPr="00451E17">
        <w:rPr>
          <w:lang w:val="en-GB"/>
        </w:rPr>
        <w:t xml:space="preserve">Let </w:t>
      </w:r>
      <w:r w:rsidRPr="008C0423">
        <w:rPr>
          <w:rStyle w:val="NormaleBoldCarattere"/>
        </w:rPr>
        <w:t>them</w:t>
      </w:r>
      <w:r w:rsidRPr="00451E17">
        <w:rPr>
          <w:lang w:val="en-GB"/>
        </w:rPr>
        <w:t xml:space="preserve"> go to the shack. </w:t>
      </w:r>
    </w:p>
    <w:p w:rsidR="00DD6D8E" w:rsidRDefault="00DD6D8E" w:rsidP="00C461A8">
      <w:pPr>
        <w:rPr>
          <w:lang w:val="en-GB"/>
        </w:rPr>
      </w:pPr>
    </w:p>
    <w:p w:rsidR="00DD6D8E" w:rsidRDefault="00DD6D8E" w:rsidP="00C461A8">
      <w:pPr>
        <w:rPr>
          <w:lang w:val="en-GB"/>
        </w:rPr>
      </w:pPr>
    </w:p>
    <w:p w:rsidR="00DD6D8E" w:rsidRPr="007F2D86" w:rsidRDefault="00DD6D8E" w:rsidP="007F2D86">
      <w:pPr>
        <w:pStyle w:val="Heading2"/>
        <w:rPr>
          <w:lang w:val="en-GB"/>
        </w:rPr>
      </w:pPr>
      <w:r>
        <w:rPr>
          <w:lang w:val="en-GB"/>
        </w:rPr>
        <w:br w:type="page"/>
      </w:r>
      <w:bookmarkStart w:id="144" w:name="_Toc203310967"/>
      <w:r w:rsidRPr="007F2D86">
        <w:rPr>
          <w:lang w:val="en-GB"/>
        </w:rPr>
        <w:t>So… why on earth did we go through that little horror novella?</w:t>
      </w:r>
      <w:bookmarkEnd w:id="144"/>
    </w:p>
    <w:p w:rsidR="00DD6D8E" w:rsidRPr="00451E17" w:rsidRDefault="00DD6D8E" w:rsidP="007F2D86">
      <w:pPr>
        <w:rPr>
          <w:lang w:val="en-GB"/>
        </w:rPr>
      </w:pPr>
      <w:r w:rsidRPr="00451E17">
        <w:rPr>
          <w:lang w:val="en-GB"/>
        </w:rPr>
        <w:t>Because now it’s obvious, isn’t it?</w:t>
      </w:r>
    </w:p>
    <w:p w:rsidR="00DD6D8E" w:rsidRPr="00451E17" w:rsidRDefault="00DD6D8E" w:rsidP="007F2D86">
      <w:pPr>
        <w:rPr>
          <w:lang w:val="en-GB"/>
        </w:rPr>
      </w:pPr>
      <w:r w:rsidRPr="00451E17">
        <w:rPr>
          <w:lang w:val="en-GB"/>
        </w:rPr>
        <w:t>The moment you knew just a little, you were ready to act a certain way—based on what you believed to be the proper reaction.</w:t>
      </w:r>
      <w:r w:rsidRPr="00451E17">
        <w:rPr>
          <w:lang w:val="en-GB"/>
        </w:rPr>
        <w:br/>
        <w:t>Loyalty. Dear friend needs help. Done.</w:t>
      </w:r>
    </w:p>
    <w:p w:rsidR="00DD6D8E" w:rsidRPr="00451E17" w:rsidRDefault="00DD6D8E" w:rsidP="007F2D86">
      <w:pPr>
        <w:rPr>
          <w:lang w:val="en-GB"/>
        </w:rPr>
      </w:pPr>
      <w:r w:rsidRPr="00451E17">
        <w:rPr>
          <w:lang w:val="en-GB"/>
        </w:rPr>
        <w:t>An hour later, after discovering and piecing together the gruesome puzzle—realizing, deep down, a new truth about what was really going on—your whole system just flipped.</w:t>
      </w:r>
      <w:r w:rsidRPr="00451E17">
        <w:rPr>
          <w:lang w:val="en-GB"/>
        </w:rPr>
        <w:br/>
        <w:t>Like it always does.</w:t>
      </w:r>
    </w:p>
    <w:p w:rsidR="00DD6D8E" w:rsidRPr="00451E17" w:rsidRDefault="00DD6D8E" w:rsidP="007F2D86">
      <w:pPr>
        <w:rPr>
          <w:lang w:val="en-GB"/>
        </w:rPr>
      </w:pPr>
      <w:r w:rsidRPr="00451E17">
        <w:rPr>
          <w:lang w:val="en-GB"/>
        </w:rPr>
        <w:t>Your actions come from what you know.</w:t>
      </w:r>
      <w:r w:rsidRPr="00451E17">
        <w:rPr>
          <w:lang w:val="en-GB"/>
        </w:rPr>
        <w:br/>
        <w:t>You always make the best choice based on what you believe.</w:t>
      </w:r>
      <w:r w:rsidRPr="00451E17">
        <w:rPr>
          <w:lang w:val="en-GB"/>
        </w:rPr>
        <w:br/>
        <w:t>But what you believe might be a little (or totally) off.</w:t>
      </w:r>
      <w:r w:rsidRPr="00451E17">
        <w:rPr>
          <w:lang w:val="en-GB"/>
        </w:rPr>
        <w:br/>
        <w:t>And that’s how we all make mistakes.</w:t>
      </w:r>
    </w:p>
    <w:p w:rsidR="00DD6D8E" w:rsidRPr="00451E17" w:rsidRDefault="00DD6D8E" w:rsidP="007F2D86">
      <w:pPr>
        <w:rPr>
          <w:lang w:val="en-GB"/>
        </w:rPr>
      </w:pPr>
      <w:r w:rsidRPr="00451E17">
        <w:rPr>
          <w:lang w:val="en-GB"/>
        </w:rPr>
        <w:t>Knowledge and clarity help you avoid or correct them—so that next time, when you're on the verge of making one, the idea is that now you “know better.”</w:t>
      </w:r>
    </w:p>
    <w:p w:rsidR="00DD6D8E" w:rsidRPr="00451E17" w:rsidRDefault="00DD6D8E" w:rsidP="007F2D86">
      <w:pPr>
        <w:rPr>
          <w:lang w:val="en-GB"/>
        </w:rPr>
      </w:pPr>
      <w:r w:rsidRPr="00451E17">
        <w:rPr>
          <w:lang w:val="en-GB"/>
        </w:rPr>
        <w:t>On urgent and dangerous matters, this is where the subconscious TRIES to save you.</w:t>
      </w:r>
      <w:r w:rsidRPr="00451E17">
        <w:rPr>
          <w:lang w:val="en-GB"/>
        </w:rPr>
        <w:br/>
        <w:t>And that’s exactly where it fails.</w:t>
      </w:r>
      <w:r w:rsidRPr="00451E17">
        <w:rPr>
          <w:lang w:val="en-GB"/>
        </w:rPr>
        <w:br/>
        <w:t>Its reactions are based on just a few—sometimes even one—isolated episodes, soaked in intense emotion.</w:t>
      </w:r>
      <w:r w:rsidRPr="00451E17">
        <w:rPr>
          <w:lang w:val="en-GB"/>
        </w:rPr>
        <w:br/>
        <w:t>Terrifying or shameful ones.</w:t>
      </w:r>
      <w:r w:rsidRPr="00451E17">
        <w:rPr>
          <w:lang w:val="en-GB"/>
        </w:rPr>
        <w:br/>
        <w:t>You know... the kind that make you wonder if you’re even going to survive, physically or emotionally?</w:t>
      </w:r>
    </w:p>
    <w:p w:rsidR="00DD6D8E" w:rsidRPr="00451E17" w:rsidRDefault="00DD6D8E" w:rsidP="007F2D86">
      <w:pPr>
        <w:rPr>
          <w:lang w:val="en-GB"/>
        </w:rPr>
      </w:pPr>
      <w:r w:rsidRPr="00451E17">
        <w:rPr>
          <w:lang w:val="en-GB"/>
        </w:rPr>
        <w:t>And that moment—that one, deeply imprinted exception—becomes the rule.</w:t>
      </w:r>
      <w:r w:rsidRPr="00451E17">
        <w:rPr>
          <w:lang w:val="en-GB"/>
        </w:rPr>
        <w:br/>
        <w:t>Even if it’s never going to happen again.</w:t>
      </w:r>
      <w:r w:rsidRPr="00451E17">
        <w:rPr>
          <w:lang w:val="en-GB"/>
        </w:rPr>
        <w:br/>
        <w:t xml:space="preserve">That is </w:t>
      </w:r>
      <w:r w:rsidRPr="008C0423">
        <w:rPr>
          <w:rStyle w:val="NormaleBoldCarattere"/>
        </w:rPr>
        <w:t>the nature of the beast</w:t>
      </w:r>
      <w:r w:rsidRPr="00451E17">
        <w:rPr>
          <w:lang w:val="en-GB"/>
        </w:rPr>
        <w:t>.</w:t>
      </w:r>
    </w:p>
    <w:p w:rsidR="00DD6D8E" w:rsidRPr="00451E17" w:rsidRDefault="00DD6D8E" w:rsidP="007F2D86">
      <w:pPr>
        <w:rPr>
          <w:lang w:val="en-GB"/>
        </w:rPr>
      </w:pPr>
      <w:r w:rsidRPr="00451E17">
        <w:rPr>
          <w:lang w:val="en-GB"/>
        </w:rPr>
        <w:t>That’s what real change looks like.</w:t>
      </w:r>
      <w:r w:rsidRPr="00451E17">
        <w:rPr>
          <w:lang w:val="en-GB"/>
        </w:rPr>
        <w:br/>
        <w:t>It doesn’t ask for willpower or consistency.</w:t>
      </w:r>
      <w:r w:rsidRPr="00451E17">
        <w:rPr>
          <w:lang w:val="en-GB"/>
        </w:rPr>
        <w:br/>
        <w:t>It just happens—because something clicked.</w:t>
      </w:r>
    </w:p>
    <w:p w:rsidR="00DD6D8E" w:rsidRPr="00451E17" w:rsidRDefault="00DD6D8E" w:rsidP="007F2D86">
      <w:pPr>
        <w:rPr>
          <w:lang w:val="en-GB"/>
        </w:rPr>
      </w:pPr>
      <w:r w:rsidRPr="00451E17">
        <w:rPr>
          <w:lang w:val="en-GB"/>
        </w:rPr>
        <w:t xml:space="preserve">This wasn’t about murder or friendship or </w:t>
      </w:r>
      <w:r>
        <w:rPr>
          <w:lang w:val="en-GB"/>
        </w:rPr>
        <w:t>forgotten personal items</w:t>
      </w:r>
      <w:r w:rsidRPr="00451E17">
        <w:rPr>
          <w:lang w:val="en-GB"/>
        </w:rPr>
        <w:t>.</w:t>
      </w:r>
      <w:r w:rsidRPr="00451E17">
        <w:rPr>
          <w:lang w:val="en-GB"/>
        </w:rPr>
        <w:br/>
        <w:t xml:space="preserve">This was about the speed at which your actions shift when you truly </w:t>
      </w:r>
      <w:r w:rsidRPr="008C0423">
        <w:rPr>
          <w:rStyle w:val="NormaleBoldCarattere"/>
        </w:rPr>
        <w:t>know</w:t>
      </w:r>
      <w:r w:rsidRPr="00451E17">
        <w:rPr>
          <w:lang w:val="en-GB"/>
        </w:rPr>
        <w:t xml:space="preserve"> something—</w:t>
      </w:r>
      <w:r w:rsidRPr="00451E17">
        <w:rPr>
          <w:lang w:val="en-GB"/>
        </w:rPr>
        <w:br/>
        <w:t xml:space="preserve">When the belief underneath is no longer a </w:t>
      </w:r>
      <w:r w:rsidRPr="008C0423">
        <w:rPr>
          <w:rStyle w:val="NormaleBoldCarattere"/>
        </w:rPr>
        <w:t>maybe</w:t>
      </w:r>
      <w:r w:rsidRPr="00451E17">
        <w:rPr>
          <w:lang w:val="en-GB"/>
        </w:rPr>
        <w:t>.</w:t>
      </w:r>
      <w:r w:rsidRPr="00451E17">
        <w:rPr>
          <w:lang w:val="en-GB"/>
        </w:rPr>
        <w:br/>
        <w:t>No effort. No resistance. Just clarity.</w:t>
      </w:r>
    </w:p>
    <w:p w:rsidR="00DD6D8E" w:rsidRPr="00451E17" w:rsidRDefault="00DD6D8E" w:rsidP="007F2D86">
      <w:pPr>
        <w:rPr>
          <w:lang w:val="en-GB"/>
        </w:rPr>
      </w:pPr>
      <w:r w:rsidRPr="00451E17">
        <w:rPr>
          <w:lang w:val="en-GB"/>
        </w:rPr>
        <w:t>That’s why, as good as discipline or a better routine may be for some, I take the easier road:</w:t>
      </w:r>
      <w:r w:rsidRPr="00451E17">
        <w:rPr>
          <w:lang w:val="en-GB"/>
        </w:rPr>
        <w:br/>
        <w:t>Not fighting the inner enemy who was only trying to help.</w:t>
      </w:r>
      <w:r w:rsidRPr="00451E17">
        <w:rPr>
          <w:lang w:val="en-GB"/>
        </w:rPr>
        <w:br/>
        <w:t>I share the good news.</w:t>
      </w:r>
      <w:r w:rsidRPr="00451E17">
        <w:rPr>
          <w:lang w:val="en-GB"/>
        </w:rPr>
        <w:br/>
        <w:t>And I instruct it to find a better way.</w:t>
      </w:r>
    </w:p>
    <w:p w:rsidR="00DD6D8E" w:rsidRPr="00451E17" w:rsidRDefault="00DD6D8E" w:rsidP="007F2D86">
      <w:pPr>
        <w:rPr>
          <w:lang w:val="en-GB"/>
        </w:rPr>
      </w:pPr>
      <w:r w:rsidRPr="00451E17">
        <w:rPr>
          <w:lang w:val="en-GB"/>
        </w:rPr>
        <w:t>If we’re building habits here, we do it gently—from the inside.</w:t>
      </w:r>
      <w:r w:rsidRPr="00451E17">
        <w:rPr>
          <w:lang w:val="en-GB"/>
        </w:rPr>
        <w:br/>
        <w:t>In the meantime, we pull the weeds that choke the flowers, cover the path, and spread more weed seeds.</w:t>
      </w:r>
      <w:r w:rsidRPr="00451E17">
        <w:rPr>
          <w:lang w:val="en-GB"/>
        </w:rPr>
        <w:br/>
        <w:t xml:space="preserve">We shake loose what isn’t true—so what </w:t>
      </w:r>
      <w:r w:rsidRPr="008C0423">
        <w:rPr>
          <w:rStyle w:val="NormaleBoldCarattere"/>
        </w:rPr>
        <w:t>is</w:t>
      </w:r>
      <w:r w:rsidRPr="00451E17">
        <w:rPr>
          <w:lang w:val="en-GB"/>
        </w:rPr>
        <w:t xml:space="preserve"> real can finally run the show.</w:t>
      </w:r>
    </w:p>
    <w:p w:rsidR="00DD6D8E" w:rsidRPr="000808E8" w:rsidRDefault="00DD6D8E" w:rsidP="00B83F95">
      <w:pPr>
        <w:pStyle w:val="Heading1"/>
        <w:rPr>
          <w:rStyle w:val="Heading2Char1"/>
          <w:b/>
          <w:bCs/>
          <w:lang w:val="en-GB"/>
        </w:rPr>
      </w:pPr>
      <w:bookmarkStart w:id="145" w:name="_Toc203310968"/>
      <w:bookmarkStart w:id="146" w:name="_Toc203311929"/>
      <w:r w:rsidRPr="00224401">
        <w:rPr>
          <w:rStyle w:val="Heading3Char1"/>
          <w:b/>
          <w:bCs/>
        </w:rPr>
        <w:t>Now… let’s keep going.</w:t>
      </w:r>
      <w:r w:rsidRPr="00224401">
        <w:rPr>
          <w:rStyle w:val="Heading3Char1"/>
          <w:b/>
          <w:bCs/>
        </w:rPr>
        <w:br w:type="page"/>
      </w:r>
      <w:bookmarkStart w:id="147" w:name="_Toc203310969"/>
      <w:bookmarkStart w:id="148" w:name="_Toc203311930"/>
      <w:r w:rsidRPr="00B83F95">
        <w:t>JUDGEMENT DAY,</w:t>
      </w:r>
      <w:r>
        <w:br/>
      </w:r>
      <w:r w:rsidRPr="00A00F8A">
        <w:rPr>
          <w:rStyle w:val="Heading2Char1"/>
          <w:b/>
          <w:bCs/>
          <w:lang w:val="en-GB"/>
        </w:rPr>
        <w:t xml:space="preserve">they say will come swiftly, but it's several pages here... </w:t>
      </w:r>
      <w:r w:rsidRPr="000808E8">
        <w:rPr>
          <w:rStyle w:val="Heading2Char1"/>
          <w:b/>
          <w:bCs/>
          <w:lang w:val="en-GB"/>
        </w:rPr>
        <w:t>lord help us.</w:t>
      </w:r>
      <w:bookmarkEnd w:id="145"/>
      <w:bookmarkEnd w:id="146"/>
      <w:bookmarkEnd w:id="147"/>
      <w:bookmarkEnd w:id="148"/>
    </w:p>
    <w:p w:rsidR="00DD6D8E" w:rsidRPr="00451E17" w:rsidRDefault="00DD6D8E" w:rsidP="00451E17">
      <w:pPr>
        <w:rPr>
          <w:lang w:val="en-GB"/>
        </w:rPr>
      </w:pPr>
      <w:r w:rsidRPr="00451E17">
        <w:rPr>
          <w:lang w:val="en-GB"/>
        </w:rPr>
        <w:t>We’re not here to be serious scholars or make a theological case.</w:t>
      </w:r>
      <w:r w:rsidRPr="00451E17">
        <w:rPr>
          <w:lang w:val="en-GB"/>
        </w:rPr>
        <w:br/>
        <w:t>I am not going to mention the Bible as fact, fiction, divine download, mistranslation, or untouchable relic, and I am not arguing for or against it.</w:t>
      </w:r>
      <w:r w:rsidRPr="00451E17">
        <w:rPr>
          <w:lang w:val="en-GB"/>
        </w:rPr>
        <w:br/>
        <w:t>I don’t know. I'm happy for those who do. And that’s not the point.</w:t>
      </w:r>
    </w:p>
    <w:p w:rsidR="00DD6D8E" w:rsidRPr="00451E17" w:rsidRDefault="00DD6D8E" w:rsidP="00451E17">
      <w:pPr>
        <w:rPr>
          <w:lang w:val="en-GB"/>
        </w:rPr>
      </w:pPr>
      <w:r w:rsidRPr="00451E17">
        <w:rPr>
          <w:lang w:val="en-GB"/>
        </w:rPr>
        <w:t xml:space="preserve">I am simply borrowing a few old symbols that have stuck around—whether through tradition, repetition, or sheer cultural momentum. We take them </w:t>
      </w:r>
      <w:r w:rsidRPr="008C0423">
        <w:rPr>
          <w:rStyle w:val="NormaleBoldCarattere"/>
        </w:rPr>
        <w:t>a prescindere</w:t>
      </w:r>
      <w:r w:rsidRPr="00451E17">
        <w:rPr>
          <w:lang w:val="en-GB"/>
        </w:rPr>
        <w:t xml:space="preserve">—on their own terms—without needing to prove or disprove anything behind them. </w:t>
      </w:r>
      <w:r w:rsidRPr="00451E17">
        <w:rPr>
          <w:lang w:val="en-GB"/>
        </w:rPr>
        <w:br/>
        <w:t xml:space="preserve">That’s the spirit of this chapter. Loose, grounded, open-minded. </w:t>
      </w:r>
    </w:p>
    <w:p w:rsidR="00DD6D8E" w:rsidRPr="00451E17" w:rsidRDefault="00DD6D8E" w:rsidP="00451E17">
      <w:pPr>
        <w:rPr>
          <w:lang w:val="en-GB"/>
        </w:rPr>
      </w:pPr>
      <w:r w:rsidRPr="00451E17">
        <w:rPr>
          <w:lang w:val="en-GB"/>
        </w:rPr>
        <w:t>Back we are, at the time of Adam and Eve—happily strolling around the garden, naked, looking at each other without much thought, in what we’re told was a perfect world.</w:t>
      </w:r>
      <w:r w:rsidRPr="00451E17">
        <w:rPr>
          <w:lang w:val="en-GB"/>
        </w:rPr>
        <w:br/>
        <w:t>If that was perfection, then the warning about not eating from the tree of the knowledge of good and evil was just that—a warning.</w:t>
      </w:r>
      <w:r w:rsidRPr="00451E17">
        <w:rPr>
          <w:lang w:val="en-GB"/>
        </w:rPr>
        <w:br/>
        <w:t>Wanna stay happy? Stay away from that dreadful thing called judgment.</w:t>
      </w:r>
    </w:p>
    <w:p w:rsidR="00DD6D8E" w:rsidRPr="00451E17" w:rsidRDefault="00DD6D8E" w:rsidP="00451E17">
      <w:pPr>
        <w:rPr>
          <w:lang w:val="en-GB"/>
        </w:rPr>
      </w:pPr>
      <w:r w:rsidRPr="00451E17">
        <w:rPr>
          <w:lang w:val="en-GB"/>
        </w:rPr>
        <w:t>What prompted it—one, the other, or the snake—we’ll never know.</w:t>
      </w:r>
      <w:r w:rsidRPr="00451E17">
        <w:rPr>
          <w:lang w:val="en-GB"/>
        </w:rPr>
        <w:br/>
        <w:t>Fact is: they chose. And they were granted what they asked for.</w:t>
      </w:r>
    </w:p>
    <w:p w:rsidR="00DD6D8E" w:rsidRPr="00451E17" w:rsidRDefault="00DD6D8E" w:rsidP="00451E17">
      <w:pPr>
        <w:rPr>
          <w:lang w:val="en-GB"/>
        </w:rPr>
      </w:pPr>
      <w:r w:rsidRPr="00451E17">
        <w:rPr>
          <w:lang w:val="en-GB"/>
        </w:rPr>
        <w:t xml:space="preserve">Suddenly, they </w:t>
      </w:r>
      <w:r w:rsidRPr="008C0423">
        <w:rPr>
          <w:rStyle w:val="NormaleBoldCarattere"/>
        </w:rPr>
        <w:t>realize</w:t>
      </w:r>
      <w:r w:rsidRPr="00451E17">
        <w:rPr>
          <w:lang w:val="en-GB"/>
        </w:rPr>
        <w:t xml:space="preserve"> they’re different.</w:t>
      </w:r>
      <w:r w:rsidRPr="00451E17">
        <w:rPr>
          <w:lang w:val="en-GB"/>
        </w:rPr>
        <w:br/>
        <w:t>Being naked didn’t change.</w:t>
      </w:r>
      <w:r w:rsidRPr="00451E17">
        <w:rPr>
          <w:lang w:val="en-GB"/>
        </w:rPr>
        <w:br/>
        <w:t xml:space="preserve">Seeing it </w:t>
      </w:r>
      <w:r w:rsidRPr="008C0423">
        <w:rPr>
          <w:rStyle w:val="NormaleBoldCarattere"/>
        </w:rPr>
        <w:t>differently</w:t>
      </w:r>
      <w:r w:rsidRPr="00451E17">
        <w:rPr>
          <w:lang w:val="en-GB"/>
        </w:rPr>
        <w:t xml:space="preserve"> did.</w:t>
      </w:r>
    </w:p>
    <w:p w:rsidR="00DD6D8E" w:rsidRPr="00451E17" w:rsidRDefault="00DD6D8E" w:rsidP="00451E17">
      <w:pPr>
        <w:rPr>
          <w:lang w:val="en-GB"/>
        </w:rPr>
      </w:pPr>
      <w:r w:rsidRPr="00451E17">
        <w:rPr>
          <w:lang w:val="en-GB"/>
        </w:rPr>
        <w:t>And “God” simply let them know:</w:t>
      </w:r>
      <w:r w:rsidRPr="00451E17">
        <w:rPr>
          <w:lang w:val="en-GB"/>
        </w:rPr>
        <w:br/>
        <w:t>Now there’s no going back.</w:t>
      </w:r>
      <w:r w:rsidRPr="00451E17">
        <w:rPr>
          <w:lang w:val="en-GB"/>
        </w:rPr>
        <w:br/>
        <w:t>Once you’ve seen it, you can’t unsee it.</w:t>
      </w:r>
    </w:p>
    <w:p w:rsidR="00DD6D8E" w:rsidRPr="00451E17" w:rsidRDefault="00DD6D8E" w:rsidP="00451E17">
      <w:pPr>
        <w:rPr>
          <w:lang w:val="en-GB"/>
        </w:rPr>
      </w:pPr>
      <w:r w:rsidRPr="00451E17">
        <w:rPr>
          <w:lang w:val="en-GB"/>
        </w:rPr>
        <w:t xml:space="preserve">(We should all learn </w:t>
      </w:r>
      <w:r w:rsidRPr="008C0423">
        <w:rPr>
          <w:rStyle w:val="NormaleBoldCarattere"/>
        </w:rPr>
        <w:t>that</w:t>
      </w:r>
      <w:r w:rsidRPr="00451E17">
        <w:rPr>
          <w:lang w:val="en-GB"/>
        </w:rPr>
        <w:t xml:space="preserve"> one.)</w:t>
      </w:r>
    </w:p>
    <w:p w:rsidR="00DD6D8E" w:rsidRPr="00451E17" w:rsidRDefault="00DD6D8E" w:rsidP="00451E17">
      <w:pPr>
        <w:rPr>
          <w:lang w:val="en-GB"/>
        </w:rPr>
      </w:pPr>
      <w:r w:rsidRPr="00451E17">
        <w:rPr>
          <w:lang w:val="en-GB"/>
        </w:rPr>
        <w:t>Next thing we know, they make what they asked for. Confirmation of their new belief, the offsprings are Evil (or so we are told) and Good.</w:t>
      </w:r>
      <w:r w:rsidRPr="00451E17">
        <w:rPr>
          <w:lang w:val="en-GB"/>
        </w:rPr>
        <w:br/>
        <w:t xml:space="preserve">God did not take Cain's offering and that really pissed Cain off. </w:t>
      </w:r>
      <w:r w:rsidRPr="00451E17">
        <w:rPr>
          <w:lang w:val="en-GB"/>
        </w:rPr>
        <w:br/>
        <w:t>(why would God need offerings from anyone is more mysterious than the rest of the stories to me)</w:t>
      </w:r>
      <w:r w:rsidRPr="00451E17">
        <w:rPr>
          <w:lang w:val="en-GB"/>
        </w:rPr>
        <w:br/>
        <w:t xml:space="preserve">But God </w:t>
      </w:r>
      <w:r w:rsidRPr="008C0423">
        <w:rPr>
          <w:rStyle w:val="NormaleBoldCarattere"/>
        </w:rPr>
        <w:t>likes</w:t>
      </w:r>
      <w:r w:rsidRPr="00451E17">
        <w:rPr>
          <w:lang w:val="en-GB"/>
        </w:rPr>
        <w:t xml:space="preserve"> Abel’s offering.</w:t>
      </w:r>
      <w:r w:rsidRPr="00451E17">
        <w:rPr>
          <w:lang w:val="en-GB"/>
        </w:rPr>
        <w:br/>
        <w:t>Really? Imagine if they had Facebook—God’s counting likes now?</w:t>
      </w:r>
      <w:r w:rsidRPr="00451E17">
        <w:rPr>
          <w:lang w:val="en-GB"/>
        </w:rPr>
        <w:br/>
        <w:t>Abel gets a divine thumbs up.</w:t>
      </w:r>
      <w:r w:rsidRPr="00451E17">
        <w:rPr>
          <w:lang w:val="en-GB"/>
        </w:rPr>
        <w:br/>
        <w:t>Cain? Left on read.</w:t>
      </w:r>
    </w:p>
    <w:p w:rsidR="00DD6D8E" w:rsidRPr="00451E17" w:rsidRDefault="00DD6D8E" w:rsidP="00451E17">
      <w:pPr>
        <w:rPr>
          <w:lang w:val="en-GB"/>
        </w:rPr>
      </w:pPr>
      <w:r w:rsidRPr="00451E17">
        <w:rPr>
          <w:lang w:val="en-GB"/>
        </w:rPr>
        <w:t xml:space="preserve">And boom—judgement strikes again. </w:t>
      </w:r>
      <w:r w:rsidRPr="00451E17">
        <w:rPr>
          <w:lang w:val="en-GB"/>
        </w:rPr>
        <w:br/>
        <w:t>Comparison. Rejection. Envy. Rage.</w:t>
      </w:r>
      <w:r w:rsidRPr="00451E17">
        <w:rPr>
          <w:lang w:val="en-GB"/>
        </w:rPr>
        <w:br/>
        <w:t xml:space="preserve">Straight from the new belief system they </w:t>
      </w:r>
      <w:r w:rsidRPr="008C0423">
        <w:rPr>
          <w:rStyle w:val="NormaleBoldCarattere"/>
        </w:rPr>
        <w:t>chose</w:t>
      </w:r>
      <w:r w:rsidRPr="00451E17">
        <w:rPr>
          <w:lang w:val="en-GB"/>
        </w:rPr>
        <w:t>.</w:t>
      </w:r>
    </w:p>
    <w:p w:rsidR="00DD6D8E" w:rsidRPr="00451E17" w:rsidRDefault="00DD6D8E" w:rsidP="00451E17">
      <w:pPr>
        <w:rPr>
          <w:lang w:val="en-GB"/>
        </w:rPr>
      </w:pPr>
      <w:r w:rsidRPr="00451E17">
        <w:rPr>
          <w:lang w:val="en-GB"/>
        </w:rPr>
        <w:t>Cain lashes out. And just like that, the most liked gets wiped out. (Oh don't get me started on Fb's fantasy...)</w:t>
      </w:r>
      <w:r w:rsidRPr="00451E17">
        <w:rPr>
          <w:lang w:val="en-GB"/>
        </w:rPr>
        <w:br/>
        <w:t>Competition’s gone, and Cain gets the oddest curse: he’s marked… not to be punished, but to be protected from "the others" (what others? Mum and Dad or Snake?) - odd, isn't it?</w:t>
      </w:r>
    </w:p>
    <w:p w:rsidR="00DD6D8E" w:rsidRPr="00451E17" w:rsidRDefault="00DD6D8E" w:rsidP="00451E17">
      <w:pPr>
        <w:rPr>
          <w:lang w:val="en-GB"/>
        </w:rPr>
      </w:pPr>
      <w:r w:rsidRPr="00451E17">
        <w:rPr>
          <w:lang w:val="en-GB"/>
        </w:rPr>
        <w:t>But what still makes sense is that the knowledge acquired is something we cannot go back from. It's our human nature. Our minds are built to judge. Our thinking is built over contrast. Our reasoning crashes like bad computer software at the first paradox: I lie, chicken or egg, one or three? Blue screen of death. Error 404. Zonk!</w:t>
      </w:r>
    </w:p>
    <w:p w:rsidR="00DD6D8E" w:rsidRPr="00451E17" w:rsidRDefault="00DD6D8E" w:rsidP="00451E17">
      <w:pPr>
        <w:rPr>
          <w:lang w:val="en-GB"/>
        </w:rPr>
      </w:pPr>
      <w:r w:rsidRPr="00451E17">
        <w:rPr>
          <w:lang w:val="en-GB"/>
        </w:rPr>
        <w:t>I love those who, after years—or months—or some just weeks—oh well, I know some who only took a few hours of mystical retreat—say: “I don’t judge!”, “I’ve learned not to judge anyone anymore.” Oh lord (of the rings), spare me—shoot me and be done so I don’t have to hear it again.</w:t>
      </w:r>
    </w:p>
    <w:p w:rsidR="00DD6D8E" w:rsidRPr="00451E17" w:rsidRDefault="00DD6D8E" w:rsidP="00451E17">
      <w:pPr>
        <w:rPr>
          <w:lang w:val="en-GB"/>
        </w:rPr>
      </w:pPr>
      <w:r w:rsidRPr="00451E17">
        <w:rPr>
          <w:lang w:val="en-GB"/>
        </w:rPr>
        <w:t xml:space="preserve">You </w:t>
      </w:r>
      <w:r w:rsidRPr="008C0423">
        <w:rPr>
          <w:rStyle w:val="NormaleBoldCarattere"/>
        </w:rPr>
        <w:t>are</w:t>
      </w:r>
      <w:r w:rsidRPr="00451E17">
        <w:rPr>
          <w:lang w:val="en-GB"/>
        </w:rPr>
        <w:t xml:space="preserve"> judging. Now, forever, 'til you die.</w:t>
      </w:r>
    </w:p>
    <w:p w:rsidR="00DD6D8E" w:rsidRPr="00D818E9" w:rsidRDefault="00DD6D8E" w:rsidP="00451E17">
      <w:pPr>
        <w:rPr>
          <w:lang w:val="en-GB"/>
        </w:rPr>
      </w:pPr>
      <w:r w:rsidRPr="00451E17">
        <w:rPr>
          <w:lang w:val="en-GB"/>
        </w:rPr>
        <w:t xml:space="preserve">Saying “I don’t judge” is already a judgement—that judging is bad! </w:t>
      </w:r>
      <w:r w:rsidRPr="00D818E9">
        <w:rPr>
          <w:lang w:val="en-GB"/>
        </w:rPr>
        <w:t xml:space="preserve">Obvious. And very, very uncomfortable. </w:t>
      </w:r>
    </w:p>
    <w:p w:rsidR="00DD6D8E" w:rsidRPr="00451E17" w:rsidRDefault="00DD6D8E" w:rsidP="00451E17">
      <w:pPr>
        <w:rPr>
          <w:lang w:val="en-GB"/>
        </w:rPr>
      </w:pPr>
      <w:r w:rsidRPr="00451E17">
        <w:rPr>
          <w:lang w:val="en-GB"/>
        </w:rPr>
        <w:t xml:space="preserve">It sounds like "I am not", of course YOU ARE, how could you not be. </w:t>
      </w:r>
    </w:p>
    <w:p w:rsidR="00DD6D8E" w:rsidRPr="00451E17" w:rsidRDefault="00DD6D8E" w:rsidP="00451E17">
      <w:pPr>
        <w:rPr>
          <w:lang w:val="en-GB"/>
        </w:rPr>
      </w:pPr>
      <w:r w:rsidRPr="00451E17">
        <w:rPr>
          <w:lang w:val="en-GB"/>
        </w:rPr>
        <w:t>Judging is the human mind's default. It’s what keeps you from licking lead paint or hugging live bears.</w:t>
      </w:r>
      <w:r w:rsidRPr="00451E17">
        <w:rPr>
          <w:lang w:val="en-GB"/>
        </w:rPr>
        <w:br/>
        <w:t xml:space="preserve">The issue isn’t judging—it’s pretending you’re not. </w:t>
      </w:r>
      <w:r w:rsidRPr="00451E17">
        <w:rPr>
          <w:lang w:val="en-GB"/>
        </w:rPr>
        <w:br/>
        <w:t xml:space="preserve">Now </w:t>
      </w:r>
      <w:r w:rsidRPr="008C0423">
        <w:rPr>
          <w:rStyle w:val="NormaleBoldCarattere"/>
        </w:rPr>
        <w:t>that’s</w:t>
      </w:r>
      <w:r w:rsidRPr="00451E17">
        <w:rPr>
          <w:lang w:val="en-GB"/>
        </w:rPr>
        <w:t xml:space="preserve"> dangerous.</w:t>
      </w:r>
    </w:p>
    <w:p w:rsidR="00DD6D8E" w:rsidRPr="00451E17" w:rsidRDefault="00DD6D8E" w:rsidP="00451E17">
      <w:pPr>
        <w:rPr>
          <w:lang w:val="en-GB"/>
        </w:rPr>
      </w:pPr>
      <w:r w:rsidRPr="00451E17">
        <w:rPr>
          <w:lang w:val="en-GB"/>
        </w:rPr>
        <w:t>Perhaps the problem is simply with the definition of judgement--let's get that from the sources:</w:t>
      </w:r>
    </w:p>
    <w:p w:rsidR="00DD6D8E" w:rsidRPr="00451E17" w:rsidRDefault="00DD6D8E" w:rsidP="00B83F95">
      <w:pPr>
        <w:pStyle w:val="Heading2"/>
      </w:pPr>
      <w:bookmarkStart w:id="149" w:name="_Toc203310970"/>
      <w:r w:rsidRPr="00451E17">
        <w:t>JUDGEMENT — noun</w:t>
      </w:r>
      <w:bookmarkEnd w:id="149"/>
    </w:p>
    <w:p w:rsidR="00DD6D8E" w:rsidRPr="00451E17" w:rsidRDefault="00DD6D8E" w:rsidP="0036298D">
      <w:pPr>
        <w:pStyle w:val="Bullet"/>
      </w:pPr>
      <w:r w:rsidRPr="00451E17">
        <w:t>The mental act of forming an opinion, belief, or conclusion</w:t>
      </w:r>
      <w:r>
        <w:t xml:space="preserve">: </w:t>
      </w:r>
      <w:r w:rsidRPr="008C0423">
        <w:rPr>
          <w:rStyle w:val="NormaleBoldCarattere"/>
        </w:rPr>
        <w:t>e.g., “I think this is good/bad, safe/dangerous, smart/stupid.”</w:t>
      </w:r>
    </w:p>
    <w:p w:rsidR="00DD6D8E" w:rsidRPr="00451E17" w:rsidRDefault="00DD6D8E" w:rsidP="0036298D">
      <w:pPr>
        <w:pStyle w:val="Bullet"/>
      </w:pPr>
      <w:r w:rsidRPr="00451E17">
        <w:t>The capacity to assess situations or people and draw conclusions</w:t>
      </w:r>
      <w:r>
        <w:t xml:space="preserve">: </w:t>
      </w:r>
      <w:r w:rsidRPr="00451E17">
        <w:t xml:space="preserve">Often called </w:t>
      </w:r>
      <w:r w:rsidRPr="008C0423">
        <w:rPr>
          <w:rStyle w:val="NormaleBoldCarattere"/>
        </w:rPr>
        <w:t>“good judgement”</w:t>
      </w:r>
      <w:r w:rsidRPr="00451E17">
        <w:t xml:space="preserve"> when it helps you make sound decisions.</w:t>
      </w:r>
    </w:p>
    <w:p w:rsidR="00DD6D8E" w:rsidRPr="00451E17" w:rsidRDefault="00DD6D8E" w:rsidP="0036298D">
      <w:pPr>
        <w:pStyle w:val="Bullet"/>
      </w:pPr>
      <w:r w:rsidRPr="00451E17">
        <w:t>A decision made after deliberation</w:t>
      </w:r>
      <w:r>
        <w:t xml:space="preserve">: </w:t>
      </w:r>
      <w:r w:rsidRPr="00451E17">
        <w:t xml:space="preserve">In courts, a </w:t>
      </w:r>
      <w:r w:rsidRPr="008C0423">
        <w:rPr>
          <w:rStyle w:val="NormaleBoldCarattere"/>
        </w:rPr>
        <w:t>judgement</w:t>
      </w:r>
      <w:r w:rsidRPr="00451E17">
        <w:t xml:space="preserve"> is a formal legal decision.</w:t>
      </w:r>
    </w:p>
    <w:p w:rsidR="00DD6D8E" w:rsidRPr="008C0423" w:rsidRDefault="00DD6D8E" w:rsidP="0036298D">
      <w:pPr>
        <w:pStyle w:val="Bullet"/>
        <w:rPr>
          <w:rStyle w:val="NormaleBoldCarattere"/>
        </w:rPr>
      </w:pPr>
      <w:r w:rsidRPr="00451E17">
        <w:t>A label placed on someone or something, often carrying moral weight</w:t>
      </w:r>
      <w:r>
        <w:t xml:space="preserve">: </w:t>
      </w:r>
      <w:r w:rsidRPr="008C0423">
        <w:rPr>
          <w:rStyle w:val="NormaleBoldCarattere"/>
        </w:rPr>
        <w:t xml:space="preserve">e.g., “She’s selfish,” “That was wrong,” </w:t>
      </w:r>
    </w:p>
    <w:p w:rsidR="00DD6D8E" w:rsidRDefault="00DD6D8E" w:rsidP="00451E17">
      <w:pPr>
        <w:rPr>
          <w:lang w:val="en-GB"/>
        </w:rPr>
      </w:pPr>
      <w:r w:rsidRPr="00451E17">
        <w:rPr>
          <w:lang w:val="en-GB"/>
        </w:rPr>
        <w:t>Let's have fun here for a moment, we can't just go through affirmations after affirmations without ending up at the looney bin</w:t>
      </w:r>
      <w:r>
        <w:rPr>
          <w:lang w:val="en-GB"/>
        </w:rPr>
        <w:t>.</w:t>
      </w:r>
      <w:r w:rsidRPr="00451E17">
        <w:rPr>
          <w:lang w:val="en-GB"/>
        </w:rPr>
        <w:t xml:space="preserve"> Wink</w:t>
      </w:r>
      <w:r>
        <w:rPr>
          <w:lang w:val="en-GB"/>
        </w:rPr>
        <w:t>. Don't like grammar? Skip to the next section. We won't judge you! Wink Wink.</w:t>
      </w:r>
    </w:p>
    <w:p w:rsidR="00DD6D8E" w:rsidRPr="00451E17" w:rsidRDefault="00DD6D8E" w:rsidP="00451E17">
      <w:pPr>
        <w:rPr>
          <w:lang w:val="en-GB"/>
        </w:rPr>
      </w:pPr>
      <w:r w:rsidRPr="00451E17">
        <w:rPr>
          <w:lang w:val="en-GB"/>
        </w:rPr>
        <w:br/>
        <w:t>Here are three everyday, casual-sounding paragraphs filled with subtle judgments—the kind that go unnoticed but shape perception, values, identity, and belonging:</w:t>
      </w:r>
    </w:p>
    <w:p w:rsidR="00DD6D8E" w:rsidRPr="00451E17" w:rsidRDefault="00DD6D8E" w:rsidP="00451E17">
      <w:pPr>
        <w:rPr>
          <w:lang w:val="en-GB"/>
        </w:rPr>
      </w:pPr>
      <w:r w:rsidRPr="00451E17">
        <w:rPr>
          <w:lang w:val="en-GB"/>
        </w:rPr>
        <w:t>1.</w:t>
      </w:r>
      <w:r>
        <w:rPr>
          <w:lang w:val="en-GB"/>
        </w:rPr>
        <w:t xml:space="preserve"> </w:t>
      </w:r>
      <w:r w:rsidRPr="008C0423">
        <w:rPr>
          <w:rStyle w:val="NormaleBoldCarattere"/>
        </w:rPr>
        <w:t>What a gorgeous day! Finally, some decent weather after that aw</w:t>
      </w:r>
      <w:r w:rsidRPr="000808E8">
        <w:rPr>
          <w:i/>
          <w:iCs/>
          <w:lang w:val="en-GB"/>
        </w:rPr>
        <w:t>ful cold spell. I’m going to wear something light—people who dress too heavy in this sun must be nuts. I’ll take the scenic route to town; the main road is always so grimy. Honestly, I don’t know how people stand living in those ugly concrete blocks near the station. It’s depressing just passing by them.</w:t>
      </w:r>
    </w:p>
    <w:p w:rsidR="00DD6D8E" w:rsidRPr="00451E17" w:rsidRDefault="00DD6D8E" w:rsidP="00451E17">
      <w:pPr>
        <w:rPr>
          <w:lang w:val="en-GB"/>
        </w:rPr>
      </w:pPr>
      <w:r w:rsidRPr="00451E17">
        <w:rPr>
          <w:lang w:val="en-GB"/>
        </w:rPr>
        <w:t>2.</w:t>
      </w:r>
      <w:r>
        <w:rPr>
          <w:lang w:val="en-GB"/>
        </w:rPr>
        <w:t xml:space="preserve"> </w:t>
      </w:r>
      <w:r w:rsidRPr="008C0423">
        <w:rPr>
          <w:rStyle w:val="NormaleBoldCarattere"/>
        </w:rPr>
        <w:t>I stopped by Julia’s place yesterday—her apartment is tiny, but at least she keeps it clean. She made tea with oat milk, which was weird, but I smiled through it. She’s trying hard to be healthy, bless h</w:t>
      </w:r>
      <w:r w:rsidRPr="000808E8">
        <w:rPr>
          <w:i/>
          <w:iCs/>
          <w:lang w:val="en-GB"/>
        </w:rPr>
        <w:t>er. I could never give up real milk. Anyway, I didn’t say anything—no point starting another food debate. I swear, some people just want to make everything about ‘what’s better for you.’</w:t>
      </w:r>
    </w:p>
    <w:p w:rsidR="00DD6D8E" w:rsidRPr="008C0423" w:rsidRDefault="00DD6D8E" w:rsidP="00451E17">
      <w:pPr>
        <w:rPr>
          <w:rStyle w:val="NormaleBoldCarattere"/>
        </w:rPr>
      </w:pPr>
      <w:r w:rsidRPr="00451E17">
        <w:rPr>
          <w:lang w:val="en-GB"/>
        </w:rPr>
        <w:t>3.</w:t>
      </w:r>
      <w:r>
        <w:rPr>
          <w:lang w:val="en-GB"/>
        </w:rPr>
        <w:t xml:space="preserve"> </w:t>
      </w:r>
      <w:r w:rsidRPr="008C0423">
        <w:rPr>
          <w:rStyle w:val="NormaleBoldCarattere"/>
        </w:rPr>
        <w:t>I picked up some fresh bread this morning—none of that supermarket</w:t>
      </w:r>
      <w:r w:rsidRPr="006D44B4">
        <w:rPr>
          <w:i/>
          <w:iCs/>
          <w:lang w:val="en-GB"/>
        </w:rPr>
        <w:t xml:space="preserve"> stuff. </w:t>
      </w:r>
      <w:r w:rsidRPr="000808E8">
        <w:rPr>
          <w:i/>
          <w:iCs/>
          <w:lang w:val="en-GB"/>
        </w:rPr>
        <w:t xml:space="preserve">You can taste the difference, honestly. Then I ran into that guy from the gym, the loud one always talking about “grinding” and “winning.” He’s probably a good person deep down, just… exhausting. I smiled, but I couldn’t wait to get out of that conversation. </w:t>
      </w:r>
      <w:r w:rsidRPr="008C0423">
        <w:rPr>
          <w:rStyle w:val="NormaleBoldCarattere"/>
        </w:rPr>
        <w:t>Some people just don’t know when to stop talking.</w:t>
      </w:r>
    </w:p>
    <w:p w:rsidR="00DD6D8E" w:rsidRPr="00451E17" w:rsidRDefault="00DD6D8E" w:rsidP="00451E17">
      <w:pPr>
        <w:rPr>
          <w:lang w:val="en-GB"/>
        </w:rPr>
      </w:pPr>
      <w:r w:rsidRPr="00E60554">
        <w:rPr>
          <w:rStyle w:val="NormaleBoldCarattere"/>
        </w:rPr>
        <w:t>SPOILER:</w:t>
      </w:r>
      <w:r w:rsidRPr="00451E17">
        <w:rPr>
          <w:lang w:val="en-GB"/>
        </w:rPr>
        <w:t xml:space="preserve"> Every adjective IS judgement. Period. Not even questionable. That is also the definition of an adjective.</w:t>
      </w:r>
      <w:r w:rsidRPr="00451E17">
        <w:rPr>
          <w:lang w:val="en-GB"/>
        </w:rPr>
        <w:br/>
        <w:t>So technically... there is more judgement in each of these paragraphs than in a courthouse.</w:t>
      </w:r>
      <w:r w:rsidRPr="00451E17">
        <w:rPr>
          <w:lang w:val="en-GB"/>
        </w:rPr>
        <w:br/>
        <w:t>Here is a rather boring breakdown. You get it right away now and it gets old right away.</w:t>
      </w:r>
    </w:p>
    <w:p w:rsidR="00DD6D8E" w:rsidRPr="00451E17" w:rsidRDefault="00DD6D8E" w:rsidP="00B83F95">
      <w:pPr>
        <w:pStyle w:val="Heading2"/>
      </w:pPr>
      <w:bookmarkStart w:id="150" w:name="_Toc203310971"/>
      <w:r w:rsidRPr="00451E17">
        <w:t>Paragraph 1 Judgments:</w:t>
      </w:r>
      <w:bookmarkEnd w:id="150"/>
    </w:p>
    <w:p w:rsidR="00DD6D8E" w:rsidRPr="00451E17" w:rsidRDefault="00DD6D8E" w:rsidP="009E69F7">
      <w:pPr>
        <w:pStyle w:val="Bullet"/>
      </w:pPr>
      <w:r w:rsidRPr="00451E17">
        <w:t>"What a gorgeous day!"</w:t>
      </w:r>
      <w:r>
        <w:t xml:space="preserve">: </w:t>
      </w:r>
      <w:r w:rsidRPr="008C0423">
        <w:rPr>
          <w:rStyle w:val="NormaleBoldCarattere"/>
        </w:rPr>
        <w:t>Judgment of weather as “good” based on personal preference.</w:t>
      </w:r>
    </w:p>
    <w:p w:rsidR="00DD6D8E" w:rsidRPr="00451E17" w:rsidRDefault="00DD6D8E" w:rsidP="009E69F7">
      <w:pPr>
        <w:pStyle w:val="Bullet"/>
      </w:pPr>
      <w:r w:rsidRPr="00451E17">
        <w:t>"Finally, some decent weather after that awful cold spell."</w:t>
      </w:r>
      <w:r>
        <w:t xml:space="preserve">: </w:t>
      </w:r>
      <w:r w:rsidRPr="008C0423">
        <w:rPr>
          <w:rStyle w:val="NormaleBoldCarattere"/>
        </w:rPr>
        <w:t>Cold = awful (negative); warm = decent (positive).</w:t>
      </w:r>
    </w:p>
    <w:p w:rsidR="00DD6D8E" w:rsidRPr="00451E17" w:rsidRDefault="00DD6D8E" w:rsidP="009E69F7">
      <w:pPr>
        <w:pStyle w:val="Bullet"/>
      </w:pPr>
      <w:r w:rsidRPr="00451E17">
        <w:t>"People who dress too heavy in this sun must be nuts."</w:t>
      </w:r>
      <w:r>
        <w:t xml:space="preserve">: </w:t>
      </w:r>
      <w:r w:rsidRPr="008C0423">
        <w:rPr>
          <w:rStyle w:val="NormaleBoldCarattere"/>
        </w:rPr>
        <w:t>Judging others’ choices as irrational or extreme.</w:t>
      </w:r>
    </w:p>
    <w:p w:rsidR="00DD6D8E" w:rsidRPr="00451E17" w:rsidRDefault="00DD6D8E" w:rsidP="009E69F7">
      <w:pPr>
        <w:pStyle w:val="Bullet"/>
      </w:pPr>
      <w:r w:rsidRPr="00451E17">
        <w:t>"Scenic route to town; the main road is always so grimy."</w:t>
      </w:r>
      <w:r>
        <w:t xml:space="preserve">: </w:t>
      </w:r>
      <w:r w:rsidRPr="008C0423">
        <w:rPr>
          <w:rStyle w:val="NormaleBoldCarattere"/>
        </w:rPr>
        <w:t>Judgment of one route as better/aesthetic; another as dirty/unpleasant.</w:t>
      </w:r>
    </w:p>
    <w:p w:rsidR="00DD6D8E" w:rsidRPr="00451E17" w:rsidRDefault="00DD6D8E" w:rsidP="009E69F7">
      <w:pPr>
        <w:pStyle w:val="Bullet"/>
      </w:pPr>
      <w:r w:rsidRPr="00451E17">
        <w:t>"Honestly, I don’t know how people stand living in those ugly concrete blocks."</w:t>
      </w:r>
      <w:r>
        <w:t xml:space="preserve">: </w:t>
      </w:r>
      <w:r w:rsidRPr="008C0423">
        <w:rPr>
          <w:rStyle w:val="NormaleBoldCarattere"/>
        </w:rPr>
        <w:t>Judgment of housing type as unattractive and depressing.</w:t>
      </w:r>
    </w:p>
    <w:p w:rsidR="00DD6D8E" w:rsidRPr="00451E17" w:rsidRDefault="00DD6D8E" w:rsidP="009E69F7">
      <w:pPr>
        <w:pStyle w:val="Bullet"/>
      </w:pPr>
      <w:r w:rsidRPr="00451E17">
        <w:t>"It’s depressing just passing by them."</w:t>
      </w:r>
      <w:r>
        <w:t xml:space="preserve">: </w:t>
      </w:r>
      <w:r w:rsidRPr="008C0423">
        <w:rPr>
          <w:rStyle w:val="NormaleBoldCarattere"/>
        </w:rPr>
        <w:t>Projecting one's own discomfort as a universal emotional truth.</w:t>
      </w:r>
    </w:p>
    <w:p w:rsidR="00DD6D8E" w:rsidRPr="009E69F7" w:rsidRDefault="00DD6D8E" w:rsidP="00B83F95">
      <w:pPr>
        <w:pStyle w:val="Heading2"/>
      </w:pPr>
      <w:bookmarkStart w:id="151" w:name="_Toc203310972"/>
      <w:r w:rsidRPr="009E69F7">
        <w:t>Paragraph 2 Judgments:</w:t>
      </w:r>
      <w:bookmarkEnd w:id="151"/>
    </w:p>
    <w:p w:rsidR="00DD6D8E" w:rsidRPr="00451E17" w:rsidRDefault="00DD6D8E" w:rsidP="009E69F7">
      <w:pPr>
        <w:pStyle w:val="Bullet"/>
      </w:pPr>
      <w:r w:rsidRPr="00451E17">
        <w:t>"Her apartment is tiny, but at least she keeps it clean."</w:t>
      </w:r>
      <w:r>
        <w:t xml:space="preserve">: </w:t>
      </w:r>
      <w:r w:rsidRPr="008C0423">
        <w:rPr>
          <w:rStyle w:val="NormaleBoldCarattere"/>
        </w:rPr>
        <w:t>Small = negative; clean = redemptive positive.</w:t>
      </w:r>
    </w:p>
    <w:p w:rsidR="00DD6D8E" w:rsidRPr="00451E17" w:rsidRDefault="00DD6D8E" w:rsidP="009E69F7">
      <w:pPr>
        <w:pStyle w:val="Bullet"/>
      </w:pPr>
      <w:r w:rsidRPr="00451E17">
        <w:t>"Tea with oat milk, which was weird..."</w:t>
      </w:r>
      <w:r>
        <w:t xml:space="preserve">: </w:t>
      </w:r>
      <w:r w:rsidRPr="008C0423">
        <w:rPr>
          <w:rStyle w:val="NormaleBoldCarattere"/>
        </w:rPr>
        <w:t>Judgment of someone’s taste as strange or unacceptable.</w:t>
      </w:r>
    </w:p>
    <w:p w:rsidR="00DD6D8E" w:rsidRPr="00451E17" w:rsidRDefault="00DD6D8E" w:rsidP="009E69F7">
      <w:pPr>
        <w:pStyle w:val="Bullet"/>
      </w:pPr>
      <w:r w:rsidRPr="00451E17">
        <w:t>"She’s trying hard to be healthy, bless her."</w:t>
      </w:r>
      <w:r>
        <w:t xml:space="preserve">: </w:t>
      </w:r>
      <w:r w:rsidRPr="008C0423">
        <w:rPr>
          <w:rStyle w:val="NormaleBoldCarattere"/>
        </w:rPr>
        <w:t>Paternalistic praise; implies condescension (“trying hard”).</w:t>
      </w:r>
    </w:p>
    <w:p w:rsidR="00DD6D8E" w:rsidRPr="00451E17" w:rsidRDefault="00DD6D8E" w:rsidP="009E69F7">
      <w:pPr>
        <w:pStyle w:val="Bullet"/>
      </w:pPr>
      <w:r w:rsidRPr="00451E17">
        <w:t>"I could never give up real milk."</w:t>
      </w:r>
      <w:r>
        <w:t xml:space="preserve">: </w:t>
      </w:r>
      <w:r w:rsidRPr="008C0423">
        <w:rPr>
          <w:rStyle w:val="NormaleBoldCarattere"/>
        </w:rPr>
        <w:t>Judgment that “real” milk is superior to alternatives.</w:t>
      </w:r>
    </w:p>
    <w:p w:rsidR="00DD6D8E" w:rsidRPr="00451E17" w:rsidRDefault="00DD6D8E" w:rsidP="009E69F7">
      <w:pPr>
        <w:pStyle w:val="Bullet"/>
      </w:pPr>
      <w:r w:rsidRPr="00451E17">
        <w:t>"No point starting another food debate."</w:t>
      </w:r>
      <w:r>
        <w:t xml:space="preserve">: </w:t>
      </w:r>
      <w:r w:rsidRPr="008C0423">
        <w:rPr>
          <w:rStyle w:val="NormaleBoldCarattere"/>
        </w:rPr>
        <w:t>Judgment that food debates are not worthwhile or productive.</w:t>
      </w:r>
    </w:p>
    <w:p w:rsidR="00DD6D8E" w:rsidRPr="00451E17" w:rsidRDefault="00DD6D8E" w:rsidP="009E69F7">
      <w:pPr>
        <w:pStyle w:val="Bullet"/>
      </w:pPr>
      <w:r w:rsidRPr="00451E17">
        <w:t>"Some people just want to make everything about ‘what’s better for you.’"</w:t>
      </w:r>
      <w:r>
        <w:t xml:space="preserve">: </w:t>
      </w:r>
      <w:r w:rsidRPr="008C0423">
        <w:rPr>
          <w:rStyle w:val="NormaleBoldCarattere"/>
        </w:rPr>
        <w:t>Dismisses health-conscious people as self-righteous or obsessive.</w:t>
      </w:r>
    </w:p>
    <w:p w:rsidR="00DD6D8E" w:rsidRPr="00451E17" w:rsidRDefault="00DD6D8E" w:rsidP="00B83F95">
      <w:pPr>
        <w:pStyle w:val="Heading2"/>
      </w:pPr>
      <w:bookmarkStart w:id="152" w:name="_Toc203310973"/>
      <w:r w:rsidRPr="00451E17">
        <w:t>Paragraph 3 Judgments:</w:t>
      </w:r>
      <w:bookmarkEnd w:id="152"/>
    </w:p>
    <w:p w:rsidR="00DD6D8E" w:rsidRPr="00451E17" w:rsidRDefault="00DD6D8E" w:rsidP="009E69F7">
      <w:pPr>
        <w:pStyle w:val="Bullet"/>
      </w:pPr>
      <w:r w:rsidRPr="00451E17">
        <w:t>"Fresh bread... none of that supermarket stuff."</w:t>
      </w:r>
      <w:r>
        <w:t xml:space="preserve">: </w:t>
      </w:r>
      <w:r w:rsidRPr="008C0423">
        <w:rPr>
          <w:rStyle w:val="NormaleBoldCarattere"/>
        </w:rPr>
        <w:t>Supermarket bread = low-quality; fresh artisan = superior.</w:t>
      </w:r>
    </w:p>
    <w:p w:rsidR="00DD6D8E" w:rsidRPr="00451E17" w:rsidRDefault="00DD6D8E" w:rsidP="009E69F7">
      <w:pPr>
        <w:pStyle w:val="Bullet"/>
      </w:pPr>
      <w:r w:rsidRPr="00451E17">
        <w:t>"You can taste the difference, honestly."</w:t>
      </w:r>
      <w:r>
        <w:t xml:space="preserve">: </w:t>
      </w:r>
      <w:r w:rsidRPr="008C0423">
        <w:rPr>
          <w:rStyle w:val="NormaleBoldCarattere"/>
        </w:rPr>
        <w:t>Asserts personal taste as objective fact.</w:t>
      </w:r>
    </w:p>
    <w:p w:rsidR="00DD6D8E" w:rsidRPr="00451E17" w:rsidRDefault="00DD6D8E" w:rsidP="009E69F7">
      <w:pPr>
        <w:pStyle w:val="Bullet"/>
      </w:pPr>
      <w:r w:rsidRPr="00451E17">
        <w:t>"That guy from the gym, the loud one..."</w:t>
      </w:r>
      <w:r>
        <w:t xml:space="preserve">: </w:t>
      </w:r>
      <w:r w:rsidRPr="008C0423">
        <w:rPr>
          <w:rStyle w:val="NormaleBoldCarattere"/>
        </w:rPr>
        <w:t>Judgment of personality as negative (loud = annoying).</w:t>
      </w:r>
    </w:p>
    <w:p w:rsidR="00DD6D8E" w:rsidRPr="00451E17" w:rsidRDefault="00DD6D8E" w:rsidP="009E69F7">
      <w:pPr>
        <w:pStyle w:val="Bullet"/>
      </w:pPr>
      <w:r w:rsidRPr="00451E17">
        <w:t>"Always talking about 'grinding' and 'winning'."</w:t>
      </w:r>
      <w:r>
        <w:t xml:space="preserve">: </w:t>
      </w:r>
      <w:r w:rsidRPr="008C0423">
        <w:rPr>
          <w:rStyle w:val="NormaleBoldCarattere"/>
        </w:rPr>
        <w:t>Judgment of someone’s values as shallow or performative.</w:t>
      </w:r>
    </w:p>
    <w:p w:rsidR="00DD6D8E" w:rsidRPr="00451E17" w:rsidRDefault="00DD6D8E" w:rsidP="009E69F7">
      <w:pPr>
        <w:pStyle w:val="Bullet"/>
      </w:pPr>
      <w:r w:rsidRPr="00451E17">
        <w:t>"He’s probably a good person deep down, just… exhausting."</w:t>
      </w:r>
      <w:r>
        <w:t xml:space="preserve">: </w:t>
      </w:r>
      <w:r w:rsidRPr="008C0423">
        <w:rPr>
          <w:rStyle w:val="NormaleBoldCarattere"/>
        </w:rPr>
        <w:t>Backhanded judgment—qualifies character with critique of behavior.</w:t>
      </w:r>
    </w:p>
    <w:p w:rsidR="00DD6D8E" w:rsidRPr="00451E17" w:rsidRDefault="00DD6D8E" w:rsidP="009E69F7">
      <w:pPr>
        <w:pStyle w:val="Bullet"/>
      </w:pPr>
      <w:r w:rsidRPr="00451E17">
        <w:t>"Some people just don’t know when to stop talking."</w:t>
      </w:r>
      <w:r>
        <w:t xml:space="preserve">: </w:t>
      </w:r>
      <w:r w:rsidRPr="008C0423">
        <w:rPr>
          <w:rStyle w:val="NormaleBoldCarattere"/>
        </w:rPr>
        <w:t>Universalizing judgment: implies a social norm others fail to meet.</w:t>
      </w:r>
    </w:p>
    <w:p w:rsidR="00DD6D8E" w:rsidRPr="00451E17" w:rsidRDefault="00DD6D8E" w:rsidP="00451E17">
      <w:r w:rsidRPr="00451E17">
        <w:t>These 18 judgments include:</w:t>
      </w:r>
    </w:p>
    <w:p w:rsidR="00DD6D8E" w:rsidRPr="00451E17" w:rsidRDefault="00DD6D8E" w:rsidP="0036298D">
      <w:pPr>
        <w:pStyle w:val="Bullet"/>
      </w:pPr>
      <w:r w:rsidRPr="00451E17">
        <w:t>Aesthetic judgments (weather, clothes, architecture)</w:t>
      </w:r>
    </w:p>
    <w:p w:rsidR="00DD6D8E" w:rsidRPr="00451E17" w:rsidRDefault="00DD6D8E" w:rsidP="0036298D">
      <w:pPr>
        <w:pStyle w:val="Bullet"/>
      </w:pPr>
      <w:r w:rsidRPr="00451E17">
        <w:t>Moral or value-based judgments (milk preference, health habits, talkativeness)</w:t>
      </w:r>
    </w:p>
    <w:p w:rsidR="00DD6D8E" w:rsidRPr="00451E17" w:rsidRDefault="00DD6D8E" w:rsidP="0036298D">
      <w:pPr>
        <w:pStyle w:val="Bullet"/>
      </w:pPr>
      <w:r w:rsidRPr="00451E17">
        <w:t>Social hierarchy positioning (apartment size, bread quality, conversation types)</w:t>
      </w:r>
    </w:p>
    <w:p w:rsidR="00DD6D8E" w:rsidRPr="00451E17" w:rsidRDefault="00DD6D8E" w:rsidP="0036298D">
      <w:pPr>
        <w:pStyle w:val="Bullet"/>
      </w:pPr>
      <w:r w:rsidRPr="00451E17">
        <w:t>Emotional projection (“depressing,” “exhausting”)</w:t>
      </w:r>
    </w:p>
    <w:p w:rsidR="00DD6D8E" w:rsidRPr="00451E17" w:rsidRDefault="00DD6D8E" w:rsidP="0036298D">
      <w:pPr>
        <w:pStyle w:val="Bullet"/>
      </w:pPr>
      <w:r w:rsidRPr="00451E17">
        <w:t>Implicit superiority (“I would never…”)</w:t>
      </w:r>
    </w:p>
    <w:p w:rsidR="00DD6D8E" w:rsidRPr="00451E17" w:rsidRDefault="00DD6D8E" w:rsidP="00451E17">
      <w:pPr>
        <w:rPr>
          <w:lang w:val="en-GB"/>
        </w:rPr>
      </w:pPr>
      <w:r w:rsidRPr="00451E17">
        <w:rPr>
          <w:lang w:val="en-GB"/>
        </w:rPr>
        <w:t xml:space="preserve">The moment we accept that every adjective is a judgment, the entire illusion of “not judging” collapses like a flan in a cupboard. It’s not just the obvious ones like </w:t>
      </w:r>
      <w:r w:rsidRPr="008C0423">
        <w:rPr>
          <w:rStyle w:val="NormaleBoldCarattere"/>
        </w:rPr>
        <w:t>awful</w:t>
      </w:r>
      <w:r w:rsidRPr="00451E17">
        <w:rPr>
          <w:lang w:val="en-GB"/>
        </w:rPr>
        <w:t xml:space="preserve">, </w:t>
      </w:r>
      <w:r w:rsidRPr="008C0423">
        <w:rPr>
          <w:rStyle w:val="NormaleBoldCarattere"/>
        </w:rPr>
        <w:t>weird</w:t>
      </w:r>
      <w:r w:rsidRPr="00451E17">
        <w:rPr>
          <w:lang w:val="en-GB"/>
        </w:rPr>
        <w:t xml:space="preserve">, or </w:t>
      </w:r>
      <w:r w:rsidRPr="008C0423">
        <w:rPr>
          <w:rStyle w:val="NormaleBoldCarattere"/>
        </w:rPr>
        <w:t>delicious</w:t>
      </w:r>
      <w:r w:rsidRPr="00451E17">
        <w:rPr>
          <w:lang w:val="en-GB"/>
        </w:rPr>
        <w:t xml:space="preserve">—it’s all of them. </w:t>
      </w:r>
      <w:r w:rsidRPr="008C0423">
        <w:rPr>
          <w:rStyle w:val="NormaleBoldCarattere"/>
        </w:rPr>
        <w:t>Tiny</w:t>
      </w:r>
      <w:r w:rsidRPr="00451E17">
        <w:rPr>
          <w:lang w:val="en-GB"/>
        </w:rPr>
        <w:t xml:space="preserve">, </w:t>
      </w:r>
      <w:r w:rsidRPr="008C0423">
        <w:rPr>
          <w:rStyle w:val="NormaleBoldCarattere"/>
        </w:rPr>
        <w:t>fresh</w:t>
      </w:r>
      <w:r w:rsidRPr="00451E17">
        <w:rPr>
          <w:lang w:val="en-GB"/>
        </w:rPr>
        <w:t xml:space="preserve">, </w:t>
      </w:r>
      <w:r w:rsidRPr="008C0423">
        <w:rPr>
          <w:rStyle w:val="NormaleBoldCarattere"/>
        </w:rPr>
        <w:t>beloved</w:t>
      </w:r>
      <w:r w:rsidRPr="00451E17">
        <w:rPr>
          <w:lang w:val="en-GB"/>
        </w:rPr>
        <w:t xml:space="preserve">, </w:t>
      </w:r>
      <w:r w:rsidRPr="008C0423">
        <w:rPr>
          <w:rStyle w:val="NormaleBoldCarattere"/>
        </w:rPr>
        <w:t>loud</w:t>
      </w:r>
      <w:r w:rsidRPr="00451E17">
        <w:rPr>
          <w:lang w:val="en-GB"/>
        </w:rPr>
        <w:t xml:space="preserve">, </w:t>
      </w:r>
      <w:r w:rsidRPr="008C0423">
        <w:rPr>
          <w:rStyle w:val="NormaleBoldCarattere"/>
        </w:rPr>
        <w:t>good</w:t>
      </w:r>
      <w:r w:rsidRPr="00451E17">
        <w:rPr>
          <w:lang w:val="en-GB"/>
        </w:rPr>
        <w:t xml:space="preserve">, </w:t>
      </w:r>
      <w:r w:rsidRPr="008C0423">
        <w:rPr>
          <w:rStyle w:val="NormaleBoldCarattere"/>
        </w:rPr>
        <w:t>real</w:t>
      </w:r>
      <w:r w:rsidRPr="00451E17">
        <w:rPr>
          <w:lang w:val="en-GB"/>
        </w:rPr>
        <w:t xml:space="preserve">, </w:t>
      </w:r>
      <w:r w:rsidRPr="008C0423">
        <w:rPr>
          <w:rStyle w:val="NormaleBoldCarattere"/>
        </w:rPr>
        <w:t>clean</w:t>
      </w:r>
      <w:r w:rsidRPr="00451E17">
        <w:rPr>
          <w:lang w:val="en-GB"/>
        </w:rPr>
        <w:t xml:space="preserve">, </w:t>
      </w:r>
      <w:r w:rsidRPr="008C0423">
        <w:rPr>
          <w:rStyle w:val="NormaleBoldCarattere"/>
        </w:rPr>
        <w:t>depressing</w:t>
      </w:r>
      <w:r w:rsidRPr="00451E17">
        <w:rPr>
          <w:lang w:val="en-GB"/>
        </w:rPr>
        <w:t xml:space="preserve">, even </w:t>
      </w:r>
      <w:r w:rsidRPr="008C0423">
        <w:rPr>
          <w:rStyle w:val="NormaleBoldCarattere"/>
        </w:rPr>
        <w:t>beautiful</w:t>
      </w:r>
      <w:r w:rsidRPr="00451E17">
        <w:rPr>
          <w:lang w:val="en-GB"/>
        </w:rPr>
        <w:t>.</w:t>
      </w:r>
    </w:p>
    <w:p w:rsidR="00DD6D8E" w:rsidRPr="00451E17" w:rsidRDefault="00DD6D8E" w:rsidP="00451E17">
      <w:pPr>
        <w:rPr>
          <w:lang w:val="en-GB"/>
        </w:rPr>
      </w:pPr>
      <w:r w:rsidRPr="00451E17">
        <w:rPr>
          <w:lang w:val="en-GB"/>
        </w:rPr>
        <w:t>Sad truth is: the mind judges by design.</w:t>
      </w:r>
    </w:p>
    <w:p w:rsidR="00DD6D8E" w:rsidRPr="00451E17" w:rsidRDefault="00DD6D8E" w:rsidP="00451E17">
      <w:pPr>
        <w:rPr>
          <w:lang w:val="en-GB"/>
        </w:rPr>
      </w:pPr>
      <w:r w:rsidRPr="00451E17">
        <w:rPr>
          <w:lang w:val="en-GB"/>
        </w:rPr>
        <w:t xml:space="preserve">Once you see it, it gets old fast—and then, paradoxically, funny. Because you realize even saying </w:t>
      </w:r>
      <w:r w:rsidRPr="008C0423">
        <w:rPr>
          <w:rStyle w:val="NormaleBoldCarattere"/>
        </w:rPr>
        <w:t>“I’m not judging”</w:t>
      </w:r>
      <w:r w:rsidRPr="00451E17">
        <w:rPr>
          <w:lang w:val="en-GB"/>
        </w:rPr>
        <w:t xml:space="preserve"> is, itself, a judgment.</w:t>
      </w:r>
    </w:p>
    <w:p w:rsidR="00DD6D8E" w:rsidRPr="00451E17" w:rsidRDefault="00DD6D8E" w:rsidP="00451E17">
      <w:pPr>
        <w:rPr>
          <w:lang w:val="en-GB"/>
        </w:rPr>
      </w:pPr>
      <w:r w:rsidRPr="00451E17">
        <w:rPr>
          <w:lang w:val="en-GB"/>
        </w:rPr>
        <w:t>So, let’s find some relief here.</w:t>
      </w:r>
      <w:r w:rsidRPr="00451E17">
        <w:rPr>
          <w:lang w:val="en-GB"/>
        </w:rPr>
        <w:br/>
        <w:t>Judging should not be crucified (pun intended?).</w:t>
      </w:r>
      <w:r w:rsidRPr="00451E17">
        <w:rPr>
          <w:lang w:val="en-GB"/>
        </w:rPr>
        <w:br/>
        <w:t>The problem isn’t really judging itself—</w:t>
      </w:r>
      <w:r w:rsidRPr="00451E17">
        <w:rPr>
          <w:lang w:val="en-GB"/>
        </w:rPr>
        <w:br/>
        <w:t>it’s what judgment is usually followed by: condemnation and punishment.</w:t>
      </w:r>
    </w:p>
    <w:p w:rsidR="00DD6D8E" w:rsidRPr="00451E17" w:rsidRDefault="00DD6D8E" w:rsidP="00451E17">
      <w:pPr>
        <w:rPr>
          <w:lang w:val="en-GB"/>
        </w:rPr>
      </w:pPr>
      <w:r w:rsidRPr="00451E17">
        <w:rPr>
          <w:lang w:val="en-GB"/>
        </w:rPr>
        <w:t>That is where the real choice lies.</w:t>
      </w:r>
      <w:r w:rsidRPr="00451E17">
        <w:rPr>
          <w:lang w:val="en-GB"/>
        </w:rPr>
        <w:br/>
        <w:t xml:space="preserve">What am I going to do </w:t>
      </w:r>
      <w:r w:rsidRPr="008C0423">
        <w:rPr>
          <w:rStyle w:val="NormaleBoldCarattere"/>
        </w:rPr>
        <w:t>after</w:t>
      </w:r>
      <w:r w:rsidRPr="00451E17">
        <w:rPr>
          <w:lang w:val="en-GB"/>
        </w:rPr>
        <w:t xml:space="preserve"> I’ve judged?</w:t>
      </w:r>
    </w:p>
    <w:p w:rsidR="00DD6D8E" w:rsidRPr="00451E17" w:rsidRDefault="00DD6D8E" w:rsidP="00451E17">
      <w:pPr>
        <w:rPr>
          <w:lang w:val="en-GB"/>
        </w:rPr>
      </w:pPr>
      <w:r w:rsidRPr="00451E17">
        <w:rPr>
          <w:lang w:val="en-GB"/>
        </w:rPr>
        <w:t>Humans are trained—conditioned, really—to issue a verdict, declare a sentence, and deliver a punishment.</w:t>
      </w:r>
      <w:r w:rsidRPr="00451E17">
        <w:rPr>
          <w:lang w:val="en-GB"/>
        </w:rPr>
        <w:br/>
        <w:t>And even then, the person judged is often not truly free. Not forgiven. Not redeemed.</w:t>
      </w:r>
      <w:r w:rsidRPr="00451E17">
        <w:rPr>
          <w:lang w:val="en-GB"/>
        </w:rPr>
        <w:br/>
        <w:t>Not even after the whole circus.</w:t>
      </w:r>
    </w:p>
    <w:p w:rsidR="00DD6D8E" w:rsidRPr="00451E17" w:rsidRDefault="00DD6D8E" w:rsidP="00451E17">
      <w:pPr>
        <w:rPr>
          <w:lang w:val="en-GB"/>
        </w:rPr>
      </w:pPr>
      <w:r w:rsidRPr="00451E17">
        <w:rPr>
          <w:lang w:val="en-GB"/>
        </w:rPr>
        <w:t>How did we fall into this topic—bibles and crucifixions and all?</w:t>
      </w:r>
    </w:p>
    <w:p w:rsidR="00DD6D8E" w:rsidRPr="00451E17" w:rsidRDefault="00DD6D8E" w:rsidP="00451E17">
      <w:pPr>
        <w:rPr>
          <w:lang w:val="en-GB"/>
        </w:rPr>
      </w:pPr>
      <w:r w:rsidRPr="00451E17">
        <w:rPr>
          <w:lang w:val="en-GB"/>
        </w:rPr>
        <w:t>Well… let’s see what this has to do with Change, shall we?</w:t>
      </w:r>
    </w:p>
    <w:p w:rsidR="00DD6D8E" w:rsidRPr="00451E17" w:rsidRDefault="00DD6D8E" w:rsidP="00451E17">
      <w:pPr>
        <w:rPr>
          <w:lang w:val="en-GB"/>
        </w:rPr>
      </w:pPr>
      <w:r w:rsidRPr="00451E17">
        <w:rPr>
          <w:lang w:val="en-GB"/>
        </w:rPr>
        <w:t>Let’s keep judging—freely, openly, as much as we want.</w:t>
      </w:r>
      <w:r w:rsidRPr="00451E17">
        <w:rPr>
          <w:lang w:val="en-GB"/>
        </w:rPr>
        <w:br/>
        <w:t>No guilt. No shame. No denial.</w:t>
      </w:r>
      <w:r w:rsidRPr="00451E17">
        <w:rPr>
          <w:lang w:val="en-GB"/>
        </w:rPr>
        <w:br/>
        <w:t>And then…</w:t>
      </w:r>
      <w:r w:rsidRPr="00451E17">
        <w:rPr>
          <w:lang w:val="en-GB"/>
        </w:rPr>
        <w:br/>
        <w:t>Let’s take a damn good look at the judgment we just made.</w:t>
      </w:r>
    </w:p>
    <w:p w:rsidR="00DD6D8E" w:rsidRPr="00451E17" w:rsidRDefault="00DD6D8E" w:rsidP="00451E17">
      <w:pPr>
        <w:rPr>
          <w:lang w:val="en-GB"/>
        </w:rPr>
      </w:pPr>
      <w:r w:rsidRPr="00451E17">
        <w:rPr>
          <w:lang w:val="en-GB"/>
        </w:rPr>
        <w:t>Because if we do,</w:t>
      </w:r>
      <w:r w:rsidRPr="00451E17">
        <w:rPr>
          <w:lang w:val="en-GB"/>
        </w:rPr>
        <w:br/>
        <w:t>we’ll learn far more about ourselves than about the person we’re judging.</w:t>
      </w:r>
    </w:p>
    <w:p w:rsidR="00DD6D8E" w:rsidRPr="00451E17" w:rsidRDefault="00DD6D8E" w:rsidP="00451E17">
      <w:pPr>
        <w:rPr>
          <w:lang w:val="en-GB"/>
        </w:rPr>
      </w:pPr>
      <w:r w:rsidRPr="00451E17">
        <w:rPr>
          <w:lang w:val="en-GB"/>
        </w:rPr>
        <w:t>This is pure, precious gold—and it’s free.</w:t>
      </w:r>
      <w:r w:rsidRPr="00451E17">
        <w:rPr>
          <w:lang w:val="en-GB"/>
        </w:rPr>
        <w:br/>
        <w:t>One of the best tools for self-exploration.</w:t>
      </w:r>
      <w:r w:rsidRPr="00451E17">
        <w:rPr>
          <w:lang w:val="en-GB"/>
        </w:rPr>
        <w:br/>
        <w:t>It opens the door to real, effortless change.</w:t>
      </w:r>
      <w:r w:rsidRPr="00451E17">
        <w:rPr>
          <w:lang w:val="en-GB"/>
        </w:rPr>
        <w:br/>
        <w:t>Not by force, but by clarity.</w:t>
      </w:r>
    </w:p>
    <w:p w:rsidR="00DD6D8E" w:rsidRPr="00451E17" w:rsidRDefault="00DD6D8E" w:rsidP="00451E17">
      <w:pPr>
        <w:rPr>
          <w:lang w:val="en-GB"/>
        </w:rPr>
      </w:pPr>
      <w:r w:rsidRPr="00451E17">
        <w:rPr>
          <w:lang w:val="en-GB"/>
        </w:rPr>
        <w:t>We condemn others based on what we fear about ourselves.</w:t>
      </w:r>
      <w:r w:rsidRPr="00451E17">
        <w:rPr>
          <w:lang w:val="en-GB"/>
        </w:rPr>
        <w:br/>
        <w:t>We shun them, shame them, attack them.</w:t>
      </w:r>
      <w:r w:rsidRPr="00451E17">
        <w:rPr>
          <w:lang w:val="en-GB"/>
        </w:rPr>
        <w:br/>
        <w:t>We demand apologies. We expect compensation.</w:t>
      </w:r>
      <w:r w:rsidRPr="00451E17">
        <w:rPr>
          <w:lang w:val="en-GB"/>
        </w:rPr>
        <w:br/>
        <w:t>Sometimes we even want punishment because we want to divert guilt.</w:t>
      </w:r>
    </w:p>
    <w:p w:rsidR="00DD6D8E" w:rsidRPr="00451E17" w:rsidRDefault="00DD6D8E" w:rsidP="00451E17">
      <w:pPr>
        <w:rPr>
          <w:lang w:val="en-GB"/>
        </w:rPr>
      </w:pPr>
      <w:r w:rsidRPr="00451E17">
        <w:rPr>
          <w:lang w:val="en-GB"/>
        </w:rPr>
        <w:t>The real discomfort isn’t out there. It’s in here.</w:t>
      </w:r>
      <w:r w:rsidRPr="00451E17">
        <w:rPr>
          <w:lang w:val="en-GB"/>
        </w:rPr>
        <w:br/>
        <w:t>And all we’ve done is shove it onto someone else like a hot potato.</w:t>
      </w:r>
    </w:p>
    <w:p w:rsidR="00DD6D8E" w:rsidRPr="00451E17" w:rsidRDefault="00DD6D8E" w:rsidP="00451E17">
      <w:pPr>
        <w:rPr>
          <w:lang w:val="en-GB"/>
        </w:rPr>
      </w:pPr>
      <w:r w:rsidRPr="00451E17">
        <w:rPr>
          <w:lang w:val="en-GB"/>
        </w:rPr>
        <w:t>Imagine a town square.</w:t>
      </w:r>
      <w:r w:rsidRPr="00451E17">
        <w:rPr>
          <w:lang w:val="en-GB"/>
        </w:rPr>
        <w:br/>
        <w:t xml:space="preserve">In the center: 100 people wearing very special super sensitive high tech emotion hats—each one lighting up in color based on what they feel. Maybe 6 colors? Maybe 27. Doesn’t matter. Each one reveals the truth of their inner reactions. </w:t>
      </w:r>
    </w:p>
    <w:p w:rsidR="00DD6D8E" w:rsidRPr="00451E17" w:rsidRDefault="00DD6D8E" w:rsidP="00451E17">
      <w:pPr>
        <w:rPr>
          <w:lang w:val="en-GB"/>
        </w:rPr>
      </w:pPr>
      <w:r w:rsidRPr="00451E17">
        <w:rPr>
          <w:lang w:val="en-GB"/>
        </w:rPr>
        <w:t>Surrounding them: 1,000 spectators armed with words. General insults, or even unsuspected triggers.</w:t>
      </w:r>
      <w:r w:rsidRPr="00451E17">
        <w:rPr>
          <w:lang w:val="en-GB"/>
        </w:rPr>
        <w:br/>
        <w:t>One by one, each of the 1,000 throws a loud verbal grenade:</w:t>
      </w:r>
      <w:r w:rsidRPr="00451E17">
        <w:rPr>
          <w:lang w:val="en-GB"/>
        </w:rPr>
        <w:br/>
      </w:r>
      <w:r w:rsidRPr="00A20BCE">
        <w:rPr>
          <w:i/>
          <w:iCs/>
          <w:lang w:val="en-GB"/>
        </w:rPr>
        <w:t>“Whore.”</w:t>
      </w:r>
      <w:r w:rsidRPr="00A20BCE">
        <w:rPr>
          <w:i/>
          <w:iCs/>
          <w:lang w:val="en-GB"/>
        </w:rPr>
        <w:br/>
        <w:t>“Liar.”</w:t>
      </w:r>
      <w:r w:rsidRPr="00A20BCE">
        <w:rPr>
          <w:i/>
          <w:iCs/>
          <w:lang w:val="en-GB"/>
        </w:rPr>
        <w:br/>
        <w:t>“Disgusting.”</w:t>
      </w:r>
      <w:r w:rsidRPr="00A20BCE">
        <w:rPr>
          <w:i/>
          <w:iCs/>
          <w:lang w:val="en-GB"/>
        </w:rPr>
        <w:br/>
        <w:t>“Pedophile.”</w:t>
      </w:r>
      <w:r w:rsidRPr="00A20BCE">
        <w:rPr>
          <w:i/>
          <w:iCs/>
          <w:lang w:val="en-GB"/>
        </w:rPr>
        <w:br/>
        <w:t>“Faker.”</w:t>
      </w:r>
      <w:r w:rsidRPr="00A20BCE">
        <w:rPr>
          <w:i/>
          <w:iCs/>
          <w:lang w:val="en-GB"/>
        </w:rPr>
        <w:br/>
        <w:t>“Loser.”</w:t>
      </w:r>
      <w:r w:rsidRPr="00A20BCE">
        <w:rPr>
          <w:i/>
          <w:iCs/>
          <w:lang w:val="en-GB"/>
        </w:rPr>
        <w:br/>
        <w:t>“Thief.”</w:t>
      </w:r>
      <w:r w:rsidRPr="00451E17">
        <w:rPr>
          <w:lang w:val="en-GB"/>
        </w:rPr>
        <w:br/>
        <w:t xml:space="preserve">Fill in the blank. Go for the jugular. </w:t>
      </w:r>
    </w:p>
    <w:p w:rsidR="00DD6D8E" w:rsidRPr="00451E17" w:rsidRDefault="00DD6D8E" w:rsidP="00451E17">
      <w:pPr>
        <w:rPr>
          <w:lang w:val="en-GB"/>
        </w:rPr>
      </w:pPr>
      <w:r w:rsidRPr="00451E17">
        <w:rPr>
          <w:lang w:val="en-GB"/>
        </w:rPr>
        <w:t>And the drone above, like in a soccer game, looks down reporting for the masses.</w:t>
      </w:r>
    </w:p>
    <w:p w:rsidR="00DD6D8E" w:rsidRPr="00451E17" w:rsidRDefault="00DD6D8E" w:rsidP="00451E17">
      <w:pPr>
        <w:rPr>
          <w:lang w:val="en-GB"/>
        </w:rPr>
      </w:pPr>
      <w:r w:rsidRPr="00451E17">
        <w:rPr>
          <w:lang w:val="en-GB"/>
        </w:rPr>
        <w:t>Some turn red. Rage.</w:t>
      </w:r>
      <w:r w:rsidRPr="00451E17">
        <w:rPr>
          <w:lang w:val="en-GB"/>
        </w:rPr>
        <w:br/>
        <w:t>Some blue. Sadness.</w:t>
      </w:r>
      <w:r w:rsidRPr="00451E17">
        <w:rPr>
          <w:lang w:val="en-GB"/>
        </w:rPr>
        <w:br/>
        <w:t>Some go dark purple. Shame.</w:t>
      </w:r>
      <w:r w:rsidRPr="00451E17">
        <w:rPr>
          <w:lang w:val="en-GB"/>
        </w:rPr>
        <w:br/>
        <w:t>Others flicker in panic, in shock, in hollow disconnection.</w:t>
      </w:r>
    </w:p>
    <w:p w:rsidR="00DD6D8E" w:rsidRPr="00451E17" w:rsidRDefault="00DD6D8E" w:rsidP="00451E17">
      <w:pPr>
        <w:rPr>
          <w:lang w:val="en-GB"/>
        </w:rPr>
      </w:pPr>
      <w:r w:rsidRPr="00451E17">
        <w:rPr>
          <w:lang w:val="en-GB"/>
        </w:rPr>
        <w:t>And some stay green.</w:t>
      </w:r>
      <w:r w:rsidRPr="00451E17">
        <w:rPr>
          <w:lang w:val="en-GB"/>
        </w:rPr>
        <w:br/>
        <w:t>Not because they’re pure, but because they know:</w:t>
      </w:r>
      <w:r w:rsidRPr="00451E17">
        <w:rPr>
          <w:lang w:val="en-GB"/>
        </w:rPr>
        <w:br/>
        <w:t>That word? That insult?</w:t>
      </w:r>
      <w:r w:rsidRPr="00451E17">
        <w:rPr>
          <w:lang w:val="en-GB"/>
        </w:rPr>
        <w:br/>
        <w:t>"It’s not about me."</w:t>
      </w:r>
      <w:r w:rsidRPr="00451E17">
        <w:rPr>
          <w:lang w:val="en-GB"/>
        </w:rPr>
        <w:br/>
        <w:t>It’s about the person who said it.</w:t>
      </w:r>
    </w:p>
    <w:p w:rsidR="00DD6D8E" w:rsidRPr="00451E17" w:rsidRDefault="00DD6D8E" w:rsidP="00451E17">
      <w:pPr>
        <w:rPr>
          <w:lang w:val="en-GB"/>
        </w:rPr>
      </w:pPr>
      <w:r w:rsidRPr="00451E17">
        <w:rPr>
          <w:lang w:val="en-GB"/>
        </w:rPr>
        <w:t>But the drone is watching and not judging. Just reporting</w:t>
      </w:r>
    </w:p>
    <w:p w:rsidR="00DD6D8E" w:rsidRPr="00451E17" w:rsidRDefault="00DD6D8E" w:rsidP="00451E17">
      <w:pPr>
        <w:rPr>
          <w:lang w:val="en-GB"/>
        </w:rPr>
      </w:pPr>
      <w:r w:rsidRPr="00451E17">
        <w:rPr>
          <w:lang w:val="en-GB"/>
        </w:rPr>
        <w:t>It’s not punishing. It’s just recording cause and effect. Who shouts what, who reacts how.</w:t>
      </w:r>
      <w:r w:rsidRPr="00451E17">
        <w:rPr>
          <w:lang w:val="en-GB"/>
        </w:rPr>
        <w:br/>
        <w:t>And the most obvious result is that every reaction to a word only happens where it burns.</w:t>
      </w:r>
      <w:r w:rsidRPr="00451E17">
        <w:rPr>
          <w:lang w:val="en-GB"/>
        </w:rPr>
        <w:br/>
        <w:t>"Whore" doesn’t affect some of them—those who know they’ve neither been one nor been with one.</w:t>
      </w:r>
      <w:r w:rsidRPr="00451E17">
        <w:rPr>
          <w:lang w:val="en-GB"/>
        </w:rPr>
        <w:br/>
        <w:t>"Loser" doesn’t trigger those secure in their own worth.</w:t>
      </w:r>
      <w:r w:rsidRPr="00451E17">
        <w:rPr>
          <w:lang w:val="en-GB"/>
        </w:rPr>
        <w:br/>
        <w:t>"Thief" doesn’t elicit emotion in someone who hasn’t stolen or been robbed.</w:t>
      </w:r>
    </w:p>
    <w:p w:rsidR="00DD6D8E" w:rsidRPr="00451E17" w:rsidRDefault="00DD6D8E" w:rsidP="00451E17">
      <w:pPr>
        <w:rPr>
          <w:lang w:val="en-GB"/>
        </w:rPr>
      </w:pPr>
    </w:p>
    <w:p w:rsidR="00DD6D8E" w:rsidRPr="00E60554" w:rsidRDefault="00DD6D8E" w:rsidP="00451E17">
      <w:pPr>
        <w:rPr>
          <w:rStyle w:val="NormaleBoldCarattere"/>
        </w:rPr>
      </w:pPr>
      <w:r w:rsidRPr="00451E17">
        <w:rPr>
          <w:lang w:val="en-GB"/>
        </w:rPr>
        <w:t xml:space="preserve">The drone shows that every judgment hits hardest when it mirrors something unresolved. </w:t>
      </w:r>
      <w:r w:rsidRPr="00451E17">
        <w:rPr>
          <w:lang w:val="en-GB"/>
        </w:rPr>
        <w:br/>
      </w:r>
      <w:r w:rsidRPr="00E60554">
        <w:rPr>
          <w:rStyle w:val="NormaleBoldCarattere"/>
        </w:rPr>
        <w:t xml:space="preserve">Something we once were? Something we got caught doing? Anything shameful, anything painful, anything we cannot deal with. </w:t>
      </w:r>
    </w:p>
    <w:p w:rsidR="00DD6D8E" w:rsidRPr="00451E17" w:rsidRDefault="00DD6D8E" w:rsidP="00451E17">
      <w:pPr>
        <w:rPr>
          <w:lang w:val="en-GB"/>
        </w:rPr>
      </w:pPr>
      <w:r w:rsidRPr="00451E17">
        <w:rPr>
          <w:lang w:val="en-GB"/>
        </w:rPr>
        <w:t>What do we get from this?</w:t>
      </w:r>
      <w:r w:rsidRPr="00451E17">
        <w:rPr>
          <w:lang w:val="en-GB"/>
        </w:rPr>
        <w:br/>
        <w:t>If you're serious about personal change, by now you know: YOU are the only thing you can truly hope to work on.</w:t>
      </w:r>
      <w:r w:rsidRPr="00451E17">
        <w:rPr>
          <w:lang w:val="en-GB"/>
        </w:rPr>
        <w:br/>
        <w:t>Not that you can’t change anything outside of you—of course you can.</w:t>
      </w:r>
      <w:r w:rsidRPr="00451E17">
        <w:rPr>
          <w:lang w:val="en-GB"/>
        </w:rPr>
        <w:br/>
        <w:t>But not before you’ve looked inside.</w:t>
      </w:r>
    </w:p>
    <w:p w:rsidR="00DD6D8E" w:rsidRPr="00451E17" w:rsidRDefault="00DD6D8E" w:rsidP="00451E17">
      <w:pPr>
        <w:rPr>
          <w:lang w:val="en-GB"/>
        </w:rPr>
      </w:pPr>
      <w:r w:rsidRPr="00451E17">
        <w:rPr>
          <w:lang w:val="en-GB"/>
        </w:rPr>
        <w:t>The system seems rigged with a mechanism: you think you’ve changed something “out there,” only to find another—sometimes worse—version of the same problem popping up again.</w:t>
      </w:r>
      <w:r w:rsidRPr="00451E17">
        <w:rPr>
          <w:lang w:val="en-GB"/>
        </w:rPr>
        <w:br/>
        <w:t>You fix it (or run from it), and here it is again.</w:t>
      </w:r>
      <w:r w:rsidRPr="00451E17">
        <w:rPr>
          <w:lang w:val="en-GB"/>
        </w:rPr>
        <w:br/>
        <w:t>You fix it again (or run further), and here it comes.</w:t>
      </w:r>
    </w:p>
    <w:p w:rsidR="00DD6D8E" w:rsidRPr="00451E17" w:rsidRDefault="00DD6D8E" w:rsidP="00451E17">
      <w:pPr>
        <w:rPr>
          <w:lang w:val="en-GB"/>
        </w:rPr>
      </w:pPr>
      <w:r w:rsidRPr="00451E17">
        <w:rPr>
          <w:lang w:val="en-GB"/>
        </w:rPr>
        <w:t>That barking dog. That screaming child. That rude neighbor. The corrupt government. That filthy house.</w:t>
      </w:r>
      <w:r w:rsidRPr="00451E17">
        <w:rPr>
          <w:lang w:val="en-GB"/>
        </w:rPr>
        <w:br/>
        <w:t>Everywhere you run, every way you fix it—it comes back.</w:t>
      </w:r>
    </w:p>
    <w:p w:rsidR="00DD6D8E" w:rsidRPr="00451E17" w:rsidRDefault="00DD6D8E" w:rsidP="00451E17">
      <w:pPr>
        <w:rPr>
          <w:lang w:val="en-GB"/>
        </w:rPr>
      </w:pPr>
      <w:r w:rsidRPr="00451E17">
        <w:rPr>
          <w:lang w:val="en-GB"/>
        </w:rPr>
        <w:t>And just to rub it in, the source is out there, printed on mugs and memes:</w:t>
      </w:r>
      <w:r w:rsidRPr="00451E17">
        <w:rPr>
          <w:lang w:val="en-GB"/>
        </w:rPr>
        <w:br/>
        <w:t>“A lesson is not passed until it’s learned.”</w:t>
      </w:r>
    </w:p>
    <w:p w:rsidR="00DD6D8E" w:rsidRPr="00451E17" w:rsidRDefault="00DD6D8E" w:rsidP="00451E17">
      <w:pPr>
        <w:rPr>
          <w:lang w:val="en-GB"/>
        </w:rPr>
      </w:pPr>
      <w:r w:rsidRPr="00451E17">
        <w:rPr>
          <w:lang w:val="en-GB"/>
        </w:rPr>
        <w:t>It takes guts to see the change</w:t>
      </w:r>
      <w:r w:rsidRPr="00E60554">
        <w:rPr>
          <w:rStyle w:val="NormaleBoldCarattere"/>
        </w:rPr>
        <w:t xml:space="preserve"> is in me</w:t>
      </w:r>
      <w:r w:rsidRPr="00451E17">
        <w:rPr>
          <w:lang w:val="en-GB"/>
        </w:rPr>
        <w:br/>
        <w:t>A change in attitude</w:t>
      </w:r>
      <w:r w:rsidRPr="00451E17">
        <w:rPr>
          <w:lang w:val="en-GB"/>
        </w:rPr>
        <w:br/>
        <w:t>A change in interpretation</w:t>
      </w:r>
      <w:r w:rsidRPr="00451E17">
        <w:rPr>
          <w:lang w:val="en-GB"/>
        </w:rPr>
        <w:br/>
        <w:t>A change in the information I emanate from—and within—my energy field</w:t>
      </w:r>
      <w:r w:rsidRPr="006628B7">
        <w:footnoteReference w:id="14"/>
      </w:r>
    </w:p>
    <w:p w:rsidR="00DD6D8E" w:rsidRPr="00451E17" w:rsidRDefault="00DD6D8E" w:rsidP="00451E17">
      <w:pPr>
        <w:rPr>
          <w:lang w:val="en-GB"/>
        </w:rPr>
      </w:pPr>
      <w:r w:rsidRPr="00451E17">
        <w:rPr>
          <w:lang w:val="en-GB"/>
        </w:rPr>
        <w:t>A change in response to the same stimulus</w:t>
      </w:r>
    </w:p>
    <w:p w:rsidR="00DD6D8E" w:rsidRPr="00451E17" w:rsidRDefault="00DD6D8E" w:rsidP="00451E17">
      <w:pPr>
        <w:rPr>
          <w:lang w:val="en-GB"/>
        </w:rPr>
      </w:pPr>
      <w:r w:rsidRPr="00451E17">
        <w:rPr>
          <w:lang w:val="en-GB"/>
        </w:rPr>
        <w:t>It takes guts to take responsibility for our life experience.</w:t>
      </w:r>
      <w:r w:rsidRPr="00451E17">
        <w:rPr>
          <w:lang w:val="en-GB"/>
        </w:rPr>
        <w:br/>
        <w:t>Life is what it is. But our experience of it? That’s ours.</w:t>
      </w:r>
      <w:r w:rsidRPr="00451E17">
        <w:rPr>
          <w:lang w:val="en-GB"/>
        </w:rPr>
        <w:br/>
        <w:t>And we shape it more than we dare admit.</w:t>
      </w:r>
    </w:p>
    <w:p w:rsidR="00DD6D8E" w:rsidRPr="00451E17" w:rsidRDefault="00DD6D8E" w:rsidP="00451E17">
      <w:pPr>
        <w:rPr>
          <w:lang w:val="en-GB"/>
        </w:rPr>
      </w:pPr>
      <w:r w:rsidRPr="00451E17">
        <w:rPr>
          <w:lang w:val="en-GB"/>
        </w:rPr>
        <w:t>That is the change you can rely on.</w:t>
      </w:r>
      <w:r w:rsidRPr="00451E17">
        <w:rPr>
          <w:lang w:val="en-GB"/>
        </w:rPr>
        <w:br/>
        <w:t>That is the best investment you can bet on.</w:t>
      </w:r>
    </w:p>
    <w:p w:rsidR="00DD6D8E" w:rsidRPr="00451E17" w:rsidRDefault="00DD6D8E" w:rsidP="00451E17">
      <w:pPr>
        <w:rPr>
          <w:lang w:val="en-GB"/>
        </w:rPr>
      </w:pPr>
      <w:r w:rsidRPr="00451E17">
        <w:rPr>
          <w:lang w:val="en-GB"/>
        </w:rPr>
        <w:t>That is the most lucrative work you can do.</w:t>
      </w:r>
      <w:r w:rsidRPr="00451E17">
        <w:rPr>
          <w:lang w:val="en-GB"/>
        </w:rPr>
        <w:br/>
        <w:t xml:space="preserve">Once you act more than you react, your choices will lead you to success. </w:t>
      </w:r>
      <w:r w:rsidRPr="00451E17">
        <w:rPr>
          <w:lang w:val="en-GB"/>
        </w:rPr>
        <w:br/>
      </w:r>
    </w:p>
    <w:p w:rsidR="00DD6D8E" w:rsidRPr="00451E17" w:rsidRDefault="00DD6D8E" w:rsidP="00451E17">
      <w:pPr>
        <w:rPr>
          <w:lang w:val="en-GB"/>
        </w:rPr>
      </w:pPr>
      <w:r w:rsidRPr="00451E17">
        <w:rPr>
          <w:lang w:val="en-GB"/>
        </w:rPr>
        <w:t>Would you like to stay calmer in a highly condemning environment without medication (I tried that, it worked, but I could get dangerously addicted, so I rather not...)</w:t>
      </w:r>
      <w:r w:rsidRPr="00451E17">
        <w:rPr>
          <w:lang w:val="en-GB"/>
        </w:rPr>
        <w:br/>
        <w:t>One great way to look at somone's offenses is:</w:t>
      </w:r>
    </w:p>
    <w:p w:rsidR="00DD6D8E" w:rsidRDefault="00DD6D8E" w:rsidP="00451E17">
      <w:pPr>
        <w:rPr>
          <w:lang w:val="en-GB"/>
        </w:rPr>
      </w:pPr>
      <w:r w:rsidRPr="00451E17">
        <w:rPr>
          <w:lang w:val="en-GB"/>
        </w:rPr>
        <w:t>How curious, I wonder why, out of all the comments this one could pass, he chose to attack me with that one. It does not speak about me directly. It might, but it surely speaks more about him than me. I kind of feel sorry for him. Must not be nice having that kind of burden on his liver. I think I'll just let it go and bless him instead.</w:t>
      </w:r>
      <w:r w:rsidRPr="00451E17">
        <w:rPr>
          <w:lang w:val="en-GB"/>
        </w:rPr>
        <w:br/>
      </w:r>
    </w:p>
    <w:p w:rsidR="00DD6D8E" w:rsidRDefault="00DD6D8E" w:rsidP="00224401">
      <w:pPr>
        <w:pStyle w:val="Heading3"/>
      </w:pPr>
      <w:bookmarkStart w:id="153" w:name="_Toc203310974"/>
      <w:r>
        <w:t>Have a cup of tea and come back in 5 minutes</w:t>
      </w:r>
      <w:bookmarkEnd w:id="153"/>
    </w:p>
    <w:p w:rsidR="00DD6D8E" w:rsidRPr="006503A9" w:rsidRDefault="00DD6D8E" w:rsidP="00451E17">
      <w:pPr>
        <w:rPr>
          <w:lang w:val="en-GB"/>
        </w:rPr>
      </w:pPr>
    </w:p>
    <w:p w:rsidR="00DD6D8E" w:rsidRPr="00451E17" w:rsidRDefault="00DD6D8E" w:rsidP="00451E17">
      <w:pPr>
        <w:rPr>
          <w:lang w:val="en-GB"/>
        </w:rPr>
      </w:pPr>
      <w:r w:rsidRPr="00451E17">
        <w:rPr>
          <w:lang w:val="en-GB"/>
        </w:rPr>
        <w:t>I am going to share here something very private that a very few people heard til now. I remember this one time in my twenties, when I got too close to killing someone or at least give it a try. Not metaphorically—</w:t>
      </w:r>
      <w:r w:rsidRPr="008C0423">
        <w:rPr>
          <w:rStyle w:val="NormaleBoldCarattere"/>
        </w:rPr>
        <w:t>really</w:t>
      </w:r>
      <w:r w:rsidRPr="00451E17">
        <w:rPr>
          <w:lang w:val="en-GB"/>
        </w:rPr>
        <w:t>. I felt cornered, attacked, damaged on too many levels to count. My ego lit up like spectrum lights at a rave party. Rage surged from my gut up to my throat like boiling lava.</w:t>
      </w:r>
    </w:p>
    <w:p w:rsidR="00DD6D8E" w:rsidRPr="00451E17" w:rsidRDefault="00DD6D8E" w:rsidP="00451E17">
      <w:pPr>
        <w:rPr>
          <w:lang w:val="en-GB"/>
        </w:rPr>
      </w:pPr>
      <w:r w:rsidRPr="00451E17">
        <w:rPr>
          <w:lang w:val="en-GB"/>
        </w:rPr>
        <w:t>I wasn’t into any spiritual practice back then. Hadn’t read a single book about personal growth. Didn’t know squat. Just raw, boiling emotions, two of the solid core: Fear and Anger! Powerful!</w:t>
      </w:r>
    </w:p>
    <w:p w:rsidR="00DD6D8E" w:rsidRPr="00451E17" w:rsidRDefault="00DD6D8E" w:rsidP="00451E17">
      <w:pPr>
        <w:rPr>
          <w:lang w:val="en-GB"/>
        </w:rPr>
      </w:pPr>
      <w:r w:rsidRPr="00451E17">
        <w:rPr>
          <w:lang w:val="en-GB"/>
        </w:rPr>
        <w:t>And it rose—oh it rose—and then... something shifted.</w:t>
      </w:r>
    </w:p>
    <w:p w:rsidR="00DD6D8E" w:rsidRPr="00451E17" w:rsidRDefault="00DD6D8E" w:rsidP="00451E17">
      <w:pPr>
        <w:rPr>
          <w:lang w:val="en-GB"/>
        </w:rPr>
      </w:pPr>
      <w:r w:rsidRPr="00451E17">
        <w:rPr>
          <w:lang w:val="en-GB"/>
        </w:rPr>
        <w:t>In three days, I’d managed to reduce myself to an emotional wreck—panicked, terrified, with a fuse about three millimeters long. Perfect circumstances. I could have done it. I had the upper hand physically.</w:t>
      </w:r>
    </w:p>
    <w:p w:rsidR="00DD6D8E" w:rsidRPr="00451E17" w:rsidRDefault="00DD6D8E" w:rsidP="00451E17">
      <w:pPr>
        <w:rPr>
          <w:lang w:val="en-GB"/>
        </w:rPr>
      </w:pPr>
      <w:r w:rsidRPr="00451E17">
        <w:rPr>
          <w:lang w:val="en-GB"/>
        </w:rPr>
        <w:t>But right there, something hit me. The absurdity of it. The potential newspaper headline. The jacuzzi murder.</w:t>
      </w:r>
    </w:p>
    <w:p w:rsidR="00DD6D8E" w:rsidRPr="00451E17" w:rsidRDefault="00DD6D8E" w:rsidP="00451E17">
      <w:pPr>
        <w:rPr>
          <w:lang w:val="en-GB"/>
        </w:rPr>
      </w:pPr>
      <w:r w:rsidRPr="00451E17">
        <w:rPr>
          <w:lang w:val="en-GB"/>
        </w:rPr>
        <w:t xml:space="preserve">I could picture it on the cover of </w:t>
      </w:r>
      <w:r w:rsidRPr="008C0423">
        <w:rPr>
          <w:rStyle w:val="NormaleBoldCarattere"/>
        </w:rPr>
        <w:t>The National Enquirer</w:t>
      </w:r>
      <w:r w:rsidRPr="00451E17">
        <w:rPr>
          <w:lang w:val="en-GB"/>
        </w:rPr>
        <w:t>—my face twisted in horror, hands clenched around a gurgling throat underwater.</w:t>
      </w:r>
    </w:p>
    <w:p w:rsidR="00DD6D8E" w:rsidRPr="00451E17" w:rsidRDefault="00DD6D8E" w:rsidP="00451E17">
      <w:pPr>
        <w:rPr>
          <w:lang w:val="en-GB"/>
        </w:rPr>
      </w:pPr>
      <w:r w:rsidRPr="00451E17">
        <w:rPr>
          <w:lang w:val="en-GB"/>
        </w:rPr>
        <w:t>And thank God—I started laughing. First inside, then outside. Hard. Loud. Unstoppable.</w:t>
      </w:r>
    </w:p>
    <w:p w:rsidR="00DD6D8E" w:rsidRPr="00451E17" w:rsidRDefault="00DD6D8E" w:rsidP="00451E17">
      <w:pPr>
        <w:rPr>
          <w:lang w:val="en-GB"/>
        </w:rPr>
      </w:pPr>
      <w:r w:rsidRPr="00451E17">
        <w:rPr>
          <w:lang w:val="en-GB"/>
        </w:rPr>
        <w:t>I didn’t choose to rise above it—I was saved by my own damn sense of humor. And after that? I couldn’t have killed a spider if I tried. (Deafened one, maybe—but not killed.)</w:t>
      </w:r>
    </w:p>
    <w:p w:rsidR="00DD6D8E" w:rsidRPr="00451E17" w:rsidRDefault="00DD6D8E" w:rsidP="00451E17">
      <w:pPr>
        <w:rPr>
          <w:lang w:val="en-GB"/>
        </w:rPr>
      </w:pPr>
      <w:r w:rsidRPr="00451E17">
        <w:rPr>
          <w:lang w:val="en-GB"/>
        </w:rPr>
        <w:t>I made it out of there.</w:t>
      </w:r>
      <w:r w:rsidRPr="00451E17">
        <w:rPr>
          <w:lang w:val="en-GB"/>
        </w:rPr>
        <w:br/>
        <w:t>Someone might call it angelic intervention.</w:t>
      </w:r>
      <w:r w:rsidRPr="00451E17">
        <w:rPr>
          <w:lang w:val="en-GB"/>
        </w:rPr>
        <w:br/>
        <w:t>I doubt it.</w:t>
      </w:r>
      <w:r w:rsidRPr="00451E17">
        <w:rPr>
          <w:lang w:val="en-GB"/>
        </w:rPr>
        <w:br/>
        <w:t>My guardian angel has been sunbathing in the Seychelles for most of my life.</w:t>
      </w:r>
    </w:p>
    <w:p w:rsidR="00DD6D8E" w:rsidRPr="00451E17" w:rsidRDefault="00DD6D8E" w:rsidP="00451E17">
      <w:pPr>
        <w:rPr>
          <w:lang w:val="en-GB"/>
        </w:rPr>
      </w:pPr>
      <w:r w:rsidRPr="00451E17">
        <w:rPr>
          <w:lang w:val="en-GB"/>
        </w:rPr>
        <w:t>I don’t know.</w:t>
      </w:r>
      <w:r w:rsidRPr="00451E17">
        <w:rPr>
          <w:lang w:val="en-GB"/>
        </w:rPr>
        <w:br/>
        <w:t xml:space="preserve">I’d only once before felt even </w:t>
      </w:r>
      <w:r w:rsidRPr="008C0423">
        <w:rPr>
          <w:rStyle w:val="NormaleBoldCarattere"/>
        </w:rPr>
        <w:t>half</w:t>
      </w:r>
      <w:r w:rsidRPr="00451E17">
        <w:rPr>
          <w:lang w:val="en-GB"/>
        </w:rPr>
        <w:t xml:space="preserve"> of that kind of rage toward someone—and maybe that taught me the lesson.</w:t>
      </w:r>
      <w:r w:rsidRPr="00451E17">
        <w:rPr>
          <w:lang w:val="en-GB"/>
        </w:rPr>
        <w:br/>
        <w:t>But I’m glad I laughed.</w:t>
      </w:r>
      <w:r w:rsidRPr="00451E17">
        <w:rPr>
          <w:lang w:val="en-GB"/>
        </w:rPr>
        <w:br/>
        <w:t>And that my face didn’t end up on the news.</w:t>
      </w:r>
    </w:p>
    <w:p w:rsidR="00DD6D8E" w:rsidRPr="00451E17" w:rsidRDefault="00DD6D8E" w:rsidP="00451E17">
      <w:pPr>
        <w:rPr>
          <w:lang w:val="en-GB"/>
        </w:rPr>
      </w:pPr>
      <w:r w:rsidRPr="00451E17">
        <w:rPr>
          <w:lang w:val="en-GB"/>
        </w:rPr>
        <w:t>I had envisioned every possible disaster—if I stayed, if I left, if I hesitated.</w:t>
      </w:r>
      <w:r w:rsidRPr="00451E17">
        <w:rPr>
          <w:lang w:val="en-GB"/>
        </w:rPr>
        <w:br/>
        <w:t>I felt trapped, helpless.</w:t>
      </w:r>
      <w:r w:rsidRPr="00451E17">
        <w:rPr>
          <w:lang w:val="en-GB"/>
        </w:rPr>
        <w:br/>
        <w:t>For about ten seconds, murder actually seemed like the best option.</w:t>
      </w:r>
    </w:p>
    <w:p w:rsidR="00DD6D8E" w:rsidRPr="00451E17" w:rsidRDefault="00DD6D8E" w:rsidP="00451E17">
      <w:pPr>
        <w:rPr>
          <w:lang w:val="en-GB"/>
        </w:rPr>
      </w:pPr>
      <w:r w:rsidRPr="00451E17">
        <w:rPr>
          <w:lang w:val="en-GB"/>
        </w:rPr>
        <w:t>And then… nothing I had feared happened.</w:t>
      </w:r>
      <w:r w:rsidRPr="00451E17">
        <w:rPr>
          <w:lang w:val="en-GB"/>
        </w:rPr>
        <w:br/>
        <w:t xml:space="preserve">After I laughed, the other person was so thrown off they actually </w:t>
      </w:r>
      <w:r w:rsidRPr="008C0423">
        <w:rPr>
          <w:rStyle w:val="NormaleBoldCarattere"/>
        </w:rPr>
        <w:t>amplified</w:t>
      </w:r>
      <w:r w:rsidRPr="00451E17">
        <w:rPr>
          <w:lang w:val="en-GB"/>
        </w:rPr>
        <w:t xml:space="preserve"> their threats—raving like a cartoon villain.</w:t>
      </w:r>
      <w:r w:rsidRPr="00451E17">
        <w:rPr>
          <w:lang w:val="en-GB"/>
        </w:rPr>
        <w:br/>
        <w:t>I cracked a few jokes, grabbed my bags, and slipped out before they even knew what was happening.</w:t>
      </w:r>
    </w:p>
    <w:p w:rsidR="00DD6D8E" w:rsidRPr="00451E17" w:rsidRDefault="00DD6D8E" w:rsidP="00451E17">
      <w:pPr>
        <w:rPr>
          <w:lang w:val="en-GB"/>
        </w:rPr>
      </w:pPr>
      <w:r w:rsidRPr="00451E17">
        <w:rPr>
          <w:lang w:val="en-GB"/>
        </w:rPr>
        <w:t>I crossed the street in suburban Boca Raton—where you basically need a taxi to get to the bathroom—and rang the doorbell of the neighbors I’d only meant to say goodbye to.</w:t>
      </w:r>
      <w:r w:rsidRPr="00451E17">
        <w:rPr>
          <w:lang w:val="en-GB"/>
        </w:rPr>
        <w:br/>
        <w:t>They didn’t look surprised at all.</w:t>
      </w:r>
      <w:r w:rsidRPr="00451E17">
        <w:rPr>
          <w:lang w:val="en-GB"/>
        </w:rPr>
        <w:br/>
        <w:t>Instead, they said, “We were wondering how long it would take you to come knocking.”</w:t>
      </w:r>
    </w:p>
    <w:p w:rsidR="00DD6D8E" w:rsidRPr="00451E17" w:rsidRDefault="00DD6D8E" w:rsidP="00451E17">
      <w:pPr>
        <w:rPr>
          <w:lang w:val="en-GB"/>
        </w:rPr>
      </w:pPr>
      <w:r w:rsidRPr="00451E17">
        <w:rPr>
          <w:lang w:val="en-GB"/>
        </w:rPr>
        <w:t>I blinked.</w:t>
      </w:r>
      <w:r w:rsidRPr="00451E17">
        <w:rPr>
          <w:lang w:val="en-GB"/>
        </w:rPr>
        <w:br/>
        <w:t>“This has happened before,” they said.</w:t>
      </w:r>
    </w:p>
    <w:p w:rsidR="00DD6D8E" w:rsidRPr="00451E17" w:rsidRDefault="00DD6D8E" w:rsidP="00451E17">
      <w:pPr>
        <w:rPr>
          <w:lang w:val="en-GB"/>
        </w:rPr>
      </w:pPr>
      <w:r w:rsidRPr="00451E17">
        <w:rPr>
          <w:lang w:val="en-GB"/>
        </w:rPr>
        <w:t xml:space="preserve">From their windows, I could see this crazed individual storming up and down Alligator Creek like a headless chicken trying to find me. That was even </w:t>
      </w:r>
      <w:r w:rsidRPr="008C0423">
        <w:rPr>
          <w:rStyle w:val="NormaleBoldCarattere"/>
        </w:rPr>
        <w:t>funnier</w:t>
      </w:r>
      <w:r w:rsidRPr="00451E17">
        <w:rPr>
          <w:lang w:val="en-GB"/>
        </w:rPr>
        <w:t xml:space="preserve"> than the imagined gurgle in the jacuzzi.</w:t>
      </w:r>
    </w:p>
    <w:p w:rsidR="00DD6D8E" w:rsidRPr="00451E17" w:rsidRDefault="00DD6D8E" w:rsidP="00451E17">
      <w:pPr>
        <w:rPr>
          <w:lang w:val="en-GB"/>
        </w:rPr>
      </w:pPr>
      <w:r w:rsidRPr="00451E17">
        <w:rPr>
          <w:lang w:val="en-GB"/>
        </w:rPr>
        <w:t>Okay.</w:t>
      </w:r>
      <w:r w:rsidRPr="00451E17">
        <w:rPr>
          <w:lang w:val="en-GB"/>
        </w:rPr>
        <w:br/>
        <w:t>So maybe Angelo wasn’t in the Seychelles.</w:t>
      </w:r>
      <w:r w:rsidRPr="00451E17">
        <w:rPr>
          <w:lang w:val="en-GB"/>
        </w:rPr>
        <w:br/>
        <w:t>He was probably at a divine weekend party in Miami Beach.</w:t>
      </w:r>
      <w:r w:rsidRPr="00451E17">
        <w:rPr>
          <w:lang w:val="en-GB"/>
        </w:rPr>
        <w:br/>
        <w:t>Maybe he got the rescue call and made a brief appearance.</w:t>
      </w:r>
      <w:r w:rsidRPr="00451E17">
        <w:rPr>
          <w:lang w:val="en-GB"/>
        </w:rPr>
        <w:br/>
        <w:t>Who knows? He never introduced himself to me.</w:t>
      </w:r>
    </w:p>
    <w:p w:rsidR="00DD6D8E" w:rsidRPr="00451E17" w:rsidRDefault="00DD6D8E" w:rsidP="00451E17">
      <w:pPr>
        <w:rPr>
          <w:lang w:val="en-GB"/>
        </w:rPr>
      </w:pPr>
      <w:r w:rsidRPr="00451E17">
        <w:rPr>
          <w:lang w:val="en-GB"/>
        </w:rPr>
        <w:t xml:space="preserve">Fact remains: a few hours later, I was hiding out in the cheapest motel in Fort Lauderdale, watching palm trees through security bars, wondering if I should go to the police and report what I </w:t>
      </w:r>
      <w:r w:rsidRPr="008C0423">
        <w:rPr>
          <w:rStyle w:val="NormaleBoldCarattere"/>
        </w:rPr>
        <w:t>thought</w:t>
      </w:r>
      <w:r w:rsidRPr="00451E17">
        <w:rPr>
          <w:lang w:val="en-GB"/>
        </w:rPr>
        <w:t xml:space="preserve"> might have happened.</w:t>
      </w:r>
      <w:r w:rsidRPr="00451E17">
        <w:rPr>
          <w:lang w:val="en-GB"/>
        </w:rPr>
        <w:br/>
        <w:t>Then I considered confessing an attempted murder that only happened in my head—</w:t>
      </w:r>
      <w:r w:rsidRPr="00451E17">
        <w:rPr>
          <w:lang w:val="en-GB"/>
        </w:rPr>
        <w:br/>
        <w:t>and discarded that too.</w:t>
      </w:r>
    </w:p>
    <w:p w:rsidR="00DD6D8E" w:rsidRPr="00451E17" w:rsidRDefault="00DD6D8E" w:rsidP="00451E17">
      <w:pPr>
        <w:rPr>
          <w:lang w:val="en-GB"/>
        </w:rPr>
      </w:pPr>
      <w:r w:rsidRPr="00451E17">
        <w:rPr>
          <w:lang w:val="en-GB"/>
        </w:rPr>
        <w:t>Then I saw Judge Judy’s face on the busted TV screen with no cable… and I walked out to the sea and laughed some more.</w:t>
      </w:r>
    </w:p>
    <w:p w:rsidR="00DD6D8E" w:rsidRPr="00451E17" w:rsidRDefault="00DD6D8E" w:rsidP="00451E17">
      <w:pPr>
        <w:rPr>
          <w:lang w:val="en-GB"/>
        </w:rPr>
      </w:pPr>
      <w:r w:rsidRPr="00451E17">
        <w:rPr>
          <w:lang w:val="en-GB"/>
        </w:rPr>
        <w:t>NOTHING happened.</w:t>
      </w:r>
      <w:r w:rsidRPr="00451E17">
        <w:rPr>
          <w:lang w:val="en-GB"/>
        </w:rPr>
        <w:br/>
        <w:t>But reality shifted.</w:t>
      </w:r>
      <w:r w:rsidRPr="00451E17">
        <w:rPr>
          <w:lang w:val="en-GB"/>
        </w:rPr>
        <w:br/>
        <w:t>Call that CHANGE.</w:t>
      </w:r>
    </w:p>
    <w:p w:rsidR="00DD6D8E" w:rsidRPr="00451E17" w:rsidRDefault="00DD6D8E" w:rsidP="00451E17">
      <w:pPr>
        <w:rPr>
          <w:lang w:val="en-GB"/>
        </w:rPr>
      </w:pPr>
      <w:r w:rsidRPr="00451E17">
        <w:rPr>
          <w:lang w:val="en-GB"/>
        </w:rPr>
        <w:t>Everything changed based on a single choice:</w:t>
      </w:r>
      <w:r w:rsidRPr="00451E17">
        <w:rPr>
          <w:lang w:val="en-GB"/>
        </w:rPr>
        <w:br/>
        <w:t>To strangle… or not to strangle.</w:t>
      </w:r>
    </w:p>
    <w:p w:rsidR="00DD6D8E" w:rsidRPr="00451E17" w:rsidRDefault="00DD6D8E" w:rsidP="00451E17">
      <w:pPr>
        <w:rPr>
          <w:lang w:val="en-GB"/>
        </w:rPr>
      </w:pPr>
      <w:r w:rsidRPr="00451E17">
        <w:rPr>
          <w:lang w:val="en-GB"/>
        </w:rPr>
        <w:t>Three days earlier, I’d landed in Miami, expecting the start of a whole new life.</w:t>
      </w:r>
      <w:r w:rsidRPr="00451E17">
        <w:rPr>
          <w:lang w:val="en-GB"/>
        </w:rPr>
        <w:br/>
        <w:t>Now I was homeless.</w:t>
      </w:r>
      <w:r w:rsidRPr="00451E17">
        <w:rPr>
          <w:lang w:val="en-GB"/>
        </w:rPr>
        <w:br/>
        <w:t>Two suitcases.</w:t>
      </w:r>
      <w:r w:rsidRPr="00451E17">
        <w:rPr>
          <w:lang w:val="en-GB"/>
        </w:rPr>
        <w:br/>
        <w:t>Thank God for a working credit card.</w:t>
      </w:r>
      <w:r w:rsidRPr="00451E17">
        <w:rPr>
          <w:lang w:val="en-GB"/>
        </w:rPr>
        <w:br/>
        <w:t>No planned future—just palm trees and security bars.</w:t>
      </w:r>
    </w:p>
    <w:p w:rsidR="00DD6D8E" w:rsidRDefault="00DD6D8E" w:rsidP="00451E17">
      <w:pPr>
        <w:rPr>
          <w:lang w:val="en-GB"/>
        </w:rPr>
      </w:pPr>
      <w:r w:rsidRPr="00451E17">
        <w:rPr>
          <w:lang w:val="en-GB"/>
        </w:rPr>
        <w:t>But it all worked out. Truly.</w:t>
      </w:r>
      <w:r w:rsidRPr="00451E17">
        <w:rPr>
          <w:lang w:val="en-GB"/>
        </w:rPr>
        <w:br/>
        <w:t>I can’t tell you if it was for better or worse. That would be a judgment.</w:t>
      </w:r>
      <w:r w:rsidRPr="00451E17">
        <w:rPr>
          <w:lang w:val="en-GB"/>
        </w:rPr>
        <w:br/>
        <w:t>I just sit with where my life is today—and it’s not in Boca Raton.</w:t>
      </w:r>
    </w:p>
    <w:p w:rsidR="00DD6D8E" w:rsidRPr="00451E17" w:rsidRDefault="00DD6D8E" w:rsidP="00451E17">
      <w:pPr>
        <w:rPr>
          <w:lang w:val="en-GB"/>
        </w:rPr>
      </w:pPr>
    </w:p>
    <w:p w:rsidR="00DD6D8E" w:rsidRPr="00451E17" w:rsidRDefault="00DD6D8E" w:rsidP="00451E17">
      <w:pPr>
        <w:rPr>
          <w:lang w:val="en-GB"/>
        </w:rPr>
      </w:pPr>
      <w:r w:rsidRPr="00451E17">
        <w:rPr>
          <w:lang w:val="en-GB"/>
        </w:rPr>
        <w:t>I do hope the person in question reads this someday... and puts the pieces together.</w:t>
      </w:r>
    </w:p>
    <w:p w:rsidR="00DD6D8E" w:rsidRPr="00451E17" w:rsidRDefault="00DD6D8E" w:rsidP="004F40C8">
      <w:pPr>
        <w:pStyle w:val="Heading1"/>
      </w:pPr>
      <w:r w:rsidRPr="00451E17">
        <w:br w:type="page"/>
      </w:r>
      <w:bookmarkStart w:id="154" w:name="_Toc203310975"/>
      <w:bookmarkStart w:id="155" w:name="_Toc203311931"/>
      <w:r w:rsidRPr="00451E17">
        <w:t>Change a prejudice</w:t>
      </w:r>
      <w:bookmarkEnd w:id="154"/>
      <w:bookmarkEnd w:id="155"/>
    </w:p>
    <w:p w:rsidR="00DD6D8E" w:rsidRPr="00D818E9" w:rsidRDefault="00DD6D8E" w:rsidP="00451E17">
      <w:pPr>
        <w:rPr>
          <w:lang w:val="en-GB"/>
        </w:rPr>
      </w:pPr>
      <w:r w:rsidRPr="00D818E9">
        <w:rPr>
          <w:lang w:val="en-GB"/>
        </w:rPr>
        <w:t xml:space="preserve">Prejudice is a </w:t>
      </w:r>
      <w:r w:rsidRPr="00E60554">
        <w:rPr>
          <w:rStyle w:val="NormaleBoldCarattere"/>
        </w:rPr>
        <w:t>preconceived</w:t>
      </w:r>
      <w:r w:rsidRPr="00D818E9">
        <w:rPr>
          <w:lang w:val="en-GB"/>
        </w:rPr>
        <w:t xml:space="preserve"> opinion or judgment, usually negative, formed without actual knowledge, experience, or rational basis.</w:t>
      </w:r>
    </w:p>
    <w:p w:rsidR="00DD6D8E" w:rsidRPr="00D818E9" w:rsidRDefault="00DD6D8E" w:rsidP="00451E17">
      <w:pPr>
        <w:rPr>
          <w:lang w:val="en-GB"/>
        </w:rPr>
      </w:pPr>
      <w:r w:rsidRPr="00D818E9">
        <w:rPr>
          <w:lang w:val="en-GB"/>
        </w:rPr>
        <w:t>It typically shows up as:</w:t>
      </w:r>
    </w:p>
    <w:p w:rsidR="00DD6D8E" w:rsidRPr="00D818E9" w:rsidRDefault="00DD6D8E" w:rsidP="00DF5F06">
      <w:pPr>
        <w:pStyle w:val="Bullet"/>
      </w:pPr>
      <w:r w:rsidRPr="00D818E9">
        <w:t>A belief or attitude formed before the facts are known</w:t>
      </w:r>
    </w:p>
    <w:p w:rsidR="00DD6D8E" w:rsidRPr="00D818E9" w:rsidRDefault="00DD6D8E" w:rsidP="00DF5F06">
      <w:pPr>
        <w:pStyle w:val="Bullet"/>
      </w:pPr>
      <w:r w:rsidRPr="00D818E9">
        <w:t>A reaction based on stereotypes or generalizations</w:t>
      </w:r>
    </w:p>
    <w:p w:rsidR="00DD6D8E" w:rsidRPr="00D818E9" w:rsidRDefault="00DD6D8E" w:rsidP="00DF5F06">
      <w:pPr>
        <w:pStyle w:val="Bullet"/>
      </w:pPr>
      <w:r w:rsidRPr="00D818E9">
        <w:t>A tendency to favor or oppose something or someone unfairly</w:t>
      </w:r>
    </w:p>
    <w:p w:rsidR="00DD6D8E" w:rsidRPr="00D818E9" w:rsidRDefault="00DD6D8E" w:rsidP="00451E17">
      <w:pPr>
        <w:rPr>
          <w:lang w:val="en-GB"/>
        </w:rPr>
      </w:pPr>
      <w:r w:rsidRPr="00D818E9">
        <w:rPr>
          <w:lang w:val="en-GB"/>
        </w:rPr>
        <w:t xml:space="preserve">In short: </w:t>
      </w:r>
      <w:r w:rsidRPr="00E60554">
        <w:rPr>
          <w:rStyle w:val="NormaleBoldCarattere"/>
        </w:rPr>
        <w:t>it’s thinking you know when you actually don’t—but still reacting like you do.</w:t>
      </w:r>
    </w:p>
    <w:p w:rsidR="00DD6D8E" w:rsidRPr="00451E17" w:rsidRDefault="00DD6D8E" w:rsidP="00451E17">
      <w:pPr>
        <w:rPr>
          <w:lang w:val="en-GB"/>
        </w:rPr>
      </w:pPr>
      <w:r w:rsidRPr="00451E17">
        <w:rPr>
          <w:lang w:val="en-GB"/>
        </w:rPr>
        <w:t xml:space="preserve">This applies to people and things. </w:t>
      </w:r>
    </w:p>
    <w:p w:rsidR="00DD6D8E" w:rsidRPr="00451E17" w:rsidRDefault="00DD6D8E" w:rsidP="00451E17">
      <w:pPr>
        <w:rPr>
          <w:lang w:val="en-GB"/>
        </w:rPr>
      </w:pPr>
      <w:r w:rsidRPr="00451E17">
        <w:rPr>
          <w:lang w:val="en-GB"/>
        </w:rPr>
        <w:t>Here are a few clear examples of prejudice in everyday life:</w:t>
      </w:r>
    </w:p>
    <w:p w:rsidR="00DD6D8E" w:rsidRPr="00451E17" w:rsidRDefault="00DD6D8E" w:rsidP="0083162B">
      <w:pPr>
        <w:pStyle w:val="Heading2"/>
        <w:rPr>
          <w:lang w:val="en-GB"/>
        </w:rPr>
      </w:pPr>
      <w:bookmarkStart w:id="156" w:name="_Toc203310976"/>
      <w:r w:rsidRPr="00451E17">
        <w:rPr>
          <w:lang w:val="en-GB"/>
        </w:rPr>
        <w:t>Cultural:</w:t>
      </w:r>
      <w:bookmarkEnd w:id="156"/>
    </w:p>
    <w:p w:rsidR="00DD6D8E" w:rsidRPr="00451E17" w:rsidRDefault="00DD6D8E" w:rsidP="00451E17">
      <w:pPr>
        <w:rPr>
          <w:lang w:val="en-GB"/>
        </w:rPr>
      </w:pPr>
      <w:r w:rsidRPr="00451E17">
        <w:rPr>
          <w:lang w:val="en-GB"/>
        </w:rPr>
        <w:t>“People from that country are lazy.”</w:t>
      </w:r>
    </w:p>
    <w:p w:rsidR="00DD6D8E" w:rsidRPr="00451E17" w:rsidRDefault="00DD6D8E" w:rsidP="00451E17">
      <w:pPr>
        <w:rPr>
          <w:lang w:val="en-GB"/>
        </w:rPr>
      </w:pPr>
      <w:r w:rsidRPr="00451E17">
        <w:rPr>
          <w:lang w:val="en-GB"/>
        </w:rPr>
        <w:t>(Spoken by someone who’s never lived there, worked with them, or even met more than a few.)</w:t>
      </w:r>
    </w:p>
    <w:p w:rsidR="00DD6D8E" w:rsidRPr="00451E17" w:rsidRDefault="00DD6D8E" w:rsidP="0083162B">
      <w:pPr>
        <w:pStyle w:val="Heading2"/>
        <w:rPr>
          <w:lang w:val="en-GB"/>
        </w:rPr>
      </w:pPr>
      <w:bookmarkStart w:id="157" w:name="_Toc203310977"/>
      <w:r w:rsidRPr="00451E17">
        <w:rPr>
          <w:lang w:val="en-GB"/>
        </w:rPr>
        <w:t>Gender:</w:t>
      </w:r>
      <w:bookmarkEnd w:id="157"/>
    </w:p>
    <w:p w:rsidR="00DD6D8E" w:rsidRPr="00451E17" w:rsidRDefault="00DD6D8E" w:rsidP="00451E17">
      <w:pPr>
        <w:rPr>
          <w:lang w:val="en-GB"/>
        </w:rPr>
      </w:pPr>
      <w:r w:rsidRPr="00451E17">
        <w:rPr>
          <w:lang w:val="en-GB"/>
        </w:rPr>
        <w:t>“Women aren’t good at math.”</w:t>
      </w:r>
    </w:p>
    <w:p w:rsidR="00DD6D8E" w:rsidRPr="00451E17" w:rsidRDefault="00DD6D8E" w:rsidP="00451E17">
      <w:pPr>
        <w:rPr>
          <w:lang w:val="en-GB"/>
        </w:rPr>
      </w:pPr>
      <w:r w:rsidRPr="00451E17">
        <w:rPr>
          <w:lang w:val="en-GB"/>
        </w:rPr>
        <w:t>(Still said in boardrooms and schools… shockingly.)</w:t>
      </w:r>
    </w:p>
    <w:p w:rsidR="00DD6D8E" w:rsidRPr="00451E17" w:rsidRDefault="00DD6D8E" w:rsidP="0083162B">
      <w:pPr>
        <w:pStyle w:val="Heading2"/>
        <w:rPr>
          <w:lang w:val="en-GB"/>
        </w:rPr>
      </w:pPr>
      <w:bookmarkStart w:id="158" w:name="_Toc203310978"/>
      <w:r w:rsidRPr="00451E17">
        <w:rPr>
          <w:lang w:val="en-GB"/>
        </w:rPr>
        <w:t>Age:</w:t>
      </w:r>
      <w:bookmarkEnd w:id="158"/>
    </w:p>
    <w:p w:rsidR="00DD6D8E" w:rsidRPr="00451E17" w:rsidRDefault="00DD6D8E" w:rsidP="00451E17">
      <w:pPr>
        <w:rPr>
          <w:lang w:val="en-GB"/>
        </w:rPr>
      </w:pPr>
      <w:r w:rsidRPr="00451E17">
        <w:rPr>
          <w:lang w:val="en-GB"/>
        </w:rPr>
        <w:t>“Teenagers are all irresponsible.”</w:t>
      </w:r>
    </w:p>
    <w:p w:rsidR="00DD6D8E" w:rsidRPr="00451E17" w:rsidRDefault="00DD6D8E" w:rsidP="00451E17">
      <w:pPr>
        <w:rPr>
          <w:lang w:val="en-GB"/>
        </w:rPr>
      </w:pPr>
      <w:r w:rsidRPr="00451E17">
        <w:rPr>
          <w:lang w:val="en-GB"/>
        </w:rPr>
        <w:t>(Tell that to the 17-year-old holding three jobs to help their family.)</w:t>
      </w:r>
    </w:p>
    <w:p w:rsidR="00DD6D8E" w:rsidRPr="00451E17" w:rsidRDefault="00DD6D8E" w:rsidP="0083162B">
      <w:pPr>
        <w:pStyle w:val="Heading2"/>
        <w:rPr>
          <w:lang w:val="en-GB"/>
        </w:rPr>
      </w:pPr>
      <w:bookmarkStart w:id="159" w:name="_Toc203310979"/>
      <w:r w:rsidRPr="00451E17">
        <w:rPr>
          <w:lang w:val="en-GB"/>
        </w:rPr>
        <w:t>Appearance:</w:t>
      </w:r>
      <w:bookmarkEnd w:id="159"/>
    </w:p>
    <w:p w:rsidR="00DD6D8E" w:rsidRPr="00451E17" w:rsidRDefault="00DD6D8E" w:rsidP="00451E17">
      <w:pPr>
        <w:rPr>
          <w:lang w:val="en-GB"/>
        </w:rPr>
      </w:pPr>
      <w:r w:rsidRPr="00451E17">
        <w:rPr>
          <w:lang w:val="en-GB"/>
        </w:rPr>
        <w:t>“He’s covered in tattoos—must be a criminal.”</w:t>
      </w:r>
    </w:p>
    <w:p w:rsidR="00DD6D8E" w:rsidRPr="00451E17" w:rsidRDefault="00DD6D8E" w:rsidP="00451E17">
      <w:pPr>
        <w:rPr>
          <w:lang w:val="en-GB"/>
        </w:rPr>
      </w:pPr>
      <w:r w:rsidRPr="00451E17">
        <w:rPr>
          <w:lang w:val="en-GB"/>
        </w:rPr>
        <w:t>(Actually a nurse. Saving lives daily.)</w:t>
      </w:r>
    </w:p>
    <w:p w:rsidR="00DD6D8E" w:rsidRPr="00451E17" w:rsidRDefault="00DD6D8E" w:rsidP="0083162B">
      <w:pPr>
        <w:pStyle w:val="Heading2"/>
        <w:rPr>
          <w:lang w:val="en-GB"/>
        </w:rPr>
      </w:pPr>
      <w:bookmarkStart w:id="160" w:name="_Toc203310980"/>
      <w:r w:rsidRPr="00451E17">
        <w:rPr>
          <w:lang w:val="en-GB"/>
        </w:rPr>
        <w:t>Wealth:</w:t>
      </w:r>
      <w:bookmarkEnd w:id="160"/>
    </w:p>
    <w:p w:rsidR="00DD6D8E" w:rsidRPr="00451E17" w:rsidRDefault="00DD6D8E" w:rsidP="00451E17">
      <w:pPr>
        <w:rPr>
          <w:lang w:val="en-GB"/>
        </w:rPr>
      </w:pPr>
      <w:r w:rsidRPr="00451E17">
        <w:rPr>
          <w:lang w:val="en-GB"/>
        </w:rPr>
        <w:t>“If she’s rich, she must be arrogant.”</w:t>
      </w:r>
    </w:p>
    <w:p w:rsidR="00DD6D8E" w:rsidRPr="00451E17" w:rsidRDefault="00DD6D8E" w:rsidP="00451E17">
      <w:pPr>
        <w:rPr>
          <w:lang w:val="en-GB"/>
        </w:rPr>
      </w:pPr>
      <w:r w:rsidRPr="00451E17">
        <w:rPr>
          <w:lang w:val="en-GB"/>
        </w:rPr>
        <w:t>(Or maybe she just built a company from nothing and still says good morning to the janitor.)</w:t>
      </w:r>
    </w:p>
    <w:p w:rsidR="00DD6D8E" w:rsidRPr="00451E17" w:rsidRDefault="00DD6D8E" w:rsidP="0083162B">
      <w:pPr>
        <w:pStyle w:val="Heading2"/>
        <w:rPr>
          <w:lang w:val="en-GB"/>
        </w:rPr>
      </w:pPr>
      <w:bookmarkStart w:id="161" w:name="_Toc203310981"/>
      <w:r w:rsidRPr="00451E17">
        <w:rPr>
          <w:lang w:val="en-GB"/>
        </w:rPr>
        <w:t>Accent:</w:t>
      </w:r>
      <w:bookmarkEnd w:id="161"/>
    </w:p>
    <w:p w:rsidR="00DD6D8E" w:rsidRPr="00451E17" w:rsidRDefault="00DD6D8E" w:rsidP="00451E17">
      <w:pPr>
        <w:rPr>
          <w:lang w:val="en-GB"/>
        </w:rPr>
      </w:pPr>
      <w:r w:rsidRPr="00451E17">
        <w:rPr>
          <w:lang w:val="en-GB"/>
        </w:rPr>
        <w:t>“He can’t speak proper English—he must be uneducated.”</w:t>
      </w:r>
    </w:p>
    <w:p w:rsidR="00DD6D8E" w:rsidRPr="00451E17" w:rsidRDefault="00DD6D8E" w:rsidP="00451E17">
      <w:pPr>
        <w:rPr>
          <w:lang w:val="en-GB"/>
        </w:rPr>
      </w:pPr>
      <w:r w:rsidRPr="00451E17">
        <w:rPr>
          <w:lang w:val="en-GB"/>
        </w:rPr>
        <w:t>(Meanwhile, he speaks four languages and has a PhD.)</w:t>
      </w:r>
    </w:p>
    <w:p w:rsidR="00DD6D8E" w:rsidRPr="00451E17" w:rsidRDefault="00DD6D8E" w:rsidP="0083162B">
      <w:pPr>
        <w:pStyle w:val="Heading2"/>
        <w:rPr>
          <w:lang w:val="en-GB"/>
        </w:rPr>
      </w:pPr>
      <w:bookmarkStart w:id="162" w:name="_Toc203310982"/>
      <w:r w:rsidRPr="00451E17">
        <w:rPr>
          <w:lang w:val="en-GB"/>
        </w:rPr>
        <w:t>Mental health:</w:t>
      </w:r>
      <w:bookmarkEnd w:id="162"/>
    </w:p>
    <w:p w:rsidR="00DD6D8E" w:rsidRPr="00451E17" w:rsidRDefault="00DD6D8E" w:rsidP="00451E17">
      <w:pPr>
        <w:rPr>
          <w:lang w:val="en-GB"/>
        </w:rPr>
      </w:pPr>
      <w:r w:rsidRPr="00451E17">
        <w:rPr>
          <w:lang w:val="en-GB"/>
        </w:rPr>
        <w:t>“She’s depressed? She’s probably just being dramatic.”</w:t>
      </w:r>
    </w:p>
    <w:p w:rsidR="00DD6D8E" w:rsidRPr="00451E17" w:rsidRDefault="00DD6D8E" w:rsidP="00451E17">
      <w:pPr>
        <w:rPr>
          <w:lang w:val="en-GB"/>
        </w:rPr>
      </w:pPr>
      <w:r w:rsidRPr="00451E17">
        <w:rPr>
          <w:lang w:val="en-GB"/>
        </w:rPr>
        <w:t>(Nope. Just surviving invisible battles.)</w:t>
      </w:r>
    </w:p>
    <w:p w:rsidR="00DD6D8E" w:rsidRPr="00451E17" w:rsidRDefault="00DD6D8E" w:rsidP="00451E17">
      <w:pPr>
        <w:rPr>
          <w:lang w:val="en-GB"/>
        </w:rPr>
      </w:pPr>
    </w:p>
    <w:p w:rsidR="00DD6D8E" w:rsidRPr="00451E17" w:rsidRDefault="00DD6D8E" w:rsidP="00451E17">
      <w:pPr>
        <w:rPr>
          <w:lang w:val="en-GB"/>
        </w:rPr>
      </w:pPr>
      <w:r w:rsidRPr="00451E17">
        <w:rPr>
          <w:lang w:val="en-GB"/>
        </w:rPr>
        <w:t>These are the kinds of thoughts that feel “obvious” at first glance—until you dig deeper and realize they’re built on absolutely nothing.</w:t>
      </w:r>
    </w:p>
    <w:p w:rsidR="00DD6D8E" w:rsidRPr="00451E17" w:rsidRDefault="00DD6D8E" w:rsidP="00451E17">
      <w:pPr>
        <w:rPr>
          <w:lang w:val="en-GB"/>
        </w:rPr>
      </w:pPr>
    </w:p>
    <w:p w:rsidR="00DD6D8E" w:rsidRPr="00451E17" w:rsidRDefault="00DD6D8E" w:rsidP="00451E17">
      <w:r w:rsidRPr="00451E17">
        <w:rPr>
          <w:lang w:val="en-GB"/>
        </w:rPr>
        <w:t>These are all considered offensive in nature, but prejudice in general does not have to be nasty, it might just be limiting and quite frankly, pointless.</w:t>
      </w:r>
      <w:r w:rsidRPr="00451E17">
        <w:rPr>
          <w:lang w:val="en-GB"/>
        </w:rPr>
        <w:br/>
      </w:r>
      <w:r w:rsidRPr="00451E17">
        <w:t>Like:</w:t>
      </w:r>
    </w:p>
    <w:p w:rsidR="00DD6D8E" w:rsidRPr="00451E17" w:rsidRDefault="00DD6D8E" w:rsidP="0036298D">
      <w:pPr>
        <w:pStyle w:val="Bullet"/>
      </w:pPr>
      <w:r w:rsidRPr="00451E17">
        <w:t>“I could never live in the countryside.”</w:t>
      </w:r>
    </w:p>
    <w:p w:rsidR="00DD6D8E" w:rsidRPr="00451E17" w:rsidRDefault="00DD6D8E" w:rsidP="0036298D">
      <w:pPr>
        <w:pStyle w:val="Bullet"/>
      </w:pPr>
      <w:r w:rsidRPr="00451E17">
        <w:t>“I’m too old to start over.”</w:t>
      </w:r>
    </w:p>
    <w:p w:rsidR="00DD6D8E" w:rsidRPr="00451E17" w:rsidRDefault="00DD6D8E" w:rsidP="0036298D">
      <w:pPr>
        <w:pStyle w:val="Bullet"/>
      </w:pPr>
      <w:r w:rsidRPr="00451E17">
        <w:t>“People like me don’t do things like that.”</w:t>
      </w:r>
    </w:p>
    <w:p w:rsidR="00DD6D8E" w:rsidRPr="00451E17" w:rsidRDefault="00DD6D8E" w:rsidP="0036298D">
      <w:pPr>
        <w:pStyle w:val="Bullet"/>
      </w:pPr>
      <w:r w:rsidRPr="00451E17">
        <w:t>“I know myself—I’m not good with money.”</w:t>
      </w:r>
    </w:p>
    <w:p w:rsidR="00DD6D8E" w:rsidRPr="00451E17" w:rsidRDefault="00DD6D8E" w:rsidP="0036298D">
      <w:pPr>
        <w:pStyle w:val="Bullet"/>
      </w:pPr>
      <w:r w:rsidRPr="00451E17">
        <w:t>“That kind of job isn’t for someone like me.”</w:t>
      </w:r>
    </w:p>
    <w:p w:rsidR="00DD6D8E" w:rsidRPr="00451E17" w:rsidRDefault="00DD6D8E" w:rsidP="00451E17">
      <w:pPr>
        <w:rPr>
          <w:lang w:val="en-GB"/>
        </w:rPr>
      </w:pPr>
      <w:r w:rsidRPr="00451E17">
        <w:rPr>
          <w:lang w:val="en-GB"/>
        </w:rPr>
        <w:t>None of these are cruel. But they’re still prejudice.</w:t>
      </w:r>
      <w:r w:rsidRPr="00451E17">
        <w:rPr>
          <w:lang w:val="en-GB"/>
        </w:rPr>
        <w:br/>
        <w:t>Pre-judgment.</w:t>
      </w:r>
      <w:r w:rsidRPr="00451E17">
        <w:rPr>
          <w:lang w:val="en-GB"/>
        </w:rPr>
        <w:br/>
        <w:t>Forming a limit before life has even had a chance to prove you wrong. And you wonder why nothing changes?</w:t>
      </w:r>
    </w:p>
    <w:p w:rsidR="00DD6D8E" w:rsidRPr="00451E17" w:rsidRDefault="00DD6D8E" w:rsidP="00451E17">
      <w:pPr>
        <w:rPr>
          <w:lang w:val="en-GB"/>
        </w:rPr>
      </w:pPr>
      <w:r w:rsidRPr="00451E17">
        <w:rPr>
          <w:lang w:val="en-GB"/>
        </w:rPr>
        <w:t xml:space="preserve">How do you change a </w:t>
      </w:r>
      <w:r w:rsidRPr="008C0423">
        <w:rPr>
          <w:rStyle w:val="NormaleBoldCarattere"/>
        </w:rPr>
        <w:t>pre</w:t>
      </w:r>
      <w:r w:rsidRPr="00451E17">
        <w:rPr>
          <w:lang w:val="en-GB"/>
        </w:rPr>
        <w:t>-judice?</w:t>
      </w:r>
      <w:r w:rsidRPr="00451E17">
        <w:rPr>
          <w:lang w:val="en-GB"/>
        </w:rPr>
        <w:br/>
        <w:t xml:space="preserve">Simple: you turn it into a </w:t>
      </w:r>
      <w:r w:rsidRPr="008C0423">
        <w:rPr>
          <w:rStyle w:val="NormaleBoldCarattere"/>
        </w:rPr>
        <w:t>judgement</w:t>
      </w:r>
      <w:r w:rsidRPr="00451E17">
        <w:rPr>
          <w:lang w:val="en-GB"/>
        </w:rPr>
        <w:t>.</w:t>
      </w:r>
      <w:r w:rsidRPr="00451E17">
        <w:rPr>
          <w:lang w:val="en-GB"/>
        </w:rPr>
        <w:br/>
        <w:t xml:space="preserve">Hopefully one based on </w:t>
      </w:r>
      <w:r w:rsidRPr="008C0423">
        <w:rPr>
          <w:rStyle w:val="NormaleBoldCarattere"/>
        </w:rPr>
        <w:t>some</w:t>
      </w:r>
      <w:r w:rsidRPr="00451E17">
        <w:rPr>
          <w:lang w:val="en-GB"/>
        </w:rPr>
        <w:t xml:space="preserve"> facts and with </w:t>
      </w:r>
      <w:r w:rsidRPr="008C0423">
        <w:rPr>
          <w:rStyle w:val="NormaleBoldCarattere"/>
        </w:rPr>
        <w:t>some</w:t>
      </w:r>
      <w:r w:rsidRPr="00451E17">
        <w:rPr>
          <w:lang w:val="en-GB"/>
        </w:rPr>
        <w:t xml:space="preserve"> validity—at least here and now.</w:t>
      </w:r>
    </w:p>
    <w:p w:rsidR="00DD6D8E" w:rsidRPr="00451E17" w:rsidRDefault="00DD6D8E" w:rsidP="00451E17">
      <w:pPr>
        <w:rPr>
          <w:lang w:val="en-GB"/>
        </w:rPr>
      </w:pPr>
      <w:r w:rsidRPr="00451E17">
        <w:rPr>
          <w:lang w:val="en-GB"/>
        </w:rPr>
        <w:t>Judgement isn’t bad. Use it well, and it saves you the hassle of reevaluating everything like it’s the first time you’ve ever lived.</w:t>
      </w:r>
    </w:p>
    <w:p w:rsidR="00DD6D8E" w:rsidRPr="00451E17" w:rsidRDefault="00DD6D8E" w:rsidP="00451E17">
      <w:pPr>
        <w:rPr>
          <w:lang w:val="en-GB"/>
        </w:rPr>
      </w:pPr>
      <w:r w:rsidRPr="00451E17">
        <w:rPr>
          <w:lang w:val="en-GB"/>
        </w:rPr>
        <w:t>“Rain is wet”? No need to recalibrate that every time.</w:t>
      </w:r>
      <w:r w:rsidRPr="00451E17">
        <w:rPr>
          <w:lang w:val="en-GB"/>
        </w:rPr>
        <w:br/>
        <w:t>But “Rain is bad”?</w:t>
      </w:r>
      <w:r w:rsidRPr="00451E17">
        <w:rPr>
          <w:lang w:val="en-GB"/>
        </w:rPr>
        <w:br/>
        <w:t>That widely depends.</w:t>
      </w:r>
      <w:r w:rsidRPr="00451E17">
        <w:rPr>
          <w:lang w:val="en-GB"/>
        </w:rPr>
        <w:br/>
        <w:t>In the desert, it’s a godsend.</w:t>
      </w:r>
      <w:r w:rsidRPr="00451E17">
        <w:rPr>
          <w:lang w:val="en-GB"/>
        </w:rPr>
        <w:br/>
        <w:t>Outside your hotel waiting for a taxi in London? Just plain annoying.</w:t>
      </w:r>
      <w:r w:rsidRPr="00451E17">
        <w:rPr>
          <w:lang w:val="en-GB"/>
        </w:rPr>
        <w:br/>
        <w:t>On a rescue mission during a flash flood? That’s divine cruelty—</w:t>
      </w:r>
      <w:r w:rsidRPr="008C0423">
        <w:rPr>
          <w:rStyle w:val="NormaleBoldCarattere"/>
        </w:rPr>
        <w:t>and</w:t>
      </w:r>
      <w:r w:rsidRPr="000808E8">
        <w:rPr>
          <w:i/>
          <w:iCs/>
          <w:lang w:val="en-GB"/>
        </w:rPr>
        <w:t xml:space="preserve"> that’s my judgement, and I’m sticking to it.</w:t>
      </w:r>
    </w:p>
    <w:p w:rsidR="00DD6D8E" w:rsidRPr="00451E17" w:rsidRDefault="00DD6D8E" w:rsidP="00451E17">
      <w:pPr>
        <w:rPr>
          <w:lang w:val="en-GB"/>
        </w:rPr>
      </w:pPr>
      <w:r w:rsidRPr="00451E17">
        <w:rPr>
          <w:lang w:val="en-GB"/>
        </w:rPr>
        <w:t>“I can’t do that, it’s impossible.”</w:t>
      </w:r>
      <w:r w:rsidRPr="00451E17">
        <w:rPr>
          <w:lang w:val="en-GB"/>
        </w:rPr>
        <w:br/>
        <w:t>That’s one I challenge the most.</w:t>
      </w:r>
      <w:r w:rsidRPr="00451E17">
        <w:rPr>
          <w:lang w:val="en-GB"/>
        </w:rPr>
        <w:br/>
        <w:t>Have you tried?</w:t>
      </w:r>
      <w:r w:rsidRPr="00451E17">
        <w:rPr>
          <w:lang w:val="en-GB"/>
        </w:rPr>
        <w:br/>
        <w:t>Have you failed?</w:t>
      </w:r>
      <w:r w:rsidRPr="00451E17">
        <w:rPr>
          <w:lang w:val="en-GB"/>
        </w:rPr>
        <w:br/>
        <w:t>How many times?</w:t>
      </w:r>
      <w:r w:rsidRPr="00451E17">
        <w:rPr>
          <w:lang w:val="en-GB"/>
        </w:rPr>
        <w:br/>
        <w:t>Did you set the right conditions?</w:t>
      </w:r>
      <w:r w:rsidRPr="00451E17">
        <w:rPr>
          <w:lang w:val="en-GB"/>
        </w:rPr>
        <w:br/>
        <w:t>Did you try a different approach?</w:t>
      </w:r>
    </w:p>
    <w:p w:rsidR="00DD6D8E" w:rsidRPr="00451E17" w:rsidRDefault="00DD6D8E" w:rsidP="00451E17">
      <w:pPr>
        <w:rPr>
          <w:lang w:val="en-GB"/>
        </w:rPr>
      </w:pPr>
      <w:r w:rsidRPr="00451E17">
        <w:rPr>
          <w:lang w:val="en-GB"/>
        </w:rPr>
        <w:t>We could go on for three more pages.</w:t>
      </w:r>
      <w:r w:rsidRPr="00451E17">
        <w:rPr>
          <w:lang w:val="en-GB"/>
        </w:rPr>
        <w:br/>
        <w:t>I’m stopping here. (But you know exactly what I mean.)</w:t>
      </w:r>
      <w:r w:rsidRPr="00451E17">
        <w:rPr>
          <w:lang w:val="en-GB"/>
        </w:rPr>
        <w:br/>
        <w:t>Instead, I will take you on a virtual vacation with a built in workshop that I hope you'll find so fascinating, you decided to come for a real vacation where I live and work to experience it yourself. Deal?</w:t>
      </w:r>
    </w:p>
    <w:p w:rsidR="00DD6D8E" w:rsidRPr="00451E17" w:rsidRDefault="00DD6D8E" w:rsidP="00451E17">
      <w:pPr>
        <w:rPr>
          <w:lang w:val="en-GB"/>
        </w:rPr>
      </w:pPr>
      <w:r w:rsidRPr="00451E17">
        <w:rPr>
          <w:lang w:val="en-GB"/>
        </w:rPr>
        <w:t>I live on the tiny and beautiful island of Malta, smack in the middle of the Mediterranean Sea, half way between Sicily and Lybia. The most overinvaded island in the world, I believe. The place is a jewel crafted by nature, chiseled by centuries of conquest, and polished by the stubborn winds and waves that carve every exposed inch to the weather.</w:t>
      </w:r>
      <w:r w:rsidRPr="00451E17">
        <w:rPr>
          <w:lang w:val="en-GB"/>
        </w:rPr>
        <w:br/>
        <w:t xml:space="preserve">Rocks fall, boulders tumble, rain erodes, limestone envelopes everything in his rich warm amber embrace. At sunset you fall in love with your own shadow on the natural screen that these cliffs are. And you want to place a bed down and spend the night. Alone, safe and away from the rest of the world for a night. We got Neolithic temples older than the pyramids, cats bolder than Schwarzenegger, breakfast restaurants with people louder than </w:t>
      </w:r>
      <w:r w:rsidRPr="008C0423">
        <w:rPr>
          <w:rStyle w:val="NormaleBoldCarattere"/>
        </w:rPr>
        <w:t>Aida</w:t>
      </w:r>
      <w:r w:rsidRPr="00451E17">
        <w:rPr>
          <w:lang w:val="en-GB"/>
        </w:rPr>
        <w:t>. Trucks honk like they're in a competition for divine attention, and the old ladies in the village know your business before you’ve lived it.</w:t>
      </w:r>
    </w:p>
    <w:p w:rsidR="00DD6D8E" w:rsidRPr="00451E17" w:rsidRDefault="00DD6D8E" w:rsidP="00451E17">
      <w:pPr>
        <w:rPr>
          <w:lang w:val="en-GB"/>
        </w:rPr>
      </w:pPr>
      <w:r w:rsidRPr="00451E17">
        <w:rPr>
          <w:lang w:val="en-GB"/>
        </w:rPr>
        <w:t>On any given day, you might hear five languages and understand none of them—and sometimes, that’s a blessing for your brain. Doors are always either too open or bolted shut, and when you walk along the coastline, time flows from dawn to dusk without you even realizing you’ve travelled a quarter of the island.</w:t>
      </w:r>
      <w:r w:rsidRPr="00451E17">
        <w:rPr>
          <w:lang w:val="en-GB"/>
        </w:rPr>
        <w:br/>
        <w:t xml:space="preserve">The cliffs whisper stories older than reason, the sea changes color like it’s in a mood swing, and the wind carries everything—dust, prayers, gossip, and occasionally, your laundry and your neighbor's too. </w:t>
      </w:r>
      <w:r w:rsidRPr="00451E17">
        <w:rPr>
          <w:lang w:val="en-GB"/>
        </w:rPr>
        <w:br/>
        <w:t>Oh, the treasures I’ve found. Tangled in bushes or wedged between limestone blocks: sunhats from Osiris knows where, an orphaned sandal, and unfaded plastic duck decoys washed ashore from the other side of the world—trapped by their strings beneath stone that collapsed three decades ago and hasn’t moved since.</w:t>
      </w:r>
    </w:p>
    <w:p w:rsidR="00DD6D8E" w:rsidRPr="00451E17" w:rsidRDefault="00DD6D8E" w:rsidP="00451E17">
      <w:pPr>
        <w:rPr>
          <w:lang w:val="en-GB"/>
        </w:rPr>
      </w:pPr>
      <w:r w:rsidRPr="00451E17">
        <w:rPr>
          <w:lang w:val="en-GB"/>
        </w:rPr>
        <w:t>It’s a place where life doesn’t rush, it bakes.</w:t>
      </w:r>
      <w:r w:rsidRPr="00451E17">
        <w:rPr>
          <w:lang w:val="en-GB"/>
        </w:rPr>
        <w:br/>
        <w:t xml:space="preserve">Slowly. Relentlessly. Until you soften too. And </w:t>
      </w:r>
      <w:r w:rsidRPr="00E60554">
        <w:rPr>
          <w:rStyle w:val="NormaleBoldCarattere"/>
        </w:rPr>
        <w:t>change happens</w:t>
      </w:r>
      <w:r w:rsidRPr="00451E17">
        <w:rPr>
          <w:lang w:val="en-GB"/>
        </w:rPr>
        <w:t>, on it's own, because you've learned to see things differently.</w:t>
      </w:r>
    </w:p>
    <w:p w:rsidR="00DD6D8E" w:rsidRPr="00451E17" w:rsidRDefault="00DD6D8E" w:rsidP="00451E17">
      <w:pPr>
        <w:rPr>
          <w:lang w:val="en-GB"/>
        </w:rPr>
      </w:pPr>
      <w:r w:rsidRPr="00451E17">
        <w:rPr>
          <w:lang w:val="en-GB"/>
        </w:rPr>
        <w:t>In 2015 I came for what I thought was going to be a quiet getaway—a week to sit bored in a hotel room and cram for an exam. I was living in Italy at the time, equally bored at a karaoke bar, when I looked up and picked the cheapest, warmest destination with a low-cost airline (go on, guess which one). I managed a round-trip fare of 19.98€, just before Christmas.</w:t>
      </w:r>
    </w:p>
    <w:p w:rsidR="00DD6D8E" w:rsidRPr="00451E17" w:rsidRDefault="00DD6D8E" w:rsidP="00451E17">
      <w:pPr>
        <w:rPr>
          <w:lang w:val="en-GB"/>
        </w:rPr>
      </w:pPr>
      <w:r w:rsidRPr="00451E17">
        <w:rPr>
          <w:lang w:val="en-GB"/>
        </w:rPr>
        <w:t>It was the first real choice I’d made in a long time that came from somewhere unexpected—change. Not logic, not obligation, not someone else's plan. Just me, clicking "Book" on a place I’d never even considered. Honestly, I bought the ticket assuming I’d probably flake. Twenty euros wasn’t a big deal—I’d wasted more than that on bad coffee and worse dates.</w:t>
      </w:r>
    </w:p>
    <w:p w:rsidR="00DD6D8E" w:rsidRPr="00451E17" w:rsidRDefault="00DD6D8E" w:rsidP="00451E17">
      <w:pPr>
        <w:rPr>
          <w:lang w:val="en-GB"/>
        </w:rPr>
      </w:pPr>
      <w:r w:rsidRPr="00451E17">
        <w:rPr>
          <w:lang w:val="en-GB"/>
        </w:rPr>
        <w:t>But when I got home, something had already started to shift. The click had planted a seed. A quiet but stubborn little desire to actually go. To follow through. Commitment—the act of choosing.</w:t>
      </w:r>
    </w:p>
    <w:p w:rsidR="00DD6D8E" w:rsidRPr="00451E17" w:rsidRDefault="00DD6D8E" w:rsidP="00451E17">
      <w:pPr>
        <w:rPr>
          <w:lang w:val="en-GB"/>
        </w:rPr>
      </w:pPr>
      <w:r w:rsidRPr="00451E17">
        <w:rPr>
          <w:lang w:val="en-GB"/>
        </w:rPr>
        <w:t>I knew nothing about Malta. And in 2015, even Google didn’t know much beyond names I couldn’t pronounce and sites that meant nothing to me—except one: VALLETTA. The capital. That one stuck. Bold, uppercase, confident in a way I wasn’t yet. I feared the capital, and instinctively chose the town across the harbor from it. Sliema. I swear I had no clue what I was doing and only trusted instinct—because it was late at night, and I didn’t want to let the sudden excitement fade by morning.</w:t>
      </w:r>
    </w:p>
    <w:p w:rsidR="00DD6D8E" w:rsidRPr="00451E17" w:rsidRDefault="00DD6D8E" w:rsidP="00451E17">
      <w:pPr>
        <w:rPr>
          <w:lang w:val="en-GB"/>
        </w:rPr>
      </w:pPr>
      <w:r w:rsidRPr="00451E17">
        <w:rPr>
          <w:lang w:val="en-GB"/>
        </w:rPr>
        <w:t>Sliema showed plenty of hotels, looked close enough to “everything,” and besides, I wasn’t going for adventure. I was going to stay bored. Locked in a hotel room. Isolated enough to have no distractions from my books. That was the plan. That was the desperate, anxious, slightly panicked version of me trying to brace for that upcoming exam—and the pile of reportson that which I would have to write.</w:t>
      </w:r>
    </w:p>
    <w:p w:rsidR="00DD6D8E" w:rsidRPr="00451E17" w:rsidRDefault="00DD6D8E" w:rsidP="00451E17">
      <w:pPr>
        <w:rPr>
          <w:lang w:val="en-GB"/>
        </w:rPr>
      </w:pPr>
      <w:r w:rsidRPr="00451E17">
        <w:rPr>
          <w:lang w:val="en-GB"/>
        </w:rPr>
        <w:t xml:space="preserve">I needed silence. Change for a week. Detachment from everybody and their needs. I had not yet fallen into the trap of instant messaging—yes, I know what you’re thinking: </w:t>
      </w:r>
      <w:r w:rsidRPr="008C0423">
        <w:rPr>
          <w:rStyle w:val="NormaleBoldCarattere"/>
        </w:rPr>
        <w:t>2015 and not on Facebook, Instagram, or WhatsApp?</w:t>
      </w:r>
      <w:r w:rsidRPr="00451E17">
        <w:rPr>
          <w:lang w:val="en-GB"/>
        </w:rPr>
        <w:t xml:space="preserve"> Yes. That was me. I tried them all, I did. Gave each one a fair shot. And then dropped them cold turkey once I realized they were not a good match for my already full and frantic experience of life.</w:t>
      </w:r>
    </w:p>
    <w:p w:rsidR="00DD6D8E" w:rsidRPr="00451E17" w:rsidRDefault="00DD6D8E" w:rsidP="00451E17">
      <w:pPr>
        <w:rPr>
          <w:lang w:val="en-GB"/>
        </w:rPr>
      </w:pPr>
      <w:r w:rsidRPr="00451E17">
        <w:rPr>
          <w:lang w:val="en-GB"/>
        </w:rPr>
        <w:t>My closest could still call, text, or send an email if they had something relevant to ask or say. I wasn’t playing the hermit. I think I just wanted people to put in a bit of effort if they really wanted to reach me. A few taps on a screen didn't count as connection in my book. If you couldn’t form a sentence and press send with intention, maybe it wasn’t worth saying.</w:t>
      </w:r>
    </w:p>
    <w:p w:rsidR="00DD6D8E" w:rsidRPr="00451E17" w:rsidRDefault="00DD6D8E" w:rsidP="00451E17">
      <w:pPr>
        <w:rPr>
          <w:lang w:val="en-GB"/>
        </w:rPr>
      </w:pPr>
      <w:r w:rsidRPr="00451E17">
        <w:rPr>
          <w:lang w:val="en-GB"/>
        </w:rPr>
        <w:t>So no, I wasn’t running away from the world—I was just reclaiming a little corner of it where I could breathe. And I found my corner in Sliema.</w:t>
      </w:r>
    </w:p>
    <w:p w:rsidR="00DD6D8E" w:rsidRPr="008C0423" w:rsidRDefault="00DD6D8E" w:rsidP="00451E17">
      <w:pPr>
        <w:rPr>
          <w:rStyle w:val="NormaleBoldCarattere"/>
        </w:rPr>
      </w:pPr>
      <w:r w:rsidRPr="00451E17">
        <w:rPr>
          <w:lang w:val="en-GB"/>
        </w:rPr>
        <w:t>Back in 2015, you could get a four-star penthouse suite for 50€ a night. Six nights: 300€. Return flight: 19.98€. Airport transport, ferries, buses: maybe 50€ all in. Food? Cheaper than anywhere else in Europe. Total escape and a glimpse of a new life?</w:t>
      </w:r>
      <w:r w:rsidRPr="00451E17">
        <w:rPr>
          <w:lang w:val="en-GB"/>
        </w:rPr>
        <w:br/>
      </w:r>
      <w:r w:rsidRPr="008C0423">
        <w:rPr>
          <w:rStyle w:val="NormaleBoldCarattere"/>
        </w:rPr>
        <w:t>Priceless.</w:t>
      </w:r>
    </w:p>
    <w:p w:rsidR="00DD6D8E" w:rsidRPr="00451E17" w:rsidRDefault="00DD6D8E" w:rsidP="00451E17">
      <w:pPr>
        <w:rPr>
          <w:lang w:val="en-GB"/>
        </w:rPr>
      </w:pPr>
      <w:r w:rsidRPr="00451E17">
        <w:rPr>
          <w:lang w:val="en-GB"/>
        </w:rPr>
        <w:t xml:space="preserve">Touchdown in the early afternoon of mid-December. The sun won’t be out for long, and if I survive the transport to the hotel (and I meant </w:t>
      </w:r>
      <w:r w:rsidRPr="008C0423">
        <w:rPr>
          <w:rStyle w:val="NormaleBoldCarattere"/>
        </w:rPr>
        <w:t>survive</w:t>
      </w:r>
      <w:r w:rsidRPr="00451E17">
        <w:rPr>
          <w:lang w:val="en-GB"/>
        </w:rPr>
        <w:t>—I had no idea what Maltese driving was like), I figure I can manage to sneak out for a quick peek before I bury myself in my books.</w:t>
      </w:r>
    </w:p>
    <w:p w:rsidR="00DD6D8E" w:rsidRPr="00451E17" w:rsidRDefault="00DD6D8E" w:rsidP="00451E17">
      <w:pPr>
        <w:rPr>
          <w:lang w:val="en-GB"/>
        </w:rPr>
      </w:pPr>
      <w:r w:rsidRPr="00451E17">
        <w:rPr>
          <w:lang w:val="en-GB"/>
        </w:rPr>
        <w:t>After all, this is my travel day. I’m not expected to do any real work yet. Just breathe, walk around the block without getting lost or run over.</w:t>
      </w:r>
    </w:p>
    <w:p w:rsidR="00DD6D8E" w:rsidRPr="00451E17" w:rsidRDefault="00DD6D8E" w:rsidP="00451E17">
      <w:pPr>
        <w:rPr>
          <w:lang w:val="en-GB"/>
        </w:rPr>
      </w:pPr>
      <w:r w:rsidRPr="00451E17">
        <w:rPr>
          <w:lang w:val="en-GB"/>
        </w:rPr>
        <w:t xml:space="preserve">I have an innate sense of direction during the day, when the sun is high and shadows make sense—but once darkness falls, it turns into </w:t>
      </w:r>
      <w:r w:rsidRPr="008C0423">
        <w:rPr>
          <w:rStyle w:val="NormaleBoldCarattere"/>
        </w:rPr>
        <w:t>Night</w:t>
      </w:r>
      <w:r w:rsidRPr="000808E8">
        <w:rPr>
          <w:i/>
          <w:iCs/>
          <w:lang w:val="en-GB"/>
        </w:rPr>
        <w:t>mare on Elm Street</w:t>
      </w:r>
      <w:r w:rsidRPr="00451E17">
        <w:rPr>
          <w:lang w:val="en-GB"/>
        </w:rPr>
        <w:t xml:space="preserve">. North, South, East… they all blurred into </w:t>
      </w:r>
      <w:r w:rsidRPr="008C0423">
        <w:rPr>
          <w:rStyle w:val="NormaleBoldCarattere"/>
        </w:rPr>
        <w:t>Where the hell am I?</w:t>
      </w:r>
    </w:p>
    <w:p w:rsidR="00DD6D8E" w:rsidRPr="00451E17" w:rsidRDefault="00DD6D8E" w:rsidP="00451E17">
      <w:pPr>
        <w:rPr>
          <w:lang w:val="en-GB"/>
        </w:rPr>
      </w:pPr>
      <w:r w:rsidRPr="00451E17">
        <w:rPr>
          <w:lang w:val="en-GB"/>
        </w:rPr>
        <w:t>This was 2015. Roaming charges were still a thing and foreign SIM cards an ordeal. If you can’t relate, you’re too young to be reading this book and should be booking a flight to Malta instead—now that every alley and stairwell has been lovingly mapped by Street View (yes, in part thanks to me) and swarms of drones that have since then turned this once-overlooked rock into a premium Mediterranean asset.</w:t>
      </w:r>
    </w:p>
    <w:p w:rsidR="00DD6D8E" w:rsidRPr="00451E17" w:rsidRDefault="00DD6D8E" w:rsidP="00451E17">
      <w:pPr>
        <w:rPr>
          <w:lang w:val="en-GB"/>
        </w:rPr>
      </w:pPr>
      <w:r w:rsidRPr="00451E17">
        <w:rPr>
          <w:lang w:val="en-GB"/>
        </w:rPr>
        <w:t>I walked all night, descended stairways carved in limestone that looked like a movie set, dipped my shoe in black holes filled with sea water—not knowing if they were puddles or portals. Truly, I felt like a middle-aged child in a new playground. Turns and twists along the shoreline, everything glistening and provoking my curiosity, as if the island itself was daring me to keep going just one corner more.</w:t>
      </w:r>
    </w:p>
    <w:p w:rsidR="00DD6D8E" w:rsidRPr="00451E17" w:rsidRDefault="00DD6D8E" w:rsidP="00451E17">
      <w:pPr>
        <w:rPr>
          <w:lang w:val="en-GB"/>
        </w:rPr>
      </w:pPr>
      <w:r w:rsidRPr="00451E17">
        <w:rPr>
          <w:lang w:val="en-GB"/>
        </w:rPr>
        <w:t>Stray cats sleeping in carefully crafted cardboard boxes in the most unexpected places, under the yellow light of poles as old as forgotten postcards. Some boxes had blankets. Some had names. One had a note in shaky handwriting that said “Be kind, he’s blind.”</w:t>
      </w:r>
      <w:r w:rsidRPr="00451E17">
        <w:rPr>
          <w:lang w:val="en-GB"/>
        </w:rPr>
        <w:br/>
      </w:r>
      <w:r w:rsidRPr="008C0423">
        <w:rPr>
          <w:rStyle w:val="NormaleBoldCarattere"/>
        </w:rPr>
        <w:t xml:space="preserve">WHERE AM I? </w:t>
      </w:r>
      <w:r w:rsidRPr="00451E17">
        <w:rPr>
          <w:lang w:val="en-GB"/>
        </w:rPr>
        <w:t xml:space="preserve">Not just physically—but mentally—where </w:t>
      </w:r>
      <w:r w:rsidRPr="008C0423">
        <w:rPr>
          <w:rStyle w:val="NormaleBoldCarattere"/>
        </w:rPr>
        <w:t>am</w:t>
      </w:r>
      <w:r w:rsidRPr="00451E17">
        <w:rPr>
          <w:lang w:val="en-GB"/>
        </w:rPr>
        <w:t xml:space="preserve"> I, I asked myself?</w:t>
      </w:r>
    </w:p>
    <w:p w:rsidR="00DD6D8E" w:rsidRPr="00451E17" w:rsidRDefault="00DD6D8E" w:rsidP="00451E17">
      <w:pPr>
        <w:rPr>
          <w:lang w:val="en-GB"/>
        </w:rPr>
      </w:pPr>
      <w:r w:rsidRPr="00451E17">
        <w:rPr>
          <w:lang w:val="en-GB"/>
        </w:rPr>
        <w:t>Standing in the middle of a narrow seaside path lit by Christmas lights everywhere, I could not find an honest answer. And for once, that felt… okay. Nobody's looking.</w:t>
      </w:r>
    </w:p>
    <w:p w:rsidR="00DD6D8E" w:rsidRPr="00451E17" w:rsidRDefault="00DD6D8E" w:rsidP="00451E17">
      <w:pPr>
        <w:rPr>
          <w:lang w:val="en-GB"/>
        </w:rPr>
      </w:pPr>
      <w:r w:rsidRPr="00451E17">
        <w:rPr>
          <w:lang w:val="en-GB"/>
        </w:rPr>
        <w:t xml:space="preserve">Not lost.Not found. Just </w:t>
      </w:r>
      <w:r w:rsidRPr="008C0423">
        <w:rPr>
          <w:rStyle w:val="NormaleBoldCarattere"/>
        </w:rPr>
        <w:t>at the verge of change.</w:t>
      </w:r>
    </w:p>
    <w:p w:rsidR="00DD6D8E" w:rsidRPr="00451E17" w:rsidRDefault="00DD6D8E" w:rsidP="00451E17">
      <w:pPr>
        <w:rPr>
          <w:lang w:val="en-GB"/>
        </w:rPr>
      </w:pPr>
      <w:r w:rsidRPr="00451E17">
        <w:rPr>
          <w:lang w:val="en-GB"/>
        </w:rPr>
        <w:t>Stumbling around with a resigned feeling of safety—that no matter how far I’d go, I was still on a 35km-long island and couldn’t possibly get any further even if I tried.</w:t>
      </w:r>
    </w:p>
    <w:p w:rsidR="00DD6D8E" w:rsidRPr="00451E17" w:rsidRDefault="00DD6D8E" w:rsidP="00451E17">
      <w:pPr>
        <w:rPr>
          <w:lang w:val="en-GB"/>
        </w:rPr>
      </w:pPr>
      <w:r w:rsidRPr="00451E17">
        <w:rPr>
          <w:lang w:val="en-GB"/>
        </w:rPr>
        <w:t>An accidental comfort arose in knowing I was protected by confinement. What a thought.</w:t>
      </w:r>
      <w:r w:rsidRPr="00451E17">
        <w:rPr>
          <w:lang w:val="en-GB"/>
        </w:rPr>
        <w:br/>
        <w:t>A new world, an entire island—but no bigger than the bypass around Milan city.And somehow, it felt like just enough space to finally exhale.</w:t>
      </w:r>
    </w:p>
    <w:p w:rsidR="00DD6D8E" w:rsidRPr="00451E17" w:rsidRDefault="00DD6D8E" w:rsidP="00451E17">
      <w:pPr>
        <w:rPr>
          <w:lang w:val="en-GB"/>
        </w:rPr>
      </w:pPr>
      <w:r w:rsidRPr="00451E17">
        <w:rPr>
          <w:lang w:val="en-GB"/>
        </w:rPr>
        <w:t xml:space="preserve">That is, until I landed at </w:t>
      </w:r>
      <w:r w:rsidRPr="008C0423">
        <w:rPr>
          <w:rStyle w:val="NormaleBoldCarattere"/>
        </w:rPr>
        <w:t>Qui-Si-Sana</w:t>
      </w:r>
      <w:r w:rsidRPr="00451E17">
        <w:rPr>
          <w:lang w:val="en-GB"/>
        </w:rPr>
        <w:t xml:space="preserve">—literally, </w:t>
      </w:r>
      <w:r w:rsidRPr="008C0423">
        <w:rPr>
          <w:rStyle w:val="NormaleBoldCarattere"/>
        </w:rPr>
        <w:t>here we heal you</w:t>
      </w:r>
      <w:r w:rsidRPr="00451E17">
        <w:rPr>
          <w:lang w:val="en-GB"/>
        </w:rPr>
        <w:t>—which sounded and looked like a looney bin gone awry. My sense of reality just clicked off. I drifted in a daze until I somehow managed to retrace my steps and climb back to my chamber of cramming—where books waited with a glow of judgement and felt like silent punishment while the Wi-Fi barely reached the bed where I could send my first best shots to those who had already started to wonder if I had disappeared for good already.</w:t>
      </w:r>
    </w:p>
    <w:p w:rsidR="00DD6D8E" w:rsidRPr="00451E17" w:rsidRDefault="00DD6D8E" w:rsidP="00451E17">
      <w:pPr>
        <w:rPr>
          <w:lang w:val="en-GB"/>
        </w:rPr>
      </w:pPr>
      <w:r w:rsidRPr="00451E17">
        <w:rPr>
          <w:lang w:val="en-GB"/>
        </w:rPr>
        <w:t xml:space="preserve">Good morning, sunshine! No blackouts! 7:06am and the room is flooded—with light, not water—and I’ve slept enough. I am </w:t>
      </w:r>
      <w:r w:rsidRPr="008C0423">
        <w:rPr>
          <w:rStyle w:val="NormaleBoldCarattere"/>
        </w:rPr>
        <w:t>hungry</w:t>
      </w:r>
      <w:r w:rsidRPr="00451E17">
        <w:rPr>
          <w:lang w:val="en-GB"/>
        </w:rPr>
        <w:t>.</w:t>
      </w:r>
    </w:p>
    <w:p w:rsidR="00DD6D8E" w:rsidRPr="00451E17" w:rsidRDefault="00DD6D8E" w:rsidP="00451E17">
      <w:pPr>
        <w:rPr>
          <w:lang w:val="en-GB"/>
        </w:rPr>
      </w:pPr>
      <w:r w:rsidRPr="00451E17">
        <w:rPr>
          <w:lang w:val="en-GB"/>
        </w:rPr>
        <w:t>Breakfast… oh well. But look at that water. Look at that city just across from me, golden in the early sun like it’s showing off.</w:t>
      </w:r>
    </w:p>
    <w:p w:rsidR="00DD6D8E" w:rsidRPr="00451E17" w:rsidRDefault="00DD6D8E" w:rsidP="00451E17">
      <w:pPr>
        <w:rPr>
          <w:lang w:val="en-GB"/>
        </w:rPr>
      </w:pPr>
      <w:r w:rsidRPr="00451E17">
        <w:rPr>
          <w:lang w:val="en-GB"/>
        </w:rPr>
        <w:t xml:space="preserve">Books can wait a day. I’m only here a week. I </w:t>
      </w:r>
      <w:r w:rsidRPr="008C0423">
        <w:rPr>
          <w:rStyle w:val="NormaleBoldCarattere"/>
        </w:rPr>
        <w:t>can’t</w:t>
      </w:r>
      <w:r w:rsidRPr="00451E17">
        <w:rPr>
          <w:lang w:val="en-GB"/>
        </w:rPr>
        <w:t xml:space="preserve"> not go see something.</w:t>
      </w:r>
    </w:p>
    <w:p w:rsidR="00DD6D8E" w:rsidRPr="00451E17" w:rsidRDefault="00DD6D8E" w:rsidP="00451E17">
      <w:pPr>
        <w:rPr>
          <w:lang w:val="en-GB"/>
        </w:rPr>
      </w:pPr>
      <w:r w:rsidRPr="00451E17">
        <w:rPr>
          <w:lang w:val="en-GB"/>
        </w:rPr>
        <w:t xml:space="preserve">So—I </w:t>
      </w:r>
      <w:r w:rsidRPr="008C0423">
        <w:rPr>
          <w:rStyle w:val="NormaleBoldCarattere"/>
        </w:rPr>
        <w:t>changed</w:t>
      </w:r>
      <w:r w:rsidRPr="00451E17">
        <w:rPr>
          <w:lang w:val="en-GB"/>
        </w:rPr>
        <w:t xml:space="preserve"> my mind, as we say.</w:t>
      </w:r>
    </w:p>
    <w:p w:rsidR="00DD6D8E" w:rsidRPr="00451E17" w:rsidRDefault="00DD6D8E" w:rsidP="00451E17">
      <w:pPr>
        <w:rPr>
          <w:lang w:val="en-GB"/>
        </w:rPr>
      </w:pPr>
      <w:r w:rsidRPr="00451E17">
        <w:rPr>
          <w:lang w:val="en-GB"/>
        </w:rPr>
        <w:t>I walked forever, all along the safe coast. No maps (who needs them when you’ve got the sun and no clouds?), no real plan, so there can’t be any disappointment (wink—write that one down). Only curiosity and surprises.</w:t>
      </w:r>
    </w:p>
    <w:p w:rsidR="00DD6D8E" w:rsidRPr="00451E17" w:rsidRDefault="00DD6D8E" w:rsidP="00451E17">
      <w:pPr>
        <w:rPr>
          <w:lang w:val="en-GB"/>
        </w:rPr>
      </w:pPr>
      <w:r w:rsidRPr="00451E17">
        <w:rPr>
          <w:lang w:val="en-GB"/>
        </w:rPr>
        <w:t>Mind you, surprise for me had become nerve-wracking. If we count it as one of the 27 emotions, I would have rather gone back to that time when we only recognized three. Surprise? No thank you. Give me joy, sadness, or anger. At least I knew how to schedule those.</w:t>
      </w:r>
    </w:p>
    <w:p w:rsidR="00DD6D8E" w:rsidRPr="00451E17" w:rsidRDefault="00DD6D8E" w:rsidP="00451E17">
      <w:pPr>
        <w:rPr>
          <w:lang w:val="en-GB"/>
        </w:rPr>
      </w:pPr>
      <w:r w:rsidRPr="00451E17">
        <w:rPr>
          <w:lang w:val="en-GB"/>
        </w:rPr>
        <w:t>Surprise had been phone calls in the middle of the night reporting deadly accidents.</w:t>
      </w:r>
      <w:r w:rsidRPr="00451E17">
        <w:rPr>
          <w:lang w:val="en-GB"/>
        </w:rPr>
        <w:br/>
        <w:t>Surprise had been news of someone suddenly sick, gone before I could catch my breath.</w:t>
      </w:r>
      <w:r w:rsidRPr="00451E17">
        <w:rPr>
          <w:lang w:val="en-GB"/>
        </w:rPr>
        <w:br/>
        <w:t>Surprise had been waking up in Fort Lauderdale wondering how I ended up living someone else’s soap opera.</w:t>
      </w:r>
    </w:p>
    <w:p w:rsidR="00DD6D8E" w:rsidRPr="00451E17" w:rsidRDefault="00DD6D8E" w:rsidP="00451E17">
      <w:pPr>
        <w:rPr>
          <w:lang w:val="en-GB"/>
        </w:rPr>
      </w:pPr>
      <w:r w:rsidRPr="00451E17">
        <w:rPr>
          <w:lang w:val="en-GB"/>
        </w:rPr>
        <w:t>So no, I didn’t crave surprises. I associated them with spirals, sharp turns, and days that started one way and ended in grief or chaos.</w:t>
      </w:r>
    </w:p>
    <w:p w:rsidR="00DD6D8E" w:rsidRPr="008C0423" w:rsidRDefault="00DD6D8E" w:rsidP="00451E17">
      <w:pPr>
        <w:rPr>
          <w:rStyle w:val="NormaleBoldCarattere"/>
        </w:rPr>
      </w:pPr>
      <w:r w:rsidRPr="00451E17">
        <w:rPr>
          <w:lang w:val="en-GB"/>
        </w:rPr>
        <w:t xml:space="preserve">But here, I didn’t realize it yet—surprise was starting to wear a different face. Less like an ambush, more like a tap on the shoulder, the kind that says </w:t>
      </w:r>
      <w:r w:rsidRPr="008C0423">
        <w:rPr>
          <w:rStyle w:val="NormaleBoldCarattere"/>
        </w:rPr>
        <w:t>hey, keep walking, there's more where this came from.</w:t>
      </w:r>
    </w:p>
    <w:p w:rsidR="00DD6D8E" w:rsidRPr="00451E17" w:rsidRDefault="00DD6D8E" w:rsidP="00451E17">
      <w:pPr>
        <w:rPr>
          <w:lang w:val="en-GB"/>
        </w:rPr>
      </w:pPr>
      <w:r w:rsidRPr="00451E17">
        <w:rPr>
          <w:lang w:val="en-GB"/>
        </w:rPr>
        <w:t xml:space="preserve">And so I kept wandering, recording myself on my prehistoric phone singing </w:t>
      </w:r>
      <w:r w:rsidRPr="008C0423">
        <w:rPr>
          <w:rStyle w:val="NormaleBoldCarattere"/>
        </w:rPr>
        <w:t>Walking in Memphis</w:t>
      </w:r>
      <w:r w:rsidRPr="00451E17">
        <w:rPr>
          <w:lang w:val="en-GB"/>
        </w:rPr>
        <w:t xml:space="preserve">—in lack of a better reference. Wrong city, wrong continent, wrong everything… who cares? And I’m </w:t>
      </w:r>
      <w:r w:rsidRPr="008C0423">
        <w:rPr>
          <w:rStyle w:val="NormaleBoldCarattere"/>
        </w:rPr>
        <w:t>Feelin’ Good!</w:t>
      </w:r>
      <w:r w:rsidRPr="00451E17">
        <w:rPr>
          <w:lang w:val="en-GB"/>
        </w:rPr>
        <w:br/>
        <w:t>Yes, I'm a somewhat trained singer, even if I never made it more than a paid hobby.</w:t>
      </w:r>
      <w:r w:rsidRPr="00451E17">
        <w:rPr>
          <w:lang w:val="en-GB"/>
        </w:rPr>
        <w:br/>
        <w:t>I’d done some amatorial theater, a few gigs, a few revues—enough applause to enjoy it, not enough to get tired of it.</w:t>
      </w:r>
      <w:r w:rsidRPr="00451E17">
        <w:rPr>
          <w:lang w:val="en-GB"/>
        </w:rPr>
        <w:br/>
        <w:t>Malta CHANGED that as well, but we’ll get to that later.</w:t>
      </w:r>
    </w:p>
    <w:p w:rsidR="00DD6D8E" w:rsidRPr="00451E17" w:rsidRDefault="00DD6D8E" w:rsidP="00451E17">
      <w:pPr>
        <w:rPr>
          <w:lang w:val="en-GB"/>
        </w:rPr>
      </w:pPr>
      <w:r w:rsidRPr="00451E17">
        <w:rPr>
          <w:lang w:val="en-GB"/>
        </w:rPr>
        <w:t>I never opened a page of those damn books. Not even the front cover.</w:t>
      </w:r>
      <w:r w:rsidRPr="00451E17">
        <w:rPr>
          <w:lang w:val="en-GB"/>
        </w:rPr>
        <w:br/>
        <w:t>I explored as much as my worn-out shoes allowed me.</w:t>
      </w:r>
      <w:r w:rsidRPr="00451E17">
        <w:rPr>
          <w:lang w:val="en-GB"/>
        </w:rPr>
        <w:br/>
        <w:t>I only tested a bus ride late at night after a Christmas concert in Floriana.</w:t>
      </w:r>
      <w:r w:rsidRPr="00451E17">
        <w:rPr>
          <w:lang w:val="en-GB"/>
        </w:rPr>
        <w:br/>
        <w:t>I lived a week of CHANGED actions.</w:t>
      </w:r>
    </w:p>
    <w:p w:rsidR="00DD6D8E" w:rsidRPr="00451E17" w:rsidRDefault="00DD6D8E" w:rsidP="00451E17">
      <w:pPr>
        <w:rPr>
          <w:lang w:val="en-GB"/>
        </w:rPr>
      </w:pPr>
      <w:r w:rsidRPr="00451E17">
        <w:rPr>
          <w:lang w:val="en-GB"/>
        </w:rPr>
        <w:t>I met a few locals who took me where I could not walk (yet).</w:t>
      </w:r>
      <w:r w:rsidRPr="00451E17">
        <w:rPr>
          <w:lang w:val="en-GB"/>
        </w:rPr>
        <w:br/>
        <w:t>I didn’t have a sense of the entire island, but I wasted no time packing new information as I had nothing to lose, but my ignorance.</w:t>
      </w:r>
    </w:p>
    <w:p w:rsidR="00DD6D8E" w:rsidRPr="00451E17" w:rsidRDefault="00DD6D8E" w:rsidP="00451E17">
      <w:pPr>
        <w:rPr>
          <w:lang w:val="en-GB"/>
        </w:rPr>
      </w:pPr>
      <w:r w:rsidRPr="00451E17">
        <w:rPr>
          <w:lang w:val="en-GB"/>
        </w:rPr>
        <w:t>One week is short, but seven days can change a lot.</w:t>
      </w:r>
      <w:r w:rsidRPr="00451E17">
        <w:rPr>
          <w:lang w:val="en-GB"/>
        </w:rPr>
        <w:br/>
        <w:t>Perhaps an entire life.</w:t>
      </w:r>
      <w:r w:rsidRPr="00451E17">
        <w:rPr>
          <w:lang w:val="en-GB"/>
        </w:rPr>
        <w:br/>
        <w:t>Looking back now, I can see that.</w:t>
      </w:r>
    </w:p>
    <w:p w:rsidR="00DD6D8E" w:rsidRPr="00451E17" w:rsidRDefault="00DD6D8E" w:rsidP="00451E17">
      <w:pPr>
        <w:rPr>
          <w:lang w:val="en-GB"/>
        </w:rPr>
      </w:pPr>
      <w:r w:rsidRPr="00451E17">
        <w:rPr>
          <w:lang w:val="en-GB"/>
        </w:rPr>
        <w:t>In the last ten years, I have moved to Malta.</w:t>
      </w:r>
      <w:r w:rsidRPr="00451E17">
        <w:rPr>
          <w:lang w:val="en-GB"/>
        </w:rPr>
        <w:br/>
        <w:t>I’m working. Paying taxes.</w:t>
      </w:r>
      <w:r w:rsidRPr="00451E17">
        <w:rPr>
          <w:lang w:val="en-GB"/>
        </w:rPr>
        <w:br/>
        <w:t>I can apply for citizenship.</w:t>
      </w:r>
      <w:r w:rsidRPr="00451E17">
        <w:rPr>
          <w:lang w:val="en-GB"/>
        </w:rPr>
        <w:br/>
        <w:t>I have systematically trekked the entire coastline—parts of it multiple times.</w:t>
      </w:r>
      <w:r w:rsidRPr="00451E17">
        <w:rPr>
          <w:lang w:val="en-GB"/>
        </w:rPr>
        <w:br/>
        <w:t>I’ve gathered tens of thousands of images and videos; I could document cliff erosion better than a government agency.</w:t>
      </w:r>
    </w:p>
    <w:p w:rsidR="00DD6D8E" w:rsidRPr="00451E17" w:rsidRDefault="00DD6D8E" w:rsidP="00451E17">
      <w:pPr>
        <w:rPr>
          <w:lang w:val="en-GB"/>
        </w:rPr>
      </w:pPr>
      <w:r w:rsidRPr="00451E17">
        <w:rPr>
          <w:lang w:val="en-GB"/>
        </w:rPr>
        <w:t>And most important of all—IT CHANGED ME.</w:t>
      </w:r>
      <w:r w:rsidRPr="00451E17">
        <w:rPr>
          <w:lang w:val="en-GB"/>
        </w:rPr>
        <w:br/>
        <w:t xml:space="preserve">I didn’t </w:t>
      </w:r>
      <w:r w:rsidRPr="008C0423">
        <w:rPr>
          <w:rStyle w:val="NormaleBoldCarattere"/>
        </w:rPr>
        <w:t>have</w:t>
      </w:r>
      <w:r w:rsidRPr="00451E17">
        <w:rPr>
          <w:lang w:val="en-GB"/>
        </w:rPr>
        <w:t xml:space="preserve"> to do it.</w:t>
      </w:r>
      <w:r w:rsidRPr="00451E17">
        <w:rPr>
          <w:lang w:val="en-GB"/>
        </w:rPr>
        <w:br/>
        <w:t xml:space="preserve">Yes, in this case, I </w:t>
      </w:r>
      <w:r w:rsidRPr="008C0423">
        <w:rPr>
          <w:rStyle w:val="NormaleBoldCarattere"/>
        </w:rPr>
        <w:t>did</w:t>
      </w:r>
      <w:r w:rsidRPr="00451E17">
        <w:rPr>
          <w:lang w:val="en-GB"/>
        </w:rPr>
        <w:t xml:space="preserve"> sweat it—literally—under the scorching sun in July.</w:t>
      </w:r>
      <w:r w:rsidRPr="00451E17">
        <w:rPr>
          <w:lang w:val="en-GB"/>
        </w:rPr>
        <w:br/>
        <w:t>And it did NOT bother me in the least.</w:t>
      </w:r>
      <w:r w:rsidRPr="00451E17">
        <w:rPr>
          <w:lang w:val="en-GB"/>
        </w:rPr>
        <w:br/>
        <w:t>I loved every moment of it.</w:t>
      </w:r>
    </w:p>
    <w:p w:rsidR="00DD6D8E" w:rsidRPr="00451E17" w:rsidRDefault="00DD6D8E" w:rsidP="00451E17">
      <w:pPr>
        <w:rPr>
          <w:lang w:val="en-GB"/>
        </w:rPr>
      </w:pPr>
      <w:r w:rsidRPr="00451E17">
        <w:rPr>
          <w:lang w:val="en-GB"/>
        </w:rPr>
        <w:t>I couldn’t bring myself to read those books back then.</w:t>
      </w:r>
      <w:r w:rsidRPr="00451E17">
        <w:rPr>
          <w:lang w:val="en-GB"/>
        </w:rPr>
        <w:br/>
        <w:t>I didn’t have the discipline.</w:t>
      </w:r>
      <w:r w:rsidRPr="00451E17">
        <w:rPr>
          <w:lang w:val="en-GB"/>
        </w:rPr>
        <w:br/>
        <w:t>I still don’t think I have the discipline to do much of anything.</w:t>
      </w:r>
      <w:r w:rsidRPr="00451E17">
        <w:rPr>
          <w:lang w:val="en-GB"/>
        </w:rPr>
        <w:br/>
        <w:t>Even now, as I type this, I realize I’ve been trying to “discipline” myself for twenty years at least—and it never worked.</w:t>
      </w:r>
    </w:p>
    <w:p w:rsidR="00DD6D8E" w:rsidRPr="00451E17" w:rsidRDefault="00DD6D8E" w:rsidP="00451E17">
      <w:pPr>
        <w:rPr>
          <w:lang w:val="en-GB"/>
        </w:rPr>
      </w:pPr>
      <w:r w:rsidRPr="00451E17">
        <w:rPr>
          <w:lang w:val="en-GB"/>
        </w:rPr>
        <w:t xml:space="preserve">But in the midst of yet one more (temporary) existential crisis, I finally gathered all my memories, my materials, my notes, my pictures—and it is all happening </w:t>
      </w:r>
      <w:r w:rsidRPr="008C0423">
        <w:rPr>
          <w:rStyle w:val="NormaleBoldCarattere"/>
        </w:rPr>
        <w:t>effortlessly</w:t>
      </w:r>
      <w:r w:rsidRPr="00451E17">
        <w:rPr>
          <w:lang w:val="en-GB"/>
        </w:rPr>
        <w:t>.</w:t>
      </w:r>
    </w:p>
    <w:p w:rsidR="00DD6D8E" w:rsidRPr="00451E17" w:rsidRDefault="00DD6D8E" w:rsidP="00451E17">
      <w:pPr>
        <w:rPr>
          <w:lang w:val="en-GB"/>
        </w:rPr>
      </w:pPr>
      <w:r w:rsidRPr="00451E17">
        <w:rPr>
          <w:lang w:val="en-GB"/>
        </w:rPr>
        <w:t>Because this is the CHANGE THAT HAPPENS.</w:t>
      </w:r>
      <w:r w:rsidRPr="00451E17">
        <w:rPr>
          <w:lang w:val="en-GB"/>
        </w:rPr>
        <w:br/>
        <w:t>Not the one I force.</w:t>
      </w:r>
    </w:p>
    <w:p w:rsidR="00DD6D8E" w:rsidRPr="00451E17" w:rsidRDefault="00DD6D8E" w:rsidP="00451E17">
      <w:pPr>
        <w:rPr>
          <w:lang w:val="en-GB"/>
        </w:rPr>
      </w:pPr>
      <w:r w:rsidRPr="00451E17">
        <w:rPr>
          <w:lang w:val="en-GB"/>
        </w:rPr>
        <w:t>One “book now” click on an app changed where I’m sitting today.</w:t>
      </w:r>
      <w:r w:rsidRPr="00451E17">
        <w:rPr>
          <w:lang w:val="en-GB"/>
        </w:rPr>
        <w:br/>
        <w:t>Yes, we all do this all the time.</w:t>
      </w:r>
      <w:r w:rsidRPr="00451E17">
        <w:rPr>
          <w:lang w:val="en-GB"/>
        </w:rPr>
        <w:br/>
        <w:t>But it’s fun to look back and pinpoint those moments—the quiet detonations that rearranged everything.</w:t>
      </w:r>
    </w:p>
    <w:p w:rsidR="00DD6D8E" w:rsidRPr="00451E17" w:rsidRDefault="00DD6D8E" w:rsidP="00451E17">
      <w:pPr>
        <w:rPr>
          <w:lang w:val="en-GB"/>
        </w:rPr>
      </w:pPr>
      <w:r w:rsidRPr="00451E17">
        <w:rPr>
          <w:lang w:val="en-GB"/>
        </w:rPr>
        <w:t>In the first five years, I was coming as a tourist pretty much every two months.</w:t>
      </w:r>
      <w:r w:rsidRPr="00451E17">
        <w:rPr>
          <w:lang w:val="en-GB"/>
        </w:rPr>
        <w:br/>
        <w:t>Every trip, before returning, I’d already found the next unbeatable dates for yet another exploration.</w:t>
      </w:r>
      <w:r w:rsidRPr="00451E17">
        <w:rPr>
          <w:lang w:val="en-GB"/>
        </w:rPr>
        <w:br/>
        <w:t>I even started printing my own fill-out diaries—with pre-printed days, little maps, space for notes, and sections for new words I learned.</w:t>
      </w:r>
    </w:p>
    <w:p w:rsidR="00DD6D8E" w:rsidRPr="00451E17" w:rsidRDefault="00DD6D8E" w:rsidP="00451E17">
      <w:pPr>
        <w:rPr>
          <w:lang w:val="en-GB"/>
        </w:rPr>
      </w:pPr>
      <w:r w:rsidRPr="00451E17">
        <w:rPr>
          <w:lang w:val="en-GB"/>
        </w:rPr>
        <w:t>I was trying to force discipline into my new hobby.</w:t>
      </w:r>
    </w:p>
    <w:p w:rsidR="00DD6D8E" w:rsidRPr="00451E17" w:rsidRDefault="00DD6D8E" w:rsidP="00451E17">
      <w:pPr>
        <w:rPr>
          <w:lang w:val="en-GB"/>
        </w:rPr>
      </w:pPr>
      <w:r w:rsidRPr="00451E17">
        <w:rPr>
          <w:lang w:val="en-GB"/>
        </w:rPr>
        <w:t>Spoiler: never worked.</w:t>
      </w:r>
      <w:r w:rsidRPr="00451E17">
        <w:rPr>
          <w:lang w:val="en-GB"/>
        </w:rPr>
        <w:br/>
        <w:t>Maybe one or two pages scribbled on day one.</w:t>
      </w:r>
      <w:r w:rsidRPr="00451E17">
        <w:rPr>
          <w:lang w:val="en-GB"/>
        </w:rPr>
        <w:br/>
        <w:t>I don’t think I ever wrote down a single new word.</w:t>
      </w:r>
    </w:p>
    <w:p w:rsidR="00DD6D8E" w:rsidRPr="00451E17" w:rsidRDefault="00DD6D8E" w:rsidP="00451E17">
      <w:pPr>
        <w:rPr>
          <w:lang w:val="en-GB"/>
        </w:rPr>
      </w:pPr>
      <w:r w:rsidRPr="00451E17">
        <w:rPr>
          <w:lang w:val="en-GB"/>
        </w:rPr>
        <w:t>Discipline does not work for me.</w:t>
      </w:r>
      <w:r w:rsidRPr="00451E17">
        <w:rPr>
          <w:lang w:val="en-GB"/>
        </w:rPr>
        <w:br/>
        <w:t>If it works for you—fantastic.</w:t>
      </w:r>
      <w:r w:rsidRPr="00451E17">
        <w:rPr>
          <w:lang w:val="en-GB"/>
        </w:rPr>
        <w:br/>
        <w:t>Me? Sorry. No.</w:t>
      </w:r>
    </w:p>
    <w:p w:rsidR="00DD6D8E" w:rsidRPr="00451E17" w:rsidRDefault="00DD6D8E" w:rsidP="00451E17">
      <w:pPr>
        <w:rPr>
          <w:lang w:val="en-GB"/>
        </w:rPr>
      </w:pPr>
      <w:r w:rsidRPr="00451E17">
        <w:rPr>
          <w:lang w:val="en-GB"/>
        </w:rPr>
        <w:t>Does that mean I’m doomed?</w:t>
      </w:r>
      <w:r w:rsidRPr="00451E17">
        <w:rPr>
          <w:lang w:val="en-GB"/>
        </w:rPr>
        <w:br/>
        <w:t>Don’t think so.</w:t>
      </w:r>
    </w:p>
    <w:p w:rsidR="00DD6D8E" w:rsidRPr="00451E17" w:rsidRDefault="00DD6D8E" w:rsidP="00451E17">
      <w:pPr>
        <w:rPr>
          <w:lang w:val="en-GB"/>
        </w:rPr>
      </w:pPr>
      <w:r w:rsidRPr="00451E17">
        <w:rPr>
          <w:lang w:val="en-GB"/>
        </w:rPr>
        <w:t xml:space="preserve">I’ve done fairly okay so far—compensating with creativity and always keeping plan A, B, and C… plus D- in store just in case. </w:t>
      </w:r>
      <w:r w:rsidRPr="00451E17">
        <w:rPr>
          <w:lang w:val="en-GB"/>
        </w:rPr>
        <w:br/>
        <w:t>What I know for sure is that CHANGE, sometimes, is your best choice in itself.</w:t>
      </w:r>
      <w:r w:rsidRPr="00451E17">
        <w:rPr>
          <w:lang w:val="en-GB"/>
        </w:rPr>
        <w:br/>
        <w:t>Doesn’t mean throw out the baby with the bathwater.</w:t>
      </w:r>
      <w:r w:rsidRPr="00451E17">
        <w:rPr>
          <w:lang w:val="en-GB"/>
        </w:rPr>
        <w:br/>
        <w:t>But let CHANGE be allowed to let you explore something you never even expected.</w:t>
      </w:r>
      <w:r w:rsidRPr="00451E17">
        <w:rPr>
          <w:lang w:val="en-GB"/>
        </w:rPr>
        <w:br/>
        <w:t>Here's another tale I hope you enjoy.</w:t>
      </w:r>
    </w:p>
    <w:p w:rsidR="00DD6D8E" w:rsidRPr="00B83F95" w:rsidRDefault="00DD6D8E" w:rsidP="00030AB9">
      <w:pPr>
        <w:pStyle w:val="Heading1"/>
      </w:pPr>
      <w:r>
        <w:br w:type="page"/>
      </w:r>
      <w:bookmarkStart w:id="163" w:name="_Toc203310983"/>
      <w:bookmarkStart w:id="164" w:name="_Toc203311932"/>
      <w:r w:rsidRPr="00030AB9">
        <w:t>The pillar</w:t>
      </w:r>
      <w:r w:rsidRPr="00030AB9">
        <w:br/>
      </w:r>
      <w:r w:rsidRPr="00B83F95">
        <w:t xml:space="preserve">called </w:t>
      </w:r>
      <w:r w:rsidRPr="00030AB9">
        <w:t>"Il-Mara</w:t>
      </w:r>
      <w:r w:rsidRPr="00B83F95">
        <w:t>.</w:t>
      </w:r>
      <w:r w:rsidRPr="00030AB9">
        <w:t>"</w:t>
      </w:r>
      <w:bookmarkEnd w:id="163"/>
      <w:bookmarkEnd w:id="164"/>
    </w:p>
    <w:p w:rsidR="00DD6D8E" w:rsidRPr="00451E17" w:rsidRDefault="00DD6D8E" w:rsidP="00451E17">
      <w:pPr>
        <w:rPr>
          <w:lang w:val="en-GB"/>
        </w:rPr>
      </w:pPr>
      <w:r w:rsidRPr="00451E17">
        <w:rPr>
          <w:lang w:val="en-GB"/>
        </w:rPr>
        <w:t xml:space="preserve">If you’re of Latin origin, you probably think </w:t>
      </w:r>
      <w:r w:rsidRPr="008C0423">
        <w:rPr>
          <w:rStyle w:val="NormaleBoldCarattere"/>
        </w:rPr>
        <w:t>Mara</w:t>
      </w:r>
      <w:r w:rsidRPr="00451E17">
        <w:rPr>
          <w:lang w:val="en-GB"/>
        </w:rPr>
        <w:t xml:space="preserve"> is somehow related to </w:t>
      </w:r>
      <w:r w:rsidRPr="008C0423">
        <w:rPr>
          <w:rStyle w:val="NormaleBoldCarattere"/>
        </w:rPr>
        <w:t>mare</w:t>
      </w:r>
      <w:r w:rsidRPr="00451E17">
        <w:rPr>
          <w:lang w:val="en-GB"/>
        </w:rPr>
        <w:t>, the sea.</w:t>
      </w:r>
      <w:r w:rsidRPr="00451E17">
        <w:rPr>
          <w:lang w:val="en-GB"/>
        </w:rPr>
        <w:br/>
        <w:t>Not in Maltese.</w:t>
      </w:r>
      <w:r w:rsidRPr="00451E17">
        <w:rPr>
          <w:lang w:val="en-GB"/>
        </w:rPr>
        <w:br/>
        <w:t xml:space="preserve">As much as they love their waters, </w:t>
      </w:r>
      <w:r w:rsidRPr="008C0423">
        <w:rPr>
          <w:rStyle w:val="NormaleBoldCarattere"/>
        </w:rPr>
        <w:t>Il-Mara</w:t>
      </w:r>
      <w:r w:rsidRPr="00451E17">
        <w:rPr>
          <w:lang w:val="en-GB"/>
        </w:rPr>
        <w:t xml:space="preserve"> means </w:t>
      </w:r>
      <w:r w:rsidRPr="008C0423">
        <w:rPr>
          <w:rStyle w:val="NormaleBoldCarattere"/>
        </w:rPr>
        <w:t>the woman</w:t>
      </w:r>
      <w:r w:rsidRPr="00451E17">
        <w:rPr>
          <w:lang w:val="en-GB"/>
        </w:rPr>
        <w:t>.</w:t>
      </w:r>
    </w:p>
    <w:p w:rsidR="00DD6D8E" w:rsidRPr="00451E17" w:rsidRDefault="00DD6D8E" w:rsidP="00451E17">
      <w:pPr>
        <w:rPr>
          <w:lang w:val="en-GB"/>
        </w:rPr>
      </w:pPr>
      <w:r w:rsidRPr="00451E17">
        <w:rPr>
          <w:lang w:val="en-GB"/>
        </w:rPr>
        <w:t>It is an astonishing tower of multilayered rock. A geological treasure and a dare.</w:t>
      </w:r>
    </w:p>
    <w:p w:rsidR="00DD6D8E" w:rsidRPr="00451E17" w:rsidRDefault="00DD6D8E" w:rsidP="00451E17">
      <w:pPr>
        <w:rPr>
          <w:lang w:val="en-GB"/>
        </w:rPr>
      </w:pPr>
      <w:r w:rsidRPr="00451E17">
        <w:rPr>
          <w:lang w:val="en-GB"/>
        </w:rPr>
        <w:t>I am walking along the coast this one day, for a change. Walking northbound from the southern tip, where the commercial harbor sits like an eyesore to many and an amazement of technological grandeur to others.</w:t>
      </w:r>
    </w:p>
    <w:p w:rsidR="00DD6D8E" w:rsidRPr="00451E17" w:rsidRDefault="00DD6D8E" w:rsidP="00451E17">
      <w:pPr>
        <w:rPr>
          <w:lang w:val="en-GB"/>
        </w:rPr>
      </w:pPr>
      <w:r w:rsidRPr="00451E17">
        <w:rPr>
          <w:lang w:val="en-GB"/>
        </w:rPr>
        <w:t>I had just visited the establishment of Għar Dalam. The name sounds like a spell:</w:t>
      </w:r>
      <w:r w:rsidRPr="00451E17">
        <w:rPr>
          <w:lang w:val="en-GB"/>
        </w:rPr>
        <w:br/>
        <w:t>a cave filled with bones older than Malta itself. Literally.</w:t>
      </w:r>
      <w:r w:rsidRPr="00451E17">
        <w:rPr>
          <w:lang w:val="en-GB"/>
        </w:rPr>
        <w:br/>
        <w:t>Dwarf elephant teeth and legs, giant swan remains, things that didn’t belong on an island.</w:t>
      </w:r>
    </w:p>
    <w:p w:rsidR="00DD6D8E" w:rsidRPr="00451E17" w:rsidRDefault="00DD6D8E" w:rsidP="00451E17">
      <w:pPr>
        <w:rPr>
          <w:lang w:val="en-GB"/>
        </w:rPr>
      </w:pPr>
      <w:r w:rsidRPr="00451E17">
        <w:rPr>
          <w:lang w:val="en-GB"/>
        </w:rPr>
        <w:t>It’s ominous and damp, and it smells exactly like what you’d expect a cave that’s seen everything to smell like.</w:t>
      </w:r>
    </w:p>
    <w:p w:rsidR="00DD6D8E" w:rsidRPr="00451E17" w:rsidRDefault="00DD6D8E" w:rsidP="00451E17">
      <w:pPr>
        <w:rPr>
          <w:lang w:val="en-GB"/>
        </w:rPr>
      </w:pPr>
      <w:r w:rsidRPr="00451E17">
        <w:rPr>
          <w:lang w:val="en-GB"/>
        </w:rPr>
        <w:t>I knew nothing about this place. I’m walking through the entrance asking the guide what I should expect, like “So, what?”</w:t>
      </w:r>
      <w:r w:rsidRPr="00451E17">
        <w:rPr>
          <w:lang w:val="en-GB"/>
        </w:rPr>
        <w:br/>
        <w:t>And he tells me a bit of the history (you can look it up for yourself online) and that everybody has a different take on it.</w:t>
      </w:r>
      <w:r w:rsidRPr="00451E17">
        <w:rPr>
          <w:lang w:val="en-GB"/>
        </w:rPr>
        <w:br/>
        <w:t>Some are indifferent.</w:t>
      </w:r>
      <w:r w:rsidRPr="00451E17">
        <w:rPr>
          <w:lang w:val="en-GB"/>
        </w:rPr>
        <w:br/>
        <w:t>Some meditate.</w:t>
      </w:r>
      <w:r w:rsidRPr="00451E17">
        <w:rPr>
          <w:lang w:val="en-GB"/>
        </w:rPr>
        <w:br/>
        <w:t>Some have visions.</w:t>
      </w:r>
    </w:p>
    <w:p w:rsidR="00DD6D8E" w:rsidRPr="00451E17" w:rsidRDefault="00DD6D8E" w:rsidP="00451E17">
      <w:pPr>
        <w:rPr>
          <w:lang w:val="en-GB"/>
        </w:rPr>
      </w:pPr>
      <w:r w:rsidRPr="00451E17">
        <w:rPr>
          <w:lang w:val="en-GB"/>
        </w:rPr>
        <w:t>I have a snack and a drink instead. Usual me. A bit cynical and this time not expecting much.</w:t>
      </w:r>
    </w:p>
    <w:p w:rsidR="00DD6D8E" w:rsidRPr="00451E17" w:rsidRDefault="00DD6D8E" w:rsidP="00451E17">
      <w:pPr>
        <w:rPr>
          <w:lang w:val="en-GB"/>
        </w:rPr>
      </w:pPr>
      <w:r w:rsidRPr="00451E17">
        <w:rPr>
          <w:lang w:val="en-GB"/>
        </w:rPr>
        <w:t>Not a second after I leave behind the door of the entrance and museum—</w:t>
      </w:r>
      <w:r w:rsidRPr="00451E17">
        <w:rPr>
          <w:lang w:val="en-GB"/>
        </w:rPr>
        <w:br/>
        <w:t>and I burst out crying.</w:t>
      </w:r>
    </w:p>
    <w:p w:rsidR="00DD6D8E" w:rsidRPr="00451E17" w:rsidRDefault="00DD6D8E" w:rsidP="00451E17">
      <w:pPr>
        <w:rPr>
          <w:lang w:val="en-GB"/>
        </w:rPr>
      </w:pPr>
      <w:r w:rsidRPr="00451E17">
        <w:rPr>
          <w:lang w:val="en-GB"/>
        </w:rPr>
        <w:t>Like my favorite pet just got run over by a bus right in front of me.</w:t>
      </w:r>
      <w:r w:rsidRPr="00451E17">
        <w:rPr>
          <w:lang w:val="en-GB"/>
        </w:rPr>
        <w:br/>
        <w:t>Uncontrollably. Unexpectedly.</w:t>
      </w:r>
      <w:r w:rsidRPr="00451E17">
        <w:rPr>
          <w:lang w:val="en-GB"/>
        </w:rPr>
        <w:br/>
      </w:r>
      <w:r w:rsidRPr="008C0423">
        <w:rPr>
          <w:rStyle w:val="NormaleBoldCarattere"/>
        </w:rPr>
        <w:t>Boohoo</w:t>
      </w:r>
      <w:r w:rsidRPr="00451E17">
        <w:rPr>
          <w:lang w:val="en-GB"/>
        </w:rPr>
        <w:t xml:space="preserve"> like a child lost in a busy supermarket.</w:t>
      </w:r>
    </w:p>
    <w:p w:rsidR="00DD6D8E" w:rsidRPr="00451E17" w:rsidRDefault="00DD6D8E" w:rsidP="00451E17">
      <w:pPr>
        <w:rPr>
          <w:lang w:val="en-GB"/>
        </w:rPr>
      </w:pPr>
      <w:r w:rsidRPr="00451E17">
        <w:rPr>
          <w:lang w:val="en-GB"/>
        </w:rPr>
        <w:t>What in the world is going on with me? I have no clue.</w:t>
      </w:r>
    </w:p>
    <w:p w:rsidR="00DD6D8E" w:rsidRPr="00451E17" w:rsidRDefault="00DD6D8E" w:rsidP="00451E17">
      <w:pPr>
        <w:rPr>
          <w:lang w:val="en-GB"/>
        </w:rPr>
      </w:pPr>
      <w:r w:rsidRPr="00451E17">
        <w:rPr>
          <w:lang w:val="en-GB"/>
        </w:rPr>
        <w:t>I’m not afraid of crying, even loudly.</w:t>
      </w:r>
      <w:r w:rsidRPr="00451E17">
        <w:rPr>
          <w:lang w:val="en-GB"/>
        </w:rPr>
        <w:br/>
        <w:t>There’s no one around I could possibly disturb.</w:t>
      </w:r>
      <w:r w:rsidRPr="00451E17">
        <w:rPr>
          <w:lang w:val="en-GB"/>
        </w:rPr>
        <w:br/>
        <w:t>And yet the sobbing goes on.</w:t>
      </w:r>
    </w:p>
    <w:p w:rsidR="00DD6D8E" w:rsidRPr="00451E17" w:rsidRDefault="00DD6D8E" w:rsidP="00451E17">
      <w:pPr>
        <w:rPr>
          <w:lang w:val="en-GB"/>
        </w:rPr>
      </w:pPr>
      <w:r w:rsidRPr="00451E17">
        <w:rPr>
          <w:lang w:val="en-GB"/>
        </w:rPr>
        <w:t>For over half an hour I manage to dehydrate myself,  more than if I sweated carrying one of those elephants down the valley myself.</w:t>
      </w:r>
      <w:r w:rsidRPr="00451E17">
        <w:rPr>
          <w:lang w:val="en-GB"/>
        </w:rPr>
        <w:br/>
        <w:t>What is going on?</w:t>
      </w:r>
    </w:p>
    <w:p w:rsidR="00DD6D8E" w:rsidRPr="00451E17" w:rsidRDefault="00DD6D8E" w:rsidP="00451E17">
      <w:pPr>
        <w:rPr>
          <w:lang w:val="en-GB"/>
        </w:rPr>
      </w:pPr>
      <w:r w:rsidRPr="00451E17">
        <w:rPr>
          <w:lang w:val="en-GB"/>
        </w:rPr>
        <w:t>I spot the guide, now on his cell phone, by the entrance of the cave, while I’m still fountaining tears like a mountain spring.</w:t>
      </w:r>
      <w:r w:rsidRPr="00451E17">
        <w:rPr>
          <w:lang w:val="en-GB"/>
        </w:rPr>
        <w:br/>
        <w:t>I look at him mid-call, and I point my fingers at my eyes—as if he might give me an explanation.</w:t>
      </w:r>
    </w:p>
    <w:p w:rsidR="00DD6D8E" w:rsidRPr="00451E17" w:rsidRDefault="00DD6D8E" w:rsidP="00451E17">
      <w:pPr>
        <w:rPr>
          <w:lang w:val="en-GB"/>
        </w:rPr>
      </w:pPr>
      <w:r w:rsidRPr="00451E17">
        <w:rPr>
          <w:lang w:val="en-GB"/>
        </w:rPr>
        <w:t>He hangs up.</w:t>
      </w:r>
      <w:r w:rsidRPr="00451E17">
        <w:rPr>
          <w:lang w:val="en-GB"/>
        </w:rPr>
        <w:br/>
        <w:t>Me: “What is going on with me?”</w:t>
      </w:r>
      <w:r w:rsidRPr="00451E17">
        <w:rPr>
          <w:lang w:val="en-GB"/>
        </w:rPr>
        <w:br/>
        <w:t>Gino: “Well my friend, I told you, this is a very personal and intimate place. Everybody has his very own reaction. This is yours.”</w:t>
      </w:r>
    </w:p>
    <w:p w:rsidR="00DD6D8E" w:rsidRPr="00451E17" w:rsidRDefault="00DD6D8E" w:rsidP="00451E17">
      <w:pPr>
        <w:rPr>
          <w:lang w:val="en-GB"/>
        </w:rPr>
      </w:pPr>
      <w:r w:rsidRPr="00451E17">
        <w:rPr>
          <w:lang w:val="en-GB"/>
        </w:rPr>
        <w:t xml:space="preserve">I’m thinking, </w:t>
      </w:r>
      <w:r w:rsidRPr="008C0423">
        <w:rPr>
          <w:rStyle w:val="NormaleBoldCarattere"/>
        </w:rPr>
        <w:t>thank you very much, I still have no clue</w:t>
      </w:r>
      <w:r w:rsidRPr="00451E17">
        <w:rPr>
          <w:lang w:val="en-GB"/>
        </w:rPr>
        <w:t>...</w:t>
      </w:r>
      <w:r w:rsidRPr="00451E17">
        <w:rPr>
          <w:lang w:val="en-GB"/>
        </w:rPr>
        <w:br/>
        <w:t>And I keep crying.</w:t>
      </w:r>
      <w:r w:rsidRPr="00451E17">
        <w:rPr>
          <w:lang w:val="en-GB"/>
        </w:rPr>
        <w:br/>
        <w:t>I walk out into the sun.</w:t>
      </w:r>
      <w:r w:rsidRPr="00451E17">
        <w:rPr>
          <w:lang w:val="en-GB"/>
        </w:rPr>
        <w:br/>
        <w:t>And I’m still crying.</w:t>
      </w:r>
    </w:p>
    <w:p w:rsidR="00DD6D8E" w:rsidRPr="00451E17" w:rsidRDefault="00DD6D8E" w:rsidP="00451E17">
      <w:pPr>
        <w:rPr>
          <w:lang w:val="en-GB"/>
        </w:rPr>
      </w:pPr>
      <w:r w:rsidRPr="00451E17">
        <w:rPr>
          <w:lang w:val="en-GB"/>
        </w:rPr>
        <w:t>I don’t have a feeling of panic.</w:t>
      </w:r>
      <w:r w:rsidRPr="00451E17">
        <w:rPr>
          <w:lang w:val="en-GB"/>
        </w:rPr>
        <w:br/>
        <w:t>I don’t suddenly feel sad about anything specific.</w:t>
      </w:r>
      <w:r w:rsidRPr="00451E17">
        <w:rPr>
          <w:lang w:val="en-GB"/>
        </w:rPr>
        <w:br/>
        <w:t>My best guess? I’ve been holding on to something for far too long, and it was time to let it out.</w:t>
      </w:r>
    </w:p>
    <w:p w:rsidR="00DD6D8E" w:rsidRPr="00451E17" w:rsidRDefault="00DD6D8E" w:rsidP="00451E17">
      <w:pPr>
        <w:rPr>
          <w:lang w:val="en-GB"/>
        </w:rPr>
      </w:pPr>
      <w:r w:rsidRPr="00451E17">
        <w:rPr>
          <w:lang w:val="en-GB"/>
        </w:rPr>
        <w:t>And this place might as well be the catalyst.</w:t>
      </w:r>
      <w:r w:rsidRPr="00451E17">
        <w:rPr>
          <w:lang w:val="en-GB"/>
        </w:rPr>
        <w:br/>
        <w:t>That’s the best rational excuse my mind can come up with when the Subconscious decides it’s had enough.</w:t>
      </w:r>
      <w:r w:rsidRPr="00451E17">
        <w:rPr>
          <w:lang w:val="en-GB"/>
        </w:rPr>
        <w:br/>
        <w:t xml:space="preserve">And </w:t>
      </w:r>
      <w:r w:rsidRPr="008C0423">
        <w:rPr>
          <w:rStyle w:val="NormaleBoldCarattere"/>
        </w:rPr>
        <w:t>enough is enough</w:t>
      </w:r>
      <w:r w:rsidRPr="00451E17">
        <w:rPr>
          <w:lang w:val="en-GB"/>
        </w:rPr>
        <w:t>.</w:t>
      </w:r>
      <w:r w:rsidRPr="00451E17">
        <w:rPr>
          <w:lang w:val="en-GB"/>
        </w:rPr>
        <w:br/>
        <w:t>"Thank you very much, I’ll see you next time, Gino."</w:t>
      </w:r>
      <w:r w:rsidRPr="00451E17">
        <w:rPr>
          <w:lang w:val="en-GB"/>
        </w:rPr>
        <w:br/>
        <w:t>Out again, and shaken like a carob branch in a force 7 gale—so normal around here at times.</w:t>
      </w:r>
      <w:r w:rsidRPr="00451E17">
        <w:rPr>
          <w:lang w:val="en-GB"/>
        </w:rPr>
        <w:br/>
        <w:t>I need the outdoors. I have no plans. I’ll drive to the coast, park, and hike.</w:t>
      </w:r>
    </w:p>
    <w:p w:rsidR="00DD6D8E" w:rsidRPr="00451E17" w:rsidRDefault="00DD6D8E" w:rsidP="00451E17">
      <w:pPr>
        <w:rPr>
          <w:lang w:val="en-GB"/>
        </w:rPr>
      </w:pPr>
      <w:r w:rsidRPr="00451E17">
        <w:rPr>
          <w:lang w:val="en-GB"/>
        </w:rPr>
        <w:t>I start from the very first piece of land outside the harbor, where the containers stack like Lego bricks and the cranes move like giant insects from an old science fiction B-movie.</w:t>
      </w:r>
      <w:r w:rsidRPr="00451E17">
        <w:rPr>
          <w:lang w:val="en-GB"/>
        </w:rPr>
        <w:br/>
        <w:t>My mind won’t leave me alone—thinking and thinking and thinking some more.</w:t>
      </w:r>
    </w:p>
    <w:p w:rsidR="00DD6D8E" w:rsidRPr="00451E17" w:rsidRDefault="00DD6D8E" w:rsidP="00451E17">
      <w:pPr>
        <w:rPr>
          <w:lang w:val="en-GB"/>
        </w:rPr>
      </w:pPr>
      <w:r w:rsidRPr="00451E17">
        <w:rPr>
          <w:lang w:val="en-GB"/>
        </w:rPr>
        <w:t>I let the visuals take over, feed it something else to chew on, or it’ll just keep circling back to the crying.</w:t>
      </w:r>
      <w:r w:rsidRPr="00451E17">
        <w:rPr>
          <w:lang w:val="en-GB"/>
        </w:rPr>
        <w:br/>
        <w:t>I continue along the coast, high up on the edge of the cliff, as close as I’ve managed to get.</w:t>
      </w:r>
    </w:p>
    <w:p w:rsidR="00DD6D8E" w:rsidRPr="00451E17" w:rsidRDefault="00DD6D8E" w:rsidP="00451E17">
      <w:pPr>
        <w:rPr>
          <w:lang w:val="en-GB"/>
        </w:rPr>
      </w:pPr>
      <w:r w:rsidRPr="00451E17">
        <w:rPr>
          <w:lang w:val="en-GB"/>
        </w:rPr>
        <w:t>Yes, that is reinforcing something in me.</w:t>
      </w:r>
      <w:r w:rsidRPr="00451E17">
        <w:rPr>
          <w:lang w:val="en-GB"/>
        </w:rPr>
        <w:br/>
        <w:t>I am walking along the edge of the cliff where I NEVER, in my wildest imagination, would have guessed I could.</w:t>
      </w:r>
    </w:p>
    <w:p w:rsidR="00DD6D8E" w:rsidRPr="00451E17" w:rsidRDefault="00DD6D8E" w:rsidP="00451E17">
      <w:pPr>
        <w:rPr>
          <w:lang w:val="en-GB"/>
        </w:rPr>
      </w:pPr>
      <w:r w:rsidRPr="00451E17">
        <w:rPr>
          <w:lang w:val="en-GB"/>
        </w:rPr>
        <w:t>Years earlier, I realized I had become terrified of heights.</w:t>
      </w:r>
      <w:r w:rsidRPr="00451E17">
        <w:rPr>
          <w:lang w:val="en-GB"/>
        </w:rPr>
        <w:br/>
        <w:t>I didn’t know.</w:t>
      </w:r>
    </w:p>
    <w:p w:rsidR="00DD6D8E" w:rsidRPr="00451E17" w:rsidRDefault="00DD6D8E" w:rsidP="00451E17">
      <w:pPr>
        <w:rPr>
          <w:lang w:val="en-GB"/>
        </w:rPr>
      </w:pPr>
      <w:r w:rsidRPr="00451E17">
        <w:rPr>
          <w:lang w:val="en-GB"/>
        </w:rPr>
        <w:t>As a kid we used to take lifts up the mountains of Switzerland and go ski.</w:t>
      </w:r>
      <w:r w:rsidRPr="00451E17">
        <w:rPr>
          <w:lang w:val="en-GB"/>
        </w:rPr>
        <w:br/>
        <w:t>No problem.</w:t>
      </w:r>
      <w:r w:rsidRPr="00451E17">
        <w:rPr>
          <w:lang w:val="en-GB"/>
        </w:rPr>
        <w:br/>
        <w:t>But in 2011, I bought a weekly pass for the lifts in the Dolomites, chasing some cool breeze during an unbearable heatwave in my hometown in Italy.</w:t>
      </w:r>
    </w:p>
    <w:p w:rsidR="00DD6D8E" w:rsidRPr="00D818E9" w:rsidRDefault="00DD6D8E" w:rsidP="00451E17">
      <w:pPr>
        <w:rPr>
          <w:lang w:val="en-GB"/>
        </w:rPr>
      </w:pPr>
      <w:r w:rsidRPr="00D818E9">
        <w:rPr>
          <w:lang w:val="en-GB"/>
        </w:rPr>
        <w:t>I thought I’d enjoy it.</w:t>
      </w:r>
      <w:r w:rsidRPr="00D818E9">
        <w:rPr>
          <w:lang w:val="en-GB"/>
        </w:rPr>
        <w:br/>
        <w:t>I got on my open-frame seat, all alone, the metal bar lowered in front of me like a joke of a safety feature... and the moment the lift started, I was trapped.</w:t>
      </w:r>
      <w:r w:rsidRPr="00D818E9">
        <w:rPr>
          <w:lang w:val="en-GB"/>
        </w:rPr>
        <w:br/>
        <w:t>Frozen.</w:t>
      </w:r>
    </w:p>
    <w:p w:rsidR="00DD6D8E" w:rsidRPr="00451E17" w:rsidRDefault="00DD6D8E" w:rsidP="00451E17">
      <w:pPr>
        <w:rPr>
          <w:lang w:val="en-GB"/>
        </w:rPr>
      </w:pPr>
      <w:r w:rsidRPr="00D818E9">
        <w:rPr>
          <w:lang w:val="en-GB"/>
        </w:rPr>
        <w:t>Like a piece of cod in the supermarket freezer, like a frozen tuna, like fish sticks forgotten for months in there.</w:t>
      </w:r>
      <w:r w:rsidRPr="00D818E9">
        <w:rPr>
          <w:lang w:val="en-GB"/>
        </w:rPr>
        <w:br/>
        <w:t>Eyes wide open, muscles locked, no breath, no escape.</w:t>
      </w:r>
      <w:r w:rsidRPr="00D818E9">
        <w:rPr>
          <w:lang w:val="en-GB"/>
        </w:rPr>
        <w:br/>
        <w:t>Even the shallow drop below me might as well have been a canyon on Mars—and it only got worse.</w:t>
      </w:r>
      <w:r w:rsidRPr="00D818E9">
        <w:rPr>
          <w:lang w:val="en-GB"/>
        </w:rPr>
        <w:br/>
        <w:t>Freezing was the only way the system could handle the terror.</w:t>
      </w:r>
      <w:r w:rsidRPr="00D818E9">
        <w:rPr>
          <w:lang w:val="en-GB"/>
        </w:rPr>
        <w:br/>
        <w:t>Completely irrational, unexplainable panic. Full blast.</w:t>
      </w:r>
    </w:p>
    <w:p w:rsidR="00DD6D8E" w:rsidRPr="00451E17" w:rsidRDefault="00DD6D8E" w:rsidP="00451E17">
      <w:pPr>
        <w:rPr>
          <w:lang w:val="en-GB"/>
        </w:rPr>
      </w:pPr>
      <w:r w:rsidRPr="00451E17">
        <w:rPr>
          <w:lang w:val="en-GB"/>
        </w:rPr>
        <w:t>So intense, I couldn’t move until the lift reached the top, the bar lifted, and I knew I could just put my feet down and get the hell as far away as possible from that contraption.</w:t>
      </w:r>
      <w:r w:rsidRPr="00451E17">
        <w:rPr>
          <w:lang w:val="en-GB"/>
        </w:rPr>
        <w:br/>
        <w:t>That is when I found out I had become terrified of heights. Or perhaps hanging? Or what? That was bad... now I'd have to walk all the way down because I could not use that lift again. And what about the rest of the week? That was a REAL problem.</w:t>
      </w:r>
    </w:p>
    <w:p w:rsidR="00DD6D8E" w:rsidRPr="00451E17" w:rsidRDefault="00DD6D8E" w:rsidP="00451E17">
      <w:pPr>
        <w:rPr>
          <w:lang w:val="en-GB"/>
        </w:rPr>
      </w:pPr>
      <w:r w:rsidRPr="00451E17">
        <w:rPr>
          <w:lang w:val="en-GB"/>
        </w:rPr>
        <w:t>And here I am now, six years later, comfortably looking down some 100 meters or more—with respect for danger, sure, but no fear on my horizon.</w:t>
      </w:r>
    </w:p>
    <w:p w:rsidR="00DD6D8E" w:rsidRPr="00451E17" w:rsidRDefault="00DD6D8E" w:rsidP="00451E17">
      <w:pPr>
        <w:rPr>
          <w:lang w:val="en-GB"/>
        </w:rPr>
      </w:pPr>
      <w:r w:rsidRPr="00451E17">
        <w:rPr>
          <w:lang w:val="en-GB"/>
        </w:rPr>
        <w:t>What CHANGED?</w:t>
      </w:r>
      <w:r w:rsidRPr="00451E17">
        <w:rPr>
          <w:lang w:val="en-GB"/>
        </w:rPr>
        <w:br/>
        <w:t>What was I so terrified of that first lift up?</w:t>
      </w:r>
      <w:r w:rsidRPr="00451E17">
        <w:rPr>
          <w:lang w:val="en-GB"/>
        </w:rPr>
        <w:br/>
        <w:t>How did that week go?</w:t>
      </w:r>
    </w:p>
    <w:p w:rsidR="00DD6D8E" w:rsidRPr="00451E17" w:rsidRDefault="00DD6D8E" w:rsidP="00451E17">
      <w:pPr>
        <w:rPr>
          <w:lang w:val="en-GB"/>
        </w:rPr>
      </w:pPr>
      <w:r w:rsidRPr="00451E17">
        <w:rPr>
          <w:lang w:val="en-GB"/>
        </w:rPr>
        <w:t>And what has happened since then, that I can now do what I’m doing—even after an unsettling morning of ocular dehydration and pure embarrassment?</w:t>
      </w:r>
    </w:p>
    <w:p w:rsidR="00DD6D8E" w:rsidRPr="00451E17" w:rsidRDefault="00DD6D8E" w:rsidP="00451E17">
      <w:pPr>
        <w:rPr>
          <w:lang w:val="en-GB"/>
        </w:rPr>
      </w:pPr>
      <w:r w:rsidRPr="00451E17">
        <w:rPr>
          <w:lang w:val="en-GB"/>
        </w:rPr>
        <w:t>Back in summer 2011, I had a long hike that first morning and time to go over the events.</w:t>
      </w:r>
      <w:r w:rsidRPr="00451E17">
        <w:rPr>
          <w:lang w:val="en-GB"/>
        </w:rPr>
        <w:br/>
        <w:t>Terror, but no real danger.</w:t>
      </w:r>
      <w:r w:rsidRPr="00451E17">
        <w:rPr>
          <w:lang w:val="en-GB"/>
        </w:rPr>
        <w:br/>
        <w:t>Even on the lift, rational mind HAD kicked in to manage the contingency.</w:t>
      </w:r>
    </w:p>
    <w:p w:rsidR="00DD6D8E" w:rsidRPr="00451E17" w:rsidRDefault="00DD6D8E" w:rsidP="00451E17">
      <w:pPr>
        <w:rPr>
          <w:lang w:val="en-GB"/>
        </w:rPr>
      </w:pPr>
      <w:r w:rsidRPr="00451E17">
        <w:rPr>
          <w:lang w:val="en-GB"/>
        </w:rPr>
        <w:t>This is normal.</w:t>
      </w:r>
      <w:r w:rsidRPr="00451E17">
        <w:rPr>
          <w:lang w:val="en-GB"/>
        </w:rPr>
        <w:br/>
        <w:t>(Still locked like a frozen octopus in its plastic wrapper on the supermarket belt.)</w:t>
      </w:r>
      <w:r w:rsidRPr="00451E17">
        <w:rPr>
          <w:lang w:val="en-GB"/>
        </w:rPr>
        <w:br/>
        <w:t>Everybody does this.</w:t>
      </w:r>
      <w:r w:rsidRPr="00451E17">
        <w:rPr>
          <w:lang w:val="en-GB"/>
        </w:rPr>
        <w:br/>
        <w:t>This is safe.</w:t>
      </w:r>
      <w:r w:rsidRPr="00451E17">
        <w:rPr>
          <w:lang w:val="en-GB"/>
        </w:rPr>
        <w:br/>
        <w:t>There have been no incidents reported.</w:t>
      </w:r>
    </w:p>
    <w:p w:rsidR="00DD6D8E" w:rsidRPr="00451E17" w:rsidRDefault="00DD6D8E" w:rsidP="00451E17">
      <w:pPr>
        <w:rPr>
          <w:lang w:val="en-GB"/>
        </w:rPr>
      </w:pPr>
      <w:r w:rsidRPr="00451E17">
        <w:rPr>
          <w:lang w:val="en-GB"/>
        </w:rPr>
        <w:t>Just stay calm. Keep your frozen state.</w:t>
      </w:r>
      <w:r w:rsidRPr="00451E17">
        <w:rPr>
          <w:lang w:val="en-GB"/>
        </w:rPr>
        <w:br/>
        <w:t>You cannot melt through the seat (even if that is exactly what I was envisioning),</w:t>
      </w:r>
      <w:r w:rsidRPr="00451E17">
        <w:rPr>
          <w:lang w:val="en-GB"/>
        </w:rPr>
        <w:br/>
        <w:t>and nothing is going to fall off of you (that was vision number two on the list),</w:t>
      </w:r>
      <w:r w:rsidRPr="00451E17">
        <w:rPr>
          <w:lang w:val="en-GB"/>
        </w:rPr>
        <w:br/>
        <w:t>and you are going to get to the top—just like when you were 8.</w:t>
      </w:r>
    </w:p>
    <w:p w:rsidR="00DD6D8E" w:rsidRPr="00451E17" w:rsidRDefault="00DD6D8E" w:rsidP="00451E17">
      <w:pPr>
        <w:rPr>
          <w:lang w:val="en-GB"/>
        </w:rPr>
      </w:pPr>
      <w:r w:rsidRPr="00451E17">
        <w:rPr>
          <w:lang w:val="en-GB"/>
        </w:rPr>
        <w:t>It worked.</w:t>
      </w:r>
    </w:p>
    <w:p w:rsidR="00DD6D8E" w:rsidRPr="00451E17" w:rsidRDefault="00DD6D8E" w:rsidP="00451E17">
      <w:pPr>
        <w:rPr>
          <w:lang w:val="en-GB"/>
        </w:rPr>
      </w:pPr>
      <w:r w:rsidRPr="00451E17">
        <w:rPr>
          <w:lang w:val="en-GB"/>
        </w:rPr>
        <w:t>Making it up there safe: 1</w:t>
      </w:r>
      <w:r w:rsidRPr="00451E17">
        <w:rPr>
          <w:lang w:val="en-GB"/>
        </w:rPr>
        <w:br/>
        <w:t>Melting through the seat: 0</w:t>
      </w:r>
      <w:r w:rsidRPr="00451E17">
        <w:rPr>
          <w:lang w:val="en-GB"/>
        </w:rPr>
        <w:br/>
        <w:t>Limbs falling off: 0</w:t>
      </w:r>
      <w:r w:rsidRPr="00451E17">
        <w:rPr>
          <w:lang w:val="en-GB"/>
        </w:rPr>
        <w:br/>
        <w:t>Not even the phone fell into the abyss: 0</w:t>
      </w:r>
    </w:p>
    <w:p w:rsidR="00DD6D8E" w:rsidRPr="00451E17" w:rsidRDefault="00DD6D8E" w:rsidP="00451E17">
      <w:pPr>
        <w:rPr>
          <w:lang w:val="en-GB"/>
        </w:rPr>
      </w:pPr>
      <w:r w:rsidRPr="00451E17">
        <w:rPr>
          <w:lang w:val="en-GB"/>
        </w:rPr>
        <w:t>Subconscious didn’t like math, but it couldn’t contradict the fact—I was up there, looking down at the memory of my terror. Fair is fair even in the subworld.</w:t>
      </w:r>
    </w:p>
    <w:p w:rsidR="00DD6D8E" w:rsidRPr="00451E17" w:rsidRDefault="00DD6D8E" w:rsidP="00451E17">
      <w:pPr>
        <w:rPr>
          <w:lang w:val="en-GB"/>
        </w:rPr>
      </w:pPr>
      <w:r w:rsidRPr="00451E17">
        <w:rPr>
          <w:lang w:val="en-GB"/>
        </w:rPr>
        <w:t>And that’s when I got it.</w:t>
      </w:r>
    </w:p>
    <w:p w:rsidR="00DD6D8E" w:rsidRPr="00451E17" w:rsidRDefault="00DD6D8E" w:rsidP="00451E17">
      <w:pPr>
        <w:rPr>
          <w:lang w:val="en-GB"/>
        </w:rPr>
      </w:pPr>
      <w:r w:rsidRPr="00451E17">
        <w:rPr>
          <w:lang w:val="en-GB"/>
        </w:rPr>
        <w:t>Stay here. Look down. Think of what was going on coming up.</w:t>
      </w:r>
      <w:r w:rsidRPr="00451E17">
        <w:rPr>
          <w:lang w:val="en-GB"/>
        </w:rPr>
        <w:br/>
        <w:t>Be present. Be here.</w:t>
      </w:r>
      <w:r w:rsidRPr="00451E17">
        <w:rPr>
          <w:lang w:val="en-GB"/>
        </w:rPr>
        <w:br/>
        <w:t>Just let the facts take center stage.</w:t>
      </w:r>
    </w:p>
    <w:p w:rsidR="00DD6D8E" w:rsidRPr="00451E17" w:rsidRDefault="00DD6D8E" w:rsidP="00451E17">
      <w:pPr>
        <w:rPr>
          <w:lang w:val="en-GB"/>
        </w:rPr>
      </w:pPr>
      <w:r w:rsidRPr="00451E17">
        <w:rPr>
          <w:lang w:val="en-GB"/>
        </w:rPr>
        <w:t xml:space="preserve">I’m not going to lie and tell you I went down singing </w:t>
      </w:r>
      <w:r w:rsidRPr="008C0423">
        <w:rPr>
          <w:rStyle w:val="NormaleBoldCarattere"/>
        </w:rPr>
        <w:t>The Trolley Song</w:t>
      </w:r>
      <w:r w:rsidRPr="00451E17">
        <w:rPr>
          <w:lang w:val="en-GB"/>
        </w:rPr>
        <w:t xml:space="preserve"> from the musical like Judy Garland. Crap, no.</w:t>
      </w:r>
    </w:p>
    <w:p w:rsidR="00DD6D8E" w:rsidRPr="00451E17" w:rsidRDefault="00DD6D8E" w:rsidP="00451E17">
      <w:pPr>
        <w:rPr>
          <w:lang w:val="en-GB"/>
        </w:rPr>
      </w:pPr>
      <w:r w:rsidRPr="00451E17">
        <w:rPr>
          <w:lang w:val="en-GB"/>
        </w:rPr>
        <w:t>I gave it all the respect it deserved.</w:t>
      </w:r>
      <w:r w:rsidRPr="00451E17">
        <w:rPr>
          <w:lang w:val="en-GB"/>
        </w:rPr>
        <w:br/>
        <w:t>I secured myself onto the seat, tucked away my pre-prehistoric phone, zipped all the zippers, crossed my heart and prayed Angelo to keep an eye from the Seychelles for a change.</w:t>
      </w:r>
    </w:p>
    <w:p w:rsidR="00DD6D8E" w:rsidRPr="00451E17" w:rsidRDefault="00DD6D8E" w:rsidP="00451E17">
      <w:pPr>
        <w:rPr>
          <w:lang w:val="en-GB"/>
        </w:rPr>
      </w:pPr>
      <w:r w:rsidRPr="00451E17">
        <w:rPr>
          <w:lang w:val="en-GB"/>
        </w:rPr>
        <w:t>And then I went down the same lift—with full awareness.</w:t>
      </w:r>
    </w:p>
    <w:p w:rsidR="00DD6D8E" w:rsidRPr="00451E17" w:rsidRDefault="00DD6D8E" w:rsidP="00451E17">
      <w:pPr>
        <w:rPr>
          <w:lang w:val="en-GB"/>
        </w:rPr>
      </w:pPr>
      <w:r w:rsidRPr="00451E17">
        <w:rPr>
          <w:lang w:val="en-GB"/>
        </w:rPr>
        <w:t>Nothing is happening.</w:t>
      </w:r>
      <w:r w:rsidRPr="00451E17">
        <w:rPr>
          <w:lang w:val="en-GB"/>
        </w:rPr>
        <w:br/>
        <w:t>Another person here would be just fine and laughing.</w:t>
      </w:r>
      <w:r w:rsidRPr="00451E17">
        <w:rPr>
          <w:lang w:val="en-GB"/>
        </w:rPr>
        <w:br/>
        <w:t>Whatever is going on is fine, and yet it means nothing.</w:t>
      </w:r>
    </w:p>
    <w:p w:rsidR="00DD6D8E" w:rsidRPr="00451E17" w:rsidRDefault="00DD6D8E" w:rsidP="00451E17">
      <w:pPr>
        <w:rPr>
          <w:lang w:val="en-GB"/>
        </w:rPr>
      </w:pPr>
      <w:r w:rsidRPr="00451E17">
        <w:rPr>
          <w:lang w:val="en-GB"/>
        </w:rPr>
        <w:t xml:space="preserve">Maybe that came from a reading I had just started—from a book called </w:t>
      </w:r>
      <w:r w:rsidRPr="008C0423">
        <w:rPr>
          <w:rStyle w:val="NormaleBoldCarattere"/>
        </w:rPr>
        <w:t>A Course in Miracles</w:t>
      </w:r>
      <w:r w:rsidRPr="00451E17">
        <w:rPr>
          <w:lang w:val="en-GB"/>
        </w:rPr>
        <w:t>, which has nothing to do with magic or making wine from water. Let’s leave it at that.</w:t>
      </w:r>
    </w:p>
    <w:p w:rsidR="00DD6D8E" w:rsidRPr="00451E17" w:rsidRDefault="00DD6D8E" w:rsidP="00451E17">
      <w:pPr>
        <w:rPr>
          <w:lang w:val="en-GB"/>
        </w:rPr>
      </w:pPr>
      <w:r w:rsidRPr="00451E17">
        <w:rPr>
          <w:lang w:val="en-GB"/>
        </w:rPr>
        <w:t>Should you want to know more, look it up. You’ve got the resources.</w:t>
      </w:r>
    </w:p>
    <w:p w:rsidR="00DD6D8E" w:rsidRPr="00451E17" w:rsidRDefault="00DD6D8E" w:rsidP="00451E17">
      <w:pPr>
        <w:rPr>
          <w:lang w:val="en-GB"/>
        </w:rPr>
      </w:pPr>
      <w:r w:rsidRPr="00451E17">
        <w:rPr>
          <w:lang w:val="en-GB"/>
        </w:rPr>
        <w:t xml:space="preserve">This </w:t>
      </w:r>
      <w:r w:rsidRPr="008C0423">
        <w:rPr>
          <w:rStyle w:val="NormaleBoldCarattere"/>
        </w:rPr>
        <w:t>"means"</w:t>
      </w:r>
      <w:r w:rsidRPr="00451E17">
        <w:rPr>
          <w:lang w:val="en-GB"/>
        </w:rPr>
        <w:t xml:space="preserve"> nothing—that was the key sentence.</w:t>
      </w:r>
      <w:r w:rsidRPr="00451E17">
        <w:rPr>
          <w:lang w:val="en-GB"/>
        </w:rPr>
        <w:br/>
        <w:t xml:space="preserve">Nothing around me </w:t>
      </w:r>
      <w:r w:rsidRPr="008C0423">
        <w:rPr>
          <w:rStyle w:val="NormaleBoldCarattere"/>
        </w:rPr>
        <w:t>"means"</w:t>
      </w:r>
      <w:r w:rsidRPr="00451E17">
        <w:rPr>
          <w:lang w:val="en-GB"/>
        </w:rPr>
        <w:t xml:space="preserve"> anything.</w:t>
      </w:r>
    </w:p>
    <w:p w:rsidR="00DD6D8E" w:rsidRPr="00451E17" w:rsidRDefault="00DD6D8E" w:rsidP="00451E17">
      <w:pPr>
        <w:rPr>
          <w:lang w:val="en-GB"/>
        </w:rPr>
      </w:pPr>
      <w:r w:rsidRPr="00451E17">
        <w:rPr>
          <w:lang w:val="en-GB"/>
        </w:rPr>
        <w:t>Powerful sentence.</w:t>
      </w:r>
      <w:r w:rsidRPr="00451E17">
        <w:rPr>
          <w:lang w:val="en-GB"/>
        </w:rPr>
        <w:br/>
        <w:t>Not something that makes a lot of sense at first glance,</w:t>
      </w:r>
      <w:r w:rsidRPr="00451E17">
        <w:rPr>
          <w:lang w:val="en-GB"/>
        </w:rPr>
        <w:br/>
        <w:t>but in the context of this course, it’s right at the beginning of a long journey—</w:t>
      </w:r>
      <w:r w:rsidRPr="00451E17">
        <w:rPr>
          <w:lang w:val="en-GB"/>
        </w:rPr>
        <w:br/>
        <w:t>one that will CHANGE your mind, drastically, should you choose to embark on it.</w:t>
      </w:r>
    </w:p>
    <w:p w:rsidR="00DD6D8E" w:rsidRPr="00451E17" w:rsidRDefault="00DD6D8E" w:rsidP="00451E17">
      <w:pPr>
        <w:rPr>
          <w:lang w:val="en-GB"/>
        </w:rPr>
      </w:pPr>
      <w:r w:rsidRPr="00451E17">
        <w:rPr>
          <w:lang w:val="en-GB"/>
        </w:rPr>
        <w:t>This is what it is, and it means nothing else.</w:t>
      </w:r>
      <w:r w:rsidRPr="00451E17">
        <w:rPr>
          <w:lang w:val="en-GB"/>
        </w:rPr>
        <w:br/>
        <w:t>I am sitting here, going down, I am sure it's safe even if I don't see it that way yet. But I have unmistakable proof this is safer than me eating a burrito at a dirty fast food restaurant where I could truly die like some did. That happened, but no lift accidents in this area were reported since 1973.</w:t>
      </w:r>
    </w:p>
    <w:p w:rsidR="00DD6D8E" w:rsidRPr="00451E17" w:rsidRDefault="00DD6D8E" w:rsidP="00451E17">
      <w:pPr>
        <w:rPr>
          <w:lang w:val="en-GB"/>
        </w:rPr>
      </w:pPr>
      <w:r w:rsidRPr="00451E17">
        <w:rPr>
          <w:lang w:val="en-GB"/>
        </w:rPr>
        <w:t>That is how I managed to get through a week of excursion on an already paid card I was not going to trash, and I loved it, and I would go back right now if I didn't find something even better here.</w:t>
      </w:r>
    </w:p>
    <w:p w:rsidR="00DD6D8E" w:rsidRPr="00451E17" w:rsidRDefault="00DD6D8E" w:rsidP="00451E17">
      <w:pPr>
        <w:rPr>
          <w:lang w:val="en-GB"/>
        </w:rPr>
      </w:pPr>
      <w:r w:rsidRPr="00451E17">
        <w:rPr>
          <w:lang w:val="en-GB"/>
        </w:rPr>
        <w:t>And Malta happened, four years later,</w:t>
      </w:r>
      <w:r w:rsidRPr="00451E17">
        <w:rPr>
          <w:lang w:val="en-GB"/>
        </w:rPr>
        <w:br/>
        <w:t>and the residual fear of heights and the unknown still kept me away from the edge when I hiked.</w:t>
      </w:r>
    </w:p>
    <w:p w:rsidR="00DD6D8E" w:rsidRPr="00451E17" w:rsidRDefault="00DD6D8E" w:rsidP="00451E17">
      <w:pPr>
        <w:rPr>
          <w:lang w:val="en-GB"/>
        </w:rPr>
      </w:pPr>
      <w:r w:rsidRPr="00451E17">
        <w:rPr>
          <w:lang w:val="en-GB"/>
        </w:rPr>
        <w:t>Mind you—</w:t>
      </w:r>
    </w:p>
    <w:p w:rsidR="00DD6D8E" w:rsidRPr="00451E17" w:rsidRDefault="00DD6D8E" w:rsidP="006371AF">
      <w:pPr>
        <w:rPr>
          <w:lang w:val="en-GB"/>
        </w:rPr>
      </w:pPr>
      <w:r w:rsidRPr="00451E17">
        <w:rPr>
          <w:lang w:val="en-GB"/>
        </w:rPr>
        <w:t xml:space="preserve">I am NOT encouraging anybody to blindly run around and up and down il- Qarraba </w:t>
      </w:r>
      <w:r w:rsidRPr="006628B7">
        <w:footnoteReference w:id="15"/>
      </w:r>
      <w:r w:rsidRPr="00451E17">
        <w:rPr>
          <w:lang w:val="en-GB"/>
        </w:rPr>
        <w:t xml:space="preserve"> in Malta</w:t>
      </w:r>
      <w:r w:rsidRPr="00451E17">
        <w:rPr>
          <w:lang w:val="en-GB"/>
        </w:rPr>
        <w:br/>
        <w:t>without knowing what they are doing,</w:t>
      </w:r>
      <w:r w:rsidRPr="00451E17">
        <w:rPr>
          <w:lang w:val="en-GB"/>
        </w:rPr>
        <w:br/>
        <w:t>without wearing proper shoes,</w:t>
      </w:r>
      <w:r w:rsidRPr="00451E17">
        <w:rPr>
          <w:lang w:val="en-GB"/>
        </w:rPr>
        <w:br/>
        <w:t>without being fully fed and hydrated,</w:t>
      </w:r>
      <w:r w:rsidRPr="00451E17">
        <w:rPr>
          <w:lang w:val="en-GB"/>
        </w:rPr>
        <w:br/>
        <w:t>without good company,</w:t>
      </w:r>
      <w:r w:rsidRPr="00451E17">
        <w:rPr>
          <w:lang w:val="en-GB"/>
        </w:rPr>
        <w:br/>
        <w:t>and without being sane of mind and clean from drugs.</w:t>
      </w:r>
    </w:p>
    <w:p w:rsidR="00DD6D8E" w:rsidRPr="00451E17" w:rsidRDefault="00DD6D8E" w:rsidP="00451E17">
      <w:pPr>
        <w:rPr>
          <w:lang w:val="en-GB"/>
        </w:rPr>
      </w:pPr>
      <w:r w:rsidRPr="00451E17">
        <w:rPr>
          <w:lang w:val="en-GB"/>
        </w:rPr>
        <w:t xml:space="preserve">Not in the least. </w:t>
      </w:r>
    </w:p>
    <w:p w:rsidR="00DD6D8E" w:rsidRPr="00451E17" w:rsidRDefault="00DD6D8E" w:rsidP="00451E17">
      <w:pPr>
        <w:rPr>
          <w:lang w:val="en-GB"/>
        </w:rPr>
      </w:pPr>
      <w:r w:rsidRPr="00451E17">
        <w:rPr>
          <w:lang w:val="en-GB"/>
        </w:rPr>
        <w:t>Day after day—curiosity and solitude, time at my disposal—</w:t>
      </w:r>
      <w:r w:rsidRPr="00451E17">
        <w:rPr>
          <w:lang w:val="en-GB"/>
        </w:rPr>
        <w:br/>
        <w:t>looking for that surprise I had banned for so many years,</w:t>
      </w:r>
      <w:r w:rsidRPr="00451E17">
        <w:rPr>
          <w:lang w:val="en-GB"/>
        </w:rPr>
        <w:br/>
        <w:t>I got a bit closer.</w:t>
      </w:r>
      <w:r w:rsidRPr="00451E17">
        <w:rPr>
          <w:lang w:val="en-GB"/>
        </w:rPr>
        <w:br/>
        <w:t>At first, I crawled.</w:t>
      </w:r>
    </w:p>
    <w:p w:rsidR="00DD6D8E" w:rsidRPr="00451E17" w:rsidRDefault="00DD6D8E" w:rsidP="00451E17">
      <w:pPr>
        <w:rPr>
          <w:lang w:val="en-GB"/>
        </w:rPr>
      </w:pPr>
      <w:r w:rsidRPr="00451E17">
        <w:rPr>
          <w:lang w:val="en-GB"/>
        </w:rPr>
        <w:t xml:space="preserve">Have you seen one of the closing scenes in the 2017 remake of </w:t>
      </w:r>
      <w:r w:rsidRPr="008C0423">
        <w:rPr>
          <w:rStyle w:val="NormaleBoldCarattere"/>
        </w:rPr>
        <w:t>Papillon</w:t>
      </w:r>
      <w:r w:rsidRPr="00451E17">
        <w:rPr>
          <w:lang w:val="en-GB"/>
        </w:rPr>
        <w:t>?</w:t>
      </w:r>
      <w:r w:rsidRPr="00451E17">
        <w:rPr>
          <w:lang w:val="en-GB"/>
        </w:rPr>
        <w:br/>
        <w:t>When Henri jumps off that cliff into the sea below?</w:t>
      </w:r>
    </w:p>
    <w:p w:rsidR="00DD6D8E" w:rsidRPr="00451E17" w:rsidRDefault="00DD6D8E" w:rsidP="00451E17">
      <w:pPr>
        <w:rPr>
          <w:lang w:val="en-GB"/>
        </w:rPr>
      </w:pPr>
      <w:r w:rsidRPr="00451E17">
        <w:rPr>
          <w:lang w:val="en-GB"/>
        </w:rPr>
        <w:t xml:space="preserve">The moment I saw it on screen, without any other clue, I </w:t>
      </w:r>
      <w:r w:rsidRPr="008C0423">
        <w:rPr>
          <w:rStyle w:val="NormaleBoldCarattere"/>
        </w:rPr>
        <w:t>k</w:t>
      </w:r>
      <w:r w:rsidRPr="000808E8">
        <w:rPr>
          <w:i/>
          <w:iCs/>
          <w:lang w:val="en-GB"/>
        </w:rPr>
        <w:t>new</w:t>
      </w:r>
      <w:r w:rsidRPr="00451E17">
        <w:rPr>
          <w:lang w:val="en-GB"/>
        </w:rPr>
        <w:t>—</w:t>
      </w:r>
      <w:r w:rsidRPr="00451E17">
        <w:rPr>
          <w:lang w:val="en-GB"/>
        </w:rPr>
        <w:br/>
        <w:t>the exact spot, the same bush, the same rock.</w:t>
      </w:r>
      <w:r w:rsidRPr="00451E17">
        <w:rPr>
          <w:lang w:val="en-GB"/>
        </w:rPr>
        <w:br/>
        <w:t xml:space="preserve">I jumped in my seat during the preview and nudged my sister—way too loud— </w:t>
      </w:r>
      <w:r w:rsidRPr="008C0423">
        <w:rPr>
          <w:rStyle w:val="NormaleBoldCarattere"/>
        </w:rPr>
        <w:t>"That is Malta!"</w:t>
      </w:r>
    </w:p>
    <w:p w:rsidR="00DD6D8E" w:rsidRPr="00451E17" w:rsidRDefault="00DD6D8E" w:rsidP="00451E17">
      <w:pPr>
        <w:rPr>
          <w:lang w:val="en-GB"/>
        </w:rPr>
      </w:pPr>
      <w:r w:rsidRPr="00451E17">
        <w:rPr>
          <w:lang w:val="en-GB"/>
        </w:rPr>
        <w:t>I had crawled that bit. To stick my face out.</w:t>
      </w:r>
    </w:p>
    <w:p w:rsidR="00DD6D8E" w:rsidRPr="00451E17" w:rsidRDefault="00DD6D8E" w:rsidP="00451E17">
      <w:pPr>
        <w:rPr>
          <w:lang w:val="en-GB"/>
        </w:rPr>
      </w:pPr>
      <w:r w:rsidRPr="00451E17">
        <w:rPr>
          <w:lang w:val="en-GB"/>
        </w:rPr>
        <w:t>Not like Henri who jumps (and would surely die breaking his neck at 120 km/h by the time he’s covered the 80-meter fall),</w:t>
      </w:r>
      <w:r w:rsidRPr="00451E17">
        <w:rPr>
          <w:lang w:val="en-GB"/>
        </w:rPr>
        <w:br/>
        <w:t>but like a turtle,</w:t>
      </w:r>
      <w:r w:rsidRPr="00451E17">
        <w:rPr>
          <w:lang w:val="en-GB"/>
        </w:rPr>
        <w:br/>
        <w:t>sticking its head out while staying fully grounded.</w:t>
      </w:r>
    </w:p>
    <w:p w:rsidR="00DD6D8E" w:rsidRPr="00451E17" w:rsidRDefault="00DD6D8E" w:rsidP="00451E17">
      <w:pPr>
        <w:rPr>
          <w:lang w:val="en-GB"/>
        </w:rPr>
      </w:pPr>
      <w:r w:rsidRPr="00451E17">
        <w:rPr>
          <w:lang w:val="en-GB"/>
        </w:rPr>
        <w:t xml:space="preserve">I </w:t>
      </w:r>
      <w:r w:rsidRPr="008C0423">
        <w:rPr>
          <w:rStyle w:val="NormaleBoldCarattere"/>
        </w:rPr>
        <w:t>know</w:t>
      </w:r>
      <w:r w:rsidRPr="00451E17">
        <w:rPr>
          <w:lang w:val="en-GB"/>
        </w:rPr>
        <w:t xml:space="preserve"> I must have looked ridiculous— to anyone on an airplane passing by and looking down. but I did it myyyyy waaaaay! </w:t>
      </w:r>
    </w:p>
    <w:p w:rsidR="00DD6D8E" w:rsidRPr="00451E17" w:rsidRDefault="00DD6D8E" w:rsidP="00451E17">
      <w:pPr>
        <w:rPr>
          <w:lang w:val="en-GB"/>
        </w:rPr>
      </w:pPr>
      <w:r w:rsidRPr="00451E17">
        <w:rPr>
          <w:lang w:val="en-GB"/>
        </w:rPr>
        <w:t>Curiosity might have killed the cat,</w:t>
      </w:r>
      <w:r w:rsidRPr="00451E17">
        <w:rPr>
          <w:lang w:val="en-GB"/>
        </w:rPr>
        <w:br/>
        <w:t xml:space="preserve">but it’s saved </w:t>
      </w:r>
      <w:r w:rsidRPr="008C0423">
        <w:rPr>
          <w:rStyle w:val="NormaleBoldCarattere"/>
        </w:rPr>
        <w:t>me</w:t>
      </w:r>
      <w:r w:rsidRPr="00451E17">
        <w:rPr>
          <w:lang w:val="en-GB"/>
        </w:rPr>
        <w:t xml:space="preserve"> from winning over my fears.</w:t>
      </w:r>
    </w:p>
    <w:p w:rsidR="00DD6D8E" w:rsidRPr="00451E17" w:rsidRDefault="00DD6D8E" w:rsidP="00451E17">
      <w:pPr>
        <w:rPr>
          <w:lang w:val="en-GB"/>
        </w:rPr>
      </w:pPr>
      <w:r w:rsidRPr="00451E17">
        <w:rPr>
          <w:lang w:val="en-GB"/>
        </w:rPr>
        <w:t>So, back to that day. Għar Dalam. Abracadabra.</w:t>
      </w:r>
    </w:p>
    <w:p w:rsidR="00DD6D8E" w:rsidRPr="00451E17" w:rsidRDefault="00DD6D8E" w:rsidP="00451E17">
      <w:pPr>
        <w:rPr>
          <w:lang w:val="en-GB"/>
        </w:rPr>
      </w:pPr>
      <w:r w:rsidRPr="00451E17">
        <w:rPr>
          <w:lang w:val="en-GB"/>
        </w:rPr>
        <w:t>I’m now walking up along the coast, patting myself on the shoulder a bit</w:t>
      </w:r>
      <w:r w:rsidRPr="00451E17">
        <w:rPr>
          <w:lang w:val="en-GB"/>
        </w:rPr>
        <w:br/>
        <w:t>for the progress I’ve made in the last couple of years—</w:t>
      </w:r>
      <w:r w:rsidRPr="00451E17">
        <w:rPr>
          <w:lang w:val="en-GB"/>
        </w:rPr>
        <w:br/>
        <w:t>one crawl at a time, one step after another.</w:t>
      </w:r>
      <w:r w:rsidRPr="00451E17">
        <w:rPr>
          <w:lang w:val="en-GB"/>
        </w:rPr>
        <w:br/>
        <w:t>At least now, I can look down and really check things out.</w:t>
      </w:r>
    </w:p>
    <w:p w:rsidR="00DD6D8E" w:rsidRPr="00451E17" w:rsidRDefault="00DD6D8E" w:rsidP="00451E17">
      <w:pPr>
        <w:rPr>
          <w:lang w:val="en-GB"/>
        </w:rPr>
      </w:pPr>
      <w:r w:rsidRPr="00451E17">
        <w:rPr>
          <w:lang w:val="en-GB"/>
        </w:rPr>
        <w:t>Two meters behind me, all I can see is the edge.</w:t>
      </w:r>
      <w:r w:rsidRPr="00451E17">
        <w:rPr>
          <w:lang w:val="en-GB"/>
        </w:rPr>
        <w:br/>
        <w:t>Closer to the edge, I can see what’s really there.</w:t>
      </w:r>
    </w:p>
    <w:p w:rsidR="00DD6D8E" w:rsidRPr="00451E17" w:rsidRDefault="00DD6D8E" w:rsidP="00451E17">
      <w:pPr>
        <w:rPr>
          <w:lang w:val="en-GB"/>
        </w:rPr>
      </w:pPr>
      <w:r w:rsidRPr="00451E17">
        <w:rPr>
          <w:lang w:val="en-GB"/>
        </w:rPr>
        <w:t>If you want to save yourself a trip for now,</w:t>
      </w:r>
      <w:r w:rsidRPr="00451E17">
        <w:rPr>
          <w:lang w:val="en-GB"/>
        </w:rPr>
        <w:br/>
        <w:t>check out the many 4K drone videos of Malta online.</w:t>
      </w:r>
      <w:r w:rsidRPr="00451E17">
        <w:rPr>
          <w:lang w:val="en-GB"/>
        </w:rPr>
        <w:br/>
        <w:t>That’s how I spent my Covid-19 seclusion—</w:t>
      </w:r>
      <w:r w:rsidRPr="00451E17">
        <w:rPr>
          <w:lang w:val="en-GB"/>
        </w:rPr>
        <w:br/>
        <w:t>anticipating a new escape to my favorite rocks.</w:t>
      </w:r>
    </w:p>
    <w:p w:rsidR="00DD6D8E" w:rsidRPr="00451E17" w:rsidRDefault="00DD6D8E" w:rsidP="00451E17">
      <w:pPr>
        <w:rPr>
          <w:lang w:val="en-GB"/>
        </w:rPr>
      </w:pPr>
      <w:r w:rsidRPr="00451E17">
        <w:rPr>
          <w:lang w:val="en-GB"/>
        </w:rPr>
        <w:t>And there it opens up in front of my eyes.</w:t>
      </w:r>
      <w:r w:rsidRPr="00451E17">
        <w:rPr>
          <w:lang w:val="en-GB"/>
        </w:rPr>
        <w:br/>
        <w:t>An island in the sky.</w:t>
      </w:r>
      <w:r w:rsidRPr="00451E17">
        <w:rPr>
          <w:lang w:val="en-GB"/>
        </w:rPr>
        <w:br/>
      </w:r>
      <w:r w:rsidRPr="008C0423">
        <w:rPr>
          <w:rStyle w:val="NormaleBoldCarattere"/>
        </w:rPr>
        <w:t>il-Mara.</w:t>
      </w:r>
    </w:p>
    <w:p w:rsidR="00DD6D8E" w:rsidRPr="00451E17" w:rsidRDefault="00DD6D8E" w:rsidP="00451E17">
      <w:pPr>
        <w:rPr>
          <w:lang w:val="en-GB"/>
        </w:rPr>
      </w:pPr>
      <w:r w:rsidRPr="00451E17">
        <w:rPr>
          <w:lang w:val="en-GB"/>
        </w:rPr>
        <w:t>Awe.</w:t>
      </w:r>
      <w:r w:rsidRPr="00451E17">
        <w:rPr>
          <w:lang w:val="en-GB"/>
        </w:rPr>
        <w:br/>
        <w:t>And the incredible desire to be on top of it.</w:t>
      </w:r>
    </w:p>
    <w:p w:rsidR="00DD6D8E" w:rsidRPr="00451E17" w:rsidRDefault="00DD6D8E" w:rsidP="00451E17">
      <w:pPr>
        <w:rPr>
          <w:lang w:val="en-GB"/>
        </w:rPr>
      </w:pPr>
      <w:r w:rsidRPr="00451E17">
        <w:rPr>
          <w:lang w:val="en-GB"/>
        </w:rPr>
        <w:t>Go ahead—call me crazy.</w:t>
      </w:r>
      <w:r w:rsidRPr="00451E17">
        <w:rPr>
          <w:lang w:val="en-GB"/>
        </w:rPr>
        <w:br/>
        <w:t>Close the book because the author’s a basket case</w:t>
      </w:r>
      <w:r w:rsidRPr="00451E17">
        <w:rPr>
          <w:lang w:val="en-GB"/>
        </w:rPr>
        <w:br/>
        <w:t>and find something on Netflix instead. Be my guest.</w:t>
      </w:r>
      <w:r w:rsidRPr="00451E17">
        <w:rPr>
          <w:lang w:val="en-GB"/>
        </w:rPr>
        <w:br/>
        <w:t>You’ve read enough already.</w:t>
      </w:r>
    </w:p>
    <w:p w:rsidR="00DD6D8E" w:rsidRPr="00451E17" w:rsidRDefault="00DD6D8E" w:rsidP="00451E17">
      <w:pPr>
        <w:rPr>
          <w:lang w:val="en-GB"/>
        </w:rPr>
      </w:pPr>
      <w:r w:rsidRPr="00451E17">
        <w:rPr>
          <w:lang w:val="en-GB"/>
        </w:rPr>
        <w:t>But what comes next, I assure you, is short of unbelievable.</w:t>
      </w:r>
      <w:r w:rsidRPr="00451E17">
        <w:rPr>
          <w:lang w:val="en-GB"/>
        </w:rPr>
        <w:br/>
        <w:t>At least it was for me, at that time.</w:t>
      </w:r>
    </w:p>
    <w:p w:rsidR="00DD6D8E" w:rsidRPr="00451E17" w:rsidRDefault="00DD6D8E" w:rsidP="00451E17">
      <w:pPr>
        <w:rPr>
          <w:lang w:val="en-GB"/>
        </w:rPr>
      </w:pPr>
      <w:r w:rsidRPr="00451E17">
        <w:rPr>
          <w:lang w:val="en-GB"/>
        </w:rPr>
        <w:t>I’m looking at this thing, and I can clearly see—the top is totally disconnected from the mainland,</w:t>
      </w:r>
      <w:r w:rsidRPr="00451E17">
        <w:rPr>
          <w:lang w:val="en-GB"/>
        </w:rPr>
        <w:br/>
        <w:t>and the bottom is set in land that can’t be reached unless by boat.</w:t>
      </w:r>
    </w:p>
    <w:p w:rsidR="00DD6D8E" w:rsidRPr="00451E17" w:rsidRDefault="00DD6D8E" w:rsidP="00451E17">
      <w:pPr>
        <w:rPr>
          <w:lang w:val="en-GB"/>
        </w:rPr>
      </w:pPr>
      <w:r w:rsidRPr="00451E17">
        <w:rPr>
          <w:lang w:val="en-GB"/>
        </w:rPr>
        <w:t>I cry inside.</w:t>
      </w:r>
      <w:r w:rsidRPr="00451E17">
        <w:rPr>
          <w:lang w:val="en-GB"/>
        </w:rPr>
        <w:br/>
        <w:t>Not like earlier.</w:t>
      </w:r>
    </w:p>
    <w:p w:rsidR="00DD6D8E" w:rsidRPr="00451E17" w:rsidRDefault="00DD6D8E" w:rsidP="00451E17">
      <w:pPr>
        <w:rPr>
          <w:lang w:val="en-GB"/>
        </w:rPr>
      </w:pPr>
      <w:r w:rsidRPr="00451E17">
        <w:rPr>
          <w:lang w:val="en-GB"/>
        </w:rPr>
        <w:t>It’s a quiet, sad cry—</w:t>
      </w:r>
      <w:r w:rsidRPr="00451E17">
        <w:rPr>
          <w:lang w:val="en-GB"/>
        </w:rPr>
        <w:br/>
      </w:r>
      <w:r w:rsidRPr="008C0423">
        <w:rPr>
          <w:rStyle w:val="NormaleBoldCarattere"/>
        </w:rPr>
        <w:t>“I will never be able to be there.”</w:t>
      </w:r>
    </w:p>
    <w:p w:rsidR="00DD6D8E" w:rsidRPr="00451E17" w:rsidRDefault="00DD6D8E" w:rsidP="00451E17">
      <w:pPr>
        <w:rPr>
          <w:lang w:val="en-GB"/>
        </w:rPr>
      </w:pPr>
      <w:r w:rsidRPr="00451E17">
        <w:rPr>
          <w:lang w:val="en-GB"/>
        </w:rPr>
        <w:t>WHY, in God’s name, would I want to be there?</w:t>
      </w:r>
      <w:r w:rsidRPr="00451E17">
        <w:rPr>
          <w:lang w:val="en-GB"/>
        </w:rPr>
        <w:br/>
        <w:t>Me—terrified of heights—</w:t>
      </w:r>
      <w:r w:rsidRPr="00451E17">
        <w:rPr>
          <w:lang w:val="en-GB"/>
        </w:rPr>
        <w:br/>
        <w:t>whose most horrifying real nightmare was to find myself hanging on top of a mast,</w:t>
      </w:r>
      <w:r w:rsidRPr="00451E17">
        <w:rPr>
          <w:lang w:val="en-GB"/>
        </w:rPr>
        <w:br/>
        <w:t>with nowhere to go, nowhere else to reach.</w:t>
      </w:r>
    </w:p>
    <w:p w:rsidR="00DD6D8E" w:rsidRPr="00451E17" w:rsidRDefault="00DD6D8E" w:rsidP="00451E17">
      <w:pPr>
        <w:rPr>
          <w:lang w:val="en-GB"/>
        </w:rPr>
      </w:pPr>
      <w:r w:rsidRPr="00451E17">
        <w:rPr>
          <w:lang w:val="en-GB"/>
        </w:rPr>
        <w:t>(Any shrink reading this with a valid interpretation of that nightmare—</w:t>
      </w:r>
      <w:r w:rsidRPr="00451E17">
        <w:rPr>
          <w:lang w:val="en-GB"/>
        </w:rPr>
        <w:br/>
        <w:t>find me online and send me your thoughts. I will value them immensely!)</w:t>
      </w:r>
    </w:p>
    <w:p w:rsidR="00DD6D8E" w:rsidRPr="00451E17" w:rsidRDefault="00DD6D8E" w:rsidP="00451E17">
      <w:pPr>
        <w:rPr>
          <w:lang w:val="en-GB"/>
        </w:rPr>
      </w:pPr>
      <w:r w:rsidRPr="00451E17">
        <w:rPr>
          <w:lang w:val="en-GB"/>
        </w:rPr>
        <w:t>And I walk on.</w:t>
      </w:r>
      <w:r w:rsidRPr="00451E17">
        <w:rPr>
          <w:lang w:val="en-GB"/>
        </w:rPr>
        <w:br/>
        <w:t>And I look around.</w:t>
      </w:r>
    </w:p>
    <w:p w:rsidR="00DD6D8E" w:rsidRPr="00451E17" w:rsidRDefault="00DD6D8E" w:rsidP="00451E17">
      <w:pPr>
        <w:rPr>
          <w:lang w:val="en-GB"/>
        </w:rPr>
      </w:pPr>
      <w:r w:rsidRPr="00451E17">
        <w:rPr>
          <w:lang w:val="en-GB"/>
        </w:rPr>
        <w:t>I see partial steps—maybe a way down.</w:t>
      </w:r>
      <w:r w:rsidRPr="00451E17">
        <w:rPr>
          <w:lang w:val="en-GB"/>
        </w:rPr>
        <w:br/>
        <w:t>And the terror rises again.</w:t>
      </w:r>
    </w:p>
    <w:p w:rsidR="00DD6D8E" w:rsidRPr="00451E17" w:rsidRDefault="00DD6D8E" w:rsidP="00451E17">
      <w:pPr>
        <w:rPr>
          <w:lang w:val="en-GB"/>
        </w:rPr>
      </w:pPr>
      <w:r w:rsidRPr="00451E17">
        <w:rPr>
          <w:lang w:val="en-GB"/>
        </w:rPr>
        <w:t>Not the fear of being up here—that part I’m fine with by now.</w:t>
      </w:r>
      <w:r w:rsidRPr="00451E17">
        <w:rPr>
          <w:lang w:val="en-GB"/>
        </w:rPr>
        <w:br/>
        <w:t>But the single idea of inching my way down those paleontological carvings</w:t>
      </w:r>
      <w:r w:rsidRPr="00451E17">
        <w:rPr>
          <w:lang w:val="en-GB"/>
        </w:rPr>
        <w:br/>
        <w:t>brings me right back to that lift in the Dolomites.</w:t>
      </w:r>
    </w:p>
    <w:p w:rsidR="00DD6D8E" w:rsidRPr="00451E17" w:rsidRDefault="00DD6D8E" w:rsidP="00451E17">
      <w:pPr>
        <w:rPr>
          <w:lang w:val="en-GB"/>
        </w:rPr>
      </w:pPr>
      <w:r w:rsidRPr="008C0423">
        <w:rPr>
          <w:rStyle w:val="NormaleBoldCarattere"/>
        </w:rPr>
        <w:t xml:space="preserve">"Move on, Robert. Keep walking." </w:t>
      </w:r>
      <w:r w:rsidRPr="00451E17">
        <w:rPr>
          <w:lang w:val="en-GB"/>
        </w:rPr>
        <w:t>Some things are just not meant to be.</w:t>
      </w:r>
      <w:r w:rsidRPr="00451E17">
        <w:rPr>
          <w:lang w:val="en-GB"/>
        </w:rPr>
        <w:br/>
      </w:r>
      <w:r w:rsidRPr="008C0423">
        <w:rPr>
          <w:rStyle w:val="NormaleBoldCarattere"/>
        </w:rPr>
        <w:t>"Keep taking pictures and walk along."</w:t>
      </w:r>
      <w:r w:rsidRPr="00451E17">
        <w:rPr>
          <w:lang w:val="en-GB"/>
        </w:rPr>
        <w:t xml:space="preserve"> I tell myself that—to soften the blow of frustration.</w:t>
      </w:r>
      <w:r w:rsidRPr="00451E17">
        <w:rPr>
          <w:lang w:val="en-GB"/>
        </w:rPr>
        <w:br/>
        <w:t xml:space="preserve">That was 2017. </w:t>
      </w:r>
      <w:r w:rsidRPr="008C0423">
        <w:rPr>
          <w:rStyle w:val="NormaleBoldCarattere"/>
        </w:rPr>
        <w:t>Papillon</w:t>
      </w:r>
      <w:r w:rsidRPr="00451E17">
        <w:rPr>
          <w:lang w:val="en-GB"/>
        </w:rPr>
        <w:t xml:space="preserve"> times when I fell in love with "</w:t>
      </w:r>
      <w:r w:rsidRPr="008C0423">
        <w:rPr>
          <w:rStyle w:val="NormaleBoldCarattere"/>
        </w:rPr>
        <w:t>the woman</w:t>
      </w:r>
      <w:r w:rsidRPr="00451E17">
        <w:rPr>
          <w:lang w:val="en-GB"/>
        </w:rPr>
        <w:t>."</w:t>
      </w:r>
    </w:p>
    <w:p w:rsidR="00DD6D8E" w:rsidRPr="00451E17" w:rsidRDefault="00DD6D8E" w:rsidP="00451E17">
      <w:pPr>
        <w:rPr>
          <w:lang w:val="en-GB"/>
        </w:rPr>
      </w:pPr>
      <w:r w:rsidRPr="00451E17">
        <w:rPr>
          <w:lang w:val="en-GB"/>
        </w:rPr>
        <w:t>Three years later—late summer 2020— finally free from the madness of the first northern Italian lockdown and my 4K drone binging.</w:t>
      </w:r>
    </w:p>
    <w:p w:rsidR="00DD6D8E" w:rsidRPr="00451E17" w:rsidRDefault="00DD6D8E" w:rsidP="00451E17">
      <w:pPr>
        <w:rPr>
          <w:lang w:val="en-GB"/>
        </w:rPr>
      </w:pPr>
      <w:r w:rsidRPr="00451E17">
        <w:rPr>
          <w:lang w:val="en-GB"/>
        </w:rPr>
        <w:t>I need a break from this. I am running away from ground zero.</w:t>
      </w:r>
    </w:p>
    <w:p w:rsidR="00DD6D8E" w:rsidRPr="00451E17" w:rsidRDefault="00DD6D8E" w:rsidP="00451E17">
      <w:pPr>
        <w:rPr>
          <w:lang w:val="en-GB"/>
        </w:rPr>
      </w:pPr>
      <w:r w:rsidRPr="00451E17">
        <w:rPr>
          <w:lang w:val="en-GB"/>
        </w:rPr>
        <w:t>“Book a flight while you still can,” says my sister.</w:t>
      </w:r>
      <w:r w:rsidRPr="00451E17">
        <w:rPr>
          <w:lang w:val="en-GB"/>
        </w:rPr>
        <w:br/>
        <w:t>I do. Malta, of course. Thank you, sis.</w:t>
      </w:r>
    </w:p>
    <w:p w:rsidR="00DD6D8E" w:rsidRPr="00451E17" w:rsidRDefault="00DD6D8E" w:rsidP="00451E17">
      <w:pPr>
        <w:rPr>
          <w:lang w:val="en-GB"/>
        </w:rPr>
      </w:pPr>
      <w:r w:rsidRPr="00451E17">
        <w:rPr>
          <w:lang w:val="en-GB"/>
        </w:rPr>
        <w:t>I’m hiking around, once again in the south.</w:t>
      </w:r>
      <w:r w:rsidRPr="00451E17">
        <w:rPr>
          <w:lang w:val="en-GB"/>
        </w:rPr>
        <w:br/>
        <w:t>No more boohooing in the same places—</w:t>
      </w:r>
      <w:r w:rsidRPr="00451E17">
        <w:rPr>
          <w:lang w:val="en-GB"/>
        </w:rPr>
        <w:br/>
        <w:t xml:space="preserve">but still, </w:t>
      </w:r>
      <w:r w:rsidRPr="008C0423">
        <w:rPr>
          <w:rStyle w:val="NormaleBoldCarattere"/>
        </w:rPr>
        <w:t>il-Mara</w:t>
      </w:r>
      <w:r w:rsidRPr="00451E17">
        <w:rPr>
          <w:lang w:val="en-GB"/>
        </w:rPr>
        <w:t xml:space="preserve"> is taunting me.</w:t>
      </w:r>
    </w:p>
    <w:p w:rsidR="00DD6D8E" w:rsidRPr="00451E17" w:rsidRDefault="00DD6D8E" w:rsidP="00451E17">
      <w:pPr>
        <w:rPr>
          <w:lang w:val="en-GB"/>
        </w:rPr>
      </w:pPr>
      <w:r w:rsidRPr="00451E17">
        <w:rPr>
          <w:lang w:val="en-GB"/>
        </w:rPr>
        <w:t>And I circle. And I look. And I get as close as I can.</w:t>
      </w:r>
    </w:p>
    <w:p w:rsidR="00DD6D8E" w:rsidRPr="00451E17" w:rsidRDefault="00DD6D8E" w:rsidP="00451E17">
      <w:pPr>
        <w:rPr>
          <w:lang w:val="en-GB"/>
        </w:rPr>
      </w:pPr>
      <w:r w:rsidRPr="00451E17">
        <w:rPr>
          <w:lang w:val="en-GB"/>
        </w:rPr>
        <w:t>And still—I don’t see how that is going to be possible.</w:t>
      </w:r>
      <w:r w:rsidRPr="00451E17">
        <w:rPr>
          <w:lang w:val="en-GB"/>
        </w:rPr>
        <w:br/>
        <w:t>I take pictures. I move on.</w:t>
      </w:r>
    </w:p>
    <w:p w:rsidR="00DD6D8E" w:rsidRPr="00451E17" w:rsidRDefault="00DD6D8E" w:rsidP="00451E17">
      <w:pPr>
        <w:rPr>
          <w:lang w:val="en-GB"/>
        </w:rPr>
      </w:pPr>
      <w:r w:rsidRPr="00451E17">
        <w:rPr>
          <w:lang w:val="en-GB"/>
        </w:rPr>
        <w:t>In the meantime, I’ve been here about 20 trips already.</w:t>
      </w:r>
      <w:r w:rsidRPr="00451E17">
        <w:rPr>
          <w:lang w:val="en-GB"/>
        </w:rPr>
        <w:br/>
        <w:t>I’ve checked off every stretch of coast I could walk without stepping into forbidden government territory.</w:t>
      </w:r>
      <w:r w:rsidRPr="00451E17">
        <w:rPr>
          <w:lang w:val="en-GB"/>
        </w:rPr>
        <w:br/>
        <w:t>I’ve trespassed unofficial “private property” signs (show me the deed!),</w:t>
      </w:r>
      <w:r w:rsidRPr="00451E17">
        <w:rPr>
          <w:lang w:val="en-GB"/>
        </w:rPr>
        <w:br/>
        <w:t>and I’ve asked for directions—</w:t>
      </w:r>
      <w:r w:rsidRPr="008C0423">
        <w:rPr>
          <w:rStyle w:val="NormaleBoldCarattere"/>
        </w:rPr>
        <w:t>“Help me get out of your property, I’m not sure how I got here”</w:t>
      </w:r>
      <w:r w:rsidRPr="00451E17">
        <w:rPr>
          <w:lang w:val="en-GB"/>
        </w:rPr>
        <w:t>—</w:t>
      </w:r>
      <w:r w:rsidRPr="00451E17">
        <w:rPr>
          <w:lang w:val="en-GB"/>
        </w:rPr>
        <w:br/>
        <w:t>to the local hunters, bird trappers, and farmers,</w:t>
      </w:r>
      <w:r w:rsidRPr="00451E17">
        <w:rPr>
          <w:lang w:val="en-GB"/>
        </w:rPr>
        <w:br/>
        <w:t>who usually respond with a wave—if you do it first.</w:t>
      </w:r>
    </w:p>
    <w:p w:rsidR="00DD6D8E" w:rsidRPr="00451E17" w:rsidRDefault="00DD6D8E" w:rsidP="00451E17">
      <w:pPr>
        <w:rPr>
          <w:lang w:val="en-GB"/>
        </w:rPr>
      </w:pPr>
      <w:r w:rsidRPr="00451E17">
        <w:rPr>
          <w:lang w:val="en-GB"/>
        </w:rPr>
        <w:t>They’re more than happy to help you out—</w:t>
      </w:r>
      <w:r w:rsidRPr="00451E17">
        <w:rPr>
          <w:lang w:val="en-GB"/>
        </w:rPr>
        <w:br/>
        <w:t>as long as you step into their competitor’s land instead.</w:t>
      </w:r>
    </w:p>
    <w:p w:rsidR="00DD6D8E" w:rsidRPr="00451E17" w:rsidRDefault="00DD6D8E" w:rsidP="00451E17">
      <w:pPr>
        <w:rPr>
          <w:lang w:val="en-GB"/>
        </w:rPr>
      </w:pPr>
      <w:r w:rsidRPr="00451E17">
        <w:rPr>
          <w:lang w:val="en-GB"/>
        </w:rPr>
        <w:t>20+ trips.</w:t>
      </w:r>
      <w:r w:rsidRPr="00451E17">
        <w:rPr>
          <w:lang w:val="en-GB"/>
        </w:rPr>
        <w:br/>
        <w:t>I got sunburnt circling the coastline of the nearby island of Comino in one day—to the point of getting a fever.</w:t>
      </w:r>
      <w:r w:rsidRPr="00451E17">
        <w:rPr>
          <w:lang w:val="en-GB"/>
        </w:rPr>
        <w:br/>
        <w:t>I have carried around prickly pear thorns in places I would never discuss in pubic (pun intended).</w:t>
      </w:r>
      <w:r w:rsidRPr="00451E17">
        <w:rPr>
          <w:lang w:val="en-GB"/>
        </w:rPr>
        <w:br/>
        <w:t xml:space="preserve">I’ve looked like a dried-up prune after a much too long meeting with the boulders at </w:t>
      </w:r>
      <w:r w:rsidRPr="008C0423">
        <w:rPr>
          <w:rStyle w:val="NormaleBoldCarattere"/>
        </w:rPr>
        <w:t>it-Delli</w:t>
      </w:r>
      <w:r w:rsidRPr="00451E17">
        <w:rPr>
          <w:lang w:val="en-GB"/>
        </w:rPr>
        <w:t>—get a map, a compass, and a rosary.</w:t>
      </w:r>
      <w:r w:rsidRPr="00451E17">
        <w:rPr>
          <w:lang w:val="en-GB"/>
        </w:rPr>
        <w:br/>
        <w:t>I’ve eaten any recognizable wild fruit I found on some forbidden path—except for apples.</w:t>
      </w:r>
    </w:p>
    <w:p w:rsidR="00DD6D8E" w:rsidRPr="00451E17" w:rsidRDefault="00DD6D8E" w:rsidP="00451E17">
      <w:pPr>
        <w:rPr>
          <w:lang w:val="en-GB"/>
        </w:rPr>
      </w:pPr>
      <w:r w:rsidRPr="00451E17">
        <w:rPr>
          <w:lang w:val="en-GB"/>
        </w:rPr>
        <w:t>I know exactly how long it takes to come back from a “2-hour picture-taking walk” once the sun has set:</w:t>
      </w:r>
      <w:r w:rsidRPr="00451E17">
        <w:rPr>
          <w:lang w:val="en-GB"/>
        </w:rPr>
        <w:br/>
        <w:t>10 minutes.</w:t>
      </w:r>
      <w:r w:rsidRPr="00451E17">
        <w:rPr>
          <w:lang w:val="en-GB"/>
        </w:rPr>
        <w:br/>
        <w:t>Flat. Filmed. Available on YouTube!</w:t>
      </w:r>
    </w:p>
    <w:p w:rsidR="00DD6D8E" w:rsidRPr="00451E17" w:rsidRDefault="00DD6D8E" w:rsidP="00451E17">
      <w:pPr>
        <w:rPr>
          <w:lang w:val="en-GB"/>
        </w:rPr>
      </w:pPr>
      <w:r w:rsidRPr="00451E17">
        <w:rPr>
          <w:lang w:val="en-GB"/>
        </w:rPr>
        <w:t>I’ve sewn and wired small solar panels onto my side bag</w:t>
      </w:r>
      <w:r w:rsidRPr="00451E17">
        <w:rPr>
          <w:lang w:val="en-GB"/>
        </w:rPr>
        <w:br/>
        <w:t>to recharge my pre–power bank phones and my digital camera—which insists on committing attempted suicide from that same bag, down three stories of bushes and rocks.</w:t>
      </w:r>
      <w:r w:rsidRPr="00451E17">
        <w:rPr>
          <w:lang w:val="en-GB"/>
        </w:rPr>
        <w:br/>
        <w:t>God bless Sony.</w:t>
      </w:r>
    </w:p>
    <w:p w:rsidR="00DD6D8E" w:rsidRPr="00451E17" w:rsidRDefault="00DD6D8E" w:rsidP="00451E17">
      <w:pPr>
        <w:rPr>
          <w:lang w:val="en-GB"/>
        </w:rPr>
      </w:pPr>
      <w:r w:rsidRPr="00451E17">
        <w:rPr>
          <w:lang w:val="en-GB"/>
        </w:rPr>
        <w:t>The rocks greet me on sight.</w:t>
      </w:r>
      <w:r w:rsidRPr="00451E17">
        <w:rPr>
          <w:lang w:val="en-GB"/>
        </w:rPr>
        <w:br/>
        <w:t>I call them by name.</w:t>
      </w:r>
      <w:r w:rsidRPr="00451E17">
        <w:rPr>
          <w:lang w:val="en-GB"/>
        </w:rPr>
        <w:br/>
        <w:t>I’m loving it.</w:t>
      </w:r>
    </w:p>
    <w:p w:rsidR="00DD6D8E" w:rsidRPr="00451E17" w:rsidRDefault="00DD6D8E" w:rsidP="00451E17">
      <w:pPr>
        <w:rPr>
          <w:lang w:val="en-GB"/>
        </w:rPr>
      </w:pPr>
      <w:r w:rsidRPr="00451E17">
        <w:rPr>
          <w:lang w:val="en-GB"/>
        </w:rPr>
        <w:t xml:space="preserve">And I find myself automatically landing in places I had only seen from afar before— and all of a sudden, I am </w:t>
      </w:r>
      <w:r w:rsidRPr="008C0423">
        <w:rPr>
          <w:rStyle w:val="NormaleBoldCarattere"/>
        </w:rPr>
        <w:t>there</w:t>
      </w:r>
      <w:r w:rsidRPr="00451E17">
        <w:rPr>
          <w:lang w:val="en-GB"/>
        </w:rPr>
        <w:t xml:space="preserve"> now.</w:t>
      </w:r>
    </w:p>
    <w:p w:rsidR="00DD6D8E" w:rsidRPr="00451E17" w:rsidRDefault="00DD6D8E" w:rsidP="00451E17">
      <w:pPr>
        <w:rPr>
          <w:lang w:val="en-GB"/>
        </w:rPr>
      </w:pPr>
      <w:r w:rsidRPr="00451E17">
        <w:rPr>
          <w:lang w:val="en-GB"/>
        </w:rPr>
        <w:t>No real planning, if not as a simple idea. And I am here.</w:t>
      </w:r>
    </w:p>
    <w:p w:rsidR="00DD6D8E" w:rsidRPr="00451E17" w:rsidRDefault="00DD6D8E" w:rsidP="00451E17">
      <w:pPr>
        <w:rPr>
          <w:lang w:val="en-GB"/>
        </w:rPr>
      </w:pPr>
      <w:r w:rsidRPr="00451E17">
        <w:rPr>
          <w:lang w:val="en-GB"/>
        </w:rPr>
        <w:t>Still fall 2020.</w:t>
      </w:r>
      <w:r w:rsidRPr="00451E17">
        <w:rPr>
          <w:lang w:val="en-GB"/>
        </w:rPr>
        <w:br/>
        <w:t>There’s a suggestion of another lockdown.</w:t>
      </w:r>
      <w:r w:rsidRPr="00451E17">
        <w:rPr>
          <w:lang w:val="en-GB"/>
        </w:rPr>
        <w:br/>
        <w:t>I’ve had enough.</w:t>
      </w:r>
    </w:p>
    <w:p w:rsidR="00DD6D8E" w:rsidRPr="00451E17" w:rsidRDefault="00DD6D8E" w:rsidP="00451E17">
      <w:pPr>
        <w:rPr>
          <w:lang w:val="en-GB"/>
        </w:rPr>
      </w:pPr>
      <w:r w:rsidRPr="00451E17">
        <w:rPr>
          <w:lang w:val="en-GB"/>
        </w:rPr>
        <w:t>Malta’s had hardly any cases, the panic is contained, there are no extreme measures.</w:t>
      </w:r>
      <w:r w:rsidRPr="00451E17">
        <w:rPr>
          <w:lang w:val="en-GB"/>
        </w:rPr>
        <w:br/>
        <w:t>I think—</w:t>
      </w:r>
      <w:r w:rsidRPr="008C0423">
        <w:rPr>
          <w:rStyle w:val="NormaleBoldCarattere"/>
        </w:rPr>
        <w:t>I’m going back</w:t>
      </w:r>
      <w:r w:rsidRPr="00451E17">
        <w:rPr>
          <w:lang w:val="en-GB"/>
        </w:rPr>
        <w:t>—before I’m stuck in Italy another winter and spring.</w:t>
      </w:r>
    </w:p>
    <w:p w:rsidR="00DD6D8E" w:rsidRPr="00451E17" w:rsidRDefault="00DD6D8E" w:rsidP="00451E17">
      <w:pPr>
        <w:rPr>
          <w:lang w:val="en-GB"/>
        </w:rPr>
      </w:pPr>
      <w:r w:rsidRPr="00451E17">
        <w:rPr>
          <w:lang w:val="en-GB"/>
        </w:rPr>
        <w:t>And I did.</w:t>
      </w:r>
    </w:p>
    <w:p w:rsidR="00DD6D8E" w:rsidRPr="00451E17" w:rsidRDefault="00DD6D8E" w:rsidP="00451E17">
      <w:pPr>
        <w:rPr>
          <w:lang w:val="en-GB"/>
        </w:rPr>
      </w:pPr>
      <w:r w:rsidRPr="00451E17">
        <w:rPr>
          <w:lang w:val="en-GB"/>
        </w:rPr>
        <w:t>Halloween night I land once again at the smallest, most charming airport in the EU.</w:t>
      </w:r>
      <w:r w:rsidRPr="00451E17">
        <w:rPr>
          <w:lang w:val="en-GB"/>
        </w:rPr>
        <w:br/>
        <w:t>And the temperature is perfect.</w:t>
      </w:r>
      <w:r w:rsidRPr="00451E17">
        <w:rPr>
          <w:lang w:val="en-GB"/>
        </w:rPr>
        <w:br/>
        <w:t>And I’m feeling—once again—</w:t>
      </w:r>
      <w:r w:rsidRPr="008C0423">
        <w:rPr>
          <w:rStyle w:val="NormaleBoldCarattere"/>
        </w:rPr>
        <w:t>free</w:t>
      </w:r>
      <w:r w:rsidRPr="00451E17">
        <w:rPr>
          <w:lang w:val="en-GB"/>
        </w:rPr>
        <w:t>.</w:t>
      </w:r>
    </w:p>
    <w:p w:rsidR="00DD6D8E" w:rsidRPr="00451E17" w:rsidRDefault="00DD6D8E" w:rsidP="00451E17">
      <w:pPr>
        <w:rPr>
          <w:lang w:val="en-GB"/>
        </w:rPr>
      </w:pPr>
      <w:r w:rsidRPr="00451E17">
        <w:rPr>
          <w:lang w:val="en-GB"/>
        </w:rPr>
        <w:t>I have new friends I’ve met along the way.</w:t>
      </w:r>
      <w:r w:rsidRPr="00451E17">
        <w:rPr>
          <w:lang w:val="en-GB"/>
        </w:rPr>
        <w:br/>
        <w:t>We go hiking.</w:t>
      </w:r>
    </w:p>
    <w:p w:rsidR="00DD6D8E" w:rsidRPr="00451E17" w:rsidRDefault="00DD6D8E" w:rsidP="00451E17">
      <w:pPr>
        <w:rPr>
          <w:lang w:val="en-GB"/>
        </w:rPr>
      </w:pPr>
      <w:r w:rsidRPr="00451E17">
        <w:rPr>
          <w:lang w:val="en-GB"/>
        </w:rPr>
        <w:t xml:space="preserve">I take Ray to </w:t>
      </w:r>
      <w:r w:rsidRPr="008C0423">
        <w:rPr>
          <w:rStyle w:val="NormaleBoldCarattere"/>
        </w:rPr>
        <w:t>il-Mara</w:t>
      </w:r>
      <w:r w:rsidRPr="00451E17">
        <w:rPr>
          <w:lang w:val="en-GB"/>
        </w:rPr>
        <w:t xml:space="preserve"> on the first day of 2021.</w:t>
      </w:r>
      <w:r w:rsidRPr="00451E17">
        <w:rPr>
          <w:lang w:val="en-GB"/>
        </w:rPr>
        <w:br/>
        <w:t>We’re alone—who’s even sober enough to go out on a hike after New Year’s Eve?</w:t>
      </w:r>
      <w:r w:rsidRPr="00451E17">
        <w:rPr>
          <w:lang w:val="en-GB"/>
        </w:rPr>
        <w:br/>
        <w:t>Well, those who didn’t have a party.</w:t>
      </w:r>
    </w:p>
    <w:p w:rsidR="00DD6D8E" w:rsidRPr="00451E17" w:rsidRDefault="00DD6D8E" w:rsidP="00451E17">
      <w:pPr>
        <w:rPr>
          <w:lang w:val="en-GB"/>
        </w:rPr>
      </w:pPr>
      <w:r w:rsidRPr="00451E17">
        <w:rPr>
          <w:lang w:val="en-GB"/>
        </w:rPr>
        <w:t>Me and Ray.</w:t>
      </w:r>
      <w:r w:rsidRPr="00451E17">
        <w:rPr>
          <w:lang w:val="en-GB"/>
        </w:rPr>
        <w:br/>
        <w:t>And honestly—it feels like the perfect way to start the year.</w:t>
      </w:r>
    </w:p>
    <w:p w:rsidR="00DD6D8E" w:rsidRPr="00451E17" w:rsidRDefault="00DD6D8E" w:rsidP="00451E17">
      <w:pPr>
        <w:rPr>
          <w:lang w:val="en-GB"/>
        </w:rPr>
      </w:pPr>
      <w:r w:rsidRPr="008C0423">
        <w:rPr>
          <w:rStyle w:val="NormaleBoldCarattere"/>
        </w:rPr>
        <w:t>"Let me show you an astonishing place I’ve seen. Have you been down that part of the island?"</w:t>
      </w:r>
      <w:r w:rsidRPr="00451E17">
        <w:rPr>
          <w:lang w:val="en-GB"/>
        </w:rPr>
        <w:br/>
        <w:t>Ray says no.</w:t>
      </w:r>
      <w:r w:rsidRPr="00451E17">
        <w:rPr>
          <w:lang w:val="en-GB"/>
        </w:rPr>
        <w:br/>
        <w:t>But he wants to go now.</w:t>
      </w:r>
    </w:p>
    <w:p w:rsidR="00DD6D8E" w:rsidRPr="00451E17" w:rsidRDefault="00DD6D8E" w:rsidP="00451E17">
      <w:pPr>
        <w:rPr>
          <w:lang w:val="en-GB"/>
        </w:rPr>
      </w:pPr>
      <w:r w:rsidRPr="00451E17">
        <w:rPr>
          <w:lang w:val="en-GB"/>
        </w:rPr>
        <w:t>I’ve got a rental.</w:t>
      </w:r>
      <w:r w:rsidRPr="00451E17">
        <w:rPr>
          <w:lang w:val="en-GB"/>
        </w:rPr>
        <w:br/>
        <w:t>It’s so cheap to rent now, with no tourists and hundreds of cars sitting in lots.</w:t>
      </w:r>
    </w:p>
    <w:p w:rsidR="00DD6D8E" w:rsidRPr="00451E17" w:rsidRDefault="00DD6D8E" w:rsidP="00451E17">
      <w:pPr>
        <w:rPr>
          <w:lang w:val="en-GB"/>
        </w:rPr>
      </w:pPr>
      <w:r w:rsidRPr="00451E17">
        <w:rPr>
          <w:lang w:val="en-GB"/>
        </w:rPr>
        <w:t>Let’s go.</w:t>
      </w:r>
    </w:p>
    <w:p w:rsidR="00DD6D8E" w:rsidRPr="00451E17" w:rsidRDefault="00DD6D8E" w:rsidP="00451E17">
      <w:pPr>
        <w:rPr>
          <w:lang w:val="en-GB"/>
        </w:rPr>
      </w:pPr>
      <w:r w:rsidRPr="00451E17">
        <w:rPr>
          <w:lang w:val="en-GB"/>
        </w:rPr>
        <w:t>We park where I did three years before.</w:t>
      </w:r>
      <w:r w:rsidRPr="00451E17">
        <w:rPr>
          <w:lang w:val="en-GB"/>
        </w:rPr>
        <w:br/>
        <w:t>We come up the same way.</w:t>
      </w:r>
      <w:r w:rsidRPr="00451E17">
        <w:rPr>
          <w:lang w:val="en-GB"/>
        </w:rPr>
        <w:br/>
        <w:t>And there it is—just like the last couple of times I’ve seen it.</w:t>
      </w:r>
    </w:p>
    <w:p w:rsidR="00DD6D8E" w:rsidRPr="00451E17" w:rsidRDefault="00DD6D8E" w:rsidP="00451E17">
      <w:pPr>
        <w:rPr>
          <w:lang w:val="en-GB"/>
        </w:rPr>
      </w:pPr>
      <w:r w:rsidRPr="00451E17">
        <w:rPr>
          <w:lang w:val="en-GB"/>
        </w:rPr>
        <w:t>And the crumbled steps in the distance—</w:t>
      </w:r>
      <w:r w:rsidRPr="00451E17">
        <w:rPr>
          <w:lang w:val="en-GB"/>
        </w:rPr>
        <w:br/>
        <w:t>looking like vanilla cookies layered on a cake made of limestone. Too perfect to be real, too fragile to be trusted,</w:t>
      </w:r>
      <w:r w:rsidRPr="00451E17">
        <w:rPr>
          <w:lang w:val="en-GB"/>
        </w:rPr>
        <w:br/>
        <w:t>and yet—completely irresistible.</w:t>
      </w:r>
    </w:p>
    <w:p w:rsidR="00DD6D8E" w:rsidRPr="00451E17" w:rsidRDefault="00DD6D8E" w:rsidP="00451E17">
      <w:pPr>
        <w:rPr>
          <w:lang w:val="en-GB"/>
        </w:rPr>
      </w:pPr>
      <w:r w:rsidRPr="00451E17">
        <w:rPr>
          <w:lang w:val="en-GB"/>
        </w:rPr>
        <w:t>Ray and I have different rhythms,</w:t>
      </w:r>
      <w:r w:rsidRPr="00451E17">
        <w:rPr>
          <w:lang w:val="en-GB"/>
        </w:rPr>
        <w:br/>
        <w:t>but we still go together.</w:t>
      </w:r>
      <w:r w:rsidRPr="00451E17">
        <w:rPr>
          <w:lang w:val="en-GB"/>
        </w:rPr>
        <w:br/>
        <w:t>Sometimes we separate.</w:t>
      </w:r>
      <w:r w:rsidRPr="00451E17">
        <w:rPr>
          <w:lang w:val="en-GB"/>
        </w:rPr>
        <w:br/>
        <w:t>Sometimes we find each other later.</w:t>
      </w:r>
      <w:r w:rsidRPr="00451E17">
        <w:rPr>
          <w:lang w:val="en-GB"/>
        </w:rPr>
        <w:br/>
        <w:t>Sometimes we even don’t.</w:t>
      </w:r>
    </w:p>
    <w:p w:rsidR="00DD6D8E" w:rsidRPr="00451E17" w:rsidRDefault="00DD6D8E" w:rsidP="00451E17">
      <w:pPr>
        <w:rPr>
          <w:lang w:val="en-GB"/>
        </w:rPr>
      </w:pPr>
      <w:r w:rsidRPr="00451E17">
        <w:rPr>
          <w:lang w:val="en-GB"/>
        </w:rPr>
        <w:t>And that’s the freedom of it—as long as I know he’s a goat and could probably survive a nuclear attack.</w:t>
      </w:r>
    </w:p>
    <w:p w:rsidR="00DD6D8E" w:rsidRPr="00451E17" w:rsidRDefault="00DD6D8E" w:rsidP="00451E17">
      <w:pPr>
        <w:rPr>
          <w:lang w:val="en-GB"/>
        </w:rPr>
      </w:pPr>
      <w:r w:rsidRPr="00451E17">
        <w:rPr>
          <w:lang w:val="en-GB"/>
        </w:rPr>
        <w:t>He hikes in Vibram shoes that have been re-glued so many times,the weight of the glue is more than the weight of the slippers.</w:t>
      </w:r>
    </w:p>
    <w:p w:rsidR="00DD6D8E" w:rsidRPr="00451E17" w:rsidRDefault="00DD6D8E" w:rsidP="00451E17">
      <w:pPr>
        <w:rPr>
          <w:lang w:val="en-GB"/>
        </w:rPr>
      </w:pPr>
      <w:r w:rsidRPr="00451E17">
        <w:rPr>
          <w:lang w:val="en-GB"/>
        </w:rPr>
        <w:t>I, on the other hand, have to wear 2cm tread hiking boots up to my ankles,</w:t>
      </w:r>
      <w:r w:rsidRPr="00451E17">
        <w:rPr>
          <w:lang w:val="en-GB"/>
        </w:rPr>
        <w:br/>
        <w:t xml:space="preserve">with long trousers even in August—hey, I got the prickly pear thorns </w:t>
      </w:r>
      <w:r w:rsidRPr="008C0423">
        <w:rPr>
          <w:rStyle w:val="NormaleBoldCarattere"/>
        </w:rPr>
        <w:t>where the sun don’t shine</w:t>
      </w:r>
      <w:r w:rsidRPr="00451E17">
        <w:rPr>
          <w:lang w:val="en-GB"/>
        </w:rPr>
        <w:t xml:space="preserve"> the one time I trusted shorts!</w:t>
      </w:r>
      <w:r w:rsidRPr="00451E17">
        <w:rPr>
          <w:lang w:val="en-GB"/>
        </w:rPr>
        <w:br/>
        <w:t>And long-sleeved white shirts that have more holes than fabric left—from tearing and ripping and brushing against rocks and thorns. I’m cheap that way. I hate ruining good stuff.</w:t>
      </w:r>
    </w:p>
    <w:p w:rsidR="00DD6D8E" w:rsidRPr="00451E17" w:rsidRDefault="00DD6D8E" w:rsidP="00451E17">
      <w:pPr>
        <w:rPr>
          <w:lang w:val="en-GB"/>
        </w:rPr>
      </w:pPr>
      <w:r w:rsidRPr="00451E17">
        <w:rPr>
          <w:lang w:val="en-GB"/>
        </w:rPr>
        <w:t>Where’s Ray?</w:t>
      </w:r>
      <w:r w:rsidRPr="00451E17">
        <w:rPr>
          <w:lang w:val="en-GB"/>
        </w:rPr>
        <w:br/>
        <w:t>Oh—he’s up there still.</w:t>
      </w:r>
      <w:r w:rsidRPr="00451E17">
        <w:rPr>
          <w:lang w:val="en-GB"/>
        </w:rPr>
        <w:br/>
        <w:t>Okay, he can see me.</w:t>
      </w:r>
    </w:p>
    <w:p w:rsidR="00DD6D8E" w:rsidRPr="00451E17" w:rsidRDefault="00DD6D8E" w:rsidP="00451E17">
      <w:pPr>
        <w:rPr>
          <w:lang w:val="en-GB"/>
        </w:rPr>
      </w:pPr>
      <w:r w:rsidRPr="00451E17">
        <w:rPr>
          <w:lang w:val="en-GB"/>
        </w:rPr>
        <w:t>I really want to try and see how far those cookie steps reach.</w:t>
      </w:r>
      <w:r w:rsidRPr="00451E17">
        <w:rPr>
          <w:lang w:val="en-GB"/>
        </w:rPr>
        <w:br/>
        <w:t>I can stop wherever.</w:t>
      </w:r>
      <w:r w:rsidRPr="00451E17">
        <w:rPr>
          <w:lang w:val="en-GB"/>
        </w:rPr>
        <w:br/>
        <w:t>I’ve got two inches of safety tread under my feet.</w:t>
      </w:r>
      <w:r w:rsidRPr="00451E17">
        <w:rPr>
          <w:lang w:val="en-GB"/>
        </w:rPr>
        <w:br/>
        <w:t>I can stand on nearly vertical if the rock under me is solid.</w:t>
      </w:r>
    </w:p>
    <w:p w:rsidR="00DD6D8E" w:rsidRPr="00451E17" w:rsidRDefault="00DD6D8E" w:rsidP="00451E17">
      <w:pPr>
        <w:rPr>
          <w:lang w:val="en-GB"/>
        </w:rPr>
      </w:pPr>
      <w:r w:rsidRPr="00451E17">
        <w:rPr>
          <w:lang w:val="en-GB"/>
        </w:rPr>
        <w:t>By now, I know my rocks.</w:t>
      </w:r>
    </w:p>
    <w:p w:rsidR="00DD6D8E" w:rsidRPr="00451E17" w:rsidRDefault="00DD6D8E" w:rsidP="00451E17">
      <w:pPr>
        <w:rPr>
          <w:lang w:val="en-GB"/>
        </w:rPr>
      </w:pPr>
      <w:r w:rsidRPr="00451E17">
        <w:rPr>
          <w:lang w:val="en-GB"/>
        </w:rPr>
        <w:t>I once tried to read a book on geology—</w:t>
      </w:r>
      <w:r w:rsidRPr="00451E17">
        <w:rPr>
          <w:lang w:val="en-GB"/>
        </w:rPr>
        <w:br/>
        <w:t>it ended up like the other six for the exam I passed with flying colors without ever really being grilled.</w:t>
      </w:r>
      <w:r w:rsidRPr="00451E17">
        <w:rPr>
          <w:lang w:val="en-GB"/>
        </w:rPr>
        <w:br/>
        <w:t>Not lying.</w:t>
      </w:r>
      <w:r w:rsidRPr="00451E17">
        <w:rPr>
          <w:lang w:val="en-GB"/>
        </w:rPr>
        <w:br/>
        <w:t>I was ready to fail it,</w:t>
      </w:r>
      <w:r w:rsidRPr="00451E17">
        <w:rPr>
          <w:lang w:val="en-GB"/>
        </w:rPr>
        <w:br/>
        <w:t>but I must’ve known my stuff from paying attention.</w:t>
      </w:r>
    </w:p>
    <w:p w:rsidR="00DD6D8E" w:rsidRPr="00451E17" w:rsidRDefault="00DD6D8E" w:rsidP="00451E17">
      <w:pPr>
        <w:rPr>
          <w:lang w:val="en-GB"/>
        </w:rPr>
      </w:pPr>
      <w:r w:rsidRPr="00451E17">
        <w:rPr>
          <w:lang w:val="en-GB"/>
        </w:rPr>
        <w:t>I love geology—as long as it’s someone else studying it.</w:t>
      </w:r>
      <w:r w:rsidRPr="00451E17">
        <w:rPr>
          <w:lang w:val="en-GB"/>
        </w:rPr>
        <w:br/>
        <w:t>The names alone at this age? Too much.</w:t>
      </w:r>
      <w:r w:rsidRPr="00451E17">
        <w:rPr>
          <w:lang w:val="en-GB"/>
        </w:rPr>
        <w:br/>
        <w:t>But I know them by sight.</w:t>
      </w:r>
    </w:p>
    <w:p w:rsidR="00DD6D8E" w:rsidRPr="00451E17" w:rsidRDefault="00DD6D8E" w:rsidP="00451E17">
      <w:pPr>
        <w:rPr>
          <w:lang w:val="en-GB"/>
        </w:rPr>
      </w:pPr>
      <w:r w:rsidRPr="00451E17">
        <w:rPr>
          <w:lang w:val="en-GB"/>
        </w:rPr>
        <w:t>I know which holds.</w:t>
      </w:r>
      <w:r w:rsidRPr="00451E17">
        <w:rPr>
          <w:lang w:val="en-GB"/>
        </w:rPr>
        <w:br/>
        <w:t>Which crumbles.</w:t>
      </w:r>
      <w:r w:rsidRPr="00451E17">
        <w:rPr>
          <w:lang w:val="en-GB"/>
        </w:rPr>
        <w:br/>
        <w:t>Which cuts your soles like blades.</w:t>
      </w:r>
      <w:r w:rsidRPr="00451E17">
        <w:rPr>
          <w:lang w:val="en-GB"/>
        </w:rPr>
        <w:br/>
        <w:t>Which you can lay on and never get the stains out of your white holed shirt.</w:t>
      </w:r>
    </w:p>
    <w:p w:rsidR="00DD6D8E" w:rsidRPr="00451E17" w:rsidRDefault="00DD6D8E" w:rsidP="00451E17">
      <w:pPr>
        <w:rPr>
          <w:lang w:val="en-GB"/>
        </w:rPr>
      </w:pPr>
      <w:r w:rsidRPr="00451E17">
        <w:rPr>
          <w:lang w:val="en-GB"/>
        </w:rPr>
        <w:t>Limestone is powdered amber concrete in my book.</w:t>
      </w:r>
      <w:r w:rsidRPr="00451E17">
        <w:rPr>
          <w:lang w:val="en-GB"/>
        </w:rPr>
        <w:br/>
        <w:t>Ask the washing machine if you don’t believe me.</w:t>
      </w:r>
    </w:p>
    <w:p w:rsidR="00DD6D8E" w:rsidRPr="00451E17" w:rsidRDefault="00DD6D8E" w:rsidP="00451E17">
      <w:pPr>
        <w:rPr>
          <w:lang w:val="en-GB"/>
        </w:rPr>
      </w:pPr>
      <w:r w:rsidRPr="00451E17">
        <w:rPr>
          <w:lang w:val="en-GB"/>
        </w:rPr>
        <w:t>I am going down, thinking the entire time—</w:t>
      </w:r>
      <w:r w:rsidRPr="008C0423">
        <w:rPr>
          <w:rStyle w:val="NormaleBoldCarattere"/>
        </w:rPr>
        <w:t>I can stop anywhere.</w:t>
      </w:r>
      <w:r w:rsidRPr="00451E17">
        <w:rPr>
          <w:lang w:val="en-GB"/>
        </w:rPr>
        <w:br/>
        <w:t>And that is true.</w:t>
      </w:r>
    </w:p>
    <w:p w:rsidR="00DD6D8E" w:rsidRPr="00451E17" w:rsidRDefault="00DD6D8E" w:rsidP="00451E17">
      <w:pPr>
        <w:rPr>
          <w:lang w:val="en-GB"/>
        </w:rPr>
      </w:pPr>
      <w:r w:rsidRPr="00451E17">
        <w:rPr>
          <w:lang w:val="en-GB"/>
        </w:rPr>
        <w:t>But only as I go down, it becomes more and more clear that I can actually continue going down.</w:t>
      </w:r>
      <w:r w:rsidRPr="00451E17">
        <w:rPr>
          <w:lang w:val="en-GB"/>
        </w:rPr>
        <w:br/>
        <w:t>It looked really impossible from up there.</w:t>
      </w:r>
      <w:r w:rsidRPr="00451E17">
        <w:rPr>
          <w:lang w:val="en-GB"/>
        </w:rPr>
        <w:br/>
        <w:t>It looked like the steps ended in nothing.</w:t>
      </w:r>
      <w:r w:rsidRPr="00451E17">
        <w:rPr>
          <w:lang w:val="en-GB"/>
        </w:rPr>
        <w:br/>
        <w:t xml:space="preserve">It looked like half the above world had collapsed over what was left—and maybe a quarter had. But </w:t>
      </w:r>
      <w:r w:rsidRPr="008C0423">
        <w:rPr>
          <w:rStyle w:val="NormaleBoldCarattere"/>
        </w:rPr>
        <w:t>only</w:t>
      </w:r>
      <w:r w:rsidRPr="00451E17">
        <w:rPr>
          <w:lang w:val="en-GB"/>
        </w:rPr>
        <w:t xml:space="preserve"> a quarter.</w:t>
      </w:r>
    </w:p>
    <w:p w:rsidR="00DD6D8E" w:rsidRPr="00451E17" w:rsidRDefault="00DD6D8E" w:rsidP="00451E17">
      <w:pPr>
        <w:rPr>
          <w:lang w:val="en-GB"/>
        </w:rPr>
      </w:pPr>
      <w:r w:rsidRPr="00451E17">
        <w:rPr>
          <w:lang w:val="en-GB"/>
        </w:rPr>
        <w:t>And as I’m going down, there is no fear.</w:t>
      </w:r>
      <w:r w:rsidRPr="00451E17">
        <w:rPr>
          <w:lang w:val="en-GB"/>
        </w:rPr>
        <w:br/>
        <w:t>Only awe. Accomplishment. Pride. And joy.</w:t>
      </w:r>
    </w:p>
    <w:p w:rsidR="00DD6D8E" w:rsidRPr="00451E17" w:rsidRDefault="00DD6D8E" w:rsidP="00451E17">
      <w:pPr>
        <w:rPr>
          <w:lang w:val="en-GB"/>
        </w:rPr>
      </w:pPr>
      <w:r w:rsidRPr="00451E17">
        <w:rPr>
          <w:lang w:val="en-GB"/>
        </w:rPr>
        <w:t>And I’m telling myself how good this feels,</w:t>
      </w:r>
      <w:r w:rsidRPr="00451E17">
        <w:rPr>
          <w:lang w:val="en-GB"/>
        </w:rPr>
        <w:br/>
        <w:t>and the brain is wide open to receive it.</w:t>
      </w:r>
      <w:r w:rsidRPr="00451E17">
        <w:rPr>
          <w:lang w:val="en-GB"/>
        </w:rPr>
        <w:br/>
        <w:t>I’m really excited—the right way, and still careful, and mindful, and respectful of danger—but it just happens, easily.</w:t>
      </w:r>
    </w:p>
    <w:p w:rsidR="00DD6D8E" w:rsidRPr="00451E17" w:rsidRDefault="00DD6D8E" w:rsidP="00451E17">
      <w:pPr>
        <w:rPr>
          <w:lang w:val="en-GB"/>
        </w:rPr>
      </w:pPr>
      <w:r w:rsidRPr="00451E17">
        <w:rPr>
          <w:lang w:val="en-GB"/>
        </w:rPr>
        <w:t>CHANGE happened once again.</w:t>
      </w:r>
      <w:r w:rsidRPr="00451E17">
        <w:rPr>
          <w:lang w:val="en-GB"/>
        </w:rPr>
        <w:br/>
        <w:t>From the repetition of looking and feeling safe.</w:t>
      </w:r>
      <w:r w:rsidRPr="00451E17">
        <w:rPr>
          <w:lang w:val="en-GB"/>
        </w:rPr>
        <w:br/>
        <w:t>And walking in peace. Alone. No comments. No nagging. No disparaging remarks. No dreadful predictions of doom.</w:t>
      </w:r>
    </w:p>
    <w:p w:rsidR="00DD6D8E" w:rsidRPr="00451E17" w:rsidRDefault="00DD6D8E" w:rsidP="00451E17">
      <w:pPr>
        <w:rPr>
          <w:lang w:val="en-GB"/>
        </w:rPr>
      </w:pPr>
      <w:r w:rsidRPr="00451E17">
        <w:rPr>
          <w:lang w:val="en-GB"/>
        </w:rPr>
        <w:t>Just me—assessing the facts.</w:t>
      </w:r>
    </w:p>
    <w:p w:rsidR="00DD6D8E" w:rsidRPr="00451E17" w:rsidRDefault="00DD6D8E" w:rsidP="00451E17">
      <w:pPr>
        <w:rPr>
          <w:i/>
          <w:iCs/>
          <w:lang w:val="en-GB"/>
        </w:rPr>
      </w:pPr>
      <w:r w:rsidRPr="00451E17">
        <w:rPr>
          <w:lang w:val="en-GB"/>
        </w:rPr>
        <w:t>Of course, ignorance could prove fatal</w:t>
      </w:r>
      <w:r w:rsidRPr="00451E17">
        <w:rPr>
          <w:lang w:val="en-GB"/>
        </w:rPr>
        <w:br/>
        <w:t>To do something stupid based on the wrong kind of prejudice:</w:t>
      </w:r>
      <w:r w:rsidRPr="00451E17">
        <w:rPr>
          <w:lang w:val="en-GB"/>
        </w:rPr>
        <w:br/>
      </w:r>
      <w:r w:rsidRPr="008C0423">
        <w:rPr>
          <w:rStyle w:val="NormaleBoldCarattere"/>
        </w:rPr>
        <w:t>“This looks easy.” or “I’m sure this is the way.” it would NOT be wise. And I have made mistakes based on poor information. I hurt</w:t>
      </w:r>
      <w:r w:rsidRPr="000808E8">
        <w:rPr>
          <w:i/>
          <w:iCs/>
          <w:lang w:val="en-GB"/>
        </w:rPr>
        <w:t xml:space="preserve"> myself my entire life whether I tried to do it right not knowing or just plain doing it wrong.</w:t>
      </w:r>
    </w:p>
    <w:p w:rsidR="00DD6D8E" w:rsidRPr="00451E17" w:rsidRDefault="00DD6D8E" w:rsidP="00451E17">
      <w:pPr>
        <w:rPr>
          <w:lang w:val="en-GB"/>
        </w:rPr>
      </w:pPr>
      <w:r w:rsidRPr="008C0423">
        <w:rPr>
          <w:rStyle w:val="NormaleBoldCarattere"/>
        </w:rPr>
        <w:t>“This looks like”</w:t>
      </w:r>
      <w:r w:rsidRPr="00451E17">
        <w:rPr>
          <w:lang w:val="en-GB"/>
        </w:rPr>
        <w:t xml:space="preserve"> is dangerous.</w:t>
      </w:r>
      <w:r w:rsidRPr="00451E17">
        <w:rPr>
          <w:lang w:val="en-GB"/>
        </w:rPr>
        <w:br/>
      </w:r>
      <w:r w:rsidRPr="008C0423">
        <w:rPr>
          <w:rStyle w:val="NormaleBoldCarattere"/>
        </w:rPr>
        <w:t>“This must be”</w:t>
      </w:r>
      <w:r w:rsidRPr="00451E17">
        <w:rPr>
          <w:lang w:val="en-GB"/>
        </w:rPr>
        <w:t xml:space="preserve"> is dangerous.</w:t>
      </w:r>
      <w:r w:rsidRPr="00451E17">
        <w:rPr>
          <w:lang w:val="en-GB"/>
        </w:rPr>
        <w:br/>
        <w:t>Yeah—those are NOT the kinds of prejudice you want</w:t>
      </w:r>
      <w:r w:rsidRPr="00451E17">
        <w:rPr>
          <w:lang w:val="en-GB"/>
        </w:rPr>
        <w:br/>
        <w:t>when you’re in new and sometimes treacherous territory.</w:t>
      </w:r>
    </w:p>
    <w:p w:rsidR="00DD6D8E" w:rsidRPr="00451E17" w:rsidRDefault="00DD6D8E" w:rsidP="00451E17">
      <w:pPr>
        <w:rPr>
          <w:lang w:val="en-GB"/>
        </w:rPr>
      </w:pPr>
      <w:r w:rsidRPr="008C0423">
        <w:rPr>
          <w:rStyle w:val="NormaleBoldCarattere"/>
        </w:rPr>
        <w:t>“Let’s check out how this is”</w:t>
      </w:r>
      <w:r w:rsidRPr="00451E17">
        <w:rPr>
          <w:lang w:val="en-GB"/>
        </w:rPr>
        <w:t>—is much safer.</w:t>
      </w:r>
    </w:p>
    <w:p w:rsidR="00DD6D8E" w:rsidRPr="00451E17" w:rsidRDefault="00DD6D8E" w:rsidP="00451E17">
      <w:pPr>
        <w:rPr>
          <w:lang w:val="en-GB"/>
        </w:rPr>
      </w:pPr>
      <w:r w:rsidRPr="00451E17">
        <w:rPr>
          <w:lang w:val="en-GB"/>
        </w:rPr>
        <w:t>It keeps your spider senses up just enough</w:t>
      </w:r>
      <w:r w:rsidRPr="00451E17">
        <w:rPr>
          <w:lang w:val="en-GB"/>
        </w:rPr>
        <w:br/>
        <w:t>so you don’t make seriously dangerous assumptions.</w:t>
      </w:r>
    </w:p>
    <w:p w:rsidR="00DD6D8E" w:rsidRDefault="00DD6D8E" w:rsidP="0076640C">
      <w:pPr>
        <w:jc w:val="center"/>
        <w:rPr>
          <w:lang w:val="en-GB"/>
        </w:rPr>
      </w:pPr>
    </w:p>
    <w:p w:rsidR="00DD6D8E" w:rsidRDefault="00DD6D8E" w:rsidP="00451E17">
      <w:pPr>
        <w:rPr>
          <w:lang w:val="en-GB"/>
        </w:rPr>
      </w:pPr>
    </w:p>
    <w:p w:rsidR="00DD6D8E" w:rsidRPr="00451E17" w:rsidRDefault="00DD6D8E" w:rsidP="00451E17">
      <w:pPr>
        <w:rPr>
          <w:lang w:val="en-GB"/>
        </w:rPr>
      </w:pPr>
      <w:r w:rsidRPr="00451E17">
        <w:rPr>
          <w:lang w:val="en-GB"/>
        </w:rPr>
        <w:t xml:space="preserve">You know how to spell </w:t>
      </w:r>
      <w:r w:rsidRPr="008C0423">
        <w:rPr>
          <w:rStyle w:val="NormaleBoldCarattere"/>
        </w:rPr>
        <w:t>assume</w:t>
      </w:r>
      <w:r w:rsidRPr="00451E17">
        <w:rPr>
          <w:lang w:val="en-GB"/>
        </w:rPr>
        <w:t>, right?</w:t>
      </w:r>
    </w:p>
    <w:p w:rsidR="00DD6D8E" w:rsidRPr="00451E17" w:rsidRDefault="00DD6D8E" w:rsidP="00451E17">
      <w:pPr>
        <w:rPr>
          <w:lang w:val="en-GB"/>
        </w:rPr>
      </w:pPr>
      <w:r w:rsidRPr="00451E17">
        <w:rPr>
          <w:lang w:val="en-GB"/>
        </w:rPr>
        <w:t>End of the story? Was this too long?</w:t>
      </w:r>
    </w:p>
    <w:p w:rsidR="00DD6D8E" w:rsidRDefault="00DD6D8E" w:rsidP="00451E17">
      <w:pPr>
        <w:rPr>
          <w:lang w:val="en-GB"/>
        </w:rPr>
      </w:pPr>
      <w:r w:rsidRPr="00451E17">
        <w:rPr>
          <w:lang w:val="en-GB"/>
        </w:rPr>
        <w:t xml:space="preserve">When a friend of mine says, </w:t>
      </w:r>
      <w:r w:rsidRPr="008C0423">
        <w:rPr>
          <w:rStyle w:val="NormaleBoldCarattere"/>
        </w:rPr>
        <w:t>“Cutt</w:t>
      </w:r>
      <w:r w:rsidRPr="000808E8">
        <w:rPr>
          <w:i/>
          <w:iCs/>
          <w:lang w:val="en-GB"/>
        </w:rPr>
        <w:t>ing a long story short,”</w:t>
      </w:r>
      <w:r w:rsidRPr="00451E17">
        <w:rPr>
          <w:lang w:val="en-GB"/>
        </w:rPr>
        <w:br/>
        <w:t xml:space="preserve">I usually smile and reply, </w:t>
      </w:r>
      <w:r w:rsidRPr="008C0423">
        <w:rPr>
          <w:rStyle w:val="NormaleBoldCarattere"/>
        </w:rPr>
        <w:t>“Too late.”</w:t>
      </w:r>
      <w:r w:rsidRPr="00451E17">
        <w:rPr>
          <w:lang w:val="en-GB"/>
        </w:rPr>
        <w:br/>
        <w:t>I keep smiling.</w:t>
      </w:r>
      <w:r w:rsidRPr="00451E17">
        <w:rPr>
          <w:lang w:val="en-GB"/>
        </w:rPr>
        <w:br/>
        <w:t>He doesn’t.</w:t>
      </w:r>
    </w:p>
    <w:p w:rsidR="00DD6D8E" w:rsidRPr="00451E17" w:rsidRDefault="00DD6D8E" w:rsidP="00451E17">
      <w:pPr>
        <w:rPr>
          <w:lang w:val="en-GB"/>
        </w:rPr>
      </w:pPr>
    </w:p>
    <w:p w:rsidR="00DD6D8E" w:rsidRPr="00451E17" w:rsidRDefault="00DD6D8E" w:rsidP="00451E17">
      <w:pPr>
        <w:rPr>
          <w:lang w:val="en-GB"/>
        </w:rPr>
      </w:pPr>
      <w:r w:rsidRPr="00451E17">
        <w:rPr>
          <w:lang w:val="en-GB"/>
        </w:rPr>
        <w:t>Did it at least make you want to come to Malta</w:t>
      </w:r>
      <w:r w:rsidRPr="00451E17">
        <w:rPr>
          <w:lang w:val="en-GB"/>
        </w:rPr>
        <w:br/>
        <w:t>and find the vanilla cookies at sunset,</w:t>
      </w:r>
      <w:r w:rsidRPr="00451E17">
        <w:rPr>
          <w:lang w:val="en-GB"/>
        </w:rPr>
        <w:br/>
        <w:t>looking at them from afar and using your Sony 100x optical zoom</w:t>
      </w:r>
      <w:r w:rsidRPr="00451E17">
        <w:rPr>
          <w:lang w:val="en-GB"/>
        </w:rPr>
        <w:br/>
        <w:t>to spot the tombstone of a certain Robert</w:t>
      </w:r>
      <w:r w:rsidRPr="00451E17">
        <w:rPr>
          <w:lang w:val="en-GB"/>
        </w:rPr>
        <w:br/>
        <w:t>who eventually plummeted all the way down</w:t>
      </w:r>
      <w:r w:rsidRPr="00451E17">
        <w:rPr>
          <w:lang w:val="en-GB"/>
        </w:rPr>
        <w:br/>
        <w:t>on the wrong assumption he was a bird?</w:t>
      </w:r>
    </w:p>
    <w:p w:rsidR="00DD6D8E" w:rsidRPr="000808E8" w:rsidRDefault="00DD6D8E" w:rsidP="00030AB9">
      <w:pPr>
        <w:rPr>
          <w:lang w:val="en-GB"/>
        </w:rPr>
      </w:pPr>
      <w:r w:rsidRPr="000808E8">
        <w:rPr>
          <w:lang w:val="en-GB"/>
        </w:rPr>
        <w:t>Hopefully not.</w:t>
      </w:r>
    </w:p>
    <w:p w:rsidR="00DD6D8E" w:rsidRPr="00451E17" w:rsidRDefault="00DD6D8E" w:rsidP="00451E17">
      <w:pPr>
        <w:rPr>
          <w:lang w:val="en-GB"/>
        </w:rPr>
      </w:pPr>
      <w:r w:rsidRPr="00451E17">
        <w:rPr>
          <w:lang w:val="en-GB"/>
        </w:rPr>
        <w:t>The point is, CHANGE happens.</w:t>
      </w:r>
      <w:r w:rsidRPr="00451E17">
        <w:rPr>
          <w:lang w:val="en-GB"/>
        </w:rPr>
        <w:br/>
        <w:t>In time.</w:t>
      </w:r>
      <w:r w:rsidRPr="00451E17">
        <w:rPr>
          <w:lang w:val="en-GB"/>
        </w:rPr>
        <w:br/>
        <w:t>With repetition.</w:t>
      </w:r>
      <w:r w:rsidRPr="00451E17">
        <w:rPr>
          <w:lang w:val="en-GB"/>
        </w:rPr>
        <w:br/>
        <w:t>With curiosity.</w:t>
      </w:r>
      <w:r w:rsidRPr="00451E17">
        <w:rPr>
          <w:lang w:val="en-GB"/>
        </w:rPr>
        <w:br/>
        <w:t>When you’re open to change.</w:t>
      </w:r>
      <w:r w:rsidRPr="00451E17">
        <w:rPr>
          <w:lang w:val="en-GB"/>
        </w:rPr>
        <w:br/>
        <w:t>When you’ve had enough of just looking from a distance.</w:t>
      </w:r>
    </w:p>
    <w:p w:rsidR="00DD6D8E" w:rsidRPr="00451E17" w:rsidRDefault="00DD6D8E" w:rsidP="00451E17">
      <w:pPr>
        <w:rPr>
          <w:lang w:val="en-GB"/>
        </w:rPr>
      </w:pPr>
      <w:r w:rsidRPr="00451E17">
        <w:rPr>
          <w:lang w:val="en-GB"/>
        </w:rPr>
        <w:t>When you stop telling yourself crap.</w:t>
      </w:r>
    </w:p>
    <w:p w:rsidR="00DD6D8E" w:rsidRPr="00451E17" w:rsidRDefault="00DD6D8E" w:rsidP="00451E17">
      <w:pPr>
        <w:rPr>
          <w:lang w:val="en-GB"/>
        </w:rPr>
      </w:pPr>
      <w:r w:rsidRPr="008C0423">
        <w:rPr>
          <w:rStyle w:val="NormaleBoldCarattere"/>
        </w:rPr>
        <w:t>“I am afraid of heights”</w:t>
      </w:r>
      <w:r w:rsidRPr="00451E17">
        <w:rPr>
          <w:lang w:val="en-GB"/>
        </w:rPr>
        <w:t xml:space="preserve"> (like I did)</w:t>
      </w:r>
      <w:r w:rsidRPr="00451E17">
        <w:rPr>
          <w:lang w:val="en-GB"/>
        </w:rPr>
        <w:br/>
      </w:r>
      <w:r w:rsidRPr="008C0423">
        <w:rPr>
          <w:rStyle w:val="NormaleBoldCarattere"/>
        </w:rPr>
        <w:t>“Why would I want to get over the fear of heights?”</w:t>
      </w:r>
      <w:r w:rsidRPr="00451E17">
        <w:rPr>
          <w:lang w:val="en-GB"/>
        </w:rPr>
        <w:t xml:space="preserve"> (I never said that!)</w:t>
      </w:r>
    </w:p>
    <w:p w:rsidR="00DD6D8E" w:rsidRPr="00451E17" w:rsidRDefault="00DD6D8E" w:rsidP="00451E17">
      <w:pPr>
        <w:rPr>
          <w:lang w:val="en-GB"/>
        </w:rPr>
      </w:pPr>
      <w:r w:rsidRPr="00451E17">
        <w:rPr>
          <w:lang w:val="en-GB"/>
        </w:rPr>
        <w:t>I want to get over the fears that keep me from enjoying my hiking.</w:t>
      </w:r>
    </w:p>
    <w:p w:rsidR="00DD6D8E" w:rsidRPr="00451E17" w:rsidRDefault="00DD6D8E" w:rsidP="00451E17">
      <w:pPr>
        <w:rPr>
          <w:lang w:val="en-GB"/>
        </w:rPr>
      </w:pPr>
      <w:r w:rsidRPr="00451E17">
        <w:rPr>
          <w:lang w:val="en-GB"/>
        </w:rPr>
        <w:t>You’re not into hiking? Fine.</w:t>
      </w:r>
    </w:p>
    <w:p w:rsidR="00DD6D8E" w:rsidRPr="00451E17" w:rsidRDefault="00DD6D8E" w:rsidP="00451E17">
      <w:pPr>
        <w:rPr>
          <w:lang w:val="en-GB"/>
        </w:rPr>
      </w:pPr>
      <w:r w:rsidRPr="00451E17">
        <w:rPr>
          <w:lang w:val="en-GB"/>
        </w:rPr>
        <w:t>But if there’s another aspect of your life you love,</w:t>
      </w:r>
      <w:r w:rsidRPr="00451E17">
        <w:rPr>
          <w:lang w:val="en-GB"/>
        </w:rPr>
        <w:br/>
        <w:t>and you find limitations because of what might be</w:t>
      </w:r>
      <w:r w:rsidRPr="00451E17">
        <w:rPr>
          <w:lang w:val="en-GB"/>
        </w:rPr>
        <w:br/>
        <w:t>a series of quiet little prejudices—</w:t>
      </w:r>
      <w:r w:rsidRPr="00451E17">
        <w:rPr>
          <w:lang w:val="en-GB"/>
        </w:rPr>
        <w:br/>
        <w:t>then maybe this was just an example that can be translated to your case.</w:t>
      </w:r>
    </w:p>
    <w:p w:rsidR="00DD6D8E" w:rsidRPr="00451E17" w:rsidRDefault="00DD6D8E" w:rsidP="00451E17">
      <w:pPr>
        <w:rPr>
          <w:lang w:val="en-GB"/>
        </w:rPr>
      </w:pPr>
      <w:r w:rsidRPr="00451E17">
        <w:rPr>
          <w:lang w:val="en-GB"/>
        </w:rPr>
        <w:t>And if not,</w:t>
      </w:r>
      <w:r w:rsidRPr="00451E17">
        <w:rPr>
          <w:lang w:val="en-GB"/>
        </w:rPr>
        <w:br/>
        <w:t>I hope I drew a nice enough picture of Malta and its coast</w:t>
      </w:r>
      <w:r w:rsidRPr="00451E17">
        <w:rPr>
          <w:lang w:val="en-GB"/>
        </w:rPr>
        <w:br/>
        <w:t xml:space="preserve">for you to go check out those videos of </w:t>
      </w:r>
      <w:r w:rsidRPr="008C0423">
        <w:rPr>
          <w:rStyle w:val="NormaleBoldCarattere"/>
        </w:rPr>
        <w:t>il-Mara</w:t>
      </w:r>
      <w:r w:rsidRPr="00451E17">
        <w:rPr>
          <w:lang w:val="en-GB"/>
        </w:rPr>
        <w:t>,</w:t>
      </w:r>
      <w:r w:rsidRPr="00451E17">
        <w:rPr>
          <w:lang w:val="en-GB"/>
        </w:rPr>
        <w:br/>
        <w:t>and Comino,</w:t>
      </w:r>
      <w:r w:rsidRPr="00451E17">
        <w:rPr>
          <w:lang w:val="en-GB"/>
        </w:rPr>
        <w:br/>
        <w:t>and the rest of this strange, sunburnt, spectacular island.</w:t>
      </w:r>
    </w:p>
    <w:p w:rsidR="00DD6D8E" w:rsidRPr="00451E17" w:rsidRDefault="00DD6D8E" w:rsidP="00451E17">
      <w:pPr>
        <w:rPr>
          <w:lang w:val="en-GB"/>
        </w:rPr>
      </w:pPr>
      <w:r w:rsidRPr="00451E17">
        <w:rPr>
          <w:lang w:val="en-GB"/>
        </w:rPr>
        <w:t>CH</w:t>
      </w:r>
      <w:r>
        <w:rPr>
          <w:lang w:val="en-GB"/>
        </w:rPr>
        <w:t>7</w:t>
      </w:r>
      <w:r w:rsidRPr="00451E17">
        <w:rPr>
          <w:lang w:val="en-GB"/>
        </w:rPr>
        <w:t xml:space="preserve">ANGE is only a </w:t>
      </w:r>
      <w:r w:rsidRPr="008C0423">
        <w:rPr>
          <w:rStyle w:val="NormaleBoldCarattere"/>
        </w:rPr>
        <w:t>Book-Now</w:t>
      </w:r>
      <w:r w:rsidRPr="00451E17">
        <w:rPr>
          <w:lang w:val="en-GB"/>
        </w:rPr>
        <w:t xml:space="preserve"> click away.</w:t>
      </w:r>
    </w:p>
    <w:p w:rsidR="00DD6D8E" w:rsidRPr="00451E17" w:rsidRDefault="00DD6D8E" w:rsidP="004F40C8">
      <w:pPr>
        <w:pStyle w:val="Heading1"/>
        <w:rPr>
          <w:rStyle w:val="Heading2Char1"/>
          <w:b/>
          <w:bCs/>
          <w:lang w:val="en-GB"/>
        </w:rPr>
      </w:pPr>
      <w:r w:rsidRPr="00451E17">
        <w:br w:type="page"/>
      </w:r>
      <w:bookmarkStart w:id="165" w:name="_Toc203310984"/>
      <w:bookmarkStart w:id="166" w:name="_Toc203311933"/>
      <w:r w:rsidRPr="00451E17">
        <w:t>A Broader Comfort</w:t>
      </w:r>
      <w:r w:rsidRPr="00451E17">
        <w:br/>
      </w:r>
      <w:r w:rsidRPr="00451E17">
        <w:rPr>
          <w:rStyle w:val="Heading2Char1"/>
          <w:b/>
          <w:bCs/>
          <w:lang w:val="en-GB"/>
        </w:rPr>
        <w:t>what if it could all be easier?</w:t>
      </w:r>
      <w:bookmarkEnd w:id="165"/>
      <w:bookmarkEnd w:id="166"/>
    </w:p>
    <w:p w:rsidR="00DD6D8E" w:rsidRPr="00451E17" w:rsidRDefault="00DD6D8E" w:rsidP="00451E17">
      <w:pPr>
        <w:rPr>
          <w:lang w:val="en-GB"/>
        </w:rPr>
      </w:pPr>
      <w:r w:rsidRPr="00451E17">
        <w:rPr>
          <w:lang w:val="en-GB"/>
        </w:rPr>
        <w:t>These are a bit longer affirmations, and a few questions you can rewrite in your own handwriting on sticky notes—if that works for you—and leave them where they might surprise you.</w:t>
      </w:r>
      <w:r w:rsidRPr="00451E17">
        <w:rPr>
          <w:lang w:val="en-GB"/>
        </w:rPr>
        <w:br/>
        <w:t>You might ask someone to shift them around the house for you. SURPRISE is one of those emotions that might, even for an instant, crack that subconscious door open and let the good stuff sneak in.</w:t>
      </w:r>
    </w:p>
    <w:p w:rsidR="00DD6D8E" w:rsidRPr="00451E17" w:rsidRDefault="00DD6D8E" w:rsidP="00451E17">
      <w:pPr>
        <w:rPr>
          <w:lang w:val="en-GB"/>
        </w:rPr>
      </w:pPr>
      <w:r w:rsidRPr="00E60554">
        <w:rPr>
          <w:rStyle w:val="NormaleBoldCarattere"/>
        </w:rPr>
        <w:t>REPETITION</w:t>
      </w:r>
      <w:r w:rsidRPr="00451E17">
        <w:rPr>
          <w:lang w:val="en-GB"/>
        </w:rPr>
        <w:t xml:space="preserve"> also works, if that suits you better.</w:t>
      </w:r>
      <w:r w:rsidRPr="00451E17">
        <w:rPr>
          <w:lang w:val="en-GB"/>
        </w:rPr>
        <w:br/>
        <w:t>Rewrite them and let yourself fall into a mechanical haze as you do.Your subconscious will open up a bit when you're not paying too much attention.</w:t>
      </w:r>
    </w:p>
    <w:p w:rsidR="00DD6D8E" w:rsidRPr="00451E17" w:rsidRDefault="00DD6D8E" w:rsidP="00451E17">
      <w:pPr>
        <w:rPr>
          <w:lang w:val="en-GB"/>
        </w:rPr>
      </w:pPr>
      <w:r w:rsidRPr="00451E17">
        <w:rPr>
          <w:lang w:val="en-GB"/>
        </w:rPr>
        <w:t xml:space="preserve">And just to contradict all of that, because there is never only only way— if </w:t>
      </w:r>
      <w:r w:rsidRPr="008C0423">
        <w:rPr>
          <w:rStyle w:val="NormaleBoldCarattere"/>
        </w:rPr>
        <w:t>this</w:t>
      </w:r>
      <w:r w:rsidRPr="00451E17">
        <w:rPr>
          <w:lang w:val="en-GB"/>
        </w:rPr>
        <w:t xml:space="preserve"> turns out to be your channel, FOCUS with all your attention on one sentence at a time.</w:t>
      </w:r>
      <w:r w:rsidRPr="00451E17">
        <w:rPr>
          <w:lang w:val="en-GB"/>
        </w:rPr>
        <w:br/>
        <w:t>Really dwell on it, and pay attention to what your inner counter-lawyer has to object. It comes up quickly: does not send you an email you read when you chose. No! it pushes an instant mental notification, an emoji, a meme. That stubborn lawyer is there to push the black button every time you try to explain you want to feel better—and reinforce an old sentence instead. Focus... what is it saying. Consider the objection,</w:t>
      </w:r>
      <w:r w:rsidRPr="00451E17">
        <w:rPr>
          <w:lang w:val="en-GB"/>
        </w:rPr>
        <w:br/>
        <w:t>because at some point … you’ll notice to whom it is talking.</w:t>
      </w:r>
      <w:r w:rsidRPr="00451E17">
        <w:rPr>
          <w:lang w:val="en-GB"/>
        </w:rPr>
        <w:br/>
        <w:t>There is no judge on the bench.</w:t>
      </w:r>
      <w:r w:rsidRPr="00451E17">
        <w:rPr>
          <w:lang w:val="en-GB"/>
        </w:rPr>
        <w:br/>
        <w:t xml:space="preserve">it is only You sitting there. </w:t>
      </w:r>
      <w:r w:rsidRPr="00451E17">
        <w:rPr>
          <w:lang w:val="en-GB"/>
        </w:rPr>
        <w:br/>
      </w:r>
      <w:r w:rsidRPr="00451E17">
        <w:rPr>
          <w:lang w:val="en-GB"/>
        </w:rPr>
        <w:br/>
        <w:t>Be creative. That always work.</w:t>
      </w:r>
    </w:p>
    <w:p w:rsidR="00DD6D8E" w:rsidRPr="00451E17" w:rsidRDefault="00DD6D8E" w:rsidP="00451E17">
      <w:pPr>
        <w:rPr>
          <w:lang w:val="en-GB"/>
        </w:rPr>
      </w:pPr>
      <w:r w:rsidRPr="00451E17">
        <w:rPr>
          <w:lang w:val="en-GB"/>
        </w:rPr>
        <w:t>What if, with every breath,</w:t>
      </w:r>
      <w:r w:rsidRPr="00451E17">
        <w:rPr>
          <w:lang w:val="en-GB"/>
        </w:rPr>
        <w:br/>
        <w:t>my comfort zone expanded just a bit wider and with that my sense of safety?</w:t>
      </w:r>
      <w:r w:rsidRPr="00451E17">
        <w:rPr>
          <w:lang w:val="en-GB"/>
        </w:rPr>
        <w:br/>
        <w:t>I welcome that idea—</w:t>
      </w:r>
      <w:r w:rsidRPr="00451E17">
        <w:rPr>
          <w:lang w:val="en-GB"/>
        </w:rPr>
        <w:br/>
        <w:t>because it would make change feel easier and more natural.</w:t>
      </w:r>
    </w:p>
    <w:p w:rsidR="00DD6D8E" w:rsidRPr="00451E17" w:rsidRDefault="00DD6D8E" w:rsidP="00451E17">
      <w:pPr>
        <w:rPr>
          <w:lang w:val="en-GB"/>
        </w:rPr>
      </w:pPr>
      <w:r w:rsidRPr="00451E17">
        <w:rPr>
          <w:lang w:val="en-GB"/>
        </w:rPr>
        <w:t>Even if it all seemed already written,</w:t>
      </w:r>
      <w:r w:rsidRPr="00451E17">
        <w:rPr>
          <w:lang w:val="en-GB"/>
        </w:rPr>
        <w:br/>
        <w:t>I can notice something is shifting.</w:t>
      </w:r>
    </w:p>
    <w:p w:rsidR="00DD6D8E" w:rsidRPr="00451E17" w:rsidRDefault="00DD6D8E" w:rsidP="00451E17">
      <w:pPr>
        <w:rPr>
          <w:lang w:val="en-GB"/>
        </w:rPr>
      </w:pPr>
      <w:r w:rsidRPr="00451E17">
        <w:rPr>
          <w:lang w:val="en-GB"/>
        </w:rPr>
        <w:t>When I stop worrying about what might happen,</w:t>
      </w:r>
      <w:r w:rsidRPr="00451E17">
        <w:rPr>
          <w:lang w:val="en-GB"/>
        </w:rPr>
        <w:br/>
        <w:t>I see I’m safe and capable of responding with clarity.</w:t>
      </w:r>
    </w:p>
    <w:p w:rsidR="00DD6D8E" w:rsidRPr="00451E17" w:rsidRDefault="00DD6D8E" w:rsidP="00451E17">
      <w:pPr>
        <w:rPr>
          <w:lang w:val="en-GB"/>
        </w:rPr>
      </w:pPr>
      <w:r w:rsidRPr="00451E17">
        <w:rPr>
          <w:lang w:val="en-GB"/>
        </w:rPr>
        <w:t>Every apparent certainty that I question</w:t>
      </w:r>
      <w:r w:rsidRPr="00451E17">
        <w:rPr>
          <w:lang w:val="en-GB"/>
        </w:rPr>
        <w:br/>
        <w:t>makes space for something more true—even if I haven’t seen it yet.</w:t>
      </w:r>
    </w:p>
    <w:p w:rsidR="00DD6D8E" w:rsidRPr="00451E17" w:rsidRDefault="00DD6D8E" w:rsidP="00451E17">
      <w:pPr>
        <w:rPr>
          <w:lang w:val="en-GB"/>
        </w:rPr>
      </w:pPr>
      <w:r w:rsidRPr="00451E17">
        <w:rPr>
          <w:lang w:val="en-GB"/>
        </w:rPr>
        <w:t>Change might feel uncomfortable at first,</w:t>
      </w:r>
      <w:r w:rsidRPr="00451E17">
        <w:rPr>
          <w:lang w:val="en-GB"/>
        </w:rPr>
        <w:br/>
        <w:t>but when I stay present,</w:t>
      </w:r>
      <w:r w:rsidRPr="00451E17">
        <w:rPr>
          <w:lang w:val="en-GB"/>
        </w:rPr>
        <w:br/>
        <w:t>I surprise myself with how easy it becomes.</w:t>
      </w:r>
    </w:p>
    <w:p w:rsidR="00DD6D8E" w:rsidRPr="00451E17" w:rsidRDefault="00DD6D8E" w:rsidP="00451E17">
      <w:pPr>
        <w:rPr>
          <w:lang w:val="en-GB"/>
        </w:rPr>
      </w:pPr>
      <w:r w:rsidRPr="00451E17">
        <w:rPr>
          <w:lang w:val="en-GB"/>
        </w:rPr>
        <w:t>Fighting change is like rowing against the waves—</w:t>
      </w:r>
      <w:r w:rsidRPr="00451E17">
        <w:rPr>
          <w:lang w:val="en-GB"/>
        </w:rPr>
        <w:br/>
        <w:t>I still get there, but exhausted.</w:t>
      </w:r>
      <w:r w:rsidRPr="00451E17">
        <w:rPr>
          <w:lang w:val="en-GB"/>
        </w:rPr>
        <w:br/>
        <w:t>When I let change be the wind behind me,</w:t>
      </w:r>
      <w:r w:rsidRPr="00451E17">
        <w:rPr>
          <w:lang w:val="en-GB"/>
        </w:rPr>
        <w:br/>
        <w:t>all I do is turn the sail,</w:t>
      </w:r>
      <w:r w:rsidRPr="00451E17">
        <w:rPr>
          <w:lang w:val="en-GB"/>
        </w:rPr>
        <w:br/>
        <w:t>and my destination comes to me.</w:t>
      </w:r>
    </w:p>
    <w:p w:rsidR="00DD6D8E" w:rsidRPr="00451E17" w:rsidRDefault="00DD6D8E" w:rsidP="00451E17">
      <w:pPr>
        <w:rPr>
          <w:lang w:val="en-GB"/>
        </w:rPr>
      </w:pPr>
      <w:r w:rsidRPr="00451E17">
        <w:rPr>
          <w:lang w:val="en-GB"/>
        </w:rPr>
        <w:t>Sure, I could keep fighting—like I always have.</w:t>
      </w:r>
      <w:r w:rsidRPr="00451E17">
        <w:rPr>
          <w:lang w:val="en-GB"/>
        </w:rPr>
        <w:br/>
        <w:t>But I know how that goes. I’ve seen it.</w:t>
      </w:r>
      <w:r w:rsidRPr="00451E17">
        <w:rPr>
          <w:lang w:val="en-GB"/>
        </w:rPr>
        <w:br/>
        <w:t>What if I just pause, stay present,</w:t>
      </w:r>
      <w:r w:rsidRPr="00451E17">
        <w:rPr>
          <w:lang w:val="en-GB"/>
        </w:rPr>
        <w:br/>
        <w:t>and let a new sight come into vision?</w:t>
      </w:r>
    </w:p>
    <w:p w:rsidR="00DD6D8E" w:rsidRPr="00451E17" w:rsidRDefault="00DD6D8E" w:rsidP="00451E17">
      <w:pPr>
        <w:rPr>
          <w:lang w:val="en-GB"/>
        </w:rPr>
      </w:pPr>
      <w:r w:rsidRPr="00451E17">
        <w:rPr>
          <w:lang w:val="en-GB"/>
        </w:rPr>
        <w:t>Even if it looked like that, once or always before,</w:t>
      </w:r>
      <w:r w:rsidRPr="00451E17">
        <w:rPr>
          <w:lang w:val="en-GB"/>
        </w:rPr>
        <w:br/>
        <w:t>I can now consider there might have been more to that.</w:t>
      </w:r>
    </w:p>
    <w:p w:rsidR="00DD6D8E" w:rsidRPr="00D818E9" w:rsidRDefault="00DD6D8E" w:rsidP="00451E17">
      <w:pPr>
        <w:rPr>
          <w:lang w:val="en-GB"/>
        </w:rPr>
      </w:pPr>
      <w:r w:rsidRPr="00D818E9">
        <w:rPr>
          <w:lang w:val="en-GB"/>
        </w:rPr>
        <w:t>“It’s always been this way” gets a swipe of mental bleach.</w:t>
      </w:r>
      <w:r w:rsidRPr="00D818E9">
        <w:rPr>
          <w:lang w:val="en-GB"/>
        </w:rPr>
        <w:br/>
        <w:t>I feel clean, fresh, and done with that old moldy idea.</w:t>
      </w:r>
      <w:r w:rsidRPr="00D818E9">
        <w:rPr>
          <w:lang w:val="en-GB"/>
        </w:rPr>
        <w:br/>
        <w:t>The white space can stay that clean.</w:t>
      </w:r>
      <w:r w:rsidRPr="00D818E9">
        <w:rPr>
          <w:lang w:val="en-GB"/>
        </w:rPr>
        <w:br/>
        <w:t>I’ll act with clarity, without prewritten commands.</w:t>
      </w:r>
    </w:p>
    <w:p w:rsidR="00DD6D8E" w:rsidRPr="00451E17" w:rsidRDefault="00DD6D8E" w:rsidP="00451E17">
      <w:pPr>
        <w:rPr>
          <w:lang w:val="en-GB"/>
        </w:rPr>
      </w:pPr>
      <w:r w:rsidRPr="00451E17">
        <w:rPr>
          <w:lang w:val="en-GB"/>
        </w:rPr>
        <w:t>Every small opening is already a change.</w:t>
      </w:r>
      <w:r w:rsidRPr="00451E17">
        <w:rPr>
          <w:lang w:val="en-GB"/>
        </w:rPr>
        <w:br/>
        <w:t>Every question is a shot at freedom.</w:t>
      </w:r>
    </w:p>
    <w:p w:rsidR="00DD6D8E" w:rsidRPr="00451E17" w:rsidRDefault="00DD6D8E" w:rsidP="00451E17">
      <w:pPr>
        <w:rPr>
          <w:lang w:val="en-GB"/>
        </w:rPr>
      </w:pPr>
      <w:r w:rsidRPr="00451E17">
        <w:rPr>
          <w:lang w:val="en-GB"/>
        </w:rPr>
        <w:t>I’m not sure that what once protected me is still serving me well.</w:t>
      </w:r>
      <w:r w:rsidRPr="00451E17">
        <w:rPr>
          <w:lang w:val="en-GB"/>
        </w:rPr>
        <w:br/>
        <w:t>It was helpful then… but times have changed, and maybe it’s time to revise it.</w:t>
      </w:r>
    </w:p>
    <w:p w:rsidR="00DD6D8E" w:rsidRPr="00451E17" w:rsidRDefault="00DD6D8E" w:rsidP="00451E17">
      <w:pPr>
        <w:rPr>
          <w:lang w:val="en-GB"/>
        </w:rPr>
      </w:pPr>
      <w:r w:rsidRPr="00451E17">
        <w:rPr>
          <w:lang w:val="en-GB"/>
        </w:rPr>
        <w:t>Do I really still need that old protection?</w:t>
      </w:r>
      <w:r w:rsidRPr="00451E17">
        <w:rPr>
          <w:lang w:val="en-GB"/>
        </w:rPr>
        <w:br/>
        <w:t>I’ve outgrown it quietly, without noticing.</w:t>
      </w:r>
      <w:r w:rsidRPr="00451E17">
        <w:rPr>
          <w:lang w:val="en-GB"/>
        </w:rPr>
        <w:br/>
        <w:t>Maybe it’s time to update the whole outfit.</w:t>
      </w:r>
    </w:p>
    <w:p w:rsidR="00DD6D8E" w:rsidRPr="00451E17" w:rsidRDefault="00DD6D8E" w:rsidP="00451E17">
      <w:pPr>
        <w:rPr>
          <w:lang w:val="en-GB"/>
        </w:rPr>
      </w:pPr>
      <w:r w:rsidRPr="00451E17">
        <w:rPr>
          <w:lang w:val="en-GB"/>
        </w:rPr>
        <w:t>All I hear is old judgment—mine and theirs—</w:t>
      </w:r>
      <w:r w:rsidRPr="00451E17">
        <w:rPr>
          <w:lang w:val="en-GB"/>
        </w:rPr>
        <w:br/>
        <w:t>echoes of a painful past.</w:t>
      </w:r>
      <w:r w:rsidRPr="00451E17">
        <w:rPr>
          <w:lang w:val="en-GB"/>
        </w:rPr>
        <w:br/>
        <w:t>But the past is past. I change the record and play new music.</w:t>
      </w:r>
    </w:p>
    <w:p w:rsidR="00DD6D8E" w:rsidRPr="00451E17" w:rsidRDefault="00DD6D8E" w:rsidP="00451E17">
      <w:pPr>
        <w:rPr>
          <w:lang w:val="en-GB"/>
        </w:rPr>
      </w:pPr>
      <w:r w:rsidRPr="00451E17">
        <w:rPr>
          <w:lang w:val="en-GB"/>
        </w:rPr>
        <w:t>I can safely let my truth update without needing to deny what I believed until now.</w:t>
      </w:r>
      <w:r w:rsidRPr="00451E17">
        <w:rPr>
          <w:lang w:val="en-GB"/>
        </w:rPr>
        <w:br/>
        <w:t>It’s all discovery. And I open to the fact that life can surprise me when I stop expecting more of the same.</w:t>
      </w:r>
    </w:p>
    <w:p w:rsidR="00DD6D8E" w:rsidRDefault="00DD6D8E" w:rsidP="004F40C8">
      <w:pPr>
        <w:pStyle w:val="Heading1"/>
      </w:pPr>
      <w:r>
        <w:br w:type="page"/>
      </w:r>
      <w:bookmarkStart w:id="167" w:name="_Toc203310985"/>
      <w:bookmarkStart w:id="168" w:name="_Toc203311934"/>
      <w:r>
        <w:t>SUPER BONUS</w:t>
      </w:r>
      <w:bookmarkEnd w:id="167"/>
      <w:bookmarkEnd w:id="168"/>
    </w:p>
    <w:p w:rsidR="00DD6D8E" w:rsidRDefault="00DD6D8E" w:rsidP="006B547E">
      <w:pPr>
        <w:rPr>
          <w:lang w:val="en-GB"/>
        </w:rPr>
      </w:pPr>
      <w:r w:rsidRPr="00551887">
        <w:rPr>
          <w:lang w:val="en-GB"/>
        </w:rPr>
        <w:t>We believe in something quite WRONG,</w:t>
      </w:r>
      <w:r w:rsidRPr="00551887">
        <w:rPr>
          <w:lang w:val="en-GB"/>
        </w:rPr>
        <w:br/>
        <w:t>and yes, I have used the forbidden word again.</w:t>
      </w:r>
      <w:r>
        <w:rPr>
          <w:lang w:val="en-GB"/>
        </w:rPr>
        <w:br/>
      </w:r>
      <w:r w:rsidRPr="00551887">
        <w:rPr>
          <w:lang w:val="en-GB"/>
        </w:rPr>
        <w:t xml:space="preserve">Most of us believed—perhaps only up to a certain point of epiphany—that the past ends in the </w:t>
      </w:r>
      <w:r>
        <w:rPr>
          <w:lang w:val="en-GB"/>
        </w:rPr>
        <w:t>p</w:t>
      </w:r>
      <w:r w:rsidRPr="00551887">
        <w:rPr>
          <w:lang w:val="en-GB"/>
        </w:rPr>
        <w:t>resent,</w:t>
      </w:r>
      <w:r>
        <w:rPr>
          <w:lang w:val="en-GB"/>
        </w:rPr>
        <w:t xml:space="preserve"> </w:t>
      </w:r>
      <w:r w:rsidRPr="00E00020">
        <w:rPr>
          <w:lang w:val="en-GB"/>
        </w:rPr>
        <w:t>and the future is somehow disconnected, starting an instant from now into eternity.</w:t>
      </w:r>
    </w:p>
    <w:p w:rsidR="00DD6D8E" w:rsidRDefault="00DD6D8E" w:rsidP="006B547E">
      <w:pPr>
        <w:jc w:val="center"/>
        <w:rPr>
          <w:lang w:val="en-GB"/>
        </w:rPr>
      </w:pPr>
    </w:p>
    <w:p w:rsidR="00DD6D8E" w:rsidRPr="00551887" w:rsidRDefault="00DD6D8E" w:rsidP="00D73270">
      <w:pPr>
        <w:rPr>
          <w:lang w:val="en-GB"/>
        </w:rPr>
      </w:pPr>
      <w:r w:rsidRPr="00551887">
        <w:rPr>
          <w:lang w:val="en-GB"/>
        </w:rPr>
        <w:t>That is a mental trap</w:t>
      </w:r>
      <w:r>
        <w:rPr>
          <w:lang w:val="en-GB"/>
        </w:rPr>
        <w:t xml:space="preserve"> </w:t>
      </w:r>
      <w:r w:rsidRPr="00551887">
        <w:rPr>
          <w:lang w:val="en-GB"/>
        </w:rPr>
        <w:t>that will subtly screw you up forever.</w:t>
      </w:r>
    </w:p>
    <w:p w:rsidR="00DD6D8E" w:rsidRPr="00551887" w:rsidRDefault="00DD6D8E" w:rsidP="009F4635">
      <w:pPr>
        <w:rPr>
          <w:lang w:val="en-GB"/>
        </w:rPr>
      </w:pPr>
      <w:r w:rsidRPr="00551887">
        <w:rPr>
          <w:lang w:val="en-GB"/>
        </w:rPr>
        <w:t>Disconnect the past from the present,</w:t>
      </w:r>
      <w:r w:rsidRPr="00551887">
        <w:rPr>
          <w:lang w:val="en-GB"/>
        </w:rPr>
        <w:br/>
        <w:t>and see the present as the first instant of your .</w:t>
      </w:r>
    </w:p>
    <w:p w:rsidR="00DD6D8E" w:rsidRDefault="00DD6D8E" w:rsidP="009F4635">
      <w:pPr>
        <w:rPr>
          <w:lang w:val="en-GB"/>
        </w:rPr>
      </w:pPr>
    </w:p>
    <w:p w:rsidR="00DD6D8E" w:rsidRDefault="00DD6D8E" w:rsidP="00D73270">
      <w:pPr>
        <w:jc w:val="center"/>
        <w:rPr>
          <w:lang w:val="en-GB"/>
        </w:rPr>
      </w:pPr>
    </w:p>
    <w:p w:rsidR="00DD6D8E" w:rsidRPr="00551887" w:rsidRDefault="00DD6D8E" w:rsidP="009F4635">
      <w:pPr>
        <w:rPr>
          <w:lang w:val="en-GB"/>
        </w:rPr>
      </w:pPr>
      <w:r w:rsidRPr="00551887">
        <w:rPr>
          <w:lang w:val="en-GB"/>
        </w:rPr>
        <w:t>When you speak, put</w:t>
      </w:r>
      <w:r>
        <w:rPr>
          <w:lang w:val="en-GB"/>
        </w:rPr>
        <w:t xml:space="preserve"> </w:t>
      </w:r>
      <w:r w:rsidRPr="00551887">
        <w:rPr>
          <w:lang w:val="en-GB"/>
        </w:rPr>
        <w:t>everything you want to lose into the past tense form. Always.</w:t>
      </w:r>
      <w:r w:rsidRPr="00551887">
        <w:rPr>
          <w:lang w:val="en-GB"/>
        </w:rPr>
        <w:br/>
        <w:t xml:space="preserve">Even when you feel like defending that it’s like that </w:t>
      </w:r>
      <w:r w:rsidRPr="008C0423">
        <w:rPr>
          <w:rStyle w:val="NormaleBoldCarattere"/>
        </w:rPr>
        <w:t>now</w:t>
      </w:r>
      <w:r w:rsidRPr="00551887">
        <w:rPr>
          <w:lang w:val="en-GB"/>
        </w:rPr>
        <w:t>, make this effort.</w:t>
      </w:r>
      <w:r w:rsidRPr="00551887">
        <w:rPr>
          <w:lang w:val="en-GB"/>
        </w:rPr>
        <w:br/>
        <w:t>After all, the last time you checked… was an instant ago.</w:t>
      </w:r>
    </w:p>
    <w:p w:rsidR="00DD6D8E" w:rsidRPr="00551887" w:rsidRDefault="00DD6D8E" w:rsidP="009F4635">
      <w:pPr>
        <w:rPr>
          <w:lang w:val="en-GB"/>
        </w:rPr>
      </w:pPr>
      <w:r w:rsidRPr="00551887">
        <w:rPr>
          <w:lang w:val="en-GB"/>
        </w:rPr>
        <w:t>And why this adamant need to hold on—"but it is true now"?</w:t>
      </w:r>
    </w:p>
    <w:p w:rsidR="00DD6D8E" w:rsidRPr="00551887" w:rsidRDefault="00DD6D8E" w:rsidP="009F4635">
      <w:pPr>
        <w:rPr>
          <w:lang w:val="en-GB"/>
        </w:rPr>
      </w:pPr>
      <w:r w:rsidRPr="00551887">
        <w:rPr>
          <w:lang w:val="en-GB"/>
        </w:rPr>
        <w:t>People defend their tyrants as if they were parents.</w:t>
      </w:r>
      <w:r w:rsidRPr="00551887">
        <w:rPr>
          <w:lang w:val="en-GB"/>
        </w:rPr>
        <w:br/>
        <w:t>This is where they show the only unconditional love they ever experienced...</w:t>
      </w:r>
      <w:r w:rsidRPr="00551887">
        <w:rPr>
          <w:lang w:val="en-GB"/>
        </w:rPr>
        <w:br/>
        <w:t>toward their diagnosis, their sentences, their punishments.</w:t>
      </w:r>
    </w:p>
    <w:p w:rsidR="00DD6D8E" w:rsidRPr="00551887" w:rsidRDefault="00DD6D8E" w:rsidP="009F4635">
      <w:pPr>
        <w:rPr>
          <w:lang w:val="en-GB"/>
        </w:rPr>
      </w:pPr>
      <w:r w:rsidRPr="00551887">
        <w:rPr>
          <w:lang w:val="en-GB"/>
        </w:rPr>
        <w:t>Lord, let go!</w:t>
      </w:r>
      <w:r w:rsidRPr="00551887">
        <w:rPr>
          <w:lang w:val="en-GB"/>
        </w:rPr>
        <w:br/>
        <w:t>It was true. YES.</w:t>
      </w:r>
      <w:r w:rsidRPr="00551887">
        <w:rPr>
          <w:lang w:val="en-GB"/>
        </w:rPr>
        <w:br/>
        <w:t>It was true—until you checked.</w:t>
      </w:r>
    </w:p>
    <w:p w:rsidR="00DD6D8E" w:rsidRPr="00551887" w:rsidRDefault="00DD6D8E" w:rsidP="009F4635">
      <w:pPr>
        <w:rPr>
          <w:lang w:val="en-GB"/>
        </w:rPr>
      </w:pPr>
      <w:r>
        <w:rPr>
          <w:lang w:val="en-GB"/>
        </w:rPr>
        <w:t>There was a moment of observation, and it's in the past already.</w:t>
      </w:r>
      <w:r>
        <w:rPr>
          <w:lang w:val="en-GB"/>
        </w:rPr>
        <w:br/>
      </w:r>
      <w:r w:rsidRPr="00551887">
        <w:rPr>
          <w:lang w:val="en-GB"/>
        </w:rPr>
        <w:t>Stop checking unless you LOVE that painful state.</w:t>
      </w:r>
      <w:r w:rsidRPr="00551887">
        <w:rPr>
          <w:lang w:val="en-GB"/>
        </w:rPr>
        <w:br/>
        <w:t>It's like after receiving a healing massage,</w:t>
      </w:r>
      <w:r w:rsidRPr="00551887">
        <w:rPr>
          <w:lang w:val="en-GB"/>
        </w:rPr>
        <w:br/>
        <w:t>you want to test if the pain is still there? WHY?</w:t>
      </w:r>
      <w:r w:rsidRPr="00551887">
        <w:rPr>
          <w:lang w:val="en-GB"/>
        </w:rPr>
        <w:br/>
        <w:t>To make the money you spent feel worth it?</w:t>
      </w:r>
    </w:p>
    <w:p w:rsidR="00DD6D8E" w:rsidRPr="00551887" w:rsidRDefault="00DD6D8E" w:rsidP="009F4635">
      <w:pPr>
        <w:rPr>
          <w:lang w:val="en-GB"/>
        </w:rPr>
      </w:pPr>
      <w:r w:rsidRPr="00551887">
        <w:rPr>
          <w:lang w:val="en-GB"/>
        </w:rPr>
        <w:t>Have some faith—and it will seal the healing.</w:t>
      </w:r>
      <w:r w:rsidRPr="00551887">
        <w:rPr>
          <w:lang w:val="en-GB"/>
        </w:rPr>
        <w:br/>
        <w:t>Don’t return to where you were.</w:t>
      </w:r>
    </w:p>
    <w:p w:rsidR="00DD6D8E" w:rsidRPr="00551887" w:rsidRDefault="00DD6D8E" w:rsidP="009F4635">
      <w:pPr>
        <w:rPr>
          <w:lang w:val="en-GB"/>
        </w:rPr>
      </w:pPr>
      <w:r w:rsidRPr="00551887">
        <w:rPr>
          <w:lang w:val="en-GB"/>
        </w:rPr>
        <w:t>So. You feel like crap?</w:t>
      </w:r>
      <w:r w:rsidRPr="00551887">
        <w:rPr>
          <w:lang w:val="en-GB"/>
        </w:rPr>
        <w:br/>
        <w:t>Well. Say it like this:</w:t>
      </w:r>
    </w:p>
    <w:p w:rsidR="00DD6D8E" w:rsidRPr="00551887" w:rsidRDefault="00DD6D8E" w:rsidP="009F4635">
      <w:pPr>
        <w:rPr>
          <w:lang w:val="en-GB"/>
        </w:rPr>
      </w:pPr>
      <w:r w:rsidRPr="00551887">
        <w:rPr>
          <w:lang w:val="en-GB"/>
        </w:rPr>
        <w:t>I have been feeling like crap. Yes.</w:t>
      </w:r>
    </w:p>
    <w:p w:rsidR="00DD6D8E" w:rsidRPr="00551887" w:rsidRDefault="00DD6D8E" w:rsidP="009F4635">
      <w:pPr>
        <w:rPr>
          <w:lang w:val="en-GB"/>
        </w:rPr>
      </w:pPr>
      <w:r w:rsidRPr="00551887">
        <w:rPr>
          <w:lang w:val="en-GB"/>
        </w:rPr>
        <w:t>By the time you’re done saying it, it’s in the past.</w:t>
      </w:r>
      <w:r w:rsidRPr="00551887">
        <w:rPr>
          <w:lang w:val="en-GB"/>
        </w:rPr>
        <w:br/>
        <w:t>Leave it there.</w:t>
      </w:r>
    </w:p>
    <w:p w:rsidR="00DD6D8E" w:rsidRPr="00551887" w:rsidRDefault="00DD6D8E" w:rsidP="009F4635">
      <w:pPr>
        <w:rPr>
          <w:lang w:val="en-GB"/>
        </w:rPr>
      </w:pPr>
      <w:r w:rsidRPr="00551887">
        <w:rPr>
          <w:lang w:val="en-GB"/>
        </w:rPr>
        <w:t>Instead, in the present... put where you want to be.</w:t>
      </w:r>
      <w:r w:rsidRPr="00551887">
        <w:rPr>
          <w:lang w:val="en-GB"/>
        </w:rPr>
        <w:br/>
        <w:t>Plant it now, and it’ll grow quickly.</w:t>
      </w:r>
      <w:r w:rsidRPr="00551887">
        <w:rPr>
          <w:lang w:val="en-GB"/>
        </w:rPr>
        <w:br/>
        <w:t>But plant it in the connected NOW, not in the detached future.</w:t>
      </w:r>
    </w:p>
    <w:p w:rsidR="00DD6D8E" w:rsidRPr="00551887" w:rsidRDefault="00DD6D8E" w:rsidP="009F4635">
      <w:pPr>
        <w:rPr>
          <w:lang w:val="en-GB"/>
        </w:rPr>
      </w:pPr>
      <w:r w:rsidRPr="00551887">
        <w:rPr>
          <w:lang w:val="en-GB"/>
        </w:rPr>
        <w:t>Even if I have been feeling like crap, I could surprise myself feeling better starting now.</w:t>
      </w:r>
    </w:p>
    <w:p w:rsidR="00DD6D8E" w:rsidRDefault="00DD6D8E" w:rsidP="009F4635">
      <w:pPr>
        <w:rPr>
          <w:lang w:val="en-GB"/>
        </w:rPr>
      </w:pPr>
      <w:r w:rsidRPr="00551887">
        <w:rPr>
          <w:lang w:val="en-GB"/>
        </w:rPr>
        <w:t>The nasty lawyer can’t object to that one.</w:t>
      </w:r>
      <w:r w:rsidRPr="00551887">
        <w:rPr>
          <w:lang w:val="en-GB"/>
        </w:rPr>
        <w:br/>
        <w:t>It’s grounded in solid truth,</w:t>
      </w:r>
      <w:r w:rsidRPr="00551887">
        <w:rPr>
          <w:lang w:val="en-GB"/>
        </w:rPr>
        <w:br/>
        <w:t>and it turns around defeated to the desk,</w:t>
      </w:r>
      <w:r w:rsidRPr="00551887">
        <w:rPr>
          <w:lang w:val="en-GB"/>
        </w:rPr>
        <w:br/>
        <w:t>knowing it might just lose the case.</w:t>
      </w:r>
    </w:p>
    <w:p w:rsidR="00DD6D8E" w:rsidRDefault="00DD6D8E" w:rsidP="009F4635">
      <w:pPr>
        <w:rPr>
          <w:lang w:val="en-GB"/>
        </w:rPr>
      </w:pPr>
    </w:p>
    <w:p w:rsidR="00DD6D8E" w:rsidRDefault="00DD6D8E" w:rsidP="009F4635">
      <w:pPr>
        <w:rPr>
          <w:lang w:val="en-GB"/>
        </w:rPr>
      </w:pPr>
    </w:p>
    <w:p w:rsidR="00DD6D8E" w:rsidRPr="00D818E9" w:rsidRDefault="00DD6D8E" w:rsidP="0087658E">
      <w:pPr>
        <w:jc w:val="center"/>
        <w:rPr>
          <w:lang w:val="en-GB"/>
        </w:rPr>
      </w:pPr>
    </w:p>
    <w:p w:rsidR="00DD6D8E" w:rsidRPr="00451E17" w:rsidRDefault="00DD6D8E" w:rsidP="0087658E">
      <w:pPr>
        <w:jc w:val="center"/>
        <w:rPr>
          <w:lang w:val="en-GB"/>
        </w:rPr>
      </w:pPr>
      <w:r w:rsidRPr="00451E17">
        <w:rPr>
          <w:lang w:val="en-GB"/>
        </w:rPr>
        <w:br w:type="page"/>
      </w:r>
      <w:bookmarkStart w:id="169" w:name="_Toc203310986"/>
      <w:bookmarkStart w:id="170" w:name="_Toc203311935"/>
      <w:r w:rsidRPr="00191110">
        <w:rPr>
          <w:rStyle w:val="Heading1Char1"/>
          <w:sz w:val="48"/>
          <w:szCs w:val="48"/>
        </w:rPr>
        <w:t>Voodoo dolls and candlelight.</w:t>
      </w:r>
      <w:bookmarkEnd w:id="169"/>
      <w:bookmarkEnd w:id="170"/>
      <w:r w:rsidRPr="00191110">
        <w:rPr>
          <w:rStyle w:val="Heading1Char1"/>
          <w:sz w:val="48"/>
          <w:szCs w:val="48"/>
        </w:rPr>
        <w:br/>
      </w:r>
      <w:r w:rsidRPr="00451E17">
        <w:rPr>
          <w:lang w:val="en-GB"/>
        </w:rPr>
        <w:t>This is where I drag you—</w:t>
      </w:r>
      <w:r w:rsidRPr="008C0423">
        <w:rPr>
          <w:rStyle w:val="NormaleBoldCarattere"/>
        </w:rPr>
        <w:t>as promised</w:t>
      </w:r>
      <w:r w:rsidRPr="00451E17">
        <w:rPr>
          <w:lang w:val="en-GB"/>
        </w:rPr>
        <w:t>—into the world of what’s called: symbolic substitution.</w:t>
      </w:r>
    </w:p>
    <w:p w:rsidR="00DD6D8E" w:rsidRPr="00451E17" w:rsidRDefault="00DD6D8E" w:rsidP="00451E17">
      <w:pPr>
        <w:rPr>
          <w:lang w:val="en-GB"/>
        </w:rPr>
      </w:pPr>
      <w:r w:rsidRPr="00451E17">
        <w:rPr>
          <w:lang w:val="en-GB"/>
        </w:rPr>
        <w:t>Yes, I mentioned it before.</w:t>
      </w:r>
      <w:r w:rsidRPr="00451E17">
        <w:rPr>
          <w:lang w:val="en-GB"/>
        </w:rPr>
        <w:br/>
        <w:t>Your subconscious probably slid right over it,</w:t>
      </w:r>
      <w:r w:rsidRPr="00451E17">
        <w:rPr>
          <w:lang w:val="en-GB"/>
        </w:rPr>
        <w:br/>
        <w:t>distracted by the sound of its archenemies being named.</w:t>
      </w:r>
      <w:r w:rsidRPr="00451E17">
        <w:rPr>
          <w:lang w:val="en-GB"/>
        </w:rPr>
        <w:br/>
        <w:t xml:space="preserve">But </w:t>
      </w:r>
      <w:r w:rsidRPr="008C0423">
        <w:rPr>
          <w:rStyle w:val="NormaleBoldCarattere"/>
        </w:rPr>
        <w:t>I</w:t>
      </w:r>
      <w:r w:rsidRPr="00451E17">
        <w:rPr>
          <w:lang w:val="en-GB"/>
        </w:rPr>
        <w:t xml:space="preserve"> didn’t forget.</w:t>
      </w:r>
    </w:p>
    <w:p w:rsidR="00DD6D8E" w:rsidRPr="00451E17" w:rsidRDefault="00DD6D8E" w:rsidP="00451E17">
      <w:pPr>
        <w:rPr>
          <w:lang w:val="en-GB"/>
        </w:rPr>
      </w:pPr>
      <w:r w:rsidRPr="00451E17">
        <w:rPr>
          <w:lang w:val="en-GB"/>
        </w:rPr>
        <w:t>I am not here to restate what you can read first hand from the sources, and I want to make sure we only focus on what we might actually put in practice for our very own little scope: EASY CHANGE, why not?</w:t>
      </w:r>
    </w:p>
    <w:p w:rsidR="00DD6D8E" w:rsidRPr="00451E17" w:rsidRDefault="00DD6D8E" w:rsidP="00451E17">
      <w:pPr>
        <w:rPr>
          <w:lang w:val="en-GB"/>
        </w:rPr>
      </w:pPr>
      <w:r w:rsidRPr="00451E17">
        <w:rPr>
          <w:lang w:val="en-GB"/>
        </w:rPr>
        <w:t>Please, notice that I don't claim to be a devoted expert in the arts of dark magic, by any means. I focus my work on the positive and the constructive. We already destroy so much and so easily without trying, the bias is way off. We must work in the direction of co-creation, love, support, healing and all the good stuff we all know. Anything else is a deflected illusion and a mere waste of everybody's time. I am serious about this. And of course tools as powerful as those used in black magic have been exploited for the negative, while in true honesty, can be used for good without really bringing back the dead or raise the demons from hell.</w:t>
      </w:r>
    </w:p>
    <w:p w:rsidR="00DD6D8E" w:rsidRPr="00451E17" w:rsidRDefault="00DD6D8E" w:rsidP="00451E17">
      <w:pPr>
        <w:rPr>
          <w:lang w:val="en-GB"/>
        </w:rPr>
      </w:pPr>
      <w:r w:rsidRPr="00451E17">
        <w:rPr>
          <w:lang w:val="en-GB"/>
        </w:rPr>
        <w:t>An ancient, terrifyingly logical idea exists that a symbol can stand in for the real thing—and that your subconscious doesn’t care if it’s a rag doll or your ex’s toothbrush.</w:t>
      </w:r>
      <w:r w:rsidRPr="00451E17">
        <w:rPr>
          <w:lang w:val="en-GB"/>
        </w:rPr>
        <w:br/>
        <w:t>In real life your subconscious is not a REAL thing or a separate entity from you. Like we don't find solid emotions when you have surgery, we don't find a subconscious in there that we can tweak. It’s not separate. It’s not solid.</w:t>
      </w:r>
      <w:r w:rsidRPr="00451E17">
        <w:rPr>
          <w:lang w:val="en-GB"/>
        </w:rPr>
        <w:br/>
        <w:t xml:space="preserve">It’s </w:t>
      </w:r>
      <w:r w:rsidRPr="008C0423">
        <w:rPr>
          <w:rStyle w:val="NormaleBoldCarattere"/>
        </w:rPr>
        <w:t>you</w:t>
      </w:r>
      <w:r w:rsidRPr="00451E17">
        <w:rPr>
          <w:lang w:val="en-GB"/>
        </w:rPr>
        <w:t>—the patterned, layered, emotional you</w:t>
      </w:r>
      <w:r w:rsidRPr="00451E17">
        <w:rPr>
          <w:lang w:val="en-GB"/>
        </w:rPr>
        <w:br/>
        <w:t>that doesn’t always speak the language of logic. So if a toothbrush works, use it.Not because it's magical.</w:t>
      </w:r>
      <w:r w:rsidRPr="00451E17">
        <w:rPr>
          <w:lang w:val="en-GB"/>
        </w:rPr>
        <w:br/>
        <w:t>Because it bypasses your filters and speaks the language of the part of you that doesn’t argue—it reacts.</w:t>
      </w:r>
    </w:p>
    <w:p w:rsidR="00DD6D8E" w:rsidRPr="00451E17" w:rsidRDefault="00DD6D8E" w:rsidP="00451E17">
      <w:pPr>
        <w:rPr>
          <w:lang w:val="en-GB"/>
        </w:rPr>
      </w:pPr>
      <w:r w:rsidRPr="00451E17">
        <w:rPr>
          <w:lang w:val="en-GB"/>
        </w:rPr>
        <w:t>And again—</w:t>
      </w:r>
      <w:r w:rsidRPr="00451E17">
        <w:rPr>
          <w:lang w:val="en-GB"/>
        </w:rPr>
        <w:br/>
        <w:t xml:space="preserve">the reason some of these practices </w:t>
      </w:r>
      <w:r w:rsidRPr="008C0423">
        <w:rPr>
          <w:rStyle w:val="NormaleBoldCarattere"/>
        </w:rPr>
        <w:t>work</w:t>
      </w:r>
      <w:r w:rsidRPr="00451E17">
        <w:rPr>
          <w:lang w:val="en-GB"/>
        </w:rPr>
        <w:br/>
        <w:t>isn’t because some devious entity is lurking in the shadows,</w:t>
      </w:r>
      <w:r w:rsidRPr="00451E17">
        <w:rPr>
          <w:lang w:val="en-GB"/>
        </w:rPr>
        <w:br/>
        <w:t>just waiting for you to light a candle and offer your immortal soul in exchange for a favor.</w:t>
      </w:r>
    </w:p>
    <w:p w:rsidR="00DD6D8E" w:rsidRPr="00451E17" w:rsidRDefault="00DD6D8E" w:rsidP="00451E17">
      <w:pPr>
        <w:rPr>
          <w:lang w:val="en-GB"/>
        </w:rPr>
      </w:pPr>
      <w:r w:rsidRPr="00451E17">
        <w:rPr>
          <w:lang w:val="en-GB"/>
        </w:rPr>
        <w:t xml:space="preserve">(Though… what an </w:t>
      </w:r>
      <w:r w:rsidRPr="008C0423">
        <w:rPr>
          <w:rStyle w:val="NormaleBoldCarattere"/>
        </w:rPr>
        <w:t>intriguing</w:t>
      </w:r>
      <w:r w:rsidRPr="00451E17">
        <w:rPr>
          <w:lang w:val="en-GB"/>
        </w:rPr>
        <w:t xml:space="preserve"> scenario that paints.)</w:t>
      </w:r>
    </w:p>
    <w:p w:rsidR="00DD6D8E" w:rsidRPr="00451E17" w:rsidRDefault="00DD6D8E" w:rsidP="00451E17">
      <w:pPr>
        <w:rPr>
          <w:lang w:val="en-GB"/>
        </w:rPr>
      </w:pPr>
      <w:r w:rsidRPr="00451E17">
        <w:rPr>
          <w:lang w:val="en-GB"/>
        </w:rPr>
        <w:t>No.</w:t>
      </w:r>
      <w:r w:rsidRPr="00451E17">
        <w:rPr>
          <w:lang w:val="en-GB"/>
        </w:rPr>
        <w:br/>
        <w:t>If that energetic field of information we mentioned earlier actually exists—</w:t>
      </w:r>
      <w:r w:rsidRPr="00451E17">
        <w:rPr>
          <w:lang w:val="en-GB"/>
        </w:rPr>
        <w:br/>
        <w:t>and if energy moves at the speed of light,</w:t>
      </w:r>
      <w:r w:rsidRPr="00451E17">
        <w:rPr>
          <w:lang w:val="en-GB"/>
        </w:rPr>
        <w:br/>
        <w:t>and if subatomic particles and fields can act and interact in ways we still don’t fully understand—</w:t>
      </w:r>
      <w:r w:rsidRPr="00451E17">
        <w:rPr>
          <w:lang w:val="en-GB"/>
        </w:rPr>
        <w:br/>
        <w:t>then honestly…</w:t>
      </w:r>
      <w:r w:rsidRPr="00451E17">
        <w:rPr>
          <w:lang w:val="en-GB"/>
        </w:rPr>
        <w:br/>
        <w:t>why discredit the thing before even trying?</w:t>
      </w:r>
    </w:p>
    <w:p w:rsidR="00DD6D8E" w:rsidRPr="00451E17" w:rsidRDefault="00DD6D8E" w:rsidP="00451E17">
      <w:pPr>
        <w:rPr>
          <w:lang w:val="en-GB"/>
        </w:rPr>
      </w:pPr>
      <w:r w:rsidRPr="00451E17">
        <w:rPr>
          <w:lang w:val="en-GB"/>
        </w:rPr>
        <w:t>After all, humanity has believed in far more unbelievable traditional tales,</w:t>
      </w:r>
      <w:r w:rsidRPr="00451E17">
        <w:rPr>
          <w:lang w:val="en-GB"/>
        </w:rPr>
        <w:br/>
        <w:t>and I won’t even start listing them here—</w:t>
      </w:r>
      <w:r w:rsidRPr="00451E17">
        <w:rPr>
          <w:lang w:val="en-GB"/>
        </w:rPr>
        <w:br/>
        <w:t>for the sake of keeping this book blessedly free of</w:t>
      </w:r>
      <w:r w:rsidRPr="00451E17">
        <w:rPr>
          <w:lang w:val="en-GB"/>
        </w:rPr>
        <w:br/>
        <w:t>religious, spiritual, political, or economical bloodbaths.</w:t>
      </w:r>
    </w:p>
    <w:p w:rsidR="00DD6D8E" w:rsidRPr="00451E17" w:rsidRDefault="00DD6D8E" w:rsidP="00451E17">
      <w:pPr>
        <w:rPr>
          <w:lang w:val="en-GB"/>
        </w:rPr>
      </w:pPr>
      <w:r w:rsidRPr="00451E17">
        <w:rPr>
          <w:lang w:val="en-GB"/>
        </w:rPr>
        <w:t>This isn’t just a fringe idea. It’s been around forever.</w:t>
      </w:r>
      <w:r w:rsidRPr="00451E17">
        <w:rPr>
          <w:lang w:val="en-GB"/>
        </w:rPr>
        <w:br/>
        <w:t>In traditional African religions (long before Hollywood added thunder and gore), the use of dolls or figures was a way to focus intention—to heal, protect, curse, or bless.</w:t>
      </w:r>
      <w:r w:rsidRPr="00451E17">
        <w:rPr>
          <w:lang w:val="en-GB"/>
        </w:rPr>
        <w:br/>
        <w:t>It wasn’t superstition. It was symbolic substitution.</w:t>
      </w:r>
    </w:p>
    <w:p w:rsidR="00DD6D8E" w:rsidRPr="00451E17" w:rsidRDefault="00DD6D8E" w:rsidP="00451E17">
      <w:pPr>
        <w:rPr>
          <w:lang w:val="en-GB"/>
        </w:rPr>
      </w:pPr>
      <w:r w:rsidRPr="00451E17">
        <w:rPr>
          <w:lang w:val="en-GB"/>
        </w:rPr>
        <w:t>The doll was never the enemy.</w:t>
      </w:r>
      <w:r w:rsidRPr="00451E17">
        <w:rPr>
          <w:lang w:val="en-GB"/>
        </w:rPr>
        <w:br/>
        <w:t>It was the proxy—a stand-in for what your nervous system couldn’t face directly.</w:t>
      </w:r>
    </w:p>
    <w:p w:rsidR="00DD6D8E" w:rsidRPr="00451E17" w:rsidRDefault="00DD6D8E" w:rsidP="00451E17">
      <w:pPr>
        <w:rPr>
          <w:lang w:val="en-GB"/>
        </w:rPr>
      </w:pPr>
      <w:r w:rsidRPr="00451E17">
        <w:rPr>
          <w:lang w:val="en-GB"/>
        </w:rPr>
        <w:t>Then came the white guys in Europe who renamed everything.</w:t>
      </w:r>
      <w:r w:rsidRPr="00451E17">
        <w:rPr>
          <w:lang w:val="en-GB"/>
        </w:rPr>
        <w:br/>
        <w:t>Carl Jung called it “projection,” “archetype,” and “the symbolic function.”</w:t>
      </w:r>
      <w:r w:rsidRPr="00451E17">
        <w:rPr>
          <w:lang w:val="en-GB"/>
        </w:rPr>
        <w:br/>
        <w:t>He pointed out that we offload what we can’t handle onto objects, people, dreams, gods, cats—you name it. He wasn’t wrong.</w:t>
      </w:r>
      <w:r w:rsidRPr="00451E17">
        <w:rPr>
          <w:lang w:val="en-GB"/>
        </w:rPr>
        <w:br/>
        <w:t>In fact, he was brilliantly long-winded about it.</w:t>
      </w:r>
    </w:p>
    <w:p w:rsidR="00DD6D8E" w:rsidRPr="00451E17" w:rsidRDefault="00DD6D8E" w:rsidP="00451E17">
      <w:pPr>
        <w:rPr>
          <w:lang w:val="en-GB"/>
        </w:rPr>
      </w:pPr>
      <w:r w:rsidRPr="00451E17">
        <w:rPr>
          <w:lang w:val="en-GB"/>
        </w:rPr>
        <w:t>Then there’s Bert Hellinger, who had the audacity to put people in a room and say:</w:t>
      </w:r>
      <w:r w:rsidRPr="00451E17">
        <w:rPr>
          <w:lang w:val="en-GB"/>
        </w:rPr>
        <w:br/>
        <w:t>“Hey you, stand here. You’re now his dead father.”</w:t>
      </w:r>
      <w:r w:rsidRPr="00451E17">
        <w:rPr>
          <w:lang w:val="en-GB"/>
        </w:rPr>
        <w:br/>
        <w:t xml:space="preserve">And it </w:t>
      </w:r>
      <w:r w:rsidRPr="008C0423">
        <w:rPr>
          <w:rStyle w:val="NormaleBoldCarattere"/>
        </w:rPr>
        <w:t>worked.</w:t>
      </w:r>
      <w:r w:rsidRPr="00451E17">
        <w:rPr>
          <w:lang w:val="en-GB"/>
        </w:rPr>
        <w:br/>
        <w:t>Not because people are gullible, but because the field—yes, the invisible emotional soup we all swim in—responds to placement, presence, and acknowledgment.</w:t>
      </w:r>
    </w:p>
    <w:p w:rsidR="00DD6D8E" w:rsidRPr="00451E17" w:rsidRDefault="00DD6D8E" w:rsidP="00451E17">
      <w:pPr>
        <w:rPr>
          <w:lang w:val="en-GB"/>
        </w:rPr>
      </w:pPr>
      <w:r w:rsidRPr="00451E17">
        <w:rPr>
          <w:lang w:val="en-GB"/>
        </w:rPr>
        <w:t>And then comes Alejandro Jodorowsky.</w:t>
      </w:r>
      <w:r w:rsidRPr="00451E17">
        <w:rPr>
          <w:lang w:val="en-GB"/>
        </w:rPr>
        <w:br/>
        <w:t>Artist. Madman. Healer. Wizard. Chaos engine.</w:t>
      </w:r>
      <w:r w:rsidRPr="00451E17">
        <w:rPr>
          <w:lang w:val="en-GB"/>
        </w:rPr>
        <w:br/>
        <w:t>He took symbolic substitution and threw glitter, theater, rage, and ritual into it.</w:t>
      </w:r>
      <w:r w:rsidRPr="00451E17">
        <w:rPr>
          <w:lang w:val="en-GB"/>
        </w:rPr>
        <w:br/>
        <w:t>He made people write letters to their ancestors in red ink,</w:t>
      </w:r>
      <w:r w:rsidRPr="00451E17">
        <w:rPr>
          <w:lang w:val="en-GB"/>
        </w:rPr>
        <w:br/>
        <w:t>bury bones with coins,</w:t>
      </w:r>
      <w:r w:rsidRPr="00451E17">
        <w:rPr>
          <w:lang w:val="en-GB"/>
        </w:rPr>
        <w:br/>
        <w:t>walk blindfolded into churches,</w:t>
      </w:r>
      <w:r w:rsidRPr="00451E17">
        <w:rPr>
          <w:lang w:val="en-GB"/>
        </w:rPr>
        <w:br/>
        <w:t>and cut ties with their past using gold scissors under the full moon.</w:t>
      </w:r>
      <w:r w:rsidRPr="00451E17">
        <w:rPr>
          <w:lang w:val="en-GB"/>
        </w:rPr>
        <w:br/>
        <w:t>And you know what?</w:t>
      </w:r>
      <w:r w:rsidRPr="00451E17">
        <w:rPr>
          <w:lang w:val="en-GB"/>
        </w:rPr>
        <w:br/>
        <w:t>It healed people.</w:t>
      </w:r>
      <w:r w:rsidRPr="00451E17">
        <w:rPr>
          <w:lang w:val="en-GB"/>
        </w:rPr>
        <w:br/>
        <w:t>Because again, the subconscious doesn’t give a damn how “logical” something is.</w:t>
      </w:r>
      <w:r w:rsidRPr="00451E17">
        <w:rPr>
          <w:lang w:val="en-GB"/>
        </w:rPr>
        <w:br/>
        <w:t>It wants resolution.</w:t>
      </w:r>
      <w:r w:rsidRPr="00451E17">
        <w:rPr>
          <w:lang w:val="en-GB"/>
        </w:rPr>
        <w:br/>
        <w:t>It wants movement.</w:t>
      </w:r>
      <w:r w:rsidRPr="00451E17">
        <w:rPr>
          <w:lang w:val="en-GB"/>
        </w:rPr>
        <w:br/>
        <w:t>It wants to act out the change before the conscious mind is ready.</w:t>
      </w:r>
    </w:p>
    <w:p w:rsidR="00DD6D8E" w:rsidRPr="00451E17" w:rsidRDefault="00DD6D8E" w:rsidP="00451E17">
      <w:pPr>
        <w:rPr>
          <w:lang w:val="en-GB"/>
        </w:rPr>
      </w:pPr>
      <w:r w:rsidRPr="00451E17">
        <w:rPr>
          <w:lang w:val="en-GB"/>
        </w:rPr>
        <w:t>I’m adding a list of authors and practitioners I’ve encountered in my research.</w:t>
      </w:r>
      <w:r w:rsidRPr="00451E17">
        <w:rPr>
          <w:lang w:val="en-GB"/>
        </w:rPr>
        <w:br/>
        <w:t>And I’ll be honest—I love them all.</w:t>
      </w:r>
      <w:r w:rsidRPr="00451E17">
        <w:rPr>
          <w:lang w:val="en-GB"/>
        </w:rPr>
        <w:br/>
        <w:t>Or at least, I loved them at the time I felt that resonance with their work.</w:t>
      </w:r>
    </w:p>
    <w:p w:rsidR="00DD6D8E" w:rsidRPr="00451E17" w:rsidRDefault="00DD6D8E" w:rsidP="00451E17">
      <w:pPr>
        <w:rPr>
          <w:lang w:val="en-GB"/>
        </w:rPr>
      </w:pPr>
      <w:r w:rsidRPr="00451E17">
        <w:rPr>
          <w:lang w:val="en-GB"/>
        </w:rPr>
        <w:t>The list is short, compared to the vast world of good-faith souls</w:t>
      </w:r>
      <w:r w:rsidRPr="00451E17">
        <w:rPr>
          <w:lang w:val="en-GB"/>
        </w:rPr>
        <w:br/>
        <w:t>who are each reading one more facet of this splendid crystal we call reality. No one CAN hold the whole thing.</w:t>
      </w:r>
      <w:r w:rsidRPr="00451E17">
        <w:rPr>
          <w:lang w:val="en-GB"/>
        </w:rPr>
        <w:br/>
        <w:t xml:space="preserve">But each of them offered me something that mattered. And less than anybody I CAN hold the whole thing if anyone thought I'd be so irreverent to even think it. </w:t>
      </w:r>
      <w:r w:rsidRPr="00451E17">
        <w:rPr>
          <w:lang w:val="en-GB"/>
        </w:rPr>
        <w:br/>
        <w:t>I’m just a practical person, with an improbable past and an unwritten future,</w:t>
      </w:r>
      <w:r w:rsidRPr="00451E17">
        <w:rPr>
          <w:lang w:val="en-GB"/>
        </w:rPr>
        <w:br/>
        <w:t>wanting to share what rescued me—more than once—from my own demise.</w:t>
      </w:r>
    </w:p>
    <w:p w:rsidR="00DD6D8E" w:rsidRPr="00451E17" w:rsidRDefault="00DD6D8E" w:rsidP="00451E17">
      <w:pPr>
        <w:rPr>
          <w:lang w:val="en-GB"/>
        </w:rPr>
      </w:pPr>
      <w:r w:rsidRPr="00451E17">
        <w:rPr>
          <w:lang w:val="en-GB"/>
        </w:rPr>
        <w:t>For now, we go back to some experiments to promote change the white way.</w:t>
      </w:r>
      <w:r w:rsidRPr="00451E17">
        <w:rPr>
          <w:lang w:val="en-GB"/>
        </w:rPr>
        <w:br/>
        <w:t>That is—if it doesn’t offend you or scare you beyond your comfort zone.</w:t>
      </w:r>
      <w:r w:rsidRPr="00451E17">
        <w:rPr>
          <w:lang w:val="en-GB"/>
        </w:rPr>
        <w:br/>
        <w:t>(There’s a section for those later, I believe…)</w:t>
      </w:r>
    </w:p>
    <w:p w:rsidR="00DD6D8E" w:rsidRDefault="00DD6D8E" w:rsidP="00451E17">
      <w:pPr>
        <w:rPr>
          <w:lang w:val="en-GB"/>
        </w:rPr>
      </w:pPr>
      <w:r w:rsidRPr="00451E17">
        <w:rPr>
          <w:lang w:val="en-GB"/>
        </w:rPr>
        <w:t>We’re not digging out dusty Ouija boards—</w:t>
      </w:r>
      <w:r w:rsidRPr="008C0423">
        <w:rPr>
          <w:rStyle w:val="NormaleBoldCarattere"/>
        </w:rPr>
        <w:t>weegee</w:t>
      </w:r>
      <w:r w:rsidRPr="00451E17">
        <w:rPr>
          <w:lang w:val="en-GB"/>
        </w:rPr>
        <w:t xml:space="preserve"> for some—I promise.</w:t>
      </w:r>
    </w:p>
    <w:p w:rsidR="00DD6D8E" w:rsidRPr="00451E17" w:rsidRDefault="00DD6D8E" w:rsidP="00451E17">
      <w:pPr>
        <w:rPr>
          <w:lang w:val="en-GB"/>
        </w:rPr>
      </w:pPr>
    </w:p>
    <w:p w:rsidR="00DD6D8E" w:rsidRDefault="00DD6D8E" w:rsidP="00B83F95">
      <w:pPr>
        <w:pStyle w:val="Heading2"/>
        <w:rPr>
          <w:lang w:val="en-GB"/>
        </w:rPr>
      </w:pPr>
      <w:bookmarkStart w:id="171" w:name="_Toc203310987"/>
      <w:r w:rsidRPr="004960AD">
        <w:rPr>
          <w:lang w:val="en-GB"/>
        </w:rPr>
        <w:t>WARNING!</w:t>
      </w:r>
      <w:bookmarkEnd w:id="171"/>
      <w:r>
        <w:rPr>
          <w:lang w:val="en-GB"/>
        </w:rPr>
        <w:t xml:space="preserve"> </w:t>
      </w:r>
    </w:p>
    <w:p w:rsidR="00DD6D8E" w:rsidRDefault="00DD6D8E" w:rsidP="00B83F95">
      <w:pPr>
        <w:pStyle w:val="Heading2"/>
        <w:rPr>
          <w:lang w:val="en-GB"/>
        </w:rPr>
      </w:pPr>
      <w:bookmarkStart w:id="172" w:name="_Toc203310988"/>
      <w:r w:rsidRPr="004960AD">
        <w:rPr>
          <w:lang w:val="en-GB"/>
        </w:rPr>
        <w:t>WARNING!</w:t>
      </w:r>
      <w:bookmarkEnd w:id="172"/>
      <w:r>
        <w:rPr>
          <w:lang w:val="en-GB"/>
        </w:rPr>
        <w:t xml:space="preserve"> </w:t>
      </w:r>
    </w:p>
    <w:p w:rsidR="00DD6D8E" w:rsidRDefault="00DD6D8E" w:rsidP="00B83F95">
      <w:pPr>
        <w:pStyle w:val="Heading2"/>
        <w:rPr>
          <w:lang w:val="en-GB"/>
        </w:rPr>
      </w:pPr>
      <w:bookmarkStart w:id="173" w:name="_Toc203310989"/>
      <w:r w:rsidRPr="004960AD">
        <w:rPr>
          <w:lang w:val="en-GB"/>
        </w:rPr>
        <w:t>WARNING!</w:t>
      </w:r>
      <w:bookmarkEnd w:id="173"/>
    </w:p>
    <w:p w:rsidR="00DD6D8E" w:rsidRPr="004960AD" w:rsidRDefault="00DD6D8E" w:rsidP="00B83F95">
      <w:pPr>
        <w:pStyle w:val="Heading2"/>
        <w:rPr>
          <w:lang w:val="en-GB"/>
        </w:rPr>
      </w:pPr>
    </w:p>
    <w:p w:rsidR="00DD6D8E" w:rsidRPr="004960AD" w:rsidRDefault="00DD6D8E" w:rsidP="004960AD">
      <w:pPr>
        <w:rPr>
          <w:lang w:val="en-GB"/>
        </w:rPr>
      </w:pPr>
      <w:r w:rsidRPr="004960AD">
        <w:rPr>
          <w:lang w:val="en-GB"/>
        </w:rPr>
        <w:t>Manipulation is a double-edged razor blade.</w:t>
      </w:r>
    </w:p>
    <w:p w:rsidR="00DD6D8E" w:rsidRPr="00B33B3E" w:rsidRDefault="00DD6D8E" w:rsidP="00FD100A">
      <w:pPr>
        <w:rPr>
          <w:lang w:val="en-GB"/>
        </w:rPr>
      </w:pPr>
      <w:r w:rsidRPr="00B33B3E">
        <w:rPr>
          <w:lang w:val="en-GB"/>
        </w:rPr>
        <w:t>Before you try any of this so-called white magic,</w:t>
      </w:r>
      <w:r w:rsidRPr="00B33B3E">
        <w:rPr>
          <w:lang w:val="en-GB"/>
        </w:rPr>
        <w:br/>
        <w:t>examine your motivations carefully.</w:t>
      </w:r>
    </w:p>
    <w:p w:rsidR="00DD6D8E" w:rsidRPr="00B33B3E" w:rsidRDefault="00DD6D8E" w:rsidP="00FD100A">
      <w:pPr>
        <w:rPr>
          <w:lang w:val="en-GB"/>
        </w:rPr>
      </w:pPr>
      <w:r w:rsidRPr="00B33B3E">
        <w:rPr>
          <w:lang w:val="en-GB"/>
        </w:rPr>
        <w:t>There are 50 shades of gray,</w:t>
      </w:r>
      <w:r w:rsidRPr="00B33B3E">
        <w:rPr>
          <w:lang w:val="en-GB"/>
        </w:rPr>
        <w:br/>
        <w:t>and 49 of them will bite you back—</w:t>
      </w:r>
      <w:r w:rsidRPr="00B33B3E">
        <w:rPr>
          <w:lang w:val="en-GB"/>
        </w:rPr>
        <w:br/>
        <w:t>from the very end you were speaking from</w:t>
      </w:r>
      <w:r w:rsidRPr="00B33B3E">
        <w:rPr>
          <w:lang w:val="en-GB"/>
        </w:rPr>
        <w:br/>
        <w:t>when you screwed it up in the first place.</w:t>
      </w:r>
    </w:p>
    <w:p w:rsidR="00DD6D8E" w:rsidRPr="00B33B3E" w:rsidRDefault="00DD6D8E" w:rsidP="00FD100A">
      <w:pPr>
        <w:rPr>
          <w:lang w:val="en-GB"/>
        </w:rPr>
      </w:pPr>
      <w:r w:rsidRPr="00B33B3E">
        <w:rPr>
          <w:lang w:val="en-GB"/>
        </w:rPr>
        <w:t>Save yourself the trouble.</w:t>
      </w:r>
    </w:p>
    <w:p w:rsidR="00DD6D8E" w:rsidRPr="00B33B3E" w:rsidRDefault="00DD6D8E" w:rsidP="00FD100A">
      <w:pPr>
        <w:rPr>
          <w:lang w:val="en-GB"/>
        </w:rPr>
      </w:pPr>
      <w:r w:rsidRPr="00B33B3E">
        <w:rPr>
          <w:lang w:val="en-GB"/>
        </w:rPr>
        <w:t>If you bullshit the field with anything less than respect</w:t>
      </w:r>
      <w:r w:rsidRPr="00B33B3E">
        <w:rPr>
          <w:lang w:val="en-GB"/>
        </w:rPr>
        <w:br/>
        <w:t>and a genuine hope to restore love,</w:t>
      </w:r>
      <w:r w:rsidRPr="00B33B3E">
        <w:rPr>
          <w:lang w:val="en-GB"/>
        </w:rPr>
        <w:br/>
        <w:t>the results you get… you really don’t want.</w:t>
      </w:r>
    </w:p>
    <w:p w:rsidR="00DD6D8E" w:rsidRPr="00B33B3E" w:rsidRDefault="00DD6D8E" w:rsidP="00FD100A">
      <w:pPr>
        <w:rPr>
          <w:lang w:val="en-GB"/>
        </w:rPr>
      </w:pPr>
      <w:r w:rsidRPr="00B33B3E">
        <w:rPr>
          <w:lang w:val="en-GB"/>
        </w:rPr>
        <w:t>There is innate justice in the system—</w:t>
      </w:r>
      <w:r w:rsidRPr="00B33B3E">
        <w:rPr>
          <w:lang w:val="en-GB"/>
        </w:rPr>
        <w:br/>
        <w:t>even when you didn’t, don’t, and won’t recognize it.</w:t>
      </w:r>
    </w:p>
    <w:p w:rsidR="00DD6D8E" w:rsidRPr="00B33B3E" w:rsidRDefault="00DD6D8E" w:rsidP="00FD100A">
      <w:pPr>
        <w:rPr>
          <w:lang w:val="en-GB"/>
        </w:rPr>
      </w:pPr>
      <w:r w:rsidRPr="00B33B3E">
        <w:rPr>
          <w:lang w:val="en-GB"/>
        </w:rPr>
        <w:t>Anything you do to CHANGE YOURSELF is allowed.</w:t>
      </w:r>
      <w:r w:rsidRPr="00B33B3E">
        <w:rPr>
          <w:lang w:val="en-GB"/>
        </w:rPr>
        <w:br/>
        <w:t>What you do in the desperate attempt to CHANGE the other</w:t>
      </w:r>
      <w:r w:rsidRPr="00B33B3E">
        <w:rPr>
          <w:lang w:val="en-GB"/>
        </w:rPr>
        <w:br/>
        <w:t>is, in fact, desperate—</w:t>
      </w:r>
      <w:r w:rsidRPr="00B33B3E">
        <w:rPr>
          <w:lang w:val="en-GB"/>
        </w:rPr>
        <w:br/>
        <w:t>and just plain wrong.</w:t>
      </w:r>
    </w:p>
    <w:p w:rsidR="00DD6D8E" w:rsidRDefault="00DD6D8E" w:rsidP="00FD100A">
      <w:pPr>
        <w:rPr>
          <w:lang w:val="en-GB"/>
        </w:rPr>
      </w:pPr>
      <w:r w:rsidRPr="00B33B3E">
        <w:rPr>
          <w:lang w:val="en-GB"/>
        </w:rPr>
        <w:t>There.</w:t>
      </w:r>
      <w:r w:rsidRPr="00B33B3E">
        <w:rPr>
          <w:lang w:val="en-GB"/>
        </w:rPr>
        <w:br/>
        <w:t>I said it.</w:t>
      </w:r>
      <w:r w:rsidRPr="00B33B3E">
        <w:rPr>
          <w:lang w:val="en-GB"/>
        </w:rPr>
        <w:br/>
        <w:t>I used the forbidden word</w:t>
      </w:r>
      <w:r>
        <w:rPr>
          <w:lang w:val="en-GB"/>
        </w:rPr>
        <w:t xml:space="preserve"> again</w:t>
      </w:r>
      <w:r w:rsidRPr="00B33B3E">
        <w:rPr>
          <w:lang w:val="en-GB"/>
        </w:rPr>
        <w:t>.</w:t>
      </w:r>
    </w:p>
    <w:p w:rsidR="00DD6D8E" w:rsidRPr="00B33B3E" w:rsidRDefault="00DD6D8E" w:rsidP="00FD100A">
      <w:pPr>
        <w:rPr>
          <w:lang w:val="en-GB"/>
        </w:rPr>
      </w:pPr>
      <w:r>
        <w:rPr>
          <w:lang w:val="en-GB"/>
        </w:rPr>
        <w:t>WRONG!</w:t>
      </w:r>
    </w:p>
    <w:p w:rsidR="00DD6D8E" w:rsidRDefault="00DD6D8E" w:rsidP="00B83F95">
      <w:pPr>
        <w:pStyle w:val="Heading2"/>
        <w:rPr>
          <w:lang w:val="en-GB"/>
        </w:rPr>
      </w:pPr>
    </w:p>
    <w:p w:rsidR="00DD6D8E" w:rsidRDefault="00DD6D8E" w:rsidP="00807DDC"/>
    <w:p w:rsidR="00DD6D8E" w:rsidRPr="000808E8" w:rsidRDefault="00DD6D8E" w:rsidP="00395C4B">
      <w:pPr>
        <w:pStyle w:val="Heading2"/>
        <w:rPr>
          <w:lang w:val="en-GB"/>
        </w:rPr>
      </w:pPr>
      <w:r w:rsidRPr="00451E17">
        <w:rPr>
          <w:lang w:val="en-GB"/>
        </w:rPr>
        <w:br w:type="page"/>
      </w:r>
      <w:bookmarkStart w:id="174" w:name="_Toc203310990"/>
      <w:r w:rsidRPr="000808E8">
        <w:rPr>
          <w:lang w:val="en-GB"/>
        </w:rPr>
        <w:t>Experiment #1: The Rewrite Letter</w:t>
      </w:r>
      <w:bookmarkEnd w:id="174"/>
    </w:p>
    <w:p w:rsidR="00DD6D8E" w:rsidRPr="00451E17" w:rsidRDefault="00DD6D8E" w:rsidP="00451E17">
      <w:r w:rsidRPr="00451E17">
        <w:rPr>
          <w:lang w:val="en-GB"/>
        </w:rPr>
        <w:t>Goal: Change the emotional charge of a past moment</w:t>
      </w:r>
      <w:r w:rsidRPr="00451E17">
        <w:rPr>
          <w:lang w:val="en-GB"/>
        </w:rPr>
        <w:br/>
        <w:t xml:space="preserve">Tools: Pen. </w:t>
      </w:r>
      <w:r w:rsidRPr="00451E17">
        <w:t>Paper. Fire optional.</w:t>
      </w:r>
    </w:p>
    <w:p w:rsidR="00DD6D8E" w:rsidRPr="00451E17" w:rsidRDefault="00DD6D8E" w:rsidP="00451E17">
      <w:r w:rsidRPr="00451E17">
        <w:t>Instructions:</w:t>
      </w:r>
    </w:p>
    <w:p w:rsidR="00DD6D8E" w:rsidRPr="00451E17" w:rsidRDefault="00DD6D8E" w:rsidP="0036298D">
      <w:pPr>
        <w:pStyle w:val="Bullet"/>
      </w:pPr>
      <w:r w:rsidRPr="00451E17">
        <w:t>Pick a memory.</w:t>
      </w:r>
      <w:r w:rsidRPr="00451E17">
        <w:br/>
        <w:t>One that still itches. Not full-blown trauma(for now, but you can always come back for more—just a recurring “ugh.”</w:t>
      </w:r>
    </w:p>
    <w:p w:rsidR="00DD6D8E" w:rsidRPr="00451E17" w:rsidRDefault="00DD6D8E" w:rsidP="0036298D">
      <w:pPr>
        <w:pStyle w:val="Bullet"/>
      </w:pPr>
      <w:r w:rsidRPr="00451E17">
        <w:t>Write a letter.</w:t>
      </w:r>
      <w:r w:rsidRPr="00451E17">
        <w:br/>
        <w:t>Not to the person. and not not to the moment.</w:t>
      </w:r>
      <w:r w:rsidRPr="00451E17">
        <w:br/>
        <w:t>To you—the version of you that lived it.</w:t>
      </w:r>
      <w:r w:rsidRPr="00451E17">
        <w:br/>
        <w:t>Tell yourself what you didn’t know. What you now understand.</w:t>
      </w:r>
      <w:r w:rsidRPr="00451E17">
        <w:br/>
        <w:t>Rewrite the moment from your side. Tell it better.</w:t>
      </w:r>
    </w:p>
    <w:p w:rsidR="00DD6D8E" w:rsidRPr="00451E17" w:rsidRDefault="00DD6D8E" w:rsidP="0036298D">
      <w:pPr>
        <w:pStyle w:val="Bullet"/>
      </w:pPr>
      <w:r w:rsidRPr="00451E17">
        <w:t>Sign it. Date it. Fold it.</w:t>
      </w:r>
      <w:r w:rsidRPr="00451E17">
        <w:br/>
        <w:t>Give it symbolic closure.</w:t>
      </w:r>
    </w:p>
    <w:p w:rsidR="00DD6D8E" w:rsidRPr="00451E17" w:rsidRDefault="00DD6D8E" w:rsidP="0036298D">
      <w:pPr>
        <w:pStyle w:val="Bullet"/>
      </w:pPr>
      <w:r w:rsidRPr="00451E17">
        <w:t>Choose your fate</w:t>
      </w:r>
      <w:r w:rsidRPr="00451E17">
        <w:br/>
        <w:t xml:space="preserve">Burn it, bury it, Keep it in a sealed envelope labeled: </w:t>
      </w:r>
      <w:r w:rsidRPr="008C0423">
        <w:rPr>
          <w:rStyle w:val="NormaleBoldCarattere"/>
        </w:rPr>
        <w:t>“Handled.”</w:t>
      </w:r>
    </w:p>
    <w:p w:rsidR="00DD6D8E" w:rsidRPr="00451E17" w:rsidRDefault="00DD6D8E" w:rsidP="00451E17">
      <w:pPr>
        <w:rPr>
          <w:lang w:val="en-GB"/>
        </w:rPr>
      </w:pPr>
      <w:r w:rsidRPr="00451E17">
        <w:rPr>
          <w:lang w:val="en-GB"/>
        </w:rPr>
        <w:t xml:space="preserve">Now go do your laundry or check your email. Get distracted from this, don’t wait to </w:t>
      </w:r>
      <w:r w:rsidRPr="008C0423">
        <w:rPr>
          <w:rStyle w:val="NormaleBoldCarattere"/>
        </w:rPr>
        <w:t>feel</w:t>
      </w:r>
      <w:r w:rsidRPr="00451E17">
        <w:rPr>
          <w:lang w:val="en-GB"/>
        </w:rPr>
        <w:t xml:space="preserve"> different. </w:t>
      </w:r>
      <w:r w:rsidRPr="00451E17">
        <w:rPr>
          <w:lang w:val="en-GB"/>
        </w:rPr>
        <w:br/>
        <w:t>Just do the act. The nervous system will catch up.</w:t>
      </w:r>
    </w:p>
    <w:p w:rsidR="00DD6D8E" w:rsidRPr="000808E8" w:rsidRDefault="00DD6D8E" w:rsidP="00395C4B">
      <w:pPr>
        <w:pStyle w:val="Heading2"/>
        <w:rPr>
          <w:lang w:val="en-GB"/>
        </w:rPr>
      </w:pPr>
      <w:r w:rsidRPr="00451E17">
        <w:rPr>
          <w:lang w:val="en-GB"/>
        </w:rPr>
        <w:br w:type="page"/>
      </w:r>
      <w:bookmarkStart w:id="175" w:name="_Toc203310991"/>
      <w:r w:rsidRPr="000808E8">
        <w:rPr>
          <w:lang w:val="en-GB"/>
        </w:rPr>
        <w:t>Experiment #2: Prep for Reconnection</w:t>
      </w:r>
      <w:bookmarkEnd w:id="175"/>
    </w:p>
    <w:p w:rsidR="00DD6D8E" w:rsidRPr="00451E17" w:rsidRDefault="00DD6D8E" w:rsidP="00451E17">
      <w:pPr>
        <w:rPr>
          <w:lang w:val="en-GB"/>
        </w:rPr>
      </w:pPr>
      <w:r w:rsidRPr="00451E17">
        <w:rPr>
          <w:lang w:val="en-GB"/>
        </w:rPr>
        <w:t>There was a breakup. It wasn’t graceful.</w:t>
      </w:r>
      <w:r w:rsidRPr="00451E17">
        <w:rPr>
          <w:lang w:val="en-GB"/>
        </w:rPr>
        <w:br/>
        <w:t>You both got triggered and said things no one trained you how to take back.</w:t>
      </w:r>
    </w:p>
    <w:p w:rsidR="00DD6D8E" w:rsidRPr="00451E17" w:rsidRDefault="00DD6D8E" w:rsidP="00451E17">
      <w:pPr>
        <w:rPr>
          <w:lang w:val="en-GB"/>
        </w:rPr>
      </w:pPr>
      <w:r w:rsidRPr="00451E17">
        <w:rPr>
          <w:lang w:val="en-GB"/>
        </w:rPr>
        <w:t>Now it’s quiet. Not resolved. Just silent and still full of hurt.</w:t>
      </w:r>
      <w:r w:rsidRPr="00451E17">
        <w:rPr>
          <w:lang w:val="en-GB"/>
        </w:rPr>
        <w:br/>
        <w:t>But the silence is heavier than the yelling. Neither of you knows how to open the door without it slamming again.</w:t>
      </w:r>
    </w:p>
    <w:p w:rsidR="00DD6D8E" w:rsidRPr="00451E17" w:rsidRDefault="00DD6D8E" w:rsidP="00451E17">
      <w:pPr>
        <w:rPr>
          <w:lang w:val="en-GB"/>
        </w:rPr>
      </w:pPr>
      <w:r w:rsidRPr="00451E17">
        <w:rPr>
          <w:lang w:val="en-GB"/>
        </w:rPr>
        <w:t>So don’t. Not yet.</w:t>
      </w:r>
      <w:r w:rsidRPr="00451E17">
        <w:rPr>
          <w:lang w:val="en-GB"/>
        </w:rPr>
        <w:br/>
        <w:t>First, you do this:</w:t>
      </w:r>
    </w:p>
    <w:p w:rsidR="00DD6D8E" w:rsidRPr="00451E17" w:rsidRDefault="00DD6D8E" w:rsidP="00451E17">
      <w:pPr>
        <w:rPr>
          <w:lang w:val="en-GB"/>
        </w:rPr>
      </w:pPr>
      <w:r w:rsidRPr="00451E17">
        <w:rPr>
          <w:lang w:val="en-GB"/>
        </w:rPr>
        <w:t>Say the words regardless of how you truly think you feel right now. I promise you are still true to yourself. These are universal truth you count on if you don't let the nasty lawyer get in the way.</w:t>
      </w:r>
      <w:r w:rsidRPr="00451E17">
        <w:rPr>
          <w:lang w:val="en-GB"/>
        </w:rPr>
        <w:br/>
        <w:t xml:space="preserve">And I know—it </w:t>
      </w:r>
      <w:r w:rsidRPr="008C0423">
        <w:rPr>
          <w:rStyle w:val="NormaleBoldCarattere"/>
        </w:rPr>
        <w:t>does</w:t>
      </w:r>
      <w:r w:rsidRPr="00451E17">
        <w:rPr>
          <w:lang w:val="en-GB"/>
        </w:rPr>
        <w:t xml:space="preserve"> feel like lifting a car with your bare hands, but a rough estimate says that a thought only costs less than </w:t>
      </w:r>
      <w:r w:rsidRPr="00E60554">
        <w:rPr>
          <w:rStyle w:val="NormaleBoldCarattere"/>
        </w:rPr>
        <w:t xml:space="preserve">0.02 </w:t>
      </w:r>
      <w:r w:rsidRPr="00451E17">
        <w:rPr>
          <w:lang w:val="en-GB"/>
        </w:rPr>
        <w:t xml:space="preserve">grams of sugar. </w:t>
      </w:r>
      <w:r w:rsidRPr="00451E17">
        <w:rPr>
          <w:lang w:val="en-GB"/>
        </w:rPr>
        <w:br/>
        <w:t>You can spare that right? Do it!</w:t>
      </w:r>
    </w:p>
    <w:p w:rsidR="00DD6D8E" w:rsidRPr="00451E17" w:rsidRDefault="00DD6D8E" w:rsidP="00451E17">
      <w:pPr>
        <w:rPr>
          <w:lang w:val="en-GB"/>
        </w:rPr>
      </w:pPr>
      <w:r w:rsidRPr="00451E17">
        <w:rPr>
          <w:lang w:val="en-GB"/>
        </w:rPr>
        <w:t>Say it in private:</w:t>
      </w:r>
      <w:r w:rsidRPr="00451E17">
        <w:rPr>
          <w:lang w:val="en-GB"/>
        </w:rPr>
        <w:br/>
        <w:t>"No matter what, I love you anyway."</w:t>
      </w:r>
    </w:p>
    <w:p w:rsidR="00DD6D8E" w:rsidRPr="00451E17" w:rsidRDefault="00DD6D8E" w:rsidP="00451E17">
      <w:pPr>
        <w:rPr>
          <w:lang w:val="en-GB"/>
        </w:rPr>
      </w:pPr>
      <w:r w:rsidRPr="00451E17">
        <w:rPr>
          <w:lang w:val="en-GB"/>
        </w:rPr>
        <w:t>And then—think of something else.</w:t>
      </w:r>
      <w:r w:rsidRPr="00451E17">
        <w:rPr>
          <w:lang w:val="en-GB"/>
        </w:rPr>
        <w:br/>
        <w:t>Look at the picture on the wall, focus on the shapes and colors</w:t>
      </w:r>
      <w:r w:rsidRPr="00451E17">
        <w:rPr>
          <w:lang w:val="en-GB"/>
        </w:rPr>
        <w:br/>
        <w:t>Feel the fabric of your linens.</w:t>
      </w:r>
      <w:r w:rsidRPr="00451E17">
        <w:rPr>
          <w:lang w:val="en-GB"/>
        </w:rPr>
        <w:br/>
        <w:t>Write your name on a piece of paper 139 times, obsessively!</w:t>
      </w:r>
      <w:r w:rsidRPr="00451E17">
        <w:rPr>
          <w:lang w:val="en-GB"/>
        </w:rPr>
        <w:br/>
        <w:t>Anything.</w:t>
      </w:r>
      <w:r w:rsidRPr="00451E17">
        <w:rPr>
          <w:lang w:val="en-GB"/>
        </w:rPr>
        <w:br/>
        <w:t>Just remove your mind from what you just said.</w:t>
      </w:r>
    </w:p>
    <w:p w:rsidR="00DD6D8E" w:rsidRPr="00451E17" w:rsidRDefault="00DD6D8E" w:rsidP="00451E17">
      <w:pPr>
        <w:rPr>
          <w:lang w:val="en-GB"/>
        </w:rPr>
      </w:pPr>
      <w:r w:rsidRPr="00451E17">
        <w:rPr>
          <w:lang w:val="en-GB"/>
        </w:rPr>
        <w:t>Again, say it in private:</w:t>
      </w:r>
      <w:r w:rsidRPr="00451E17">
        <w:rPr>
          <w:lang w:val="en-GB"/>
        </w:rPr>
        <w:br/>
        <w:t>"Regardless of what happened, all is forgiven, and I love you anyway."</w:t>
      </w:r>
    </w:p>
    <w:p w:rsidR="00DD6D8E" w:rsidRPr="00451E17" w:rsidRDefault="00DD6D8E" w:rsidP="00451E17">
      <w:pPr>
        <w:rPr>
          <w:lang w:val="en-GB"/>
        </w:rPr>
      </w:pPr>
      <w:r w:rsidRPr="00451E17">
        <w:rPr>
          <w:lang w:val="en-GB"/>
        </w:rPr>
        <w:t>And again—move your thoughts away.</w:t>
      </w:r>
      <w:r w:rsidRPr="00451E17">
        <w:rPr>
          <w:lang w:val="en-GB"/>
        </w:rPr>
        <w:br/>
        <w:t>Do not repeat it. Don’t dwell.</w:t>
      </w:r>
      <w:r w:rsidRPr="00451E17">
        <w:rPr>
          <w:lang w:val="en-GB"/>
        </w:rPr>
        <w:br/>
        <w:t>Check if the fan is still turning.</w:t>
      </w:r>
      <w:r w:rsidRPr="00451E17">
        <w:rPr>
          <w:lang w:val="en-GB"/>
        </w:rPr>
        <w:br/>
        <w:t>Look at the calendar.</w:t>
      </w:r>
      <w:r w:rsidRPr="00451E17">
        <w:rPr>
          <w:lang w:val="en-GB"/>
        </w:rPr>
        <w:br/>
        <w:t>See what time it is.</w:t>
      </w:r>
    </w:p>
    <w:p w:rsidR="00DD6D8E" w:rsidRPr="00451E17" w:rsidRDefault="00DD6D8E" w:rsidP="00451E17">
      <w:pPr>
        <w:rPr>
          <w:lang w:val="en-GB"/>
        </w:rPr>
      </w:pPr>
      <w:r w:rsidRPr="00451E17">
        <w:rPr>
          <w:lang w:val="en-GB"/>
        </w:rPr>
        <w:t>One more time, say it in private:</w:t>
      </w:r>
      <w:r w:rsidRPr="00451E17">
        <w:rPr>
          <w:lang w:val="en-GB"/>
        </w:rPr>
        <w:br/>
        <w:t>"Nothing means anything besides the meaning I give it,</w:t>
      </w:r>
      <w:r w:rsidRPr="00E60554">
        <w:rPr>
          <w:rStyle w:val="NormaleBoldCarattere"/>
        </w:rPr>
        <w:br/>
      </w:r>
      <w:r w:rsidRPr="00451E17">
        <w:rPr>
          <w:lang w:val="en-GB"/>
        </w:rPr>
        <w:t>and what we said was meaningless,</w:t>
      </w:r>
      <w:r w:rsidRPr="00E60554">
        <w:rPr>
          <w:rStyle w:val="NormaleBoldCarattere"/>
        </w:rPr>
        <w:br/>
      </w:r>
      <w:r w:rsidRPr="00451E17">
        <w:rPr>
          <w:lang w:val="en-GB"/>
        </w:rPr>
        <w:t>and I love you anyway."</w:t>
      </w:r>
    </w:p>
    <w:p w:rsidR="00DD6D8E" w:rsidRPr="00451E17" w:rsidRDefault="00DD6D8E" w:rsidP="00451E17">
      <w:pPr>
        <w:rPr>
          <w:lang w:val="en-GB"/>
        </w:rPr>
      </w:pPr>
      <w:r w:rsidRPr="00451E17">
        <w:rPr>
          <w:lang w:val="en-GB"/>
        </w:rPr>
        <w:t>Now get your crochet out and start a blanket.</w:t>
      </w:r>
      <w:r w:rsidRPr="00451E17">
        <w:rPr>
          <w:lang w:val="en-GB"/>
        </w:rPr>
        <w:br/>
        <w:t>Pet the dog. Do the laundry. Start writing a book on affirmations.</w:t>
      </w:r>
      <w:r w:rsidRPr="00451E17">
        <w:rPr>
          <w:lang w:val="en-GB"/>
        </w:rPr>
        <w:br/>
        <w:t>Just walk away from that thought.</w:t>
      </w:r>
    </w:p>
    <w:p w:rsidR="00DD6D8E" w:rsidRPr="00451E17" w:rsidRDefault="00DD6D8E" w:rsidP="00451E17">
      <w:pPr>
        <w:rPr>
          <w:lang w:val="en-GB"/>
        </w:rPr>
      </w:pPr>
      <w:r w:rsidRPr="00451E17">
        <w:rPr>
          <w:lang w:val="en-GB"/>
        </w:rPr>
        <w:t>Why?</w:t>
      </w:r>
      <w:r w:rsidRPr="00451E17">
        <w:rPr>
          <w:lang w:val="en-GB"/>
        </w:rPr>
        <w:br/>
        <w:t>Because if you insist,</w:t>
      </w:r>
      <w:r w:rsidRPr="00451E17">
        <w:rPr>
          <w:lang w:val="en-GB"/>
        </w:rPr>
        <w:br/>
        <w:t xml:space="preserve">you’re shouting: </w:t>
      </w:r>
      <w:r w:rsidRPr="008C0423">
        <w:rPr>
          <w:rStyle w:val="NormaleBoldCarattere"/>
        </w:rPr>
        <w:t>“It didn’t work! Let me do it again!”</w:t>
      </w:r>
      <w:r w:rsidRPr="00451E17">
        <w:rPr>
          <w:lang w:val="en-GB"/>
        </w:rPr>
        <w:br/>
        <w:t>And that desperate echo is what sticks in the field—</w:t>
      </w:r>
      <w:r w:rsidRPr="00451E17">
        <w:rPr>
          <w:lang w:val="en-GB"/>
        </w:rPr>
        <w:br/>
        <w:t>when the field would have done its job without your help.</w:t>
      </w:r>
    </w:p>
    <w:p w:rsidR="00DD6D8E" w:rsidRPr="00451E17" w:rsidRDefault="00DD6D8E" w:rsidP="00451E17">
      <w:pPr>
        <w:rPr>
          <w:lang w:val="en-GB"/>
        </w:rPr>
      </w:pPr>
      <w:r w:rsidRPr="00451E17">
        <w:rPr>
          <w:lang w:val="en-GB"/>
        </w:rPr>
        <w:t xml:space="preserve">At some point, half way through the quilt you are sewing after writing your name til your hands bleed, You will find yourself no lonter as reactive as before. </w:t>
      </w:r>
      <w:r w:rsidRPr="00451E17">
        <w:rPr>
          <w:lang w:val="en-GB"/>
        </w:rPr>
        <w:br/>
        <w:t>Not sad, not angry, not desperate. Just calm(er)</w:t>
      </w:r>
      <w:r w:rsidRPr="00451E17">
        <w:rPr>
          <w:lang w:val="en-GB"/>
        </w:rPr>
        <w:br/>
        <w:t>Say their name. Out loud. Once.</w:t>
      </w:r>
      <w:r w:rsidRPr="00451E17">
        <w:rPr>
          <w:lang w:val="en-GB"/>
        </w:rPr>
        <w:br/>
        <w:t>Just to test if your throat still works when you do.</w:t>
      </w:r>
    </w:p>
    <w:p w:rsidR="00DD6D8E" w:rsidRPr="00451E17" w:rsidRDefault="00DD6D8E" w:rsidP="00451E17">
      <w:pPr>
        <w:rPr>
          <w:lang w:val="en-GB"/>
        </w:rPr>
      </w:pPr>
      <w:r w:rsidRPr="00451E17">
        <w:rPr>
          <w:lang w:val="en-GB"/>
        </w:rPr>
        <w:t>Now say this (or your version of it):</w:t>
      </w:r>
      <w:r w:rsidRPr="00451E17">
        <w:rPr>
          <w:lang w:val="en-GB"/>
        </w:rPr>
        <w:br/>
        <w:t xml:space="preserve">“I’m going to stop building a case. I don’t know what happens next. But I stop defending myself. I stop explaining, and I stop justifying. What is, is. </w:t>
      </w:r>
    </w:p>
    <w:p w:rsidR="00DD6D8E" w:rsidRPr="00451E17" w:rsidRDefault="00DD6D8E" w:rsidP="00451E17">
      <w:pPr>
        <w:rPr>
          <w:lang w:val="en-GB"/>
        </w:rPr>
      </w:pPr>
      <w:r w:rsidRPr="00451E17">
        <w:rPr>
          <w:lang w:val="en-GB"/>
        </w:rPr>
        <w:t xml:space="preserve">Write ONE sentence you </w:t>
      </w:r>
      <w:r w:rsidRPr="008C0423">
        <w:rPr>
          <w:rStyle w:val="NormaleBoldCarattere"/>
        </w:rPr>
        <w:t>would</w:t>
      </w:r>
      <w:r w:rsidRPr="00451E17">
        <w:rPr>
          <w:lang w:val="en-GB"/>
        </w:rPr>
        <w:t xml:space="preserve"> send—not to fix, not to beg—just to lower the weapons.</w:t>
      </w:r>
      <w:r w:rsidRPr="00451E17">
        <w:rPr>
          <w:lang w:val="en-GB"/>
        </w:rPr>
        <w:br/>
        <w:t xml:space="preserve">Something like: </w:t>
      </w:r>
      <w:r w:rsidRPr="00451E17">
        <w:rPr>
          <w:lang w:val="en-GB"/>
        </w:rPr>
        <w:br/>
        <w:t>“Hey. No agenda here. Just thinking of you, and hoping you’re okay.” --Or-- “Still here. Calmer now.”</w:t>
      </w:r>
    </w:p>
    <w:p w:rsidR="00DD6D8E" w:rsidRPr="00D818E9" w:rsidRDefault="00DD6D8E" w:rsidP="00451E17">
      <w:pPr>
        <w:rPr>
          <w:lang w:val="en-GB"/>
        </w:rPr>
      </w:pPr>
      <w:r w:rsidRPr="00451E17">
        <w:rPr>
          <w:lang w:val="en-GB"/>
        </w:rPr>
        <w:t>Read it. Don’t send it.</w:t>
      </w:r>
      <w:r w:rsidRPr="00451E17">
        <w:rPr>
          <w:lang w:val="en-GB"/>
        </w:rPr>
        <w:br/>
        <w:t>Feel what it does in your body.</w:t>
      </w:r>
      <w:r w:rsidRPr="00451E17">
        <w:rPr>
          <w:lang w:val="en-GB"/>
        </w:rPr>
        <w:br/>
      </w:r>
      <w:r w:rsidRPr="00D818E9">
        <w:rPr>
          <w:lang w:val="en-GB"/>
        </w:rPr>
        <w:t>That’s the work.</w:t>
      </w:r>
    </w:p>
    <w:p w:rsidR="00DD6D8E" w:rsidRPr="00451E17" w:rsidRDefault="00DD6D8E" w:rsidP="00451E17">
      <w:pPr>
        <w:rPr>
          <w:lang w:val="en-GB"/>
        </w:rPr>
      </w:pPr>
      <w:r w:rsidRPr="00451E17">
        <w:rPr>
          <w:lang w:val="en-GB"/>
        </w:rPr>
        <w:t>The reconnection starts by not needing them to respond the right way—</w:t>
      </w:r>
      <w:r w:rsidRPr="00451E17">
        <w:rPr>
          <w:lang w:val="en-GB"/>
        </w:rPr>
        <w:br/>
        <w:t xml:space="preserve">but being open to the possibility that they </w:t>
      </w:r>
      <w:r w:rsidRPr="008C0423">
        <w:rPr>
          <w:rStyle w:val="NormaleBoldCarattere"/>
        </w:rPr>
        <w:t>might</w:t>
      </w:r>
      <w:r w:rsidRPr="00451E17">
        <w:rPr>
          <w:lang w:val="en-GB"/>
        </w:rPr>
        <w:t>.</w:t>
      </w:r>
    </w:p>
    <w:p w:rsidR="00DD6D8E" w:rsidRPr="00451E17" w:rsidRDefault="00DD6D8E" w:rsidP="00451E17">
      <w:pPr>
        <w:rPr>
          <w:lang w:val="en-GB"/>
        </w:rPr>
      </w:pPr>
    </w:p>
    <w:p w:rsidR="00DD6D8E" w:rsidRPr="009E2D69" w:rsidRDefault="00DD6D8E" w:rsidP="003265E1">
      <w:pPr>
        <w:rPr>
          <w:rStyle w:val="Heading2Char1"/>
          <w:lang w:val="en-GB"/>
        </w:rPr>
      </w:pPr>
      <w:r>
        <w:rPr>
          <w:rStyle w:val="Heading2Char1"/>
          <w:lang w:val="en-GB"/>
        </w:rPr>
        <w:br w:type="page"/>
      </w:r>
      <w:bookmarkStart w:id="176" w:name="_Toc203310992"/>
      <w:r w:rsidRPr="009E2D69">
        <w:rPr>
          <w:rStyle w:val="Heading2Char1"/>
          <w:lang w:val="en-GB"/>
        </w:rPr>
        <w:t>Experiment #3: Reuniting After a Mess</w:t>
      </w:r>
      <w:bookmarkEnd w:id="176"/>
    </w:p>
    <w:p w:rsidR="00DD6D8E" w:rsidRPr="00451E17" w:rsidRDefault="00DD6D8E" w:rsidP="00451E17">
      <w:pPr>
        <w:rPr>
          <w:lang w:val="en-GB"/>
        </w:rPr>
      </w:pPr>
      <w:r w:rsidRPr="00451E17">
        <w:rPr>
          <w:lang w:val="en-GB"/>
        </w:rPr>
        <w:t>There was a break</w:t>
      </w:r>
      <w:r>
        <w:rPr>
          <w:lang w:val="en-GB"/>
        </w:rPr>
        <w:t xml:space="preserve"> (like or same as Experiment #2)</w:t>
      </w:r>
      <w:r w:rsidRPr="00451E17">
        <w:rPr>
          <w:lang w:val="en-GB"/>
        </w:rPr>
        <w:br/>
        <w:t>Both of you said crap you only blurted only out of pain.</w:t>
      </w:r>
      <w:r w:rsidRPr="00451E17">
        <w:rPr>
          <w:lang w:val="en-GB"/>
        </w:rPr>
        <w:br/>
        <w:t>Or maybe you did mean it, but not that way.</w:t>
      </w:r>
      <w:r w:rsidRPr="00451E17">
        <w:rPr>
          <w:lang w:val="en-GB"/>
        </w:rPr>
        <w:br/>
        <w:t>Now things are cold, not cruel. Just scared.</w:t>
      </w:r>
    </w:p>
    <w:p w:rsidR="00DD6D8E" w:rsidRPr="00451E17" w:rsidRDefault="00DD6D8E" w:rsidP="00451E17">
      <w:pPr>
        <w:rPr>
          <w:lang w:val="en-GB"/>
        </w:rPr>
      </w:pPr>
      <w:r w:rsidRPr="00451E17">
        <w:rPr>
          <w:lang w:val="en-GB"/>
        </w:rPr>
        <w:t>Too scared to text. Too scared to make more damage.</w:t>
      </w:r>
      <w:r w:rsidRPr="00451E17">
        <w:rPr>
          <w:lang w:val="en-GB"/>
        </w:rPr>
        <w:br/>
        <w:t>And yet—something’s still there.</w:t>
      </w:r>
    </w:p>
    <w:p w:rsidR="00DD6D8E" w:rsidRPr="00451E17" w:rsidRDefault="00DD6D8E" w:rsidP="00451E17">
      <w:pPr>
        <w:rPr>
          <w:lang w:val="en-GB"/>
        </w:rPr>
      </w:pPr>
      <w:r w:rsidRPr="00451E17">
        <w:rPr>
          <w:lang w:val="en-GB"/>
        </w:rPr>
        <w:t>So here’s the experiment.</w:t>
      </w:r>
      <w:r w:rsidRPr="00451E17">
        <w:rPr>
          <w:lang w:val="en-GB"/>
        </w:rPr>
        <w:br/>
        <w:t>Not a reunion. Not an apology.</w:t>
      </w:r>
      <w:r w:rsidRPr="00451E17">
        <w:rPr>
          <w:lang w:val="en-GB"/>
        </w:rPr>
        <w:br/>
        <w:t>Just a quiet act to lower the heat and shift the field.</w:t>
      </w:r>
    </w:p>
    <w:p w:rsidR="00DD6D8E" w:rsidRPr="00451E17" w:rsidRDefault="00DD6D8E" w:rsidP="00451E17">
      <w:pPr>
        <w:rPr>
          <w:lang w:val="en-GB"/>
        </w:rPr>
      </w:pPr>
      <w:r w:rsidRPr="00451E17">
        <w:rPr>
          <w:lang w:val="en-GB"/>
        </w:rPr>
        <w:t>Do this alone.</w:t>
      </w:r>
      <w:r w:rsidRPr="00451E17">
        <w:rPr>
          <w:lang w:val="en-GB"/>
        </w:rPr>
        <w:br/>
        <w:t>Pick a moment where you can feel the real thing underneath the yelling. The thing you didn’t say. The thing they probably didn’t know.</w:t>
      </w:r>
    </w:p>
    <w:p w:rsidR="00DD6D8E" w:rsidRPr="00451E17" w:rsidRDefault="00DD6D8E" w:rsidP="00451E17">
      <w:pPr>
        <w:rPr>
          <w:lang w:val="en-GB"/>
        </w:rPr>
      </w:pPr>
      <w:r w:rsidRPr="00451E17">
        <w:rPr>
          <w:lang w:val="en-GB"/>
        </w:rPr>
        <w:t>Now write ONE line. Just one.</w:t>
      </w:r>
      <w:r>
        <w:rPr>
          <w:lang w:val="en-GB"/>
        </w:rPr>
        <w:t xml:space="preserve"> </w:t>
      </w:r>
      <w:r w:rsidRPr="00451E17">
        <w:rPr>
          <w:lang w:val="en-GB"/>
        </w:rPr>
        <w:t xml:space="preserve">Not a letter. </w:t>
      </w:r>
      <w:r w:rsidRPr="00451E17">
        <w:rPr>
          <w:lang w:val="en-GB"/>
        </w:rPr>
        <w:br/>
        <w:t xml:space="preserve">Just one line you </w:t>
      </w:r>
      <w:r w:rsidRPr="008C0423">
        <w:rPr>
          <w:rStyle w:val="NormaleBoldCarattere"/>
        </w:rPr>
        <w:t>wish</w:t>
      </w:r>
      <w:r w:rsidRPr="00451E17">
        <w:rPr>
          <w:lang w:val="en-GB"/>
        </w:rPr>
        <w:t xml:space="preserve"> you could say without it blowing up.</w:t>
      </w:r>
      <w:r w:rsidRPr="00451E17">
        <w:rPr>
          <w:lang w:val="en-GB"/>
        </w:rPr>
        <w:br/>
        <w:t>A truth. Not a blame. Not a fix. A signal.</w:t>
      </w:r>
    </w:p>
    <w:p w:rsidR="00DD6D8E" w:rsidRPr="00451E17" w:rsidRDefault="00DD6D8E" w:rsidP="00451E17">
      <w:pPr>
        <w:rPr>
          <w:lang w:val="en-GB"/>
        </w:rPr>
      </w:pPr>
      <w:r w:rsidRPr="00451E17">
        <w:rPr>
          <w:lang w:val="en-GB"/>
        </w:rPr>
        <w:t>Something like:</w:t>
      </w:r>
      <w:r w:rsidRPr="00451E17">
        <w:rPr>
          <w:lang w:val="en-GB"/>
        </w:rPr>
        <w:br/>
        <w:t>“</w:t>
      </w:r>
      <w:r>
        <w:rPr>
          <w:lang w:val="en-GB"/>
        </w:rPr>
        <w:t>I have no idea what "really" happened, and that's truly not the way I'd want it to go. I'm sorry now.</w:t>
      </w:r>
      <w:r w:rsidRPr="00451E17">
        <w:rPr>
          <w:lang w:val="en-GB"/>
        </w:rPr>
        <w:t>”</w:t>
      </w:r>
      <w:r w:rsidRPr="00451E17">
        <w:rPr>
          <w:lang w:val="en-GB"/>
        </w:rPr>
        <w:br/>
        <w:t>or</w:t>
      </w:r>
      <w:r w:rsidRPr="00451E17">
        <w:rPr>
          <w:lang w:val="en-GB"/>
        </w:rPr>
        <w:br/>
        <w:t>“</w:t>
      </w:r>
      <w:r>
        <w:rPr>
          <w:lang w:val="en-GB"/>
        </w:rPr>
        <w:t>Whatever happened, it's done and it matters nothing now. I'm still here, and I'm changed for the better</w:t>
      </w:r>
      <w:r w:rsidRPr="00451E17">
        <w:rPr>
          <w:lang w:val="en-GB"/>
        </w:rPr>
        <w:t>”</w:t>
      </w:r>
    </w:p>
    <w:p w:rsidR="00DD6D8E" w:rsidRPr="00451E17" w:rsidRDefault="00DD6D8E" w:rsidP="00451E17">
      <w:pPr>
        <w:rPr>
          <w:lang w:val="en-GB"/>
        </w:rPr>
      </w:pPr>
      <w:r w:rsidRPr="00451E17">
        <w:rPr>
          <w:lang w:val="en-GB"/>
        </w:rPr>
        <w:t>Don’t send it. Not yet. Maybe not ever.</w:t>
      </w:r>
      <w:r w:rsidRPr="00451E17">
        <w:rPr>
          <w:lang w:val="en-GB"/>
        </w:rPr>
        <w:br/>
        <w:t>Fold it. Keep it. Tape it to the fridge. Burn it in the sink.</w:t>
      </w:r>
      <w:r w:rsidRPr="00451E17">
        <w:rPr>
          <w:lang w:val="en-GB"/>
        </w:rPr>
        <w:br/>
        <w:t>But write it like it matters.</w:t>
      </w:r>
    </w:p>
    <w:p w:rsidR="00DD6D8E" w:rsidRDefault="00DD6D8E" w:rsidP="001C72AB">
      <w:pPr>
        <w:rPr>
          <w:lang w:val="en-GB"/>
        </w:rPr>
      </w:pPr>
      <w:r w:rsidRPr="00451E17">
        <w:rPr>
          <w:lang w:val="en-GB"/>
        </w:rPr>
        <w:t>Because the first reconnection</w:t>
      </w:r>
      <w:r w:rsidRPr="00451E17">
        <w:rPr>
          <w:lang w:val="en-GB"/>
        </w:rPr>
        <w:br/>
        <w:t>is with the part of you that still gives a damn.</w:t>
      </w:r>
    </w:p>
    <w:p w:rsidR="00DD6D8E" w:rsidRPr="000808E8" w:rsidRDefault="00DD6D8E" w:rsidP="00395C4B">
      <w:pPr>
        <w:pStyle w:val="Heading2"/>
        <w:rPr>
          <w:lang w:val="en-GB"/>
        </w:rPr>
      </w:pPr>
      <w:r>
        <w:rPr>
          <w:lang w:val="en-GB"/>
        </w:rPr>
        <w:br w:type="page"/>
      </w:r>
      <w:bookmarkStart w:id="177" w:name="_Toc203310993"/>
      <w:r w:rsidRPr="000808E8">
        <w:rPr>
          <w:lang w:val="en-GB"/>
        </w:rPr>
        <w:t>Experiment #4:</w:t>
      </w:r>
      <w:r w:rsidRPr="000808E8">
        <w:rPr>
          <w:lang w:val="en-GB"/>
        </w:rPr>
        <w:br/>
        <w:t xml:space="preserve">Making Peace With the Dead </w:t>
      </w:r>
      <w:r w:rsidRPr="000808E8">
        <w:rPr>
          <w:lang w:val="en-GB"/>
        </w:rPr>
        <w:br/>
        <w:t>(first, the Ones You Hated)</w:t>
      </w:r>
      <w:bookmarkEnd w:id="177"/>
      <w:r w:rsidRPr="000808E8">
        <w:rPr>
          <w:lang w:val="en-GB"/>
        </w:rPr>
        <w:br/>
      </w:r>
    </w:p>
    <w:p w:rsidR="00DD6D8E" w:rsidRPr="00D818E9" w:rsidRDefault="00DD6D8E" w:rsidP="004852A5">
      <w:pPr>
        <w:rPr>
          <w:lang w:val="en-GB"/>
        </w:rPr>
      </w:pPr>
      <w:r w:rsidRPr="00D818E9">
        <w:rPr>
          <w:lang w:val="en-GB"/>
        </w:rPr>
        <w:t>Let’s not sugarcoat this. This one is heavy.</w:t>
      </w:r>
    </w:p>
    <w:p w:rsidR="00DD6D8E" w:rsidRPr="00AF73F4" w:rsidRDefault="00DD6D8E" w:rsidP="00AF73F4">
      <w:pPr>
        <w:rPr>
          <w:lang w:val="en-GB"/>
        </w:rPr>
      </w:pPr>
      <w:r w:rsidRPr="00AF73F4">
        <w:rPr>
          <w:lang w:val="en-GB"/>
        </w:rPr>
        <w:t>There’s someone.</w:t>
      </w:r>
      <w:r>
        <w:rPr>
          <w:lang w:val="en-GB"/>
        </w:rPr>
        <w:t xml:space="preserve"> </w:t>
      </w:r>
      <w:r w:rsidRPr="00AF73F4">
        <w:rPr>
          <w:lang w:val="en-GB"/>
        </w:rPr>
        <w:t>They’re gone.</w:t>
      </w:r>
      <w:r>
        <w:rPr>
          <w:lang w:val="en-GB"/>
        </w:rPr>
        <w:t xml:space="preserve"> </w:t>
      </w:r>
      <w:r w:rsidRPr="00AF73F4">
        <w:rPr>
          <w:lang w:val="en-GB"/>
        </w:rPr>
        <w:t>They hurt you—maybe deeply, maybe unforgivably.</w:t>
      </w:r>
      <w:r>
        <w:rPr>
          <w:lang w:val="en-GB"/>
        </w:rPr>
        <w:t xml:space="preserve"> T</w:t>
      </w:r>
      <w:r w:rsidRPr="00AF73F4">
        <w:rPr>
          <w:lang w:val="en-GB"/>
        </w:rPr>
        <w:t>hey never apologized.</w:t>
      </w:r>
      <w:r>
        <w:rPr>
          <w:lang w:val="en-GB"/>
        </w:rPr>
        <w:t xml:space="preserve"> If they did you did not believe them.</w:t>
      </w:r>
      <w:r w:rsidRPr="00AF73F4">
        <w:rPr>
          <w:lang w:val="en-GB"/>
        </w:rPr>
        <w:br/>
        <w:t>Maybe they died before you got the chance to say what needed to be said.</w:t>
      </w:r>
      <w:r>
        <w:rPr>
          <w:lang w:val="en-GB"/>
        </w:rPr>
        <w:t xml:space="preserve"> </w:t>
      </w:r>
      <w:r w:rsidRPr="00AF73F4">
        <w:rPr>
          <w:lang w:val="en-GB"/>
        </w:rPr>
        <w:t>Or maybe they died, and you still talk to them—</w:t>
      </w:r>
      <w:r w:rsidRPr="00AF73F4">
        <w:rPr>
          <w:lang w:val="en-GB"/>
        </w:rPr>
        <w:br/>
        <w:t>but only in curses.</w:t>
      </w:r>
    </w:p>
    <w:p w:rsidR="00DD6D8E" w:rsidRPr="00AF73F4" w:rsidRDefault="00DD6D8E" w:rsidP="00AF73F4">
      <w:pPr>
        <w:rPr>
          <w:lang w:val="en-GB"/>
        </w:rPr>
      </w:pPr>
      <w:r w:rsidRPr="00AF73F4">
        <w:rPr>
          <w:lang w:val="en-GB"/>
        </w:rPr>
        <w:t>This is no</w:t>
      </w:r>
      <w:r>
        <w:rPr>
          <w:lang w:val="en-GB"/>
        </w:rPr>
        <w:t>t about forgetting, condoning, enabling, repressing or justifying what the did.</w:t>
      </w:r>
      <w:r w:rsidRPr="00AF73F4">
        <w:rPr>
          <w:lang w:val="en-GB"/>
        </w:rPr>
        <w:br/>
        <w:t>It’s about letting go of the part of you still holding the grudge like a sacred duty.</w:t>
      </w:r>
      <w:r>
        <w:rPr>
          <w:lang w:val="en-GB"/>
        </w:rPr>
        <w:t xml:space="preserve"> </w:t>
      </w:r>
      <w:r w:rsidRPr="00AF73F4">
        <w:rPr>
          <w:lang w:val="en-GB"/>
        </w:rPr>
        <w:t>Why?</w:t>
      </w:r>
    </w:p>
    <w:p w:rsidR="00DD6D8E" w:rsidRPr="00AF73F4" w:rsidRDefault="00DD6D8E" w:rsidP="00AF73F4">
      <w:pPr>
        <w:rPr>
          <w:lang w:val="en-GB"/>
        </w:rPr>
      </w:pPr>
      <w:r w:rsidRPr="00AF73F4">
        <w:rPr>
          <w:lang w:val="en-GB"/>
        </w:rPr>
        <w:t>Because they’re</w:t>
      </w:r>
      <w:r>
        <w:rPr>
          <w:lang w:val="en-GB"/>
        </w:rPr>
        <w:t xml:space="preserve"> dead! Done! Grounded the solid way!</w:t>
      </w:r>
    </w:p>
    <w:p w:rsidR="00DD6D8E" w:rsidRPr="00AF73F4" w:rsidRDefault="00DD6D8E" w:rsidP="00AF73F4">
      <w:pPr>
        <w:rPr>
          <w:lang w:val="en-GB"/>
        </w:rPr>
      </w:pPr>
      <w:r w:rsidRPr="00AF73F4">
        <w:rPr>
          <w:lang w:val="en-GB"/>
        </w:rPr>
        <w:t>So what exactly are you afraid of?</w:t>
      </w:r>
    </w:p>
    <w:p w:rsidR="00DD6D8E" w:rsidRPr="00AF73F4" w:rsidRDefault="00DD6D8E" w:rsidP="00AF73F4">
      <w:pPr>
        <w:rPr>
          <w:lang w:val="en-GB"/>
        </w:rPr>
      </w:pPr>
      <w:r w:rsidRPr="00AF73F4">
        <w:rPr>
          <w:lang w:val="en-GB"/>
        </w:rPr>
        <w:t>That they’ll do it again?</w:t>
      </w:r>
      <w:r w:rsidRPr="00AF73F4">
        <w:rPr>
          <w:lang w:val="en-GB"/>
        </w:rPr>
        <w:br/>
        <w:t>That they still have power over you from the other side?</w:t>
      </w:r>
      <w:r w:rsidRPr="00AF73F4">
        <w:rPr>
          <w:lang w:val="en-GB"/>
        </w:rPr>
        <w:br/>
        <w:t xml:space="preserve">Then by that logic—your anger is proof that </w:t>
      </w:r>
      <w:r w:rsidRPr="008C0423">
        <w:rPr>
          <w:rStyle w:val="NormaleBoldCarattere"/>
        </w:rPr>
        <w:t>you</w:t>
      </w:r>
      <w:r w:rsidRPr="00AF73F4">
        <w:rPr>
          <w:lang w:val="en-GB"/>
        </w:rPr>
        <w:t xml:space="preserve"> believe in magic.</w:t>
      </w:r>
      <w:r>
        <w:rPr>
          <w:lang w:val="en-GB"/>
        </w:rPr>
        <w:t xml:space="preserve"> </w:t>
      </w:r>
      <w:r w:rsidRPr="00AF73F4">
        <w:rPr>
          <w:lang w:val="en-GB"/>
        </w:rPr>
        <w:t>So believe in this one instead:</w:t>
      </w:r>
    </w:p>
    <w:p w:rsidR="00DD6D8E" w:rsidRPr="00E33DF2" w:rsidRDefault="00DD6D8E" w:rsidP="00AF73F4">
      <w:pPr>
        <w:rPr>
          <w:lang w:val="en-GB"/>
        </w:rPr>
      </w:pPr>
      <w:r w:rsidRPr="00AF73F4">
        <w:rPr>
          <w:lang w:val="en-GB"/>
        </w:rPr>
        <w:t>You have the power to change your relationship with the past—even now.</w:t>
      </w:r>
      <w:r>
        <w:rPr>
          <w:lang w:val="en-GB"/>
        </w:rPr>
        <w:t xml:space="preserve"> </w:t>
      </w:r>
      <w:r w:rsidRPr="00E33DF2">
        <w:rPr>
          <w:lang w:val="en-GB"/>
        </w:rPr>
        <w:t>Especially now.</w:t>
      </w:r>
    </w:p>
    <w:p w:rsidR="00DD6D8E" w:rsidRPr="00AF73F4" w:rsidRDefault="00DD6D8E" w:rsidP="00AF73F4">
      <w:pPr>
        <w:rPr>
          <w:lang w:val="en-GB"/>
        </w:rPr>
      </w:pPr>
      <w:r>
        <w:rPr>
          <w:lang w:val="en-GB"/>
        </w:rPr>
        <w:t>Damn you</w:t>
      </w:r>
      <w:r w:rsidRPr="00AF73F4">
        <w:rPr>
          <w:lang w:val="en-GB"/>
        </w:rPr>
        <w:t>’re not doing this for them</w:t>
      </w:r>
      <w:r>
        <w:rPr>
          <w:lang w:val="en-GB"/>
        </w:rPr>
        <w:t xml:space="preserve">. </w:t>
      </w:r>
      <w:r w:rsidRPr="00AF73F4">
        <w:rPr>
          <w:lang w:val="en-GB"/>
        </w:rPr>
        <w:t>They’re gone.</w:t>
      </w:r>
      <w:r w:rsidRPr="00AF73F4">
        <w:rPr>
          <w:lang w:val="en-GB"/>
        </w:rPr>
        <w:br/>
        <w:t>You’re doing it because hatred is a nasty thing to keep in your bloodstream.</w:t>
      </w:r>
      <w:r>
        <w:rPr>
          <w:lang w:val="en-GB"/>
        </w:rPr>
        <w:t xml:space="preserve"> </w:t>
      </w:r>
      <w:r w:rsidRPr="00AF73F4">
        <w:rPr>
          <w:lang w:val="en-GB"/>
        </w:rPr>
        <w:t>It eats through good moments.</w:t>
      </w:r>
      <w:r>
        <w:rPr>
          <w:lang w:val="en-GB"/>
        </w:rPr>
        <w:t xml:space="preserve"> AND YOU KNOW IT. Stop drinking your own poison, it does not even give you a booze! </w:t>
      </w:r>
      <w:r w:rsidRPr="00AF73F4">
        <w:rPr>
          <w:lang w:val="en-GB"/>
        </w:rPr>
        <w:br/>
        <w:t>It shows up in your dreams.</w:t>
      </w:r>
      <w:r w:rsidRPr="00AF73F4">
        <w:rPr>
          <w:lang w:val="en-GB"/>
        </w:rPr>
        <w:br/>
        <w:t xml:space="preserve">It infects new relationships </w:t>
      </w:r>
      <w:r>
        <w:rPr>
          <w:lang w:val="en-GB"/>
        </w:rPr>
        <w:t>just like you would</w:t>
      </w:r>
      <w:r w:rsidRPr="00AF73F4">
        <w:rPr>
          <w:lang w:val="en-GB"/>
        </w:rPr>
        <w:t xml:space="preserve"> expect it.</w:t>
      </w:r>
      <w:r>
        <w:rPr>
          <w:lang w:val="en-GB"/>
        </w:rPr>
        <w:t xml:space="preserve"> Just like that. Because you still have a big bone to pick, and in the end it does not really matter WHO gets under your aim as long as you can get some revenge. Hard to admit, I know. Oh baby I know how many times I've done it. Not the butler... ME did it!</w:t>
      </w:r>
    </w:p>
    <w:p w:rsidR="00DD6D8E" w:rsidRPr="00AF73F4" w:rsidRDefault="00DD6D8E" w:rsidP="00AF73F4">
      <w:pPr>
        <w:rPr>
          <w:lang w:val="en-GB"/>
        </w:rPr>
      </w:pPr>
      <w:r w:rsidRPr="00AF73F4">
        <w:rPr>
          <w:lang w:val="en-GB"/>
        </w:rPr>
        <w:t>Write to them.</w:t>
      </w:r>
      <w:r w:rsidRPr="00AF73F4">
        <w:rPr>
          <w:lang w:val="en-GB"/>
        </w:rPr>
        <w:br/>
        <w:t>On paper. Not in your head.</w:t>
      </w:r>
      <w:r>
        <w:rPr>
          <w:lang w:val="en-GB"/>
        </w:rPr>
        <w:t xml:space="preserve"> In blood if your excuse is that you ran out of red ink.</w:t>
      </w:r>
    </w:p>
    <w:p w:rsidR="00DD6D8E" w:rsidRPr="00AF73F4" w:rsidRDefault="00DD6D8E" w:rsidP="00AF73F4">
      <w:pPr>
        <w:rPr>
          <w:lang w:val="en-GB"/>
        </w:rPr>
      </w:pPr>
      <w:r w:rsidRPr="00AF73F4">
        <w:rPr>
          <w:lang w:val="en-GB"/>
        </w:rPr>
        <w:t>Start with the sentence you never said.</w:t>
      </w:r>
      <w:r w:rsidRPr="00AF73F4">
        <w:rPr>
          <w:lang w:val="en-GB"/>
        </w:rPr>
        <w:br/>
        <w:t>Then say the worst of it.</w:t>
      </w:r>
      <w:r>
        <w:rPr>
          <w:lang w:val="en-GB"/>
        </w:rPr>
        <w:t xml:space="preserve"> </w:t>
      </w:r>
      <w:r w:rsidRPr="00AF73F4">
        <w:rPr>
          <w:lang w:val="en-GB"/>
        </w:rPr>
        <w:t>Don’t hold back.</w:t>
      </w:r>
      <w:r w:rsidRPr="00AF73F4">
        <w:rPr>
          <w:lang w:val="en-GB"/>
        </w:rPr>
        <w:br/>
        <w:t xml:space="preserve">And then—say the one thing that sets </w:t>
      </w:r>
      <w:r w:rsidRPr="008C0423">
        <w:rPr>
          <w:rStyle w:val="NormaleBoldCarattere"/>
        </w:rPr>
        <w:t>you</w:t>
      </w:r>
      <w:r w:rsidRPr="00AF73F4">
        <w:rPr>
          <w:lang w:val="en-GB"/>
        </w:rPr>
        <w:t xml:space="preserve"> free, not them.</w:t>
      </w:r>
      <w:r w:rsidRPr="00AF73F4">
        <w:rPr>
          <w:lang w:val="en-GB"/>
        </w:rPr>
        <w:br/>
        <w:t>It could be:</w:t>
      </w:r>
      <w:r w:rsidRPr="00AF73F4">
        <w:rPr>
          <w:lang w:val="en-GB"/>
        </w:rPr>
        <w:br/>
        <w:t>“I’ll never understand why you did what you did, but I don’t want to carry this anymore.”</w:t>
      </w:r>
      <w:r w:rsidRPr="00AF73F4">
        <w:rPr>
          <w:lang w:val="en-GB"/>
        </w:rPr>
        <w:br/>
        <w:t>or</w:t>
      </w:r>
      <w:r w:rsidRPr="00AF73F4">
        <w:rPr>
          <w:lang w:val="en-GB"/>
        </w:rPr>
        <w:br/>
        <w:t>“You don’t get to define me. Not anymore.”</w:t>
      </w:r>
      <w:r w:rsidRPr="00AF73F4">
        <w:rPr>
          <w:lang w:val="en-GB"/>
        </w:rPr>
        <w:br/>
        <w:t>or just:</w:t>
      </w:r>
      <w:r w:rsidRPr="00AF73F4">
        <w:rPr>
          <w:lang w:val="en-GB"/>
        </w:rPr>
        <w:br/>
        <w:t>“You’re gone. And now, so is my hate.”</w:t>
      </w:r>
      <w:r>
        <w:rPr>
          <w:lang w:val="en-GB"/>
        </w:rPr>
        <w:br/>
        <w:t>Still remember, what they did they did, and you are holding them accountable.</w:t>
      </w:r>
      <w:r>
        <w:rPr>
          <w:lang w:val="en-GB"/>
        </w:rPr>
        <w:br/>
        <w:t>But how you felt about it, you take your responsibility for it, and you forgive yourself if you need to.</w:t>
      </w:r>
      <w:r>
        <w:rPr>
          <w:lang w:val="en-GB"/>
        </w:rPr>
        <w:br/>
        <w:t>Blame is not letting go, it's holding on in a different way.</w:t>
      </w:r>
      <w:r>
        <w:rPr>
          <w:lang w:val="en-GB"/>
        </w:rPr>
        <w:br/>
        <w:t>See if you can spot that.</w:t>
      </w:r>
      <w:r>
        <w:rPr>
          <w:lang w:val="en-GB"/>
        </w:rPr>
        <w:br/>
        <w:t>"you did that to me", and "in the face of that I felt this way".</w:t>
      </w:r>
      <w:r>
        <w:rPr>
          <w:lang w:val="en-GB"/>
        </w:rPr>
        <w:br/>
        <w:t>What's done is done. I see that now. I am forgiven.</w:t>
      </w:r>
    </w:p>
    <w:p w:rsidR="00DD6D8E" w:rsidRPr="00AF73F4" w:rsidRDefault="00DD6D8E" w:rsidP="00AF73F4">
      <w:pPr>
        <w:rPr>
          <w:lang w:val="en-GB"/>
        </w:rPr>
      </w:pPr>
      <w:r w:rsidRPr="00AF73F4">
        <w:rPr>
          <w:lang w:val="en-GB"/>
        </w:rPr>
        <w:t>Fold it. Burn it. Rip it.</w:t>
      </w:r>
      <w:r w:rsidRPr="00AF73F4">
        <w:rPr>
          <w:lang w:val="en-GB"/>
        </w:rPr>
        <w:br/>
        <w:t>Toss it into the sea</w:t>
      </w:r>
      <w:r>
        <w:rPr>
          <w:lang w:val="en-GB"/>
        </w:rPr>
        <w:t xml:space="preserve"> but on recyclable paper only and with organic ink not to poison the fish!</w:t>
      </w:r>
      <w:r>
        <w:rPr>
          <w:lang w:val="en-GB"/>
        </w:rPr>
        <w:br/>
      </w:r>
      <w:r w:rsidRPr="00AF73F4">
        <w:rPr>
          <w:lang w:val="en-GB"/>
        </w:rPr>
        <w:t xml:space="preserve">Just </w:t>
      </w:r>
      <w:r w:rsidRPr="008C0423">
        <w:rPr>
          <w:rStyle w:val="NormaleBoldCarattere"/>
        </w:rPr>
        <w:t>do</w:t>
      </w:r>
      <w:r w:rsidRPr="00AF73F4">
        <w:rPr>
          <w:lang w:val="en-GB"/>
        </w:rPr>
        <w:t xml:space="preserve"> something with it.</w:t>
      </w:r>
      <w:r w:rsidRPr="00AF73F4">
        <w:rPr>
          <w:lang w:val="en-GB"/>
        </w:rPr>
        <w:br/>
        <w:t>Because they don’t have to carry it.</w:t>
      </w:r>
      <w:r w:rsidRPr="00AF73F4">
        <w:rPr>
          <w:lang w:val="en-GB"/>
        </w:rPr>
        <w:br/>
      </w:r>
      <w:r w:rsidRPr="008C0423">
        <w:rPr>
          <w:rStyle w:val="NormaleBoldCarattere"/>
        </w:rPr>
        <w:t>You</w:t>
      </w:r>
      <w:r w:rsidRPr="00AF73F4">
        <w:rPr>
          <w:lang w:val="en-GB"/>
        </w:rPr>
        <w:t xml:space="preserve"> do.</w:t>
      </w:r>
      <w:r w:rsidRPr="00AF73F4">
        <w:rPr>
          <w:lang w:val="en-GB"/>
        </w:rPr>
        <w:br/>
        <w:t>And you deserve better than that.</w:t>
      </w:r>
    </w:p>
    <w:p w:rsidR="00DD6D8E" w:rsidRPr="004852A5" w:rsidRDefault="00DD6D8E" w:rsidP="004852A5">
      <w:pPr>
        <w:pStyle w:val="Heading2"/>
        <w:rPr>
          <w:lang w:val="en-GB"/>
        </w:rPr>
      </w:pPr>
      <w:r>
        <w:rPr>
          <w:lang w:val="en-GB"/>
        </w:rPr>
        <w:br w:type="page"/>
      </w:r>
      <w:bookmarkStart w:id="178" w:name="_Toc203310994"/>
      <w:r w:rsidRPr="004852A5">
        <w:rPr>
          <w:lang w:val="en-GB"/>
        </w:rPr>
        <w:t>E</w:t>
      </w:r>
      <w:r w:rsidRPr="000808E8">
        <w:rPr>
          <w:lang w:val="en-GB"/>
        </w:rPr>
        <w:t xml:space="preserve">xperiment #5: </w:t>
      </w:r>
      <w:r w:rsidRPr="000808E8">
        <w:rPr>
          <w:lang w:val="en-GB"/>
        </w:rPr>
        <w:br/>
        <w:t xml:space="preserve">Making Peace With the Dead </w:t>
      </w:r>
      <w:r w:rsidRPr="000808E8">
        <w:rPr>
          <w:lang w:val="en-GB"/>
        </w:rPr>
        <w:br/>
        <w:t>(someone you loved)</w:t>
      </w:r>
      <w:bookmarkEnd w:id="178"/>
    </w:p>
    <w:p w:rsidR="00DD6D8E" w:rsidRDefault="00DD6D8E" w:rsidP="002A41F2">
      <w:pPr>
        <w:rPr>
          <w:lang w:val="en-GB"/>
        </w:rPr>
      </w:pPr>
      <w:r w:rsidRPr="00690C7B">
        <w:rPr>
          <w:lang w:val="en-GB"/>
        </w:rPr>
        <w:t>This one's different.</w:t>
      </w:r>
      <w:r>
        <w:rPr>
          <w:lang w:val="en-GB"/>
        </w:rPr>
        <w:t xml:space="preserve"> And it's somewhat easier. </w:t>
      </w:r>
    </w:p>
    <w:p w:rsidR="00DD6D8E" w:rsidRDefault="00DD6D8E" w:rsidP="002A41F2">
      <w:pPr>
        <w:rPr>
          <w:lang w:val="en-GB"/>
        </w:rPr>
      </w:pPr>
      <w:r w:rsidRPr="00690C7B">
        <w:rPr>
          <w:lang w:val="en-GB"/>
        </w:rPr>
        <w:t>They didn’t hurt you</w:t>
      </w:r>
      <w:r>
        <w:rPr>
          <w:lang w:val="en-GB"/>
        </w:rPr>
        <w:t xml:space="preserve"> </w:t>
      </w:r>
      <w:r w:rsidRPr="00690C7B">
        <w:rPr>
          <w:lang w:val="en-GB"/>
        </w:rPr>
        <w:t>intentionally.</w:t>
      </w:r>
      <w:r w:rsidRPr="00690C7B">
        <w:rPr>
          <w:lang w:val="en-GB"/>
        </w:rPr>
        <w:br/>
        <w:t>They just… left.</w:t>
      </w:r>
      <w:r>
        <w:rPr>
          <w:lang w:val="en-GB"/>
        </w:rPr>
        <w:t xml:space="preserve"> </w:t>
      </w:r>
    </w:p>
    <w:p w:rsidR="00DD6D8E" w:rsidRPr="00690C7B" w:rsidRDefault="00DD6D8E" w:rsidP="002A41F2">
      <w:pPr>
        <w:rPr>
          <w:lang w:val="en-GB"/>
        </w:rPr>
      </w:pPr>
    </w:p>
    <w:p w:rsidR="00DD6D8E" w:rsidRPr="00690C7B" w:rsidRDefault="00DD6D8E" w:rsidP="002A41F2">
      <w:pPr>
        <w:rPr>
          <w:lang w:val="en-GB"/>
        </w:rPr>
      </w:pPr>
      <w:r w:rsidRPr="00690C7B">
        <w:rPr>
          <w:lang w:val="en-GB"/>
        </w:rPr>
        <w:t>And now the story has no more chapters.</w:t>
      </w:r>
      <w:r w:rsidRPr="00690C7B">
        <w:rPr>
          <w:lang w:val="en-GB"/>
        </w:rPr>
        <w:br/>
        <w:t>No clarifying conversation</w:t>
      </w:r>
      <w:r>
        <w:rPr>
          <w:lang w:val="en-GB"/>
        </w:rPr>
        <w:t xml:space="preserve"> or </w:t>
      </w:r>
      <w:r w:rsidRPr="00690C7B">
        <w:rPr>
          <w:lang w:val="en-GB"/>
        </w:rPr>
        <w:t>awkward reunion.</w:t>
      </w:r>
      <w:r w:rsidRPr="00690C7B">
        <w:rPr>
          <w:lang w:val="en-GB"/>
        </w:rPr>
        <w:br/>
      </w:r>
      <w:r>
        <w:rPr>
          <w:lang w:val="en-GB"/>
        </w:rPr>
        <w:t>Not a last</w:t>
      </w:r>
      <w:r w:rsidRPr="00690C7B">
        <w:rPr>
          <w:lang w:val="en-GB"/>
        </w:rPr>
        <w:t xml:space="preserve"> joke to make it all feel okay again.</w:t>
      </w:r>
    </w:p>
    <w:p w:rsidR="00DD6D8E" w:rsidRPr="00690C7B" w:rsidRDefault="00DD6D8E" w:rsidP="002A41F2">
      <w:pPr>
        <w:rPr>
          <w:lang w:val="en-GB"/>
        </w:rPr>
      </w:pPr>
      <w:r w:rsidRPr="00690C7B">
        <w:rPr>
          <w:lang w:val="en-GB"/>
        </w:rPr>
        <w:t>But grief is just love with nowhere to go.</w:t>
      </w:r>
      <w:r w:rsidRPr="00690C7B">
        <w:rPr>
          <w:lang w:val="en-GB"/>
        </w:rPr>
        <w:br/>
      </w:r>
      <w:r>
        <w:rPr>
          <w:lang w:val="en-GB"/>
        </w:rPr>
        <w:t>So we give it a place to land here and now.</w:t>
      </w:r>
    </w:p>
    <w:p w:rsidR="00DD6D8E" w:rsidRPr="00690C7B" w:rsidRDefault="00DD6D8E" w:rsidP="002A41F2">
      <w:pPr>
        <w:rPr>
          <w:lang w:val="en-GB"/>
        </w:rPr>
      </w:pPr>
      <w:r>
        <w:rPr>
          <w:lang w:val="en-GB"/>
        </w:rPr>
        <w:t>Do this as often as they come into your mind.</w:t>
      </w:r>
      <w:r>
        <w:rPr>
          <w:lang w:val="en-GB"/>
        </w:rPr>
        <w:br/>
        <w:t>Don't make it a habit, just a loving recurrence.</w:t>
      </w:r>
    </w:p>
    <w:p w:rsidR="00DD6D8E" w:rsidRDefault="00DD6D8E" w:rsidP="002A41F2">
      <w:pPr>
        <w:rPr>
          <w:lang w:val="en-GB"/>
        </w:rPr>
      </w:pPr>
      <w:r w:rsidRPr="00690C7B">
        <w:rPr>
          <w:lang w:val="en-GB"/>
        </w:rPr>
        <w:t>Write them letter</w:t>
      </w:r>
      <w:r>
        <w:rPr>
          <w:lang w:val="en-GB"/>
        </w:rPr>
        <w:t>s. Emails are just as good nowadays.</w:t>
      </w:r>
    </w:p>
    <w:p w:rsidR="00DD6D8E" w:rsidRPr="00690C7B" w:rsidRDefault="00DD6D8E" w:rsidP="002A41F2">
      <w:pPr>
        <w:rPr>
          <w:lang w:val="en-GB"/>
        </w:rPr>
      </w:pPr>
      <w:r w:rsidRPr="00690C7B">
        <w:rPr>
          <w:lang w:val="en-GB"/>
        </w:rPr>
        <w:br/>
        <w:t>Write what you actually miss.Write what still stings.</w:t>
      </w:r>
      <w:r w:rsidRPr="00690C7B">
        <w:rPr>
          <w:lang w:val="en-GB"/>
        </w:rPr>
        <w:br/>
        <w:t>Write what never got said,</w:t>
      </w:r>
      <w:r>
        <w:rPr>
          <w:lang w:val="en-GB"/>
        </w:rPr>
        <w:t xml:space="preserve"> </w:t>
      </w:r>
      <w:r w:rsidRPr="00690C7B">
        <w:rPr>
          <w:lang w:val="en-GB"/>
        </w:rPr>
        <w:t>and the random thing that</w:t>
      </w:r>
      <w:r>
        <w:rPr>
          <w:lang w:val="en-GB"/>
        </w:rPr>
        <w:t xml:space="preserve"> reminds you of them on any given afternoon</w:t>
      </w:r>
      <w:r w:rsidRPr="00690C7B">
        <w:rPr>
          <w:lang w:val="en-GB"/>
        </w:rPr>
        <w:t>.</w:t>
      </w:r>
      <w:r w:rsidRPr="00690C7B">
        <w:rPr>
          <w:lang w:val="en-GB"/>
        </w:rPr>
        <w:br/>
        <w:t>Even the stupid stuff.</w:t>
      </w:r>
      <w:r>
        <w:rPr>
          <w:lang w:val="en-GB"/>
        </w:rPr>
        <w:t xml:space="preserve"> </w:t>
      </w:r>
      <w:r w:rsidRPr="00690C7B">
        <w:rPr>
          <w:lang w:val="en-GB"/>
        </w:rPr>
        <w:t>Especially the stupid stuff.</w:t>
      </w:r>
    </w:p>
    <w:p w:rsidR="00DD6D8E" w:rsidRPr="00690C7B" w:rsidRDefault="00DD6D8E" w:rsidP="002A41F2">
      <w:pPr>
        <w:rPr>
          <w:lang w:val="en-GB"/>
        </w:rPr>
      </w:pPr>
      <w:r w:rsidRPr="00690C7B">
        <w:rPr>
          <w:lang w:val="en-GB"/>
        </w:rPr>
        <w:t>Then add one line for the future:</w:t>
      </w:r>
    </w:p>
    <w:p w:rsidR="00DD6D8E" w:rsidRDefault="00DD6D8E" w:rsidP="00E60554">
      <w:pPr>
        <w:pStyle w:val="NormaleBold"/>
      </w:pPr>
    </w:p>
    <w:p w:rsidR="00DD6D8E" w:rsidRPr="00690C7B" w:rsidRDefault="00DD6D8E" w:rsidP="00E60554">
      <w:pPr>
        <w:pStyle w:val="NormaleBold"/>
      </w:pPr>
      <w:r w:rsidRPr="002A41F2">
        <w:t>“I carry you with me—</w:t>
      </w:r>
      <w:r>
        <w:t>as rhythm not as the drum.</w:t>
      </w:r>
      <w:r w:rsidRPr="00690C7B">
        <w:t>”</w:t>
      </w:r>
    </w:p>
    <w:p w:rsidR="00DD6D8E" w:rsidRPr="00690C7B" w:rsidRDefault="00DD6D8E" w:rsidP="002A41F2">
      <w:pPr>
        <w:rPr>
          <w:lang w:val="en-GB"/>
        </w:rPr>
      </w:pPr>
      <w:r w:rsidRPr="00690C7B">
        <w:rPr>
          <w:lang w:val="en-GB"/>
        </w:rPr>
        <w:t>Fold it. Place it somewhere that matters.</w:t>
      </w:r>
      <w:r w:rsidRPr="00690C7B">
        <w:rPr>
          <w:lang w:val="en-GB"/>
        </w:rPr>
        <w:br/>
        <w:t>Under your pillow. Inside a book they loved.</w:t>
      </w:r>
      <w:r w:rsidRPr="00690C7B">
        <w:rPr>
          <w:lang w:val="en-GB"/>
        </w:rPr>
        <w:br/>
        <w:t>Or—if it’s time—burn it and watch it rise.</w:t>
      </w:r>
    </w:p>
    <w:p w:rsidR="00DD6D8E" w:rsidRPr="00690C7B" w:rsidRDefault="00DD6D8E" w:rsidP="002A41F2">
      <w:pPr>
        <w:rPr>
          <w:lang w:val="en-GB"/>
        </w:rPr>
      </w:pPr>
      <w:r w:rsidRPr="00690C7B">
        <w:rPr>
          <w:lang w:val="en-GB"/>
        </w:rPr>
        <w:t>Because sometimes the dead don’t haunt us.</w:t>
      </w:r>
      <w:r w:rsidRPr="00690C7B">
        <w:rPr>
          <w:lang w:val="en-GB"/>
        </w:rPr>
        <w:br/>
        <w:t>We haunt them—</w:t>
      </w:r>
      <w:r w:rsidRPr="00690C7B">
        <w:rPr>
          <w:lang w:val="en-GB"/>
        </w:rPr>
        <w:br/>
        <w:t>with our unfinished words.</w:t>
      </w:r>
    </w:p>
    <w:p w:rsidR="00DD6D8E" w:rsidRPr="00690C7B" w:rsidRDefault="00DD6D8E" w:rsidP="002A41F2">
      <w:pPr>
        <w:rPr>
          <w:lang w:val="en-GB"/>
        </w:rPr>
      </w:pPr>
      <w:r w:rsidRPr="00690C7B">
        <w:rPr>
          <w:lang w:val="en-GB"/>
        </w:rPr>
        <w:t>Let’s finish a few.</w:t>
      </w:r>
      <w:r>
        <w:rPr>
          <w:lang w:val="en-GB"/>
        </w:rPr>
        <w:t xml:space="preserve"> </w:t>
      </w:r>
      <w:r w:rsidRPr="00690C7B">
        <w:rPr>
          <w:lang w:val="en-GB"/>
        </w:rPr>
        <w:t>For love.</w:t>
      </w:r>
      <w:r w:rsidRPr="00690C7B">
        <w:rPr>
          <w:lang w:val="en-GB"/>
        </w:rPr>
        <w:br/>
      </w:r>
      <w:r>
        <w:rPr>
          <w:lang w:val="en-GB"/>
        </w:rPr>
        <w:t>F</w:t>
      </w:r>
      <w:r w:rsidRPr="00690C7B">
        <w:rPr>
          <w:lang w:val="en-GB"/>
        </w:rPr>
        <w:t xml:space="preserve">or </w:t>
      </w:r>
      <w:r>
        <w:rPr>
          <w:lang w:val="en-GB"/>
        </w:rPr>
        <w:t xml:space="preserve">peace. </w:t>
      </w:r>
      <w:r w:rsidRPr="00690C7B">
        <w:rPr>
          <w:lang w:val="en-GB"/>
        </w:rPr>
        <w:t>For presence.</w:t>
      </w:r>
    </w:p>
    <w:p w:rsidR="00DD6D8E" w:rsidRPr="000808E8" w:rsidRDefault="00DD6D8E" w:rsidP="001C72AB">
      <w:pPr>
        <w:rPr>
          <w:lang w:val="en-GB"/>
        </w:rPr>
      </w:pPr>
      <w:r w:rsidRPr="00E60554">
        <w:rPr>
          <w:rStyle w:val="NormaleBoldCarattere"/>
        </w:rPr>
        <w:br w:type="page"/>
      </w:r>
      <w:bookmarkStart w:id="179" w:name="_Toc203310995"/>
      <w:r w:rsidRPr="00994807">
        <w:rPr>
          <w:rStyle w:val="Heading2Char1"/>
          <w:lang w:val="en-GB"/>
        </w:rPr>
        <w:t xml:space="preserve">Experiment #6: </w:t>
      </w:r>
      <w:r w:rsidRPr="00994807">
        <w:rPr>
          <w:rStyle w:val="Heading2Char1"/>
          <w:lang w:val="en-GB"/>
        </w:rPr>
        <w:br/>
        <w:t>The Thing You Dread For No Good Reason</w:t>
      </w:r>
      <w:bookmarkEnd w:id="179"/>
      <w:r w:rsidRPr="00994807">
        <w:rPr>
          <w:rStyle w:val="Heading2Char1"/>
          <w:lang w:val="en-GB"/>
        </w:rPr>
        <w:br/>
      </w:r>
      <w:r w:rsidRPr="00176FB8">
        <w:rPr>
          <w:lang w:val="en-GB"/>
        </w:rPr>
        <w:t>(aka: WTF is wrong with me and why can't I just do it?)</w:t>
      </w:r>
    </w:p>
    <w:p w:rsidR="00DD6D8E" w:rsidRPr="00176FB8" w:rsidRDefault="00DD6D8E" w:rsidP="001C72AB">
      <w:pPr>
        <w:rPr>
          <w:lang w:val="en-GB"/>
        </w:rPr>
      </w:pPr>
      <w:r w:rsidRPr="00176FB8">
        <w:rPr>
          <w:lang w:val="en-GB"/>
        </w:rPr>
        <w:t>There’s something you keep avoiding.</w:t>
      </w:r>
      <w:r w:rsidRPr="00176FB8">
        <w:rPr>
          <w:lang w:val="en-GB"/>
        </w:rPr>
        <w:br/>
        <w:t>You don’t even know why.</w:t>
      </w:r>
      <w:r w:rsidRPr="00176FB8">
        <w:rPr>
          <w:lang w:val="en-GB"/>
        </w:rPr>
        <w:br/>
        <w:t>It’s not trauma. It’s not shame. It’s just... dread.</w:t>
      </w:r>
      <w:r w:rsidRPr="00176FB8">
        <w:rPr>
          <w:lang w:val="en-GB"/>
        </w:rPr>
        <w:br/>
        <w:t>You dread the dentist. Or taxes. Or updating your CV.</w:t>
      </w:r>
      <w:r w:rsidRPr="00176FB8">
        <w:rPr>
          <w:lang w:val="en-GB"/>
        </w:rPr>
        <w:br/>
        <w:t>And you can't explain it.</w:t>
      </w:r>
      <w:r>
        <w:rPr>
          <w:lang w:val="en-GB"/>
        </w:rPr>
        <w:t xml:space="preserve"> </w:t>
      </w:r>
      <w:r w:rsidRPr="00176FB8">
        <w:rPr>
          <w:lang w:val="en-GB"/>
        </w:rPr>
        <w:t>So don’t.</w:t>
      </w:r>
      <w:r w:rsidRPr="00176FB8">
        <w:rPr>
          <w:lang w:val="en-GB"/>
        </w:rPr>
        <w:br/>
        <w:t>Let’s use objects instead.</w:t>
      </w:r>
      <w:r>
        <w:rPr>
          <w:lang w:val="en-GB"/>
        </w:rPr>
        <w:t xml:space="preserve"> Makes no sense? What? Oh come on... you are this far into the book, and you are still clinging on to "making sense"? Just play with me, like a child who believes in magic and magic believes in him. </w:t>
      </w:r>
    </w:p>
    <w:p w:rsidR="00DD6D8E" w:rsidRPr="00176FB8" w:rsidRDefault="00DD6D8E" w:rsidP="001C72AB">
      <w:pPr>
        <w:rPr>
          <w:lang w:val="en-GB"/>
        </w:rPr>
      </w:pPr>
      <w:r w:rsidRPr="00176FB8">
        <w:rPr>
          <w:lang w:val="en-GB"/>
        </w:rPr>
        <w:t>Find three things around your house. Not fancy. Just meaningful-ish.</w:t>
      </w:r>
      <w:r>
        <w:rPr>
          <w:lang w:val="en-GB"/>
        </w:rPr>
        <w:t xml:space="preserve"> Chess pieces are great. C-batteries (do they still even make them?) stand tall and strong (and the bunny adds extra credibility!), Ketchup bottles are red an fiery. If you like the idea, wrap a meaningful picture of you (alone) around something that stands up, and make it your proxy.</w:t>
      </w:r>
      <w:r>
        <w:rPr>
          <w:lang w:val="en-GB"/>
        </w:rPr>
        <w:br/>
        <w:t xml:space="preserve">The dreaded thing could be... the thing itself if it's a book to read (I had 6, remember...) or a toy car, or a button in place of laundry. </w:t>
      </w:r>
    </w:p>
    <w:p w:rsidR="00DD6D8E" w:rsidRPr="00176FB8" w:rsidRDefault="00DD6D8E" w:rsidP="0036298D">
      <w:pPr>
        <w:pStyle w:val="Bullet"/>
      </w:pPr>
      <w:r w:rsidRPr="00176FB8">
        <w:t xml:space="preserve">One that represents </w:t>
      </w:r>
      <w:r w:rsidRPr="008C0423">
        <w:rPr>
          <w:rStyle w:val="NormaleBoldCarattere"/>
        </w:rPr>
        <w:t>you now</w:t>
      </w:r>
      <w:r w:rsidRPr="00176FB8">
        <w:t>—stuck, avoiding, secretly judging yourself.</w:t>
      </w:r>
    </w:p>
    <w:p w:rsidR="00DD6D8E" w:rsidRPr="001E48DE" w:rsidRDefault="00DD6D8E" w:rsidP="0036298D">
      <w:pPr>
        <w:pStyle w:val="Bullet"/>
      </w:pPr>
      <w:r w:rsidRPr="00176FB8">
        <w:t xml:space="preserve">One that represents </w:t>
      </w:r>
      <w:r w:rsidRPr="008C0423">
        <w:rPr>
          <w:rStyle w:val="NormaleBoldCarattere"/>
        </w:rPr>
        <w:t>the dreaded thing</w:t>
      </w:r>
      <w:r w:rsidRPr="00176FB8">
        <w:t xml:space="preserve">. A sock, a spoon, a receipt. </w:t>
      </w:r>
      <w:r w:rsidRPr="001E48DE">
        <w:t>Doesn’t really matter as long as you see it in there.</w:t>
      </w:r>
    </w:p>
    <w:p w:rsidR="00DD6D8E" w:rsidRPr="00176FB8" w:rsidRDefault="00DD6D8E" w:rsidP="0036298D">
      <w:pPr>
        <w:pStyle w:val="Bullet"/>
      </w:pPr>
      <w:r w:rsidRPr="00176FB8">
        <w:t xml:space="preserve">One that represents </w:t>
      </w:r>
      <w:r w:rsidRPr="008C0423">
        <w:rPr>
          <w:rStyle w:val="NormaleBoldCarattere"/>
        </w:rPr>
        <w:t>you on the other side</w:t>
      </w:r>
      <w:r w:rsidRPr="00176FB8">
        <w:t xml:space="preserve">. </w:t>
      </w:r>
      <w:r>
        <w:t xml:space="preserve">Calm? Relieved? </w:t>
      </w:r>
      <w:r w:rsidRPr="00176FB8">
        <w:t>Vic</w:t>
      </w:r>
      <w:r>
        <w:t xml:space="preserve">torious? Succesful? Done? Finished? Completed? </w:t>
      </w:r>
    </w:p>
    <w:p w:rsidR="00DD6D8E" w:rsidRDefault="00DD6D8E" w:rsidP="001C72AB">
      <w:pPr>
        <w:rPr>
          <w:lang w:val="en-GB"/>
        </w:rPr>
      </w:pPr>
      <w:r w:rsidRPr="00176FB8">
        <w:rPr>
          <w:lang w:val="en-GB"/>
        </w:rPr>
        <w:t>Place them in a line.</w:t>
      </w:r>
      <w:r w:rsidRPr="00176FB8">
        <w:rPr>
          <w:lang w:val="en-GB"/>
        </w:rPr>
        <w:br/>
      </w:r>
      <w:r w:rsidRPr="0072138A">
        <w:rPr>
          <w:lang w:val="en-GB"/>
        </w:rPr>
        <w:t>Left = You now.</w:t>
      </w:r>
      <w:r w:rsidRPr="0072138A">
        <w:rPr>
          <w:lang w:val="en-GB"/>
        </w:rPr>
        <w:br/>
        <w:t>Middle = The dread.</w:t>
      </w:r>
      <w:r w:rsidRPr="0072138A">
        <w:rPr>
          <w:lang w:val="en-GB"/>
        </w:rPr>
        <w:br/>
        <w:t>Right = You—on the other side, spectacularly alive</w:t>
      </w:r>
      <w:r>
        <w:rPr>
          <w:lang w:val="en-GB"/>
        </w:rPr>
        <w:t>, joyful and relieved</w:t>
      </w:r>
      <w:r w:rsidRPr="0072138A">
        <w:rPr>
          <w:lang w:val="en-GB"/>
        </w:rPr>
        <w:t>.</w:t>
      </w:r>
    </w:p>
    <w:p w:rsidR="00DD6D8E" w:rsidRPr="00176FB8" w:rsidRDefault="00DD6D8E" w:rsidP="001C72AB">
      <w:pPr>
        <w:rPr>
          <w:lang w:val="en-GB"/>
        </w:rPr>
      </w:pPr>
      <w:r w:rsidRPr="00176FB8">
        <w:rPr>
          <w:lang w:val="en-GB"/>
        </w:rPr>
        <w:t xml:space="preserve">Now, physically </w:t>
      </w:r>
      <w:r w:rsidRPr="008C0423">
        <w:rPr>
          <w:rStyle w:val="NormaleBoldCarattere"/>
        </w:rPr>
        <w:t>move yourself</w:t>
      </w:r>
      <w:r w:rsidRPr="00176FB8">
        <w:rPr>
          <w:lang w:val="en-GB"/>
        </w:rPr>
        <w:t xml:space="preserve"> from object to object.</w:t>
      </w:r>
      <w:r w:rsidRPr="00176FB8">
        <w:rPr>
          <w:lang w:val="en-GB"/>
        </w:rPr>
        <w:br/>
        <w:t>Stand near “you now” and describe out loud (yes, out loud) how it feels.</w:t>
      </w:r>
      <w:r w:rsidRPr="00176FB8">
        <w:rPr>
          <w:lang w:val="en-GB"/>
        </w:rPr>
        <w:br/>
        <w:t>Step toward the dread-object and say what your body does when you think of it.</w:t>
      </w:r>
      <w:r w:rsidRPr="00176FB8">
        <w:rPr>
          <w:lang w:val="en-GB"/>
        </w:rPr>
        <w:br/>
        <w:t>Then—take that final step. Stand over “victorious you” and speak as if it’s done.</w:t>
      </w:r>
      <w:r w:rsidRPr="00176FB8">
        <w:rPr>
          <w:lang w:val="en-GB"/>
        </w:rPr>
        <w:br/>
        <w:t xml:space="preserve">“I did it. It wasn’t even that bad. I’m free. </w:t>
      </w:r>
      <w:r>
        <w:rPr>
          <w:lang w:val="en-GB"/>
        </w:rPr>
        <w:t>It's Done!"</w:t>
      </w:r>
    </w:p>
    <w:p w:rsidR="00DD6D8E" w:rsidRPr="00176FB8" w:rsidRDefault="00DD6D8E" w:rsidP="001C72AB">
      <w:pPr>
        <w:rPr>
          <w:lang w:val="en-GB"/>
        </w:rPr>
      </w:pPr>
      <w:r w:rsidRPr="00176FB8">
        <w:rPr>
          <w:lang w:val="en-GB"/>
        </w:rPr>
        <w:t>Do it again tomorrow. Different object.</w:t>
      </w:r>
      <w:r w:rsidRPr="00176FB8">
        <w:rPr>
          <w:lang w:val="en-GB"/>
        </w:rPr>
        <w:br/>
        <w:t>Keep doing it until the dread shrinks to something your nervous system can roll its eyes at.</w:t>
      </w:r>
    </w:p>
    <w:p w:rsidR="00DD6D8E" w:rsidRPr="00A5730D" w:rsidRDefault="00DD6D8E" w:rsidP="00A5730D">
      <w:pPr>
        <w:rPr>
          <w:lang w:val="en-GB"/>
        </w:rPr>
      </w:pPr>
      <w:r w:rsidRPr="00176FB8">
        <w:rPr>
          <w:lang w:val="en-GB"/>
        </w:rPr>
        <w:t>Because fear hates being witnessed.</w:t>
      </w:r>
      <w:r w:rsidRPr="00176FB8">
        <w:rPr>
          <w:lang w:val="en-GB"/>
        </w:rPr>
        <w:br/>
      </w:r>
      <w:r w:rsidRPr="001C72AB">
        <w:rPr>
          <w:lang w:val="en-GB"/>
        </w:rPr>
        <w:t>Especially with props.</w:t>
      </w:r>
      <w:r w:rsidRPr="00E60554">
        <w:rPr>
          <w:rStyle w:val="NormaleBoldCarattere"/>
        </w:rPr>
        <w:br w:type="page"/>
      </w:r>
      <w:r w:rsidRPr="00A5730D">
        <w:rPr>
          <w:lang w:val="en-GB"/>
        </w:rPr>
        <w:t>Speaking to Yourself from the Future</w:t>
      </w:r>
      <w:r w:rsidRPr="00A5730D">
        <w:rPr>
          <w:lang w:val="en-GB"/>
        </w:rPr>
        <w:br/>
      </w:r>
      <w:r w:rsidRPr="008C0423">
        <w:rPr>
          <w:rStyle w:val="NormaleBoldCarattere"/>
        </w:rPr>
        <w:t>(aka: “Time travel is cheaper than therapy”)</w:t>
      </w:r>
    </w:p>
    <w:p w:rsidR="00DD6D8E" w:rsidRPr="00A5730D" w:rsidRDefault="00DD6D8E" w:rsidP="00A5730D">
      <w:pPr>
        <w:rPr>
          <w:lang w:val="en-GB"/>
        </w:rPr>
      </w:pPr>
      <w:r w:rsidRPr="00A5730D">
        <w:rPr>
          <w:lang w:val="en-GB"/>
        </w:rPr>
        <w:t>This requires creativity!</w:t>
      </w:r>
      <w:r>
        <w:rPr>
          <w:lang w:val="en-GB"/>
        </w:rPr>
        <w:t xml:space="preserve"> </w:t>
      </w:r>
      <w:r w:rsidRPr="00A5730D">
        <w:rPr>
          <w:lang w:val="en-GB"/>
        </w:rPr>
        <w:t>Are you up to it? Of course</w:t>
      </w:r>
      <w:r>
        <w:rPr>
          <w:lang w:val="en-GB"/>
        </w:rPr>
        <w:t xml:space="preserve"> </w:t>
      </w:r>
      <w:r w:rsidRPr="003E6203">
        <w:rPr>
          <w:lang w:val="en-GB"/>
        </w:rPr>
        <w:t>You made it this far through the book</w:t>
      </w:r>
      <w:r>
        <w:rPr>
          <w:lang w:val="en-GB"/>
        </w:rPr>
        <w:t>, you're gonna carry on like a champ.</w:t>
      </w:r>
    </w:p>
    <w:p w:rsidR="00DD6D8E" w:rsidRPr="00A5730D" w:rsidRDefault="00DD6D8E" w:rsidP="00A5730D">
      <w:pPr>
        <w:rPr>
          <w:lang w:val="en-GB"/>
        </w:rPr>
      </w:pPr>
      <w:r w:rsidRPr="00A5730D">
        <w:rPr>
          <w:lang w:val="en-GB"/>
        </w:rPr>
        <w:t>Bonus affirmation:</w:t>
      </w:r>
    </w:p>
    <w:p w:rsidR="00DD6D8E" w:rsidRPr="00A5730D" w:rsidRDefault="00DD6D8E" w:rsidP="00A5730D">
      <w:pPr>
        <w:rPr>
          <w:lang w:val="en-GB"/>
        </w:rPr>
      </w:pPr>
      <w:r w:rsidRPr="00A5730D">
        <w:rPr>
          <w:lang w:val="en-GB"/>
        </w:rPr>
        <w:t>I release myself from the old belief</w:t>
      </w:r>
      <w:r w:rsidRPr="00A5730D">
        <w:rPr>
          <w:lang w:val="en-GB"/>
        </w:rPr>
        <w:br/>
        <w:t>that I have to take personal growth seriously—and with a stick.</w:t>
      </w:r>
      <w:r w:rsidRPr="00A5730D">
        <w:rPr>
          <w:lang w:val="en-GB"/>
        </w:rPr>
        <w:br/>
        <w:t>…Oops.</w:t>
      </w:r>
      <w:r w:rsidRPr="00A5730D">
        <w:rPr>
          <w:lang w:val="en-GB"/>
        </w:rPr>
        <w:br/>
        <w:t>I allow myself to play, like the child screaming in me:</w:t>
      </w:r>
      <w:r w:rsidRPr="00A5730D">
        <w:rPr>
          <w:lang w:val="en-GB"/>
        </w:rPr>
        <w:br/>
        <w:t>“Let me do it!”</w:t>
      </w:r>
    </w:p>
    <w:p w:rsidR="00DD6D8E" w:rsidRPr="00A5730D" w:rsidRDefault="00DD6D8E" w:rsidP="00A5730D">
      <w:pPr>
        <w:rPr>
          <w:lang w:val="en-GB"/>
        </w:rPr>
      </w:pPr>
      <w:r w:rsidRPr="00A5730D">
        <w:rPr>
          <w:lang w:val="en-GB"/>
        </w:rPr>
        <w:t>If you have tiles—large ones—on your floor, we use those.</w:t>
      </w:r>
      <w:r w:rsidRPr="00A5730D">
        <w:rPr>
          <w:lang w:val="en-GB"/>
        </w:rPr>
        <w:br/>
        <w:t>If you’ve got a garage and some chalk? Even better.</w:t>
      </w:r>
      <w:r w:rsidRPr="00A5730D">
        <w:rPr>
          <w:lang w:val="en-GB"/>
        </w:rPr>
        <w:br/>
        <w:t xml:space="preserve">If all else fails, steal mats from the bathroom or </w:t>
      </w:r>
      <w:r>
        <w:rPr>
          <w:lang w:val="en-GB"/>
        </w:rPr>
        <w:t xml:space="preserve">under </w:t>
      </w:r>
      <w:r w:rsidRPr="00A5730D">
        <w:rPr>
          <w:lang w:val="en-GB"/>
        </w:rPr>
        <w:t>the cat’s food bowl for ten minutes. It’s fine. They’ll live.</w:t>
      </w:r>
    </w:p>
    <w:p w:rsidR="00DD6D8E" w:rsidRPr="00A5730D" w:rsidRDefault="00DD6D8E" w:rsidP="00A5730D">
      <w:pPr>
        <w:rPr>
          <w:lang w:val="en-GB"/>
        </w:rPr>
      </w:pPr>
      <w:r w:rsidRPr="00A5730D">
        <w:rPr>
          <w:lang w:val="en-GB"/>
        </w:rPr>
        <w:t xml:space="preserve">Choose one spot to represent the </w:t>
      </w:r>
      <w:r w:rsidRPr="008C0423">
        <w:rPr>
          <w:rStyle w:val="NormaleBoldCarattere"/>
        </w:rPr>
        <w:t>future you</w:t>
      </w:r>
      <w:r w:rsidRPr="00A5730D">
        <w:rPr>
          <w:lang w:val="en-GB"/>
        </w:rPr>
        <w:t>—</w:t>
      </w:r>
      <w:r w:rsidRPr="00A5730D">
        <w:rPr>
          <w:lang w:val="en-GB"/>
        </w:rPr>
        <w:br/>
        <w:t xml:space="preserve">The version who is settled, happy, successful, and </w:t>
      </w:r>
      <w:r w:rsidRPr="008C0423">
        <w:rPr>
          <w:rStyle w:val="NormaleBoldCarattere"/>
        </w:rPr>
        <w:t>done</w:t>
      </w:r>
      <w:r w:rsidRPr="00A5730D">
        <w:rPr>
          <w:lang w:val="en-GB"/>
        </w:rPr>
        <w:t xml:space="preserve"> with whatever you’re stuck in.</w:t>
      </w:r>
      <w:r w:rsidRPr="00A5730D">
        <w:rPr>
          <w:lang w:val="en-GB"/>
        </w:rPr>
        <w:br/>
        <w:t>If the cat’s mat has a blue cloud on it, that’s even better. But really—anything goes.</w:t>
      </w:r>
    </w:p>
    <w:p w:rsidR="00DD6D8E" w:rsidRPr="00A5730D" w:rsidRDefault="00DD6D8E" w:rsidP="00A5730D">
      <w:pPr>
        <w:rPr>
          <w:lang w:val="en-GB"/>
        </w:rPr>
      </w:pPr>
      <w:r w:rsidRPr="00A5730D">
        <w:rPr>
          <w:lang w:val="en-GB"/>
        </w:rPr>
        <w:t>Then decide where you are now.</w:t>
      </w:r>
      <w:r w:rsidRPr="00A5730D">
        <w:rPr>
          <w:lang w:val="en-GB"/>
        </w:rPr>
        <w:br/>
        <w:t>It c</w:t>
      </w:r>
      <w:r>
        <w:rPr>
          <w:lang w:val="en-GB"/>
        </w:rPr>
        <w:t xml:space="preserve">an be close, far, a zigzag path, around the cat looking for his food mat... </w:t>
      </w:r>
      <w:r w:rsidRPr="00A5730D">
        <w:rPr>
          <w:lang w:val="en-GB"/>
        </w:rPr>
        <w:t xml:space="preserve">Doesn’t matter—as long as it </w:t>
      </w:r>
      <w:r w:rsidRPr="008C0423">
        <w:rPr>
          <w:rStyle w:val="NormaleBoldCarattere"/>
        </w:rPr>
        <w:t>feels right to you</w:t>
      </w:r>
      <w:r w:rsidRPr="00A5730D">
        <w:rPr>
          <w:lang w:val="en-GB"/>
        </w:rPr>
        <w:t>.</w:t>
      </w:r>
    </w:p>
    <w:p w:rsidR="00DD6D8E" w:rsidRPr="006C7330" w:rsidRDefault="00DD6D8E" w:rsidP="00A5730D">
      <w:pPr>
        <w:rPr>
          <w:lang w:val="en-GB"/>
        </w:rPr>
      </w:pPr>
      <w:r w:rsidRPr="00A5730D">
        <w:rPr>
          <w:lang w:val="en-GB"/>
        </w:rPr>
        <w:t>Stand on the NOW spot.</w:t>
      </w:r>
      <w:r w:rsidRPr="00A5730D">
        <w:rPr>
          <w:lang w:val="en-GB"/>
        </w:rPr>
        <w:br/>
      </w:r>
      <w:r w:rsidRPr="006C7330">
        <w:rPr>
          <w:lang w:val="en-GB"/>
        </w:rPr>
        <w:t>Say what’s true:</w:t>
      </w:r>
    </w:p>
    <w:p w:rsidR="00DD6D8E" w:rsidRPr="00A5730D" w:rsidRDefault="00DD6D8E" w:rsidP="00A5730D">
      <w:pPr>
        <w:rPr>
          <w:lang w:val="en-GB"/>
        </w:rPr>
      </w:pPr>
      <w:r w:rsidRPr="00A5730D">
        <w:rPr>
          <w:lang w:val="en-GB"/>
        </w:rPr>
        <w:t>“I</w:t>
      </w:r>
      <w:r>
        <w:rPr>
          <w:lang w:val="en-GB"/>
        </w:rPr>
        <w:t xml:space="preserve"> haven't yet figured out</w:t>
      </w:r>
      <w:r w:rsidRPr="00A5730D">
        <w:rPr>
          <w:lang w:val="en-GB"/>
        </w:rPr>
        <w:t xml:space="preserve"> how I’m</w:t>
      </w:r>
      <w:r>
        <w:rPr>
          <w:lang w:val="en-GB"/>
        </w:rPr>
        <w:t xml:space="preserve"> going to get out of this.”</w:t>
      </w:r>
      <w:r>
        <w:rPr>
          <w:lang w:val="en-GB"/>
        </w:rPr>
        <w:br/>
        <w:t>“I’ve been</w:t>
      </w:r>
      <w:r w:rsidRPr="00A5730D">
        <w:rPr>
          <w:lang w:val="en-GB"/>
        </w:rPr>
        <w:t xml:space="preserve"> scared.”</w:t>
      </w:r>
      <w:r>
        <w:rPr>
          <w:lang w:val="en-GB"/>
        </w:rPr>
        <w:t xml:space="preserve"> </w:t>
      </w:r>
      <w:r w:rsidRPr="00A5730D">
        <w:rPr>
          <w:lang w:val="en-GB"/>
        </w:rPr>
        <w:t>“I</w:t>
      </w:r>
      <w:r>
        <w:rPr>
          <w:lang w:val="en-GB"/>
        </w:rPr>
        <w:t xml:space="preserve"> have been </w:t>
      </w:r>
      <w:r w:rsidRPr="00A5730D">
        <w:rPr>
          <w:lang w:val="en-GB"/>
        </w:rPr>
        <w:t>feel</w:t>
      </w:r>
      <w:r>
        <w:rPr>
          <w:lang w:val="en-GB"/>
        </w:rPr>
        <w:t>ing</w:t>
      </w:r>
      <w:r w:rsidRPr="00A5730D">
        <w:rPr>
          <w:lang w:val="en-GB"/>
        </w:rPr>
        <w:t xml:space="preserve"> stuck.”</w:t>
      </w:r>
      <w:r>
        <w:rPr>
          <w:lang w:val="en-GB"/>
        </w:rPr>
        <w:t xml:space="preserve"> “I've had enough of </w:t>
      </w:r>
      <w:r w:rsidRPr="00A5730D">
        <w:rPr>
          <w:lang w:val="en-GB"/>
        </w:rPr>
        <w:t>my own drama.”</w:t>
      </w:r>
    </w:p>
    <w:p w:rsidR="00DD6D8E" w:rsidRDefault="00DD6D8E" w:rsidP="00A5730D">
      <w:pPr>
        <w:rPr>
          <w:lang w:val="en-GB"/>
        </w:rPr>
      </w:pPr>
      <w:r w:rsidRPr="00A5730D">
        <w:rPr>
          <w:lang w:val="en-GB"/>
        </w:rPr>
        <w:t>Then step onto that future mat.</w:t>
      </w:r>
      <w:r>
        <w:rPr>
          <w:lang w:val="en-GB"/>
        </w:rPr>
        <w:t xml:space="preserve"> Take your time. You'll do it again, don't worry. Feel what you feel as you make this ritualistic movement.</w:t>
      </w:r>
      <w:r w:rsidRPr="00A5730D">
        <w:rPr>
          <w:lang w:val="en-GB"/>
        </w:rPr>
        <w:br/>
        <w:t>Stand tall. Let it settle.</w:t>
      </w:r>
      <w:r w:rsidRPr="00A5730D">
        <w:rPr>
          <w:lang w:val="en-GB"/>
        </w:rPr>
        <w:br/>
        <w:t xml:space="preserve">Now speak </w:t>
      </w:r>
      <w:r w:rsidRPr="008C0423">
        <w:rPr>
          <w:rStyle w:val="NormaleBoldCarattere"/>
        </w:rPr>
        <w:t>as that version of you</w:t>
      </w:r>
      <w:r w:rsidRPr="00A5730D">
        <w:rPr>
          <w:lang w:val="en-GB"/>
        </w:rPr>
        <w:t xml:space="preserve"> back to the one who’s still stuck.</w:t>
      </w:r>
      <w:r w:rsidRPr="00A5730D">
        <w:rPr>
          <w:lang w:val="en-GB"/>
        </w:rPr>
        <w:br/>
        <w:t>Say something true. Say something kind.</w:t>
      </w:r>
      <w:r w:rsidRPr="00A5730D">
        <w:rPr>
          <w:lang w:val="en-GB"/>
        </w:rPr>
        <w:br/>
        <w:t>Say something that</w:t>
      </w:r>
      <w:r w:rsidRPr="00E60554">
        <w:rPr>
          <w:rStyle w:val="NormaleBoldCarattere"/>
        </w:rPr>
        <w:t xml:space="preserve"> </w:t>
      </w:r>
      <w:r w:rsidRPr="008C0423">
        <w:rPr>
          <w:rStyle w:val="NormaleBoldCarattere"/>
        </w:rPr>
        <w:t>you</w:t>
      </w:r>
      <w:r w:rsidRPr="00E60554">
        <w:rPr>
          <w:rStyle w:val="NormaleBoldCarattere"/>
        </w:rPr>
        <w:t xml:space="preserve"> would believe</w:t>
      </w:r>
      <w:r w:rsidRPr="00A5730D">
        <w:rPr>
          <w:lang w:val="en-GB"/>
        </w:rPr>
        <w:t xml:space="preserve"> if it came from love.</w:t>
      </w:r>
    </w:p>
    <w:p w:rsidR="00DD6D8E" w:rsidRPr="00A5730D" w:rsidRDefault="00DD6D8E" w:rsidP="00A5730D">
      <w:pPr>
        <w:rPr>
          <w:lang w:val="en-GB"/>
        </w:rPr>
      </w:pPr>
      <w:r>
        <w:rPr>
          <w:lang w:val="en-GB"/>
        </w:rPr>
        <w:t>My favorite is a variation of this: "You know what, like every other time in the past you are not looking at... you made it. Your genius kicked in and saved your behind, like always."</w:t>
      </w:r>
    </w:p>
    <w:p w:rsidR="00DD6D8E" w:rsidRPr="00A5730D" w:rsidRDefault="00DD6D8E" w:rsidP="00A5730D">
      <w:pPr>
        <w:rPr>
          <w:lang w:val="en-GB"/>
        </w:rPr>
      </w:pPr>
      <w:r w:rsidRPr="00A5730D">
        <w:rPr>
          <w:lang w:val="en-GB"/>
        </w:rPr>
        <w:t>And if nothing comes?</w:t>
      </w:r>
      <w:r w:rsidRPr="00A5730D">
        <w:rPr>
          <w:lang w:val="en-GB"/>
        </w:rPr>
        <w:br/>
        <w:t>Just stand there a bit longer.</w:t>
      </w:r>
      <w:r w:rsidRPr="00A5730D">
        <w:rPr>
          <w:lang w:val="en-GB"/>
        </w:rPr>
        <w:br/>
        <w:t>Your nervous system will catch up. It always does.</w:t>
      </w:r>
    </w:p>
    <w:p w:rsidR="00DD6D8E" w:rsidRPr="00A5730D" w:rsidRDefault="00DD6D8E" w:rsidP="00A5730D">
      <w:pPr>
        <w:rPr>
          <w:lang w:val="en-GB"/>
        </w:rPr>
      </w:pPr>
      <w:r w:rsidRPr="00A5730D">
        <w:rPr>
          <w:lang w:val="en-GB"/>
        </w:rPr>
        <w:t>Then walk back.</w:t>
      </w:r>
      <w:r w:rsidRPr="00A5730D">
        <w:rPr>
          <w:lang w:val="en-GB"/>
        </w:rPr>
        <w:br/>
        <w:t>One tile at a time.</w:t>
      </w:r>
      <w:r w:rsidRPr="00A5730D">
        <w:rPr>
          <w:lang w:val="en-GB"/>
        </w:rPr>
        <w:br/>
        <w:t>Each time you do, you build a bridge across time made of your own damn presence.</w:t>
      </w:r>
    </w:p>
    <w:p w:rsidR="00DD6D8E" w:rsidRPr="00A5730D" w:rsidRDefault="00DD6D8E" w:rsidP="00A5730D">
      <w:pPr>
        <w:rPr>
          <w:lang w:val="en-GB"/>
        </w:rPr>
      </w:pPr>
      <w:r w:rsidRPr="00A5730D">
        <w:rPr>
          <w:lang w:val="en-GB"/>
        </w:rPr>
        <w:t xml:space="preserve">Welcome to </w:t>
      </w:r>
      <w:r>
        <w:rPr>
          <w:lang w:val="en-GB"/>
        </w:rPr>
        <w:t>CHANGE</w:t>
      </w:r>
      <w:r w:rsidRPr="00A5730D">
        <w:rPr>
          <w:lang w:val="en-GB"/>
        </w:rPr>
        <w:t>—via the absurd genius of mats and imagination.</w:t>
      </w:r>
      <w:r>
        <w:rPr>
          <w:lang w:val="en-GB"/>
        </w:rPr>
        <w:t xml:space="preserve"> No animals hurt during this experiment.</w:t>
      </w:r>
    </w:p>
    <w:p w:rsidR="00DD6D8E" w:rsidRPr="00A56FB1" w:rsidRDefault="00DD6D8E" w:rsidP="00A56FB1">
      <w:pPr>
        <w:rPr>
          <w:lang w:val="en-GB"/>
        </w:rPr>
      </w:pPr>
      <w:r>
        <w:rPr>
          <w:lang w:val="en-GB"/>
        </w:rPr>
        <w:br w:type="page"/>
      </w:r>
      <w:bookmarkStart w:id="180" w:name="_Toc203310996"/>
      <w:r w:rsidRPr="00D818E9">
        <w:rPr>
          <w:rStyle w:val="Heading2Char1"/>
          <w:lang w:val="en-GB"/>
        </w:rPr>
        <w:t>Experiment #7: Letting Go of a Burden</w:t>
      </w:r>
      <w:bookmarkEnd w:id="180"/>
      <w:r w:rsidRPr="00D818E9">
        <w:rPr>
          <w:rStyle w:val="Heading2Char1"/>
          <w:lang w:val="en-GB"/>
        </w:rPr>
        <w:br/>
      </w:r>
      <w:r w:rsidRPr="008C0423">
        <w:rPr>
          <w:rStyle w:val="NormaleBoldCarattere"/>
        </w:rPr>
        <w:t>(aka: “No, you actually don’t have to carry it anymore”)</w:t>
      </w:r>
    </w:p>
    <w:p w:rsidR="00DD6D8E" w:rsidRPr="00A56FB1" w:rsidRDefault="00DD6D8E" w:rsidP="00A56FB1">
      <w:pPr>
        <w:rPr>
          <w:lang w:val="en-GB"/>
        </w:rPr>
      </w:pPr>
      <w:r w:rsidRPr="00A56FB1">
        <w:rPr>
          <w:lang w:val="en-GB"/>
        </w:rPr>
        <w:t>THIS LAST ONE IS SO EASY YOU’LL WANT TO ASK FOR A REFUND—BECAUSE, HONESTLY, YOU COULD HAVE COME UP WITH IT YOURSELF.</w:t>
      </w:r>
      <w:r w:rsidRPr="00A56FB1">
        <w:rPr>
          <w:lang w:val="en-GB"/>
        </w:rPr>
        <w:br/>
        <w:t>Go ahead, send me an email. I’ll reply with a discount voucher for the next book!</w:t>
      </w:r>
    </w:p>
    <w:p w:rsidR="00DD6D8E" w:rsidRPr="00A56FB1" w:rsidRDefault="00DD6D8E" w:rsidP="00A00CD7">
      <w:pPr>
        <w:rPr>
          <w:lang w:val="en-GB"/>
        </w:rPr>
      </w:pPr>
      <w:r w:rsidRPr="00A56FB1">
        <w:rPr>
          <w:lang w:val="en-GB"/>
        </w:rPr>
        <w:t>You can literally get the clues and do this one as your creative self would do.Whatever you use here, it’s best if you don’t need it after the experiment.</w:t>
      </w:r>
      <w:r>
        <w:rPr>
          <w:lang w:val="en-GB"/>
        </w:rPr>
        <w:t xml:space="preserve"> </w:t>
      </w:r>
      <w:r w:rsidRPr="00A56FB1">
        <w:rPr>
          <w:lang w:val="en-GB"/>
        </w:rPr>
        <w:t>So pick something you probably won’t need anymore.</w:t>
      </w:r>
    </w:p>
    <w:p w:rsidR="00DD6D8E" w:rsidRPr="00A56FB1" w:rsidRDefault="00DD6D8E" w:rsidP="00A56FB1">
      <w:pPr>
        <w:rPr>
          <w:lang w:val="en-GB"/>
        </w:rPr>
      </w:pPr>
      <w:r w:rsidRPr="00A56FB1">
        <w:rPr>
          <w:lang w:val="en-GB"/>
        </w:rPr>
        <w:t>Take a bowl filled with Maltese xahx</w:t>
      </w:r>
      <w:r w:rsidRPr="006628B7">
        <w:footnoteReference w:id="16"/>
      </w:r>
      <w:r w:rsidRPr="00A56FB1">
        <w:rPr>
          <w:lang w:val="en-GB"/>
        </w:rPr>
        <w:t>!</w:t>
      </w:r>
      <w:r>
        <w:rPr>
          <w:lang w:val="en-GB"/>
        </w:rPr>
        <w:t xml:space="preserve"> </w:t>
      </w:r>
      <w:r w:rsidRPr="00A56FB1">
        <w:rPr>
          <w:lang w:val="en-GB"/>
        </w:rPr>
        <w:t>Ha, just kidding!</w:t>
      </w:r>
    </w:p>
    <w:p w:rsidR="00DD6D8E" w:rsidRPr="00A56FB1" w:rsidRDefault="00DD6D8E" w:rsidP="00A56FB1">
      <w:pPr>
        <w:rPr>
          <w:lang w:val="en-GB"/>
        </w:rPr>
      </w:pPr>
      <w:r>
        <w:rPr>
          <w:lang w:val="en-GB"/>
        </w:rPr>
        <w:t>Use a</w:t>
      </w:r>
      <w:r w:rsidRPr="00A56FB1">
        <w:rPr>
          <w:lang w:val="en-GB"/>
        </w:rPr>
        <w:t xml:space="preserve"> folded tablecloth.</w:t>
      </w:r>
      <w:r>
        <w:rPr>
          <w:lang w:val="en-GB"/>
        </w:rPr>
        <w:t xml:space="preserve"> Something soft.</w:t>
      </w:r>
      <w:r w:rsidRPr="00A56FB1">
        <w:rPr>
          <w:lang w:val="en-GB"/>
        </w:rPr>
        <w:br/>
        <w:t>If you have sand or sugar to waste, that works too.</w:t>
      </w:r>
      <w:r w:rsidRPr="00A56FB1">
        <w:rPr>
          <w:lang w:val="en-GB"/>
        </w:rPr>
        <w:br/>
        <w:t>We need a landing sandbox.</w:t>
      </w:r>
    </w:p>
    <w:p w:rsidR="00DD6D8E" w:rsidRPr="00A56FB1" w:rsidRDefault="00DD6D8E" w:rsidP="00A56FB1">
      <w:pPr>
        <w:rPr>
          <w:lang w:val="en-GB"/>
        </w:rPr>
      </w:pPr>
      <w:r w:rsidRPr="00A56FB1">
        <w:rPr>
          <w:lang w:val="en-GB"/>
        </w:rPr>
        <w:t>Take something representing you.</w:t>
      </w:r>
      <w:r w:rsidRPr="00A56FB1">
        <w:rPr>
          <w:lang w:val="en-GB"/>
        </w:rPr>
        <w:br/>
        <w:t>A nice Maltese rock will do! (Gotcha again!)</w:t>
      </w:r>
      <w:r w:rsidRPr="00A56FB1">
        <w:rPr>
          <w:lang w:val="en-GB"/>
        </w:rPr>
        <w:br/>
        <w:t>ANYTHING...</w:t>
      </w:r>
      <w:r w:rsidRPr="00A56FB1">
        <w:rPr>
          <w:lang w:val="en-GB"/>
        </w:rPr>
        <w:br/>
        <w:t>A spoon since we’re probably in the kitchen.</w:t>
      </w:r>
      <w:r w:rsidRPr="00A56FB1">
        <w:rPr>
          <w:lang w:val="en-GB"/>
        </w:rPr>
        <w:br/>
        <w:t>It works. See yourself reflected in the silver, and it’ll get even more real.</w:t>
      </w:r>
    </w:p>
    <w:p w:rsidR="00DD6D8E" w:rsidRPr="00A56FB1" w:rsidRDefault="00DD6D8E" w:rsidP="00A56FB1">
      <w:pPr>
        <w:rPr>
          <w:lang w:val="en-GB"/>
        </w:rPr>
      </w:pPr>
      <w:r w:rsidRPr="00A56FB1">
        <w:rPr>
          <w:lang w:val="en-GB"/>
        </w:rPr>
        <w:t>Tie a string from the spoon (or whatever) to the thing you now choose to be your burden.</w:t>
      </w:r>
      <w:r w:rsidRPr="00A56FB1">
        <w:rPr>
          <w:lang w:val="en-GB"/>
        </w:rPr>
        <w:br/>
        <w:t xml:space="preserve">Another rock </w:t>
      </w:r>
      <w:r>
        <w:rPr>
          <w:lang w:val="en-GB"/>
        </w:rPr>
        <w:t xml:space="preserve">to use </w:t>
      </w:r>
      <w:r w:rsidRPr="00A56FB1">
        <w:rPr>
          <w:lang w:val="en-GB"/>
        </w:rPr>
        <w:t xml:space="preserve">in place of </w:t>
      </w:r>
      <w:r>
        <w:rPr>
          <w:lang w:val="en-GB"/>
        </w:rPr>
        <w:t xml:space="preserve">... </w:t>
      </w:r>
      <w:r w:rsidRPr="008C0423">
        <w:rPr>
          <w:rStyle w:val="NormaleBoldCarattere"/>
        </w:rPr>
        <w:t>Work</w:t>
      </w:r>
      <w:r>
        <w:rPr>
          <w:lang w:val="en-GB"/>
        </w:rPr>
        <w:t xml:space="preserve"> perhaps?</w:t>
      </w:r>
      <w:r w:rsidRPr="00A56FB1">
        <w:rPr>
          <w:lang w:val="en-GB"/>
        </w:rPr>
        <w:br/>
        <w:t>Someone who needs to get off your back?</w:t>
      </w:r>
      <w:r w:rsidRPr="00A56FB1">
        <w:rPr>
          <w:lang w:val="en-GB"/>
        </w:rPr>
        <w:br/>
        <w:t>Debt?</w:t>
      </w:r>
      <w:r w:rsidRPr="00A56FB1">
        <w:rPr>
          <w:lang w:val="en-GB"/>
        </w:rPr>
        <w:br/>
        <w:t>This book?</w:t>
      </w:r>
    </w:p>
    <w:p w:rsidR="00DD6D8E" w:rsidRPr="00A56FB1" w:rsidRDefault="00DD6D8E" w:rsidP="00A56FB1">
      <w:pPr>
        <w:rPr>
          <w:lang w:val="en-GB"/>
        </w:rPr>
      </w:pPr>
      <w:r w:rsidRPr="00A56FB1">
        <w:rPr>
          <w:lang w:val="en-GB"/>
        </w:rPr>
        <w:t>Hang the contraption over the sandbox.</w:t>
      </w:r>
      <w:r w:rsidRPr="00A56FB1">
        <w:rPr>
          <w:lang w:val="en-GB"/>
        </w:rPr>
        <w:br/>
      </w:r>
      <w:r>
        <w:rPr>
          <w:lang w:val="en-GB"/>
        </w:rPr>
        <w:t xml:space="preserve">Not too high if you used flour, xahx </w:t>
      </w:r>
      <w:r w:rsidRPr="00A56FB1">
        <w:rPr>
          <w:lang w:val="en-GB"/>
        </w:rPr>
        <w:t>or sugar—unless you want to look like the son of the baker</w:t>
      </w:r>
      <w:r>
        <w:rPr>
          <w:lang w:val="en-GB"/>
        </w:rPr>
        <w:t xml:space="preserve"> at the end of this silly game</w:t>
      </w:r>
      <w:r w:rsidRPr="00A56FB1">
        <w:rPr>
          <w:lang w:val="en-GB"/>
        </w:rPr>
        <w:t>.</w:t>
      </w:r>
    </w:p>
    <w:p w:rsidR="00DD6D8E" w:rsidRPr="00A56FB1" w:rsidRDefault="00DD6D8E" w:rsidP="00A56FB1">
      <w:pPr>
        <w:rPr>
          <w:lang w:val="en-GB"/>
        </w:rPr>
      </w:pPr>
      <w:r w:rsidRPr="00A56FB1">
        <w:rPr>
          <w:lang w:val="en-GB"/>
        </w:rPr>
        <w:t>Look at the contraption.</w:t>
      </w:r>
      <w:r w:rsidRPr="00A56FB1">
        <w:rPr>
          <w:lang w:val="en-GB"/>
        </w:rPr>
        <w:br/>
        <w:t>YOU up there, the cord, and the burden.</w:t>
      </w:r>
      <w:r w:rsidRPr="00A56FB1">
        <w:rPr>
          <w:lang w:val="en-GB"/>
        </w:rPr>
        <w:br/>
        <w:t>Say the names as you look at the scene.</w:t>
      </w:r>
      <w:r>
        <w:rPr>
          <w:lang w:val="en-GB"/>
        </w:rPr>
        <w:t xml:space="preserve"> That you do seriously.</w:t>
      </w:r>
      <w:r>
        <w:rPr>
          <w:lang w:val="en-GB"/>
        </w:rPr>
        <w:br/>
        <w:t>Your name, your burden.</w:t>
      </w:r>
    </w:p>
    <w:p w:rsidR="00DD6D8E" w:rsidRPr="00A56FB1" w:rsidRDefault="00DD6D8E" w:rsidP="00A56FB1">
      <w:pPr>
        <w:rPr>
          <w:lang w:val="en-GB"/>
        </w:rPr>
      </w:pPr>
      <w:r w:rsidRPr="00A56FB1">
        <w:rPr>
          <w:lang w:val="en-GB"/>
        </w:rPr>
        <w:t>Then... cut the cord.</w:t>
      </w:r>
      <w:r>
        <w:rPr>
          <w:lang w:val="en-GB"/>
        </w:rPr>
        <w:t xml:space="preserve"> </w:t>
      </w:r>
      <w:r w:rsidRPr="00A56FB1">
        <w:rPr>
          <w:lang w:val="en-GB"/>
        </w:rPr>
        <w:t>And feel your hand lift free.</w:t>
      </w:r>
      <w:r w:rsidRPr="00A56FB1">
        <w:rPr>
          <w:lang w:val="en-GB"/>
        </w:rPr>
        <w:br/>
        <w:t>Yeah. You’ve done it.</w:t>
      </w:r>
    </w:p>
    <w:p w:rsidR="00DD6D8E" w:rsidRPr="00A56FB1" w:rsidRDefault="00DD6D8E" w:rsidP="00A56FB1">
      <w:pPr>
        <w:rPr>
          <w:lang w:val="en-GB"/>
        </w:rPr>
      </w:pPr>
      <w:r w:rsidRPr="00A56FB1">
        <w:rPr>
          <w:lang w:val="en-GB"/>
        </w:rPr>
        <w:t>Look at the burden, landed and no longer connected to you.</w:t>
      </w:r>
    </w:p>
    <w:p w:rsidR="00DD6D8E" w:rsidRPr="00A56FB1" w:rsidRDefault="00DD6D8E" w:rsidP="00A56FB1">
      <w:pPr>
        <w:rPr>
          <w:lang w:val="en-GB"/>
        </w:rPr>
      </w:pPr>
      <w:r w:rsidRPr="00A56FB1">
        <w:rPr>
          <w:lang w:val="en-GB"/>
        </w:rPr>
        <w:t>Put your symbol away.</w:t>
      </w:r>
      <w:r w:rsidRPr="00A56FB1">
        <w:rPr>
          <w:lang w:val="en-GB"/>
        </w:rPr>
        <w:br/>
        <w:t>Wash it, so all the old energy is cleared.</w:t>
      </w:r>
    </w:p>
    <w:p w:rsidR="00DD6D8E" w:rsidRPr="00A56FB1" w:rsidRDefault="00DD6D8E" w:rsidP="00A56FB1">
      <w:pPr>
        <w:rPr>
          <w:lang w:val="en-GB"/>
        </w:rPr>
      </w:pPr>
      <w:r w:rsidRPr="00A56FB1">
        <w:rPr>
          <w:lang w:val="en-GB"/>
        </w:rPr>
        <w:t>Take the symbol for the burden.</w:t>
      </w:r>
      <w:r w:rsidRPr="00A56FB1">
        <w:rPr>
          <w:lang w:val="en-GB"/>
        </w:rPr>
        <w:br/>
        <w:t>If it represented an object, throw it away—in the yard, somewhere it will never bother you again.</w:t>
      </w:r>
    </w:p>
    <w:p w:rsidR="00DD6D8E" w:rsidRPr="00A56FB1" w:rsidRDefault="00DD6D8E" w:rsidP="00A56FB1">
      <w:pPr>
        <w:rPr>
          <w:lang w:val="en-GB"/>
        </w:rPr>
      </w:pPr>
      <w:r w:rsidRPr="00A56FB1">
        <w:rPr>
          <w:lang w:val="en-GB"/>
        </w:rPr>
        <w:t>If you detached a person, have respect and place the object somewhere nice.</w:t>
      </w:r>
      <w:r w:rsidRPr="00A56FB1">
        <w:rPr>
          <w:lang w:val="en-GB"/>
        </w:rPr>
        <w:br/>
        <w:t>After all, what we wanted was to get them off our back, not hurt them.</w:t>
      </w:r>
    </w:p>
    <w:p w:rsidR="00DD6D8E" w:rsidRPr="00A56FB1" w:rsidRDefault="00DD6D8E" w:rsidP="00A56FB1">
      <w:pPr>
        <w:rPr>
          <w:lang w:val="en-GB"/>
        </w:rPr>
      </w:pPr>
      <w:r w:rsidRPr="00A56FB1">
        <w:rPr>
          <w:lang w:val="en-GB"/>
        </w:rPr>
        <w:t>You can return the object where it belongs.</w:t>
      </w:r>
      <w:r w:rsidRPr="00A56FB1">
        <w:rPr>
          <w:lang w:val="en-GB"/>
        </w:rPr>
        <w:br/>
        <w:t>The cord is cut.</w:t>
      </w:r>
      <w:r w:rsidRPr="00A56FB1">
        <w:rPr>
          <w:lang w:val="en-GB"/>
        </w:rPr>
        <w:br/>
        <w:t>The deed is done.</w:t>
      </w:r>
    </w:p>
    <w:p w:rsidR="00DD6D8E" w:rsidRPr="00A56FB1" w:rsidRDefault="00DD6D8E" w:rsidP="00A56FB1">
      <w:pPr>
        <w:rPr>
          <w:lang w:val="en-GB"/>
        </w:rPr>
      </w:pPr>
      <w:r w:rsidRPr="00A56FB1">
        <w:rPr>
          <w:lang w:val="en-GB"/>
        </w:rPr>
        <w:t>Flour, sugar, tablecloth, plate... do as you wish.</w:t>
      </w:r>
    </w:p>
    <w:p w:rsidR="00DD6D8E" w:rsidRPr="00A56FB1" w:rsidRDefault="00DD6D8E" w:rsidP="00A56FB1">
      <w:pPr>
        <w:rPr>
          <w:lang w:val="en-GB"/>
        </w:rPr>
      </w:pPr>
      <w:r w:rsidRPr="00A56FB1">
        <w:rPr>
          <w:lang w:val="en-GB"/>
        </w:rPr>
        <w:t>Bless this ritual with a sentence like</w:t>
      </w:r>
      <w:r w:rsidRPr="00A56FB1">
        <w:rPr>
          <w:lang w:val="en-GB"/>
        </w:rPr>
        <w:br/>
        <w:t>“And so it is.”</w:t>
      </w:r>
      <w:r w:rsidRPr="00A56FB1">
        <w:rPr>
          <w:lang w:val="en-GB"/>
        </w:rPr>
        <w:br/>
        <w:t>“Amen.”</w:t>
      </w:r>
      <w:r w:rsidRPr="00A56FB1">
        <w:rPr>
          <w:lang w:val="en-GB"/>
        </w:rPr>
        <w:br/>
        <w:t>“It is done.”</w:t>
      </w:r>
    </w:p>
    <w:p w:rsidR="00DD6D8E" w:rsidRPr="00136035" w:rsidRDefault="00DD6D8E" w:rsidP="00136035">
      <w:pPr>
        <w:rPr>
          <w:lang w:val="en-GB"/>
        </w:rPr>
      </w:pPr>
      <w:r w:rsidRPr="00A56FB1">
        <w:rPr>
          <w:lang w:val="en-GB"/>
        </w:rPr>
        <w:t>Whatever works for you, works for your field.</w:t>
      </w:r>
      <w:r>
        <w:rPr>
          <w:lang w:val="en-GB"/>
        </w:rPr>
        <w:br/>
      </w:r>
      <w:r>
        <w:rPr>
          <w:lang w:val="en-GB"/>
        </w:rPr>
        <w:br/>
      </w:r>
      <w:r w:rsidRPr="00136035">
        <w:rPr>
          <w:lang w:val="en-GB"/>
        </w:rPr>
        <w:t>DISCLAIMER!</w:t>
      </w:r>
      <w:r w:rsidRPr="00136035">
        <w:rPr>
          <w:lang w:val="en-GB"/>
        </w:rPr>
        <w:br/>
        <w:t>This—which seems like a silly setup—has proven more powerful than I ever thought when I used it.</w:t>
      </w:r>
    </w:p>
    <w:p w:rsidR="00DD6D8E" w:rsidRPr="00136035" w:rsidRDefault="00DD6D8E" w:rsidP="00136035">
      <w:pPr>
        <w:rPr>
          <w:lang w:val="en-GB"/>
        </w:rPr>
      </w:pPr>
      <w:r w:rsidRPr="00136035">
        <w:rPr>
          <w:lang w:val="en-GB"/>
        </w:rPr>
        <w:t xml:space="preserve">With people, it cuts the cord </w:t>
      </w:r>
      <w:r w:rsidRPr="008C0423">
        <w:rPr>
          <w:rStyle w:val="NormaleBoldCarattere"/>
        </w:rPr>
        <w:t>for real</w:t>
      </w:r>
      <w:r w:rsidRPr="00136035">
        <w:rPr>
          <w:lang w:val="en-GB"/>
        </w:rPr>
        <w:t>.</w:t>
      </w:r>
      <w:r w:rsidRPr="00136035">
        <w:rPr>
          <w:lang w:val="en-GB"/>
        </w:rPr>
        <w:br/>
        <w:t>Some you never hear from again, as if you yanked the SIM card out of their phone in mid-conversation.</w:t>
      </w:r>
      <w:r w:rsidRPr="00136035">
        <w:rPr>
          <w:lang w:val="en-GB"/>
        </w:rPr>
        <w:br/>
        <w:t>Not kidding.</w:t>
      </w:r>
      <w:r w:rsidRPr="00136035">
        <w:rPr>
          <w:lang w:val="en-GB"/>
        </w:rPr>
        <w:br/>
        <w:t xml:space="preserve">It’s as if </w:t>
      </w:r>
      <w:r w:rsidRPr="008C0423">
        <w:rPr>
          <w:rStyle w:val="NormaleBoldCarattere"/>
        </w:rPr>
        <w:t>their</w:t>
      </w:r>
      <w:r w:rsidRPr="00136035">
        <w:rPr>
          <w:lang w:val="en-GB"/>
        </w:rPr>
        <w:t xml:space="preserve"> field gets a “Sorry, the number you’re dialing is no longer in service” sort of message. And they give up.</w:t>
      </w:r>
    </w:p>
    <w:p w:rsidR="00DD6D8E" w:rsidRPr="00136035" w:rsidRDefault="00DD6D8E" w:rsidP="00136035">
      <w:pPr>
        <w:rPr>
          <w:lang w:val="en-GB"/>
        </w:rPr>
      </w:pPr>
      <w:r w:rsidRPr="00136035">
        <w:rPr>
          <w:lang w:val="en-GB"/>
        </w:rPr>
        <w:t>Make sure you only use this one if you really want to take a distance—</w:t>
      </w:r>
      <w:r w:rsidRPr="00136035">
        <w:rPr>
          <w:lang w:val="en-GB"/>
        </w:rPr>
        <w:br/>
        <w:t>NOT if you were trying to provoke a reaction.</w:t>
      </w:r>
    </w:p>
    <w:p w:rsidR="00DD6D8E" w:rsidRPr="00136035" w:rsidRDefault="00DD6D8E" w:rsidP="00136035">
      <w:pPr>
        <w:rPr>
          <w:lang w:val="en-GB"/>
        </w:rPr>
      </w:pPr>
      <w:r w:rsidRPr="00136035">
        <w:rPr>
          <w:lang w:val="en-GB"/>
        </w:rPr>
        <w:t>Again:</w:t>
      </w:r>
      <w:r w:rsidRPr="00136035">
        <w:rPr>
          <w:lang w:val="en-GB"/>
        </w:rPr>
        <w:br/>
        <w:t>Manipulation won’t grant you the result you necessarily want.</w:t>
      </w:r>
    </w:p>
    <w:p w:rsidR="00DD6D8E" w:rsidRPr="005E1679" w:rsidRDefault="00DD6D8E" w:rsidP="00136035">
      <w:pPr>
        <w:rPr>
          <w:lang w:val="en-GB"/>
        </w:rPr>
      </w:pPr>
      <w:r w:rsidRPr="005E1679">
        <w:rPr>
          <w:lang w:val="en-GB"/>
        </w:rPr>
        <w:t>Live, and let go.</w:t>
      </w:r>
    </w:p>
    <w:p w:rsidR="00DD6D8E" w:rsidRPr="00787A85" w:rsidRDefault="00DD6D8E" w:rsidP="00787A85">
      <w:pPr>
        <w:rPr>
          <w:lang w:val="en-GB"/>
        </w:rPr>
      </w:pPr>
      <w:r>
        <w:rPr>
          <w:rStyle w:val="Heading2Char1"/>
          <w:lang w:val="en-GB"/>
        </w:rPr>
        <w:br w:type="page"/>
      </w:r>
      <w:r w:rsidRPr="00787A85">
        <w:rPr>
          <w:lang w:val="en-GB"/>
        </w:rPr>
        <w:t>EXPECTATION MIGHT BE THE SHORTEST ROAD TO DISAPPOINTMENT.</w:t>
      </w:r>
    </w:p>
    <w:p w:rsidR="00DD6D8E" w:rsidRPr="00787A85" w:rsidRDefault="00DD6D8E" w:rsidP="00787A85">
      <w:pPr>
        <w:rPr>
          <w:lang w:val="en-GB"/>
        </w:rPr>
      </w:pPr>
      <w:r w:rsidRPr="00787A85">
        <w:rPr>
          <w:lang w:val="en-GB"/>
        </w:rPr>
        <w:t>What matters—and I won’t get tired of saying this—is your core motivation.</w:t>
      </w:r>
    </w:p>
    <w:p w:rsidR="00DD6D8E" w:rsidRPr="00787A85" w:rsidRDefault="00DD6D8E" w:rsidP="00787A85">
      <w:pPr>
        <w:rPr>
          <w:lang w:val="en-GB"/>
        </w:rPr>
      </w:pPr>
      <w:r w:rsidRPr="00787A85">
        <w:rPr>
          <w:lang w:val="en-GB"/>
        </w:rPr>
        <w:t xml:space="preserve">You realize you hurt someone and now you want to say </w:t>
      </w:r>
      <w:r w:rsidRPr="008C0423">
        <w:rPr>
          <w:rStyle w:val="NormaleBoldCarattere"/>
        </w:rPr>
        <w:t>I’m sorry</w:t>
      </w:r>
      <w:r w:rsidRPr="00787A85">
        <w:rPr>
          <w:lang w:val="en-GB"/>
        </w:rPr>
        <w:t xml:space="preserve"> — that is love.</w:t>
      </w:r>
      <w:r w:rsidRPr="00787A85">
        <w:rPr>
          <w:lang w:val="en-GB"/>
        </w:rPr>
        <w:br/>
        <w:t>You realize you walked away before they could apologize, and now you want them to feel free to do it — that is love.</w:t>
      </w:r>
      <w:r w:rsidRPr="00787A85">
        <w:rPr>
          <w:lang w:val="en-GB"/>
        </w:rPr>
        <w:br/>
        <w:t>You judged, but you chose not to condemn or punish — that is love.</w:t>
      </w:r>
      <w:r w:rsidRPr="00787A85">
        <w:rPr>
          <w:lang w:val="en-GB"/>
        </w:rPr>
        <w:br/>
        <w:t xml:space="preserve">You’re ready to give up </w:t>
      </w:r>
      <w:r w:rsidRPr="008C0423">
        <w:rPr>
          <w:rStyle w:val="NormaleBoldCarattere"/>
        </w:rPr>
        <w:t>being right</w:t>
      </w:r>
      <w:r w:rsidRPr="00787A85">
        <w:rPr>
          <w:lang w:val="en-GB"/>
        </w:rPr>
        <w:t xml:space="preserve"> in favor of </w:t>
      </w:r>
      <w:r w:rsidRPr="008C0423">
        <w:rPr>
          <w:rStyle w:val="NormaleBoldCarattere"/>
        </w:rPr>
        <w:t>being at peace</w:t>
      </w:r>
      <w:r w:rsidRPr="00787A85">
        <w:rPr>
          <w:lang w:val="en-GB"/>
        </w:rPr>
        <w:t xml:space="preserve"> — that is love.</w:t>
      </w:r>
      <w:r w:rsidRPr="00787A85">
        <w:rPr>
          <w:lang w:val="en-GB"/>
        </w:rPr>
        <w:br/>
        <w:t>You’re not giving in. You’re giving up the war — that is love.</w:t>
      </w:r>
    </w:p>
    <w:p w:rsidR="00DD6D8E" w:rsidRPr="00787A85" w:rsidRDefault="00DD6D8E" w:rsidP="00787A85">
      <w:pPr>
        <w:rPr>
          <w:lang w:val="en-GB"/>
        </w:rPr>
      </w:pPr>
      <w:r w:rsidRPr="00787A85">
        <w:rPr>
          <w:lang w:val="en-GB"/>
        </w:rPr>
        <w:t>And then, when the emotions lose their weight and the fog lifts a little, you might see things differently.</w:t>
      </w:r>
      <w:r w:rsidRPr="00787A85">
        <w:rPr>
          <w:lang w:val="en-GB"/>
        </w:rPr>
        <w:br/>
        <w:t>That’s when I invite you to ask a few uncomfortable questions.</w:t>
      </w:r>
      <w:r w:rsidRPr="00787A85">
        <w:rPr>
          <w:lang w:val="en-GB"/>
        </w:rPr>
        <w:br/>
        <w:t>They’re like a finger in your eye. They won’t be pleasant.</w:t>
      </w:r>
      <w:r w:rsidRPr="00787A85">
        <w:rPr>
          <w:lang w:val="en-GB"/>
        </w:rPr>
        <w:br/>
        <w:t xml:space="preserve">But maybe I’m not poking you—maybe I’m nudging that beam out of the way... </w:t>
      </w:r>
      <w:r w:rsidRPr="008C0423">
        <w:rPr>
          <w:rStyle w:val="NormaleBoldCarattere"/>
        </w:rPr>
        <w:t>wink</w:t>
      </w:r>
      <w:r w:rsidRPr="00787A85">
        <w:rPr>
          <w:lang w:val="en-GB"/>
        </w:rPr>
        <w:t>.</w:t>
      </w:r>
    </w:p>
    <w:p w:rsidR="00DD6D8E" w:rsidRPr="00787A85" w:rsidRDefault="00DD6D8E" w:rsidP="00787A85">
      <w:pPr>
        <w:rPr>
          <w:lang w:val="en-GB"/>
        </w:rPr>
      </w:pPr>
      <w:r w:rsidRPr="00787A85">
        <w:rPr>
          <w:lang w:val="en-GB"/>
        </w:rPr>
        <w:t>Let your guard down and look at what you’ve been resisting:</w:t>
      </w:r>
    </w:p>
    <w:p w:rsidR="00DD6D8E" w:rsidRDefault="00DD6D8E" w:rsidP="00787A85">
      <w:r>
        <w:pict>
          <v:rect id="_x0000_i1029" style="width:0;height:1.5pt" o:hralign="center" o:hrstd="t" o:hr="t" fillcolor="gray" stroked="f"/>
        </w:pict>
      </w:r>
    </w:p>
    <w:p w:rsidR="00DD6D8E" w:rsidRPr="00787A85" w:rsidRDefault="00DD6D8E" w:rsidP="00787A85">
      <w:pPr>
        <w:rPr>
          <w:lang w:val="en-GB"/>
        </w:rPr>
      </w:pPr>
      <w:r w:rsidRPr="00787A85">
        <w:rPr>
          <w:lang w:val="en-GB"/>
        </w:rPr>
        <w:t>“I expect unconditional love from them… they should just love me as I am!”</w:t>
      </w:r>
      <w:r w:rsidRPr="00787A85">
        <w:rPr>
          <w:lang w:val="en-GB"/>
        </w:rPr>
        <w:br/>
        <w:t xml:space="preserve">Do you love </w:t>
      </w:r>
      <w:r w:rsidRPr="008C0423">
        <w:rPr>
          <w:rStyle w:val="NormaleBoldCarattere"/>
        </w:rPr>
        <w:t>them</w:t>
      </w:r>
      <w:r w:rsidRPr="00787A85">
        <w:rPr>
          <w:lang w:val="en-GB"/>
        </w:rPr>
        <w:t xml:space="preserve"> unconditionally? Do you love them as they are—or do they need to stop loving you their way, and start loving you </w:t>
      </w:r>
      <w:r w:rsidRPr="008C0423">
        <w:rPr>
          <w:rStyle w:val="NormaleBoldCarattere"/>
        </w:rPr>
        <w:t>yo</w:t>
      </w:r>
      <w:r w:rsidRPr="000808E8">
        <w:rPr>
          <w:i/>
          <w:iCs/>
          <w:lang w:val="en-GB"/>
        </w:rPr>
        <w:t>ur</w:t>
      </w:r>
      <w:r w:rsidRPr="00787A85">
        <w:rPr>
          <w:lang w:val="en-GB"/>
        </w:rPr>
        <w:t xml:space="preserve"> way?</w:t>
      </w:r>
    </w:p>
    <w:p w:rsidR="00DD6D8E" w:rsidRPr="00787A85" w:rsidRDefault="00DD6D8E" w:rsidP="00787A85">
      <w:pPr>
        <w:rPr>
          <w:lang w:val="en-GB"/>
        </w:rPr>
      </w:pPr>
      <w:r w:rsidRPr="00787A85">
        <w:rPr>
          <w:lang w:val="en-GB"/>
        </w:rPr>
        <w:t>“I should be allowed to live my life as I please and not be judged!”</w:t>
      </w:r>
      <w:r w:rsidRPr="00787A85">
        <w:rPr>
          <w:lang w:val="en-GB"/>
        </w:rPr>
        <w:br/>
        <w:t>Do you allow others the same freedom?</w:t>
      </w:r>
      <w:r w:rsidRPr="00787A85">
        <w:rPr>
          <w:lang w:val="en-GB"/>
        </w:rPr>
        <w:br/>
        <w:t>Or do you quietly pull away when someone does something you believe is wrong?</w:t>
      </w:r>
    </w:p>
    <w:p w:rsidR="00DD6D8E" w:rsidRPr="00787A85" w:rsidRDefault="00DD6D8E" w:rsidP="00787A85">
      <w:pPr>
        <w:rPr>
          <w:lang w:val="en-GB"/>
        </w:rPr>
      </w:pPr>
      <w:r w:rsidRPr="00787A85">
        <w:rPr>
          <w:lang w:val="en-GB"/>
        </w:rPr>
        <w:t>“People should stop telling me how to do things. I know how to do them right!”</w:t>
      </w:r>
      <w:r w:rsidRPr="00787A85">
        <w:rPr>
          <w:lang w:val="en-GB"/>
        </w:rPr>
        <w:br/>
        <w:t xml:space="preserve">Have you ever tried doing it </w:t>
      </w:r>
      <w:r w:rsidRPr="008C0423">
        <w:rPr>
          <w:rStyle w:val="NormaleBoldCarattere"/>
        </w:rPr>
        <w:t>their</w:t>
      </w:r>
      <w:r w:rsidRPr="00787A85">
        <w:rPr>
          <w:lang w:val="en-GB"/>
        </w:rPr>
        <w:t xml:space="preserve"> way—just once—trusting they might know something too?</w:t>
      </w:r>
    </w:p>
    <w:p w:rsidR="00DD6D8E" w:rsidRPr="00787A85" w:rsidRDefault="00DD6D8E" w:rsidP="00787A85">
      <w:pPr>
        <w:rPr>
          <w:lang w:val="en-GB"/>
        </w:rPr>
      </w:pPr>
      <w:r w:rsidRPr="00787A85">
        <w:rPr>
          <w:lang w:val="en-GB"/>
        </w:rPr>
        <w:t>“If only people were like me, the world would work much better.”</w:t>
      </w:r>
      <w:r w:rsidRPr="00787A85">
        <w:rPr>
          <w:lang w:val="en-GB"/>
        </w:rPr>
        <w:br/>
        <w:t>Are you sure? Would you really want others to go through the pain you’ve endured—just because you found a way to survive it?</w:t>
      </w:r>
    </w:p>
    <w:p w:rsidR="00DD6D8E" w:rsidRPr="00787A85" w:rsidRDefault="00DD6D8E" w:rsidP="00787A85">
      <w:pPr>
        <w:rPr>
          <w:lang w:val="en-GB"/>
        </w:rPr>
      </w:pPr>
      <w:r w:rsidRPr="00787A85">
        <w:rPr>
          <w:lang w:val="en-GB"/>
        </w:rPr>
        <w:t>And here’s one more, for those who give a lot and feel drained:</w:t>
      </w:r>
    </w:p>
    <w:p w:rsidR="00DD6D8E" w:rsidRDefault="00DD6D8E" w:rsidP="00787A85">
      <w:r>
        <w:pict>
          <v:rect id="_x0000_i1030" style="width:0;height:1.5pt" o:hralign="center" o:hrstd="t" o:hr="t" fillcolor="gray" stroked="f"/>
        </w:pict>
      </w:r>
    </w:p>
    <w:p w:rsidR="00DD6D8E" w:rsidRPr="00787A85" w:rsidRDefault="00DD6D8E" w:rsidP="00787A85">
      <w:pPr>
        <w:rPr>
          <w:lang w:val="en-GB"/>
        </w:rPr>
      </w:pPr>
      <w:r w:rsidRPr="00787A85">
        <w:rPr>
          <w:lang w:val="en-GB"/>
        </w:rPr>
        <w:t>“I try to help them, but they’re ungrateful.”</w:t>
      </w:r>
      <w:r w:rsidRPr="00787A85">
        <w:rPr>
          <w:lang w:val="en-GB"/>
        </w:rPr>
        <w:br/>
        <w:t>Did they actually ask for your help?</w:t>
      </w:r>
    </w:p>
    <w:p w:rsidR="00DD6D8E" w:rsidRPr="00D818E9" w:rsidRDefault="00DD6D8E" w:rsidP="00787A85">
      <w:pPr>
        <w:rPr>
          <w:lang w:val="en-GB"/>
        </w:rPr>
      </w:pPr>
      <w:r w:rsidRPr="00787A85">
        <w:rPr>
          <w:lang w:val="en-GB"/>
        </w:rPr>
        <w:t xml:space="preserve">It’s kind to anticipate someone’s needs. But when help turns into </w:t>
      </w:r>
      <w:r w:rsidRPr="008C0423">
        <w:rPr>
          <w:rStyle w:val="NormaleBoldCarattere"/>
        </w:rPr>
        <w:t>ex</w:t>
      </w:r>
      <w:r w:rsidRPr="000808E8">
        <w:rPr>
          <w:i/>
          <w:iCs/>
          <w:lang w:val="en-GB"/>
        </w:rPr>
        <w:t>pectation of gratitude</w:t>
      </w:r>
      <w:r w:rsidRPr="00787A85">
        <w:rPr>
          <w:lang w:val="en-GB"/>
        </w:rPr>
        <w:t>, it often wasn’t help—it was a hidden contract.</w:t>
      </w:r>
      <w:r w:rsidRPr="00787A85">
        <w:rPr>
          <w:lang w:val="en-GB"/>
        </w:rPr>
        <w:br/>
        <w:t xml:space="preserve">And if they </w:t>
      </w:r>
      <w:r w:rsidRPr="008C0423">
        <w:rPr>
          <w:rStyle w:val="NormaleBoldCarattere"/>
        </w:rPr>
        <w:t>did</w:t>
      </w:r>
      <w:r w:rsidRPr="00787A85">
        <w:rPr>
          <w:lang w:val="en-GB"/>
        </w:rPr>
        <w:t xml:space="preserve"> ask for help, did you give what they requested—or what </w:t>
      </w:r>
      <w:r w:rsidRPr="008C0423">
        <w:rPr>
          <w:rStyle w:val="NormaleBoldCarattere"/>
        </w:rPr>
        <w:t>you thought</w:t>
      </w:r>
      <w:r w:rsidRPr="00787A85">
        <w:rPr>
          <w:lang w:val="en-GB"/>
        </w:rPr>
        <w:t xml:space="preserve"> was best?</w:t>
      </w:r>
      <w:r w:rsidRPr="00787A85">
        <w:rPr>
          <w:lang w:val="en-GB"/>
        </w:rPr>
        <w:br/>
      </w:r>
      <w:r w:rsidRPr="00D818E9">
        <w:rPr>
          <w:lang w:val="en-GB"/>
        </w:rPr>
        <w:t xml:space="preserve">That </w:t>
      </w:r>
      <w:r w:rsidRPr="008C0423">
        <w:rPr>
          <w:rStyle w:val="NormaleBoldCarattere"/>
        </w:rPr>
        <w:t>looks</w:t>
      </w:r>
      <w:r w:rsidRPr="00D818E9">
        <w:rPr>
          <w:lang w:val="en-GB"/>
        </w:rPr>
        <w:t xml:space="preserve"> like help, but it might not be.</w:t>
      </w:r>
    </w:p>
    <w:p w:rsidR="00DD6D8E" w:rsidRPr="00787A85" w:rsidRDefault="00DD6D8E" w:rsidP="00787A85">
      <w:pPr>
        <w:rPr>
          <w:lang w:val="en-GB"/>
        </w:rPr>
      </w:pPr>
      <w:r w:rsidRPr="00787A85">
        <w:rPr>
          <w:lang w:val="en-GB"/>
        </w:rPr>
        <w:t>Listen carefully to what they ask.</w:t>
      </w:r>
      <w:r w:rsidRPr="00787A85">
        <w:rPr>
          <w:lang w:val="en-GB"/>
        </w:rPr>
        <w:br/>
        <w:t>Feel free to say no.</w:t>
      </w:r>
      <w:r w:rsidRPr="00787A85">
        <w:rPr>
          <w:lang w:val="en-GB"/>
        </w:rPr>
        <w:br/>
        <w:t>No guilt. No shame. That’s your right.</w:t>
      </w:r>
    </w:p>
    <w:p w:rsidR="00DD6D8E" w:rsidRPr="00787A85" w:rsidRDefault="00DD6D8E" w:rsidP="00787A85">
      <w:pPr>
        <w:rPr>
          <w:lang w:val="en-GB"/>
        </w:rPr>
      </w:pPr>
      <w:r w:rsidRPr="00787A85">
        <w:rPr>
          <w:lang w:val="en-GB"/>
        </w:rPr>
        <w:t>But when you say yes—agree together on what help means. Then show up for that.</w:t>
      </w:r>
      <w:r w:rsidRPr="00787A85">
        <w:rPr>
          <w:lang w:val="en-GB"/>
        </w:rPr>
        <w:br/>
        <w:t>That’s what truly helps.</w:t>
      </w:r>
    </w:p>
    <w:p w:rsidR="00DD6D8E" w:rsidRPr="00787A85" w:rsidRDefault="00DD6D8E" w:rsidP="00787A85">
      <w:pPr>
        <w:rPr>
          <w:lang w:val="en-GB"/>
        </w:rPr>
      </w:pPr>
      <w:r w:rsidRPr="00787A85">
        <w:rPr>
          <w:lang w:val="en-GB"/>
        </w:rPr>
        <w:t>And be mindful: help and rescue come with very different energies.</w:t>
      </w:r>
      <w:r w:rsidRPr="00787A85">
        <w:rPr>
          <w:lang w:val="en-GB"/>
        </w:rPr>
        <w:br/>
        <w:t xml:space="preserve">Sometimes, what </w:t>
      </w:r>
      <w:r w:rsidRPr="008C0423">
        <w:rPr>
          <w:rStyle w:val="NormaleBoldCarattere"/>
        </w:rPr>
        <w:t>you</w:t>
      </w:r>
      <w:r w:rsidRPr="00787A85">
        <w:rPr>
          <w:lang w:val="en-GB"/>
        </w:rPr>
        <w:t xml:space="preserve"> see as generosity, the other person might experience as intrusion—or control.</w:t>
      </w:r>
    </w:p>
    <w:p w:rsidR="00DD6D8E" w:rsidRPr="00787A85" w:rsidRDefault="00DD6D8E" w:rsidP="00787A85">
      <w:pPr>
        <w:rPr>
          <w:lang w:val="en-GB"/>
        </w:rPr>
      </w:pPr>
      <w:r w:rsidRPr="00787A85">
        <w:rPr>
          <w:lang w:val="en-GB"/>
        </w:rPr>
        <w:t>Choose to help or not help based on your sacred boundaries.</w:t>
      </w:r>
      <w:r w:rsidRPr="00787A85">
        <w:rPr>
          <w:lang w:val="en-GB"/>
        </w:rPr>
        <w:br/>
        <w:t>Set limits to your patience and your availability.</w:t>
      </w:r>
      <w:r w:rsidRPr="00787A85">
        <w:rPr>
          <w:lang w:val="en-GB"/>
        </w:rPr>
        <w:br/>
        <w:t>Avoid black-and-white thinking. Helping 50% still counts. You’re allowed to share credit.</w:t>
      </w:r>
    </w:p>
    <w:p w:rsidR="00DD6D8E" w:rsidRPr="00787A85" w:rsidRDefault="00DD6D8E" w:rsidP="00787A85">
      <w:pPr>
        <w:rPr>
          <w:lang w:val="en-GB"/>
        </w:rPr>
      </w:pPr>
      <w:r w:rsidRPr="00787A85">
        <w:rPr>
          <w:lang w:val="en-GB"/>
        </w:rPr>
        <w:t>When your help comes from the heart, it will feel right.</w:t>
      </w:r>
      <w:r w:rsidRPr="00787A85">
        <w:rPr>
          <w:lang w:val="en-GB"/>
        </w:rPr>
        <w:br/>
        <w:t>If it feels wrong—if you’re muttering under your breath,</w:t>
      </w:r>
      <w:r w:rsidRPr="00787A85">
        <w:rPr>
          <w:lang w:val="en-GB"/>
        </w:rPr>
        <w:br/>
      </w:r>
      <w:r w:rsidRPr="008C0423">
        <w:rPr>
          <w:rStyle w:val="NormaleBoldCarattere"/>
        </w:rPr>
        <w:t>"I knew they’d turn on me the moment they didn’t need me anymore"</w:t>
      </w:r>
      <w:r w:rsidRPr="00787A85">
        <w:rPr>
          <w:lang w:val="en-GB"/>
        </w:rPr>
        <w:t>—</w:t>
      </w:r>
      <w:r w:rsidRPr="00787A85">
        <w:rPr>
          <w:lang w:val="en-GB"/>
        </w:rPr>
        <w:br/>
        <w:t>that’s not your heart speaking. That’s your subconscious, still sore from the last betrayal.</w:t>
      </w:r>
    </w:p>
    <w:p w:rsidR="00DD6D8E" w:rsidRDefault="00DD6D8E" w:rsidP="00787A85">
      <w:pPr>
        <w:rPr>
          <w:lang w:val="en-GB"/>
        </w:rPr>
      </w:pPr>
      <w:r w:rsidRPr="00787A85">
        <w:rPr>
          <w:lang w:val="en-GB"/>
        </w:rPr>
        <w:t>Yes, it happened. You were hurt. You were stomped on.</w:t>
      </w:r>
      <w:r w:rsidRPr="00787A85">
        <w:rPr>
          <w:lang w:val="en-GB"/>
        </w:rPr>
        <w:br/>
        <w:t>They didn’t appreciate you—or at least that’s how it felt.</w:t>
      </w:r>
    </w:p>
    <w:p w:rsidR="00DD6D8E" w:rsidRPr="00617556" w:rsidRDefault="00DD6D8E" w:rsidP="00617556">
      <w:pPr>
        <w:rPr>
          <w:lang w:val="en-GB"/>
        </w:rPr>
      </w:pPr>
      <w:r w:rsidRPr="00561E79">
        <w:rPr>
          <w:lang w:val="en-GB"/>
        </w:rPr>
        <w:t>But maybe now that you’ve seen this…</w:t>
      </w:r>
      <w:r>
        <w:rPr>
          <w:lang w:val="en-GB"/>
        </w:rPr>
        <w:br/>
        <w:t>it’s time to let that one go</w:t>
      </w:r>
      <w:r w:rsidRPr="00561E79">
        <w:rPr>
          <w:lang w:val="en-GB"/>
        </w:rPr>
        <w:t>—because if you don’t,</w:t>
      </w:r>
      <w:r w:rsidRPr="00561E79">
        <w:rPr>
          <w:lang w:val="en-GB"/>
        </w:rPr>
        <w:br/>
        <w:t xml:space="preserve">you’ll keep </w:t>
      </w:r>
      <w:r>
        <w:rPr>
          <w:lang w:val="en-GB"/>
        </w:rPr>
        <w:t>chasing</w:t>
      </w:r>
      <w:r w:rsidRPr="00561E79">
        <w:rPr>
          <w:lang w:val="en-GB"/>
        </w:rPr>
        <w:t xml:space="preserve"> the gratitude you never felt was enough.</w:t>
      </w:r>
      <w:r>
        <w:rPr>
          <w:lang w:val="en-GB"/>
        </w:rPr>
        <w:t xml:space="preserve"> Never enough, never.</w:t>
      </w:r>
      <w:r w:rsidRPr="00561E79">
        <w:rPr>
          <w:lang w:val="en-GB"/>
        </w:rPr>
        <w:br/>
        <w:t xml:space="preserve">And the loop will </w:t>
      </w:r>
      <w:r>
        <w:rPr>
          <w:lang w:val="en-GB"/>
        </w:rPr>
        <w:t>not</w:t>
      </w:r>
      <w:r w:rsidRPr="00561E79">
        <w:rPr>
          <w:lang w:val="en-GB"/>
        </w:rPr>
        <w:t xml:space="preserve"> end.</w:t>
      </w:r>
    </w:p>
    <w:p w:rsidR="00DD6D8E" w:rsidRPr="000808E8" w:rsidRDefault="00DD6D8E" w:rsidP="00C70CEE">
      <w:pPr>
        <w:rPr>
          <w:rStyle w:val="Heading2Char1"/>
          <w:lang w:val="en-GB"/>
        </w:rPr>
      </w:pPr>
      <w:r w:rsidRPr="003265E1">
        <w:rPr>
          <w:lang w:val="en-GB"/>
        </w:rPr>
        <w:br w:type="page"/>
      </w:r>
      <w:bookmarkStart w:id="181" w:name="_Toc203311936"/>
      <w:bookmarkStart w:id="182" w:name="_Toc203310997"/>
      <w:r w:rsidRPr="0076640C">
        <w:rPr>
          <w:rStyle w:val="Heading1Char1"/>
          <w:sz w:val="48"/>
          <w:szCs w:val="48"/>
        </w:rPr>
        <w:t>SOME UNSUNG HEROES...</w:t>
      </w:r>
      <w:bookmarkEnd w:id="181"/>
      <w:r w:rsidRPr="0076640C">
        <w:rPr>
          <w:rStyle w:val="Heading1Char1"/>
          <w:sz w:val="48"/>
          <w:szCs w:val="48"/>
        </w:rPr>
        <w:t xml:space="preserve"> </w:t>
      </w:r>
      <w:r w:rsidRPr="0076640C">
        <w:rPr>
          <w:rStyle w:val="Heading1Char1"/>
          <w:sz w:val="48"/>
          <w:szCs w:val="48"/>
        </w:rPr>
        <w:br/>
      </w:r>
      <w:r w:rsidRPr="000808E8">
        <w:rPr>
          <w:rStyle w:val="Heading2Char1"/>
          <w:lang w:val="en-GB"/>
        </w:rPr>
        <w:t>AND ONE PLENTY SUNG</w:t>
      </w:r>
      <w:bookmarkEnd w:id="182"/>
    </w:p>
    <w:p w:rsidR="00DD6D8E" w:rsidRPr="000808E8" w:rsidRDefault="00DD6D8E" w:rsidP="00C70CEE">
      <w:pPr>
        <w:rPr>
          <w:lang w:val="en-GB"/>
        </w:rPr>
      </w:pPr>
      <w:r w:rsidRPr="005E1679">
        <w:rPr>
          <w:lang w:val="en-GB"/>
        </w:rPr>
        <w:t xml:space="preserve">Here comes the list for your summer reading—just so you </w:t>
      </w:r>
      <w:r>
        <w:rPr>
          <w:lang w:val="en-GB"/>
        </w:rPr>
        <w:t>know I didn't make ALL of this up on my own.</w:t>
      </w:r>
      <w:r>
        <w:rPr>
          <w:lang w:val="en-GB"/>
        </w:rPr>
        <w:br/>
      </w:r>
      <w:r w:rsidRPr="00BD6371">
        <w:rPr>
          <w:lang w:val="en-GB"/>
        </w:rPr>
        <w:t>I’ve got mentors.</w:t>
      </w:r>
    </w:p>
    <w:p w:rsidR="00DD6D8E" w:rsidRPr="005E1679" w:rsidRDefault="00DD6D8E" w:rsidP="00136035">
      <w:pPr>
        <w:rPr>
          <w:lang w:val="en-GB"/>
        </w:rPr>
      </w:pPr>
      <w:r w:rsidRPr="00451E17">
        <w:rPr>
          <w:lang w:val="en-GB"/>
        </w:rPr>
        <w:t>In absolutely no relevant order:</w:t>
      </w:r>
    </w:p>
    <w:p w:rsidR="00DD6D8E" w:rsidRDefault="00DD6D8E" w:rsidP="00451E17">
      <w:pPr>
        <w:rPr>
          <w:lang w:val="en-GB"/>
        </w:rPr>
      </w:pPr>
      <w:r w:rsidRPr="00451E17">
        <w:rPr>
          <w:lang w:val="en-GB"/>
        </w:rPr>
        <w:t>Louise Hay – The affirmation queen. Turned body symptoms into symbolic messages before it was cool.</w:t>
      </w:r>
    </w:p>
    <w:p w:rsidR="00DD6D8E" w:rsidRPr="00451E17" w:rsidRDefault="00DD6D8E" w:rsidP="00451E17">
      <w:pPr>
        <w:rPr>
          <w:lang w:val="en-GB"/>
        </w:rPr>
      </w:pPr>
      <w:r w:rsidRPr="00451E17">
        <w:rPr>
          <w:lang w:val="en-GB"/>
        </w:rPr>
        <w:t xml:space="preserve">Caroline Myss – Medical intuitive; big on energy anatomy, symbolic illness, and archetypes. </w:t>
      </w:r>
      <w:r w:rsidRPr="008C0423">
        <w:rPr>
          <w:rStyle w:val="NormaleBoldCarattere"/>
        </w:rPr>
        <w:t>Anatomy of the Spirit</w:t>
      </w:r>
      <w:r w:rsidRPr="00451E17">
        <w:rPr>
          <w:lang w:val="en-GB"/>
        </w:rPr>
        <w:t xml:space="preserve"> is a classic.</w:t>
      </w:r>
    </w:p>
    <w:p w:rsidR="00DD6D8E" w:rsidRPr="00451E17" w:rsidRDefault="00DD6D8E" w:rsidP="00451E17">
      <w:pPr>
        <w:rPr>
          <w:lang w:val="en-GB"/>
        </w:rPr>
      </w:pPr>
      <w:r w:rsidRPr="00451E17">
        <w:rPr>
          <w:lang w:val="en-GB"/>
        </w:rPr>
        <w:t>Joe Dispenza – Mind-body rewiring through intense visualization, elevated emotions, quantum intention. Definitely on-brand for this book.</w:t>
      </w:r>
    </w:p>
    <w:p w:rsidR="00DD6D8E" w:rsidRPr="00451E17" w:rsidRDefault="00DD6D8E" w:rsidP="00451E17">
      <w:pPr>
        <w:rPr>
          <w:lang w:val="en-GB"/>
        </w:rPr>
      </w:pPr>
      <w:r w:rsidRPr="00451E17">
        <w:rPr>
          <w:lang w:val="en-GB"/>
        </w:rPr>
        <w:t>Donna Eden – Energy medicine practitioner; works with meridians, aura fields, visual imagery.</w:t>
      </w:r>
    </w:p>
    <w:p w:rsidR="00DD6D8E" w:rsidRPr="00451E17" w:rsidRDefault="00DD6D8E" w:rsidP="00451E17">
      <w:pPr>
        <w:rPr>
          <w:lang w:val="en-GB"/>
        </w:rPr>
      </w:pPr>
      <w:r w:rsidRPr="00451E17">
        <w:rPr>
          <w:lang w:val="en-GB"/>
        </w:rPr>
        <w:t xml:space="preserve">Barbara Ann Brennan – Former NASA physicist turned aura mapper. Her books like </w:t>
      </w:r>
      <w:r w:rsidRPr="008C0423">
        <w:rPr>
          <w:rStyle w:val="NormaleBoldCarattere"/>
        </w:rPr>
        <w:t>Hands of Light</w:t>
      </w:r>
      <w:r w:rsidRPr="00451E17">
        <w:rPr>
          <w:lang w:val="en-GB"/>
        </w:rPr>
        <w:t xml:space="preserve"> mix symbolic imagery with healing.</w:t>
      </w:r>
    </w:p>
    <w:p w:rsidR="00DD6D8E" w:rsidRPr="00451E17" w:rsidRDefault="00DD6D8E" w:rsidP="00451E17">
      <w:pPr>
        <w:rPr>
          <w:lang w:val="en-GB"/>
        </w:rPr>
      </w:pPr>
      <w:r w:rsidRPr="00451E17">
        <w:rPr>
          <w:lang w:val="en-GB"/>
        </w:rPr>
        <w:t>Deborah King – Uses ritual, chakra-based work, and intuitive clearing; blends energy medicine with trauma release.</w:t>
      </w:r>
    </w:p>
    <w:p w:rsidR="00DD6D8E" w:rsidRPr="00451E17" w:rsidRDefault="00DD6D8E" w:rsidP="00451E17">
      <w:pPr>
        <w:rPr>
          <w:lang w:val="en-GB"/>
        </w:rPr>
      </w:pPr>
      <w:r w:rsidRPr="00451E17">
        <w:rPr>
          <w:lang w:val="en-GB"/>
        </w:rPr>
        <w:t>Alberto Villoldo – Shamanic healer trained in Incan traditions. Uses soul retrieval, symbolic rituals, energy medicine.</w:t>
      </w:r>
    </w:p>
    <w:p w:rsidR="00DD6D8E" w:rsidRPr="00451E17" w:rsidRDefault="00DD6D8E" w:rsidP="00451E17">
      <w:pPr>
        <w:rPr>
          <w:lang w:val="en-GB"/>
        </w:rPr>
      </w:pPr>
      <w:r w:rsidRPr="00451E17">
        <w:rPr>
          <w:lang w:val="en-GB"/>
        </w:rPr>
        <w:t>Teal Swan – Controversial, but she dives into emotional body work, shadow integration, and symbolic emotional expression.</w:t>
      </w:r>
    </w:p>
    <w:p w:rsidR="00DD6D8E" w:rsidRPr="00451E17" w:rsidRDefault="00DD6D8E" w:rsidP="00451E17">
      <w:pPr>
        <w:rPr>
          <w:lang w:val="en-GB"/>
        </w:rPr>
      </w:pPr>
      <w:r w:rsidRPr="00451E17">
        <w:rPr>
          <w:lang w:val="en-GB"/>
        </w:rPr>
        <w:t>Byron Katie – Not traditional “symbolic” work, but her 4-question “The Work” process breaks identification with thoughts in a very substitution-like way.</w:t>
      </w:r>
    </w:p>
    <w:p w:rsidR="00DD6D8E" w:rsidRDefault="00DD6D8E" w:rsidP="00451E17">
      <w:pPr>
        <w:rPr>
          <w:lang w:val="en-GB"/>
        </w:rPr>
      </w:pPr>
      <w:r w:rsidRPr="00E60554">
        <w:rPr>
          <w:rStyle w:val="NormaleBoldCarattere"/>
        </w:rPr>
        <w:t>Kenneth Wapnick</w:t>
      </w:r>
      <w:r w:rsidRPr="007C4D14">
        <w:rPr>
          <w:lang w:val="en-GB"/>
        </w:rPr>
        <w:t xml:space="preserve"> – Scholar of </w:t>
      </w:r>
      <w:r w:rsidRPr="008C0423">
        <w:rPr>
          <w:rStyle w:val="NormaleBoldCarattere"/>
        </w:rPr>
        <w:t>A Course in Miracles</w:t>
      </w:r>
      <w:r w:rsidRPr="007C4D14">
        <w:rPr>
          <w:lang w:val="en-GB"/>
        </w:rPr>
        <w:t>, spiritual surgeon of the ego. His substitution is clarity itself—removing distortion without flinching, guiding you back to the sane part of the mind.</w:t>
      </w:r>
    </w:p>
    <w:p w:rsidR="00DD6D8E" w:rsidRPr="00451E17" w:rsidRDefault="00DD6D8E" w:rsidP="00451E17">
      <w:pPr>
        <w:rPr>
          <w:lang w:val="en-GB"/>
        </w:rPr>
      </w:pPr>
      <w:r w:rsidRPr="00451E17">
        <w:rPr>
          <w:lang w:val="en-GB"/>
        </w:rPr>
        <w:t xml:space="preserve">Marianne Williamson – </w:t>
      </w:r>
      <w:r w:rsidRPr="008C0423">
        <w:rPr>
          <w:rStyle w:val="NormaleBoldCarattere"/>
        </w:rPr>
        <w:t>A Course in Miracles</w:t>
      </w:r>
      <w:r w:rsidRPr="00451E17">
        <w:rPr>
          <w:lang w:val="en-GB"/>
        </w:rPr>
        <w:t xml:space="preserve"> translator-for-the-people. Uses forgiveness and inner narrative as tools of metaphysical substitution.</w:t>
      </w:r>
    </w:p>
    <w:p w:rsidR="00DD6D8E" w:rsidRDefault="00DD6D8E" w:rsidP="00451E17">
      <w:pPr>
        <w:rPr>
          <w:lang w:val="en-GB"/>
        </w:rPr>
      </w:pPr>
      <w:r w:rsidRPr="00451E17">
        <w:rPr>
          <w:lang w:val="en-GB"/>
        </w:rPr>
        <w:t xml:space="preserve">Neville Goddard – King of consciousness-as-creator. The imagination </w:t>
      </w:r>
      <w:r w:rsidRPr="008C0423">
        <w:rPr>
          <w:rStyle w:val="NormaleBoldCarattere"/>
        </w:rPr>
        <w:t>is</w:t>
      </w:r>
      <w:r w:rsidRPr="00451E17">
        <w:rPr>
          <w:lang w:val="en-GB"/>
        </w:rPr>
        <w:t xml:space="preserve"> the substitution in his work—“Assume the feeling of the wish fulfilled.”</w:t>
      </w:r>
    </w:p>
    <w:p w:rsidR="00DD6D8E" w:rsidRDefault="00DD6D8E" w:rsidP="00451E17">
      <w:pPr>
        <w:rPr>
          <w:lang w:val="en-GB"/>
        </w:rPr>
      </w:pPr>
      <w:r w:rsidRPr="00E60554">
        <w:rPr>
          <w:rStyle w:val="NormaleBoldCarattere"/>
        </w:rPr>
        <w:t xml:space="preserve">Charles Fillmore </w:t>
      </w:r>
      <w:r w:rsidRPr="007C4D14">
        <w:rPr>
          <w:lang w:val="en-GB"/>
        </w:rPr>
        <w:t xml:space="preserve">– Co-founder of </w:t>
      </w:r>
      <w:r>
        <w:rPr>
          <w:lang w:val="en-GB"/>
        </w:rPr>
        <w:t>"</w:t>
      </w:r>
      <w:r w:rsidRPr="007C4D14">
        <w:rPr>
          <w:lang w:val="en-GB"/>
        </w:rPr>
        <w:t>Unity</w:t>
      </w:r>
      <w:r>
        <w:rPr>
          <w:lang w:val="en-GB"/>
        </w:rPr>
        <w:t>"</w:t>
      </w:r>
      <w:r w:rsidRPr="007C4D14">
        <w:rPr>
          <w:lang w:val="en-GB"/>
        </w:rPr>
        <w:t xml:space="preserve">. Words are power in his world—the act of </w:t>
      </w:r>
      <w:r w:rsidRPr="008C0423">
        <w:rPr>
          <w:rStyle w:val="NormaleBoldCarattere"/>
        </w:rPr>
        <w:t>affirming</w:t>
      </w:r>
      <w:r w:rsidRPr="007C4D14">
        <w:rPr>
          <w:lang w:val="en-GB"/>
        </w:rPr>
        <w:t xml:space="preserve"> is the substitution: divine mind voiced into matter.</w:t>
      </w:r>
    </w:p>
    <w:p w:rsidR="00DD6D8E" w:rsidRPr="006748AE" w:rsidRDefault="00DD6D8E" w:rsidP="00451E17">
      <w:pPr>
        <w:rPr>
          <w:lang w:val="en-GB"/>
        </w:rPr>
      </w:pPr>
      <w:r w:rsidRPr="00E60554">
        <w:rPr>
          <w:rStyle w:val="NormaleBoldCarattere"/>
        </w:rPr>
        <w:t>Robert Tennyson Stevens</w:t>
      </w:r>
      <w:r w:rsidRPr="006748AE">
        <w:rPr>
          <w:lang w:val="en-GB"/>
        </w:rPr>
        <w:t xml:space="preserve"> – Developer of Conscious Language. Every word you speak is a code—substitution through syntax, turning victim scripts into declarations of sovereignty.</w:t>
      </w:r>
    </w:p>
    <w:p w:rsidR="00DD6D8E" w:rsidRPr="00451E17" w:rsidRDefault="00DD6D8E" w:rsidP="00451E17">
      <w:pPr>
        <w:rPr>
          <w:lang w:val="en-GB"/>
        </w:rPr>
      </w:pPr>
      <w:r w:rsidRPr="00451E17">
        <w:rPr>
          <w:lang w:val="en-GB"/>
        </w:rPr>
        <w:t xml:space="preserve">Aletha Solter – Psychologist behind </w:t>
      </w:r>
      <w:r w:rsidRPr="008C0423">
        <w:rPr>
          <w:rStyle w:val="NormaleBoldCarattere"/>
        </w:rPr>
        <w:t>Aware Parenting</w:t>
      </w:r>
      <w:r w:rsidRPr="00451E17">
        <w:rPr>
          <w:lang w:val="en-GB"/>
        </w:rPr>
        <w:t>, integrates symbolic play and emotional release for children.</w:t>
      </w:r>
    </w:p>
    <w:p w:rsidR="00DD6D8E" w:rsidRPr="00451E17" w:rsidRDefault="00DD6D8E" w:rsidP="00451E17">
      <w:pPr>
        <w:rPr>
          <w:lang w:val="en-GB"/>
        </w:rPr>
      </w:pPr>
      <w:r w:rsidRPr="00451E17">
        <w:rPr>
          <w:lang w:val="en-GB"/>
        </w:rPr>
        <w:t xml:space="preserve">Francine Shapiro – Inventor of EMDR (Eye Movement Desensitization and Reprocessing). The eye movement is symbolic—it </w:t>
      </w:r>
      <w:r w:rsidRPr="008C0423">
        <w:rPr>
          <w:rStyle w:val="NormaleBoldCarattere"/>
        </w:rPr>
        <w:t>unlocks</w:t>
      </w:r>
      <w:r w:rsidRPr="00451E17">
        <w:rPr>
          <w:lang w:val="en-GB"/>
        </w:rPr>
        <w:t xml:space="preserve"> memory and healing.</w:t>
      </w:r>
    </w:p>
    <w:p w:rsidR="00DD6D8E" w:rsidRPr="00D818E9" w:rsidRDefault="00DD6D8E" w:rsidP="00451E17">
      <w:pPr>
        <w:rPr>
          <w:lang w:val="en-GB"/>
        </w:rPr>
      </w:pPr>
      <w:r w:rsidRPr="00451E17">
        <w:rPr>
          <w:lang w:val="en-GB"/>
        </w:rPr>
        <w:t xml:space="preserve">Gabor Maté – Not a symbolic practitioner per se, but deeply links suppressed emotion and trauma with disease. </w:t>
      </w:r>
      <w:r w:rsidRPr="00D818E9">
        <w:rPr>
          <w:lang w:val="en-GB"/>
        </w:rPr>
        <w:t>Symbolic language emerges in his client work constantly.</w:t>
      </w:r>
    </w:p>
    <w:p w:rsidR="00DD6D8E" w:rsidRPr="00451E17" w:rsidRDefault="00DD6D8E" w:rsidP="00451E17">
      <w:pPr>
        <w:rPr>
          <w:lang w:val="en-GB"/>
        </w:rPr>
      </w:pPr>
      <w:r w:rsidRPr="00451E17">
        <w:rPr>
          <w:lang w:val="en-GB"/>
        </w:rPr>
        <w:t>Lars Muhl – Danish mystic and healer; blends Gnostic traditions, sound, and symbolic healing tools (chants, rituals, oils).</w:t>
      </w:r>
    </w:p>
    <w:p w:rsidR="00DD6D8E" w:rsidRPr="00451E17" w:rsidRDefault="00DD6D8E" w:rsidP="00451E17">
      <w:pPr>
        <w:rPr>
          <w:lang w:val="en-GB"/>
        </w:rPr>
      </w:pPr>
      <w:r w:rsidRPr="00451E17">
        <w:rPr>
          <w:lang w:val="en-GB"/>
        </w:rPr>
        <w:t>Anodea Judith – Chakra system theorist. Every chakra imbalance is treated as symbolic narrative needing restoration.</w:t>
      </w:r>
    </w:p>
    <w:p w:rsidR="00DD6D8E" w:rsidRPr="00D818E9" w:rsidRDefault="00DD6D8E" w:rsidP="00451E17">
      <w:pPr>
        <w:rPr>
          <w:lang w:val="en-GB"/>
        </w:rPr>
      </w:pPr>
      <w:r w:rsidRPr="00451E17">
        <w:rPr>
          <w:lang w:val="en-GB"/>
        </w:rPr>
        <w:t xml:space="preserve">Tom Kenyon – Uses sound frequencies and channeled symbolic tones for inner rewiring. </w:t>
      </w:r>
      <w:r w:rsidRPr="00D818E9">
        <w:rPr>
          <w:lang w:val="en-GB"/>
        </w:rPr>
        <w:t>Bizarre and strangely effective.</w:t>
      </w:r>
    </w:p>
    <w:p w:rsidR="00DD6D8E" w:rsidRPr="00451E17" w:rsidRDefault="00DD6D8E" w:rsidP="00451E17">
      <w:pPr>
        <w:rPr>
          <w:lang w:val="en-GB"/>
        </w:rPr>
      </w:pPr>
      <w:r w:rsidRPr="00451E17">
        <w:rPr>
          <w:lang w:val="en-GB"/>
        </w:rPr>
        <w:t>David Feinstein &amp; Donna Eden – Together they developed accessible energy psychology tools, tapping points as stand-ins for trauma release.</w:t>
      </w:r>
    </w:p>
    <w:p w:rsidR="00DD6D8E" w:rsidRPr="00451E17" w:rsidRDefault="00DD6D8E" w:rsidP="00451E17">
      <w:pPr>
        <w:rPr>
          <w:lang w:val="en-GB"/>
        </w:rPr>
      </w:pPr>
      <w:r w:rsidRPr="00451E17">
        <w:rPr>
          <w:lang w:val="en-GB"/>
        </w:rPr>
        <w:t xml:space="preserve">Dr. Darren Weissman – </w:t>
      </w:r>
      <w:r w:rsidRPr="008C0423">
        <w:rPr>
          <w:rStyle w:val="NormaleBoldCarattere"/>
        </w:rPr>
        <w:t>The LifeLine Technique</w:t>
      </w:r>
      <w:r w:rsidRPr="00451E17">
        <w:rPr>
          <w:lang w:val="en-GB"/>
        </w:rPr>
        <w:t>, combines muscle testing, symbolism, and intention to shift subconscious patterns.</w:t>
      </w:r>
    </w:p>
    <w:p w:rsidR="00DD6D8E" w:rsidRPr="00D818E9" w:rsidRDefault="00DD6D8E" w:rsidP="00451E17">
      <w:pPr>
        <w:rPr>
          <w:lang w:val="en-GB"/>
        </w:rPr>
      </w:pPr>
      <w:r w:rsidRPr="00451E17">
        <w:rPr>
          <w:lang w:val="en-GB"/>
        </w:rPr>
        <w:t xml:space="preserve">Judith Orloff – Empath empowerment meets symbolic boundary-setting. </w:t>
      </w:r>
      <w:r w:rsidRPr="00D818E9">
        <w:rPr>
          <w:lang w:val="en-GB"/>
        </w:rPr>
        <w:t>Energetic hygiene as therapeutic act.</w:t>
      </w:r>
    </w:p>
    <w:p w:rsidR="00DD6D8E" w:rsidRPr="00451E17" w:rsidRDefault="00DD6D8E" w:rsidP="00451E17">
      <w:pPr>
        <w:rPr>
          <w:lang w:val="en-GB"/>
        </w:rPr>
      </w:pPr>
      <w:r w:rsidRPr="00451E17">
        <w:rPr>
          <w:lang w:val="en-GB"/>
        </w:rPr>
        <w:t>Jean Houston – Archetype and symbolic action queen. Worked with NASA and the UN teaching ritual, myth, and guided transformation.</w:t>
      </w:r>
    </w:p>
    <w:p w:rsidR="00DD6D8E" w:rsidRPr="00451E17" w:rsidRDefault="00DD6D8E" w:rsidP="00451E17">
      <w:pPr>
        <w:rPr>
          <w:lang w:val="en-GB"/>
        </w:rPr>
      </w:pPr>
      <w:r w:rsidRPr="00451E17">
        <w:rPr>
          <w:lang w:val="en-GB"/>
        </w:rPr>
        <w:t>Michael Harner – Father of Core Shamanism. Journeying, symbolic spirit guides, soul parts—classic substitution mechanics.</w:t>
      </w:r>
    </w:p>
    <w:p w:rsidR="00DD6D8E" w:rsidRPr="00D818E9" w:rsidRDefault="00DD6D8E" w:rsidP="00451E17">
      <w:pPr>
        <w:rPr>
          <w:lang w:val="en-GB"/>
        </w:rPr>
      </w:pPr>
      <w:r w:rsidRPr="00451E17">
        <w:rPr>
          <w:lang w:val="en-GB"/>
        </w:rPr>
        <w:t xml:space="preserve">Carol Tuttle – Chakra and personality-based healing via symbolic dress, movement, and expression. </w:t>
      </w:r>
      <w:r w:rsidRPr="00D818E9">
        <w:rPr>
          <w:lang w:val="en-GB"/>
        </w:rPr>
        <w:t>Total branding trip.</w:t>
      </w:r>
    </w:p>
    <w:p w:rsidR="00DD6D8E" w:rsidRPr="00451E17" w:rsidRDefault="00DD6D8E" w:rsidP="00451E17">
      <w:pPr>
        <w:rPr>
          <w:lang w:val="en-GB"/>
        </w:rPr>
      </w:pPr>
      <w:r w:rsidRPr="00451E17">
        <w:rPr>
          <w:lang w:val="en-GB"/>
        </w:rPr>
        <w:t xml:space="preserve">Michael Brown – </w:t>
      </w:r>
      <w:r w:rsidRPr="008C0423">
        <w:rPr>
          <w:rStyle w:val="NormaleBoldCarattere"/>
        </w:rPr>
        <w:t>The Presence Process</w:t>
      </w:r>
      <w:r w:rsidRPr="00451E17">
        <w:rPr>
          <w:lang w:val="en-GB"/>
        </w:rPr>
        <w:t>. Uses breath and discomfort as symbolic anchors for emotional integration.</w:t>
      </w:r>
    </w:p>
    <w:p w:rsidR="00DD6D8E" w:rsidRPr="00451E17" w:rsidRDefault="00DD6D8E" w:rsidP="00451E17">
      <w:pPr>
        <w:rPr>
          <w:lang w:val="en-GB"/>
        </w:rPr>
      </w:pPr>
      <w:r w:rsidRPr="00451E17">
        <w:rPr>
          <w:lang w:val="en-GB"/>
        </w:rPr>
        <w:t>Special mention to some who made CHANGE the ultimate success</w:t>
      </w:r>
    </w:p>
    <w:p w:rsidR="00DD6D8E" w:rsidRDefault="00DD6D8E" w:rsidP="00E60554">
      <w:pPr>
        <w:pStyle w:val="NormaleBold"/>
      </w:pPr>
      <w:r w:rsidRPr="00AF73F4">
        <w:t xml:space="preserve">Anita Moorjani , </w:t>
      </w:r>
      <w:r w:rsidRPr="00451E17">
        <w:t>Eckhart Tolle</w:t>
      </w:r>
      <w:r w:rsidRPr="00AF73F4">
        <w:t xml:space="preserve">, </w:t>
      </w:r>
      <w:r w:rsidRPr="00451E17">
        <w:t>Neale Donald Walsch</w:t>
      </w:r>
      <w:r w:rsidRPr="00AF73F4">
        <w:t xml:space="preserve">, </w:t>
      </w:r>
      <w:r w:rsidRPr="00451E17">
        <w:t>Debbie Ford</w:t>
      </w:r>
      <w:r w:rsidRPr="00AF73F4">
        <w:t xml:space="preserve">, </w:t>
      </w:r>
      <w:r w:rsidRPr="00451E17">
        <w:t>Eben Alexander</w:t>
      </w:r>
      <w:r>
        <w:t>...</w:t>
      </w:r>
    </w:p>
    <w:p w:rsidR="00DD6D8E" w:rsidRPr="00451E17" w:rsidRDefault="00DD6D8E" w:rsidP="00451E17">
      <w:pPr>
        <w:rPr>
          <w:lang w:val="en-GB"/>
        </w:rPr>
      </w:pPr>
    </w:p>
    <w:p w:rsidR="00DD6D8E" w:rsidRPr="00451E17" w:rsidRDefault="00DD6D8E" w:rsidP="00451E17">
      <w:pPr>
        <w:rPr>
          <w:lang w:val="en-GB"/>
        </w:rPr>
      </w:pPr>
      <w:r w:rsidRPr="00451E17">
        <w:rPr>
          <w:lang w:val="en-GB"/>
        </w:rPr>
        <w:t>And then there’s Liza Minnelli—I’m not kidding. Really.</w:t>
      </w:r>
      <w:r w:rsidRPr="00451E17">
        <w:rPr>
          <w:lang w:val="en-GB"/>
        </w:rPr>
        <w:br/>
        <w:t>Let me mention her ad-honorem.</w:t>
      </w:r>
      <w:r>
        <w:rPr>
          <w:lang w:val="en-GB"/>
        </w:rPr>
        <w:t xml:space="preserve"> The queen of change.</w:t>
      </w:r>
      <w:r w:rsidRPr="00451E17">
        <w:rPr>
          <w:lang w:val="en-GB"/>
        </w:rPr>
        <w:br/>
        <w:t>She never claimed to be a spiritual guru.</w:t>
      </w:r>
      <w:r w:rsidRPr="00451E17">
        <w:rPr>
          <w:lang w:val="en-GB"/>
        </w:rPr>
        <w:br/>
        <w:t>I’m not aware she’s written books on affirmations.</w:t>
      </w:r>
      <w:r w:rsidRPr="00451E17">
        <w:rPr>
          <w:lang w:val="en-GB"/>
        </w:rPr>
        <w:br/>
        <w:t>But you know what? That woman got it from LIFE.</w:t>
      </w:r>
    </w:p>
    <w:p w:rsidR="00DD6D8E" w:rsidRPr="00451E17" w:rsidRDefault="00DD6D8E" w:rsidP="00451E17">
      <w:pPr>
        <w:rPr>
          <w:lang w:val="en-GB"/>
        </w:rPr>
      </w:pPr>
      <w:r w:rsidRPr="00451E17">
        <w:rPr>
          <w:lang w:val="en-GB"/>
        </w:rPr>
        <w:t>She treats chan</w:t>
      </w:r>
      <w:r>
        <w:rPr>
          <w:lang w:val="en-GB"/>
        </w:rPr>
        <w:t>ge like a friend.</w:t>
      </w:r>
      <w:r>
        <w:rPr>
          <w:lang w:val="en-GB"/>
        </w:rPr>
        <w:br/>
        <w:t xml:space="preserve">And when she was asked about her childhood and her struggles, </w:t>
      </w:r>
      <w:r w:rsidRPr="00451E17">
        <w:rPr>
          <w:lang w:val="en-GB"/>
        </w:rPr>
        <w:t>she tells beautiful stories.</w:t>
      </w:r>
    </w:p>
    <w:p w:rsidR="00DD6D8E" w:rsidRPr="00451E17" w:rsidRDefault="00DD6D8E" w:rsidP="00451E17">
      <w:pPr>
        <w:rPr>
          <w:lang w:val="en-GB"/>
        </w:rPr>
      </w:pPr>
      <w:r w:rsidRPr="00451E17">
        <w:rPr>
          <w:lang w:val="en-GB"/>
        </w:rPr>
        <w:t>A puzzled interviewer once tried to push for clarification—</w:t>
      </w:r>
      <w:r w:rsidRPr="00451E17">
        <w:rPr>
          <w:lang w:val="en-GB"/>
        </w:rPr>
        <w:br/>
        <w:t>as if history hadn’t already been retold ad nauseam.</w:t>
      </w:r>
      <w:r w:rsidRPr="00451E17">
        <w:rPr>
          <w:lang w:val="en-GB"/>
        </w:rPr>
        <w:br/>
        <w:t xml:space="preserve">She replied, something </w:t>
      </w:r>
      <w:r>
        <w:rPr>
          <w:lang w:val="en-GB"/>
        </w:rPr>
        <w:t>of this kind</w:t>
      </w:r>
      <w:r w:rsidRPr="00451E17">
        <w:rPr>
          <w:lang w:val="en-GB"/>
        </w:rPr>
        <w:t>:</w:t>
      </w:r>
      <w:r w:rsidRPr="00451E17">
        <w:rPr>
          <w:lang w:val="en-GB"/>
        </w:rPr>
        <w:br/>
        <w:t>“My memories are only mine, and I’m the only one allowed to change them. As I please!”</w:t>
      </w:r>
    </w:p>
    <w:p w:rsidR="00DD6D8E" w:rsidRPr="00451E17" w:rsidRDefault="00DD6D8E" w:rsidP="00451E17">
      <w:pPr>
        <w:rPr>
          <w:lang w:val="en-GB"/>
        </w:rPr>
      </w:pPr>
      <w:r w:rsidRPr="00451E17">
        <w:rPr>
          <w:lang w:val="en-GB"/>
        </w:rPr>
        <w:t>This time, I ask you not to grin—but to take it seriously.</w:t>
      </w:r>
    </w:p>
    <w:p w:rsidR="00DD6D8E" w:rsidRPr="00451E17" w:rsidRDefault="00DD6D8E" w:rsidP="00451E17">
      <w:pPr>
        <w:rPr>
          <w:lang w:val="en-GB"/>
        </w:rPr>
      </w:pPr>
      <w:r w:rsidRPr="00451E17">
        <w:rPr>
          <w:lang w:val="en-GB"/>
        </w:rPr>
        <w:t>No matter what mistakes we make, it’s our life.</w:t>
      </w:r>
      <w:r w:rsidRPr="00451E17">
        <w:rPr>
          <w:lang w:val="en-GB"/>
        </w:rPr>
        <w:br/>
        <w:t>And we live it with dignity.</w:t>
      </w:r>
      <w:r w:rsidRPr="00451E17">
        <w:rPr>
          <w:lang w:val="en-GB"/>
        </w:rPr>
        <w:br/>
        <w:t>We make the best of it.</w:t>
      </w:r>
      <w:r w:rsidRPr="00451E17">
        <w:rPr>
          <w:lang w:val="en-GB"/>
        </w:rPr>
        <w:br/>
        <w:t xml:space="preserve">And if, to survive, we rewrite the past—with images that change how we </w:t>
      </w:r>
      <w:r w:rsidRPr="008C0423">
        <w:rPr>
          <w:rStyle w:val="NormaleBoldCarattere"/>
        </w:rPr>
        <w:t>feel</w:t>
      </w:r>
      <w:r w:rsidRPr="00451E17">
        <w:rPr>
          <w:lang w:val="en-GB"/>
        </w:rPr>
        <w:t xml:space="preserve"> about it—then so be it.</w:t>
      </w:r>
    </w:p>
    <w:p w:rsidR="00DD6D8E" w:rsidRDefault="00DD6D8E" w:rsidP="00451E17">
      <w:pPr>
        <w:rPr>
          <w:lang w:val="en-GB"/>
        </w:rPr>
      </w:pPr>
      <w:r w:rsidRPr="00451E17">
        <w:rPr>
          <w:lang w:val="en-GB"/>
        </w:rPr>
        <w:t xml:space="preserve">Believe it or not, even that has been formalized in something called eidetic imagery. Let's add another name: </w:t>
      </w:r>
      <w:r w:rsidRPr="00E60554">
        <w:rPr>
          <w:rStyle w:val="NormaleBoldCarattere"/>
        </w:rPr>
        <w:t>Dr. Akhter Ahsen</w:t>
      </w:r>
      <w:r w:rsidRPr="00451E17">
        <w:rPr>
          <w:lang w:val="en-GB"/>
        </w:rPr>
        <w:t xml:space="preserve"> and his Eidetic Psychology.</w:t>
      </w:r>
    </w:p>
    <w:p w:rsidR="00DD6D8E" w:rsidRDefault="00DD6D8E" w:rsidP="00451E17">
      <w:pPr>
        <w:rPr>
          <w:lang w:val="en-GB"/>
        </w:rPr>
      </w:pPr>
    </w:p>
    <w:p w:rsidR="00DD6D8E" w:rsidRDefault="00DD6D8E" w:rsidP="00451E17">
      <w:pPr>
        <w:rPr>
          <w:lang w:val="en-GB"/>
        </w:rPr>
      </w:pPr>
      <w:r w:rsidRPr="00C57061">
        <w:rPr>
          <w:lang w:val="en-GB"/>
        </w:rPr>
        <w:t>I doubt Liza learned it from his books.</w:t>
      </w:r>
    </w:p>
    <w:p w:rsidR="00DD6D8E" w:rsidRDefault="00DD6D8E" w:rsidP="00451E17">
      <w:pPr>
        <w:rPr>
          <w:lang w:val="en-GB"/>
        </w:rPr>
      </w:pPr>
      <w:r>
        <w:rPr>
          <w:lang w:val="en-GB"/>
        </w:rPr>
        <w:t>I bet s</w:t>
      </w:r>
      <w:r w:rsidRPr="00C57061">
        <w:rPr>
          <w:lang w:val="en-GB"/>
        </w:rPr>
        <w:t xml:space="preserve">he learned it </w:t>
      </w:r>
    </w:p>
    <w:p w:rsidR="00DD6D8E" w:rsidRDefault="00DD6D8E" w:rsidP="00451E17">
      <w:pPr>
        <w:rPr>
          <w:lang w:val="en-GB"/>
        </w:rPr>
      </w:pPr>
      <w:r w:rsidRPr="00C57061">
        <w:rPr>
          <w:lang w:val="en-GB"/>
        </w:rPr>
        <w:t>on her own sequins-bejeweled skin—</w:t>
      </w:r>
    </w:p>
    <w:p w:rsidR="00DD6D8E" w:rsidRDefault="00DD6D8E" w:rsidP="00451E17">
      <w:pPr>
        <w:rPr>
          <w:lang w:val="en-GB"/>
        </w:rPr>
      </w:pPr>
      <w:r w:rsidRPr="00C57061">
        <w:rPr>
          <w:lang w:val="en-GB"/>
        </w:rPr>
        <w:t>one memory at a time.</w:t>
      </w:r>
    </w:p>
    <w:p w:rsidR="00DD6D8E" w:rsidRDefault="00DD6D8E" w:rsidP="00451E17">
      <w:pPr>
        <w:rPr>
          <w:lang w:val="en-GB"/>
        </w:rPr>
      </w:pPr>
    </w:p>
    <w:p w:rsidR="00DD6D8E" w:rsidRDefault="00DD6D8E" w:rsidP="0076640C">
      <w:pPr>
        <w:pStyle w:val="Heading3"/>
      </w:pPr>
      <w:bookmarkStart w:id="183" w:name="_Toc203310998"/>
      <w:r>
        <w:t>YOU GO GIRL!</w:t>
      </w:r>
      <w:bookmarkEnd w:id="183"/>
    </w:p>
    <w:p w:rsidR="00DD6D8E" w:rsidRPr="000C5F13" w:rsidRDefault="00DD6D8E" w:rsidP="000C5F13">
      <w:pPr>
        <w:rPr>
          <w:lang w:val="en-GB"/>
        </w:rPr>
      </w:pPr>
    </w:p>
    <w:p w:rsidR="00DD6D8E" w:rsidRPr="00277F24" w:rsidRDefault="00DD6D8E" w:rsidP="00FC4FFA">
      <w:pPr>
        <w:rPr>
          <w:rStyle w:val="Heading1Char1"/>
          <w:sz w:val="48"/>
          <w:szCs w:val="48"/>
        </w:rPr>
      </w:pPr>
      <w:r w:rsidRPr="00A876F8">
        <w:rPr>
          <w:lang w:val="en-GB"/>
        </w:rPr>
        <w:br w:type="page"/>
      </w:r>
      <w:bookmarkStart w:id="184" w:name="_Toc203310999"/>
      <w:bookmarkStart w:id="185" w:name="_Toc203311937"/>
      <w:r w:rsidRPr="00277F24">
        <w:rPr>
          <w:rStyle w:val="Heading1Char1"/>
          <w:sz w:val="48"/>
          <w:szCs w:val="48"/>
        </w:rPr>
        <w:t>Danger, Will Robinson</w:t>
      </w:r>
      <w:bookmarkEnd w:id="184"/>
      <w:bookmarkEnd w:id="185"/>
    </w:p>
    <w:p w:rsidR="00DD6D8E" w:rsidRPr="000808E8" w:rsidRDefault="00DD6D8E" w:rsidP="00FC4FFA">
      <w:pPr>
        <w:rPr>
          <w:lang w:val="en-GB"/>
        </w:rPr>
      </w:pPr>
      <w:r>
        <w:rPr>
          <w:lang w:val="en-GB"/>
        </w:rPr>
        <w:t>said the Robot</w:t>
      </w:r>
      <w:r w:rsidRPr="008E7798">
        <w:rPr>
          <w:rStyle w:val="FootnoteReference"/>
        </w:rPr>
        <w:footnoteReference w:id="17"/>
      </w:r>
      <w:r>
        <w:rPr>
          <w:lang w:val="en-GB"/>
        </w:rPr>
        <w:t>. What does YOUR robot tell you?</w:t>
      </w:r>
    </w:p>
    <w:p w:rsidR="00DD6D8E" w:rsidRPr="00FC4FFA" w:rsidRDefault="00DD6D8E" w:rsidP="00FC4FFA">
      <w:pPr>
        <w:rPr>
          <w:lang w:val="en-GB"/>
        </w:rPr>
      </w:pPr>
      <w:r w:rsidRPr="00FC4FFA">
        <w:rPr>
          <w:lang w:val="en-GB"/>
        </w:rPr>
        <w:t>What do you do without even thinking—</w:t>
      </w:r>
      <w:r w:rsidRPr="00FC4FFA">
        <w:rPr>
          <w:lang w:val="en-GB"/>
        </w:rPr>
        <w:br/>
        <w:t>like a robot running on outdated software,</w:t>
      </w:r>
      <w:r w:rsidRPr="00FC4FFA">
        <w:rPr>
          <w:lang w:val="en-GB"/>
        </w:rPr>
        <w:br/>
        <w:t>not realizing there have been countless upgrades since,</w:t>
      </w:r>
      <w:r w:rsidRPr="00FC4FFA">
        <w:rPr>
          <w:lang w:val="en-GB"/>
        </w:rPr>
        <w:br/>
        <w:t>and most of them actually improved the system?</w:t>
      </w:r>
    </w:p>
    <w:p w:rsidR="00DD6D8E" w:rsidRPr="00FC4FFA" w:rsidRDefault="00DD6D8E" w:rsidP="00FC4FFA">
      <w:pPr>
        <w:rPr>
          <w:lang w:val="en-GB"/>
        </w:rPr>
      </w:pPr>
      <w:r w:rsidRPr="00FC4FFA">
        <w:rPr>
          <w:lang w:val="en-GB"/>
        </w:rPr>
        <w:t>(Unlike your phone, which now needs 14 swipes to open the camera</w:t>
      </w:r>
      <w:r w:rsidRPr="00FC4FFA">
        <w:rPr>
          <w:lang w:val="en-GB"/>
        </w:rPr>
        <w:br/>
        <w:t>and still nags you with notifications</w:t>
      </w:r>
      <w:r w:rsidRPr="00FC4FFA">
        <w:rPr>
          <w:lang w:val="en-GB"/>
        </w:rPr>
        <w:br/>
        <w:t>about the potential threat of a farting fly.)</w:t>
      </w:r>
    </w:p>
    <w:p w:rsidR="00DD6D8E" w:rsidRPr="00FC4FFA" w:rsidRDefault="00DD6D8E" w:rsidP="00FC4FFA">
      <w:pPr>
        <w:rPr>
          <w:lang w:val="en-GB"/>
        </w:rPr>
      </w:pPr>
      <w:r w:rsidRPr="00FC4FFA">
        <w:rPr>
          <w:lang w:val="en-GB"/>
        </w:rPr>
        <w:t>I’m not talking about shifting gears, watching pedestrians, boiling an egg,</w:t>
      </w:r>
      <w:r w:rsidRPr="00FC4FFA">
        <w:rPr>
          <w:lang w:val="en-GB"/>
        </w:rPr>
        <w:br/>
        <w:t>or picking up the phone when it rings</w:t>
      </w:r>
      <w:r w:rsidRPr="00FC4FFA">
        <w:rPr>
          <w:lang w:val="en-GB"/>
        </w:rPr>
        <w:br/>
        <w:t>(</w:t>
      </w:r>
      <w:r w:rsidRPr="008C0423">
        <w:rPr>
          <w:rStyle w:val="NormaleBoldCarattere"/>
        </w:rPr>
        <w:t>if</w:t>
      </w:r>
      <w:r w:rsidRPr="00FC4FFA">
        <w:rPr>
          <w:lang w:val="en-GB"/>
        </w:rPr>
        <w:t xml:space="preserve"> you can find the phone icon after the last upgrade).</w:t>
      </w:r>
    </w:p>
    <w:p w:rsidR="00DD6D8E" w:rsidRPr="00FC4FFA" w:rsidRDefault="00DD6D8E" w:rsidP="00FC4FFA">
      <w:pPr>
        <w:rPr>
          <w:lang w:val="en-GB"/>
        </w:rPr>
      </w:pPr>
      <w:r w:rsidRPr="00FC4FFA">
        <w:rPr>
          <w:lang w:val="en-GB"/>
        </w:rPr>
        <w:t>I’m talking about behavior you could modify to make your life easier.</w:t>
      </w:r>
      <w:r w:rsidRPr="00FC4FFA">
        <w:rPr>
          <w:lang w:val="en-GB"/>
        </w:rPr>
        <w:br/>
        <w:t>Is it the way you tense your shoulders before you even hear bad news?</w:t>
      </w:r>
      <w:r w:rsidRPr="00FC4FFA">
        <w:rPr>
          <w:lang w:val="en-GB"/>
        </w:rPr>
        <w:br/>
        <w:t>The way you apologize before you speak?</w:t>
      </w:r>
      <w:r w:rsidRPr="00FC4FFA">
        <w:rPr>
          <w:lang w:val="en-GB"/>
        </w:rPr>
        <w:br/>
        <w:t>The way you shrink, stall, say “it’s fine” when it’s not?</w:t>
      </w:r>
    </w:p>
    <w:p w:rsidR="00DD6D8E" w:rsidRPr="000808E8" w:rsidRDefault="00DD6D8E" w:rsidP="00FC4FFA">
      <w:pPr>
        <w:rPr>
          <w:lang w:val="en-GB"/>
        </w:rPr>
      </w:pPr>
      <w:r w:rsidRPr="00FC4FFA">
        <w:rPr>
          <w:lang w:val="en-GB"/>
        </w:rPr>
        <w:t>Reaching for that first coffee before you even remember your name?</w:t>
      </w:r>
      <w:r w:rsidRPr="00FC4FFA">
        <w:rPr>
          <w:lang w:val="en-GB"/>
        </w:rPr>
        <w:br/>
        <w:t>The cigarette every time you finish a job, end a meal,</w:t>
      </w:r>
      <w:r w:rsidRPr="00FC4FFA">
        <w:rPr>
          <w:lang w:val="en-GB"/>
        </w:rPr>
        <w:br/>
        <w:t>see a text from someone you don’t like?</w:t>
      </w:r>
      <w:r w:rsidRPr="00FC4FFA">
        <w:rPr>
          <w:lang w:val="en-GB"/>
        </w:rPr>
        <w:br/>
      </w:r>
      <w:r w:rsidRPr="000808E8">
        <w:rPr>
          <w:lang w:val="en-GB"/>
        </w:rPr>
        <w:t>The need to watch TV when you eat?</w:t>
      </w:r>
    </w:p>
    <w:p w:rsidR="00DD6D8E" w:rsidRPr="00FC4FFA" w:rsidRDefault="00DD6D8E" w:rsidP="00FC4FFA">
      <w:pPr>
        <w:rPr>
          <w:lang w:val="en-GB"/>
        </w:rPr>
      </w:pPr>
      <w:r w:rsidRPr="00FC4FFA">
        <w:rPr>
          <w:lang w:val="en-GB"/>
        </w:rPr>
        <w:t>Stupid—or not so stupid—compulsions you might justify,</w:t>
      </w:r>
      <w:r w:rsidRPr="00FC4FFA">
        <w:rPr>
          <w:lang w:val="en-GB"/>
        </w:rPr>
        <w:br/>
        <w:t>but deep down, a part of you knows:</w:t>
      </w:r>
      <w:r w:rsidRPr="00FC4FFA">
        <w:rPr>
          <w:lang w:val="en-GB"/>
        </w:rPr>
        <w:br/>
        <w:t xml:space="preserve">you </w:t>
      </w:r>
      <w:r w:rsidRPr="008C0423">
        <w:rPr>
          <w:rStyle w:val="NormaleBoldCarattere"/>
        </w:rPr>
        <w:t>could</w:t>
      </w:r>
      <w:r w:rsidRPr="00FC4FFA">
        <w:rPr>
          <w:lang w:val="en-GB"/>
        </w:rPr>
        <w:t xml:space="preserve"> and </w:t>
      </w:r>
      <w:r w:rsidRPr="008C0423">
        <w:rPr>
          <w:rStyle w:val="NormaleBoldCarattere"/>
        </w:rPr>
        <w:t>should</w:t>
      </w:r>
      <w:r w:rsidRPr="00FC4FFA">
        <w:rPr>
          <w:lang w:val="en-GB"/>
        </w:rPr>
        <w:t xml:space="preserve"> do without.</w:t>
      </w:r>
    </w:p>
    <w:p w:rsidR="00DD6D8E" w:rsidRPr="00FC4FFA" w:rsidRDefault="00DD6D8E" w:rsidP="00FC4FFA">
      <w:pPr>
        <w:rPr>
          <w:lang w:val="en-GB"/>
        </w:rPr>
      </w:pPr>
      <w:r w:rsidRPr="00FC4FFA">
        <w:rPr>
          <w:lang w:val="en-GB"/>
        </w:rPr>
        <w:t>Time to check what’s running in the background, draining your battery.</w:t>
      </w:r>
      <w:r w:rsidRPr="00FC4FFA">
        <w:rPr>
          <w:lang w:val="en-GB"/>
        </w:rPr>
        <w:br/>
        <w:t>Because maybe you don’t need a reboot—</w:t>
      </w:r>
      <w:r w:rsidRPr="00FC4FFA">
        <w:rPr>
          <w:lang w:val="en-GB"/>
        </w:rPr>
        <w:br/>
        <w:t>maybe you just need an update.</w:t>
      </w:r>
    </w:p>
    <w:p w:rsidR="00DD6D8E" w:rsidRPr="00FC4FFA" w:rsidRDefault="00DD6D8E" w:rsidP="00FC4FFA">
      <w:pPr>
        <w:rPr>
          <w:lang w:val="en-GB"/>
        </w:rPr>
      </w:pPr>
      <w:r w:rsidRPr="00FC4FFA">
        <w:rPr>
          <w:lang w:val="en-GB"/>
        </w:rPr>
        <w:t>Clean the cache.</w:t>
      </w:r>
      <w:r w:rsidRPr="00FC4FFA">
        <w:rPr>
          <w:lang w:val="en-GB"/>
        </w:rPr>
        <w:br/>
        <w:t>Delete the cookies (whatever the cookies are).</w:t>
      </w:r>
      <w:r w:rsidRPr="00FC4FFA">
        <w:rPr>
          <w:lang w:val="en-GB"/>
        </w:rPr>
        <w:br/>
        <w:t>Look at what you do by habit—</w:t>
      </w:r>
      <w:r w:rsidRPr="00FC4FFA">
        <w:rPr>
          <w:lang w:val="en-GB"/>
        </w:rPr>
        <w:br/>
        <w:t>the stuff that doesn’t really serve you anymore.</w:t>
      </w:r>
      <w:r w:rsidRPr="00FC4FFA">
        <w:rPr>
          <w:lang w:val="en-GB"/>
        </w:rPr>
        <w:br/>
        <w:t>Trash it.</w:t>
      </w:r>
      <w:r w:rsidRPr="00FC4FFA">
        <w:rPr>
          <w:lang w:val="en-GB"/>
        </w:rPr>
        <w:br/>
        <w:t>Then empty the trash.</w:t>
      </w:r>
    </w:p>
    <w:p w:rsidR="00DD6D8E" w:rsidRPr="00FC4FFA" w:rsidRDefault="00DD6D8E" w:rsidP="00FC4FFA">
      <w:pPr>
        <w:rPr>
          <w:lang w:val="en-GB"/>
        </w:rPr>
      </w:pPr>
      <w:r w:rsidRPr="00FC4FFA">
        <w:rPr>
          <w:lang w:val="en-GB"/>
        </w:rPr>
        <w:t xml:space="preserve">It might just be an </w:t>
      </w:r>
      <w:r w:rsidRPr="008C0423">
        <w:rPr>
          <w:rStyle w:val="NormaleBoldCarattere"/>
        </w:rPr>
        <w:t>old</w:t>
      </w:r>
      <w:r w:rsidRPr="00FC4FFA">
        <w:rPr>
          <w:lang w:val="en-GB"/>
        </w:rPr>
        <w:t xml:space="preserve"> habit that’s eating up your life.</w:t>
      </w:r>
    </w:p>
    <w:p w:rsidR="00DD6D8E" w:rsidRPr="00FC4FFA" w:rsidRDefault="00DD6D8E" w:rsidP="00FC4FFA">
      <w:pPr>
        <w:rPr>
          <w:lang w:val="en-GB"/>
        </w:rPr>
      </w:pPr>
      <w:r w:rsidRPr="00FC4FFA">
        <w:rPr>
          <w:lang w:val="en-GB"/>
        </w:rPr>
        <w:t>Who’s in control there—you, or the habit?</w:t>
      </w:r>
      <w:r w:rsidRPr="00FC4FFA">
        <w:rPr>
          <w:lang w:val="en-GB"/>
        </w:rPr>
        <w:br/>
        <w:t>Do you like the idea of losing your freedom to choose because of a habit?</w:t>
      </w:r>
      <w:r w:rsidRPr="00FC4FFA">
        <w:rPr>
          <w:lang w:val="en-GB"/>
        </w:rPr>
        <w:br/>
        <w:t>How much is it costing you?</w:t>
      </w:r>
      <w:r w:rsidRPr="00FC4FFA">
        <w:rPr>
          <w:lang w:val="en-GB"/>
        </w:rPr>
        <w:br/>
        <w:t>In real money, in real health, in effort?</w:t>
      </w:r>
    </w:p>
    <w:p w:rsidR="00DD6D8E" w:rsidRPr="00FC4FFA" w:rsidRDefault="00DD6D8E" w:rsidP="00FC4FFA">
      <w:pPr>
        <w:rPr>
          <w:lang w:val="en-GB"/>
        </w:rPr>
      </w:pPr>
      <w:r w:rsidRPr="00FC4FFA">
        <w:rPr>
          <w:lang w:val="en-GB"/>
        </w:rPr>
        <w:t>You are the only one with the power to choose.</w:t>
      </w:r>
    </w:p>
    <w:p w:rsidR="00DD6D8E" w:rsidRPr="00FC4FFA" w:rsidRDefault="00DD6D8E" w:rsidP="00FC4FFA">
      <w:pPr>
        <w:rPr>
          <w:lang w:val="en-GB"/>
        </w:rPr>
      </w:pPr>
      <w:r w:rsidRPr="00FC4FFA">
        <w:rPr>
          <w:lang w:val="en-GB"/>
        </w:rPr>
        <w:t>I get requests to do hypnosis to help people quit habits.</w:t>
      </w:r>
      <w:r w:rsidRPr="00FC4FFA">
        <w:rPr>
          <w:lang w:val="en-GB"/>
        </w:rPr>
        <w:br/>
        <w:t>And I often say no.</w:t>
      </w:r>
    </w:p>
    <w:p w:rsidR="00DD6D8E" w:rsidRPr="00FC4FFA" w:rsidRDefault="00DD6D8E" w:rsidP="00FC4FFA">
      <w:pPr>
        <w:rPr>
          <w:lang w:val="en-GB"/>
        </w:rPr>
      </w:pPr>
      <w:r w:rsidRPr="00FC4FFA">
        <w:rPr>
          <w:lang w:val="en-GB"/>
        </w:rPr>
        <w:t>I’m not going to waste your time and money</w:t>
      </w:r>
      <w:r w:rsidRPr="00FC4FFA">
        <w:rPr>
          <w:lang w:val="en-GB"/>
        </w:rPr>
        <w:br/>
        <w:t>just to give you the satisfaction of saying,</w:t>
      </w:r>
      <w:r w:rsidRPr="00FC4FFA">
        <w:rPr>
          <w:lang w:val="en-GB"/>
        </w:rPr>
        <w:br/>
      </w:r>
      <w:r w:rsidRPr="008C0423">
        <w:rPr>
          <w:rStyle w:val="NormaleBoldCarattere"/>
        </w:rPr>
        <w:t>“Not even hypnosis worked on that.”</w:t>
      </w:r>
    </w:p>
    <w:p w:rsidR="00DD6D8E" w:rsidRPr="00FC4FFA" w:rsidRDefault="00DD6D8E" w:rsidP="00FC4FFA">
      <w:pPr>
        <w:rPr>
          <w:lang w:val="en-GB"/>
        </w:rPr>
      </w:pPr>
      <w:r w:rsidRPr="00FC4FFA">
        <w:rPr>
          <w:lang w:val="en-GB"/>
        </w:rPr>
        <w:t>It’s not that you can’t change.</w:t>
      </w:r>
      <w:r w:rsidRPr="00FC4FFA">
        <w:rPr>
          <w:lang w:val="en-GB"/>
        </w:rPr>
        <w:br/>
        <w:t>It’s that I don’t see you wanting to change.</w:t>
      </w:r>
      <w:r w:rsidRPr="00FC4FFA">
        <w:rPr>
          <w:lang w:val="en-GB"/>
        </w:rPr>
        <w:br/>
        <w:t>I see a decoy.</w:t>
      </w:r>
    </w:p>
    <w:p w:rsidR="00DD6D8E" w:rsidRPr="00FC4FFA" w:rsidRDefault="00DD6D8E" w:rsidP="00FC4FFA">
      <w:pPr>
        <w:rPr>
          <w:lang w:val="en-GB"/>
        </w:rPr>
      </w:pPr>
      <w:r w:rsidRPr="00FC4FFA">
        <w:rPr>
          <w:lang w:val="en-GB"/>
        </w:rPr>
        <w:t xml:space="preserve">But we </w:t>
      </w:r>
      <w:r w:rsidRPr="008C0423">
        <w:rPr>
          <w:rStyle w:val="NormaleBoldCarattere"/>
        </w:rPr>
        <w:t>can</w:t>
      </w:r>
      <w:r w:rsidRPr="00FC4FFA">
        <w:rPr>
          <w:lang w:val="en-GB"/>
        </w:rPr>
        <w:t xml:space="preserve"> do hypnosis—</w:t>
      </w:r>
      <w:r w:rsidRPr="00FC4FFA">
        <w:rPr>
          <w:lang w:val="en-GB"/>
        </w:rPr>
        <w:br/>
        <w:t>not to give you one more command to live by,</w:t>
      </w:r>
      <w:r w:rsidRPr="00FC4FFA">
        <w:rPr>
          <w:lang w:val="en-GB"/>
        </w:rPr>
        <w:br/>
        <w:t>but to help you reach the wisest parts of your system.</w:t>
      </w:r>
      <w:r w:rsidRPr="00FC4FFA">
        <w:rPr>
          <w:lang w:val="en-GB"/>
        </w:rPr>
        <w:br/>
        <w:t>To let you figure out why you’re still doing that thing.</w:t>
      </w:r>
      <w:r w:rsidRPr="00FC4FFA">
        <w:rPr>
          <w:lang w:val="en-GB"/>
        </w:rPr>
        <w:br/>
        <w:t>And to let you free yourself.</w:t>
      </w:r>
    </w:p>
    <w:p w:rsidR="00DD6D8E" w:rsidRPr="00FC4FFA" w:rsidRDefault="00DD6D8E" w:rsidP="00FC4FFA">
      <w:pPr>
        <w:rPr>
          <w:lang w:val="en-GB"/>
        </w:rPr>
      </w:pPr>
      <w:r w:rsidRPr="00FC4FFA">
        <w:rPr>
          <w:lang w:val="en-GB"/>
        </w:rPr>
        <w:t>You need freedom, not chains.</w:t>
      </w:r>
    </w:p>
    <w:p w:rsidR="00DD6D8E" w:rsidRPr="00FC4FFA" w:rsidRDefault="00DD6D8E" w:rsidP="00FC4FFA">
      <w:pPr>
        <w:rPr>
          <w:lang w:val="en-GB"/>
        </w:rPr>
      </w:pPr>
      <w:r w:rsidRPr="00FC4FFA">
        <w:rPr>
          <w:lang w:val="en-GB"/>
        </w:rPr>
        <w:t xml:space="preserve">Deep down, you </w:t>
      </w:r>
      <w:r w:rsidRPr="008C0423">
        <w:rPr>
          <w:rStyle w:val="NormaleBoldCarattere"/>
        </w:rPr>
        <w:t>know</w:t>
      </w:r>
      <w:r w:rsidRPr="00FC4FFA">
        <w:rPr>
          <w:lang w:val="en-GB"/>
        </w:rPr>
        <w:t xml:space="preserve"> what’s good for you.</w:t>
      </w:r>
      <w:r w:rsidRPr="00FC4FFA">
        <w:rPr>
          <w:lang w:val="en-GB"/>
        </w:rPr>
        <w:br/>
        <w:t>All you need is to stop, reconsider, and ALLOW CHANGE—</w:t>
      </w:r>
      <w:r w:rsidRPr="00FC4FFA">
        <w:rPr>
          <w:lang w:val="en-GB"/>
        </w:rPr>
        <w:br/>
        <w:t>for your own good.</w:t>
      </w:r>
    </w:p>
    <w:p w:rsidR="00DD6D8E" w:rsidRPr="00FC4FFA" w:rsidRDefault="00DD6D8E" w:rsidP="00FC4FFA">
      <w:pPr>
        <w:rPr>
          <w:lang w:val="en-GB"/>
        </w:rPr>
      </w:pPr>
      <w:r w:rsidRPr="00FC4FFA">
        <w:rPr>
          <w:lang w:val="en-GB"/>
        </w:rPr>
        <w:t>When you’re ready to quit a habit,</w:t>
      </w:r>
      <w:r>
        <w:rPr>
          <w:lang w:val="en-GB"/>
        </w:rPr>
        <w:t xml:space="preserve"> </w:t>
      </w:r>
      <w:r w:rsidRPr="00FC4FFA">
        <w:rPr>
          <w:lang w:val="en-GB"/>
        </w:rPr>
        <w:t>you quit it.</w:t>
      </w:r>
      <w:r>
        <w:rPr>
          <w:lang w:val="en-GB"/>
        </w:rPr>
        <w:t xml:space="preserve"> That’s it!</w:t>
      </w:r>
    </w:p>
    <w:p w:rsidR="00DD6D8E" w:rsidRPr="00FC4FFA" w:rsidRDefault="00DD6D8E" w:rsidP="00FC4FFA">
      <w:pPr>
        <w:rPr>
          <w:lang w:val="en-GB"/>
        </w:rPr>
      </w:pPr>
      <w:r w:rsidRPr="00FC4FFA">
        <w:rPr>
          <w:lang w:val="en-GB"/>
        </w:rPr>
        <w:t>Everything else is an alibi.</w:t>
      </w:r>
      <w:r w:rsidRPr="00FC4FFA">
        <w:rPr>
          <w:lang w:val="en-GB"/>
        </w:rPr>
        <w:br/>
        <w:t>Nobody else chooses for you.</w:t>
      </w:r>
    </w:p>
    <w:p w:rsidR="00DD6D8E" w:rsidRPr="000E5F1D" w:rsidRDefault="00DD6D8E" w:rsidP="00FC4FFA">
      <w:pPr>
        <w:rPr>
          <w:lang w:val="en-GB"/>
        </w:rPr>
      </w:pPr>
      <w:r w:rsidRPr="00FC4FFA">
        <w:rPr>
          <w:lang w:val="en-GB"/>
        </w:rPr>
        <w:t>CHOOSE NOW.</w:t>
      </w:r>
      <w:r w:rsidRPr="00E60554">
        <w:rPr>
          <w:rStyle w:val="NormaleBoldCarattere"/>
        </w:rPr>
        <w:br/>
      </w:r>
      <w:r w:rsidRPr="00FC4FFA">
        <w:rPr>
          <w:lang w:val="en-GB"/>
        </w:rPr>
        <w:t>Don’t CHOOSE NOW.</w:t>
      </w:r>
      <w:r w:rsidRPr="00E60554">
        <w:rPr>
          <w:rStyle w:val="NormaleBoldCarattere"/>
        </w:rPr>
        <w:br/>
      </w:r>
      <w:r w:rsidRPr="000E5F1D">
        <w:rPr>
          <w:lang w:val="en-GB"/>
        </w:rPr>
        <w:t>You still CHOOSE NOW.</w:t>
      </w:r>
    </w:p>
    <w:p w:rsidR="00DD6D8E" w:rsidRPr="00D919F3" w:rsidRDefault="00DD6D8E" w:rsidP="00D919F3">
      <w:pPr>
        <w:rPr>
          <w:lang w:val="en-GB"/>
        </w:rPr>
      </w:pPr>
    </w:p>
    <w:p w:rsidR="00DD6D8E" w:rsidRPr="003C212C" w:rsidRDefault="00DD6D8E" w:rsidP="003C212C">
      <w:pPr>
        <w:pStyle w:val="Heading1"/>
      </w:pPr>
      <w:bookmarkStart w:id="186" w:name="_Toc203311000"/>
      <w:r>
        <w:br w:type="page"/>
      </w:r>
      <w:bookmarkStart w:id="187" w:name="_Toc203311938"/>
      <w:r w:rsidRPr="003C212C">
        <w:t>MEDITATION ON THE GO</w:t>
      </w:r>
      <w:bookmarkEnd w:id="186"/>
      <w:bookmarkEnd w:id="187"/>
    </w:p>
    <w:p w:rsidR="00DD6D8E" w:rsidRPr="0045764E" w:rsidRDefault="00DD6D8E" w:rsidP="000F3A98">
      <w:pPr>
        <w:rPr>
          <w:lang w:val="en-GB"/>
        </w:rPr>
      </w:pPr>
      <w:r w:rsidRPr="0045764E">
        <w:rPr>
          <w:lang w:val="en-GB"/>
        </w:rPr>
        <w:t>Here’s something you can do in bed before falling asleep — to clear out what you don’t want dragging into your dreams. Or when you feel that itch to check your status one more time, or send yet another duck-lip balloon-face selfie.</w:t>
      </w:r>
      <w:r w:rsidRPr="0045764E">
        <w:rPr>
          <w:lang w:val="en-GB"/>
        </w:rPr>
        <w:br/>
        <w:t>I don’t have a real name for it. You call it. Whatever makes sense to you.</w:t>
      </w:r>
    </w:p>
    <w:p w:rsidR="00DD6D8E" w:rsidRPr="0045764E" w:rsidRDefault="00DD6D8E" w:rsidP="000F3A98">
      <w:pPr>
        <w:rPr>
          <w:lang w:val="en-GB"/>
        </w:rPr>
      </w:pPr>
      <w:r w:rsidRPr="0045764E">
        <w:rPr>
          <w:lang w:val="en-GB"/>
        </w:rPr>
        <w:t>A meditation is nothing more than a way to focus your attention and move it away from everything else. That’s it. And this is also an awareness exercise. It’s based on things:</w:t>
      </w:r>
    </w:p>
    <w:p w:rsidR="00DD6D8E" w:rsidRPr="0045764E" w:rsidRDefault="00DD6D8E" w:rsidP="000F3A98">
      <w:pPr>
        <w:rPr>
          <w:lang w:val="en-GB"/>
        </w:rPr>
      </w:pPr>
      <w:r w:rsidRPr="0045764E">
        <w:rPr>
          <w:lang w:val="en-GB"/>
        </w:rPr>
        <w:t>Touching something real instead of getting lost in your head.</w:t>
      </w:r>
    </w:p>
    <w:p w:rsidR="00DD6D8E" w:rsidRPr="0045764E" w:rsidRDefault="00DD6D8E" w:rsidP="000F3A98">
      <w:pPr>
        <w:rPr>
          <w:lang w:val="en-GB"/>
        </w:rPr>
      </w:pPr>
      <w:r w:rsidRPr="0045764E">
        <w:rPr>
          <w:lang w:val="en-GB"/>
        </w:rPr>
        <w:t>Five active verbs, one per finger.</w:t>
      </w:r>
    </w:p>
    <w:p w:rsidR="00DD6D8E" w:rsidRPr="0045764E" w:rsidRDefault="00DD6D8E" w:rsidP="000F3A98">
      <w:pPr>
        <w:rPr>
          <w:lang w:val="en-GB"/>
        </w:rPr>
      </w:pPr>
      <w:r w:rsidRPr="0045764E">
        <w:rPr>
          <w:lang w:val="en-GB"/>
        </w:rPr>
        <w:t>Ancient finger correspondences (like yoga mudras, palmistry, etc.).</w:t>
      </w:r>
    </w:p>
    <w:p w:rsidR="00DD6D8E" w:rsidRPr="0045764E" w:rsidRDefault="00DD6D8E" w:rsidP="000F3A98">
      <w:pPr>
        <w:rPr>
          <w:lang w:val="en-GB"/>
        </w:rPr>
      </w:pPr>
      <w:r w:rsidRPr="0045764E">
        <w:rPr>
          <w:lang w:val="en-GB"/>
        </w:rPr>
        <w:t>I wanted something you could do anytime:</w:t>
      </w:r>
    </w:p>
    <w:p w:rsidR="00DD6D8E" w:rsidRPr="0045764E" w:rsidRDefault="00DD6D8E" w:rsidP="000F3A98">
      <w:pPr>
        <w:rPr>
          <w:lang w:val="en-GB"/>
        </w:rPr>
      </w:pPr>
      <w:r w:rsidRPr="0045764E">
        <w:rPr>
          <w:lang w:val="en-GB"/>
        </w:rPr>
        <w:t>Stuck in traffic (when someone else is driving!)</w:t>
      </w:r>
    </w:p>
    <w:p w:rsidR="00DD6D8E" w:rsidRPr="0045764E" w:rsidRDefault="00DD6D8E" w:rsidP="000F3A98">
      <w:pPr>
        <w:rPr>
          <w:lang w:val="en-GB"/>
        </w:rPr>
      </w:pPr>
      <w:r w:rsidRPr="0045764E">
        <w:rPr>
          <w:lang w:val="en-GB"/>
        </w:rPr>
        <w:t>Sitting on a train, bus.</w:t>
      </w:r>
    </w:p>
    <w:p w:rsidR="00DD6D8E" w:rsidRPr="0045764E" w:rsidRDefault="00DD6D8E" w:rsidP="000F3A98">
      <w:pPr>
        <w:rPr>
          <w:lang w:val="en-GB"/>
        </w:rPr>
      </w:pPr>
      <w:r w:rsidRPr="0045764E">
        <w:rPr>
          <w:lang w:val="en-GB"/>
        </w:rPr>
        <w:t>Lying on the sofa before your brain yells “check your phone!” again.</w:t>
      </w:r>
    </w:p>
    <w:p w:rsidR="00DD6D8E" w:rsidRPr="000808E8" w:rsidRDefault="00DD6D8E" w:rsidP="000F3A98">
      <w:pPr>
        <w:rPr>
          <w:lang w:val="en-GB"/>
        </w:rPr>
      </w:pPr>
      <w:r w:rsidRPr="0045764E">
        <w:rPr>
          <w:lang w:val="en-GB"/>
        </w:rPr>
        <w:t>This will help you remember the five verbs.</w:t>
      </w:r>
      <w:r w:rsidRPr="0045764E">
        <w:rPr>
          <w:lang w:val="en-GB"/>
        </w:rPr>
        <w:br/>
        <w:t xml:space="preserve">It is all about YOU so, read them in the first person. </w:t>
      </w:r>
      <w:r w:rsidRPr="00E60554">
        <w:rPr>
          <w:rStyle w:val="NormaleBoldCarattere"/>
        </w:rPr>
        <w:t>"I".</w:t>
      </w:r>
    </w:p>
    <w:p w:rsidR="00DD6D8E" w:rsidRPr="000808E8" w:rsidRDefault="00DD6D8E" w:rsidP="001A6EED">
      <w:pPr>
        <w:rPr>
          <w:lang w:val="en-GB"/>
        </w:rPr>
      </w:pPr>
      <w:r w:rsidRPr="000808E8">
        <w:rPr>
          <w:lang w:val="en-GB"/>
        </w:rPr>
        <w:t>Finger — Verb — Why That One</w:t>
      </w:r>
    </w:p>
    <w:p w:rsidR="00DD6D8E" w:rsidRPr="0045764E" w:rsidRDefault="00DD6D8E" w:rsidP="000F3A98">
      <w:pPr>
        <w:rPr>
          <w:lang w:val="en-GB"/>
        </w:rPr>
      </w:pPr>
      <w:r w:rsidRPr="00E60554">
        <w:rPr>
          <w:rStyle w:val="NormaleBoldCarattere"/>
        </w:rPr>
        <w:t>Thumb — AM</w:t>
      </w:r>
      <w:r w:rsidRPr="0045764E">
        <w:rPr>
          <w:lang w:val="en-GB"/>
        </w:rPr>
        <w:t xml:space="preserve"> — Core identity. The thumb stands alone, the base of everything.</w:t>
      </w:r>
    </w:p>
    <w:p w:rsidR="00DD6D8E" w:rsidRPr="0045764E" w:rsidRDefault="00DD6D8E" w:rsidP="000F3A98">
      <w:pPr>
        <w:rPr>
          <w:lang w:val="en-GB"/>
        </w:rPr>
      </w:pPr>
      <w:r w:rsidRPr="00E60554">
        <w:rPr>
          <w:rStyle w:val="NormaleBoldCarattere"/>
        </w:rPr>
        <w:t>Index — CHOOSE</w:t>
      </w:r>
      <w:r w:rsidRPr="0045764E">
        <w:rPr>
          <w:lang w:val="en-GB"/>
        </w:rPr>
        <w:t xml:space="preserve"> — Pointing. Direction. Conscious decision-making.</w:t>
      </w:r>
    </w:p>
    <w:p w:rsidR="00DD6D8E" w:rsidRPr="000808E8" w:rsidRDefault="00DD6D8E" w:rsidP="000F3A98">
      <w:pPr>
        <w:rPr>
          <w:lang w:val="en-GB"/>
        </w:rPr>
      </w:pPr>
      <w:r w:rsidRPr="00E60554">
        <w:rPr>
          <w:rStyle w:val="NormaleBoldCarattere"/>
        </w:rPr>
        <w:t>Middle — ACT</w:t>
      </w:r>
      <w:r w:rsidRPr="0045764E">
        <w:rPr>
          <w:lang w:val="en-GB"/>
        </w:rPr>
        <w:t xml:space="preserve"> — Central finger. Tallest. </w:t>
      </w:r>
      <w:r w:rsidRPr="000808E8">
        <w:rPr>
          <w:lang w:val="en-GB"/>
        </w:rPr>
        <w:t>Power and assertion.</w:t>
      </w:r>
    </w:p>
    <w:p w:rsidR="00DD6D8E" w:rsidRPr="0045764E" w:rsidRDefault="00DD6D8E" w:rsidP="000F3A98">
      <w:pPr>
        <w:rPr>
          <w:lang w:val="en-GB"/>
        </w:rPr>
      </w:pPr>
      <w:r w:rsidRPr="00E60554">
        <w:rPr>
          <w:rStyle w:val="NormaleBoldCarattere"/>
        </w:rPr>
        <w:t>Ring — FEEL</w:t>
      </w:r>
      <w:r w:rsidRPr="0045764E">
        <w:rPr>
          <w:lang w:val="en-GB"/>
        </w:rPr>
        <w:t xml:space="preserve"> — Emotional center. Ring connects to the heart in symbolism.</w:t>
      </w:r>
    </w:p>
    <w:p w:rsidR="00DD6D8E" w:rsidRPr="0045764E" w:rsidRDefault="00DD6D8E" w:rsidP="000F3A98">
      <w:pPr>
        <w:rPr>
          <w:lang w:val="en-GB"/>
        </w:rPr>
      </w:pPr>
      <w:r w:rsidRPr="00E60554">
        <w:rPr>
          <w:rStyle w:val="NormaleBoldCarattere"/>
        </w:rPr>
        <w:t>Little — SPEAK</w:t>
      </w:r>
      <w:r w:rsidRPr="0045764E">
        <w:rPr>
          <w:lang w:val="en-GB"/>
        </w:rPr>
        <w:t xml:space="preserve"> — Communication. Expression. It’s small but crucial.</w:t>
      </w:r>
    </w:p>
    <w:p w:rsidR="00DD6D8E" w:rsidRPr="0045764E" w:rsidRDefault="00DD6D8E" w:rsidP="001A6EED">
      <w:pPr>
        <w:rPr>
          <w:lang w:val="en-GB"/>
        </w:rPr>
      </w:pPr>
      <w:r w:rsidRPr="0045764E">
        <w:rPr>
          <w:lang w:val="en-GB"/>
        </w:rPr>
        <w:t>How to Perform It</w:t>
      </w:r>
    </w:p>
    <w:p w:rsidR="00DD6D8E" w:rsidRPr="0045764E" w:rsidRDefault="00DD6D8E" w:rsidP="000F3A98">
      <w:pPr>
        <w:rPr>
          <w:lang w:val="en-GB"/>
        </w:rPr>
      </w:pPr>
      <w:r w:rsidRPr="0045764E">
        <w:rPr>
          <w:lang w:val="en-GB"/>
        </w:rPr>
        <w:t>Raise your hand in front of you, palm toward you.</w:t>
      </w:r>
      <w:r w:rsidRPr="0045764E">
        <w:rPr>
          <w:lang w:val="en-GB"/>
        </w:rPr>
        <w:br/>
        <w:t>With your other hand, start touching and memorize:</w:t>
      </w:r>
    </w:p>
    <w:p w:rsidR="00DD6D8E" w:rsidRDefault="00DD6D8E" w:rsidP="00E60554">
      <w:pPr>
        <w:pStyle w:val="NormaleBold"/>
      </w:pPr>
      <w:r w:rsidRPr="0045764E">
        <w:t>Thumb: “I AM”</w:t>
      </w:r>
    </w:p>
    <w:p w:rsidR="00DD6D8E" w:rsidRDefault="00DD6D8E" w:rsidP="00E60554">
      <w:pPr>
        <w:pStyle w:val="NormaleBold"/>
      </w:pPr>
      <w:r w:rsidRPr="0045764E">
        <w:t>Index: “I CHOOSE”</w:t>
      </w:r>
    </w:p>
    <w:p w:rsidR="00DD6D8E" w:rsidRDefault="00DD6D8E" w:rsidP="00E60554">
      <w:pPr>
        <w:pStyle w:val="NormaleBold"/>
      </w:pPr>
      <w:r w:rsidRPr="0045764E">
        <w:t>Middle: “I ACT”</w:t>
      </w:r>
    </w:p>
    <w:p w:rsidR="00DD6D8E" w:rsidRDefault="00DD6D8E" w:rsidP="00E60554">
      <w:pPr>
        <w:pStyle w:val="NormaleBold"/>
      </w:pPr>
      <w:r w:rsidRPr="0045764E">
        <w:t>Ring: “I FEEL”</w:t>
      </w:r>
    </w:p>
    <w:p w:rsidR="00DD6D8E" w:rsidRDefault="00DD6D8E" w:rsidP="00E60554">
      <w:pPr>
        <w:pStyle w:val="NormaleBold"/>
      </w:pPr>
      <w:r w:rsidRPr="0045764E">
        <w:t>Little: “I SPEAK”</w:t>
      </w:r>
    </w:p>
    <w:p w:rsidR="00DD6D8E" w:rsidRPr="0045764E" w:rsidRDefault="00DD6D8E" w:rsidP="000F3A98">
      <w:pPr>
        <w:rPr>
          <w:lang w:val="en-GB"/>
        </w:rPr>
      </w:pPr>
      <w:r w:rsidRPr="0045764E">
        <w:rPr>
          <w:lang w:val="en-GB"/>
        </w:rPr>
        <w:t>Now mix combinations. Touch two or more fingers together:</w:t>
      </w:r>
      <w:r w:rsidRPr="0045764E">
        <w:rPr>
          <w:lang w:val="en-GB"/>
        </w:rPr>
        <w:br/>
        <w:t>First start with your thumb.</w:t>
      </w:r>
    </w:p>
    <w:p w:rsidR="00DD6D8E" w:rsidRPr="0045764E" w:rsidRDefault="00DD6D8E" w:rsidP="000F3A98">
      <w:pPr>
        <w:rPr>
          <w:lang w:val="en-GB"/>
        </w:rPr>
      </w:pPr>
      <w:r w:rsidRPr="0045764E">
        <w:rPr>
          <w:lang w:val="en-GB"/>
        </w:rPr>
        <w:t>Touch thumb and index and say:</w:t>
      </w:r>
      <w:r w:rsidRPr="0045764E">
        <w:rPr>
          <w:lang w:val="en-GB"/>
        </w:rPr>
        <w:br/>
        <w:t>I am what I choose, and I choose who I am.</w:t>
      </w:r>
    </w:p>
    <w:p w:rsidR="00DD6D8E" w:rsidRPr="0045764E" w:rsidRDefault="00DD6D8E" w:rsidP="000F3A98">
      <w:pPr>
        <w:rPr>
          <w:lang w:val="en-GB"/>
        </w:rPr>
      </w:pPr>
      <w:r w:rsidRPr="0045764E">
        <w:rPr>
          <w:lang w:val="en-GB"/>
        </w:rPr>
        <w:t>Thumb and middle:</w:t>
      </w:r>
      <w:r w:rsidRPr="0045764E">
        <w:rPr>
          <w:lang w:val="en-GB"/>
        </w:rPr>
        <w:br/>
        <w:t>I am what I act, and I act who I am.</w:t>
      </w:r>
    </w:p>
    <w:p w:rsidR="00DD6D8E" w:rsidRPr="000808E8" w:rsidRDefault="00DD6D8E" w:rsidP="000F3A98">
      <w:pPr>
        <w:rPr>
          <w:lang w:val="en-GB"/>
        </w:rPr>
      </w:pPr>
      <w:r w:rsidRPr="0045764E">
        <w:rPr>
          <w:lang w:val="en-GB"/>
        </w:rPr>
        <w:t xml:space="preserve">When they sound funny or slightly out of tune, it’s ok. Either tweak it just a little to fit your need for control (wink) or let it be funny. </w:t>
      </w:r>
      <w:r w:rsidRPr="000808E8">
        <w:rPr>
          <w:lang w:val="en-GB"/>
        </w:rPr>
        <w:t>In time it’ll make “some” positive sense for you.</w:t>
      </w:r>
    </w:p>
    <w:p w:rsidR="00DD6D8E" w:rsidRPr="0045764E" w:rsidRDefault="00DD6D8E" w:rsidP="000F3A98">
      <w:pPr>
        <w:rPr>
          <w:lang w:val="en-GB"/>
        </w:rPr>
      </w:pPr>
      <w:r w:rsidRPr="0045764E">
        <w:rPr>
          <w:i/>
          <w:iCs/>
          <w:lang w:val="en-GB"/>
        </w:rPr>
        <w:t>I am what I feel, and I feel who I am.</w:t>
      </w:r>
      <w:r w:rsidRPr="0045764E">
        <w:rPr>
          <w:lang w:val="en-GB"/>
        </w:rPr>
        <w:br/>
        <w:t>Does this one even make sense? Irrelevant for now. Play. Keep your mind going. It’s mechanical, it’s so mindless after a while it becomes mindful.</w:t>
      </w:r>
    </w:p>
    <w:p w:rsidR="00DD6D8E" w:rsidRPr="0045764E" w:rsidRDefault="00DD6D8E" w:rsidP="000F3A98">
      <w:pPr>
        <w:rPr>
          <w:lang w:val="en-GB"/>
        </w:rPr>
      </w:pPr>
      <w:r w:rsidRPr="0045764E">
        <w:rPr>
          <w:i/>
          <w:iCs/>
          <w:lang w:val="en-GB"/>
        </w:rPr>
        <w:t>I am what I speak (say); and I speak what I am.</w:t>
      </w:r>
      <w:r w:rsidRPr="0045764E">
        <w:rPr>
          <w:lang w:val="en-GB"/>
        </w:rPr>
        <w:br/>
        <w:t>The intent of the verb is what matters: speak, say, tell, communicate, express… whatever floats your boat will do as long as you keep going.</w:t>
      </w:r>
    </w:p>
    <w:p w:rsidR="00DD6D8E" w:rsidRPr="0045764E" w:rsidRDefault="00DD6D8E" w:rsidP="000F3A98">
      <w:pPr>
        <w:rPr>
          <w:lang w:val="en-GB"/>
        </w:rPr>
      </w:pPr>
      <w:r w:rsidRPr="0045764E">
        <w:rPr>
          <w:lang w:val="en-GB"/>
        </w:rPr>
        <w:t>Then it might become awkward to touch together the other fingers (that is a sign you are human with opposing thumbs by the way, wink wink).</w:t>
      </w:r>
    </w:p>
    <w:p w:rsidR="00DD6D8E" w:rsidRPr="0045764E" w:rsidRDefault="00DD6D8E" w:rsidP="000F3A98">
      <w:pPr>
        <w:rPr>
          <w:lang w:val="en-GB"/>
        </w:rPr>
      </w:pPr>
      <w:r w:rsidRPr="0045764E">
        <w:rPr>
          <w:lang w:val="en-GB"/>
        </w:rPr>
        <w:t>I choose how I act, I act how I choose.</w:t>
      </w:r>
    </w:p>
    <w:p w:rsidR="00DD6D8E" w:rsidRPr="0045764E" w:rsidRDefault="00DD6D8E" w:rsidP="000F3A98">
      <w:pPr>
        <w:rPr>
          <w:lang w:val="en-GB"/>
        </w:rPr>
      </w:pPr>
      <w:r w:rsidRPr="0045764E">
        <w:rPr>
          <w:lang w:val="en-GB"/>
        </w:rPr>
        <w:t>I feel how I speak, and I speak how I feel.</w:t>
      </w:r>
    </w:p>
    <w:p w:rsidR="00DD6D8E" w:rsidRPr="0045764E" w:rsidRDefault="00DD6D8E" w:rsidP="000F3A98">
      <w:pPr>
        <w:rPr>
          <w:lang w:val="en-GB"/>
        </w:rPr>
      </w:pPr>
      <w:r w:rsidRPr="0045764E">
        <w:rPr>
          <w:lang w:val="en-GB"/>
        </w:rPr>
        <w:t>I choose how I feel, and I feel my choosing.</w:t>
      </w:r>
    </w:p>
    <w:p w:rsidR="00DD6D8E" w:rsidRPr="0045764E" w:rsidRDefault="00DD6D8E" w:rsidP="000F3A98">
      <w:pPr>
        <w:rPr>
          <w:lang w:val="en-GB"/>
        </w:rPr>
      </w:pPr>
      <w:r w:rsidRPr="0045764E">
        <w:rPr>
          <w:lang w:val="en-GB"/>
        </w:rPr>
        <w:t>Yeah baby, just keep the verbs in place and be a little creative where it’s needed. Fill the time with this one.</w:t>
      </w:r>
      <w:r w:rsidRPr="0045764E">
        <w:rPr>
          <w:lang w:val="en-GB"/>
        </w:rPr>
        <w:br/>
        <w:t>Only good sentences will come up, and that’s good enough.</w:t>
      </w:r>
    </w:p>
    <w:p w:rsidR="00DD6D8E" w:rsidRPr="0045764E" w:rsidRDefault="00DD6D8E" w:rsidP="000F3A98">
      <w:pPr>
        <w:rPr>
          <w:lang w:val="en-GB"/>
        </w:rPr>
      </w:pPr>
      <w:r w:rsidRPr="0045764E">
        <w:rPr>
          <w:lang w:val="en-GB"/>
        </w:rPr>
        <w:t>You can invent your own combinations. You can say the phrases aloud or in your head. You can play with speed — slow and deliberate or quick, like a mantra.</w:t>
      </w:r>
    </w:p>
    <w:p w:rsidR="00DD6D8E" w:rsidRPr="0045764E" w:rsidRDefault="00DD6D8E" w:rsidP="001A6EED">
      <w:pPr>
        <w:rPr>
          <w:lang w:val="en-GB"/>
        </w:rPr>
      </w:pPr>
      <w:r w:rsidRPr="0045764E">
        <w:rPr>
          <w:lang w:val="en-GB"/>
        </w:rPr>
        <w:t>Why It Works</w:t>
      </w:r>
    </w:p>
    <w:p w:rsidR="00DD6D8E" w:rsidRPr="000808E8" w:rsidRDefault="00DD6D8E" w:rsidP="000F3A98">
      <w:pPr>
        <w:rPr>
          <w:lang w:val="en-GB"/>
        </w:rPr>
      </w:pPr>
      <w:r w:rsidRPr="0045764E">
        <w:rPr>
          <w:lang w:val="en-GB"/>
        </w:rPr>
        <w:t xml:space="preserve">Because it’s ridiculously simple. </w:t>
      </w:r>
      <w:r w:rsidRPr="000808E8">
        <w:rPr>
          <w:lang w:val="en-GB"/>
        </w:rPr>
        <w:t>And because it involves:</w:t>
      </w:r>
    </w:p>
    <w:p w:rsidR="00DD6D8E" w:rsidRPr="0045764E" w:rsidRDefault="00DD6D8E" w:rsidP="000F3A98">
      <w:pPr>
        <w:rPr>
          <w:lang w:val="en-GB"/>
        </w:rPr>
      </w:pPr>
      <w:r w:rsidRPr="0045764E">
        <w:rPr>
          <w:lang w:val="en-GB"/>
        </w:rPr>
        <w:t>Physical movement → Touch, gesture, muscle memory.</w:t>
      </w:r>
    </w:p>
    <w:p w:rsidR="00DD6D8E" w:rsidRPr="0045764E" w:rsidRDefault="00DD6D8E" w:rsidP="000F3A98">
      <w:pPr>
        <w:rPr>
          <w:lang w:val="en-GB"/>
        </w:rPr>
      </w:pPr>
      <w:r w:rsidRPr="0045764E">
        <w:rPr>
          <w:lang w:val="en-GB"/>
        </w:rPr>
        <w:t>Mental engagement → Verbs trigger specific associations in the brain.</w:t>
      </w:r>
    </w:p>
    <w:p w:rsidR="00DD6D8E" w:rsidRPr="0045764E" w:rsidRDefault="00DD6D8E" w:rsidP="000F3A98">
      <w:pPr>
        <w:rPr>
          <w:lang w:val="en-GB"/>
        </w:rPr>
      </w:pPr>
      <w:r w:rsidRPr="0045764E">
        <w:rPr>
          <w:lang w:val="en-GB"/>
        </w:rPr>
        <w:t>Emotional calibration → You notice which combinations feel off and which feel true.</w:t>
      </w:r>
    </w:p>
    <w:p w:rsidR="00DD6D8E" w:rsidRPr="0045764E" w:rsidRDefault="00DD6D8E" w:rsidP="000F3A98">
      <w:pPr>
        <w:rPr>
          <w:lang w:val="en-GB"/>
        </w:rPr>
      </w:pPr>
      <w:r w:rsidRPr="0045764E">
        <w:rPr>
          <w:lang w:val="en-GB"/>
        </w:rPr>
        <w:t>Social detox → Instead of tapping your phone screen, you tap into yourself.</w:t>
      </w:r>
    </w:p>
    <w:p w:rsidR="00DD6D8E" w:rsidRPr="0045764E" w:rsidRDefault="00DD6D8E" w:rsidP="000F3A98">
      <w:pPr>
        <w:rPr>
          <w:lang w:val="en-GB"/>
        </w:rPr>
      </w:pPr>
      <w:r w:rsidRPr="0045764E">
        <w:rPr>
          <w:lang w:val="en-GB"/>
        </w:rPr>
        <w:t>The more often you do it, the more these five verbs become an automatic internal menu. When life throws a curveball, instead of panicking, Look at your hands and something in you remembers:</w:t>
      </w:r>
    </w:p>
    <w:p w:rsidR="00DD6D8E" w:rsidRPr="0045764E" w:rsidRDefault="00DD6D8E" w:rsidP="00E60554">
      <w:pPr>
        <w:pStyle w:val="NormaleBold"/>
      </w:pPr>
      <w:r w:rsidRPr="0045764E">
        <w:t>I AM</w:t>
      </w:r>
      <w:r w:rsidRPr="0045764E">
        <w:br/>
        <w:t>I CHOOSE</w:t>
      </w:r>
      <w:r w:rsidRPr="0045764E">
        <w:br/>
        <w:t>I ACT</w:t>
      </w:r>
      <w:r w:rsidRPr="0045764E">
        <w:br/>
        <w:t>I FEEL</w:t>
      </w:r>
      <w:r w:rsidRPr="0045764E">
        <w:br/>
        <w:t>I SPEAK</w:t>
      </w:r>
    </w:p>
    <w:p w:rsidR="00DD6D8E" w:rsidRDefault="00DD6D8E" w:rsidP="000F3A98">
      <w:pPr>
        <w:rPr>
          <w:lang w:val="en-GB"/>
        </w:rPr>
      </w:pPr>
      <w:r w:rsidRPr="0045764E">
        <w:rPr>
          <w:lang w:val="en-GB"/>
        </w:rPr>
        <w:t>You can write them here in your own handwriting.</w:t>
      </w:r>
    </w:p>
    <w:p w:rsidR="00DD6D8E" w:rsidRDefault="00DD6D8E" w:rsidP="000F3A98">
      <w:pPr>
        <w:rPr>
          <w:lang w:val="en-GB"/>
        </w:rPr>
      </w:pPr>
    </w:p>
    <w:p w:rsidR="00DD6D8E" w:rsidRPr="0045764E" w:rsidRDefault="00DD6D8E" w:rsidP="000F3A98">
      <w:pPr>
        <w:rPr>
          <w:lang w:val="en-GB"/>
        </w:rPr>
      </w:pPr>
    </w:p>
    <w:p w:rsidR="00DD6D8E" w:rsidRPr="003C212C" w:rsidRDefault="00DD6D8E" w:rsidP="003C212C">
      <w:pPr>
        <w:pStyle w:val="Heading1"/>
      </w:pPr>
      <w:r w:rsidRPr="003C212C">
        <w:br w:type="page"/>
      </w:r>
      <w:bookmarkStart w:id="188" w:name="_Toc203311001"/>
      <w:bookmarkStart w:id="189" w:name="_Toc203311939"/>
      <w:r w:rsidRPr="003C212C">
        <w:t>BODY MEDITATION</w:t>
      </w:r>
      <w:bookmarkEnd w:id="188"/>
      <w:bookmarkEnd w:id="189"/>
    </w:p>
    <w:p w:rsidR="00DD6D8E" w:rsidRPr="000808E8" w:rsidRDefault="00DD6D8E" w:rsidP="000F3A98">
      <w:pPr>
        <w:rPr>
          <w:lang w:val="en-GB"/>
        </w:rPr>
      </w:pPr>
      <w:r w:rsidRPr="0045764E">
        <w:rPr>
          <w:lang w:val="en-GB"/>
        </w:rPr>
        <w:t>This one came to me while on a comfortable massage bed, under some chromotherapy, and a lovely character who was telling me all about chakras and colors and what to focus on. I felt powerful doing it my way over and over when I got home. I knew I wanted to remember it, and eventually pass it along.</w:t>
      </w:r>
      <w:r w:rsidRPr="0045764E">
        <w:rPr>
          <w:lang w:val="en-GB"/>
        </w:rPr>
        <w:br/>
        <w:t>If this one seems silly when you do it at first, trust me, it's not.</w:t>
      </w:r>
      <w:r w:rsidRPr="0045764E">
        <w:rPr>
          <w:lang w:val="en-GB"/>
        </w:rPr>
        <w:br/>
        <w:t>You tried the hand; this one expands on the same idea but bigger.</w:t>
      </w:r>
      <w:r w:rsidRPr="0045764E">
        <w:rPr>
          <w:lang w:val="en-GB"/>
        </w:rPr>
        <w:br/>
        <w:t xml:space="preserve">Instead of fingers and five verbs, we go full body. </w:t>
      </w:r>
      <w:r w:rsidRPr="000808E8">
        <w:rPr>
          <w:lang w:val="en-GB"/>
        </w:rPr>
        <w:t>Seven points.</w:t>
      </w:r>
    </w:p>
    <w:p w:rsidR="00DD6D8E" w:rsidRPr="0045764E" w:rsidRDefault="00DD6D8E" w:rsidP="000F3A98">
      <w:pPr>
        <w:rPr>
          <w:lang w:val="en-GB"/>
        </w:rPr>
      </w:pPr>
      <w:r w:rsidRPr="00E60554">
        <w:rPr>
          <w:rStyle w:val="NormaleBoldCarattere"/>
        </w:rPr>
        <w:t>Base:</w:t>
      </w:r>
      <w:r w:rsidRPr="0045764E">
        <w:rPr>
          <w:lang w:val="en-GB"/>
        </w:rPr>
        <w:t xml:space="preserve"> Center of the pelvis, just above the pubic bone</w:t>
      </w:r>
    </w:p>
    <w:p w:rsidR="00DD6D8E" w:rsidRPr="0045764E" w:rsidRDefault="00DD6D8E" w:rsidP="000F3A98">
      <w:pPr>
        <w:rPr>
          <w:lang w:val="en-GB"/>
        </w:rPr>
      </w:pPr>
      <w:r w:rsidRPr="00E60554">
        <w:rPr>
          <w:rStyle w:val="NormaleBoldCarattere"/>
        </w:rPr>
        <w:t>Lower Belly:</w:t>
      </w:r>
      <w:r w:rsidRPr="0045764E">
        <w:rPr>
          <w:lang w:val="en-GB"/>
        </w:rPr>
        <w:t xml:space="preserve"> About 2–3 fingers below the navel</w:t>
      </w:r>
    </w:p>
    <w:p w:rsidR="00DD6D8E" w:rsidRPr="0045764E" w:rsidRDefault="00DD6D8E" w:rsidP="000F3A98">
      <w:pPr>
        <w:rPr>
          <w:lang w:val="en-GB"/>
        </w:rPr>
      </w:pPr>
      <w:r w:rsidRPr="00E60554">
        <w:rPr>
          <w:rStyle w:val="NormaleBoldCarattere"/>
        </w:rPr>
        <w:t>Solar Plexus:</w:t>
      </w:r>
      <w:r w:rsidRPr="0045764E">
        <w:rPr>
          <w:lang w:val="en-GB"/>
        </w:rPr>
        <w:t xml:space="preserve"> Upper stomach area, between the navel and the base of the sternum</w:t>
      </w:r>
    </w:p>
    <w:p w:rsidR="00DD6D8E" w:rsidRPr="0045764E" w:rsidRDefault="00DD6D8E" w:rsidP="000F3A98">
      <w:pPr>
        <w:rPr>
          <w:lang w:val="en-GB"/>
        </w:rPr>
      </w:pPr>
      <w:r w:rsidRPr="00E60554">
        <w:rPr>
          <w:rStyle w:val="NormaleBoldCarattere"/>
        </w:rPr>
        <w:t>Heart:</w:t>
      </w:r>
      <w:r w:rsidRPr="0045764E">
        <w:rPr>
          <w:lang w:val="en-GB"/>
        </w:rPr>
        <w:t xml:space="preserve"> Center of the chest, level with the heart, not over to the left</w:t>
      </w:r>
    </w:p>
    <w:p w:rsidR="00DD6D8E" w:rsidRPr="0045764E" w:rsidRDefault="00DD6D8E" w:rsidP="000F3A98">
      <w:pPr>
        <w:rPr>
          <w:lang w:val="en-GB"/>
        </w:rPr>
      </w:pPr>
      <w:r w:rsidRPr="00E60554">
        <w:rPr>
          <w:rStyle w:val="NormaleBoldCarattere"/>
        </w:rPr>
        <w:t>Throat:</w:t>
      </w:r>
      <w:r w:rsidRPr="0045764E">
        <w:rPr>
          <w:lang w:val="en-GB"/>
        </w:rPr>
        <w:t xml:space="preserve"> Base of the throat, where the hollow is</w:t>
      </w:r>
    </w:p>
    <w:p w:rsidR="00DD6D8E" w:rsidRPr="0045764E" w:rsidRDefault="00DD6D8E" w:rsidP="000F3A98">
      <w:pPr>
        <w:rPr>
          <w:lang w:val="en-GB"/>
        </w:rPr>
      </w:pPr>
      <w:r w:rsidRPr="00E60554">
        <w:rPr>
          <w:rStyle w:val="NormaleBoldCarattere"/>
        </w:rPr>
        <w:t>Third Eye:</w:t>
      </w:r>
      <w:r w:rsidRPr="0045764E">
        <w:rPr>
          <w:lang w:val="en-GB"/>
        </w:rPr>
        <w:t xml:space="preserve"> Center of the forehead, between the eyebrows</w:t>
      </w:r>
    </w:p>
    <w:p w:rsidR="00DD6D8E" w:rsidRPr="0045764E" w:rsidRDefault="00DD6D8E" w:rsidP="000F3A98">
      <w:pPr>
        <w:rPr>
          <w:lang w:val="en-GB"/>
        </w:rPr>
      </w:pPr>
      <w:r w:rsidRPr="00E60554">
        <w:rPr>
          <w:rStyle w:val="NormaleBoldCarattere"/>
        </w:rPr>
        <w:t>Crown:</w:t>
      </w:r>
      <w:r w:rsidRPr="0045764E">
        <w:rPr>
          <w:lang w:val="en-GB"/>
        </w:rPr>
        <w:t xml:space="preserve"> Top of the head, the highest point</w:t>
      </w:r>
    </w:p>
    <w:p w:rsidR="00DD6D8E" w:rsidRPr="0045764E" w:rsidRDefault="00DD6D8E" w:rsidP="001A6EED">
      <w:r w:rsidRPr="0045764E">
        <w:t>The Seven Verbs</w:t>
      </w:r>
    </w:p>
    <w:tbl>
      <w:tblPr>
        <w:tblW w:w="0" w:type="auto"/>
        <w:tblInd w:w="2" w:type="dxa"/>
        <w:tblLook w:val="01E0"/>
      </w:tblPr>
      <w:tblGrid>
        <w:gridCol w:w="1423"/>
        <w:gridCol w:w="1117"/>
        <w:gridCol w:w="3396"/>
      </w:tblGrid>
      <w:tr w:rsidR="00DD6D8E" w:rsidRPr="0045764E">
        <w:tc>
          <w:tcPr>
            <w:tcW w:w="0" w:type="auto"/>
          </w:tcPr>
          <w:p w:rsidR="00DD6D8E" w:rsidRPr="0045764E" w:rsidRDefault="00DD6D8E" w:rsidP="00DF5F06">
            <w:pPr>
              <w:pStyle w:val="NormaleBold"/>
            </w:pPr>
            <w:r w:rsidRPr="0045764E">
              <w:t>Body Point</w:t>
            </w:r>
          </w:p>
        </w:tc>
        <w:tc>
          <w:tcPr>
            <w:tcW w:w="0" w:type="auto"/>
          </w:tcPr>
          <w:p w:rsidR="00DD6D8E" w:rsidRPr="0045764E" w:rsidRDefault="00DD6D8E" w:rsidP="00DF5F06">
            <w:pPr>
              <w:pStyle w:val="NormaleBold"/>
            </w:pPr>
            <w:r w:rsidRPr="0045764E">
              <w:t>Verb</w:t>
            </w:r>
          </w:p>
        </w:tc>
        <w:tc>
          <w:tcPr>
            <w:tcW w:w="0" w:type="auto"/>
          </w:tcPr>
          <w:p w:rsidR="00DD6D8E" w:rsidRPr="0045764E" w:rsidRDefault="00DD6D8E" w:rsidP="00DF5F06">
            <w:pPr>
              <w:pStyle w:val="NormaleBold"/>
            </w:pPr>
            <w:r w:rsidRPr="0045764E">
              <w:t>Why That One</w:t>
            </w:r>
          </w:p>
        </w:tc>
      </w:tr>
      <w:tr w:rsidR="00DD6D8E" w:rsidRPr="0045764E">
        <w:tc>
          <w:tcPr>
            <w:tcW w:w="0" w:type="auto"/>
          </w:tcPr>
          <w:p w:rsidR="00DD6D8E" w:rsidRPr="0045764E" w:rsidRDefault="00DD6D8E" w:rsidP="0045764E">
            <w:r>
              <w:t>Base</w:t>
            </w:r>
          </w:p>
        </w:tc>
        <w:tc>
          <w:tcPr>
            <w:tcW w:w="0" w:type="auto"/>
          </w:tcPr>
          <w:p w:rsidR="00DD6D8E" w:rsidRPr="0045764E" w:rsidRDefault="00DD6D8E" w:rsidP="0045764E">
            <w:r>
              <w:t>I LIVE</w:t>
            </w:r>
          </w:p>
        </w:tc>
        <w:tc>
          <w:tcPr>
            <w:tcW w:w="0" w:type="auto"/>
          </w:tcPr>
          <w:p w:rsidR="00DD6D8E" w:rsidRPr="0045764E" w:rsidRDefault="00DD6D8E" w:rsidP="0045764E">
            <w:r>
              <w:t>Ground, existence, body survival</w:t>
            </w:r>
          </w:p>
        </w:tc>
      </w:tr>
      <w:tr w:rsidR="00DD6D8E" w:rsidRPr="0045764E">
        <w:tc>
          <w:tcPr>
            <w:tcW w:w="0" w:type="auto"/>
          </w:tcPr>
          <w:p w:rsidR="00DD6D8E" w:rsidRPr="0045764E" w:rsidRDefault="00DD6D8E" w:rsidP="0045764E">
            <w:r>
              <w:t>Lower Belly</w:t>
            </w:r>
          </w:p>
        </w:tc>
        <w:tc>
          <w:tcPr>
            <w:tcW w:w="0" w:type="auto"/>
          </w:tcPr>
          <w:p w:rsidR="00DD6D8E" w:rsidRPr="0045764E" w:rsidRDefault="00DD6D8E" w:rsidP="0045764E">
            <w:r>
              <w:t>I FEEL</w:t>
            </w:r>
          </w:p>
        </w:tc>
        <w:tc>
          <w:tcPr>
            <w:tcW w:w="0" w:type="auto"/>
          </w:tcPr>
          <w:p w:rsidR="00DD6D8E" w:rsidRPr="0045764E" w:rsidRDefault="00DD6D8E" w:rsidP="0045764E">
            <w:r>
              <w:t>Emotions, flow, instinct</w:t>
            </w:r>
          </w:p>
        </w:tc>
      </w:tr>
      <w:tr w:rsidR="00DD6D8E" w:rsidRPr="0045764E">
        <w:tc>
          <w:tcPr>
            <w:tcW w:w="0" w:type="auto"/>
          </w:tcPr>
          <w:p w:rsidR="00DD6D8E" w:rsidRPr="0045764E" w:rsidRDefault="00DD6D8E" w:rsidP="0045764E">
            <w:r>
              <w:t>Solar Plexus</w:t>
            </w:r>
          </w:p>
        </w:tc>
        <w:tc>
          <w:tcPr>
            <w:tcW w:w="0" w:type="auto"/>
          </w:tcPr>
          <w:p w:rsidR="00DD6D8E" w:rsidRPr="0045764E" w:rsidRDefault="00DD6D8E" w:rsidP="0045764E">
            <w:r>
              <w:t>I ACT</w:t>
            </w:r>
          </w:p>
        </w:tc>
        <w:tc>
          <w:tcPr>
            <w:tcW w:w="0" w:type="auto"/>
          </w:tcPr>
          <w:p w:rsidR="00DD6D8E" w:rsidRPr="0045764E" w:rsidRDefault="00DD6D8E" w:rsidP="0045764E">
            <w:r>
              <w:t>Power, choice, direction</w:t>
            </w:r>
          </w:p>
        </w:tc>
      </w:tr>
      <w:tr w:rsidR="00DD6D8E" w:rsidRPr="0045764E">
        <w:tc>
          <w:tcPr>
            <w:tcW w:w="0" w:type="auto"/>
          </w:tcPr>
          <w:p w:rsidR="00DD6D8E" w:rsidRPr="0045764E" w:rsidRDefault="00DD6D8E" w:rsidP="0045764E">
            <w:r>
              <w:t>Heart</w:t>
            </w:r>
          </w:p>
        </w:tc>
        <w:tc>
          <w:tcPr>
            <w:tcW w:w="0" w:type="auto"/>
          </w:tcPr>
          <w:p w:rsidR="00DD6D8E" w:rsidRPr="0045764E" w:rsidRDefault="00DD6D8E" w:rsidP="0045764E">
            <w:r>
              <w:t>I LOVE</w:t>
            </w:r>
          </w:p>
        </w:tc>
        <w:tc>
          <w:tcPr>
            <w:tcW w:w="0" w:type="auto"/>
          </w:tcPr>
          <w:p w:rsidR="00DD6D8E" w:rsidRPr="0045764E" w:rsidRDefault="00DD6D8E" w:rsidP="0045764E">
            <w:r>
              <w:t>Connection, openness</w:t>
            </w:r>
          </w:p>
        </w:tc>
      </w:tr>
      <w:tr w:rsidR="00DD6D8E" w:rsidRPr="0045764E">
        <w:tc>
          <w:tcPr>
            <w:tcW w:w="0" w:type="auto"/>
          </w:tcPr>
          <w:p w:rsidR="00DD6D8E" w:rsidRPr="0045764E" w:rsidRDefault="00DD6D8E" w:rsidP="0045764E">
            <w:r>
              <w:t>Throat</w:t>
            </w:r>
          </w:p>
        </w:tc>
        <w:tc>
          <w:tcPr>
            <w:tcW w:w="0" w:type="auto"/>
          </w:tcPr>
          <w:p w:rsidR="00DD6D8E" w:rsidRPr="0045764E" w:rsidRDefault="00DD6D8E" w:rsidP="0045764E">
            <w:r>
              <w:t>I SPEAK</w:t>
            </w:r>
          </w:p>
        </w:tc>
        <w:tc>
          <w:tcPr>
            <w:tcW w:w="0" w:type="auto"/>
          </w:tcPr>
          <w:p w:rsidR="00DD6D8E" w:rsidRPr="0045764E" w:rsidRDefault="00DD6D8E" w:rsidP="0045764E">
            <w:r>
              <w:t>Expression, voice</w:t>
            </w:r>
          </w:p>
        </w:tc>
      </w:tr>
      <w:tr w:rsidR="00DD6D8E" w:rsidRPr="0045764E">
        <w:tc>
          <w:tcPr>
            <w:tcW w:w="0" w:type="auto"/>
          </w:tcPr>
          <w:p w:rsidR="00DD6D8E" w:rsidRPr="0045764E" w:rsidRDefault="00DD6D8E" w:rsidP="0045764E">
            <w:r>
              <w:t>Third Eye</w:t>
            </w:r>
          </w:p>
        </w:tc>
        <w:tc>
          <w:tcPr>
            <w:tcW w:w="0" w:type="auto"/>
          </w:tcPr>
          <w:p w:rsidR="00DD6D8E" w:rsidRPr="0045764E" w:rsidRDefault="00DD6D8E" w:rsidP="0045764E">
            <w:r>
              <w:t>I SEE</w:t>
            </w:r>
          </w:p>
        </w:tc>
        <w:tc>
          <w:tcPr>
            <w:tcW w:w="0" w:type="auto"/>
          </w:tcPr>
          <w:p w:rsidR="00DD6D8E" w:rsidRPr="0045764E" w:rsidRDefault="00DD6D8E" w:rsidP="0045764E">
            <w:r>
              <w:t>Vision, clarity</w:t>
            </w:r>
          </w:p>
        </w:tc>
      </w:tr>
      <w:tr w:rsidR="00DD6D8E" w:rsidRPr="0045764E">
        <w:tc>
          <w:tcPr>
            <w:tcW w:w="0" w:type="auto"/>
          </w:tcPr>
          <w:p w:rsidR="00DD6D8E" w:rsidRPr="0045764E" w:rsidRDefault="00DD6D8E" w:rsidP="0045764E">
            <w:r>
              <w:t>Crown</w:t>
            </w:r>
          </w:p>
        </w:tc>
        <w:tc>
          <w:tcPr>
            <w:tcW w:w="0" w:type="auto"/>
          </w:tcPr>
          <w:p w:rsidR="00DD6D8E" w:rsidRPr="0045764E" w:rsidRDefault="00DD6D8E" w:rsidP="0045764E">
            <w:r>
              <w:t>I KNOW</w:t>
            </w:r>
          </w:p>
        </w:tc>
        <w:tc>
          <w:tcPr>
            <w:tcW w:w="0" w:type="auto"/>
          </w:tcPr>
          <w:p w:rsidR="00DD6D8E" w:rsidRPr="0045764E" w:rsidRDefault="00DD6D8E" w:rsidP="0045764E">
            <w:r>
              <w:t>Understanding, intuition</w:t>
            </w:r>
          </w:p>
        </w:tc>
      </w:tr>
    </w:tbl>
    <w:p w:rsidR="00DD6D8E" w:rsidRPr="0045764E" w:rsidRDefault="00DD6D8E" w:rsidP="000F3A98">
      <w:pPr>
        <w:rPr>
          <w:lang w:val="en-GB"/>
        </w:rPr>
      </w:pPr>
      <w:r w:rsidRPr="00E60554">
        <w:rPr>
          <w:rStyle w:val="NormaleBoldCarattere"/>
        </w:rPr>
        <w:t>“I AM”</w:t>
      </w:r>
      <w:r w:rsidRPr="0045764E">
        <w:rPr>
          <w:lang w:val="en-GB"/>
        </w:rPr>
        <w:t xml:space="preserve"> is floating above it all as your anchor. That is you delimited by the white oval.</w:t>
      </w:r>
    </w:p>
    <w:p w:rsidR="00DD6D8E" w:rsidRPr="0045764E" w:rsidRDefault="00DD6D8E" w:rsidP="000F3A98">
      <w:pPr>
        <w:rPr>
          <w:lang w:val="en-GB"/>
        </w:rPr>
      </w:pPr>
      <w:r w:rsidRPr="0045764E">
        <w:rPr>
          <w:lang w:val="en-GB"/>
        </w:rPr>
        <w:t>Lay down, close your eyes for this one, at least at first. Later you can automatize it and let it run even when you are sitting in a beautiful Maltese cave looking out at the gorgeous blue sea, feeling the breeze and the scorching hot sun and you know YOU ARE there!!! wink wink wink.</w:t>
      </w:r>
    </w:p>
    <w:p w:rsidR="00DD6D8E" w:rsidRDefault="00DD6D8E" w:rsidP="000F3A98">
      <w:r w:rsidRPr="0045764E">
        <w:rPr>
          <w:lang w:val="en-GB"/>
        </w:rPr>
        <w:t>This is about real points in your body you can actually feel.</w:t>
      </w:r>
      <w:r w:rsidRPr="0045764E">
        <w:rPr>
          <w:lang w:val="en-GB"/>
        </w:rPr>
        <w:br/>
        <w:t xml:space="preserve">You don’t need to believe in anything. You already have those points because you have a body. Colors are optional if you remember them and want to see rings of that color pulsating at each point like you're in tube of light. </w:t>
      </w:r>
      <w:r>
        <w:t>Isn't that a nice image to keep?</w:t>
      </w:r>
    </w:p>
    <w:p w:rsidR="00DD6D8E" w:rsidRDefault="00DD6D8E" w:rsidP="0076640C">
      <w:pPr>
        <w:jc w:val="center"/>
        <w:rPr>
          <w:lang w:val="en-GB"/>
        </w:rPr>
      </w:pPr>
    </w:p>
    <w:p w:rsidR="00DD6D8E" w:rsidRPr="0045764E" w:rsidRDefault="00DD6D8E" w:rsidP="001A6EED">
      <w:pPr>
        <w:rPr>
          <w:lang w:val="en-GB"/>
        </w:rPr>
      </w:pPr>
      <w:r w:rsidRPr="0045764E">
        <w:rPr>
          <w:lang w:val="en-GB"/>
        </w:rPr>
        <w:t>Why Bother?</w:t>
      </w:r>
    </w:p>
    <w:p w:rsidR="00DD6D8E" w:rsidRPr="0045764E" w:rsidRDefault="00DD6D8E" w:rsidP="000F3A98">
      <w:pPr>
        <w:rPr>
          <w:lang w:val="en-GB"/>
        </w:rPr>
      </w:pPr>
      <w:r w:rsidRPr="0045764E">
        <w:rPr>
          <w:lang w:val="en-GB"/>
        </w:rPr>
        <w:t>Because sometimes you feel scattered. Or numb. Or all up in your head. And this one takes you back down to earth, in your body and your actions:</w:t>
      </w:r>
    </w:p>
    <w:p w:rsidR="00DD6D8E" w:rsidRPr="0045764E" w:rsidRDefault="00DD6D8E" w:rsidP="000F3A98">
      <w:pPr>
        <w:rPr>
          <w:lang w:val="en-GB"/>
        </w:rPr>
      </w:pPr>
      <w:r w:rsidRPr="00E60554">
        <w:rPr>
          <w:rStyle w:val="NormaleBoldCarattere"/>
        </w:rPr>
        <w:t>You LIVE. You FEEL. You ACT. You LOVE. You SPEAK. You SEE. You KNOW.</w:t>
      </w:r>
      <w:r w:rsidRPr="0045764E">
        <w:rPr>
          <w:lang w:val="en-GB"/>
        </w:rPr>
        <w:br/>
        <w:t>Not as philosophy but a simple strong reminder.</w:t>
      </w:r>
    </w:p>
    <w:p w:rsidR="00DD6D8E" w:rsidRPr="000808E8" w:rsidRDefault="00DD6D8E" w:rsidP="001A6EED">
      <w:pPr>
        <w:rPr>
          <w:lang w:val="en-GB"/>
        </w:rPr>
      </w:pPr>
      <w:r w:rsidRPr="000808E8">
        <w:rPr>
          <w:lang w:val="en-GB"/>
        </w:rPr>
        <w:t>How to Do It</w:t>
      </w:r>
    </w:p>
    <w:p w:rsidR="00DD6D8E" w:rsidRPr="0045764E" w:rsidRDefault="00DD6D8E" w:rsidP="000F3A98">
      <w:pPr>
        <w:rPr>
          <w:lang w:val="en-GB"/>
        </w:rPr>
      </w:pPr>
      <w:r w:rsidRPr="0045764E">
        <w:rPr>
          <w:lang w:val="en-GB"/>
        </w:rPr>
        <w:t>Stand, sit, or lie down.</w:t>
      </w:r>
    </w:p>
    <w:p w:rsidR="00DD6D8E" w:rsidRPr="000808E8" w:rsidRDefault="00DD6D8E" w:rsidP="000F3A98">
      <w:pPr>
        <w:rPr>
          <w:lang w:val="en-GB"/>
        </w:rPr>
      </w:pPr>
      <w:r w:rsidRPr="0045764E">
        <w:rPr>
          <w:lang w:val="en-GB"/>
        </w:rPr>
        <w:t xml:space="preserve">Bring your focus to each point in order. </w:t>
      </w:r>
      <w:r w:rsidRPr="000808E8">
        <w:rPr>
          <w:lang w:val="en-GB"/>
        </w:rPr>
        <w:t>One at a time.</w:t>
      </w:r>
    </w:p>
    <w:p w:rsidR="00DD6D8E" w:rsidRPr="0045764E" w:rsidRDefault="00DD6D8E" w:rsidP="000F3A98">
      <w:pPr>
        <w:rPr>
          <w:lang w:val="en-GB"/>
        </w:rPr>
      </w:pPr>
      <w:r w:rsidRPr="0045764E">
        <w:rPr>
          <w:lang w:val="en-GB"/>
        </w:rPr>
        <w:t>Say the verb aloud or in your head as you feel that part of your body.</w:t>
      </w:r>
    </w:p>
    <w:p w:rsidR="00DD6D8E" w:rsidRPr="0045764E" w:rsidRDefault="00DD6D8E" w:rsidP="000F3A98">
      <w:pPr>
        <w:rPr>
          <w:lang w:val="en-GB"/>
        </w:rPr>
      </w:pPr>
      <w:r w:rsidRPr="0045764E">
        <w:rPr>
          <w:lang w:val="en-GB"/>
        </w:rPr>
        <w:t>Start practicing, so that the placement of the verbs eventually comes naturally. After you've done it a few times, you should have them memorized.</w:t>
      </w:r>
      <w:r w:rsidRPr="0045764E">
        <w:rPr>
          <w:lang w:val="en-GB"/>
        </w:rPr>
        <w:br/>
        <w:t>From now on NOTICE the ones that seem to be harder to remember.</w:t>
      </w:r>
    </w:p>
    <w:p w:rsidR="00DD6D8E" w:rsidRPr="0045764E" w:rsidRDefault="00DD6D8E" w:rsidP="000F3A98">
      <w:pPr>
        <w:rPr>
          <w:lang w:val="en-GB"/>
        </w:rPr>
      </w:pPr>
      <w:r w:rsidRPr="00E60554">
        <w:rPr>
          <w:rStyle w:val="NormaleBoldCarattere"/>
        </w:rPr>
        <w:t>DING!!!</w:t>
      </w:r>
      <w:r w:rsidRPr="0045764E">
        <w:rPr>
          <w:lang w:val="en-GB"/>
        </w:rPr>
        <w:br/>
        <w:t>That should raise your awareness right there!</w:t>
      </w:r>
    </w:p>
    <w:p w:rsidR="00DD6D8E" w:rsidRPr="000808E8" w:rsidRDefault="00DD6D8E" w:rsidP="000F3A98">
      <w:pPr>
        <w:rPr>
          <w:lang w:val="en-GB"/>
        </w:rPr>
      </w:pPr>
      <w:r w:rsidRPr="000808E8">
        <w:rPr>
          <w:lang w:val="en-GB"/>
        </w:rPr>
        <w:t>Give it a go:</w:t>
      </w:r>
    </w:p>
    <w:p w:rsidR="00DD6D8E" w:rsidRDefault="00DD6D8E" w:rsidP="00E60554">
      <w:pPr>
        <w:pStyle w:val="NormaleBold"/>
      </w:pPr>
      <w:r w:rsidRPr="0045764E">
        <w:t>Base: “I LIVE.”</w:t>
      </w:r>
    </w:p>
    <w:p w:rsidR="00DD6D8E" w:rsidRDefault="00DD6D8E" w:rsidP="00E60554">
      <w:pPr>
        <w:pStyle w:val="NormaleBold"/>
      </w:pPr>
      <w:r w:rsidRPr="0045764E">
        <w:t>Belly: “I FEEL.”</w:t>
      </w:r>
    </w:p>
    <w:p w:rsidR="00DD6D8E" w:rsidRDefault="00DD6D8E" w:rsidP="00E60554">
      <w:pPr>
        <w:pStyle w:val="NormaleBold"/>
      </w:pPr>
      <w:r w:rsidRPr="0045764E">
        <w:t>Plexus: “I ACT.”</w:t>
      </w:r>
    </w:p>
    <w:p w:rsidR="00DD6D8E" w:rsidRDefault="00DD6D8E" w:rsidP="00E60554">
      <w:pPr>
        <w:pStyle w:val="NormaleBold"/>
      </w:pPr>
      <w:r w:rsidRPr="0045764E">
        <w:t>Heart: “I LOVE.”</w:t>
      </w:r>
    </w:p>
    <w:p w:rsidR="00DD6D8E" w:rsidRDefault="00DD6D8E" w:rsidP="00E60554">
      <w:pPr>
        <w:pStyle w:val="NormaleBold"/>
      </w:pPr>
      <w:r w:rsidRPr="0045764E">
        <w:t>Throat: “I SPEAK.”</w:t>
      </w:r>
    </w:p>
    <w:p w:rsidR="00DD6D8E" w:rsidRDefault="00DD6D8E" w:rsidP="00E60554">
      <w:pPr>
        <w:pStyle w:val="NormaleBold"/>
      </w:pPr>
      <w:r w:rsidRPr="0045764E">
        <w:t>Forehead: “I SEE.”</w:t>
      </w:r>
    </w:p>
    <w:p w:rsidR="00DD6D8E" w:rsidRDefault="00DD6D8E" w:rsidP="00E60554">
      <w:pPr>
        <w:pStyle w:val="NormaleBold"/>
      </w:pPr>
      <w:r w:rsidRPr="0045764E">
        <w:t>Crown: “I KNOW.”</w:t>
      </w:r>
    </w:p>
    <w:p w:rsidR="00DD6D8E" w:rsidRPr="0045764E" w:rsidRDefault="00DD6D8E" w:rsidP="000F3A98">
      <w:pPr>
        <w:rPr>
          <w:lang w:val="en-GB"/>
        </w:rPr>
      </w:pPr>
      <w:r w:rsidRPr="0045764E">
        <w:rPr>
          <w:lang w:val="en-GB"/>
        </w:rPr>
        <w:t>Take your time... play with it. See the rings if you can. Breathe and enjoy it.</w:t>
      </w:r>
      <w:r w:rsidRPr="0045764E">
        <w:rPr>
          <w:lang w:val="en-GB"/>
        </w:rPr>
        <w:br/>
        <w:t>When you think you got the verbs memorized easily, you can begin the I AM association.</w:t>
      </w:r>
      <w:r w:rsidRPr="0045764E">
        <w:rPr>
          <w:lang w:val="en-GB"/>
        </w:rPr>
        <w:br/>
        <w:t>Just like it happened for the hand, some verbs might need to be tweaked when associated to another, or STAND might work better than LIVE and SAY might work better than SPEAK, this is not math, it's meditation. As long as your attention is HERE, the process is active.</w:t>
      </w:r>
    </w:p>
    <w:p w:rsidR="00DD6D8E" w:rsidRPr="0045764E" w:rsidRDefault="00DD6D8E" w:rsidP="000F3A98">
      <w:pPr>
        <w:rPr>
          <w:lang w:val="en-GB"/>
        </w:rPr>
      </w:pPr>
      <w:r w:rsidRPr="0045764E">
        <w:rPr>
          <w:lang w:val="en-GB"/>
        </w:rPr>
        <w:t>Go with:</w:t>
      </w:r>
      <w:r w:rsidRPr="0045764E">
        <w:rPr>
          <w:lang w:val="en-GB"/>
        </w:rPr>
        <w:br/>
      </w:r>
      <w:r w:rsidRPr="00E60554">
        <w:rPr>
          <w:rStyle w:val="NormaleBoldCarattere"/>
        </w:rPr>
        <w:t>I am what I live, I live what I am</w:t>
      </w:r>
      <w:r w:rsidRPr="0045764E">
        <w:rPr>
          <w:lang w:val="en-GB"/>
        </w:rPr>
        <w:br/>
        <w:t>Give it the meaning that best suits you. Make those neurons fire and sweat</w:t>
      </w:r>
      <w:r w:rsidRPr="0045764E">
        <w:rPr>
          <w:lang w:val="en-GB"/>
        </w:rPr>
        <w:br/>
      </w:r>
      <w:r w:rsidRPr="00E60554">
        <w:rPr>
          <w:rStyle w:val="NormaleBoldCarattere"/>
        </w:rPr>
        <w:t>I am what I feel, and I feel what I am</w:t>
      </w:r>
      <w:r w:rsidRPr="0045764E">
        <w:rPr>
          <w:lang w:val="en-GB"/>
        </w:rPr>
        <w:br/>
        <w:t>Does that mean something to you? Can you make it work?</w:t>
      </w:r>
      <w:r w:rsidRPr="0045764E">
        <w:rPr>
          <w:lang w:val="en-GB"/>
        </w:rPr>
        <w:br/>
      </w:r>
      <w:r w:rsidRPr="00E60554">
        <w:rPr>
          <w:rStyle w:val="NormaleBoldCarattere"/>
        </w:rPr>
        <w:t>I am what I act, and I act what I am</w:t>
      </w:r>
      <w:r w:rsidRPr="0045764E">
        <w:rPr>
          <w:lang w:val="en-GB"/>
        </w:rPr>
        <w:br/>
        <w:t>How could that be real in your life?</w:t>
      </w:r>
    </w:p>
    <w:p w:rsidR="00DD6D8E" w:rsidRPr="0045764E" w:rsidRDefault="00DD6D8E" w:rsidP="000F3A98">
      <w:pPr>
        <w:rPr>
          <w:lang w:val="en-GB"/>
        </w:rPr>
      </w:pPr>
      <w:r w:rsidRPr="0045764E">
        <w:rPr>
          <w:lang w:val="en-GB"/>
        </w:rPr>
        <w:t>And you proceed, perhaps mechanically at first, without too much judgement. Tweak it when a slightly different version comes up. You are allowed. It's your meditation and your body.</w:t>
      </w:r>
      <w:r w:rsidRPr="0045764E">
        <w:rPr>
          <w:lang w:val="en-GB"/>
        </w:rPr>
        <w:br/>
        <w:t>Keep playing, now we mix it up.</w:t>
      </w:r>
    </w:p>
    <w:p w:rsidR="00DD6D8E" w:rsidRPr="0045764E" w:rsidRDefault="00DD6D8E" w:rsidP="000F3A98">
      <w:pPr>
        <w:rPr>
          <w:lang w:val="en-GB"/>
        </w:rPr>
      </w:pPr>
      <w:r w:rsidRPr="0045764E">
        <w:rPr>
          <w:lang w:val="en-GB"/>
        </w:rPr>
        <w:t>By the time you are done with all the combinations, you will have the verbs and colors associated for good in long term memory. Your system will remember. And you might find yourself more in touch with it. Use this as a form of enlightening entertainment, active. You are writing the story for once, and you don't need a college degree.</w:t>
      </w:r>
    </w:p>
    <w:p w:rsidR="00DD6D8E" w:rsidRPr="0045764E" w:rsidRDefault="00DD6D8E" w:rsidP="000F3A98">
      <w:pPr>
        <w:rPr>
          <w:lang w:val="en-GB"/>
        </w:rPr>
      </w:pPr>
      <w:r w:rsidRPr="0045764E">
        <w:rPr>
          <w:lang w:val="en-GB"/>
        </w:rPr>
        <w:t>Just like with the hand game, you can combine two at a time:</w:t>
      </w:r>
    </w:p>
    <w:p w:rsidR="00DD6D8E" w:rsidRPr="0045764E" w:rsidRDefault="00DD6D8E" w:rsidP="00E60554">
      <w:pPr>
        <w:pStyle w:val="NormaleBold"/>
      </w:pPr>
      <w:r w:rsidRPr="0045764E">
        <w:t>I LIVE what I FEEL — I FEEL what I LIVE</w:t>
      </w:r>
    </w:p>
    <w:p w:rsidR="00DD6D8E" w:rsidRPr="0045764E" w:rsidRDefault="00DD6D8E" w:rsidP="00E60554">
      <w:pPr>
        <w:pStyle w:val="NormaleBold"/>
      </w:pPr>
      <w:r w:rsidRPr="0045764E">
        <w:t>I LIVE what I ACT — I ACT what I LIVE</w:t>
      </w:r>
    </w:p>
    <w:p w:rsidR="00DD6D8E" w:rsidRPr="0045764E" w:rsidRDefault="00DD6D8E" w:rsidP="00E60554">
      <w:pPr>
        <w:pStyle w:val="NormaleBold"/>
      </w:pPr>
      <w:r w:rsidRPr="0045764E">
        <w:t>I LIVE what I LOVE — I LOVE what I LIVE</w:t>
      </w:r>
    </w:p>
    <w:p w:rsidR="00DD6D8E" w:rsidRPr="0045764E" w:rsidRDefault="00DD6D8E" w:rsidP="00E60554">
      <w:pPr>
        <w:pStyle w:val="NormaleBold"/>
      </w:pPr>
      <w:r w:rsidRPr="0045764E">
        <w:t>I LIVE what I SPEAK — I SPEAK what I LIVE</w:t>
      </w:r>
    </w:p>
    <w:p w:rsidR="00DD6D8E" w:rsidRPr="0045764E" w:rsidRDefault="00DD6D8E" w:rsidP="00E60554">
      <w:pPr>
        <w:pStyle w:val="NormaleBold"/>
      </w:pPr>
      <w:r w:rsidRPr="0045764E">
        <w:t>I LIVE what I SEE — I SEE what I LIVE</w:t>
      </w:r>
    </w:p>
    <w:p w:rsidR="00DD6D8E" w:rsidRPr="0045764E" w:rsidRDefault="00DD6D8E" w:rsidP="00E60554">
      <w:pPr>
        <w:pStyle w:val="NormaleBold"/>
      </w:pPr>
      <w:r w:rsidRPr="0045764E">
        <w:t>I LIVE what I KNOW — I KNOW what I LIVE</w:t>
      </w:r>
    </w:p>
    <w:p w:rsidR="00DD6D8E" w:rsidRPr="0045764E" w:rsidRDefault="00DD6D8E" w:rsidP="000F3A98">
      <w:pPr>
        <w:rPr>
          <w:lang w:val="en-GB"/>
        </w:rPr>
      </w:pPr>
      <w:r w:rsidRPr="0045764E">
        <w:rPr>
          <w:lang w:val="en-GB"/>
        </w:rPr>
        <w:t>You’ll notice:</w:t>
      </w:r>
      <w:r w:rsidRPr="0045764E">
        <w:rPr>
          <w:lang w:val="en-GB"/>
        </w:rPr>
        <w:br/>
        <w:t>Some sentences will flow naturally. Others will feel awkward or odd. That’s fine. Even when they sound strange, something is happening. Your brain is recalibrating. Your attention is landing where it needs to land.</w:t>
      </w:r>
    </w:p>
    <w:p w:rsidR="00DD6D8E" w:rsidRPr="0045764E" w:rsidRDefault="00DD6D8E" w:rsidP="001A6EED">
      <w:pPr>
        <w:rPr>
          <w:lang w:val="en-GB"/>
        </w:rPr>
      </w:pPr>
      <w:r w:rsidRPr="0045764E">
        <w:rPr>
          <w:lang w:val="en-GB"/>
        </w:rPr>
        <w:t>Why am I suggesting this curious exercise?</w:t>
      </w:r>
    </w:p>
    <w:p w:rsidR="00DD6D8E" w:rsidRPr="000808E8" w:rsidRDefault="00DD6D8E" w:rsidP="000F3A98">
      <w:pPr>
        <w:rPr>
          <w:lang w:val="en-GB"/>
        </w:rPr>
      </w:pPr>
      <w:r w:rsidRPr="000808E8">
        <w:rPr>
          <w:lang w:val="en-GB"/>
        </w:rPr>
        <w:t>To reset when you’re overwhelmed</w:t>
      </w:r>
    </w:p>
    <w:p w:rsidR="00DD6D8E" w:rsidRPr="0045764E" w:rsidRDefault="00DD6D8E" w:rsidP="000F3A98">
      <w:pPr>
        <w:rPr>
          <w:lang w:val="en-GB"/>
        </w:rPr>
      </w:pPr>
      <w:r w:rsidRPr="0045764E">
        <w:rPr>
          <w:lang w:val="en-GB"/>
        </w:rPr>
        <w:t>To ground yourself in the body</w:t>
      </w:r>
    </w:p>
    <w:p w:rsidR="00DD6D8E" w:rsidRPr="0045764E" w:rsidRDefault="00DD6D8E" w:rsidP="000F3A98">
      <w:pPr>
        <w:rPr>
          <w:lang w:val="en-GB"/>
        </w:rPr>
      </w:pPr>
      <w:r w:rsidRPr="0045764E">
        <w:rPr>
          <w:lang w:val="en-GB"/>
        </w:rPr>
        <w:t>To replace mindless scrolling or stressing with something actually useful</w:t>
      </w:r>
    </w:p>
    <w:p w:rsidR="00DD6D8E" w:rsidRPr="0045764E" w:rsidRDefault="00DD6D8E" w:rsidP="000F3A98">
      <w:pPr>
        <w:rPr>
          <w:lang w:val="en-GB"/>
        </w:rPr>
      </w:pPr>
      <w:r w:rsidRPr="0045764E">
        <w:rPr>
          <w:lang w:val="en-GB"/>
        </w:rPr>
        <w:t>To train yourself into body-awareness that lasts longer than just “during meditation”</w:t>
      </w:r>
    </w:p>
    <w:p w:rsidR="00DD6D8E" w:rsidRPr="0045764E" w:rsidRDefault="00DD6D8E" w:rsidP="000F3A98">
      <w:pPr>
        <w:rPr>
          <w:lang w:val="en-GB"/>
        </w:rPr>
      </w:pPr>
      <w:r w:rsidRPr="0045764E">
        <w:rPr>
          <w:lang w:val="en-GB"/>
        </w:rPr>
        <w:t>Try it slowly, then faster and mechanical. Test your agility. See where you get stuck. Anytime you trip, focus on THAT specific line. It'll shed some insight.</w:t>
      </w:r>
    </w:p>
    <w:p w:rsidR="00DD6D8E" w:rsidRPr="0045764E" w:rsidRDefault="00DD6D8E" w:rsidP="000F3A98">
      <w:pPr>
        <w:rPr>
          <w:lang w:val="en-GB"/>
        </w:rPr>
      </w:pPr>
      <w:r w:rsidRPr="0045764E">
        <w:rPr>
          <w:lang w:val="en-GB"/>
        </w:rPr>
        <w:t>Purpose of this is to give you something easy to focus on when you can't fall asleep. You might turn it into your go-to-sleep routine. Do it mechanically and use your imagination, or truly get into the fun of the combinations, seeing what those mean for you.</w:t>
      </w:r>
    </w:p>
    <w:p w:rsidR="00DD6D8E" w:rsidRPr="0045764E" w:rsidRDefault="00DD6D8E" w:rsidP="000F3A98">
      <w:pPr>
        <w:rPr>
          <w:lang w:val="en-GB"/>
        </w:rPr>
      </w:pPr>
      <w:r w:rsidRPr="0045764E">
        <w:rPr>
          <w:lang w:val="en-GB"/>
        </w:rPr>
        <w:t>Chances are, at some point you stop doing it every night, and you remember to do it every once in a while. That's ok. It's in here for you to remember when the time comes. Open the book at random, if it lands here, time to retry.</w:t>
      </w:r>
    </w:p>
    <w:p w:rsidR="00DD6D8E" w:rsidRDefault="00DD6D8E" w:rsidP="00565D65">
      <w:pPr>
        <w:pStyle w:val="Heading1"/>
      </w:pPr>
      <w:r w:rsidRPr="00451E17">
        <w:br w:type="page"/>
      </w:r>
    </w:p>
    <w:p w:rsidR="00DD6D8E" w:rsidRDefault="00DD6D8E" w:rsidP="00565D65">
      <w:pPr>
        <w:pStyle w:val="Heading1"/>
      </w:pPr>
    </w:p>
    <w:p w:rsidR="00DD6D8E" w:rsidRDefault="00DD6D8E" w:rsidP="00565D65">
      <w:pPr>
        <w:pStyle w:val="Heading1"/>
      </w:pPr>
    </w:p>
    <w:p w:rsidR="00DD6D8E" w:rsidRDefault="00DD6D8E" w:rsidP="0076640C">
      <w:pPr>
        <w:rPr>
          <w:lang w:val="en-GB"/>
        </w:rPr>
      </w:pPr>
    </w:p>
    <w:p w:rsidR="00DD6D8E" w:rsidRPr="0076640C" w:rsidRDefault="00DD6D8E" w:rsidP="0076640C">
      <w:pPr>
        <w:rPr>
          <w:lang w:val="en-GB"/>
        </w:rPr>
      </w:pPr>
    </w:p>
    <w:p w:rsidR="00DD6D8E" w:rsidRDefault="00DD6D8E" w:rsidP="00565D65">
      <w:pPr>
        <w:pStyle w:val="Heading1"/>
      </w:pPr>
    </w:p>
    <w:p w:rsidR="00DD6D8E" w:rsidRDefault="00DD6D8E" w:rsidP="00565D65">
      <w:pPr>
        <w:pStyle w:val="Heading1"/>
      </w:pPr>
    </w:p>
    <w:p w:rsidR="00DD6D8E" w:rsidRDefault="00DD6D8E" w:rsidP="00565D65">
      <w:pPr>
        <w:pStyle w:val="Heading1"/>
      </w:pPr>
    </w:p>
    <w:p w:rsidR="00DD6D8E" w:rsidRDefault="00DD6D8E" w:rsidP="00565D65">
      <w:pPr>
        <w:rPr>
          <w:lang w:val="en-GB"/>
        </w:rPr>
      </w:pPr>
    </w:p>
    <w:p w:rsidR="00DD6D8E" w:rsidRDefault="00DD6D8E" w:rsidP="00565D65">
      <w:pPr>
        <w:rPr>
          <w:lang w:val="en-GB"/>
        </w:rPr>
      </w:pPr>
    </w:p>
    <w:p w:rsidR="00DD6D8E" w:rsidRDefault="00DD6D8E" w:rsidP="00565D65">
      <w:pPr>
        <w:rPr>
          <w:lang w:val="en-GB"/>
        </w:rPr>
      </w:pPr>
    </w:p>
    <w:p w:rsidR="00DD6D8E" w:rsidRDefault="00DD6D8E" w:rsidP="00565D65">
      <w:pPr>
        <w:rPr>
          <w:lang w:val="en-GB"/>
        </w:rPr>
      </w:pPr>
    </w:p>
    <w:p w:rsidR="00DD6D8E" w:rsidRPr="00565D65" w:rsidRDefault="00DD6D8E" w:rsidP="00565D65">
      <w:pPr>
        <w:rPr>
          <w:lang w:val="en-GB"/>
        </w:rPr>
      </w:pPr>
    </w:p>
    <w:p w:rsidR="00DD6D8E" w:rsidRDefault="00DD6D8E" w:rsidP="00565D65">
      <w:pPr>
        <w:pStyle w:val="Heading1"/>
      </w:pPr>
      <w:bookmarkStart w:id="190" w:name="_Toc203311003"/>
      <w:r>
        <w:br w:type="page"/>
      </w:r>
      <w:bookmarkStart w:id="191" w:name="_Toc203311940"/>
      <w:r>
        <w:t>AFFIRMATION GALORE</w:t>
      </w:r>
      <w:bookmarkEnd w:id="190"/>
      <w:bookmarkEnd w:id="191"/>
    </w:p>
    <w:p w:rsidR="00DD6D8E" w:rsidRPr="000E5F1D" w:rsidRDefault="00DD6D8E" w:rsidP="000E5F1D">
      <w:pPr>
        <w:rPr>
          <w:lang w:val="en-GB"/>
        </w:rPr>
      </w:pPr>
      <w:r w:rsidRPr="000E5F1D">
        <w:rPr>
          <w:lang w:val="en-GB"/>
        </w:rPr>
        <w:t>What follows are a bunch of affirmations tweaked for  your mental workout when you get into that mood</w:t>
      </w:r>
    </w:p>
    <w:p w:rsidR="00DD6D8E" w:rsidRDefault="00DD6D8E" w:rsidP="00B83F95">
      <w:pPr>
        <w:pStyle w:val="Heading2"/>
        <w:rPr>
          <w:lang w:val="en-GB"/>
        </w:rPr>
      </w:pPr>
      <w:bookmarkStart w:id="192" w:name="_Toc203311004"/>
    </w:p>
    <w:p w:rsidR="00DD6D8E" w:rsidRPr="000808E8" w:rsidRDefault="00DD6D8E" w:rsidP="00B83F95">
      <w:pPr>
        <w:pStyle w:val="Heading2"/>
        <w:rPr>
          <w:lang w:val="en-GB"/>
        </w:rPr>
      </w:pPr>
      <w:r w:rsidRPr="000808E8">
        <w:rPr>
          <w:lang w:val="en-GB"/>
        </w:rPr>
        <w:t>AFFIRMATIONS FOR JOY</w:t>
      </w:r>
      <w:bookmarkEnd w:id="192"/>
    </w:p>
    <w:p w:rsidR="00DD6D8E" w:rsidRPr="000808E8" w:rsidRDefault="00DD6D8E" w:rsidP="00536335">
      <w:pPr>
        <w:rPr>
          <w:lang w:val="en-GB"/>
        </w:rPr>
      </w:pPr>
      <w:r w:rsidRPr="000808E8">
        <w:rPr>
          <w:lang w:val="en-GB"/>
        </w:rPr>
        <w:br/>
        <w:t>When joy is your active emotion, make sure you lock it in, and be grateful for this moment</w:t>
      </w:r>
    </w:p>
    <w:p w:rsidR="00DD6D8E" w:rsidRPr="000808E8" w:rsidRDefault="00DD6D8E" w:rsidP="006371AF">
      <w:pPr>
        <w:pStyle w:val="Heading2"/>
        <w:rPr>
          <w:lang w:val="en-GB"/>
        </w:rPr>
      </w:pPr>
    </w:p>
    <w:p w:rsidR="00DD6D8E" w:rsidRPr="001560A2" w:rsidRDefault="00DD6D8E" w:rsidP="001560A2">
      <w:pPr>
        <w:rPr>
          <w:lang w:val="en-GB"/>
        </w:rPr>
      </w:pPr>
      <w:r w:rsidRPr="001560A2">
        <w:rPr>
          <w:lang w:val="en-GB"/>
        </w:rPr>
        <w:t>I welcome joy and let it move freely through me.</w:t>
      </w:r>
    </w:p>
    <w:p w:rsidR="00DD6D8E" w:rsidRPr="001560A2" w:rsidRDefault="00DD6D8E" w:rsidP="001560A2">
      <w:pPr>
        <w:rPr>
          <w:lang w:val="en-GB"/>
        </w:rPr>
      </w:pPr>
      <w:r w:rsidRPr="001560A2">
        <w:rPr>
          <w:lang w:val="en-GB"/>
        </w:rPr>
        <w:t>I express how good it feels to be alive.</w:t>
      </w:r>
    </w:p>
    <w:p w:rsidR="00DD6D8E" w:rsidRPr="001560A2" w:rsidRDefault="00DD6D8E" w:rsidP="001560A2">
      <w:pPr>
        <w:rPr>
          <w:lang w:val="en-GB"/>
        </w:rPr>
      </w:pPr>
      <w:r w:rsidRPr="001560A2">
        <w:rPr>
          <w:lang w:val="en-GB"/>
        </w:rPr>
        <w:t>I expand into happiness with ease and presence.</w:t>
      </w:r>
    </w:p>
    <w:p w:rsidR="00DD6D8E" w:rsidRPr="001560A2" w:rsidRDefault="00DD6D8E" w:rsidP="001560A2">
      <w:pPr>
        <w:rPr>
          <w:lang w:val="en-GB"/>
        </w:rPr>
      </w:pPr>
      <w:r w:rsidRPr="001560A2">
        <w:rPr>
          <w:lang w:val="en-GB"/>
        </w:rPr>
        <w:t>I shine and glow from the inside out.</w:t>
      </w:r>
    </w:p>
    <w:p w:rsidR="00DD6D8E" w:rsidRPr="001560A2" w:rsidRDefault="00DD6D8E" w:rsidP="001560A2">
      <w:pPr>
        <w:rPr>
          <w:lang w:val="en-GB"/>
        </w:rPr>
      </w:pPr>
      <w:r w:rsidRPr="001560A2">
        <w:rPr>
          <w:lang w:val="en-GB"/>
        </w:rPr>
        <w:t>I choose to feel this lightness fully.</w:t>
      </w:r>
    </w:p>
    <w:p w:rsidR="00DD6D8E" w:rsidRPr="001560A2" w:rsidRDefault="00DD6D8E" w:rsidP="001560A2">
      <w:pPr>
        <w:rPr>
          <w:lang w:val="en-GB"/>
        </w:rPr>
      </w:pPr>
      <w:r w:rsidRPr="001560A2">
        <w:rPr>
          <w:lang w:val="en-GB"/>
        </w:rPr>
        <w:t>I celebrate this moment and everything it brings.</w:t>
      </w:r>
    </w:p>
    <w:p w:rsidR="00DD6D8E" w:rsidRPr="001560A2" w:rsidRDefault="00DD6D8E" w:rsidP="001560A2">
      <w:pPr>
        <w:rPr>
          <w:lang w:val="en-GB"/>
        </w:rPr>
      </w:pPr>
      <w:r w:rsidRPr="001560A2">
        <w:rPr>
          <w:lang w:val="en-GB"/>
        </w:rPr>
        <w:t>I honor my happiness and share it with grace.</w:t>
      </w:r>
    </w:p>
    <w:p w:rsidR="00DD6D8E" w:rsidRPr="001560A2" w:rsidRDefault="00DD6D8E" w:rsidP="001560A2">
      <w:pPr>
        <w:rPr>
          <w:lang w:val="en-GB"/>
        </w:rPr>
      </w:pPr>
      <w:r w:rsidRPr="001560A2">
        <w:rPr>
          <w:lang w:val="en-GB"/>
        </w:rPr>
        <w:t>I stand tall in my joy and let it grow.</w:t>
      </w:r>
    </w:p>
    <w:p w:rsidR="00DD6D8E" w:rsidRPr="001560A2" w:rsidRDefault="00DD6D8E" w:rsidP="001560A2">
      <w:pPr>
        <w:rPr>
          <w:lang w:val="en-GB"/>
        </w:rPr>
      </w:pPr>
      <w:r w:rsidRPr="001560A2">
        <w:rPr>
          <w:lang w:val="en-GB"/>
        </w:rPr>
        <w:t>I breathe into pleasure, ease, and delight.</w:t>
      </w:r>
    </w:p>
    <w:p w:rsidR="00DD6D8E" w:rsidRPr="001560A2" w:rsidRDefault="00DD6D8E" w:rsidP="001560A2">
      <w:pPr>
        <w:rPr>
          <w:lang w:val="en-GB"/>
        </w:rPr>
      </w:pPr>
      <w:r w:rsidRPr="001560A2">
        <w:rPr>
          <w:lang w:val="en-GB"/>
        </w:rPr>
        <w:t>I give myself full permission to feel amazing.</w:t>
      </w:r>
    </w:p>
    <w:p w:rsidR="00DD6D8E" w:rsidRPr="001560A2" w:rsidRDefault="00DD6D8E" w:rsidP="001560A2">
      <w:pPr>
        <w:rPr>
          <w:lang w:val="en-GB"/>
        </w:rPr>
      </w:pPr>
      <w:r w:rsidRPr="001560A2">
        <w:rPr>
          <w:lang w:val="en-GB"/>
        </w:rPr>
        <w:t>I radiate joy that uplifts me and those around me.</w:t>
      </w:r>
    </w:p>
    <w:p w:rsidR="00DD6D8E" w:rsidRPr="001560A2" w:rsidRDefault="00DD6D8E" w:rsidP="001560A2">
      <w:pPr>
        <w:rPr>
          <w:lang w:val="en-GB"/>
        </w:rPr>
      </w:pPr>
      <w:r w:rsidRPr="001560A2">
        <w:rPr>
          <w:lang w:val="en-GB"/>
        </w:rPr>
        <w:t>I trust the goodness that flows through my life.</w:t>
      </w:r>
    </w:p>
    <w:p w:rsidR="00DD6D8E" w:rsidRPr="001560A2" w:rsidRDefault="00DD6D8E" w:rsidP="001560A2">
      <w:pPr>
        <w:rPr>
          <w:lang w:val="en-GB"/>
        </w:rPr>
      </w:pPr>
      <w:r w:rsidRPr="001560A2">
        <w:rPr>
          <w:lang w:val="en-GB"/>
        </w:rPr>
        <w:t>I grow stronger every time I choose joy.</w:t>
      </w:r>
    </w:p>
    <w:p w:rsidR="00DD6D8E" w:rsidRPr="001560A2" w:rsidRDefault="00DD6D8E" w:rsidP="001560A2">
      <w:pPr>
        <w:rPr>
          <w:lang w:val="en-GB"/>
        </w:rPr>
      </w:pPr>
      <w:r w:rsidRPr="001560A2">
        <w:rPr>
          <w:lang w:val="en-GB"/>
        </w:rPr>
        <w:t>I stay present in this brightness.</w:t>
      </w:r>
    </w:p>
    <w:p w:rsidR="00DD6D8E" w:rsidRPr="001560A2" w:rsidRDefault="00DD6D8E" w:rsidP="001560A2">
      <w:pPr>
        <w:rPr>
          <w:lang w:val="en-GB"/>
        </w:rPr>
      </w:pPr>
      <w:r w:rsidRPr="001560A2">
        <w:rPr>
          <w:lang w:val="en-GB"/>
        </w:rPr>
        <w:t>I follow what feels vibrant, light, and expansive.</w:t>
      </w:r>
    </w:p>
    <w:p w:rsidR="00DD6D8E" w:rsidRPr="001560A2" w:rsidRDefault="00DD6D8E" w:rsidP="001560A2">
      <w:pPr>
        <w:rPr>
          <w:lang w:val="en-GB"/>
        </w:rPr>
      </w:pPr>
      <w:r w:rsidRPr="001560A2">
        <w:rPr>
          <w:lang w:val="en-GB"/>
        </w:rPr>
        <w:t>I let laughter, play, and beauty guide my day.</w:t>
      </w:r>
    </w:p>
    <w:p w:rsidR="00DD6D8E" w:rsidRPr="001560A2" w:rsidRDefault="00DD6D8E" w:rsidP="001560A2">
      <w:pPr>
        <w:rPr>
          <w:lang w:val="en-GB"/>
        </w:rPr>
      </w:pPr>
      <w:r w:rsidRPr="001560A2">
        <w:rPr>
          <w:lang w:val="en-GB"/>
        </w:rPr>
        <w:t>I feel safe, energized, and aligned in joy.</w:t>
      </w:r>
    </w:p>
    <w:p w:rsidR="00DD6D8E" w:rsidRPr="001560A2" w:rsidRDefault="00DD6D8E" w:rsidP="001560A2">
      <w:pPr>
        <w:rPr>
          <w:lang w:val="en-GB"/>
        </w:rPr>
      </w:pPr>
      <w:r w:rsidRPr="001560A2">
        <w:rPr>
          <w:lang w:val="en-GB"/>
        </w:rPr>
        <w:t>I live in tune with what brings me pleasure.</w:t>
      </w:r>
    </w:p>
    <w:p w:rsidR="00DD6D8E" w:rsidRPr="001560A2" w:rsidRDefault="00DD6D8E" w:rsidP="001560A2">
      <w:pPr>
        <w:rPr>
          <w:lang w:val="en-GB"/>
        </w:rPr>
      </w:pPr>
      <w:r w:rsidRPr="001560A2">
        <w:rPr>
          <w:lang w:val="en-GB"/>
        </w:rPr>
        <w:t>I say yes to joy again and again.</w:t>
      </w:r>
    </w:p>
    <w:p w:rsidR="00DD6D8E" w:rsidRPr="000808E8" w:rsidRDefault="00DD6D8E" w:rsidP="00B83F95">
      <w:pPr>
        <w:pStyle w:val="Heading2"/>
        <w:rPr>
          <w:lang w:val="en-GB"/>
        </w:rPr>
      </w:pPr>
      <w:r w:rsidRPr="000808E8">
        <w:rPr>
          <w:lang w:val="en-GB"/>
        </w:rPr>
        <w:br w:type="page"/>
      </w:r>
      <w:bookmarkStart w:id="193" w:name="_Toc203311005"/>
      <w:r w:rsidRPr="000808E8">
        <w:rPr>
          <w:lang w:val="en-GB"/>
        </w:rPr>
        <w:t>AFFIRMATIONS FOR SADNESS</w:t>
      </w:r>
      <w:bookmarkEnd w:id="193"/>
    </w:p>
    <w:p w:rsidR="00DD6D8E" w:rsidRPr="000808E8" w:rsidRDefault="00DD6D8E" w:rsidP="00030AB9">
      <w:pPr>
        <w:rPr>
          <w:lang w:val="en-GB"/>
        </w:rPr>
      </w:pPr>
      <w:r w:rsidRPr="000808E8">
        <w:rPr>
          <w:lang w:val="en-GB"/>
        </w:rPr>
        <w:t>When sadness is your active emotion, let yourself feel it fully. This is a moment of honesty, depth, and healing.</w:t>
      </w:r>
    </w:p>
    <w:p w:rsidR="00DD6D8E" w:rsidRPr="00536335" w:rsidRDefault="00DD6D8E" w:rsidP="00536335">
      <w:pPr>
        <w:rPr>
          <w:lang w:val="en-GB"/>
        </w:rPr>
      </w:pPr>
      <w:r w:rsidRPr="00536335">
        <w:rPr>
          <w:lang w:val="en-GB"/>
        </w:rPr>
        <w:t>I allow the waves of sadness to move through me with care.</w:t>
      </w:r>
      <w:r w:rsidRPr="00536335">
        <w:rPr>
          <w:lang w:val="en-GB"/>
        </w:rPr>
        <w:br/>
        <w:t>I honor what my heart is showing me.</w:t>
      </w:r>
      <w:r w:rsidRPr="00536335">
        <w:rPr>
          <w:lang w:val="en-GB"/>
        </w:rPr>
        <w:br/>
        <w:t>I breathe gently into the places that feel tender.</w:t>
      </w:r>
      <w:r w:rsidRPr="00536335">
        <w:rPr>
          <w:lang w:val="en-GB"/>
        </w:rPr>
        <w:br/>
        <w:t>I welcome my emotions as part of being fully alive.</w:t>
      </w:r>
      <w:r w:rsidRPr="00536335">
        <w:rPr>
          <w:lang w:val="en-GB"/>
        </w:rPr>
        <w:br/>
        <w:t>I trust that every tear has wisdom.</w:t>
      </w:r>
      <w:r w:rsidRPr="00536335">
        <w:rPr>
          <w:lang w:val="en-GB"/>
        </w:rPr>
        <w:br/>
        <w:t>I stay close to myself as I feel this.</w:t>
      </w:r>
      <w:r w:rsidRPr="00536335">
        <w:rPr>
          <w:lang w:val="en-GB"/>
        </w:rPr>
        <w:br/>
        <w:t>I am safe even when I feel heavy.</w:t>
      </w:r>
      <w:r w:rsidRPr="00536335">
        <w:rPr>
          <w:lang w:val="en-GB"/>
        </w:rPr>
        <w:br/>
        <w:t>I let sadness soften me, not harden me.</w:t>
      </w:r>
      <w:r w:rsidRPr="00536335">
        <w:rPr>
          <w:lang w:val="en-GB"/>
        </w:rPr>
        <w:br/>
        <w:t>I listen to what this feeling wants me to know.</w:t>
      </w:r>
      <w:r w:rsidRPr="00536335">
        <w:rPr>
          <w:lang w:val="en-GB"/>
        </w:rPr>
        <w:br/>
        <w:t>I create space to be with what matters.</w:t>
      </w:r>
      <w:r w:rsidRPr="00536335">
        <w:rPr>
          <w:lang w:val="en-GB"/>
        </w:rPr>
        <w:br/>
        <w:t>I am held by life even in quiet moments.</w:t>
      </w:r>
      <w:r w:rsidRPr="00536335">
        <w:rPr>
          <w:lang w:val="en-GB"/>
        </w:rPr>
        <w:br/>
        <w:t>I grow in compassion every time I stay present.</w:t>
      </w:r>
      <w:r w:rsidRPr="00536335">
        <w:rPr>
          <w:lang w:val="en-GB"/>
        </w:rPr>
        <w:br/>
        <w:t>I give myself kindness and patience.</w:t>
      </w:r>
      <w:r w:rsidRPr="00536335">
        <w:rPr>
          <w:lang w:val="en-GB"/>
        </w:rPr>
        <w:br/>
        <w:t>I stay grounded as emotions rise and fall.</w:t>
      </w:r>
      <w:r w:rsidRPr="00536335">
        <w:rPr>
          <w:lang w:val="en-GB"/>
        </w:rPr>
        <w:br/>
        <w:t>I know this moment is part of a larger healing.</w:t>
      </w:r>
      <w:r w:rsidRPr="00536335">
        <w:rPr>
          <w:lang w:val="en-GB"/>
        </w:rPr>
        <w:br/>
        <w:t>I respect the love behind my sadness.</w:t>
      </w:r>
      <w:r w:rsidRPr="00536335">
        <w:rPr>
          <w:lang w:val="en-GB"/>
        </w:rPr>
        <w:br/>
        <w:t>I allow this pause to nourish something deeper.</w:t>
      </w:r>
      <w:r w:rsidRPr="00536335">
        <w:rPr>
          <w:lang w:val="en-GB"/>
        </w:rPr>
        <w:br/>
        <w:t>I rest when I need rest.</w:t>
      </w:r>
      <w:r w:rsidRPr="00536335">
        <w:rPr>
          <w:lang w:val="en-GB"/>
        </w:rPr>
        <w:br/>
        <w:t>I feel the depth of this experience with honesty.</w:t>
      </w:r>
      <w:r w:rsidRPr="00536335">
        <w:rPr>
          <w:lang w:val="en-GB"/>
        </w:rPr>
        <w:br/>
        <w:t>I carry my sadness with dignity, and let it teach me.</w:t>
      </w:r>
    </w:p>
    <w:p w:rsidR="00DD6D8E" w:rsidRPr="00D20BDE" w:rsidRDefault="00DD6D8E" w:rsidP="00B83F95">
      <w:pPr>
        <w:pStyle w:val="Heading2"/>
        <w:rPr>
          <w:lang w:val="en-GB"/>
        </w:rPr>
      </w:pPr>
      <w:r>
        <w:rPr>
          <w:lang w:val="en-GB"/>
        </w:rPr>
        <w:br w:type="page"/>
      </w:r>
      <w:bookmarkStart w:id="194" w:name="_Toc203311006"/>
      <w:r w:rsidRPr="00D20BDE">
        <w:rPr>
          <w:lang w:val="en-GB"/>
        </w:rPr>
        <w:t>AFFIRMATIONS FOR TRUST</w:t>
      </w:r>
      <w:bookmarkEnd w:id="194"/>
    </w:p>
    <w:p w:rsidR="00DD6D8E" w:rsidRPr="000808E8" w:rsidRDefault="00DD6D8E" w:rsidP="00030AB9">
      <w:pPr>
        <w:rPr>
          <w:lang w:val="en-GB"/>
        </w:rPr>
      </w:pPr>
      <w:r w:rsidRPr="000808E8">
        <w:rPr>
          <w:lang w:val="en-GB"/>
        </w:rPr>
        <w:t>When trust is your active emotion, anchor it deeply. Trust connects you to life, to yourself, and to everything unfolding.</w:t>
      </w:r>
    </w:p>
    <w:p w:rsidR="00DD6D8E" w:rsidRPr="00D20BDE" w:rsidRDefault="00DD6D8E" w:rsidP="00D20BDE">
      <w:pPr>
        <w:rPr>
          <w:lang w:val="en-GB"/>
        </w:rPr>
      </w:pPr>
      <w:r w:rsidRPr="00D20BDE">
        <w:rPr>
          <w:lang w:val="en-GB"/>
        </w:rPr>
        <w:t>I trust the timing of my life.</w:t>
      </w:r>
      <w:r w:rsidRPr="00D20BDE">
        <w:rPr>
          <w:lang w:val="en-GB"/>
        </w:rPr>
        <w:br/>
        <w:t>I listen to my inner knowing and follow its lead.</w:t>
      </w:r>
      <w:r w:rsidRPr="00D20BDE">
        <w:rPr>
          <w:lang w:val="en-GB"/>
        </w:rPr>
        <w:br/>
        <w:t>I let myself lean into support.</w:t>
      </w:r>
      <w:r w:rsidRPr="00D20BDE">
        <w:rPr>
          <w:lang w:val="en-GB"/>
        </w:rPr>
        <w:br/>
        <w:t>I grow stronger each time I choose trust.</w:t>
      </w:r>
      <w:r w:rsidRPr="00D20BDE">
        <w:rPr>
          <w:lang w:val="en-GB"/>
        </w:rPr>
        <w:br/>
        <w:t>I open to what is real, stable, and aligned.</w:t>
      </w:r>
      <w:r w:rsidRPr="00D20BDE">
        <w:rPr>
          <w:lang w:val="en-GB"/>
        </w:rPr>
        <w:br/>
        <w:t>I believe in the wisdom that guides me.</w:t>
      </w:r>
      <w:r w:rsidRPr="00D20BDE">
        <w:rPr>
          <w:lang w:val="en-GB"/>
        </w:rPr>
        <w:br/>
        <w:t>I feel grounded in who I am becoming.</w:t>
      </w:r>
      <w:r w:rsidRPr="00D20BDE">
        <w:rPr>
          <w:lang w:val="en-GB"/>
        </w:rPr>
        <w:br/>
        <w:t>I allow space for things to work out.</w:t>
      </w:r>
      <w:r w:rsidRPr="00D20BDE">
        <w:rPr>
          <w:lang w:val="en-GB"/>
        </w:rPr>
        <w:br/>
        <w:t>I recognize the steady rhythm beneath the chaos.</w:t>
      </w:r>
      <w:r w:rsidRPr="00D20BDE">
        <w:rPr>
          <w:lang w:val="en-GB"/>
        </w:rPr>
        <w:br/>
        <w:t>I place my energy where it truly belongs.</w:t>
      </w:r>
      <w:r w:rsidRPr="00D20BDE">
        <w:rPr>
          <w:lang w:val="en-GB"/>
        </w:rPr>
        <w:br/>
        <w:t>I trust myself to handle what comes next.</w:t>
      </w:r>
      <w:r w:rsidRPr="00D20BDE">
        <w:rPr>
          <w:lang w:val="en-GB"/>
        </w:rPr>
        <w:br/>
        <w:t>I see clearly what feels true.</w:t>
      </w:r>
      <w:r w:rsidRPr="00D20BDE">
        <w:rPr>
          <w:lang w:val="en-GB"/>
        </w:rPr>
        <w:br/>
        <w:t>I give trust to the parts of me that have waited to be seen.</w:t>
      </w:r>
      <w:r w:rsidRPr="00D20BDE">
        <w:rPr>
          <w:lang w:val="en-GB"/>
        </w:rPr>
        <w:br/>
        <w:t>I speak from a place of clarity and care.</w:t>
      </w:r>
      <w:r w:rsidRPr="00D20BDE">
        <w:rPr>
          <w:lang w:val="en-GB"/>
        </w:rPr>
        <w:br/>
        <w:t>I open the door to connection and receive what enters.</w:t>
      </w:r>
      <w:r w:rsidRPr="00D20BDE">
        <w:rPr>
          <w:lang w:val="en-GB"/>
        </w:rPr>
        <w:br/>
        <w:t>I hold my own center while remaining open.</w:t>
      </w:r>
      <w:r w:rsidRPr="00D20BDE">
        <w:rPr>
          <w:lang w:val="en-GB"/>
        </w:rPr>
        <w:br/>
        <w:t>I choose to trust even when I don’t have every answer.</w:t>
      </w:r>
      <w:r w:rsidRPr="00D20BDE">
        <w:rPr>
          <w:lang w:val="en-GB"/>
        </w:rPr>
        <w:br/>
        <w:t>I move forward with calm and courage.</w:t>
      </w:r>
      <w:r w:rsidRPr="00D20BDE">
        <w:rPr>
          <w:lang w:val="en-GB"/>
        </w:rPr>
        <w:br/>
        <w:t>I plant trust like a seed and let it grow.</w:t>
      </w:r>
      <w:r w:rsidRPr="00D20BDE">
        <w:rPr>
          <w:lang w:val="en-GB"/>
        </w:rPr>
        <w:br/>
        <w:t>I feel safe being guided by something greater than fear.</w:t>
      </w:r>
    </w:p>
    <w:p w:rsidR="00DD6D8E" w:rsidRPr="00D20BDE" w:rsidRDefault="00DD6D8E" w:rsidP="00B83F95">
      <w:pPr>
        <w:pStyle w:val="Heading2"/>
        <w:rPr>
          <w:lang w:val="en-GB"/>
        </w:rPr>
      </w:pPr>
      <w:r>
        <w:rPr>
          <w:lang w:val="en-GB"/>
        </w:rPr>
        <w:br w:type="page"/>
      </w:r>
      <w:bookmarkStart w:id="195" w:name="_Toc203311007"/>
      <w:r w:rsidRPr="00D20BDE">
        <w:rPr>
          <w:lang w:val="en-GB"/>
        </w:rPr>
        <w:t>AFFIRMATIONS FOR DISGUST</w:t>
      </w:r>
      <w:bookmarkEnd w:id="195"/>
    </w:p>
    <w:p w:rsidR="00DD6D8E" w:rsidRPr="000808E8" w:rsidRDefault="00DD6D8E" w:rsidP="00030AB9">
      <w:pPr>
        <w:rPr>
          <w:lang w:val="en-GB"/>
        </w:rPr>
      </w:pPr>
      <w:r w:rsidRPr="000808E8">
        <w:rPr>
          <w:lang w:val="en-GB"/>
        </w:rPr>
        <w:t>When disgust is your active emotion, let it guide you toward truth. This feeling often shows you what no longer aligns with who you are.</w:t>
      </w:r>
    </w:p>
    <w:p w:rsidR="00DD6D8E" w:rsidRPr="00D20BDE" w:rsidRDefault="00DD6D8E" w:rsidP="00D20BDE">
      <w:pPr>
        <w:rPr>
          <w:lang w:val="en-GB"/>
        </w:rPr>
      </w:pPr>
      <w:r w:rsidRPr="00D20BDE">
        <w:rPr>
          <w:lang w:val="en-GB"/>
        </w:rPr>
        <w:t>I recognize what feels wrong to me and honor that knowing.</w:t>
      </w:r>
      <w:r w:rsidRPr="00D20BDE">
        <w:rPr>
          <w:lang w:val="en-GB"/>
        </w:rPr>
        <w:br/>
        <w:t>I listen when my body signals something is off.</w:t>
      </w:r>
      <w:r w:rsidRPr="00D20BDE">
        <w:rPr>
          <w:lang w:val="en-GB"/>
        </w:rPr>
        <w:br/>
        <w:t>I allow myself to feel repelled when something goes against my values.</w:t>
      </w:r>
      <w:r w:rsidRPr="00D20BDE">
        <w:rPr>
          <w:lang w:val="en-GB"/>
        </w:rPr>
        <w:br/>
        <w:t>I trust my instincts and take them seriously.</w:t>
      </w:r>
      <w:r w:rsidRPr="00D20BDE">
        <w:rPr>
          <w:lang w:val="en-GB"/>
        </w:rPr>
        <w:br/>
        <w:t>I protect my energy by choosing what supports my well-being.</w:t>
      </w:r>
      <w:r w:rsidRPr="00D20BDE">
        <w:rPr>
          <w:lang w:val="en-GB"/>
        </w:rPr>
        <w:br/>
        <w:t>I use this feeling to clarify what I truly want.</w:t>
      </w:r>
      <w:r w:rsidRPr="00D20BDE">
        <w:rPr>
          <w:lang w:val="en-GB"/>
        </w:rPr>
        <w:br/>
        <w:t>I give myself permission to walk away.</w:t>
      </w:r>
      <w:r w:rsidRPr="00D20BDE">
        <w:rPr>
          <w:lang w:val="en-GB"/>
        </w:rPr>
        <w:br/>
        <w:t>I let my reactions guide me toward higher standards.</w:t>
      </w:r>
      <w:r w:rsidRPr="00D20BDE">
        <w:rPr>
          <w:lang w:val="en-GB"/>
        </w:rPr>
        <w:br/>
        <w:t>I make space for what uplifts and restores me.</w:t>
      </w:r>
      <w:r w:rsidRPr="00D20BDE">
        <w:rPr>
          <w:lang w:val="en-GB"/>
        </w:rPr>
        <w:br/>
        <w:t>I remove myself from what drains or distorts my sense of self.</w:t>
      </w:r>
      <w:r w:rsidRPr="00D20BDE">
        <w:rPr>
          <w:lang w:val="en-GB"/>
        </w:rPr>
        <w:br/>
        <w:t>I affirm my right to say no with ease and strength.</w:t>
      </w:r>
      <w:r w:rsidRPr="00D20BDE">
        <w:rPr>
          <w:lang w:val="en-GB"/>
        </w:rPr>
        <w:br/>
        <w:t>I respond with clarity and confidence.</w:t>
      </w:r>
      <w:r w:rsidRPr="00D20BDE">
        <w:rPr>
          <w:lang w:val="en-GB"/>
        </w:rPr>
        <w:br/>
        <w:t>I am allowed to choose what I engage with.</w:t>
      </w:r>
      <w:r w:rsidRPr="00D20BDE">
        <w:rPr>
          <w:lang w:val="en-GB"/>
        </w:rPr>
        <w:br/>
        <w:t>I see this feeling as a message to realign.</w:t>
      </w:r>
      <w:r w:rsidRPr="00D20BDE">
        <w:rPr>
          <w:lang w:val="en-GB"/>
        </w:rPr>
        <w:br/>
        <w:t>I clear out what no longer fits with love and respect.</w:t>
      </w:r>
      <w:r w:rsidRPr="00D20BDE">
        <w:rPr>
          <w:lang w:val="en-GB"/>
        </w:rPr>
        <w:br/>
        <w:t>I direct my focus to what feels clean, true, and nourishing.</w:t>
      </w:r>
      <w:r w:rsidRPr="00D20BDE">
        <w:rPr>
          <w:lang w:val="en-GB"/>
        </w:rPr>
        <w:br/>
        <w:t>I trust that I can refine my path at any moment.</w:t>
      </w:r>
      <w:r w:rsidRPr="00D20BDE">
        <w:rPr>
          <w:lang w:val="en-GB"/>
        </w:rPr>
        <w:br/>
        <w:t>I honor the wisdom of this inner signal.</w:t>
      </w:r>
      <w:r w:rsidRPr="00D20BDE">
        <w:rPr>
          <w:lang w:val="en-GB"/>
        </w:rPr>
        <w:br/>
        <w:t>I keep only what feels aligned and essential.</w:t>
      </w:r>
      <w:r w:rsidRPr="00D20BDE">
        <w:rPr>
          <w:lang w:val="en-GB"/>
        </w:rPr>
        <w:br/>
        <w:t>I stand tall in the clarity of what I accept and what I release.</w:t>
      </w:r>
    </w:p>
    <w:p w:rsidR="00DD6D8E" w:rsidRDefault="00DD6D8E" w:rsidP="00395C4B">
      <w:pPr>
        <w:rPr>
          <w:lang w:val="en-GB"/>
        </w:rPr>
      </w:pPr>
      <w:r>
        <w:rPr>
          <w:lang w:val="en-GB"/>
        </w:rPr>
        <w:br/>
      </w:r>
    </w:p>
    <w:p w:rsidR="00DD6D8E" w:rsidRPr="009817D6" w:rsidRDefault="00DD6D8E" w:rsidP="00B83F95">
      <w:pPr>
        <w:pStyle w:val="Heading2"/>
        <w:rPr>
          <w:lang w:val="en-GB"/>
        </w:rPr>
      </w:pPr>
      <w:r>
        <w:rPr>
          <w:lang w:val="en-GB"/>
        </w:rPr>
        <w:br w:type="page"/>
      </w:r>
      <w:bookmarkStart w:id="196" w:name="_Toc203311008"/>
      <w:r w:rsidRPr="009817D6">
        <w:rPr>
          <w:lang w:val="en-GB"/>
        </w:rPr>
        <w:t>AFFIRMATIONS FOR FEAR</w:t>
      </w:r>
      <w:bookmarkEnd w:id="196"/>
    </w:p>
    <w:p w:rsidR="00DD6D8E" w:rsidRPr="009817D6" w:rsidRDefault="00DD6D8E" w:rsidP="009817D6">
      <w:pPr>
        <w:rPr>
          <w:lang w:val="en-GB"/>
        </w:rPr>
      </w:pPr>
      <w:r w:rsidRPr="008C0423">
        <w:rPr>
          <w:rStyle w:val="NormaleBoldCarattere"/>
        </w:rPr>
        <w:t>When fear is your active emotion, let it sharpen your awarene</w:t>
      </w:r>
      <w:r w:rsidRPr="000808E8">
        <w:rPr>
          <w:i/>
          <w:iCs/>
          <w:lang w:val="en-GB"/>
        </w:rPr>
        <w:t>ss and awaken your strength. You are present, alert, and capable.</w:t>
      </w:r>
    </w:p>
    <w:p w:rsidR="00DD6D8E" w:rsidRPr="009817D6" w:rsidRDefault="00DD6D8E" w:rsidP="009817D6">
      <w:pPr>
        <w:rPr>
          <w:lang w:val="en-GB"/>
        </w:rPr>
      </w:pPr>
      <w:r w:rsidRPr="009817D6">
        <w:rPr>
          <w:lang w:val="en-GB"/>
        </w:rPr>
        <w:t>I face this moment with steady breath and clear eyes.</w:t>
      </w:r>
      <w:r w:rsidRPr="009817D6">
        <w:rPr>
          <w:lang w:val="en-GB"/>
        </w:rPr>
        <w:br/>
        <w:t>I welcome the energy that fear brings and direct it with intention.</w:t>
      </w:r>
      <w:r w:rsidRPr="009817D6">
        <w:rPr>
          <w:lang w:val="en-GB"/>
        </w:rPr>
        <w:br/>
        <w:t>I am safe to feel this fully and stay connected.</w:t>
      </w:r>
      <w:r w:rsidRPr="009817D6">
        <w:rPr>
          <w:lang w:val="en-GB"/>
        </w:rPr>
        <w:br/>
        <w:t>I feel my strength rising as I meet this challenge.</w:t>
      </w:r>
      <w:r w:rsidRPr="009817D6">
        <w:rPr>
          <w:lang w:val="en-GB"/>
        </w:rPr>
        <w:br/>
        <w:t>I trust myself to navigate what’s in front of me.</w:t>
      </w:r>
      <w:r w:rsidRPr="009817D6">
        <w:rPr>
          <w:lang w:val="en-GB"/>
        </w:rPr>
        <w:br/>
        <w:t>I let this feeling heighten my focus and insight.</w:t>
      </w:r>
      <w:r w:rsidRPr="009817D6">
        <w:rPr>
          <w:lang w:val="en-GB"/>
        </w:rPr>
        <w:br/>
        <w:t>I move with purpose, even when I feel the tremble.</w:t>
      </w:r>
      <w:r w:rsidRPr="009817D6">
        <w:rPr>
          <w:lang w:val="en-GB"/>
        </w:rPr>
        <w:br/>
        <w:t>I bring light into the places that feel uncertain.</w:t>
      </w:r>
      <w:r w:rsidRPr="009817D6">
        <w:rPr>
          <w:lang w:val="en-GB"/>
        </w:rPr>
        <w:br/>
        <w:t>I allow courage to grow with every breath I take.</w:t>
      </w:r>
      <w:r w:rsidRPr="009817D6">
        <w:rPr>
          <w:lang w:val="en-GB"/>
        </w:rPr>
        <w:br/>
        <w:t>I ground myself in what I know to be true.</w:t>
      </w:r>
      <w:r w:rsidRPr="009817D6">
        <w:rPr>
          <w:lang w:val="en-GB"/>
        </w:rPr>
        <w:br/>
        <w:t>I remember how many times I’ve made it through.</w:t>
      </w:r>
      <w:r w:rsidRPr="009817D6">
        <w:rPr>
          <w:lang w:val="en-GB"/>
        </w:rPr>
        <w:br/>
        <w:t>I respond to fear with clarity and calm.</w:t>
      </w:r>
      <w:r w:rsidRPr="009817D6">
        <w:rPr>
          <w:lang w:val="en-GB"/>
        </w:rPr>
        <w:br/>
        <w:t>I see new choices opening up right now.</w:t>
      </w:r>
      <w:r w:rsidRPr="009817D6">
        <w:rPr>
          <w:lang w:val="en-GB"/>
        </w:rPr>
        <w:br/>
        <w:t>I am fully present in my body and my power.</w:t>
      </w:r>
      <w:r w:rsidRPr="009817D6">
        <w:rPr>
          <w:lang w:val="en-GB"/>
        </w:rPr>
        <w:br/>
        <w:t>I trust the part of me that knows what to do.</w:t>
      </w:r>
      <w:r w:rsidRPr="009817D6">
        <w:rPr>
          <w:lang w:val="en-GB"/>
        </w:rPr>
        <w:br/>
        <w:t>I keep breathing and stay open to what’s next.</w:t>
      </w:r>
      <w:r w:rsidRPr="009817D6">
        <w:rPr>
          <w:lang w:val="en-GB"/>
        </w:rPr>
        <w:br/>
        <w:t>I grow more resilient every time I keep going.</w:t>
      </w:r>
      <w:r w:rsidRPr="009817D6">
        <w:rPr>
          <w:lang w:val="en-GB"/>
        </w:rPr>
        <w:br/>
        <w:t>I recognize fear as energy I can use wisely.</w:t>
      </w:r>
      <w:r w:rsidRPr="009817D6">
        <w:rPr>
          <w:lang w:val="en-GB"/>
        </w:rPr>
        <w:br/>
        <w:t>I walk forward in alignment with what matters.</w:t>
      </w:r>
      <w:r w:rsidRPr="009817D6">
        <w:rPr>
          <w:lang w:val="en-GB"/>
        </w:rPr>
        <w:br/>
        <w:t>I turn fear into fuel for movement, change, and clarity.</w:t>
      </w:r>
    </w:p>
    <w:p w:rsidR="00DD6D8E" w:rsidRPr="008D1836" w:rsidRDefault="00DD6D8E" w:rsidP="00B83F95">
      <w:pPr>
        <w:pStyle w:val="Heading2"/>
        <w:rPr>
          <w:lang w:val="en-GB"/>
        </w:rPr>
      </w:pPr>
      <w:r>
        <w:rPr>
          <w:lang w:val="en-GB"/>
        </w:rPr>
        <w:br w:type="page"/>
      </w:r>
      <w:bookmarkStart w:id="197" w:name="_Toc203311009"/>
      <w:r w:rsidRPr="008D1836">
        <w:rPr>
          <w:lang w:val="en-GB"/>
        </w:rPr>
        <w:t>AFFIRMATIONS FOR SURPRISE</w:t>
      </w:r>
      <w:bookmarkEnd w:id="197"/>
    </w:p>
    <w:p w:rsidR="00DD6D8E" w:rsidRPr="000808E8" w:rsidRDefault="00DD6D8E" w:rsidP="00030AB9">
      <w:pPr>
        <w:rPr>
          <w:lang w:val="en-GB"/>
        </w:rPr>
      </w:pPr>
      <w:r w:rsidRPr="000808E8">
        <w:rPr>
          <w:lang w:val="en-GB"/>
        </w:rPr>
        <w:t>When surprise is your active emotion, meet it with curiosity. Life is showing you something new—be ready to receive it.</w:t>
      </w:r>
    </w:p>
    <w:p w:rsidR="00DD6D8E" w:rsidRPr="008D1836" w:rsidRDefault="00DD6D8E" w:rsidP="008D1836">
      <w:pPr>
        <w:rPr>
          <w:lang w:val="en-GB"/>
        </w:rPr>
      </w:pPr>
      <w:r w:rsidRPr="008D1836">
        <w:rPr>
          <w:lang w:val="en-GB"/>
        </w:rPr>
        <w:t>I open to the unexpected with curiosity and grace.</w:t>
      </w:r>
      <w:r w:rsidRPr="008D1836">
        <w:rPr>
          <w:lang w:val="en-GB"/>
        </w:rPr>
        <w:br/>
        <w:t>I welcome the unknown as a doorway to something fresh.</w:t>
      </w:r>
      <w:r w:rsidRPr="008D1836">
        <w:rPr>
          <w:lang w:val="en-GB"/>
        </w:rPr>
        <w:br/>
        <w:t>I stay centered as life reveals new possibilities.</w:t>
      </w:r>
      <w:r w:rsidRPr="008D1836">
        <w:rPr>
          <w:lang w:val="en-GB"/>
        </w:rPr>
        <w:br/>
        <w:t>I allow wonder to awaken my senses.</w:t>
      </w:r>
      <w:r w:rsidRPr="008D1836">
        <w:rPr>
          <w:lang w:val="en-GB"/>
        </w:rPr>
        <w:br/>
        <w:t>I respond with presence, not pressure.</w:t>
      </w:r>
      <w:r w:rsidRPr="008D1836">
        <w:rPr>
          <w:lang w:val="en-GB"/>
        </w:rPr>
        <w:br/>
        <w:t>I trust my ability to adjust and respond.</w:t>
      </w:r>
      <w:r w:rsidRPr="008D1836">
        <w:rPr>
          <w:lang w:val="en-GB"/>
        </w:rPr>
        <w:br/>
        <w:t>I give myself space to explore what just changed.</w:t>
      </w:r>
      <w:r w:rsidRPr="008D1836">
        <w:rPr>
          <w:lang w:val="en-GB"/>
        </w:rPr>
        <w:br/>
        <w:t>I listen closely to what this moment offers.</w:t>
      </w:r>
      <w:r w:rsidRPr="008D1836">
        <w:rPr>
          <w:lang w:val="en-GB"/>
        </w:rPr>
        <w:br/>
        <w:t>I stay flexible and creative as things shift.</w:t>
      </w:r>
      <w:r w:rsidRPr="008D1836">
        <w:rPr>
          <w:lang w:val="en-GB"/>
        </w:rPr>
        <w:br/>
        <w:t>I recognize surprise as a sign of movement and life.</w:t>
      </w:r>
      <w:r w:rsidRPr="008D1836">
        <w:rPr>
          <w:lang w:val="en-GB"/>
        </w:rPr>
        <w:br/>
        <w:t>I breathe into the now and let it unfold.</w:t>
      </w:r>
      <w:r w:rsidRPr="008D1836">
        <w:rPr>
          <w:lang w:val="en-GB"/>
        </w:rPr>
        <w:br/>
        <w:t>I greet this change with an open heart.</w:t>
      </w:r>
      <w:r w:rsidRPr="008D1836">
        <w:rPr>
          <w:lang w:val="en-GB"/>
        </w:rPr>
        <w:br/>
        <w:t>I allow delight to rise when something new appears.</w:t>
      </w:r>
      <w:r w:rsidRPr="008D1836">
        <w:rPr>
          <w:lang w:val="en-GB"/>
        </w:rPr>
        <w:br/>
        <w:t>I see opportunity in what I didn’t expect.</w:t>
      </w:r>
      <w:r w:rsidRPr="008D1836">
        <w:rPr>
          <w:lang w:val="en-GB"/>
        </w:rPr>
        <w:br/>
        <w:t>I remain curious about what this could become.</w:t>
      </w:r>
      <w:r w:rsidRPr="008D1836">
        <w:rPr>
          <w:lang w:val="en-GB"/>
        </w:rPr>
        <w:br/>
        <w:t>I find joy in discovery and spontaneity.</w:t>
      </w:r>
      <w:r w:rsidRPr="008D1836">
        <w:rPr>
          <w:lang w:val="en-GB"/>
        </w:rPr>
        <w:br/>
        <w:t>I stay awake to beauty in the unfamiliar.</w:t>
      </w:r>
      <w:r w:rsidRPr="008D1836">
        <w:rPr>
          <w:lang w:val="en-GB"/>
        </w:rPr>
        <w:br/>
        <w:t>I invite freshness into my routine and rhythm.</w:t>
      </w:r>
      <w:r w:rsidRPr="008D1836">
        <w:rPr>
          <w:lang w:val="en-GB"/>
        </w:rPr>
        <w:br/>
        <w:t>I embrace surprise as part of my growth.</w:t>
      </w:r>
      <w:r w:rsidRPr="008D1836">
        <w:rPr>
          <w:lang w:val="en-GB"/>
        </w:rPr>
        <w:br/>
        <w:t>I trust that every unexpected turn brings me closer to what matters.</w:t>
      </w:r>
    </w:p>
    <w:p w:rsidR="00DD6D8E" w:rsidRPr="008D1836" w:rsidRDefault="00DD6D8E" w:rsidP="00B83F95">
      <w:pPr>
        <w:pStyle w:val="Heading2"/>
        <w:rPr>
          <w:lang w:val="en-GB"/>
        </w:rPr>
      </w:pPr>
      <w:r>
        <w:rPr>
          <w:lang w:val="en-GB"/>
        </w:rPr>
        <w:br w:type="page"/>
      </w:r>
      <w:bookmarkStart w:id="198" w:name="_Toc203311010"/>
      <w:r w:rsidRPr="008D1836">
        <w:rPr>
          <w:lang w:val="en-GB"/>
        </w:rPr>
        <w:t>AFFIRMATIONS FOR ANTICIPATION</w:t>
      </w:r>
      <w:bookmarkEnd w:id="198"/>
    </w:p>
    <w:p w:rsidR="00DD6D8E" w:rsidRPr="008D1836" w:rsidRDefault="00DD6D8E" w:rsidP="008D1836">
      <w:pPr>
        <w:rPr>
          <w:lang w:val="en-GB"/>
        </w:rPr>
      </w:pPr>
      <w:r w:rsidRPr="008C0423">
        <w:rPr>
          <w:rStyle w:val="NormaleBoldCarattere"/>
        </w:rPr>
        <w:t>When anticipation is your active emotion, stay open and steady. Let your energy build without needing to rush. The future is preparing something bea</w:t>
      </w:r>
      <w:r w:rsidRPr="000808E8">
        <w:rPr>
          <w:i/>
          <w:iCs/>
          <w:lang w:val="en-GB"/>
        </w:rPr>
        <w:t>utiful.</w:t>
      </w:r>
    </w:p>
    <w:p w:rsidR="00DD6D8E" w:rsidRPr="008D1836" w:rsidRDefault="00DD6D8E" w:rsidP="008D1836">
      <w:pPr>
        <w:rPr>
          <w:lang w:val="en-GB"/>
        </w:rPr>
      </w:pPr>
      <w:r w:rsidRPr="008D1836">
        <w:rPr>
          <w:lang w:val="en-GB"/>
        </w:rPr>
        <w:t>I welcome this sense of forward movement with ease.</w:t>
      </w:r>
      <w:r w:rsidRPr="008D1836">
        <w:rPr>
          <w:lang w:val="en-GB"/>
        </w:rPr>
        <w:br/>
        <w:t>I enjoy the spark of what’s about to unfold.</w:t>
      </w:r>
      <w:r w:rsidRPr="008D1836">
        <w:rPr>
          <w:lang w:val="en-GB"/>
        </w:rPr>
        <w:br/>
        <w:t>I stay connected to the present while looking ahead.</w:t>
      </w:r>
      <w:r w:rsidRPr="008D1836">
        <w:rPr>
          <w:lang w:val="en-GB"/>
        </w:rPr>
        <w:br/>
        <w:t>I feel the build-up as creative momentum.</w:t>
      </w:r>
      <w:r w:rsidRPr="008D1836">
        <w:rPr>
          <w:lang w:val="en-GB"/>
        </w:rPr>
        <w:br/>
        <w:t>I allow good things to come to me in perfect time.</w:t>
      </w:r>
      <w:r w:rsidRPr="008D1836">
        <w:rPr>
          <w:lang w:val="en-GB"/>
        </w:rPr>
        <w:br/>
        <w:t>I trust the process that is already in motion.</w:t>
      </w:r>
      <w:r w:rsidRPr="008D1836">
        <w:rPr>
          <w:lang w:val="en-GB"/>
        </w:rPr>
        <w:br/>
        <w:t>I hold space for what is forming and growing.</w:t>
      </w:r>
      <w:r w:rsidRPr="008D1836">
        <w:rPr>
          <w:lang w:val="en-GB"/>
        </w:rPr>
        <w:br/>
        <w:t>I savor the energy of becoming.</w:t>
      </w:r>
      <w:r w:rsidRPr="008D1836">
        <w:rPr>
          <w:lang w:val="en-GB"/>
        </w:rPr>
        <w:br/>
        <w:t>I stay grounded in now, even as I prepare for more.</w:t>
      </w:r>
      <w:r w:rsidRPr="008D1836">
        <w:rPr>
          <w:lang w:val="en-GB"/>
        </w:rPr>
        <w:br/>
        <w:t>I feel joy rising as I move toward something meaningful.</w:t>
      </w:r>
      <w:r w:rsidRPr="008D1836">
        <w:rPr>
          <w:lang w:val="en-GB"/>
        </w:rPr>
        <w:br/>
        <w:t>I remain open to the best version of what’s coming.</w:t>
      </w:r>
      <w:r w:rsidRPr="008D1836">
        <w:rPr>
          <w:lang w:val="en-GB"/>
        </w:rPr>
        <w:br/>
        <w:t>I rest in the readiness I’ve already cultivated.</w:t>
      </w:r>
      <w:r w:rsidRPr="008D1836">
        <w:rPr>
          <w:lang w:val="en-GB"/>
        </w:rPr>
        <w:br/>
        <w:t>I align myself with the path that feels alive.</w:t>
      </w:r>
      <w:r w:rsidRPr="008D1836">
        <w:rPr>
          <w:lang w:val="en-GB"/>
        </w:rPr>
        <w:br/>
        <w:t>I breathe into this stretch of possibility.</w:t>
      </w:r>
      <w:r w:rsidRPr="008D1836">
        <w:rPr>
          <w:lang w:val="en-GB"/>
        </w:rPr>
        <w:br/>
        <w:t>I give my dreams room to arrive naturally.</w:t>
      </w:r>
      <w:r w:rsidRPr="008D1836">
        <w:rPr>
          <w:lang w:val="en-GB"/>
        </w:rPr>
        <w:br/>
        <w:t>I honor the wisdom of waiting and the thrill of arrival.</w:t>
      </w:r>
      <w:r w:rsidRPr="008D1836">
        <w:rPr>
          <w:lang w:val="en-GB"/>
        </w:rPr>
        <w:br/>
        <w:t>I channel this energy into presence and clarity.</w:t>
      </w:r>
      <w:r w:rsidRPr="008D1836">
        <w:rPr>
          <w:lang w:val="en-GB"/>
        </w:rPr>
        <w:br/>
        <w:t>I stand in harmony with what is becoming real.</w:t>
      </w:r>
      <w:r w:rsidRPr="008D1836">
        <w:rPr>
          <w:lang w:val="en-GB"/>
        </w:rPr>
        <w:br/>
        <w:t>I carry this excitement as fuel for trust.</w:t>
      </w:r>
      <w:r w:rsidRPr="008D1836">
        <w:rPr>
          <w:lang w:val="en-GB"/>
        </w:rPr>
        <w:br/>
        <w:t>I allow myself to receive what I’ve been moving toward.</w:t>
      </w:r>
    </w:p>
    <w:p w:rsidR="00DD6D8E" w:rsidRPr="00D16523" w:rsidRDefault="00DD6D8E" w:rsidP="00EC12A6">
      <w:pPr>
        <w:rPr>
          <w:rStyle w:val="Heading2Char1"/>
          <w:lang w:val="en-GB"/>
        </w:rPr>
      </w:pPr>
      <w:r>
        <w:rPr>
          <w:lang w:val="en-GB"/>
        </w:rPr>
        <w:br w:type="page"/>
      </w:r>
      <w:bookmarkStart w:id="199" w:name="_Toc203311941"/>
      <w:r w:rsidRPr="004E0B74">
        <w:rPr>
          <w:rStyle w:val="Heading1Char1"/>
          <w:sz w:val="48"/>
          <w:szCs w:val="48"/>
        </w:rPr>
        <w:t>One Step at a Time</w:t>
      </w:r>
      <w:bookmarkEnd w:id="199"/>
      <w:r w:rsidRPr="004E0B74">
        <w:rPr>
          <w:rStyle w:val="Heading1Char1"/>
          <w:sz w:val="48"/>
          <w:szCs w:val="48"/>
        </w:rPr>
        <w:br/>
      </w:r>
      <w:r w:rsidRPr="00D16523">
        <w:rPr>
          <w:rStyle w:val="Heading2Char1"/>
          <w:lang w:val="en-GB"/>
        </w:rPr>
        <w:t>Like I learned on the cliffs of Malta.</w:t>
      </w:r>
    </w:p>
    <w:p w:rsidR="00DD6D8E" w:rsidRPr="00EC12A6" w:rsidRDefault="00DD6D8E" w:rsidP="00EC12A6">
      <w:pPr>
        <w:rPr>
          <w:lang w:val="en-GB"/>
        </w:rPr>
      </w:pPr>
      <w:r w:rsidRPr="00EC12A6">
        <w:rPr>
          <w:lang w:val="en-GB"/>
        </w:rPr>
        <w:t>I remember thinking I was lost in the boulders at Rdum il-Qammieħ.</w:t>
      </w:r>
      <w:r w:rsidRPr="00EC12A6">
        <w:rPr>
          <w:lang w:val="en-GB"/>
        </w:rPr>
        <w:br/>
        <w:t>Ignorance, inexperience, dehydration—all of the above.</w:t>
      </w:r>
      <w:r w:rsidRPr="00EC12A6">
        <w:rPr>
          <w:lang w:val="en-GB"/>
        </w:rPr>
        <w:br/>
        <w:t>I’m staring at a cliff, probably 50 meters tall.</w:t>
      </w:r>
      <w:r w:rsidRPr="00EC12A6">
        <w:rPr>
          <w:lang w:val="en-GB"/>
        </w:rPr>
        <w:br/>
        <w:t>No sign of a way out. Just these two-storey monsters blocking every direction—</w:t>
      </w:r>
      <w:r w:rsidRPr="00EC12A6">
        <w:rPr>
          <w:lang w:val="en-GB"/>
        </w:rPr>
        <w:br/>
        <w:t>and thorns and shrubs covering the space between smaller rocks,</w:t>
      </w:r>
      <w:r w:rsidRPr="00EC12A6">
        <w:rPr>
          <w:lang w:val="en-GB"/>
        </w:rPr>
        <w:br/>
        <w:t>where I could put my foot and find it landing on nothing solid.</w:t>
      </w:r>
    </w:p>
    <w:p w:rsidR="00DD6D8E" w:rsidRPr="00EC12A6" w:rsidRDefault="00DD6D8E" w:rsidP="00EC12A6">
      <w:pPr>
        <w:rPr>
          <w:lang w:val="en-GB"/>
        </w:rPr>
      </w:pPr>
      <w:r>
        <w:rPr>
          <w:lang w:val="en-GB"/>
        </w:rPr>
        <w:t>Nah!</w:t>
      </w:r>
    </w:p>
    <w:p w:rsidR="00DD6D8E" w:rsidRPr="00EC12A6" w:rsidRDefault="00DD6D8E" w:rsidP="00EC12A6">
      <w:pPr>
        <w:rPr>
          <w:lang w:val="en-GB"/>
        </w:rPr>
      </w:pPr>
      <w:r w:rsidRPr="00EC12A6">
        <w:rPr>
          <w:lang w:val="en-GB"/>
        </w:rPr>
        <w:t xml:space="preserve">The way around is long, and I’m not even sure there </w:t>
      </w:r>
      <w:r w:rsidRPr="008C0423">
        <w:rPr>
          <w:rStyle w:val="NormaleBoldCarattere"/>
        </w:rPr>
        <w:t>is</w:t>
      </w:r>
      <w:r w:rsidRPr="00EC12A6">
        <w:rPr>
          <w:lang w:val="en-GB"/>
        </w:rPr>
        <w:t xml:space="preserve"> a path.</w:t>
      </w:r>
      <w:r w:rsidRPr="00EC12A6">
        <w:rPr>
          <w:lang w:val="en-GB"/>
        </w:rPr>
        <w:br/>
        <w:t>The way back? Unacceptable in my book.</w:t>
      </w:r>
      <w:r w:rsidRPr="00EC12A6">
        <w:rPr>
          <w:lang w:val="en-GB"/>
        </w:rPr>
        <w:br/>
        <w:t>The way up? Impossible.</w:t>
      </w:r>
    </w:p>
    <w:p w:rsidR="00DD6D8E" w:rsidRPr="003316CE" w:rsidRDefault="00DD6D8E" w:rsidP="003316CE">
      <w:pPr>
        <w:rPr>
          <w:lang w:val="en-GB"/>
        </w:rPr>
      </w:pPr>
      <w:r w:rsidRPr="003316CE">
        <w:rPr>
          <w:lang w:val="en-GB"/>
        </w:rPr>
        <w:t>I am thirsty, and I am tired,</w:t>
      </w:r>
      <w:r w:rsidRPr="003316CE">
        <w:rPr>
          <w:lang w:val="en-GB"/>
        </w:rPr>
        <w:br/>
        <w:t>and the sun will come down before I get out of here.</w:t>
      </w:r>
      <w:r w:rsidRPr="003316CE">
        <w:rPr>
          <w:lang w:val="en-GB"/>
        </w:rPr>
        <w:br/>
        <w:t>I might as well just lay down and die.</w:t>
      </w:r>
    </w:p>
    <w:p w:rsidR="00DD6D8E" w:rsidRPr="003316CE" w:rsidRDefault="00DD6D8E" w:rsidP="003316CE">
      <w:pPr>
        <w:rPr>
          <w:lang w:val="en-GB"/>
        </w:rPr>
      </w:pPr>
      <w:r w:rsidRPr="003316CE">
        <w:rPr>
          <w:lang w:val="en-GB"/>
        </w:rPr>
        <w:t>Those are my thoughts gone rogue.</w:t>
      </w:r>
    </w:p>
    <w:p w:rsidR="00DD6D8E" w:rsidRPr="003316CE" w:rsidRDefault="00DD6D8E" w:rsidP="003316CE">
      <w:pPr>
        <w:rPr>
          <w:lang w:val="en-GB"/>
        </w:rPr>
      </w:pPr>
      <w:r w:rsidRPr="003316CE">
        <w:rPr>
          <w:lang w:val="en-GB"/>
        </w:rPr>
        <w:t>I stop. I rest. I let the emotions go.</w:t>
      </w:r>
      <w:r w:rsidRPr="003316CE">
        <w:rPr>
          <w:lang w:val="en-GB"/>
        </w:rPr>
        <w:br/>
        <w:t>I have no choice but to let them go.</w:t>
      </w:r>
    </w:p>
    <w:p w:rsidR="00DD6D8E" w:rsidRPr="003316CE" w:rsidRDefault="00DD6D8E" w:rsidP="003316CE">
      <w:pPr>
        <w:rPr>
          <w:lang w:val="en-GB"/>
        </w:rPr>
      </w:pPr>
      <w:r w:rsidRPr="003316CE">
        <w:rPr>
          <w:lang w:val="en-GB"/>
        </w:rPr>
        <w:t xml:space="preserve">Then I remember an exercise we did in </w:t>
      </w:r>
      <w:r>
        <w:rPr>
          <w:lang w:val="en-GB"/>
        </w:rPr>
        <w:t>Counseling</w:t>
      </w:r>
      <w:r w:rsidRPr="003316CE">
        <w:rPr>
          <w:lang w:val="en-GB"/>
        </w:rPr>
        <w:t xml:space="preserve"> school:</w:t>
      </w:r>
    </w:p>
    <w:p w:rsidR="00DD6D8E" w:rsidRPr="003316CE" w:rsidRDefault="00DD6D8E" w:rsidP="003316CE">
      <w:pPr>
        <w:rPr>
          <w:lang w:val="en-GB"/>
        </w:rPr>
      </w:pPr>
      <w:r w:rsidRPr="003316CE">
        <w:rPr>
          <w:lang w:val="en-GB"/>
        </w:rPr>
        <w:t>One step at a time, as slow as it needs to be.</w:t>
      </w:r>
      <w:r w:rsidRPr="003316CE">
        <w:rPr>
          <w:lang w:val="en-GB"/>
        </w:rPr>
        <w:br/>
        <w:t>Feel the weight in place A, put it all there.</w:t>
      </w:r>
      <w:r w:rsidRPr="003316CE">
        <w:rPr>
          <w:lang w:val="en-GB"/>
        </w:rPr>
        <w:br/>
        <w:t>Feel it.</w:t>
      </w:r>
      <w:r w:rsidRPr="003316CE">
        <w:rPr>
          <w:lang w:val="en-GB"/>
        </w:rPr>
        <w:br/>
        <w:t>Then move one leg one step forward.</w:t>
      </w:r>
      <w:r w:rsidRPr="003316CE">
        <w:rPr>
          <w:lang w:val="en-GB"/>
        </w:rPr>
        <w:br/>
        <w:t>Don’t trust it yet—test it.</w:t>
      </w:r>
    </w:p>
    <w:p w:rsidR="00DD6D8E" w:rsidRPr="003316CE" w:rsidRDefault="00DD6D8E" w:rsidP="003316CE">
      <w:pPr>
        <w:rPr>
          <w:lang w:val="en-GB"/>
        </w:rPr>
      </w:pPr>
      <w:r w:rsidRPr="003316CE">
        <w:rPr>
          <w:lang w:val="en-GB"/>
        </w:rPr>
        <w:t>Does it hold?</w:t>
      </w:r>
      <w:r w:rsidRPr="003316CE">
        <w:rPr>
          <w:lang w:val="en-GB"/>
        </w:rPr>
        <w:br/>
        <w:t>Yes. OK.</w:t>
      </w:r>
    </w:p>
    <w:p w:rsidR="00DD6D8E" w:rsidRPr="003316CE" w:rsidRDefault="00DD6D8E" w:rsidP="003316CE">
      <w:pPr>
        <w:rPr>
          <w:lang w:val="en-GB"/>
        </w:rPr>
      </w:pPr>
      <w:r w:rsidRPr="003316CE">
        <w:rPr>
          <w:lang w:val="en-GB"/>
        </w:rPr>
        <w:t>Shift the weight—don’t put it there yet.</w:t>
      </w:r>
      <w:r w:rsidRPr="003316CE">
        <w:rPr>
          <w:lang w:val="en-GB"/>
        </w:rPr>
        <w:br/>
        <w:t>Is it OK?</w:t>
      </w:r>
      <w:r w:rsidRPr="003316CE">
        <w:rPr>
          <w:lang w:val="en-GB"/>
        </w:rPr>
        <w:br/>
        <w:t>Yes.</w:t>
      </w:r>
    </w:p>
    <w:p w:rsidR="00DD6D8E" w:rsidRPr="003316CE" w:rsidRDefault="00DD6D8E" w:rsidP="003316CE">
      <w:pPr>
        <w:rPr>
          <w:lang w:val="en-GB"/>
        </w:rPr>
      </w:pPr>
      <w:r w:rsidRPr="003316CE">
        <w:rPr>
          <w:lang w:val="en-GB"/>
        </w:rPr>
        <w:t>Move the weight into place B and keep contact with A.</w:t>
      </w:r>
      <w:r w:rsidRPr="003316CE">
        <w:rPr>
          <w:lang w:val="en-GB"/>
        </w:rPr>
        <w:br/>
        <w:t>Is that OK?</w:t>
      </w:r>
      <w:r w:rsidRPr="003316CE">
        <w:rPr>
          <w:lang w:val="en-GB"/>
        </w:rPr>
        <w:br/>
        <w:t>What’s going on?</w:t>
      </w:r>
      <w:r w:rsidRPr="003316CE">
        <w:rPr>
          <w:lang w:val="en-GB"/>
        </w:rPr>
        <w:br/>
        <w:t>Nothing. I am safe.</w:t>
      </w:r>
    </w:p>
    <w:p w:rsidR="00DD6D8E" w:rsidRPr="003316CE" w:rsidRDefault="00DD6D8E" w:rsidP="003316CE">
      <w:pPr>
        <w:rPr>
          <w:lang w:val="en-GB"/>
        </w:rPr>
      </w:pPr>
      <w:r w:rsidRPr="003316CE">
        <w:rPr>
          <w:lang w:val="en-GB"/>
        </w:rPr>
        <w:t>Move the leg away from A to B.</w:t>
      </w:r>
      <w:r w:rsidRPr="003316CE">
        <w:rPr>
          <w:lang w:val="en-GB"/>
        </w:rPr>
        <w:br/>
        <w:t>Stand. Ponder.</w:t>
      </w:r>
      <w:r w:rsidRPr="003316CE">
        <w:rPr>
          <w:lang w:val="en-GB"/>
        </w:rPr>
        <w:br/>
        <w:t>What’s going on?</w:t>
      </w:r>
      <w:r w:rsidRPr="003316CE">
        <w:rPr>
          <w:lang w:val="en-GB"/>
        </w:rPr>
        <w:br/>
        <w:t>Nothing. I am safe.</w:t>
      </w:r>
    </w:p>
    <w:p w:rsidR="00DD6D8E" w:rsidRPr="003316CE" w:rsidRDefault="00DD6D8E" w:rsidP="003316CE">
      <w:pPr>
        <w:rPr>
          <w:lang w:val="en-GB"/>
        </w:rPr>
      </w:pPr>
      <w:r w:rsidRPr="003316CE">
        <w:rPr>
          <w:lang w:val="en-GB"/>
        </w:rPr>
        <w:t>NOW?</w:t>
      </w:r>
      <w:r w:rsidRPr="003316CE">
        <w:rPr>
          <w:lang w:val="en-GB"/>
        </w:rPr>
        <w:br/>
        <w:t>Repeat.</w:t>
      </w:r>
    </w:p>
    <w:p w:rsidR="00DD6D8E" w:rsidRPr="003316CE" w:rsidRDefault="00DD6D8E" w:rsidP="003316CE">
      <w:pPr>
        <w:rPr>
          <w:lang w:val="en-GB"/>
        </w:rPr>
      </w:pPr>
      <w:r w:rsidRPr="003316CE">
        <w:rPr>
          <w:lang w:val="en-GB"/>
        </w:rPr>
        <w:t>I saw where I wanted to go.</w:t>
      </w:r>
      <w:r w:rsidRPr="003316CE">
        <w:rPr>
          <w:lang w:val="en-GB"/>
        </w:rPr>
        <w:br/>
        <w:t>I was too overwhelmed to consider it possible.</w:t>
      </w:r>
    </w:p>
    <w:p w:rsidR="00DD6D8E" w:rsidRPr="003316CE" w:rsidRDefault="00DD6D8E" w:rsidP="003316CE">
      <w:pPr>
        <w:rPr>
          <w:lang w:val="en-GB"/>
        </w:rPr>
      </w:pPr>
      <w:r w:rsidRPr="003316CE">
        <w:rPr>
          <w:lang w:val="en-GB"/>
        </w:rPr>
        <w:t>But one step at a time—</w:t>
      </w:r>
      <w:r w:rsidRPr="003316CE">
        <w:rPr>
          <w:lang w:val="en-GB"/>
        </w:rPr>
        <w:br/>
        <w:t>a silly exercise, but simple, precise, repetitive, sure—was the way out.</w:t>
      </w:r>
    </w:p>
    <w:p w:rsidR="00DD6D8E" w:rsidRPr="003316CE" w:rsidRDefault="00DD6D8E" w:rsidP="003316CE">
      <w:pPr>
        <w:rPr>
          <w:lang w:val="en-GB"/>
        </w:rPr>
      </w:pPr>
      <w:r w:rsidRPr="003316CE">
        <w:rPr>
          <w:lang w:val="en-GB"/>
        </w:rPr>
        <w:t>I made it up.</w:t>
      </w:r>
      <w:r w:rsidRPr="003316CE">
        <w:rPr>
          <w:lang w:val="en-GB"/>
        </w:rPr>
        <w:br/>
        <w:t>Much faster than pondering how that would happen.</w:t>
      </w:r>
    </w:p>
    <w:p w:rsidR="00DD6D8E" w:rsidRPr="003316CE" w:rsidRDefault="00DD6D8E" w:rsidP="003316CE">
      <w:pPr>
        <w:rPr>
          <w:lang w:val="en-GB"/>
        </w:rPr>
      </w:pPr>
      <w:r w:rsidRPr="003316CE">
        <w:rPr>
          <w:lang w:val="en-GB"/>
        </w:rPr>
        <w:t>One step at a time, even slowly, will get you there.</w:t>
      </w:r>
      <w:r w:rsidRPr="003316CE">
        <w:rPr>
          <w:lang w:val="en-GB"/>
        </w:rPr>
        <w:br/>
        <w:t>Even when you have to turn around and retrace your steps,</w:t>
      </w:r>
      <w:r w:rsidRPr="003316CE">
        <w:rPr>
          <w:lang w:val="en-GB"/>
        </w:rPr>
        <w:br/>
        <w:t>you are still moving—and that is better than brooding.</w:t>
      </w:r>
    </w:p>
    <w:p w:rsidR="00DD6D8E" w:rsidRPr="003316CE" w:rsidRDefault="00DD6D8E" w:rsidP="003316CE">
      <w:pPr>
        <w:rPr>
          <w:lang w:val="en-GB"/>
        </w:rPr>
      </w:pPr>
      <w:r w:rsidRPr="003316CE">
        <w:rPr>
          <w:lang w:val="en-GB"/>
        </w:rPr>
        <w:t>One step at a time,</w:t>
      </w:r>
      <w:r w:rsidRPr="003316CE">
        <w:rPr>
          <w:lang w:val="en-GB"/>
        </w:rPr>
        <w:br/>
        <w:t>you find yourself up top.</w:t>
      </w:r>
      <w:r w:rsidRPr="003316CE">
        <w:rPr>
          <w:lang w:val="en-GB"/>
        </w:rPr>
        <w:br/>
        <w:t>Looking down.</w:t>
      </w:r>
    </w:p>
    <w:p w:rsidR="00DD6D8E" w:rsidRPr="003316CE" w:rsidRDefault="00DD6D8E" w:rsidP="003316CE">
      <w:pPr>
        <w:rPr>
          <w:lang w:val="en-GB"/>
        </w:rPr>
      </w:pPr>
      <w:r w:rsidRPr="003316CE">
        <w:rPr>
          <w:lang w:val="en-GB"/>
        </w:rPr>
        <w:t>Remembering how you felt down there,</w:t>
      </w:r>
      <w:r w:rsidRPr="003316CE">
        <w:rPr>
          <w:lang w:val="en-GB"/>
        </w:rPr>
        <w:br/>
        <w:t>ready to lie down and die,</w:t>
      </w:r>
      <w:r w:rsidRPr="003316CE">
        <w:rPr>
          <w:lang w:val="en-GB"/>
        </w:rPr>
        <w:br/>
        <w:t>when the only thing that died</w:t>
      </w:r>
      <w:r w:rsidRPr="003316CE">
        <w:rPr>
          <w:lang w:val="en-GB"/>
        </w:rPr>
        <w:br/>
        <w:t>was an old belief.</w:t>
      </w:r>
    </w:p>
    <w:p w:rsidR="00DD6D8E" w:rsidRPr="003316CE" w:rsidRDefault="00DD6D8E" w:rsidP="003316CE">
      <w:pPr>
        <w:rPr>
          <w:lang w:val="en-GB"/>
        </w:rPr>
      </w:pPr>
      <w:r w:rsidRPr="003316CE">
        <w:rPr>
          <w:lang w:val="en-GB"/>
        </w:rPr>
        <w:t>Now Rdum il-Qammieħ is one of my favorite playgrounds.</w:t>
      </w:r>
      <w:r w:rsidRPr="003316CE">
        <w:rPr>
          <w:lang w:val="en-GB"/>
        </w:rPr>
        <w:br/>
        <w:t>Free Disneyland. No queues.</w:t>
      </w:r>
      <w:r w:rsidRPr="003316CE">
        <w:rPr>
          <w:lang w:val="en-GB"/>
        </w:rPr>
        <w:br/>
        <w:t>No gym, no memberships, no chit chats.</w:t>
      </w:r>
    </w:p>
    <w:p w:rsidR="00DD6D8E" w:rsidRPr="000808E8" w:rsidRDefault="00DD6D8E" w:rsidP="003316CE">
      <w:pPr>
        <w:rPr>
          <w:lang w:val="en-GB"/>
        </w:rPr>
      </w:pPr>
      <w:r w:rsidRPr="000808E8">
        <w:rPr>
          <w:lang w:val="en-GB"/>
        </w:rPr>
        <w:t>Only CHANGE.</w:t>
      </w:r>
    </w:p>
    <w:p w:rsidR="00DD6D8E" w:rsidRPr="000808E8" w:rsidRDefault="00DD6D8E" w:rsidP="001335FC">
      <w:pPr>
        <w:rPr>
          <w:rStyle w:val="Heading2Char1"/>
          <w:lang w:val="en-GB"/>
        </w:rPr>
      </w:pPr>
      <w:r>
        <w:rPr>
          <w:lang w:val="en-GB"/>
        </w:rPr>
        <w:br w:type="page"/>
      </w:r>
      <w:bookmarkStart w:id="200" w:name="_Toc203311011"/>
      <w:bookmarkStart w:id="201" w:name="_Toc203311942"/>
      <w:r w:rsidRPr="00193FF9">
        <w:rPr>
          <w:rStyle w:val="Heading1Char1"/>
          <w:sz w:val="48"/>
          <w:szCs w:val="48"/>
        </w:rPr>
        <w:t>VALERIA</w:t>
      </w:r>
      <w:bookmarkEnd w:id="200"/>
      <w:bookmarkEnd w:id="201"/>
      <w:r w:rsidRPr="00193FF9">
        <w:rPr>
          <w:rStyle w:val="Heading1Char1"/>
          <w:sz w:val="48"/>
          <w:szCs w:val="48"/>
        </w:rPr>
        <w:br/>
      </w:r>
      <w:r w:rsidRPr="000808E8">
        <w:rPr>
          <w:rStyle w:val="Heading2Char1"/>
          <w:lang w:val="en-GB"/>
        </w:rPr>
        <w:t>Counseling on the Rocks</w:t>
      </w:r>
    </w:p>
    <w:p w:rsidR="00DD6D8E" w:rsidRPr="001335FC" w:rsidRDefault="00DD6D8E" w:rsidP="001335FC">
      <w:pPr>
        <w:rPr>
          <w:lang w:val="en-GB"/>
        </w:rPr>
      </w:pPr>
      <w:r w:rsidRPr="001335FC">
        <w:rPr>
          <w:lang w:val="en-GB"/>
        </w:rPr>
        <w:t>Valeria is a client.</w:t>
      </w:r>
      <w:r w:rsidRPr="001335FC">
        <w:rPr>
          <w:lang w:val="en-GB"/>
        </w:rPr>
        <w:br/>
        <w:t>We started in a small studio back home—</w:t>
      </w:r>
      <w:r>
        <w:rPr>
          <w:lang w:val="en-GB"/>
        </w:rPr>
        <w:t>Counseling</w:t>
      </w:r>
      <w:r w:rsidRPr="001335FC">
        <w:rPr>
          <w:lang w:val="en-GB"/>
        </w:rPr>
        <w:t>, hypnosis, whatever came up that day was a good place to start.</w:t>
      </w:r>
      <w:r w:rsidRPr="001335FC">
        <w:rPr>
          <w:lang w:val="en-GB"/>
        </w:rPr>
        <w:br/>
        <w:t>She processed a lot.</w:t>
      </w:r>
    </w:p>
    <w:p w:rsidR="00DD6D8E" w:rsidRPr="001335FC" w:rsidRDefault="00DD6D8E" w:rsidP="001335FC">
      <w:pPr>
        <w:rPr>
          <w:lang w:val="en-GB"/>
        </w:rPr>
      </w:pPr>
      <w:r w:rsidRPr="001335FC">
        <w:rPr>
          <w:lang w:val="en-GB"/>
        </w:rPr>
        <w:t>Then I moved to Malta.</w:t>
      </w:r>
      <w:r w:rsidRPr="001335FC">
        <w:rPr>
          <w:lang w:val="en-GB"/>
        </w:rPr>
        <w:br/>
        <w:t>And at some point, she flew over.</w:t>
      </w:r>
      <w:r w:rsidRPr="001335FC">
        <w:rPr>
          <w:lang w:val="en-GB"/>
        </w:rPr>
        <w:br/>
        <w:t>We never really said wh</w:t>
      </w:r>
      <w:r>
        <w:rPr>
          <w:lang w:val="en-GB"/>
        </w:rPr>
        <w:t>at was going to be the topic</w:t>
      </w:r>
      <w:r w:rsidRPr="001335FC">
        <w:rPr>
          <w:lang w:val="en-GB"/>
        </w:rPr>
        <w:t>. Not clearly. But I guess the idea of “</w:t>
      </w:r>
      <w:r>
        <w:rPr>
          <w:lang w:val="en-GB"/>
        </w:rPr>
        <w:t>Counseling</w:t>
      </w:r>
      <w:r w:rsidRPr="001335FC">
        <w:rPr>
          <w:lang w:val="en-GB"/>
        </w:rPr>
        <w:t xml:space="preserve"> on the rocks” had its appeal.</w:t>
      </w:r>
    </w:p>
    <w:p w:rsidR="00DD6D8E" w:rsidRDefault="00DD6D8E" w:rsidP="006F53E7">
      <w:pPr>
        <w:rPr>
          <w:lang w:val="en-GB"/>
        </w:rPr>
      </w:pPr>
      <w:r w:rsidRPr="001335FC">
        <w:rPr>
          <w:lang w:val="en-GB"/>
        </w:rPr>
        <w:t>I figured we’d get to work Saturday morning.</w:t>
      </w:r>
      <w:r w:rsidRPr="001335FC">
        <w:rPr>
          <w:lang w:val="en-GB"/>
        </w:rPr>
        <w:br/>
        <w:t>Friday night was for a quick tour—something quiet, not touristy.</w:t>
      </w:r>
      <w:r>
        <w:rPr>
          <w:lang w:val="en-GB"/>
        </w:rPr>
        <w:t xml:space="preserve"> </w:t>
      </w:r>
      <w:r w:rsidRPr="001335FC">
        <w:rPr>
          <w:lang w:val="en-GB"/>
        </w:rPr>
        <w:br/>
        <w:t>So I take her to the harbor beneath Valletta,</w:t>
      </w:r>
      <w:r w:rsidRPr="001335FC">
        <w:rPr>
          <w:lang w:val="en-GB"/>
        </w:rPr>
        <w:br/>
        <w:t>near the breakwater bridge and across from the Three Cities.</w:t>
      </w:r>
      <w:r w:rsidRPr="001335FC">
        <w:rPr>
          <w:lang w:val="en-GB"/>
        </w:rPr>
        <w:br/>
        <w:t>A place no one really bothers with unless they know.</w:t>
      </w:r>
      <w:r w:rsidRPr="001335FC">
        <w:rPr>
          <w:lang w:val="en-GB"/>
        </w:rPr>
        <w:br/>
        <w:t>Dark sea, soft wind, and just enough silence</w:t>
      </w:r>
      <w:r>
        <w:rPr>
          <w:lang w:val="en-GB"/>
        </w:rPr>
        <w:t>.</w:t>
      </w:r>
      <w:r>
        <w:rPr>
          <w:lang w:val="en-GB"/>
        </w:rPr>
        <w:br/>
      </w:r>
      <w:r w:rsidRPr="00235288">
        <w:rPr>
          <w:lang w:val="en-GB"/>
        </w:rPr>
        <w:t>I didn’t know, and that’s the magic. We get to a short metal gangway fixed between the rock and the wall—probably installed for tourists when the path gave out. I’m already on the other side, and she’s frozen in fear halfway across, unable to move forward or back.</w:t>
      </w:r>
    </w:p>
    <w:p w:rsidR="00DD6D8E" w:rsidRPr="00424ADD" w:rsidRDefault="00DD6D8E" w:rsidP="00424ADD">
      <w:pPr>
        <w:rPr>
          <w:lang w:val="en-GB"/>
        </w:rPr>
      </w:pPr>
      <w:r w:rsidRPr="00424ADD">
        <w:rPr>
          <w:lang w:val="en-GB"/>
        </w:rPr>
        <w:t>I didn’t know she would fear that. I had no clue.</w:t>
      </w:r>
      <w:r w:rsidRPr="00424ADD">
        <w:rPr>
          <w:lang w:val="en-GB"/>
        </w:rPr>
        <w:br/>
        <w:t>I retrace my steps.</w:t>
      </w:r>
      <w:r w:rsidRPr="00424ADD">
        <w:rPr>
          <w:lang w:val="en-GB"/>
        </w:rPr>
        <w:br/>
        <w:t>“Hey, are you ok?”</w:t>
      </w:r>
      <w:r w:rsidRPr="00424ADD">
        <w:rPr>
          <w:lang w:val="en-GB"/>
        </w:rPr>
        <w:br/>
        <w:t>She’s terrified.</w:t>
      </w:r>
      <w:r w:rsidRPr="00424ADD">
        <w:rPr>
          <w:lang w:val="en-GB"/>
        </w:rPr>
        <w:br/>
        <w:t>“Not really. I feel dizzy. I can’t move.”</w:t>
      </w:r>
      <w:r w:rsidRPr="00424ADD">
        <w:rPr>
          <w:lang w:val="en-GB"/>
        </w:rPr>
        <w:br/>
        <w:t>Near someone else, she manages to cross.</w:t>
      </w:r>
      <w:r w:rsidRPr="00424ADD">
        <w:rPr>
          <w:lang w:val="en-GB"/>
        </w:rPr>
        <w:br/>
        <w:t>She’s often shy and doesn’t want to cause trouble. Out of politeness, she’d swallow a frog rather than spit it out.</w:t>
      </w:r>
    </w:p>
    <w:p w:rsidR="00DD6D8E" w:rsidRPr="000808E8" w:rsidRDefault="00DD6D8E" w:rsidP="00424ADD">
      <w:pPr>
        <w:rPr>
          <w:lang w:val="en-GB"/>
        </w:rPr>
      </w:pPr>
      <w:r w:rsidRPr="00424ADD">
        <w:rPr>
          <w:lang w:val="en-GB"/>
        </w:rPr>
        <w:t>All is good. We finish our tour.</w:t>
      </w:r>
      <w:r w:rsidRPr="00424ADD">
        <w:rPr>
          <w:lang w:val="en-GB"/>
        </w:rPr>
        <w:br/>
        <w:t>We head back the same way—this time hand in hand.</w:t>
      </w:r>
      <w:r w:rsidRPr="00424ADD">
        <w:rPr>
          <w:lang w:val="en-GB"/>
        </w:rPr>
        <w:br/>
        <w:t>And we already know what we’re going to be working on tomorrow.</w:t>
      </w:r>
      <w:r w:rsidRPr="00424ADD">
        <w:rPr>
          <w:lang w:val="en-GB"/>
        </w:rPr>
        <w:br/>
      </w:r>
      <w:r w:rsidRPr="000808E8">
        <w:rPr>
          <w:lang w:val="en-GB"/>
        </w:rPr>
        <w:t>I didn’t know. She didn't know.</w:t>
      </w:r>
    </w:p>
    <w:p w:rsidR="00DD6D8E" w:rsidRPr="000E3C82" w:rsidRDefault="00DD6D8E" w:rsidP="000E3C82">
      <w:pPr>
        <w:rPr>
          <w:lang w:val="en-GB"/>
        </w:rPr>
      </w:pPr>
      <w:r w:rsidRPr="000E3C82">
        <w:rPr>
          <w:lang w:val="en-GB"/>
        </w:rPr>
        <w:t>Saturday morning, we head out. I smell the air, and I sense the field—whatever that is.</w:t>
      </w:r>
      <w:r w:rsidRPr="000E3C82">
        <w:rPr>
          <w:lang w:val="en-GB"/>
        </w:rPr>
        <w:br/>
        <w:t>We go to a place I know well, close to home. Entry-level hiking.</w:t>
      </w:r>
      <w:r w:rsidRPr="000E3C82">
        <w:rPr>
          <w:lang w:val="en-GB"/>
        </w:rPr>
        <w:br/>
        <w:t>Let’s figure out what’s behind the fear.</w:t>
      </w:r>
    </w:p>
    <w:p w:rsidR="00DD6D8E" w:rsidRPr="000E3C82" w:rsidRDefault="00DD6D8E" w:rsidP="000E3C82">
      <w:pPr>
        <w:rPr>
          <w:lang w:val="en-GB"/>
        </w:rPr>
      </w:pPr>
      <w:r w:rsidRPr="000E3C82">
        <w:rPr>
          <w:lang w:val="en-GB"/>
        </w:rPr>
        <w:t>I keep it casual, like nothing could possibly upset our walk.</w:t>
      </w:r>
      <w:r w:rsidRPr="000E3C82">
        <w:rPr>
          <w:lang w:val="en-GB"/>
        </w:rPr>
        <w:br/>
        <w:t>Like the goat I am, I start hopping up boulders the size of a Maltese post office.</w:t>
      </w:r>
      <w:r w:rsidRPr="000E3C82">
        <w:rPr>
          <w:lang w:val="en-GB"/>
        </w:rPr>
        <w:br/>
        <w:t>Which, to be fair, isn’t that big.</w:t>
      </w:r>
      <w:r w:rsidRPr="000E3C82">
        <w:rPr>
          <w:lang w:val="en-GB"/>
        </w:rPr>
        <w:br/>
        <w:t>They’re angled at a gentle slope. Easy.</w:t>
      </w:r>
      <w:r w:rsidRPr="000E3C82">
        <w:rPr>
          <w:lang w:val="en-GB"/>
        </w:rPr>
        <w:br/>
        <w:t>Except the top juts out, and you can’t see what’s beyond it.</w:t>
      </w:r>
    </w:p>
    <w:p w:rsidR="00DD6D8E" w:rsidRPr="000E3C82" w:rsidRDefault="00DD6D8E" w:rsidP="000E3C82">
      <w:pPr>
        <w:rPr>
          <w:lang w:val="en-GB"/>
        </w:rPr>
      </w:pPr>
      <w:r w:rsidRPr="000E3C82">
        <w:rPr>
          <w:lang w:val="en-GB"/>
        </w:rPr>
        <w:t>And she’s scared.</w:t>
      </w:r>
    </w:p>
    <w:p w:rsidR="00DD6D8E" w:rsidRPr="000E3C82" w:rsidRDefault="00DD6D8E" w:rsidP="000E3C82">
      <w:pPr>
        <w:rPr>
          <w:lang w:val="en-GB"/>
        </w:rPr>
      </w:pPr>
      <w:r w:rsidRPr="000E3C82">
        <w:rPr>
          <w:lang w:val="en-GB"/>
        </w:rPr>
        <w:t>“Follow me” sounds easy.</w:t>
      </w:r>
      <w:r w:rsidRPr="000E3C82">
        <w:rPr>
          <w:lang w:val="en-GB"/>
        </w:rPr>
        <w:br/>
        <w:t>She’d like to.</w:t>
      </w:r>
      <w:r w:rsidRPr="000E3C82">
        <w:rPr>
          <w:lang w:val="en-GB"/>
        </w:rPr>
        <w:br/>
        <w:t>But she’s full of reasons why not.</w:t>
      </w:r>
    </w:p>
    <w:p w:rsidR="00DD6D8E" w:rsidRPr="00596EFA" w:rsidRDefault="00DD6D8E" w:rsidP="00596EFA">
      <w:pPr>
        <w:rPr>
          <w:lang w:val="en-GB"/>
        </w:rPr>
      </w:pPr>
      <w:r w:rsidRPr="00596EFA">
        <w:rPr>
          <w:lang w:val="en-GB"/>
        </w:rPr>
        <w:t>SHE IS FULL OF REASONS WHY NOT is the real problem. She does not know WHY it's ok, but she knows why it is NOT</w:t>
      </w:r>
    </w:p>
    <w:p w:rsidR="00DD6D8E" w:rsidRPr="008E26AC" w:rsidRDefault="00DD6D8E" w:rsidP="008E26AC">
      <w:pPr>
        <w:rPr>
          <w:lang w:val="en-GB"/>
        </w:rPr>
      </w:pPr>
      <w:r w:rsidRPr="008E26AC">
        <w:rPr>
          <w:lang w:val="en-GB"/>
        </w:rPr>
        <w:t>She’s filling in the not-knowing with what she assumes is there.</w:t>
      </w:r>
      <w:r w:rsidRPr="008E26AC">
        <w:rPr>
          <w:lang w:val="en-GB"/>
        </w:rPr>
        <w:br/>
        <w:t>But the fear of checking it out is stronger.</w:t>
      </w:r>
    </w:p>
    <w:p w:rsidR="00DD6D8E" w:rsidRPr="008E26AC" w:rsidRDefault="00DD6D8E" w:rsidP="008E26AC">
      <w:pPr>
        <w:rPr>
          <w:lang w:val="en-GB"/>
        </w:rPr>
      </w:pPr>
      <w:r w:rsidRPr="008E26AC">
        <w:rPr>
          <w:lang w:val="en-GB"/>
        </w:rPr>
        <w:t>And I get it.</w:t>
      </w:r>
      <w:r w:rsidRPr="008E26AC">
        <w:rPr>
          <w:lang w:val="en-GB"/>
        </w:rPr>
        <w:br/>
        <w:t>I’ve been there myself.</w:t>
      </w:r>
      <w:r w:rsidRPr="008E26AC">
        <w:rPr>
          <w:lang w:val="en-GB"/>
        </w:rPr>
        <w:br/>
        <w:t>That’s how I know I can help.</w:t>
      </w:r>
    </w:p>
    <w:p w:rsidR="00DD6D8E" w:rsidRPr="008E26AC" w:rsidRDefault="00DD6D8E" w:rsidP="008E26AC">
      <w:pPr>
        <w:rPr>
          <w:lang w:val="en-GB"/>
        </w:rPr>
      </w:pPr>
      <w:r w:rsidRPr="008E26AC">
        <w:rPr>
          <w:lang w:val="en-GB"/>
        </w:rPr>
        <w:t>“Ok, Valeria. Look at me. Just… look at me.</w:t>
      </w:r>
      <w:r w:rsidRPr="008E26AC">
        <w:rPr>
          <w:lang w:val="en-GB"/>
        </w:rPr>
        <w:br/>
        <w:t>Where I am—standing here, safe. Joking. Drinking from my bottle.”</w:t>
      </w:r>
    </w:p>
    <w:p w:rsidR="00DD6D8E" w:rsidRPr="008E26AC" w:rsidRDefault="00DD6D8E" w:rsidP="008E26AC">
      <w:pPr>
        <w:rPr>
          <w:lang w:val="en-GB"/>
        </w:rPr>
      </w:pPr>
      <w:r w:rsidRPr="008E26AC">
        <w:rPr>
          <w:lang w:val="en-GB"/>
        </w:rPr>
        <w:t>But she’s not ready to give up the fear.</w:t>
      </w:r>
      <w:r w:rsidRPr="008E26AC">
        <w:rPr>
          <w:lang w:val="en-GB"/>
        </w:rPr>
        <w:br/>
        <w:t>The fear itself is a guarantee she’ll never get close to what she’s afraid of.</w:t>
      </w:r>
      <w:r w:rsidRPr="008E26AC">
        <w:rPr>
          <w:lang w:val="en-GB"/>
        </w:rPr>
        <w:br/>
        <w:t>Isn’t that a tyrannical trap?</w:t>
      </w:r>
    </w:p>
    <w:p w:rsidR="00DD6D8E" w:rsidRPr="008E26AC" w:rsidRDefault="00DD6D8E" w:rsidP="008E26AC">
      <w:pPr>
        <w:rPr>
          <w:lang w:val="en-GB"/>
        </w:rPr>
      </w:pPr>
      <w:r w:rsidRPr="008E26AC">
        <w:rPr>
          <w:lang w:val="en-GB"/>
        </w:rPr>
        <w:t>As long as I’m afraid of it, I’m safe from it.</w:t>
      </w:r>
      <w:r w:rsidRPr="008E26AC">
        <w:rPr>
          <w:lang w:val="en-GB"/>
        </w:rPr>
        <w:br/>
        <w:t>That’s the logic.</w:t>
      </w:r>
    </w:p>
    <w:p w:rsidR="00DD6D8E" w:rsidRPr="008E26AC" w:rsidRDefault="00DD6D8E" w:rsidP="008E26AC">
      <w:pPr>
        <w:rPr>
          <w:lang w:val="en-GB"/>
        </w:rPr>
      </w:pPr>
      <w:r w:rsidRPr="008E26AC">
        <w:rPr>
          <w:lang w:val="en-GB"/>
        </w:rPr>
        <w:t>Fine with me—</w:t>
      </w:r>
      <w:r w:rsidRPr="008E26AC">
        <w:rPr>
          <w:lang w:val="en-GB"/>
        </w:rPr>
        <w:br/>
        <w:t>As long as you’re happy to never enjoy the view from where I am.</w:t>
      </w:r>
      <w:r w:rsidRPr="008E26AC">
        <w:rPr>
          <w:lang w:val="en-GB"/>
        </w:rPr>
        <w:br/>
        <w:t>What difference does it make to me?</w:t>
      </w:r>
      <w:r w:rsidRPr="008E26AC">
        <w:rPr>
          <w:lang w:val="en-GB"/>
        </w:rPr>
        <w:br/>
        <w:t xml:space="preserve">Except the part where I </w:t>
      </w:r>
      <w:r w:rsidRPr="008C0423">
        <w:rPr>
          <w:rStyle w:val="NormaleBoldCarattere"/>
        </w:rPr>
        <w:t>know</w:t>
      </w:r>
      <w:r w:rsidRPr="008E26AC">
        <w:rPr>
          <w:lang w:val="en-GB"/>
        </w:rPr>
        <w:t xml:space="preserve"> what you’re missing.</w:t>
      </w:r>
    </w:p>
    <w:p w:rsidR="00DD6D8E" w:rsidRPr="008E26AC" w:rsidRDefault="00DD6D8E" w:rsidP="008E26AC">
      <w:pPr>
        <w:rPr>
          <w:lang w:val="en-GB"/>
        </w:rPr>
      </w:pPr>
      <w:r w:rsidRPr="008E26AC">
        <w:rPr>
          <w:lang w:val="en-GB"/>
        </w:rPr>
        <w:t>So I stay.</w:t>
      </w:r>
      <w:r w:rsidRPr="008E26AC">
        <w:rPr>
          <w:lang w:val="en-GB"/>
        </w:rPr>
        <w:br/>
        <w:t>And she stays.</w:t>
      </w:r>
      <w:r w:rsidRPr="008E26AC">
        <w:rPr>
          <w:lang w:val="en-GB"/>
        </w:rPr>
        <w:br/>
        <w:t>And we just… stay, where it’s comfortable.</w:t>
      </w:r>
    </w:p>
    <w:p w:rsidR="00DD6D8E" w:rsidRPr="008E26AC" w:rsidRDefault="00DD6D8E" w:rsidP="008E26AC">
      <w:pPr>
        <w:rPr>
          <w:lang w:val="en-GB"/>
        </w:rPr>
      </w:pPr>
      <w:r w:rsidRPr="008E26AC">
        <w:rPr>
          <w:lang w:val="en-GB"/>
        </w:rPr>
        <w:t>And then, all of a sudden, she joins me.</w:t>
      </w:r>
      <w:r w:rsidRPr="008E26AC">
        <w:rPr>
          <w:lang w:val="en-GB"/>
        </w:rPr>
        <w:br/>
        <w:t>On her own.</w:t>
      </w:r>
    </w:p>
    <w:p w:rsidR="00DD6D8E" w:rsidRPr="008E26AC" w:rsidRDefault="00DD6D8E" w:rsidP="008E26AC">
      <w:pPr>
        <w:rPr>
          <w:lang w:val="en-GB"/>
        </w:rPr>
      </w:pPr>
      <w:r w:rsidRPr="008E26AC">
        <w:rPr>
          <w:lang w:val="en-GB"/>
        </w:rPr>
        <w:t>Yes, I kept repeating like a quiet mantra:</w:t>
      </w:r>
      <w:r w:rsidRPr="008E26AC">
        <w:rPr>
          <w:lang w:val="en-GB"/>
        </w:rPr>
        <w:br/>
        <w:t>“I’m here, and I’m safe.”</w:t>
      </w:r>
      <w:r w:rsidRPr="008E26AC">
        <w:rPr>
          <w:lang w:val="en-GB"/>
        </w:rPr>
        <w:br/>
        <w:t>Variations of it.</w:t>
      </w:r>
    </w:p>
    <w:p w:rsidR="00DD6D8E" w:rsidRPr="008E26AC" w:rsidRDefault="00DD6D8E" w:rsidP="008E26AC">
      <w:pPr>
        <w:rPr>
          <w:lang w:val="en-GB"/>
        </w:rPr>
      </w:pPr>
      <w:r w:rsidRPr="008E26AC">
        <w:rPr>
          <w:lang w:val="en-GB"/>
        </w:rPr>
        <w:t>But I didn’t pull her.</w:t>
      </w:r>
      <w:r w:rsidRPr="008E26AC">
        <w:rPr>
          <w:lang w:val="en-GB"/>
        </w:rPr>
        <w:br/>
        <w:t>Didn’t drag her.</w:t>
      </w:r>
    </w:p>
    <w:p w:rsidR="00DD6D8E" w:rsidRPr="008E26AC" w:rsidRDefault="00DD6D8E" w:rsidP="008E26AC">
      <w:pPr>
        <w:rPr>
          <w:lang w:val="en-GB"/>
        </w:rPr>
      </w:pPr>
      <w:r w:rsidRPr="008E26AC">
        <w:rPr>
          <w:lang w:val="en-GB"/>
        </w:rPr>
        <w:t>She made the choice.</w:t>
      </w:r>
      <w:r w:rsidRPr="008E26AC">
        <w:rPr>
          <w:lang w:val="en-GB"/>
        </w:rPr>
        <w:br/>
        <w:t>Something inside clicked.</w:t>
      </w:r>
      <w:r w:rsidRPr="008E26AC">
        <w:rPr>
          <w:lang w:val="en-GB"/>
        </w:rPr>
        <w:br/>
        <w:t>And I knew—if I pulled, she’d pull back harder.</w:t>
      </w:r>
    </w:p>
    <w:p w:rsidR="00DD6D8E" w:rsidRPr="008E26AC" w:rsidRDefault="00DD6D8E" w:rsidP="008E26AC">
      <w:pPr>
        <w:rPr>
          <w:lang w:val="en-GB"/>
        </w:rPr>
      </w:pPr>
      <w:r w:rsidRPr="008E26AC">
        <w:rPr>
          <w:lang w:val="en-GB"/>
        </w:rPr>
        <w:t>Waiting has never been my thing.</w:t>
      </w:r>
      <w:r w:rsidRPr="008E26AC">
        <w:rPr>
          <w:lang w:val="en-GB"/>
        </w:rPr>
        <w:br/>
        <w:t>But training taught me.</w:t>
      </w:r>
      <w:r w:rsidRPr="008E26AC">
        <w:rPr>
          <w:lang w:val="en-GB"/>
        </w:rPr>
        <w:br/>
        <w:t>Wait. Wait. Let it happen.</w:t>
      </w:r>
    </w:p>
    <w:p w:rsidR="00DD6D8E" w:rsidRPr="008E26AC" w:rsidRDefault="00DD6D8E" w:rsidP="008E26AC">
      <w:pPr>
        <w:rPr>
          <w:lang w:val="en-GB"/>
        </w:rPr>
      </w:pPr>
      <w:r w:rsidRPr="008E26AC">
        <w:rPr>
          <w:lang w:val="en-GB"/>
        </w:rPr>
        <w:t>Everyone’s rhythm is perfect for them.</w:t>
      </w:r>
    </w:p>
    <w:p w:rsidR="00DD6D8E" w:rsidRPr="008E26AC" w:rsidRDefault="00DD6D8E" w:rsidP="008E26AC">
      <w:pPr>
        <w:rPr>
          <w:lang w:val="en-GB"/>
        </w:rPr>
      </w:pPr>
      <w:r w:rsidRPr="008E26AC">
        <w:rPr>
          <w:lang w:val="en-GB"/>
        </w:rPr>
        <w:t>She got up, stood next to me.</w:t>
      </w:r>
      <w:r w:rsidRPr="008E26AC">
        <w:rPr>
          <w:lang w:val="en-GB"/>
        </w:rPr>
        <w:br/>
        <w:t>We took a celebratory selfie—or ten.</w:t>
      </w:r>
    </w:p>
    <w:p w:rsidR="00DD6D8E" w:rsidRPr="008E26AC" w:rsidRDefault="00DD6D8E" w:rsidP="008E26AC">
      <w:pPr>
        <w:rPr>
          <w:lang w:val="en-GB"/>
        </w:rPr>
      </w:pPr>
      <w:r w:rsidRPr="008E26AC">
        <w:rPr>
          <w:lang w:val="en-GB"/>
        </w:rPr>
        <w:t>Later, as we head back down, I stop to dig in my bag for something.</w:t>
      </w:r>
      <w:r w:rsidRPr="008E26AC">
        <w:rPr>
          <w:lang w:val="en-GB"/>
        </w:rPr>
        <w:br/>
        <w:t>I turn around—</w:t>
      </w:r>
      <w:r w:rsidRPr="008E26AC">
        <w:rPr>
          <w:lang w:val="en-GB"/>
        </w:rPr>
        <w:br/>
        <w:t>And there she is, on top of the same boulder again.</w:t>
      </w:r>
      <w:r w:rsidRPr="008E26AC">
        <w:rPr>
          <w:lang w:val="en-GB"/>
        </w:rPr>
        <w:br/>
        <w:t>Alone.</w:t>
      </w:r>
      <w:r w:rsidRPr="008E26AC">
        <w:rPr>
          <w:lang w:val="en-GB"/>
        </w:rPr>
        <w:br/>
        <w:t>Moving with the ease of someone who’s not afraid anymore.</w:t>
      </w:r>
    </w:p>
    <w:p w:rsidR="00DD6D8E" w:rsidRPr="008E26AC" w:rsidRDefault="00DD6D8E" w:rsidP="008E26AC">
      <w:pPr>
        <w:rPr>
          <w:lang w:val="en-GB"/>
        </w:rPr>
      </w:pPr>
      <w:r w:rsidRPr="008E26AC">
        <w:rPr>
          <w:lang w:val="en-GB"/>
        </w:rPr>
        <w:t xml:space="preserve">At least not of </w:t>
      </w:r>
      <w:r w:rsidRPr="008C0423">
        <w:rPr>
          <w:rStyle w:val="NormaleBoldCarattere"/>
        </w:rPr>
        <w:t>that</w:t>
      </w:r>
      <w:r w:rsidRPr="008E26AC">
        <w:rPr>
          <w:lang w:val="en-GB"/>
        </w:rPr>
        <w:t>.</w:t>
      </w:r>
      <w:r w:rsidRPr="008E26AC">
        <w:rPr>
          <w:lang w:val="en-GB"/>
        </w:rPr>
        <w:br/>
        <w:t>She went as far as she’s seen it’s safe.</w:t>
      </w:r>
    </w:p>
    <w:p w:rsidR="00DD6D8E" w:rsidRPr="000808E8" w:rsidRDefault="00DD6D8E" w:rsidP="008E26AC">
      <w:pPr>
        <w:rPr>
          <w:lang w:val="en-GB"/>
        </w:rPr>
      </w:pPr>
      <w:r w:rsidRPr="008E26AC">
        <w:rPr>
          <w:lang w:val="en-GB"/>
        </w:rPr>
        <w:t>She shifted her comfort bar.</w:t>
      </w:r>
      <w:r w:rsidRPr="008E26AC">
        <w:rPr>
          <w:lang w:val="en-GB"/>
        </w:rPr>
        <w:br/>
      </w:r>
      <w:r w:rsidRPr="000808E8">
        <w:rPr>
          <w:lang w:val="en-GB"/>
        </w:rPr>
        <w:t>She checked the box.</w:t>
      </w:r>
    </w:p>
    <w:p w:rsidR="00DD6D8E" w:rsidRPr="008E26AC" w:rsidRDefault="00DD6D8E" w:rsidP="008E26AC">
      <w:pPr>
        <w:rPr>
          <w:lang w:val="en-GB"/>
        </w:rPr>
      </w:pPr>
      <w:r w:rsidRPr="008E26AC">
        <w:rPr>
          <w:lang w:val="en-GB"/>
        </w:rPr>
        <w:t>The rest of the day is glorious.</w:t>
      </w:r>
      <w:r w:rsidRPr="008E26AC">
        <w:rPr>
          <w:lang w:val="en-GB"/>
        </w:rPr>
        <w:br/>
        <w:t>I’m proud of her.</w:t>
      </w:r>
      <w:r w:rsidRPr="008E26AC">
        <w:rPr>
          <w:lang w:val="en-GB"/>
        </w:rPr>
        <w:br/>
        <w:t>We trek around, test a few more easy rocks.</w:t>
      </w:r>
      <w:r w:rsidRPr="008E26AC">
        <w:rPr>
          <w:lang w:val="en-GB"/>
        </w:rPr>
        <w:br/>
        <w:t>We enjoy the view.</w:t>
      </w:r>
      <w:r w:rsidRPr="008E26AC">
        <w:rPr>
          <w:lang w:val="en-GB"/>
        </w:rPr>
        <w:br/>
        <w:t>And we let the good feelings settle into that inner story:</w:t>
      </w:r>
    </w:p>
    <w:p w:rsidR="00DD6D8E" w:rsidRPr="008E26AC" w:rsidRDefault="00DD6D8E" w:rsidP="008E26AC">
      <w:pPr>
        <w:rPr>
          <w:lang w:val="en-GB"/>
        </w:rPr>
      </w:pPr>
      <w:r w:rsidRPr="008C0423">
        <w:rPr>
          <w:rStyle w:val="NormaleBoldCarattere"/>
        </w:rPr>
        <w:t>I did it. I made it.</w:t>
      </w:r>
      <w:r w:rsidRPr="008E26AC">
        <w:rPr>
          <w:lang w:val="en-GB"/>
        </w:rPr>
        <w:br/>
      </w:r>
      <w:r w:rsidRPr="008C0423">
        <w:rPr>
          <w:rStyle w:val="NormaleBoldCarattere"/>
        </w:rPr>
        <w:t>It looked ______, but then it turned out to be ______.</w:t>
      </w:r>
    </w:p>
    <w:p w:rsidR="00DD6D8E" w:rsidRPr="00BD715C" w:rsidRDefault="00DD6D8E" w:rsidP="008E26AC">
      <w:pPr>
        <w:rPr>
          <w:lang w:val="en-GB"/>
        </w:rPr>
      </w:pPr>
      <w:r w:rsidRPr="00BD715C">
        <w:rPr>
          <w:lang w:val="en-GB"/>
        </w:rPr>
        <w:t>Fill in the blanks.</w:t>
      </w:r>
    </w:p>
    <w:p w:rsidR="00DD6D8E" w:rsidRPr="00416478" w:rsidRDefault="00DD6D8E" w:rsidP="00E50631">
      <w:pPr>
        <w:rPr>
          <w:lang w:val="en-GB"/>
        </w:rPr>
      </w:pPr>
      <w:r w:rsidRPr="00416478">
        <w:rPr>
          <w:lang w:val="en-GB"/>
        </w:rPr>
        <w:t>Day Two. Sunday.</w:t>
      </w:r>
      <w:r w:rsidRPr="00416478">
        <w:rPr>
          <w:lang w:val="en-GB"/>
        </w:rPr>
        <w:br/>
        <w:t>Let’s step it up a bit.</w:t>
      </w:r>
    </w:p>
    <w:p w:rsidR="00DD6D8E" w:rsidRPr="00416478" w:rsidRDefault="00DD6D8E" w:rsidP="00E50631">
      <w:pPr>
        <w:rPr>
          <w:lang w:val="en-GB"/>
        </w:rPr>
      </w:pPr>
      <w:r w:rsidRPr="00416478">
        <w:rPr>
          <w:lang w:val="en-GB"/>
        </w:rPr>
        <w:t>We head out again in the morning, still hung over from Saturday’s high on the rocks.</w:t>
      </w:r>
      <w:r w:rsidRPr="00416478">
        <w:rPr>
          <w:lang w:val="en-GB"/>
        </w:rPr>
        <w:br/>
        <w:t>This time, we go for a longer trek—Il-Majjistral.</w:t>
      </w:r>
      <w:r w:rsidRPr="00416478">
        <w:rPr>
          <w:lang w:val="en-GB"/>
        </w:rPr>
        <w:br/>
        <w:t>Named after the wind that hits the island from that side, I take it.</w:t>
      </w:r>
    </w:p>
    <w:p w:rsidR="00DD6D8E" w:rsidRPr="00416478" w:rsidRDefault="00DD6D8E" w:rsidP="00E50631">
      <w:pPr>
        <w:rPr>
          <w:lang w:val="en-GB"/>
        </w:rPr>
      </w:pPr>
      <w:r w:rsidRPr="00416478">
        <w:rPr>
          <w:lang w:val="en-GB"/>
        </w:rPr>
        <w:t>Little joyous moments here and there, until we reach one of my favorite—and not-so-friendly—sets of islands in the sky, as I call them: Id-Delli.</w:t>
      </w:r>
    </w:p>
    <w:p w:rsidR="00DD6D8E" w:rsidRPr="00416478" w:rsidRDefault="00DD6D8E" w:rsidP="00E50631">
      <w:pPr>
        <w:rPr>
          <w:lang w:val="en-GB"/>
        </w:rPr>
      </w:pPr>
      <w:r w:rsidRPr="00416478">
        <w:rPr>
          <w:lang w:val="en-GB"/>
        </w:rPr>
        <w:t>Of course I don’t expect Valeria to be on them yet.</w:t>
      </w:r>
      <w:r w:rsidRPr="00416478">
        <w:rPr>
          <w:lang w:val="en-GB"/>
        </w:rPr>
        <w:br/>
        <w:t>But we look at them.</w:t>
      </w:r>
      <w:r w:rsidRPr="00416478">
        <w:rPr>
          <w:lang w:val="en-GB"/>
        </w:rPr>
        <w:br/>
        <w:t>We familiarize.</w:t>
      </w:r>
      <w:r w:rsidRPr="00416478">
        <w:rPr>
          <w:lang w:val="en-GB"/>
        </w:rPr>
        <w:br/>
        <w:t>We climb around them.</w:t>
      </w:r>
    </w:p>
    <w:p w:rsidR="00DD6D8E" w:rsidRPr="00416478" w:rsidRDefault="00DD6D8E" w:rsidP="00E50631">
      <w:pPr>
        <w:rPr>
          <w:lang w:val="en-GB"/>
        </w:rPr>
      </w:pPr>
      <w:r w:rsidRPr="00416478">
        <w:rPr>
          <w:lang w:val="en-GB"/>
        </w:rPr>
        <w:t>And then, as it always does, we hit the threshold again.</w:t>
      </w:r>
    </w:p>
    <w:p w:rsidR="00DD6D8E" w:rsidRPr="00416478" w:rsidRDefault="00DD6D8E" w:rsidP="00E50631">
      <w:pPr>
        <w:rPr>
          <w:lang w:val="en-GB"/>
        </w:rPr>
      </w:pPr>
      <w:r w:rsidRPr="00416478">
        <w:rPr>
          <w:lang w:val="en-GB"/>
        </w:rPr>
        <w:t>Something triggers her fear of the unknown.</w:t>
      </w:r>
      <w:r w:rsidRPr="00416478">
        <w:rPr>
          <w:lang w:val="en-GB"/>
        </w:rPr>
        <w:br/>
        <w:t>And I’m not allowed to know what.</w:t>
      </w:r>
    </w:p>
    <w:p w:rsidR="00DD6D8E" w:rsidRPr="00416478" w:rsidRDefault="00DD6D8E" w:rsidP="00E50631">
      <w:pPr>
        <w:rPr>
          <w:lang w:val="en-GB"/>
        </w:rPr>
      </w:pPr>
      <w:r w:rsidRPr="00416478">
        <w:rPr>
          <w:lang w:val="en-GB"/>
        </w:rPr>
        <w:t>“Hey, what’s going on? Come up,” I say, invitingly.</w:t>
      </w:r>
    </w:p>
    <w:p w:rsidR="00DD6D8E" w:rsidRPr="00416478" w:rsidRDefault="00DD6D8E" w:rsidP="00E50631">
      <w:pPr>
        <w:rPr>
          <w:lang w:val="en-GB"/>
        </w:rPr>
      </w:pPr>
      <w:r w:rsidRPr="00416478">
        <w:rPr>
          <w:lang w:val="en-GB"/>
        </w:rPr>
        <w:t>“No way.”</w:t>
      </w:r>
    </w:p>
    <w:p w:rsidR="00DD6D8E" w:rsidRPr="00416478" w:rsidRDefault="00DD6D8E" w:rsidP="00E50631">
      <w:pPr>
        <w:rPr>
          <w:lang w:val="en-GB"/>
        </w:rPr>
      </w:pPr>
      <w:r w:rsidRPr="00416478">
        <w:rPr>
          <w:lang w:val="en-GB"/>
        </w:rPr>
        <w:t>“Why?”</w:t>
      </w:r>
    </w:p>
    <w:p w:rsidR="00DD6D8E" w:rsidRPr="00416478" w:rsidRDefault="00DD6D8E" w:rsidP="00E50631">
      <w:pPr>
        <w:rPr>
          <w:lang w:val="en-GB"/>
        </w:rPr>
      </w:pPr>
      <w:r w:rsidRPr="00416478">
        <w:rPr>
          <w:lang w:val="en-GB"/>
        </w:rPr>
        <w:t>“There’s a hole there.”</w:t>
      </w:r>
    </w:p>
    <w:p w:rsidR="00DD6D8E" w:rsidRPr="00416478" w:rsidRDefault="00DD6D8E" w:rsidP="00E50631">
      <w:pPr>
        <w:rPr>
          <w:lang w:val="en-GB"/>
        </w:rPr>
      </w:pPr>
      <w:r w:rsidRPr="00416478">
        <w:rPr>
          <w:lang w:val="en-GB"/>
        </w:rPr>
        <w:t>“Really? Where?”</w:t>
      </w:r>
    </w:p>
    <w:p w:rsidR="00DD6D8E" w:rsidRPr="00416478" w:rsidRDefault="00DD6D8E" w:rsidP="00E50631">
      <w:pPr>
        <w:rPr>
          <w:lang w:val="en-GB"/>
        </w:rPr>
      </w:pPr>
      <w:r w:rsidRPr="00416478">
        <w:rPr>
          <w:lang w:val="en-GB"/>
        </w:rPr>
        <w:t>“Where you’re standing.”</w:t>
      </w:r>
    </w:p>
    <w:p w:rsidR="00DD6D8E" w:rsidRPr="00416478" w:rsidRDefault="00DD6D8E" w:rsidP="00E50631">
      <w:pPr>
        <w:rPr>
          <w:lang w:val="en-GB"/>
        </w:rPr>
      </w:pPr>
      <w:r w:rsidRPr="00416478">
        <w:rPr>
          <w:lang w:val="en-GB"/>
        </w:rPr>
        <w:t>“Well, if I’m standing on it, how can it be a hole?”</w:t>
      </w:r>
    </w:p>
    <w:p w:rsidR="00DD6D8E" w:rsidRPr="00416478" w:rsidRDefault="00DD6D8E" w:rsidP="00E50631">
      <w:pPr>
        <w:rPr>
          <w:lang w:val="en-GB"/>
        </w:rPr>
      </w:pPr>
      <w:r w:rsidRPr="00416478">
        <w:rPr>
          <w:lang w:val="en-GB"/>
        </w:rPr>
        <w:t>“I know there’s a hole.”</w:t>
      </w:r>
    </w:p>
    <w:p w:rsidR="00DD6D8E" w:rsidRPr="00416478" w:rsidRDefault="00DD6D8E" w:rsidP="00E50631">
      <w:pPr>
        <w:rPr>
          <w:lang w:val="en-GB"/>
        </w:rPr>
      </w:pPr>
      <w:r w:rsidRPr="00416478">
        <w:rPr>
          <w:lang w:val="en-GB"/>
        </w:rPr>
        <w:t>“OK. I can assure you I’m not some fictional Maltese Madonna floating in mid-air luring you into a fall.</w:t>
      </w:r>
      <w:r w:rsidRPr="00416478">
        <w:rPr>
          <w:lang w:val="en-GB"/>
        </w:rPr>
        <w:br/>
        <w:t>I’m standing on solid rock.</w:t>
      </w:r>
      <w:r w:rsidRPr="00416478">
        <w:rPr>
          <w:lang w:val="en-GB"/>
        </w:rPr>
        <w:br/>
        <w:t>You can’t see it because you’re lying flat like a melted candle, just a foot below.</w:t>
      </w:r>
      <w:r w:rsidRPr="00416478">
        <w:rPr>
          <w:lang w:val="en-GB"/>
        </w:rPr>
        <w:br/>
        <w:t>Unless you stand up and look down at it, you won’t see it.”</w:t>
      </w:r>
    </w:p>
    <w:p w:rsidR="00DD6D8E" w:rsidRPr="00416478" w:rsidRDefault="00DD6D8E" w:rsidP="00E50631">
      <w:pPr>
        <w:rPr>
          <w:lang w:val="en-GB"/>
        </w:rPr>
      </w:pPr>
      <w:r w:rsidRPr="00416478">
        <w:rPr>
          <w:lang w:val="en-GB"/>
        </w:rPr>
        <w:t>“I don’t care. There’s a hole there. And I’m not coming.”</w:t>
      </w:r>
    </w:p>
    <w:p w:rsidR="00DD6D8E" w:rsidRPr="00416478" w:rsidRDefault="00DD6D8E" w:rsidP="00E50631">
      <w:pPr>
        <w:rPr>
          <w:lang w:val="en-GB"/>
        </w:rPr>
      </w:pPr>
      <w:r w:rsidRPr="00416478">
        <w:rPr>
          <w:lang w:val="en-GB"/>
        </w:rPr>
        <w:t>“OK. Stay there.”</w:t>
      </w:r>
    </w:p>
    <w:p w:rsidR="00DD6D8E" w:rsidRPr="00416478" w:rsidRDefault="00DD6D8E" w:rsidP="00E50631">
      <w:pPr>
        <w:rPr>
          <w:lang w:val="en-GB"/>
        </w:rPr>
      </w:pPr>
      <w:r w:rsidRPr="00416478">
        <w:rPr>
          <w:lang w:val="en-GB"/>
        </w:rPr>
        <w:t>“Sure. I’ll stay here.”</w:t>
      </w:r>
    </w:p>
    <w:p w:rsidR="00DD6D8E" w:rsidRPr="00416478" w:rsidRDefault="00DD6D8E" w:rsidP="00E50631">
      <w:pPr>
        <w:rPr>
          <w:lang w:val="en-GB"/>
        </w:rPr>
      </w:pPr>
      <w:r w:rsidRPr="00416478">
        <w:rPr>
          <w:lang w:val="en-GB"/>
        </w:rPr>
        <w:t>“All day?”</w:t>
      </w:r>
    </w:p>
    <w:p w:rsidR="00DD6D8E" w:rsidRPr="00416478" w:rsidRDefault="00DD6D8E" w:rsidP="00E50631">
      <w:pPr>
        <w:rPr>
          <w:lang w:val="en-GB"/>
        </w:rPr>
      </w:pPr>
      <w:r w:rsidRPr="00416478">
        <w:rPr>
          <w:lang w:val="en-GB"/>
        </w:rPr>
        <w:t>“If that’s what it takes.”</w:t>
      </w:r>
    </w:p>
    <w:p w:rsidR="00DD6D8E" w:rsidRPr="00416478" w:rsidRDefault="00DD6D8E" w:rsidP="00E50631">
      <w:pPr>
        <w:rPr>
          <w:lang w:val="en-GB"/>
        </w:rPr>
      </w:pPr>
      <w:r w:rsidRPr="00416478">
        <w:rPr>
          <w:lang w:val="en-GB"/>
        </w:rPr>
        <w:t>OK. Again.</w:t>
      </w:r>
      <w:r w:rsidRPr="00416478">
        <w:rPr>
          <w:lang w:val="en-GB"/>
        </w:rPr>
        <w:br/>
        <w:t xml:space="preserve">I want this to move faster—but that’s </w:t>
      </w:r>
      <w:r w:rsidRPr="008C0423">
        <w:rPr>
          <w:rStyle w:val="NormaleBoldCarattere"/>
        </w:rPr>
        <w:t>me</w:t>
      </w:r>
      <w:r w:rsidRPr="00416478">
        <w:rPr>
          <w:lang w:val="en-GB"/>
        </w:rPr>
        <w:t xml:space="preserve"> wanting her to change faster than she’s ready.</w:t>
      </w:r>
    </w:p>
    <w:p w:rsidR="00DD6D8E" w:rsidRPr="00416478" w:rsidRDefault="00DD6D8E" w:rsidP="00E50631">
      <w:pPr>
        <w:rPr>
          <w:lang w:val="en-GB"/>
        </w:rPr>
      </w:pPr>
      <w:r w:rsidRPr="00416478">
        <w:rPr>
          <w:lang w:val="en-GB"/>
        </w:rPr>
        <w:t>So I wait.</w:t>
      </w:r>
    </w:p>
    <w:p w:rsidR="00DD6D8E" w:rsidRPr="00416478" w:rsidRDefault="00DD6D8E" w:rsidP="00E50631">
      <w:pPr>
        <w:rPr>
          <w:lang w:val="en-GB"/>
        </w:rPr>
      </w:pPr>
      <w:r w:rsidRPr="00416478">
        <w:rPr>
          <w:lang w:val="en-GB"/>
        </w:rPr>
        <w:t>And we talk.</w:t>
      </w:r>
    </w:p>
    <w:p w:rsidR="00DD6D8E" w:rsidRPr="00416478" w:rsidRDefault="00DD6D8E" w:rsidP="00E50631">
      <w:pPr>
        <w:rPr>
          <w:lang w:val="en-GB"/>
        </w:rPr>
      </w:pPr>
      <w:r w:rsidRPr="00416478">
        <w:rPr>
          <w:lang w:val="en-GB"/>
        </w:rPr>
        <w:t>All I do is reassure her:</w:t>
      </w:r>
      <w:r w:rsidRPr="00416478">
        <w:rPr>
          <w:lang w:val="en-GB"/>
        </w:rPr>
        <w:br/>
        <w:t>Both my feet are on solid rock.</w:t>
      </w:r>
      <w:r w:rsidRPr="00416478">
        <w:rPr>
          <w:lang w:val="en-GB"/>
        </w:rPr>
        <w:br/>
        <w:t>I dance over it.</w:t>
      </w:r>
      <w:r w:rsidRPr="00416478">
        <w:rPr>
          <w:lang w:val="en-GB"/>
        </w:rPr>
        <w:br/>
        <w:t>I turn on it.</w:t>
      </w:r>
      <w:r w:rsidRPr="00416478">
        <w:rPr>
          <w:lang w:val="en-GB"/>
        </w:rPr>
        <w:br/>
        <w:t>I retrace the short stretch I’m asking her to take.</w:t>
      </w:r>
    </w:p>
    <w:p w:rsidR="00DD6D8E" w:rsidRPr="00416478" w:rsidRDefault="00DD6D8E" w:rsidP="00E50631">
      <w:pPr>
        <w:rPr>
          <w:lang w:val="en-GB"/>
        </w:rPr>
      </w:pPr>
      <w:r w:rsidRPr="00416478">
        <w:rPr>
          <w:lang w:val="en-GB"/>
        </w:rPr>
        <w:t>Nothing.</w:t>
      </w:r>
      <w:r w:rsidRPr="00416478">
        <w:rPr>
          <w:lang w:val="en-GB"/>
        </w:rPr>
        <w:br/>
        <w:t>Still the melted candle.</w:t>
      </w:r>
      <w:r w:rsidRPr="00416478">
        <w:rPr>
          <w:lang w:val="en-GB"/>
        </w:rPr>
        <w:br/>
        <w:t>She won’t even lift her head.</w:t>
      </w:r>
    </w:p>
    <w:p w:rsidR="00DD6D8E" w:rsidRPr="00416478" w:rsidRDefault="00DD6D8E" w:rsidP="00E50631">
      <w:pPr>
        <w:rPr>
          <w:lang w:val="en-GB"/>
        </w:rPr>
      </w:pPr>
      <w:r w:rsidRPr="00416478">
        <w:rPr>
          <w:lang w:val="en-GB"/>
        </w:rPr>
        <w:t>So I film with my phone, to ease the tension. She starts seeing the humor.</w:t>
      </w:r>
      <w:r w:rsidRPr="00416478">
        <w:rPr>
          <w:lang w:val="en-GB"/>
        </w:rPr>
        <w:br/>
        <w:t>Twenty minutes of reasons WHY NOT.</w:t>
      </w:r>
      <w:r w:rsidRPr="00416478">
        <w:rPr>
          <w:lang w:val="en-GB"/>
        </w:rPr>
        <w:br/>
        <w:t>Takes real creativity.</w:t>
      </w:r>
    </w:p>
    <w:p w:rsidR="00DD6D8E" w:rsidRPr="00416478" w:rsidRDefault="00DD6D8E" w:rsidP="00E50631">
      <w:pPr>
        <w:rPr>
          <w:lang w:val="en-GB"/>
        </w:rPr>
      </w:pPr>
      <w:r w:rsidRPr="00416478">
        <w:rPr>
          <w:lang w:val="en-GB"/>
        </w:rPr>
        <w:t>And I let her talk them all out.</w:t>
      </w:r>
    </w:p>
    <w:p w:rsidR="00DD6D8E" w:rsidRPr="00416478" w:rsidRDefault="00DD6D8E" w:rsidP="00E50631">
      <w:pPr>
        <w:rPr>
          <w:lang w:val="en-GB"/>
        </w:rPr>
      </w:pPr>
      <w:r w:rsidRPr="00416478">
        <w:rPr>
          <w:lang w:val="en-GB"/>
        </w:rPr>
        <w:t>Until—her voice changes.</w:t>
      </w:r>
      <w:r w:rsidRPr="00416478">
        <w:rPr>
          <w:lang w:val="en-GB"/>
        </w:rPr>
        <w:br/>
        <w:t>Literally changes.</w:t>
      </w:r>
      <w:r w:rsidRPr="00416478">
        <w:rPr>
          <w:lang w:val="en-GB"/>
        </w:rPr>
        <w:br/>
        <w:t>And something inside takes over.</w:t>
      </w:r>
    </w:p>
    <w:p w:rsidR="00DD6D8E" w:rsidRPr="00416478" w:rsidRDefault="00DD6D8E" w:rsidP="00E50631">
      <w:pPr>
        <w:rPr>
          <w:lang w:val="en-GB"/>
        </w:rPr>
      </w:pPr>
      <w:r w:rsidRPr="00416478">
        <w:rPr>
          <w:lang w:val="en-GB"/>
        </w:rPr>
        <w:t>Choice.</w:t>
      </w:r>
    </w:p>
    <w:p w:rsidR="00DD6D8E" w:rsidRPr="00416478" w:rsidRDefault="00DD6D8E" w:rsidP="00E50631">
      <w:pPr>
        <w:rPr>
          <w:lang w:val="en-GB"/>
        </w:rPr>
      </w:pPr>
      <w:r w:rsidRPr="00416478">
        <w:rPr>
          <w:lang w:val="en-GB"/>
        </w:rPr>
        <w:t>Maybe she’s just out of arguments.</w:t>
      </w:r>
      <w:r w:rsidRPr="00416478">
        <w:rPr>
          <w:lang w:val="en-GB"/>
        </w:rPr>
        <w:br/>
        <w:t>Maybe a part of her realizes: this is going nowhere.</w:t>
      </w:r>
    </w:p>
    <w:p w:rsidR="00DD6D8E" w:rsidRPr="00416478" w:rsidRDefault="00DD6D8E" w:rsidP="00E50631">
      <w:pPr>
        <w:rPr>
          <w:lang w:val="en-GB"/>
        </w:rPr>
      </w:pPr>
      <w:r w:rsidRPr="00416478">
        <w:rPr>
          <w:lang w:val="en-GB"/>
        </w:rPr>
        <w:t>And she moves.</w:t>
      </w:r>
      <w:r w:rsidRPr="00416478">
        <w:rPr>
          <w:lang w:val="en-GB"/>
        </w:rPr>
        <w:br/>
        <w:t>She gets up.</w:t>
      </w:r>
      <w:r w:rsidRPr="00416478">
        <w:rPr>
          <w:lang w:val="en-GB"/>
        </w:rPr>
        <w:br/>
        <w:t>She steps forward.</w:t>
      </w:r>
    </w:p>
    <w:p w:rsidR="00DD6D8E" w:rsidRPr="00416478" w:rsidRDefault="00DD6D8E" w:rsidP="00E50631">
      <w:pPr>
        <w:rPr>
          <w:lang w:val="en-GB"/>
        </w:rPr>
      </w:pPr>
      <w:r w:rsidRPr="00416478">
        <w:rPr>
          <w:lang w:val="en-GB"/>
        </w:rPr>
        <w:t>And then she sees.</w:t>
      </w:r>
    </w:p>
    <w:p w:rsidR="00DD6D8E" w:rsidRPr="00416478" w:rsidRDefault="00DD6D8E" w:rsidP="00E50631">
      <w:pPr>
        <w:rPr>
          <w:lang w:val="en-GB"/>
        </w:rPr>
      </w:pPr>
      <w:r w:rsidRPr="00416478">
        <w:rPr>
          <w:lang w:val="en-GB"/>
        </w:rPr>
        <w:t>“You’re standing on a rock.”</w:t>
      </w:r>
    </w:p>
    <w:p w:rsidR="00DD6D8E" w:rsidRPr="00081D6C" w:rsidRDefault="00DD6D8E" w:rsidP="00E50631">
      <w:pPr>
        <w:rPr>
          <w:lang w:val="en-GB"/>
        </w:rPr>
      </w:pPr>
      <w:r w:rsidRPr="00081D6C">
        <w:rPr>
          <w:lang w:val="en-GB"/>
        </w:rPr>
        <w:t>And I shrug. “Duh.”</w:t>
      </w:r>
    </w:p>
    <w:p w:rsidR="00DD6D8E" w:rsidRPr="00416478" w:rsidRDefault="00DD6D8E" w:rsidP="00E50631">
      <w:pPr>
        <w:rPr>
          <w:lang w:val="en-GB"/>
        </w:rPr>
      </w:pPr>
      <w:r w:rsidRPr="00416478">
        <w:rPr>
          <w:lang w:val="en-GB"/>
        </w:rPr>
        <w:t>Just like yesterday—</w:t>
      </w:r>
      <w:r>
        <w:rPr>
          <w:lang w:val="en-GB"/>
        </w:rPr>
        <w:t xml:space="preserve"> </w:t>
      </w:r>
      <w:r w:rsidRPr="00416478">
        <w:rPr>
          <w:lang w:val="en-GB"/>
        </w:rPr>
        <w:t>Now everything’s easier.</w:t>
      </w:r>
    </w:p>
    <w:p w:rsidR="00DD6D8E" w:rsidRPr="00416478" w:rsidRDefault="00DD6D8E" w:rsidP="00E50631">
      <w:pPr>
        <w:rPr>
          <w:lang w:val="en-GB"/>
        </w:rPr>
      </w:pPr>
      <w:r w:rsidRPr="00081D6C">
        <w:rPr>
          <w:i/>
          <w:iCs/>
          <w:lang w:val="en-GB"/>
        </w:rPr>
        <w:t>"</w:t>
      </w:r>
      <w:r>
        <w:rPr>
          <w:i/>
          <w:iCs/>
          <w:lang w:val="en-GB"/>
        </w:rPr>
        <w:t>s</w:t>
      </w:r>
      <w:r w:rsidRPr="00081D6C">
        <w:rPr>
          <w:i/>
          <w:iCs/>
          <w:lang w:val="en-GB"/>
        </w:rPr>
        <w:t>he's got the power."</w:t>
      </w:r>
      <w:r w:rsidRPr="00081D6C">
        <w:rPr>
          <w:lang w:val="en-GB"/>
        </w:rPr>
        <w:br/>
      </w:r>
      <w:r w:rsidRPr="00416478">
        <w:rPr>
          <w:lang w:val="en-GB"/>
        </w:rPr>
        <w:t>So I start giving her landmark points for every success.</w:t>
      </w:r>
      <w:r w:rsidRPr="00416478">
        <w:rPr>
          <w:lang w:val="en-GB"/>
        </w:rPr>
        <w:br/>
        <w:t>Her level is climbing in sync with her feet: 4, 5, 6…</w:t>
      </w:r>
    </w:p>
    <w:p w:rsidR="00DD6D8E" w:rsidRPr="00416478" w:rsidRDefault="00DD6D8E" w:rsidP="00E50631">
      <w:pPr>
        <w:rPr>
          <w:lang w:val="en-GB"/>
        </w:rPr>
      </w:pPr>
      <w:r w:rsidRPr="00416478">
        <w:rPr>
          <w:lang w:val="en-GB"/>
        </w:rPr>
        <w:t>By the end of the day, she’s going to be a 10.</w:t>
      </w:r>
    </w:p>
    <w:p w:rsidR="00DD6D8E" w:rsidRPr="00416478" w:rsidRDefault="00DD6D8E" w:rsidP="00E50631">
      <w:pPr>
        <w:rPr>
          <w:lang w:val="en-GB"/>
        </w:rPr>
      </w:pPr>
      <w:r w:rsidRPr="00416478">
        <w:rPr>
          <w:lang w:val="en-GB"/>
        </w:rPr>
        <w:t>The path is long.</w:t>
      </w:r>
      <w:r w:rsidRPr="00416478">
        <w:rPr>
          <w:lang w:val="en-GB"/>
        </w:rPr>
        <w:br/>
        <w:t>Friends are waiting for us at the end of this marathon.</w:t>
      </w:r>
      <w:r w:rsidRPr="00416478">
        <w:rPr>
          <w:lang w:val="en-GB"/>
        </w:rPr>
        <w:br/>
        <w:t>It’ll be nice to have others witness and celebrate such a long and transformational day.</w:t>
      </w:r>
    </w:p>
    <w:p w:rsidR="00DD6D8E" w:rsidRPr="00416478" w:rsidRDefault="00DD6D8E" w:rsidP="00E50631">
      <w:pPr>
        <w:rPr>
          <w:lang w:val="en-GB"/>
        </w:rPr>
      </w:pPr>
      <w:r w:rsidRPr="00416478">
        <w:rPr>
          <w:lang w:val="en-GB"/>
        </w:rPr>
        <w:t>And yet—</w:t>
      </w:r>
      <w:r w:rsidRPr="00416478">
        <w:rPr>
          <w:lang w:val="en-GB"/>
        </w:rPr>
        <w:br/>
        <w:t>I start sensing something else.</w:t>
      </w:r>
      <w:r w:rsidRPr="00416478">
        <w:rPr>
          <w:lang w:val="en-GB"/>
        </w:rPr>
        <w:br/>
        <w:t>Valeria is beginning to hate me. Passive-aggressively.</w:t>
      </w:r>
      <w:r w:rsidRPr="00416478">
        <w:rPr>
          <w:lang w:val="en-GB"/>
        </w:rPr>
        <w:br/>
        <w:t>It’s in her tone.</w:t>
      </w:r>
    </w:p>
    <w:p w:rsidR="00DD6D8E" w:rsidRPr="00416478" w:rsidRDefault="00DD6D8E" w:rsidP="00E50631">
      <w:pPr>
        <w:rPr>
          <w:lang w:val="en-GB"/>
        </w:rPr>
      </w:pPr>
      <w:r w:rsidRPr="00416478">
        <w:rPr>
          <w:lang w:val="en-GB"/>
        </w:rPr>
        <w:t>She’s tired. I get it.</w:t>
      </w:r>
      <w:r w:rsidRPr="00416478">
        <w:rPr>
          <w:lang w:val="en-GB"/>
        </w:rPr>
        <w:br/>
        <w:t xml:space="preserve">Transformation like this—letting go—it </w:t>
      </w:r>
      <w:r w:rsidRPr="008C0423">
        <w:rPr>
          <w:rStyle w:val="NormaleBoldCarattere"/>
        </w:rPr>
        <w:t>is</w:t>
      </w:r>
      <w:r w:rsidRPr="00416478">
        <w:rPr>
          <w:lang w:val="en-GB"/>
        </w:rPr>
        <w:t xml:space="preserve"> exhausting sometimes.</w:t>
      </w:r>
    </w:p>
    <w:p w:rsidR="00DD6D8E" w:rsidRPr="00416478" w:rsidRDefault="00DD6D8E" w:rsidP="00E50631">
      <w:pPr>
        <w:rPr>
          <w:lang w:val="en-GB"/>
        </w:rPr>
      </w:pPr>
      <w:r w:rsidRPr="00416478">
        <w:rPr>
          <w:lang w:val="en-GB"/>
        </w:rPr>
        <w:t>We did some symbolic substitution games out there too.</w:t>
      </w:r>
      <w:r w:rsidRPr="00416478">
        <w:rPr>
          <w:lang w:val="en-GB"/>
        </w:rPr>
        <w:br/>
        <w:t>Pick up heavy rocks—your long-held burdens—and toss them down the cliff.</w:t>
      </w:r>
      <w:r w:rsidRPr="00416478">
        <w:rPr>
          <w:lang w:val="en-GB"/>
        </w:rPr>
        <w:br/>
        <w:t>Fifty meters below.</w:t>
      </w:r>
      <w:r w:rsidRPr="00416478">
        <w:rPr>
          <w:lang w:val="en-GB"/>
        </w:rPr>
        <w:br/>
        <w:t>There’s no way they’re climbing back up.</w:t>
      </w:r>
    </w:p>
    <w:p w:rsidR="00DD6D8E" w:rsidRPr="00416478" w:rsidRDefault="00DD6D8E" w:rsidP="00E50631">
      <w:pPr>
        <w:rPr>
          <w:lang w:val="en-GB"/>
        </w:rPr>
      </w:pPr>
      <w:r w:rsidRPr="00416478">
        <w:rPr>
          <w:lang w:val="en-GB"/>
        </w:rPr>
        <w:t>We threw little stones—nagging thoughts—into the sea.</w:t>
      </w:r>
      <w:r w:rsidRPr="00416478">
        <w:rPr>
          <w:lang w:val="en-GB"/>
        </w:rPr>
        <w:br/>
        <w:t>It won’t bring them back.</w:t>
      </w:r>
    </w:p>
    <w:p w:rsidR="00DD6D8E" w:rsidRPr="00416478" w:rsidRDefault="00DD6D8E" w:rsidP="00E50631">
      <w:pPr>
        <w:rPr>
          <w:lang w:val="en-GB"/>
        </w:rPr>
      </w:pPr>
      <w:r w:rsidRPr="00416478">
        <w:rPr>
          <w:lang w:val="en-GB"/>
        </w:rPr>
        <w:t>We stood over deep cracks in the ground—</w:t>
      </w:r>
      <w:r w:rsidRPr="00416478">
        <w:rPr>
          <w:lang w:val="en-GB"/>
        </w:rPr>
        <w:br/>
        <w:t>One leg on one side, one on the other—</w:t>
      </w:r>
      <w:r w:rsidRPr="00416478">
        <w:rPr>
          <w:lang w:val="en-GB"/>
        </w:rPr>
        <w:br/>
        <w:t>Knowing it’s OK to be between places.</w:t>
      </w:r>
      <w:r w:rsidRPr="00416478">
        <w:rPr>
          <w:lang w:val="en-GB"/>
        </w:rPr>
        <w:br/>
        <w:t>And that takes a toll, if you’re not used to it.</w:t>
      </w:r>
    </w:p>
    <w:p w:rsidR="00DD6D8E" w:rsidRPr="00416478" w:rsidRDefault="00DD6D8E" w:rsidP="00E50631">
      <w:pPr>
        <w:rPr>
          <w:lang w:val="en-GB"/>
        </w:rPr>
      </w:pPr>
      <w:r w:rsidRPr="00416478">
        <w:rPr>
          <w:lang w:val="en-GB"/>
        </w:rPr>
        <w:t>Then she says it:</w:t>
      </w:r>
      <w:r w:rsidRPr="00416478">
        <w:rPr>
          <w:lang w:val="en-GB"/>
        </w:rPr>
        <w:br/>
        <w:t>“I’m exhausted. I have a headache.”</w:t>
      </w:r>
    </w:p>
    <w:p w:rsidR="00DD6D8E" w:rsidRPr="00416478" w:rsidRDefault="00DD6D8E" w:rsidP="00E50631">
      <w:pPr>
        <w:rPr>
          <w:lang w:val="en-GB"/>
        </w:rPr>
      </w:pPr>
      <w:r w:rsidRPr="00416478">
        <w:rPr>
          <w:lang w:val="en-GB"/>
        </w:rPr>
        <w:t>Could I be responsible for having pushed her too far?</w:t>
      </w:r>
      <w:r w:rsidRPr="00416478">
        <w:rPr>
          <w:lang w:val="en-GB"/>
        </w:rPr>
        <w:br/>
        <w:t>Probably.</w:t>
      </w:r>
    </w:p>
    <w:p w:rsidR="00DD6D8E" w:rsidRPr="00416478" w:rsidRDefault="00DD6D8E" w:rsidP="00E50631">
      <w:pPr>
        <w:rPr>
          <w:lang w:val="en-GB"/>
        </w:rPr>
      </w:pPr>
      <w:r w:rsidRPr="00416478">
        <w:rPr>
          <w:lang w:val="en-GB"/>
        </w:rPr>
        <w:t>And yet—nothing happens by coincidence.</w:t>
      </w:r>
      <w:r w:rsidRPr="00416478">
        <w:rPr>
          <w:lang w:val="en-GB"/>
        </w:rPr>
        <w:br/>
        <w:t xml:space="preserve">I </w:t>
      </w:r>
      <w:r w:rsidRPr="008C0423">
        <w:rPr>
          <w:rStyle w:val="NormaleBoldCarattere"/>
        </w:rPr>
        <w:t>hope</w:t>
      </w:r>
      <w:r w:rsidRPr="00416478">
        <w:rPr>
          <w:lang w:val="en-GB"/>
        </w:rPr>
        <w:t xml:space="preserve"> I did it for her.</w:t>
      </w:r>
    </w:p>
    <w:p w:rsidR="00DD6D8E" w:rsidRPr="00416478" w:rsidRDefault="00DD6D8E" w:rsidP="00E50631">
      <w:pPr>
        <w:rPr>
          <w:lang w:val="en-GB"/>
        </w:rPr>
      </w:pPr>
      <w:r w:rsidRPr="00416478">
        <w:rPr>
          <w:lang w:val="en-GB"/>
        </w:rPr>
        <w:t>Still, I offer her a lifeline:</w:t>
      </w:r>
      <w:r w:rsidRPr="00416478">
        <w:rPr>
          <w:lang w:val="en-GB"/>
        </w:rPr>
        <w:br/>
        <w:t>“And yet I could surprise myself—finding some renewed energy, and my headache goes away.”</w:t>
      </w:r>
    </w:p>
    <w:p w:rsidR="00DD6D8E" w:rsidRPr="00416478" w:rsidRDefault="00DD6D8E" w:rsidP="00E50631">
      <w:pPr>
        <w:rPr>
          <w:lang w:val="en-GB"/>
        </w:rPr>
      </w:pPr>
      <w:r w:rsidRPr="00416478">
        <w:rPr>
          <w:lang w:val="en-GB"/>
        </w:rPr>
        <w:t>She accepts it. Says it once.</w:t>
      </w:r>
      <w:r w:rsidRPr="00416478">
        <w:rPr>
          <w:lang w:val="en-GB"/>
        </w:rPr>
        <w:br/>
        <w:t>And I change the subject.</w:t>
      </w:r>
    </w:p>
    <w:p w:rsidR="00DD6D8E" w:rsidRPr="00416478" w:rsidRDefault="00DD6D8E" w:rsidP="00E50631">
      <w:pPr>
        <w:rPr>
          <w:lang w:val="en-GB"/>
        </w:rPr>
      </w:pPr>
      <w:r w:rsidRPr="00416478">
        <w:rPr>
          <w:lang w:val="en-GB"/>
        </w:rPr>
        <w:t>Twenty minutes later, we’re near the finish line.</w:t>
      </w:r>
    </w:p>
    <w:p w:rsidR="00DD6D8E" w:rsidRPr="00416478" w:rsidRDefault="00DD6D8E" w:rsidP="00E50631">
      <w:pPr>
        <w:rPr>
          <w:lang w:val="en-GB"/>
        </w:rPr>
      </w:pPr>
      <w:r w:rsidRPr="00416478">
        <w:rPr>
          <w:lang w:val="en-GB"/>
        </w:rPr>
        <w:t>She says:</w:t>
      </w:r>
      <w:r w:rsidRPr="00416478">
        <w:rPr>
          <w:lang w:val="en-GB"/>
        </w:rPr>
        <w:br/>
        <w:t>“You know… my headache went away. And I feel good.”</w:t>
      </w:r>
    </w:p>
    <w:p w:rsidR="00DD6D8E" w:rsidRPr="00434D2C" w:rsidRDefault="00DD6D8E" w:rsidP="00E50631">
      <w:pPr>
        <w:rPr>
          <w:lang w:val="en-GB"/>
        </w:rPr>
      </w:pPr>
      <w:r w:rsidRPr="00434D2C">
        <w:rPr>
          <w:lang w:val="en-GB"/>
        </w:rPr>
        <w:t>I shrug.</w:t>
      </w:r>
      <w:r>
        <w:rPr>
          <w:lang w:val="en-GB"/>
        </w:rPr>
        <w:t xml:space="preserve"> </w:t>
      </w:r>
      <w:r w:rsidRPr="00434D2C">
        <w:rPr>
          <w:lang w:val="en-GB"/>
        </w:rPr>
        <w:t>This time, silently.</w:t>
      </w:r>
      <w:r>
        <w:rPr>
          <w:lang w:val="en-GB"/>
        </w:rPr>
        <w:t xml:space="preserve"> </w:t>
      </w:r>
      <w:r w:rsidRPr="00434D2C">
        <w:rPr>
          <w:lang w:val="en-GB"/>
        </w:rPr>
        <w:t xml:space="preserve">Inwardly: </w:t>
      </w:r>
      <w:r w:rsidRPr="008C0423">
        <w:rPr>
          <w:rStyle w:val="NormaleBoldCarattere"/>
        </w:rPr>
        <w:t>duh.</w:t>
      </w:r>
    </w:p>
    <w:p w:rsidR="00DD6D8E" w:rsidRPr="00434D2C" w:rsidRDefault="00DD6D8E" w:rsidP="00E50631">
      <w:pPr>
        <w:rPr>
          <w:lang w:val="en-GB"/>
        </w:rPr>
      </w:pPr>
      <w:r w:rsidRPr="00434D2C">
        <w:rPr>
          <w:lang w:val="en-GB"/>
        </w:rPr>
        <w:t>That’s when our friends start waving—Bottles of Perrier and glasses of smiles.</w:t>
      </w:r>
      <w:r>
        <w:rPr>
          <w:lang w:val="en-GB"/>
        </w:rPr>
        <w:t xml:space="preserve"> </w:t>
      </w:r>
      <w:r w:rsidRPr="00434D2C">
        <w:rPr>
          <w:lang w:val="en-GB"/>
        </w:rPr>
        <w:t xml:space="preserve">It’s </w:t>
      </w:r>
      <w:r>
        <w:rPr>
          <w:lang w:val="en-GB"/>
        </w:rPr>
        <w:t>a cold and</w:t>
      </w:r>
      <w:r w:rsidRPr="00434D2C">
        <w:rPr>
          <w:lang w:val="en-GB"/>
        </w:rPr>
        <w:t xml:space="preserve"> carbonated heaven for a fictional Maltese Madonna and a woman who just climbed through the fears of her life.</w:t>
      </w:r>
    </w:p>
    <w:p w:rsidR="00DD6D8E" w:rsidRPr="00434D2C" w:rsidRDefault="00DD6D8E" w:rsidP="00E50631">
      <w:pPr>
        <w:rPr>
          <w:lang w:val="en-GB"/>
        </w:rPr>
      </w:pPr>
      <w:r w:rsidRPr="00434D2C">
        <w:rPr>
          <w:lang w:val="en-GB"/>
        </w:rPr>
        <w:t>Two weeks later, Valeria sends me pictures—</w:t>
      </w:r>
      <w:r>
        <w:rPr>
          <w:lang w:val="en-GB"/>
        </w:rPr>
        <w:t xml:space="preserve"> </w:t>
      </w:r>
      <w:r w:rsidRPr="00434D2C">
        <w:rPr>
          <w:lang w:val="en-GB"/>
        </w:rPr>
        <w:t>She and her young son, crossing the Ponte Tibetano Carasc—a Tibetan-style suspension bridge near Bellinzona, in the Canton of Ticino, Switzerland.</w:t>
      </w:r>
    </w:p>
    <w:p w:rsidR="00DD6D8E" w:rsidRPr="00434D2C" w:rsidRDefault="00DD6D8E" w:rsidP="00E50631">
      <w:pPr>
        <w:rPr>
          <w:lang w:val="en-GB"/>
        </w:rPr>
      </w:pPr>
      <w:r w:rsidRPr="00434D2C">
        <w:rPr>
          <w:lang w:val="en-GB"/>
        </w:rPr>
        <w:t xml:space="preserve">This horror-provoking pedestrian </w:t>
      </w:r>
      <w:r>
        <w:rPr>
          <w:lang w:val="en-GB"/>
        </w:rPr>
        <w:t xml:space="preserve">floating </w:t>
      </w:r>
      <w:r w:rsidRPr="00434D2C">
        <w:rPr>
          <w:lang w:val="en-GB"/>
        </w:rPr>
        <w:t>contraption stretches 270 meters (885 feet) in length and hangs about 130 meters (4</w:t>
      </w:r>
      <w:r>
        <w:rPr>
          <w:lang w:val="en-GB"/>
        </w:rPr>
        <w:t>27 feet) above the valley floor and swings around like you're on the ferry boat to Gozo on a februay day at gale force 7.</w:t>
      </w:r>
    </w:p>
    <w:p w:rsidR="00DD6D8E" w:rsidRPr="00434D2C" w:rsidRDefault="00DD6D8E" w:rsidP="00E50631">
      <w:pPr>
        <w:rPr>
          <w:lang w:val="en-GB"/>
        </w:rPr>
      </w:pPr>
      <w:r w:rsidRPr="00434D2C">
        <w:rPr>
          <w:lang w:val="en-GB"/>
        </w:rPr>
        <w:t>And she did it.</w:t>
      </w:r>
      <w:r>
        <w:rPr>
          <w:lang w:val="en-GB"/>
        </w:rPr>
        <w:t xml:space="preserve"> </w:t>
      </w:r>
      <w:r w:rsidRPr="00434D2C">
        <w:rPr>
          <w:lang w:val="en-GB"/>
        </w:rPr>
        <w:t>Of her own choice.</w:t>
      </w:r>
      <w:r w:rsidRPr="00434D2C">
        <w:rPr>
          <w:lang w:val="en-GB"/>
        </w:rPr>
        <w:br/>
        <w:t xml:space="preserve">No coaching, no melted candle routine, no </w:t>
      </w:r>
      <w:r>
        <w:rPr>
          <w:lang w:val="en-GB"/>
        </w:rPr>
        <w:t xml:space="preserve">recorded </w:t>
      </w:r>
      <w:r w:rsidRPr="00434D2C">
        <w:rPr>
          <w:lang w:val="en-GB"/>
        </w:rPr>
        <w:t>drama.</w:t>
      </w:r>
    </w:p>
    <w:p w:rsidR="00DD6D8E" w:rsidRDefault="00DD6D8E" w:rsidP="00E50631">
      <w:pPr>
        <w:rPr>
          <w:lang w:val="en-GB"/>
        </w:rPr>
      </w:pPr>
      <w:r w:rsidRPr="00434D2C">
        <w:rPr>
          <w:lang w:val="en-GB"/>
        </w:rPr>
        <w:t>She earned a 10+ that day—Remembering a Friday night in Valletta</w:t>
      </w:r>
      <w:r>
        <w:rPr>
          <w:lang w:val="en-GB"/>
        </w:rPr>
        <w:t xml:space="preserve"> </w:t>
      </w:r>
      <w:r w:rsidRPr="00434D2C">
        <w:rPr>
          <w:lang w:val="en-GB"/>
        </w:rPr>
        <w:t>when she couldn’t feel safe crossing a 5-meter metal gangway over a 10-meter drop.</w:t>
      </w:r>
    </w:p>
    <w:p w:rsidR="00DD6D8E" w:rsidRPr="00434D2C" w:rsidRDefault="00DD6D8E" w:rsidP="004E0B74">
      <w:pPr>
        <w:pStyle w:val="Heading3"/>
      </w:pPr>
      <w:bookmarkStart w:id="202" w:name="_Toc203311012"/>
      <w:r>
        <w:t>CHANGE HAPPENS WHEN YOU START CHOSING</w:t>
      </w:r>
      <w:bookmarkEnd w:id="202"/>
    </w:p>
    <w:p w:rsidR="00DD6D8E" w:rsidRDefault="00DD6D8E" w:rsidP="00E50631">
      <w:pPr>
        <w:rPr>
          <w:lang w:val="en-GB"/>
        </w:rPr>
      </w:pPr>
    </w:p>
    <w:p w:rsidR="00DD6D8E" w:rsidRPr="007E2D18" w:rsidRDefault="00DD6D8E" w:rsidP="00395C4B">
      <w:pPr>
        <w:pStyle w:val="Heading1"/>
      </w:pPr>
      <w:r>
        <w:br w:type="page"/>
      </w:r>
      <w:bookmarkStart w:id="203" w:name="_Toc203311013"/>
      <w:bookmarkStart w:id="204" w:name="_Toc203311943"/>
      <w:r w:rsidRPr="007E2D18">
        <w:t>FEAR or FATIGUE</w:t>
      </w:r>
      <w:bookmarkEnd w:id="203"/>
      <w:bookmarkEnd w:id="204"/>
    </w:p>
    <w:p w:rsidR="00DD6D8E" w:rsidRPr="00D16523" w:rsidRDefault="00DD6D8E" w:rsidP="004E0B74">
      <w:pPr>
        <w:pStyle w:val="Heading2"/>
        <w:rPr>
          <w:lang w:val="en-GB"/>
        </w:rPr>
      </w:pPr>
      <w:r w:rsidRPr="00D16523">
        <w:rPr>
          <w:lang w:val="en-GB"/>
        </w:rPr>
        <w:t>The story of Anna’s transformation</w:t>
      </w:r>
    </w:p>
    <w:p w:rsidR="00DD6D8E" w:rsidRPr="00CD4883" w:rsidRDefault="00DD6D8E" w:rsidP="000F3A98">
      <w:pPr>
        <w:rPr>
          <w:lang w:val="en-GB"/>
        </w:rPr>
      </w:pPr>
      <w:r w:rsidRPr="00CD4883">
        <w:rPr>
          <w:lang w:val="en-GB"/>
        </w:rPr>
        <w:t>She’s been my friend since our twenties.</w:t>
      </w:r>
      <w:r w:rsidRPr="00CD4883">
        <w:rPr>
          <w:lang w:val="en-GB"/>
        </w:rPr>
        <w:br/>
        <w:t>Her name is not Anna—our friends will recognize her in a heartbeat—but for you, Anna she is.</w:t>
      </w:r>
    </w:p>
    <w:p w:rsidR="00DD6D8E" w:rsidRPr="00CD4883" w:rsidRDefault="00DD6D8E" w:rsidP="000F3A98">
      <w:pPr>
        <w:rPr>
          <w:lang w:val="en-GB"/>
        </w:rPr>
      </w:pPr>
      <w:r w:rsidRPr="00CD4883">
        <w:rPr>
          <w:lang w:val="en-GB"/>
        </w:rPr>
        <w:t>Just to outline this person:</w:t>
      </w:r>
      <w:r w:rsidRPr="00CD4883">
        <w:rPr>
          <w:lang w:val="en-GB"/>
        </w:rPr>
        <w:br/>
        <w:t>I ran into a ditch with two wheels suspended in mid air.</w:t>
      </w:r>
      <w:r w:rsidRPr="00CD4883">
        <w:rPr>
          <w:lang w:val="en-GB"/>
        </w:rPr>
        <w:br/>
        <w:t>I called her.</w:t>
      </w:r>
      <w:r w:rsidRPr="00CD4883">
        <w:rPr>
          <w:lang w:val="en-GB"/>
        </w:rPr>
        <w:br/>
        <w:t>She came with her Kuga, wrapped ropes around both cars, and pulled my 20-year-old Honda out like a cookie drowned in milk.</w:t>
      </w:r>
    </w:p>
    <w:p w:rsidR="00DD6D8E" w:rsidRPr="00CD4883" w:rsidRDefault="00DD6D8E" w:rsidP="000F3A98">
      <w:pPr>
        <w:rPr>
          <w:lang w:val="en-GB"/>
        </w:rPr>
      </w:pPr>
      <w:r w:rsidRPr="00CD4883">
        <w:rPr>
          <w:lang w:val="en-GB"/>
        </w:rPr>
        <w:t>She raised two kids, she got a career, she built a house—</w:t>
      </w:r>
      <w:r w:rsidRPr="00CD4883">
        <w:rPr>
          <w:lang w:val="en-GB"/>
        </w:rPr>
        <w:br/>
        <w:t>she could do it all.</w:t>
      </w:r>
    </w:p>
    <w:p w:rsidR="00DD6D8E" w:rsidRPr="008A560E" w:rsidRDefault="00DD6D8E" w:rsidP="008A560E">
      <w:pPr>
        <w:rPr>
          <w:lang w:val="en-GB"/>
        </w:rPr>
      </w:pPr>
      <w:r w:rsidRPr="00CD4883">
        <w:rPr>
          <w:lang w:val="en-GB"/>
        </w:rPr>
        <w:t>I knew if anybody could help, she would. Always.</w:t>
      </w:r>
      <w:r w:rsidRPr="00CD4883">
        <w:rPr>
          <w:lang w:val="en-GB"/>
        </w:rPr>
        <w:br/>
        <w:t>That is the type you trust.</w:t>
      </w:r>
      <w:r>
        <w:rPr>
          <w:lang w:val="en-GB"/>
        </w:rPr>
        <w:t xml:space="preserve"> </w:t>
      </w:r>
      <w:r>
        <w:rPr>
          <w:lang w:val="en-GB"/>
        </w:rPr>
        <w:br/>
        <w:t>And then...</w:t>
      </w:r>
      <w:r>
        <w:rPr>
          <w:lang w:val="en-GB"/>
        </w:rPr>
        <w:br/>
      </w:r>
      <w:r w:rsidRPr="008A560E">
        <w:rPr>
          <w:lang w:val="en-GB"/>
        </w:rPr>
        <w:t>We were working together. Can’t say where—we were forced to sign NDAs.</w:t>
      </w:r>
      <w:r w:rsidRPr="008A560E">
        <w:rPr>
          <w:lang w:val="en-GB"/>
        </w:rPr>
        <w:br/>
        <w:t>That kind of place that hands them out because it knows it’ll do something regrettable sooner or later.</w:t>
      </w:r>
      <w:r w:rsidRPr="008A560E">
        <w:rPr>
          <w:lang w:val="en-GB"/>
        </w:rPr>
        <w:br/>
        <w:t>The mystery lives on, but there’s nobody left there to tell the stories—</w:t>
      </w:r>
      <w:r w:rsidRPr="008A560E">
        <w:rPr>
          <w:lang w:val="en-GB"/>
        </w:rPr>
        <w:br/>
        <w:t>the bodies have been fired and dispersed across a country known for its secrecy.</w:t>
      </w:r>
    </w:p>
    <w:p w:rsidR="00DD6D8E" w:rsidRPr="008A560E" w:rsidRDefault="00DD6D8E" w:rsidP="008A560E">
      <w:pPr>
        <w:rPr>
          <w:lang w:val="en-GB"/>
        </w:rPr>
      </w:pPr>
      <w:r w:rsidRPr="008A560E">
        <w:rPr>
          <w:lang w:val="en-GB"/>
        </w:rPr>
        <w:t xml:space="preserve">Let’s just say it </w:t>
      </w:r>
      <w:r w:rsidRPr="008C0423">
        <w:rPr>
          <w:rStyle w:val="NormaleBoldCarattere"/>
        </w:rPr>
        <w:t>looks like</w:t>
      </w:r>
      <w:r w:rsidRPr="008A560E">
        <w:rPr>
          <w:lang w:val="en-GB"/>
        </w:rPr>
        <w:t xml:space="preserve"> a disgruntled, sociopathic, narcissistic colleague on the climb poisoned her.</w:t>
      </w:r>
      <w:r w:rsidRPr="008A560E">
        <w:rPr>
          <w:lang w:val="en-GB"/>
        </w:rPr>
        <w:br/>
        <w:t xml:space="preserve">I say </w:t>
      </w:r>
      <w:r w:rsidRPr="008C0423">
        <w:rPr>
          <w:rStyle w:val="NormaleBoldCarattere"/>
        </w:rPr>
        <w:t>looks like</w:t>
      </w:r>
      <w:r w:rsidRPr="008A560E">
        <w:rPr>
          <w:lang w:val="en-GB"/>
        </w:rPr>
        <w:t>—because if that’s what really happened, she got away with it. Big time.</w:t>
      </w:r>
      <w:r w:rsidRPr="008A560E">
        <w:rPr>
          <w:lang w:val="en-GB"/>
        </w:rPr>
        <w:br/>
        <w:t>But Anna didn’t.</w:t>
      </w:r>
      <w:r w:rsidRPr="008A560E">
        <w:rPr>
          <w:lang w:val="en-GB"/>
        </w:rPr>
        <w:br/>
        <w:t>She’s left internally and emotionally scarred for life.</w:t>
      </w:r>
    </w:p>
    <w:p w:rsidR="00DD6D8E" w:rsidRPr="00A53C34" w:rsidRDefault="00DD6D8E" w:rsidP="00A53C34">
      <w:pPr>
        <w:rPr>
          <w:lang w:val="en-GB"/>
        </w:rPr>
      </w:pPr>
      <w:r w:rsidRPr="00A53C34">
        <w:rPr>
          <w:lang w:val="en-GB"/>
        </w:rPr>
        <w:t>At the ER that night, the doctors asked what kind of mushrooms she’d had for lunch.</w:t>
      </w:r>
      <w:r w:rsidRPr="00A53C34">
        <w:rPr>
          <w:lang w:val="en-GB"/>
        </w:rPr>
        <w:br/>
        <w:t>Could’ve been a legit question—given the beautiful mountains surrounding our prestigious workplace.</w:t>
      </w:r>
      <w:r w:rsidRPr="00A53C34">
        <w:rPr>
          <w:lang w:val="en-GB"/>
        </w:rPr>
        <w:br/>
        <w:t>The kind of place you go for a retreat that empties your wallet in a week, like buying a yacht in Valletta.</w:t>
      </w:r>
    </w:p>
    <w:p w:rsidR="00DD6D8E" w:rsidRDefault="00DD6D8E" w:rsidP="00A53C34">
      <w:pPr>
        <w:rPr>
          <w:lang w:val="en-GB"/>
        </w:rPr>
      </w:pPr>
      <w:r w:rsidRPr="00A53C34">
        <w:rPr>
          <w:lang w:val="en-GB"/>
        </w:rPr>
        <w:t>No mushrooms whatsoever.</w:t>
      </w:r>
      <w:r w:rsidRPr="00A53C34">
        <w:rPr>
          <w:lang w:val="en-GB"/>
        </w:rPr>
        <w:br/>
        <w:t>We ate the same thing</w:t>
      </w:r>
      <w:r>
        <w:rPr>
          <w:lang w:val="en-GB"/>
        </w:rPr>
        <w:t>s</w:t>
      </w:r>
      <w:r w:rsidRPr="00A53C34">
        <w:rPr>
          <w:lang w:val="en-GB"/>
        </w:rPr>
        <w:t xml:space="preserve"> in the cafeteria—work lunch, tight like Siamese twins at the stomach.</w:t>
      </w:r>
    </w:p>
    <w:p w:rsidR="00DD6D8E" w:rsidRDefault="00DD6D8E" w:rsidP="00A53C34">
      <w:pPr>
        <w:rPr>
          <w:lang w:val="en-GB"/>
        </w:rPr>
      </w:pPr>
      <w:r w:rsidRPr="005502AA">
        <w:rPr>
          <w:lang w:val="en-GB"/>
        </w:rPr>
        <w:t>Sparing the details—which we might sell to AppleTV since Netflix and Prime already passed on our horror novellas (their loss!)—Anna never worked again.</w:t>
      </w:r>
      <w:r w:rsidRPr="005502AA">
        <w:rPr>
          <w:lang w:val="en-GB"/>
        </w:rPr>
        <w:br/>
        <w:t>Too early for retirement.</w:t>
      </w:r>
      <w:r w:rsidRPr="005502AA">
        <w:rPr>
          <w:lang w:val="en-GB"/>
        </w:rPr>
        <w:br/>
        <w:t xml:space="preserve">Too bad for a professional who </w:t>
      </w:r>
      <w:r w:rsidRPr="008C0423">
        <w:rPr>
          <w:rStyle w:val="NormaleBoldCarattere"/>
        </w:rPr>
        <w:t>really</w:t>
      </w:r>
      <w:r w:rsidRPr="005502AA">
        <w:rPr>
          <w:lang w:val="en-GB"/>
        </w:rPr>
        <w:t xml:space="preserve"> knew what she was doing.</w:t>
      </w:r>
    </w:p>
    <w:p w:rsidR="00DD6D8E" w:rsidRPr="000808E8" w:rsidRDefault="00DD6D8E" w:rsidP="000F3A98">
      <w:pPr>
        <w:rPr>
          <w:lang w:val="en-GB"/>
        </w:rPr>
      </w:pPr>
      <w:r w:rsidRPr="003339F5">
        <w:rPr>
          <w:lang w:val="en-GB"/>
        </w:rPr>
        <w:t>Like the 5 stages of grief after a solid diagnosis—she should not be alive—Anna lives through acceptance.</w:t>
      </w:r>
      <w:r w:rsidRPr="003339F5">
        <w:rPr>
          <w:lang w:val="en-GB"/>
        </w:rPr>
        <w:br/>
        <w:t>All the other few cases of such an internal rupture are dead.</w:t>
      </w:r>
      <w:r w:rsidRPr="003339F5">
        <w:rPr>
          <w:lang w:val="en-GB"/>
        </w:rPr>
        <w:br/>
        <w:t>She’s on international medical symposiums as the one who got away from the grim reaper.</w:t>
      </w:r>
      <w:r w:rsidRPr="003339F5">
        <w:rPr>
          <w:lang w:val="en-GB"/>
        </w:rPr>
        <w:br/>
      </w:r>
      <w:r w:rsidRPr="000808E8">
        <w:rPr>
          <w:lang w:val="en-GB"/>
        </w:rPr>
        <w:t>For how long, they just don't know.</w:t>
      </w:r>
    </w:p>
    <w:p w:rsidR="00DD6D8E" w:rsidRDefault="00DD6D8E" w:rsidP="000F3A98">
      <w:pPr>
        <w:rPr>
          <w:lang w:val="en-GB"/>
        </w:rPr>
      </w:pPr>
      <w:r w:rsidRPr="007A76AA">
        <w:rPr>
          <w:lang w:val="en-GB"/>
        </w:rPr>
        <w:t>Before this, she had already run away from desperation—on the first flight to Malta, unemployable and bored to death.</w:t>
      </w:r>
      <w:r w:rsidRPr="007A76AA">
        <w:rPr>
          <w:lang w:val="en-GB"/>
        </w:rPr>
        <w:br/>
        <w:t>At least we’ve got the sun here, ten months out of the year.</w:t>
      </w:r>
    </w:p>
    <w:p w:rsidR="00DD6D8E" w:rsidRPr="00B351C5" w:rsidRDefault="00DD6D8E" w:rsidP="00B351C5">
      <w:pPr>
        <w:rPr>
          <w:lang w:val="en-GB"/>
        </w:rPr>
      </w:pPr>
      <w:r w:rsidRPr="00B351C5">
        <w:rPr>
          <w:lang w:val="en-GB"/>
        </w:rPr>
        <w:t>She came, unknowingly, of the gravity of her case. She flew over.</w:t>
      </w:r>
    </w:p>
    <w:p w:rsidR="00DD6D8E" w:rsidRPr="00B351C5" w:rsidRDefault="00DD6D8E" w:rsidP="00B351C5">
      <w:pPr>
        <w:rPr>
          <w:lang w:val="en-GB"/>
        </w:rPr>
      </w:pPr>
      <w:r w:rsidRPr="00B351C5">
        <w:rPr>
          <w:lang w:val="en-GB"/>
        </w:rPr>
        <w:t xml:space="preserve">One day, we all go to The Eye of the Apple—literally, from </w:t>
      </w:r>
      <w:r w:rsidRPr="008C0423">
        <w:rPr>
          <w:rStyle w:val="NormaleBoldCarattere"/>
        </w:rPr>
        <w:t>Ghaj</w:t>
      </w:r>
      <w:r w:rsidRPr="000808E8">
        <w:rPr>
          <w:i/>
          <w:iCs/>
          <w:lang w:val="en-GB"/>
        </w:rPr>
        <w:t>n Tuffieha</w:t>
      </w:r>
      <w:r w:rsidRPr="00B351C5">
        <w:rPr>
          <w:lang w:val="en-GB"/>
        </w:rPr>
        <w:t xml:space="preserve"> in Maltese.</w:t>
      </w:r>
      <w:r w:rsidRPr="00B351C5">
        <w:rPr>
          <w:lang w:val="en-GB"/>
        </w:rPr>
        <w:br/>
        <w:t>As we look around, she says:</w:t>
      </w:r>
      <w:r w:rsidRPr="00B351C5">
        <w:rPr>
          <w:lang w:val="en-GB"/>
        </w:rPr>
        <w:br/>
        <w:t>"I can't even walk the steps of my house without thinking I'm about to collapse. I have no breath."</w:t>
      </w:r>
    </w:p>
    <w:p w:rsidR="00DD6D8E" w:rsidRPr="00B351C5" w:rsidRDefault="00DD6D8E" w:rsidP="00B351C5">
      <w:pPr>
        <w:rPr>
          <w:lang w:val="en-GB"/>
        </w:rPr>
      </w:pPr>
      <w:r w:rsidRPr="00B351C5">
        <w:rPr>
          <w:lang w:val="en-GB"/>
        </w:rPr>
        <w:t>I take it in. I know her.</w:t>
      </w:r>
      <w:r w:rsidRPr="00B351C5">
        <w:rPr>
          <w:lang w:val="en-GB"/>
        </w:rPr>
        <w:br/>
        <w:t>I don’t enable the self-loathing that comes from a battered childhood.</w:t>
      </w:r>
      <w:r w:rsidRPr="00B351C5">
        <w:rPr>
          <w:lang w:val="en-GB"/>
        </w:rPr>
        <w:br/>
        <w:t>But I accept it.</w:t>
      </w:r>
      <w:r w:rsidRPr="00B351C5">
        <w:rPr>
          <w:lang w:val="en-GB"/>
        </w:rPr>
        <w:br/>
        <w:t>And then I work on it.</w:t>
      </w:r>
    </w:p>
    <w:p w:rsidR="00DD6D8E" w:rsidRPr="00B351C5" w:rsidRDefault="00DD6D8E" w:rsidP="00B351C5">
      <w:pPr>
        <w:rPr>
          <w:lang w:val="en-GB"/>
        </w:rPr>
      </w:pPr>
      <w:r w:rsidRPr="00B351C5">
        <w:rPr>
          <w:lang w:val="en-GB"/>
        </w:rPr>
        <w:t>Friends shouldn’t give sessions...</w:t>
      </w:r>
      <w:r w:rsidRPr="00B351C5">
        <w:rPr>
          <w:lang w:val="en-GB"/>
        </w:rPr>
        <w:br/>
        <w:t>but how could I not use the tools I have?</w:t>
      </w:r>
    </w:p>
    <w:p w:rsidR="00DD6D8E" w:rsidRPr="00B351C5" w:rsidRDefault="00DD6D8E" w:rsidP="00B351C5">
      <w:pPr>
        <w:rPr>
          <w:lang w:val="en-GB"/>
        </w:rPr>
      </w:pPr>
      <w:r w:rsidRPr="00B351C5">
        <w:rPr>
          <w:lang w:val="en-GB"/>
        </w:rPr>
        <w:t>So I point out the splendid beach below—and the too many people crowding it.</w:t>
      </w:r>
      <w:r w:rsidRPr="00B351C5">
        <w:rPr>
          <w:lang w:val="en-GB"/>
        </w:rPr>
        <w:br/>
        <w:t>“Should we walk to the other side? No steps…”</w:t>
      </w:r>
      <w:r w:rsidRPr="00B351C5">
        <w:rPr>
          <w:lang w:val="en-GB"/>
        </w:rPr>
        <w:br/>
        <w:t>“Ok,” she replies.</w:t>
      </w:r>
    </w:p>
    <w:p w:rsidR="00DD6D8E" w:rsidRPr="00B351C5" w:rsidRDefault="00DD6D8E" w:rsidP="00B351C5">
      <w:pPr>
        <w:rPr>
          <w:lang w:val="en-GB"/>
        </w:rPr>
      </w:pPr>
      <w:r w:rsidRPr="00B351C5">
        <w:rPr>
          <w:lang w:val="en-GB"/>
        </w:rPr>
        <w:t>We walk.</w:t>
      </w:r>
      <w:r w:rsidRPr="00B351C5">
        <w:rPr>
          <w:lang w:val="en-GB"/>
        </w:rPr>
        <w:br/>
        <w:t xml:space="preserve">Then her younger son starts ramping up—through the bushes, the thorns, the thistle, the </w:t>
      </w:r>
      <w:r w:rsidRPr="008C0423">
        <w:rPr>
          <w:rStyle w:val="NormaleBoldCarattere"/>
        </w:rPr>
        <w:t>xahx</w:t>
      </w:r>
      <w:r w:rsidRPr="00B351C5">
        <w:rPr>
          <w:lang w:val="en-GB"/>
        </w:rPr>
        <w:t>—</w:t>
      </w:r>
      <w:r w:rsidRPr="00B351C5">
        <w:rPr>
          <w:lang w:val="en-GB"/>
        </w:rPr>
        <w:br/>
        <w:t>and a mother cannot lose a child.</w:t>
      </w:r>
    </w:p>
    <w:p w:rsidR="00DD6D8E" w:rsidRPr="005A4FDC" w:rsidRDefault="00DD6D8E" w:rsidP="005A4FDC">
      <w:pPr>
        <w:rPr>
          <w:lang w:val="en-GB"/>
        </w:rPr>
      </w:pPr>
      <w:r w:rsidRPr="005A4FDC">
        <w:rPr>
          <w:lang w:val="en-GB"/>
        </w:rPr>
        <w:t>I say:</w:t>
      </w:r>
      <w:r w:rsidRPr="005A4FDC">
        <w:rPr>
          <w:lang w:val="en-GB"/>
        </w:rPr>
        <w:br/>
      </w:r>
      <w:r w:rsidRPr="00E60554">
        <w:rPr>
          <w:rStyle w:val="NormaleBoldCarattere"/>
        </w:rPr>
        <w:t>"We can take it easy and see how far you can go—then I’ll go fetch that piece of work you call a son."</w:t>
      </w:r>
    </w:p>
    <w:p w:rsidR="00DD6D8E" w:rsidRPr="005A4FDC" w:rsidRDefault="00DD6D8E" w:rsidP="005A4FDC">
      <w:pPr>
        <w:rPr>
          <w:lang w:val="en-GB"/>
        </w:rPr>
      </w:pPr>
      <w:r w:rsidRPr="005A4FDC">
        <w:rPr>
          <w:lang w:val="en-GB"/>
        </w:rPr>
        <w:t>She seems okay.</w:t>
      </w:r>
      <w:r w:rsidRPr="005A4FDC">
        <w:rPr>
          <w:lang w:val="en-GB"/>
        </w:rPr>
        <w:br/>
        <w:t>We start climbing up.</w:t>
      </w:r>
      <w:r w:rsidRPr="005A4FDC">
        <w:rPr>
          <w:lang w:val="en-GB"/>
        </w:rPr>
        <w:br/>
        <w:t>It’s not difficult—it’s just effort.</w:t>
      </w:r>
    </w:p>
    <w:p w:rsidR="00DD6D8E" w:rsidRPr="005A4FDC" w:rsidRDefault="00DD6D8E" w:rsidP="005A4FDC">
      <w:pPr>
        <w:rPr>
          <w:lang w:val="en-GB"/>
        </w:rPr>
      </w:pPr>
      <w:r w:rsidRPr="005A4FDC">
        <w:rPr>
          <w:lang w:val="en-GB"/>
        </w:rPr>
        <w:t>For me, it’s a piece of cake.</w:t>
      </w:r>
      <w:r w:rsidRPr="005A4FDC">
        <w:rPr>
          <w:lang w:val="en-GB"/>
        </w:rPr>
        <w:br/>
        <w:t>For her, it might be too much.</w:t>
      </w:r>
      <w:r w:rsidRPr="005A4FDC">
        <w:rPr>
          <w:lang w:val="en-GB"/>
        </w:rPr>
        <w:br/>
        <w:t>But she’s up for it.</w:t>
      </w:r>
    </w:p>
    <w:p w:rsidR="00DD6D8E" w:rsidRPr="005A4FDC" w:rsidRDefault="00DD6D8E" w:rsidP="005A4FDC">
      <w:pPr>
        <w:rPr>
          <w:lang w:val="en-GB"/>
        </w:rPr>
      </w:pPr>
      <w:r w:rsidRPr="005A4FDC">
        <w:rPr>
          <w:lang w:val="en-GB"/>
        </w:rPr>
        <w:t>Her son hides in a limestone niche.</w:t>
      </w:r>
      <w:r w:rsidRPr="005A4FDC">
        <w:rPr>
          <w:lang w:val="en-GB"/>
        </w:rPr>
        <w:br/>
        <w:t>We take pictures.</w:t>
      </w:r>
      <w:r w:rsidRPr="005A4FDC">
        <w:rPr>
          <w:lang w:val="en-GB"/>
        </w:rPr>
        <w:br/>
        <w:t>We threaten to throw him into the sea if he runs off again.</w:t>
      </w:r>
      <w:r w:rsidRPr="005A4FDC">
        <w:rPr>
          <w:lang w:val="en-GB"/>
        </w:rPr>
        <w:br/>
        <w:t>He knows we’re only being dramatic.</w:t>
      </w:r>
    </w:p>
    <w:p w:rsidR="00DD6D8E" w:rsidRPr="005A4FDC" w:rsidRDefault="00DD6D8E" w:rsidP="005A4FDC">
      <w:pPr>
        <w:rPr>
          <w:lang w:val="en-GB"/>
        </w:rPr>
      </w:pPr>
      <w:r w:rsidRPr="005A4FDC">
        <w:rPr>
          <w:lang w:val="en-GB"/>
        </w:rPr>
        <w:t>So of course—he runs off again.</w:t>
      </w:r>
    </w:p>
    <w:p w:rsidR="00DD6D8E" w:rsidRPr="005A4FDC" w:rsidRDefault="00DD6D8E" w:rsidP="005A4FDC">
      <w:pPr>
        <w:rPr>
          <w:lang w:val="en-GB"/>
        </w:rPr>
      </w:pPr>
      <w:r w:rsidRPr="005A4FDC">
        <w:rPr>
          <w:lang w:val="en-GB"/>
        </w:rPr>
        <w:t>And we’re okay with that.</w:t>
      </w:r>
    </w:p>
    <w:p w:rsidR="00DD6D8E" w:rsidRPr="005A4FDC" w:rsidRDefault="00DD6D8E" w:rsidP="005A4FDC">
      <w:pPr>
        <w:rPr>
          <w:lang w:val="en-GB"/>
        </w:rPr>
      </w:pPr>
      <w:r w:rsidRPr="005A4FDC">
        <w:rPr>
          <w:lang w:val="en-GB"/>
        </w:rPr>
        <w:t xml:space="preserve">The place only </w:t>
      </w:r>
      <w:r w:rsidRPr="008C0423">
        <w:rPr>
          <w:rStyle w:val="NormaleBoldCarattere"/>
        </w:rPr>
        <w:t>looks</w:t>
      </w:r>
      <w:r w:rsidRPr="005A4FDC">
        <w:rPr>
          <w:lang w:val="en-GB"/>
        </w:rPr>
        <w:t xml:space="preserve"> dangerous because it feels like another planet.</w:t>
      </w:r>
      <w:r w:rsidRPr="005A4FDC">
        <w:rPr>
          <w:lang w:val="en-GB"/>
        </w:rPr>
        <w:br/>
        <w:t>But honestly, the chances of getting hurt out here are lower than getting poisoned at a clinic where a week of “relaxation” costs you half a kidney.</w:t>
      </w:r>
    </w:p>
    <w:p w:rsidR="00DD6D8E" w:rsidRPr="009A17A2" w:rsidRDefault="00DD6D8E" w:rsidP="009A17A2">
      <w:pPr>
        <w:rPr>
          <w:lang w:val="en-GB"/>
        </w:rPr>
      </w:pPr>
      <w:r w:rsidRPr="009A17A2">
        <w:rPr>
          <w:lang w:val="en-GB"/>
        </w:rPr>
        <w:t>She’s not complaining, and I’m not asking.</w:t>
      </w:r>
    </w:p>
    <w:p w:rsidR="00DD6D8E" w:rsidRPr="009A17A2" w:rsidRDefault="00DD6D8E" w:rsidP="009A17A2">
      <w:pPr>
        <w:rPr>
          <w:lang w:val="en-GB"/>
        </w:rPr>
      </w:pPr>
      <w:r w:rsidRPr="009A17A2">
        <w:rPr>
          <w:lang w:val="en-GB"/>
        </w:rPr>
        <w:t>What comes next is an exploration of one of the most gorgeous sightseeing spots on the island.</w:t>
      </w:r>
      <w:r w:rsidRPr="009A17A2">
        <w:rPr>
          <w:lang w:val="en-GB"/>
        </w:rPr>
        <w:br/>
        <w:t>Another descent to the sea.</w:t>
      </w:r>
      <w:r w:rsidRPr="009A17A2">
        <w:rPr>
          <w:lang w:val="en-GB"/>
        </w:rPr>
        <w:br/>
        <w:t>A swim in the Mediterranean in mid-December—for the young beast.</w:t>
      </w:r>
      <w:r w:rsidRPr="009A17A2">
        <w:rPr>
          <w:lang w:val="en-GB"/>
        </w:rPr>
        <w:br/>
        <w:t>And a happy mother who hasn’t seen her kid this joyful in a long time.</w:t>
      </w:r>
    </w:p>
    <w:p w:rsidR="00DD6D8E" w:rsidRPr="00704EBC" w:rsidRDefault="00DD6D8E" w:rsidP="00704EBC">
      <w:pPr>
        <w:rPr>
          <w:lang w:val="en-GB"/>
        </w:rPr>
      </w:pPr>
      <w:r w:rsidRPr="009A17A2">
        <w:rPr>
          <w:lang w:val="en-GB"/>
        </w:rPr>
        <w:t>“Muuuh…” he calls.</w:t>
      </w:r>
      <w:r>
        <w:rPr>
          <w:lang w:val="en-GB"/>
        </w:rPr>
        <w:t xml:space="preserve"> </w:t>
      </w:r>
      <w:r w:rsidRPr="009A17A2">
        <w:rPr>
          <w:lang w:val="en-GB"/>
        </w:rPr>
        <w:t>“Look… fish.”</w:t>
      </w:r>
      <w:r>
        <w:rPr>
          <w:lang w:val="en-GB"/>
        </w:rPr>
        <w:br/>
      </w:r>
      <w:r w:rsidRPr="00704EBC">
        <w:rPr>
          <w:lang w:val="en-GB"/>
        </w:rPr>
        <w:t>We circle around, rock by rock, up and down.</w:t>
      </w:r>
      <w:r w:rsidRPr="00704EBC">
        <w:rPr>
          <w:lang w:val="en-GB"/>
        </w:rPr>
        <w:br/>
        <w:t>This is not that easy—but she’s not complaining, and I’m not asking.</w:t>
      </w:r>
      <w:r w:rsidRPr="00704EBC">
        <w:rPr>
          <w:lang w:val="en-GB"/>
        </w:rPr>
        <w:br/>
        <w:t>Surprise, astonishment, joy—these are running the show now, instead of fear, fatigue, or sadness.</w:t>
      </w:r>
    </w:p>
    <w:p w:rsidR="00DD6D8E" w:rsidRPr="00704EBC" w:rsidRDefault="00DD6D8E" w:rsidP="00704EBC">
      <w:pPr>
        <w:rPr>
          <w:lang w:val="en-GB"/>
        </w:rPr>
      </w:pPr>
      <w:r w:rsidRPr="00704EBC">
        <w:rPr>
          <w:lang w:val="en-GB"/>
        </w:rPr>
        <w:t>We get back to camp, put the kid and the grandparents on a bus with an option I suggest:</w:t>
      </w:r>
    </w:p>
    <w:p w:rsidR="00DD6D8E" w:rsidRPr="00704EBC" w:rsidRDefault="00DD6D8E" w:rsidP="00704EBC">
      <w:pPr>
        <w:rPr>
          <w:lang w:val="en-GB"/>
        </w:rPr>
      </w:pPr>
      <w:r w:rsidRPr="00704EBC">
        <w:rPr>
          <w:lang w:val="en-GB"/>
        </w:rPr>
        <w:t>“You know, along this flat road there are bus stops. Same bus they’re taking.</w:t>
      </w:r>
      <w:r w:rsidRPr="00E60554">
        <w:rPr>
          <w:rStyle w:val="NormaleBoldCarattere"/>
        </w:rPr>
        <w:br/>
      </w:r>
      <w:r w:rsidRPr="00704EBC">
        <w:rPr>
          <w:lang w:val="en-GB"/>
        </w:rPr>
        <w:t>How about losing them for the time of one round?</w:t>
      </w:r>
      <w:r w:rsidRPr="00E60554">
        <w:rPr>
          <w:rStyle w:val="NormaleBoldCarattere"/>
        </w:rPr>
        <w:br/>
      </w:r>
      <w:r w:rsidRPr="00704EBC">
        <w:rPr>
          <w:lang w:val="en-GB"/>
        </w:rPr>
        <w:t>We catch the next, and we’re free of everybody.”</w:t>
      </w:r>
    </w:p>
    <w:p w:rsidR="00DD6D8E" w:rsidRPr="00704EBC" w:rsidRDefault="00DD6D8E" w:rsidP="00704EBC">
      <w:pPr>
        <w:rPr>
          <w:lang w:val="en-GB"/>
        </w:rPr>
      </w:pPr>
      <w:r w:rsidRPr="00704EBC">
        <w:rPr>
          <w:lang w:val="en-GB"/>
        </w:rPr>
        <w:t>That sparks a light in her eyes I haven’t seen in a while.</w:t>
      </w:r>
      <w:r w:rsidRPr="00704EBC">
        <w:rPr>
          <w:lang w:val="en-GB"/>
        </w:rPr>
        <w:br/>
        <w:t>The thought of being free of responsibility, even just for a little while—it’s precious.</w:t>
      </w:r>
    </w:p>
    <w:p w:rsidR="00DD6D8E" w:rsidRPr="00704EBC" w:rsidRDefault="00DD6D8E" w:rsidP="00704EBC">
      <w:pPr>
        <w:rPr>
          <w:lang w:val="en-GB"/>
        </w:rPr>
      </w:pPr>
      <w:r w:rsidRPr="00704EBC">
        <w:rPr>
          <w:lang w:val="en-GB"/>
        </w:rPr>
        <w:t>“OK,” she says.</w:t>
      </w:r>
      <w:r w:rsidRPr="00704EBC">
        <w:rPr>
          <w:lang w:val="en-GB"/>
        </w:rPr>
        <w:br/>
        <w:t>“We catch the next one.”</w:t>
      </w:r>
      <w:r w:rsidRPr="00704EBC">
        <w:rPr>
          <w:lang w:val="en-GB"/>
        </w:rPr>
        <w:br/>
        <w:t>Off they go. She approves.</w:t>
      </w:r>
    </w:p>
    <w:p w:rsidR="00DD6D8E" w:rsidRPr="00704EBC" w:rsidRDefault="00DD6D8E" w:rsidP="00704EBC">
      <w:pPr>
        <w:rPr>
          <w:lang w:val="en-GB"/>
        </w:rPr>
      </w:pPr>
      <w:r w:rsidRPr="00704EBC">
        <w:rPr>
          <w:lang w:val="en-GB"/>
        </w:rPr>
        <w:t>The next one, we never took.</w:t>
      </w:r>
    </w:p>
    <w:p w:rsidR="00DD6D8E" w:rsidRPr="00704EBC" w:rsidRDefault="00DD6D8E" w:rsidP="00704EBC">
      <w:pPr>
        <w:rPr>
          <w:lang w:val="en-GB"/>
        </w:rPr>
      </w:pPr>
      <w:r w:rsidRPr="00704EBC">
        <w:rPr>
          <w:lang w:val="en-GB"/>
        </w:rPr>
        <w:t>We walked—</w:t>
      </w:r>
      <w:r w:rsidRPr="00704EBC">
        <w:rPr>
          <w:lang w:val="en-GB"/>
        </w:rPr>
        <w:br/>
        <w:t>all the way to a couple of towns down the road.</w:t>
      </w:r>
      <w:r w:rsidRPr="00704EBC">
        <w:rPr>
          <w:lang w:val="en-GB"/>
        </w:rPr>
        <w:br/>
        <w:t>Looking at everything new.</w:t>
      </w:r>
      <w:r w:rsidRPr="00704EBC">
        <w:rPr>
          <w:lang w:val="en-GB"/>
        </w:rPr>
        <w:br/>
        <w:t>Luzzu boats. Churches.</w:t>
      </w:r>
      <w:r w:rsidRPr="00704EBC">
        <w:rPr>
          <w:lang w:val="en-GB"/>
        </w:rPr>
        <w:br/>
        <w:t>Odd architectural creations.</w:t>
      </w:r>
      <w:r w:rsidRPr="00704EBC">
        <w:rPr>
          <w:lang w:val="en-GB"/>
        </w:rPr>
        <w:br/>
        <w:t>Derelict homes crumbling over prickly pear fences—</w:t>
      </w:r>
      <w:r w:rsidRPr="00704EBC">
        <w:rPr>
          <w:lang w:val="en-GB"/>
        </w:rPr>
        <w:br/>
        <w:t>all in the glowing sun of a late, warm winter afternoon.</w:t>
      </w:r>
    </w:p>
    <w:p w:rsidR="00DD6D8E" w:rsidRPr="00704EBC" w:rsidRDefault="00DD6D8E" w:rsidP="00704EBC">
      <w:pPr>
        <w:rPr>
          <w:lang w:val="en-GB"/>
        </w:rPr>
      </w:pPr>
      <w:r w:rsidRPr="00704EBC">
        <w:rPr>
          <w:lang w:val="en-GB"/>
        </w:rPr>
        <w:t>I have a fever. I’m burning up and shivering.</w:t>
      </w:r>
      <w:r w:rsidRPr="00704EBC">
        <w:rPr>
          <w:lang w:val="en-GB"/>
        </w:rPr>
        <w:br/>
        <w:t>And I simply don’t care.</w:t>
      </w:r>
    </w:p>
    <w:p w:rsidR="00DD6D8E" w:rsidRPr="00704EBC" w:rsidRDefault="00DD6D8E" w:rsidP="00704EBC">
      <w:pPr>
        <w:rPr>
          <w:lang w:val="en-GB"/>
        </w:rPr>
      </w:pPr>
      <w:r w:rsidRPr="00704EBC">
        <w:rPr>
          <w:lang w:val="en-GB"/>
        </w:rPr>
        <w:t>She’s talking about epigenetics.</w:t>
      </w:r>
      <w:r w:rsidRPr="00704EBC">
        <w:rPr>
          <w:lang w:val="en-GB"/>
        </w:rPr>
        <w:br/>
        <w:t>Studies on the effects of Mozart’s music on DNA.</w:t>
      </w:r>
      <w:r w:rsidRPr="00704EBC">
        <w:rPr>
          <w:lang w:val="en-GB"/>
        </w:rPr>
        <w:br/>
        <w:t>Maybe we have no clue what we’re really talking about—or what level of knowledge we’re even touching.</w:t>
      </w:r>
    </w:p>
    <w:p w:rsidR="00DD6D8E" w:rsidRPr="00704EBC" w:rsidRDefault="00DD6D8E" w:rsidP="00704EBC">
      <w:pPr>
        <w:rPr>
          <w:lang w:val="en-GB"/>
        </w:rPr>
      </w:pPr>
      <w:r w:rsidRPr="00704EBC">
        <w:rPr>
          <w:lang w:val="en-GB"/>
        </w:rPr>
        <w:t>But time—</w:t>
      </w:r>
      <w:r w:rsidRPr="00704EBC">
        <w:rPr>
          <w:lang w:val="en-GB"/>
        </w:rPr>
        <w:br/>
        <w:t>and another eight kilometers of walking—pass like nothing.</w:t>
      </w:r>
      <w:r w:rsidRPr="00704EBC">
        <w:rPr>
          <w:lang w:val="en-GB"/>
        </w:rPr>
        <w:br/>
        <w:t>After four of climbing up and down at Riviera Beach.</w:t>
      </w:r>
    </w:p>
    <w:p w:rsidR="00DD6D8E" w:rsidRPr="00704EBC" w:rsidRDefault="00DD6D8E" w:rsidP="00704EBC">
      <w:pPr>
        <w:rPr>
          <w:lang w:val="en-GB"/>
        </w:rPr>
      </w:pPr>
      <w:r w:rsidRPr="00704EBC">
        <w:rPr>
          <w:lang w:val="en-GB"/>
        </w:rPr>
        <w:t>What was that?</w:t>
      </w:r>
    </w:p>
    <w:p w:rsidR="00DD6D8E" w:rsidRPr="00704EBC" w:rsidRDefault="00DD6D8E" w:rsidP="00704EBC">
      <w:pPr>
        <w:rPr>
          <w:lang w:val="en-GB"/>
        </w:rPr>
      </w:pPr>
      <w:r w:rsidRPr="00704EBC">
        <w:rPr>
          <w:lang w:val="en-GB"/>
        </w:rPr>
        <w:t>Freedom.</w:t>
      </w:r>
    </w:p>
    <w:p w:rsidR="00DD6D8E" w:rsidRPr="00704EBC" w:rsidRDefault="00DD6D8E" w:rsidP="00704EBC">
      <w:pPr>
        <w:rPr>
          <w:lang w:val="en-GB"/>
        </w:rPr>
      </w:pPr>
      <w:r w:rsidRPr="00704EBC">
        <w:rPr>
          <w:lang w:val="en-GB"/>
        </w:rPr>
        <w:t>Freedom from her sad assessment.</w:t>
      </w:r>
      <w:r w:rsidRPr="00704EBC">
        <w:rPr>
          <w:lang w:val="en-GB"/>
        </w:rPr>
        <w:br/>
        <w:t>Freedom to breathe.</w:t>
      </w:r>
      <w:r w:rsidRPr="00704EBC">
        <w:rPr>
          <w:lang w:val="en-GB"/>
        </w:rPr>
        <w:br/>
        <w:t>To hope.</w:t>
      </w:r>
    </w:p>
    <w:p w:rsidR="00DD6D8E" w:rsidRPr="00E423D8" w:rsidRDefault="00DD6D8E" w:rsidP="00E423D8">
      <w:pPr>
        <w:rPr>
          <w:lang w:val="en-GB"/>
        </w:rPr>
      </w:pPr>
      <w:r w:rsidRPr="00704EBC">
        <w:rPr>
          <w:lang w:val="en-GB"/>
        </w:rPr>
        <w:t>We didn’t plan it.</w:t>
      </w:r>
      <w:r w:rsidRPr="00704EBC">
        <w:rPr>
          <w:lang w:val="en-GB"/>
        </w:rPr>
        <w:br/>
        <w:t>We let it happen.</w:t>
      </w:r>
      <w:r w:rsidRPr="00704EBC">
        <w:rPr>
          <w:lang w:val="en-GB"/>
        </w:rPr>
        <w:br/>
        <w:t>Kindly.</w:t>
      </w:r>
      <w:r w:rsidRPr="00704EBC">
        <w:rPr>
          <w:lang w:val="en-GB"/>
        </w:rPr>
        <w:br/>
        <w:t>And with the same attitude her son showed—</w:t>
      </w:r>
      <w:r w:rsidRPr="00704EBC">
        <w:rPr>
          <w:lang w:val="en-GB"/>
        </w:rPr>
        <w:br/>
        <w:t>curiosity and openness.</w:t>
      </w:r>
      <w:r w:rsidRPr="00E423D8">
        <w:rPr>
          <w:lang w:val="en-GB"/>
        </w:rPr>
        <w:t xml:space="preserve">Mind you, this happened </w:t>
      </w:r>
      <w:r w:rsidRPr="008C0423">
        <w:rPr>
          <w:rStyle w:val="NormaleBoldCarattere"/>
        </w:rPr>
        <w:t>before</w:t>
      </w:r>
      <w:r w:rsidRPr="00E423D8">
        <w:rPr>
          <w:lang w:val="en-GB"/>
        </w:rPr>
        <w:t xml:space="preserve"> the diagnosis.</w:t>
      </w:r>
      <w:r w:rsidRPr="00E423D8">
        <w:rPr>
          <w:lang w:val="en-GB"/>
        </w:rPr>
        <w:br/>
        <w:t>Before the symposiums.</w:t>
      </w:r>
      <w:r w:rsidRPr="00E423D8">
        <w:rPr>
          <w:lang w:val="en-GB"/>
        </w:rPr>
        <w:br/>
        <w:t>When the sentence was still pending, and her hopes were high on healing.</w:t>
      </w:r>
    </w:p>
    <w:p w:rsidR="00DD6D8E" w:rsidRPr="00E423D8" w:rsidRDefault="00DD6D8E" w:rsidP="00E423D8">
      <w:pPr>
        <w:rPr>
          <w:lang w:val="en-GB"/>
        </w:rPr>
      </w:pPr>
      <w:r w:rsidRPr="00E423D8">
        <w:rPr>
          <w:lang w:val="en-GB"/>
        </w:rPr>
        <w:t>And then the doom and gloom descended.</w:t>
      </w:r>
      <w:r w:rsidRPr="00E423D8">
        <w:rPr>
          <w:lang w:val="en-GB"/>
        </w:rPr>
        <w:br/>
      </w:r>
    </w:p>
    <w:p w:rsidR="00DD6D8E" w:rsidRDefault="00DD6D8E" w:rsidP="00960AA1">
      <w:pPr>
        <w:rPr>
          <w:lang w:val="en-GB"/>
        </w:rPr>
      </w:pPr>
      <w:r>
        <w:rPr>
          <w:lang w:val="en-GB"/>
        </w:rPr>
        <w:t>A few months later she is still waiting for Counseling and insurance assessments. They take it slow, nobody seems to be wating to take responsibility for someone who works in one rich country but lives across the border.</w:t>
      </w:r>
    </w:p>
    <w:p w:rsidR="00DD6D8E" w:rsidRPr="000808E8" w:rsidRDefault="00DD6D8E" w:rsidP="00030AB9">
      <w:pPr>
        <w:rPr>
          <w:lang w:val="en-GB"/>
        </w:rPr>
      </w:pPr>
      <w:r w:rsidRPr="000808E8">
        <w:rPr>
          <w:lang w:val="en-GB"/>
        </w:rPr>
        <w:t>“Ro?.. the pain is getting worse. Can I come over and we do some of those exercises that helped when you were here?</w:t>
      </w:r>
      <w:r w:rsidRPr="000808E8">
        <w:rPr>
          <w:lang w:val="en-GB"/>
        </w:rPr>
        <w:br/>
        <w:t>I can get away if we do hypnosis, and I can show my doctors here it works better than drugs.”</w:t>
      </w:r>
    </w:p>
    <w:p w:rsidR="00DD6D8E" w:rsidRDefault="00DD6D8E" w:rsidP="00030AB9">
      <w:pPr>
        <w:rPr>
          <w:lang w:val="en-GB"/>
        </w:rPr>
      </w:pPr>
      <w:r w:rsidRPr="000808E8">
        <w:rPr>
          <w:lang w:val="en-GB"/>
        </w:rPr>
        <w:t xml:space="preserve">“Sure, I’m here… we go do our </w:t>
      </w:r>
      <w:r w:rsidRPr="000808E8">
        <w:rPr>
          <w:i/>
          <w:iCs/>
          <w:lang w:val="en-GB"/>
        </w:rPr>
        <w:t>Counseling on the rocks!”</w:t>
      </w:r>
      <w:r w:rsidRPr="00960AA1">
        <w:rPr>
          <w:lang w:val="en-GB"/>
        </w:rPr>
        <w:br/>
        <w:t xml:space="preserve">God forbids I slip the word </w:t>
      </w:r>
      <w:r w:rsidRPr="008C0423">
        <w:rPr>
          <w:rStyle w:val="NormaleBoldCarattere"/>
        </w:rPr>
        <w:t>therapy</w:t>
      </w:r>
      <w:r w:rsidRPr="00960AA1">
        <w:rPr>
          <w:lang w:val="en-GB"/>
        </w:rPr>
        <w:t xml:space="preserve"> in, even just for rhythm.</w:t>
      </w:r>
      <w:r>
        <w:rPr>
          <w:lang w:val="en-GB"/>
        </w:rPr>
        <w:br/>
      </w:r>
      <w:r w:rsidRPr="008C0423">
        <w:rPr>
          <w:rStyle w:val="NormaleBoldCarattere"/>
        </w:rPr>
        <w:t>Therapy on the Rocks</w:t>
      </w:r>
      <w:r w:rsidRPr="00960AA1">
        <w:rPr>
          <w:lang w:val="en-GB"/>
        </w:rPr>
        <w:t xml:space="preserve"> </w:t>
      </w:r>
      <w:r>
        <w:rPr>
          <w:lang w:val="en-GB"/>
        </w:rPr>
        <w:t>would sounds so much better...</w:t>
      </w:r>
    </w:p>
    <w:p w:rsidR="00DD6D8E" w:rsidRDefault="00DD6D8E" w:rsidP="00AB0B68">
      <w:pPr>
        <w:rPr>
          <w:lang w:val="en-GB"/>
        </w:rPr>
      </w:pPr>
      <w:r>
        <w:rPr>
          <w:lang w:val="en-GB"/>
        </w:rPr>
        <w:t>She comes back to Malta. And for a few days she's acting like a couch potato. She does help around the house to keep herself busy, we go for coffee down to the nearest hotel's bar, but that's it. I see no spark, no will, no desire. Just resignation. That's not good. But even I don't shake someone in that condition like a cherry tree just to get some down. I wait, patiently, listening, understanding, and quite honestly, growing my own frustration and keeping it in check.</w:t>
      </w:r>
    </w:p>
    <w:p w:rsidR="00DD6D8E" w:rsidRPr="00AB0B68" w:rsidRDefault="00DD6D8E" w:rsidP="00AB0B68">
      <w:pPr>
        <w:rPr>
          <w:lang w:val="en-GB"/>
        </w:rPr>
      </w:pPr>
      <w:r w:rsidRPr="00AB0B68">
        <w:rPr>
          <w:lang w:val="en-GB"/>
        </w:rPr>
        <w:t>She comes back to Malta.</w:t>
      </w:r>
      <w:r w:rsidRPr="00AB0B68">
        <w:rPr>
          <w:lang w:val="en-GB"/>
        </w:rPr>
        <w:br/>
        <w:t>And for a few days, she’s acting like a couch potato.</w:t>
      </w:r>
      <w:r w:rsidRPr="00AB0B68">
        <w:rPr>
          <w:lang w:val="en-GB"/>
        </w:rPr>
        <w:br/>
        <w:t>She helps around the house to keep herself busy.</w:t>
      </w:r>
      <w:r w:rsidRPr="00AB0B68">
        <w:rPr>
          <w:lang w:val="en-GB"/>
        </w:rPr>
        <w:br/>
        <w:t>We go for coffee down to the nearest hotel’s bar.</w:t>
      </w:r>
      <w:r w:rsidRPr="00AB0B68">
        <w:rPr>
          <w:lang w:val="en-GB"/>
        </w:rPr>
        <w:br/>
        <w:t>But that’s it.</w:t>
      </w:r>
    </w:p>
    <w:p w:rsidR="00DD6D8E" w:rsidRPr="00AB0B68" w:rsidRDefault="00DD6D8E" w:rsidP="00AB0B68">
      <w:pPr>
        <w:rPr>
          <w:lang w:val="en-GB"/>
        </w:rPr>
      </w:pPr>
      <w:r w:rsidRPr="00AB0B68">
        <w:rPr>
          <w:lang w:val="en-GB"/>
        </w:rPr>
        <w:t>I see no spark. No will. No desire.</w:t>
      </w:r>
      <w:r w:rsidRPr="00AB0B68">
        <w:rPr>
          <w:lang w:val="en-GB"/>
        </w:rPr>
        <w:br/>
        <w:t>Just resignation.</w:t>
      </w:r>
    </w:p>
    <w:p w:rsidR="00DD6D8E" w:rsidRPr="00AB0B68" w:rsidRDefault="00DD6D8E" w:rsidP="00AB0B68">
      <w:pPr>
        <w:rPr>
          <w:lang w:val="en-GB"/>
        </w:rPr>
      </w:pPr>
      <w:r w:rsidRPr="00AB0B68">
        <w:rPr>
          <w:lang w:val="en-GB"/>
        </w:rPr>
        <w:t>That’s not good.</w:t>
      </w:r>
      <w:r w:rsidRPr="00AB0B68">
        <w:rPr>
          <w:lang w:val="en-GB"/>
        </w:rPr>
        <w:br/>
        <w:t>But even I don’t shake someone in that condition like a cherry tree just to get some down.</w:t>
      </w:r>
      <w:r w:rsidRPr="00AB0B68">
        <w:rPr>
          <w:lang w:val="en-GB"/>
        </w:rPr>
        <w:br/>
        <w:t>I wait.</w:t>
      </w:r>
      <w:r w:rsidRPr="00AB0B68">
        <w:rPr>
          <w:lang w:val="en-GB"/>
        </w:rPr>
        <w:br/>
        <w:t>Patiently.</w:t>
      </w:r>
      <w:r w:rsidRPr="00AB0B68">
        <w:rPr>
          <w:lang w:val="en-GB"/>
        </w:rPr>
        <w:br/>
        <w:t>Listening.</w:t>
      </w:r>
      <w:r w:rsidRPr="00AB0B68">
        <w:rPr>
          <w:lang w:val="en-GB"/>
        </w:rPr>
        <w:br/>
        <w:t>Understanding.</w:t>
      </w:r>
      <w:r w:rsidRPr="00AB0B68">
        <w:rPr>
          <w:lang w:val="en-GB"/>
        </w:rPr>
        <w:br/>
        <w:t>And, quite honestly, growing my own frustration—and keeping it in check.</w:t>
      </w:r>
    </w:p>
    <w:p w:rsidR="00DD6D8E" w:rsidRPr="00AB0B68" w:rsidRDefault="00DD6D8E" w:rsidP="00AB0B68">
      <w:pPr>
        <w:rPr>
          <w:lang w:val="en-GB"/>
        </w:rPr>
      </w:pPr>
      <w:r w:rsidRPr="00AB0B68">
        <w:rPr>
          <w:lang w:val="en-GB"/>
        </w:rPr>
        <w:t>A few days later, the time is ticking, and the return flight is almost ready to open for check-in.</w:t>
      </w:r>
      <w:r w:rsidRPr="00AB0B68">
        <w:rPr>
          <w:lang w:val="en-GB"/>
        </w:rPr>
        <w:br/>
        <w:t>We’ve done hypnosis.</w:t>
      </w:r>
      <w:r w:rsidRPr="00AB0B68">
        <w:rPr>
          <w:lang w:val="en-GB"/>
        </w:rPr>
        <w:br/>
        <w:t>The pain is much better.</w:t>
      </w:r>
      <w:r w:rsidRPr="00AB0B68">
        <w:rPr>
          <w:lang w:val="en-GB"/>
        </w:rPr>
        <w:br/>
        <w:t>But the soul is still bleeding from months of self-indulgence and imposed imprisonment.</w:t>
      </w:r>
    </w:p>
    <w:p w:rsidR="00DD6D8E" w:rsidRPr="00AB0B68" w:rsidRDefault="00DD6D8E" w:rsidP="00AB0B68">
      <w:pPr>
        <w:rPr>
          <w:lang w:val="en-GB"/>
        </w:rPr>
      </w:pPr>
      <w:r w:rsidRPr="00AB0B68">
        <w:rPr>
          <w:lang w:val="en-GB"/>
        </w:rPr>
        <w:t>“Anna, we are going out today,” I say, with no intention to hear a rebuttal.</w:t>
      </w:r>
    </w:p>
    <w:p w:rsidR="00DD6D8E" w:rsidRPr="00AB0B68" w:rsidRDefault="00DD6D8E" w:rsidP="00AB0B68">
      <w:pPr>
        <w:rPr>
          <w:lang w:val="en-GB"/>
        </w:rPr>
      </w:pPr>
      <w:r w:rsidRPr="00AB0B68">
        <w:rPr>
          <w:lang w:val="en-GB"/>
        </w:rPr>
        <w:t>“But…” she starts.</w:t>
      </w:r>
    </w:p>
    <w:p w:rsidR="00DD6D8E" w:rsidRPr="00AB0B68" w:rsidRDefault="00DD6D8E" w:rsidP="00AB0B68">
      <w:pPr>
        <w:rPr>
          <w:lang w:val="en-GB"/>
        </w:rPr>
      </w:pPr>
      <w:r w:rsidRPr="00AB0B68">
        <w:rPr>
          <w:lang w:val="en-GB"/>
        </w:rPr>
        <w:t>“YOUR BUTT is the only one that’s going to get involved if I hear one single word from you that is not ‘let’s go.’”</w:t>
      </w:r>
    </w:p>
    <w:p w:rsidR="00DD6D8E" w:rsidRPr="00AB0B68" w:rsidRDefault="00DD6D8E" w:rsidP="00AB0B68">
      <w:pPr>
        <w:rPr>
          <w:lang w:val="en-GB"/>
        </w:rPr>
      </w:pPr>
      <w:r w:rsidRPr="00AB0B68">
        <w:rPr>
          <w:lang w:val="en-GB"/>
        </w:rPr>
        <w:t>And that sets the tone.</w:t>
      </w:r>
      <w:r w:rsidRPr="00AB0B68">
        <w:rPr>
          <w:lang w:val="en-GB"/>
        </w:rPr>
        <w:br/>
        <w:t>I don’t need to say anything else.</w:t>
      </w:r>
      <w:r w:rsidRPr="00AB0B68">
        <w:rPr>
          <w:lang w:val="en-GB"/>
        </w:rPr>
        <w:br/>
        <w:t>She knows me better than anybody.</w:t>
      </w:r>
    </w:p>
    <w:p w:rsidR="00DD6D8E" w:rsidRPr="00AB0B68" w:rsidRDefault="00DD6D8E" w:rsidP="00AB0B68">
      <w:pPr>
        <w:rPr>
          <w:lang w:val="en-GB"/>
        </w:rPr>
      </w:pPr>
      <w:r w:rsidRPr="00AB0B68">
        <w:rPr>
          <w:lang w:val="en-GB"/>
        </w:rPr>
        <w:t>And she sheepishly drags her sorry self to get changed,</w:t>
      </w:r>
      <w:r w:rsidRPr="00AB0B68">
        <w:rPr>
          <w:lang w:val="en-GB"/>
        </w:rPr>
        <w:br/>
        <w:t xml:space="preserve">puts on some real clothes that </w:t>
      </w:r>
      <w:r w:rsidRPr="008C0423">
        <w:rPr>
          <w:rStyle w:val="NormaleBoldCarattere"/>
        </w:rPr>
        <w:t>will</w:t>
      </w:r>
      <w:r w:rsidRPr="00AB0B68">
        <w:rPr>
          <w:lang w:val="en-GB"/>
        </w:rPr>
        <w:t xml:space="preserve"> get ruined for sure,</w:t>
      </w:r>
      <w:r w:rsidRPr="00AB0B68">
        <w:rPr>
          <w:lang w:val="en-GB"/>
        </w:rPr>
        <w:br/>
        <w:t>and she runs—well, let’s not exaggerate—</w:t>
      </w:r>
      <w:r w:rsidRPr="00AB0B68">
        <w:rPr>
          <w:lang w:val="en-GB"/>
        </w:rPr>
        <w:br/>
        <w:t>down the elevator to smoke one before she’s trapped in the car for who-knows-how-long,</w:t>
      </w:r>
      <w:r w:rsidRPr="00AB0B68">
        <w:rPr>
          <w:lang w:val="en-GB"/>
        </w:rPr>
        <w:br/>
        <w:t>headed somewhere I’m not even sure of yet.</w:t>
      </w:r>
    </w:p>
    <w:p w:rsidR="00DD6D8E" w:rsidRPr="00AB0B68" w:rsidRDefault="00DD6D8E" w:rsidP="00AB0B68">
      <w:pPr>
        <w:rPr>
          <w:lang w:val="en-GB"/>
        </w:rPr>
      </w:pPr>
      <w:r w:rsidRPr="00AB0B68">
        <w:rPr>
          <w:lang w:val="en-GB"/>
        </w:rPr>
        <w:t>I’m instinctual.</w:t>
      </w:r>
      <w:r w:rsidRPr="00AB0B68">
        <w:rPr>
          <w:lang w:val="en-GB"/>
        </w:rPr>
        <w:br/>
        <w:t>I smell the air and I sense the field—whatever that is.</w:t>
      </w:r>
    </w:p>
    <w:p w:rsidR="00DD6D8E" w:rsidRPr="00AB0B68" w:rsidRDefault="00DD6D8E" w:rsidP="00AB0B68">
      <w:pPr>
        <w:rPr>
          <w:lang w:val="en-GB"/>
        </w:rPr>
      </w:pPr>
      <w:r w:rsidRPr="00AB0B68">
        <w:rPr>
          <w:lang w:val="en-GB"/>
        </w:rPr>
        <w:t>“I’m taking you to a place you would never even dream of.”</w:t>
      </w:r>
    </w:p>
    <w:p w:rsidR="00DD6D8E" w:rsidRPr="00AB0B68" w:rsidRDefault="00DD6D8E" w:rsidP="00AB0B68">
      <w:pPr>
        <w:rPr>
          <w:lang w:val="en-GB"/>
        </w:rPr>
      </w:pPr>
      <w:r w:rsidRPr="00AB0B68">
        <w:rPr>
          <w:lang w:val="en-GB"/>
        </w:rPr>
        <w:t>“But…”</w:t>
      </w:r>
      <w:r w:rsidRPr="00AB0B68">
        <w:rPr>
          <w:lang w:val="en-GB"/>
        </w:rPr>
        <w:br/>
        <w:t>She forgot.</w:t>
      </w:r>
    </w:p>
    <w:p w:rsidR="00DD6D8E" w:rsidRPr="00AB0B68" w:rsidRDefault="00DD6D8E" w:rsidP="00AB0B68">
      <w:pPr>
        <w:rPr>
          <w:lang w:val="en-GB"/>
        </w:rPr>
      </w:pPr>
      <w:r w:rsidRPr="00AB0B68">
        <w:rPr>
          <w:lang w:val="en-GB"/>
        </w:rPr>
        <w:t>“I said BUTT.”</w:t>
      </w:r>
      <w:r>
        <w:rPr>
          <w:lang w:val="en-GB"/>
        </w:rPr>
        <w:t xml:space="preserve"> </w:t>
      </w:r>
      <w:r w:rsidRPr="00E60554">
        <w:rPr>
          <w:rStyle w:val="NormaleBoldCarattere"/>
        </w:rPr>
        <w:t>with a menacing glare</w:t>
      </w:r>
    </w:p>
    <w:p w:rsidR="00DD6D8E" w:rsidRDefault="00DD6D8E" w:rsidP="00AB0B68">
      <w:pPr>
        <w:rPr>
          <w:lang w:val="en-GB"/>
        </w:rPr>
      </w:pPr>
      <w:r w:rsidRPr="00AB0B68">
        <w:rPr>
          <w:lang w:val="en-GB"/>
        </w:rPr>
        <w:t>She turns her face away like a kid caught with her hand in the cookie jar.</w:t>
      </w:r>
    </w:p>
    <w:p w:rsidR="00DD6D8E" w:rsidRPr="00CB57E4" w:rsidRDefault="00DD6D8E" w:rsidP="00CB57E4">
      <w:pPr>
        <w:rPr>
          <w:lang w:val="en-GB"/>
        </w:rPr>
      </w:pPr>
      <w:r w:rsidRPr="00CB57E4">
        <w:rPr>
          <w:lang w:val="en-GB"/>
        </w:rPr>
        <w:t>We drive to Ġnejna Bay and skip the annoying, self-established, non-legit-but-authorized, useless parker who wants a “donation” of at least 1€ and won’t stop nagging until a new prey shows up.</w:t>
      </w:r>
    </w:p>
    <w:p w:rsidR="00DD6D8E" w:rsidRPr="00CB57E4" w:rsidRDefault="00DD6D8E" w:rsidP="00CB57E4">
      <w:pPr>
        <w:rPr>
          <w:lang w:val="en-GB"/>
        </w:rPr>
      </w:pPr>
      <w:r w:rsidRPr="00CB57E4">
        <w:rPr>
          <w:lang w:val="en-GB"/>
        </w:rPr>
        <w:t>We get all geared up—water and bags, hiking boots, long pants and shirts in June, heat be damned.</w:t>
      </w:r>
      <w:r w:rsidRPr="00CB57E4">
        <w:rPr>
          <w:lang w:val="en-GB"/>
        </w:rPr>
        <w:br/>
        <w:t>It’s not early, but we’ve got hours of light left.</w:t>
      </w:r>
      <w:r w:rsidRPr="00CB57E4">
        <w:rPr>
          <w:lang w:val="en-GB"/>
        </w:rPr>
        <w:br/>
        <w:t>And we manage to walk around a rather flat portion of the coast without much trouble.</w:t>
      </w:r>
    </w:p>
    <w:p w:rsidR="00DD6D8E" w:rsidRPr="00CB57E4" w:rsidRDefault="00DD6D8E" w:rsidP="00CB57E4">
      <w:pPr>
        <w:rPr>
          <w:lang w:val="en-GB"/>
        </w:rPr>
      </w:pPr>
      <w:r w:rsidRPr="00CB57E4">
        <w:rPr>
          <w:lang w:val="en-GB"/>
        </w:rPr>
        <w:t>I forgot to mention:</w:t>
      </w:r>
      <w:r w:rsidRPr="00CB57E4">
        <w:rPr>
          <w:lang w:val="en-GB"/>
        </w:rPr>
        <w:br/>
        <w:t>Anna is afraid of only two things:</w:t>
      </w:r>
      <w:r w:rsidRPr="00CB57E4">
        <w:rPr>
          <w:lang w:val="en-GB"/>
        </w:rPr>
        <w:br/>
        <w:t>Spiders and slopes.</w:t>
      </w:r>
    </w:p>
    <w:p w:rsidR="00DD6D8E" w:rsidRPr="00CB57E4" w:rsidRDefault="00DD6D8E" w:rsidP="00CB57E4">
      <w:pPr>
        <w:rPr>
          <w:lang w:val="en-GB"/>
        </w:rPr>
      </w:pPr>
      <w:r w:rsidRPr="00CB57E4">
        <w:rPr>
          <w:lang w:val="en-GB"/>
        </w:rPr>
        <w:t>I’m not even sure she’s afraid of heights.</w:t>
      </w:r>
      <w:r w:rsidRPr="00CB57E4">
        <w:rPr>
          <w:lang w:val="en-GB"/>
        </w:rPr>
        <w:br/>
        <w:t xml:space="preserve">But she’s </w:t>
      </w:r>
      <w:r w:rsidRPr="008C0423">
        <w:rPr>
          <w:rStyle w:val="NormaleBoldCarattere"/>
        </w:rPr>
        <w:t>terrified</w:t>
      </w:r>
      <w:r w:rsidRPr="00CB57E4">
        <w:rPr>
          <w:lang w:val="en-GB"/>
        </w:rPr>
        <w:t xml:space="preserve"> of sliding. Of losing grip.</w:t>
      </w:r>
      <w:r w:rsidRPr="00CB57E4">
        <w:rPr>
          <w:lang w:val="en-GB"/>
        </w:rPr>
        <w:br/>
        <w:t>Of rolling down.</w:t>
      </w:r>
    </w:p>
    <w:p w:rsidR="00DD6D8E" w:rsidRPr="00CB57E4" w:rsidRDefault="00DD6D8E" w:rsidP="00CB57E4">
      <w:pPr>
        <w:rPr>
          <w:lang w:val="en-GB"/>
        </w:rPr>
      </w:pPr>
      <w:r w:rsidRPr="00CB57E4">
        <w:rPr>
          <w:lang w:val="en-GB"/>
        </w:rPr>
        <w:t>I think she’d be more comfortable going down a vertical ladder than risking a 45-degree slope across a stretch of bare rock.</w:t>
      </w:r>
    </w:p>
    <w:p w:rsidR="00DD6D8E" w:rsidRPr="00CB57E4" w:rsidRDefault="00DD6D8E" w:rsidP="00CB57E4">
      <w:pPr>
        <w:rPr>
          <w:lang w:val="en-GB"/>
        </w:rPr>
      </w:pPr>
      <w:r w:rsidRPr="00CB57E4">
        <w:rPr>
          <w:lang w:val="en-GB"/>
        </w:rPr>
        <w:t>And that… is where we are now.</w:t>
      </w:r>
    </w:p>
    <w:p w:rsidR="00DD6D8E" w:rsidRPr="00CB57E4" w:rsidRDefault="00DD6D8E" w:rsidP="00CB57E4">
      <w:pPr>
        <w:rPr>
          <w:lang w:val="en-GB"/>
        </w:rPr>
      </w:pPr>
      <w:r w:rsidRPr="00CB57E4">
        <w:rPr>
          <w:lang w:val="en-GB"/>
        </w:rPr>
        <w:t>(I'm adding a picture because I can’t describe this place in words. But you have only two options here. So I ask:)</w:t>
      </w:r>
    </w:p>
    <w:p w:rsidR="00DD6D8E" w:rsidRPr="00CB57E4" w:rsidRDefault="00DD6D8E" w:rsidP="00CB57E4">
      <w:pPr>
        <w:rPr>
          <w:lang w:val="en-GB"/>
        </w:rPr>
      </w:pPr>
      <w:r w:rsidRPr="00CB57E4">
        <w:rPr>
          <w:lang w:val="en-GB"/>
        </w:rPr>
        <w:t>“Anna, now is where you have to choose.</w:t>
      </w:r>
      <w:r w:rsidRPr="00E60554">
        <w:rPr>
          <w:rStyle w:val="NormaleBoldCarattere"/>
        </w:rPr>
        <w:br/>
      </w:r>
      <w:r w:rsidRPr="00CB57E4">
        <w:rPr>
          <w:lang w:val="en-GB"/>
        </w:rPr>
        <w:t>What’s it going to be? Fear or Fatigue?”</w:t>
      </w:r>
    </w:p>
    <w:p w:rsidR="00DD6D8E" w:rsidRPr="00CB57E4" w:rsidRDefault="00DD6D8E" w:rsidP="00CB57E4">
      <w:pPr>
        <w:rPr>
          <w:lang w:val="en-GB"/>
        </w:rPr>
      </w:pPr>
      <w:r w:rsidRPr="00CB57E4">
        <w:rPr>
          <w:lang w:val="en-GB"/>
        </w:rPr>
        <w:t>She stares at me.</w:t>
      </w:r>
      <w:r w:rsidRPr="00CB57E4">
        <w:rPr>
          <w:lang w:val="en-GB"/>
        </w:rPr>
        <w:br/>
        <w:t>“What?”</w:t>
      </w:r>
    </w:p>
    <w:p w:rsidR="00DD6D8E" w:rsidRPr="00CB57E4" w:rsidRDefault="00DD6D8E" w:rsidP="00CB57E4">
      <w:pPr>
        <w:rPr>
          <w:lang w:val="en-GB"/>
        </w:rPr>
      </w:pPr>
      <w:r w:rsidRPr="00CB57E4">
        <w:rPr>
          <w:lang w:val="en-GB"/>
        </w:rPr>
        <w:t>“We’re crossing over. I promise you it’s worth it.</w:t>
      </w:r>
      <w:r w:rsidRPr="00E60554">
        <w:rPr>
          <w:rStyle w:val="NormaleBoldCarattere"/>
        </w:rPr>
        <w:br/>
      </w:r>
      <w:r w:rsidRPr="00CB57E4">
        <w:rPr>
          <w:lang w:val="en-GB"/>
        </w:rPr>
        <w:t>The reward will be much greater than both the fear or effort you have to endure here.</w:t>
      </w:r>
      <w:r w:rsidRPr="00E60554">
        <w:rPr>
          <w:rStyle w:val="NormaleBoldCarattere"/>
        </w:rPr>
        <w:br/>
      </w:r>
      <w:r w:rsidRPr="00CB57E4">
        <w:rPr>
          <w:lang w:val="en-GB"/>
        </w:rPr>
        <w:t xml:space="preserve">I’m not taking </w:t>
      </w:r>
      <w:r w:rsidRPr="008C0423">
        <w:rPr>
          <w:rStyle w:val="NormaleBoldCarattere"/>
        </w:rPr>
        <w:t>no</w:t>
      </w:r>
      <w:r w:rsidRPr="00CB57E4">
        <w:rPr>
          <w:lang w:val="en-GB"/>
        </w:rPr>
        <w:t xml:space="preserve"> for an answer.</w:t>
      </w:r>
      <w:r w:rsidRPr="00E60554">
        <w:rPr>
          <w:rStyle w:val="NormaleBoldCarattere"/>
        </w:rPr>
        <w:br/>
      </w:r>
      <w:r w:rsidRPr="00CB57E4">
        <w:rPr>
          <w:lang w:val="en-GB"/>
        </w:rPr>
        <w:t xml:space="preserve">But you </w:t>
      </w:r>
      <w:r w:rsidRPr="008C0423">
        <w:rPr>
          <w:rStyle w:val="NormaleBoldCarattere"/>
        </w:rPr>
        <w:t>can</w:t>
      </w:r>
      <w:r w:rsidRPr="00CB57E4">
        <w:rPr>
          <w:lang w:val="en-GB"/>
        </w:rPr>
        <w:t xml:space="preserve"> choose:</w:t>
      </w:r>
      <w:r w:rsidRPr="00E60554">
        <w:rPr>
          <w:rStyle w:val="NormaleBoldCarattere"/>
        </w:rPr>
        <w:br/>
      </w:r>
      <w:r w:rsidRPr="00CB57E4">
        <w:rPr>
          <w:lang w:val="en-GB"/>
        </w:rPr>
        <w:t>Up—where you’ve got a path, some shrubs, and a longer distance to fall into the sea.</w:t>
      </w:r>
      <w:r w:rsidRPr="00E60554">
        <w:rPr>
          <w:rStyle w:val="NormaleBoldCarattere"/>
        </w:rPr>
        <w:br/>
      </w:r>
      <w:r w:rsidRPr="00CB57E4">
        <w:rPr>
          <w:lang w:val="en-GB"/>
        </w:rPr>
        <w:t>Or down—where you cross over limestone and might just fall to a shorter death?”</w:t>
      </w:r>
    </w:p>
    <w:p w:rsidR="00DD6D8E" w:rsidRPr="00CB57E4" w:rsidRDefault="00DD6D8E" w:rsidP="00CB57E4">
      <w:pPr>
        <w:rPr>
          <w:lang w:val="en-GB"/>
        </w:rPr>
      </w:pPr>
      <w:r w:rsidRPr="00CB57E4">
        <w:rPr>
          <w:lang w:val="en-GB"/>
        </w:rPr>
        <w:t>She knows my tone.</w:t>
      </w:r>
      <w:r w:rsidRPr="00CB57E4">
        <w:rPr>
          <w:lang w:val="en-GB"/>
        </w:rPr>
        <w:br/>
        <w:t>She knows how theatrical I can be—especially with her, who knows me too well.</w:t>
      </w:r>
    </w:p>
    <w:p w:rsidR="00DD6D8E" w:rsidRPr="00CB57E4" w:rsidRDefault="00DD6D8E" w:rsidP="00CB57E4">
      <w:pPr>
        <w:rPr>
          <w:lang w:val="en-GB"/>
        </w:rPr>
      </w:pPr>
      <w:r w:rsidRPr="00CB57E4">
        <w:rPr>
          <w:lang w:val="en-GB"/>
        </w:rPr>
        <w:t xml:space="preserve">So no, </w:t>
      </w:r>
      <w:r w:rsidRPr="008C0423">
        <w:rPr>
          <w:rStyle w:val="NormaleBoldCarattere"/>
        </w:rPr>
        <w:t>dying</w:t>
      </w:r>
      <w:r w:rsidRPr="00CB57E4">
        <w:rPr>
          <w:lang w:val="en-GB"/>
        </w:rPr>
        <w:t xml:space="preserve"> isn’t really the issue here.</w:t>
      </w:r>
    </w:p>
    <w:p w:rsidR="00DD6D8E" w:rsidRPr="00CB57E4" w:rsidRDefault="00DD6D8E" w:rsidP="00CB57E4">
      <w:pPr>
        <w:rPr>
          <w:lang w:val="en-GB"/>
        </w:rPr>
      </w:pPr>
      <w:r w:rsidRPr="00CB57E4">
        <w:rPr>
          <w:lang w:val="en-GB"/>
        </w:rPr>
        <w:t>The issue is FEAR.</w:t>
      </w:r>
      <w:r w:rsidRPr="00CB57E4">
        <w:rPr>
          <w:lang w:val="en-GB"/>
        </w:rPr>
        <w:br/>
        <w:t>Irrational. Controlling.</w:t>
      </w:r>
      <w:r w:rsidRPr="00CB57E4">
        <w:rPr>
          <w:lang w:val="en-GB"/>
        </w:rPr>
        <w:br/>
        <w:t>All too familiar.</w:t>
      </w:r>
    </w:p>
    <w:p w:rsidR="00DD6D8E" w:rsidRPr="00CB57E4" w:rsidRDefault="00DD6D8E" w:rsidP="00CB57E4">
      <w:pPr>
        <w:rPr>
          <w:lang w:val="en-GB"/>
        </w:rPr>
      </w:pPr>
      <w:r w:rsidRPr="00CB57E4">
        <w:rPr>
          <w:lang w:val="en-GB"/>
        </w:rPr>
        <w:t>“Listen,” I say,</w:t>
      </w:r>
      <w:r w:rsidRPr="00CB57E4">
        <w:rPr>
          <w:lang w:val="en-GB"/>
        </w:rPr>
        <w:br/>
        <w:t>“I’ve done both.</w:t>
      </w:r>
      <w:r w:rsidRPr="00E60554">
        <w:rPr>
          <w:rStyle w:val="NormaleBoldCarattere"/>
        </w:rPr>
        <w:br/>
      </w:r>
      <w:r w:rsidRPr="00CB57E4">
        <w:rPr>
          <w:lang w:val="en-GB"/>
        </w:rPr>
        <w:t>They’re both safe.</w:t>
      </w:r>
      <w:r w:rsidRPr="00E60554">
        <w:rPr>
          <w:rStyle w:val="NormaleBoldCarattere"/>
        </w:rPr>
        <w:br/>
      </w:r>
      <w:r w:rsidRPr="00CB57E4">
        <w:rPr>
          <w:lang w:val="en-GB"/>
        </w:rPr>
        <w:t>The bottom route only looks scary until you’re doing it.</w:t>
      </w:r>
      <w:r w:rsidRPr="00E60554">
        <w:rPr>
          <w:rStyle w:val="NormaleBoldCarattere"/>
        </w:rPr>
        <w:br/>
      </w:r>
      <w:r w:rsidRPr="00CB57E4">
        <w:rPr>
          <w:lang w:val="en-GB"/>
        </w:rPr>
        <w:t>The limestone is solid and gritty.</w:t>
      </w:r>
      <w:r w:rsidRPr="00E60554">
        <w:rPr>
          <w:rStyle w:val="NormaleBoldCarattere"/>
        </w:rPr>
        <w:br/>
      </w:r>
      <w:r w:rsidRPr="00CB57E4">
        <w:rPr>
          <w:lang w:val="en-GB"/>
        </w:rPr>
        <w:t>Your shoes are fine.</w:t>
      </w:r>
      <w:r w:rsidRPr="00E60554">
        <w:rPr>
          <w:rStyle w:val="NormaleBoldCarattere"/>
        </w:rPr>
        <w:br/>
      </w:r>
      <w:r w:rsidRPr="00CB57E4">
        <w:rPr>
          <w:lang w:val="en-GB"/>
        </w:rPr>
        <w:t>There’s a decent margin.</w:t>
      </w:r>
      <w:r w:rsidRPr="00E60554">
        <w:rPr>
          <w:rStyle w:val="NormaleBoldCarattere"/>
        </w:rPr>
        <w:br/>
      </w:r>
      <w:r w:rsidRPr="00CB57E4">
        <w:rPr>
          <w:lang w:val="en-GB"/>
        </w:rPr>
        <w:t>I can go before you.”</w:t>
      </w:r>
    </w:p>
    <w:p w:rsidR="00DD6D8E" w:rsidRPr="00CB57E4" w:rsidRDefault="00DD6D8E" w:rsidP="00CB57E4">
      <w:pPr>
        <w:rPr>
          <w:lang w:val="en-GB"/>
        </w:rPr>
      </w:pPr>
      <w:r w:rsidRPr="00CB57E4">
        <w:rPr>
          <w:lang w:val="en-GB"/>
        </w:rPr>
        <w:t>“NEVER!”</w:t>
      </w:r>
      <w:r w:rsidRPr="00CB57E4">
        <w:rPr>
          <w:lang w:val="en-GB"/>
        </w:rPr>
        <w:br/>
        <w:t>That’s all I get from her.</w:t>
      </w:r>
    </w:p>
    <w:p w:rsidR="00DD6D8E" w:rsidRPr="00CB57E4" w:rsidRDefault="00DD6D8E" w:rsidP="00CB57E4">
      <w:pPr>
        <w:rPr>
          <w:lang w:val="en-GB"/>
        </w:rPr>
      </w:pPr>
      <w:r w:rsidRPr="00CB57E4">
        <w:rPr>
          <w:lang w:val="en-GB"/>
        </w:rPr>
        <w:t>She won’t go back.</w:t>
      </w:r>
      <w:r>
        <w:rPr>
          <w:lang w:val="en-GB"/>
        </w:rPr>
        <w:t xml:space="preserve"> </w:t>
      </w:r>
      <w:r w:rsidRPr="00CB57E4">
        <w:rPr>
          <w:lang w:val="en-GB"/>
        </w:rPr>
        <w:t>She won’t go down.</w:t>
      </w:r>
      <w:r>
        <w:rPr>
          <w:lang w:val="en-GB"/>
        </w:rPr>
        <w:t xml:space="preserve"> </w:t>
      </w:r>
      <w:r w:rsidRPr="00CB57E4">
        <w:rPr>
          <w:lang w:val="en-GB"/>
        </w:rPr>
        <w:t xml:space="preserve">So she </w:t>
      </w:r>
      <w:r w:rsidRPr="008C0423">
        <w:rPr>
          <w:rStyle w:val="NormaleBoldCarattere"/>
        </w:rPr>
        <w:t>has</w:t>
      </w:r>
      <w:r w:rsidRPr="00CB57E4">
        <w:rPr>
          <w:lang w:val="en-GB"/>
        </w:rPr>
        <w:t xml:space="preserve"> to go up.</w:t>
      </w:r>
      <w:r w:rsidRPr="00CB57E4">
        <w:rPr>
          <w:lang w:val="en-GB"/>
        </w:rPr>
        <w:br/>
        <w:t xml:space="preserve">And </w:t>
      </w:r>
      <w:r>
        <w:rPr>
          <w:lang w:val="en-GB"/>
        </w:rPr>
        <w:t xml:space="preserve">she </w:t>
      </w:r>
      <w:r w:rsidRPr="00CB57E4">
        <w:rPr>
          <w:lang w:val="en-GB"/>
        </w:rPr>
        <w:t>chooses effort.</w:t>
      </w:r>
    </w:p>
    <w:p w:rsidR="00DD6D8E" w:rsidRDefault="00DD6D8E" w:rsidP="00CB57E4">
      <w:pPr>
        <w:rPr>
          <w:lang w:val="en-GB"/>
        </w:rPr>
      </w:pPr>
      <w:r w:rsidRPr="00CB57E4">
        <w:rPr>
          <w:lang w:val="en-GB"/>
        </w:rPr>
        <w:t>But her masochism trait agrees with her,</w:t>
      </w:r>
      <w:r w:rsidRPr="00CB57E4">
        <w:rPr>
          <w:lang w:val="en-GB"/>
        </w:rPr>
        <w:br/>
        <w:t>and the two of them embark on a huffing, puffing conversation</w:t>
      </w:r>
      <w:r>
        <w:rPr>
          <w:lang w:val="en-GB"/>
        </w:rPr>
        <w:br/>
        <w:t>with the weeds, the thistle, and the occasional prickly pear bastard.</w:t>
      </w:r>
    </w:p>
    <w:p w:rsidR="00DD6D8E" w:rsidRPr="006279D8" w:rsidRDefault="00DD6D8E" w:rsidP="006279D8">
      <w:pPr>
        <w:rPr>
          <w:lang w:val="en-GB"/>
        </w:rPr>
      </w:pPr>
      <w:r>
        <w:rPr>
          <w:lang w:val="en-GB"/>
        </w:rPr>
        <w:t>"</w:t>
      </w:r>
      <w:r w:rsidRPr="00CB57E4">
        <w:rPr>
          <w:lang w:val="en-GB"/>
        </w:rPr>
        <w:t>Thank God I wore long trousers and sleeves</w:t>
      </w:r>
      <w:r>
        <w:rPr>
          <w:lang w:val="en-GB"/>
        </w:rPr>
        <w:t>" I hear midway.</w:t>
      </w:r>
      <w:r>
        <w:rPr>
          <w:lang w:val="en-GB"/>
        </w:rPr>
        <w:br/>
      </w:r>
      <w:r w:rsidRPr="006279D8">
        <w:rPr>
          <w:lang w:val="en-GB"/>
        </w:rPr>
        <w:t>I’m snickering and feeling sorry for her at the same time, and I say nothing.</w:t>
      </w:r>
    </w:p>
    <w:p w:rsidR="00DD6D8E" w:rsidRPr="006279D8" w:rsidRDefault="00DD6D8E" w:rsidP="006279D8">
      <w:pPr>
        <w:rPr>
          <w:lang w:val="en-GB"/>
        </w:rPr>
      </w:pPr>
      <w:r w:rsidRPr="006279D8">
        <w:rPr>
          <w:lang w:val="en-GB"/>
        </w:rPr>
        <w:t>I look at poor Anna, taking five times the longest route—</w:t>
      </w:r>
      <w:r w:rsidRPr="006279D8">
        <w:rPr>
          <w:lang w:val="en-GB"/>
        </w:rPr>
        <w:br/>
        <w:t>up for two, down for another two lengths—</w:t>
      </w:r>
      <w:r w:rsidRPr="006279D8">
        <w:rPr>
          <w:lang w:val="en-GB"/>
        </w:rPr>
        <w:br/>
        <w:t>just to avoid that fear.</w:t>
      </w:r>
    </w:p>
    <w:p w:rsidR="00DD6D8E" w:rsidRPr="006279D8" w:rsidRDefault="00DD6D8E" w:rsidP="006279D8">
      <w:pPr>
        <w:rPr>
          <w:lang w:val="en-GB"/>
        </w:rPr>
      </w:pPr>
      <w:r w:rsidRPr="006279D8">
        <w:rPr>
          <w:lang w:val="en-GB"/>
        </w:rPr>
        <w:t>Fine.</w:t>
      </w:r>
    </w:p>
    <w:p w:rsidR="00DD6D8E" w:rsidRPr="006279D8" w:rsidRDefault="00DD6D8E" w:rsidP="006279D8">
      <w:pPr>
        <w:rPr>
          <w:lang w:val="en-GB"/>
        </w:rPr>
      </w:pPr>
      <w:r w:rsidRPr="006279D8">
        <w:rPr>
          <w:lang w:val="en-GB"/>
        </w:rPr>
        <w:t>I can’t drag her over—that would be dangerous.</w:t>
      </w:r>
    </w:p>
    <w:p w:rsidR="00DD6D8E" w:rsidRPr="006279D8" w:rsidRDefault="00DD6D8E" w:rsidP="006279D8">
      <w:pPr>
        <w:rPr>
          <w:lang w:val="en-GB"/>
        </w:rPr>
      </w:pPr>
      <w:r>
        <w:rPr>
          <w:lang w:val="en-GB"/>
        </w:rPr>
        <w:t>I’m already past</w:t>
      </w:r>
      <w:r w:rsidRPr="006279D8">
        <w:rPr>
          <w:lang w:val="en-GB"/>
        </w:rPr>
        <w:t xml:space="preserve"> the cove,</w:t>
      </w:r>
      <w:r>
        <w:rPr>
          <w:lang w:val="en-GB"/>
        </w:rPr>
        <w:t xml:space="preserve"> </w:t>
      </w:r>
      <w:r w:rsidRPr="006279D8">
        <w:rPr>
          <w:lang w:val="en-GB"/>
        </w:rPr>
        <w:t>but I choose to reach up to her.</w:t>
      </w:r>
    </w:p>
    <w:p w:rsidR="00DD6D8E" w:rsidRPr="006279D8" w:rsidRDefault="00DD6D8E" w:rsidP="006279D8">
      <w:pPr>
        <w:rPr>
          <w:lang w:val="en-GB"/>
        </w:rPr>
      </w:pPr>
      <w:r w:rsidRPr="006279D8">
        <w:rPr>
          <w:lang w:val="en-GB"/>
        </w:rPr>
        <w:t>Again, for me this is a playground. Free Disneyland.</w:t>
      </w:r>
      <w:r w:rsidRPr="006279D8">
        <w:rPr>
          <w:lang w:val="en-GB"/>
        </w:rPr>
        <w:br/>
        <w:t>I’m a goat in the wild out here.</w:t>
      </w:r>
    </w:p>
    <w:p w:rsidR="00DD6D8E" w:rsidRPr="006279D8" w:rsidRDefault="00DD6D8E" w:rsidP="006279D8">
      <w:pPr>
        <w:rPr>
          <w:lang w:val="en-GB"/>
        </w:rPr>
      </w:pPr>
      <w:r w:rsidRPr="006279D8">
        <w:rPr>
          <w:lang w:val="en-GB"/>
        </w:rPr>
        <w:t>I go up—not to show off—but to give her support.</w:t>
      </w:r>
    </w:p>
    <w:p w:rsidR="00DD6D8E" w:rsidRPr="002261DE" w:rsidRDefault="00DD6D8E" w:rsidP="002261DE">
      <w:pPr>
        <w:rPr>
          <w:lang w:val="en-GB"/>
        </w:rPr>
      </w:pPr>
      <w:r w:rsidRPr="002261DE">
        <w:rPr>
          <w:lang w:val="en-GB"/>
        </w:rPr>
        <w:t xml:space="preserve">She is </w:t>
      </w:r>
      <w:r w:rsidRPr="008C0423">
        <w:rPr>
          <w:rStyle w:val="NormaleBoldCarattere"/>
        </w:rPr>
        <w:t>hating</w:t>
      </w:r>
      <w:r w:rsidRPr="002261DE">
        <w:rPr>
          <w:lang w:val="en-GB"/>
        </w:rPr>
        <w:t xml:space="preserve"> me.</w:t>
      </w:r>
      <w:r w:rsidRPr="002261DE">
        <w:rPr>
          <w:lang w:val="en-GB"/>
        </w:rPr>
        <w:br/>
        <w:t>Pure projection, I tell myself—just to ease my own sense of guilt.</w:t>
      </w:r>
      <w:r w:rsidRPr="002261DE">
        <w:rPr>
          <w:lang w:val="en-GB"/>
        </w:rPr>
        <w:br/>
        <w:t>And we move on.</w:t>
      </w:r>
    </w:p>
    <w:p w:rsidR="00DD6D8E" w:rsidRPr="002261DE" w:rsidRDefault="00DD6D8E" w:rsidP="002261DE">
      <w:pPr>
        <w:rPr>
          <w:lang w:val="en-GB"/>
        </w:rPr>
      </w:pPr>
      <w:r w:rsidRPr="002261DE">
        <w:rPr>
          <w:lang w:val="en-GB"/>
        </w:rPr>
        <w:t>We come down.</w:t>
      </w:r>
      <w:r w:rsidRPr="002261DE">
        <w:rPr>
          <w:lang w:val="en-GB"/>
        </w:rPr>
        <w:br/>
        <w:t>We mount boulders.</w:t>
      </w:r>
      <w:r w:rsidRPr="002261DE">
        <w:rPr>
          <w:lang w:val="en-GB"/>
        </w:rPr>
        <w:br/>
        <w:t>We descend crumbled pieces the size of a small car.</w:t>
      </w:r>
      <w:r w:rsidRPr="002261DE">
        <w:rPr>
          <w:lang w:val="en-GB"/>
        </w:rPr>
        <w:br/>
        <w:t xml:space="preserve">And suddenly, we are in </w:t>
      </w:r>
      <w:r w:rsidRPr="008C0423">
        <w:rPr>
          <w:rStyle w:val="NormaleBoldCarattere"/>
        </w:rPr>
        <w:t>another world</w:t>
      </w:r>
      <w:r w:rsidRPr="002261DE">
        <w:rPr>
          <w:lang w:val="en-GB"/>
        </w:rPr>
        <w:t>.</w:t>
      </w:r>
    </w:p>
    <w:p w:rsidR="00DD6D8E" w:rsidRPr="002261DE" w:rsidRDefault="00DD6D8E" w:rsidP="002261DE">
      <w:pPr>
        <w:rPr>
          <w:lang w:val="en-GB"/>
        </w:rPr>
      </w:pPr>
      <w:r w:rsidRPr="002261DE">
        <w:rPr>
          <w:lang w:val="en-GB"/>
        </w:rPr>
        <w:t>A world of amber-slick stone—vertical and three stories high—</w:t>
      </w:r>
      <w:r w:rsidRPr="002261DE">
        <w:rPr>
          <w:lang w:val="en-GB"/>
        </w:rPr>
        <w:br/>
        <w:t>with a roof over our heads</w:t>
      </w:r>
      <w:r w:rsidRPr="002261DE">
        <w:rPr>
          <w:lang w:val="en-GB"/>
        </w:rPr>
        <w:br/>
        <w:t>and the threat of gigantic catastrophe</w:t>
      </w:r>
      <w:r w:rsidRPr="002261DE">
        <w:rPr>
          <w:lang w:val="en-GB"/>
        </w:rPr>
        <w:br/>
        <w:t>that will not happen today.</w:t>
      </w:r>
    </w:p>
    <w:p w:rsidR="00DD6D8E" w:rsidRPr="002261DE" w:rsidRDefault="00DD6D8E" w:rsidP="002261DE">
      <w:pPr>
        <w:rPr>
          <w:lang w:val="en-GB"/>
        </w:rPr>
      </w:pPr>
      <w:r w:rsidRPr="002261DE">
        <w:rPr>
          <w:lang w:val="en-GB"/>
        </w:rPr>
        <w:t>The sea is calm.</w:t>
      </w:r>
      <w:r>
        <w:rPr>
          <w:lang w:val="en-GB"/>
        </w:rPr>
        <w:t xml:space="preserve"> </w:t>
      </w:r>
      <w:r w:rsidRPr="002261DE">
        <w:rPr>
          <w:lang w:val="en-GB"/>
        </w:rPr>
        <w:t>The tide is low.</w:t>
      </w:r>
      <w:r>
        <w:rPr>
          <w:lang w:val="en-GB"/>
        </w:rPr>
        <w:t xml:space="preserve"> </w:t>
      </w:r>
      <w:r w:rsidRPr="002261DE">
        <w:rPr>
          <w:lang w:val="en-GB"/>
        </w:rPr>
        <w:t>We’re not going to slide into the sea today.</w:t>
      </w:r>
      <w:r>
        <w:rPr>
          <w:lang w:val="en-GB"/>
        </w:rPr>
        <w:t xml:space="preserve"> </w:t>
      </w:r>
      <w:r w:rsidRPr="002261DE">
        <w:rPr>
          <w:lang w:val="en-GB"/>
        </w:rPr>
        <w:t>At least, I don’t think so.</w:t>
      </w:r>
    </w:p>
    <w:p w:rsidR="00DD6D8E" w:rsidRPr="00A65ADA" w:rsidRDefault="00DD6D8E" w:rsidP="00A65ADA">
      <w:pPr>
        <w:rPr>
          <w:lang w:val="en-GB"/>
        </w:rPr>
      </w:pPr>
      <w:r w:rsidRPr="00A65ADA">
        <w:rPr>
          <w:lang w:val="en-GB"/>
        </w:rPr>
        <w:t>Like I haven’t—how many times before?</w:t>
      </w:r>
      <w:r w:rsidRPr="00A65ADA">
        <w:rPr>
          <w:lang w:val="en-GB"/>
        </w:rPr>
        <w:br/>
        <w:t>Laughing,</w:t>
      </w:r>
      <w:r>
        <w:rPr>
          <w:lang w:val="en-GB"/>
        </w:rPr>
        <w:t xml:space="preserve"> </w:t>
      </w:r>
      <w:r w:rsidRPr="00A65ADA">
        <w:rPr>
          <w:lang w:val="en-GB"/>
        </w:rPr>
        <w:t>two seconds before I landed flat on my coxix—</w:t>
      </w:r>
      <w:r w:rsidRPr="00A65ADA">
        <w:rPr>
          <w:lang w:val="en-GB"/>
        </w:rPr>
        <w:br/>
        <w:t xml:space="preserve">in slow motion, </w:t>
      </w:r>
      <w:r>
        <w:rPr>
          <w:lang w:val="en-GB"/>
        </w:rPr>
        <w:t xml:space="preserve">in the water, any season, </w:t>
      </w:r>
      <w:r w:rsidRPr="00A65ADA">
        <w:rPr>
          <w:lang w:val="en-GB"/>
        </w:rPr>
        <w:t>helplessly,</w:t>
      </w:r>
      <w:r>
        <w:rPr>
          <w:lang w:val="en-GB"/>
        </w:rPr>
        <w:t xml:space="preserve"> </w:t>
      </w:r>
      <w:r w:rsidRPr="00A65ADA">
        <w:rPr>
          <w:lang w:val="en-GB"/>
        </w:rPr>
        <w:t>and so ridiculously funny.</w:t>
      </w:r>
    </w:p>
    <w:p w:rsidR="00DD6D8E" w:rsidRDefault="00DD6D8E" w:rsidP="00A65ADA">
      <w:pPr>
        <w:rPr>
          <w:lang w:val="en-GB"/>
        </w:rPr>
      </w:pPr>
      <w:r w:rsidRPr="00A65ADA">
        <w:rPr>
          <w:lang w:val="en-GB"/>
        </w:rPr>
        <w:t>Why is falling so funny…unless you hurt yourself?</w:t>
      </w:r>
    </w:p>
    <w:p w:rsidR="00DD6D8E" w:rsidRPr="00AF3E35" w:rsidRDefault="00DD6D8E" w:rsidP="00AF3E35">
      <w:pPr>
        <w:rPr>
          <w:lang w:val="en-GB"/>
        </w:rPr>
      </w:pPr>
      <w:r w:rsidRPr="00AF3E35">
        <w:rPr>
          <w:lang w:val="en-GB"/>
        </w:rPr>
        <w:t>I’m waiting for the two of us to pass the bend.</w:t>
      </w:r>
      <w:r w:rsidRPr="00AF3E35">
        <w:rPr>
          <w:lang w:val="en-GB"/>
        </w:rPr>
        <w:br/>
        <w:t>I’m in front of her, walking backwards,</w:t>
      </w:r>
      <w:r w:rsidRPr="00AF3E35">
        <w:rPr>
          <w:lang w:val="en-GB"/>
        </w:rPr>
        <w:br/>
        <w:t>my phone pointed at her—</w:t>
      </w:r>
      <w:r w:rsidRPr="00AF3E35">
        <w:rPr>
          <w:lang w:val="en-GB"/>
        </w:rPr>
        <w:br/>
        <w:t>a video of celebration in progress.</w:t>
      </w:r>
    </w:p>
    <w:p w:rsidR="00DD6D8E" w:rsidRPr="00F30E7F" w:rsidRDefault="00DD6D8E" w:rsidP="00F30E7F">
      <w:pPr>
        <w:rPr>
          <w:lang w:val="en-GB"/>
        </w:rPr>
      </w:pPr>
      <w:r w:rsidRPr="00F30E7F">
        <w:rPr>
          <w:lang w:val="en-GB"/>
        </w:rPr>
        <w:t>I’m waiting to see that expression I’m sure I had on my face</w:t>
      </w:r>
      <w:r w:rsidRPr="00F30E7F">
        <w:rPr>
          <w:lang w:val="en-GB"/>
        </w:rPr>
        <w:br/>
        <w:t>when I came here the first time</w:t>
      </w:r>
      <w:r>
        <w:rPr>
          <w:lang w:val="en-GB"/>
        </w:rPr>
        <w:t xml:space="preserve"> </w:t>
      </w:r>
      <w:r w:rsidRPr="00F30E7F">
        <w:rPr>
          <w:lang w:val="en-GB"/>
        </w:rPr>
        <w:t>(and flattened my buttocks in water too cold for my own enjoyment).</w:t>
      </w:r>
    </w:p>
    <w:p w:rsidR="00DD6D8E" w:rsidRPr="00F30E7F" w:rsidRDefault="00DD6D8E" w:rsidP="00F30E7F">
      <w:pPr>
        <w:rPr>
          <w:lang w:val="en-GB"/>
        </w:rPr>
      </w:pPr>
      <w:r w:rsidRPr="00F30E7F">
        <w:rPr>
          <w:lang w:val="en-GB"/>
        </w:rPr>
        <w:t>And there it is—that jaw-dropping moment I was anticipating.</w:t>
      </w:r>
    </w:p>
    <w:p w:rsidR="00DD6D8E" w:rsidRPr="00F30E7F" w:rsidRDefault="00DD6D8E" w:rsidP="00F30E7F">
      <w:pPr>
        <w:rPr>
          <w:lang w:val="en-GB"/>
        </w:rPr>
      </w:pPr>
      <w:r w:rsidRPr="00F30E7F">
        <w:rPr>
          <w:lang w:val="en-GB"/>
        </w:rPr>
        <w:t>Her eyes light up.</w:t>
      </w:r>
      <w:r>
        <w:rPr>
          <w:lang w:val="en-GB"/>
        </w:rPr>
        <w:t xml:space="preserve"> </w:t>
      </w:r>
      <w:r w:rsidRPr="00F30E7F">
        <w:rPr>
          <w:lang w:val="en-GB"/>
        </w:rPr>
        <w:t>She’s taking it all in at once.</w:t>
      </w:r>
    </w:p>
    <w:p w:rsidR="00DD6D8E" w:rsidRPr="00F30E7F" w:rsidRDefault="00DD6D8E" w:rsidP="00F30E7F">
      <w:pPr>
        <w:rPr>
          <w:lang w:val="en-GB"/>
        </w:rPr>
      </w:pPr>
      <w:r w:rsidRPr="00F30E7F">
        <w:rPr>
          <w:lang w:val="en-GB"/>
        </w:rPr>
        <w:t>An emotion I haven’t seen on the couch, or at the bar.</w:t>
      </w:r>
      <w:r w:rsidRPr="00F30E7F">
        <w:rPr>
          <w:lang w:val="en-GB"/>
        </w:rPr>
        <w:br/>
        <w:t>Awe?</w:t>
      </w:r>
      <w:r>
        <w:rPr>
          <w:lang w:val="en-GB"/>
        </w:rPr>
        <w:t xml:space="preserve"> </w:t>
      </w:r>
      <w:r w:rsidRPr="00F30E7F">
        <w:rPr>
          <w:lang w:val="en-GB"/>
        </w:rPr>
        <w:t>Joy?</w:t>
      </w:r>
      <w:r>
        <w:rPr>
          <w:lang w:val="en-GB"/>
        </w:rPr>
        <w:t xml:space="preserve"> </w:t>
      </w:r>
      <w:r w:rsidRPr="00F30E7F">
        <w:rPr>
          <w:lang w:val="en-GB"/>
        </w:rPr>
        <w:t>Surprise—once again.</w:t>
      </w:r>
    </w:p>
    <w:p w:rsidR="00DD6D8E" w:rsidRPr="00F30E7F" w:rsidRDefault="00DD6D8E" w:rsidP="00F30E7F">
      <w:pPr>
        <w:rPr>
          <w:lang w:val="en-GB"/>
        </w:rPr>
      </w:pPr>
      <w:r w:rsidRPr="00F30E7F">
        <w:rPr>
          <w:lang w:val="en-GB"/>
        </w:rPr>
        <w:t>And that’s when I finally say:</w:t>
      </w:r>
    </w:p>
    <w:p w:rsidR="00DD6D8E" w:rsidRPr="00F30E7F" w:rsidRDefault="00DD6D8E" w:rsidP="00F30E7F">
      <w:pPr>
        <w:rPr>
          <w:lang w:val="en-GB"/>
        </w:rPr>
      </w:pPr>
      <w:r w:rsidRPr="00F30E7F">
        <w:rPr>
          <w:lang w:val="en-GB"/>
        </w:rPr>
        <w:t>“Was it worth it?”</w:t>
      </w:r>
      <w:r w:rsidRPr="00F30E7F">
        <w:rPr>
          <w:lang w:val="en-GB"/>
        </w:rPr>
        <w:br/>
        <w:t>“Look what you’ve done.”</w:t>
      </w:r>
      <w:r w:rsidRPr="00F30E7F">
        <w:rPr>
          <w:lang w:val="en-GB"/>
        </w:rPr>
        <w:br/>
        <w:t>“Look where you are.”</w:t>
      </w:r>
      <w:r w:rsidRPr="00F30E7F">
        <w:rPr>
          <w:lang w:val="en-GB"/>
        </w:rPr>
        <w:br/>
        <w:t xml:space="preserve">“Think of what you thought before we left the house today—and </w:t>
      </w:r>
      <w:r>
        <w:rPr>
          <w:lang w:val="en-GB"/>
        </w:rPr>
        <w:t>picture what</w:t>
      </w:r>
      <w:r w:rsidRPr="00F30E7F">
        <w:rPr>
          <w:lang w:val="en-GB"/>
        </w:rPr>
        <w:t xml:space="preserve"> would happen to your butt…”</w:t>
      </w:r>
      <w:r w:rsidRPr="00F30E7F">
        <w:rPr>
          <w:lang w:val="en-GB"/>
        </w:rPr>
        <w:br/>
        <w:t>“And now you’re here.”</w:t>
      </w:r>
      <w:r w:rsidRPr="00F30E7F">
        <w:rPr>
          <w:lang w:val="en-GB"/>
        </w:rPr>
        <w:br/>
        <w:t>“You made it.”</w:t>
      </w:r>
      <w:r w:rsidRPr="00F30E7F">
        <w:rPr>
          <w:lang w:val="en-GB"/>
        </w:rPr>
        <w:br/>
        <w:t>“You mastered it.”</w:t>
      </w:r>
      <w:r w:rsidRPr="00F30E7F">
        <w:rPr>
          <w:lang w:val="en-GB"/>
        </w:rPr>
        <w:br/>
        <w:t>“You chose. Fatigue, okay—but you chose.”</w:t>
      </w:r>
      <w:r w:rsidRPr="00F30E7F">
        <w:rPr>
          <w:lang w:val="en-GB"/>
        </w:rPr>
        <w:br/>
        <w:t xml:space="preserve">“And you’re here now, experiencing </w:t>
      </w:r>
      <w:r w:rsidRPr="008C0423">
        <w:rPr>
          <w:rStyle w:val="NormaleBoldCarattere"/>
        </w:rPr>
        <w:t>this</w:t>
      </w:r>
      <w:r w:rsidRPr="00F30E7F">
        <w:rPr>
          <w:lang w:val="en-GB"/>
        </w:rPr>
        <w:t>.”</w:t>
      </w:r>
      <w:r w:rsidRPr="00F30E7F">
        <w:rPr>
          <w:lang w:val="en-GB"/>
        </w:rPr>
        <w:br/>
        <w:t xml:space="preserve">“And you would not feel </w:t>
      </w:r>
      <w:r>
        <w:rPr>
          <w:lang w:val="en-GB"/>
        </w:rPr>
        <w:t xml:space="preserve">this </w:t>
      </w:r>
      <w:r w:rsidRPr="00F30E7F">
        <w:rPr>
          <w:lang w:val="en-GB"/>
        </w:rPr>
        <w:t>if you had stayed on that damn couch one more minute.”</w:t>
      </w:r>
      <w:r w:rsidRPr="00F30E7F">
        <w:rPr>
          <w:lang w:val="en-GB"/>
        </w:rPr>
        <w:br/>
        <w:t>“</w:t>
      </w:r>
      <w:r>
        <w:rPr>
          <w:lang w:val="en-GB"/>
        </w:rPr>
        <w:t>H</w:t>
      </w:r>
      <w:r w:rsidRPr="00F30E7F">
        <w:rPr>
          <w:lang w:val="en-GB"/>
        </w:rPr>
        <w:t>ow do you feel?”</w:t>
      </w:r>
    </w:p>
    <w:p w:rsidR="00DD6D8E" w:rsidRPr="00F30E7F" w:rsidRDefault="00DD6D8E" w:rsidP="00F30E7F">
      <w:pPr>
        <w:rPr>
          <w:lang w:val="en-GB"/>
        </w:rPr>
      </w:pPr>
      <w:r w:rsidRPr="00F30E7F">
        <w:rPr>
          <w:lang w:val="en-GB"/>
        </w:rPr>
        <w:t>“ALIVE! AGAIN!”</w:t>
      </w:r>
    </w:p>
    <w:p w:rsidR="00DD6D8E" w:rsidRDefault="00DD6D8E" w:rsidP="00F30E7F">
      <w:pPr>
        <w:rPr>
          <w:lang w:val="en-GB"/>
        </w:rPr>
      </w:pPr>
      <w:r w:rsidRPr="00F30E7F">
        <w:rPr>
          <w:lang w:val="en-GB"/>
        </w:rPr>
        <w:t>And that’s where we move on.</w:t>
      </w:r>
    </w:p>
    <w:p w:rsidR="00DD6D8E" w:rsidRPr="00F30E7F" w:rsidRDefault="00DD6D8E" w:rsidP="00F30E7F">
      <w:pPr>
        <w:rPr>
          <w:lang w:val="en-GB"/>
        </w:rPr>
      </w:pPr>
      <w:r w:rsidRPr="00F30E7F">
        <w:rPr>
          <w:lang w:val="en-GB"/>
        </w:rPr>
        <w:t>By the way, how did we get back?</w:t>
      </w:r>
    </w:p>
    <w:p w:rsidR="00DD6D8E" w:rsidRPr="00F30E7F" w:rsidRDefault="00DD6D8E" w:rsidP="00F30E7F">
      <w:pPr>
        <w:rPr>
          <w:lang w:val="en-GB"/>
        </w:rPr>
      </w:pPr>
      <w:r w:rsidRPr="00F30E7F">
        <w:rPr>
          <w:lang w:val="en-GB"/>
        </w:rPr>
        <w:t>Through fear this time—</w:t>
      </w:r>
      <w:r>
        <w:rPr>
          <w:lang w:val="en-GB"/>
        </w:rPr>
        <w:t xml:space="preserve"> </w:t>
      </w:r>
      <w:r w:rsidRPr="00F30E7F">
        <w:rPr>
          <w:lang w:val="en-GB"/>
        </w:rPr>
        <w:t>which vanished</w:t>
      </w:r>
      <w:r>
        <w:rPr>
          <w:lang w:val="en-GB"/>
        </w:rPr>
        <w:t xml:space="preserve"> </w:t>
      </w:r>
      <w:r w:rsidRPr="00F30E7F">
        <w:rPr>
          <w:lang w:val="en-GB"/>
        </w:rPr>
        <w:t>while masochism was still struggling up there</w:t>
      </w:r>
      <w:r>
        <w:rPr>
          <w:lang w:val="en-GB"/>
        </w:rPr>
        <w:t xml:space="preserve"> </w:t>
      </w:r>
      <w:r w:rsidRPr="00F30E7F">
        <w:rPr>
          <w:lang w:val="en-GB"/>
        </w:rPr>
        <w:t>caught in thistle and prickly pear bastards.</w:t>
      </w:r>
    </w:p>
    <w:p w:rsidR="00DD6D8E" w:rsidRPr="000808E8" w:rsidRDefault="00DD6D8E" w:rsidP="005A38E0">
      <w:pPr>
        <w:rPr>
          <w:lang w:val="en-GB"/>
        </w:rPr>
      </w:pPr>
      <w:r w:rsidRPr="000808E8">
        <w:rPr>
          <w:lang w:val="en-GB"/>
        </w:rPr>
        <w:br w:type="page"/>
      </w:r>
    </w:p>
    <w:p w:rsidR="00DD6D8E" w:rsidRPr="00451E17" w:rsidRDefault="00DD6D8E" w:rsidP="005A38E0">
      <w:pPr>
        <w:jc w:val="center"/>
        <w:rPr>
          <w:lang w:val="en-GB"/>
        </w:rPr>
      </w:pPr>
    </w:p>
    <w:p w:rsidR="00DD6D8E" w:rsidRPr="00E60554" w:rsidRDefault="00DD6D8E" w:rsidP="00552930">
      <w:pPr>
        <w:rPr>
          <w:rStyle w:val="NormaleBoldCarattere"/>
        </w:rPr>
      </w:pPr>
      <w:r>
        <w:rPr>
          <w:rStyle w:val="NormaleBoldCarattere"/>
        </w:rPr>
        <w:br w:type="textWrapping" w:clear="all"/>
      </w:r>
    </w:p>
    <w:p w:rsidR="00DD6D8E" w:rsidRDefault="00DD6D8E" w:rsidP="00E60554">
      <w:pPr>
        <w:rPr>
          <w:lang w:val="en-GB"/>
        </w:rPr>
      </w:pPr>
    </w:p>
    <w:tbl>
      <w:tblPr>
        <w:tblW w:w="0" w:type="auto"/>
        <w:tblInd w:w="2" w:type="dxa"/>
        <w:tblLook w:val="01E0"/>
      </w:tblPr>
      <w:tblGrid>
        <w:gridCol w:w="6232"/>
      </w:tblGrid>
      <w:tr w:rsidR="00DD6D8E" w:rsidRPr="008136B3">
        <w:tc>
          <w:tcPr>
            <w:tcW w:w="6264" w:type="dxa"/>
          </w:tcPr>
          <w:p w:rsidR="00DD6D8E" w:rsidRPr="008136B3" w:rsidRDefault="00DD6D8E" w:rsidP="000E4160">
            <w:pPr>
              <w:jc w:val="center"/>
              <w:rPr>
                <w:rStyle w:val="NormaleBoldCarattere"/>
              </w:rPr>
            </w:pPr>
            <w:r w:rsidRPr="008136B3">
              <w:rPr>
                <w:lang w:val="en-GB"/>
              </w:rPr>
              <w:t xml:space="preserve">Parental </w:t>
            </w:r>
            <w:r w:rsidRPr="008136B3">
              <w:rPr>
                <w:lang w:val="en-GB"/>
              </w:rPr>
              <w:br/>
              <w:t>Advisory</w:t>
            </w:r>
            <w:r w:rsidRPr="008136B3">
              <w:rPr>
                <w:lang w:val="en-GB"/>
              </w:rPr>
              <w:br/>
              <w:t>Spiritual Content</w:t>
            </w:r>
          </w:p>
        </w:tc>
      </w:tr>
      <w:tr w:rsidR="00DD6D8E" w:rsidRPr="008136B3">
        <w:tc>
          <w:tcPr>
            <w:tcW w:w="6264" w:type="dxa"/>
          </w:tcPr>
          <w:p w:rsidR="00DD6D8E" w:rsidRPr="008136B3" w:rsidRDefault="00DD6D8E" w:rsidP="000E4160">
            <w:pPr>
              <w:jc w:val="center"/>
            </w:pPr>
            <w:r w:rsidRPr="008136B3">
              <w:rPr>
                <w:lang w:val="en-GB"/>
              </w:rPr>
              <w:t>What follows may be powerful, offensive, healing, unsettling, or none of the above.</w:t>
            </w:r>
            <w:r w:rsidRPr="008136B3">
              <w:rPr>
                <w:lang w:val="en-GB"/>
              </w:rPr>
              <w:br/>
              <w:t>You've reached the end of the book—congrats, you've earned your money's worth.</w:t>
            </w:r>
            <w:r w:rsidRPr="008136B3">
              <w:rPr>
                <w:lang w:val="en-GB"/>
              </w:rPr>
              <w:br/>
              <w:t>Feel free to skip to the acknowledgments and barcode.</w:t>
            </w:r>
            <w:r w:rsidRPr="008136B3">
              <w:rPr>
                <w:lang w:val="en-GB"/>
              </w:rPr>
              <w:br/>
              <w:t>This section may not be for you.</w:t>
            </w:r>
            <w:r w:rsidRPr="008136B3">
              <w:rPr>
                <w:lang w:val="en-GB"/>
              </w:rPr>
              <w:br/>
            </w:r>
            <w:r w:rsidRPr="008136B3">
              <w:rPr>
                <w:rStyle w:val="NormaleBoldCarattere"/>
              </w:rPr>
              <w:t>(It may, in fact, be about you.)</w:t>
            </w:r>
          </w:p>
        </w:tc>
      </w:tr>
    </w:tbl>
    <w:p w:rsidR="00DD6D8E" w:rsidRDefault="00DD6D8E" w:rsidP="00B83F95">
      <w:pPr>
        <w:pStyle w:val="Heading1"/>
      </w:pPr>
    </w:p>
    <w:p w:rsidR="00DD6D8E" w:rsidRDefault="00DD6D8E" w:rsidP="00B83F95">
      <w:pPr>
        <w:pStyle w:val="Heading1"/>
      </w:pPr>
      <w:r>
        <w:br w:type="page"/>
      </w:r>
    </w:p>
    <w:p w:rsidR="00DD6D8E" w:rsidRPr="00B83F95" w:rsidRDefault="00DD6D8E" w:rsidP="00B83F95">
      <w:pPr>
        <w:pStyle w:val="Heading1"/>
      </w:pPr>
      <w:bookmarkStart w:id="205" w:name="_Toc203311014"/>
      <w:bookmarkStart w:id="206" w:name="_Toc203311944"/>
      <w:r w:rsidRPr="00B83F95">
        <w:t>ANGER, Part I</w:t>
      </w:r>
      <w:bookmarkEnd w:id="205"/>
      <w:bookmarkEnd w:id="206"/>
    </w:p>
    <w:p w:rsidR="00DD6D8E" w:rsidRPr="00451E17" w:rsidRDefault="00DD6D8E" w:rsidP="00451E17">
      <w:pPr>
        <w:rPr>
          <w:lang w:val="en-GB"/>
        </w:rPr>
      </w:pPr>
      <w:r w:rsidRPr="00451E17">
        <w:rPr>
          <w:lang w:val="en-GB"/>
        </w:rPr>
        <w:t>These last sections are not for everybody. I respectfully place them at the end in hope not to offend</w:t>
      </w:r>
      <w:r w:rsidRPr="00E60554">
        <w:rPr>
          <w:rStyle w:val="NormaleBoldCarattere"/>
        </w:rPr>
        <w:t xml:space="preserve"> the lovely souls</w:t>
      </w:r>
      <w:r w:rsidRPr="00451E17">
        <w:rPr>
          <w:lang w:val="en-GB"/>
        </w:rPr>
        <w:t xml:space="preserve"> who have already</w:t>
      </w:r>
      <w:r w:rsidRPr="00E60554">
        <w:rPr>
          <w:rStyle w:val="NormaleBoldCarattere"/>
        </w:rPr>
        <w:t xml:space="preserve"> transcended anger</w:t>
      </w:r>
      <w:r w:rsidRPr="00451E17">
        <w:rPr>
          <w:lang w:val="en-GB"/>
        </w:rPr>
        <w:t>, who have learned to channel it into creation instead of destruction.</w:t>
      </w:r>
      <w:r w:rsidRPr="00451E17">
        <w:rPr>
          <w:lang w:val="en-GB"/>
        </w:rPr>
        <w:br/>
      </w:r>
      <w:r w:rsidRPr="00E60554">
        <w:rPr>
          <w:rStyle w:val="NormaleBoldCarattere"/>
        </w:rPr>
        <w:t>I love you.</w:t>
      </w:r>
      <w:r w:rsidRPr="00451E17">
        <w:rPr>
          <w:lang w:val="en-GB"/>
        </w:rPr>
        <w:t xml:space="preserve"> Truly. By default without knowing you in person.</w:t>
      </w:r>
      <w:r w:rsidRPr="00451E17">
        <w:rPr>
          <w:lang w:val="en-GB"/>
        </w:rPr>
        <w:br/>
        <w:t>You are the light of this world.</w:t>
      </w:r>
      <w:r w:rsidRPr="00451E17">
        <w:rPr>
          <w:lang w:val="en-GB"/>
        </w:rPr>
        <w:br/>
        <w:t>Please—write your own book and share how you got there. We all need to hear it. I mean that.</w:t>
      </w:r>
    </w:p>
    <w:p w:rsidR="00DD6D8E" w:rsidRPr="00451E17" w:rsidRDefault="00DD6D8E" w:rsidP="00451E17">
      <w:pPr>
        <w:rPr>
          <w:lang w:val="en-GB"/>
        </w:rPr>
      </w:pPr>
      <w:r w:rsidRPr="00451E17">
        <w:rPr>
          <w:lang w:val="en-GB"/>
        </w:rPr>
        <w:t>This is ONLY for those who find themselves overwhelmed by ANGER—Raging, or just muffled… but still there.Emotions are internal by definition.</w:t>
      </w:r>
      <w:r w:rsidRPr="00451E17">
        <w:rPr>
          <w:lang w:val="en-GB"/>
        </w:rPr>
        <w:br/>
        <w:t>No one’s ever slipped on a puddle of rage or tripped over a lump of grief.</w:t>
      </w:r>
      <w:r w:rsidRPr="00451E17">
        <w:rPr>
          <w:lang w:val="en-GB"/>
        </w:rPr>
        <w:br/>
        <w:t>They don’t leak out and stain the carpet—unless you’re Italian or Maltese, in which case your voice and arms become certified emotional weapons.</w:t>
      </w:r>
      <w:r w:rsidRPr="00451E17">
        <w:rPr>
          <w:lang w:val="en-GB"/>
        </w:rPr>
        <w:br/>
        <w:t>But strictly speaking, emotions happen inside: nervous system, receiving cells, inner mayhem. Nothing physical. Until you make it so.</w:t>
      </w:r>
      <w:r w:rsidRPr="00451E17">
        <w:rPr>
          <w:lang w:val="en-GB"/>
        </w:rPr>
        <w:br/>
        <w:t xml:space="preserve">Yet—IF (and I use a very careful </w:t>
      </w:r>
      <w:r w:rsidRPr="008C0423">
        <w:rPr>
          <w:rStyle w:val="NormaleBoldCarattere"/>
        </w:rPr>
        <w:t>IF</w:t>
      </w:r>
      <w:r w:rsidRPr="00451E17">
        <w:rPr>
          <w:lang w:val="en-GB"/>
        </w:rPr>
        <w:t xml:space="preserve">)—there </w:t>
      </w:r>
      <w:r w:rsidRPr="008C0423">
        <w:rPr>
          <w:rStyle w:val="NormaleBoldCarattere"/>
        </w:rPr>
        <w:t>is</w:t>
      </w:r>
      <w:r w:rsidRPr="00451E17">
        <w:rPr>
          <w:lang w:val="en-GB"/>
        </w:rPr>
        <w:t xml:space="preserve"> some kind of informational field out there,</w:t>
      </w:r>
      <w:r w:rsidRPr="00451E17">
        <w:rPr>
          <w:lang w:val="en-GB"/>
        </w:rPr>
        <w:br/>
        <w:t>one we might someday learn to measure scientifically… or one that certain gifted folks already perceive—</w:t>
      </w:r>
      <w:r w:rsidRPr="00451E17">
        <w:rPr>
          <w:lang w:val="en-GB"/>
        </w:rPr>
        <w:br/>
        <w:t>well, I’m all for it.</w:t>
      </w:r>
    </w:p>
    <w:p w:rsidR="00DD6D8E" w:rsidRPr="00451E17" w:rsidRDefault="00DD6D8E" w:rsidP="00451E17">
      <w:pPr>
        <w:rPr>
          <w:lang w:val="en-GB"/>
        </w:rPr>
      </w:pPr>
      <w:r w:rsidRPr="00451E17">
        <w:rPr>
          <w:lang w:val="en-GB"/>
        </w:rPr>
        <w:t xml:space="preserve">I bet your emotions are splattered across it like a Picasso on fire. And honestly? </w:t>
      </w:r>
      <w:r w:rsidRPr="00451E17">
        <w:rPr>
          <w:i/>
          <w:iCs/>
          <w:lang w:val="en-GB"/>
        </w:rPr>
        <w:t>I tend to believe that might be very true</w:t>
      </w:r>
      <w:r w:rsidRPr="00451E17">
        <w:rPr>
          <w:lang w:val="en-GB"/>
        </w:rPr>
        <w:t>. (Wow. What certainty!)</w:t>
      </w:r>
    </w:p>
    <w:p w:rsidR="00DD6D8E" w:rsidRPr="00451E17" w:rsidRDefault="00DD6D8E" w:rsidP="00451E17">
      <w:pPr>
        <w:rPr>
          <w:lang w:val="en-GB"/>
        </w:rPr>
      </w:pPr>
      <w:r w:rsidRPr="00451E17">
        <w:rPr>
          <w:lang w:val="en-GB"/>
        </w:rPr>
        <w:t>But let's face it... what do I know about seeing the invisible? I feel my emotions, and I do sense others’, perhaps in their expression or mannerism, tone or content, but I am not one of the lucky ones who sees them in colors or words.</w:t>
      </w:r>
      <w:r w:rsidRPr="00451E17">
        <w:rPr>
          <w:lang w:val="en-GB"/>
        </w:rPr>
        <w:br/>
        <w:t>I’m growing in my ability to sharpen my visions in all dimensions</w:t>
      </w:r>
      <w:r w:rsidRPr="00451E17">
        <w:rPr>
          <w:lang w:val="en-GB"/>
        </w:rPr>
        <w:br/>
        <w:t>(</w:t>
      </w:r>
      <w:r w:rsidRPr="00451E17">
        <w:rPr>
          <w:i/>
          <w:iCs/>
          <w:lang w:val="en-GB"/>
        </w:rPr>
        <w:t>this is an added bonus affirmation plugged into the discourse, in case you haven’t noticed! Wink</w:t>
      </w:r>
      <w:r w:rsidRPr="00451E17">
        <w:rPr>
          <w:lang w:val="en-GB"/>
        </w:rPr>
        <w:t>)</w:t>
      </w:r>
    </w:p>
    <w:p w:rsidR="00DD6D8E" w:rsidRPr="00451E17" w:rsidRDefault="00DD6D8E" w:rsidP="00451E17">
      <w:pPr>
        <w:rPr>
          <w:lang w:val="en-GB"/>
        </w:rPr>
      </w:pPr>
      <w:r w:rsidRPr="00451E17">
        <w:rPr>
          <w:lang w:val="en-GB"/>
        </w:rPr>
        <w:t>Now I have to fill the page, so that you don’t read what you might not want to read: Cuss words. The raging mind’s language.Expressions of utter frustration against the world, and so on.</w:t>
      </w:r>
    </w:p>
    <w:p w:rsidR="00DD6D8E" w:rsidRPr="00451E17" w:rsidRDefault="00DD6D8E" w:rsidP="00451E17">
      <w:pPr>
        <w:rPr>
          <w:lang w:val="en-GB"/>
        </w:rPr>
      </w:pPr>
      <w:r w:rsidRPr="00451E17">
        <w:rPr>
          <w:lang w:val="en-GB"/>
        </w:rPr>
        <w:t xml:space="preserve">I will use these words with the intent to </w:t>
      </w:r>
      <w:r w:rsidRPr="00E60554">
        <w:rPr>
          <w:rStyle w:val="NormaleBoldCarattere"/>
        </w:rPr>
        <w:t>SHAKE</w:t>
      </w:r>
      <w:r w:rsidRPr="00451E17">
        <w:rPr>
          <w:lang w:val="en-GB"/>
        </w:rPr>
        <w:t xml:space="preserve"> your thinking—and perhaps inspire you to find whatever variation works when </w:t>
      </w:r>
      <w:r w:rsidRPr="00451E17">
        <w:rPr>
          <w:i/>
          <w:iCs/>
          <w:lang w:val="en-GB"/>
        </w:rPr>
        <w:t>you</w:t>
      </w:r>
      <w:r w:rsidRPr="00451E17">
        <w:rPr>
          <w:lang w:val="en-GB"/>
        </w:rPr>
        <w:t xml:space="preserve"> feel like you want to shout out the worst you’ve ever heard.</w:t>
      </w:r>
    </w:p>
    <w:p w:rsidR="00DD6D8E" w:rsidRPr="00451E17" w:rsidRDefault="00DD6D8E" w:rsidP="00451E17">
      <w:pPr>
        <w:rPr>
          <w:lang w:val="en-GB"/>
        </w:rPr>
      </w:pPr>
      <w:r w:rsidRPr="00451E17">
        <w:rPr>
          <w:lang w:val="en-GB"/>
        </w:rPr>
        <w:t>Yes, I would love if we were already expressing only love.</w:t>
      </w:r>
      <w:r w:rsidRPr="00451E17">
        <w:rPr>
          <w:lang w:val="en-GB"/>
        </w:rPr>
        <w:br/>
        <w:t xml:space="preserve">But if we’re here to </w:t>
      </w:r>
      <w:r w:rsidRPr="00E60554">
        <w:rPr>
          <w:rStyle w:val="NormaleBoldCarattere"/>
        </w:rPr>
        <w:t>CHANGE for love</w:t>
      </w:r>
      <w:r w:rsidRPr="00451E17">
        <w:rPr>
          <w:lang w:val="en-GB"/>
        </w:rPr>
        <w:t>,</w:t>
      </w:r>
      <w:r w:rsidRPr="00451E17">
        <w:rPr>
          <w:lang w:val="en-GB"/>
        </w:rPr>
        <w:br/>
        <w:t>that means we’re still on our way there.</w:t>
      </w:r>
    </w:p>
    <w:p w:rsidR="00DD6D8E" w:rsidRPr="00E60554" w:rsidRDefault="00DD6D8E" w:rsidP="00451E17">
      <w:pPr>
        <w:rPr>
          <w:rStyle w:val="NormaleBoldCarattere"/>
        </w:rPr>
      </w:pPr>
      <w:r w:rsidRPr="00451E17">
        <w:rPr>
          <w:lang w:val="en-GB"/>
        </w:rPr>
        <w:t xml:space="preserve">Let’s </w:t>
      </w:r>
      <w:r w:rsidRPr="00E60554">
        <w:rPr>
          <w:rStyle w:val="NormaleBoldCarattere"/>
        </w:rPr>
        <w:t>CHANGE</w:t>
      </w:r>
      <w:r w:rsidRPr="00451E17">
        <w:rPr>
          <w:lang w:val="en-GB"/>
        </w:rPr>
        <w:t>.</w:t>
      </w:r>
      <w:r w:rsidRPr="00451E17">
        <w:rPr>
          <w:lang w:val="en-GB"/>
        </w:rPr>
        <w:br/>
      </w:r>
      <w:r w:rsidRPr="00E60554">
        <w:rPr>
          <w:rStyle w:val="NormaleBoldCarattere"/>
        </w:rPr>
        <w:t>New page. Read at your discretion.</w:t>
      </w:r>
    </w:p>
    <w:p w:rsidR="00DD6D8E" w:rsidRPr="00F8442A" w:rsidRDefault="00DD6D8E" w:rsidP="004F40C8">
      <w:pPr>
        <w:pStyle w:val="Heading1"/>
      </w:pPr>
      <w:r w:rsidRPr="00451E17">
        <w:br w:type="page"/>
      </w:r>
      <w:bookmarkStart w:id="207" w:name="_Toc203311015"/>
      <w:bookmarkStart w:id="208" w:name="_Toc203311945"/>
      <w:r w:rsidRPr="00F8442A">
        <w:t>ANGER</w:t>
      </w:r>
      <w:r>
        <w:t>,</w:t>
      </w:r>
      <w:r w:rsidRPr="00F8442A">
        <w:t xml:space="preserve"> PART II</w:t>
      </w:r>
      <w:bookmarkEnd w:id="207"/>
      <w:bookmarkEnd w:id="208"/>
    </w:p>
    <w:p w:rsidR="00DD6D8E" w:rsidRPr="000808E8" w:rsidRDefault="00DD6D8E" w:rsidP="006371AF">
      <w:pPr>
        <w:pStyle w:val="Heading2"/>
        <w:rPr>
          <w:lang w:val="en-GB"/>
        </w:rPr>
      </w:pPr>
      <w:bookmarkStart w:id="209" w:name="_Toc203311016"/>
      <w:r w:rsidRPr="000808E8">
        <w:rPr>
          <w:lang w:val="en-GB"/>
        </w:rPr>
        <w:t>Gloves off</w:t>
      </w:r>
      <w:bookmarkEnd w:id="209"/>
    </w:p>
    <w:p w:rsidR="00DD6D8E" w:rsidRPr="00451E17" w:rsidRDefault="00DD6D8E" w:rsidP="00451E17">
      <w:pPr>
        <w:rPr>
          <w:lang w:val="en-GB"/>
        </w:rPr>
      </w:pPr>
      <w:r w:rsidRPr="00451E17">
        <w:rPr>
          <w:lang w:val="en-GB"/>
        </w:rPr>
        <w:t>Here, we try to not suppress anger—we use it.</w:t>
      </w:r>
      <w:r w:rsidRPr="00451E17">
        <w:rPr>
          <w:lang w:val="en-GB"/>
        </w:rPr>
        <w:br/>
        <w:t>Raw. Loud. Swearing included where necessary. After all, this is Anger, not Joy or Romance.</w:t>
      </w:r>
    </w:p>
    <w:p w:rsidR="00DD6D8E" w:rsidRPr="00451E17" w:rsidRDefault="00DD6D8E" w:rsidP="00451E17">
      <w:pPr>
        <w:rPr>
          <w:lang w:val="en-GB"/>
        </w:rPr>
      </w:pPr>
      <w:r w:rsidRPr="00451E17">
        <w:rPr>
          <w:lang w:val="en-GB"/>
        </w:rPr>
        <w:t>Yes, you will find harsh words here.</w:t>
      </w:r>
      <w:r w:rsidRPr="00451E17">
        <w:rPr>
          <w:lang w:val="en-GB"/>
        </w:rPr>
        <w:br/>
        <w:t>No, I am NOT cleaning them up.</w:t>
      </w:r>
    </w:p>
    <w:p w:rsidR="00DD6D8E" w:rsidRPr="00451E17" w:rsidRDefault="00DD6D8E" w:rsidP="00451E17">
      <w:pPr>
        <w:rPr>
          <w:lang w:val="en-GB"/>
        </w:rPr>
      </w:pPr>
      <w:r w:rsidRPr="00451E17">
        <w:rPr>
          <w:lang w:val="en-GB"/>
        </w:rPr>
        <w:t>Why?</w:t>
      </w:r>
      <w:r w:rsidRPr="00451E17">
        <w:rPr>
          <w:lang w:val="en-GB"/>
        </w:rPr>
        <w:br/>
        <w:t>Because when you’re truly hurting in rage, a polite “I’m feeling overwhelmed” doesn’t do squat.</w:t>
      </w:r>
      <w:r w:rsidRPr="00451E17">
        <w:rPr>
          <w:lang w:val="en-GB"/>
        </w:rPr>
        <w:br/>
        <w:t>But yelling “FUCK OFF”</w:t>
      </w:r>
      <w:r w:rsidRPr="00451E17">
        <w:rPr>
          <w:lang w:val="en-GB"/>
        </w:rPr>
        <w:br/>
        <w:t>—into your freezer while digging for ice cream,</w:t>
      </w:r>
      <w:r w:rsidRPr="00451E17">
        <w:rPr>
          <w:lang w:val="en-GB"/>
        </w:rPr>
        <w:br/>
        <w:t>at your bathroom mirror like it just betrayed you,</w:t>
      </w:r>
      <w:r w:rsidRPr="00451E17">
        <w:rPr>
          <w:lang w:val="en-GB"/>
        </w:rPr>
        <w:br/>
        <w:t>or in your parked car in a supermarket back lot—</w:t>
      </w:r>
      <w:r w:rsidRPr="00451E17">
        <w:rPr>
          <w:lang w:val="en-GB"/>
        </w:rPr>
        <w:br/>
        <w:t>might just end that back pain you keep calling “stress.”</w:t>
      </w:r>
    </w:p>
    <w:p w:rsidR="00DD6D8E" w:rsidRPr="00451E17" w:rsidRDefault="00DD6D8E" w:rsidP="00451E17">
      <w:pPr>
        <w:rPr>
          <w:lang w:val="en-GB"/>
        </w:rPr>
      </w:pPr>
      <w:r w:rsidRPr="00451E17">
        <w:rPr>
          <w:lang w:val="en-GB"/>
        </w:rPr>
        <w:t>Ready to get real—</w:t>
      </w:r>
      <w:r w:rsidRPr="00451E17">
        <w:rPr>
          <w:lang w:val="en-GB"/>
        </w:rPr>
        <w:br/>
        <w:t>If you feel like you’re about to explode—</w:t>
      </w:r>
      <w:r w:rsidRPr="00451E17">
        <w:rPr>
          <w:lang w:val="en-GB"/>
        </w:rPr>
        <w:br/>
        <w:t>Then these are your page for now.</w:t>
      </w:r>
    </w:p>
    <w:p w:rsidR="00DD6D8E" w:rsidRPr="00451E17" w:rsidRDefault="00DD6D8E" w:rsidP="00451E17">
      <w:pPr>
        <w:rPr>
          <w:lang w:val="en-GB"/>
        </w:rPr>
      </w:pPr>
      <w:r w:rsidRPr="00451E17">
        <w:rPr>
          <w:lang w:val="en-GB"/>
        </w:rPr>
        <w:t>We’re not here to calm you down.</w:t>
      </w:r>
      <w:r w:rsidRPr="00451E17">
        <w:rPr>
          <w:lang w:val="en-GB"/>
        </w:rPr>
        <w:br/>
        <w:t>We’re here to help you burn through the lies and walk out clearer.</w:t>
      </w:r>
    </w:p>
    <w:p w:rsidR="00DD6D8E" w:rsidRPr="00451E17" w:rsidRDefault="00DD6D8E" w:rsidP="00451E17">
      <w:pPr>
        <w:rPr>
          <w:lang w:val="en-GB"/>
        </w:rPr>
      </w:pPr>
    </w:p>
    <w:p w:rsidR="00DD6D8E" w:rsidRPr="00F8442A" w:rsidRDefault="00DD6D8E" w:rsidP="004F40C8">
      <w:pPr>
        <w:pStyle w:val="Heading1"/>
      </w:pPr>
      <w:r w:rsidRPr="00451E17">
        <w:br w:type="page"/>
      </w:r>
      <w:bookmarkStart w:id="210" w:name="_Toc203311017"/>
      <w:bookmarkStart w:id="211" w:name="_Toc203311946"/>
      <w:r w:rsidRPr="00F8442A">
        <w:t>ANGER</w:t>
      </w:r>
      <w:r>
        <w:t>,</w:t>
      </w:r>
      <w:r w:rsidRPr="00F8442A">
        <w:t xml:space="preserve"> part III</w:t>
      </w:r>
      <w:bookmarkEnd w:id="210"/>
      <w:bookmarkEnd w:id="211"/>
    </w:p>
    <w:p w:rsidR="00DD6D8E" w:rsidRPr="000808E8" w:rsidRDefault="00DD6D8E" w:rsidP="006371AF">
      <w:pPr>
        <w:pStyle w:val="Heading2"/>
        <w:rPr>
          <w:lang w:val="en-GB"/>
        </w:rPr>
      </w:pPr>
      <w:bookmarkStart w:id="212" w:name="_Toc203311018"/>
      <w:r w:rsidRPr="000808E8">
        <w:rPr>
          <w:lang w:val="en-GB"/>
        </w:rPr>
        <w:t>nuke the world</w:t>
      </w:r>
      <w:bookmarkEnd w:id="212"/>
    </w:p>
    <w:p w:rsidR="00DD6D8E" w:rsidRPr="00451E17" w:rsidRDefault="00DD6D8E" w:rsidP="00451E17">
      <w:r w:rsidRPr="00451E17">
        <w:rPr>
          <w:lang w:val="en-GB"/>
        </w:rPr>
        <w:t>Jump to this page when needed.</w:t>
      </w:r>
      <w:r w:rsidRPr="00451E17">
        <w:rPr>
          <w:lang w:val="en-GB"/>
        </w:rPr>
        <w:br/>
        <w:t>Don’t judge. Let it tear something down.</w:t>
      </w:r>
      <w:r w:rsidRPr="00451E17">
        <w:rPr>
          <w:lang w:val="en-GB"/>
        </w:rPr>
        <w:br/>
      </w:r>
      <w:r w:rsidRPr="00451E17">
        <w:t>Quite honestly, it’s all bullshit anyway.</w:t>
      </w:r>
    </w:p>
    <w:p w:rsidR="00DD6D8E" w:rsidRPr="00451E17" w:rsidRDefault="00DD6D8E" w:rsidP="0036298D">
      <w:pPr>
        <w:pStyle w:val="Bullet"/>
      </w:pPr>
      <w:r w:rsidRPr="00451E17">
        <w:t>Shit, I hate this!</w:t>
      </w:r>
    </w:p>
    <w:p w:rsidR="00DD6D8E" w:rsidRPr="00451E17" w:rsidRDefault="00DD6D8E" w:rsidP="0036298D">
      <w:pPr>
        <w:pStyle w:val="Bullet"/>
      </w:pPr>
      <w:r w:rsidRPr="00451E17">
        <w:t>What a bunch of assholes!</w:t>
      </w:r>
    </w:p>
    <w:p w:rsidR="00DD6D8E" w:rsidRPr="00451E17" w:rsidRDefault="00DD6D8E" w:rsidP="0036298D">
      <w:pPr>
        <w:pStyle w:val="Bullet"/>
      </w:pPr>
      <w:r w:rsidRPr="00451E17">
        <w:t>I can’t stand it anymore.</w:t>
      </w:r>
    </w:p>
    <w:p w:rsidR="00DD6D8E" w:rsidRPr="00451E17" w:rsidRDefault="00DD6D8E" w:rsidP="0036298D">
      <w:pPr>
        <w:pStyle w:val="Bullet"/>
      </w:pPr>
      <w:r w:rsidRPr="00451E17">
        <w:t>I gotta get out of here.</w:t>
      </w:r>
    </w:p>
    <w:p w:rsidR="00DD6D8E" w:rsidRPr="00451E17" w:rsidRDefault="00DD6D8E" w:rsidP="0036298D">
      <w:pPr>
        <w:pStyle w:val="Bullet"/>
      </w:pPr>
      <w:r w:rsidRPr="00451E17">
        <w:t>I wish they’d all die a slow, painful death.</w:t>
      </w:r>
    </w:p>
    <w:p w:rsidR="00DD6D8E" w:rsidRPr="00451E17" w:rsidRDefault="00DD6D8E" w:rsidP="0036298D">
      <w:pPr>
        <w:pStyle w:val="Bullet"/>
      </w:pPr>
      <w:r w:rsidRPr="00451E17">
        <w:t>Fuck, I’m not okay. And that should be enough!</w:t>
      </w:r>
    </w:p>
    <w:p w:rsidR="00DD6D8E" w:rsidRPr="00451E17" w:rsidRDefault="00DD6D8E" w:rsidP="0036298D">
      <w:pPr>
        <w:pStyle w:val="Bullet"/>
      </w:pPr>
      <w:r w:rsidRPr="00451E17">
        <w:t>I don’t want peace—fuck it all! Peace is for losers.</w:t>
      </w:r>
    </w:p>
    <w:p w:rsidR="00DD6D8E" w:rsidRPr="00451E17" w:rsidRDefault="00DD6D8E" w:rsidP="0036298D">
      <w:pPr>
        <w:pStyle w:val="Bullet"/>
      </w:pPr>
      <w:r w:rsidRPr="00451E17">
        <w:t>My rage is legit. I have the right to feel this fucking anger.</w:t>
      </w:r>
    </w:p>
    <w:p w:rsidR="00DD6D8E" w:rsidRPr="00451E17" w:rsidRDefault="00DD6D8E" w:rsidP="0036298D">
      <w:pPr>
        <w:pStyle w:val="Bullet"/>
      </w:pPr>
      <w:r w:rsidRPr="00451E17">
        <w:t>Fuck it, I will burn the lies down before they burn me.</w:t>
      </w:r>
    </w:p>
    <w:p w:rsidR="00DD6D8E" w:rsidRPr="00451E17" w:rsidRDefault="00DD6D8E" w:rsidP="0036298D">
      <w:pPr>
        <w:pStyle w:val="Bullet"/>
      </w:pPr>
      <w:r w:rsidRPr="00451E17">
        <w:t>I don’t have to smile to be spiritual.</w:t>
      </w:r>
    </w:p>
    <w:p w:rsidR="00DD6D8E" w:rsidRPr="00451E17" w:rsidRDefault="00DD6D8E" w:rsidP="0036298D">
      <w:pPr>
        <w:pStyle w:val="Bullet"/>
      </w:pPr>
      <w:r w:rsidRPr="00451E17">
        <w:t>I have the right to feel like this.</w:t>
      </w:r>
    </w:p>
    <w:p w:rsidR="00DD6D8E" w:rsidRPr="00451E17" w:rsidRDefault="00DD6D8E" w:rsidP="0036298D">
      <w:pPr>
        <w:pStyle w:val="Bullet"/>
      </w:pPr>
      <w:r w:rsidRPr="00451E17">
        <w:t>I have the right to say it like I fucking see it.</w:t>
      </w:r>
    </w:p>
    <w:p w:rsidR="00DD6D8E" w:rsidRPr="00451E17" w:rsidRDefault="00DD6D8E" w:rsidP="0036298D">
      <w:pPr>
        <w:pStyle w:val="Bullet"/>
      </w:pPr>
      <w:r w:rsidRPr="00451E17">
        <w:t>I have the right to be damn angry.</w:t>
      </w:r>
    </w:p>
    <w:p w:rsidR="00DD6D8E" w:rsidRPr="00451E17" w:rsidRDefault="00DD6D8E" w:rsidP="0036298D">
      <w:pPr>
        <w:pStyle w:val="Bullet"/>
      </w:pPr>
      <w:r w:rsidRPr="00451E17">
        <w:t>If one more person tells me to “breathe,” I’ll strangle them with the jump rope, roll them up in their yoga mat and drag them out to the parking lot for the buzzards.</w:t>
      </w:r>
    </w:p>
    <w:p w:rsidR="00DD6D8E" w:rsidRPr="00451E17" w:rsidRDefault="00DD6D8E" w:rsidP="00451E17">
      <w:pPr>
        <w:rPr>
          <w:lang w:val="en-GB"/>
        </w:rPr>
      </w:pPr>
      <w:r w:rsidRPr="00451E17">
        <w:rPr>
          <w:lang w:val="en-GB"/>
        </w:rPr>
        <w:t>How do you feel when you say any or all of these?</w:t>
      </w:r>
    </w:p>
    <w:p w:rsidR="00DD6D8E" w:rsidRPr="00451E17" w:rsidRDefault="00DD6D8E" w:rsidP="00451E17">
      <w:pPr>
        <w:rPr>
          <w:lang w:val="en-GB"/>
        </w:rPr>
      </w:pPr>
      <w:r w:rsidRPr="00451E17">
        <w:rPr>
          <w:lang w:val="en-GB"/>
        </w:rPr>
        <w:t xml:space="preserve">If the answer is </w:t>
      </w:r>
      <w:r w:rsidRPr="008C0423">
        <w:rPr>
          <w:rStyle w:val="NormaleBoldCarattere"/>
        </w:rPr>
        <w:t>“relieved,”</w:t>
      </w:r>
      <w:r w:rsidRPr="00451E17">
        <w:rPr>
          <w:lang w:val="en-GB"/>
        </w:rPr>
        <w:t xml:space="preserve"> </w:t>
      </w:r>
      <w:r w:rsidRPr="008C0423">
        <w:rPr>
          <w:rStyle w:val="NormaleBoldCarattere"/>
        </w:rPr>
        <w:t>“horrified,”</w:t>
      </w:r>
      <w:r w:rsidRPr="00451E17">
        <w:rPr>
          <w:lang w:val="en-GB"/>
        </w:rPr>
        <w:t xml:space="preserve"> or </w:t>
      </w:r>
      <w:r w:rsidRPr="008C0423">
        <w:rPr>
          <w:rStyle w:val="NormaleBoldCarattere"/>
        </w:rPr>
        <w:t>“seen</w:t>
      </w:r>
      <w:r w:rsidRPr="000808E8">
        <w:rPr>
          <w:i/>
          <w:iCs/>
          <w:lang w:val="en-GB"/>
        </w:rPr>
        <w:t>”…</w:t>
      </w:r>
      <w:r w:rsidRPr="00451E17">
        <w:rPr>
          <w:lang w:val="en-GB"/>
        </w:rPr>
        <w:t xml:space="preserve"> good. we start from here.</w:t>
      </w:r>
    </w:p>
    <w:p w:rsidR="00DD6D8E" w:rsidRPr="00451E17" w:rsidRDefault="00DD6D8E" w:rsidP="00451E17">
      <w:pPr>
        <w:rPr>
          <w:lang w:val="en-GB"/>
        </w:rPr>
      </w:pPr>
      <w:r w:rsidRPr="00451E17">
        <w:rPr>
          <w:lang w:val="en-GB"/>
        </w:rPr>
        <w:t>Where do we go from here?</w:t>
      </w:r>
      <w:r w:rsidRPr="00451E17">
        <w:rPr>
          <w:lang w:val="en-GB"/>
        </w:rPr>
        <w:br/>
        <w:t>Carefully. This is dangerous territory.</w:t>
      </w:r>
    </w:p>
    <w:p w:rsidR="00DD6D8E" w:rsidRPr="00451E17" w:rsidRDefault="00DD6D8E" w:rsidP="00451E17">
      <w:pPr>
        <w:rPr>
          <w:lang w:val="en-GB"/>
        </w:rPr>
      </w:pPr>
      <w:r w:rsidRPr="00451E17">
        <w:rPr>
          <w:lang w:val="en-GB"/>
        </w:rPr>
        <w:t>Anger and rage are very powerful emotions.</w:t>
      </w:r>
      <w:r w:rsidRPr="00451E17">
        <w:rPr>
          <w:lang w:val="en-GB"/>
        </w:rPr>
        <w:br/>
        <w:t>They’re normally associated with extreme measures of change—but rarely in a good way.</w:t>
      </w:r>
    </w:p>
    <w:p w:rsidR="00DD6D8E" w:rsidRPr="00451E17" w:rsidRDefault="00DD6D8E" w:rsidP="00451E17">
      <w:pPr>
        <w:rPr>
          <w:lang w:val="en-GB"/>
        </w:rPr>
      </w:pPr>
      <w:r w:rsidRPr="00451E17">
        <w:rPr>
          <w:lang w:val="en-GB"/>
        </w:rPr>
        <w:t>When you are feeling THIS ANGRY, you WANT change,</w:t>
      </w:r>
      <w:r w:rsidRPr="00451E17">
        <w:rPr>
          <w:lang w:val="en-GB"/>
        </w:rPr>
        <w:br/>
        <w:t>you demand it, you command it.</w:t>
      </w:r>
      <w:r w:rsidRPr="00451E17">
        <w:rPr>
          <w:lang w:val="en-GB"/>
        </w:rPr>
        <w:br/>
        <w:t>And that is fucking powerful.</w:t>
      </w:r>
    </w:p>
    <w:p w:rsidR="00DD6D8E" w:rsidRPr="00451E17" w:rsidRDefault="00DD6D8E" w:rsidP="00451E17">
      <w:pPr>
        <w:rPr>
          <w:lang w:val="en-GB"/>
        </w:rPr>
      </w:pPr>
      <w:r w:rsidRPr="00451E17">
        <w:rPr>
          <w:lang w:val="en-GB"/>
        </w:rPr>
        <w:t>ONLY—if it destroys unconditionally,</w:t>
      </w:r>
      <w:r w:rsidRPr="00451E17">
        <w:rPr>
          <w:lang w:val="en-GB"/>
        </w:rPr>
        <w:br/>
        <w:t>you won’t like the results after the flames have burnt Rome</w:t>
      </w:r>
      <w:r w:rsidRPr="00451E17">
        <w:rPr>
          <w:lang w:val="en-GB"/>
        </w:rPr>
        <w:br/>
        <w:t>and the smoldering coals leave nothing but “now what?”</w:t>
      </w:r>
    </w:p>
    <w:p w:rsidR="00DD6D8E" w:rsidRPr="00451E17" w:rsidRDefault="00DD6D8E" w:rsidP="00451E17">
      <w:pPr>
        <w:rPr>
          <w:lang w:val="en-GB"/>
        </w:rPr>
      </w:pPr>
      <w:r w:rsidRPr="00451E17">
        <w:rPr>
          <w:lang w:val="en-GB"/>
        </w:rPr>
        <w:t>You want constructive change,</w:t>
      </w:r>
      <w:r w:rsidRPr="00451E17">
        <w:rPr>
          <w:lang w:val="en-GB"/>
        </w:rPr>
        <w:br/>
        <w:t>even if you don’t know it when you're feeling that bad.</w:t>
      </w:r>
    </w:p>
    <w:p w:rsidR="00DD6D8E" w:rsidRPr="00451E17" w:rsidRDefault="00DD6D8E" w:rsidP="00451E17">
      <w:pPr>
        <w:rPr>
          <w:lang w:val="en-GB"/>
        </w:rPr>
      </w:pPr>
      <w:r w:rsidRPr="00451E17">
        <w:rPr>
          <w:lang w:val="en-GB"/>
        </w:rPr>
        <w:t xml:space="preserve">After all—if nobody had done something  which triggered </w:t>
      </w:r>
      <w:r w:rsidRPr="00E60554">
        <w:rPr>
          <w:rStyle w:val="NormaleBoldCarattere"/>
        </w:rPr>
        <w:t>your anger</w:t>
      </w:r>
      <w:r w:rsidRPr="00451E17">
        <w:rPr>
          <w:lang w:val="en-GB"/>
        </w:rPr>
        <w:t>, you’d be on your merry way, minding your own business, smiling at the rest of the world, waving hello.</w:t>
      </w:r>
    </w:p>
    <w:p w:rsidR="00DD6D8E" w:rsidRPr="00451E17" w:rsidRDefault="00DD6D8E" w:rsidP="00451E17">
      <w:pPr>
        <w:rPr>
          <w:lang w:val="en-GB"/>
        </w:rPr>
      </w:pPr>
      <w:r w:rsidRPr="00451E17">
        <w:rPr>
          <w:lang w:val="en-GB"/>
        </w:rPr>
        <w:t>That’s what you really want, deep down, when you scream:</w:t>
      </w:r>
      <w:r w:rsidRPr="00451E17">
        <w:rPr>
          <w:lang w:val="en-GB"/>
        </w:rPr>
        <w:br/>
        <w:t>“I can’t stand this anymore.”</w:t>
      </w:r>
    </w:p>
    <w:p w:rsidR="00DD6D8E" w:rsidRPr="00451E17" w:rsidRDefault="00DD6D8E" w:rsidP="00E60554">
      <w:pPr>
        <w:pStyle w:val="NormaleBold"/>
      </w:pPr>
      <w:r w:rsidRPr="00451E17">
        <w:t>You want better, not worse.</w:t>
      </w:r>
    </w:p>
    <w:p w:rsidR="00DD6D8E" w:rsidRPr="00451E17" w:rsidRDefault="00DD6D8E" w:rsidP="00451E17">
      <w:pPr>
        <w:rPr>
          <w:lang w:val="en-GB"/>
        </w:rPr>
      </w:pPr>
      <w:r w:rsidRPr="00451E17">
        <w:rPr>
          <w:lang w:val="en-GB"/>
        </w:rPr>
        <w:t>If you were really in a full-on rage attack,</w:t>
      </w:r>
      <w:r w:rsidRPr="00451E17">
        <w:rPr>
          <w:lang w:val="en-GB"/>
        </w:rPr>
        <w:br/>
        <w:t>I bet you wouldn’t have opened this book and carefully found this page with the intent to get better.</w:t>
      </w:r>
      <w:r w:rsidRPr="00451E17">
        <w:rPr>
          <w:lang w:val="en-GB"/>
        </w:rPr>
        <w:br/>
        <w:t>I know that.</w:t>
      </w:r>
    </w:p>
    <w:p w:rsidR="00DD6D8E" w:rsidRPr="00451E17" w:rsidRDefault="00DD6D8E" w:rsidP="00451E17">
      <w:pPr>
        <w:rPr>
          <w:lang w:val="en-GB"/>
        </w:rPr>
      </w:pPr>
      <w:r w:rsidRPr="00451E17">
        <w:rPr>
          <w:lang w:val="en-GB"/>
        </w:rPr>
        <w:t>But now you know.</w:t>
      </w:r>
    </w:p>
    <w:p w:rsidR="00DD6D8E" w:rsidRPr="00451E17" w:rsidRDefault="00DD6D8E" w:rsidP="00451E17">
      <w:pPr>
        <w:rPr>
          <w:lang w:val="en-GB"/>
        </w:rPr>
      </w:pPr>
      <w:r w:rsidRPr="00451E17">
        <w:rPr>
          <w:lang w:val="en-GB"/>
        </w:rPr>
        <w:t>If you were curious enough to read through this,</w:t>
      </w:r>
      <w:r w:rsidRPr="00451E17">
        <w:rPr>
          <w:lang w:val="en-GB"/>
        </w:rPr>
        <w:br/>
        <w:t>I’m pretty sure you recognized yourself in some of those sentences</w:t>
      </w:r>
      <w:r w:rsidRPr="00451E17">
        <w:rPr>
          <w:lang w:val="en-GB"/>
        </w:rPr>
        <w:br/>
        <w:t>—from the last time you really WERE there.</w:t>
      </w:r>
    </w:p>
    <w:p w:rsidR="00DD6D8E" w:rsidRPr="00451E17" w:rsidRDefault="00DD6D8E" w:rsidP="00451E17">
      <w:pPr>
        <w:rPr>
          <w:lang w:val="en-GB"/>
        </w:rPr>
      </w:pPr>
      <w:r w:rsidRPr="00451E17">
        <w:rPr>
          <w:lang w:val="en-GB"/>
        </w:rPr>
        <w:t>Good enough.</w:t>
      </w:r>
    </w:p>
    <w:p w:rsidR="00DD6D8E" w:rsidRPr="00451E17" w:rsidRDefault="00DD6D8E" w:rsidP="00451E17">
      <w:pPr>
        <w:rPr>
          <w:lang w:val="en-GB"/>
        </w:rPr>
      </w:pPr>
      <w:r w:rsidRPr="00451E17">
        <w:rPr>
          <w:lang w:val="en-GB"/>
        </w:rPr>
        <w:t>We need you calm and breathing</w:t>
      </w:r>
      <w:r w:rsidRPr="00451E17">
        <w:rPr>
          <w:lang w:val="en-GB"/>
        </w:rPr>
        <w:br/>
        <w:t>(Don’t come near me with the jump rope now!)</w:t>
      </w:r>
      <w:r w:rsidRPr="00451E17">
        <w:rPr>
          <w:lang w:val="en-GB"/>
        </w:rPr>
        <w:br/>
        <w:t>to train yourself to remember something for THE NEXT TIME.</w:t>
      </w:r>
    </w:p>
    <w:p w:rsidR="00DD6D8E" w:rsidRPr="00451E17" w:rsidRDefault="00DD6D8E" w:rsidP="00451E17">
      <w:pPr>
        <w:rPr>
          <w:lang w:val="en-GB"/>
        </w:rPr>
      </w:pPr>
      <w:r w:rsidRPr="00451E17">
        <w:rPr>
          <w:lang w:val="en-GB"/>
        </w:rPr>
        <w:t>The next time you want to jump at someone’s neck,</w:t>
      </w:r>
      <w:r w:rsidRPr="00451E17">
        <w:rPr>
          <w:lang w:val="en-GB"/>
        </w:rPr>
        <w:br/>
        <w:t>drown them in the Jacuzzi</w:t>
      </w:r>
      <w:r w:rsidRPr="006628B7">
        <w:footnoteReference w:id="18"/>
      </w:r>
      <w:r w:rsidRPr="00451E17">
        <w:rPr>
          <w:lang w:val="en-GB"/>
        </w:rPr>
        <w:t>, and record the gurgle as a trophy of your freedom—just before landing in Boca Raton’s jail.</w:t>
      </w:r>
    </w:p>
    <w:p w:rsidR="00DD6D8E" w:rsidRPr="00451E17" w:rsidRDefault="00DD6D8E" w:rsidP="00451E17">
      <w:pPr>
        <w:rPr>
          <w:lang w:val="en-GB"/>
        </w:rPr>
      </w:pPr>
      <w:r w:rsidRPr="00451E17">
        <w:rPr>
          <w:lang w:val="en-GB"/>
        </w:rPr>
        <w:t>It's happened before and you remember your irregular breath,</w:t>
      </w:r>
      <w:r w:rsidRPr="00451E17">
        <w:rPr>
          <w:lang w:val="en-GB"/>
        </w:rPr>
        <w:br/>
        <w:t>the tightness in your chest, the pain, the tension, the ruined relationships, the wrong words flung just to gain ground in the battle,the casualties, the broken objects, the holes in the wall, the landlord’s threats, or things that can’t be undone.</w:t>
      </w:r>
      <w:r w:rsidRPr="00451E17">
        <w:rPr>
          <w:lang w:val="en-GB"/>
        </w:rPr>
        <w:br/>
        <w:t>DONE, CHECKED, MOVE ON</w:t>
      </w:r>
      <w:r w:rsidRPr="00451E17">
        <w:rPr>
          <w:lang w:val="en-GB"/>
        </w:rPr>
        <w:br/>
        <w:t xml:space="preserve">No judgement here. </w:t>
      </w:r>
      <w:r w:rsidRPr="00451E17">
        <w:rPr>
          <w:lang w:val="en-GB"/>
        </w:rPr>
        <w:br/>
        <w:t>You did what you did and that's all you could do before you read this incredible book! (wink)</w:t>
      </w:r>
    </w:p>
    <w:p w:rsidR="00DD6D8E" w:rsidRPr="00451E17" w:rsidRDefault="00DD6D8E" w:rsidP="00451E17">
      <w:pPr>
        <w:rPr>
          <w:lang w:val="en-GB"/>
        </w:rPr>
      </w:pPr>
      <w:r w:rsidRPr="00451E17">
        <w:rPr>
          <w:lang w:val="en-GB"/>
        </w:rPr>
        <w:t>Next time anger flares up—when adrenaline surges like an overflowing river, when cortisol spikes, your muscles tense,</w:t>
      </w:r>
      <w:r w:rsidRPr="00451E17">
        <w:rPr>
          <w:lang w:val="en-GB"/>
        </w:rPr>
        <w:br/>
        <w:t>digestion halts, your hair stands up, your pupils dilate making you look like a werewolf—</w:t>
      </w:r>
    </w:p>
    <w:p w:rsidR="00DD6D8E" w:rsidRPr="00451E17" w:rsidRDefault="00DD6D8E" w:rsidP="00451E17">
      <w:pPr>
        <w:rPr>
          <w:lang w:val="en-GB"/>
        </w:rPr>
      </w:pPr>
      <w:r w:rsidRPr="00451E17">
        <w:rPr>
          <w:lang w:val="en-GB"/>
        </w:rPr>
        <w:t>GREAT.</w:t>
      </w:r>
      <w:r w:rsidRPr="00451E17">
        <w:rPr>
          <w:lang w:val="en-GB"/>
        </w:rPr>
        <w:br/>
        <w:t xml:space="preserve">I’ve got the power. </w:t>
      </w:r>
      <w:r w:rsidRPr="00451E17">
        <w:t>(cue the Da, Da Da!</w:t>
      </w:r>
      <w:r w:rsidRPr="006628B7">
        <w:footnoteReference w:id="19"/>
      </w:r>
      <w:r w:rsidRPr="00451E17">
        <w:t>)</w:t>
      </w:r>
      <w:r w:rsidRPr="00451E17">
        <w:br/>
      </w:r>
      <w:r w:rsidRPr="00451E17">
        <w:rPr>
          <w:lang w:val="en-GB"/>
        </w:rPr>
        <w:t xml:space="preserve">We’ve got a bonus voucher to </w:t>
      </w:r>
      <w:r w:rsidRPr="00451E17">
        <w:rPr>
          <w:lang w:val="en-GB"/>
        </w:rPr>
        <w:br/>
        <w:t>CHANGE. PRODUCTIVELY!</w:t>
      </w:r>
      <w:r w:rsidRPr="00451E17">
        <w:rPr>
          <w:lang w:val="en-GB"/>
        </w:rPr>
        <w:br/>
        <w:t>You’ve got free neurotransmitters and bonus hormones flooding your system right now—</w:t>
      </w:r>
      <w:r w:rsidRPr="00451E17">
        <w:rPr>
          <w:lang w:val="en-GB"/>
        </w:rPr>
        <w:br/>
        <w:t>your neurons are as excited as football maniacs during the Super Bowl, fueled on nachos, beer, face paint and no vocal cords left to speak.</w:t>
      </w:r>
    </w:p>
    <w:p w:rsidR="00DD6D8E" w:rsidRPr="00451E17" w:rsidRDefault="00DD6D8E" w:rsidP="00451E17">
      <w:pPr>
        <w:rPr>
          <w:lang w:val="en-GB"/>
        </w:rPr>
      </w:pPr>
      <w:r w:rsidRPr="00451E17">
        <w:rPr>
          <w:lang w:val="en-GB"/>
        </w:rPr>
        <w:t>This is biological momentum.</w:t>
      </w:r>
      <w:r w:rsidRPr="00451E17">
        <w:rPr>
          <w:lang w:val="en-GB"/>
        </w:rPr>
        <w:br/>
        <w:t>This is the moment of choice.</w:t>
      </w:r>
    </w:p>
    <w:p w:rsidR="00DD6D8E" w:rsidRPr="00451E17" w:rsidRDefault="00DD6D8E" w:rsidP="00451E17">
      <w:pPr>
        <w:rPr>
          <w:lang w:val="en-GB"/>
        </w:rPr>
      </w:pPr>
      <w:r w:rsidRPr="00451E17">
        <w:rPr>
          <w:lang w:val="en-GB"/>
        </w:rPr>
        <w:t xml:space="preserve">HERE IS WHERE YOU CHOSE </w:t>
      </w:r>
      <w:r w:rsidRPr="00451E17">
        <w:rPr>
          <w:lang w:val="en-GB"/>
        </w:rPr>
        <w:br/>
      </w:r>
      <w:r w:rsidRPr="00E60554">
        <w:rPr>
          <w:rStyle w:val="NormaleBoldCarattere"/>
        </w:rPr>
        <w:t>give it a try and see if you can... maybe... perhaps give it a try</w:t>
      </w:r>
    </w:p>
    <w:p w:rsidR="00DD6D8E" w:rsidRPr="00451E17" w:rsidRDefault="00DD6D8E" w:rsidP="00451E17">
      <w:pPr>
        <w:rPr>
          <w:lang w:val="en-GB"/>
        </w:rPr>
      </w:pPr>
      <w:r w:rsidRPr="00451E17">
        <w:rPr>
          <w:lang w:val="en-GB"/>
        </w:rPr>
        <w:t>You want to insult someone in front of you like: "You fucking idiot... blah blah blah"</w:t>
      </w:r>
    </w:p>
    <w:p w:rsidR="00DD6D8E" w:rsidRPr="00E60554" w:rsidRDefault="00DD6D8E" w:rsidP="006371AF">
      <w:pPr>
        <w:rPr>
          <w:rStyle w:val="NormaleBoldCarattere"/>
        </w:rPr>
      </w:pPr>
      <w:r w:rsidRPr="00451E17">
        <w:rPr>
          <w:lang w:val="en-GB"/>
        </w:rPr>
        <w:t>Try this instead:</w:t>
      </w:r>
      <w:r w:rsidRPr="00E60554">
        <w:rPr>
          <w:rStyle w:val="NormaleBoldCarattere"/>
        </w:rPr>
        <w:t xml:space="preserve"> "As much as I see you as my enemy right now, I’m not even really angry at </w:t>
      </w:r>
      <w:r w:rsidRPr="008C0423">
        <w:rPr>
          <w:rStyle w:val="NormaleBoldCarattere"/>
        </w:rPr>
        <w:t xml:space="preserve">you. </w:t>
      </w:r>
      <w:r w:rsidRPr="00E60554">
        <w:rPr>
          <w:rStyle w:val="NormaleBoldCarattere"/>
        </w:rPr>
        <w:t xml:space="preserve">I’m angry at something else—something that hurt me way before this. And honestly? If I try to fix </w:t>
      </w:r>
      <w:r w:rsidRPr="008C0423">
        <w:rPr>
          <w:rStyle w:val="NormaleBoldCarattere"/>
        </w:rPr>
        <w:t>you</w:t>
      </w:r>
      <w:r w:rsidRPr="00E60554">
        <w:rPr>
          <w:rStyle w:val="NormaleBoldCarattere"/>
        </w:rPr>
        <w:t xml:space="preserve"> when the pain isn’t even about you,</w:t>
      </w:r>
      <w:r w:rsidRPr="00E60554">
        <w:rPr>
          <w:rStyle w:val="NormaleBoldCarattere"/>
        </w:rPr>
        <w:br/>
        <w:t>I’m just wasting both our time.</w:t>
      </w:r>
      <w:r w:rsidRPr="008E7798">
        <w:rPr>
          <w:rStyle w:val="FootnoteReference"/>
        </w:rPr>
        <w:footnoteReference w:id="20"/>
      </w:r>
      <w:r w:rsidRPr="00E60554">
        <w:rPr>
          <w:rStyle w:val="NormaleBoldCarattere"/>
        </w:rPr>
        <w:t>"</w:t>
      </w:r>
    </w:p>
    <w:p w:rsidR="00DD6D8E" w:rsidRPr="00451E17" w:rsidRDefault="00DD6D8E" w:rsidP="00451E17">
      <w:pPr>
        <w:rPr>
          <w:lang w:val="en-GB"/>
        </w:rPr>
      </w:pPr>
      <w:r w:rsidRPr="00451E17">
        <w:rPr>
          <w:lang w:val="en-GB"/>
        </w:rPr>
        <w:t>You want to kill someone.</w:t>
      </w:r>
      <w:r w:rsidRPr="00451E17">
        <w:rPr>
          <w:lang w:val="en-GB"/>
        </w:rPr>
        <w:br/>
        <w:t>You really do. Right now.</w:t>
      </w:r>
      <w:r w:rsidRPr="00451E17">
        <w:rPr>
          <w:lang w:val="en-GB"/>
        </w:rPr>
        <w:br/>
        <w:t>Not forever—just long enough to stop the pain.</w:t>
      </w:r>
    </w:p>
    <w:p w:rsidR="00DD6D8E" w:rsidRPr="00451E17" w:rsidRDefault="00DD6D8E" w:rsidP="006371AF">
      <w:pPr>
        <w:rPr>
          <w:lang w:val="en-GB"/>
        </w:rPr>
      </w:pPr>
      <w:r w:rsidRPr="00451E17">
        <w:rPr>
          <w:lang w:val="en-GB"/>
        </w:rPr>
        <w:t>Try this instead:</w:t>
      </w:r>
      <w:r w:rsidRPr="00451E17">
        <w:rPr>
          <w:lang w:val="en-GB"/>
        </w:rPr>
        <w:br/>
        <w:t>“I want this to stop so badly, I’d destroy something.</w:t>
      </w:r>
      <w:r w:rsidRPr="00451E17">
        <w:rPr>
          <w:lang w:val="en-GB"/>
        </w:rPr>
        <w:br/>
        <w:t xml:space="preserve">But what I </w:t>
      </w:r>
      <w:r w:rsidRPr="008C0423">
        <w:rPr>
          <w:rStyle w:val="NormaleBoldCarattere"/>
        </w:rPr>
        <w:t>really</w:t>
      </w:r>
      <w:r w:rsidRPr="00451E17">
        <w:rPr>
          <w:lang w:val="en-GB"/>
        </w:rPr>
        <w:t xml:space="preserve"> want is to never feel this powerless again.</w:t>
      </w:r>
      <w:r w:rsidRPr="00451E17">
        <w:rPr>
          <w:lang w:val="en-GB"/>
        </w:rPr>
        <w:br/>
        <w:t>That’s what’s killing me. Not you.</w:t>
      </w:r>
      <w:r w:rsidRPr="00451E17">
        <w:rPr>
          <w:lang w:val="en-GB"/>
        </w:rPr>
        <w:br/>
        <w:t xml:space="preserve">And I’d rather take back my power than spend the rest of my life cleaning up a crime scene, and getting away with it, and living a new life of shame and guilt. </w:t>
      </w:r>
      <w:r w:rsidRPr="00451E17">
        <w:rPr>
          <w:lang w:val="en-GB"/>
        </w:rPr>
        <w:br/>
        <w:t>I don’t need revenge. I need strength.</w:t>
      </w:r>
      <w:r w:rsidRPr="00451E17">
        <w:rPr>
          <w:lang w:val="en-GB"/>
        </w:rPr>
        <w:br/>
        <w:t>And it starts right here—with me, not them.”</w:t>
      </w:r>
    </w:p>
    <w:p w:rsidR="00DD6D8E" w:rsidRPr="00451E17" w:rsidRDefault="00DD6D8E" w:rsidP="00451E17">
      <w:pPr>
        <w:rPr>
          <w:lang w:val="en-GB"/>
        </w:rPr>
      </w:pPr>
      <w:r w:rsidRPr="00451E17">
        <w:rPr>
          <w:lang w:val="en-GB"/>
        </w:rPr>
        <w:t>You want to burn all bridges.</w:t>
      </w:r>
      <w:r w:rsidRPr="00451E17">
        <w:rPr>
          <w:lang w:val="en-GB"/>
        </w:rPr>
        <w:br/>
        <w:t>Light the match. Walk away. Never look back.</w:t>
      </w:r>
    </w:p>
    <w:p w:rsidR="00DD6D8E" w:rsidRPr="00451E17" w:rsidRDefault="00DD6D8E" w:rsidP="006371AF">
      <w:pPr>
        <w:rPr>
          <w:lang w:val="en-GB"/>
        </w:rPr>
      </w:pPr>
      <w:r w:rsidRPr="00451E17">
        <w:rPr>
          <w:lang w:val="en-GB"/>
        </w:rPr>
        <w:t>Try this instead:</w:t>
      </w:r>
      <w:r w:rsidRPr="00451E17">
        <w:rPr>
          <w:lang w:val="en-GB"/>
        </w:rPr>
        <w:br/>
        <w:t>If I burn all bridges, I’ll just find more to burn—</w:t>
      </w:r>
      <w:r w:rsidRPr="00451E17">
        <w:rPr>
          <w:lang w:val="en-GB"/>
        </w:rPr>
        <w:br/>
        <w:t>until I’m stranded with no way out.</w:t>
      </w:r>
      <w:r w:rsidRPr="00451E17">
        <w:rPr>
          <w:lang w:val="en-GB"/>
        </w:rPr>
        <w:br/>
        <w:t>And even if isolation sounds like a relief right now,</w:t>
      </w:r>
      <w:r w:rsidRPr="00451E17">
        <w:rPr>
          <w:lang w:val="en-GB"/>
        </w:rPr>
        <w:br/>
        <w:t>that’s not what I’m meant for.</w:t>
      </w:r>
      <w:r w:rsidRPr="00451E17">
        <w:rPr>
          <w:lang w:val="en-GB"/>
        </w:rPr>
        <w:br/>
        <w:t>I’ll walk those bridges.</w:t>
      </w:r>
      <w:r w:rsidRPr="00451E17">
        <w:rPr>
          <w:lang w:val="en-GB"/>
        </w:rPr>
        <w:br/>
        <w:t>I’ll stomp all the way through if I have to—</w:t>
      </w:r>
      <w:r w:rsidRPr="00451E17">
        <w:rPr>
          <w:lang w:val="en-GB"/>
        </w:rPr>
        <w:br/>
        <w:t>like an untouchable winner. Because every bridge I burn, at some point I will have to rebuild</w:t>
      </w:r>
      <w:r w:rsidRPr="00451E17">
        <w:rPr>
          <w:lang w:val="en-GB"/>
        </w:rPr>
        <w:br/>
        <w:t>And I’d rather keep my matches for something that actually lights the way.</w:t>
      </w:r>
    </w:p>
    <w:p w:rsidR="00DD6D8E" w:rsidRPr="00451E17" w:rsidRDefault="00DD6D8E" w:rsidP="00451E17">
      <w:pPr>
        <w:rPr>
          <w:lang w:val="en-GB"/>
        </w:rPr>
      </w:pPr>
    </w:p>
    <w:p w:rsidR="00DD6D8E" w:rsidRPr="00451E17" w:rsidRDefault="00DD6D8E" w:rsidP="00451E17">
      <w:pPr>
        <w:rPr>
          <w:lang w:val="en-GB"/>
        </w:rPr>
      </w:pPr>
      <w:r w:rsidRPr="00451E17">
        <w:rPr>
          <w:lang w:val="en-GB"/>
        </w:rPr>
        <w:t>You say:</w:t>
      </w:r>
      <w:r w:rsidRPr="00451E17">
        <w:rPr>
          <w:lang w:val="en-GB"/>
        </w:rPr>
        <w:br/>
        <w:t>“It’s their fault. They have to pay.”</w:t>
      </w:r>
    </w:p>
    <w:p w:rsidR="00DD6D8E" w:rsidRPr="00451E17" w:rsidRDefault="00DD6D8E" w:rsidP="006371AF">
      <w:pPr>
        <w:rPr>
          <w:lang w:val="en-GB"/>
        </w:rPr>
      </w:pPr>
      <w:r w:rsidRPr="00451E17">
        <w:rPr>
          <w:lang w:val="en-GB"/>
        </w:rPr>
        <w:t>Try this instead:</w:t>
      </w:r>
      <w:r w:rsidRPr="00451E17">
        <w:rPr>
          <w:lang w:val="en-GB"/>
        </w:rPr>
        <w:br/>
        <w:t xml:space="preserve">“It </w:t>
      </w:r>
      <w:r w:rsidRPr="008C0423">
        <w:rPr>
          <w:rStyle w:val="NormaleBoldCarattere"/>
        </w:rPr>
        <w:t>feels</w:t>
      </w:r>
      <w:r w:rsidRPr="00451E17">
        <w:rPr>
          <w:lang w:val="en-GB"/>
        </w:rPr>
        <w:t xml:space="preserve"> like it’s their fault—and maybe part of it is.</w:t>
      </w:r>
      <w:r w:rsidRPr="00451E17">
        <w:rPr>
          <w:lang w:val="en-GB"/>
        </w:rPr>
        <w:br/>
        <w:t>But if I make them responsible for my healing,</w:t>
      </w:r>
      <w:r w:rsidRPr="00451E17">
        <w:rPr>
          <w:lang w:val="en-GB"/>
        </w:rPr>
        <w:br/>
        <w:t>I’ll stay broken until they change.And they probably won’t.</w:t>
      </w:r>
      <w:r w:rsidRPr="00451E17">
        <w:rPr>
          <w:lang w:val="en-GB"/>
        </w:rPr>
        <w:br/>
        <w:t>So nobody has to pay for now</w:t>
      </w:r>
      <w:r w:rsidRPr="00451E17">
        <w:rPr>
          <w:lang w:val="en-GB"/>
        </w:rPr>
        <w:br/>
        <w:t>I get to rise. That’s how I win.”</w:t>
      </w:r>
    </w:p>
    <w:p w:rsidR="00DD6D8E" w:rsidRPr="00451E17" w:rsidRDefault="00DD6D8E" w:rsidP="00451E17">
      <w:pPr>
        <w:rPr>
          <w:lang w:val="en-GB"/>
        </w:rPr>
      </w:pPr>
      <w:r w:rsidRPr="00451E17">
        <w:rPr>
          <w:lang w:val="en-GB"/>
        </w:rPr>
        <w:t>Here comes the most diffcult one of all...</w:t>
      </w:r>
      <w:r w:rsidRPr="00451E17">
        <w:rPr>
          <w:lang w:val="en-GB"/>
        </w:rPr>
        <w:br/>
      </w:r>
      <w:r w:rsidRPr="00451E17">
        <w:rPr>
          <w:lang w:val="en-GB"/>
        </w:rPr>
        <w:br/>
        <w:t>You shout:</w:t>
      </w:r>
      <w:r w:rsidRPr="00451E17">
        <w:rPr>
          <w:lang w:val="en-GB"/>
        </w:rPr>
        <w:br/>
        <w:t>“Fuck it! I know I’m right!”</w:t>
      </w:r>
    </w:p>
    <w:p w:rsidR="00DD6D8E" w:rsidRPr="00451E17" w:rsidRDefault="00DD6D8E" w:rsidP="006371AF">
      <w:pPr>
        <w:rPr>
          <w:lang w:val="en-GB"/>
        </w:rPr>
      </w:pPr>
      <w:r w:rsidRPr="00451E17">
        <w:rPr>
          <w:lang w:val="en-GB"/>
        </w:rPr>
        <w:t>Try this instead:</w:t>
      </w:r>
      <w:r w:rsidRPr="00451E17">
        <w:rPr>
          <w:lang w:val="en-GB"/>
        </w:rPr>
        <w:br/>
        <w:t xml:space="preserve">Fuck it. I </w:t>
      </w:r>
      <w:r w:rsidRPr="008C0423">
        <w:rPr>
          <w:rStyle w:val="NormaleBoldCarattere"/>
        </w:rPr>
        <w:t>think</w:t>
      </w:r>
      <w:r w:rsidRPr="00451E17">
        <w:rPr>
          <w:lang w:val="en-GB"/>
        </w:rPr>
        <w:t xml:space="preserve"> I’m right.</w:t>
      </w:r>
      <w:r w:rsidRPr="00451E17">
        <w:rPr>
          <w:lang w:val="en-GB"/>
        </w:rPr>
        <w:br/>
        <w:t xml:space="preserve">I </w:t>
      </w:r>
      <w:r w:rsidRPr="008C0423">
        <w:rPr>
          <w:rStyle w:val="NormaleBoldCarattere"/>
        </w:rPr>
        <w:t>thought</w:t>
      </w:r>
      <w:r w:rsidRPr="00451E17">
        <w:rPr>
          <w:lang w:val="en-GB"/>
        </w:rPr>
        <w:t xml:space="preserve"> I was right.</w:t>
      </w:r>
      <w:r w:rsidRPr="00451E17">
        <w:rPr>
          <w:lang w:val="en-GB"/>
        </w:rPr>
        <w:br/>
        <w:t xml:space="preserve">I was </w:t>
      </w:r>
      <w:r w:rsidRPr="008C0423">
        <w:rPr>
          <w:rStyle w:val="NormaleBoldCarattere"/>
        </w:rPr>
        <w:t>sure</w:t>
      </w:r>
      <w:r w:rsidRPr="00451E17">
        <w:rPr>
          <w:lang w:val="en-GB"/>
        </w:rPr>
        <w:t xml:space="preserve"> I was right.</w:t>
      </w:r>
      <w:r w:rsidRPr="00451E17">
        <w:rPr>
          <w:lang w:val="en-GB"/>
        </w:rPr>
        <w:br/>
        <w:t>Yet... what if I didn’t see it all?</w:t>
      </w:r>
      <w:r w:rsidRPr="00451E17">
        <w:rPr>
          <w:lang w:val="en-GB"/>
        </w:rPr>
        <w:br/>
        <w:t>What if I only thought I was right?</w:t>
      </w:r>
      <w:r w:rsidRPr="00451E17">
        <w:rPr>
          <w:lang w:val="en-GB"/>
        </w:rPr>
        <w:br/>
        <w:t>What if there’s more to it?</w:t>
      </w:r>
      <w:r w:rsidRPr="00451E17">
        <w:rPr>
          <w:lang w:val="en-GB"/>
        </w:rPr>
        <w:br/>
        <w:t xml:space="preserve">Is there even a </w:t>
      </w:r>
      <w:r w:rsidRPr="008C0423">
        <w:rPr>
          <w:rStyle w:val="NormaleBoldCarattere"/>
        </w:rPr>
        <w:t>ri</w:t>
      </w:r>
      <w:r w:rsidRPr="000808E8">
        <w:rPr>
          <w:i/>
          <w:iCs/>
          <w:lang w:val="en-GB"/>
        </w:rPr>
        <w:t>ght</w:t>
      </w:r>
      <w:r w:rsidRPr="00451E17">
        <w:rPr>
          <w:lang w:val="en-GB"/>
        </w:rPr>
        <w:t xml:space="preserve"> or </w:t>
      </w:r>
      <w:r w:rsidRPr="008C0423">
        <w:rPr>
          <w:rStyle w:val="NormaleBoldCarattere"/>
        </w:rPr>
        <w:t>wrong</w:t>
      </w:r>
      <w:r w:rsidRPr="00451E17">
        <w:rPr>
          <w:lang w:val="en-GB"/>
        </w:rPr>
        <w:t xml:space="preserve"> at this point?</w:t>
      </w:r>
      <w:r w:rsidRPr="00451E17">
        <w:rPr>
          <w:lang w:val="en-GB"/>
        </w:rPr>
        <w:br/>
      </w:r>
      <w:r w:rsidRPr="00E60554">
        <w:rPr>
          <w:rStyle w:val="NormaleBoldCarattere"/>
        </w:rPr>
        <w:t>Would I rather be right… or be happy?</w:t>
      </w:r>
      <w:r w:rsidRPr="00E60554">
        <w:rPr>
          <w:rStyle w:val="NormaleBoldCarattere"/>
        </w:rPr>
        <w:br/>
      </w:r>
      <w:r w:rsidRPr="00451E17">
        <w:rPr>
          <w:lang w:val="en-GB"/>
        </w:rPr>
        <w:t>’Cause apparently, I can’t have both.</w:t>
      </w:r>
    </w:p>
    <w:p w:rsidR="00DD6D8E" w:rsidRPr="00451E17" w:rsidRDefault="00DD6D8E" w:rsidP="00451E17">
      <w:pPr>
        <w:rPr>
          <w:lang w:val="en-GB"/>
        </w:rPr>
      </w:pPr>
      <w:r w:rsidRPr="00451E17">
        <w:rPr>
          <w:lang w:val="en-GB"/>
        </w:rPr>
        <w:t>By now, I think you’ve seen at least an idea—an inspiration.</w:t>
      </w:r>
      <w:r w:rsidRPr="00451E17">
        <w:rPr>
          <w:lang w:val="en-GB"/>
        </w:rPr>
        <w:br/>
        <w:t>When you’re burning with anger, let that flame ignite constructive thoughts.</w:t>
      </w:r>
      <w:r w:rsidRPr="00451E17">
        <w:rPr>
          <w:lang w:val="en-GB"/>
        </w:rPr>
        <w:br/>
        <w:t>It’s the best use you can make of yet another emotion</w:t>
      </w:r>
      <w:r w:rsidRPr="00451E17">
        <w:rPr>
          <w:lang w:val="en-GB"/>
        </w:rPr>
        <w:br/>
      </w:r>
      <w:r w:rsidRPr="008C0423">
        <w:rPr>
          <w:rStyle w:val="NormaleBoldCarattere"/>
        </w:rPr>
        <w:t>without</w:t>
      </w:r>
      <w:r w:rsidRPr="00451E17">
        <w:rPr>
          <w:lang w:val="en-GB"/>
        </w:rPr>
        <w:t xml:space="preserve"> falling into the trap of creating more trouble for yourself.</w:t>
      </w:r>
    </w:p>
    <w:p w:rsidR="00DD6D8E" w:rsidRPr="00451E17" w:rsidRDefault="00DD6D8E" w:rsidP="00451E17">
      <w:pPr>
        <w:rPr>
          <w:lang w:val="en-GB"/>
        </w:rPr>
      </w:pPr>
      <w:r w:rsidRPr="00451E17">
        <w:rPr>
          <w:lang w:val="en-GB"/>
        </w:rPr>
        <w:t>DO find an outlet for that anger.</w:t>
      </w:r>
      <w:r w:rsidRPr="00451E17">
        <w:rPr>
          <w:lang w:val="en-GB"/>
        </w:rPr>
        <w:br/>
        <w:t>If you can’t grab these pages and read through them,</w:t>
      </w:r>
      <w:r w:rsidRPr="00451E17">
        <w:rPr>
          <w:lang w:val="en-GB"/>
        </w:rPr>
        <w:br/>
        <w:t>GET OUT and do the homework while pacing the street, riding the treadmill, or hiking at il-Mara.</w:t>
      </w:r>
      <w:r w:rsidRPr="00451E17">
        <w:rPr>
          <w:lang w:val="en-GB"/>
        </w:rPr>
        <w:br/>
        <w:t>Your choice.</w:t>
      </w:r>
    </w:p>
    <w:p w:rsidR="00DD6D8E" w:rsidRPr="00451E17" w:rsidRDefault="00DD6D8E" w:rsidP="00451E17">
      <w:pPr>
        <w:rPr>
          <w:lang w:val="en-GB"/>
        </w:rPr>
      </w:pPr>
      <w:r w:rsidRPr="00451E17">
        <w:rPr>
          <w:lang w:val="en-GB"/>
        </w:rPr>
        <w:t>And when you’re huffing and puffing,</w:t>
      </w:r>
      <w:r w:rsidRPr="00451E17">
        <w:rPr>
          <w:lang w:val="en-GB"/>
        </w:rPr>
        <w:br/>
        <w:t>and your subconscious is shaken up by the noise of neurotransmitters,</w:t>
      </w:r>
      <w:r w:rsidRPr="00451E17">
        <w:rPr>
          <w:lang w:val="en-GB"/>
        </w:rPr>
        <w:br/>
        <w:t>slide in some affirmative propositions for a better way of life:</w:t>
      </w:r>
      <w:r w:rsidRPr="00451E17">
        <w:rPr>
          <w:lang w:val="en-GB"/>
        </w:rPr>
        <w:br/>
        <w:t>Not destruction—creation.</w:t>
      </w:r>
    </w:p>
    <w:p w:rsidR="00DD6D8E" w:rsidRPr="000808E8" w:rsidRDefault="00DD6D8E" w:rsidP="00451E17">
      <w:pPr>
        <w:rPr>
          <w:lang w:val="en-GB"/>
        </w:rPr>
      </w:pPr>
      <w:r w:rsidRPr="00451E17">
        <w:rPr>
          <w:lang w:val="en-GB"/>
        </w:rPr>
        <w:t>Is it hard to think about creation instead of murder?</w:t>
      </w:r>
      <w:r w:rsidRPr="00451E17">
        <w:rPr>
          <w:lang w:val="en-GB"/>
        </w:rPr>
        <w:br/>
        <w:t>Perhaps.</w:t>
      </w:r>
      <w:r w:rsidRPr="00451E17">
        <w:rPr>
          <w:lang w:val="en-GB"/>
        </w:rPr>
        <w:br/>
        <w:t>Is it worth it?</w:t>
      </w:r>
      <w:r w:rsidRPr="00451E17">
        <w:rPr>
          <w:lang w:val="en-GB"/>
        </w:rPr>
        <w:br/>
      </w:r>
      <w:r w:rsidRPr="000808E8">
        <w:rPr>
          <w:lang w:val="en-GB"/>
        </w:rPr>
        <w:t>Every time—YES.</w:t>
      </w:r>
    </w:p>
    <w:p w:rsidR="00DD6D8E" w:rsidRPr="00451E17" w:rsidRDefault="00DD6D8E" w:rsidP="006371AF">
      <w:pPr>
        <w:rPr>
          <w:lang w:val="en-GB"/>
        </w:rPr>
      </w:pPr>
    </w:p>
    <w:p w:rsidR="00DD6D8E" w:rsidRPr="00451E17" w:rsidRDefault="00DD6D8E" w:rsidP="00451E17">
      <w:pPr>
        <w:rPr>
          <w:lang w:val="en-GB"/>
        </w:rPr>
      </w:pPr>
    </w:p>
    <w:p w:rsidR="00DD6D8E" w:rsidRPr="00451E17" w:rsidRDefault="00DD6D8E" w:rsidP="00451E17">
      <w:pPr>
        <w:rPr>
          <w:lang w:val="en-GB"/>
        </w:rPr>
      </w:pPr>
    </w:p>
    <w:p w:rsidR="00DD6D8E" w:rsidRPr="00451E17" w:rsidRDefault="00DD6D8E" w:rsidP="00E60554">
      <w:pPr>
        <w:pStyle w:val="NormaleBold"/>
      </w:pPr>
    </w:p>
    <w:p w:rsidR="00DD6D8E" w:rsidRPr="00451E17" w:rsidRDefault="00DD6D8E" w:rsidP="00451E17">
      <w:pPr>
        <w:rPr>
          <w:lang w:val="en-GB"/>
        </w:rPr>
      </w:pPr>
    </w:p>
    <w:p w:rsidR="00DD6D8E" w:rsidRPr="00451E17" w:rsidRDefault="00DD6D8E" w:rsidP="00451E17">
      <w:pPr>
        <w:rPr>
          <w:lang w:val="en-GB"/>
        </w:rPr>
      </w:pPr>
    </w:p>
    <w:p w:rsidR="00DD6D8E" w:rsidRPr="000808E8" w:rsidRDefault="00DD6D8E" w:rsidP="00395C4B">
      <w:pPr>
        <w:rPr>
          <w:lang w:val="en-GB"/>
        </w:rPr>
      </w:pPr>
    </w:p>
    <w:p w:rsidR="00DD6D8E" w:rsidRPr="000808E8" w:rsidRDefault="00DD6D8E" w:rsidP="004E0B74">
      <w:pPr>
        <w:pStyle w:val="Heading1"/>
      </w:pPr>
      <w:r w:rsidRPr="000808E8">
        <w:br w:type="page"/>
      </w:r>
      <w:bookmarkStart w:id="213" w:name="_Toc203311947"/>
      <w:r w:rsidRPr="000808E8">
        <w:t>THE ART OF THE HOLY RANT</w:t>
      </w:r>
      <w:bookmarkEnd w:id="213"/>
    </w:p>
    <w:p w:rsidR="00DD6D8E" w:rsidRPr="00D16523" w:rsidRDefault="00DD6D8E" w:rsidP="004E0B74">
      <w:pPr>
        <w:pStyle w:val="Heading2"/>
        <w:rPr>
          <w:lang w:val="en-GB"/>
        </w:rPr>
      </w:pPr>
      <w:bookmarkStart w:id="214" w:name="_Toc203311019"/>
      <w:r w:rsidRPr="00D16523">
        <w:rPr>
          <w:lang w:val="en-GB"/>
        </w:rPr>
        <w:t>WHEN GUIDED MEDITATIONS GO ROGUE</w:t>
      </w:r>
      <w:bookmarkEnd w:id="214"/>
    </w:p>
    <w:p w:rsidR="00DD6D8E" w:rsidRDefault="00DD6D8E" w:rsidP="00451E17">
      <w:pPr>
        <w:rPr>
          <w:i/>
          <w:iCs/>
          <w:lang w:val="en-GB"/>
        </w:rPr>
      </w:pPr>
    </w:p>
    <w:p w:rsidR="00DD6D8E" w:rsidRPr="00451E17" w:rsidRDefault="00DD6D8E" w:rsidP="00451E17">
      <w:pPr>
        <w:rPr>
          <w:lang w:val="en-GB"/>
        </w:rPr>
      </w:pPr>
      <w:r w:rsidRPr="00451E17">
        <w:rPr>
          <w:lang w:val="en-GB"/>
        </w:rPr>
        <w:t>There’s a certain type of meditation you might stumble upon online.</w:t>
      </w:r>
      <w:r w:rsidRPr="00451E17">
        <w:rPr>
          <w:lang w:val="en-GB"/>
        </w:rPr>
        <w:br/>
        <w:t>It starts soft—calm voice, slow breathing, maybe a wind chime or two.</w:t>
      </w:r>
      <w:r w:rsidRPr="00451E17">
        <w:rPr>
          <w:lang w:val="en-GB"/>
        </w:rPr>
        <w:br/>
        <w:t>You're invited to notice your breath, scan your body, focus on your feelings.</w:t>
      </w:r>
    </w:p>
    <w:p w:rsidR="00DD6D8E" w:rsidRPr="00451E17" w:rsidRDefault="00DD6D8E" w:rsidP="00451E17">
      <w:pPr>
        <w:rPr>
          <w:lang w:val="en-GB"/>
        </w:rPr>
      </w:pPr>
      <w:r w:rsidRPr="00451E17">
        <w:rPr>
          <w:lang w:val="en-GB"/>
        </w:rPr>
        <w:t>And then… just when you reach your throat chakra?</w:t>
      </w:r>
    </w:p>
    <w:p w:rsidR="00DD6D8E" w:rsidRPr="00451E17" w:rsidRDefault="00DD6D8E" w:rsidP="00451E17">
      <w:pPr>
        <w:rPr>
          <w:lang w:val="en-GB"/>
        </w:rPr>
      </w:pPr>
      <w:r w:rsidRPr="00451E17">
        <w:rPr>
          <w:lang w:val="en-GB"/>
        </w:rPr>
        <w:t>It goes like this:</w:t>
      </w:r>
    </w:p>
    <w:p w:rsidR="00DD6D8E" w:rsidRPr="00451E17" w:rsidRDefault="00DD6D8E" w:rsidP="00451E17">
      <w:pPr>
        <w:rPr>
          <w:lang w:val="en-GB"/>
        </w:rPr>
      </w:pPr>
      <w:r w:rsidRPr="00451E17">
        <w:rPr>
          <w:i/>
          <w:iCs/>
          <w:lang w:val="en-GB"/>
        </w:rPr>
        <w:t>And now you feel the power of your most inner voice become a little bit louder…</w:t>
      </w:r>
      <w:r w:rsidRPr="00451E17">
        <w:rPr>
          <w:i/>
          <w:iCs/>
          <w:lang w:val="en-GB"/>
        </w:rPr>
        <w:br/>
        <w:t>It's there, it’s still muffled, but it’s shaping up…</w:t>
      </w:r>
      <w:r w:rsidRPr="00451E17">
        <w:rPr>
          <w:i/>
          <w:iCs/>
          <w:lang w:val="en-GB"/>
        </w:rPr>
        <w:br/>
        <w:t>It’s forming words to express how it really felt…</w:t>
      </w:r>
      <w:r w:rsidRPr="00451E17">
        <w:rPr>
          <w:i/>
          <w:iCs/>
          <w:lang w:val="en-GB"/>
        </w:rPr>
        <w:br/>
        <w:t>And it’s growing… and it’s getting louder…</w:t>
      </w:r>
      <w:r w:rsidRPr="00451E17">
        <w:rPr>
          <w:lang w:val="en-GB"/>
        </w:rPr>
        <w:br/>
      </w:r>
      <w:r w:rsidRPr="00451E17">
        <w:rPr>
          <w:i/>
          <w:iCs/>
          <w:lang w:val="en-GB"/>
        </w:rPr>
        <w:t>And now you are about to hear it in all its glorious powerful form…</w:t>
      </w:r>
      <w:r w:rsidRPr="00451E17">
        <w:rPr>
          <w:i/>
          <w:iCs/>
          <w:lang w:val="en-GB"/>
        </w:rPr>
        <w:br/>
        <w:t>It says, with great power:</w:t>
      </w:r>
    </w:p>
    <w:p w:rsidR="00DD6D8E" w:rsidRPr="00451E17" w:rsidRDefault="00DD6D8E" w:rsidP="00451E17">
      <w:pPr>
        <w:jc w:val="center"/>
        <w:rPr>
          <w:lang w:val="en-GB"/>
        </w:rPr>
      </w:pPr>
    </w:p>
    <w:p w:rsidR="00DD6D8E" w:rsidRPr="00451E17" w:rsidRDefault="00DD6D8E" w:rsidP="00451E17">
      <w:pPr>
        <w:jc w:val="center"/>
        <w:rPr>
          <w:lang w:val="en-GB"/>
        </w:rPr>
      </w:pPr>
      <w:r w:rsidRPr="00451E17">
        <w:rPr>
          <w:lang w:val="en-GB"/>
        </w:rPr>
        <w:br w:type="page"/>
      </w:r>
    </w:p>
    <w:p w:rsidR="00DD6D8E" w:rsidRPr="00451E17" w:rsidRDefault="00DD6D8E" w:rsidP="004F40C8">
      <w:pPr>
        <w:pStyle w:val="Heading1"/>
      </w:pPr>
      <w:bookmarkStart w:id="215" w:name="_Toc203311020"/>
      <w:bookmarkStart w:id="216" w:name="_Toc203311948"/>
      <w:r w:rsidRPr="00451E17">
        <w:t>F* IT ALL !</w:t>
      </w:r>
      <w:bookmarkEnd w:id="215"/>
      <w:bookmarkEnd w:id="216"/>
    </w:p>
    <w:p w:rsidR="00DD6D8E" w:rsidRPr="00451E17" w:rsidRDefault="00DD6D8E" w:rsidP="00451E17">
      <w:pPr>
        <w:rPr>
          <w:lang w:val="en-GB"/>
        </w:rPr>
      </w:pPr>
      <w:r w:rsidRPr="00451E17">
        <w:rPr>
          <w:lang w:val="en-GB"/>
        </w:rPr>
        <w:t>It hits like a truck. Or a choir of burned-out angels.</w:t>
      </w:r>
      <w:r w:rsidRPr="00451E17">
        <w:rPr>
          <w:lang w:val="en-GB"/>
        </w:rPr>
        <w:br/>
        <w:t>It works—because it surprises you.</w:t>
      </w:r>
      <w:r w:rsidRPr="00451E17">
        <w:rPr>
          <w:lang w:val="en-GB"/>
        </w:rPr>
        <w:br/>
        <w:t>It short-circuits all that polite, well-managed emotional constipation we call “spiritual practice.”</w:t>
      </w:r>
    </w:p>
    <w:p w:rsidR="00DD6D8E" w:rsidRPr="00451E17" w:rsidRDefault="00DD6D8E" w:rsidP="00451E17">
      <w:pPr>
        <w:rPr>
          <w:lang w:val="en-GB"/>
        </w:rPr>
      </w:pPr>
      <w:r w:rsidRPr="00451E17">
        <w:rPr>
          <w:lang w:val="en-GB"/>
        </w:rPr>
        <w:t>And suddenly… you’re laughing. Or crying. Or finally breathing again.</w:t>
      </w:r>
    </w:p>
    <w:p w:rsidR="00DD6D8E" w:rsidRPr="00451E17" w:rsidRDefault="00DD6D8E" w:rsidP="00451E17">
      <w:pPr>
        <w:rPr>
          <w:lang w:val="en-GB"/>
        </w:rPr>
      </w:pPr>
      <w:r w:rsidRPr="00451E17">
        <w:rPr>
          <w:lang w:val="en-GB"/>
        </w:rPr>
        <w:t>Come on, we’re alone here. I can’t judge you from the other side of the book.</w:t>
      </w:r>
      <w:r w:rsidRPr="00451E17">
        <w:rPr>
          <w:lang w:val="en-GB"/>
        </w:rPr>
        <w:br/>
        <w:t>If anything, I praise you for reading all the way to this section,</w:t>
      </w:r>
      <w:r w:rsidRPr="00451E17">
        <w:rPr>
          <w:lang w:val="en-GB"/>
        </w:rPr>
        <w:br/>
        <w:t>as annoyed or reactive as it might have made you.</w:t>
      </w:r>
    </w:p>
    <w:p w:rsidR="00DD6D8E" w:rsidRPr="00451E17" w:rsidRDefault="00DD6D8E" w:rsidP="00451E17">
      <w:pPr>
        <w:rPr>
          <w:lang w:val="en-GB"/>
        </w:rPr>
      </w:pPr>
      <w:r w:rsidRPr="00451E17">
        <w:rPr>
          <w:lang w:val="en-GB"/>
        </w:rPr>
        <w:t>It’s all safe.</w:t>
      </w:r>
    </w:p>
    <w:p w:rsidR="00DD6D8E" w:rsidRPr="00451E17" w:rsidRDefault="00DD6D8E" w:rsidP="00451E17">
      <w:pPr>
        <w:rPr>
          <w:lang w:val="en-GB"/>
        </w:rPr>
      </w:pPr>
      <w:r w:rsidRPr="00451E17">
        <w:rPr>
          <w:lang w:val="en-GB"/>
        </w:rPr>
        <w:t>There must have been at least ONE time in your life when it felt rebellious enough to say it.</w:t>
      </w:r>
      <w:r w:rsidRPr="00451E17">
        <w:rPr>
          <w:lang w:val="en-GB"/>
        </w:rPr>
        <w:br/>
        <w:t>Urgent enough to scream it.</w:t>
      </w:r>
      <w:r w:rsidRPr="00451E17">
        <w:rPr>
          <w:lang w:val="en-GB"/>
        </w:rPr>
        <w:br/>
        <w:t>You’re not hurting anybody’s feelings or morals here.</w:t>
      </w:r>
      <w:r w:rsidRPr="00451E17">
        <w:rPr>
          <w:lang w:val="en-GB"/>
        </w:rPr>
        <w:br/>
        <w:t>Do it in private. Who gives a fuck?</w:t>
      </w:r>
    </w:p>
    <w:p w:rsidR="00DD6D8E" w:rsidRPr="00451E17" w:rsidRDefault="00DD6D8E" w:rsidP="00451E17">
      <w:pPr>
        <w:rPr>
          <w:lang w:val="en-GB"/>
        </w:rPr>
      </w:pPr>
      <w:r w:rsidRPr="00451E17">
        <w:rPr>
          <w:lang w:val="en-GB"/>
        </w:rPr>
        <w:t>That meditation made me laugh so hard, I had to get up and go to the bathroom—like that time someone asked if, in India, the background music for meditation might be Depeche Mode,</w:t>
      </w:r>
      <w:r w:rsidRPr="00451E17">
        <w:rPr>
          <w:lang w:val="en-GB"/>
        </w:rPr>
        <w:br/>
        <w:t>just to play something exotic to them and different enough.</w:t>
      </w:r>
      <w:r w:rsidRPr="00451E17">
        <w:rPr>
          <w:lang w:val="en-GB"/>
        </w:rPr>
        <w:br/>
        <w:t>That was the end of that trip… and one to the bathroom replaced it.</w:t>
      </w:r>
    </w:p>
    <w:p w:rsidR="00DD6D8E" w:rsidRPr="00451E17" w:rsidRDefault="00DD6D8E" w:rsidP="00451E17">
      <w:pPr>
        <w:rPr>
          <w:lang w:val="en-GB"/>
        </w:rPr>
      </w:pPr>
      <w:r w:rsidRPr="00B07A24">
        <w:rPr>
          <w:rStyle w:val="NormaleBoldCarattere"/>
        </w:rPr>
        <w:t>Here’s the catch: once you’ve heard it, the surprise effect is gone.</w:t>
      </w:r>
      <w:r w:rsidRPr="00B07A24">
        <w:rPr>
          <w:rStyle w:val="NormaleBoldCarattere"/>
        </w:rPr>
        <w:br/>
      </w:r>
      <w:r w:rsidRPr="00451E17">
        <w:rPr>
          <w:lang w:val="en-GB"/>
        </w:rPr>
        <w:t>And let’s face it, it would only work once anyway.</w:t>
      </w:r>
      <w:r w:rsidRPr="00451E17">
        <w:rPr>
          <w:lang w:val="en-GB"/>
        </w:rPr>
        <w:br/>
        <w:t>I haven’t spoiled anything here. You can’t surprise yourself the same way twice.</w:t>
      </w:r>
    </w:p>
    <w:p w:rsidR="00DD6D8E" w:rsidRPr="00451E17" w:rsidRDefault="00DD6D8E" w:rsidP="00451E17">
      <w:pPr>
        <w:rPr>
          <w:lang w:val="en-GB"/>
        </w:rPr>
      </w:pPr>
      <w:r w:rsidRPr="00451E17">
        <w:rPr>
          <w:lang w:val="en-GB"/>
        </w:rPr>
        <w:t>So what now?</w:t>
      </w:r>
    </w:p>
    <w:p w:rsidR="00DD6D8E" w:rsidRPr="00451E17" w:rsidRDefault="00DD6D8E" w:rsidP="00B07A24">
      <w:pPr>
        <w:pStyle w:val="NormaleBold"/>
      </w:pPr>
      <w:r w:rsidRPr="00451E17">
        <w:t>Now you build your own.</w:t>
      </w:r>
    </w:p>
    <w:p w:rsidR="00DD6D8E" w:rsidRPr="00451E17" w:rsidRDefault="00DD6D8E" w:rsidP="00451E17">
      <w:pPr>
        <w:rPr>
          <w:lang w:val="en-GB"/>
        </w:rPr>
      </w:pPr>
      <w:r w:rsidRPr="00451E17">
        <w:rPr>
          <w:lang w:val="en-GB"/>
        </w:rPr>
        <w:t>And every time, you can build yet one more variation</w:t>
      </w:r>
      <w:r w:rsidRPr="00451E17">
        <w:rPr>
          <w:lang w:val="en-GB"/>
        </w:rPr>
        <w:br/>
        <w:t xml:space="preserve">according to how you </w:t>
      </w:r>
      <w:r w:rsidRPr="008C0423">
        <w:rPr>
          <w:rStyle w:val="NormaleBoldCarattere"/>
        </w:rPr>
        <w:t>really</w:t>
      </w:r>
      <w:r w:rsidRPr="00451E17">
        <w:rPr>
          <w:lang w:val="en-GB"/>
        </w:rPr>
        <w:t xml:space="preserve"> feel at that moment.</w:t>
      </w:r>
    </w:p>
    <w:p w:rsidR="00DD6D8E" w:rsidRPr="00451E17" w:rsidRDefault="00DD6D8E" w:rsidP="00451E17">
      <w:pPr>
        <w:rPr>
          <w:lang w:val="en-GB"/>
        </w:rPr>
      </w:pPr>
      <w:r w:rsidRPr="00451E17">
        <w:rPr>
          <w:lang w:val="en-GB"/>
        </w:rPr>
        <w:t xml:space="preserve">Remember </w:t>
      </w:r>
      <w:r w:rsidRPr="008C0423">
        <w:rPr>
          <w:rStyle w:val="NormaleBoldCarattere"/>
        </w:rPr>
        <w:t>To Thine Own Self Be True</w:t>
      </w:r>
      <w:r w:rsidRPr="00451E17">
        <w:rPr>
          <w:lang w:val="en-GB"/>
        </w:rPr>
        <w:t>?</w:t>
      </w:r>
    </w:p>
    <w:p w:rsidR="00DD6D8E" w:rsidRPr="000808E8" w:rsidRDefault="00DD6D8E" w:rsidP="00451E17">
      <w:pPr>
        <w:outlineLvl w:val="1"/>
        <w:rPr>
          <w:lang w:val="en-GB"/>
        </w:rPr>
      </w:pPr>
      <w:bookmarkStart w:id="217" w:name="_Toc203311021"/>
      <w:r w:rsidRPr="000808E8">
        <w:rPr>
          <w:lang w:val="en-GB"/>
        </w:rPr>
        <w:t>Make This Your Project</w:t>
      </w:r>
      <w:bookmarkEnd w:id="217"/>
    </w:p>
    <w:p w:rsidR="00DD6D8E" w:rsidRPr="00451E17" w:rsidRDefault="00DD6D8E" w:rsidP="00451E17">
      <w:pPr>
        <w:rPr>
          <w:lang w:val="en-GB"/>
        </w:rPr>
      </w:pPr>
      <w:r w:rsidRPr="00451E17">
        <w:rPr>
          <w:lang w:val="en-GB"/>
        </w:rPr>
        <w:t>The wind chimes are lovely.</w:t>
      </w:r>
      <w:r w:rsidRPr="00451E17">
        <w:rPr>
          <w:lang w:val="en-GB"/>
        </w:rPr>
        <w:br/>
        <w:t>Crashing waves? Great. I love them.</w:t>
      </w:r>
      <w:r w:rsidRPr="00451E17">
        <w:rPr>
          <w:lang w:val="en-GB"/>
        </w:rPr>
        <w:br/>
        <w:t>They give rhythm—hopefully they keep you awake between a breath and somebody's elses snore. I remember that.</w:t>
      </w:r>
    </w:p>
    <w:p w:rsidR="00DD6D8E" w:rsidRPr="00451E17" w:rsidRDefault="00DD6D8E" w:rsidP="00451E17">
      <w:pPr>
        <w:rPr>
          <w:lang w:val="en-GB"/>
        </w:rPr>
      </w:pPr>
      <w:r w:rsidRPr="00451E17">
        <w:rPr>
          <w:lang w:val="en-GB"/>
        </w:rPr>
        <w:t xml:space="preserve">And perhaps, just… maybe avoid any kind of meditation right after lunch... especially after you’ve </w:t>
      </w:r>
      <w:r w:rsidRPr="00E60554">
        <w:rPr>
          <w:rStyle w:val="NormaleBoldCarattere"/>
        </w:rPr>
        <w:t xml:space="preserve">shoveled your way through an all-you-can-eat buffet </w:t>
      </w:r>
      <w:r w:rsidRPr="00451E17">
        <w:rPr>
          <w:lang w:val="en-GB"/>
        </w:rPr>
        <w:t>like you're digging your way to emotional enlightenment through dessert.</w:t>
      </w:r>
    </w:p>
    <w:p w:rsidR="00DD6D8E" w:rsidRPr="000808E8" w:rsidRDefault="00DD6D8E" w:rsidP="00451E17">
      <w:pPr>
        <w:rPr>
          <w:lang w:val="en-GB"/>
        </w:rPr>
      </w:pPr>
      <w:r w:rsidRPr="00451E17">
        <w:rPr>
          <w:lang w:val="en-GB"/>
        </w:rPr>
        <w:t xml:space="preserve">The </w:t>
      </w:r>
      <w:r w:rsidRPr="00451E17">
        <w:rPr>
          <w:i/>
          <w:iCs/>
          <w:lang w:val="en-GB"/>
        </w:rPr>
        <w:t>“I’m going to meditate a bit now”</w:t>
      </w:r>
      <w:r w:rsidRPr="00451E17">
        <w:rPr>
          <w:lang w:val="en-GB"/>
        </w:rPr>
        <w:t xml:space="preserve"> excuse,</w:t>
      </w:r>
      <w:r w:rsidRPr="00451E17">
        <w:rPr>
          <w:lang w:val="en-GB"/>
        </w:rPr>
        <w:br/>
        <w:t>muffled behind a belly full of carbs and regret,</w:t>
      </w:r>
      <w:r w:rsidRPr="00451E17">
        <w:rPr>
          <w:lang w:val="en-GB"/>
        </w:rPr>
        <w:br/>
        <w:t xml:space="preserve">is one of those traps we should try not to fall into. </w:t>
      </w:r>
      <w:r w:rsidRPr="000808E8">
        <w:rPr>
          <w:lang w:val="en-GB"/>
        </w:rPr>
        <w:t>(</w:t>
      </w:r>
      <w:r w:rsidRPr="000808E8">
        <w:rPr>
          <w:i/>
          <w:iCs/>
          <w:lang w:val="en-GB"/>
        </w:rPr>
        <w:t>Wink.</w:t>
      </w:r>
      <w:r w:rsidRPr="000808E8">
        <w:rPr>
          <w:lang w:val="en-GB"/>
        </w:rPr>
        <w:t>)</w:t>
      </w:r>
    </w:p>
    <w:p w:rsidR="00DD6D8E" w:rsidRPr="00451E17" w:rsidRDefault="00DD6D8E" w:rsidP="00451E17">
      <w:pPr>
        <w:rPr>
          <w:lang w:val="en-GB"/>
        </w:rPr>
      </w:pPr>
      <w:r w:rsidRPr="00451E17">
        <w:rPr>
          <w:lang w:val="en-GB"/>
        </w:rPr>
        <w:t xml:space="preserve">I will give you the base of a meditation you will NOT find online, as it was created especially for this purpose. </w:t>
      </w:r>
    </w:p>
    <w:p w:rsidR="00DD6D8E" w:rsidRPr="000808E8" w:rsidRDefault="00DD6D8E" w:rsidP="00451E17">
      <w:pPr>
        <w:outlineLvl w:val="1"/>
        <w:rPr>
          <w:lang w:val="en-GB"/>
        </w:rPr>
      </w:pPr>
      <w:bookmarkStart w:id="218" w:name="_Toc203311022"/>
      <w:r w:rsidRPr="000808E8">
        <w:rPr>
          <w:lang w:val="en-GB"/>
        </w:rPr>
        <w:t>The Bipolar Chakra Scrambled Chaos Meditation</w:t>
      </w:r>
      <w:bookmarkEnd w:id="218"/>
    </w:p>
    <w:p w:rsidR="00DD6D8E" w:rsidRPr="00451E17" w:rsidRDefault="00DD6D8E" w:rsidP="00451E17">
      <w:pPr>
        <w:rPr>
          <w:lang w:val="en-GB"/>
        </w:rPr>
      </w:pPr>
      <w:r w:rsidRPr="00451E17">
        <w:rPr>
          <w:i/>
          <w:iCs/>
          <w:lang w:val="en-GB"/>
        </w:rPr>
        <w:t>(aka the BCSCM — as if that would make it any easier to remember)</w:t>
      </w:r>
    </w:p>
    <w:p w:rsidR="00DD6D8E" w:rsidRPr="00451E17" w:rsidRDefault="00DD6D8E" w:rsidP="00451E17">
      <w:pPr>
        <w:rPr>
          <w:lang w:val="en-GB"/>
        </w:rPr>
      </w:pPr>
      <w:r w:rsidRPr="00451E17">
        <w:rPr>
          <w:lang w:val="en-GB"/>
        </w:rPr>
        <w:t xml:space="preserve">You are hereby invited to embark on the perfect delivery system for a </w:t>
      </w:r>
      <w:r w:rsidRPr="00E60554">
        <w:rPr>
          <w:rStyle w:val="NormaleBoldCarattere"/>
        </w:rPr>
        <w:t>rage-powered self-guided release</w:t>
      </w:r>
      <w:r w:rsidRPr="00451E17">
        <w:rPr>
          <w:lang w:val="en-GB"/>
        </w:rPr>
        <w:t>.</w:t>
      </w:r>
    </w:p>
    <w:p w:rsidR="00DD6D8E" w:rsidRPr="00451E17" w:rsidRDefault="00DD6D8E" w:rsidP="00451E17">
      <w:pPr>
        <w:rPr>
          <w:lang w:val="en-GB"/>
        </w:rPr>
      </w:pPr>
      <w:r w:rsidRPr="00451E17">
        <w:rPr>
          <w:lang w:val="en-GB"/>
        </w:rPr>
        <w:t>This is not your calm, well-behaved chakra meditation.</w:t>
      </w:r>
      <w:r w:rsidRPr="00451E17">
        <w:rPr>
          <w:lang w:val="en-GB"/>
        </w:rPr>
        <w:br/>
        <w:t xml:space="preserve">This one’s a little </w:t>
      </w:r>
      <w:r w:rsidRPr="00451E17">
        <w:rPr>
          <w:i/>
          <w:iCs/>
          <w:lang w:val="en-GB"/>
        </w:rPr>
        <w:t>bipolar</w:t>
      </w:r>
      <w:r w:rsidRPr="00451E17">
        <w:rPr>
          <w:lang w:val="en-GB"/>
        </w:rPr>
        <w:t xml:space="preserve"> in nature—</w:t>
      </w:r>
      <w:r w:rsidRPr="00451E17">
        <w:rPr>
          <w:lang w:val="en-GB"/>
        </w:rPr>
        <w:br/>
        <w:t>it jumps from root to crown to sacral to third eye like your nervous system</w:t>
      </w:r>
      <w:r w:rsidRPr="00451E17">
        <w:rPr>
          <w:lang w:val="en-GB"/>
        </w:rPr>
        <w:br/>
        <w:t>trying to catch a badminton shuttlecock with the latency of a Skype call.</w:t>
      </w:r>
    </w:p>
    <w:p w:rsidR="00DD6D8E" w:rsidRPr="00451E17" w:rsidRDefault="00DD6D8E" w:rsidP="00451E17">
      <w:pPr>
        <w:rPr>
          <w:lang w:val="en-GB"/>
        </w:rPr>
      </w:pPr>
      <w:r w:rsidRPr="00451E17">
        <w:rPr>
          <w:lang w:val="en-GB"/>
        </w:rPr>
        <w:t xml:space="preserve">And yes, you are </w:t>
      </w:r>
      <w:r w:rsidRPr="00E60554">
        <w:rPr>
          <w:rStyle w:val="NormaleBoldCarattere"/>
        </w:rPr>
        <w:t>allowed to crack a smile</w:t>
      </w:r>
      <w:r w:rsidRPr="00451E17">
        <w:rPr>
          <w:lang w:val="en-GB"/>
        </w:rPr>
        <w:t xml:space="preserve"> even in the midst of a full-blown anger attack.</w:t>
      </w:r>
      <w:r w:rsidRPr="00451E17">
        <w:rPr>
          <w:lang w:val="en-GB"/>
        </w:rPr>
        <w:br/>
        <w:t>Nobody’s watching.</w:t>
      </w:r>
      <w:r w:rsidRPr="00451E17">
        <w:rPr>
          <w:lang w:val="en-GB"/>
        </w:rPr>
        <w:br/>
        <w:t>Least of all the judgmental part of you that still thinks healing has to be pretty.</w:t>
      </w:r>
    </w:p>
    <w:p w:rsidR="00DD6D8E" w:rsidRPr="00451E17" w:rsidRDefault="00DD6D8E" w:rsidP="00B83F95">
      <w:pPr>
        <w:pStyle w:val="Heading2"/>
        <w:rPr>
          <w:lang w:val="en-GB"/>
        </w:rPr>
      </w:pPr>
      <w:bookmarkStart w:id="219" w:name="_Toc203311023"/>
      <w:r w:rsidRPr="00451E17">
        <w:rPr>
          <w:lang w:val="en-GB"/>
        </w:rPr>
        <w:t>INDICATIONS</w:t>
      </w:r>
      <w:bookmarkEnd w:id="219"/>
    </w:p>
    <w:p w:rsidR="00DD6D8E" w:rsidRPr="00451E17" w:rsidRDefault="00DD6D8E" w:rsidP="00451E17">
      <w:pPr>
        <w:rPr>
          <w:lang w:val="en-GB"/>
        </w:rPr>
      </w:pPr>
      <w:r w:rsidRPr="00451E17">
        <w:rPr>
          <w:lang w:val="en-GB"/>
        </w:rPr>
        <w:t xml:space="preserve">Read this with a smile </w:t>
      </w:r>
      <w:r w:rsidRPr="008C0423">
        <w:rPr>
          <w:rStyle w:val="NormaleBoldCarattere"/>
        </w:rPr>
        <w:t>before</w:t>
      </w:r>
      <w:r w:rsidRPr="00451E17">
        <w:rPr>
          <w:lang w:val="en-GB"/>
        </w:rPr>
        <w:t xml:space="preserve"> you actually write down or record your meditation.</w:t>
      </w:r>
      <w:r w:rsidRPr="00451E17">
        <w:rPr>
          <w:lang w:val="en-GB"/>
        </w:rPr>
        <w:br/>
        <w:t>Include only what really resonates with you.</w:t>
      </w:r>
      <w:r w:rsidRPr="00451E17">
        <w:rPr>
          <w:lang w:val="en-GB"/>
        </w:rPr>
        <w:br/>
        <w:t>This is not a passive book on which you can rest your responsibility.</w:t>
      </w:r>
    </w:p>
    <w:p w:rsidR="00DD6D8E" w:rsidRPr="00451E17" w:rsidRDefault="00DD6D8E" w:rsidP="00451E17">
      <w:pPr>
        <w:rPr>
          <w:lang w:val="en-GB"/>
        </w:rPr>
      </w:pPr>
      <w:r w:rsidRPr="00451E17">
        <w:rPr>
          <w:lang w:val="en-GB"/>
        </w:rPr>
        <w:t>You thought so?</w:t>
      </w:r>
    </w:p>
    <w:p w:rsidR="00DD6D8E" w:rsidRPr="00451E17" w:rsidRDefault="00DD6D8E" w:rsidP="00451E17">
      <w:pPr>
        <w:rPr>
          <w:lang w:val="en-GB"/>
        </w:rPr>
      </w:pPr>
      <w:r w:rsidRPr="00451E17">
        <w:rPr>
          <w:lang w:val="en-GB"/>
        </w:rPr>
        <w:t>Well… you're too far in to back out now.</w:t>
      </w:r>
      <w:r w:rsidRPr="00451E17">
        <w:rPr>
          <w:lang w:val="en-GB"/>
        </w:rPr>
        <w:br/>
        <w:t>Grab a pen. Be a pal. To yourself, at least.</w:t>
      </w:r>
    </w:p>
    <w:p w:rsidR="00DD6D8E" w:rsidRPr="00451E17" w:rsidRDefault="00DD6D8E" w:rsidP="00B83F95">
      <w:pPr>
        <w:pStyle w:val="Heading2"/>
        <w:rPr>
          <w:lang w:val="en-GB"/>
        </w:rPr>
      </w:pPr>
      <w:bookmarkStart w:id="220" w:name="_Toc203311024"/>
      <w:r w:rsidRPr="00451E17">
        <w:rPr>
          <w:lang w:val="en-GB"/>
        </w:rPr>
        <w:t xml:space="preserve">1. Root Chakra </w:t>
      </w:r>
      <w:r w:rsidRPr="008C0423">
        <w:rPr>
          <w:rStyle w:val="NormaleBoldCarattere"/>
          <w:b/>
          <w:bCs/>
        </w:rPr>
        <w:t>(Base of spine)</w:t>
      </w:r>
      <w:bookmarkEnd w:id="220"/>
    </w:p>
    <w:p w:rsidR="00DD6D8E" w:rsidRPr="00451E17" w:rsidRDefault="00DD6D8E" w:rsidP="00451E17">
      <w:pPr>
        <w:rPr>
          <w:lang w:val="en-GB"/>
        </w:rPr>
      </w:pPr>
      <w:r w:rsidRPr="00451E17">
        <w:rPr>
          <w:lang w:val="en-GB"/>
        </w:rPr>
        <w:t>Feel it. Sit on it. Own it. Command "Stand!"</w:t>
      </w:r>
      <w:r w:rsidRPr="00451E17">
        <w:rPr>
          <w:lang w:val="en-GB"/>
        </w:rPr>
        <w:br/>
        <w:t>This is where your “I will survive” energy lives—</w:t>
      </w:r>
      <w:r w:rsidRPr="00451E17">
        <w:rPr>
          <w:lang w:val="en-GB"/>
        </w:rPr>
        <w:br/>
        <w:t>suspicious, defensive, grounded like a pissed-off Gloria Gaynor.</w:t>
      </w:r>
    </w:p>
    <w:p w:rsidR="00DD6D8E" w:rsidRPr="00451E17" w:rsidRDefault="00DD6D8E" w:rsidP="00451E17">
      <w:pPr>
        <w:rPr>
          <w:lang w:val="en-GB"/>
        </w:rPr>
      </w:pPr>
      <w:r w:rsidRPr="00451E17">
        <w:rPr>
          <w:lang w:val="en-GB"/>
        </w:rPr>
        <w:t>If you feel like growling? Good.</w:t>
      </w:r>
      <w:r w:rsidRPr="00451E17">
        <w:rPr>
          <w:lang w:val="en-GB"/>
        </w:rPr>
        <w:br/>
        <w:t>Stay here long enough to remember you’ve got a spine for a reason.</w:t>
      </w:r>
    </w:p>
    <w:p w:rsidR="00DD6D8E" w:rsidRPr="00451E17" w:rsidRDefault="00DD6D8E" w:rsidP="00451E17">
      <w:pPr>
        <w:rPr>
          <w:lang w:val="en-GB"/>
        </w:rPr>
      </w:pPr>
      <w:r w:rsidRPr="00451E17">
        <w:rPr>
          <w:lang w:val="en-GB"/>
        </w:rPr>
        <w:t>Picture the red of ripe strawberries, red roses, red tribal marks… and why not—blood.</w:t>
      </w:r>
      <w:r w:rsidRPr="00451E17">
        <w:rPr>
          <w:lang w:val="en-GB"/>
        </w:rPr>
        <w:br/>
        <w:t>Don’t be squeamish. Blood is LIFE.</w:t>
      </w:r>
      <w:r w:rsidRPr="00451E17">
        <w:rPr>
          <w:lang w:val="en-GB"/>
        </w:rPr>
        <w:br/>
        <w:t>No need to squeeze it out of you—just picture the splendor of rich red blood pulsing through your root.</w:t>
      </w:r>
      <w:r w:rsidRPr="00451E17">
        <w:rPr>
          <w:lang w:val="en-GB"/>
        </w:rPr>
        <w:br/>
        <w:t>You’re alive. You’re rooted. You move only when you chose.</w:t>
      </w:r>
    </w:p>
    <w:p w:rsidR="00DD6D8E" w:rsidRPr="00451E17" w:rsidRDefault="00DD6D8E" w:rsidP="00B83F95">
      <w:pPr>
        <w:pStyle w:val="Heading2"/>
        <w:rPr>
          <w:lang w:val="en-GB"/>
        </w:rPr>
      </w:pPr>
      <w:bookmarkStart w:id="221" w:name="_Toc203311025"/>
      <w:r w:rsidRPr="00451E17">
        <w:rPr>
          <w:lang w:val="en-GB"/>
        </w:rPr>
        <w:t xml:space="preserve">7. Crown Chakra </w:t>
      </w:r>
      <w:r w:rsidRPr="008C0423">
        <w:rPr>
          <w:rStyle w:val="NormaleBoldCarattere"/>
          <w:b/>
          <w:bCs/>
        </w:rPr>
        <w:t>(Top of head)</w:t>
      </w:r>
      <w:bookmarkEnd w:id="221"/>
    </w:p>
    <w:p w:rsidR="00DD6D8E" w:rsidRPr="00451E17" w:rsidRDefault="00DD6D8E" w:rsidP="00451E17">
      <w:pPr>
        <w:rPr>
          <w:lang w:val="en-GB"/>
        </w:rPr>
      </w:pPr>
      <w:r w:rsidRPr="00451E17">
        <w:rPr>
          <w:lang w:val="en-GB"/>
        </w:rPr>
        <w:t>Command: "Reconnect! Now!"</w:t>
      </w:r>
      <w:r w:rsidRPr="00451E17">
        <w:rPr>
          <w:lang w:val="en-GB"/>
        </w:rPr>
        <w:br/>
        <w:t>Now jump to the top like you just hit a six on the dice and play the song "Let It Be" by the Beatles.</w:t>
      </w:r>
      <w:r w:rsidRPr="00451E17">
        <w:rPr>
          <w:lang w:val="en-GB"/>
        </w:rPr>
        <w:br/>
        <w:t>This is the part that wants to believe in something—</w:t>
      </w:r>
      <w:r w:rsidRPr="00451E17">
        <w:rPr>
          <w:lang w:val="en-GB"/>
        </w:rPr>
        <w:br/>
        <w:t>connection, purpose, divine WiFi.</w:t>
      </w:r>
      <w:r w:rsidRPr="00451E17">
        <w:rPr>
          <w:lang w:val="en-GB"/>
        </w:rPr>
        <w:br/>
        <w:t xml:space="preserve">Picture a river of violet light: </w:t>
      </w:r>
      <w:r w:rsidRPr="00E60554">
        <w:rPr>
          <w:rStyle w:val="NormaleBoldCarattere"/>
        </w:rPr>
        <w:t>th</w:t>
      </w:r>
      <w:r w:rsidRPr="00451E17">
        <w:rPr>
          <w:lang w:val="en-GB"/>
        </w:rPr>
        <w:t xml:space="preserve">is is the pale, radiant violet of open skies at dawn, of soft amethyst crystals, of blooming lavender in clean air. It’s light, not loud. Expansive, not dense.It exchanges energy between you and whatever’s </w:t>
      </w:r>
      <w:r w:rsidRPr="008C0423">
        <w:rPr>
          <w:rStyle w:val="NormaleBoldCarattere"/>
        </w:rPr>
        <w:t>higher</w:t>
      </w:r>
      <w:r w:rsidRPr="00451E17">
        <w:rPr>
          <w:lang w:val="en-GB"/>
        </w:rPr>
        <w:t xml:space="preserve"> out there.</w:t>
      </w:r>
    </w:p>
    <w:p w:rsidR="00DD6D8E" w:rsidRPr="00451E17" w:rsidRDefault="00DD6D8E" w:rsidP="00451E17">
      <w:pPr>
        <w:rPr>
          <w:lang w:val="en-GB"/>
        </w:rPr>
      </w:pPr>
      <w:r w:rsidRPr="00451E17">
        <w:rPr>
          <w:lang w:val="en-GB"/>
        </w:rPr>
        <w:t>The bill? Zero.  No contract.  No roaming.</w:t>
      </w:r>
      <w:r w:rsidRPr="00451E17">
        <w:rPr>
          <w:lang w:val="en-GB"/>
        </w:rPr>
        <w:br/>
        <w:t>Full access. Full speed.</w:t>
      </w:r>
    </w:p>
    <w:p w:rsidR="00DD6D8E" w:rsidRPr="00451E17" w:rsidRDefault="00DD6D8E" w:rsidP="00B83F95">
      <w:pPr>
        <w:pStyle w:val="Heading2"/>
        <w:rPr>
          <w:lang w:val="en-GB"/>
        </w:rPr>
      </w:pPr>
      <w:bookmarkStart w:id="222" w:name="_Toc203311026"/>
      <w:r w:rsidRPr="00451E17">
        <w:rPr>
          <w:lang w:val="en-GB"/>
        </w:rPr>
        <w:t xml:space="preserve">2. Sacral Chakra </w:t>
      </w:r>
      <w:r w:rsidRPr="008C0423">
        <w:rPr>
          <w:rStyle w:val="NormaleBoldCarattere"/>
          <w:b/>
          <w:bCs/>
        </w:rPr>
        <w:t>(Just below the navel)</w:t>
      </w:r>
      <w:bookmarkEnd w:id="222"/>
    </w:p>
    <w:p w:rsidR="00DD6D8E" w:rsidRPr="00451E17" w:rsidRDefault="00DD6D8E" w:rsidP="00451E17">
      <w:pPr>
        <w:rPr>
          <w:lang w:val="en-GB"/>
        </w:rPr>
      </w:pPr>
      <w:r w:rsidRPr="00451E17">
        <w:rPr>
          <w:lang w:val="en-GB"/>
        </w:rPr>
        <w:t>Command: "Want it!"</w:t>
      </w:r>
      <w:r w:rsidRPr="00451E17">
        <w:rPr>
          <w:lang w:val="en-GB"/>
        </w:rPr>
        <w:br/>
        <w:t>Peggy Lee is already singing "Fever"</w:t>
      </w:r>
      <w:r w:rsidRPr="00451E17">
        <w:rPr>
          <w:lang w:val="en-GB"/>
        </w:rPr>
        <w:br/>
        <w:t>This is where things get juicy—and slippery.</w:t>
      </w:r>
      <w:r w:rsidRPr="00451E17">
        <w:rPr>
          <w:lang w:val="en-GB"/>
        </w:rPr>
        <w:br/>
        <w:t>Desire, guilt, pleasure, shame... the full messy menu.</w:t>
      </w:r>
      <w:r w:rsidRPr="00451E17">
        <w:rPr>
          <w:lang w:val="en-GB"/>
        </w:rPr>
        <w:br/>
        <w:t>This is where you store the stuff you were told not to feel, not to want, not to say.</w:t>
      </w:r>
      <w:r w:rsidRPr="00451E17">
        <w:rPr>
          <w:lang w:val="en-GB"/>
        </w:rPr>
        <w:br/>
        <w:t>Picture deep orange. The Sun at sunset, Glowing lava, ripe persimmons, sweet potato mash you don’t share with anyone.</w:t>
      </w:r>
      <w:r w:rsidRPr="00451E17">
        <w:rPr>
          <w:lang w:val="en-GB"/>
        </w:rPr>
        <w:br/>
        <w:t xml:space="preserve">It’s wet, wild, fluid, creative, impulsive, sexual, emotional, irrational—YES, </w:t>
      </w:r>
      <w:r w:rsidRPr="008C0423">
        <w:rPr>
          <w:rStyle w:val="NormaleBoldCarattere"/>
        </w:rPr>
        <w:t>exactly</w:t>
      </w:r>
      <w:r w:rsidRPr="00451E17">
        <w:rPr>
          <w:lang w:val="en-GB"/>
        </w:rPr>
        <w:t>.</w:t>
      </w:r>
      <w:r w:rsidRPr="00451E17">
        <w:rPr>
          <w:lang w:val="en-GB"/>
        </w:rPr>
        <w:br/>
        <w:t>You don’t need to tame it. Just feel it.</w:t>
      </w:r>
      <w:r w:rsidRPr="00451E17">
        <w:rPr>
          <w:lang w:val="en-GB"/>
        </w:rPr>
        <w:br/>
        <w:t>Let it swirl. Let it throb. Let it remember.</w:t>
      </w:r>
    </w:p>
    <w:p w:rsidR="00DD6D8E" w:rsidRPr="00451E17" w:rsidRDefault="00DD6D8E" w:rsidP="00B83F95">
      <w:pPr>
        <w:pStyle w:val="Heading2"/>
        <w:rPr>
          <w:lang w:val="en-GB"/>
        </w:rPr>
      </w:pPr>
      <w:bookmarkStart w:id="223" w:name="_Toc203311027"/>
      <w:r w:rsidRPr="00451E17">
        <w:rPr>
          <w:lang w:val="en-GB"/>
        </w:rPr>
        <w:t xml:space="preserve">6. Third Eye Chakra </w:t>
      </w:r>
      <w:r w:rsidRPr="008C0423">
        <w:rPr>
          <w:rStyle w:val="NormaleBoldCarattere"/>
          <w:b/>
          <w:bCs/>
        </w:rPr>
        <w:t>(Between the eyes)</w:t>
      </w:r>
      <w:bookmarkEnd w:id="223"/>
    </w:p>
    <w:p w:rsidR="00DD6D8E" w:rsidRPr="00451E17" w:rsidRDefault="00DD6D8E" w:rsidP="00451E17">
      <w:pPr>
        <w:rPr>
          <w:lang w:val="en-GB"/>
        </w:rPr>
      </w:pPr>
      <w:r w:rsidRPr="00451E17">
        <w:rPr>
          <w:lang w:val="en-GB"/>
        </w:rPr>
        <w:t>Liberating word: See through!</w:t>
      </w:r>
    </w:p>
    <w:p w:rsidR="00DD6D8E" w:rsidRPr="00451E17" w:rsidRDefault="00DD6D8E" w:rsidP="00451E17">
      <w:pPr>
        <w:rPr>
          <w:lang w:val="en-GB"/>
        </w:rPr>
      </w:pPr>
      <w:r w:rsidRPr="00451E17">
        <w:rPr>
          <w:lang w:val="en-GB"/>
        </w:rPr>
        <w:t>This is your inner lens.</w:t>
      </w:r>
      <w:r w:rsidRPr="00451E17">
        <w:rPr>
          <w:lang w:val="en-GB"/>
        </w:rPr>
        <w:br/>
        <w:t>The part of you that always knew—</w:t>
      </w:r>
      <w:r w:rsidRPr="00451E17">
        <w:rPr>
          <w:lang w:val="en-GB"/>
        </w:rPr>
        <w:br/>
        <w:t>even when you played dumb to keep things safe.</w:t>
      </w:r>
    </w:p>
    <w:p w:rsidR="00DD6D8E" w:rsidRPr="00451E17" w:rsidRDefault="00DD6D8E" w:rsidP="00451E17">
      <w:pPr>
        <w:rPr>
          <w:lang w:val="en-GB"/>
        </w:rPr>
      </w:pPr>
      <w:r w:rsidRPr="00451E17">
        <w:rPr>
          <w:lang w:val="en-GB"/>
        </w:rPr>
        <w:t>Your two eyes can close for a while</w:t>
      </w:r>
      <w:r w:rsidRPr="00451E17">
        <w:rPr>
          <w:lang w:val="en-GB"/>
        </w:rPr>
        <w:br/>
        <w:t>and let the vision come in through this ethereal alternative.</w:t>
      </w:r>
    </w:p>
    <w:p w:rsidR="00DD6D8E" w:rsidRPr="00451E17" w:rsidRDefault="00DD6D8E" w:rsidP="00451E17">
      <w:pPr>
        <w:rPr>
          <w:lang w:val="en-GB"/>
        </w:rPr>
      </w:pPr>
      <w:r w:rsidRPr="00451E17">
        <w:rPr>
          <w:lang w:val="en-GB"/>
        </w:rPr>
        <w:t>See the color Indigo—a mystery to many.</w:t>
      </w:r>
      <w:r w:rsidRPr="00451E17">
        <w:rPr>
          <w:lang w:val="en-GB"/>
        </w:rPr>
        <w:br/>
        <w:t>It’s deeper than blue, darker than violet,</w:t>
      </w:r>
      <w:r w:rsidRPr="00451E17">
        <w:rPr>
          <w:lang w:val="en-GB"/>
        </w:rPr>
        <w:br/>
        <w:t>somewhat mysterious, like a black light tube in an 80s disco—</w:t>
      </w:r>
      <w:r w:rsidRPr="00451E17">
        <w:rPr>
          <w:lang w:val="en-GB"/>
        </w:rPr>
        <w:br/>
        <w:t>the kind that turns white into ultrawhite.</w:t>
      </w:r>
      <w:r w:rsidRPr="00451E17">
        <w:rPr>
          <w:lang w:val="en-GB"/>
        </w:rPr>
        <w:br/>
        <w:t>That’s the power of your Third Eye.</w:t>
      </w:r>
    </w:p>
    <w:p w:rsidR="00DD6D8E" w:rsidRPr="00451E17" w:rsidRDefault="00DD6D8E" w:rsidP="00451E17">
      <w:pPr>
        <w:rPr>
          <w:lang w:val="en-GB"/>
        </w:rPr>
      </w:pPr>
      <w:r w:rsidRPr="00451E17">
        <w:rPr>
          <w:lang w:val="en-GB"/>
        </w:rPr>
        <w:t>Let this do its job, with or without feedback.</w:t>
      </w:r>
      <w:r w:rsidRPr="00451E17">
        <w:rPr>
          <w:lang w:val="en-GB"/>
        </w:rPr>
        <w:br/>
        <w:t>Even behind a black veil, the images are still there, doing their magic.</w:t>
      </w:r>
      <w:r w:rsidRPr="00451E17">
        <w:rPr>
          <w:lang w:val="en-GB"/>
        </w:rPr>
        <w:br/>
        <w:t>One day, they might shine through.</w:t>
      </w:r>
    </w:p>
    <w:p w:rsidR="00DD6D8E" w:rsidRPr="00451E17" w:rsidRDefault="00DD6D8E" w:rsidP="00451E17">
      <w:pPr>
        <w:rPr>
          <w:lang w:val="en-GB"/>
        </w:rPr>
      </w:pPr>
      <w:r w:rsidRPr="00451E17">
        <w:rPr>
          <w:lang w:val="en-GB"/>
        </w:rPr>
        <w:t>The knowing is already there.</w:t>
      </w:r>
    </w:p>
    <w:p w:rsidR="00DD6D8E" w:rsidRPr="00451E17" w:rsidRDefault="00DD6D8E" w:rsidP="00B83F95">
      <w:pPr>
        <w:pStyle w:val="Heading2"/>
        <w:rPr>
          <w:lang w:val="en-GB"/>
        </w:rPr>
      </w:pPr>
      <w:bookmarkStart w:id="224" w:name="_Toc203311028"/>
      <w:r w:rsidRPr="00451E17">
        <w:rPr>
          <w:lang w:val="en-GB"/>
        </w:rPr>
        <w:t xml:space="preserve">3. Solar Plexus Chakra </w:t>
      </w:r>
      <w:r w:rsidRPr="008C0423">
        <w:rPr>
          <w:rStyle w:val="NormaleBoldCarattere"/>
          <w:b/>
          <w:bCs/>
        </w:rPr>
        <w:t>(Upper belly)</w:t>
      </w:r>
      <w:bookmarkEnd w:id="224"/>
    </w:p>
    <w:p w:rsidR="00DD6D8E" w:rsidRPr="00451E17" w:rsidRDefault="00DD6D8E" w:rsidP="00451E17">
      <w:pPr>
        <w:rPr>
          <w:lang w:val="en-GB"/>
        </w:rPr>
      </w:pPr>
      <w:r w:rsidRPr="00451E17">
        <w:rPr>
          <w:lang w:val="en-GB"/>
        </w:rPr>
        <w:t>Liberating word: Choose</w:t>
      </w:r>
    </w:p>
    <w:p w:rsidR="00DD6D8E" w:rsidRPr="00451E17" w:rsidRDefault="00DD6D8E" w:rsidP="00451E17">
      <w:pPr>
        <w:rPr>
          <w:lang w:val="en-GB"/>
        </w:rPr>
      </w:pPr>
      <w:r w:rsidRPr="00451E17">
        <w:rPr>
          <w:lang w:val="en-GB"/>
        </w:rPr>
        <w:t>This is your will. Your fire.</w:t>
      </w:r>
      <w:r w:rsidRPr="00451E17">
        <w:rPr>
          <w:lang w:val="en-GB"/>
        </w:rPr>
        <w:br/>
        <w:t>Your “don’t tell me what to do” center.</w:t>
      </w:r>
      <w:r w:rsidRPr="00451E17">
        <w:rPr>
          <w:lang w:val="en-GB"/>
        </w:rPr>
        <w:br/>
        <w:t>Cue</w:t>
      </w:r>
      <w:r w:rsidRPr="008C0423">
        <w:rPr>
          <w:rStyle w:val="NormaleBoldCarattere"/>
        </w:rPr>
        <w:t xml:space="preserve">“You don’t </w:t>
      </w:r>
      <w:r w:rsidRPr="000808E8">
        <w:rPr>
          <w:i/>
          <w:iCs/>
          <w:lang w:val="en-GB"/>
        </w:rPr>
        <w:t xml:space="preserve">own me…” by </w:t>
      </w:r>
      <w:r w:rsidRPr="00451E17">
        <w:rPr>
          <w:lang w:val="en-GB"/>
        </w:rPr>
        <w:t>Lesley Gore</w:t>
      </w:r>
      <w:r w:rsidRPr="00451E17">
        <w:rPr>
          <w:lang w:val="en-GB"/>
        </w:rPr>
        <w:br/>
        <w:t>This is that exact feeling.</w:t>
      </w:r>
      <w:r w:rsidRPr="00451E17">
        <w:rPr>
          <w:lang w:val="en-GB"/>
        </w:rPr>
        <w:br/>
        <w:t>Unapologetic. Uncontainable. Done with tiptoeing.</w:t>
      </w:r>
      <w:r w:rsidRPr="00451E17">
        <w:rPr>
          <w:lang w:val="en-GB"/>
        </w:rPr>
        <w:br/>
        <w:t>You’ve probably kept this one on a leash to keep the peace—</w:t>
      </w:r>
      <w:r w:rsidRPr="00451E17">
        <w:rPr>
          <w:lang w:val="en-GB"/>
        </w:rPr>
        <w:br/>
        <w:t>bit your tongue, played nice, dimmed your yes, muted your no.</w:t>
      </w:r>
      <w:r w:rsidRPr="00451E17">
        <w:rPr>
          <w:lang w:val="en-GB"/>
        </w:rPr>
        <w:br/>
        <w:t>Now loosen the leash. Let it growl, let it burn, let it stand the hell up.</w:t>
      </w:r>
      <w:r w:rsidRPr="00451E17">
        <w:rPr>
          <w:lang w:val="en-GB"/>
        </w:rPr>
        <w:br/>
        <w:t>This energy isn’t here to destroy. It’s here to reclaim what you gave away to survive.</w:t>
      </w:r>
    </w:p>
    <w:p w:rsidR="00DD6D8E" w:rsidRPr="00451E17" w:rsidRDefault="00DD6D8E" w:rsidP="00451E17">
      <w:pPr>
        <w:rPr>
          <w:lang w:val="en-GB"/>
        </w:rPr>
      </w:pPr>
      <w:r w:rsidRPr="00451E17">
        <w:rPr>
          <w:lang w:val="en-GB"/>
        </w:rPr>
        <w:t>Picture a hot, steady yellow—like the skin of lemons or the sun at midday. Alive.</w:t>
      </w:r>
    </w:p>
    <w:p w:rsidR="00DD6D8E" w:rsidRPr="00451E17" w:rsidRDefault="00DD6D8E" w:rsidP="00451E17">
      <w:pPr>
        <w:rPr>
          <w:lang w:val="en-GB"/>
        </w:rPr>
      </w:pPr>
      <w:r w:rsidRPr="00451E17">
        <w:rPr>
          <w:lang w:val="en-GB"/>
        </w:rPr>
        <w:t>This is the part that knows:</w:t>
      </w:r>
      <w:r w:rsidRPr="00451E17">
        <w:rPr>
          <w:lang w:val="en-GB"/>
        </w:rPr>
        <w:br/>
        <w:t>“I don’t have to be aggressive. I just have to stop folding.”</w:t>
      </w:r>
    </w:p>
    <w:p w:rsidR="00DD6D8E" w:rsidRPr="00451E17" w:rsidRDefault="00DD6D8E" w:rsidP="00451E17">
      <w:pPr>
        <w:rPr>
          <w:lang w:val="en-GB"/>
        </w:rPr>
      </w:pPr>
      <w:r w:rsidRPr="00451E17">
        <w:rPr>
          <w:lang w:val="en-GB"/>
        </w:rPr>
        <w:t>So don’t ask for permission. Just choose.</w:t>
      </w:r>
    </w:p>
    <w:p w:rsidR="00DD6D8E" w:rsidRPr="00451E17" w:rsidRDefault="00DD6D8E" w:rsidP="00B83F95">
      <w:pPr>
        <w:pStyle w:val="Heading2"/>
        <w:rPr>
          <w:lang w:val="en-GB"/>
        </w:rPr>
      </w:pPr>
      <w:bookmarkStart w:id="225" w:name="_Toc203311029"/>
      <w:r w:rsidRPr="00451E17">
        <w:rPr>
          <w:lang w:val="en-GB"/>
        </w:rPr>
        <w:t xml:space="preserve">4. Heart Chakra </w:t>
      </w:r>
      <w:r w:rsidRPr="008C0423">
        <w:rPr>
          <w:rStyle w:val="NormaleBoldCarattere"/>
          <w:b/>
          <w:bCs/>
        </w:rPr>
        <w:t>(Center of chest)</w:t>
      </w:r>
      <w:bookmarkEnd w:id="225"/>
    </w:p>
    <w:p w:rsidR="00DD6D8E" w:rsidRPr="000808E8" w:rsidRDefault="00DD6D8E" w:rsidP="00451E17">
      <w:pPr>
        <w:rPr>
          <w:lang w:val="en-GB"/>
        </w:rPr>
      </w:pPr>
      <w:r w:rsidRPr="000808E8">
        <w:rPr>
          <w:lang w:val="en-GB"/>
        </w:rPr>
        <w:t>Liberating word: Feel</w:t>
      </w:r>
    </w:p>
    <w:p w:rsidR="00DD6D8E" w:rsidRPr="00451E17" w:rsidRDefault="00DD6D8E" w:rsidP="00451E17">
      <w:pPr>
        <w:rPr>
          <w:lang w:val="en-GB"/>
        </w:rPr>
      </w:pPr>
      <w:r w:rsidRPr="00451E17">
        <w:rPr>
          <w:lang w:val="en-GB"/>
        </w:rPr>
        <w:t>Be gentle—this one’s tender and tired.</w:t>
      </w:r>
      <w:r w:rsidRPr="00451E17">
        <w:rPr>
          <w:lang w:val="en-GB"/>
        </w:rPr>
        <w:br/>
        <w:t>Half open, half guarded, stuck in a tug-of-war</w:t>
      </w:r>
      <w:r w:rsidRPr="00451E17">
        <w:rPr>
          <w:lang w:val="en-GB"/>
        </w:rPr>
        <w:br/>
        <w:t>between compassion and fear.</w:t>
      </w:r>
      <w:r w:rsidRPr="00451E17">
        <w:rPr>
          <w:lang w:val="en-GB"/>
        </w:rPr>
        <w:br/>
        <w:t>One minute it wants to forgive the whole damn world—</w:t>
      </w:r>
      <w:r w:rsidRPr="00451E17">
        <w:rPr>
          <w:lang w:val="en-GB"/>
        </w:rPr>
        <w:br/>
        <w:t>the next, it’s building a fortress with no doors.</w:t>
      </w:r>
    </w:p>
    <w:p w:rsidR="00DD6D8E" w:rsidRPr="00451E17" w:rsidRDefault="00DD6D8E" w:rsidP="00451E17">
      <w:pPr>
        <w:rPr>
          <w:lang w:val="en-GB"/>
        </w:rPr>
      </w:pPr>
      <w:r w:rsidRPr="00451E17">
        <w:rPr>
          <w:lang w:val="en-GB"/>
        </w:rPr>
        <w:t xml:space="preserve">Janis Joplin is singing </w:t>
      </w:r>
      <w:r w:rsidRPr="008C0423">
        <w:rPr>
          <w:rStyle w:val="NormaleBoldCarattere"/>
        </w:rPr>
        <w:t xml:space="preserve">“Piece of My Heart.” in the background. </w:t>
      </w:r>
      <w:r w:rsidRPr="00451E17">
        <w:rPr>
          <w:lang w:val="en-GB"/>
        </w:rPr>
        <w:t>She’s digging into the part that loves too much, breaks too often, and keeps trying anyway.</w:t>
      </w:r>
    </w:p>
    <w:p w:rsidR="00DD6D8E" w:rsidRPr="00451E17" w:rsidRDefault="00DD6D8E" w:rsidP="00451E17">
      <w:pPr>
        <w:rPr>
          <w:lang w:val="en-GB"/>
        </w:rPr>
      </w:pPr>
      <w:r w:rsidRPr="00451E17">
        <w:rPr>
          <w:lang w:val="en-GB"/>
        </w:rPr>
        <w:t>See yourself flooded in green light—</w:t>
      </w:r>
      <w:r w:rsidRPr="00451E17">
        <w:rPr>
          <w:lang w:val="en-GB"/>
        </w:rPr>
        <w:br/>
        <w:t>the color of the sky reflecting in the waters over limestone in a Maltese sea cave</w:t>
      </w:r>
      <w:r w:rsidRPr="008E7798">
        <w:rPr>
          <w:rStyle w:val="FootnoteReference"/>
        </w:rPr>
        <w:footnoteReference w:id="21"/>
      </w:r>
      <w:r w:rsidRPr="00451E17">
        <w:rPr>
          <w:lang w:val="en-GB"/>
        </w:rPr>
        <w:t>.</w:t>
      </w:r>
      <w:r w:rsidRPr="00451E17">
        <w:rPr>
          <w:lang w:val="en-GB"/>
        </w:rPr>
        <w:br/>
        <w:t>There, you might be lucky enough to feel the unconditional love you never received.</w:t>
      </w:r>
    </w:p>
    <w:p w:rsidR="00DD6D8E" w:rsidRPr="00451E17" w:rsidRDefault="00DD6D8E" w:rsidP="00451E17">
      <w:pPr>
        <w:rPr>
          <w:lang w:val="en-GB"/>
        </w:rPr>
      </w:pPr>
      <w:r w:rsidRPr="00451E17">
        <w:rPr>
          <w:lang w:val="en-GB"/>
        </w:rPr>
        <w:t>Think deep forest, unripe fruit.</w:t>
      </w:r>
      <w:r w:rsidRPr="00451E17">
        <w:rPr>
          <w:lang w:val="en-GB"/>
        </w:rPr>
        <w:br/>
        <w:t>Think of the same unconditional love you must offer to every cell in your body.</w:t>
      </w:r>
    </w:p>
    <w:p w:rsidR="00DD6D8E" w:rsidRPr="00451E17" w:rsidRDefault="00DD6D8E" w:rsidP="00451E17">
      <w:pPr>
        <w:rPr>
          <w:lang w:val="en-GB"/>
        </w:rPr>
      </w:pPr>
      <w:r w:rsidRPr="00451E17">
        <w:rPr>
          <w:lang w:val="en-GB"/>
        </w:rPr>
        <w:t>A single drop of water falls into the quiet lake of your heart</w:t>
      </w:r>
      <w:r w:rsidRPr="00451E17">
        <w:rPr>
          <w:lang w:val="en-GB"/>
        </w:rPr>
        <w:br/>
        <w:t>and sends ripples outward to everything around you.</w:t>
      </w:r>
      <w:r w:rsidRPr="00451E17">
        <w:rPr>
          <w:lang w:val="en-GB"/>
        </w:rPr>
        <w:br/>
        <w:t>Gently, lovingly, it touches everything—</w:t>
      </w:r>
      <w:r w:rsidRPr="00451E17">
        <w:rPr>
          <w:lang w:val="en-GB"/>
        </w:rPr>
        <w:br/>
        <w:t>and everything now carries the same love intention you placed in it.</w:t>
      </w:r>
    </w:p>
    <w:p w:rsidR="00DD6D8E" w:rsidRPr="00451E17" w:rsidRDefault="00DD6D8E" w:rsidP="00451E17">
      <w:pPr>
        <w:rPr>
          <w:lang w:val="en-GB"/>
        </w:rPr>
      </w:pPr>
    </w:p>
    <w:p w:rsidR="00DD6D8E" w:rsidRPr="00451E17" w:rsidRDefault="00DD6D8E" w:rsidP="00451E17">
      <w:pPr>
        <w:rPr>
          <w:lang w:val="en-GB"/>
        </w:rPr>
      </w:pPr>
      <w:r w:rsidRPr="00451E17">
        <w:rPr>
          <w:lang w:val="en-GB"/>
        </w:rPr>
        <w:t xml:space="preserve">Let the heart bloom. On its terms and time. like a lotus in that pond. </w:t>
      </w:r>
    </w:p>
    <w:p w:rsidR="00DD6D8E" w:rsidRPr="000808E8" w:rsidRDefault="00DD6D8E" w:rsidP="00B83F95">
      <w:pPr>
        <w:pStyle w:val="Heading2"/>
        <w:rPr>
          <w:lang w:val="en-GB"/>
        </w:rPr>
      </w:pPr>
      <w:bookmarkStart w:id="226" w:name="_Toc203311030"/>
      <w:r w:rsidRPr="000808E8">
        <w:rPr>
          <w:lang w:val="en-GB"/>
        </w:rPr>
        <w:t>5. Throat Chakra (Base of the throat)</w:t>
      </w:r>
      <w:bookmarkEnd w:id="226"/>
    </w:p>
    <w:p w:rsidR="00DD6D8E" w:rsidRPr="00451E17" w:rsidRDefault="00DD6D8E" w:rsidP="00451E17">
      <w:pPr>
        <w:rPr>
          <w:lang w:val="en-GB"/>
        </w:rPr>
      </w:pPr>
      <w:r w:rsidRPr="00451E17">
        <w:rPr>
          <w:lang w:val="en-GB"/>
        </w:rPr>
        <w:t>Liberating word: Speak!</w:t>
      </w:r>
    </w:p>
    <w:p w:rsidR="00DD6D8E" w:rsidRPr="00451E17" w:rsidRDefault="00DD6D8E" w:rsidP="00451E17">
      <w:pPr>
        <w:rPr>
          <w:lang w:val="en-GB"/>
        </w:rPr>
      </w:pPr>
      <w:r w:rsidRPr="00E60554">
        <w:rPr>
          <w:rStyle w:val="NormaleBoldCarattere"/>
        </w:rPr>
        <w:t>AND NOW…</w:t>
      </w:r>
      <w:r w:rsidRPr="00451E17">
        <w:rPr>
          <w:lang w:val="en-GB"/>
        </w:rPr>
        <w:t xml:space="preserve">Ladies and gentlemen… </w:t>
      </w:r>
      <w:r w:rsidRPr="00451E17">
        <w:rPr>
          <w:lang w:val="en-GB"/>
        </w:rPr>
        <w:br/>
        <w:t>Center stage… The star of all time…</w:t>
      </w:r>
      <w:r w:rsidRPr="00451E17">
        <w:rPr>
          <w:lang w:val="en-GB"/>
        </w:rPr>
        <w:br/>
        <w:t xml:space="preserve">The one that held back, bit down, smiled when it wanted to scream— </w:t>
      </w:r>
      <w:r w:rsidRPr="00E60554">
        <w:rPr>
          <w:rStyle w:val="NormaleBoldCarattere"/>
        </w:rPr>
        <w:t>please welcome… YOUR THROAT.</w:t>
      </w:r>
    </w:p>
    <w:p w:rsidR="00DD6D8E" w:rsidRPr="00451E17" w:rsidRDefault="00DD6D8E" w:rsidP="00451E17">
      <w:pPr>
        <w:rPr>
          <w:lang w:val="en-GB"/>
        </w:rPr>
      </w:pPr>
      <w:r w:rsidRPr="00451E17">
        <w:rPr>
          <w:lang w:val="en-GB"/>
        </w:rPr>
        <w:t xml:space="preserve">This is the </w:t>
      </w:r>
      <w:r w:rsidRPr="00E60554">
        <w:rPr>
          <w:rStyle w:val="NormaleBoldCarattere"/>
        </w:rPr>
        <w:t>portal</w:t>
      </w:r>
      <w:r w:rsidRPr="00451E17">
        <w:rPr>
          <w:lang w:val="en-GB"/>
        </w:rPr>
        <w:t>.</w:t>
      </w:r>
      <w:r w:rsidRPr="00451E17">
        <w:rPr>
          <w:lang w:val="en-GB"/>
        </w:rPr>
        <w:br/>
        <w:t>Where the truth got stuck. Where the swallowed words fermented into tension, headaches, and sarcasm.</w:t>
      </w:r>
      <w:r w:rsidRPr="00451E17">
        <w:rPr>
          <w:lang w:val="en-GB"/>
        </w:rPr>
        <w:br/>
        <w:t xml:space="preserve">This is where your </w:t>
      </w:r>
      <w:r w:rsidRPr="00451E17">
        <w:rPr>
          <w:i/>
          <w:iCs/>
          <w:lang w:val="en-GB"/>
        </w:rPr>
        <w:t>rant</w:t>
      </w:r>
      <w:r w:rsidRPr="00451E17">
        <w:rPr>
          <w:lang w:val="en-GB"/>
        </w:rPr>
        <w:t xml:space="preserve"> lives.</w:t>
      </w:r>
      <w:r w:rsidRPr="00451E17">
        <w:rPr>
          <w:lang w:val="en-GB"/>
        </w:rPr>
        <w:br/>
        <w:t>Where the apology that shouldn’t have happened still echoes.</w:t>
      </w:r>
      <w:r w:rsidRPr="00451E17">
        <w:rPr>
          <w:lang w:val="en-GB"/>
        </w:rPr>
        <w:br/>
        <w:t>Where your “no” got filed under “maybe next time.”</w:t>
      </w:r>
    </w:p>
    <w:p w:rsidR="00DD6D8E" w:rsidRPr="00451E17" w:rsidRDefault="00DD6D8E" w:rsidP="00451E17">
      <w:pPr>
        <w:rPr>
          <w:lang w:val="en-GB"/>
        </w:rPr>
      </w:pPr>
      <w:r w:rsidRPr="00451E17">
        <w:rPr>
          <w:lang w:val="en-GB"/>
        </w:rPr>
        <w:t xml:space="preserve">Put a hand there. </w:t>
      </w:r>
      <w:r w:rsidRPr="00E60554">
        <w:rPr>
          <w:rStyle w:val="NormaleBoldCarattere"/>
        </w:rPr>
        <w:t xml:space="preserve">Breathe. </w:t>
      </w:r>
      <w:r w:rsidRPr="00451E17">
        <w:rPr>
          <w:lang w:val="en-GB"/>
        </w:rPr>
        <w:t>Let it vibrate. Let it heat up.</w:t>
      </w:r>
      <w:r w:rsidRPr="00451E17">
        <w:rPr>
          <w:lang w:val="en-GB"/>
        </w:rPr>
        <w:br/>
        <w:t xml:space="preserve">Picture a clear, electric </w:t>
      </w:r>
      <w:r w:rsidRPr="00E60554">
        <w:rPr>
          <w:rStyle w:val="NormaleBoldCarattere"/>
        </w:rPr>
        <w:t>blue</w:t>
      </w:r>
      <w:r w:rsidRPr="00451E17">
        <w:rPr>
          <w:lang w:val="en-GB"/>
        </w:rPr>
        <w:t xml:space="preserve"> emanating from and all around that spot. It broadcasts intensity all around</w:t>
      </w:r>
      <w:r w:rsidRPr="00451E17">
        <w:rPr>
          <w:lang w:val="en-GB"/>
        </w:rPr>
        <w:br/>
      </w:r>
      <w:r w:rsidRPr="00451E17">
        <w:rPr>
          <w:lang w:val="en-GB"/>
        </w:rPr>
        <w:br/>
        <w:t xml:space="preserve">This is where you have finally come to say it as it is in your own words, with ANY emotion behind that feels really true to you at the moment. NO EXCUSES! No apopologies, no rational. </w:t>
      </w:r>
    </w:p>
    <w:p w:rsidR="00DD6D8E" w:rsidRPr="00451E17" w:rsidRDefault="00DD6D8E" w:rsidP="00451E17">
      <w:pPr>
        <w:rPr>
          <w:lang w:val="en-GB"/>
        </w:rPr>
      </w:pPr>
      <w:r w:rsidRPr="00451E17">
        <w:rPr>
          <w:lang w:val="en-GB"/>
        </w:rPr>
        <w:t>EVERY emotion is welcome and is fuel to your words.</w:t>
      </w:r>
    </w:p>
    <w:p w:rsidR="00DD6D8E" w:rsidRPr="00451E17" w:rsidRDefault="00DD6D8E" w:rsidP="00451E17">
      <w:pPr>
        <w:rPr>
          <w:lang w:val="en-GB"/>
        </w:rPr>
      </w:pPr>
      <w:r w:rsidRPr="00451E17">
        <w:rPr>
          <w:lang w:val="en-GB"/>
        </w:rPr>
        <w:t>What is it going to be? Perhaps a good ol' F* it all !</w:t>
      </w:r>
    </w:p>
    <w:p w:rsidR="00DD6D8E" w:rsidRDefault="00DD6D8E" w:rsidP="00B62699">
      <w:pPr>
        <w:pStyle w:val="Heading2"/>
        <w:rPr>
          <w:lang w:val="en-GB"/>
        </w:rPr>
      </w:pPr>
      <w:bookmarkStart w:id="227" w:name="_Toc203311031"/>
      <w:r w:rsidRPr="00451E17">
        <w:rPr>
          <w:lang w:val="en-GB"/>
        </w:rPr>
        <w:t>Now Record it, on paper on a vocal message, just make it real.</w:t>
      </w:r>
      <w:bookmarkEnd w:id="227"/>
    </w:p>
    <w:p w:rsidR="00DD6D8E" w:rsidRPr="00B62699" w:rsidRDefault="00DD6D8E" w:rsidP="00B62699">
      <w:pPr>
        <w:rPr>
          <w:lang w:val="en-GB"/>
        </w:rPr>
      </w:pPr>
    </w:p>
    <w:p w:rsidR="00DD6D8E" w:rsidRPr="00451E17" w:rsidRDefault="00DD6D8E" w:rsidP="00451E17">
      <w:pPr>
        <w:rPr>
          <w:lang w:val="en-GB"/>
        </w:rPr>
      </w:pPr>
      <w:r w:rsidRPr="00451E17">
        <w:rPr>
          <w:lang w:val="en-GB"/>
        </w:rPr>
        <w:t xml:space="preserve">Hit “record.” </w:t>
      </w:r>
      <w:r w:rsidRPr="00451E17">
        <w:rPr>
          <w:lang w:val="en-GB"/>
        </w:rPr>
        <w:br/>
        <w:t>On paper, into your phone, to your cat—doesn’t matter.</w:t>
      </w:r>
      <w:r w:rsidRPr="00451E17">
        <w:rPr>
          <w:lang w:val="en-GB"/>
        </w:rPr>
        <w:br/>
        <w:t>Just make it real.</w:t>
      </w:r>
    </w:p>
    <w:p w:rsidR="00DD6D8E" w:rsidRPr="00451E17" w:rsidRDefault="00DD6D8E" w:rsidP="00451E17">
      <w:pPr>
        <w:rPr>
          <w:lang w:val="en-GB"/>
        </w:rPr>
      </w:pPr>
      <w:r w:rsidRPr="00451E17">
        <w:rPr>
          <w:lang w:val="en-GB"/>
        </w:rPr>
        <w:t>It’s yours.</w:t>
      </w:r>
      <w:r w:rsidRPr="00451E17">
        <w:rPr>
          <w:lang w:val="en-GB"/>
        </w:rPr>
        <w:br/>
        <w:t>This deranged, out-of-sequence, musically-colored, rant-infused BCSCM is yours.</w:t>
      </w:r>
    </w:p>
    <w:p w:rsidR="00DD6D8E" w:rsidRPr="00451E17" w:rsidRDefault="00DD6D8E" w:rsidP="00451E17">
      <w:pPr>
        <w:rPr>
          <w:lang w:val="en-GB"/>
        </w:rPr>
      </w:pPr>
      <w:r w:rsidRPr="00451E17">
        <w:rPr>
          <w:lang w:val="en-GB"/>
        </w:rPr>
        <w:t>Nobody hears it unless you decide.</w:t>
      </w:r>
      <w:r w:rsidRPr="00451E17">
        <w:rPr>
          <w:lang w:val="en-GB"/>
        </w:rPr>
        <w:br/>
        <w:t>But your nervous system will know the moment the words leave the cage.</w:t>
      </w:r>
    </w:p>
    <w:p w:rsidR="00DD6D8E" w:rsidRPr="00451E17" w:rsidRDefault="00DD6D8E" w:rsidP="00451E17">
      <w:pPr>
        <w:rPr>
          <w:lang w:val="en-GB"/>
        </w:rPr>
      </w:pPr>
      <w:r w:rsidRPr="00451E17">
        <w:rPr>
          <w:lang w:val="en-GB"/>
        </w:rPr>
        <w:t>CHANGE HAPPENS when you least expect it—</w:t>
      </w:r>
      <w:r w:rsidRPr="00451E17">
        <w:rPr>
          <w:lang w:val="en-GB"/>
        </w:rPr>
        <w:br/>
        <w:t>maybe the next time you find this in your drawer,</w:t>
      </w:r>
      <w:r w:rsidRPr="00451E17">
        <w:rPr>
          <w:lang w:val="en-GB"/>
        </w:rPr>
        <w:br/>
        <w:t>or when your social app decides to randomly pop it up again,</w:t>
      </w:r>
      <w:r w:rsidRPr="00451E17">
        <w:rPr>
          <w:lang w:val="en-GB"/>
        </w:rPr>
        <w:br/>
        <w:t>like a glitch from the universe saying:</w:t>
      </w:r>
      <w:r w:rsidRPr="00451E17">
        <w:rPr>
          <w:lang w:val="en-GB"/>
        </w:rPr>
        <w:br/>
      </w:r>
      <w:r w:rsidRPr="008C0423">
        <w:rPr>
          <w:rStyle w:val="NormaleBoldCarattere"/>
        </w:rPr>
        <w:t>“Hey… you ready now?”</w:t>
      </w:r>
    </w:p>
    <w:p w:rsidR="00DD6D8E" w:rsidRDefault="00DD6D8E" w:rsidP="00DB7FBF">
      <w:pPr>
        <w:pStyle w:val="Heading1"/>
      </w:pPr>
      <w:r w:rsidRPr="00451E17">
        <w:br w:type="page"/>
      </w:r>
      <w:bookmarkStart w:id="228" w:name="_Toc203311949"/>
      <w:bookmarkStart w:id="229" w:name="_Toc203311032"/>
      <w:r w:rsidRPr="00B62699">
        <w:t>Closing Notes</w:t>
      </w:r>
      <w:bookmarkEnd w:id="228"/>
    </w:p>
    <w:p w:rsidR="00DD6D8E" w:rsidRDefault="00DD6D8E" w:rsidP="00DB7FBF">
      <w:pPr>
        <w:pStyle w:val="Heading1"/>
      </w:pPr>
      <w:bookmarkStart w:id="230" w:name="_Toc203311950"/>
      <w:r w:rsidRPr="00D16523">
        <w:rPr>
          <w:rStyle w:val="Heading2Char1"/>
          <w:b/>
          <w:bCs/>
          <w:lang w:val="en-GB"/>
        </w:rPr>
        <w:t>no parental advisory here, it's safe for all</w:t>
      </w:r>
      <w:bookmarkEnd w:id="229"/>
      <w:bookmarkEnd w:id="230"/>
    </w:p>
    <w:p w:rsidR="00DD6D8E" w:rsidRPr="000808E8" w:rsidRDefault="00DD6D8E" w:rsidP="00B62699">
      <w:pPr>
        <w:rPr>
          <w:lang w:val="en-GB"/>
        </w:rPr>
      </w:pPr>
    </w:p>
    <w:p w:rsidR="00DD6D8E" w:rsidRDefault="00DD6D8E" w:rsidP="00451E17">
      <w:pPr>
        <w:rPr>
          <w:lang w:val="en-GB"/>
        </w:rPr>
      </w:pPr>
      <w:r w:rsidRPr="00451E17">
        <w:rPr>
          <w:lang w:val="en-GB"/>
        </w:rPr>
        <w:t>If you made it here, I bet "something"</w:t>
      </w:r>
      <w:r>
        <w:rPr>
          <w:lang w:val="en-GB"/>
        </w:rPr>
        <w:t xml:space="preserve"> </w:t>
      </w:r>
      <w:r w:rsidRPr="00451E17">
        <w:rPr>
          <w:lang w:val="en-GB"/>
        </w:rPr>
        <w:t xml:space="preserve">must have cracked open—I bet. A thought? Even a single questioned belief, maybe your last nerve. </w:t>
      </w:r>
    </w:p>
    <w:p w:rsidR="00DD6D8E" w:rsidRPr="00451E17" w:rsidRDefault="00DD6D8E" w:rsidP="00451E17">
      <w:pPr>
        <w:rPr>
          <w:lang w:val="en-GB"/>
        </w:rPr>
      </w:pPr>
      <w:r w:rsidRPr="00451E17">
        <w:rPr>
          <w:lang w:val="en-GB"/>
        </w:rPr>
        <w:t>Perfect. That’s how it starts. As a matter of fact, it can start in ANY way, but perhaps this was in YOUR way, NOW.</w:t>
      </w:r>
    </w:p>
    <w:p w:rsidR="00DD6D8E" w:rsidRPr="00451E17" w:rsidRDefault="00DD6D8E" w:rsidP="00451E17">
      <w:pPr>
        <w:rPr>
          <w:lang w:val="en-GB"/>
        </w:rPr>
      </w:pPr>
      <w:r w:rsidRPr="00451E17">
        <w:rPr>
          <w:lang w:val="en-GB"/>
        </w:rPr>
        <w:t xml:space="preserve">This book isn’t meant to be followed. After all, I'm not sure where I'm going myself sometimes. It is meant to be </w:t>
      </w:r>
      <w:r w:rsidRPr="00E60554">
        <w:rPr>
          <w:rStyle w:val="NormaleBoldCarattere"/>
        </w:rPr>
        <w:t>used</w:t>
      </w:r>
      <w:r w:rsidRPr="00451E17">
        <w:rPr>
          <w:lang w:val="en-GB"/>
        </w:rPr>
        <w:t>.</w:t>
      </w:r>
      <w:r w:rsidRPr="00451E17">
        <w:rPr>
          <w:lang w:val="en-GB"/>
        </w:rPr>
        <w:br/>
        <w:t>Scribbled on. Sworn at. Folded. Lost. (that gets you to buy another copy, thank you) Found again (well, you can share the other copy with a friend!)</w:t>
      </w:r>
      <w:r w:rsidRPr="00451E17">
        <w:rPr>
          <w:lang w:val="en-GB"/>
        </w:rPr>
        <w:br/>
        <w:t>A mirror you don’t always like—but somehow trust anyway.</w:t>
      </w:r>
    </w:p>
    <w:p w:rsidR="00DD6D8E" w:rsidRPr="00451E17" w:rsidRDefault="00DD6D8E" w:rsidP="00451E17">
      <w:pPr>
        <w:rPr>
          <w:lang w:val="en-GB"/>
        </w:rPr>
      </w:pPr>
      <w:r w:rsidRPr="00451E17">
        <w:rPr>
          <w:lang w:val="en-GB"/>
        </w:rPr>
        <w:t>So whether you read it, performed it, screamed into it,</w:t>
      </w:r>
      <w:r w:rsidRPr="00451E17">
        <w:rPr>
          <w:lang w:val="en-GB"/>
        </w:rPr>
        <w:br/>
        <w:t>or used it as a coaster for your midnight tea—</w:t>
      </w:r>
      <w:r w:rsidRPr="00451E17">
        <w:rPr>
          <w:lang w:val="en-GB"/>
        </w:rPr>
        <w:br/>
        <w:t>thank you.</w:t>
      </w:r>
      <w:r w:rsidRPr="00451E17">
        <w:rPr>
          <w:lang w:val="en-GB"/>
        </w:rPr>
        <w:br/>
        <w:t>You made it real.</w:t>
      </w:r>
    </w:p>
    <w:p w:rsidR="00DD6D8E" w:rsidRDefault="00DD6D8E" w:rsidP="00451E17">
      <w:pPr>
        <w:rPr>
          <w:lang w:val="en-GB"/>
        </w:rPr>
      </w:pPr>
      <w:r w:rsidRPr="00451E17">
        <w:rPr>
          <w:lang w:val="en-GB"/>
        </w:rPr>
        <w:t xml:space="preserve">Now go live something different. </w:t>
      </w:r>
    </w:p>
    <w:p w:rsidR="00DD6D8E" w:rsidRPr="00451E17" w:rsidRDefault="00DD6D8E" w:rsidP="00451E17">
      <w:pPr>
        <w:rPr>
          <w:lang w:val="en-GB"/>
        </w:rPr>
      </w:pPr>
      <w:r w:rsidRPr="00451E17">
        <w:rPr>
          <w:lang w:val="en-GB"/>
        </w:rPr>
        <w:t>Or not.</w:t>
      </w:r>
      <w:r w:rsidRPr="00451E17">
        <w:rPr>
          <w:lang w:val="en-GB"/>
        </w:rPr>
        <w:br/>
        <w:t>Either way:</w:t>
      </w:r>
      <w:r w:rsidRPr="00451E17">
        <w:rPr>
          <w:lang w:val="en-GB"/>
        </w:rPr>
        <w:br/>
      </w:r>
      <w:r w:rsidRPr="00E60554">
        <w:rPr>
          <w:rStyle w:val="NormaleBoldCarattere"/>
        </w:rPr>
        <w:t>you’ve been seen.</w:t>
      </w:r>
    </w:p>
    <w:p w:rsidR="00DD6D8E" w:rsidRPr="00D16523" w:rsidRDefault="00DD6D8E" w:rsidP="00D16523">
      <w:pPr>
        <w:pStyle w:val="Heading3"/>
        <w:rPr>
          <w:noProof/>
        </w:rPr>
      </w:pPr>
      <w:r w:rsidRPr="000808E8">
        <w:br w:type="page"/>
      </w:r>
      <w:r>
        <w:t>INDEX</w:t>
      </w:r>
      <w:r w:rsidRPr="00470BE6">
        <w:fldChar w:fldCharType="begin"/>
      </w:r>
      <w:r w:rsidRPr="00470BE6">
        <w:instrText xml:space="preserve"> TOC \o "1-1" \h \z \u </w:instrText>
      </w:r>
      <w:r w:rsidRPr="00470BE6">
        <w:fldChar w:fldCharType="separate"/>
      </w:r>
    </w:p>
    <w:p w:rsidR="00DD6D8E" w:rsidRDefault="00DD6D8E">
      <w:pPr>
        <w:pStyle w:val="TOC1"/>
        <w:tabs>
          <w:tab w:val="right" w:leader="dot" w:pos="6114"/>
        </w:tabs>
        <w:rPr>
          <w:b w:val="0"/>
          <w:bCs w:val="0"/>
          <w:caps w:val="0"/>
          <w:noProof/>
          <w:sz w:val="24"/>
          <w:szCs w:val="24"/>
        </w:rPr>
      </w:pPr>
      <w:hyperlink w:anchor="_Toc203311889" w:history="1">
        <w:r w:rsidRPr="007C0456">
          <w:rPr>
            <w:rStyle w:val="Hyperlink"/>
            <w:noProof/>
          </w:rPr>
          <w:t>PREFACE</w:t>
        </w:r>
        <w:r>
          <w:rPr>
            <w:noProof/>
            <w:webHidden/>
          </w:rPr>
          <w:tab/>
        </w:r>
        <w:r>
          <w:rPr>
            <w:noProof/>
            <w:webHidden/>
          </w:rPr>
          <w:fldChar w:fldCharType="begin"/>
        </w:r>
        <w:r>
          <w:rPr>
            <w:noProof/>
            <w:webHidden/>
          </w:rPr>
          <w:instrText xml:space="preserve"> PAGEREF _Toc203311889 \h </w:instrText>
        </w:r>
        <w:r>
          <w:rPr>
            <w:noProof/>
            <w:webHidden/>
          </w:rPr>
        </w:r>
        <w:r>
          <w:rPr>
            <w:noProof/>
            <w:webHidden/>
          </w:rPr>
          <w:fldChar w:fldCharType="separate"/>
        </w:r>
        <w:r>
          <w:rPr>
            <w:noProof/>
            <w:webHidden/>
          </w:rPr>
          <w:t>3</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890" w:history="1">
        <w:r w:rsidRPr="007C0456">
          <w:rPr>
            <w:rStyle w:val="Hyperlink"/>
            <w:noProof/>
          </w:rPr>
          <w:t>INTRODUCTION</w:t>
        </w:r>
        <w:r>
          <w:rPr>
            <w:noProof/>
            <w:webHidden/>
          </w:rPr>
          <w:tab/>
        </w:r>
        <w:r>
          <w:rPr>
            <w:noProof/>
            <w:webHidden/>
          </w:rPr>
          <w:fldChar w:fldCharType="begin"/>
        </w:r>
        <w:r>
          <w:rPr>
            <w:noProof/>
            <w:webHidden/>
          </w:rPr>
          <w:instrText xml:space="preserve"> PAGEREF _Toc203311890 \h </w:instrText>
        </w:r>
        <w:r>
          <w:rPr>
            <w:noProof/>
            <w:webHidden/>
          </w:rPr>
        </w:r>
        <w:r>
          <w:rPr>
            <w:noProof/>
            <w:webHidden/>
          </w:rPr>
          <w:fldChar w:fldCharType="separate"/>
        </w:r>
        <w:r>
          <w:rPr>
            <w:noProof/>
            <w:webHidden/>
          </w:rPr>
          <w:t>4</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891" w:history="1">
        <w:r w:rsidRPr="007C0456">
          <w:rPr>
            <w:rStyle w:val="Hyperlink"/>
            <w:noProof/>
          </w:rPr>
          <w:t>AFFIRMATIONS 101</w:t>
        </w:r>
        <w:r>
          <w:rPr>
            <w:noProof/>
            <w:webHidden/>
          </w:rPr>
          <w:tab/>
        </w:r>
        <w:r>
          <w:rPr>
            <w:noProof/>
            <w:webHidden/>
          </w:rPr>
          <w:fldChar w:fldCharType="begin"/>
        </w:r>
        <w:r>
          <w:rPr>
            <w:noProof/>
            <w:webHidden/>
          </w:rPr>
          <w:instrText xml:space="preserve"> PAGEREF _Toc203311891 \h </w:instrText>
        </w:r>
        <w:r>
          <w:rPr>
            <w:noProof/>
            <w:webHidden/>
          </w:rPr>
        </w:r>
        <w:r>
          <w:rPr>
            <w:noProof/>
            <w:webHidden/>
          </w:rPr>
          <w:fldChar w:fldCharType="separate"/>
        </w:r>
        <w:r>
          <w:rPr>
            <w:noProof/>
            <w:webHidden/>
          </w:rPr>
          <w:t>6</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892" w:history="1">
        <w:r w:rsidRPr="007C0456">
          <w:rPr>
            <w:rStyle w:val="Hyperlink"/>
            <w:noProof/>
          </w:rPr>
          <w:t>This Is "It". And "It" Is Perfect.</w:t>
        </w:r>
        <w:r>
          <w:rPr>
            <w:noProof/>
            <w:webHidden/>
          </w:rPr>
          <w:tab/>
        </w:r>
        <w:r>
          <w:rPr>
            <w:noProof/>
            <w:webHidden/>
          </w:rPr>
          <w:fldChar w:fldCharType="begin"/>
        </w:r>
        <w:r>
          <w:rPr>
            <w:noProof/>
            <w:webHidden/>
          </w:rPr>
          <w:instrText xml:space="preserve"> PAGEREF _Toc203311892 \h </w:instrText>
        </w:r>
        <w:r>
          <w:rPr>
            <w:noProof/>
            <w:webHidden/>
          </w:rPr>
        </w:r>
        <w:r>
          <w:rPr>
            <w:noProof/>
            <w:webHidden/>
          </w:rPr>
          <w:fldChar w:fldCharType="separate"/>
        </w:r>
        <w:r>
          <w:rPr>
            <w:noProof/>
            <w:webHidden/>
          </w:rPr>
          <w:t>12</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893" w:history="1">
        <w:r w:rsidRPr="007C0456">
          <w:rPr>
            <w:rStyle w:val="Hyperlink"/>
            <w:noProof/>
          </w:rPr>
          <w:t>SHIFT TO ABUNDANCE</w:t>
        </w:r>
        <w:r>
          <w:rPr>
            <w:noProof/>
            <w:webHidden/>
          </w:rPr>
          <w:tab/>
        </w:r>
        <w:r>
          <w:rPr>
            <w:noProof/>
            <w:webHidden/>
          </w:rPr>
          <w:fldChar w:fldCharType="begin"/>
        </w:r>
        <w:r>
          <w:rPr>
            <w:noProof/>
            <w:webHidden/>
          </w:rPr>
          <w:instrText xml:space="preserve"> PAGEREF _Toc203311893 \h </w:instrText>
        </w:r>
        <w:r>
          <w:rPr>
            <w:noProof/>
            <w:webHidden/>
          </w:rPr>
        </w:r>
        <w:r>
          <w:rPr>
            <w:noProof/>
            <w:webHidden/>
          </w:rPr>
          <w:fldChar w:fldCharType="separate"/>
        </w:r>
        <w:r>
          <w:rPr>
            <w:noProof/>
            <w:webHidden/>
          </w:rPr>
          <w:t>16</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894" w:history="1">
        <w:r w:rsidRPr="007C0456">
          <w:rPr>
            <w:rStyle w:val="Hyperlink"/>
            <w:noProof/>
          </w:rPr>
          <w:t>you’ve opened the door</w:t>
        </w:r>
        <w:r w:rsidRPr="007C0456">
          <w:rPr>
            <w:rStyle w:val="Hyperlink"/>
            <w:i/>
            <w:iCs/>
            <w:noProof/>
          </w:rPr>
          <w:t xml:space="preserve"> don’t flinch when the truth walks in.</w:t>
        </w:r>
        <w:r>
          <w:rPr>
            <w:noProof/>
            <w:webHidden/>
          </w:rPr>
          <w:tab/>
        </w:r>
        <w:r>
          <w:rPr>
            <w:noProof/>
            <w:webHidden/>
          </w:rPr>
          <w:fldChar w:fldCharType="begin"/>
        </w:r>
        <w:r>
          <w:rPr>
            <w:noProof/>
            <w:webHidden/>
          </w:rPr>
          <w:instrText xml:space="preserve"> PAGEREF _Toc203311894 \h </w:instrText>
        </w:r>
        <w:r>
          <w:rPr>
            <w:noProof/>
            <w:webHidden/>
          </w:rPr>
        </w:r>
        <w:r>
          <w:rPr>
            <w:noProof/>
            <w:webHidden/>
          </w:rPr>
          <w:fldChar w:fldCharType="separate"/>
        </w:r>
        <w:r>
          <w:rPr>
            <w:noProof/>
            <w:webHidden/>
          </w:rPr>
          <w:t>18</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895" w:history="1">
        <w:r w:rsidRPr="007C0456">
          <w:rPr>
            <w:rStyle w:val="Hyperlink"/>
            <w:noProof/>
          </w:rPr>
          <w:t>So how do you befriend the subconscious?</w:t>
        </w:r>
        <w:r>
          <w:rPr>
            <w:noProof/>
            <w:webHidden/>
          </w:rPr>
          <w:tab/>
        </w:r>
        <w:r>
          <w:rPr>
            <w:noProof/>
            <w:webHidden/>
          </w:rPr>
          <w:fldChar w:fldCharType="begin"/>
        </w:r>
        <w:r>
          <w:rPr>
            <w:noProof/>
            <w:webHidden/>
          </w:rPr>
          <w:instrText xml:space="preserve"> PAGEREF _Toc203311895 \h </w:instrText>
        </w:r>
        <w:r>
          <w:rPr>
            <w:noProof/>
            <w:webHidden/>
          </w:rPr>
        </w:r>
        <w:r>
          <w:rPr>
            <w:noProof/>
            <w:webHidden/>
          </w:rPr>
          <w:fldChar w:fldCharType="separate"/>
        </w:r>
        <w:r>
          <w:rPr>
            <w:noProof/>
            <w:webHidden/>
          </w:rPr>
          <w:t>34</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896" w:history="1">
        <w:r w:rsidRPr="007C0456">
          <w:rPr>
            <w:rStyle w:val="Hyperlink"/>
            <w:noProof/>
          </w:rPr>
          <w:t>Depression</w:t>
        </w:r>
        <w:r>
          <w:rPr>
            <w:noProof/>
            <w:webHidden/>
          </w:rPr>
          <w:tab/>
        </w:r>
        <w:r>
          <w:rPr>
            <w:noProof/>
            <w:webHidden/>
          </w:rPr>
          <w:fldChar w:fldCharType="begin"/>
        </w:r>
        <w:r>
          <w:rPr>
            <w:noProof/>
            <w:webHidden/>
          </w:rPr>
          <w:instrText xml:space="preserve"> PAGEREF _Toc203311896 \h </w:instrText>
        </w:r>
        <w:r>
          <w:rPr>
            <w:noProof/>
            <w:webHidden/>
          </w:rPr>
        </w:r>
        <w:r>
          <w:rPr>
            <w:noProof/>
            <w:webHidden/>
          </w:rPr>
          <w:fldChar w:fldCharType="separate"/>
        </w:r>
        <w:r>
          <w:rPr>
            <w:noProof/>
            <w:webHidden/>
          </w:rPr>
          <w:t>38</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897" w:history="1">
        <w:r w:rsidRPr="007C0456">
          <w:rPr>
            <w:rStyle w:val="Hyperlink"/>
            <w:noProof/>
          </w:rPr>
          <w:t>CIRCUMSTANCES</w:t>
        </w:r>
        <w:r>
          <w:rPr>
            <w:noProof/>
            <w:webHidden/>
          </w:rPr>
          <w:tab/>
        </w:r>
        <w:r>
          <w:rPr>
            <w:noProof/>
            <w:webHidden/>
          </w:rPr>
          <w:fldChar w:fldCharType="begin"/>
        </w:r>
        <w:r>
          <w:rPr>
            <w:noProof/>
            <w:webHidden/>
          </w:rPr>
          <w:instrText xml:space="preserve"> PAGEREF _Toc203311897 \h </w:instrText>
        </w:r>
        <w:r>
          <w:rPr>
            <w:noProof/>
            <w:webHidden/>
          </w:rPr>
        </w:r>
        <w:r>
          <w:rPr>
            <w:noProof/>
            <w:webHidden/>
          </w:rPr>
          <w:fldChar w:fldCharType="separate"/>
        </w:r>
        <w:r>
          <w:rPr>
            <w:noProof/>
            <w:webHidden/>
          </w:rPr>
          <w:t>43</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898" w:history="1">
        <w:r w:rsidRPr="007C0456">
          <w:rPr>
            <w:rStyle w:val="Hyperlink"/>
            <w:noProof/>
          </w:rPr>
          <w:t>ADDICTION</w:t>
        </w:r>
        <w:r>
          <w:rPr>
            <w:noProof/>
            <w:webHidden/>
          </w:rPr>
          <w:tab/>
        </w:r>
        <w:r>
          <w:rPr>
            <w:noProof/>
            <w:webHidden/>
          </w:rPr>
          <w:fldChar w:fldCharType="begin"/>
        </w:r>
        <w:r>
          <w:rPr>
            <w:noProof/>
            <w:webHidden/>
          </w:rPr>
          <w:instrText xml:space="preserve"> PAGEREF _Toc203311898 \h </w:instrText>
        </w:r>
        <w:r>
          <w:rPr>
            <w:noProof/>
            <w:webHidden/>
          </w:rPr>
        </w:r>
        <w:r>
          <w:rPr>
            <w:noProof/>
            <w:webHidden/>
          </w:rPr>
          <w:fldChar w:fldCharType="separate"/>
        </w:r>
        <w:r>
          <w:rPr>
            <w:noProof/>
            <w:webHidden/>
          </w:rPr>
          <w:t>46</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899" w:history="1">
        <w:r w:rsidRPr="007C0456">
          <w:rPr>
            <w:rStyle w:val="Hyperlink"/>
            <w:noProof/>
          </w:rPr>
          <w:t>FEELING GOOD</w:t>
        </w:r>
        <w:r>
          <w:rPr>
            <w:noProof/>
            <w:webHidden/>
          </w:rPr>
          <w:tab/>
        </w:r>
        <w:r>
          <w:rPr>
            <w:noProof/>
            <w:webHidden/>
          </w:rPr>
          <w:fldChar w:fldCharType="begin"/>
        </w:r>
        <w:r>
          <w:rPr>
            <w:noProof/>
            <w:webHidden/>
          </w:rPr>
          <w:instrText xml:space="preserve"> PAGEREF _Toc203311899 \h </w:instrText>
        </w:r>
        <w:r>
          <w:rPr>
            <w:noProof/>
            <w:webHidden/>
          </w:rPr>
        </w:r>
        <w:r>
          <w:rPr>
            <w:noProof/>
            <w:webHidden/>
          </w:rPr>
          <w:fldChar w:fldCharType="separate"/>
        </w:r>
        <w:r>
          <w:rPr>
            <w:noProof/>
            <w:webHidden/>
          </w:rPr>
          <w:t>52</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00" w:history="1">
        <w:r w:rsidRPr="007C0456">
          <w:rPr>
            <w:rStyle w:val="Hyperlink"/>
            <w:noProof/>
          </w:rPr>
          <w:t>Quality of life</w:t>
        </w:r>
        <w:r>
          <w:rPr>
            <w:noProof/>
            <w:webHidden/>
          </w:rPr>
          <w:tab/>
        </w:r>
        <w:r>
          <w:rPr>
            <w:noProof/>
            <w:webHidden/>
          </w:rPr>
          <w:fldChar w:fldCharType="begin"/>
        </w:r>
        <w:r>
          <w:rPr>
            <w:noProof/>
            <w:webHidden/>
          </w:rPr>
          <w:instrText xml:space="preserve"> PAGEREF _Toc203311900 \h </w:instrText>
        </w:r>
        <w:r>
          <w:rPr>
            <w:noProof/>
            <w:webHidden/>
          </w:rPr>
        </w:r>
        <w:r>
          <w:rPr>
            <w:noProof/>
            <w:webHidden/>
          </w:rPr>
          <w:fldChar w:fldCharType="separate"/>
        </w:r>
        <w:r>
          <w:rPr>
            <w:noProof/>
            <w:webHidden/>
          </w:rPr>
          <w:t>55</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01" w:history="1">
        <w:r w:rsidRPr="007C0456">
          <w:rPr>
            <w:rStyle w:val="Hyperlink"/>
            <w:noProof/>
          </w:rPr>
          <w:t>THINGS I LOVE</w:t>
        </w:r>
        <w:r>
          <w:rPr>
            <w:noProof/>
            <w:webHidden/>
          </w:rPr>
          <w:tab/>
        </w:r>
        <w:r>
          <w:rPr>
            <w:noProof/>
            <w:webHidden/>
          </w:rPr>
          <w:fldChar w:fldCharType="begin"/>
        </w:r>
        <w:r>
          <w:rPr>
            <w:noProof/>
            <w:webHidden/>
          </w:rPr>
          <w:instrText xml:space="preserve"> PAGEREF _Toc203311901 \h </w:instrText>
        </w:r>
        <w:r>
          <w:rPr>
            <w:noProof/>
            <w:webHidden/>
          </w:rPr>
        </w:r>
        <w:r>
          <w:rPr>
            <w:noProof/>
            <w:webHidden/>
          </w:rPr>
          <w:fldChar w:fldCharType="separate"/>
        </w:r>
        <w:r>
          <w:rPr>
            <w:noProof/>
            <w:webHidden/>
          </w:rPr>
          <w:t>61</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02" w:history="1">
        <w:r w:rsidRPr="007C0456">
          <w:rPr>
            <w:rStyle w:val="Hyperlink"/>
            <w:noProof/>
          </w:rPr>
          <w:t>The Wormhole</w:t>
        </w:r>
        <w:r>
          <w:rPr>
            <w:noProof/>
            <w:webHidden/>
          </w:rPr>
          <w:tab/>
        </w:r>
        <w:r>
          <w:rPr>
            <w:noProof/>
            <w:webHidden/>
          </w:rPr>
          <w:fldChar w:fldCharType="begin"/>
        </w:r>
        <w:r>
          <w:rPr>
            <w:noProof/>
            <w:webHidden/>
          </w:rPr>
          <w:instrText xml:space="preserve"> PAGEREF _Toc203311902 \h </w:instrText>
        </w:r>
        <w:r>
          <w:rPr>
            <w:noProof/>
            <w:webHidden/>
          </w:rPr>
        </w:r>
        <w:r>
          <w:rPr>
            <w:noProof/>
            <w:webHidden/>
          </w:rPr>
          <w:fldChar w:fldCharType="separate"/>
        </w:r>
        <w:r>
          <w:rPr>
            <w:noProof/>
            <w:webHidden/>
          </w:rPr>
          <w:t>62</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03" w:history="1">
        <w:r w:rsidRPr="007C0456">
          <w:rPr>
            <w:rStyle w:val="Hyperlink"/>
            <w:noProof/>
          </w:rPr>
          <w:t>Message to the Cells</w:t>
        </w:r>
        <w:r>
          <w:rPr>
            <w:noProof/>
            <w:webHidden/>
          </w:rPr>
          <w:tab/>
        </w:r>
        <w:r>
          <w:rPr>
            <w:noProof/>
            <w:webHidden/>
          </w:rPr>
          <w:fldChar w:fldCharType="begin"/>
        </w:r>
        <w:r>
          <w:rPr>
            <w:noProof/>
            <w:webHidden/>
          </w:rPr>
          <w:instrText xml:space="preserve"> PAGEREF _Toc203311903 \h </w:instrText>
        </w:r>
        <w:r>
          <w:rPr>
            <w:noProof/>
            <w:webHidden/>
          </w:rPr>
        </w:r>
        <w:r>
          <w:rPr>
            <w:noProof/>
            <w:webHidden/>
          </w:rPr>
          <w:fldChar w:fldCharType="separate"/>
        </w:r>
        <w:r>
          <w:rPr>
            <w:noProof/>
            <w:webHidden/>
          </w:rPr>
          <w:t>64</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04" w:history="1">
        <w:r w:rsidRPr="007C0456">
          <w:rPr>
            <w:rStyle w:val="Hyperlink"/>
            <w:noProof/>
          </w:rPr>
          <w:t>Releasing the Loop of Holding On</w:t>
        </w:r>
        <w:r>
          <w:rPr>
            <w:noProof/>
            <w:webHidden/>
          </w:rPr>
          <w:tab/>
        </w:r>
        <w:r>
          <w:rPr>
            <w:noProof/>
            <w:webHidden/>
          </w:rPr>
          <w:fldChar w:fldCharType="begin"/>
        </w:r>
        <w:r>
          <w:rPr>
            <w:noProof/>
            <w:webHidden/>
          </w:rPr>
          <w:instrText xml:space="preserve"> PAGEREF _Toc203311904 \h </w:instrText>
        </w:r>
        <w:r>
          <w:rPr>
            <w:noProof/>
            <w:webHidden/>
          </w:rPr>
        </w:r>
        <w:r>
          <w:rPr>
            <w:noProof/>
            <w:webHidden/>
          </w:rPr>
          <w:fldChar w:fldCharType="separate"/>
        </w:r>
        <w:r>
          <w:rPr>
            <w:noProof/>
            <w:webHidden/>
          </w:rPr>
          <w:t>66</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05" w:history="1">
        <w:r w:rsidRPr="007C0456">
          <w:rPr>
            <w:rStyle w:val="Hyperlink"/>
            <w:noProof/>
          </w:rPr>
          <w:t>(peaceful image)</w:t>
        </w:r>
        <w:r>
          <w:rPr>
            <w:noProof/>
            <w:webHidden/>
          </w:rPr>
          <w:tab/>
        </w:r>
        <w:r>
          <w:rPr>
            <w:noProof/>
            <w:webHidden/>
          </w:rPr>
          <w:fldChar w:fldCharType="begin"/>
        </w:r>
        <w:r>
          <w:rPr>
            <w:noProof/>
            <w:webHidden/>
          </w:rPr>
          <w:instrText xml:space="preserve"> PAGEREF _Toc203311905 \h </w:instrText>
        </w:r>
        <w:r>
          <w:rPr>
            <w:noProof/>
            <w:webHidden/>
          </w:rPr>
        </w:r>
        <w:r>
          <w:rPr>
            <w:noProof/>
            <w:webHidden/>
          </w:rPr>
          <w:fldChar w:fldCharType="separate"/>
        </w:r>
        <w:r>
          <w:rPr>
            <w:noProof/>
            <w:webHidden/>
          </w:rPr>
          <w:t>67</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06" w:history="1">
        <w:r w:rsidRPr="007C0456">
          <w:rPr>
            <w:rStyle w:val="Hyperlink"/>
            <w:noProof/>
          </w:rPr>
          <w:t>Forgiveness</w:t>
        </w:r>
        <w:r>
          <w:rPr>
            <w:noProof/>
            <w:webHidden/>
          </w:rPr>
          <w:tab/>
        </w:r>
        <w:r>
          <w:rPr>
            <w:noProof/>
            <w:webHidden/>
          </w:rPr>
          <w:fldChar w:fldCharType="begin"/>
        </w:r>
        <w:r>
          <w:rPr>
            <w:noProof/>
            <w:webHidden/>
          </w:rPr>
          <w:instrText xml:space="preserve"> PAGEREF _Toc203311906 \h </w:instrText>
        </w:r>
        <w:r>
          <w:rPr>
            <w:noProof/>
            <w:webHidden/>
          </w:rPr>
        </w:r>
        <w:r>
          <w:rPr>
            <w:noProof/>
            <w:webHidden/>
          </w:rPr>
          <w:fldChar w:fldCharType="separate"/>
        </w:r>
        <w:r>
          <w:rPr>
            <w:noProof/>
            <w:webHidden/>
          </w:rPr>
          <w:t>68</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07" w:history="1">
        <w:r w:rsidRPr="007C0456">
          <w:rPr>
            <w:rStyle w:val="Hyperlink"/>
            <w:noProof/>
          </w:rPr>
          <w:t>(pretty picture)</w:t>
        </w:r>
        <w:r>
          <w:rPr>
            <w:noProof/>
            <w:webHidden/>
          </w:rPr>
          <w:tab/>
        </w:r>
        <w:r>
          <w:rPr>
            <w:noProof/>
            <w:webHidden/>
          </w:rPr>
          <w:fldChar w:fldCharType="begin"/>
        </w:r>
        <w:r>
          <w:rPr>
            <w:noProof/>
            <w:webHidden/>
          </w:rPr>
          <w:instrText xml:space="preserve"> PAGEREF _Toc203311907 \h </w:instrText>
        </w:r>
        <w:r>
          <w:rPr>
            <w:noProof/>
            <w:webHidden/>
          </w:rPr>
        </w:r>
        <w:r>
          <w:rPr>
            <w:noProof/>
            <w:webHidden/>
          </w:rPr>
          <w:fldChar w:fldCharType="separate"/>
        </w:r>
        <w:r>
          <w:rPr>
            <w:noProof/>
            <w:webHidden/>
          </w:rPr>
          <w:t>70</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08" w:history="1">
        <w:r w:rsidRPr="007C0456">
          <w:rPr>
            <w:rStyle w:val="Hyperlink"/>
            <w:noProof/>
          </w:rPr>
          <w:t>Guided Body Scan Listening to the Body</w:t>
        </w:r>
        <w:r>
          <w:rPr>
            <w:noProof/>
            <w:webHidden/>
          </w:rPr>
          <w:tab/>
        </w:r>
        <w:r>
          <w:rPr>
            <w:noProof/>
            <w:webHidden/>
          </w:rPr>
          <w:fldChar w:fldCharType="begin"/>
        </w:r>
        <w:r>
          <w:rPr>
            <w:noProof/>
            <w:webHidden/>
          </w:rPr>
          <w:instrText xml:space="preserve"> PAGEREF _Toc203311908 \h </w:instrText>
        </w:r>
        <w:r>
          <w:rPr>
            <w:noProof/>
            <w:webHidden/>
          </w:rPr>
        </w:r>
        <w:r>
          <w:rPr>
            <w:noProof/>
            <w:webHidden/>
          </w:rPr>
          <w:fldChar w:fldCharType="separate"/>
        </w:r>
        <w:r>
          <w:rPr>
            <w:noProof/>
            <w:webHidden/>
          </w:rPr>
          <w:t>71</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09" w:history="1">
        <w:r w:rsidRPr="007C0456">
          <w:rPr>
            <w:rStyle w:val="Hyperlink"/>
            <w:noProof/>
          </w:rPr>
          <w:t xml:space="preserve">Quick Body Scan – </w:t>
        </w:r>
        <w:r w:rsidRPr="007C0456">
          <w:rPr>
            <w:rStyle w:val="Hyperlink"/>
            <w:i/>
            <w:iCs/>
            <w:noProof/>
          </w:rPr>
          <w:t>“Flash Healing Sequence”</w:t>
        </w:r>
        <w:r>
          <w:rPr>
            <w:noProof/>
            <w:webHidden/>
          </w:rPr>
          <w:tab/>
        </w:r>
        <w:r>
          <w:rPr>
            <w:noProof/>
            <w:webHidden/>
          </w:rPr>
          <w:fldChar w:fldCharType="begin"/>
        </w:r>
        <w:r>
          <w:rPr>
            <w:noProof/>
            <w:webHidden/>
          </w:rPr>
          <w:instrText xml:space="preserve"> PAGEREF _Toc203311909 \h </w:instrText>
        </w:r>
        <w:r>
          <w:rPr>
            <w:noProof/>
            <w:webHidden/>
          </w:rPr>
        </w:r>
        <w:r>
          <w:rPr>
            <w:noProof/>
            <w:webHidden/>
          </w:rPr>
          <w:fldChar w:fldCharType="separate"/>
        </w:r>
        <w:r>
          <w:rPr>
            <w:noProof/>
            <w:webHidden/>
          </w:rPr>
          <w:t>73</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10" w:history="1">
        <w:r w:rsidRPr="007C0456">
          <w:rPr>
            <w:rStyle w:val="Hyperlink"/>
            <w:noProof/>
          </w:rPr>
          <w:t>Self ESTEEM</w:t>
        </w:r>
        <w:r>
          <w:rPr>
            <w:noProof/>
            <w:webHidden/>
          </w:rPr>
          <w:tab/>
        </w:r>
        <w:r>
          <w:rPr>
            <w:noProof/>
            <w:webHidden/>
          </w:rPr>
          <w:fldChar w:fldCharType="begin"/>
        </w:r>
        <w:r>
          <w:rPr>
            <w:noProof/>
            <w:webHidden/>
          </w:rPr>
          <w:instrText xml:space="preserve"> PAGEREF _Toc203311910 \h </w:instrText>
        </w:r>
        <w:r>
          <w:rPr>
            <w:noProof/>
            <w:webHidden/>
          </w:rPr>
        </w:r>
        <w:r>
          <w:rPr>
            <w:noProof/>
            <w:webHidden/>
          </w:rPr>
          <w:fldChar w:fldCharType="separate"/>
        </w:r>
        <w:r>
          <w:rPr>
            <w:noProof/>
            <w:webHidden/>
          </w:rPr>
          <w:t>74</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11" w:history="1">
        <w:r w:rsidRPr="007C0456">
          <w:rPr>
            <w:rStyle w:val="Hyperlink"/>
            <w:noProof/>
          </w:rPr>
          <w:t>Peace</w:t>
        </w:r>
        <w:r>
          <w:rPr>
            <w:noProof/>
            <w:webHidden/>
          </w:rPr>
          <w:tab/>
        </w:r>
        <w:r>
          <w:rPr>
            <w:noProof/>
            <w:webHidden/>
          </w:rPr>
          <w:fldChar w:fldCharType="begin"/>
        </w:r>
        <w:r>
          <w:rPr>
            <w:noProof/>
            <w:webHidden/>
          </w:rPr>
          <w:instrText xml:space="preserve"> PAGEREF _Toc203311911 \h </w:instrText>
        </w:r>
        <w:r>
          <w:rPr>
            <w:noProof/>
            <w:webHidden/>
          </w:rPr>
        </w:r>
        <w:r>
          <w:rPr>
            <w:noProof/>
            <w:webHidden/>
          </w:rPr>
          <w:fldChar w:fldCharType="separate"/>
        </w:r>
        <w:r>
          <w:rPr>
            <w:noProof/>
            <w:webHidden/>
          </w:rPr>
          <w:t>76</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12" w:history="1">
        <w:r w:rsidRPr="007C0456">
          <w:rPr>
            <w:rStyle w:val="Hyperlink"/>
            <w:noProof/>
          </w:rPr>
          <w:t>(PRETTY PICTURE)(sleepy image)</w:t>
        </w:r>
        <w:r>
          <w:rPr>
            <w:noProof/>
            <w:webHidden/>
          </w:rPr>
          <w:tab/>
        </w:r>
        <w:r>
          <w:rPr>
            <w:noProof/>
            <w:webHidden/>
          </w:rPr>
          <w:fldChar w:fldCharType="begin"/>
        </w:r>
        <w:r>
          <w:rPr>
            <w:noProof/>
            <w:webHidden/>
          </w:rPr>
          <w:instrText xml:space="preserve"> PAGEREF _Toc203311912 \h </w:instrText>
        </w:r>
        <w:r>
          <w:rPr>
            <w:noProof/>
            <w:webHidden/>
          </w:rPr>
        </w:r>
        <w:r>
          <w:rPr>
            <w:noProof/>
            <w:webHidden/>
          </w:rPr>
          <w:fldChar w:fldCharType="separate"/>
        </w:r>
        <w:r>
          <w:rPr>
            <w:noProof/>
            <w:webHidden/>
          </w:rPr>
          <w:t>77</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13" w:history="1">
        <w:r w:rsidRPr="007C0456">
          <w:rPr>
            <w:rStyle w:val="Hyperlink"/>
            <w:noProof/>
          </w:rPr>
          <w:t>(sleepy image)</w:t>
        </w:r>
        <w:r>
          <w:rPr>
            <w:noProof/>
            <w:webHidden/>
          </w:rPr>
          <w:tab/>
        </w:r>
        <w:r>
          <w:rPr>
            <w:noProof/>
            <w:webHidden/>
          </w:rPr>
          <w:fldChar w:fldCharType="begin"/>
        </w:r>
        <w:r>
          <w:rPr>
            <w:noProof/>
            <w:webHidden/>
          </w:rPr>
          <w:instrText xml:space="preserve"> PAGEREF _Toc203311913 \h </w:instrText>
        </w:r>
        <w:r>
          <w:rPr>
            <w:noProof/>
            <w:webHidden/>
          </w:rPr>
        </w:r>
        <w:r>
          <w:rPr>
            <w:noProof/>
            <w:webHidden/>
          </w:rPr>
          <w:fldChar w:fldCharType="separate"/>
        </w:r>
        <w:r>
          <w:rPr>
            <w:noProof/>
            <w:webHidden/>
          </w:rPr>
          <w:t>78</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14" w:history="1">
        <w:r w:rsidRPr="007C0456">
          <w:rPr>
            <w:rStyle w:val="Hyperlink"/>
            <w:noProof/>
          </w:rPr>
          <w:t>Sleep Inductions</w:t>
        </w:r>
        <w:r>
          <w:rPr>
            <w:noProof/>
            <w:webHidden/>
          </w:rPr>
          <w:tab/>
        </w:r>
        <w:r>
          <w:rPr>
            <w:noProof/>
            <w:webHidden/>
          </w:rPr>
          <w:fldChar w:fldCharType="begin"/>
        </w:r>
        <w:r>
          <w:rPr>
            <w:noProof/>
            <w:webHidden/>
          </w:rPr>
          <w:instrText xml:space="preserve"> PAGEREF _Toc203311914 \h </w:instrText>
        </w:r>
        <w:r>
          <w:rPr>
            <w:noProof/>
            <w:webHidden/>
          </w:rPr>
        </w:r>
        <w:r>
          <w:rPr>
            <w:noProof/>
            <w:webHidden/>
          </w:rPr>
          <w:fldChar w:fldCharType="separate"/>
        </w:r>
        <w:r>
          <w:rPr>
            <w:noProof/>
            <w:webHidden/>
          </w:rPr>
          <w:t>78</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15" w:history="1">
        <w:r w:rsidRPr="007C0456">
          <w:rPr>
            <w:rStyle w:val="Hyperlink"/>
            <w:noProof/>
          </w:rPr>
          <w:t>TIME TO RESTORE</w:t>
        </w:r>
        <w:r>
          <w:rPr>
            <w:noProof/>
            <w:webHidden/>
          </w:rPr>
          <w:tab/>
        </w:r>
        <w:r>
          <w:rPr>
            <w:noProof/>
            <w:webHidden/>
          </w:rPr>
          <w:fldChar w:fldCharType="begin"/>
        </w:r>
        <w:r>
          <w:rPr>
            <w:noProof/>
            <w:webHidden/>
          </w:rPr>
          <w:instrText xml:space="preserve"> PAGEREF _Toc203311915 \h </w:instrText>
        </w:r>
        <w:r>
          <w:rPr>
            <w:noProof/>
            <w:webHidden/>
          </w:rPr>
        </w:r>
        <w:r>
          <w:rPr>
            <w:noProof/>
            <w:webHidden/>
          </w:rPr>
          <w:fldChar w:fldCharType="separate"/>
        </w:r>
        <w:r>
          <w:rPr>
            <w:noProof/>
            <w:webHidden/>
          </w:rPr>
          <w:t>79</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16" w:history="1">
        <w:r w:rsidRPr="007C0456">
          <w:rPr>
            <w:rStyle w:val="Hyperlink"/>
            <w:noProof/>
          </w:rPr>
          <w:t>LET GO!</w:t>
        </w:r>
        <w:r>
          <w:rPr>
            <w:noProof/>
            <w:webHidden/>
          </w:rPr>
          <w:tab/>
        </w:r>
        <w:r>
          <w:rPr>
            <w:noProof/>
            <w:webHidden/>
          </w:rPr>
          <w:fldChar w:fldCharType="begin"/>
        </w:r>
        <w:r>
          <w:rPr>
            <w:noProof/>
            <w:webHidden/>
          </w:rPr>
          <w:instrText xml:space="preserve"> PAGEREF _Toc203311916 \h </w:instrText>
        </w:r>
        <w:r>
          <w:rPr>
            <w:noProof/>
            <w:webHidden/>
          </w:rPr>
        </w:r>
        <w:r>
          <w:rPr>
            <w:noProof/>
            <w:webHidden/>
          </w:rPr>
          <w:fldChar w:fldCharType="separate"/>
        </w:r>
        <w:r>
          <w:rPr>
            <w:noProof/>
            <w:webHidden/>
          </w:rPr>
          <w:t>81</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17" w:history="1">
        <w:r w:rsidRPr="007C0456">
          <w:rPr>
            <w:rStyle w:val="Hyperlink"/>
            <w:noProof/>
          </w:rPr>
          <w:t>VISUAL ESCAPES TO SLEEP</w:t>
        </w:r>
        <w:r>
          <w:rPr>
            <w:noProof/>
            <w:webHidden/>
          </w:rPr>
          <w:tab/>
        </w:r>
        <w:r>
          <w:rPr>
            <w:noProof/>
            <w:webHidden/>
          </w:rPr>
          <w:fldChar w:fldCharType="begin"/>
        </w:r>
        <w:r>
          <w:rPr>
            <w:noProof/>
            <w:webHidden/>
          </w:rPr>
          <w:instrText xml:space="preserve"> PAGEREF _Toc203311917 \h </w:instrText>
        </w:r>
        <w:r>
          <w:rPr>
            <w:noProof/>
            <w:webHidden/>
          </w:rPr>
        </w:r>
        <w:r>
          <w:rPr>
            <w:noProof/>
            <w:webHidden/>
          </w:rPr>
          <w:fldChar w:fldCharType="separate"/>
        </w:r>
        <w:r>
          <w:rPr>
            <w:noProof/>
            <w:webHidden/>
          </w:rPr>
          <w:t>83</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18" w:history="1">
        <w:r w:rsidRPr="007C0456">
          <w:rPr>
            <w:rStyle w:val="Hyperlink"/>
            <w:i/>
            <w:iCs/>
            <w:noProof/>
          </w:rPr>
          <w:t xml:space="preserve">Do you like prayers? We got one here for you hoping it changes your hope for a better tomorrow and higher self esteem. </w:t>
        </w:r>
        <w:r w:rsidRPr="007C0456">
          <w:rPr>
            <w:rStyle w:val="Hyperlink"/>
            <w:noProof/>
          </w:rPr>
          <w:t>Prayer to my highest self</w:t>
        </w:r>
        <w:r>
          <w:rPr>
            <w:noProof/>
            <w:webHidden/>
          </w:rPr>
          <w:tab/>
        </w:r>
        <w:r>
          <w:rPr>
            <w:noProof/>
            <w:webHidden/>
          </w:rPr>
          <w:fldChar w:fldCharType="begin"/>
        </w:r>
        <w:r>
          <w:rPr>
            <w:noProof/>
            <w:webHidden/>
          </w:rPr>
          <w:instrText xml:space="preserve"> PAGEREF _Toc203311918 \h </w:instrText>
        </w:r>
        <w:r>
          <w:rPr>
            <w:noProof/>
            <w:webHidden/>
          </w:rPr>
        </w:r>
        <w:r>
          <w:rPr>
            <w:noProof/>
            <w:webHidden/>
          </w:rPr>
          <w:fldChar w:fldCharType="separate"/>
        </w:r>
        <w:r>
          <w:rPr>
            <w:noProof/>
            <w:webHidden/>
          </w:rPr>
          <w:t>86</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19" w:history="1">
        <w:r w:rsidRPr="007C0456">
          <w:rPr>
            <w:rStyle w:val="Hyperlink"/>
            <w:noProof/>
          </w:rPr>
          <w:t>Prayer to my highest self</w:t>
        </w:r>
        <w:r>
          <w:rPr>
            <w:noProof/>
            <w:webHidden/>
          </w:rPr>
          <w:tab/>
        </w:r>
        <w:r>
          <w:rPr>
            <w:noProof/>
            <w:webHidden/>
          </w:rPr>
          <w:fldChar w:fldCharType="begin"/>
        </w:r>
        <w:r>
          <w:rPr>
            <w:noProof/>
            <w:webHidden/>
          </w:rPr>
          <w:instrText xml:space="preserve"> PAGEREF _Toc203311919 \h </w:instrText>
        </w:r>
        <w:r>
          <w:rPr>
            <w:noProof/>
            <w:webHidden/>
          </w:rPr>
        </w:r>
        <w:r>
          <w:rPr>
            <w:noProof/>
            <w:webHidden/>
          </w:rPr>
          <w:fldChar w:fldCharType="separate"/>
        </w:r>
        <w:r>
          <w:rPr>
            <w:noProof/>
            <w:webHidden/>
          </w:rPr>
          <w:t>87</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20" w:history="1">
        <w:r w:rsidRPr="007C0456">
          <w:rPr>
            <w:rStyle w:val="Hyperlink"/>
            <w:noProof/>
          </w:rPr>
          <w:t>THANK YOU FOR EVERYTHING</w:t>
        </w:r>
        <w:r>
          <w:rPr>
            <w:noProof/>
            <w:webHidden/>
          </w:rPr>
          <w:tab/>
        </w:r>
        <w:r>
          <w:rPr>
            <w:noProof/>
            <w:webHidden/>
          </w:rPr>
          <w:fldChar w:fldCharType="begin"/>
        </w:r>
        <w:r>
          <w:rPr>
            <w:noProof/>
            <w:webHidden/>
          </w:rPr>
          <w:instrText xml:space="preserve"> PAGEREF _Toc203311920 \h </w:instrText>
        </w:r>
        <w:r>
          <w:rPr>
            <w:noProof/>
            <w:webHidden/>
          </w:rPr>
        </w:r>
        <w:r>
          <w:rPr>
            <w:noProof/>
            <w:webHidden/>
          </w:rPr>
          <w:fldChar w:fldCharType="separate"/>
        </w:r>
        <w:r>
          <w:rPr>
            <w:noProof/>
            <w:webHidden/>
          </w:rPr>
          <w:t>89</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21" w:history="1">
        <w:r w:rsidRPr="007C0456">
          <w:rPr>
            <w:rStyle w:val="Hyperlink"/>
            <w:noProof/>
          </w:rPr>
          <w:t>Everything, I mean everything Is Possible</w:t>
        </w:r>
        <w:r>
          <w:rPr>
            <w:noProof/>
            <w:webHidden/>
          </w:rPr>
          <w:tab/>
        </w:r>
        <w:r>
          <w:rPr>
            <w:noProof/>
            <w:webHidden/>
          </w:rPr>
          <w:fldChar w:fldCharType="begin"/>
        </w:r>
        <w:r>
          <w:rPr>
            <w:noProof/>
            <w:webHidden/>
          </w:rPr>
          <w:instrText xml:space="preserve"> PAGEREF _Toc203311921 \h </w:instrText>
        </w:r>
        <w:r>
          <w:rPr>
            <w:noProof/>
            <w:webHidden/>
          </w:rPr>
        </w:r>
        <w:r>
          <w:rPr>
            <w:noProof/>
            <w:webHidden/>
          </w:rPr>
          <w:fldChar w:fldCharType="separate"/>
        </w:r>
        <w:r>
          <w:rPr>
            <w:noProof/>
            <w:webHidden/>
          </w:rPr>
          <w:t>90</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22" w:history="1">
        <w:r w:rsidRPr="007C0456">
          <w:rPr>
            <w:rStyle w:val="Hyperlink"/>
            <w:noProof/>
          </w:rPr>
          <w:t>RESTART Your Life From Here</w:t>
        </w:r>
        <w:r>
          <w:rPr>
            <w:noProof/>
            <w:webHidden/>
          </w:rPr>
          <w:tab/>
        </w:r>
        <w:r>
          <w:rPr>
            <w:noProof/>
            <w:webHidden/>
          </w:rPr>
          <w:fldChar w:fldCharType="begin"/>
        </w:r>
        <w:r>
          <w:rPr>
            <w:noProof/>
            <w:webHidden/>
          </w:rPr>
          <w:instrText xml:space="preserve"> PAGEREF _Toc203311922 \h </w:instrText>
        </w:r>
        <w:r>
          <w:rPr>
            <w:noProof/>
            <w:webHidden/>
          </w:rPr>
        </w:r>
        <w:r>
          <w:rPr>
            <w:noProof/>
            <w:webHidden/>
          </w:rPr>
          <w:fldChar w:fldCharType="separate"/>
        </w:r>
        <w:r>
          <w:rPr>
            <w:noProof/>
            <w:webHidden/>
          </w:rPr>
          <w:t>92</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23" w:history="1">
        <w:r w:rsidRPr="007C0456">
          <w:rPr>
            <w:rStyle w:val="Hyperlink"/>
            <w:noProof/>
          </w:rPr>
          <w:t>Surviving Life Toolbox</w:t>
        </w:r>
        <w:r>
          <w:rPr>
            <w:noProof/>
            <w:webHidden/>
          </w:rPr>
          <w:tab/>
        </w:r>
        <w:r>
          <w:rPr>
            <w:noProof/>
            <w:webHidden/>
          </w:rPr>
          <w:fldChar w:fldCharType="begin"/>
        </w:r>
        <w:r>
          <w:rPr>
            <w:noProof/>
            <w:webHidden/>
          </w:rPr>
          <w:instrText xml:space="preserve"> PAGEREF _Toc203311923 \h </w:instrText>
        </w:r>
        <w:r>
          <w:rPr>
            <w:noProof/>
            <w:webHidden/>
          </w:rPr>
        </w:r>
        <w:r>
          <w:rPr>
            <w:noProof/>
            <w:webHidden/>
          </w:rPr>
          <w:fldChar w:fldCharType="separate"/>
        </w:r>
        <w:r>
          <w:rPr>
            <w:noProof/>
            <w:webHidden/>
          </w:rPr>
          <w:t>95</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24" w:history="1">
        <w:r w:rsidRPr="007C0456">
          <w:rPr>
            <w:rStyle w:val="Hyperlink"/>
            <w:noProof/>
          </w:rPr>
          <w:t>Gratitude: really?</w:t>
        </w:r>
        <w:r>
          <w:rPr>
            <w:noProof/>
            <w:webHidden/>
          </w:rPr>
          <w:tab/>
        </w:r>
        <w:r>
          <w:rPr>
            <w:noProof/>
            <w:webHidden/>
          </w:rPr>
          <w:fldChar w:fldCharType="begin"/>
        </w:r>
        <w:r>
          <w:rPr>
            <w:noProof/>
            <w:webHidden/>
          </w:rPr>
          <w:instrText xml:space="preserve"> PAGEREF _Toc203311924 \h </w:instrText>
        </w:r>
        <w:r>
          <w:rPr>
            <w:noProof/>
            <w:webHidden/>
          </w:rPr>
        </w:r>
        <w:r>
          <w:rPr>
            <w:noProof/>
            <w:webHidden/>
          </w:rPr>
          <w:fldChar w:fldCharType="separate"/>
        </w:r>
        <w:r>
          <w:rPr>
            <w:noProof/>
            <w:webHidden/>
          </w:rPr>
          <w:t>108</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25" w:history="1">
        <w:r w:rsidRPr="007C0456">
          <w:rPr>
            <w:rStyle w:val="Hyperlink"/>
            <w:noProof/>
          </w:rPr>
          <w:t>Your Kind of Gratitude: A Practice</w:t>
        </w:r>
        <w:r>
          <w:rPr>
            <w:noProof/>
            <w:webHidden/>
          </w:rPr>
          <w:tab/>
        </w:r>
        <w:r>
          <w:rPr>
            <w:noProof/>
            <w:webHidden/>
          </w:rPr>
          <w:fldChar w:fldCharType="begin"/>
        </w:r>
        <w:r>
          <w:rPr>
            <w:noProof/>
            <w:webHidden/>
          </w:rPr>
          <w:instrText xml:space="preserve"> PAGEREF _Toc203311925 \h </w:instrText>
        </w:r>
        <w:r>
          <w:rPr>
            <w:noProof/>
            <w:webHidden/>
          </w:rPr>
        </w:r>
        <w:r>
          <w:rPr>
            <w:noProof/>
            <w:webHidden/>
          </w:rPr>
          <w:fldChar w:fldCharType="separate"/>
        </w:r>
        <w:r>
          <w:rPr>
            <w:noProof/>
            <w:webHidden/>
          </w:rPr>
          <w:t>112</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26" w:history="1">
        <w:r w:rsidRPr="007C0456">
          <w:rPr>
            <w:rStyle w:val="Hyperlink"/>
            <w:noProof/>
          </w:rPr>
          <w:t>Affirmations That Work</w:t>
        </w:r>
        <w:r>
          <w:rPr>
            <w:noProof/>
            <w:webHidden/>
          </w:rPr>
          <w:tab/>
        </w:r>
        <w:r>
          <w:rPr>
            <w:noProof/>
            <w:webHidden/>
          </w:rPr>
          <w:fldChar w:fldCharType="begin"/>
        </w:r>
        <w:r>
          <w:rPr>
            <w:noProof/>
            <w:webHidden/>
          </w:rPr>
          <w:instrText xml:space="preserve"> PAGEREF _Toc203311926 \h </w:instrText>
        </w:r>
        <w:r>
          <w:rPr>
            <w:noProof/>
            <w:webHidden/>
          </w:rPr>
        </w:r>
        <w:r>
          <w:rPr>
            <w:noProof/>
            <w:webHidden/>
          </w:rPr>
          <w:fldChar w:fldCharType="separate"/>
        </w:r>
        <w:r>
          <w:rPr>
            <w:noProof/>
            <w:webHidden/>
          </w:rPr>
          <w:t>114</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27" w:history="1">
        <w:r w:rsidRPr="007C0456">
          <w:rPr>
            <w:rStyle w:val="Hyperlink"/>
            <w:i/>
            <w:iCs/>
            <w:noProof/>
          </w:rPr>
          <w:t>(Even When They Don’t Make Sense)</w:t>
        </w:r>
        <w:r>
          <w:rPr>
            <w:noProof/>
            <w:webHidden/>
          </w:rPr>
          <w:tab/>
        </w:r>
        <w:r>
          <w:rPr>
            <w:noProof/>
            <w:webHidden/>
          </w:rPr>
          <w:fldChar w:fldCharType="begin"/>
        </w:r>
        <w:r>
          <w:rPr>
            <w:noProof/>
            <w:webHidden/>
          </w:rPr>
          <w:instrText xml:space="preserve"> PAGEREF _Toc203311927 \h </w:instrText>
        </w:r>
        <w:r>
          <w:rPr>
            <w:noProof/>
            <w:webHidden/>
          </w:rPr>
        </w:r>
        <w:r>
          <w:rPr>
            <w:noProof/>
            <w:webHidden/>
          </w:rPr>
          <w:fldChar w:fldCharType="separate"/>
        </w:r>
        <w:r>
          <w:rPr>
            <w:noProof/>
            <w:webHidden/>
          </w:rPr>
          <w:t>114</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28" w:history="1">
        <w:r w:rsidRPr="007C0456">
          <w:rPr>
            <w:rStyle w:val="Hyperlink"/>
            <w:noProof/>
          </w:rPr>
          <w:t>Change happens!</w:t>
        </w:r>
        <w:r>
          <w:rPr>
            <w:noProof/>
            <w:webHidden/>
          </w:rPr>
          <w:tab/>
        </w:r>
        <w:r>
          <w:rPr>
            <w:noProof/>
            <w:webHidden/>
          </w:rPr>
          <w:fldChar w:fldCharType="begin"/>
        </w:r>
        <w:r>
          <w:rPr>
            <w:noProof/>
            <w:webHidden/>
          </w:rPr>
          <w:instrText xml:space="preserve"> PAGEREF _Toc203311928 \h </w:instrText>
        </w:r>
        <w:r>
          <w:rPr>
            <w:noProof/>
            <w:webHidden/>
          </w:rPr>
        </w:r>
        <w:r>
          <w:rPr>
            <w:noProof/>
            <w:webHidden/>
          </w:rPr>
          <w:fldChar w:fldCharType="separate"/>
        </w:r>
        <w:r>
          <w:rPr>
            <w:noProof/>
            <w:webHidden/>
          </w:rPr>
          <w:t>118</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29" w:history="1">
        <w:r w:rsidRPr="007C0456">
          <w:rPr>
            <w:rStyle w:val="Hyperlink"/>
            <w:i/>
            <w:iCs/>
            <w:noProof/>
          </w:rPr>
          <w:t>Now… let’s keep going.</w:t>
        </w:r>
        <w:r w:rsidRPr="007C0456">
          <w:rPr>
            <w:rStyle w:val="Hyperlink"/>
            <w:noProof/>
          </w:rPr>
          <w:t xml:space="preserve">JUDGEMENT DAY, </w:t>
        </w:r>
        <w:r w:rsidRPr="007C0456">
          <w:rPr>
            <w:rStyle w:val="Hyperlink"/>
            <w:i/>
            <w:iCs/>
            <w:noProof/>
          </w:rPr>
          <w:t>they say will come swiftly, but it's several pages here... lord help us.</w:t>
        </w:r>
        <w:r>
          <w:rPr>
            <w:noProof/>
            <w:webHidden/>
          </w:rPr>
          <w:tab/>
        </w:r>
        <w:r>
          <w:rPr>
            <w:noProof/>
            <w:webHidden/>
          </w:rPr>
          <w:fldChar w:fldCharType="begin"/>
        </w:r>
        <w:r>
          <w:rPr>
            <w:noProof/>
            <w:webHidden/>
          </w:rPr>
          <w:instrText xml:space="preserve"> PAGEREF _Toc203311929 \h </w:instrText>
        </w:r>
        <w:r>
          <w:rPr>
            <w:noProof/>
            <w:webHidden/>
          </w:rPr>
        </w:r>
        <w:r>
          <w:rPr>
            <w:noProof/>
            <w:webHidden/>
          </w:rPr>
          <w:fldChar w:fldCharType="separate"/>
        </w:r>
        <w:r>
          <w:rPr>
            <w:noProof/>
            <w:webHidden/>
          </w:rPr>
          <w:t>132</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30" w:history="1">
        <w:r w:rsidRPr="007C0456">
          <w:rPr>
            <w:rStyle w:val="Hyperlink"/>
            <w:noProof/>
          </w:rPr>
          <w:t xml:space="preserve">JUDGEMENT DAY, </w:t>
        </w:r>
        <w:r w:rsidRPr="007C0456">
          <w:rPr>
            <w:rStyle w:val="Hyperlink"/>
            <w:i/>
            <w:iCs/>
            <w:noProof/>
          </w:rPr>
          <w:t>they say will come swiftly, but it's several pages here... lord help us.</w:t>
        </w:r>
        <w:r>
          <w:rPr>
            <w:noProof/>
            <w:webHidden/>
          </w:rPr>
          <w:tab/>
        </w:r>
        <w:r>
          <w:rPr>
            <w:noProof/>
            <w:webHidden/>
          </w:rPr>
          <w:fldChar w:fldCharType="begin"/>
        </w:r>
        <w:r>
          <w:rPr>
            <w:noProof/>
            <w:webHidden/>
          </w:rPr>
          <w:instrText xml:space="preserve"> PAGEREF _Toc203311930 \h </w:instrText>
        </w:r>
        <w:r>
          <w:rPr>
            <w:noProof/>
            <w:webHidden/>
          </w:rPr>
        </w:r>
        <w:r>
          <w:rPr>
            <w:noProof/>
            <w:webHidden/>
          </w:rPr>
          <w:fldChar w:fldCharType="separate"/>
        </w:r>
        <w:r>
          <w:rPr>
            <w:noProof/>
            <w:webHidden/>
          </w:rPr>
          <w:t>133</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31" w:history="1">
        <w:r w:rsidRPr="007C0456">
          <w:rPr>
            <w:rStyle w:val="Hyperlink"/>
            <w:noProof/>
          </w:rPr>
          <w:t>Change a prejudice</w:t>
        </w:r>
        <w:r>
          <w:rPr>
            <w:noProof/>
            <w:webHidden/>
          </w:rPr>
          <w:tab/>
        </w:r>
        <w:r>
          <w:rPr>
            <w:noProof/>
            <w:webHidden/>
          </w:rPr>
          <w:fldChar w:fldCharType="begin"/>
        </w:r>
        <w:r>
          <w:rPr>
            <w:noProof/>
            <w:webHidden/>
          </w:rPr>
          <w:instrText xml:space="preserve"> PAGEREF _Toc203311931 \h </w:instrText>
        </w:r>
        <w:r>
          <w:rPr>
            <w:noProof/>
            <w:webHidden/>
          </w:rPr>
        </w:r>
        <w:r>
          <w:rPr>
            <w:noProof/>
            <w:webHidden/>
          </w:rPr>
          <w:fldChar w:fldCharType="separate"/>
        </w:r>
        <w:r>
          <w:rPr>
            <w:noProof/>
            <w:webHidden/>
          </w:rPr>
          <w:t>146</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32" w:history="1">
        <w:r w:rsidRPr="007C0456">
          <w:rPr>
            <w:rStyle w:val="Hyperlink"/>
            <w:noProof/>
          </w:rPr>
          <w:t>The pillar called "Il-Mara."</w:t>
        </w:r>
        <w:r>
          <w:rPr>
            <w:noProof/>
            <w:webHidden/>
          </w:rPr>
          <w:tab/>
        </w:r>
        <w:r>
          <w:rPr>
            <w:noProof/>
            <w:webHidden/>
          </w:rPr>
          <w:fldChar w:fldCharType="begin"/>
        </w:r>
        <w:r>
          <w:rPr>
            <w:noProof/>
            <w:webHidden/>
          </w:rPr>
          <w:instrText xml:space="preserve"> PAGEREF _Toc203311932 \h </w:instrText>
        </w:r>
        <w:r>
          <w:rPr>
            <w:noProof/>
            <w:webHidden/>
          </w:rPr>
        </w:r>
        <w:r>
          <w:rPr>
            <w:noProof/>
            <w:webHidden/>
          </w:rPr>
          <w:fldChar w:fldCharType="separate"/>
        </w:r>
        <w:r>
          <w:rPr>
            <w:noProof/>
            <w:webHidden/>
          </w:rPr>
          <w:t>157</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33" w:history="1">
        <w:r w:rsidRPr="007C0456">
          <w:rPr>
            <w:rStyle w:val="Hyperlink"/>
            <w:noProof/>
          </w:rPr>
          <w:t xml:space="preserve">A Broader Comfort </w:t>
        </w:r>
        <w:r w:rsidRPr="007C0456">
          <w:rPr>
            <w:rStyle w:val="Hyperlink"/>
            <w:i/>
            <w:iCs/>
            <w:noProof/>
          </w:rPr>
          <w:t>what if it could all be easier?</w:t>
        </w:r>
        <w:r>
          <w:rPr>
            <w:noProof/>
            <w:webHidden/>
          </w:rPr>
          <w:tab/>
        </w:r>
        <w:r>
          <w:rPr>
            <w:noProof/>
            <w:webHidden/>
          </w:rPr>
          <w:fldChar w:fldCharType="begin"/>
        </w:r>
        <w:r>
          <w:rPr>
            <w:noProof/>
            <w:webHidden/>
          </w:rPr>
          <w:instrText xml:space="preserve"> PAGEREF _Toc203311933 \h </w:instrText>
        </w:r>
        <w:r>
          <w:rPr>
            <w:noProof/>
            <w:webHidden/>
          </w:rPr>
        </w:r>
        <w:r>
          <w:rPr>
            <w:noProof/>
            <w:webHidden/>
          </w:rPr>
          <w:fldChar w:fldCharType="separate"/>
        </w:r>
        <w:r>
          <w:rPr>
            <w:noProof/>
            <w:webHidden/>
          </w:rPr>
          <w:t>173</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34" w:history="1">
        <w:r w:rsidRPr="007C0456">
          <w:rPr>
            <w:rStyle w:val="Hyperlink"/>
            <w:noProof/>
          </w:rPr>
          <w:t>SUPER BONUS</w:t>
        </w:r>
        <w:r>
          <w:rPr>
            <w:noProof/>
            <w:webHidden/>
          </w:rPr>
          <w:tab/>
        </w:r>
        <w:r>
          <w:rPr>
            <w:noProof/>
            <w:webHidden/>
          </w:rPr>
          <w:fldChar w:fldCharType="begin"/>
        </w:r>
        <w:r>
          <w:rPr>
            <w:noProof/>
            <w:webHidden/>
          </w:rPr>
          <w:instrText xml:space="preserve"> PAGEREF _Toc203311934 \h </w:instrText>
        </w:r>
        <w:r>
          <w:rPr>
            <w:noProof/>
            <w:webHidden/>
          </w:rPr>
        </w:r>
        <w:r>
          <w:rPr>
            <w:noProof/>
            <w:webHidden/>
          </w:rPr>
          <w:fldChar w:fldCharType="separate"/>
        </w:r>
        <w:r>
          <w:rPr>
            <w:noProof/>
            <w:webHidden/>
          </w:rPr>
          <w:t>176</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35" w:history="1">
        <w:r w:rsidRPr="007C0456">
          <w:rPr>
            <w:rStyle w:val="Hyperlink"/>
            <w:noProof/>
          </w:rPr>
          <w:t>Voodoo dolls and candlelight.</w:t>
        </w:r>
        <w:r>
          <w:rPr>
            <w:noProof/>
            <w:webHidden/>
          </w:rPr>
          <w:tab/>
        </w:r>
        <w:r>
          <w:rPr>
            <w:noProof/>
            <w:webHidden/>
          </w:rPr>
          <w:fldChar w:fldCharType="begin"/>
        </w:r>
        <w:r>
          <w:rPr>
            <w:noProof/>
            <w:webHidden/>
          </w:rPr>
          <w:instrText xml:space="preserve"> PAGEREF _Toc203311935 \h </w:instrText>
        </w:r>
        <w:r>
          <w:rPr>
            <w:noProof/>
            <w:webHidden/>
          </w:rPr>
        </w:r>
        <w:r>
          <w:rPr>
            <w:noProof/>
            <w:webHidden/>
          </w:rPr>
          <w:fldChar w:fldCharType="separate"/>
        </w:r>
        <w:r>
          <w:rPr>
            <w:noProof/>
            <w:webHidden/>
          </w:rPr>
          <w:t>178</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36" w:history="1">
        <w:r w:rsidRPr="007C0456">
          <w:rPr>
            <w:rStyle w:val="Hyperlink"/>
            <w:noProof/>
          </w:rPr>
          <w:t>SOME UNSUNG HEROES...</w:t>
        </w:r>
        <w:r>
          <w:rPr>
            <w:noProof/>
            <w:webHidden/>
          </w:rPr>
          <w:tab/>
        </w:r>
        <w:r>
          <w:rPr>
            <w:noProof/>
            <w:webHidden/>
          </w:rPr>
          <w:fldChar w:fldCharType="begin"/>
        </w:r>
        <w:r>
          <w:rPr>
            <w:noProof/>
            <w:webHidden/>
          </w:rPr>
          <w:instrText xml:space="preserve"> PAGEREF _Toc203311936 \h </w:instrText>
        </w:r>
        <w:r>
          <w:rPr>
            <w:noProof/>
            <w:webHidden/>
          </w:rPr>
        </w:r>
        <w:r>
          <w:rPr>
            <w:noProof/>
            <w:webHidden/>
          </w:rPr>
          <w:fldChar w:fldCharType="separate"/>
        </w:r>
        <w:r>
          <w:rPr>
            <w:noProof/>
            <w:webHidden/>
          </w:rPr>
          <w:t>202</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37" w:history="1">
        <w:r w:rsidRPr="007C0456">
          <w:rPr>
            <w:rStyle w:val="Hyperlink"/>
            <w:noProof/>
          </w:rPr>
          <w:t>Danger, Will Robinson</w:t>
        </w:r>
        <w:r>
          <w:rPr>
            <w:noProof/>
            <w:webHidden/>
          </w:rPr>
          <w:tab/>
        </w:r>
        <w:r>
          <w:rPr>
            <w:noProof/>
            <w:webHidden/>
          </w:rPr>
          <w:fldChar w:fldCharType="begin"/>
        </w:r>
        <w:r>
          <w:rPr>
            <w:noProof/>
            <w:webHidden/>
          </w:rPr>
          <w:instrText xml:space="preserve"> PAGEREF _Toc203311937 \h </w:instrText>
        </w:r>
        <w:r>
          <w:rPr>
            <w:noProof/>
            <w:webHidden/>
          </w:rPr>
        </w:r>
        <w:r>
          <w:rPr>
            <w:noProof/>
            <w:webHidden/>
          </w:rPr>
          <w:fldChar w:fldCharType="separate"/>
        </w:r>
        <w:r>
          <w:rPr>
            <w:noProof/>
            <w:webHidden/>
          </w:rPr>
          <w:t>207</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38" w:history="1">
        <w:r w:rsidRPr="007C0456">
          <w:rPr>
            <w:rStyle w:val="Hyperlink"/>
            <w:noProof/>
          </w:rPr>
          <w:t>MEDITATION ON THE GO</w:t>
        </w:r>
        <w:r>
          <w:rPr>
            <w:noProof/>
            <w:webHidden/>
          </w:rPr>
          <w:tab/>
        </w:r>
        <w:r>
          <w:rPr>
            <w:noProof/>
            <w:webHidden/>
          </w:rPr>
          <w:fldChar w:fldCharType="begin"/>
        </w:r>
        <w:r>
          <w:rPr>
            <w:noProof/>
            <w:webHidden/>
          </w:rPr>
          <w:instrText xml:space="preserve"> PAGEREF _Toc203311938 \h </w:instrText>
        </w:r>
        <w:r>
          <w:rPr>
            <w:noProof/>
            <w:webHidden/>
          </w:rPr>
        </w:r>
        <w:r>
          <w:rPr>
            <w:noProof/>
            <w:webHidden/>
          </w:rPr>
          <w:fldChar w:fldCharType="separate"/>
        </w:r>
        <w:r>
          <w:rPr>
            <w:noProof/>
            <w:webHidden/>
          </w:rPr>
          <w:t>210</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39" w:history="1">
        <w:r w:rsidRPr="007C0456">
          <w:rPr>
            <w:rStyle w:val="Hyperlink"/>
            <w:noProof/>
          </w:rPr>
          <w:t>BODY MEDITATION</w:t>
        </w:r>
        <w:r>
          <w:rPr>
            <w:noProof/>
            <w:webHidden/>
          </w:rPr>
          <w:tab/>
        </w:r>
        <w:r>
          <w:rPr>
            <w:noProof/>
            <w:webHidden/>
          </w:rPr>
          <w:fldChar w:fldCharType="begin"/>
        </w:r>
        <w:r>
          <w:rPr>
            <w:noProof/>
            <w:webHidden/>
          </w:rPr>
          <w:instrText xml:space="preserve"> PAGEREF _Toc203311939 \h </w:instrText>
        </w:r>
        <w:r>
          <w:rPr>
            <w:noProof/>
            <w:webHidden/>
          </w:rPr>
        </w:r>
        <w:r>
          <w:rPr>
            <w:noProof/>
            <w:webHidden/>
          </w:rPr>
          <w:fldChar w:fldCharType="separate"/>
        </w:r>
        <w:r>
          <w:rPr>
            <w:noProof/>
            <w:webHidden/>
          </w:rPr>
          <w:t>214</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40" w:history="1">
        <w:r w:rsidRPr="007C0456">
          <w:rPr>
            <w:rStyle w:val="Hyperlink"/>
            <w:noProof/>
          </w:rPr>
          <w:t>AFFIRMATION GALORE</w:t>
        </w:r>
        <w:r>
          <w:rPr>
            <w:noProof/>
            <w:webHidden/>
          </w:rPr>
          <w:tab/>
        </w:r>
        <w:r>
          <w:rPr>
            <w:noProof/>
            <w:webHidden/>
          </w:rPr>
          <w:fldChar w:fldCharType="begin"/>
        </w:r>
        <w:r>
          <w:rPr>
            <w:noProof/>
            <w:webHidden/>
          </w:rPr>
          <w:instrText xml:space="preserve"> PAGEREF _Toc203311940 \h </w:instrText>
        </w:r>
        <w:r>
          <w:rPr>
            <w:noProof/>
            <w:webHidden/>
          </w:rPr>
        </w:r>
        <w:r>
          <w:rPr>
            <w:noProof/>
            <w:webHidden/>
          </w:rPr>
          <w:fldChar w:fldCharType="separate"/>
        </w:r>
        <w:r>
          <w:rPr>
            <w:noProof/>
            <w:webHidden/>
          </w:rPr>
          <w:t>220</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41" w:history="1">
        <w:r w:rsidRPr="007C0456">
          <w:rPr>
            <w:rStyle w:val="Hyperlink"/>
            <w:noProof/>
          </w:rPr>
          <w:t>One Step at a Time</w:t>
        </w:r>
        <w:r>
          <w:rPr>
            <w:noProof/>
            <w:webHidden/>
          </w:rPr>
          <w:tab/>
        </w:r>
        <w:r>
          <w:rPr>
            <w:noProof/>
            <w:webHidden/>
          </w:rPr>
          <w:fldChar w:fldCharType="begin"/>
        </w:r>
        <w:r>
          <w:rPr>
            <w:noProof/>
            <w:webHidden/>
          </w:rPr>
          <w:instrText xml:space="preserve"> PAGEREF _Toc203311941 \h </w:instrText>
        </w:r>
        <w:r>
          <w:rPr>
            <w:noProof/>
            <w:webHidden/>
          </w:rPr>
        </w:r>
        <w:r>
          <w:rPr>
            <w:noProof/>
            <w:webHidden/>
          </w:rPr>
          <w:fldChar w:fldCharType="separate"/>
        </w:r>
        <w:r>
          <w:rPr>
            <w:noProof/>
            <w:webHidden/>
          </w:rPr>
          <w:t>227</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42" w:history="1">
        <w:r w:rsidRPr="007C0456">
          <w:rPr>
            <w:rStyle w:val="Hyperlink"/>
            <w:noProof/>
          </w:rPr>
          <w:t>VALERIA</w:t>
        </w:r>
        <w:r>
          <w:rPr>
            <w:noProof/>
            <w:webHidden/>
          </w:rPr>
          <w:tab/>
        </w:r>
        <w:r>
          <w:rPr>
            <w:noProof/>
            <w:webHidden/>
          </w:rPr>
          <w:fldChar w:fldCharType="begin"/>
        </w:r>
        <w:r>
          <w:rPr>
            <w:noProof/>
            <w:webHidden/>
          </w:rPr>
          <w:instrText xml:space="preserve"> PAGEREF _Toc203311942 \h </w:instrText>
        </w:r>
        <w:r>
          <w:rPr>
            <w:noProof/>
            <w:webHidden/>
          </w:rPr>
        </w:r>
        <w:r>
          <w:rPr>
            <w:noProof/>
            <w:webHidden/>
          </w:rPr>
          <w:fldChar w:fldCharType="separate"/>
        </w:r>
        <w:r>
          <w:rPr>
            <w:noProof/>
            <w:webHidden/>
          </w:rPr>
          <w:t>229</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43" w:history="1">
        <w:r w:rsidRPr="007C0456">
          <w:rPr>
            <w:rStyle w:val="Hyperlink"/>
            <w:noProof/>
          </w:rPr>
          <w:t>FEAR or FATIGUE</w:t>
        </w:r>
        <w:r>
          <w:rPr>
            <w:noProof/>
            <w:webHidden/>
          </w:rPr>
          <w:tab/>
        </w:r>
        <w:r>
          <w:rPr>
            <w:noProof/>
            <w:webHidden/>
          </w:rPr>
          <w:fldChar w:fldCharType="begin"/>
        </w:r>
        <w:r>
          <w:rPr>
            <w:noProof/>
            <w:webHidden/>
          </w:rPr>
          <w:instrText xml:space="preserve"> PAGEREF _Toc203311943 \h </w:instrText>
        </w:r>
        <w:r>
          <w:rPr>
            <w:noProof/>
            <w:webHidden/>
          </w:rPr>
        </w:r>
        <w:r>
          <w:rPr>
            <w:noProof/>
            <w:webHidden/>
          </w:rPr>
          <w:fldChar w:fldCharType="separate"/>
        </w:r>
        <w:r>
          <w:rPr>
            <w:noProof/>
            <w:webHidden/>
          </w:rPr>
          <w:t>237</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44" w:history="1">
        <w:r w:rsidRPr="007C0456">
          <w:rPr>
            <w:rStyle w:val="Hyperlink"/>
            <w:noProof/>
          </w:rPr>
          <w:t>ANGER, Part I</w:t>
        </w:r>
        <w:r>
          <w:rPr>
            <w:noProof/>
            <w:webHidden/>
          </w:rPr>
          <w:tab/>
        </w:r>
        <w:r>
          <w:rPr>
            <w:noProof/>
            <w:webHidden/>
          </w:rPr>
          <w:fldChar w:fldCharType="begin"/>
        </w:r>
        <w:r>
          <w:rPr>
            <w:noProof/>
            <w:webHidden/>
          </w:rPr>
          <w:instrText xml:space="preserve"> PAGEREF _Toc203311944 \h </w:instrText>
        </w:r>
        <w:r>
          <w:rPr>
            <w:noProof/>
            <w:webHidden/>
          </w:rPr>
        </w:r>
        <w:r>
          <w:rPr>
            <w:noProof/>
            <w:webHidden/>
          </w:rPr>
          <w:fldChar w:fldCharType="separate"/>
        </w:r>
        <w:r>
          <w:rPr>
            <w:noProof/>
            <w:webHidden/>
          </w:rPr>
          <w:t>249</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45" w:history="1">
        <w:r w:rsidRPr="007C0456">
          <w:rPr>
            <w:rStyle w:val="Hyperlink"/>
            <w:noProof/>
          </w:rPr>
          <w:t>ANGER, PART II</w:t>
        </w:r>
        <w:r>
          <w:rPr>
            <w:noProof/>
            <w:webHidden/>
          </w:rPr>
          <w:tab/>
        </w:r>
        <w:r>
          <w:rPr>
            <w:noProof/>
            <w:webHidden/>
          </w:rPr>
          <w:fldChar w:fldCharType="begin"/>
        </w:r>
        <w:r>
          <w:rPr>
            <w:noProof/>
            <w:webHidden/>
          </w:rPr>
          <w:instrText xml:space="preserve"> PAGEREF _Toc203311945 \h </w:instrText>
        </w:r>
        <w:r>
          <w:rPr>
            <w:noProof/>
            <w:webHidden/>
          </w:rPr>
        </w:r>
        <w:r>
          <w:rPr>
            <w:noProof/>
            <w:webHidden/>
          </w:rPr>
          <w:fldChar w:fldCharType="separate"/>
        </w:r>
        <w:r>
          <w:rPr>
            <w:noProof/>
            <w:webHidden/>
          </w:rPr>
          <w:t>251</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46" w:history="1">
        <w:r w:rsidRPr="007C0456">
          <w:rPr>
            <w:rStyle w:val="Hyperlink"/>
            <w:noProof/>
          </w:rPr>
          <w:t>ANGER, part III</w:t>
        </w:r>
        <w:r>
          <w:rPr>
            <w:noProof/>
            <w:webHidden/>
          </w:rPr>
          <w:tab/>
        </w:r>
        <w:r>
          <w:rPr>
            <w:noProof/>
            <w:webHidden/>
          </w:rPr>
          <w:fldChar w:fldCharType="begin"/>
        </w:r>
        <w:r>
          <w:rPr>
            <w:noProof/>
            <w:webHidden/>
          </w:rPr>
          <w:instrText xml:space="preserve"> PAGEREF _Toc203311946 \h </w:instrText>
        </w:r>
        <w:r>
          <w:rPr>
            <w:noProof/>
            <w:webHidden/>
          </w:rPr>
        </w:r>
        <w:r>
          <w:rPr>
            <w:noProof/>
            <w:webHidden/>
          </w:rPr>
          <w:fldChar w:fldCharType="separate"/>
        </w:r>
        <w:r>
          <w:rPr>
            <w:noProof/>
            <w:webHidden/>
          </w:rPr>
          <w:t>252</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47" w:history="1">
        <w:r w:rsidRPr="007C0456">
          <w:rPr>
            <w:rStyle w:val="Hyperlink"/>
            <w:noProof/>
          </w:rPr>
          <w:t>THE ART OF THE HOLY RANT</w:t>
        </w:r>
        <w:r>
          <w:rPr>
            <w:noProof/>
            <w:webHidden/>
          </w:rPr>
          <w:tab/>
        </w:r>
        <w:r>
          <w:rPr>
            <w:noProof/>
            <w:webHidden/>
          </w:rPr>
          <w:fldChar w:fldCharType="begin"/>
        </w:r>
        <w:r>
          <w:rPr>
            <w:noProof/>
            <w:webHidden/>
          </w:rPr>
          <w:instrText xml:space="preserve"> PAGEREF _Toc203311947 \h </w:instrText>
        </w:r>
        <w:r>
          <w:rPr>
            <w:noProof/>
            <w:webHidden/>
          </w:rPr>
        </w:r>
        <w:r>
          <w:rPr>
            <w:noProof/>
            <w:webHidden/>
          </w:rPr>
          <w:fldChar w:fldCharType="separate"/>
        </w:r>
        <w:r>
          <w:rPr>
            <w:noProof/>
            <w:webHidden/>
          </w:rPr>
          <w:t>258</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48" w:history="1">
        <w:r w:rsidRPr="007C0456">
          <w:rPr>
            <w:rStyle w:val="Hyperlink"/>
            <w:noProof/>
          </w:rPr>
          <w:t>F* IT ALL !</w:t>
        </w:r>
        <w:r>
          <w:rPr>
            <w:noProof/>
            <w:webHidden/>
          </w:rPr>
          <w:tab/>
        </w:r>
        <w:r>
          <w:rPr>
            <w:noProof/>
            <w:webHidden/>
          </w:rPr>
          <w:fldChar w:fldCharType="begin"/>
        </w:r>
        <w:r>
          <w:rPr>
            <w:noProof/>
            <w:webHidden/>
          </w:rPr>
          <w:instrText xml:space="preserve"> PAGEREF _Toc203311948 \h </w:instrText>
        </w:r>
        <w:r>
          <w:rPr>
            <w:noProof/>
            <w:webHidden/>
          </w:rPr>
        </w:r>
        <w:r>
          <w:rPr>
            <w:noProof/>
            <w:webHidden/>
          </w:rPr>
          <w:fldChar w:fldCharType="separate"/>
        </w:r>
        <w:r>
          <w:rPr>
            <w:noProof/>
            <w:webHidden/>
          </w:rPr>
          <w:t>259</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49" w:history="1">
        <w:r w:rsidRPr="007C0456">
          <w:rPr>
            <w:rStyle w:val="Hyperlink"/>
            <w:noProof/>
          </w:rPr>
          <w:t>Closing Notes</w:t>
        </w:r>
        <w:r>
          <w:rPr>
            <w:noProof/>
            <w:webHidden/>
          </w:rPr>
          <w:tab/>
        </w:r>
        <w:r>
          <w:rPr>
            <w:noProof/>
            <w:webHidden/>
          </w:rPr>
          <w:fldChar w:fldCharType="begin"/>
        </w:r>
        <w:r>
          <w:rPr>
            <w:noProof/>
            <w:webHidden/>
          </w:rPr>
          <w:instrText xml:space="preserve"> PAGEREF _Toc203311949 \h </w:instrText>
        </w:r>
        <w:r>
          <w:rPr>
            <w:noProof/>
            <w:webHidden/>
          </w:rPr>
        </w:r>
        <w:r>
          <w:rPr>
            <w:noProof/>
            <w:webHidden/>
          </w:rPr>
          <w:fldChar w:fldCharType="separate"/>
        </w:r>
        <w:r>
          <w:rPr>
            <w:noProof/>
            <w:webHidden/>
          </w:rPr>
          <w:t>266</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50" w:history="1">
        <w:r w:rsidRPr="007C0456">
          <w:rPr>
            <w:rStyle w:val="Hyperlink"/>
            <w:i/>
            <w:iCs/>
            <w:noProof/>
          </w:rPr>
          <w:t>no parental advisory here, it's safe for all</w:t>
        </w:r>
        <w:r>
          <w:rPr>
            <w:noProof/>
            <w:webHidden/>
          </w:rPr>
          <w:tab/>
        </w:r>
        <w:r>
          <w:rPr>
            <w:noProof/>
            <w:webHidden/>
          </w:rPr>
          <w:fldChar w:fldCharType="begin"/>
        </w:r>
        <w:r>
          <w:rPr>
            <w:noProof/>
            <w:webHidden/>
          </w:rPr>
          <w:instrText xml:space="preserve"> PAGEREF _Toc203311950 \h </w:instrText>
        </w:r>
        <w:r>
          <w:rPr>
            <w:noProof/>
            <w:webHidden/>
          </w:rPr>
        </w:r>
        <w:r>
          <w:rPr>
            <w:noProof/>
            <w:webHidden/>
          </w:rPr>
          <w:fldChar w:fldCharType="separate"/>
        </w:r>
        <w:r>
          <w:rPr>
            <w:noProof/>
            <w:webHidden/>
          </w:rPr>
          <w:t>266</w:t>
        </w:r>
        <w:r>
          <w:rPr>
            <w:noProof/>
            <w:webHidden/>
          </w:rPr>
          <w:fldChar w:fldCharType="end"/>
        </w:r>
      </w:hyperlink>
    </w:p>
    <w:p w:rsidR="00DD6D8E" w:rsidRDefault="00DD6D8E">
      <w:pPr>
        <w:pStyle w:val="TOC1"/>
        <w:tabs>
          <w:tab w:val="right" w:leader="dot" w:pos="6114"/>
        </w:tabs>
        <w:rPr>
          <w:b w:val="0"/>
          <w:bCs w:val="0"/>
          <w:caps w:val="0"/>
          <w:noProof/>
          <w:sz w:val="24"/>
          <w:szCs w:val="24"/>
        </w:rPr>
      </w:pPr>
      <w:hyperlink w:anchor="_Toc203311951" w:history="1">
        <w:r w:rsidRPr="007C0456">
          <w:rPr>
            <w:rStyle w:val="Hyperlink"/>
            <w:noProof/>
          </w:rPr>
          <w:t>Acknowledgements</w:t>
        </w:r>
        <w:r>
          <w:rPr>
            <w:noProof/>
            <w:webHidden/>
          </w:rPr>
          <w:tab/>
        </w:r>
        <w:r>
          <w:rPr>
            <w:noProof/>
            <w:webHidden/>
          </w:rPr>
          <w:fldChar w:fldCharType="begin"/>
        </w:r>
        <w:r>
          <w:rPr>
            <w:noProof/>
            <w:webHidden/>
          </w:rPr>
          <w:instrText xml:space="preserve"> PAGEREF _Toc203311951 \h </w:instrText>
        </w:r>
        <w:r>
          <w:rPr>
            <w:noProof/>
            <w:webHidden/>
          </w:rPr>
        </w:r>
        <w:r>
          <w:rPr>
            <w:noProof/>
            <w:webHidden/>
          </w:rPr>
          <w:fldChar w:fldCharType="separate"/>
        </w:r>
        <w:r>
          <w:rPr>
            <w:noProof/>
            <w:webHidden/>
          </w:rPr>
          <w:t>270</w:t>
        </w:r>
        <w:r>
          <w:rPr>
            <w:noProof/>
            <w:webHidden/>
          </w:rPr>
          <w:fldChar w:fldCharType="end"/>
        </w:r>
      </w:hyperlink>
    </w:p>
    <w:p w:rsidR="00DD6D8E" w:rsidRDefault="00DD6D8E" w:rsidP="001D19E6">
      <w:r w:rsidRPr="00470BE6">
        <w:fldChar w:fldCharType="end"/>
      </w:r>
    </w:p>
    <w:p w:rsidR="00DD6D8E" w:rsidRPr="000808E8" w:rsidRDefault="00DD6D8E" w:rsidP="000808E8">
      <w:pPr>
        <w:pStyle w:val="Heading1"/>
      </w:pPr>
      <w:r>
        <w:br w:type="page"/>
      </w:r>
      <w:bookmarkStart w:id="231" w:name="_Toc203311033"/>
      <w:bookmarkStart w:id="232" w:name="_Toc203311951"/>
      <w:r w:rsidRPr="000808E8">
        <w:t>Acknowledgements</w:t>
      </w:r>
      <w:bookmarkEnd w:id="231"/>
      <w:bookmarkEnd w:id="232"/>
    </w:p>
    <w:p w:rsidR="00DD6D8E" w:rsidRPr="00451E17" w:rsidRDefault="00DD6D8E" w:rsidP="000808E8">
      <w:pPr>
        <w:pStyle w:val="Heading2"/>
        <w:rPr>
          <w:lang w:val="en-GB"/>
        </w:rPr>
      </w:pPr>
      <w:bookmarkStart w:id="233" w:name="_Toc203311034"/>
      <w:r w:rsidRPr="00451E17">
        <w:rPr>
          <w:lang w:val="en-GB"/>
        </w:rPr>
        <w:t>(To be filled in slowly, gratefully, and possibly out of order)</w:t>
      </w:r>
      <w:bookmarkEnd w:id="233"/>
    </w:p>
    <w:p w:rsidR="00DD6D8E" w:rsidRDefault="00DD6D8E" w:rsidP="001D19E6">
      <w:pPr>
        <w:rPr>
          <w:lang w:val="en-GB"/>
        </w:rPr>
      </w:pPr>
    </w:p>
    <w:p w:rsidR="00DD6D8E" w:rsidRPr="00007607" w:rsidRDefault="00DD6D8E" w:rsidP="001D19E6">
      <w:pPr>
        <w:rPr>
          <w:lang w:val="en-GB"/>
        </w:rPr>
      </w:pPr>
      <w:r w:rsidRPr="00451E17">
        <w:rPr>
          <w:lang w:val="en-GB"/>
        </w:rPr>
        <w:t xml:space="preserve">To everyone who pushed my buttons—thank you. </w:t>
      </w:r>
      <w:r w:rsidRPr="00007607">
        <w:rPr>
          <w:lang w:val="en-GB"/>
        </w:rPr>
        <w:t>You gave me material.</w:t>
      </w:r>
    </w:p>
    <w:p w:rsidR="00DD6D8E" w:rsidRDefault="00DD6D8E" w:rsidP="001D19E6">
      <w:pPr>
        <w:rPr>
          <w:lang w:val="en-GB"/>
        </w:rPr>
      </w:pPr>
    </w:p>
    <w:p w:rsidR="00DD6D8E" w:rsidRPr="00451E17" w:rsidRDefault="00DD6D8E" w:rsidP="001D19E6">
      <w:pPr>
        <w:rPr>
          <w:lang w:val="en-GB"/>
        </w:rPr>
      </w:pPr>
      <w:r w:rsidRPr="00451E17">
        <w:rPr>
          <w:lang w:val="en-GB"/>
        </w:rPr>
        <w:t>To the friends who listened before they understood.</w:t>
      </w:r>
    </w:p>
    <w:p w:rsidR="00DD6D8E" w:rsidRDefault="00DD6D8E" w:rsidP="001D19E6">
      <w:pPr>
        <w:rPr>
          <w:lang w:val="en-GB"/>
        </w:rPr>
      </w:pPr>
    </w:p>
    <w:p w:rsidR="00DD6D8E" w:rsidRPr="00451E17" w:rsidRDefault="00DD6D8E" w:rsidP="001D19E6">
      <w:pPr>
        <w:rPr>
          <w:lang w:val="en-GB"/>
        </w:rPr>
      </w:pPr>
      <w:r w:rsidRPr="00451E17">
        <w:rPr>
          <w:lang w:val="en-GB"/>
        </w:rPr>
        <w:t>To the ones who disappeared and made space.</w:t>
      </w:r>
    </w:p>
    <w:p w:rsidR="00DD6D8E" w:rsidRDefault="00DD6D8E" w:rsidP="001D19E6">
      <w:pPr>
        <w:rPr>
          <w:lang w:val="en-GB"/>
        </w:rPr>
      </w:pPr>
    </w:p>
    <w:p w:rsidR="00DD6D8E" w:rsidRPr="00451E17" w:rsidRDefault="00DD6D8E" w:rsidP="001D19E6">
      <w:pPr>
        <w:rPr>
          <w:lang w:val="en-GB"/>
        </w:rPr>
      </w:pPr>
      <w:r w:rsidRPr="00451E17">
        <w:rPr>
          <w:lang w:val="en-GB"/>
        </w:rPr>
        <w:t>To every song that hit a nerve and stayed stuck in my throat.</w:t>
      </w:r>
    </w:p>
    <w:p w:rsidR="00DD6D8E" w:rsidRDefault="00DD6D8E" w:rsidP="001D19E6">
      <w:pPr>
        <w:rPr>
          <w:lang w:val="en-GB"/>
        </w:rPr>
      </w:pPr>
    </w:p>
    <w:p w:rsidR="00DD6D8E" w:rsidRPr="00451E17" w:rsidRDefault="00DD6D8E" w:rsidP="001D19E6">
      <w:pPr>
        <w:rPr>
          <w:lang w:val="en-GB"/>
        </w:rPr>
      </w:pPr>
      <w:r w:rsidRPr="00451E17">
        <w:rPr>
          <w:lang w:val="en-GB"/>
        </w:rPr>
        <w:t>To Malta—for the light in the cave.</w:t>
      </w:r>
    </w:p>
    <w:p w:rsidR="00DD6D8E" w:rsidRDefault="00DD6D8E" w:rsidP="00451E17">
      <w:pPr>
        <w:rPr>
          <w:lang w:val="en-GB"/>
        </w:rPr>
      </w:pPr>
    </w:p>
    <w:p w:rsidR="00DD6D8E" w:rsidRPr="00451E17" w:rsidRDefault="00DD6D8E" w:rsidP="00451E17">
      <w:pPr>
        <w:rPr>
          <w:lang w:val="en-GB"/>
        </w:rPr>
      </w:pPr>
      <w:r>
        <w:rPr>
          <w:lang w:val="en-GB"/>
        </w:rPr>
        <w:t>To myself</w:t>
      </w:r>
      <w:r w:rsidRPr="00451E17">
        <w:rPr>
          <w:lang w:val="en-GB"/>
        </w:rPr>
        <w:t>—for not giving up on me.</w:t>
      </w:r>
    </w:p>
    <w:p w:rsidR="00DD6D8E" w:rsidRPr="000808E8" w:rsidRDefault="00DD6D8E" w:rsidP="00451E17">
      <w:pPr>
        <w:outlineLvl w:val="2"/>
        <w:rPr>
          <w:lang w:val="en-GB"/>
        </w:rPr>
      </w:pPr>
    </w:p>
    <w:p w:rsidR="00DD6D8E" w:rsidRPr="00DB48B5" w:rsidRDefault="00DD6D8E" w:rsidP="000F3A98">
      <w:pPr>
        <w:rPr>
          <w:lang w:val="en-GB"/>
        </w:rPr>
      </w:pPr>
      <w:r w:rsidRPr="00E60554">
        <w:rPr>
          <w:rStyle w:val="NormaleBoldCarattere"/>
        </w:rPr>
        <w:t>Copyright © 2025 by Robert A. Rossi</w:t>
      </w:r>
      <w:r w:rsidRPr="00DB48B5">
        <w:rPr>
          <w:lang w:val="en-GB"/>
        </w:rPr>
        <w:br/>
        <w:t>All rights reserved.</w:t>
      </w:r>
    </w:p>
    <w:p w:rsidR="00DD6D8E" w:rsidRPr="00DB48B5" w:rsidRDefault="00DD6D8E" w:rsidP="00A84858">
      <w:pPr>
        <w:pStyle w:val="footnote"/>
        <w:rPr>
          <w:lang w:val="en-GB"/>
        </w:rPr>
      </w:pPr>
      <w:r w:rsidRPr="00DB48B5">
        <w:rPr>
          <w:lang w:val="en-GB"/>
        </w:rPr>
        <w:t>No part of this publication may be reproduced, stored in a retrieval system, or transmitted in any form or by any means — electronic, mechanical, photocopying, recording, or otherwise — without the prior written permission of the copyright owner, except in the case of brief quotations embodied in critical articles or reviews.</w:t>
      </w:r>
    </w:p>
    <w:p w:rsidR="00DD6D8E" w:rsidRPr="00DB48B5" w:rsidRDefault="00DD6D8E" w:rsidP="00A84858">
      <w:pPr>
        <w:pStyle w:val="footnote"/>
        <w:rPr>
          <w:lang w:val="en-GB"/>
        </w:rPr>
      </w:pPr>
      <w:r w:rsidRPr="00DB48B5">
        <w:rPr>
          <w:lang w:val="en-GB"/>
        </w:rPr>
        <w:t>This book is a work of personal reflection and creative exploration. While based on real experiences and insights, it is not intended as a substitute for professional psychological or medical advice. The author disclaims any liability arising from the use or misuse of the material herein.</w:t>
      </w:r>
    </w:p>
    <w:p w:rsidR="00DD6D8E" w:rsidRPr="00E231E2" w:rsidRDefault="00DD6D8E" w:rsidP="00A84858">
      <w:pPr>
        <w:rPr>
          <w:lang w:val="en-GB"/>
        </w:rPr>
      </w:pPr>
      <w:r>
        <w:rPr>
          <w:lang w:val="en-GB"/>
        </w:rPr>
        <w:t xml:space="preserve">A project aligned with </w:t>
      </w:r>
      <w:hyperlink r:id="rId7" w:tgtFrame="_new" w:history="1">
        <w:r w:rsidRPr="00DB48B5">
          <w:rPr>
            <w:color w:val="0000FF"/>
            <w:u w:val="single"/>
            <w:lang w:val="en-GB"/>
          </w:rPr>
          <w:t>www.freelieve.me</w:t>
        </w:r>
      </w:hyperlink>
      <w:r w:rsidRPr="00E231E2">
        <w:rPr>
          <w:lang w:val="en-GB"/>
        </w:rPr>
        <w:br/>
        <w:t>I am not on soci</w:t>
      </w:r>
      <w:r>
        <w:rPr>
          <w:lang w:val="en-GB"/>
        </w:rPr>
        <w:t>al media, but you can write me at</w:t>
      </w:r>
      <w:r>
        <w:rPr>
          <w:lang w:val="en-GB"/>
        </w:rPr>
        <w:br/>
        <w:t>email.robert.rossi - gmail.com</w:t>
      </w:r>
    </w:p>
    <w:p w:rsidR="00DD6D8E" w:rsidRPr="00DB48B5" w:rsidRDefault="00DD6D8E" w:rsidP="000F3A98">
      <w:pPr>
        <w:rPr>
          <w:lang w:val="en-GB"/>
        </w:rPr>
      </w:pPr>
      <w:r>
        <w:rPr>
          <w:lang w:val="en-GB"/>
        </w:rPr>
        <w:t xml:space="preserve">Cover design, photography </w:t>
      </w:r>
      <w:r w:rsidRPr="00DB48B5">
        <w:rPr>
          <w:lang w:val="en-GB"/>
        </w:rPr>
        <w:t>by Robert A. Rossi.</w:t>
      </w:r>
      <w:r>
        <w:rPr>
          <w:lang w:val="en-GB"/>
        </w:rPr>
        <w:br/>
        <w:t>Layout by Daniel-Raymond Bonaci</w:t>
      </w:r>
      <w:r w:rsidRPr="00DB48B5">
        <w:rPr>
          <w:lang w:val="en-GB"/>
        </w:rPr>
        <w:br/>
        <w:t>Printed and bound in [Country of Print].</w:t>
      </w:r>
    </w:p>
    <w:p w:rsidR="00DD6D8E" w:rsidRPr="00DB48B5" w:rsidRDefault="00DD6D8E" w:rsidP="000F3A98">
      <w:pPr>
        <w:rPr>
          <w:lang w:val="en-GB"/>
        </w:rPr>
      </w:pPr>
      <w:r w:rsidRPr="00DB48B5">
        <w:rPr>
          <w:lang w:val="en-GB"/>
        </w:rPr>
        <w:t>ISBN: [Insert ISBN when available]</w:t>
      </w:r>
    </w:p>
    <w:p w:rsidR="00DD6D8E" w:rsidRPr="000808E8" w:rsidRDefault="00DD6D8E" w:rsidP="001C0E22">
      <w:pPr>
        <w:rPr>
          <w:lang w:val="en-GB"/>
        </w:rPr>
      </w:pPr>
      <w:r w:rsidRPr="000808E8">
        <w:rPr>
          <w:lang w:val="en-GB"/>
        </w:rPr>
        <w:t>First Edition</w:t>
      </w:r>
      <w:r w:rsidRPr="000808E8">
        <w:rPr>
          <w:lang w:val="en-GB"/>
        </w:rPr>
        <w:br/>
        <w:t>August 2025 during a heatwave from hell.</w:t>
      </w:r>
    </w:p>
    <w:p w:rsidR="00DD6D8E" w:rsidRPr="000808E8" w:rsidRDefault="00DD6D8E" w:rsidP="00451E17">
      <w:pPr>
        <w:outlineLvl w:val="2"/>
        <w:rPr>
          <w:lang w:val="en-GB"/>
        </w:rPr>
      </w:pPr>
    </w:p>
    <w:p w:rsidR="00DD6D8E" w:rsidRPr="000808E8" w:rsidRDefault="00DD6D8E" w:rsidP="00451E17">
      <w:pPr>
        <w:outlineLvl w:val="2"/>
        <w:rPr>
          <w:lang w:val="en-GB"/>
        </w:rPr>
      </w:pPr>
      <w:bookmarkStart w:id="234" w:name="_Toc203311035"/>
      <w:r w:rsidRPr="000808E8">
        <w:rPr>
          <w:lang w:val="en-GB"/>
        </w:rPr>
        <w:t>Oh—and the barcode.</w:t>
      </w:r>
      <w:bookmarkEnd w:id="234"/>
    </w:p>
    <w:p w:rsidR="00DD6D8E" w:rsidRDefault="00DD6D8E" w:rsidP="00317486">
      <w:pPr>
        <w:rPr>
          <w:lang w:val="en-GB"/>
        </w:rPr>
      </w:pPr>
      <w:r w:rsidRPr="00451E17">
        <w:rPr>
          <w:lang w:val="en-GB"/>
        </w:rPr>
        <w:t>There it is.</w:t>
      </w:r>
      <w:r w:rsidRPr="00451E17">
        <w:rPr>
          <w:lang w:val="en-GB"/>
        </w:rPr>
        <w:br/>
        <w:t>The final sign this weird little book might have made it onto a shelf,</w:t>
      </w:r>
      <w:r>
        <w:rPr>
          <w:lang w:val="en-GB"/>
        </w:rPr>
        <w:t xml:space="preserve"> </w:t>
      </w:r>
      <w:r w:rsidRPr="00451E17">
        <w:rPr>
          <w:lang w:val="en-GB"/>
        </w:rPr>
        <w:t>a cart, or someone’s random impulse click at 3:17 a.m.</w:t>
      </w:r>
      <w:r w:rsidRPr="00451E17">
        <w:rPr>
          <w:lang w:val="en-GB"/>
        </w:rPr>
        <w:br/>
        <w:t xml:space="preserve">Bless them. </w:t>
      </w:r>
    </w:p>
    <w:p w:rsidR="00DD6D8E" w:rsidRPr="00AF3EB7" w:rsidRDefault="00DD6D8E" w:rsidP="00317486">
      <w:pPr>
        <w:rPr>
          <w:lang w:val="en-GB"/>
        </w:rPr>
      </w:pPr>
      <w:r w:rsidRPr="00AF3EB7">
        <w:rPr>
          <w:lang w:val="en-GB"/>
        </w:rPr>
        <w:t>May it find whoever needs it.</w:t>
      </w:r>
    </w:p>
    <w:p w:rsidR="00DD6D8E" w:rsidRPr="002304DD" w:rsidRDefault="00DD6D8E" w:rsidP="00573921">
      <w:pPr>
        <w:rPr>
          <w:lang w:val="en-GB"/>
        </w:rPr>
      </w:pPr>
      <w:r>
        <w:rPr>
          <w:lang w:val="en-GB"/>
        </w:rPr>
        <w:br w:type="page"/>
      </w:r>
      <w:r w:rsidRPr="002304DD">
        <w:rPr>
          <w:lang w:val="en-GB"/>
        </w:rPr>
        <w:t xml:space="preserve">About the Author </w:t>
      </w:r>
      <w:r w:rsidRPr="008C0423">
        <w:rPr>
          <w:rStyle w:val="NormaleBoldCarattere"/>
        </w:rPr>
        <w:t>(PICTURE)</w:t>
      </w:r>
    </w:p>
    <w:p w:rsidR="00DD6D8E" w:rsidRPr="002304DD" w:rsidRDefault="00DD6D8E" w:rsidP="001A48F9">
      <w:pPr>
        <w:rPr>
          <w:lang w:val="en-GB"/>
        </w:rPr>
      </w:pPr>
      <w:r w:rsidRPr="002304DD">
        <w:rPr>
          <w:lang w:val="en-GB"/>
        </w:rPr>
        <w:t xml:space="preserve">Robert A. Rossi has spent a lifetime navigating the intersection between emotional healing, personal transformation, and creative expression. Trained in </w:t>
      </w:r>
      <w:r>
        <w:rPr>
          <w:lang w:val="en-GB"/>
        </w:rPr>
        <w:t>Counseling</w:t>
      </w:r>
      <w:r w:rsidRPr="002304DD">
        <w:rPr>
          <w:lang w:val="en-GB"/>
        </w:rPr>
        <w:t xml:space="preserve">, hypnotherapy, and vocal anatomy, he explores — </w:t>
      </w:r>
      <w:r>
        <w:rPr>
          <w:lang w:val="en-GB"/>
        </w:rPr>
        <w:t xml:space="preserve">too often with humor and </w:t>
      </w:r>
      <w:r w:rsidRPr="002304DD">
        <w:rPr>
          <w:lang w:val="en-GB"/>
        </w:rPr>
        <w:t>always from the trenches.</w:t>
      </w:r>
    </w:p>
    <w:p w:rsidR="00DD6D8E" w:rsidRPr="002304DD" w:rsidRDefault="00DD6D8E" w:rsidP="001A48F9">
      <w:pPr>
        <w:rPr>
          <w:lang w:val="en-GB"/>
        </w:rPr>
      </w:pPr>
      <w:r w:rsidRPr="002304DD">
        <w:rPr>
          <w:lang w:val="en-GB"/>
        </w:rPr>
        <w:t xml:space="preserve">Based in Malta, Robert is the founder of </w:t>
      </w:r>
      <w:r w:rsidRPr="008C0423">
        <w:rPr>
          <w:rStyle w:val="NormaleBoldCarattere"/>
        </w:rPr>
        <w:t>Freelieve.me</w:t>
      </w:r>
      <w:r w:rsidRPr="002304DD">
        <w:rPr>
          <w:lang w:val="en-GB"/>
        </w:rPr>
        <w:t xml:space="preserve">, a project that brings him face-to-face with transformation in all its forms — including his signature offering, </w:t>
      </w:r>
      <w:r w:rsidRPr="008C0423">
        <w:rPr>
          <w:rStyle w:val="NormaleBoldCarattere"/>
        </w:rPr>
        <w:t>Counseling on the Rocks</w:t>
      </w:r>
      <w:r w:rsidRPr="002304DD">
        <w:rPr>
          <w:lang w:val="en-GB"/>
        </w:rPr>
        <w:t>, where sessions unfold outdoors, sometimes quite literally. As part of his own journey, he meticulously trekked the entire coastline of the island, one rugged stretch at a time, documenting with images and video the most secluded spots of the rock.</w:t>
      </w:r>
    </w:p>
    <w:p w:rsidR="00DD6D8E" w:rsidRPr="002304DD" w:rsidRDefault="00DD6D8E" w:rsidP="001A48F9">
      <w:pPr>
        <w:rPr>
          <w:lang w:val="en-GB"/>
        </w:rPr>
      </w:pPr>
      <w:r w:rsidRPr="002304DD">
        <w:rPr>
          <w:lang w:val="en-GB"/>
        </w:rPr>
        <w:t>He loves musicals, hiking, and (rather surprisingly) free climbing — a passion he discovered after half a lifetime of dreading heights. Wherever he has lived, he has also performed on stage, letting story and song be part of his way of making sense of things.</w:t>
      </w:r>
    </w:p>
    <w:p w:rsidR="00DD6D8E" w:rsidRPr="002304DD" w:rsidRDefault="00DD6D8E" w:rsidP="001A48F9">
      <w:pPr>
        <w:rPr>
          <w:lang w:val="en-GB"/>
        </w:rPr>
      </w:pPr>
      <w:r w:rsidRPr="002304DD">
        <w:rPr>
          <w:lang w:val="en-GB"/>
        </w:rPr>
        <w:t>Originally from Italy, Robert has lived and worked across Europe and the U.S., collecting stories, scars, and the occasional insight. He holds degrees in Electronic Engineering Technology and Biomedical Electronics from Houston, Texas — credentials that once got him into labs, but today mostly help him fix espresso machines and question everything with precision.</w:t>
      </w:r>
    </w:p>
    <w:p w:rsidR="00DD6D8E" w:rsidRDefault="00DD6D8E" w:rsidP="001A48F9">
      <w:pPr>
        <w:rPr>
          <w:lang w:val="en-GB"/>
        </w:rPr>
      </w:pPr>
      <w:r w:rsidRPr="002304DD">
        <w:rPr>
          <w:lang w:val="en-GB"/>
        </w:rPr>
        <w:t>He has published</w:t>
      </w:r>
      <w:r>
        <w:rPr>
          <w:lang w:val="en-GB"/>
        </w:rPr>
        <w:t xml:space="preserve"> an instrumental CD of piano percussions "</w:t>
      </w:r>
      <w:r w:rsidRPr="002304DD">
        <w:rPr>
          <w:lang w:val="en-GB"/>
        </w:rPr>
        <w:t xml:space="preserve"> </w:t>
      </w:r>
      <w:r w:rsidRPr="008C0423">
        <w:rPr>
          <w:rStyle w:val="NormaleBoldCarattere"/>
        </w:rPr>
        <w:t>Nothing On My Mind"</w:t>
      </w:r>
      <w:r w:rsidRPr="002304DD">
        <w:rPr>
          <w:lang w:val="en-GB"/>
        </w:rPr>
        <w:t xml:space="preserve"> on major music platforms and writes comedy acts and musical </w:t>
      </w:r>
      <w:r w:rsidRPr="000808E8">
        <w:rPr>
          <w:lang w:val="en-GB"/>
        </w:rPr>
        <w:t>revues for fun.</w:t>
      </w:r>
    </w:p>
    <w:p w:rsidR="00DD6D8E" w:rsidRPr="002304DD" w:rsidRDefault="00DD6D8E" w:rsidP="001A48F9">
      <w:pPr>
        <w:rPr>
          <w:lang w:val="en-GB"/>
        </w:rPr>
      </w:pPr>
      <w:r w:rsidRPr="002304DD">
        <w:rPr>
          <w:lang w:val="en-GB"/>
        </w:rPr>
        <w:t>All these aspects blend in a creative and innate spirit to find practical solutions — emotional, existential, or otherwise. This book, like his work, is a raw invitation to wake up, laugh a little, and change anyway.</w:t>
      </w:r>
    </w:p>
    <w:p w:rsidR="00DD6D8E" w:rsidRPr="000808E8" w:rsidRDefault="00DD6D8E" w:rsidP="00E3623E">
      <w:pPr>
        <w:pStyle w:val="Heading2"/>
        <w:rPr>
          <w:lang w:val="en-GB"/>
        </w:rPr>
      </w:pPr>
      <w:bookmarkStart w:id="235" w:name="_Toc203311036"/>
      <w:r w:rsidRPr="000808E8">
        <w:rPr>
          <w:lang w:val="en-GB"/>
        </w:rPr>
        <w:t>More from the author:</w:t>
      </w:r>
      <w:bookmarkEnd w:id="235"/>
    </w:p>
    <w:p w:rsidR="00DD6D8E" w:rsidRDefault="00DD6D8E" w:rsidP="00B96326">
      <w:pPr>
        <w:rPr>
          <w:lang w:val="en-GB"/>
        </w:rPr>
      </w:pPr>
    </w:p>
    <w:p w:rsidR="00DD6D8E" w:rsidRDefault="00DD6D8E" w:rsidP="001D19E6">
      <w:pPr>
        <w:rPr>
          <w:lang w:val="en-GB"/>
        </w:rPr>
      </w:pPr>
      <w:r w:rsidRPr="00E3623E">
        <w:rPr>
          <w:rStyle w:val="NormaleBoldCarattere"/>
        </w:rPr>
        <w:t>Nothing On My Mind</w:t>
      </w:r>
      <w:r w:rsidRPr="00B96326">
        <w:rPr>
          <w:lang w:val="en-GB"/>
        </w:rPr>
        <w:t xml:space="preserve"> — Percussive Piano for your inner moments, melody optional</w:t>
      </w:r>
    </w:p>
    <w:p w:rsidR="00DD6D8E" w:rsidRDefault="00DD6D8E" w:rsidP="001D19E6">
      <w:pPr>
        <w:rPr>
          <w:lang w:val="en-GB"/>
        </w:rPr>
      </w:pPr>
      <w:r w:rsidRPr="00B96326">
        <w:rPr>
          <w:lang w:val="en-GB"/>
        </w:rPr>
        <w:t>Twenty-one blind piano improvisations. No plans, no expectations—just letting go of control and exploring the unexpected. Notes fall like rain: sometimes gentle, sometimes stormy, always free from judgment.</w:t>
      </w:r>
      <w:r>
        <w:rPr>
          <w:lang w:val="en-GB"/>
        </w:rPr>
        <w:t xml:space="preserve"> Just c</w:t>
      </w:r>
      <w:r w:rsidRPr="00B96326">
        <w:rPr>
          <w:lang w:val="en-GB"/>
        </w:rPr>
        <w:t>lose your eyes, listen, and let go.</w:t>
      </w:r>
    </w:p>
    <w:p w:rsidR="00DD6D8E" w:rsidRDefault="00DD6D8E" w:rsidP="00B96326">
      <w:pPr>
        <w:rPr>
          <w:lang w:val="en-GB"/>
        </w:rPr>
      </w:pPr>
    </w:p>
    <w:p w:rsidR="00DD6D8E" w:rsidRPr="00F9667C" w:rsidRDefault="00DD6D8E" w:rsidP="00E3623E">
      <w:pPr>
        <w:pStyle w:val="Heading2"/>
        <w:rPr>
          <w:lang w:val="en-GB"/>
        </w:rPr>
      </w:pPr>
      <w:bookmarkStart w:id="236" w:name="_Toc203311037"/>
      <w:r w:rsidRPr="00F9667C">
        <w:rPr>
          <w:lang w:val="en-GB"/>
        </w:rPr>
        <w:t>Coming up next:</w:t>
      </w:r>
      <w:bookmarkEnd w:id="236"/>
      <w:r w:rsidRPr="00F9667C">
        <w:rPr>
          <w:lang w:val="en-GB"/>
        </w:rPr>
        <w:br/>
      </w:r>
    </w:p>
    <w:p w:rsidR="00DD6D8E" w:rsidRDefault="00DD6D8E" w:rsidP="00C15573">
      <w:pPr>
        <w:rPr>
          <w:lang w:val="en-GB"/>
        </w:rPr>
      </w:pPr>
      <w:r w:rsidRPr="008C0423">
        <w:rPr>
          <w:rStyle w:val="NormaleBoldCarattere"/>
        </w:rPr>
        <w:t>Malta On My Mind</w:t>
      </w:r>
      <w:r w:rsidRPr="008D6F29">
        <w:rPr>
          <w:lang w:val="en-GB"/>
        </w:rPr>
        <w:t xml:space="preserve"> — A journey through familiar sights and hidden corners. </w:t>
      </w:r>
      <w:r w:rsidRPr="00DF4281">
        <w:rPr>
          <w:lang w:val="en-GB"/>
        </w:rPr>
        <w:t>Adventure and reflections beyond tourism.</w:t>
      </w:r>
    </w:p>
    <w:p w:rsidR="00DD6D8E" w:rsidRDefault="00DD6D8E" w:rsidP="00C15573">
      <w:pPr>
        <w:rPr>
          <w:lang w:val="en-GB"/>
        </w:rPr>
      </w:pPr>
    </w:p>
    <w:p w:rsidR="00DD6D8E" w:rsidRPr="00C15573" w:rsidRDefault="00DD6D8E" w:rsidP="00010904">
      <w:pPr>
        <w:pStyle w:val="Commentointerno"/>
      </w:pPr>
      <w:r>
        <w:br w:type="page"/>
      </w:r>
      <w:r w:rsidRPr="00C15573">
        <w:t>(BACK COVER)</w:t>
      </w:r>
    </w:p>
    <w:p w:rsidR="00DD6D8E" w:rsidRPr="00026AFA" w:rsidRDefault="00DD6D8E" w:rsidP="00026AFA">
      <w:pPr>
        <w:pStyle w:val="Heading1"/>
      </w:pPr>
      <w:bookmarkStart w:id="237" w:name="_Toc203311038"/>
      <w:bookmarkStart w:id="238" w:name="_Toc203311952"/>
      <w:r w:rsidRPr="00026AFA">
        <w:t>CHANGE, WHY NOT?</w:t>
      </w:r>
      <w:bookmarkEnd w:id="237"/>
      <w:bookmarkEnd w:id="238"/>
    </w:p>
    <w:p w:rsidR="00DD6D8E" w:rsidRPr="00030AB9" w:rsidRDefault="00DD6D8E" w:rsidP="003B453A">
      <w:pPr>
        <w:rPr>
          <w:i/>
          <w:iCs/>
          <w:lang w:val="en-GB"/>
        </w:rPr>
      </w:pPr>
      <w:r w:rsidRPr="008C0423">
        <w:rPr>
          <w:rStyle w:val="NormaleBoldCarattere"/>
        </w:rPr>
        <w:t>What if healing wasn’t about being good—</w:t>
      </w:r>
      <w:r w:rsidRPr="00F9667C">
        <w:rPr>
          <w:i/>
          <w:iCs/>
          <w:lang w:val="en-GB"/>
        </w:rPr>
        <w:t>but about being real?</w:t>
      </w:r>
    </w:p>
    <w:p w:rsidR="00DD6D8E" w:rsidRPr="00260B76" w:rsidRDefault="00DD6D8E" w:rsidP="001D19E6">
      <w:pPr>
        <w:rPr>
          <w:lang w:val="en-GB"/>
        </w:rPr>
      </w:pPr>
      <w:r w:rsidRPr="00260B76">
        <w:rPr>
          <w:lang w:val="en-GB"/>
        </w:rPr>
        <w:t>This isn’t a self-help book. It’s a self-slap into awareness. A beautifully messy journey through the raw, hilarious, and humbling truths that crack us open and let the light in.</w:t>
      </w:r>
    </w:p>
    <w:p w:rsidR="00DD6D8E" w:rsidRPr="00260B76" w:rsidRDefault="00DD6D8E" w:rsidP="001D19E6">
      <w:pPr>
        <w:rPr>
          <w:lang w:val="en-GB"/>
        </w:rPr>
      </w:pPr>
      <w:r w:rsidRPr="00260B76">
        <w:rPr>
          <w:lang w:val="en-GB"/>
        </w:rPr>
        <w:t>From reimagined biblical characters to rage-fueled meditations that actually work, this book is for anyone who’s tried everything—from affirmations to avoidance—and still finds themselves quietly stuck.</w:t>
      </w:r>
    </w:p>
    <w:p w:rsidR="00DD6D8E" w:rsidRPr="00260B76" w:rsidRDefault="00DD6D8E" w:rsidP="001D19E6">
      <w:pPr>
        <w:rPr>
          <w:lang w:val="en-GB"/>
        </w:rPr>
      </w:pPr>
      <w:r w:rsidRPr="00260B76">
        <w:rPr>
          <w:lang w:val="en-GB"/>
        </w:rPr>
        <w:t>With sharp wit, grounded wisdom, and the occasional eyebrow-raising metaphor, Robert A. Rossi invites you to drop the performance. To stop pretending you’re above judgment, beyond hurt, or somehow exempt from the human condition.</w:t>
      </w:r>
    </w:p>
    <w:p w:rsidR="00DD6D8E" w:rsidRPr="00260B76" w:rsidRDefault="00DD6D8E" w:rsidP="001D19E6">
      <w:pPr>
        <w:rPr>
          <w:lang w:val="en-GB"/>
        </w:rPr>
      </w:pPr>
      <w:r w:rsidRPr="00260B76">
        <w:rPr>
          <w:lang w:val="en-GB"/>
        </w:rPr>
        <w:t>Part memoir. Part guided rebellion. Part love letter to change itself.</w:t>
      </w:r>
      <w:r>
        <w:rPr>
          <w:lang w:val="en-GB"/>
        </w:rPr>
        <w:t xml:space="preserve"> </w:t>
      </w:r>
      <w:r w:rsidRPr="00260B76">
        <w:rPr>
          <w:lang w:val="en-GB"/>
        </w:rPr>
        <w:t>Set on a small, sun-soaked island in the Mediterranean, the imagery might start working on you before the words do.</w:t>
      </w:r>
    </w:p>
    <w:p w:rsidR="00DD6D8E" w:rsidRPr="00910741" w:rsidRDefault="00DD6D8E" w:rsidP="001D19E6">
      <w:pPr>
        <w:rPr>
          <w:lang w:val="en-GB"/>
        </w:rPr>
      </w:pPr>
      <w:r w:rsidRPr="00260B76">
        <w:rPr>
          <w:lang w:val="en-GB"/>
        </w:rPr>
        <w:t>This is a call to return to what you left behind while trying to survive</w:t>
      </w:r>
      <w:r>
        <w:rPr>
          <w:lang w:val="en-GB"/>
        </w:rPr>
        <w:t xml:space="preserve"> life itself.</w:t>
      </w:r>
      <w:r w:rsidRPr="00260B76">
        <w:rPr>
          <w:lang w:val="en-GB"/>
        </w:rPr>
        <w:br/>
        <w:t>It’s not about becoming someone else.</w:t>
      </w:r>
      <w:r w:rsidRPr="00260B76">
        <w:rPr>
          <w:lang w:val="en-GB"/>
        </w:rPr>
        <w:br/>
        <w:t>It’s about remembering who you were before you started apologizing for it.</w:t>
      </w:r>
    </w:p>
    <w:sectPr w:rsidR="00DD6D8E" w:rsidRPr="00910741" w:rsidSect="00333BAC">
      <w:footerReference w:type="default" r:id="rId8"/>
      <w:type w:val="oddPage"/>
      <w:pgSz w:w="8392" w:h="11907" w:code="11"/>
      <w:pgMar w:top="1418"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6D8E" w:rsidRDefault="00DD6D8E">
      <w:r>
        <w:separator/>
      </w:r>
    </w:p>
  </w:endnote>
  <w:endnote w:type="continuationSeparator" w:id="0">
    <w:p w:rsidR="00DD6D8E" w:rsidRDefault="00DD6D8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Mincho">
    <w:altName w:val="?l?r ??fc"/>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D8E" w:rsidRPr="00175F26" w:rsidRDefault="00DD6D8E" w:rsidP="00552930">
    <w:fldSimple w:instr="PAGE  ">
      <w:r>
        <w:t>269</w:t>
      </w:r>
    </w:fldSimple>
  </w:p>
  <w:p w:rsidR="00DD6D8E" w:rsidRDefault="00DD6D8E" w:rsidP="007501E1">
    <w:pP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6D8E" w:rsidRDefault="00DD6D8E">
      <w:r>
        <w:separator/>
      </w:r>
    </w:p>
  </w:footnote>
  <w:footnote w:type="continuationSeparator" w:id="0">
    <w:p w:rsidR="00DD6D8E" w:rsidRDefault="00DD6D8E">
      <w:r>
        <w:continuationSeparator/>
      </w:r>
    </w:p>
  </w:footnote>
  <w:footnote w:id="1">
    <w:p w:rsidR="00DD6D8E" w:rsidRDefault="00DD6D8E">
      <w:pPr>
        <w:pStyle w:val="FootnoteText"/>
      </w:pPr>
      <w:r>
        <w:rPr>
          <w:rStyle w:val="FootnoteReference"/>
        </w:rPr>
        <w:footnoteRef/>
      </w:r>
      <w:r w:rsidRPr="004550AD">
        <w:rPr>
          <w:lang w:val="en-GB"/>
        </w:rPr>
        <w:t xml:space="preserve"> </w:t>
      </w:r>
      <w:r w:rsidRPr="007F33A7">
        <w:rPr>
          <w:b/>
          <w:bCs/>
          <w:lang w:val="en-GB"/>
        </w:rPr>
        <w:t>Ames Room</w:t>
      </w:r>
      <w:r w:rsidRPr="004550AD">
        <w:rPr>
          <w:lang w:val="en-GB"/>
        </w:rPr>
        <w:t>: Optical illusion chamber distorting perceived size and depth. Public examples include Exploratorium (San Francisco), Puzzling World (Wanaka, New Zealand), and Camera Obscura (Edinburgh, Scotland).</w:t>
      </w:r>
    </w:p>
  </w:footnote>
  <w:footnote w:id="2">
    <w:p w:rsidR="00DD6D8E" w:rsidRDefault="00DD6D8E">
      <w:pPr>
        <w:pStyle w:val="FootnoteText"/>
      </w:pPr>
      <w:r>
        <w:rPr>
          <w:rStyle w:val="FootnoteReference"/>
        </w:rPr>
        <w:footnoteRef/>
      </w:r>
      <w:r w:rsidRPr="00483FF0">
        <w:rPr>
          <w:lang w:val="en-GB"/>
        </w:rPr>
        <w:t xml:space="preserve"> </w:t>
      </w:r>
      <w:r w:rsidRPr="007F33A7">
        <w:rPr>
          <w:b/>
          <w:bCs/>
          <w:lang w:val="en-GB"/>
        </w:rPr>
        <w:t>Robot script</w:t>
      </w:r>
      <w:r w:rsidRPr="00483FF0">
        <w:rPr>
          <w:lang w:val="en-GB"/>
        </w:rPr>
        <w:t xml:space="preserve">: </w:t>
      </w:r>
      <w:r>
        <w:rPr>
          <w:lang w:val="en-GB"/>
        </w:rPr>
        <w:t>there is an entire chapter on that later</w:t>
      </w:r>
    </w:p>
  </w:footnote>
  <w:footnote w:id="3">
    <w:p w:rsidR="00DD6D8E" w:rsidRDefault="00DD6D8E">
      <w:pPr>
        <w:pStyle w:val="FootnoteText"/>
      </w:pPr>
      <w:r>
        <w:rPr>
          <w:rStyle w:val="FootnoteReference"/>
        </w:rPr>
        <w:footnoteRef/>
      </w:r>
      <w:r w:rsidRPr="007B6758">
        <w:rPr>
          <w:lang w:val="en-GB"/>
        </w:rPr>
        <w:t xml:space="preserve"> </w:t>
      </w:r>
      <w:r w:rsidRPr="007F33A7">
        <w:rPr>
          <w:b/>
          <w:bCs/>
          <w:lang w:val="en-GB"/>
        </w:rPr>
        <w:t>Rabat</w:t>
      </w:r>
      <w:r w:rsidRPr="007B6758">
        <w:rPr>
          <w:lang w:val="en-GB"/>
        </w:rPr>
        <w:t xml:space="preserve">: </w:t>
      </w:r>
      <w:r>
        <w:rPr>
          <w:lang w:val="en-GB"/>
        </w:rPr>
        <w:t>the old capital in</w:t>
      </w:r>
      <w:r w:rsidRPr="007B6758">
        <w:rPr>
          <w:lang w:val="en-GB"/>
        </w:rPr>
        <w:t xml:space="preserve"> Malta with streets originally sized for donkeys—now a maze where tourist buses, ambulances, commuters, and </w:t>
      </w:r>
      <w:r>
        <w:rPr>
          <w:lang w:val="en-GB"/>
        </w:rPr>
        <w:t xml:space="preserve">Jeeps </w:t>
      </w:r>
      <w:r w:rsidRPr="007B6758">
        <w:rPr>
          <w:lang w:val="en-GB"/>
        </w:rPr>
        <w:t>all try squeezing through at once.</w:t>
      </w:r>
    </w:p>
  </w:footnote>
  <w:footnote w:id="4">
    <w:p w:rsidR="00DD6D8E" w:rsidRDefault="00DD6D8E">
      <w:pPr>
        <w:pStyle w:val="FootnoteText"/>
      </w:pPr>
      <w:r>
        <w:rPr>
          <w:rStyle w:val="FootnoteReference"/>
        </w:rPr>
        <w:footnoteRef/>
      </w:r>
      <w:r w:rsidRPr="006E2F29">
        <w:rPr>
          <w:lang w:val="en-GB"/>
        </w:rPr>
        <w:t xml:space="preserve"> </w:t>
      </w:r>
      <w:r>
        <w:rPr>
          <w:lang w:val="en-GB"/>
        </w:rPr>
        <w:t>The Landmark Forum might be available in your country.</w:t>
      </w:r>
    </w:p>
  </w:footnote>
  <w:footnote w:id="5">
    <w:p w:rsidR="00DD6D8E" w:rsidRDefault="00DD6D8E">
      <w:pPr>
        <w:pStyle w:val="FootnoteText"/>
      </w:pPr>
      <w:r>
        <w:rPr>
          <w:rStyle w:val="FootnoteReference"/>
        </w:rPr>
        <w:footnoteRef/>
      </w:r>
      <w:r w:rsidRPr="00851839">
        <w:rPr>
          <w:lang w:val="en-GB"/>
        </w:rPr>
        <w:t xml:space="preserve"> Ekman’s six basic emotions were based on facial expressions recognized across cultures. </w:t>
      </w:r>
      <w:r w:rsidRPr="00B31F26">
        <w:rPr>
          <w:lang w:val="en-GB"/>
        </w:rPr>
        <w:t>Science tried to keep a straight face.</w:t>
      </w:r>
    </w:p>
  </w:footnote>
  <w:footnote w:id="6">
    <w:p w:rsidR="00DD6D8E" w:rsidRDefault="00DD6D8E">
      <w:pPr>
        <w:pStyle w:val="FootnoteText"/>
      </w:pPr>
      <w:r>
        <w:rPr>
          <w:rStyle w:val="FootnoteReference"/>
        </w:rPr>
        <w:footnoteRef/>
      </w:r>
      <w:r w:rsidRPr="00B31F26">
        <w:rPr>
          <w:lang w:val="en-GB"/>
        </w:rPr>
        <w:t xml:space="preserve"> Plutchik also built a full "emotion wheel" with intensities and blends. It’s a flower</w:t>
      </w:r>
      <w:r>
        <w:rPr>
          <w:lang w:val="en-GB"/>
        </w:rPr>
        <w:t xml:space="preserve"> that includes</w:t>
      </w:r>
      <w:r w:rsidRPr="00B31F26">
        <w:rPr>
          <w:lang w:val="en-GB"/>
        </w:rPr>
        <w:t xml:space="preserve"> rage petals.</w:t>
      </w:r>
    </w:p>
  </w:footnote>
  <w:footnote w:id="7">
    <w:p w:rsidR="00DD6D8E" w:rsidRDefault="00DD6D8E">
      <w:pPr>
        <w:pStyle w:val="FootnoteText"/>
      </w:pPr>
      <w:r>
        <w:rPr>
          <w:rStyle w:val="FootnoteReference"/>
        </w:rPr>
        <w:footnoteRef/>
      </w:r>
      <w:r w:rsidRPr="00B31F26">
        <w:rPr>
          <w:lang w:val="en-GB"/>
        </w:rPr>
        <w:t xml:space="preserve"> Cowen &amp; Keltner (2017) used video clips and surve</w:t>
      </w:r>
      <w:r>
        <w:rPr>
          <w:lang w:val="en-GB"/>
        </w:rPr>
        <w:t>ys to map 27 distinct emotions, their map looks like ice cream flavors in a fancy Italian shop.</w:t>
      </w:r>
    </w:p>
  </w:footnote>
  <w:footnote w:id="8">
    <w:p w:rsidR="00DD6D8E" w:rsidRDefault="00DD6D8E" w:rsidP="00435B9C">
      <w:pPr>
        <w:pStyle w:val="FootnoteText"/>
      </w:pPr>
      <w:r>
        <w:rPr>
          <w:rStyle w:val="FootnoteReference"/>
        </w:rPr>
        <w:footnoteRef/>
      </w:r>
      <w:r w:rsidRPr="00F1575F">
        <w:rPr>
          <w:lang w:val="en-GB"/>
        </w:rPr>
        <w:t xml:space="preserve"> A paradox is a statement, situation, or concept that seems self-contradictory or logically impossible—and yet may still reveal a deeper truth.</w:t>
      </w:r>
    </w:p>
  </w:footnote>
  <w:footnote w:id="9">
    <w:p w:rsidR="00DD6D8E" w:rsidRPr="003276FA" w:rsidRDefault="00DD6D8E" w:rsidP="00435B9C">
      <w:pPr>
        <w:rPr>
          <w:lang w:val="en-GB"/>
        </w:rPr>
      </w:pPr>
      <w:r>
        <w:rPr>
          <w:rStyle w:val="FootnoteReference"/>
        </w:rPr>
        <w:footnoteRef/>
      </w:r>
      <w:r w:rsidRPr="003276FA">
        <w:rPr>
          <w:lang w:val="en-GB"/>
        </w:rPr>
        <w:t xml:space="preserve"> </w:t>
      </w:r>
      <w:r w:rsidRPr="003276FA">
        <w:rPr>
          <w:b/>
          <w:bCs/>
          <w:lang w:val="en-GB"/>
        </w:rPr>
        <w:t>Gerald Jampolsky</w:t>
      </w:r>
      <w:r w:rsidRPr="003276FA">
        <w:rPr>
          <w:lang w:val="en-GB"/>
        </w:rPr>
        <w:t>, founder of Attitudinal Healing. He was a psychiatrist who left traditional medicine behind and built his entire healing philosophy around that sentence. It became the cornerstone of his book</w:t>
      </w:r>
      <w:r w:rsidRPr="003276FA">
        <w:rPr>
          <w:b/>
          <w:bCs/>
          <w:lang w:val="en-GB"/>
        </w:rPr>
        <w:t xml:space="preserve"> Love Is Letting Go of Fear</w:t>
      </w:r>
      <w:r w:rsidRPr="003276FA">
        <w:rPr>
          <w:lang w:val="en-GB"/>
        </w:rPr>
        <w:t>, and of the Attitudinal Healing movement.</w:t>
      </w:r>
    </w:p>
    <w:p w:rsidR="00DD6D8E" w:rsidRDefault="00DD6D8E" w:rsidP="00435B9C"/>
  </w:footnote>
  <w:footnote w:id="10">
    <w:p w:rsidR="00DD6D8E" w:rsidRDefault="00DD6D8E">
      <w:pPr>
        <w:pStyle w:val="FootnoteText"/>
      </w:pPr>
      <w:r>
        <w:rPr>
          <w:rStyle w:val="FootnoteReference"/>
        </w:rPr>
        <w:footnoteRef/>
      </w:r>
      <w:r w:rsidRPr="00705B26">
        <w:rPr>
          <w:lang w:val="en-GB"/>
        </w:rPr>
        <w:t xml:space="preserve"> See Johann Hari, Lost Connections: Uncovering the Real Causes of Depression – and the Unexpected Solutions (Bloomsbury, 2018).</w:t>
      </w:r>
    </w:p>
  </w:footnote>
  <w:footnote w:id="11">
    <w:p w:rsidR="00DD6D8E" w:rsidRPr="006C746C" w:rsidRDefault="00DD6D8E" w:rsidP="006C746C">
      <w:pPr>
        <w:rPr>
          <w:lang w:val="en-GB"/>
        </w:rPr>
      </w:pPr>
      <w:r>
        <w:rPr>
          <w:rStyle w:val="FootnoteReference"/>
        </w:rPr>
        <w:footnoteRef/>
      </w:r>
      <w:r w:rsidRPr="006C746C">
        <w:rPr>
          <w:lang w:val="en-GB"/>
        </w:rPr>
        <w:t xml:space="preserve"> </w:t>
      </w:r>
      <w:r w:rsidRPr="00F9667C">
        <w:rPr>
          <w:rStyle w:val="footnoteCarattere"/>
          <w:sz w:val="20"/>
          <w:szCs w:val="20"/>
          <w:lang w:val="en-GB"/>
        </w:rPr>
        <w:t>Debbie Downer: a person who habitually focuses on negative or depressing topics, dampening the mood of those around them. Originated from a recurring character on the U.S. television show Saturday Night Live in the early 2000s.</w:t>
      </w:r>
    </w:p>
    <w:p w:rsidR="00DD6D8E" w:rsidRDefault="00DD6D8E" w:rsidP="006C746C"/>
  </w:footnote>
  <w:footnote w:id="12">
    <w:p w:rsidR="00DD6D8E" w:rsidRDefault="00DD6D8E">
      <w:pPr>
        <w:pStyle w:val="FootnoteText"/>
      </w:pPr>
      <w:r>
        <w:rPr>
          <w:rStyle w:val="FootnoteReference"/>
        </w:rPr>
        <w:footnoteRef/>
      </w:r>
      <w:r w:rsidRPr="00D769BB">
        <w:rPr>
          <w:lang w:val="en-GB"/>
        </w:rPr>
        <w:t xml:space="preserve"> </w:t>
      </w:r>
      <w:r w:rsidRPr="00E31CD3">
        <w:rPr>
          <w:lang w:val="en-GB"/>
        </w:rPr>
        <w:t>Bebbux (pronounced "BEB-boosh") is the Maltese word for snail.</w:t>
      </w:r>
    </w:p>
  </w:footnote>
  <w:footnote w:id="13">
    <w:p w:rsidR="00DD6D8E" w:rsidRDefault="00DD6D8E">
      <w:pPr>
        <w:pStyle w:val="FootnoteText"/>
      </w:pPr>
      <w:r>
        <w:rPr>
          <w:rStyle w:val="FootnoteReference"/>
        </w:rPr>
        <w:footnoteRef/>
      </w:r>
      <w:r w:rsidRPr="00286519">
        <w:rPr>
          <w:lang w:val="en-GB"/>
        </w:rPr>
        <w:t xml:space="preserve"> To thine own self be true — William Shakespeare, “Hamlet,” Act I, Scene 3.</w:t>
      </w:r>
      <w:r w:rsidRPr="00286519">
        <w:rPr>
          <w:lang w:val="en-GB"/>
        </w:rPr>
        <w:br/>
        <w:t>Shakespeare wrote lines that pierce the soul because they weren’t just clever—they were channeled.</w:t>
      </w:r>
      <w:r w:rsidRPr="00286519">
        <w:rPr>
          <w:lang w:val="en-GB"/>
        </w:rPr>
        <w:br/>
        <w:t>Call it divine inspiration, call it the field, call it whatever you want—some truths didn’t c</w:t>
      </w:r>
      <w:r>
        <w:rPr>
          <w:lang w:val="en-GB"/>
        </w:rPr>
        <w:t>ome from logic, they came from shared higher knowledge.</w:t>
      </w:r>
    </w:p>
  </w:footnote>
  <w:footnote w:id="14">
    <w:p w:rsidR="00DD6D8E" w:rsidRDefault="00DD6D8E">
      <w:pPr>
        <w:pStyle w:val="FootnoteText"/>
      </w:pPr>
      <w:r>
        <w:rPr>
          <w:rStyle w:val="FootnoteReference"/>
        </w:rPr>
        <w:footnoteRef/>
      </w:r>
      <w:r w:rsidRPr="00620531">
        <w:rPr>
          <w:lang w:val="en-GB"/>
        </w:rPr>
        <w:t xml:space="preserve"> When I say energy field, don’t picture crystal pyramids and incense smoke forming Wi-Fi signals.</w:t>
      </w:r>
      <w:r w:rsidRPr="00620531">
        <w:rPr>
          <w:lang w:val="en-GB"/>
        </w:rPr>
        <w:br/>
        <w:t>I mean: maybe, just maybe, we’re part of a system—call it bioelectric, quantum, informational, subconscious, or whatever—where stuff gets recorded, echoed, or picked up.</w:t>
      </w:r>
      <w:r w:rsidRPr="00620531">
        <w:rPr>
          <w:lang w:val="en-GB"/>
        </w:rPr>
        <w:br/>
        <w:t>We don’t know how it works, and I’m not pretending we do.</w:t>
      </w:r>
      <w:r w:rsidRPr="00620531">
        <w:rPr>
          <w:lang w:val="en-GB"/>
        </w:rPr>
        <w:br/>
        <w:t>But if your gut clenches in someone’s presence before they speak, or a room feels weird after an argument—even though it looks normal—then you already know what I’m talking about.</w:t>
      </w:r>
      <w:r w:rsidRPr="00620531">
        <w:rPr>
          <w:lang w:val="en-GB"/>
        </w:rPr>
        <w:br/>
      </w:r>
      <w:r w:rsidRPr="00F9667C">
        <w:rPr>
          <w:lang w:val="en-GB"/>
        </w:rPr>
        <w:t>No need to believe anything spooky. Just… pay attention.</w:t>
      </w:r>
    </w:p>
  </w:footnote>
  <w:footnote w:id="15">
    <w:p w:rsidR="00DD6D8E" w:rsidRPr="005573EE" w:rsidRDefault="00DD6D8E" w:rsidP="005573EE">
      <w:pPr>
        <w:rPr>
          <w:lang w:val="en-GB"/>
        </w:rPr>
      </w:pPr>
      <w:r>
        <w:rPr>
          <w:rStyle w:val="FootnoteReference"/>
        </w:rPr>
        <w:footnoteRef/>
      </w:r>
      <w:r w:rsidRPr="0063511C">
        <w:rPr>
          <w:lang w:val="en-GB"/>
        </w:rPr>
        <w:t xml:space="preserve"> il-Qarraba</w:t>
      </w:r>
      <w:r w:rsidRPr="0063511C">
        <w:rPr>
          <w:b/>
          <w:bCs/>
          <w:lang w:val="en-GB"/>
        </w:rPr>
        <w:t xml:space="preserve"> is a</w:t>
      </w:r>
      <w:r w:rsidRPr="0063511C">
        <w:rPr>
          <w:lang w:val="en-GB"/>
        </w:rPr>
        <w:t xml:space="preserve"> prominent rocky peninsula on the northwest coast of Malta, located between Għajn Tuffieħa and Ġnejna Bay. Known for its steep trails, dramatic clay slopes, and stunning views, it attracts adventurous hikers and photographers—but requires caution due to its loose terrain and unmarked paths.</w:t>
      </w:r>
    </w:p>
    <w:p w:rsidR="00DD6D8E" w:rsidRDefault="00DD6D8E" w:rsidP="005573EE"/>
  </w:footnote>
  <w:footnote w:id="16">
    <w:p w:rsidR="00DD6D8E" w:rsidRDefault="00DD6D8E">
      <w:pPr>
        <w:pStyle w:val="FootnoteText"/>
      </w:pPr>
      <w:r>
        <w:rPr>
          <w:rStyle w:val="FootnoteReference"/>
        </w:rPr>
        <w:footnoteRef/>
      </w:r>
      <w:r w:rsidRPr="00317486">
        <w:rPr>
          <w:lang w:val="en-GB"/>
        </w:rPr>
        <w:t xml:space="preserve"> xahx (n., Maltese) – Fine powdered limestone, common in Malta. Gets everywhere. Used in construction, sometimes art, and occasionally mistaken for flour until someone sneezes. </w:t>
      </w:r>
      <w:r w:rsidRPr="00C050CD">
        <w:rPr>
          <w:lang w:val="en-GB"/>
        </w:rPr>
        <w:t xml:space="preserve">Not edible. Not washable. </w:t>
      </w:r>
    </w:p>
  </w:footnote>
  <w:footnote w:id="17">
    <w:p w:rsidR="00DD6D8E" w:rsidRDefault="00DD6D8E">
      <w:pPr>
        <w:pStyle w:val="FootnoteText"/>
      </w:pPr>
      <w:r>
        <w:rPr>
          <w:rStyle w:val="FootnoteReference"/>
        </w:rPr>
        <w:footnoteRef/>
      </w:r>
      <w:r w:rsidRPr="00501004">
        <w:rPr>
          <w:lang w:val="en-GB"/>
        </w:rPr>
        <w:t xml:space="preserve"> Danger, Will Robinson!” is the famous warning line from the 1960s sci-fi series Lost in Space, spoken by the family’s robot to young Will Rob</w:t>
      </w:r>
      <w:r>
        <w:rPr>
          <w:lang w:val="en-GB"/>
        </w:rPr>
        <w:t>inson whenever danger was near.</w:t>
      </w:r>
    </w:p>
  </w:footnote>
  <w:footnote w:id="18">
    <w:p w:rsidR="00DD6D8E" w:rsidRDefault="00DD6D8E">
      <w:pPr>
        <w:pStyle w:val="FootnoteText"/>
      </w:pPr>
      <w:r>
        <w:rPr>
          <w:rStyle w:val="FootnoteReference"/>
        </w:rPr>
        <w:footnoteRef/>
      </w:r>
      <w:r w:rsidRPr="00660E51">
        <w:rPr>
          <w:lang w:val="en-GB"/>
        </w:rPr>
        <w:t xml:space="preserve"> there is a fun story somewhere back in the book about this</w:t>
      </w:r>
      <w:r>
        <w:rPr>
          <w:lang w:val="en-GB"/>
        </w:rPr>
        <w:t>...</w:t>
      </w:r>
    </w:p>
  </w:footnote>
  <w:footnote w:id="19">
    <w:p w:rsidR="00DD6D8E" w:rsidRDefault="00DD6D8E" w:rsidP="009124DC">
      <w:r>
        <w:rPr>
          <w:rStyle w:val="FootnoteReference"/>
        </w:rPr>
        <w:footnoteRef/>
      </w:r>
      <w:r w:rsidRPr="009124DC">
        <w:rPr>
          <w:lang w:val="en-GB"/>
        </w:rPr>
        <w:t xml:space="preserve"> Yes, that’s Snap!, 1990.</w:t>
      </w:r>
      <w:r>
        <w:rPr>
          <w:lang w:val="en-GB"/>
        </w:rPr>
        <w:t xml:space="preserve"> You’re welcome for the earworm.</w:t>
      </w:r>
    </w:p>
  </w:footnote>
  <w:footnote w:id="20">
    <w:p w:rsidR="00DD6D8E" w:rsidRDefault="00DD6D8E">
      <w:pPr>
        <w:pStyle w:val="FootnoteText"/>
      </w:pPr>
      <w:r>
        <w:rPr>
          <w:rStyle w:val="FootnoteReference"/>
        </w:rPr>
        <w:footnoteRef/>
      </w:r>
      <w:r w:rsidRPr="00954086">
        <w:rPr>
          <w:lang w:val="en-GB"/>
        </w:rPr>
        <w:t xml:space="preserve"> I you looked by curiosity into "A Cour</w:t>
      </w:r>
      <w:r>
        <w:rPr>
          <w:lang w:val="en-GB"/>
        </w:rPr>
        <w:t xml:space="preserve">se in Miracles", you find that early on in lesson 5 one is asked to ponder thta </w:t>
      </w:r>
      <w:r w:rsidRPr="00035DD0">
        <w:rPr>
          <w:lang w:val="en-GB"/>
        </w:rPr>
        <w:t>"I am never upset for the reason I think."</w:t>
      </w:r>
    </w:p>
  </w:footnote>
  <w:footnote w:id="21">
    <w:p w:rsidR="00DD6D8E" w:rsidRDefault="00DD6D8E">
      <w:pPr>
        <w:pStyle w:val="FootnoteText"/>
      </w:pPr>
      <w:r>
        <w:rPr>
          <w:rStyle w:val="FootnoteReference"/>
        </w:rPr>
        <w:footnoteRef/>
      </w:r>
      <w:r w:rsidRPr="00D212F3">
        <w:rPr>
          <w:lang w:val="en-GB"/>
        </w:rPr>
        <w:t xml:space="preserve"> </w:t>
      </w:r>
      <w:r w:rsidRPr="005F7A37">
        <w:rPr>
          <w:lang w:val="en-GB"/>
        </w:rPr>
        <w:t>I wish you could immerse yourself in the calm waters at Ta’ Maria Cave,</w:t>
      </w:r>
      <w:r w:rsidRPr="00F8442A">
        <w:rPr>
          <w:lang w:val="en-GB"/>
        </w:rPr>
        <w:t xml:space="preserve"> </w:t>
      </w:r>
      <w:r w:rsidRPr="005F7A37">
        <w:rPr>
          <w:lang w:val="en-GB"/>
        </w:rPr>
        <w:t>a few hours before sunset,</w:t>
      </w:r>
      <w:r w:rsidRPr="00F8442A">
        <w:rPr>
          <w:lang w:val="en-GB"/>
        </w:rPr>
        <w:t xml:space="preserve"> </w:t>
      </w:r>
      <w:r w:rsidRPr="005F7A37">
        <w:rPr>
          <w:lang w:val="en-GB"/>
        </w:rPr>
        <w:t>when the light hits the bottom of the sea</w:t>
      </w:r>
      <w:r>
        <w:rPr>
          <w:lang w:val="en-GB"/>
        </w:rPr>
        <w:t xml:space="preserve"> </w:t>
      </w:r>
      <w:r w:rsidRPr="005F7A37">
        <w:rPr>
          <w:lang w:val="en-GB"/>
        </w:rPr>
        <w:t>and shines through like pure emerald.</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11E00"/>
    <w:multiLevelType w:val="hybridMultilevel"/>
    <w:tmpl w:val="319ED096"/>
    <w:lvl w:ilvl="0" w:tplc="4F503C6A">
      <w:start w:val="1"/>
      <w:numFmt w:val="bullet"/>
      <w:pStyle w:val="Puntato"/>
      <w:lvlText w:val=""/>
      <w:lvlJc w:val="left"/>
      <w:pPr>
        <w:tabs>
          <w:tab w:val="num" w:pos="720"/>
        </w:tabs>
        <w:ind w:left="720" w:hanging="360"/>
      </w:pPr>
      <w:rPr>
        <w:rFonts w:ascii="Symbol" w:hAnsi="Symbol" w:cs="Symbol" w:hint="default"/>
        <w:color w:val="auto"/>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1">
    <w:nsid w:val="7AB77EFC"/>
    <w:multiLevelType w:val="multilevel"/>
    <w:tmpl w:val="1658AA0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defaultTabStop w:val="708"/>
  <w:hyphenationZone w:val="283"/>
  <w:doNotHyphenateCaps/>
  <w:defaultTableStyle w:val="Heading4Char1"/>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F6222"/>
    <w:rsid w:val="00001139"/>
    <w:rsid w:val="00001876"/>
    <w:rsid w:val="0000195E"/>
    <w:rsid w:val="000032F6"/>
    <w:rsid w:val="00003CC9"/>
    <w:rsid w:val="000043DF"/>
    <w:rsid w:val="00005311"/>
    <w:rsid w:val="00005736"/>
    <w:rsid w:val="0000697B"/>
    <w:rsid w:val="00006BFA"/>
    <w:rsid w:val="00007607"/>
    <w:rsid w:val="00010904"/>
    <w:rsid w:val="00011D3A"/>
    <w:rsid w:val="000155F1"/>
    <w:rsid w:val="000200F5"/>
    <w:rsid w:val="00022A0E"/>
    <w:rsid w:val="00023BE2"/>
    <w:rsid w:val="00026AFA"/>
    <w:rsid w:val="000276F2"/>
    <w:rsid w:val="00030AB9"/>
    <w:rsid w:val="0003118E"/>
    <w:rsid w:val="00031271"/>
    <w:rsid w:val="00031D21"/>
    <w:rsid w:val="000325E6"/>
    <w:rsid w:val="00033264"/>
    <w:rsid w:val="00034071"/>
    <w:rsid w:val="000343C7"/>
    <w:rsid w:val="00035DD0"/>
    <w:rsid w:val="00036F4B"/>
    <w:rsid w:val="00041A9F"/>
    <w:rsid w:val="00041BCE"/>
    <w:rsid w:val="00054741"/>
    <w:rsid w:val="00055095"/>
    <w:rsid w:val="00055D33"/>
    <w:rsid w:val="00056772"/>
    <w:rsid w:val="0005731B"/>
    <w:rsid w:val="0005795F"/>
    <w:rsid w:val="00057B22"/>
    <w:rsid w:val="00060868"/>
    <w:rsid w:val="000626DA"/>
    <w:rsid w:val="000640F5"/>
    <w:rsid w:val="00065A6C"/>
    <w:rsid w:val="00071DAF"/>
    <w:rsid w:val="00072F5B"/>
    <w:rsid w:val="00074F23"/>
    <w:rsid w:val="00075528"/>
    <w:rsid w:val="000758D8"/>
    <w:rsid w:val="0007606B"/>
    <w:rsid w:val="000761A5"/>
    <w:rsid w:val="00077CB5"/>
    <w:rsid w:val="00080891"/>
    <w:rsid w:val="000808D7"/>
    <w:rsid w:val="000808E8"/>
    <w:rsid w:val="00080B25"/>
    <w:rsid w:val="00081D6C"/>
    <w:rsid w:val="0008476D"/>
    <w:rsid w:val="00087FE6"/>
    <w:rsid w:val="0009051C"/>
    <w:rsid w:val="000922CB"/>
    <w:rsid w:val="000926C7"/>
    <w:rsid w:val="00093694"/>
    <w:rsid w:val="00094410"/>
    <w:rsid w:val="00095A5B"/>
    <w:rsid w:val="000A01E0"/>
    <w:rsid w:val="000A0634"/>
    <w:rsid w:val="000A3123"/>
    <w:rsid w:val="000A48BD"/>
    <w:rsid w:val="000A52A4"/>
    <w:rsid w:val="000A55D6"/>
    <w:rsid w:val="000B0434"/>
    <w:rsid w:val="000B1C8D"/>
    <w:rsid w:val="000B450E"/>
    <w:rsid w:val="000B5312"/>
    <w:rsid w:val="000B7CF9"/>
    <w:rsid w:val="000C023A"/>
    <w:rsid w:val="000C116D"/>
    <w:rsid w:val="000C2186"/>
    <w:rsid w:val="000C5E82"/>
    <w:rsid w:val="000C5F13"/>
    <w:rsid w:val="000C7881"/>
    <w:rsid w:val="000D160A"/>
    <w:rsid w:val="000D1AA5"/>
    <w:rsid w:val="000D1B8E"/>
    <w:rsid w:val="000D3EAC"/>
    <w:rsid w:val="000D6007"/>
    <w:rsid w:val="000D778A"/>
    <w:rsid w:val="000E0E6E"/>
    <w:rsid w:val="000E3C82"/>
    <w:rsid w:val="000E4160"/>
    <w:rsid w:val="000E5F1D"/>
    <w:rsid w:val="000E5F30"/>
    <w:rsid w:val="000E7574"/>
    <w:rsid w:val="000F0091"/>
    <w:rsid w:val="000F00BD"/>
    <w:rsid w:val="000F19B4"/>
    <w:rsid w:val="000F2449"/>
    <w:rsid w:val="000F3A98"/>
    <w:rsid w:val="000F4CE3"/>
    <w:rsid w:val="000F7516"/>
    <w:rsid w:val="001006B9"/>
    <w:rsid w:val="00103C8B"/>
    <w:rsid w:val="001076C2"/>
    <w:rsid w:val="00111CA7"/>
    <w:rsid w:val="001129C8"/>
    <w:rsid w:val="001158F8"/>
    <w:rsid w:val="001160F2"/>
    <w:rsid w:val="00116A36"/>
    <w:rsid w:val="00124335"/>
    <w:rsid w:val="00125DD4"/>
    <w:rsid w:val="0012650A"/>
    <w:rsid w:val="00126EA3"/>
    <w:rsid w:val="00127BE9"/>
    <w:rsid w:val="00130B66"/>
    <w:rsid w:val="0013109C"/>
    <w:rsid w:val="00131AEB"/>
    <w:rsid w:val="0013283A"/>
    <w:rsid w:val="001329A4"/>
    <w:rsid w:val="00133588"/>
    <w:rsid w:val="001335FC"/>
    <w:rsid w:val="0013366C"/>
    <w:rsid w:val="001336AA"/>
    <w:rsid w:val="00133D89"/>
    <w:rsid w:val="00133F6A"/>
    <w:rsid w:val="00136035"/>
    <w:rsid w:val="00136B74"/>
    <w:rsid w:val="00136C5A"/>
    <w:rsid w:val="00141562"/>
    <w:rsid w:val="0014377A"/>
    <w:rsid w:val="00145397"/>
    <w:rsid w:val="001472D2"/>
    <w:rsid w:val="00147903"/>
    <w:rsid w:val="001500C1"/>
    <w:rsid w:val="0015045A"/>
    <w:rsid w:val="00151B3C"/>
    <w:rsid w:val="00154C85"/>
    <w:rsid w:val="001560A2"/>
    <w:rsid w:val="001563B4"/>
    <w:rsid w:val="00157361"/>
    <w:rsid w:val="00161374"/>
    <w:rsid w:val="00161F11"/>
    <w:rsid w:val="00163258"/>
    <w:rsid w:val="001636D0"/>
    <w:rsid w:val="00163C02"/>
    <w:rsid w:val="00164F73"/>
    <w:rsid w:val="001653E5"/>
    <w:rsid w:val="00166BA9"/>
    <w:rsid w:val="00166D00"/>
    <w:rsid w:val="00170099"/>
    <w:rsid w:val="0017019E"/>
    <w:rsid w:val="00174804"/>
    <w:rsid w:val="00175B0C"/>
    <w:rsid w:val="00175F26"/>
    <w:rsid w:val="00176FB8"/>
    <w:rsid w:val="00177CBD"/>
    <w:rsid w:val="0018058B"/>
    <w:rsid w:val="00181F7F"/>
    <w:rsid w:val="0018259B"/>
    <w:rsid w:val="001826FF"/>
    <w:rsid w:val="00182C22"/>
    <w:rsid w:val="001833AF"/>
    <w:rsid w:val="0018517F"/>
    <w:rsid w:val="00190412"/>
    <w:rsid w:val="001907B2"/>
    <w:rsid w:val="00191110"/>
    <w:rsid w:val="001911D7"/>
    <w:rsid w:val="00192E0B"/>
    <w:rsid w:val="00193124"/>
    <w:rsid w:val="00193CAA"/>
    <w:rsid w:val="00193FF9"/>
    <w:rsid w:val="00194A86"/>
    <w:rsid w:val="00195501"/>
    <w:rsid w:val="00195A5C"/>
    <w:rsid w:val="001971DB"/>
    <w:rsid w:val="001A1622"/>
    <w:rsid w:val="001A1D07"/>
    <w:rsid w:val="001A48F9"/>
    <w:rsid w:val="001A4A99"/>
    <w:rsid w:val="001A4EA0"/>
    <w:rsid w:val="001A66E1"/>
    <w:rsid w:val="001A6EED"/>
    <w:rsid w:val="001A71BC"/>
    <w:rsid w:val="001B03D2"/>
    <w:rsid w:val="001B0562"/>
    <w:rsid w:val="001B0F32"/>
    <w:rsid w:val="001B189B"/>
    <w:rsid w:val="001B2772"/>
    <w:rsid w:val="001B3998"/>
    <w:rsid w:val="001B6572"/>
    <w:rsid w:val="001B7963"/>
    <w:rsid w:val="001C0E22"/>
    <w:rsid w:val="001C1646"/>
    <w:rsid w:val="001C1970"/>
    <w:rsid w:val="001C274D"/>
    <w:rsid w:val="001C4371"/>
    <w:rsid w:val="001C46E2"/>
    <w:rsid w:val="001C4915"/>
    <w:rsid w:val="001C5247"/>
    <w:rsid w:val="001C5D5F"/>
    <w:rsid w:val="001C6207"/>
    <w:rsid w:val="001C63F5"/>
    <w:rsid w:val="001C6B4F"/>
    <w:rsid w:val="001C6E66"/>
    <w:rsid w:val="001C72AB"/>
    <w:rsid w:val="001D19E6"/>
    <w:rsid w:val="001D1C8A"/>
    <w:rsid w:val="001D44C1"/>
    <w:rsid w:val="001D4BD6"/>
    <w:rsid w:val="001D4E12"/>
    <w:rsid w:val="001D6366"/>
    <w:rsid w:val="001D6F82"/>
    <w:rsid w:val="001E0221"/>
    <w:rsid w:val="001E2141"/>
    <w:rsid w:val="001E34A9"/>
    <w:rsid w:val="001E48DE"/>
    <w:rsid w:val="001E5062"/>
    <w:rsid w:val="001E52BE"/>
    <w:rsid w:val="001E64EE"/>
    <w:rsid w:val="001F0A9D"/>
    <w:rsid w:val="001F2C2E"/>
    <w:rsid w:val="001F3D86"/>
    <w:rsid w:val="001F51A0"/>
    <w:rsid w:val="001F561E"/>
    <w:rsid w:val="001F5BFE"/>
    <w:rsid w:val="00200596"/>
    <w:rsid w:val="00201101"/>
    <w:rsid w:val="0020199D"/>
    <w:rsid w:val="00203609"/>
    <w:rsid w:val="00203A78"/>
    <w:rsid w:val="002045AE"/>
    <w:rsid w:val="002051A8"/>
    <w:rsid w:val="002053DD"/>
    <w:rsid w:val="0020799C"/>
    <w:rsid w:val="00211317"/>
    <w:rsid w:val="00215E80"/>
    <w:rsid w:val="00217034"/>
    <w:rsid w:val="002200A1"/>
    <w:rsid w:val="0022265B"/>
    <w:rsid w:val="00224401"/>
    <w:rsid w:val="002261DE"/>
    <w:rsid w:val="00227BDF"/>
    <w:rsid w:val="002304DD"/>
    <w:rsid w:val="00232958"/>
    <w:rsid w:val="00235003"/>
    <w:rsid w:val="00235288"/>
    <w:rsid w:val="00235AE5"/>
    <w:rsid w:val="002374B5"/>
    <w:rsid w:val="00241B41"/>
    <w:rsid w:val="002437FC"/>
    <w:rsid w:val="00246565"/>
    <w:rsid w:val="002505B9"/>
    <w:rsid w:val="00251E31"/>
    <w:rsid w:val="00252DF0"/>
    <w:rsid w:val="002532F0"/>
    <w:rsid w:val="002544C8"/>
    <w:rsid w:val="00260B76"/>
    <w:rsid w:val="00261A7E"/>
    <w:rsid w:val="00261D0C"/>
    <w:rsid w:val="002631C6"/>
    <w:rsid w:val="0026513A"/>
    <w:rsid w:val="0026561D"/>
    <w:rsid w:val="002663F5"/>
    <w:rsid w:val="00266DF4"/>
    <w:rsid w:val="00266E05"/>
    <w:rsid w:val="002727E3"/>
    <w:rsid w:val="00273D88"/>
    <w:rsid w:val="00273D90"/>
    <w:rsid w:val="00275B03"/>
    <w:rsid w:val="00276245"/>
    <w:rsid w:val="002771C6"/>
    <w:rsid w:val="002774D3"/>
    <w:rsid w:val="00277D8C"/>
    <w:rsid w:val="00277F24"/>
    <w:rsid w:val="002805FF"/>
    <w:rsid w:val="00281101"/>
    <w:rsid w:val="00282441"/>
    <w:rsid w:val="002852D8"/>
    <w:rsid w:val="002853DB"/>
    <w:rsid w:val="002857F5"/>
    <w:rsid w:val="00285A02"/>
    <w:rsid w:val="00285BC5"/>
    <w:rsid w:val="00286519"/>
    <w:rsid w:val="00286BD8"/>
    <w:rsid w:val="00290925"/>
    <w:rsid w:val="002914B4"/>
    <w:rsid w:val="00291CDB"/>
    <w:rsid w:val="00294CCC"/>
    <w:rsid w:val="00294F3C"/>
    <w:rsid w:val="00294FDC"/>
    <w:rsid w:val="002A2DB4"/>
    <w:rsid w:val="002A41F2"/>
    <w:rsid w:val="002A459A"/>
    <w:rsid w:val="002A571C"/>
    <w:rsid w:val="002B0301"/>
    <w:rsid w:val="002B2362"/>
    <w:rsid w:val="002B39AB"/>
    <w:rsid w:val="002B39DE"/>
    <w:rsid w:val="002B5B91"/>
    <w:rsid w:val="002B63C0"/>
    <w:rsid w:val="002B68E8"/>
    <w:rsid w:val="002C0BE8"/>
    <w:rsid w:val="002C1CF4"/>
    <w:rsid w:val="002C44ED"/>
    <w:rsid w:val="002C45E4"/>
    <w:rsid w:val="002C57C7"/>
    <w:rsid w:val="002C65C5"/>
    <w:rsid w:val="002D0C0B"/>
    <w:rsid w:val="002D0D68"/>
    <w:rsid w:val="002D1943"/>
    <w:rsid w:val="002D2279"/>
    <w:rsid w:val="002D23D9"/>
    <w:rsid w:val="002D3670"/>
    <w:rsid w:val="002D4BCB"/>
    <w:rsid w:val="002D5EBC"/>
    <w:rsid w:val="002E501A"/>
    <w:rsid w:val="002E61B4"/>
    <w:rsid w:val="002E64C2"/>
    <w:rsid w:val="002E7761"/>
    <w:rsid w:val="002E7884"/>
    <w:rsid w:val="002F0024"/>
    <w:rsid w:val="002F0132"/>
    <w:rsid w:val="002F1267"/>
    <w:rsid w:val="002F17A3"/>
    <w:rsid w:val="002F2B95"/>
    <w:rsid w:val="002F2E18"/>
    <w:rsid w:val="002F31B2"/>
    <w:rsid w:val="002F5B7F"/>
    <w:rsid w:val="002F613A"/>
    <w:rsid w:val="002F7985"/>
    <w:rsid w:val="002F7F92"/>
    <w:rsid w:val="0030080B"/>
    <w:rsid w:val="00301257"/>
    <w:rsid w:val="003012A9"/>
    <w:rsid w:val="00303B9B"/>
    <w:rsid w:val="00304782"/>
    <w:rsid w:val="003077F6"/>
    <w:rsid w:val="0031190A"/>
    <w:rsid w:val="00314403"/>
    <w:rsid w:val="00314D9D"/>
    <w:rsid w:val="00316E20"/>
    <w:rsid w:val="00317486"/>
    <w:rsid w:val="003203BB"/>
    <w:rsid w:val="00322850"/>
    <w:rsid w:val="00322EB8"/>
    <w:rsid w:val="003237A7"/>
    <w:rsid w:val="003265E1"/>
    <w:rsid w:val="003276FA"/>
    <w:rsid w:val="003316AB"/>
    <w:rsid w:val="003316CE"/>
    <w:rsid w:val="00331713"/>
    <w:rsid w:val="00331C39"/>
    <w:rsid w:val="0033233E"/>
    <w:rsid w:val="0033332E"/>
    <w:rsid w:val="003337D9"/>
    <w:rsid w:val="003339F5"/>
    <w:rsid w:val="00333BAC"/>
    <w:rsid w:val="00335A7E"/>
    <w:rsid w:val="0034045F"/>
    <w:rsid w:val="0034333D"/>
    <w:rsid w:val="00343491"/>
    <w:rsid w:val="0034533E"/>
    <w:rsid w:val="00345BEC"/>
    <w:rsid w:val="00350257"/>
    <w:rsid w:val="0035365A"/>
    <w:rsid w:val="00355863"/>
    <w:rsid w:val="003571D2"/>
    <w:rsid w:val="00360CA5"/>
    <w:rsid w:val="003610BE"/>
    <w:rsid w:val="0036251D"/>
    <w:rsid w:val="0036298D"/>
    <w:rsid w:val="00364D61"/>
    <w:rsid w:val="00365622"/>
    <w:rsid w:val="00365A67"/>
    <w:rsid w:val="0036716D"/>
    <w:rsid w:val="00367C85"/>
    <w:rsid w:val="00370FF1"/>
    <w:rsid w:val="0037101C"/>
    <w:rsid w:val="00371B20"/>
    <w:rsid w:val="00374964"/>
    <w:rsid w:val="00374BAD"/>
    <w:rsid w:val="00380486"/>
    <w:rsid w:val="003815EB"/>
    <w:rsid w:val="003841DF"/>
    <w:rsid w:val="00384436"/>
    <w:rsid w:val="00385F05"/>
    <w:rsid w:val="003870C3"/>
    <w:rsid w:val="00387E71"/>
    <w:rsid w:val="0039094B"/>
    <w:rsid w:val="00391D85"/>
    <w:rsid w:val="00394A2E"/>
    <w:rsid w:val="00395294"/>
    <w:rsid w:val="00395C4B"/>
    <w:rsid w:val="003A0916"/>
    <w:rsid w:val="003A3C85"/>
    <w:rsid w:val="003A6B01"/>
    <w:rsid w:val="003B2711"/>
    <w:rsid w:val="003B453A"/>
    <w:rsid w:val="003B6492"/>
    <w:rsid w:val="003C2100"/>
    <w:rsid w:val="003C212C"/>
    <w:rsid w:val="003C23F2"/>
    <w:rsid w:val="003C3254"/>
    <w:rsid w:val="003C549D"/>
    <w:rsid w:val="003C7275"/>
    <w:rsid w:val="003D0101"/>
    <w:rsid w:val="003D07A3"/>
    <w:rsid w:val="003D0BC2"/>
    <w:rsid w:val="003D2DB8"/>
    <w:rsid w:val="003D71BC"/>
    <w:rsid w:val="003D752E"/>
    <w:rsid w:val="003D7A12"/>
    <w:rsid w:val="003E06C8"/>
    <w:rsid w:val="003E6203"/>
    <w:rsid w:val="003E63EB"/>
    <w:rsid w:val="003E6429"/>
    <w:rsid w:val="003E7E7D"/>
    <w:rsid w:val="003E7E96"/>
    <w:rsid w:val="003F0600"/>
    <w:rsid w:val="003F4A8F"/>
    <w:rsid w:val="003F5467"/>
    <w:rsid w:val="003F58DF"/>
    <w:rsid w:val="003F683B"/>
    <w:rsid w:val="003F6DED"/>
    <w:rsid w:val="00401DE4"/>
    <w:rsid w:val="0040424F"/>
    <w:rsid w:val="00411091"/>
    <w:rsid w:val="00411DE7"/>
    <w:rsid w:val="00412755"/>
    <w:rsid w:val="00412A26"/>
    <w:rsid w:val="00413939"/>
    <w:rsid w:val="004150C4"/>
    <w:rsid w:val="00416478"/>
    <w:rsid w:val="0041659D"/>
    <w:rsid w:val="00416B52"/>
    <w:rsid w:val="004174E3"/>
    <w:rsid w:val="004179FE"/>
    <w:rsid w:val="0042247B"/>
    <w:rsid w:val="00424ADD"/>
    <w:rsid w:val="004250BD"/>
    <w:rsid w:val="00427F7A"/>
    <w:rsid w:val="004311E0"/>
    <w:rsid w:val="0043295A"/>
    <w:rsid w:val="00433930"/>
    <w:rsid w:val="00434D2C"/>
    <w:rsid w:val="004352FB"/>
    <w:rsid w:val="00435B9C"/>
    <w:rsid w:val="00437D21"/>
    <w:rsid w:val="004401BB"/>
    <w:rsid w:val="00441697"/>
    <w:rsid w:val="00442989"/>
    <w:rsid w:val="00442C36"/>
    <w:rsid w:val="00442C86"/>
    <w:rsid w:val="004432F3"/>
    <w:rsid w:val="00443E8C"/>
    <w:rsid w:val="0044425E"/>
    <w:rsid w:val="0044751B"/>
    <w:rsid w:val="00450383"/>
    <w:rsid w:val="00451E17"/>
    <w:rsid w:val="004525D9"/>
    <w:rsid w:val="0045270D"/>
    <w:rsid w:val="004537E5"/>
    <w:rsid w:val="00454456"/>
    <w:rsid w:val="00454502"/>
    <w:rsid w:val="004545D8"/>
    <w:rsid w:val="004550AD"/>
    <w:rsid w:val="0045764E"/>
    <w:rsid w:val="00460A4E"/>
    <w:rsid w:val="0046299F"/>
    <w:rsid w:val="00463B4C"/>
    <w:rsid w:val="004642D2"/>
    <w:rsid w:val="00465A14"/>
    <w:rsid w:val="00470BE6"/>
    <w:rsid w:val="00471ACC"/>
    <w:rsid w:val="00471B62"/>
    <w:rsid w:val="004725C2"/>
    <w:rsid w:val="00472B38"/>
    <w:rsid w:val="004747F1"/>
    <w:rsid w:val="00474C11"/>
    <w:rsid w:val="004752A2"/>
    <w:rsid w:val="00477553"/>
    <w:rsid w:val="004776C5"/>
    <w:rsid w:val="00483278"/>
    <w:rsid w:val="00483FF0"/>
    <w:rsid w:val="00484AE6"/>
    <w:rsid w:val="00484BAD"/>
    <w:rsid w:val="004852A5"/>
    <w:rsid w:val="00485D24"/>
    <w:rsid w:val="00491456"/>
    <w:rsid w:val="00491E45"/>
    <w:rsid w:val="0049221F"/>
    <w:rsid w:val="004940E0"/>
    <w:rsid w:val="004960AD"/>
    <w:rsid w:val="00496D0D"/>
    <w:rsid w:val="004A2ECC"/>
    <w:rsid w:val="004B0DB9"/>
    <w:rsid w:val="004B3B94"/>
    <w:rsid w:val="004B3DE3"/>
    <w:rsid w:val="004B462D"/>
    <w:rsid w:val="004B49B8"/>
    <w:rsid w:val="004C1C52"/>
    <w:rsid w:val="004C398A"/>
    <w:rsid w:val="004C3E76"/>
    <w:rsid w:val="004C6EEE"/>
    <w:rsid w:val="004D0AE4"/>
    <w:rsid w:val="004D27CF"/>
    <w:rsid w:val="004E08A3"/>
    <w:rsid w:val="004E0B74"/>
    <w:rsid w:val="004E1A3D"/>
    <w:rsid w:val="004E6AA0"/>
    <w:rsid w:val="004F0851"/>
    <w:rsid w:val="004F112D"/>
    <w:rsid w:val="004F40C8"/>
    <w:rsid w:val="004F4DB4"/>
    <w:rsid w:val="004F6951"/>
    <w:rsid w:val="004F69B6"/>
    <w:rsid w:val="0050039A"/>
    <w:rsid w:val="00501004"/>
    <w:rsid w:val="00502C68"/>
    <w:rsid w:val="00503087"/>
    <w:rsid w:val="00504C7E"/>
    <w:rsid w:val="00512362"/>
    <w:rsid w:val="00513A7C"/>
    <w:rsid w:val="00513E91"/>
    <w:rsid w:val="00515C02"/>
    <w:rsid w:val="00517449"/>
    <w:rsid w:val="005207D0"/>
    <w:rsid w:val="005225DC"/>
    <w:rsid w:val="0052398F"/>
    <w:rsid w:val="00524454"/>
    <w:rsid w:val="00526BCB"/>
    <w:rsid w:val="005275AE"/>
    <w:rsid w:val="00530206"/>
    <w:rsid w:val="005308E1"/>
    <w:rsid w:val="00530B72"/>
    <w:rsid w:val="00530EA1"/>
    <w:rsid w:val="00533467"/>
    <w:rsid w:val="00533F80"/>
    <w:rsid w:val="00535A60"/>
    <w:rsid w:val="00535FE7"/>
    <w:rsid w:val="00536335"/>
    <w:rsid w:val="00540572"/>
    <w:rsid w:val="00540D17"/>
    <w:rsid w:val="00541B08"/>
    <w:rsid w:val="00541BAB"/>
    <w:rsid w:val="0054233F"/>
    <w:rsid w:val="00542424"/>
    <w:rsid w:val="00542DB6"/>
    <w:rsid w:val="005431AA"/>
    <w:rsid w:val="0054417B"/>
    <w:rsid w:val="00545B9F"/>
    <w:rsid w:val="00545CF7"/>
    <w:rsid w:val="005502AA"/>
    <w:rsid w:val="00551887"/>
    <w:rsid w:val="00552930"/>
    <w:rsid w:val="0055300D"/>
    <w:rsid w:val="00553039"/>
    <w:rsid w:val="00554556"/>
    <w:rsid w:val="005547A1"/>
    <w:rsid w:val="0055647D"/>
    <w:rsid w:val="005573EE"/>
    <w:rsid w:val="005603E4"/>
    <w:rsid w:val="00561617"/>
    <w:rsid w:val="005618C8"/>
    <w:rsid w:val="00561B46"/>
    <w:rsid w:val="00561E79"/>
    <w:rsid w:val="00562D67"/>
    <w:rsid w:val="0056389F"/>
    <w:rsid w:val="00563A81"/>
    <w:rsid w:val="005644E6"/>
    <w:rsid w:val="00564A44"/>
    <w:rsid w:val="00565AC1"/>
    <w:rsid w:val="00565D65"/>
    <w:rsid w:val="00566B67"/>
    <w:rsid w:val="00566BF6"/>
    <w:rsid w:val="00566CE9"/>
    <w:rsid w:val="005708D0"/>
    <w:rsid w:val="00571876"/>
    <w:rsid w:val="005724A9"/>
    <w:rsid w:val="00572803"/>
    <w:rsid w:val="00573921"/>
    <w:rsid w:val="00574E98"/>
    <w:rsid w:val="00576607"/>
    <w:rsid w:val="0058004B"/>
    <w:rsid w:val="005817F9"/>
    <w:rsid w:val="00581E5A"/>
    <w:rsid w:val="0058409D"/>
    <w:rsid w:val="005848B1"/>
    <w:rsid w:val="005852DB"/>
    <w:rsid w:val="0059201A"/>
    <w:rsid w:val="00592379"/>
    <w:rsid w:val="0059289A"/>
    <w:rsid w:val="00596439"/>
    <w:rsid w:val="005964CB"/>
    <w:rsid w:val="00596EFA"/>
    <w:rsid w:val="005A09D4"/>
    <w:rsid w:val="005A299C"/>
    <w:rsid w:val="005A3796"/>
    <w:rsid w:val="005A38E0"/>
    <w:rsid w:val="005A4FDC"/>
    <w:rsid w:val="005A53FE"/>
    <w:rsid w:val="005A5889"/>
    <w:rsid w:val="005A6C99"/>
    <w:rsid w:val="005A6FA0"/>
    <w:rsid w:val="005B05A1"/>
    <w:rsid w:val="005B08C8"/>
    <w:rsid w:val="005B1587"/>
    <w:rsid w:val="005B2C64"/>
    <w:rsid w:val="005B4588"/>
    <w:rsid w:val="005B565A"/>
    <w:rsid w:val="005B7189"/>
    <w:rsid w:val="005C0ADD"/>
    <w:rsid w:val="005C102F"/>
    <w:rsid w:val="005C15BA"/>
    <w:rsid w:val="005C34F2"/>
    <w:rsid w:val="005C660F"/>
    <w:rsid w:val="005D040F"/>
    <w:rsid w:val="005D2605"/>
    <w:rsid w:val="005D28B0"/>
    <w:rsid w:val="005D3012"/>
    <w:rsid w:val="005D3467"/>
    <w:rsid w:val="005D43E8"/>
    <w:rsid w:val="005D4D99"/>
    <w:rsid w:val="005D5803"/>
    <w:rsid w:val="005D7D10"/>
    <w:rsid w:val="005E0DCE"/>
    <w:rsid w:val="005E1679"/>
    <w:rsid w:val="005E1D85"/>
    <w:rsid w:val="005E395A"/>
    <w:rsid w:val="005E4EED"/>
    <w:rsid w:val="005E513E"/>
    <w:rsid w:val="005E587D"/>
    <w:rsid w:val="005E681A"/>
    <w:rsid w:val="005E7507"/>
    <w:rsid w:val="005E755C"/>
    <w:rsid w:val="005E7CAF"/>
    <w:rsid w:val="005E7D44"/>
    <w:rsid w:val="005F0F5B"/>
    <w:rsid w:val="005F15C9"/>
    <w:rsid w:val="005F208A"/>
    <w:rsid w:val="005F53ED"/>
    <w:rsid w:val="005F6222"/>
    <w:rsid w:val="005F7A37"/>
    <w:rsid w:val="00600C98"/>
    <w:rsid w:val="0060253D"/>
    <w:rsid w:val="00604EE4"/>
    <w:rsid w:val="00605B58"/>
    <w:rsid w:val="00610D1A"/>
    <w:rsid w:val="00612580"/>
    <w:rsid w:val="00614D5F"/>
    <w:rsid w:val="00615DD1"/>
    <w:rsid w:val="00616E58"/>
    <w:rsid w:val="00617556"/>
    <w:rsid w:val="00620531"/>
    <w:rsid w:val="00620AF3"/>
    <w:rsid w:val="00621050"/>
    <w:rsid w:val="00621991"/>
    <w:rsid w:val="00621A8C"/>
    <w:rsid w:val="00621BFA"/>
    <w:rsid w:val="006224E6"/>
    <w:rsid w:val="00623421"/>
    <w:rsid w:val="00624246"/>
    <w:rsid w:val="00626022"/>
    <w:rsid w:val="006279D8"/>
    <w:rsid w:val="00627F45"/>
    <w:rsid w:val="00630C0D"/>
    <w:rsid w:val="00633CAA"/>
    <w:rsid w:val="00633D89"/>
    <w:rsid w:val="0063511C"/>
    <w:rsid w:val="00635A38"/>
    <w:rsid w:val="0063636C"/>
    <w:rsid w:val="006371AF"/>
    <w:rsid w:val="0064104E"/>
    <w:rsid w:val="006411FC"/>
    <w:rsid w:val="00641EE3"/>
    <w:rsid w:val="006437E0"/>
    <w:rsid w:val="00644519"/>
    <w:rsid w:val="00645B14"/>
    <w:rsid w:val="00647573"/>
    <w:rsid w:val="00647AA8"/>
    <w:rsid w:val="006503A9"/>
    <w:rsid w:val="00650830"/>
    <w:rsid w:val="00650A4A"/>
    <w:rsid w:val="00650D7F"/>
    <w:rsid w:val="0065202D"/>
    <w:rsid w:val="0065419A"/>
    <w:rsid w:val="00654228"/>
    <w:rsid w:val="00654DDF"/>
    <w:rsid w:val="00654E80"/>
    <w:rsid w:val="00655E3E"/>
    <w:rsid w:val="00657D45"/>
    <w:rsid w:val="00660E51"/>
    <w:rsid w:val="006627E2"/>
    <w:rsid w:val="0066286D"/>
    <w:rsid w:val="006628B7"/>
    <w:rsid w:val="00664783"/>
    <w:rsid w:val="00666295"/>
    <w:rsid w:val="00667B58"/>
    <w:rsid w:val="00670333"/>
    <w:rsid w:val="00671D5D"/>
    <w:rsid w:val="00673B4E"/>
    <w:rsid w:val="006748AE"/>
    <w:rsid w:val="00677035"/>
    <w:rsid w:val="00677060"/>
    <w:rsid w:val="00677615"/>
    <w:rsid w:val="0067768D"/>
    <w:rsid w:val="00677A6E"/>
    <w:rsid w:val="00680DDD"/>
    <w:rsid w:val="00681C68"/>
    <w:rsid w:val="00684E83"/>
    <w:rsid w:val="0068573A"/>
    <w:rsid w:val="00686AF6"/>
    <w:rsid w:val="006905B4"/>
    <w:rsid w:val="00690C7B"/>
    <w:rsid w:val="00692BD6"/>
    <w:rsid w:val="006938D1"/>
    <w:rsid w:val="00693B25"/>
    <w:rsid w:val="00693B9B"/>
    <w:rsid w:val="00696699"/>
    <w:rsid w:val="00696A59"/>
    <w:rsid w:val="00696BCA"/>
    <w:rsid w:val="00697E59"/>
    <w:rsid w:val="006A1F02"/>
    <w:rsid w:val="006A3723"/>
    <w:rsid w:val="006A56F2"/>
    <w:rsid w:val="006A6293"/>
    <w:rsid w:val="006B06E5"/>
    <w:rsid w:val="006B392C"/>
    <w:rsid w:val="006B4127"/>
    <w:rsid w:val="006B472C"/>
    <w:rsid w:val="006B547E"/>
    <w:rsid w:val="006B6063"/>
    <w:rsid w:val="006C28C4"/>
    <w:rsid w:val="006C44B1"/>
    <w:rsid w:val="006C7330"/>
    <w:rsid w:val="006C746C"/>
    <w:rsid w:val="006C75C5"/>
    <w:rsid w:val="006D0057"/>
    <w:rsid w:val="006D1812"/>
    <w:rsid w:val="006D23BD"/>
    <w:rsid w:val="006D4157"/>
    <w:rsid w:val="006D44B4"/>
    <w:rsid w:val="006D5B56"/>
    <w:rsid w:val="006D72A7"/>
    <w:rsid w:val="006D7F67"/>
    <w:rsid w:val="006E1EFE"/>
    <w:rsid w:val="006E2CB4"/>
    <w:rsid w:val="006E2F29"/>
    <w:rsid w:val="006E3296"/>
    <w:rsid w:val="006E38F6"/>
    <w:rsid w:val="006E4621"/>
    <w:rsid w:val="006E5272"/>
    <w:rsid w:val="006E533F"/>
    <w:rsid w:val="006E6DCA"/>
    <w:rsid w:val="006F050E"/>
    <w:rsid w:val="006F3345"/>
    <w:rsid w:val="006F416B"/>
    <w:rsid w:val="006F4B58"/>
    <w:rsid w:val="006F4CB6"/>
    <w:rsid w:val="006F53E7"/>
    <w:rsid w:val="006F5472"/>
    <w:rsid w:val="00700F9D"/>
    <w:rsid w:val="007016FF"/>
    <w:rsid w:val="00702473"/>
    <w:rsid w:val="00703B24"/>
    <w:rsid w:val="0070400B"/>
    <w:rsid w:val="00704EBC"/>
    <w:rsid w:val="00705B26"/>
    <w:rsid w:val="00705DC3"/>
    <w:rsid w:val="007072FB"/>
    <w:rsid w:val="007074DC"/>
    <w:rsid w:val="0070760E"/>
    <w:rsid w:val="007145C6"/>
    <w:rsid w:val="00714A92"/>
    <w:rsid w:val="00714C83"/>
    <w:rsid w:val="00714D4D"/>
    <w:rsid w:val="00716BE2"/>
    <w:rsid w:val="007171A7"/>
    <w:rsid w:val="00717F9C"/>
    <w:rsid w:val="00720D9E"/>
    <w:rsid w:val="0072138A"/>
    <w:rsid w:val="0072213D"/>
    <w:rsid w:val="00722229"/>
    <w:rsid w:val="007229B3"/>
    <w:rsid w:val="00722DAD"/>
    <w:rsid w:val="00722F11"/>
    <w:rsid w:val="007236AC"/>
    <w:rsid w:val="00724231"/>
    <w:rsid w:val="00725E1C"/>
    <w:rsid w:val="00727F75"/>
    <w:rsid w:val="007322AB"/>
    <w:rsid w:val="00733838"/>
    <w:rsid w:val="00734CF6"/>
    <w:rsid w:val="007350D5"/>
    <w:rsid w:val="00735399"/>
    <w:rsid w:val="00737607"/>
    <w:rsid w:val="00737A9C"/>
    <w:rsid w:val="00737FF1"/>
    <w:rsid w:val="00741074"/>
    <w:rsid w:val="00742198"/>
    <w:rsid w:val="00743820"/>
    <w:rsid w:val="007446BD"/>
    <w:rsid w:val="0074779C"/>
    <w:rsid w:val="00747CC8"/>
    <w:rsid w:val="007501E1"/>
    <w:rsid w:val="007522E9"/>
    <w:rsid w:val="00752C61"/>
    <w:rsid w:val="00753565"/>
    <w:rsid w:val="00756548"/>
    <w:rsid w:val="007565A7"/>
    <w:rsid w:val="007565CE"/>
    <w:rsid w:val="00756C60"/>
    <w:rsid w:val="007615E2"/>
    <w:rsid w:val="0076640C"/>
    <w:rsid w:val="007724F2"/>
    <w:rsid w:val="00775AE2"/>
    <w:rsid w:val="00776352"/>
    <w:rsid w:val="007763D5"/>
    <w:rsid w:val="007775C9"/>
    <w:rsid w:val="00777EDB"/>
    <w:rsid w:val="00780398"/>
    <w:rsid w:val="00783F3F"/>
    <w:rsid w:val="00786023"/>
    <w:rsid w:val="007871E7"/>
    <w:rsid w:val="00787A85"/>
    <w:rsid w:val="00791FD8"/>
    <w:rsid w:val="007930D0"/>
    <w:rsid w:val="00793489"/>
    <w:rsid w:val="007947DC"/>
    <w:rsid w:val="007A0E80"/>
    <w:rsid w:val="007A18E2"/>
    <w:rsid w:val="007A2653"/>
    <w:rsid w:val="007A5251"/>
    <w:rsid w:val="007A5D64"/>
    <w:rsid w:val="007A5DBF"/>
    <w:rsid w:val="007A5E97"/>
    <w:rsid w:val="007A7255"/>
    <w:rsid w:val="007A76AA"/>
    <w:rsid w:val="007A7F1D"/>
    <w:rsid w:val="007B1C6D"/>
    <w:rsid w:val="007B5477"/>
    <w:rsid w:val="007B5900"/>
    <w:rsid w:val="007B6758"/>
    <w:rsid w:val="007C0456"/>
    <w:rsid w:val="007C09D7"/>
    <w:rsid w:val="007C2F2C"/>
    <w:rsid w:val="007C3E8D"/>
    <w:rsid w:val="007C3F30"/>
    <w:rsid w:val="007C4D14"/>
    <w:rsid w:val="007C5DF5"/>
    <w:rsid w:val="007D058E"/>
    <w:rsid w:val="007D12A6"/>
    <w:rsid w:val="007D256B"/>
    <w:rsid w:val="007D330D"/>
    <w:rsid w:val="007D4F16"/>
    <w:rsid w:val="007D6A9B"/>
    <w:rsid w:val="007D701C"/>
    <w:rsid w:val="007E0336"/>
    <w:rsid w:val="007E1FB1"/>
    <w:rsid w:val="007E240C"/>
    <w:rsid w:val="007E2C04"/>
    <w:rsid w:val="007E2D18"/>
    <w:rsid w:val="007E7D06"/>
    <w:rsid w:val="007F065D"/>
    <w:rsid w:val="007F14E1"/>
    <w:rsid w:val="007F1629"/>
    <w:rsid w:val="007F2005"/>
    <w:rsid w:val="007F23D7"/>
    <w:rsid w:val="007F2D86"/>
    <w:rsid w:val="007F33A7"/>
    <w:rsid w:val="007F396E"/>
    <w:rsid w:val="007F4E90"/>
    <w:rsid w:val="007F6B8A"/>
    <w:rsid w:val="00800913"/>
    <w:rsid w:val="00801C81"/>
    <w:rsid w:val="00802959"/>
    <w:rsid w:val="008031D2"/>
    <w:rsid w:val="00807DDC"/>
    <w:rsid w:val="00810101"/>
    <w:rsid w:val="00811530"/>
    <w:rsid w:val="008127C2"/>
    <w:rsid w:val="008136B3"/>
    <w:rsid w:val="00814D39"/>
    <w:rsid w:val="00816AC4"/>
    <w:rsid w:val="00816B60"/>
    <w:rsid w:val="00816C1C"/>
    <w:rsid w:val="008175CF"/>
    <w:rsid w:val="008204AD"/>
    <w:rsid w:val="00821084"/>
    <w:rsid w:val="00822007"/>
    <w:rsid w:val="00822E07"/>
    <w:rsid w:val="00823D9A"/>
    <w:rsid w:val="008268C3"/>
    <w:rsid w:val="00826F59"/>
    <w:rsid w:val="008273BB"/>
    <w:rsid w:val="0083162B"/>
    <w:rsid w:val="008317FA"/>
    <w:rsid w:val="00831B06"/>
    <w:rsid w:val="00836339"/>
    <w:rsid w:val="00840BAF"/>
    <w:rsid w:val="00841AA4"/>
    <w:rsid w:val="008422F7"/>
    <w:rsid w:val="00842357"/>
    <w:rsid w:val="008424A1"/>
    <w:rsid w:val="008426A4"/>
    <w:rsid w:val="0084444A"/>
    <w:rsid w:val="00844D01"/>
    <w:rsid w:val="00847584"/>
    <w:rsid w:val="0085011C"/>
    <w:rsid w:val="00851839"/>
    <w:rsid w:val="00852318"/>
    <w:rsid w:val="00854B65"/>
    <w:rsid w:val="0085526E"/>
    <w:rsid w:val="00857268"/>
    <w:rsid w:val="00857A06"/>
    <w:rsid w:val="00860186"/>
    <w:rsid w:val="00865914"/>
    <w:rsid w:val="00866A44"/>
    <w:rsid w:val="00872524"/>
    <w:rsid w:val="0087255B"/>
    <w:rsid w:val="00872C98"/>
    <w:rsid w:val="0087381C"/>
    <w:rsid w:val="008739E8"/>
    <w:rsid w:val="00874A2A"/>
    <w:rsid w:val="00876546"/>
    <w:rsid w:val="00876551"/>
    <w:rsid w:val="0087658E"/>
    <w:rsid w:val="00876FE3"/>
    <w:rsid w:val="00877BFA"/>
    <w:rsid w:val="00877E50"/>
    <w:rsid w:val="00880602"/>
    <w:rsid w:val="00882B87"/>
    <w:rsid w:val="00885B60"/>
    <w:rsid w:val="00891682"/>
    <w:rsid w:val="00891C59"/>
    <w:rsid w:val="008938F3"/>
    <w:rsid w:val="008A0663"/>
    <w:rsid w:val="008A0770"/>
    <w:rsid w:val="008A364A"/>
    <w:rsid w:val="008A49DD"/>
    <w:rsid w:val="008A560E"/>
    <w:rsid w:val="008A5ADE"/>
    <w:rsid w:val="008A72DD"/>
    <w:rsid w:val="008B0058"/>
    <w:rsid w:val="008B0EAA"/>
    <w:rsid w:val="008B2EC6"/>
    <w:rsid w:val="008B39BE"/>
    <w:rsid w:val="008B4314"/>
    <w:rsid w:val="008B4CB2"/>
    <w:rsid w:val="008B4DD8"/>
    <w:rsid w:val="008B505E"/>
    <w:rsid w:val="008B7FA9"/>
    <w:rsid w:val="008C0075"/>
    <w:rsid w:val="008C0423"/>
    <w:rsid w:val="008C16CF"/>
    <w:rsid w:val="008C2D1F"/>
    <w:rsid w:val="008C4CC4"/>
    <w:rsid w:val="008C67DD"/>
    <w:rsid w:val="008C77E3"/>
    <w:rsid w:val="008C7C37"/>
    <w:rsid w:val="008D06E0"/>
    <w:rsid w:val="008D1836"/>
    <w:rsid w:val="008D4424"/>
    <w:rsid w:val="008D6F29"/>
    <w:rsid w:val="008E18DA"/>
    <w:rsid w:val="008E26AC"/>
    <w:rsid w:val="008E52D3"/>
    <w:rsid w:val="008E7143"/>
    <w:rsid w:val="008E7798"/>
    <w:rsid w:val="008E7A17"/>
    <w:rsid w:val="008E7BE6"/>
    <w:rsid w:val="008E7F21"/>
    <w:rsid w:val="008F1215"/>
    <w:rsid w:val="008F1A58"/>
    <w:rsid w:val="008F1B3C"/>
    <w:rsid w:val="008F3630"/>
    <w:rsid w:val="008F4CCC"/>
    <w:rsid w:val="008F6690"/>
    <w:rsid w:val="008F6BA9"/>
    <w:rsid w:val="00900765"/>
    <w:rsid w:val="00900974"/>
    <w:rsid w:val="00903975"/>
    <w:rsid w:val="00906226"/>
    <w:rsid w:val="0090704E"/>
    <w:rsid w:val="00907385"/>
    <w:rsid w:val="009074A9"/>
    <w:rsid w:val="00910092"/>
    <w:rsid w:val="009100C3"/>
    <w:rsid w:val="009101FA"/>
    <w:rsid w:val="00910249"/>
    <w:rsid w:val="00910666"/>
    <w:rsid w:val="00910741"/>
    <w:rsid w:val="009124DC"/>
    <w:rsid w:val="0092097A"/>
    <w:rsid w:val="00921080"/>
    <w:rsid w:val="009261B7"/>
    <w:rsid w:val="00926CBA"/>
    <w:rsid w:val="0092734F"/>
    <w:rsid w:val="0092784D"/>
    <w:rsid w:val="009302DD"/>
    <w:rsid w:val="00931861"/>
    <w:rsid w:val="00931A7A"/>
    <w:rsid w:val="00932048"/>
    <w:rsid w:val="009411B3"/>
    <w:rsid w:val="00941675"/>
    <w:rsid w:val="0094258C"/>
    <w:rsid w:val="009457EA"/>
    <w:rsid w:val="00950E67"/>
    <w:rsid w:val="00954086"/>
    <w:rsid w:val="0095452F"/>
    <w:rsid w:val="00955C9E"/>
    <w:rsid w:val="00960AA1"/>
    <w:rsid w:val="00961B5C"/>
    <w:rsid w:val="00961B89"/>
    <w:rsid w:val="0096201F"/>
    <w:rsid w:val="00963945"/>
    <w:rsid w:val="00964011"/>
    <w:rsid w:val="0096760F"/>
    <w:rsid w:val="009677E3"/>
    <w:rsid w:val="00967F4C"/>
    <w:rsid w:val="00970C0A"/>
    <w:rsid w:val="00973C7B"/>
    <w:rsid w:val="00975B3F"/>
    <w:rsid w:val="0097704E"/>
    <w:rsid w:val="009774CE"/>
    <w:rsid w:val="009804A7"/>
    <w:rsid w:val="009817D6"/>
    <w:rsid w:val="009818D9"/>
    <w:rsid w:val="00982F76"/>
    <w:rsid w:val="00984BFB"/>
    <w:rsid w:val="00984E4F"/>
    <w:rsid w:val="00987F5F"/>
    <w:rsid w:val="00990365"/>
    <w:rsid w:val="00991765"/>
    <w:rsid w:val="009920C7"/>
    <w:rsid w:val="00992528"/>
    <w:rsid w:val="00992CEE"/>
    <w:rsid w:val="00992D0F"/>
    <w:rsid w:val="009940F9"/>
    <w:rsid w:val="0099411E"/>
    <w:rsid w:val="00994807"/>
    <w:rsid w:val="00994F39"/>
    <w:rsid w:val="00996A54"/>
    <w:rsid w:val="00997370"/>
    <w:rsid w:val="00997AF1"/>
    <w:rsid w:val="00997B72"/>
    <w:rsid w:val="009A0521"/>
    <w:rsid w:val="009A17A2"/>
    <w:rsid w:val="009A19FD"/>
    <w:rsid w:val="009A1DF4"/>
    <w:rsid w:val="009A5BF6"/>
    <w:rsid w:val="009A5C7E"/>
    <w:rsid w:val="009A70D1"/>
    <w:rsid w:val="009B0079"/>
    <w:rsid w:val="009B059D"/>
    <w:rsid w:val="009B0ABA"/>
    <w:rsid w:val="009B10FD"/>
    <w:rsid w:val="009B1A22"/>
    <w:rsid w:val="009B24F1"/>
    <w:rsid w:val="009B5BAA"/>
    <w:rsid w:val="009C334E"/>
    <w:rsid w:val="009C3B0B"/>
    <w:rsid w:val="009C6068"/>
    <w:rsid w:val="009C6422"/>
    <w:rsid w:val="009D0329"/>
    <w:rsid w:val="009D1C15"/>
    <w:rsid w:val="009D2F17"/>
    <w:rsid w:val="009D3569"/>
    <w:rsid w:val="009D451B"/>
    <w:rsid w:val="009D5CBC"/>
    <w:rsid w:val="009D7701"/>
    <w:rsid w:val="009E1F00"/>
    <w:rsid w:val="009E2918"/>
    <w:rsid w:val="009E2D69"/>
    <w:rsid w:val="009E3036"/>
    <w:rsid w:val="009E54F7"/>
    <w:rsid w:val="009E69F7"/>
    <w:rsid w:val="009E7AB3"/>
    <w:rsid w:val="009F08D8"/>
    <w:rsid w:val="009F1543"/>
    <w:rsid w:val="009F3E81"/>
    <w:rsid w:val="009F4635"/>
    <w:rsid w:val="009F511D"/>
    <w:rsid w:val="009F56CA"/>
    <w:rsid w:val="009F62AE"/>
    <w:rsid w:val="009F711C"/>
    <w:rsid w:val="009F7B52"/>
    <w:rsid w:val="009F7F9E"/>
    <w:rsid w:val="00A00CD7"/>
    <w:rsid w:val="00A00F8A"/>
    <w:rsid w:val="00A03329"/>
    <w:rsid w:val="00A034ED"/>
    <w:rsid w:val="00A045FE"/>
    <w:rsid w:val="00A05617"/>
    <w:rsid w:val="00A06685"/>
    <w:rsid w:val="00A07C36"/>
    <w:rsid w:val="00A1072F"/>
    <w:rsid w:val="00A10992"/>
    <w:rsid w:val="00A1142A"/>
    <w:rsid w:val="00A13031"/>
    <w:rsid w:val="00A138A7"/>
    <w:rsid w:val="00A14859"/>
    <w:rsid w:val="00A14B22"/>
    <w:rsid w:val="00A14B6B"/>
    <w:rsid w:val="00A163E7"/>
    <w:rsid w:val="00A177D5"/>
    <w:rsid w:val="00A20BCE"/>
    <w:rsid w:val="00A20DB9"/>
    <w:rsid w:val="00A21676"/>
    <w:rsid w:val="00A22231"/>
    <w:rsid w:val="00A263DA"/>
    <w:rsid w:val="00A269EF"/>
    <w:rsid w:val="00A2731A"/>
    <w:rsid w:val="00A277FB"/>
    <w:rsid w:val="00A32FDF"/>
    <w:rsid w:val="00A32FF1"/>
    <w:rsid w:val="00A33B94"/>
    <w:rsid w:val="00A34D03"/>
    <w:rsid w:val="00A35D80"/>
    <w:rsid w:val="00A406F9"/>
    <w:rsid w:val="00A4182F"/>
    <w:rsid w:val="00A422B9"/>
    <w:rsid w:val="00A43331"/>
    <w:rsid w:val="00A44871"/>
    <w:rsid w:val="00A46F88"/>
    <w:rsid w:val="00A47400"/>
    <w:rsid w:val="00A474AB"/>
    <w:rsid w:val="00A51AFD"/>
    <w:rsid w:val="00A53C34"/>
    <w:rsid w:val="00A5580F"/>
    <w:rsid w:val="00A55FF7"/>
    <w:rsid w:val="00A56FB1"/>
    <w:rsid w:val="00A57108"/>
    <w:rsid w:val="00A5730D"/>
    <w:rsid w:val="00A57CC3"/>
    <w:rsid w:val="00A65ADA"/>
    <w:rsid w:val="00A70950"/>
    <w:rsid w:val="00A70F85"/>
    <w:rsid w:val="00A718E0"/>
    <w:rsid w:val="00A728D9"/>
    <w:rsid w:val="00A73343"/>
    <w:rsid w:val="00A73562"/>
    <w:rsid w:val="00A75A86"/>
    <w:rsid w:val="00A767EB"/>
    <w:rsid w:val="00A76F30"/>
    <w:rsid w:val="00A7781D"/>
    <w:rsid w:val="00A801A8"/>
    <w:rsid w:val="00A817F9"/>
    <w:rsid w:val="00A82742"/>
    <w:rsid w:val="00A82855"/>
    <w:rsid w:val="00A84858"/>
    <w:rsid w:val="00A84CF7"/>
    <w:rsid w:val="00A86DEE"/>
    <w:rsid w:val="00A8718F"/>
    <w:rsid w:val="00A876F8"/>
    <w:rsid w:val="00A90AE5"/>
    <w:rsid w:val="00A92B18"/>
    <w:rsid w:val="00A92C86"/>
    <w:rsid w:val="00A97450"/>
    <w:rsid w:val="00A976AA"/>
    <w:rsid w:val="00A97FF4"/>
    <w:rsid w:val="00AA05ED"/>
    <w:rsid w:val="00AA1E14"/>
    <w:rsid w:val="00AA6E05"/>
    <w:rsid w:val="00AB0114"/>
    <w:rsid w:val="00AB069D"/>
    <w:rsid w:val="00AB0B68"/>
    <w:rsid w:val="00AB2972"/>
    <w:rsid w:val="00AB4265"/>
    <w:rsid w:val="00AB59E1"/>
    <w:rsid w:val="00AB5B85"/>
    <w:rsid w:val="00AC06F2"/>
    <w:rsid w:val="00AC1A34"/>
    <w:rsid w:val="00AC1C50"/>
    <w:rsid w:val="00AC36A4"/>
    <w:rsid w:val="00AC3A5C"/>
    <w:rsid w:val="00AC4B34"/>
    <w:rsid w:val="00AC57E8"/>
    <w:rsid w:val="00AC7917"/>
    <w:rsid w:val="00AC79D1"/>
    <w:rsid w:val="00AD10DA"/>
    <w:rsid w:val="00AD198C"/>
    <w:rsid w:val="00AD3C35"/>
    <w:rsid w:val="00AD4684"/>
    <w:rsid w:val="00AD52E6"/>
    <w:rsid w:val="00AD5E22"/>
    <w:rsid w:val="00AD6B6D"/>
    <w:rsid w:val="00AD7389"/>
    <w:rsid w:val="00AE032C"/>
    <w:rsid w:val="00AE2735"/>
    <w:rsid w:val="00AE31F3"/>
    <w:rsid w:val="00AE3664"/>
    <w:rsid w:val="00AF313B"/>
    <w:rsid w:val="00AF3E35"/>
    <w:rsid w:val="00AF3EB7"/>
    <w:rsid w:val="00AF73F4"/>
    <w:rsid w:val="00AF760C"/>
    <w:rsid w:val="00B005BC"/>
    <w:rsid w:val="00B016BD"/>
    <w:rsid w:val="00B059B5"/>
    <w:rsid w:val="00B07A24"/>
    <w:rsid w:val="00B12F3C"/>
    <w:rsid w:val="00B13EC9"/>
    <w:rsid w:val="00B14DE4"/>
    <w:rsid w:val="00B15CA9"/>
    <w:rsid w:val="00B219E9"/>
    <w:rsid w:val="00B21F3A"/>
    <w:rsid w:val="00B22CB9"/>
    <w:rsid w:val="00B23CF1"/>
    <w:rsid w:val="00B23DD3"/>
    <w:rsid w:val="00B244AB"/>
    <w:rsid w:val="00B26062"/>
    <w:rsid w:val="00B27CEF"/>
    <w:rsid w:val="00B30E14"/>
    <w:rsid w:val="00B31D15"/>
    <w:rsid w:val="00B31F26"/>
    <w:rsid w:val="00B32055"/>
    <w:rsid w:val="00B32334"/>
    <w:rsid w:val="00B33B3E"/>
    <w:rsid w:val="00B351C5"/>
    <w:rsid w:val="00B37465"/>
    <w:rsid w:val="00B3795C"/>
    <w:rsid w:val="00B414C0"/>
    <w:rsid w:val="00B42C78"/>
    <w:rsid w:val="00B44730"/>
    <w:rsid w:val="00B44963"/>
    <w:rsid w:val="00B47AC8"/>
    <w:rsid w:val="00B50747"/>
    <w:rsid w:val="00B50A83"/>
    <w:rsid w:val="00B51A85"/>
    <w:rsid w:val="00B51DE8"/>
    <w:rsid w:val="00B53490"/>
    <w:rsid w:val="00B53A5F"/>
    <w:rsid w:val="00B53C9D"/>
    <w:rsid w:val="00B54723"/>
    <w:rsid w:val="00B54899"/>
    <w:rsid w:val="00B552A2"/>
    <w:rsid w:val="00B560E3"/>
    <w:rsid w:val="00B61D7A"/>
    <w:rsid w:val="00B62699"/>
    <w:rsid w:val="00B6598C"/>
    <w:rsid w:val="00B66F01"/>
    <w:rsid w:val="00B72032"/>
    <w:rsid w:val="00B74462"/>
    <w:rsid w:val="00B8087B"/>
    <w:rsid w:val="00B82AA4"/>
    <w:rsid w:val="00B82F06"/>
    <w:rsid w:val="00B832E2"/>
    <w:rsid w:val="00B83ADC"/>
    <w:rsid w:val="00B83F95"/>
    <w:rsid w:val="00B841CC"/>
    <w:rsid w:val="00B84D22"/>
    <w:rsid w:val="00B86666"/>
    <w:rsid w:val="00B874D0"/>
    <w:rsid w:val="00B910A8"/>
    <w:rsid w:val="00B95F35"/>
    <w:rsid w:val="00B96326"/>
    <w:rsid w:val="00B9791C"/>
    <w:rsid w:val="00BA032B"/>
    <w:rsid w:val="00BB227D"/>
    <w:rsid w:val="00BB2D69"/>
    <w:rsid w:val="00BB3DDF"/>
    <w:rsid w:val="00BB4159"/>
    <w:rsid w:val="00BB5875"/>
    <w:rsid w:val="00BB5CA2"/>
    <w:rsid w:val="00BB6753"/>
    <w:rsid w:val="00BB6C44"/>
    <w:rsid w:val="00BB7143"/>
    <w:rsid w:val="00BC0D13"/>
    <w:rsid w:val="00BC586B"/>
    <w:rsid w:val="00BC5874"/>
    <w:rsid w:val="00BC6C79"/>
    <w:rsid w:val="00BD0A43"/>
    <w:rsid w:val="00BD3588"/>
    <w:rsid w:val="00BD3C91"/>
    <w:rsid w:val="00BD40E7"/>
    <w:rsid w:val="00BD4E1D"/>
    <w:rsid w:val="00BD6371"/>
    <w:rsid w:val="00BD715C"/>
    <w:rsid w:val="00BE027F"/>
    <w:rsid w:val="00BE1F7C"/>
    <w:rsid w:val="00BE2A14"/>
    <w:rsid w:val="00BE3AF9"/>
    <w:rsid w:val="00BE5C0E"/>
    <w:rsid w:val="00BF0669"/>
    <w:rsid w:val="00BF2426"/>
    <w:rsid w:val="00BF2CFE"/>
    <w:rsid w:val="00BF3622"/>
    <w:rsid w:val="00BF5BC1"/>
    <w:rsid w:val="00C002AC"/>
    <w:rsid w:val="00C03D20"/>
    <w:rsid w:val="00C050CD"/>
    <w:rsid w:val="00C0681A"/>
    <w:rsid w:val="00C07120"/>
    <w:rsid w:val="00C077C8"/>
    <w:rsid w:val="00C10327"/>
    <w:rsid w:val="00C105EE"/>
    <w:rsid w:val="00C10C35"/>
    <w:rsid w:val="00C1173E"/>
    <w:rsid w:val="00C11C21"/>
    <w:rsid w:val="00C12D13"/>
    <w:rsid w:val="00C1421C"/>
    <w:rsid w:val="00C15573"/>
    <w:rsid w:val="00C163B2"/>
    <w:rsid w:val="00C22804"/>
    <w:rsid w:val="00C2299D"/>
    <w:rsid w:val="00C22C6D"/>
    <w:rsid w:val="00C248C6"/>
    <w:rsid w:val="00C25416"/>
    <w:rsid w:val="00C25C4B"/>
    <w:rsid w:val="00C263C8"/>
    <w:rsid w:val="00C266B3"/>
    <w:rsid w:val="00C27F6A"/>
    <w:rsid w:val="00C30562"/>
    <w:rsid w:val="00C31440"/>
    <w:rsid w:val="00C316C3"/>
    <w:rsid w:val="00C338A6"/>
    <w:rsid w:val="00C3431B"/>
    <w:rsid w:val="00C36FFC"/>
    <w:rsid w:val="00C379E3"/>
    <w:rsid w:val="00C4055D"/>
    <w:rsid w:val="00C4195B"/>
    <w:rsid w:val="00C436B5"/>
    <w:rsid w:val="00C4392B"/>
    <w:rsid w:val="00C44691"/>
    <w:rsid w:val="00C450EA"/>
    <w:rsid w:val="00C461A8"/>
    <w:rsid w:val="00C46B9B"/>
    <w:rsid w:val="00C473CE"/>
    <w:rsid w:val="00C559C2"/>
    <w:rsid w:val="00C57061"/>
    <w:rsid w:val="00C619C9"/>
    <w:rsid w:val="00C62E4E"/>
    <w:rsid w:val="00C63CA1"/>
    <w:rsid w:val="00C647A0"/>
    <w:rsid w:val="00C64926"/>
    <w:rsid w:val="00C658D2"/>
    <w:rsid w:val="00C6692D"/>
    <w:rsid w:val="00C70739"/>
    <w:rsid w:val="00C70CEE"/>
    <w:rsid w:val="00C747B9"/>
    <w:rsid w:val="00C74A42"/>
    <w:rsid w:val="00C752E7"/>
    <w:rsid w:val="00C75302"/>
    <w:rsid w:val="00C77736"/>
    <w:rsid w:val="00C8264D"/>
    <w:rsid w:val="00C8584D"/>
    <w:rsid w:val="00C86DEE"/>
    <w:rsid w:val="00C86EEB"/>
    <w:rsid w:val="00C9047F"/>
    <w:rsid w:val="00C91D8F"/>
    <w:rsid w:val="00C91E38"/>
    <w:rsid w:val="00C91F6B"/>
    <w:rsid w:val="00C9361B"/>
    <w:rsid w:val="00C94520"/>
    <w:rsid w:val="00C951C5"/>
    <w:rsid w:val="00C95BF6"/>
    <w:rsid w:val="00CA0B5D"/>
    <w:rsid w:val="00CA2D0E"/>
    <w:rsid w:val="00CA603F"/>
    <w:rsid w:val="00CA65AC"/>
    <w:rsid w:val="00CB0AD4"/>
    <w:rsid w:val="00CB57E4"/>
    <w:rsid w:val="00CB61AC"/>
    <w:rsid w:val="00CC1C58"/>
    <w:rsid w:val="00CC32B3"/>
    <w:rsid w:val="00CC50CA"/>
    <w:rsid w:val="00CC5912"/>
    <w:rsid w:val="00CC6630"/>
    <w:rsid w:val="00CC6B04"/>
    <w:rsid w:val="00CC6E1D"/>
    <w:rsid w:val="00CC7109"/>
    <w:rsid w:val="00CD1B5D"/>
    <w:rsid w:val="00CD208B"/>
    <w:rsid w:val="00CD2546"/>
    <w:rsid w:val="00CD38A2"/>
    <w:rsid w:val="00CD4883"/>
    <w:rsid w:val="00CD583A"/>
    <w:rsid w:val="00CD5C0E"/>
    <w:rsid w:val="00CD5E20"/>
    <w:rsid w:val="00CE01F6"/>
    <w:rsid w:val="00CE1F58"/>
    <w:rsid w:val="00CE4525"/>
    <w:rsid w:val="00CE547C"/>
    <w:rsid w:val="00CE7F3B"/>
    <w:rsid w:val="00CF0939"/>
    <w:rsid w:val="00CF2538"/>
    <w:rsid w:val="00CF775B"/>
    <w:rsid w:val="00D060CE"/>
    <w:rsid w:val="00D06DB3"/>
    <w:rsid w:val="00D07EFD"/>
    <w:rsid w:val="00D1001D"/>
    <w:rsid w:val="00D11E31"/>
    <w:rsid w:val="00D12422"/>
    <w:rsid w:val="00D13F07"/>
    <w:rsid w:val="00D143A3"/>
    <w:rsid w:val="00D16523"/>
    <w:rsid w:val="00D1680D"/>
    <w:rsid w:val="00D16C3D"/>
    <w:rsid w:val="00D17F20"/>
    <w:rsid w:val="00D20623"/>
    <w:rsid w:val="00D20BDE"/>
    <w:rsid w:val="00D212F3"/>
    <w:rsid w:val="00D213CC"/>
    <w:rsid w:val="00D257F5"/>
    <w:rsid w:val="00D30914"/>
    <w:rsid w:val="00D30F62"/>
    <w:rsid w:val="00D35142"/>
    <w:rsid w:val="00D3525C"/>
    <w:rsid w:val="00D42363"/>
    <w:rsid w:val="00D425EC"/>
    <w:rsid w:val="00D42D17"/>
    <w:rsid w:val="00D459B6"/>
    <w:rsid w:val="00D512E3"/>
    <w:rsid w:val="00D51BD5"/>
    <w:rsid w:val="00D53CED"/>
    <w:rsid w:val="00D55F72"/>
    <w:rsid w:val="00D60F18"/>
    <w:rsid w:val="00D62F60"/>
    <w:rsid w:val="00D7022F"/>
    <w:rsid w:val="00D70A57"/>
    <w:rsid w:val="00D7222D"/>
    <w:rsid w:val="00D73270"/>
    <w:rsid w:val="00D769BB"/>
    <w:rsid w:val="00D816D8"/>
    <w:rsid w:val="00D818E9"/>
    <w:rsid w:val="00D81B10"/>
    <w:rsid w:val="00D83958"/>
    <w:rsid w:val="00D84CE4"/>
    <w:rsid w:val="00D85978"/>
    <w:rsid w:val="00D862B1"/>
    <w:rsid w:val="00D919F3"/>
    <w:rsid w:val="00D92CDB"/>
    <w:rsid w:val="00D9409B"/>
    <w:rsid w:val="00D9462C"/>
    <w:rsid w:val="00D948C8"/>
    <w:rsid w:val="00D94F46"/>
    <w:rsid w:val="00D97928"/>
    <w:rsid w:val="00D97C20"/>
    <w:rsid w:val="00DA06AB"/>
    <w:rsid w:val="00DA0959"/>
    <w:rsid w:val="00DA1141"/>
    <w:rsid w:val="00DA2DCB"/>
    <w:rsid w:val="00DA30A7"/>
    <w:rsid w:val="00DA3B54"/>
    <w:rsid w:val="00DA5BFE"/>
    <w:rsid w:val="00DB1D09"/>
    <w:rsid w:val="00DB3260"/>
    <w:rsid w:val="00DB35E3"/>
    <w:rsid w:val="00DB48B5"/>
    <w:rsid w:val="00DB5272"/>
    <w:rsid w:val="00DB54AA"/>
    <w:rsid w:val="00DB59DD"/>
    <w:rsid w:val="00DB7A3C"/>
    <w:rsid w:val="00DB7B49"/>
    <w:rsid w:val="00DB7D65"/>
    <w:rsid w:val="00DB7FBF"/>
    <w:rsid w:val="00DC0191"/>
    <w:rsid w:val="00DC2AD3"/>
    <w:rsid w:val="00DC4761"/>
    <w:rsid w:val="00DC4AB0"/>
    <w:rsid w:val="00DC6090"/>
    <w:rsid w:val="00DD1A7D"/>
    <w:rsid w:val="00DD2DE6"/>
    <w:rsid w:val="00DD2EC9"/>
    <w:rsid w:val="00DD2F57"/>
    <w:rsid w:val="00DD5538"/>
    <w:rsid w:val="00DD5E54"/>
    <w:rsid w:val="00DD6D8E"/>
    <w:rsid w:val="00DD79B1"/>
    <w:rsid w:val="00DE0B49"/>
    <w:rsid w:val="00DE1025"/>
    <w:rsid w:val="00DE3067"/>
    <w:rsid w:val="00DE56ED"/>
    <w:rsid w:val="00DF01E4"/>
    <w:rsid w:val="00DF056A"/>
    <w:rsid w:val="00DF06AB"/>
    <w:rsid w:val="00DF2B14"/>
    <w:rsid w:val="00DF3F1F"/>
    <w:rsid w:val="00DF422A"/>
    <w:rsid w:val="00DF4281"/>
    <w:rsid w:val="00DF4418"/>
    <w:rsid w:val="00DF57AE"/>
    <w:rsid w:val="00DF5F06"/>
    <w:rsid w:val="00DF732B"/>
    <w:rsid w:val="00DF7B1B"/>
    <w:rsid w:val="00E00020"/>
    <w:rsid w:val="00E000FB"/>
    <w:rsid w:val="00E024EB"/>
    <w:rsid w:val="00E03BF6"/>
    <w:rsid w:val="00E0577D"/>
    <w:rsid w:val="00E11447"/>
    <w:rsid w:val="00E11902"/>
    <w:rsid w:val="00E12AED"/>
    <w:rsid w:val="00E150C0"/>
    <w:rsid w:val="00E1629C"/>
    <w:rsid w:val="00E200DA"/>
    <w:rsid w:val="00E21529"/>
    <w:rsid w:val="00E2191B"/>
    <w:rsid w:val="00E23007"/>
    <w:rsid w:val="00E231E2"/>
    <w:rsid w:val="00E26030"/>
    <w:rsid w:val="00E30879"/>
    <w:rsid w:val="00E31CD3"/>
    <w:rsid w:val="00E32689"/>
    <w:rsid w:val="00E33B7E"/>
    <w:rsid w:val="00E33DF2"/>
    <w:rsid w:val="00E350EB"/>
    <w:rsid w:val="00E35FC0"/>
    <w:rsid w:val="00E3623E"/>
    <w:rsid w:val="00E36811"/>
    <w:rsid w:val="00E36CEF"/>
    <w:rsid w:val="00E4078E"/>
    <w:rsid w:val="00E41C28"/>
    <w:rsid w:val="00E41D36"/>
    <w:rsid w:val="00E41DCF"/>
    <w:rsid w:val="00E423D8"/>
    <w:rsid w:val="00E42C9B"/>
    <w:rsid w:val="00E43BEC"/>
    <w:rsid w:val="00E452D8"/>
    <w:rsid w:val="00E453C5"/>
    <w:rsid w:val="00E45746"/>
    <w:rsid w:val="00E46E25"/>
    <w:rsid w:val="00E479B0"/>
    <w:rsid w:val="00E50631"/>
    <w:rsid w:val="00E519BD"/>
    <w:rsid w:val="00E52D42"/>
    <w:rsid w:val="00E533D3"/>
    <w:rsid w:val="00E538C7"/>
    <w:rsid w:val="00E60554"/>
    <w:rsid w:val="00E61186"/>
    <w:rsid w:val="00E616C1"/>
    <w:rsid w:val="00E6209A"/>
    <w:rsid w:val="00E62596"/>
    <w:rsid w:val="00E643C5"/>
    <w:rsid w:val="00E65432"/>
    <w:rsid w:val="00E67D41"/>
    <w:rsid w:val="00E75323"/>
    <w:rsid w:val="00E75700"/>
    <w:rsid w:val="00E77211"/>
    <w:rsid w:val="00E77365"/>
    <w:rsid w:val="00E80E31"/>
    <w:rsid w:val="00E815D3"/>
    <w:rsid w:val="00E82407"/>
    <w:rsid w:val="00E8284C"/>
    <w:rsid w:val="00E83CBC"/>
    <w:rsid w:val="00E84FD7"/>
    <w:rsid w:val="00E857D2"/>
    <w:rsid w:val="00E8659A"/>
    <w:rsid w:val="00E909F5"/>
    <w:rsid w:val="00E91008"/>
    <w:rsid w:val="00E91D2A"/>
    <w:rsid w:val="00E92759"/>
    <w:rsid w:val="00E92805"/>
    <w:rsid w:val="00E92D09"/>
    <w:rsid w:val="00E93FFD"/>
    <w:rsid w:val="00E943DC"/>
    <w:rsid w:val="00EA18F4"/>
    <w:rsid w:val="00EA3CCA"/>
    <w:rsid w:val="00EA4A4B"/>
    <w:rsid w:val="00EA7CF7"/>
    <w:rsid w:val="00EB0BE5"/>
    <w:rsid w:val="00EB0C14"/>
    <w:rsid w:val="00EB1568"/>
    <w:rsid w:val="00EB198E"/>
    <w:rsid w:val="00EB1C8C"/>
    <w:rsid w:val="00EB301B"/>
    <w:rsid w:val="00EB30B5"/>
    <w:rsid w:val="00EB58E9"/>
    <w:rsid w:val="00EB68EF"/>
    <w:rsid w:val="00EB6E34"/>
    <w:rsid w:val="00EC09A9"/>
    <w:rsid w:val="00EC0B2A"/>
    <w:rsid w:val="00EC12A6"/>
    <w:rsid w:val="00EC332D"/>
    <w:rsid w:val="00EC5DDD"/>
    <w:rsid w:val="00EC6058"/>
    <w:rsid w:val="00EC62D7"/>
    <w:rsid w:val="00EC63C6"/>
    <w:rsid w:val="00ED075E"/>
    <w:rsid w:val="00ED1684"/>
    <w:rsid w:val="00ED1F5B"/>
    <w:rsid w:val="00ED30A6"/>
    <w:rsid w:val="00ED3BAD"/>
    <w:rsid w:val="00ED3BCC"/>
    <w:rsid w:val="00EE093A"/>
    <w:rsid w:val="00EE219E"/>
    <w:rsid w:val="00EE26BE"/>
    <w:rsid w:val="00EE2A6F"/>
    <w:rsid w:val="00EE40F0"/>
    <w:rsid w:val="00EE757E"/>
    <w:rsid w:val="00EF15C9"/>
    <w:rsid w:val="00EF18DD"/>
    <w:rsid w:val="00EF32BB"/>
    <w:rsid w:val="00EF4532"/>
    <w:rsid w:val="00EF47B7"/>
    <w:rsid w:val="00EF522B"/>
    <w:rsid w:val="00F019C6"/>
    <w:rsid w:val="00F01DEC"/>
    <w:rsid w:val="00F03721"/>
    <w:rsid w:val="00F054DB"/>
    <w:rsid w:val="00F05A4A"/>
    <w:rsid w:val="00F06ECA"/>
    <w:rsid w:val="00F11CAD"/>
    <w:rsid w:val="00F120C7"/>
    <w:rsid w:val="00F127DD"/>
    <w:rsid w:val="00F14AF8"/>
    <w:rsid w:val="00F1575F"/>
    <w:rsid w:val="00F1774E"/>
    <w:rsid w:val="00F22B08"/>
    <w:rsid w:val="00F237FC"/>
    <w:rsid w:val="00F24514"/>
    <w:rsid w:val="00F26535"/>
    <w:rsid w:val="00F3077A"/>
    <w:rsid w:val="00F30E7F"/>
    <w:rsid w:val="00F32CC1"/>
    <w:rsid w:val="00F34295"/>
    <w:rsid w:val="00F343D3"/>
    <w:rsid w:val="00F349C5"/>
    <w:rsid w:val="00F35510"/>
    <w:rsid w:val="00F36876"/>
    <w:rsid w:val="00F406A1"/>
    <w:rsid w:val="00F41820"/>
    <w:rsid w:val="00F42AD7"/>
    <w:rsid w:val="00F44C65"/>
    <w:rsid w:val="00F47716"/>
    <w:rsid w:val="00F47D35"/>
    <w:rsid w:val="00F5010C"/>
    <w:rsid w:val="00F539B0"/>
    <w:rsid w:val="00F54213"/>
    <w:rsid w:val="00F55163"/>
    <w:rsid w:val="00F555B7"/>
    <w:rsid w:val="00F562A8"/>
    <w:rsid w:val="00F62F1F"/>
    <w:rsid w:val="00F678D2"/>
    <w:rsid w:val="00F70871"/>
    <w:rsid w:val="00F7104D"/>
    <w:rsid w:val="00F72432"/>
    <w:rsid w:val="00F7587C"/>
    <w:rsid w:val="00F77808"/>
    <w:rsid w:val="00F80DAB"/>
    <w:rsid w:val="00F819C4"/>
    <w:rsid w:val="00F824F2"/>
    <w:rsid w:val="00F82C9B"/>
    <w:rsid w:val="00F82CA9"/>
    <w:rsid w:val="00F83D4F"/>
    <w:rsid w:val="00F83EFC"/>
    <w:rsid w:val="00F8442A"/>
    <w:rsid w:val="00F84988"/>
    <w:rsid w:val="00F85D78"/>
    <w:rsid w:val="00F921A9"/>
    <w:rsid w:val="00F92A81"/>
    <w:rsid w:val="00F9498B"/>
    <w:rsid w:val="00F94D1C"/>
    <w:rsid w:val="00F956CE"/>
    <w:rsid w:val="00F95793"/>
    <w:rsid w:val="00F9667C"/>
    <w:rsid w:val="00F97748"/>
    <w:rsid w:val="00FA02DA"/>
    <w:rsid w:val="00FA1474"/>
    <w:rsid w:val="00FA3866"/>
    <w:rsid w:val="00FA3C9B"/>
    <w:rsid w:val="00FA4381"/>
    <w:rsid w:val="00FA47D5"/>
    <w:rsid w:val="00FA5229"/>
    <w:rsid w:val="00FA54BC"/>
    <w:rsid w:val="00FB0273"/>
    <w:rsid w:val="00FB4F1E"/>
    <w:rsid w:val="00FB541C"/>
    <w:rsid w:val="00FC0ED0"/>
    <w:rsid w:val="00FC0F24"/>
    <w:rsid w:val="00FC2630"/>
    <w:rsid w:val="00FC4FFA"/>
    <w:rsid w:val="00FC7D3A"/>
    <w:rsid w:val="00FD100A"/>
    <w:rsid w:val="00FD36F6"/>
    <w:rsid w:val="00FD3A3E"/>
    <w:rsid w:val="00FD4666"/>
    <w:rsid w:val="00FD533D"/>
    <w:rsid w:val="00FD6DB8"/>
    <w:rsid w:val="00FE342A"/>
    <w:rsid w:val="00FE54DE"/>
    <w:rsid w:val="00FE5E8F"/>
    <w:rsid w:val="00FE636D"/>
    <w:rsid w:val="00FE699E"/>
    <w:rsid w:val="00FF1F95"/>
    <w:rsid w:val="00FF2A49"/>
    <w:rsid w:val="00FF39CB"/>
    <w:rsid w:val="00FF48A3"/>
    <w:rsid w:val="00FF4E94"/>
    <w:rsid w:val="00FF510A"/>
    <w:rsid w:val="00FF535F"/>
    <w:rsid w:val="00FF562D"/>
    <w:rsid w:val="00FF5756"/>
    <w:rsid w:val="00FF7443"/>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1C8A"/>
    <w:rPr>
      <w:sz w:val="24"/>
      <w:szCs w:val="24"/>
    </w:rPr>
  </w:style>
  <w:style w:type="paragraph" w:styleId="Heading1">
    <w:name w:val="heading 1"/>
    <w:basedOn w:val="Normal"/>
    <w:next w:val="Normal"/>
    <w:link w:val="Heading1Char1"/>
    <w:uiPriority w:val="99"/>
    <w:qFormat/>
    <w:rsid w:val="00E3623E"/>
    <w:pPr>
      <w:keepNext/>
      <w:spacing w:before="240" w:after="240"/>
      <w:jc w:val="center"/>
      <w:outlineLvl w:val="0"/>
    </w:pPr>
    <w:rPr>
      <w:rFonts w:ascii="Arial" w:hAnsi="Arial" w:cs="Arial"/>
      <w:b/>
      <w:bCs/>
      <w:caps/>
      <w:sz w:val="48"/>
      <w:szCs w:val="48"/>
      <w:lang w:val="en-GB"/>
    </w:rPr>
  </w:style>
  <w:style w:type="paragraph" w:styleId="Heading2">
    <w:name w:val="heading 2"/>
    <w:basedOn w:val="Normal"/>
    <w:next w:val="Normal"/>
    <w:link w:val="Heading2Char1"/>
    <w:uiPriority w:val="99"/>
    <w:qFormat/>
    <w:rsid w:val="006628B7"/>
    <w:pPr>
      <w:keepNext/>
      <w:spacing w:before="120"/>
      <w:outlineLvl w:val="1"/>
    </w:pPr>
    <w:rPr>
      <w:rFonts w:ascii="Arial" w:hAnsi="Arial" w:cs="Arial"/>
      <w:b/>
      <w:bCs/>
      <w:i/>
      <w:iCs/>
      <w:sz w:val="28"/>
      <w:szCs w:val="28"/>
    </w:rPr>
  </w:style>
  <w:style w:type="paragraph" w:styleId="Heading3">
    <w:name w:val="heading 3"/>
    <w:basedOn w:val="Heading2"/>
    <w:link w:val="Heading3Char1"/>
    <w:uiPriority w:val="99"/>
    <w:qFormat/>
    <w:rsid w:val="00D213CC"/>
    <w:pPr>
      <w:outlineLvl w:val="2"/>
    </w:pPr>
    <w:rPr>
      <w:lang w:val="en-GB"/>
    </w:rPr>
  </w:style>
  <w:style w:type="paragraph" w:styleId="Heading4">
    <w:name w:val="heading 4"/>
    <w:basedOn w:val="Normal"/>
    <w:link w:val="Heading4Char1"/>
    <w:uiPriority w:val="99"/>
    <w:qFormat/>
    <w:rsid w:val="00CD5E20"/>
    <w:pPr>
      <w:spacing w:before="100" w:beforeAutospacing="1" w:after="100" w:afterAutospacing="1"/>
      <w:outlineLvl w:val="3"/>
    </w:pPr>
    <w:rPr>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Pr>
      <w:rFonts w:ascii="Cambria" w:hAnsi="Cambria" w:cs="Cambria"/>
      <w:b/>
      <w:bCs/>
      <w:sz w:val="26"/>
      <w:szCs w:val="26"/>
    </w:rPr>
  </w:style>
  <w:style w:type="character" w:customStyle="1" w:styleId="Heading4Char">
    <w:name w:val="Heading 4 Char"/>
    <w:basedOn w:val="DefaultParagraphFont"/>
    <w:link w:val="Heading4"/>
    <w:uiPriority w:val="99"/>
    <w:semiHidden/>
    <w:locked/>
    <w:rPr>
      <w:rFonts w:ascii="Calibri" w:hAnsi="Calibri" w:cs="Calibri"/>
      <w:b/>
      <w:bCs/>
      <w:sz w:val="28"/>
      <w:szCs w:val="28"/>
    </w:rPr>
  </w:style>
  <w:style w:type="character" w:customStyle="1" w:styleId="Heading1Char1">
    <w:name w:val="Heading 1 Char1"/>
    <w:basedOn w:val="DefaultParagraphFont"/>
    <w:link w:val="Heading1"/>
    <w:uiPriority w:val="99"/>
    <w:locked/>
    <w:rsid w:val="00E3623E"/>
    <w:rPr>
      <w:rFonts w:ascii="Arial" w:hAnsi="Arial" w:cs="Arial"/>
      <w:b/>
      <w:bCs/>
      <w:caps/>
      <w:sz w:val="32"/>
      <w:szCs w:val="32"/>
      <w:lang w:val="en-GB" w:eastAsia="it-IT"/>
    </w:rPr>
  </w:style>
  <w:style w:type="character" w:customStyle="1" w:styleId="Heading2Char1">
    <w:name w:val="Heading 2 Char1"/>
    <w:basedOn w:val="DefaultParagraphFont"/>
    <w:link w:val="Heading2"/>
    <w:uiPriority w:val="99"/>
    <w:locked/>
    <w:rsid w:val="006628B7"/>
    <w:rPr>
      <w:rFonts w:ascii="Arial" w:hAnsi="Arial" w:cs="Arial"/>
      <w:b/>
      <w:bCs/>
      <w:i/>
      <w:iCs/>
      <w:sz w:val="28"/>
      <w:szCs w:val="28"/>
      <w:lang w:val="it-IT" w:eastAsia="it-IT"/>
    </w:rPr>
  </w:style>
  <w:style w:type="character" w:customStyle="1" w:styleId="Heading3Char1">
    <w:name w:val="Heading 3 Char1"/>
    <w:basedOn w:val="DefaultParagraphFont"/>
    <w:link w:val="Heading3"/>
    <w:uiPriority w:val="99"/>
    <w:locked/>
    <w:rsid w:val="00D213CC"/>
    <w:rPr>
      <w:rFonts w:ascii="Arial" w:hAnsi="Arial" w:cs="Arial"/>
      <w:b/>
      <w:bCs/>
      <w:i/>
      <w:iCs/>
      <w:sz w:val="28"/>
      <w:szCs w:val="28"/>
      <w:lang w:val="en-GB" w:eastAsia="it-IT"/>
    </w:rPr>
  </w:style>
  <w:style w:type="character" w:customStyle="1" w:styleId="Heading4Char1">
    <w:name w:val="Heading 4 Char1"/>
    <w:basedOn w:val="DefaultParagraphFont"/>
    <w:link w:val="Heading4"/>
    <w:uiPriority w:val="99"/>
    <w:locked/>
    <w:rsid w:val="00756C60"/>
    <w:rPr>
      <w:b/>
      <w:bCs/>
      <w:sz w:val="24"/>
      <w:szCs w:val="24"/>
      <w:lang w:val="it-IT" w:eastAsia="it-IT"/>
    </w:rPr>
  </w:style>
  <w:style w:type="table" w:styleId="TableGrid">
    <w:name w:val="Table Grid"/>
    <w:basedOn w:val="TableNormal"/>
    <w:uiPriority w:val="99"/>
    <w:rsid w:val="007F6B8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upertitle">
    <w:name w:val="Supertitle"/>
    <w:basedOn w:val="Heading1"/>
    <w:link w:val="SupertitleCarattere"/>
    <w:uiPriority w:val="99"/>
    <w:rsid w:val="0037101C"/>
    <w:rPr>
      <w:sz w:val="96"/>
      <w:szCs w:val="96"/>
    </w:rPr>
  </w:style>
  <w:style w:type="character" w:customStyle="1" w:styleId="SupertitleCarattere">
    <w:name w:val="Supertitle Carattere"/>
    <w:basedOn w:val="Heading1Char1"/>
    <w:link w:val="Supertitle"/>
    <w:uiPriority w:val="99"/>
    <w:locked/>
    <w:rsid w:val="003C212C"/>
    <w:rPr>
      <w:sz w:val="96"/>
      <w:szCs w:val="96"/>
    </w:rPr>
  </w:style>
  <w:style w:type="paragraph" w:customStyle="1" w:styleId="NormaleBold">
    <w:name w:val="Normale Bold"/>
    <w:basedOn w:val="Normal"/>
    <w:next w:val="Normal"/>
    <w:link w:val="NormaleBoldCarattere"/>
    <w:uiPriority w:val="99"/>
    <w:rsid w:val="0037101C"/>
    <w:rPr>
      <w:b/>
      <w:bCs/>
      <w:lang w:val="en-GB"/>
    </w:rPr>
  </w:style>
  <w:style w:type="character" w:customStyle="1" w:styleId="NormaleBoldCarattere">
    <w:name w:val="Normale Bold Carattere"/>
    <w:basedOn w:val="DefaultParagraphFont"/>
    <w:link w:val="NormaleBold"/>
    <w:uiPriority w:val="99"/>
    <w:locked/>
    <w:rsid w:val="0037101C"/>
    <w:rPr>
      <w:b/>
      <w:bCs/>
      <w:sz w:val="24"/>
      <w:szCs w:val="24"/>
      <w:lang w:val="en-GB" w:eastAsia="it-IT"/>
    </w:rPr>
  </w:style>
  <w:style w:type="paragraph" w:styleId="FootnoteText">
    <w:name w:val="footnote text"/>
    <w:basedOn w:val="Normal"/>
    <w:link w:val="FootnoteTextChar"/>
    <w:uiPriority w:val="99"/>
    <w:semiHidden/>
    <w:rsid w:val="00F1575F"/>
    <w:rPr>
      <w:sz w:val="20"/>
      <w:szCs w:val="20"/>
    </w:rPr>
  </w:style>
  <w:style w:type="character" w:customStyle="1" w:styleId="FootnoteTextChar">
    <w:name w:val="Footnote Text Char"/>
    <w:basedOn w:val="DefaultParagraphFont"/>
    <w:link w:val="FootnoteText"/>
    <w:uiPriority w:val="99"/>
    <w:semiHidden/>
    <w:locked/>
    <w:rPr>
      <w:sz w:val="20"/>
      <w:szCs w:val="20"/>
    </w:rPr>
  </w:style>
  <w:style w:type="character" w:styleId="FootnoteReference">
    <w:name w:val="footnote reference"/>
    <w:basedOn w:val="DefaultParagraphFont"/>
    <w:uiPriority w:val="99"/>
    <w:semiHidden/>
    <w:rsid w:val="008E7798"/>
    <w:rPr>
      <w:rFonts w:ascii="Arial" w:hAnsi="Arial" w:cs="Arial"/>
      <w:b/>
      <w:bCs/>
      <w:sz w:val="20"/>
      <w:szCs w:val="20"/>
      <w:vertAlign w:val="superscript"/>
    </w:rPr>
  </w:style>
  <w:style w:type="paragraph" w:customStyle="1" w:styleId="Commentointerno">
    <w:name w:val="! Commento interno"/>
    <w:link w:val="CommentointernoCarattere"/>
    <w:autoRedefine/>
    <w:uiPriority w:val="99"/>
    <w:rsid w:val="001A6EED"/>
    <w:rPr>
      <w:rFonts w:ascii="Arial" w:hAnsi="Arial" w:cs="Arial"/>
      <w:b/>
      <w:bCs/>
      <w:color w:val="CC99FF"/>
      <w:sz w:val="20"/>
      <w:szCs w:val="20"/>
      <w:lang w:val="en-GB"/>
    </w:rPr>
  </w:style>
  <w:style w:type="character" w:customStyle="1" w:styleId="CommentointernoCarattere">
    <w:name w:val="! Commento interno Carattere"/>
    <w:basedOn w:val="DefaultParagraphFont"/>
    <w:link w:val="Commentointerno"/>
    <w:uiPriority w:val="99"/>
    <w:locked/>
    <w:rsid w:val="001A6EED"/>
    <w:rPr>
      <w:rFonts w:ascii="Arial" w:hAnsi="Arial" w:cs="Arial"/>
      <w:b/>
      <w:bCs/>
      <w:color w:val="CC99FF"/>
      <w:lang w:val="en-GB" w:eastAsia="it-IT"/>
    </w:rPr>
  </w:style>
  <w:style w:type="paragraph" w:customStyle="1" w:styleId="footnote">
    <w:name w:val="footnote"/>
    <w:basedOn w:val="Normal"/>
    <w:link w:val="footnoteCarattere"/>
    <w:uiPriority w:val="99"/>
    <w:rsid w:val="006D7F67"/>
    <w:pPr>
      <w:spacing w:before="100" w:beforeAutospacing="1" w:after="100" w:afterAutospacing="1"/>
    </w:pPr>
    <w:rPr>
      <w:sz w:val="20"/>
      <w:szCs w:val="20"/>
    </w:rPr>
  </w:style>
  <w:style w:type="character" w:customStyle="1" w:styleId="footnoteCarattere">
    <w:name w:val="footnote Carattere"/>
    <w:basedOn w:val="DefaultParagraphFont"/>
    <w:link w:val="footnote"/>
    <w:uiPriority w:val="99"/>
    <w:locked/>
    <w:rsid w:val="006D7F67"/>
    <w:rPr>
      <w:sz w:val="24"/>
      <w:szCs w:val="24"/>
      <w:lang w:val="it-IT" w:eastAsia="it-IT"/>
    </w:rPr>
  </w:style>
  <w:style w:type="paragraph" w:customStyle="1" w:styleId="Puntato">
    <w:name w:val="Puntato"/>
    <w:basedOn w:val="Normal"/>
    <w:uiPriority w:val="99"/>
    <w:rsid w:val="00EB0C14"/>
    <w:pPr>
      <w:numPr>
        <w:numId w:val="2"/>
      </w:numPr>
    </w:pPr>
  </w:style>
  <w:style w:type="paragraph" w:customStyle="1" w:styleId="Bullet">
    <w:name w:val="Bullet"/>
    <w:basedOn w:val="Normal"/>
    <w:next w:val="Normal"/>
    <w:link w:val="BulletCarattere"/>
    <w:uiPriority w:val="99"/>
    <w:rsid w:val="00D818E9"/>
    <w:pPr>
      <w:numPr>
        <w:numId w:val="1"/>
      </w:numPr>
    </w:pPr>
    <w:rPr>
      <w:lang w:val="en-GB"/>
    </w:rPr>
  </w:style>
  <w:style w:type="character" w:customStyle="1" w:styleId="BulletCarattere">
    <w:name w:val="Bullet Carattere"/>
    <w:basedOn w:val="DefaultParagraphFont"/>
    <w:link w:val="Bullet"/>
    <w:uiPriority w:val="99"/>
    <w:locked/>
    <w:rsid w:val="006C28C4"/>
    <w:rPr>
      <w:sz w:val="24"/>
      <w:szCs w:val="24"/>
      <w:lang w:val="en-GB" w:eastAsia="it-IT"/>
    </w:rPr>
  </w:style>
  <w:style w:type="character" w:styleId="Hyperlink">
    <w:name w:val="Hyperlink"/>
    <w:basedOn w:val="DefaultParagraphFont"/>
    <w:uiPriority w:val="99"/>
    <w:rsid w:val="00882B87"/>
    <w:rPr>
      <w:color w:val="0000FF"/>
      <w:u w:val="single"/>
    </w:rPr>
  </w:style>
  <w:style w:type="paragraph" w:styleId="TOC1">
    <w:name w:val="toc 1"/>
    <w:basedOn w:val="Normal"/>
    <w:next w:val="Normal"/>
    <w:autoRedefine/>
    <w:uiPriority w:val="99"/>
    <w:semiHidden/>
    <w:rsid w:val="000808E8"/>
    <w:pPr>
      <w:spacing w:before="120" w:after="120"/>
    </w:pPr>
    <w:rPr>
      <w:b/>
      <w:bCs/>
      <w:caps/>
      <w:sz w:val="20"/>
      <w:szCs w:val="20"/>
    </w:rPr>
  </w:style>
  <w:style w:type="paragraph" w:styleId="TOC2">
    <w:name w:val="toc 2"/>
    <w:basedOn w:val="Normal"/>
    <w:next w:val="Normal"/>
    <w:autoRedefine/>
    <w:uiPriority w:val="99"/>
    <w:semiHidden/>
    <w:rsid w:val="000808E8"/>
    <w:pPr>
      <w:ind w:left="240"/>
    </w:pPr>
    <w:rPr>
      <w:smallCaps/>
      <w:sz w:val="20"/>
      <w:szCs w:val="20"/>
    </w:rPr>
  </w:style>
  <w:style w:type="paragraph" w:styleId="TOC3">
    <w:name w:val="toc 3"/>
    <w:basedOn w:val="Normal"/>
    <w:next w:val="Normal"/>
    <w:autoRedefine/>
    <w:uiPriority w:val="99"/>
    <w:semiHidden/>
    <w:rsid w:val="000808E8"/>
    <w:pPr>
      <w:ind w:left="480"/>
    </w:pPr>
    <w:rPr>
      <w:i/>
      <w:iCs/>
      <w:sz w:val="20"/>
      <w:szCs w:val="20"/>
    </w:rPr>
  </w:style>
  <w:style w:type="paragraph" w:styleId="TOC4">
    <w:name w:val="toc 4"/>
    <w:basedOn w:val="Normal"/>
    <w:next w:val="Normal"/>
    <w:autoRedefine/>
    <w:uiPriority w:val="99"/>
    <w:semiHidden/>
    <w:rsid w:val="00B51DE8"/>
    <w:pPr>
      <w:ind w:left="720"/>
    </w:pPr>
    <w:rPr>
      <w:sz w:val="18"/>
      <w:szCs w:val="18"/>
    </w:rPr>
  </w:style>
  <w:style w:type="paragraph" w:styleId="TOC5">
    <w:name w:val="toc 5"/>
    <w:basedOn w:val="Normal"/>
    <w:next w:val="Normal"/>
    <w:autoRedefine/>
    <w:uiPriority w:val="99"/>
    <w:semiHidden/>
    <w:rsid w:val="00B51DE8"/>
    <w:pPr>
      <w:ind w:left="960"/>
    </w:pPr>
    <w:rPr>
      <w:sz w:val="18"/>
      <w:szCs w:val="18"/>
    </w:rPr>
  </w:style>
  <w:style w:type="paragraph" w:styleId="TOC6">
    <w:name w:val="toc 6"/>
    <w:basedOn w:val="Normal"/>
    <w:next w:val="Normal"/>
    <w:autoRedefine/>
    <w:uiPriority w:val="99"/>
    <w:semiHidden/>
    <w:rsid w:val="00B51DE8"/>
    <w:pPr>
      <w:ind w:left="1200"/>
    </w:pPr>
    <w:rPr>
      <w:sz w:val="18"/>
      <w:szCs w:val="18"/>
    </w:rPr>
  </w:style>
  <w:style w:type="paragraph" w:styleId="TOC7">
    <w:name w:val="toc 7"/>
    <w:basedOn w:val="Normal"/>
    <w:next w:val="Normal"/>
    <w:autoRedefine/>
    <w:uiPriority w:val="99"/>
    <w:semiHidden/>
    <w:rsid w:val="00B51DE8"/>
    <w:pPr>
      <w:ind w:left="1440"/>
    </w:pPr>
    <w:rPr>
      <w:sz w:val="18"/>
      <w:szCs w:val="18"/>
    </w:rPr>
  </w:style>
  <w:style w:type="paragraph" w:styleId="TOC8">
    <w:name w:val="toc 8"/>
    <w:basedOn w:val="Normal"/>
    <w:next w:val="Normal"/>
    <w:autoRedefine/>
    <w:uiPriority w:val="99"/>
    <w:semiHidden/>
    <w:rsid w:val="00B51DE8"/>
    <w:pPr>
      <w:ind w:left="1680"/>
    </w:pPr>
    <w:rPr>
      <w:sz w:val="18"/>
      <w:szCs w:val="18"/>
    </w:rPr>
  </w:style>
  <w:style w:type="paragraph" w:styleId="TOC9">
    <w:name w:val="toc 9"/>
    <w:basedOn w:val="Normal"/>
    <w:next w:val="Normal"/>
    <w:autoRedefine/>
    <w:uiPriority w:val="99"/>
    <w:semiHidden/>
    <w:rsid w:val="00B51DE8"/>
    <w:pPr>
      <w:ind w:left="1920"/>
    </w:pPr>
    <w:rPr>
      <w:sz w:val="18"/>
      <w:szCs w:val="18"/>
    </w:rPr>
  </w:style>
</w:styles>
</file>

<file path=word/webSettings.xml><?xml version="1.0" encoding="utf-8"?>
<w:webSettings xmlns:r="http://schemas.openxmlformats.org/officeDocument/2006/relationships" xmlns:w="http://schemas.openxmlformats.org/wordprocessingml/2006/main">
  <w:divs>
    <w:div w:id="1030226428">
      <w:marLeft w:val="0"/>
      <w:marRight w:val="0"/>
      <w:marTop w:val="0"/>
      <w:marBottom w:val="0"/>
      <w:divBdr>
        <w:top w:val="none" w:sz="0" w:space="0" w:color="auto"/>
        <w:left w:val="none" w:sz="0" w:space="0" w:color="auto"/>
        <w:bottom w:val="none" w:sz="0" w:space="0" w:color="auto"/>
        <w:right w:val="none" w:sz="0" w:space="0" w:color="auto"/>
      </w:divBdr>
    </w:div>
    <w:div w:id="1030226430">
      <w:marLeft w:val="0"/>
      <w:marRight w:val="0"/>
      <w:marTop w:val="0"/>
      <w:marBottom w:val="0"/>
      <w:divBdr>
        <w:top w:val="none" w:sz="0" w:space="0" w:color="auto"/>
        <w:left w:val="none" w:sz="0" w:space="0" w:color="auto"/>
        <w:bottom w:val="none" w:sz="0" w:space="0" w:color="auto"/>
        <w:right w:val="none" w:sz="0" w:space="0" w:color="auto"/>
      </w:divBdr>
    </w:div>
    <w:div w:id="1030226431">
      <w:marLeft w:val="0"/>
      <w:marRight w:val="0"/>
      <w:marTop w:val="0"/>
      <w:marBottom w:val="0"/>
      <w:divBdr>
        <w:top w:val="none" w:sz="0" w:space="0" w:color="auto"/>
        <w:left w:val="none" w:sz="0" w:space="0" w:color="auto"/>
        <w:bottom w:val="none" w:sz="0" w:space="0" w:color="auto"/>
        <w:right w:val="none" w:sz="0" w:space="0" w:color="auto"/>
      </w:divBdr>
    </w:div>
    <w:div w:id="1030226432">
      <w:marLeft w:val="0"/>
      <w:marRight w:val="0"/>
      <w:marTop w:val="0"/>
      <w:marBottom w:val="0"/>
      <w:divBdr>
        <w:top w:val="none" w:sz="0" w:space="0" w:color="auto"/>
        <w:left w:val="none" w:sz="0" w:space="0" w:color="auto"/>
        <w:bottom w:val="none" w:sz="0" w:space="0" w:color="auto"/>
        <w:right w:val="none" w:sz="0" w:space="0" w:color="auto"/>
      </w:divBdr>
    </w:div>
    <w:div w:id="1030226434">
      <w:marLeft w:val="0"/>
      <w:marRight w:val="0"/>
      <w:marTop w:val="0"/>
      <w:marBottom w:val="0"/>
      <w:divBdr>
        <w:top w:val="none" w:sz="0" w:space="0" w:color="auto"/>
        <w:left w:val="none" w:sz="0" w:space="0" w:color="auto"/>
        <w:bottom w:val="none" w:sz="0" w:space="0" w:color="auto"/>
        <w:right w:val="none" w:sz="0" w:space="0" w:color="auto"/>
      </w:divBdr>
    </w:div>
    <w:div w:id="1030226436">
      <w:marLeft w:val="0"/>
      <w:marRight w:val="0"/>
      <w:marTop w:val="0"/>
      <w:marBottom w:val="0"/>
      <w:divBdr>
        <w:top w:val="none" w:sz="0" w:space="0" w:color="auto"/>
        <w:left w:val="none" w:sz="0" w:space="0" w:color="auto"/>
        <w:bottom w:val="none" w:sz="0" w:space="0" w:color="auto"/>
        <w:right w:val="none" w:sz="0" w:space="0" w:color="auto"/>
      </w:divBdr>
    </w:div>
    <w:div w:id="1030226437">
      <w:marLeft w:val="0"/>
      <w:marRight w:val="0"/>
      <w:marTop w:val="0"/>
      <w:marBottom w:val="0"/>
      <w:divBdr>
        <w:top w:val="none" w:sz="0" w:space="0" w:color="auto"/>
        <w:left w:val="none" w:sz="0" w:space="0" w:color="auto"/>
        <w:bottom w:val="none" w:sz="0" w:space="0" w:color="auto"/>
        <w:right w:val="none" w:sz="0" w:space="0" w:color="auto"/>
      </w:divBdr>
    </w:div>
    <w:div w:id="1030226438">
      <w:marLeft w:val="0"/>
      <w:marRight w:val="0"/>
      <w:marTop w:val="0"/>
      <w:marBottom w:val="0"/>
      <w:divBdr>
        <w:top w:val="none" w:sz="0" w:space="0" w:color="auto"/>
        <w:left w:val="none" w:sz="0" w:space="0" w:color="auto"/>
        <w:bottom w:val="none" w:sz="0" w:space="0" w:color="auto"/>
        <w:right w:val="none" w:sz="0" w:space="0" w:color="auto"/>
      </w:divBdr>
    </w:div>
    <w:div w:id="1030226439">
      <w:marLeft w:val="0"/>
      <w:marRight w:val="0"/>
      <w:marTop w:val="0"/>
      <w:marBottom w:val="0"/>
      <w:divBdr>
        <w:top w:val="none" w:sz="0" w:space="0" w:color="auto"/>
        <w:left w:val="none" w:sz="0" w:space="0" w:color="auto"/>
        <w:bottom w:val="none" w:sz="0" w:space="0" w:color="auto"/>
        <w:right w:val="none" w:sz="0" w:space="0" w:color="auto"/>
      </w:divBdr>
    </w:div>
    <w:div w:id="1030226440">
      <w:marLeft w:val="0"/>
      <w:marRight w:val="0"/>
      <w:marTop w:val="0"/>
      <w:marBottom w:val="0"/>
      <w:divBdr>
        <w:top w:val="none" w:sz="0" w:space="0" w:color="auto"/>
        <w:left w:val="none" w:sz="0" w:space="0" w:color="auto"/>
        <w:bottom w:val="none" w:sz="0" w:space="0" w:color="auto"/>
        <w:right w:val="none" w:sz="0" w:space="0" w:color="auto"/>
      </w:divBdr>
    </w:div>
    <w:div w:id="1030226441">
      <w:marLeft w:val="0"/>
      <w:marRight w:val="0"/>
      <w:marTop w:val="0"/>
      <w:marBottom w:val="0"/>
      <w:divBdr>
        <w:top w:val="none" w:sz="0" w:space="0" w:color="auto"/>
        <w:left w:val="none" w:sz="0" w:space="0" w:color="auto"/>
        <w:bottom w:val="none" w:sz="0" w:space="0" w:color="auto"/>
        <w:right w:val="none" w:sz="0" w:space="0" w:color="auto"/>
      </w:divBdr>
    </w:div>
    <w:div w:id="1030226442">
      <w:marLeft w:val="0"/>
      <w:marRight w:val="0"/>
      <w:marTop w:val="0"/>
      <w:marBottom w:val="0"/>
      <w:divBdr>
        <w:top w:val="none" w:sz="0" w:space="0" w:color="auto"/>
        <w:left w:val="none" w:sz="0" w:space="0" w:color="auto"/>
        <w:bottom w:val="none" w:sz="0" w:space="0" w:color="auto"/>
        <w:right w:val="none" w:sz="0" w:space="0" w:color="auto"/>
      </w:divBdr>
      <w:divsChild>
        <w:div w:id="1030226719">
          <w:marLeft w:val="720"/>
          <w:marRight w:val="720"/>
          <w:marTop w:val="100"/>
          <w:marBottom w:val="100"/>
          <w:divBdr>
            <w:top w:val="none" w:sz="0" w:space="0" w:color="auto"/>
            <w:left w:val="none" w:sz="0" w:space="0" w:color="auto"/>
            <w:bottom w:val="none" w:sz="0" w:space="0" w:color="auto"/>
            <w:right w:val="none" w:sz="0" w:space="0" w:color="auto"/>
          </w:divBdr>
        </w:div>
      </w:divsChild>
    </w:div>
    <w:div w:id="1030226444">
      <w:marLeft w:val="0"/>
      <w:marRight w:val="0"/>
      <w:marTop w:val="0"/>
      <w:marBottom w:val="0"/>
      <w:divBdr>
        <w:top w:val="none" w:sz="0" w:space="0" w:color="auto"/>
        <w:left w:val="none" w:sz="0" w:space="0" w:color="auto"/>
        <w:bottom w:val="none" w:sz="0" w:space="0" w:color="auto"/>
        <w:right w:val="none" w:sz="0" w:space="0" w:color="auto"/>
      </w:divBdr>
      <w:divsChild>
        <w:div w:id="1030226868">
          <w:marLeft w:val="0"/>
          <w:marRight w:val="0"/>
          <w:marTop w:val="0"/>
          <w:marBottom w:val="0"/>
          <w:divBdr>
            <w:top w:val="none" w:sz="0" w:space="0" w:color="auto"/>
            <w:left w:val="none" w:sz="0" w:space="0" w:color="auto"/>
            <w:bottom w:val="none" w:sz="0" w:space="0" w:color="auto"/>
            <w:right w:val="none" w:sz="0" w:space="0" w:color="auto"/>
          </w:divBdr>
          <w:divsChild>
            <w:div w:id="1030226465">
              <w:marLeft w:val="0"/>
              <w:marRight w:val="0"/>
              <w:marTop w:val="0"/>
              <w:marBottom w:val="0"/>
              <w:divBdr>
                <w:top w:val="none" w:sz="0" w:space="0" w:color="auto"/>
                <w:left w:val="none" w:sz="0" w:space="0" w:color="auto"/>
                <w:bottom w:val="none" w:sz="0" w:space="0" w:color="auto"/>
                <w:right w:val="none" w:sz="0" w:space="0" w:color="auto"/>
              </w:divBdr>
              <w:divsChild>
                <w:div w:id="1030226844">
                  <w:marLeft w:val="0"/>
                  <w:marRight w:val="0"/>
                  <w:marTop w:val="0"/>
                  <w:marBottom w:val="0"/>
                  <w:divBdr>
                    <w:top w:val="none" w:sz="0" w:space="0" w:color="auto"/>
                    <w:left w:val="none" w:sz="0" w:space="0" w:color="auto"/>
                    <w:bottom w:val="none" w:sz="0" w:space="0" w:color="auto"/>
                    <w:right w:val="none" w:sz="0" w:space="0" w:color="auto"/>
                  </w:divBdr>
                  <w:divsChild>
                    <w:div w:id="1030226603">
                      <w:marLeft w:val="0"/>
                      <w:marRight w:val="0"/>
                      <w:marTop w:val="0"/>
                      <w:marBottom w:val="0"/>
                      <w:divBdr>
                        <w:top w:val="none" w:sz="0" w:space="0" w:color="auto"/>
                        <w:left w:val="none" w:sz="0" w:space="0" w:color="auto"/>
                        <w:bottom w:val="none" w:sz="0" w:space="0" w:color="auto"/>
                        <w:right w:val="none" w:sz="0" w:space="0" w:color="auto"/>
                      </w:divBdr>
                      <w:divsChild>
                        <w:div w:id="1030226429">
                          <w:marLeft w:val="0"/>
                          <w:marRight w:val="0"/>
                          <w:marTop w:val="0"/>
                          <w:marBottom w:val="0"/>
                          <w:divBdr>
                            <w:top w:val="none" w:sz="0" w:space="0" w:color="auto"/>
                            <w:left w:val="none" w:sz="0" w:space="0" w:color="auto"/>
                            <w:bottom w:val="none" w:sz="0" w:space="0" w:color="auto"/>
                            <w:right w:val="none" w:sz="0" w:space="0" w:color="auto"/>
                          </w:divBdr>
                          <w:divsChild>
                            <w:div w:id="1030226857">
                              <w:marLeft w:val="0"/>
                              <w:marRight w:val="0"/>
                              <w:marTop w:val="0"/>
                              <w:marBottom w:val="0"/>
                              <w:divBdr>
                                <w:top w:val="none" w:sz="0" w:space="0" w:color="auto"/>
                                <w:left w:val="none" w:sz="0" w:space="0" w:color="auto"/>
                                <w:bottom w:val="none" w:sz="0" w:space="0" w:color="auto"/>
                                <w:right w:val="none" w:sz="0" w:space="0" w:color="auto"/>
                              </w:divBdr>
                              <w:divsChild>
                                <w:div w:id="1030226583">
                                  <w:marLeft w:val="0"/>
                                  <w:marRight w:val="0"/>
                                  <w:marTop w:val="0"/>
                                  <w:marBottom w:val="0"/>
                                  <w:divBdr>
                                    <w:top w:val="none" w:sz="0" w:space="0" w:color="auto"/>
                                    <w:left w:val="none" w:sz="0" w:space="0" w:color="auto"/>
                                    <w:bottom w:val="none" w:sz="0" w:space="0" w:color="auto"/>
                                    <w:right w:val="none" w:sz="0" w:space="0" w:color="auto"/>
                                  </w:divBdr>
                                  <w:divsChild>
                                    <w:div w:id="103022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226647">
                      <w:marLeft w:val="0"/>
                      <w:marRight w:val="0"/>
                      <w:marTop w:val="0"/>
                      <w:marBottom w:val="0"/>
                      <w:divBdr>
                        <w:top w:val="none" w:sz="0" w:space="0" w:color="auto"/>
                        <w:left w:val="none" w:sz="0" w:space="0" w:color="auto"/>
                        <w:bottom w:val="none" w:sz="0" w:space="0" w:color="auto"/>
                        <w:right w:val="none" w:sz="0" w:space="0" w:color="auto"/>
                      </w:divBdr>
                      <w:divsChild>
                        <w:div w:id="103022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0226447">
      <w:marLeft w:val="0"/>
      <w:marRight w:val="0"/>
      <w:marTop w:val="0"/>
      <w:marBottom w:val="0"/>
      <w:divBdr>
        <w:top w:val="none" w:sz="0" w:space="0" w:color="auto"/>
        <w:left w:val="none" w:sz="0" w:space="0" w:color="auto"/>
        <w:bottom w:val="none" w:sz="0" w:space="0" w:color="auto"/>
        <w:right w:val="none" w:sz="0" w:space="0" w:color="auto"/>
      </w:divBdr>
    </w:div>
    <w:div w:id="1030226448">
      <w:marLeft w:val="0"/>
      <w:marRight w:val="0"/>
      <w:marTop w:val="0"/>
      <w:marBottom w:val="0"/>
      <w:divBdr>
        <w:top w:val="none" w:sz="0" w:space="0" w:color="auto"/>
        <w:left w:val="none" w:sz="0" w:space="0" w:color="auto"/>
        <w:bottom w:val="none" w:sz="0" w:space="0" w:color="auto"/>
        <w:right w:val="none" w:sz="0" w:space="0" w:color="auto"/>
      </w:divBdr>
    </w:div>
    <w:div w:id="1030226449">
      <w:marLeft w:val="0"/>
      <w:marRight w:val="0"/>
      <w:marTop w:val="0"/>
      <w:marBottom w:val="0"/>
      <w:divBdr>
        <w:top w:val="none" w:sz="0" w:space="0" w:color="auto"/>
        <w:left w:val="none" w:sz="0" w:space="0" w:color="auto"/>
        <w:bottom w:val="none" w:sz="0" w:space="0" w:color="auto"/>
        <w:right w:val="none" w:sz="0" w:space="0" w:color="auto"/>
      </w:divBdr>
    </w:div>
    <w:div w:id="1030226450">
      <w:marLeft w:val="0"/>
      <w:marRight w:val="0"/>
      <w:marTop w:val="0"/>
      <w:marBottom w:val="0"/>
      <w:divBdr>
        <w:top w:val="none" w:sz="0" w:space="0" w:color="auto"/>
        <w:left w:val="none" w:sz="0" w:space="0" w:color="auto"/>
        <w:bottom w:val="none" w:sz="0" w:space="0" w:color="auto"/>
        <w:right w:val="none" w:sz="0" w:space="0" w:color="auto"/>
      </w:divBdr>
    </w:div>
    <w:div w:id="1030226451">
      <w:marLeft w:val="0"/>
      <w:marRight w:val="0"/>
      <w:marTop w:val="0"/>
      <w:marBottom w:val="0"/>
      <w:divBdr>
        <w:top w:val="none" w:sz="0" w:space="0" w:color="auto"/>
        <w:left w:val="none" w:sz="0" w:space="0" w:color="auto"/>
        <w:bottom w:val="none" w:sz="0" w:space="0" w:color="auto"/>
        <w:right w:val="none" w:sz="0" w:space="0" w:color="auto"/>
      </w:divBdr>
    </w:div>
    <w:div w:id="1030226452">
      <w:marLeft w:val="0"/>
      <w:marRight w:val="0"/>
      <w:marTop w:val="0"/>
      <w:marBottom w:val="0"/>
      <w:divBdr>
        <w:top w:val="none" w:sz="0" w:space="0" w:color="auto"/>
        <w:left w:val="none" w:sz="0" w:space="0" w:color="auto"/>
        <w:bottom w:val="none" w:sz="0" w:space="0" w:color="auto"/>
        <w:right w:val="none" w:sz="0" w:space="0" w:color="auto"/>
      </w:divBdr>
    </w:div>
    <w:div w:id="1030226453">
      <w:marLeft w:val="0"/>
      <w:marRight w:val="0"/>
      <w:marTop w:val="0"/>
      <w:marBottom w:val="0"/>
      <w:divBdr>
        <w:top w:val="none" w:sz="0" w:space="0" w:color="auto"/>
        <w:left w:val="none" w:sz="0" w:space="0" w:color="auto"/>
        <w:bottom w:val="none" w:sz="0" w:space="0" w:color="auto"/>
        <w:right w:val="none" w:sz="0" w:space="0" w:color="auto"/>
      </w:divBdr>
    </w:div>
    <w:div w:id="1030226454">
      <w:marLeft w:val="0"/>
      <w:marRight w:val="0"/>
      <w:marTop w:val="0"/>
      <w:marBottom w:val="0"/>
      <w:divBdr>
        <w:top w:val="none" w:sz="0" w:space="0" w:color="auto"/>
        <w:left w:val="none" w:sz="0" w:space="0" w:color="auto"/>
        <w:bottom w:val="none" w:sz="0" w:space="0" w:color="auto"/>
        <w:right w:val="none" w:sz="0" w:space="0" w:color="auto"/>
      </w:divBdr>
    </w:div>
    <w:div w:id="1030226456">
      <w:marLeft w:val="0"/>
      <w:marRight w:val="0"/>
      <w:marTop w:val="0"/>
      <w:marBottom w:val="0"/>
      <w:divBdr>
        <w:top w:val="none" w:sz="0" w:space="0" w:color="auto"/>
        <w:left w:val="none" w:sz="0" w:space="0" w:color="auto"/>
        <w:bottom w:val="none" w:sz="0" w:space="0" w:color="auto"/>
        <w:right w:val="none" w:sz="0" w:space="0" w:color="auto"/>
      </w:divBdr>
      <w:divsChild>
        <w:div w:id="1030226551">
          <w:marLeft w:val="720"/>
          <w:marRight w:val="720"/>
          <w:marTop w:val="100"/>
          <w:marBottom w:val="100"/>
          <w:divBdr>
            <w:top w:val="none" w:sz="0" w:space="0" w:color="auto"/>
            <w:left w:val="none" w:sz="0" w:space="0" w:color="auto"/>
            <w:bottom w:val="none" w:sz="0" w:space="0" w:color="auto"/>
            <w:right w:val="none" w:sz="0" w:space="0" w:color="auto"/>
          </w:divBdr>
        </w:div>
      </w:divsChild>
    </w:div>
    <w:div w:id="1030226458">
      <w:marLeft w:val="0"/>
      <w:marRight w:val="0"/>
      <w:marTop w:val="0"/>
      <w:marBottom w:val="0"/>
      <w:divBdr>
        <w:top w:val="none" w:sz="0" w:space="0" w:color="auto"/>
        <w:left w:val="none" w:sz="0" w:space="0" w:color="auto"/>
        <w:bottom w:val="none" w:sz="0" w:space="0" w:color="auto"/>
        <w:right w:val="none" w:sz="0" w:space="0" w:color="auto"/>
      </w:divBdr>
    </w:div>
    <w:div w:id="1030226461">
      <w:marLeft w:val="0"/>
      <w:marRight w:val="0"/>
      <w:marTop w:val="0"/>
      <w:marBottom w:val="0"/>
      <w:divBdr>
        <w:top w:val="none" w:sz="0" w:space="0" w:color="auto"/>
        <w:left w:val="none" w:sz="0" w:space="0" w:color="auto"/>
        <w:bottom w:val="none" w:sz="0" w:space="0" w:color="auto"/>
        <w:right w:val="none" w:sz="0" w:space="0" w:color="auto"/>
      </w:divBdr>
    </w:div>
    <w:div w:id="1030226462">
      <w:marLeft w:val="0"/>
      <w:marRight w:val="0"/>
      <w:marTop w:val="0"/>
      <w:marBottom w:val="0"/>
      <w:divBdr>
        <w:top w:val="none" w:sz="0" w:space="0" w:color="auto"/>
        <w:left w:val="none" w:sz="0" w:space="0" w:color="auto"/>
        <w:bottom w:val="none" w:sz="0" w:space="0" w:color="auto"/>
        <w:right w:val="none" w:sz="0" w:space="0" w:color="auto"/>
      </w:divBdr>
    </w:div>
    <w:div w:id="1030226464">
      <w:marLeft w:val="0"/>
      <w:marRight w:val="0"/>
      <w:marTop w:val="0"/>
      <w:marBottom w:val="0"/>
      <w:divBdr>
        <w:top w:val="none" w:sz="0" w:space="0" w:color="auto"/>
        <w:left w:val="none" w:sz="0" w:space="0" w:color="auto"/>
        <w:bottom w:val="none" w:sz="0" w:space="0" w:color="auto"/>
        <w:right w:val="none" w:sz="0" w:space="0" w:color="auto"/>
      </w:divBdr>
    </w:div>
    <w:div w:id="1030226466">
      <w:marLeft w:val="0"/>
      <w:marRight w:val="0"/>
      <w:marTop w:val="0"/>
      <w:marBottom w:val="0"/>
      <w:divBdr>
        <w:top w:val="none" w:sz="0" w:space="0" w:color="auto"/>
        <w:left w:val="none" w:sz="0" w:space="0" w:color="auto"/>
        <w:bottom w:val="none" w:sz="0" w:space="0" w:color="auto"/>
        <w:right w:val="none" w:sz="0" w:space="0" w:color="auto"/>
      </w:divBdr>
    </w:div>
    <w:div w:id="1030226467">
      <w:marLeft w:val="0"/>
      <w:marRight w:val="0"/>
      <w:marTop w:val="0"/>
      <w:marBottom w:val="0"/>
      <w:divBdr>
        <w:top w:val="none" w:sz="0" w:space="0" w:color="auto"/>
        <w:left w:val="none" w:sz="0" w:space="0" w:color="auto"/>
        <w:bottom w:val="none" w:sz="0" w:space="0" w:color="auto"/>
        <w:right w:val="none" w:sz="0" w:space="0" w:color="auto"/>
      </w:divBdr>
    </w:div>
    <w:div w:id="1030226468">
      <w:marLeft w:val="0"/>
      <w:marRight w:val="0"/>
      <w:marTop w:val="0"/>
      <w:marBottom w:val="0"/>
      <w:divBdr>
        <w:top w:val="none" w:sz="0" w:space="0" w:color="auto"/>
        <w:left w:val="none" w:sz="0" w:space="0" w:color="auto"/>
        <w:bottom w:val="none" w:sz="0" w:space="0" w:color="auto"/>
        <w:right w:val="none" w:sz="0" w:space="0" w:color="auto"/>
      </w:divBdr>
    </w:div>
    <w:div w:id="1030226469">
      <w:marLeft w:val="0"/>
      <w:marRight w:val="0"/>
      <w:marTop w:val="0"/>
      <w:marBottom w:val="0"/>
      <w:divBdr>
        <w:top w:val="none" w:sz="0" w:space="0" w:color="auto"/>
        <w:left w:val="none" w:sz="0" w:space="0" w:color="auto"/>
        <w:bottom w:val="none" w:sz="0" w:space="0" w:color="auto"/>
        <w:right w:val="none" w:sz="0" w:space="0" w:color="auto"/>
      </w:divBdr>
    </w:div>
    <w:div w:id="1030226471">
      <w:marLeft w:val="0"/>
      <w:marRight w:val="0"/>
      <w:marTop w:val="0"/>
      <w:marBottom w:val="0"/>
      <w:divBdr>
        <w:top w:val="none" w:sz="0" w:space="0" w:color="auto"/>
        <w:left w:val="none" w:sz="0" w:space="0" w:color="auto"/>
        <w:bottom w:val="none" w:sz="0" w:space="0" w:color="auto"/>
        <w:right w:val="none" w:sz="0" w:space="0" w:color="auto"/>
      </w:divBdr>
    </w:div>
    <w:div w:id="1030226472">
      <w:marLeft w:val="0"/>
      <w:marRight w:val="0"/>
      <w:marTop w:val="0"/>
      <w:marBottom w:val="0"/>
      <w:divBdr>
        <w:top w:val="none" w:sz="0" w:space="0" w:color="auto"/>
        <w:left w:val="none" w:sz="0" w:space="0" w:color="auto"/>
        <w:bottom w:val="none" w:sz="0" w:space="0" w:color="auto"/>
        <w:right w:val="none" w:sz="0" w:space="0" w:color="auto"/>
      </w:divBdr>
    </w:div>
    <w:div w:id="1030226473">
      <w:marLeft w:val="0"/>
      <w:marRight w:val="0"/>
      <w:marTop w:val="0"/>
      <w:marBottom w:val="0"/>
      <w:divBdr>
        <w:top w:val="none" w:sz="0" w:space="0" w:color="auto"/>
        <w:left w:val="none" w:sz="0" w:space="0" w:color="auto"/>
        <w:bottom w:val="none" w:sz="0" w:space="0" w:color="auto"/>
        <w:right w:val="none" w:sz="0" w:space="0" w:color="auto"/>
      </w:divBdr>
    </w:div>
    <w:div w:id="1030226474">
      <w:marLeft w:val="0"/>
      <w:marRight w:val="0"/>
      <w:marTop w:val="0"/>
      <w:marBottom w:val="0"/>
      <w:divBdr>
        <w:top w:val="none" w:sz="0" w:space="0" w:color="auto"/>
        <w:left w:val="none" w:sz="0" w:space="0" w:color="auto"/>
        <w:bottom w:val="none" w:sz="0" w:space="0" w:color="auto"/>
        <w:right w:val="none" w:sz="0" w:space="0" w:color="auto"/>
      </w:divBdr>
    </w:div>
    <w:div w:id="1030226475">
      <w:marLeft w:val="0"/>
      <w:marRight w:val="0"/>
      <w:marTop w:val="0"/>
      <w:marBottom w:val="0"/>
      <w:divBdr>
        <w:top w:val="none" w:sz="0" w:space="0" w:color="auto"/>
        <w:left w:val="none" w:sz="0" w:space="0" w:color="auto"/>
        <w:bottom w:val="none" w:sz="0" w:space="0" w:color="auto"/>
        <w:right w:val="none" w:sz="0" w:space="0" w:color="auto"/>
      </w:divBdr>
    </w:div>
    <w:div w:id="1030226476">
      <w:marLeft w:val="0"/>
      <w:marRight w:val="0"/>
      <w:marTop w:val="0"/>
      <w:marBottom w:val="0"/>
      <w:divBdr>
        <w:top w:val="none" w:sz="0" w:space="0" w:color="auto"/>
        <w:left w:val="none" w:sz="0" w:space="0" w:color="auto"/>
        <w:bottom w:val="none" w:sz="0" w:space="0" w:color="auto"/>
        <w:right w:val="none" w:sz="0" w:space="0" w:color="auto"/>
      </w:divBdr>
    </w:div>
    <w:div w:id="1030226477">
      <w:marLeft w:val="0"/>
      <w:marRight w:val="0"/>
      <w:marTop w:val="0"/>
      <w:marBottom w:val="0"/>
      <w:divBdr>
        <w:top w:val="none" w:sz="0" w:space="0" w:color="auto"/>
        <w:left w:val="none" w:sz="0" w:space="0" w:color="auto"/>
        <w:bottom w:val="none" w:sz="0" w:space="0" w:color="auto"/>
        <w:right w:val="none" w:sz="0" w:space="0" w:color="auto"/>
      </w:divBdr>
    </w:div>
    <w:div w:id="1030226478">
      <w:marLeft w:val="0"/>
      <w:marRight w:val="0"/>
      <w:marTop w:val="0"/>
      <w:marBottom w:val="0"/>
      <w:divBdr>
        <w:top w:val="none" w:sz="0" w:space="0" w:color="auto"/>
        <w:left w:val="none" w:sz="0" w:space="0" w:color="auto"/>
        <w:bottom w:val="none" w:sz="0" w:space="0" w:color="auto"/>
        <w:right w:val="none" w:sz="0" w:space="0" w:color="auto"/>
      </w:divBdr>
    </w:div>
    <w:div w:id="1030226479">
      <w:marLeft w:val="0"/>
      <w:marRight w:val="0"/>
      <w:marTop w:val="0"/>
      <w:marBottom w:val="0"/>
      <w:divBdr>
        <w:top w:val="none" w:sz="0" w:space="0" w:color="auto"/>
        <w:left w:val="none" w:sz="0" w:space="0" w:color="auto"/>
        <w:bottom w:val="none" w:sz="0" w:space="0" w:color="auto"/>
        <w:right w:val="none" w:sz="0" w:space="0" w:color="auto"/>
      </w:divBdr>
    </w:div>
    <w:div w:id="1030226480">
      <w:marLeft w:val="0"/>
      <w:marRight w:val="0"/>
      <w:marTop w:val="0"/>
      <w:marBottom w:val="0"/>
      <w:divBdr>
        <w:top w:val="none" w:sz="0" w:space="0" w:color="auto"/>
        <w:left w:val="none" w:sz="0" w:space="0" w:color="auto"/>
        <w:bottom w:val="none" w:sz="0" w:space="0" w:color="auto"/>
        <w:right w:val="none" w:sz="0" w:space="0" w:color="auto"/>
      </w:divBdr>
    </w:div>
    <w:div w:id="1030226481">
      <w:marLeft w:val="0"/>
      <w:marRight w:val="0"/>
      <w:marTop w:val="0"/>
      <w:marBottom w:val="0"/>
      <w:divBdr>
        <w:top w:val="none" w:sz="0" w:space="0" w:color="auto"/>
        <w:left w:val="none" w:sz="0" w:space="0" w:color="auto"/>
        <w:bottom w:val="none" w:sz="0" w:space="0" w:color="auto"/>
        <w:right w:val="none" w:sz="0" w:space="0" w:color="auto"/>
      </w:divBdr>
    </w:div>
    <w:div w:id="1030226483">
      <w:marLeft w:val="0"/>
      <w:marRight w:val="0"/>
      <w:marTop w:val="0"/>
      <w:marBottom w:val="0"/>
      <w:divBdr>
        <w:top w:val="none" w:sz="0" w:space="0" w:color="auto"/>
        <w:left w:val="none" w:sz="0" w:space="0" w:color="auto"/>
        <w:bottom w:val="none" w:sz="0" w:space="0" w:color="auto"/>
        <w:right w:val="none" w:sz="0" w:space="0" w:color="auto"/>
      </w:divBdr>
    </w:div>
    <w:div w:id="1030226485">
      <w:marLeft w:val="0"/>
      <w:marRight w:val="0"/>
      <w:marTop w:val="0"/>
      <w:marBottom w:val="0"/>
      <w:divBdr>
        <w:top w:val="none" w:sz="0" w:space="0" w:color="auto"/>
        <w:left w:val="none" w:sz="0" w:space="0" w:color="auto"/>
        <w:bottom w:val="none" w:sz="0" w:space="0" w:color="auto"/>
        <w:right w:val="none" w:sz="0" w:space="0" w:color="auto"/>
      </w:divBdr>
    </w:div>
    <w:div w:id="1030226486">
      <w:marLeft w:val="0"/>
      <w:marRight w:val="0"/>
      <w:marTop w:val="0"/>
      <w:marBottom w:val="0"/>
      <w:divBdr>
        <w:top w:val="none" w:sz="0" w:space="0" w:color="auto"/>
        <w:left w:val="none" w:sz="0" w:space="0" w:color="auto"/>
        <w:bottom w:val="none" w:sz="0" w:space="0" w:color="auto"/>
        <w:right w:val="none" w:sz="0" w:space="0" w:color="auto"/>
      </w:divBdr>
    </w:div>
    <w:div w:id="1030226488">
      <w:marLeft w:val="0"/>
      <w:marRight w:val="0"/>
      <w:marTop w:val="0"/>
      <w:marBottom w:val="0"/>
      <w:divBdr>
        <w:top w:val="none" w:sz="0" w:space="0" w:color="auto"/>
        <w:left w:val="none" w:sz="0" w:space="0" w:color="auto"/>
        <w:bottom w:val="none" w:sz="0" w:space="0" w:color="auto"/>
        <w:right w:val="none" w:sz="0" w:space="0" w:color="auto"/>
      </w:divBdr>
    </w:div>
    <w:div w:id="1030226489">
      <w:marLeft w:val="0"/>
      <w:marRight w:val="0"/>
      <w:marTop w:val="0"/>
      <w:marBottom w:val="0"/>
      <w:divBdr>
        <w:top w:val="none" w:sz="0" w:space="0" w:color="auto"/>
        <w:left w:val="none" w:sz="0" w:space="0" w:color="auto"/>
        <w:bottom w:val="none" w:sz="0" w:space="0" w:color="auto"/>
        <w:right w:val="none" w:sz="0" w:space="0" w:color="auto"/>
      </w:divBdr>
    </w:div>
    <w:div w:id="1030226490">
      <w:marLeft w:val="0"/>
      <w:marRight w:val="0"/>
      <w:marTop w:val="0"/>
      <w:marBottom w:val="0"/>
      <w:divBdr>
        <w:top w:val="none" w:sz="0" w:space="0" w:color="auto"/>
        <w:left w:val="none" w:sz="0" w:space="0" w:color="auto"/>
        <w:bottom w:val="none" w:sz="0" w:space="0" w:color="auto"/>
        <w:right w:val="none" w:sz="0" w:space="0" w:color="auto"/>
      </w:divBdr>
    </w:div>
    <w:div w:id="1030226491">
      <w:marLeft w:val="0"/>
      <w:marRight w:val="0"/>
      <w:marTop w:val="0"/>
      <w:marBottom w:val="0"/>
      <w:divBdr>
        <w:top w:val="none" w:sz="0" w:space="0" w:color="auto"/>
        <w:left w:val="none" w:sz="0" w:space="0" w:color="auto"/>
        <w:bottom w:val="none" w:sz="0" w:space="0" w:color="auto"/>
        <w:right w:val="none" w:sz="0" w:space="0" w:color="auto"/>
      </w:divBdr>
    </w:div>
    <w:div w:id="1030226492">
      <w:marLeft w:val="0"/>
      <w:marRight w:val="0"/>
      <w:marTop w:val="0"/>
      <w:marBottom w:val="0"/>
      <w:divBdr>
        <w:top w:val="none" w:sz="0" w:space="0" w:color="auto"/>
        <w:left w:val="none" w:sz="0" w:space="0" w:color="auto"/>
        <w:bottom w:val="none" w:sz="0" w:space="0" w:color="auto"/>
        <w:right w:val="none" w:sz="0" w:space="0" w:color="auto"/>
      </w:divBdr>
    </w:div>
    <w:div w:id="1030226493">
      <w:marLeft w:val="0"/>
      <w:marRight w:val="0"/>
      <w:marTop w:val="0"/>
      <w:marBottom w:val="0"/>
      <w:divBdr>
        <w:top w:val="none" w:sz="0" w:space="0" w:color="auto"/>
        <w:left w:val="none" w:sz="0" w:space="0" w:color="auto"/>
        <w:bottom w:val="none" w:sz="0" w:space="0" w:color="auto"/>
        <w:right w:val="none" w:sz="0" w:space="0" w:color="auto"/>
      </w:divBdr>
      <w:divsChild>
        <w:div w:id="1030226443">
          <w:marLeft w:val="0"/>
          <w:marRight w:val="0"/>
          <w:marTop w:val="0"/>
          <w:marBottom w:val="0"/>
          <w:divBdr>
            <w:top w:val="none" w:sz="0" w:space="0" w:color="auto"/>
            <w:left w:val="none" w:sz="0" w:space="0" w:color="auto"/>
            <w:bottom w:val="none" w:sz="0" w:space="0" w:color="auto"/>
            <w:right w:val="none" w:sz="0" w:space="0" w:color="auto"/>
          </w:divBdr>
          <w:divsChild>
            <w:div w:id="1030226619">
              <w:marLeft w:val="0"/>
              <w:marRight w:val="0"/>
              <w:marTop w:val="0"/>
              <w:marBottom w:val="0"/>
              <w:divBdr>
                <w:top w:val="none" w:sz="0" w:space="0" w:color="auto"/>
                <w:left w:val="none" w:sz="0" w:space="0" w:color="auto"/>
                <w:bottom w:val="none" w:sz="0" w:space="0" w:color="auto"/>
                <w:right w:val="none" w:sz="0" w:space="0" w:color="auto"/>
              </w:divBdr>
              <w:divsChild>
                <w:div w:id="1030226659">
                  <w:marLeft w:val="0"/>
                  <w:marRight w:val="0"/>
                  <w:marTop w:val="0"/>
                  <w:marBottom w:val="0"/>
                  <w:divBdr>
                    <w:top w:val="none" w:sz="0" w:space="0" w:color="auto"/>
                    <w:left w:val="none" w:sz="0" w:space="0" w:color="auto"/>
                    <w:bottom w:val="none" w:sz="0" w:space="0" w:color="auto"/>
                    <w:right w:val="none" w:sz="0" w:space="0" w:color="auto"/>
                  </w:divBdr>
                  <w:divsChild>
                    <w:div w:id="1030226482">
                      <w:marLeft w:val="0"/>
                      <w:marRight w:val="0"/>
                      <w:marTop w:val="0"/>
                      <w:marBottom w:val="0"/>
                      <w:divBdr>
                        <w:top w:val="none" w:sz="0" w:space="0" w:color="auto"/>
                        <w:left w:val="none" w:sz="0" w:space="0" w:color="auto"/>
                        <w:bottom w:val="none" w:sz="0" w:space="0" w:color="auto"/>
                        <w:right w:val="none" w:sz="0" w:space="0" w:color="auto"/>
                      </w:divBdr>
                      <w:divsChild>
                        <w:div w:id="1030226679">
                          <w:marLeft w:val="0"/>
                          <w:marRight w:val="0"/>
                          <w:marTop w:val="0"/>
                          <w:marBottom w:val="0"/>
                          <w:divBdr>
                            <w:top w:val="none" w:sz="0" w:space="0" w:color="auto"/>
                            <w:left w:val="none" w:sz="0" w:space="0" w:color="auto"/>
                            <w:bottom w:val="none" w:sz="0" w:space="0" w:color="auto"/>
                            <w:right w:val="none" w:sz="0" w:space="0" w:color="auto"/>
                          </w:divBdr>
                        </w:div>
                      </w:divsChild>
                    </w:div>
                    <w:div w:id="1030226513">
                      <w:marLeft w:val="0"/>
                      <w:marRight w:val="0"/>
                      <w:marTop w:val="0"/>
                      <w:marBottom w:val="0"/>
                      <w:divBdr>
                        <w:top w:val="none" w:sz="0" w:space="0" w:color="auto"/>
                        <w:left w:val="none" w:sz="0" w:space="0" w:color="auto"/>
                        <w:bottom w:val="none" w:sz="0" w:space="0" w:color="auto"/>
                        <w:right w:val="none" w:sz="0" w:space="0" w:color="auto"/>
                      </w:divBdr>
                      <w:divsChild>
                        <w:div w:id="1030226674">
                          <w:marLeft w:val="0"/>
                          <w:marRight w:val="0"/>
                          <w:marTop w:val="0"/>
                          <w:marBottom w:val="0"/>
                          <w:divBdr>
                            <w:top w:val="none" w:sz="0" w:space="0" w:color="auto"/>
                            <w:left w:val="none" w:sz="0" w:space="0" w:color="auto"/>
                            <w:bottom w:val="none" w:sz="0" w:space="0" w:color="auto"/>
                            <w:right w:val="none" w:sz="0" w:space="0" w:color="auto"/>
                          </w:divBdr>
                          <w:divsChild>
                            <w:div w:id="1030226663">
                              <w:marLeft w:val="0"/>
                              <w:marRight w:val="0"/>
                              <w:marTop w:val="0"/>
                              <w:marBottom w:val="0"/>
                              <w:divBdr>
                                <w:top w:val="none" w:sz="0" w:space="0" w:color="auto"/>
                                <w:left w:val="none" w:sz="0" w:space="0" w:color="auto"/>
                                <w:bottom w:val="none" w:sz="0" w:space="0" w:color="auto"/>
                                <w:right w:val="none" w:sz="0" w:space="0" w:color="auto"/>
                              </w:divBdr>
                              <w:divsChild>
                                <w:div w:id="1030226609">
                                  <w:marLeft w:val="0"/>
                                  <w:marRight w:val="0"/>
                                  <w:marTop w:val="0"/>
                                  <w:marBottom w:val="0"/>
                                  <w:divBdr>
                                    <w:top w:val="none" w:sz="0" w:space="0" w:color="auto"/>
                                    <w:left w:val="none" w:sz="0" w:space="0" w:color="auto"/>
                                    <w:bottom w:val="none" w:sz="0" w:space="0" w:color="auto"/>
                                    <w:right w:val="none" w:sz="0" w:space="0" w:color="auto"/>
                                  </w:divBdr>
                                  <w:divsChild>
                                    <w:div w:id="103022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0226494">
      <w:marLeft w:val="0"/>
      <w:marRight w:val="0"/>
      <w:marTop w:val="0"/>
      <w:marBottom w:val="0"/>
      <w:divBdr>
        <w:top w:val="none" w:sz="0" w:space="0" w:color="auto"/>
        <w:left w:val="none" w:sz="0" w:space="0" w:color="auto"/>
        <w:bottom w:val="none" w:sz="0" w:space="0" w:color="auto"/>
        <w:right w:val="none" w:sz="0" w:space="0" w:color="auto"/>
      </w:divBdr>
    </w:div>
    <w:div w:id="1030226495">
      <w:marLeft w:val="0"/>
      <w:marRight w:val="0"/>
      <w:marTop w:val="0"/>
      <w:marBottom w:val="0"/>
      <w:divBdr>
        <w:top w:val="none" w:sz="0" w:space="0" w:color="auto"/>
        <w:left w:val="none" w:sz="0" w:space="0" w:color="auto"/>
        <w:bottom w:val="none" w:sz="0" w:space="0" w:color="auto"/>
        <w:right w:val="none" w:sz="0" w:space="0" w:color="auto"/>
      </w:divBdr>
    </w:div>
    <w:div w:id="1030226496">
      <w:marLeft w:val="0"/>
      <w:marRight w:val="0"/>
      <w:marTop w:val="0"/>
      <w:marBottom w:val="0"/>
      <w:divBdr>
        <w:top w:val="none" w:sz="0" w:space="0" w:color="auto"/>
        <w:left w:val="none" w:sz="0" w:space="0" w:color="auto"/>
        <w:bottom w:val="none" w:sz="0" w:space="0" w:color="auto"/>
        <w:right w:val="none" w:sz="0" w:space="0" w:color="auto"/>
      </w:divBdr>
    </w:div>
    <w:div w:id="1030226497">
      <w:marLeft w:val="0"/>
      <w:marRight w:val="0"/>
      <w:marTop w:val="0"/>
      <w:marBottom w:val="0"/>
      <w:divBdr>
        <w:top w:val="none" w:sz="0" w:space="0" w:color="auto"/>
        <w:left w:val="none" w:sz="0" w:space="0" w:color="auto"/>
        <w:bottom w:val="none" w:sz="0" w:space="0" w:color="auto"/>
        <w:right w:val="none" w:sz="0" w:space="0" w:color="auto"/>
      </w:divBdr>
    </w:div>
    <w:div w:id="1030226498">
      <w:marLeft w:val="0"/>
      <w:marRight w:val="0"/>
      <w:marTop w:val="0"/>
      <w:marBottom w:val="0"/>
      <w:divBdr>
        <w:top w:val="none" w:sz="0" w:space="0" w:color="auto"/>
        <w:left w:val="none" w:sz="0" w:space="0" w:color="auto"/>
        <w:bottom w:val="none" w:sz="0" w:space="0" w:color="auto"/>
        <w:right w:val="none" w:sz="0" w:space="0" w:color="auto"/>
      </w:divBdr>
    </w:div>
    <w:div w:id="1030226499">
      <w:marLeft w:val="0"/>
      <w:marRight w:val="0"/>
      <w:marTop w:val="0"/>
      <w:marBottom w:val="0"/>
      <w:divBdr>
        <w:top w:val="none" w:sz="0" w:space="0" w:color="auto"/>
        <w:left w:val="none" w:sz="0" w:space="0" w:color="auto"/>
        <w:bottom w:val="none" w:sz="0" w:space="0" w:color="auto"/>
        <w:right w:val="none" w:sz="0" w:space="0" w:color="auto"/>
      </w:divBdr>
    </w:div>
    <w:div w:id="1030226500">
      <w:marLeft w:val="0"/>
      <w:marRight w:val="0"/>
      <w:marTop w:val="0"/>
      <w:marBottom w:val="0"/>
      <w:divBdr>
        <w:top w:val="none" w:sz="0" w:space="0" w:color="auto"/>
        <w:left w:val="none" w:sz="0" w:space="0" w:color="auto"/>
        <w:bottom w:val="none" w:sz="0" w:space="0" w:color="auto"/>
        <w:right w:val="none" w:sz="0" w:space="0" w:color="auto"/>
      </w:divBdr>
    </w:div>
    <w:div w:id="1030226501">
      <w:marLeft w:val="0"/>
      <w:marRight w:val="0"/>
      <w:marTop w:val="0"/>
      <w:marBottom w:val="0"/>
      <w:divBdr>
        <w:top w:val="none" w:sz="0" w:space="0" w:color="auto"/>
        <w:left w:val="none" w:sz="0" w:space="0" w:color="auto"/>
        <w:bottom w:val="none" w:sz="0" w:space="0" w:color="auto"/>
        <w:right w:val="none" w:sz="0" w:space="0" w:color="auto"/>
      </w:divBdr>
      <w:divsChild>
        <w:div w:id="1030226535">
          <w:marLeft w:val="720"/>
          <w:marRight w:val="720"/>
          <w:marTop w:val="100"/>
          <w:marBottom w:val="100"/>
          <w:divBdr>
            <w:top w:val="none" w:sz="0" w:space="0" w:color="auto"/>
            <w:left w:val="none" w:sz="0" w:space="0" w:color="auto"/>
            <w:bottom w:val="none" w:sz="0" w:space="0" w:color="auto"/>
            <w:right w:val="none" w:sz="0" w:space="0" w:color="auto"/>
          </w:divBdr>
        </w:div>
        <w:div w:id="1030226669">
          <w:marLeft w:val="720"/>
          <w:marRight w:val="720"/>
          <w:marTop w:val="100"/>
          <w:marBottom w:val="100"/>
          <w:divBdr>
            <w:top w:val="none" w:sz="0" w:space="0" w:color="auto"/>
            <w:left w:val="none" w:sz="0" w:space="0" w:color="auto"/>
            <w:bottom w:val="none" w:sz="0" w:space="0" w:color="auto"/>
            <w:right w:val="none" w:sz="0" w:space="0" w:color="auto"/>
          </w:divBdr>
        </w:div>
      </w:divsChild>
    </w:div>
    <w:div w:id="1030226502">
      <w:marLeft w:val="0"/>
      <w:marRight w:val="0"/>
      <w:marTop w:val="0"/>
      <w:marBottom w:val="0"/>
      <w:divBdr>
        <w:top w:val="none" w:sz="0" w:space="0" w:color="auto"/>
        <w:left w:val="none" w:sz="0" w:space="0" w:color="auto"/>
        <w:bottom w:val="none" w:sz="0" w:space="0" w:color="auto"/>
        <w:right w:val="none" w:sz="0" w:space="0" w:color="auto"/>
      </w:divBdr>
    </w:div>
    <w:div w:id="1030226503">
      <w:marLeft w:val="0"/>
      <w:marRight w:val="0"/>
      <w:marTop w:val="0"/>
      <w:marBottom w:val="0"/>
      <w:divBdr>
        <w:top w:val="none" w:sz="0" w:space="0" w:color="auto"/>
        <w:left w:val="none" w:sz="0" w:space="0" w:color="auto"/>
        <w:bottom w:val="none" w:sz="0" w:space="0" w:color="auto"/>
        <w:right w:val="none" w:sz="0" w:space="0" w:color="auto"/>
      </w:divBdr>
    </w:div>
    <w:div w:id="1030226504">
      <w:marLeft w:val="0"/>
      <w:marRight w:val="0"/>
      <w:marTop w:val="0"/>
      <w:marBottom w:val="0"/>
      <w:divBdr>
        <w:top w:val="none" w:sz="0" w:space="0" w:color="auto"/>
        <w:left w:val="none" w:sz="0" w:space="0" w:color="auto"/>
        <w:bottom w:val="none" w:sz="0" w:space="0" w:color="auto"/>
        <w:right w:val="none" w:sz="0" w:space="0" w:color="auto"/>
      </w:divBdr>
    </w:div>
    <w:div w:id="1030226505">
      <w:marLeft w:val="0"/>
      <w:marRight w:val="0"/>
      <w:marTop w:val="0"/>
      <w:marBottom w:val="0"/>
      <w:divBdr>
        <w:top w:val="none" w:sz="0" w:space="0" w:color="auto"/>
        <w:left w:val="none" w:sz="0" w:space="0" w:color="auto"/>
        <w:bottom w:val="none" w:sz="0" w:space="0" w:color="auto"/>
        <w:right w:val="none" w:sz="0" w:space="0" w:color="auto"/>
      </w:divBdr>
    </w:div>
    <w:div w:id="1030226507">
      <w:marLeft w:val="0"/>
      <w:marRight w:val="0"/>
      <w:marTop w:val="0"/>
      <w:marBottom w:val="0"/>
      <w:divBdr>
        <w:top w:val="none" w:sz="0" w:space="0" w:color="auto"/>
        <w:left w:val="none" w:sz="0" w:space="0" w:color="auto"/>
        <w:bottom w:val="none" w:sz="0" w:space="0" w:color="auto"/>
        <w:right w:val="none" w:sz="0" w:space="0" w:color="auto"/>
      </w:divBdr>
    </w:div>
    <w:div w:id="1030226508">
      <w:marLeft w:val="0"/>
      <w:marRight w:val="0"/>
      <w:marTop w:val="0"/>
      <w:marBottom w:val="0"/>
      <w:divBdr>
        <w:top w:val="none" w:sz="0" w:space="0" w:color="auto"/>
        <w:left w:val="none" w:sz="0" w:space="0" w:color="auto"/>
        <w:bottom w:val="none" w:sz="0" w:space="0" w:color="auto"/>
        <w:right w:val="none" w:sz="0" w:space="0" w:color="auto"/>
      </w:divBdr>
    </w:div>
    <w:div w:id="1030226511">
      <w:marLeft w:val="0"/>
      <w:marRight w:val="0"/>
      <w:marTop w:val="0"/>
      <w:marBottom w:val="0"/>
      <w:divBdr>
        <w:top w:val="none" w:sz="0" w:space="0" w:color="auto"/>
        <w:left w:val="none" w:sz="0" w:space="0" w:color="auto"/>
        <w:bottom w:val="none" w:sz="0" w:space="0" w:color="auto"/>
        <w:right w:val="none" w:sz="0" w:space="0" w:color="auto"/>
      </w:divBdr>
    </w:div>
    <w:div w:id="1030226512">
      <w:marLeft w:val="0"/>
      <w:marRight w:val="0"/>
      <w:marTop w:val="0"/>
      <w:marBottom w:val="0"/>
      <w:divBdr>
        <w:top w:val="none" w:sz="0" w:space="0" w:color="auto"/>
        <w:left w:val="none" w:sz="0" w:space="0" w:color="auto"/>
        <w:bottom w:val="none" w:sz="0" w:space="0" w:color="auto"/>
        <w:right w:val="none" w:sz="0" w:space="0" w:color="auto"/>
      </w:divBdr>
    </w:div>
    <w:div w:id="1030226514">
      <w:marLeft w:val="0"/>
      <w:marRight w:val="0"/>
      <w:marTop w:val="0"/>
      <w:marBottom w:val="0"/>
      <w:divBdr>
        <w:top w:val="none" w:sz="0" w:space="0" w:color="auto"/>
        <w:left w:val="none" w:sz="0" w:space="0" w:color="auto"/>
        <w:bottom w:val="none" w:sz="0" w:space="0" w:color="auto"/>
        <w:right w:val="none" w:sz="0" w:space="0" w:color="auto"/>
      </w:divBdr>
    </w:div>
    <w:div w:id="1030226515">
      <w:marLeft w:val="0"/>
      <w:marRight w:val="0"/>
      <w:marTop w:val="0"/>
      <w:marBottom w:val="0"/>
      <w:divBdr>
        <w:top w:val="none" w:sz="0" w:space="0" w:color="auto"/>
        <w:left w:val="none" w:sz="0" w:space="0" w:color="auto"/>
        <w:bottom w:val="none" w:sz="0" w:space="0" w:color="auto"/>
        <w:right w:val="none" w:sz="0" w:space="0" w:color="auto"/>
      </w:divBdr>
    </w:div>
    <w:div w:id="1030226516">
      <w:marLeft w:val="0"/>
      <w:marRight w:val="0"/>
      <w:marTop w:val="0"/>
      <w:marBottom w:val="0"/>
      <w:divBdr>
        <w:top w:val="none" w:sz="0" w:space="0" w:color="auto"/>
        <w:left w:val="none" w:sz="0" w:space="0" w:color="auto"/>
        <w:bottom w:val="none" w:sz="0" w:space="0" w:color="auto"/>
        <w:right w:val="none" w:sz="0" w:space="0" w:color="auto"/>
      </w:divBdr>
    </w:div>
    <w:div w:id="1030226517">
      <w:marLeft w:val="0"/>
      <w:marRight w:val="0"/>
      <w:marTop w:val="0"/>
      <w:marBottom w:val="0"/>
      <w:divBdr>
        <w:top w:val="none" w:sz="0" w:space="0" w:color="auto"/>
        <w:left w:val="none" w:sz="0" w:space="0" w:color="auto"/>
        <w:bottom w:val="none" w:sz="0" w:space="0" w:color="auto"/>
        <w:right w:val="none" w:sz="0" w:space="0" w:color="auto"/>
      </w:divBdr>
    </w:div>
    <w:div w:id="1030226518">
      <w:marLeft w:val="0"/>
      <w:marRight w:val="0"/>
      <w:marTop w:val="0"/>
      <w:marBottom w:val="0"/>
      <w:divBdr>
        <w:top w:val="none" w:sz="0" w:space="0" w:color="auto"/>
        <w:left w:val="none" w:sz="0" w:space="0" w:color="auto"/>
        <w:bottom w:val="none" w:sz="0" w:space="0" w:color="auto"/>
        <w:right w:val="none" w:sz="0" w:space="0" w:color="auto"/>
      </w:divBdr>
    </w:div>
    <w:div w:id="1030226520">
      <w:marLeft w:val="0"/>
      <w:marRight w:val="0"/>
      <w:marTop w:val="0"/>
      <w:marBottom w:val="0"/>
      <w:divBdr>
        <w:top w:val="none" w:sz="0" w:space="0" w:color="auto"/>
        <w:left w:val="none" w:sz="0" w:space="0" w:color="auto"/>
        <w:bottom w:val="none" w:sz="0" w:space="0" w:color="auto"/>
        <w:right w:val="none" w:sz="0" w:space="0" w:color="auto"/>
      </w:divBdr>
    </w:div>
    <w:div w:id="1030226521">
      <w:marLeft w:val="0"/>
      <w:marRight w:val="0"/>
      <w:marTop w:val="0"/>
      <w:marBottom w:val="0"/>
      <w:divBdr>
        <w:top w:val="none" w:sz="0" w:space="0" w:color="auto"/>
        <w:left w:val="none" w:sz="0" w:space="0" w:color="auto"/>
        <w:bottom w:val="none" w:sz="0" w:space="0" w:color="auto"/>
        <w:right w:val="none" w:sz="0" w:space="0" w:color="auto"/>
      </w:divBdr>
    </w:div>
    <w:div w:id="1030226523">
      <w:marLeft w:val="0"/>
      <w:marRight w:val="0"/>
      <w:marTop w:val="0"/>
      <w:marBottom w:val="0"/>
      <w:divBdr>
        <w:top w:val="none" w:sz="0" w:space="0" w:color="auto"/>
        <w:left w:val="none" w:sz="0" w:space="0" w:color="auto"/>
        <w:bottom w:val="none" w:sz="0" w:space="0" w:color="auto"/>
        <w:right w:val="none" w:sz="0" w:space="0" w:color="auto"/>
      </w:divBdr>
    </w:div>
    <w:div w:id="1030226524">
      <w:marLeft w:val="0"/>
      <w:marRight w:val="0"/>
      <w:marTop w:val="0"/>
      <w:marBottom w:val="0"/>
      <w:divBdr>
        <w:top w:val="none" w:sz="0" w:space="0" w:color="auto"/>
        <w:left w:val="none" w:sz="0" w:space="0" w:color="auto"/>
        <w:bottom w:val="none" w:sz="0" w:space="0" w:color="auto"/>
        <w:right w:val="none" w:sz="0" w:space="0" w:color="auto"/>
      </w:divBdr>
      <w:divsChild>
        <w:div w:id="1030226460">
          <w:marLeft w:val="720"/>
          <w:marRight w:val="720"/>
          <w:marTop w:val="100"/>
          <w:marBottom w:val="100"/>
          <w:divBdr>
            <w:top w:val="none" w:sz="0" w:space="0" w:color="auto"/>
            <w:left w:val="none" w:sz="0" w:space="0" w:color="auto"/>
            <w:bottom w:val="none" w:sz="0" w:space="0" w:color="auto"/>
            <w:right w:val="none" w:sz="0" w:space="0" w:color="auto"/>
          </w:divBdr>
        </w:div>
        <w:div w:id="1030226713">
          <w:marLeft w:val="720"/>
          <w:marRight w:val="720"/>
          <w:marTop w:val="100"/>
          <w:marBottom w:val="100"/>
          <w:divBdr>
            <w:top w:val="none" w:sz="0" w:space="0" w:color="auto"/>
            <w:left w:val="none" w:sz="0" w:space="0" w:color="auto"/>
            <w:bottom w:val="none" w:sz="0" w:space="0" w:color="auto"/>
            <w:right w:val="none" w:sz="0" w:space="0" w:color="auto"/>
          </w:divBdr>
        </w:div>
        <w:div w:id="1030226762">
          <w:marLeft w:val="720"/>
          <w:marRight w:val="720"/>
          <w:marTop w:val="100"/>
          <w:marBottom w:val="100"/>
          <w:divBdr>
            <w:top w:val="none" w:sz="0" w:space="0" w:color="auto"/>
            <w:left w:val="none" w:sz="0" w:space="0" w:color="auto"/>
            <w:bottom w:val="none" w:sz="0" w:space="0" w:color="auto"/>
            <w:right w:val="none" w:sz="0" w:space="0" w:color="auto"/>
          </w:divBdr>
        </w:div>
        <w:div w:id="1030226785">
          <w:marLeft w:val="720"/>
          <w:marRight w:val="720"/>
          <w:marTop w:val="100"/>
          <w:marBottom w:val="100"/>
          <w:divBdr>
            <w:top w:val="none" w:sz="0" w:space="0" w:color="auto"/>
            <w:left w:val="none" w:sz="0" w:space="0" w:color="auto"/>
            <w:bottom w:val="none" w:sz="0" w:space="0" w:color="auto"/>
            <w:right w:val="none" w:sz="0" w:space="0" w:color="auto"/>
          </w:divBdr>
        </w:div>
      </w:divsChild>
    </w:div>
    <w:div w:id="1030226525">
      <w:marLeft w:val="0"/>
      <w:marRight w:val="0"/>
      <w:marTop w:val="0"/>
      <w:marBottom w:val="0"/>
      <w:divBdr>
        <w:top w:val="none" w:sz="0" w:space="0" w:color="auto"/>
        <w:left w:val="none" w:sz="0" w:space="0" w:color="auto"/>
        <w:bottom w:val="none" w:sz="0" w:space="0" w:color="auto"/>
        <w:right w:val="none" w:sz="0" w:space="0" w:color="auto"/>
      </w:divBdr>
    </w:div>
    <w:div w:id="1030226527">
      <w:marLeft w:val="0"/>
      <w:marRight w:val="0"/>
      <w:marTop w:val="0"/>
      <w:marBottom w:val="0"/>
      <w:divBdr>
        <w:top w:val="none" w:sz="0" w:space="0" w:color="auto"/>
        <w:left w:val="none" w:sz="0" w:space="0" w:color="auto"/>
        <w:bottom w:val="none" w:sz="0" w:space="0" w:color="auto"/>
        <w:right w:val="none" w:sz="0" w:space="0" w:color="auto"/>
      </w:divBdr>
    </w:div>
    <w:div w:id="1030226528">
      <w:marLeft w:val="0"/>
      <w:marRight w:val="0"/>
      <w:marTop w:val="0"/>
      <w:marBottom w:val="0"/>
      <w:divBdr>
        <w:top w:val="none" w:sz="0" w:space="0" w:color="auto"/>
        <w:left w:val="none" w:sz="0" w:space="0" w:color="auto"/>
        <w:bottom w:val="none" w:sz="0" w:space="0" w:color="auto"/>
        <w:right w:val="none" w:sz="0" w:space="0" w:color="auto"/>
      </w:divBdr>
    </w:div>
    <w:div w:id="1030226529">
      <w:marLeft w:val="0"/>
      <w:marRight w:val="0"/>
      <w:marTop w:val="0"/>
      <w:marBottom w:val="0"/>
      <w:divBdr>
        <w:top w:val="none" w:sz="0" w:space="0" w:color="auto"/>
        <w:left w:val="none" w:sz="0" w:space="0" w:color="auto"/>
        <w:bottom w:val="none" w:sz="0" w:space="0" w:color="auto"/>
        <w:right w:val="none" w:sz="0" w:space="0" w:color="auto"/>
      </w:divBdr>
    </w:div>
    <w:div w:id="1030226530">
      <w:marLeft w:val="0"/>
      <w:marRight w:val="0"/>
      <w:marTop w:val="0"/>
      <w:marBottom w:val="0"/>
      <w:divBdr>
        <w:top w:val="none" w:sz="0" w:space="0" w:color="auto"/>
        <w:left w:val="none" w:sz="0" w:space="0" w:color="auto"/>
        <w:bottom w:val="none" w:sz="0" w:space="0" w:color="auto"/>
        <w:right w:val="none" w:sz="0" w:space="0" w:color="auto"/>
      </w:divBdr>
    </w:div>
    <w:div w:id="1030226531">
      <w:marLeft w:val="0"/>
      <w:marRight w:val="0"/>
      <w:marTop w:val="0"/>
      <w:marBottom w:val="0"/>
      <w:divBdr>
        <w:top w:val="none" w:sz="0" w:space="0" w:color="auto"/>
        <w:left w:val="none" w:sz="0" w:space="0" w:color="auto"/>
        <w:bottom w:val="none" w:sz="0" w:space="0" w:color="auto"/>
        <w:right w:val="none" w:sz="0" w:space="0" w:color="auto"/>
      </w:divBdr>
    </w:div>
    <w:div w:id="1030226532">
      <w:marLeft w:val="0"/>
      <w:marRight w:val="0"/>
      <w:marTop w:val="0"/>
      <w:marBottom w:val="0"/>
      <w:divBdr>
        <w:top w:val="none" w:sz="0" w:space="0" w:color="auto"/>
        <w:left w:val="none" w:sz="0" w:space="0" w:color="auto"/>
        <w:bottom w:val="none" w:sz="0" w:space="0" w:color="auto"/>
        <w:right w:val="none" w:sz="0" w:space="0" w:color="auto"/>
      </w:divBdr>
    </w:div>
    <w:div w:id="1030226533">
      <w:marLeft w:val="0"/>
      <w:marRight w:val="0"/>
      <w:marTop w:val="0"/>
      <w:marBottom w:val="0"/>
      <w:divBdr>
        <w:top w:val="none" w:sz="0" w:space="0" w:color="auto"/>
        <w:left w:val="none" w:sz="0" w:space="0" w:color="auto"/>
        <w:bottom w:val="none" w:sz="0" w:space="0" w:color="auto"/>
        <w:right w:val="none" w:sz="0" w:space="0" w:color="auto"/>
      </w:divBdr>
    </w:div>
    <w:div w:id="1030226534">
      <w:marLeft w:val="0"/>
      <w:marRight w:val="0"/>
      <w:marTop w:val="0"/>
      <w:marBottom w:val="0"/>
      <w:divBdr>
        <w:top w:val="none" w:sz="0" w:space="0" w:color="auto"/>
        <w:left w:val="none" w:sz="0" w:space="0" w:color="auto"/>
        <w:bottom w:val="none" w:sz="0" w:space="0" w:color="auto"/>
        <w:right w:val="none" w:sz="0" w:space="0" w:color="auto"/>
      </w:divBdr>
    </w:div>
    <w:div w:id="1030226536">
      <w:marLeft w:val="0"/>
      <w:marRight w:val="0"/>
      <w:marTop w:val="0"/>
      <w:marBottom w:val="0"/>
      <w:divBdr>
        <w:top w:val="none" w:sz="0" w:space="0" w:color="auto"/>
        <w:left w:val="none" w:sz="0" w:space="0" w:color="auto"/>
        <w:bottom w:val="none" w:sz="0" w:space="0" w:color="auto"/>
        <w:right w:val="none" w:sz="0" w:space="0" w:color="auto"/>
      </w:divBdr>
    </w:div>
    <w:div w:id="1030226537">
      <w:marLeft w:val="0"/>
      <w:marRight w:val="0"/>
      <w:marTop w:val="0"/>
      <w:marBottom w:val="0"/>
      <w:divBdr>
        <w:top w:val="none" w:sz="0" w:space="0" w:color="auto"/>
        <w:left w:val="none" w:sz="0" w:space="0" w:color="auto"/>
        <w:bottom w:val="none" w:sz="0" w:space="0" w:color="auto"/>
        <w:right w:val="none" w:sz="0" w:space="0" w:color="auto"/>
      </w:divBdr>
    </w:div>
    <w:div w:id="1030226538">
      <w:marLeft w:val="0"/>
      <w:marRight w:val="0"/>
      <w:marTop w:val="0"/>
      <w:marBottom w:val="0"/>
      <w:divBdr>
        <w:top w:val="none" w:sz="0" w:space="0" w:color="auto"/>
        <w:left w:val="none" w:sz="0" w:space="0" w:color="auto"/>
        <w:bottom w:val="none" w:sz="0" w:space="0" w:color="auto"/>
        <w:right w:val="none" w:sz="0" w:space="0" w:color="auto"/>
      </w:divBdr>
    </w:div>
    <w:div w:id="1030226539">
      <w:marLeft w:val="0"/>
      <w:marRight w:val="0"/>
      <w:marTop w:val="0"/>
      <w:marBottom w:val="0"/>
      <w:divBdr>
        <w:top w:val="none" w:sz="0" w:space="0" w:color="auto"/>
        <w:left w:val="none" w:sz="0" w:space="0" w:color="auto"/>
        <w:bottom w:val="none" w:sz="0" w:space="0" w:color="auto"/>
        <w:right w:val="none" w:sz="0" w:space="0" w:color="auto"/>
      </w:divBdr>
    </w:div>
    <w:div w:id="1030226540">
      <w:marLeft w:val="0"/>
      <w:marRight w:val="0"/>
      <w:marTop w:val="0"/>
      <w:marBottom w:val="0"/>
      <w:divBdr>
        <w:top w:val="none" w:sz="0" w:space="0" w:color="auto"/>
        <w:left w:val="none" w:sz="0" w:space="0" w:color="auto"/>
        <w:bottom w:val="none" w:sz="0" w:space="0" w:color="auto"/>
        <w:right w:val="none" w:sz="0" w:space="0" w:color="auto"/>
      </w:divBdr>
    </w:div>
    <w:div w:id="1030226542">
      <w:marLeft w:val="0"/>
      <w:marRight w:val="0"/>
      <w:marTop w:val="0"/>
      <w:marBottom w:val="0"/>
      <w:divBdr>
        <w:top w:val="none" w:sz="0" w:space="0" w:color="auto"/>
        <w:left w:val="none" w:sz="0" w:space="0" w:color="auto"/>
        <w:bottom w:val="none" w:sz="0" w:space="0" w:color="auto"/>
        <w:right w:val="none" w:sz="0" w:space="0" w:color="auto"/>
      </w:divBdr>
    </w:div>
    <w:div w:id="1030226543">
      <w:marLeft w:val="0"/>
      <w:marRight w:val="0"/>
      <w:marTop w:val="0"/>
      <w:marBottom w:val="0"/>
      <w:divBdr>
        <w:top w:val="none" w:sz="0" w:space="0" w:color="auto"/>
        <w:left w:val="none" w:sz="0" w:space="0" w:color="auto"/>
        <w:bottom w:val="none" w:sz="0" w:space="0" w:color="auto"/>
        <w:right w:val="none" w:sz="0" w:space="0" w:color="auto"/>
      </w:divBdr>
    </w:div>
    <w:div w:id="1030226544">
      <w:marLeft w:val="0"/>
      <w:marRight w:val="0"/>
      <w:marTop w:val="0"/>
      <w:marBottom w:val="0"/>
      <w:divBdr>
        <w:top w:val="none" w:sz="0" w:space="0" w:color="auto"/>
        <w:left w:val="none" w:sz="0" w:space="0" w:color="auto"/>
        <w:bottom w:val="none" w:sz="0" w:space="0" w:color="auto"/>
        <w:right w:val="none" w:sz="0" w:space="0" w:color="auto"/>
      </w:divBdr>
    </w:div>
    <w:div w:id="1030226545">
      <w:marLeft w:val="0"/>
      <w:marRight w:val="0"/>
      <w:marTop w:val="0"/>
      <w:marBottom w:val="0"/>
      <w:divBdr>
        <w:top w:val="none" w:sz="0" w:space="0" w:color="auto"/>
        <w:left w:val="none" w:sz="0" w:space="0" w:color="auto"/>
        <w:bottom w:val="none" w:sz="0" w:space="0" w:color="auto"/>
        <w:right w:val="none" w:sz="0" w:space="0" w:color="auto"/>
      </w:divBdr>
    </w:div>
    <w:div w:id="1030226546">
      <w:marLeft w:val="0"/>
      <w:marRight w:val="0"/>
      <w:marTop w:val="0"/>
      <w:marBottom w:val="0"/>
      <w:divBdr>
        <w:top w:val="none" w:sz="0" w:space="0" w:color="auto"/>
        <w:left w:val="none" w:sz="0" w:space="0" w:color="auto"/>
        <w:bottom w:val="none" w:sz="0" w:space="0" w:color="auto"/>
        <w:right w:val="none" w:sz="0" w:space="0" w:color="auto"/>
      </w:divBdr>
    </w:div>
    <w:div w:id="1030226547">
      <w:marLeft w:val="0"/>
      <w:marRight w:val="0"/>
      <w:marTop w:val="0"/>
      <w:marBottom w:val="0"/>
      <w:divBdr>
        <w:top w:val="none" w:sz="0" w:space="0" w:color="auto"/>
        <w:left w:val="none" w:sz="0" w:space="0" w:color="auto"/>
        <w:bottom w:val="none" w:sz="0" w:space="0" w:color="auto"/>
        <w:right w:val="none" w:sz="0" w:space="0" w:color="auto"/>
      </w:divBdr>
    </w:div>
    <w:div w:id="1030226548">
      <w:marLeft w:val="0"/>
      <w:marRight w:val="0"/>
      <w:marTop w:val="0"/>
      <w:marBottom w:val="0"/>
      <w:divBdr>
        <w:top w:val="none" w:sz="0" w:space="0" w:color="auto"/>
        <w:left w:val="none" w:sz="0" w:space="0" w:color="auto"/>
        <w:bottom w:val="none" w:sz="0" w:space="0" w:color="auto"/>
        <w:right w:val="none" w:sz="0" w:space="0" w:color="auto"/>
      </w:divBdr>
    </w:div>
    <w:div w:id="1030226552">
      <w:marLeft w:val="0"/>
      <w:marRight w:val="0"/>
      <w:marTop w:val="0"/>
      <w:marBottom w:val="0"/>
      <w:divBdr>
        <w:top w:val="none" w:sz="0" w:space="0" w:color="auto"/>
        <w:left w:val="none" w:sz="0" w:space="0" w:color="auto"/>
        <w:bottom w:val="none" w:sz="0" w:space="0" w:color="auto"/>
        <w:right w:val="none" w:sz="0" w:space="0" w:color="auto"/>
      </w:divBdr>
    </w:div>
    <w:div w:id="1030226553">
      <w:marLeft w:val="0"/>
      <w:marRight w:val="0"/>
      <w:marTop w:val="0"/>
      <w:marBottom w:val="0"/>
      <w:divBdr>
        <w:top w:val="none" w:sz="0" w:space="0" w:color="auto"/>
        <w:left w:val="none" w:sz="0" w:space="0" w:color="auto"/>
        <w:bottom w:val="none" w:sz="0" w:space="0" w:color="auto"/>
        <w:right w:val="none" w:sz="0" w:space="0" w:color="auto"/>
      </w:divBdr>
    </w:div>
    <w:div w:id="1030226554">
      <w:marLeft w:val="0"/>
      <w:marRight w:val="0"/>
      <w:marTop w:val="0"/>
      <w:marBottom w:val="0"/>
      <w:divBdr>
        <w:top w:val="none" w:sz="0" w:space="0" w:color="auto"/>
        <w:left w:val="none" w:sz="0" w:space="0" w:color="auto"/>
        <w:bottom w:val="none" w:sz="0" w:space="0" w:color="auto"/>
        <w:right w:val="none" w:sz="0" w:space="0" w:color="auto"/>
      </w:divBdr>
    </w:div>
    <w:div w:id="1030226556">
      <w:marLeft w:val="0"/>
      <w:marRight w:val="0"/>
      <w:marTop w:val="0"/>
      <w:marBottom w:val="0"/>
      <w:divBdr>
        <w:top w:val="none" w:sz="0" w:space="0" w:color="auto"/>
        <w:left w:val="none" w:sz="0" w:space="0" w:color="auto"/>
        <w:bottom w:val="none" w:sz="0" w:space="0" w:color="auto"/>
        <w:right w:val="none" w:sz="0" w:space="0" w:color="auto"/>
      </w:divBdr>
    </w:div>
    <w:div w:id="1030226557">
      <w:marLeft w:val="0"/>
      <w:marRight w:val="0"/>
      <w:marTop w:val="0"/>
      <w:marBottom w:val="0"/>
      <w:divBdr>
        <w:top w:val="none" w:sz="0" w:space="0" w:color="auto"/>
        <w:left w:val="none" w:sz="0" w:space="0" w:color="auto"/>
        <w:bottom w:val="none" w:sz="0" w:space="0" w:color="auto"/>
        <w:right w:val="none" w:sz="0" w:space="0" w:color="auto"/>
      </w:divBdr>
    </w:div>
    <w:div w:id="1030226558">
      <w:marLeft w:val="0"/>
      <w:marRight w:val="0"/>
      <w:marTop w:val="0"/>
      <w:marBottom w:val="0"/>
      <w:divBdr>
        <w:top w:val="none" w:sz="0" w:space="0" w:color="auto"/>
        <w:left w:val="none" w:sz="0" w:space="0" w:color="auto"/>
        <w:bottom w:val="none" w:sz="0" w:space="0" w:color="auto"/>
        <w:right w:val="none" w:sz="0" w:space="0" w:color="auto"/>
      </w:divBdr>
    </w:div>
    <w:div w:id="1030226560">
      <w:marLeft w:val="0"/>
      <w:marRight w:val="0"/>
      <w:marTop w:val="0"/>
      <w:marBottom w:val="0"/>
      <w:divBdr>
        <w:top w:val="none" w:sz="0" w:space="0" w:color="auto"/>
        <w:left w:val="none" w:sz="0" w:space="0" w:color="auto"/>
        <w:bottom w:val="none" w:sz="0" w:space="0" w:color="auto"/>
        <w:right w:val="none" w:sz="0" w:space="0" w:color="auto"/>
      </w:divBdr>
    </w:div>
    <w:div w:id="1030226561">
      <w:marLeft w:val="0"/>
      <w:marRight w:val="0"/>
      <w:marTop w:val="0"/>
      <w:marBottom w:val="0"/>
      <w:divBdr>
        <w:top w:val="none" w:sz="0" w:space="0" w:color="auto"/>
        <w:left w:val="none" w:sz="0" w:space="0" w:color="auto"/>
        <w:bottom w:val="none" w:sz="0" w:space="0" w:color="auto"/>
        <w:right w:val="none" w:sz="0" w:space="0" w:color="auto"/>
      </w:divBdr>
    </w:div>
    <w:div w:id="1030226562">
      <w:marLeft w:val="0"/>
      <w:marRight w:val="0"/>
      <w:marTop w:val="0"/>
      <w:marBottom w:val="0"/>
      <w:divBdr>
        <w:top w:val="none" w:sz="0" w:space="0" w:color="auto"/>
        <w:left w:val="none" w:sz="0" w:space="0" w:color="auto"/>
        <w:bottom w:val="none" w:sz="0" w:space="0" w:color="auto"/>
        <w:right w:val="none" w:sz="0" w:space="0" w:color="auto"/>
      </w:divBdr>
    </w:div>
    <w:div w:id="1030226563">
      <w:marLeft w:val="0"/>
      <w:marRight w:val="0"/>
      <w:marTop w:val="0"/>
      <w:marBottom w:val="0"/>
      <w:divBdr>
        <w:top w:val="none" w:sz="0" w:space="0" w:color="auto"/>
        <w:left w:val="none" w:sz="0" w:space="0" w:color="auto"/>
        <w:bottom w:val="none" w:sz="0" w:space="0" w:color="auto"/>
        <w:right w:val="none" w:sz="0" w:space="0" w:color="auto"/>
      </w:divBdr>
    </w:div>
    <w:div w:id="1030226565">
      <w:marLeft w:val="0"/>
      <w:marRight w:val="0"/>
      <w:marTop w:val="0"/>
      <w:marBottom w:val="0"/>
      <w:divBdr>
        <w:top w:val="none" w:sz="0" w:space="0" w:color="auto"/>
        <w:left w:val="none" w:sz="0" w:space="0" w:color="auto"/>
        <w:bottom w:val="none" w:sz="0" w:space="0" w:color="auto"/>
        <w:right w:val="none" w:sz="0" w:space="0" w:color="auto"/>
      </w:divBdr>
    </w:div>
    <w:div w:id="1030226566">
      <w:marLeft w:val="0"/>
      <w:marRight w:val="0"/>
      <w:marTop w:val="0"/>
      <w:marBottom w:val="0"/>
      <w:divBdr>
        <w:top w:val="none" w:sz="0" w:space="0" w:color="auto"/>
        <w:left w:val="none" w:sz="0" w:space="0" w:color="auto"/>
        <w:bottom w:val="none" w:sz="0" w:space="0" w:color="auto"/>
        <w:right w:val="none" w:sz="0" w:space="0" w:color="auto"/>
      </w:divBdr>
    </w:div>
    <w:div w:id="1030226567">
      <w:marLeft w:val="0"/>
      <w:marRight w:val="0"/>
      <w:marTop w:val="0"/>
      <w:marBottom w:val="0"/>
      <w:divBdr>
        <w:top w:val="none" w:sz="0" w:space="0" w:color="auto"/>
        <w:left w:val="none" w:sz="0" w:space="0" w:color="auto"/>
        <w:bottom w:val="none" w:sz="0" w:space="0" w:color="auto"/>
        <w:right w:val="none" w:sz="0" w:space="0" w:color="auto"/>
      </w:divBdr>
    </w:div>
    <w:div w:id="1030226568">
      <w:marLeft w:val="0"/>
      <w:marRight w:val="0"/>
      <w:marTop w:val="0"/>
      <w:marBottom w:val="0"/>
      <w:divBdr>
        <w:top w:val="none" w:sz="0" w:space="0" w:color="auto"/>
        <w:left w:val="none" w:sz="0" w:space="0" w:color="auto"/>
        <w:bottom w:val="none" w:sz="0" w:space="0" w:color="auto"/>
        <w:right w:val="none" w:sz="0" w:space="0" w:color="auto"/>
      </w:divBdr>
    </w:div>
    <w:div w:id="1030226569">
      <w:marLeft w:val="0"/>
      <w:marRight w:val="0"/>
      <w:marTop w:val="0"/>
      <w:marBottom w:val="0"/>
      <w:divBdr>
        <w:top w:val="none" w:sz="0" w:space="0" w:color="auto"/>
        <w:left w:val="none" w:sz="0" w:space="0" w:color="auto"/>
        <w:bottom w:val="none" w:sz="0" w:space="0" w:color="auto"/>
        <w:right w:val="none" w:sz="0" w:space="0" w:color="auto"/>
      </w:divBdr>
    </w:div>
    <w:div w:id="1030226570">
      <w:marLeft w:val="0"/>
      <w:marRight w:val="0"/>
      <w:marTop w:val="0"/>
      <w:marBottom w:val="0"/>
      <w:divBdr>
        <w:top w:val="none" w:sz="0" w:space="0" w:color="auto"/>
        <w:left w:val="none" w:sz="0" w:space="0" w:color="auto"/>
        <w:bottom w:val="none" w:sz="0" w:space="0" w:color="auto"/>
        <w:right w:val="none" w:sz="0" w:space="0" w:color="auto"/>
      </w:divBdr>
    </w:div>
    <w:div w:id="1030226571">
      <w:marLeft w:val="0"/>
      <w:marRight w:val="0"/>
      <w:marTop w:val="0"/>
      <w:marBottom w:val="0"/>
      <w:divBdr>
        <w:top w:val="none" w:sz="0" w:space="0" w:color="auto"/>
        <w:left w:val="none" w:sz="0" w:space="0" w:color="auto"/>
        <w:bottom w:val="none" w:sz="0" w:space="0" w:color="auto"/>
        <w:right w:val="none" w:sz="0" w:space="0" w:color="auto"/>
      </w:divBdr>
    </w:div>
    <w:div w:id="1030226572">
      <w:marLeft w:val="0"/>
      <w:marRight w:val="0"/>
      <w:marTop w:val="0"/>
      <w:marBottom w:val="0"/>
      <w:divBdr>
        <w:top w:val="none" w:sz="0" w:space="0" w:color="auto"/>
        <w:left w:val="none" w:sz="0" w:space="0" w:color="auto"/>
        <w:bottom w:val="none" w:sz="0" w:space="0" w:color="auto"/>
        <w:right w:val="none" w:sz="0" w:space="0" w:color="auto"/>
      </w:divBdr>
    </w:div>
    <w:div w:id="1030226573">
      <w:marLeft w:val="0"/>
      <w:marRight w:val="0"/>
      <w:marTop w:val="0"/>
      <w:marBottom w:val="0"/>
      <w:divBdr>
        <w:top w:val="none" w:sz="0" w:space="0" w:color="auto"/>
        <w:left w:val="none" w:sz="0" w:space="0" w:color="auto"/>
        <w:bottom w:val="none" w:sz="0" w:space="0" w:color="auto"/>
        <w:right w:val="none" w:sz="0" w:space="0" w:color="auto"/>
      </w:divBdr>
    </w:div>
    <w:div w:id="1030226574">
      <w:marLeft w:val="0"/>
      <w:marRight w:val="0"/>
      <w:marTop w:val="0"/>
      <w:marBottom w:val="0"/>
      <w:divBdr>
        <w:top w:val="none" w:sz="0" w:space="0" w:color="auto"/>
        <w:left w:val="none" w:sz="0" w:space="0" w:color="auto"/>
        <w:bottom w:val="none" w:sz="0" w:space="0" w:color="auto"/>
        <w:right w:val="none" w:sz="0" w:space="0" w:color="auto"/>
      </w:divBdr>
    </w:div>
    <w:div w:id="1030226576">
      <w:marLeft w:val="0"/>
      <w:marRight w:val="0"/>
      <w:marTop w:val="0"/>
      <w:marBottom w:val="0"/>
      <w:divBdr>
        <w:top w:val="none" w:sz="0" w:space="0" w:color="auto"/>
        <w:left w:val="none" w:sz="0" w:space="0" w:color="auto"/>
        <w:bottom w:val="none" w:sz="0" w:space="0" w:color="auto"/>
        <w:right w:val="none" w:sz="0" w:space="0" w:color="auto"/>
      </w:divBdr>
    </w:div>
    <w:div w:id="1030226577">
      <w:marLeft w:val="0"/>
      <w:marRight w:val="0"/>
      <w:marTop w:val="0"/>
      <w:marBottom w:val="0"/>
      <w:divBdr>
        <w:top w:val="none" w:sz="0" w:space="0" w:color="auto"/>
        <w:left w:val="none" w:sz="0" w:space="0" w:color="auto"/>
        <w:bottom w:val="none" w:sz="0" w:space="0" w:color="auto"/>
        <w:right w:val="none" w:sz="0" w:space="0" w:color="auto"/>
      </w:divBdr>
    </w:div>
    <w:div w:id="1030226578">
      <w:marLeft w:val="0"/>
      <w:marRight w:val="0"/>
      <w:marTop w:val="0"/>
      <w:marBottom w:val="0"/>
      <w:divBdr>
        <w:top w:val="none" w:sz="0" w:space="0" w:color="auto"/>
        <w:left w:val="none" w:sz="0" w:space="0" w:color="auto"/>
        <w:bottom w:val="none" w:sz="0" w:space="0" w:color="auto"/>
        <w:right w:val="none" w:sz="0" w:space="0" w:color="auto"/>
      </w:divBdr>
    </w:div>
    <w:div w:id="1030226579">
      <w:marLeft w:val="0"/>
      <w:marRight w:val="0"/>
      <w:marTop w:val="0"/>
      <w:marBottom w:val="0"/>
      <w:divBdr>
        <w:top w:val="none" w:sz="0" w:space="0" w:color="auto"/>
        <w:left w:val="none" w:sz="0" w:space="0" w:color="auto"/>
        <w:bottom w:val="none" w:sz="0" w:space="0" w:color="auto"/>
        <w:right w:val="none" w:sz="0" w:space="0" w:color="auto"/>
      </w:divBdr>
    </w:div>
    <w:div w:id="1030226580">
      <w:marLeft w:val="0"/>
      <w:marRight w:val="0"/>
      <w:marTop w:val="0"/>
      <w:marBottom w:val="0"/>
      <w:divBdr>
        <w:top w:val="none" w:sz="0" w:space="0" w:color="auto"/>
        <w:left w:val="none" w:sz="0" w:space="0" w:color="auto"/>
        <w:bottom w:val="none" w:sz="0" w:space="0" w:color="auto"/>
        <w:right w:val="none" w:sz="0" w:space="0" w:color="auto"/>
      </w:divBdr>
    </w:div>
    <w:div w:id="1030226581">
      <w:marLeft w:val="0"/>
      <w:marRight w:val="0"/>
      <w:marTop w:val="0"/>
      <w:marBottom w:val="0"/>
      <w:divBdr>
        <w:top w:val="none" w:sz="0" w:space="0" w:color="auto"/>
        <w:left w:val="none" w:sz="0" w:space="0" w:color="auto"/>
        <w:bottom w:val="none" w:sz="0" w:space="0" w:color="auto"/>
        <w:right w:val="none" w:sz="0" w:space="0" w:color="auto"/>
      </w:divBdr>
    </w:div>
    <w:div w:id="1030226582">
      <w:marLeft w:val="0"/>
      <w:marRight w:val="0"/>
      <w:marTop w:val="0"/>
      <w:marBottom w:val="0"/>
      <w:divBdr>
        <w:top w:val="none" w:sz="0" w:space="0" w:color="auto"/>
        <w:left w:val="none" w:sz="0" w:space="0" w:color="auto"/>
        <w:bottom w:val="none" w:sz="0" w:space="0" w:color="auto"/>
        <w:right w:val="none" w:sz="0" w:space="0" w:color="auto"/>
      </w:divBdr>
    </w:div>
    <w:div w:id="1030226584">
      <w:marLeft w:val="0"/>
      <w:marRight w:val="0"/>
      <w:marTop w:val="0"/>
      <w:marBottom w:val="0"/>
      <w:divBdr>
        <w:top w:val="none" w:sz="0" w:space="0" w:color="auto"/>
        <w:left w:val="none" w:sz="0" w:space="0" w:color="auto"/>
        <w:bottom w:val="none" w:sz="0" w:space="0" w:color="auto"/>
        <w:right w:val="none" w:sz="0" w:space="0" w:color="auto"/>
      </w:divBdr>
    </w:div>
    <w:div w:id="1030226587">
      <w:marLeft w:val="0"/>
      <w:marRight w:val="0"/>
      <w:marTop w:val="0"/>
      <w:marBottom w:val="0"/>
      <w:divBdr>
        <w:top w:val="none" w:sz="0" w:space="0" w:color="auto"/>
        <w:left w:val="none" w:sz="0" w:space="0" w:color="auto"/>
        <w:bottom w:val="none" w:sz="0" w:space="0" w:color="auto"/>
        <w:right w:val="none" w:sz="0" w:space="0" w:color="auto"/>
      </w:divBdr>
    </w:div>
    <w:div w:id="1030226591">
      <w:marLeft w:val="0"/>
      <w:marRight w:val="0"/>
      <w:marTop w:val="0"/>
      <w:marBottom w:val="0"/>
      <w:divBdr>
        <w:top w:val="none" w:sz="0" w:space="0" w:color="auto"/>
        <w:left w:val="none" w:sz="0" w:space="0" w:color="auto"/>
        <w:bottom w:val="none" w:sz="0" w:space="0" w:color="auto"/>
        <w:right w:val="none" w:sz="0" w:space="0" w:color="auto"/>
      </w:divBdr>
    </w:div>
    <w:div w:id="1030226592">
      <w:marLeft w:val="0"/>
      <w:marRight w:val="0"/>
      <w:marTop w:val="0"/>
      <w:marBottom w:val="0"/>
      <w:divBdr>
        <w:top w:val="none" w:sz="0" w:space="0" w:color="auto"/>
        <w:left w:val="none" w:sz="0" w:space="0" w:color="auto"/>
        <w:bottom w:val="none" w:sz="0" w:space="0" w:color="auto"/>
        <w:right w:val="none" w:sz="0" w:space="0" w:color="auto"/>
      </w:divBdr>
    </w:div>
    <w:div w:id="1030226593">
      <w:marLeft w:val="0"/>
      <w:marRight w:val="0"/>
      <w:marTop w:val="0"/>
      <w:marBottom w:val="0"/>
      <w:divBdr>
        <w:top w:val="none" w:sz="0" w:space="0" w:color="auto"/>
        <w:left w:val="none" w:sz="0" w:space="0" w:color="auto"/>
        <w:bottom w:val="none" w:sz="0" w:space="0" w:color="auto"/>
        <w:right w:val="none" w:sz="0" w:space="0" w:color="auto"/>
      </w:divBdr>
      <w:divsChild>
        <w:div w:id="1030226446">
          <w:marLeft w:val="720"/>
          <w:marRight w:val="720"/>
          <w:marTop w:val="100"/>
          <w:marBottom w:val="100"/>
          <w:divBdr>
            <w:top w:val="none" w:sz="0" w:space="0" w:color="auto"/>
            <w:left w:val="none" w:sz="0" w:space="0" w:color="auto"/>
            <w:bottom w:val="none" w:sz="0" w:space="0" w:color="auto"/>
            <w:right w:val="none" w:sz="0" w:space="0" w:color="auto"/>
          </w:divBdr>
        </w:div>
        <w:div w:id="1030226588">
          <w:marLeft w:val="720"/>
          <w:marRight w:val="720"/>
          <w:marTop w:val="100"/>
          <w:marBottom w:val="100"/>
          <w:divBdr>
            <w:top w:val="none" w:sz="0" w:space="0" w:color="auto"/>
            <w:left w:val="none" w:sz="0" w:space="0" w:color="auto"/>
            <w:bottom w:val="none" w:sz="0" w:space="0" w:color="auto"/>
            <w:right w:val="none" w:sz="0" w:space="0" w:color="auto"/>
          </w:divBdr>
        </w:div>
      </w:divsChild>
    </w:div>
    <w:div w:id="1030226594">
      <w:marLeft w:val="0"/>
      <w:marRight w:val="0"/>
      <w:marTop w:val="0"/>
      <w:marBottom w:val="0"/>
      <w:divBdr>
        <w:top w:val="none" w:sz="0" w:space="0" w:color="auto"/>
        <w:left w:val="none" w:sz="0" w:space="0" w:color="auto"/>
        <w:bottom w:val="none" w:sz="0" w:space="0" w:color="auto"/>
        <w:right w:val="none" w:sz="0" w:space="0" w:color="auto"/>
      </w:divBdr>
    </w:div>
    <w:div w:id="1030226595">
      <w:marLeft w:val="0"/>
      <w:marRight w:val="0"/>
      <w:marTop w:val="0"/>
      <w:marBottom w:val="0"/>
      <w:divBdr>
        <w:top w:val="none" w:sz="0" w:space="0" w:color="auto"/>
        <w:left w:val="none" w:sz="0" w:space="0" w:color="auto"/>
        <w:bottom w:val="none" w:sz="0" w:space="0" w:color="auto"/>
        <w:right w:val="none" w:sz="0" w:space="0" w:color="auto"/>
      </w:divBdr>
    </w:div>
    <w:div w:id="1030226596">
      <w:marLeft w:val="0"/>
      <w:marRight w:val="0"/>
      <w:marTop w:val="0"/>
      <w:marBottom w:val="0"/>
      <w:divBdr>
        <w:top w:val="none" w:sz="0" w:space="0" w:color="auto"/>
        <w:left w:val="none" w:sz="0" w:space="0" w:color="auto"/>
        <w:bottom w:val="none" w:sz="0" w:space="0" w:color="auto"/>
        <w:right w:val="none" w:sz="0" w:space="0" w:color="auto"/>
      </w:divBdr>
    </w:div>
    <w:div w:id="1030226598">
      <w:marLeft w:val="0"/>
      <w:marRight w:val="0"/>
      <w:marTop w:val="0"/>
      <w:marBottom w:val="0"/>
      <w:divBdr>
        <w:top w:val="none" w:sz="0" w:space="0" w:color="auto"/>
        <w:left w:val="none" w:sz="0" w:space="0" w:color="auto"/>
        <w:bottom w:val="none" w:sz="0" w:space="0" w:color="auto"/>
        <w:right w:val="none" w:sz="0" w:space="0" w:color="auto"/>
      </w:divBdr>
    </w:div>
    <w:div w:id="1030226599">
      <w:marLeft w:val="0"/>
      <w:marRight w:val="0"/>
      <w:marTop w:val="0"/>
      <w:marBottom w:val="0"/>
      <w:divBdr>
        <w:top w:val="none" w:sz="0" w:space="0" w:color="auto"/>
        <w:left w:val="none" w:sz="0" w:space="0" w:color="auto"/>
        <w:bottom w:val="none" w:sz="0" w:space="0" w:color="auto"/>
        <w:right w:val="none" w:sz="0" w:space="0" w:color="auto"/>
      </w:divBdr>
    </w:div>
    <w:div w:id="1030226600">
      <w:marLeft w:val="0"/>
      <w:marRight w:val="0"/>
      <w:marTop w:val="0"/>
      <w:marBottom w:val="0"/>
      <w:divBdr>
        <w:top w:val="none" w:sz="0" w:space="0" w:color="auto"/>
        <w:left w:val="none" w:sz="0" w:space="0" w:color="auto"/>
        <w:bottom w:val="none" w:sz="0" w:space="0" w:color="auto"/>
        <w:right w:val="none" w:sz="0" w:space="0" w:color="auto"/>
      </w:divBdr>
    </w:div>
    <w:div w:id="1030226602">
      <w:marLeft w:val="0"/>
      <w:marRight w:val="0"/>
      <w:marTop w:val="0"/>
      <w:marBottom w:val="0"/>
      <w:divBdr>
        <w:top w:val="none" w:sz="0" w:space="0" w:color="auto"/>
        <w:left w:val="none" w:sz="0" w:space="0" w:color="auto"/>
        <w:bottom w:val="none" w:sz="0" w:space="0" w:color="auto"/>
        <w:right w:val="none" w:sz="0" w:space="0" w:color="auto"/>
      </w:divBdr>
    </w:div>
    <w:div w:id="1030226604">
      <w:marLeft w:val="0"/>
      <w:marRight w:val="0"/>
      <w:marTop w:val="0"/>
      <w:marBottom w:val="0"/>
      <w:divBdr>
        <w:top w:val="none" w:sz="0" w:space="0" w:color="auto"/>
        <w:left w:val="none" w:sz="0" w:space="0" w:color="auto"/>
        <w:bottom w:val="none" w:sz="0" w:space="0" w:color="auto"/>
        <w:right w:val="none" w:sz="0" w:space="0" w:color="auto"/>
      </w:divBdr>
    </w:div>
    <w:div w:id="1030226605">
      <w:marLeft w:val="0"/>
      <w:marRight w:val="0"/>
      <w:marTop w:val="0"/>
      <w:marBottom w:val="0"/>
      <w:divBdr>
        <w:top w:val="none" w:sz="0" w:space="0" w:color="auto"/>
        <w:left w:val="none" w:sz="0" w:space="0" w:color="auto"/>
        <w:bottom w:val="none" w:sz="0" w:space="0" w:color="auto"/>
        <w:right w:val="none" w:sz="0" w:space="0" w:color="auto"/>
      </w:divBdr>
      <w:divsChild>
        <w:div w:id="1030226522">
          <w:marLeft w:val="720"/>
          <w:marRight w:val="720"/>
          <w:marTop w:val="100"/>
          <w:marBottom w:val="100"/>
          <w:divBdr>
            <w:top w:val="none" w:sz="0" w:space="0" w:color="auto"/>
            <w:left w:val="none" w:sz="0" w:space="0" w:color="auto"/>
            <w:bottom w:val="none" w:sz="0" w:space="0" w:color="auto"/>
            <w:right w:val="none" w:sz="0" w:space="0" w:color="auto"/>
          </w:divBdr>
        </w:div>
        <w:div w:id="1030226586">
          <w:marLeft w:val="720"/>
          <w:marRight w:val="720"/>
          <w:marTop w:val="100"/>
          <w:marBottom w:val="100"/>
          <w:divBdr>
            <w:top w:val="none" w:sz="0" w:space="0" w:color="auto"/>
            <w:left w:val="none" w:sz="0" w:space="0" w:color="auto"/>
            <w:bottom w:val="none" w:sz="0" w:space="0" w:color="auto"/>
            <w:right w:val="none" w:sz="0" w:space="0" w:color="auto"/>
          </w:divBdr>
        </w:div>
      </w:divsChild>
    </w:div>
    <w:div w:id="1030226606">
      <w:marLeft w:val="0"/>
      <w:marRight w:val="0"/>
      <w:marTop w:val="0"/>
      <w:marBottom w:val="0"/>
      <w:divBdr>
        <w:top w:val="none" w:sz="0" w:space="0" w:color="auto"/>
        <w:left w:val="none" w:sz="0" w:space="0" w:color="auto"/>
        <w:bottom w:val="none" w:sz="0" w:space="0" w:color="auto"/>
        <w:right w:val="none" w:sz="0" w:space="0" w:color="auto"/>
      </w:divBdr>
    </w:div>
    <w:div w:id="1030226607">
      <w:marLeft w:val="0"/>
      <w:marRight w:val="0"/>
      <w:marTop w:val="0"/>
      <w:marBottom w:val="0"/>
      <w:divBdr>
        <w:top w:val="none" w:sz="0" w:space="0" w:color="auto"/>
        <w:left w:val="none" w:sz="0" w:space="0" w:color="auto"/>
        <w:bottom w:val="none" w:sz="0" w:space="0" w:color="auto"/>
        <w:right w:val="none" w:sz="0" w:space="0" w:color="auto"/>
      </w:divBdr>
    </w:div>
    <w:div w:id="1030226608">
      <w:marLeft w:val="0"/>
      <w:marRight w:val="0"/>
      <w:marTop w:val="0"/>
      <w:marBottom w:val="0"/>
      <w:divBdr>
        <w:top w:val="none" w:sz="0" w:space="0" w:color="auto"/>
        <w:left w:val="none" w:sz="0" w:space="0" w:color="auto"/>
        <w:bottom w:val="none" w:sz="0" w:space="0" w:color="auto"/>
        <w:right w:val="none" w:sz="0" w:space="0" w:color="auto"/>
      </w:divBdr>
    </w:div>
    <w:div w:id="1030226610">
      <w:marLeft w:val="0"/>
      <w:marRight w:val="0"/>
      <w:marTop w:val="0"/>
      <w:marBottom w:val="0"/>
      <w:divBdr>
        <w:top w:val="none" w:sz="0" w:space="0" w:color="auto"/>
        <w:left w:val="none" w:sz="0" w:space="0" w:color="auto"/>
        <w:bottom w:val="none" w:sz="0" w:space="0" w:color="auto"/>
        <w:right w:val="none" w:sz="0" w:space="0" w:color="auto"/>
      </w:divBdr>
    </w:div>
    <w:div w:id="1030226611">
      <w:marLeft w:val="0"/>
      <w:marRight w:val="0"/>
      <w:marTop w:val="0"/>
      <w:marBottom w:val="0"/>
      <w:divBdr>
        <w:top w:val="none" w:sz="0" w:space="0" w:color="auto"/>
        <w:left w:val="none" w:sz="0" w:space="0" w:color="auto"/>
        <w:bottom w:val="none" w:sz="0" w:space="0" w:color="auto"/>
        <w:right w:val="none" w:sz="0" w:space="0" w:color="auto"/>
      </w:divBdr>
    </w:div>
    <w:div w:id="1030226612">
      <w:marLeft w:val="0"/>
      <w:marRight w:val="0"/>
      <w:marTop w:val="0"/>
      <w:marBottom w:val="0"/>
      <w:divBdr>
        <w:top w:val="none" w:sz="0" w:space="0" w:color="auto"/>
        <w:left w:val="none" w:sz="0" w:space="0" w:color="auto"/>
        <w:bottom w:val="none" w:sz="0" w:space="0" w:color="auto"/>
        <w:right w:val="none" w:sz="0" w:space="0" w:color="auto"/>
      </w:divBdr>
    </w:div>
    <w:div w:id="1030226613">
      <w:marLeft w:val="0"/>
      <w:marRight w:val="0"/>
      <w:marTop w:val="0"/>
      <w:marBottom w:val="0"/>
      <w:divBdr>
        <w:top w:val="none" w:sz="0" w:space="0" w:color="auto"/>
        <w:left w:val="none" w:sz="0" w:space="0" w:color="auto"/>
        <w:bottom w:val="none" w:sz="0" w:space="0" w:color="auto"/>
        <w:right w:val="none" w:sz="0" w:space="0" w:color="auto"/>
      </w:divBdr>
    </w:div>
    <w:div w:id="1030226614">
      <w:marLeft w:val="0"/>
      <w:marRight w:val="0"/>
      <w:marTop w:val="0"/>
      <w:marBottom w:val="0"/>
      <w:divBdr>
        <w:top w:val="none" w:sz="0" w:space="0" w:color="auto"/>
        <w:left w:val="none" w:sz="0" w:space="0" w:color="auto"/>
        <w:bottom w:val="none" w:sz="0" w:space="0" w:color="auto"/>
        <w:right w:val="none" w:sz="0" w:space="0" w:color="auto"/>
      </w:divBdr>
    </w:div>
    <w:div w:id="1030226615">
      <w:marLeft w:val="0"/>
      <w:marRight w:val="0"/>
      <w:marTop w:val="0"/>
      <w:marBottom w:val="0"/>
      <w:divBdr>
        <w:top w:val="none" w:sz="0" w:space="0" w:color="auto"/>
        <w:left w:val="none" w:sz="0" w:space="0" w:color="auto"/>
        <w:bottom w:val="none" w:sz="0" w:space="0" w:color="auto"/>
        <w:right w:val="none" w:sz="0" w:space="0" w:color="auto"/>
      </w:divBdr>
    </w:div>
    <w:div w:id="1030226616">
      <w:marLeft w:val="0"/>
      <w:marRight w:val="0"/>
      <w:marTop w:val="0"/>
      <w:marBottom w:val="0"/>
      <w:divBdr>
        <w:top w:val="none" w:sz="0" w:space="0" w:color="auto"/>
        <w:left w:val="none" w:sz="0" w:space="0" w:color="auto"/>
        <w:bottom w:val="none" w:sz="0" w:space="0" w:color="auto"/>
        <w:right w:val="none" w:sz="0" w:space="0" w:color="auto"/>
      </w:divBdr>
    </w:div>
    <w:div w:id="1030226618">
      <w:marLeft w:val="0"/>
      <w:marRight w:val="0"/>
      <w:marTop w:val="0"/>
      <w:marBottom w:val="0"/>
      <w:divBdr>
        <w:top w:val="none" w:sz="0" w:space="0" w:color="auto"/>
        <w:left w:val="none" w:sz="0" w:space="0" w:color="auto"/>
        <w:bottom w:val="none" w:sz="0" w:space="0" w:color="auto"/>
        <w:right w:val="none" w:sz="0" w:space="0" w:color="auto"/>
      </w:divBdr>
    </w:div>
    <w:div w:id="1030226621">
      <w:marLeft w:val="0"/>
      <w:marRight w:val="0"/>
      <w:marTop w:val="0"/>
      <w:marBottom w:val="0"/>
      <w:divBdr>
        <w:top w:val="none" w:sz="0" w:space="0" w:color="auto"/>
        <w:left w:val="none" w:sz="0" w:space="0" w:color="auto"/>
        <w:bottom w:val="none" w:sz="0" w:space="0" w:color="auto"/>
        <w:right w:val="none" w:sz="0" w:space="0" w:color="auto"/>
      </w:divBdr>
    </w:div>
    <w:div w:id="1030226622">
      <w:marLeft w:val="0"/>
      <w:marRight w:val="0"/>
      <w:marTop w:val="0"/>
      <w:marBottom w:val="0"/>
      <w:divBdr>
        <w:top w:val="none" w:sz="0" w:space="0" w:color="auto"/>
        <w:left w:val="none" w:sz="0" w:space="0" w:color="auto"/>
        <w:bottom w:val="none" w:sz="0" w:space="0" w:color="auto"/>
        <w:right w:val="none" w:sz="0" w:space="0" w:color="auto"/>
      </w:divBdr>
      <w:divsChild>
        <w:div w:id="1030226859">
          <w:marLeft w:val="0"/>
          <w:marRight w:val="0"/>
          <w:marTop w:val="0"/>
          <w:marBottom w:val="0"/>
          <w:divBdr>
            <w:top w:val="none" w:sz="0" w:space="0" w:color="auto"/>
            <w:left w:val="none" w:sz="0" w:space="0" w:color="auto"/>
            <w:bottom w:val="none" w:sz="0" w:space="0" w:color="auto"/>
            <w:right w:val="none" w:sz="0" w:space="0" w:color="auto"/>
          </w:divBdr>
          <w:divsChild>
            <w:div w:id="1030226625">
              <w:marLeft w:val="0"/>
              <w:marRight w:val="0"/>
              <w:marTop w:val="0"/>
              <w:marBottom w:val="0"/>
              <w:divBdr>
                <w:top w:val="none" w:sz="0" w:space="0" w:color="auto"/>
                <w:left w:val="none" w:sz="0" w:space="0" w:color="auto"/>
                <w:bottom w:val="none" w:sz="0" w:space="0" w:color="auto"/>
                <w:right w:val="none" w:sz="0" w:space="0" w:color="auto"/>
              </w:divBdr>
              <w:divsChild>
                <w:div w:id="1030226628">
                  <w:marLeft w:val="0"/>
                  <w:marRight w:val="0"/>
                  <w:marTop w:val="0"/>
                  <w:marBottom w:val="0"/>
                  <w:divBdr>
                    <w:top w:val="none" w:sz="0" w:space="0" w:color="auto"/>
                    <w:left w:val="none" w:sz="0" w:space="0" w:color="auto"/>
                    <w:bottom w:val="none" w:sz="0" w:space="0" w:color="auto"/>
                    <w:right w:val="none" w:sz="0" w:space="0" w:color="auto"/>
                  </w:divBdr>
                  <w:divsChild>
                    <w:div w:id="1030226752">
                      <w:marLeft w:val="0"/>
                      <w:marRight w:val="0"/>
                      <w:marTop w:val="0"/>
                      <w:marBottom w:val="0"/>
                      <w:divBdr>
                        <w:top w:val="none" w:sz="0" w:space="0" w:color="auto"/>
                        <w:left w:val="none" w:sz="0" w:space="0" w:color="auto"/>
                        <w:bottom w:val="none" w:sz="0" w:space="0" w:color="auto"/>
                        <w:right w:val="none" w:sz="0" w:space="0" w:color="auto"/>
                      </w:divBdr>
                      <w:divsChild>
                        <w:div w:id="1030226597">
                          <w:marLeft w:val="0"/>
                          <w:marRight w:val="0"/>
                          <w:marTop w:val="0"/>
                          <w:marBottom w:val="0"/>
                          <w:divBdr>
                            <w:top w:val="none" w:sz="0" w:space="0" w:color="auto"/>
                            <w:left w:val="none" w:sz="0" w:space="0" w:color="auto"/>
                            <w:bottom w:val="none" w:sz="0" w:space="0" w:color="auto"/>
                            <w:right w:val="none" w:sz="0" w:space="0" w:color="auto"/>
                          </w:divBdr>
                        </w:div>
                      </w:divsChild>
                    </w:div>
                    <w:div w:id="1030226866">
                      <w:marLeft w:val="0"/>
                      <w:marRight w:val="0"/>
                      <w:marTop w:val="0"/>
                      <w:marBottom w:val="0"/>
                      <w:divBdr>
                        <w:top w:val="none" w:sz="0" w:space="0" w:color="auto"/>
                        <w:left w:val="none" w:sz="0" w:space="0" w:color="auto"/>
                        <w:bottom w:val="none" w:sz="0" w:space="0" w:color="auto"/>
                        <w:right w:val="none" w:sz="0" w:space="0" w:color="auto"/>
                      </w:divBdr>
                      <w:divsChild>
                        <w:div w:id="1030226757">
                          <w:marLeft w:val="0"/>
                          <w:marRight w:val="0"/>
                          <w:marTop w:val="0"/>
                          <w:marBottom w:val="0"/>
                          <w:divBdr>
                            <w:top w:val="none" w:sz="0" w:space="0" w:color="auto"/>
                            <w:left w:val="none" w:sz="0" w:space="0" w:color="auto"/>
                            <w:bottom w:val="none" w:sz="0" w:space="0" w:color="auto"/>
                            <w:right w:val="none" w:sz="0" w:space="0" w:color="auto"/>
                          </w:divBdr>
                          <w:divsChild>
                            <w:div w:id="1030226742">
                              <w:marLeft w:val="0"/>
                              <w:marRight w:val="0"/>
                              <w:marTop w:val="0"/>
                              <w:marBottom w:val="0"/>
                              <w:divBdr>
                                <w:top w:val="none" w:sz="0" w:space="0" w:color="auto"/>
                                <w:left w:val="none" w:sz="0" w:space="0" w:color="auto"/>
                                <w:bottom w:val="none" w:sz="0" w:space="0" w:color="auto"/>
                                <w:right w:val="none" w:sz="0" w:space="0" w:color="auto"/>
                              </w:divBdr>
                              <w:divsChild>
                                <w:div w:id="1030226589">
                                  <w:marLeft w:val="0"/>
                                  <w:marRight w:val="0"/>
                                  <w:marTop w:val="0"/>
                                  <w:marBottom w:val="0"/>
                                  <w:divBdr>
                                    <w:top w:val="none" w:sz="0" w:space="0" w:color="auto"/>
                                    <w:left w:val="none" w:sz="0" w:space="0" w:color="auto"/>
                                    <w:bottom w:val="none" w:sz="0" w:space="0" w:color="auto"/>
                                    <w:right w:val="none" w:sz="0" w:space="0" w:color="auto"/>
                                  </w:divBdr>
                                  <w:divsChild>
                                    <w:div w:id="1030226794">
                                      <w:marLeft w:val="0"/>
                                      <w:marRight w:val="0"/>
                                      <w:marTop w:val="0"/>
                                      <w:marBottom w:val="0"/>
                                      <w:divBdr>
                                        <w:top w:val="none" w:sz="0" w:space="0" w:color="auto"/>
                                        <w:left w:val="none" w:sz="0" w:space="0" w:color="auto"/>
                                        <w:bottom w:val="none" w:sz="0" w:space="0" w:color="auto"/>
                                        <w:right w:val="none" w:sz="0" w:space="0" w:color="auto"/>
                                      </w:divBdr>
                                      <w:divsChild>
                                        <w:div w:id="1030226656">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0226623">
      <w:marLeft w:val="0"/>
      <w:marRight w:val="0"/>
      <w:marTop w:val="0"/>
      <w:marBottom w:val="0"/>
      <w:divBdr>
        <w:top w:val="none" w:sz="0" w:space="0" w:color="auto"/>
        <w:left w:val="none" w:sz="0" w:space="0" w:color="auto"/>
        <w:bottom w:val="none" w:sz="0" w:space="0" w:color="auto"/>
        <w:right w:val="none" w:sz="0" w:space="0" w:color="auto"/>
      </w:divBdr>
    </w:div>
    <w:div w:id="1030226624">
      <w:marLeft w:val="0"/>
      <w:marRight w:val="0"/>
      <w:marTop w:val="0"/>
      <w:marBottom w:val="0"/>
      <w:divBdr>
        <w:top w:val="none" w:sz="0" w:space="0" w:color="auto"/>
        <w:left w:val="none" w:sz="0" w:space="0" w:color="auto"/>
        <w:bottom w:val="none" w:sz="0" w:space="0" w:color="auto"/>
        <w:right w:val="none" w:sz="0" w:space="0" w:color="auto"/>
      </w:divBdr>
    </w:div>
    <w:div w:id="1030226626">
      <w:marLeft w:val="0"/>
      <w:marRight w:val="0"/>
      <w:marTop w:val="0"/>
      <w:marBottom w:val="0"/>
      <w:divBdr>
        <w:top w:val="none" w:sz="0" w:space="0" w:color="auto"/>
        <w:left w:val="none" w:sz="0" w:space="0" w:color="auto"/>
        <w:bottom w:val="none" w:sz="0" w:space="0" w:color="auto"/>
        <w:right w:val="none" w:sz="0" w:space="0" w:color="auto"/>
      </w:divBdr>
    </w:div>
    <w:div w:id="1030226627">
      <w:marLeft w:val="0"/>
      <w:marRight w:val="0"/>
      <w:marTop w:val="0"/>
      <w:marBottom w:val="0"/>
      <w:divBdr>
        <w:top w:val="none" w:sz="0" w:space="0" w:color="auto"/>
        <w:left w:val="none" w:sz="0" w:space="0" w:color="auto"/>
        <w:bottom w:val="none" w:sz="0" w:space="0" w:color="auto"/>
        <w:right w:val="none" w:sz="0" w:space="0" w:color="auto"/>
      </w:divBdr>
    </w:div>
    <w:div w:id="1030226630">
      <w:marLeft w:val="0"/>
      <w:marRight w:val="0"/>
      <w:marTop w:val="0"/>
      <w:marBottom w:val="0"/>
      <w:divBdr>
        <w:top w:val="none" w:sz="0" w:space="0" w:color="auto"/>
        <w:left w:val="none" w:sz="0" w:space="0" w:color="auto"/>
        <w:bottom w:val="none" w:sz="0" w:space="0" w:color="auto"/>
        <w:right w:val="none" w:sz="0" w:space="0" w:color="auto"/>
      </w:divBdr>
    </w:div>
    <w:div w:id="1030226632">
      <w:marLeft w:val="0"/>
      <w:marRight w:val="0"/>
      <w:marTop w:val="0"/>
      <w:marBottom w:val="0"/>
      <w:divBdr>
        <w:top w:val="none" w:sz="0" w:space="0" w:color="auto"/>
        <w:left w:val="none" w:sz="0" w:space="0" w:color="auto"/>
        <w:bottom w:val="none" w:sz="0" w:space="0" w:color="auto"/>
        <w:right w:val="none" w:sz="0" w:space="0" w:color="auto"/>
      </w:divBdr>
    </w:div>
    <w:div w:id="1030226633">
      <w:marLeft w:val="0"/>
      <w:marRight w:val="0"/>
      <w:marTop w:val="0"/>
      <w:marBottom w:val="0"/>
      <w:divBdr>
        <w:top w:val="none" w:sz="0" w:space="0" w:color="auto"/>
        <w:left w:val="none" w:sz="0" w:space="0" w:color="auto"/>
        <w:bottom w:val="none" w:sz="0" w:space="0" w:color="auto"/>
        <w:right w:val="none" w:sz="0" w:space="0" w:color="auto"/>
      </w:divBdr>
    </w:div>
    <w:div w:id="1030226634">
      <w:marLeft w:val="0"/>
      <w:marRight w:val="0"/>
      <w:marTop w:val="0"/>
      <w:marBottom w:val="0"/>
      <w:divBdr>
        <w:top w:val="none" w:sz="0" w:space="0" w:color="auto"/>
        <w:left w:val="none" w:sz="0" w:space="0" w:color="auto"/>
        <w:bottom w:val="none" w:sz="0" w:space="0" w:color="auto"/>
        <w:right w:val="none" w:sz="0" w:space="0" w:color="auto"/>
      </w:divBdr>
    </w:div>
    <w:div w:id="1030226637">
      <w:marLeft w:val="0"/>
      <w:marRight w:val="0"/>
      <w:marTop w:val="0"/>
      <w:marBottom w:val="0"/>
      <w:divBdr>
        <w:top w:val="none" w:sz="0" w:space="0" w:color="auto"/>
        <w:left w:val="none" w:sz="0" w:space="0" w:color="auto"/>
        <w:bottom w:val="none" w:sz="0" w:space="0" w:color="auto"/>
        <w:right w:val="none" w:sz="0" w:space="0" w:color="auto"/>
      </w:divBdr>
    </w:div>
    <w:div w:id="1030226638">
      <w:marLeft w:val="0"/>
      <w:marRight w:val="0"/>
      <w:marTop w:val="0"/>
      <w:marBottom w:val="0"/>
      <w:divBdr>
        <w:top w:val="none" w:sz="0" w:space="0" w:color="auto"/>
        <w:left w:val="none" w:sz="0" w:space="0" w:color="auto"/>
        <w:bottom w:val="none" w:sz="0" w:space="0" w:color="auto"/>
        <w:right w:val="none" w:sz="0" w:space="0" w:color="auto"/>
      </w:divBdr>
    </w:div>
    <w:div w:id="1030226639">
      <w:marLeft w:val="0"/>
      <w:marRight w:val="0"/>
      <w:marTop w:val="0"/>
      <w:marBottom w:val="0"/>
      <w:divBdr>
        <w:top w:val="none" w:sz="0" w:space="0" w:color="auto"/>
        <w:left w:val="none" w:sz="0" w:space="0" w:color="auto"/>
        <w:bottom w:val="none" w:sz="0" w:space="0" w:color="auto"/>
        <w:right w:val="none" w:sz="0" w:space="0" w:color="auto"/>
      </w:divBdr>
    </w:div>
    <w:div w:id="1030226641">
      <w:marLeft w:val="0"/>
      <w:marRight w:val="0"/>
      <w:marTop w:val="0"/>
      <w:marBottom w:val="0"/>
      <w:divBdr>
        <w:top w:val="none" w:sz="0" w:space="0" w:color="auto"/>
        <w:left w:val="none" w:sz="0" w:space="0" w:color="auto"/>
        <w:bottom w:val="none" w:sz="0" w:space="0" w:color="auto"/>
        <w:right w:val="none" w:sz="0" w:space="0" w:color="auto"/>
      </w:divBdr>
    </w:div>
    <w:div w:id="1030226642">
      <w:marLeft w:val="0"/>
      <w:marRight w:val="0"/>
      <w:marTop w:val="0"/>
      <w:marBottom w:val="0"/>
      <w:divBdr>
        <w:top w:val="none" w:sz="0" w:space="0" w:color="auto"/>
        <w:left w:val="none" w:sz="0" w:space="0" w:color="auto"/>
        <w:bottom w:val="none" w:sz="0" w:space="0" w:color="auto"/>
        <w:right w:val="none" w:sz="0" w:space="0" w:color="auto"/>
      </w:divBdr>
    </w:div>
    <w:div w:id="1030226643">
      <w:marLeft w:val="0"/>
      <w:marRight w:val="0"/>
      <w:marTop w:val="0"/>
      <w:marBottom w:val="0"/>
      <w:divBdr>
        <w:top w:val="none" w:sz="0" w:space="0" w:color="auto"/>
        <w:left w:val="none" w:sz="0" w:space="0" w:color="auto"/>
        <w:bottom w:val="none" w:sz="0" w:space="0" w:color="auto"/>
        <w:right w:val="none" w:sz="0" w:space="0" w:color="auto"/>
      </w:divBdr>
    </w:div>
    <w:div w:id="1030226644">
      <w:marLeft w:val="0"/>
      <w:marRight w:val="0"/>
      <w:marTop w:val="0"/>
      <w:marBottom w:val="0"/>
      <w:divBdr>
        <w:top w:val="none" w:sz="0" w:space="0" w:color="auto"/>
        <w:left w:val="none" w:sz="0" w:space="0" w:color="auto"/>
        <w:bottom w:val="none" w:sz="0" w:space="0" w:color="auto"/>
        <w:right w:val="none" w:sz="0" w:space="0" w:color="auto"/>
      </w:divBdr>
    </w:div>
    <w:div w:id="1030226645">
      <w:marLeft w:val="0"/>
      <w:marRight w:val="0"/>
      <w:marTop w:val="0"/>
      <w:marBottom w:val="0"/>
      <w:divBdr>
        <w:top w:val="none" w:sz="0" w:space="0" w:color="auto"/>
        <w:left w:val="none" w:sz="0" w:space="0" w:color="auto"/>
        <w:bottom w:val="none" w:sz="0" w:space="0" w:color="auto"/>
        <w:right w:val="none" w:sz="0" w:space="0" w:color="auto"/>
      </w:divBdr>
      <w:divsChild>
        <w:div w:id="1030226851">
          <w:marLeft w:val="0"/>
          <w:marRight w:val="0"/>
          <w:marTop w:val="0"/>
          <w:marBottom w:val="0"/>
          <w:divBdr>
            <w:top w:val="none" w:sz="0" w:space="0" w:color="auto"/>
            <w:left w:val="none" w:sz="0" w:space="0" w:color="auto"/>
            <w:bottom w:val="none" w:sz="0" w:space="0" w:color="auto"/>
            <w:right w:val="none" w:sz="0" w:space="0" w:color="auto"/>
          </w:divBdr>
          <w:divsChild>
            <w:div w:id="1030226793">
              <w:marLeft w:val="0"/>
              <w:marRight w:val="0"/>
              <w:marTop w:val="0"/>
              <w:marBottom w:val="0"/>
              <w:divBdr>
                <w:top w:val="none" w:sz="0" w:space="0" w:color="auto"/>
                <w:left w:val="none" w:sz="0" w:space="0" w:color="auto"/>
                <w:bottom w:val="none" w:sz="0" w:space="0" w:color="auto"/>
                <w:right w:val="none" w:sz="0" w:space="0" w:color="auto"/>
              </w:divBdr>
              <w:divsChild>
                <w:div w:id="1030226510">
                  <w:marLeft w:val="0"/>
                  <w:marRight w:val="0"/>
                  <w:marTop w:val="0"/>
                  <w:marBottom w:val="0"/>
                  <w:divBdr>
                    <w:top w:val="none" w:sz="0" w:space="0" w:color="auto"/>
                    <w:left w:val="none" w:sz="0" w:space="0" w:color="auto"/>
                    <w:bottom w:val="none" w:sz="0" w:space="0" w:color="auto"/>
                    <w:right w:val="none" w:sz="0" w:space="0" w:color="auto"/>
                  </w:divBdr>
                  <w:divsChild>
                    <w:div w:id="1030226590">
                      <w:marLeft w:val="0"/>
                      <w:marRight w:val="0"/>
                      <w:marTop w:val="0"/>
                      <w:marBottom w:val="0"/>
                      <w:divBdr>
                        <w:top w:val="none" w:sz="0" w:space="0" w:color="auto"/>
                        <w:left w:val="none" w:sz="0" w:space="0" w:color="auto"/>
                        <w:bottom w:val="none" w:sz="0" w:space="0" w:color="auto"/>
                        <w:right w:val="none" w:sz="0" w:space="0" w:color="auto"/>
                      </w:divBdr>
                      <w:divsChild>
                        <w:div w:id="1030226687">
                          <w:marLeft w:val="0"/>
                          <w:marRight w:val="0"/>
                          <w:marTop w:val="0"/>
                          <w:marBottom w:val="0"/>
                          <w:divBdr>
                            <w:top w:val="none" w:sz="0" w:space="0" w:color="auto"/>
                            <w:left w:val="none" w:sz="0" w:space="0" w:color="auto"/>
                            <w:bottom w:val="none" w:sz="0" w:space="0" w:color="auto"/>
                            <w:right w:val="none" w:sz="0" w:space="0" w:color="auto"/>
                          </w:divBdr>
                        </w:div>
                      </w:divsChild>
                    </w:div>
                    <w:div w:id="1030226768">
                      <w:marLeft w:val="0"/>
                      <w:marRight w:val="0"/>
                      <w:marTop w:val="0"/>
                      <w:marBottom w:val="0"/>
                      <w:divBdr>
                        <w:top w:val="none" w:sz="0" w:space="0" w:color="auto"/>
                        <w:left w:val="none" w:sz="0" w:space="0" w:color="auto"/>
                        <w:bottom w:val="none" w:sz="0" w:space="0" w:color="auto"/>
                        <w:right w:val="none" w:sz="0" w:space="0" w:color="auto"/>
                      </w:divBdr>
                      <w:divsChild>
                        <w:div w:id="1030226896">
                          <w:marLeft w:val="0"/>
                          <w:marRight w:val="0"/>
                          <w:marTop w:val="0"/>
                          <w:marBottom w:val="0"/>
                          <w:divBdr>
                            <w:top w:val="none" w:sz="0" w:space="0" w:color="auto"/>
                            <w:left w:val="none" w:sz="0" w:space="0" w:color="auto"/>
                            <w:bottom w:val="none" w:sz="0" w:space="0" w:color="auto"/>
                            <w:right w:val="none" w:sz="0" w:space="0" w:color="auto"/>
                          </w:divBdr>
                          <w:divsChild>
                            <w:div w:id="1030226854">
                              <w:marLeft w:val="0"/>
                              <w:marRight w:val="0"/>
                              <w:marTop w:val="0"/>
                              <w:marBottom w:val="0"/>
                              <w:divBdr>
                                <w:top w:val="none" w:sz="0" w:space="0" w:color="auto"/>
                                <w:left w:val="none" w:sz="0" w:space="0" w:color="auto"/>
                                <w:bottom w:val="none" w:sz="0" w:space="0" w:color="auto"/>
                                <w:right w:val="none" w:sz="0" w:space="0" w:color="auto"/>
                              </w:divBdr>
                              <w:divsChild>
                                <w:div w:id="1030226703">
                                  <w:marLeft w:val="0"/>
                                  <w:marRight w:val="0"/>
                                  <w:marTop w:val="0"/>
                                  <w:marBottom w:val="0"/>
                                  <w:divBdr>
                                    <w:top w:val="none" w:sz="0" w:space="0" w:color="auto"/>
                                    <w:left w:val="none" w:sz="0" w:space="0" w:color="auto"/>
                                    <w:bottom w:val="none" w:sz="0" w:space="0" w:color="auto"/>
                                    <w:right w:val="none" w:sz="0" w:space="0" w:color="auto"/>
                                  </w:divBdr>
                                  <w:divsChild>
                                    <w:div w:id="103022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0226646">
      <w:marLeft w:val="0"/>
      <w:marRight w:val="0"/>
      <w:marTop w:val="0"/>
      <w:marBottom w:val="0"/>
      <w:divBdr>
        <w:top w:val="none" w:sz="0" w:space="0" w:color="auto"/>
        <w:left w:val="none" w:sz="0" w:space="0" w:color="auto"/>
        <w:bottom w:val="none" w:sz="0" w:space="0" w:color="auto"/>
        <w:right w:val="none" w:sz="0" w:space="0" w:color="auto"/>
      </w:divBdr>
    </w:div>
    <w:div w:id="1030226648">
      <w:marLeft w:val="0"/>
      <w:marRight w:val="0"/>
      <w:marTop w:val="0"/>
      <w:marBottom w:val="0"/>
      <w:divBdr>
        <w:top w:val="none" w:sz="0" w:space="0" w:color="auto"/>
        <w:left w:val="none" w:sz="0" w:space="0" w:color="auto"/>
        <w:bottom w:val="none" w:sz="0" w:space="0" w:color="auto"/>
        <w:right w:val="none" w:sz="0" w:space="0" w:color="auto"/>
      </w:divBdr>
    </w:div>
    <w:div w:id="1030226649">
      <w:marLeft w:val="0"/>
      <w:marRight w:val="0"/>
      <w:marTop w:val="0"/>
      <w:marBottom w:val="0"/>
      <w:divBdr>
        <w:top w:val="none" w:sz="0" w:space="0" w:color="auto"/>
        <w:left w:val="none" w:sz="0" w:space="0" w:color="auto"/>
        <w:bottom w:val="none" w:sz="0" w:space="0" w:color="auto"/>
        <w:right w:val="none" w:sz="0" w:space="0" w:color="auto"/>
      </w:divBdr>
    </w:div>
    <w:div w:id="1030226653">
      <w:marLeft w:val="0"/>
      <w:marRight w:val="0"/>
      <w:marTop w:val="0"/>
      <w:marBottom w:val="0"/>
      <w:divBdr>
        <w:top w:val="none" w:sz="0" w:space="0" w:color="auto"/>
        <w:left w:val="none" w:sz="0" w:space="0" w:color="auto"/>
        <w:bottom w:val="none" w:sz="0" w:space="0" w:color="auto"/>
        <w:right w:val="none" w:sz="0" w:space="0" w:color="auto"/>
      </w:divBdr>
    </w:div>
    <w:div w:id="1030226654">
      <w:marLeft w:val="0"/>
      <w:marRight w:val="0"/>
      <w:marTop w:val="0"/>
      <w:marBottom w:val="0"/>
      <w:divBdr>
        <w:top w:val="none" w:sz="0" w:space="0" w:color="auto"/>
        <w:left w:val="none" w:sz="0" w:space="0" w:color="auto"/>
        <w:bottom w:val="none" w:sz="0" w:space="0" w:color="auto"/>
        <w:right w:val="none" w:sz="0" w:space="0" w:color="auto"/>
      </w:divBdr>
    </w:div>
    <w:div w:id="1030226655">
      <w:marLeft w:val="0"/>
      <w:marRight w:val="0"/>
      <w:marTop w:val="0"/>
      <w:marBottom w:val="0"/>
      <w:divBdr>
        <w:top w:val="none" w:sz="0" w:space="0" w:color="auto"/>
        <w:left w:val="none" w:sz="0" w:space="0" w:color="auto"/>
        <w:bottom w:val="none" w:sz="0" w:space="0" w:color="auto"/>
        <w:right w:val="none" w:sz="0" w:space="0" w:color="auto"/>
      </w:divBdr>
    </w:div>
    <w:div w:id="1030226657">
      <w:marLeft w:val="0"/>
      <w:marRight w:val="0"/>
      <w:marTop w:val="0"/>
      <w:marBottom w:val="0"/>
      <w:divBdr>
        <w:top w:val="none" w:sz="0" w:space="0" w:color="auto"/>
        <w:left w:val="none" w:sz="0" w:space="0" w:color="auto"/>
        <w:bottom w:val="none" w:sz="0" w:space="0" w:color="auto"/>
        <w:right w:val="none" w:sz="0" w:space="0" w:color="auto"/>
      </w:divBdr>
    </w:div>
    <w:div w:id="1030226658">
      <w:marLeft w:val="0"/>
      <w:marRight w:val="0"/>
      <w:marTop w:val="0"/>
      <w:marBottom w:val="0"/>
      <w:divBdr>
        <w:top w:val="none" w:sz="0" w:space="0" w:color="auto"/>
        <w:left w:val="none" w:sz="0" w:space="0" w:color="auto"/>
        <w:bottom w:val="none" w:sz="0" w:space="0" w:color="auto"/>
        <w:right w:val="none" w:sz="0" w:space="0" w:color="auto"/>
      </w:divBdr>
    </w:div>
    <w:div w:id="1030226660">
      <w:marLeft w:val="0"/>
      <w:marRight w:val="0"/>
      <w:marTop w:val="0"/>
      <w:marBottom w:val="0"/>
      <w:divBdr>
        <w:top w:val="none" w:sz="0" w:space="0" w:color="auto"/>
        <w:left w:val="none" w:sz="0" w:space="0" w:color="auto"/>
        <w:bottom w:val="none" w:sz="0" w:space="0" w:color="auto"/>
        <w:right w:val="none" w:sz="0" w:space="0" w:color="auto"/>
      </w:divBdr>
    </w:div>
    <w:div w:id="1030226661">
      <w:marLeft w:val="0"/>
      <w:marRight w:val="0"/>
      <w:marTop w:val="0"/>
      <w:marBottom w:val="0"/>
      <w:divBdr>
        <w:top w:val="none" w:sz="0" w:space="0" w:color="auto"/>
        <w:left w:val="none" w:sz="0" w:space="0" w:color="auto"/>
        <w:bottom w:val="none" w:sz="0" w:space="0" w:color="auto"/>
        <w:right w:val="none" w:sz="0" w:space="0" w:color="auto"/>
      </w:divBdr>
    </w:div>
    <w:div w:id="1030226662">
      <w:marLeft w:val="0"/>
      <w:marRight w:val="0"/>
      <w:marTop w:val="0"/>
      <w:marBottom w:val="0"/>
      <w:divBdr>
        <w:top w:val="none" w:sz="0" w:space="0" w:color="auto"/>
        <w:left w:val="none" w:sz="0" w:space="0" w:color="auto"/>
        <w:bottom w:val="none" w:sz="0" w:space="0" w:color="auto"/>
        <w:right w:val="none" w:sz="0" w:space="0" w:color="auto"/>
      </w:divBdr>
    </w:div>
    <w:div w:id="1030226664">
      <w:marLeft w:val="0"/>
      <w:marRight w:val="0"/>
      <w:marTop w:val="0"/>
      <w:marBottom w:val="0"/>
      <w:divBdr>
        <w:top w:val="none" w:sz="0" w:space="0" w:color="auto"/>
        <w:left w:val="none" w:sz="0" w:space="0" w:color="auto"/>
        <w:bottom w:val="none" w:sz="0" w:space="0" w:color="auto"/>
        <w:right w:val="none" w:sz="0" w:space="0" w:color="auto"/>
      </w:divBdr>
    </w:div>
    <w:div w:id="1030226665">
      <w:marLeft w:val="0"/>
      <w:marRight w:val="0"/>
      <w:marTop w:val="0"/>
      <w:marBottom w:val="0"/>
      <w:divBdr>
        <w:top w:val="none" w:sz="0" w:space="0" w:color="auto"/>
        <w:left w:val="none" w:sz="0" w:space="0" w:color="auto"/>
        <w:bottom w:val="none" w:sz="0" w:space="0" w:color="auto"/>
        <w:right w:val="none" w:sz="0" w:space="0" w:color="auto"/>
      </w:divBdr>
    </w:div>
    <w:div w:id="1030226667">
      <w:marLeft w:val="0"/>
      <w:marRight w:val="0"/>
      <w:marTop w:val="0"/>
      <w:marBottom w:val="0"/>
      <w:divBdr>
        <w:top w:val="none" w:sz="0" w:space="0" w:color="auto"/>
        <w:left w:val="none" w:sz="0" w:space="0" w:color="auto"/>
        <w:bottom w:val="none" w:sz="0" w:space="0" w:color="auto"/>
        <w:right w:val="none" w:sz="0" w:space="0" w:color="auto"/>
      </w:divBdr>
    </w:div>
    <w:div w:id="1030226668">
      <w:marLeft w:val="0"/>
      <w:marRight w:val="0"/>
      <w:marTop w:val="0"/>
      <w:marBottom w:val="0"/>
      <w:divBdr>
        <w:top w:val="none" w:sz="0" w:space="0" w:color="auto"/>
        <w:left w:val="none" w:sz="0" w:space="0" w:color="auto"/>
        <w:bottom w:val="none" w:sz="0" w:space="0" w:color="auto"/>
        <w:right w:val="none" w:sz="0" w:space="0" w:color="auto"/>
      </w:divBdr>
    </w:div>
    <w:div w:id="1030226670">
      <w:marLeft w:val="0"/>
      <w:marRight w:val="0"/>
      <w:marTop w:val="0"/>
      <w:marBottom w:val="0"/>
      <w:divBdr>
        <w:top w:val="none" w:sz="0" w:space="0" w:color="auto"/>
        <w:left w:val="none" w:sz="0" w:space="0" w:color="auto"/>
        <w:bottom w:val="none" w:sz="0" w:space="0" w:color="auto"/>
        <w:right w:val="none" w:sz="0" w:space="0" w:color="auto"/>
      </w:divBdr>
      <w:divsChild>
        <w:div w:id="1030226487">
          <w:marLeft w:val="720"/>
          <w:marRight w:val="720"/>
          <w:marTop w:val="100"/>
          <w:marBottom w:val="100"/>
          <w:divBdr>
            <w:top w:val="none" w:sz="0" w:space="0" w:color="auto"/>
            <w:left w:val="none" w:sz="0" w:space="0" w:color="auto"/>
            <w:bottom w:val="none" w:sz="0" w:space="0" w:color="auto"/>
            <w:right w:val="none" w:sz="0" w:space="0" w:color="auto"/>
          </w:divBdr>
        </w:div>
        <w:div w:id="1030226601">
          <w:marLeft w:val="720"/>
          <w:marRight w:val="720"/>
          <w:marTop w:val="100"/>
          <w:marBottom w:val="100"/>
          <w:divBdr>
            <w:top w:val="none" w:sz="0" w:space="0" w:color="auto"/>
            <w:left w:val="none" w:sz="0" w:space="0" w:color="auto"/>
            <w:bottom w:val="none" w:sz="0" w:space="0" w:color="auto"/>
            <w:right w:val="none" w:sz="0" w:space="0" w:color="auto"/>
          </w:divBdr>
        </w:div>
        <w:div w:id="1030226701">
          <w:marLeft w:val="720"/>
          <w:marRight w:val="720"/>
          <w:marTop w:val="100"/>
          <w:marBottom w:val="100"/>
          <w:divBdr>
            <w:top w:val="none" w:sz="0" w:space="0" w:color="auto"/>
            <w:left w:val="none" w:sz="0" w:space="0" w:color="auto"/>
            <w:bottom w:val="none" w:sz="0" w:space="0" w:color="auto"/>
            <w:right w:val="none" w:sz="0" w:space="0" w:color="auto"/>
          </w:divBdr>
        </w:div>
        <w:div w:id="1030226725">
          <w:marLeft w:val="720"/>
          <w:marRight w:val="720"/>
          <w:marTop w:val="100"/>
          <w:marBottom w:val="100"/>
          <w:divBdr>
            <w:top w:val="none" w:sz="0" w:space="0" w:color="auto"/>
            <w:left w:val="none" w:sz="0" w:space="0" w:color="auto"/>
            <w:bottom w:val="none" w:sz="0" w:space="0" w:color="auto"/>
            <w:right w:val="none" w:sz="0" w:space="0" w:color="auto"/>
          </w:divBdr>
        </w:div>
        <w:div w:id="1030226872">
          <w:marLeft w:val="720"/>
          <w:marRight w:val="720"/>
          <w:marTop w:val="100"/>
          <w:marBottom w:val="100"/>
          <w:divBdr>
            <w:top w:val="none" w:sz="0" w:space="0" w:color="auto"/>
            <w:left w:val="none" w:sz="0" w:space="0" w:color="auto"/>
            <w:bottom w:val="none" w:sz="0" w:space="0" w:color="auto"/>
            <w:right w:val="none" w:sz="0" w:space="0" w:color="auto"/>
          </w:divBdr>
        </w:div>
      </w:divsChild>
    </w:div>
    <w:div w:id="1030226671">
      <w:marLeft w:val="0"/>
      <w:marRight w:val="0"/>
      <w:marTop w:val="0"/>
      <w:marBottom w:val="0"/>
      <w:divBdr>
        <w:top w:val="none" w:sz="0" w:space="0" w:color="auto"/>
        <w:left w:val="none" w:sz="0" w:space="0" w:color="auto"/>
        <w:bottom w:val="none" w:sz="0" w:space="0" w:color="auto"/>
        <w:right w:val="none" w:sz="0" w:space="0" w:color="auto"/>
      </w:divBdr>
    </w:div>
    <w:div w:id="1030226673">
      <w:marLeft w:val="0"/>
      <w:marRight w:val="0"/>
      <w:marTop w:val="0"/>
      <w:marBottom w:val="0"/>
      <w:divBdr>
        <w:top w:val="none" w:sz="0" w:space="0" w:color="auto"/>
        <w:left w:val="none" w:sz="0" w:space="0" w:color="auto"/>
        <w:bottom w:val="none" w:sz="0" w:space="0" w:color="auto"/>
        <w:right w:val="none" w:sz="0" w:space="0" w:color="auto"/>
      </w:divBdr>
      <w:divsChild>
        <w:div w:id="1030226433">
          <w:marLeft w:val="720"/>
          <w:marRight w:val="720"/>
          <w:marTop w:val="100"/>
          <w:marBottom w:val="100"/>
          <w:divBdr>
            <w:top w:val="none" w:sz="0" w:space="0" w:color="auto"/>
            <w:left w:val="none" w:sz="0" w:space="0" w:color="auto"/>
            <w:bottom w:val="none" w:sz="0" w:space="0" w:color="auto"/>
            <w:right w:val="none" w:sz="0" w:space="0" w:color="auto"/>
          </w:divBdr>
        </w:div>
      </w:divsChild>
    </w:div>
    <w:div w:id="1030226675">
      <w:marLeft w:val="0"/>
      <w:marRight w:val="0"/>
      <w:marTop w:val="0"/>
      <w:marBottom w:val="0"/>
      <w:divBdr>
        <w:top w:val="none" w:sz="0" w:space="0" w:color="auto"/>
        <w:left w:val="none" w:sz="0" w:space="0" w:color="auto"/>
        <w:bottom w:val="none" w:sz="0" w:space="0" w:color="auto"/>
        <w:right w:val="none" w:sz="0" w:space="0" w:color="auto"/>
      </w:divBdr>
    </w:div>
    <w:div w:id="1030226676">
      <w:marLeft w:val="0"/>
      <w:marRight w:val="0"/>
      <w:marTop w:val="0"/>
      <w:marBottom w:val="0"/>
      <w:divBdr>
        <w:top w:val="none" w:sz="0" w:space="0" w:color="auto"/>
        <w:left w:val="none" w:sz="0" w:space="0" w:color="auto"/>
        <w:bottom w:val="none" w:sz="0" w:space="0" w:color="auto"/>
        <w:right w:val="none" w:sz="0" w:space="0" w:color="auto"/>
      </w:divBdr>
    </w:div>
    <w:div w:id="1030226678">
      <w:marLeft w:val="0"/>
      <w:marRight w:val="0"/>
      <w:marTop w:val="0"/>
      <w:marBottom w:val="0"/>
      <w:divBdr>
        <w:top w:val="none" w:sz="0" w:space="0" w:color="auto"/>
        <w:left w:val="none" w:sz="0" w:space="0" w:color="auto"/>
        <w:bottom w:val="none" w:sz="0" w:space="0" w:color="auto"/>
        <w:right w:val="none" w:sz="0" w:space="0" w:color="auto"/>
      </w:divBdr>
    </w:div>
    <w:div w:id="1030226680">
      <w:marLeft w:val="0"/>
      <w:marRight w:val="0"/>
      <w:marTop w:val="0"/>
      <w:marBottom w:val="0"/>
      <w:divBdr>
        <w:top w:val="none" w:sz="0" w:space="0" w:color="auto"/>
        <w:left w:val="none" w:sz="0" w:space="0" w:color="auto"/>
        <w:bottom w:val="none" w:sz="0" w:space="0" w:color="auto"/>
        <w:right w:val="none" w:sz="0" w:space="0" w:color="auto"/>
      </w:divBdr>
    </w:div>
    <w:div w:id="1030226681">
      <w:marLeft w:val="0"/>
      <w:marRight w:val="0"/>
      <w:marTop w:val="0"/>
      <w:marBottom w:val="0"/>
      <w:divBdr>
        <w:top w:val="none" w:sz="0" w:space="0" w:color="auto"/>
        <w:left w:val="none" w:sz="0" w:space="0" w:color="auto"/>
        <w:bottom w:val="none" w:sz="0" w:space="0" w:color="auto"/>
        <w:right w:val="none" w:sz="0" w:space="0" w:color="auto"/>
      </w:divBdr>
    </w:div>
    <w:div w:id="1030226682">
      <w:marLeft w:val="0"/>
      <w:marRight w:val="0"/>
      <w:marTop w:val="0"/>
      <w:marBottom w:val="0"/>
      <w:divBdr>
        <w:top w:val="none" w:sz="0" w:space="0" w:color="auto"/>
        <w:left w:val="none" w:sz="0" w:space="0" w:color="auto"/>
        <w:bottom w:val="none" w:sz="0" w:space="0" w:color="auto"/>
        <w:right w:val="none" w:sz="0" w:space="0" w:color="auto"/>
      </w:divBdr>
    </w:div>
    <w:div w:id="1030226683">
      <w:marLeft w:val="0"/>
      <w:marRight w:val="0"/>
      <w:marTop w:val="0"/>
      <w:marBottom w:val="0"/>
      <w:divBdr>
        <w:top w:val="none" w:sz="0" w:space="0" w:color="auto"/>
        <w:left w:val="none" w:sz="0" w:space="0" w:color="auto"/>
        <w:bottom w:val="none" w:sz="0" w:space="0" w:color="auto"/>
        <w:right w:val="none" w:sz="0" w:space="0" w:color="auto"/>
      </w:divBdr>
    </w:div>
    <w:div w:id="1030226684">
      <w:marLeft w:val="0"/>
      <w:marRight w:val="0"/>
      <w:marTop w:val="0"/>
      <w:marBottom w:val="0"/>
      <w:divBdr>
        <w:top w:val="none" w:sz="0" w:space="0" w:color="auto"/>
        <w:left w:val="none" w:sz="0" w:space="0" w:color="auto"/>
        <w:bottom w:val="none" w:sz="0" w:space="0" w:color="auto"/>
        <w:right w:val="none" w:sz="0" w:space="0" w:color="auto"/>
      </w:divBdr>
    </w:div>
    <w:div w:id="1030226685">
      <w:marLeft w:val="0"/>
      <w:marRight w:val="0"/>
      <w:marTop w:val="0"/>
      <w:marBottom w:val="0"/>
      <w:divBdr>
        <w:top w:val="none" w:sz="0" w:space="0" w:color="auto"/>
        <w:left w:val="none" w:sz="0" w:space="0" w:color="auto"/>
        <w:bottom w:val="none" w:sz="0" w:space="0" w:color="auto"/>
        <w:right w:val="none" w:sz="0" w:space="0" w:color="auto"/>
      </w:divBdr>
    </w:div>
    <w:div w:id="1030226686">
      <w:marLeft w:val="0"/>
      <w:marRight w:val="0"/>
      <w:marTop w:val="0"/>
      <w:marBottom w:val="0"/>
      <w:divBdr>
        <w:top w:val="none" w:sz="0" w:space="0" w:color="auto"/>
        <w:left w:val="none" w:sz="0" w:space="0" w:color="auto"/>
        <w:bottom w:val="none" w:sz="0" w:space="0" w:color="auto"/>
        <w:right w:val="none" w:sz="0" w:space="0" w:color="auto"/>
      </w:divBdr>
      <w:divsChild>
        <w:div w:id="1030226455">
          <w:marLeft w:val="720"/>
          <w:marRight w:val="720"/>
          <w:marTop w:val="100"/>
          <w:marBottom w:val="100"/>
          <w:divBdr>
            <w:top w:val="none" w:sz="0" w:space="0" w:color="auto"/>
            <w:left w:val="none" w:sz="0" w:space="0" w:color="auto"/>
            <w:bottom w:val="none" w:sz="0" w:space="0" w:color="auto"/>
            <w:right w:val="none" w:sz="0" w:space="0" w:color="auto"/>
          </w:divBdr>
        </w:div>
        <w:div w:id="1030226470">
          <w:marLeft w:val="720"/>
          <w:marRight w:val="720"/>
          <w:marTop w:val="100"/>
          <w:marBottom w:val="100"/>
          <w:divBdr>
            <w:top w:val="none" w:sz="0" w:space="0" w:color="auto"/>
            <w:left w:val="none" w:sz="0" w:space="0" w:color="auto"/>
            <w:bottom w:val="none" w:sz="0" w:space="0" w:color="auto"/>
            <w:right w:val="none" w:sz="0" w:space="0" w:color="auto"/>
          </w:divBdr>
        </w:div>
        <w:div w:id="1030226666">
          <w:marLeft w:val="720"/>
          <w:marRight w:val="720"/>
          <w:marTop w:val="100"/>
          <w:marBottom w:val="100"/>
          <w:divBdr>
            <w:top w:val="none" w:sz="0" w:space="0" w:color="auto"/>
            <w:left w:val="none" w:sz="0" w:space="0" w:color="auto"/>
            <w:bottom w:val="none" w:sz="0" w:space="0" w:color="auto"/>
            <w:right w:val="none" w:sz="0" w:space="0" w:color="auto"/>
          </w:divBdr>
        </w:div>
        <w:div w:id="1030226672">
          <w:marLeft w:val="720"/>
          <w:marRight w:val="720"/>
          <w:marTop w:val="100"/>
          <w:marBottom w:val="100"/>
          <w:divBdr>
            <w:top w:val="none" w:sz="0" w:space="0" w:color="auto"/>
            <w:left w:val="none" w:sz="0" w:space="0" w:color="auto"/>
            <w:bottom w:val="none" w:sz="0" w:space="0" w:color="auto"/>
            <w:right w:val="none" w:sz="0" w:space="0" w:color="auto"/>
          </w:divBdr>
        </w:div>
      </w:divsChild>
    </w:div>
    <w:div w:id="1030226688">
      <w:marLeft w:val="0"/>
      <w:marRight w:val="0"/>
      <w:marTop w:val="0"/>
      <w:marBottom w:val="0"/>
      <w:divBdr>
        <w:top w:val="none" w:sz="0" w:space="0" w:color="auto"/>
        <w:left w:val="none" w:sz="0" w:space="0" w:color="auto"/>
        <w:bottom w:val="none" w:sz="0" w:space="0" w:color="auto"/>
        <w:right w:val="none" w:sz="0" w:space="0" w:color="auto"/>
      </w:divBdr>
    </w:div>
    <w:div w:id="1030226689">
      <w:marLeft w:val="0"/>
      <w:marRight w:val="0"/>
      <w:marTop w:val="0"/>
      <w:marBottom w:val="0"/>
      <w:divBdr>
        <w:top w:val="none" w:sz="0" w:space="0" w:color="auto"/>
        <w:left w:val="none" w:sz="0" w:space="0" w:color="auto"/>
        <w:bottom w:val="none" w:sz="0" w:space="0" w:color="auto"/>
        <w:right w:val="none" w:sz="0" w:space="0" w:color="auto"/>
      </w:divBdr>
    </w:div>
    <w:div w:id="1030226690">
      <w:marLeft w:val="0"/>
      <w:marRight w:val="0"/>
      <w:marTop w:val="0"/>
      <w:marBottom w:val="0"/>
      <w:divBdr>
        <w:top w:val="none" w:sz="0" w:space="0" w:color="auto"/>
        <w:left w:val="none" w:sz="0" w:space="0" w:color="auto"/>
        <w:bottom w:val="none" w:sz="0" w:space="0" w:color="auto"/>
        <w:right w:val="none" w:sz="0" w:space="0" w:color="auto"/>
      </w:divBdr>
    </w:div>
    <w:div w:id="1030226691">
      <w:marLeft w:val="0"/>
      <w:marRight w:val="0"/>
      <w:marTop w:val="0"/>
      <w:marBottom w:val="0"/>
      <w:divBdr>
        <w:top w:val="none" w:sz="0" w:space="0" w:color="auto"/>
        <w:left w:val="none" w:sz="0" w:space="0" w:color="auto"/>
        <w:bottom w:val="none" w:sz="0" w:space="0" w:color="auto"/>
        <w:right w:val="none" w:sz="0" w:space="0" w:color="auto"/>
      </w:divBdr>
    </w:div>
    <w:div w:id="1030226692">
      <w:marLeft w:val="0"/>
      <w:marRight w:val="0"/>
      <w:marTop w:val="0"/>
      <w:marBottom w:val="0"/>
      <w:divBdr>
        <w:top w:val="none" w:sz="0" w:space="0" w:color="auto"/>
        <w:left w:val="none" w:sz="0" w:space="0" w:color="auto"/>
        <w:bottom w:val="none" w:sz="0" w:space="0" w:color="auto"/>
        <w:right w:val="none" w:sz="0" w:space="0" w:color="auto"/>
      </w:divBdr>
    </w:div>
    <w:div w:id="1030226693">
      <w:marLeft w:val="0"/>
      <w:marRight w:val="0"/>
      <w:marTop w:val="0"/>
      <w:marBottom w:val="0"/>
      <w:divBdr>
        <w:top w:val="none" w:sz="0" w:space="0" w:color="auto"/>
        <w:left w:val="none" w:sz="0" w:space="0" w:color="auto"/>
        <w:bottom w:val="none" w:sz="0" w:space="0" w:color="auto"/>
        <w:right w:val="none" w:sz="0" w:space="0" w:color="auto"/>
      </w:divBdr>
    </w:div>
    <w:div w:id="1030226694">
      <w:marLeft w:val="0"/>
      <w:marRight w:val="0"/>
      <w:marTop w:val="0"/>
      <w:marBottom w:val="0"/>
      <w:divBdr>
        <w:top w:val="none" w:sz="0" w:space="0" w:color="auto"/>
        <w:left w:val="none" w:sz="0" w:space="0" w:color="auto"/>
        <w:bottom w:val="none" w:sz="0" w:space="0" w:color="auto"/>
        <w:right w:val="none" w:sz="0" w:space="0" w:color="auto"/>
      </w:divBdr>
    </w:div>
    <w:div w:id="1030226695">
      <w:marLeft w:val="0"/>
      <w:marRight w:val="0"/>
      <w:marTop w:val="0"/>
      <w:marBottom w:val="0"/>
      <w:divBdr>
        <w:top w:val="none" w:sz="0" w:space="0" w:color="auto"/>
        <w:left w:val="none" w:sz="0" w:space="0" w:color="auto"/>
        <w:bottom w:val="none" w:sz="0" w:space="0" w:color="auto"/>
        <w:right w:val="none" w:sz="0" w:space="0" w:color="auto"/>
      </w:divBdr>
    </w:div>
    <w:div w:id="1030226696">
      <w:marLeft w:val="0"/>
      <w:marRight w:val="0"/>
      <w:marTop w:val="0"/>
      <w:marBottom w:val="0"/>
      <w:divBdr>
        <w:top w:val="none" w:sz="0" w:space="0" w:color="auto"/>
        <w:left w:val="none" w:sz="0" w:space="0" w:color="auto"/>
        <w:bottom w:val="none" w:sz="0" w:space="0" w:color="auto"/>
        <w:right w:val="none" w:sz="0" w:space="0" w:color="auto"/>
      </w:divBdr>
    </w:div>
    <w:div w:id="1030226697">
      <w:marLeft w:val="0"/>
      <w:marRight w:val="0"/>
      <w:marTop w:val="0"/>
      <w:marBottom w:val="0"/>
      <w:divBdr>
        <w:top w:val="none" w:sz="0" w:space="0" w:color="auto"/>
        <w:left w:val="none" w:sz="0" w:space="0" w:color="auto"/>
        <w:bottom w:val="none" w:sz="0" w:space="0" w:color="auto"/>
        <w:right w:val="none" w:sz="0" w:space="0" w:color="auto"/>
      </w:divBdr>
    </w:div>
    <w:div w:id="1030226698">
      <w:marLeft w:val="0"/>
      <w:marRight w:val="0"/>
      <w:marTop w:val="0"/>
      <w:marBottom w:val="0"/>
      <w:divBdr>
        <w:top w:val="none" w:sz="0" w:space="0" w:color="auto"/>
        <w:left w:val="none" w:sz="0" w:space="0" w:color="auto"/>
        <w:bottom w:val="none" w:sz="0" w:space="0" w:color="auto"/>
        <w:right w:val="none" w:sz="0" w:space="0" w:color="auto"/>
      </w:divBdr>
    </w:div>
    <w:div w:id="1030226699">
      <w:marLeft w:val="0"/>
      <w:marRight w:val="0"/>
      <w:marTop w:val="0"/>
      <w:marBottom w:val="0"/>
      <w:divBdr>
        <w:top w:val="none" w:sz="0" w:space="0" w:color="auto"/>
        <w:left w:val="none" w:sz="0" w:space="0" w:color="auto"/>
        <w:bottom w:val="none" w:sz="0" w:space="0" w:color="auto"/>
        <w:right w:val="none" w:sz="0" w:space="0" w:color="auto"/>
      </w:divBdr>
    </w:div>
    <w:div w:id="1030226700">
      <w:marLeft w:val="0"/>
      <w:marRight w:val="0"/>
      <w:marTop w:val="0"/>
      <w:marBottom w:val="0"/>
      <w:divBdr>
        <w:top w:val="none" w:sz="0" w:space="0" w:color="auto"/>
        <w:left w:val="none" w:sz="0" w:space="0" w:color="auto"/>
        <w:bottom w:val="none" w:sz="0" w:space="0" w:color="auto"/>
        <w:right w:val="none" w:sz="0" w:space="0" w:color="auto"/>
      </w:divBdr>
    </w:div>
    <w:div w:id="1030226702">
      <w:marLeft w:val="0"/>
      <w:marRight w:val="0"/>
      <w:marTop w:val="0"/>
      <w:marBottom w:val="0"/>
      <w:divBdr>
        <w:top w:val="none" w:sz="0" w:space="0" w:color="auto"/>
        <w:left w:val="none" w:sz="0" w:space="0" w:color="auto"/>
        <w:bottom w:val="none" w:sz="0" w:space="0" w:color="auto"/>
        <w:right w:val="none" w:sz="0" w:space="0" w:color="auto"/>
      </w:divBdr>
    </w:div>
    <w:div w:id="1030226704">
      <w:marLeft w:val="0"/>
      <w:marRight w:val="0"/>
      <w:marTop w:val="0"/>
      <w:marBottom w:val="0"/>
      <w:divBdr>
        <w:top w:val="none" w:sz="0" w:space="0" w:color="auto"/>
        <w:left w:val="none" w:sz="0" w:space="0" w:color="auto"/>
        <w:bottom w:val="none" w:sz="0" w:space="0" w:color="auto"/>
        <w:right w:val="none" w:sz="0" w:space="0" w:color="auto"/>
      </w:divBdr>
    </w:div>
    <w:div w:id="1030226705">
      <w:marLeft w:val="0"/>
      <w:marRight w:val="0"/>
      <w:marTop w:val="0"/>
      <w:marBottom w:val="0"/>
      <w:divBdr>
        <w:top w:val="none" w:sz="0" w:space="0" w:color="auto"/>
        <w:left w:val="none" w:sz="0" w:space="0" w:color="auto"/>
        <w:bottom w:val="none" w:sz="0" w:space="0" w:color="auto"/>
        <w:right w:val="none" w:sz="0" w:space="0" w:color="auto"/>
      </w:divBdr>
    </w:div>
    <w:div w:id="1030226706">
      <w:marLeft w:val="0"/>
      <w:marRight w:val="0"/>
      <w:marTop w:val="0"/>
      <w:marBottom w:val="0"/>
      <w:divBdr>
        <w:top w:val="none" w:sz="0" w:space="0" w:color="auto"/>
        <w:left w:val="none" w:sz="0" w:space="0" w:color="auto"/>
        <w:bottom w:val="none" w:sz="0" w:space="0" w:color="auto"/>
        <w:right w:val="none" w:sz="0" w:space="0" w:color="auto"/>
      </w:divBdr>
    </w:div>
    <w:div w:id="1030226707">
      <w:marLeft w:val="0"/>
      <w:marRight w:val="0"/>
      <w:marTop w:val="0"/>
      <w:marBottom w:val="0"/>
      <w:divBdr>
        <w:top w:val="none" w:sz="0" w:space="0" w:color="auto"/>
        <w:left w:val="none" w:sz="0" w:space="0" w:color="auto"/>
        <w:bottom w:val="none" w:sz="0" w:space="0" w:color="auto"/>
        <w:right w:val="none" w:sz="0" w:space="0" w:color="auto"/>
      </w:divBdr>
    </w:div>
    <w:div w:id="1030226708">
      <w:marLeft w:val="0"/>
      <w:marRight w:val="0"/>
      <w:marTop w:val="0"/>
      <w:marBottom w:val="0"/>
      <w:divBdr>
        <w:top w:val="none" w:sz="0" w:space="0" w:color="auto"/>
        <w:left w:val="none" w:sz="0" w:space="0" w:color="auto"/>
        <w:bottom w:val="none" w:sz="0" w:space="0" w:color="auto"/>
        <w:right w:val="none" w:sz="0" w:space="0" w:color="auto"/>
      </w:divBdr>
    </w:div>
    <w:div w:id="1030226709">
      <w:marLeft w:val="0"/>
      <w:marRight w:val="0"/>
      <w:marTop w:val="0"/>
      <w:marBottom w:val="0"/>
      <w:divBdr>
        <w:top w:val="none" w:sz="0" w:space="0" w:color="auto"/>
        <w:left w:val="none" w:sz="0" w:space="0" w:color="auto"/>
        <w:bottom w:val="none" w:sz="0" w:space="0" w:color="auto"/>
        <w:right w:val="none" w:sz="0" w:space="0" w:color="auto"/>
      </w:divBdr>
    </w:div>
    <w:div w:id="1030226710">
      <w:marLeft w:val="0"/>
      <w:marRight w:val="0"/>
      <w:marTop w:val="0"/>
      <w:marBottom w:val="0"/>
      <w:divBdr>
        <w:top w:val="none" w:sz="0" w:space="0" w:color="auto"/>
        <w:left w:val="none" w:sz="0" w:space="0" w:color="auto"/>
        <w:bottom w:val="none" w:sz="0" w:space="0" w:color="auto"/>
        <w:right w:val="none" w:sz="0" w:space="0" w:color="auto"/>
      </w:divBdr>
    </w:div>
    <w:div w:id="1030226712">
      <w:marLeft w:val="0"/>
      <w:marRight w:val="0"/>
      <w:marTop w:val="0"/>
      <w:marBottom w:val="0"/>
      <w:divBdr>
        <w:top w:val="none" w:sz="0" w:space="0" w:color="auto"/>
        <w:left w:val="none" w:sz="0" w:space="0" w:color="auto"/>
        <w:bottom w:val="none" w:sz="0" w:space="0" w:color="auto"/>
        <w:right w:val="none" w:sz="0" w:space="0" w:color="auto"/>
      </w:divBdr>
    </w:div>
    <w:div w:id="1030226714">
      <w:marLeft w:val="0"/>
      <w:marRight w:val="0"/>
      <w:marTop w:val="0"/>
      <w:marBottom w:val="0"/>
      <w:divBdr>
        <w:top w:val="none" w:sz="0" w:space="0" w:color="auto"/>
        <w:left w:val="none" w:sz="0" w:space="0" w:color="auto"/>
        <w:bottom w:val="none" w:sz="0" w:space="0" w:color="auto"/>
        <w:right w:val="none" w:sz="0" w:space="0" w:color="auto"/>
      </w:divBdr>
    </w:div>
    <w:div w:id="1030226715">
      <w:marLeft w:val="0"/>
      <w:marRight w:val="0"/>
      <w:marTop w:val="0"/>
      <w:marBottom w:val="0"/>
      <w:divBdr>
        <w:top w:val="none" w:sz="0" w:space="0" w:color="auto"/>
        <w:left w:val="none" w:sz="0" w:space="0" w:color="auto"/>
        <w:bottom w:val="none" w:sz="0" w:space="0" w:color="auto"/>
        <w:right w:val="none" w:sz="0" w:space="0" w:color="auto"/>
      </w:divBdr>
    </w:div>
    <w:div w:id="1030226716">
      <w:marLeft w:val="0"/>
      <w:marRight w:val="0"/>
      <w:marTop w:val="0"/>
      <w:marBottom w:val="0"/>
      <w:divBdr>
        <w:top w:val="none" w:sz="0" w:space="0" w:color="auto"/>
        <w:left w:val="none" w:sz="0" w:space="0" w:color="auto"/>
        <w:bottom w:val="none" w:sz="0" w:space="0" w:color="auto"/>
        <w:right w:val="none" w:sz="0" w:space="0" w:color="auto"/>
      </w:divBdr>
    </w:div>
    <w:div w:id="1030226718">
      <w:marLeft w:val="0"/>
      <w:marRight w:val="0"/>
      <w:marTop w:val="0"/>
      <w:marBottom w:val="0"/>
      <w:divBdr>
        <w:top w:val="none" w:sz="0" w:space="0" w:color="auto"/>
        <w:left w:val="none" w:sz="0" w:space="0" w:color="auto"/>
        <w:bottom w:val="none" w:sz="0" w:space="0" w:color="auto"/>
        <w:right w:val="none" w:sz="0" w:space="0" w:color="auto"/>
      </w:divBdr>
    </w:div>
    <w:div w:id="1030226720">
      <w:marLeft w:val="0"/>
      <w:marRight w:val="0"/>
      <w:marTop w:val="0"/>
      <w:marBottom w:val="0"/>
      <w:divBdr>
        <w:top w:val="none" w:sz="0" w:space="0" w:color="auto"/>
        <w:left w:val="none" w:sz="0" w:space="0" w:color="auto"/>
        <w:bottom w:val="none" w:sz="0" w:space="0" w:color="auto"/>
        <w:right w:val="none" w:sz="0" w:space="0" w:color="auto"/>
      </w:divBdr>
    </w:div>
    <w:div w:id="1030226721">
      <w:marLeft w:val="0"/>
      <w:marRight w:val="0"/>
      <w:marTop w:val="0"/>
      <w:marBottom w:val="0"/>
      <w:divBdr>
        <w:top w:val="none" w:sz="0" w:space="0" w:color="auto"/>
        <w:left w:val="none" w:sz="0" w:space="0" w:color="auto"/>
        <w:bottom w:val="none" w:sz="0" w:space="0" w:color="auto"/>
        <w:right w:val="none" w:sz="0" w:space="0" w:color="auto"/>
      </w:divBdr>
      <w:divsChild>
        <w:div w:id="1030226874">
          <w:marLeft w:val="0"/>
          <w:marRight w:val="0"/>
          <w:marTop w:val="0"/>
          <w:marBottom w:val="0"/>
          <w:divBdr>
            <w:top w:val="none" w:sz="0" w:space="0" w:color="auto"/>
            <w:left w:val="none" w:sz="0" w:space="0" w:color="auto"/>
            <w:bottom w:val="none" w:sz="0" w:space="0" w:color="auto"/>
            <w:right w:val="none" w:sz="0" w:space="0" w:color="auto"/>
          </w:divBdr>
          <w:divsChild>
            <w:div w:id="103022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226722">
      <w:marLeft w:val="0"/>
      <w:marRight w:val="0"/>
      <w:marTop w:val="0"/>
      <w:marBottom w:val="0"/>
      <w:divBdr>
        <w:top w:val="none" w:sz="0" w:space="0" w:color="auto"/>
        <w:left w:val="none" w:sz="0" w:space="0" w:color="auto"/>
        <w:bottom w:val="none" w:sz="0" w:space="0" w:color="auto"/>
        <w:right w:val="none" w:sz="0" w:space="0" w:color="auto"/>
      </w:divBdr>
    </w:div>
    <w:div w:id="1030226723">
      <w:marLeft w:val="0"/>
      <w:marRight w:val="0"/>
      <w:marTop w:val="0"/>
      <w:marBottom w:val="0"/>
      <w:divBdr>
        <w:top w:val="none" w:sz="0" w:space="0" w:color="auto"/>
        <w:left w:val="none" w:sz="0" w:space="0" w:color="auto"/>
        <w:bottom w:val="none" w:sz="0" w:space="0" w:color="auto"/>
        <w:right w:val="none" w:sz="0" w:space="0" w:color="auto"/>
      </w:divBdr>
    </w:div>
    <w:div w:id="1030226724">
      <w:marLeft w:val="0"/>
      <w:marRight w:val="0"/>
      <w:marTop w:val="0"/>
      <w:marBottom w:val="0"/>
      <w:divBdr>
        <w:top w:val="none" w:sz="0" w:space="0" w:color="auto"/>
        <w:left w:val="none" w:sz="0" w:space="0" w:color="auto"/>
        <w:bottom w:val="none" w:sz="0" w:space="0" w:color="auto"/>
        <w:right w:val="none" w:sz="0" w:space="0" w:color="auto"/>
      </w:divBdr>
    </w:div>
    <w:div w:id="1030226726">
      <w:marLeft w:val="0"/>
      <w:marRight w:val="0"/>
      <w:marTop w:val="0"/>
      <w:marBottom w:val="0"/>
      <w:divBdr>
        <w:top w:val="none" w:sz="0" w:space="0" w:color="auto"/>
        <w:left w:val="none" w:sz="0" w:space="0" w:color="auto"/>
        <w:bottom w:val="none" w:sz="0" w:space="0" w:color="auto"/>
        <w:right w:val="none" w:sz="0" w:space="0" w:color="auto"/>
      </w:divBdr>
    </w:div>
    <w:div w:id="1030226728">
      <w:marLeft w:val="0"/>
      <w:marRight w:val="0"/>
      <w:marTop w:val="0"/>
      <w:marBottom w:val="0"/>
      <w:divBdr>
        <w:top w:val="none" w:sz="0" w:space="0" w:color="auto"/>
        <w:left w:val="none" w:sz="0" w:space="0" w:color="auto"/>
        <w:bottom w:val="none" w:sz="0" w:space="0" w:color="auto"/>
        <w:right w:val="none" w:sz="0" w:space="0" w:color="auto"/>
      </w:divBdr>
    </w:div>
    <w:div w:id="1030226729">
      <w:marLeft w:val="0"/>
      <w:marRight w:val="0"/>
      <w:marTop w:val="0"/>
      <w:marBottom w:val="0"/>
      <w:divBdr>
        <w:top w:val="none" w:sz="0" w:space="0" w:color="auto"/>
        <w:left w:val="none" w:sz="0" w:space="0" w:color="auto"/>
        <w:bottom w:val="none" w:sz="0" w:space="0" w:color="auto"/>
        <w:right w:val="none" w:sz="0" w:space="0" w:color="auto"/>
      </w:divBdr>
    </w:div>
    <w:div w:id="1030226730">
      <w:marLeft w:val="0"/>
      <w:marRight w:val="0"/>
      <w:marTop w:val="0"/>
      <w:marBottom w:val="0"/>
      <w:divBdr>
        <w:top w:val="none" w:sz="0" w:space="0" w:color="auto"/>
        <w:left w:val="none" w:sz="0" w:space="0" w:color="auto"/>
        <w:bottom w:val="none" w:sz="0" w:space="0" w:color="auto"/>
        <w:right w:val="none" w:sz="0" w:space="0" w:color="auto"/>
      </w:divBdr>
    </w:div>
    <w:div w:id="1030226731">
      <w:marLeft w:val="0"/>
      <w:marRight w:val="0"/>
      <w:marTop w:val="0"/>
      <w:marBottom w:val="0"/>
      <w:divBdr>
        <w:top w:val="none" w:sz="0" w:space="0" w:color="auto"/>
        <w:left w:val="none" w:sz="0" w:space="0" w:color="auto"/>
        <w:bottom w:val="none" w:sz="0" w:space="0" w:color="auto"/>
        <w:right w:val="none" w:sz="0" w:space="0" w:color="auto"/>
      </w:divBdr>
    </w:div>
    <w:div w:id="1030226732">
      <w:marLeft w:val="0"/>
      <w:marRight w:val="0"/>
      <w:marTop w:val="0"/>
      <w:marBottom w:val="0"/>
      <w:divBdr>
        <w:top w:val="none" w:sz="0" w:space="0" w:color="auto"/>
        <w:left w:val="none" w:sz="0" w:space="0" w:color="auto"/>
        <w:bottom w:val="none" w:sz="0" w:space="0" w:color="auto"/>
        <w:right w:val="none" w:sz="0" w:space="0" w:color="auto"/>
      </w:divBdr>
    </w:div>
    <w:div w:id="1030226733">
      <w:marLeft w:val="0"/>
      <w:marRight w:val="0"/>
      <w:marTop w:val="0"/>
      <w:marBottom w:val="0"/>
      <w:divBdr>
        <w:top w:val="none" w:sz="0" w:space="0" w:color="auto"/>
        <w:left w:val="none" w:sz="0" w:space="0" w:color="auto"/>
        <w:bottom w:val="none" w:sz="0" w:space="0" w:color="auto"/>
        <w:right w:val="none" w:sz="0" w:space="0" w:color="auto"/>
      </w:divBdr>
    </w:div>
    <w:div w:id="1030226734">
      <w:marLeft w:val="0"/>
      <w:marRight w:val="0"/>
      <w:marTop w:val="0"/>
      <w:marBottom w:val="0"/>
      <w:divBdr>
        <w:top w:val="none" w:sz="0" w:space="0" w:color="auto"/>
        <w:left w:val="none" w:sz="0" w:space="0" w:color="auto"/>
        <w:bottom w:val="none" w:sz="0" w:space="0" w:color="auto"/>
        <w:right w:val="none" w:sz="0" w:space="0" w:color="auto"/>
      </w:divBdr>
    </w:div>
    <w:div w:id="1030226735">
      <w:marLeft w:val="0"/>
      <w:marRight w:val="0"/>
      <w:marTop w:val="0"/>
      <w:marBottom w:val="0"/>
      <w:divBdr>
        <w:top w:val="none" w:sz="0" w:space="0" w:color="auto"/>
        <w:left w:val="none" w:sz="0" w:space="0" w:color="auto"/>
        <w:bottom w:val="none" w:sz="0" w:space="0" w:color="auto"/>
        <w:right w:val="none" w:sz="0" w:space="0" w:color="auto"/>
      </w:divBdr>
    </w:div>
    <w:div w:id="1030226736">
      <w:marLeft w:val="0"/>
      <w:marRight w:val="0"/>
      <w:marTop w:val="0"/>
      <w:marBottom w:val="0"/>
      <w:divBdr>
        <w:top w:val="none" w:sz="0" w:space="0" w:color="auto"/>
        <w:left w:val="none" w:sz="0" w:space="0" w:color="auto"/>
        <w:bottom w:val="none" w:sz="0" w:space="0" w:color="auto"/>
        <w:right w:val="none" w:sz="0" w:space="0" w:color="auto"/>
      </w:divBdr>
    </w:div>
    <w:div w:id="1030226737">
      <w:marLeft w:val="0"/>
      <w:marRight w:val="0"/>
      <w:marTop w:val="0"/>
      <w:marBottom w:val="0"/>
      <w:divBdr>
        <w:top w:val="none" w:sz="0" w:space="0" w:color="auto"/>
        <w:left w:val="none" w:sz="0" w:space="0" w:color="auto"/>
        <w:bottom w:val="none" w:sz="0" w:space="0" w:color="auto"/>
        <w:right w:val="none" w:sz="0" w:space="0" w:color="auto"/>
      </w:divBdr>
    </w:div>
    <w:div w:id="1030226738">
      <w:marLeft w:val="0"/>
      <w:marRight w:val="0"/>
      <w:marTop w:val="0"/>
      <w:marBottom w:val="0"/>
      <w:divBdr>
        <w:top w:val="none" w:sz="0" w:space="0" w:color="auto"/>
        <w:left w:val="none" w:sz="0" w:space="0" w:color="auto"/>
        <w:bottom w:val="none" w:sz="0" w:space="0" w:color="auto"/>
        <w:right w:val="none" w:sz="0" w:space="0" w:color="auto"/>
      </w:divBdr>
    </w:div>
    <w:div w:id="1030226740">
      <w:marLeft w:val="0"/>
      <w:marRight w:val="0"/>
      <w:marTop w:val="0"/>
      <w:marBottom w:val="0"/>
      <w:divBdr>
        <w:top w:val="none" w:sz="0" w:space="0" w:color="auto"/>
        <w:left w:val="none" w:sz="0" w:space="0" w:color="auto"/>
        <w:bottom w:val="none" w:sz="0" w:space="0" w:color="auto"/>
        <w:right w:val="none" w:sz="0" w:space="0" w:color="auto"/>
      </w:divBdr>
    </w:div>
    <w:div w:id="1030226741">
      <w:marLeft w:val="0"/>
      <w:marRight w:val="0"/>
      <w:marTop w:val="0"/>
      <w:marBottom w:val="0"/>
      <w:divBdr>
        <w:top w:val="none" w:sz="0" w:space="0" w:color="auto"/>
        <w:left w:val="none" w:sz="0" w:space="0" w:color="auto"/>
        <w:bottom w:val="none" w:sz="0" w:space="0" w:color="auto"/>
        <w:right w:val="none" w:sz="0" w:space="0" w:color="auto"/>
      </w:divBdr>
    </w:div>
    <w:div w:id="1030226743">
      <w:marLeft w:val="0"/>
      <w:marRight w:val="0"/>
      <w:marTop w:val="0"/>
      <w:marBottom w:val="0"/>
      <w:divBdr>
        <w:top w:val="none" w:sz="0" w:space="0" w:color="auto"/>
        <w:left w:val="none" w:sz="0" w:space="0" w:color="auto"/>
        <w:bottom w:val="none" w:sz="0" w:space="0" w:color="auto"/>
        <w:right w:val="none" w:sz="0" w:space="0" w:color="auto"/>
      </w:divBdr>
    </w:div>
    <w:div w:id="1030226744">
      <w:marLeft w:val="0"/>
      <w:marRight w:val="0"/>
      <w:marTop w:val="0"/>
      <w:marBottom w:val="0"/>
      <w:divBdr>
        <w:top w:val="none" w:sz="0" w:space="0" w:color="auto"/>
        <w:left w:val="none" w:sz="0" w:space="0" w:color="auto"/>
        <w:bottom w:val="none" w:sz="0" w:space="0" w:color="auto"/>
        <w:right w:val="none" w:sz="0" w:space="0" w:color="auto"/>
      </w:divBdr>
    </w:div>
    <w:div w:id="1030226746">
      <w:marLeft w:val="0"/>
      <w:marRight w:val="0"/>
      <w:marTop w:val="0"/>
      <w:marBottom w:val="0"/>
      <w:divBdr>
        <w:top w:val="none" w:sz="0" w:space="0" w:color="auto"/>
        <w:left w:val="none" w:sz="0" w:space="0" w:color="auto"/>
        <w:bottom w:val="none" w:sz="0" w:space="0" w:color="auto"/>
        <w:right w:val="none" w:sz="0" w:space="0" w:color="auto"/>
      </w:divBdr>
    </w:div>
    <w:div w:id="1030226747">
      <w:marLeft w:val="0"/>
      <w:marRight w:val="0"/>
      <w:marTop w:val="0"/>
      <w:marBottom w:val="0"/>
      <w:divBdr>
        <w:top w:val="none" w:sz="0" w:space="0" w:color="auto"/>
        <w:left w:val="none" w:sz="0" w:space="0" w:color="auto"/>
        <w:bottom w:val="none" w:sz="0" w:space="0" w:color="auto"/>
        <w:right w:val="none" w:sz="0" w:space="0" w:color="auto"/>
      </w:divBdr>
    </w:div>
    <w:div w:id="1030226748">
      <w:marLeft w:val="0"/>
      <w:marRight w:val="0"/>
      <w:marTop w:val="0"/>
      <w:marBottom w:val="0"/>
      <w:divBdr>
        <w:top w:val="none" w:sz="0" w:space="0" w:color="auto"/>
        <w:left w:val="none" w:sz="0" w:space="0" w:color="auto"/>
        <w:bottom w:val="none" w:sz="0" w:space="0" w:color="auto"/>
        <w:right w:val="none" w:sz="0" w:space="0" w:color="auto"/>
      </w:divBdr>
    </w:div>
    <w:div w:id="1030226749">
      <w:marLeft w:val="0"/>
      <w:marRight w:val="0"/>
      <w:marTop w:val="0"/>
      <w:marBottom w:val="0"/>
      <w:divBdr>
        <w:top w:val="none" w:sz="0" w:space="0" w:color="auto"/>
        <w:left w:val="none" w:sz="0" w:space="0" w:color="auto"/>
        <w:bottom w:val="none" w:sz="0" w:space="0" w:color="auto"/>
        <w:right w:val="none" w:sz="0" w:space="0" w:color="auto"/>
      </w:divBdr>
      <w:divsChild>
        <w:div w:id="1030226867">
          <w:marLeft w:val="720"/>
          <w:marRight w:val="720"/>
          <w:marTop w:val="100"/>
          <w:marBottom w:val="100"/>
          <w:divBdr>
            <w:top w:val="none" w:sz="0" w:space="0" w:color="auto"/>
            <w:left w:val="none" w:sz="0" w:space="0" w:color="auto"/>
            <w:bottom w:val="none" w:sz="0" w:space="0" w:color="auto"/>
            <w:right w:val="none" w:sz="0" w:space="0" w:color="auto"/>
          </w:divBdr>
        </w:div>
      </w:divsChild>
    </w:div>
    <w:div w:id="1030226750">
      <w:marLeft w:val="0"/>
      <w:marRight w:val="0"/>
      <w:marTop w:val="0"/>
      <w:marBottom w:val="0"/>
      <w:divBdr>
        <w:top w:val="none" w:sz="0" w:space="0" w:color="auto"/>
        <w:left w:val="none" w:sz="0" w:space="0" w:color="auto"/>
        <w:bottom w:val="none" w:sz="0" w:space="0" w:color="auto"/>
        <w:right w:val="none" w:sz="0" w:space="0" w:color="auto"/>
      </w:divBdr>
      <w:divsChild>
        <w:div w:id="1030226435">
          <w:marLeft w:val="720"/>
          <w:marRight w:val="720"/>
          <w:marTop w:val="100"/>
          <w:marBottom w:val="100"/>
          <w:divBdr>
            <w:top w:val="none" w:sz="0" w:space="0" w:color="auto"/>
            <w:left w:val="none" w:sz="0" w:space="0" w:color="auto"/>
            <w:bottom w:val="none" w:sz="0" w:space="0" w:color="auto"/>
            <w:right w:val="none" w:sz="0" w:space="0" w:color="auto"/>
          </w:divBdr>
        </w:div>
        <w:div w:id="1030226526">
          <w:marLeft w:val="720"/>
          <w:marRight w:val="720"/>
          <w:marTop w:val="100"/>
          <w:marBottom w:val="100"/>
          <w:divBdr>
            <w:top w:val="none" w:sz="0" w:space="0" w:color="auto"/>
            <w:left w:val="none" w:sz="0" w:space="0" w:color="auto"/>
            <w:bottom w:val="none" w:sz="0" w:space="0" w:color="auto"/>
            <w:right w:val="none" w:sz="0" w:space="0" w:color="auto"/>
          </w:divBdr>
        </w:div>
        <w:div w:id="1030226629">
          <w:marLeft w:val="720"/>
          <w:marRight w:val="720"/>
          <w:marTop w:val="100"/>
          <w:marBottom w:val="100"/>
          <w:divBdr>
            <w:top w:val="none" w:sz="0" w:space="0" w:color="auto"/>
            <w:left w:val="none" w:sz="0" w:space="0" w:color="auto"/>
            <w:bottom w:val="none" w:sz="0" w:space="0" w:color="auto"/>
            <w:right w:val="none" w:sz="0" w:space="0" w:color="auto"/>
          </w:divBdr>
        </w:div>
        <w:div w:id="1030226640">
          <w:marLeft w:val="720"/>
          <w:marRight w:val="720"/>
          <w:marTop w:val="100"/>
          <w:marBottom w:val="100"/>
          <w:divBdr>
            <w:top w:val="none" w:sz="0" w:space="0" w:color="auto"/>
            <w:left w:val="none" w:sz="0" w:space="0" w:color="auto"/>
            <w:bottom w:val="none" w:sz="0" w:space="0" w:color="auto"/>
            <w:right w:val="none" w:sz="0" w:space="0" w:color="auto"/>
          </w:divBdr>
        </w:div>
        <w:div w:id="1030226864">
          <w:marLeft w:val="720"/>
          <w:marRight w:val="720"/>
          <w:marTop w:val="100"/>
          <w:marBottom w:val="100"/>
          <w:divBdr>
            <w:top w:val="none" w:sz="0" w:space="0" w:color="auto"/>
            <w:left w:val="none" w:sz="0" w:space="0" w:color="auto"/>
            <w:bottom w:val="none" w:sz="0" w:space="0" w:color="auto"/>
            <w:right w:val="none" w:sz="0" w:space="0" w:color="auto"/>
          </w:divBdr>
        </w:div>
        <w:div w:id="1030226881">
          <w:marLeft w:val="720"/>
          <w:marRight w:val="720"/>
          <w:marTop w:val="100"/>
          <w:marBottom w:val="100"/>
          <w:divBdr>
            <w:top w:val="none" w:sz="0" w:space="0" w:color="auto"/>
            <w:left w:val="none" w:sz="0" w:space="0" w:color="auto"/>
            <w:bottom w:val="none" w:sz="0" w:space="0" w:color="auto"/>
            <w:right w:val="none" w:sz="0" w:space="0" w:color="auto"/>
          </w:divBdr>
        </w:div>
      </w:divsChild>
    </w:div>
    <w:div w:id="1030226751">
      <w:marLeft w:val="0"/>
      <w:marRight w:val="0"/>
      <w:marTop w:val="0"/>
      <w:marBottom w:val="0"/>
      <w:divBdr>
        <w:top w:val="none" w:sz="0" w:space="0" w:color="auto"/>
        <w:left w:val="none" w:sz="0" w:space="0" w:color="auto"/>
        <w:bottom w:val="none" w:sz="0" w:space="0" w:color="auto"/>
        <w:right w:val="none" w:sz="0" w:space="0" w:color="auto"/>
      </w:divBdr>
    </w:div>
    <w:div w:id="1030226753">
      <w:marLeft w:val="0"/>
      <w:marRight w:val="0"/>
      <w:marTop w:val="0"/>
      <w:marBottom w:val="0"/>
      <w:divBdr>
        <w:top w:val="none" w:sz="0" w:space="0" w:color="auto"/>
        <w:left w:val="none" w:sz="0" w:space="0" w:color="auto"/>
        <w:bottom w:val="none" w:sz="0" w:space="0" w:color="auto"/>
        <w:right w:val="none" w:sz="0" w:space="0" w:color="auto"/>
      </w:divBdr>
    </w:div>
    <w:div w:id="1030226754">
      <w:marLeft w:val="0"/>
      <w:marRight w:val="0"/>
      <w:marTop w:val="0"/>
      <w:marBottom w:val="0"/>
      <w:divBdr>
        <w:top w:val="none" w:sz="0" w:space="0" w:color="auto"/>
        <w:left w:val="none" w:sz="0" w:space="0" w:color="auto"/>
        <w:bottom w:val="none" w:sz="0" w:space="0" w:color="auto"/>
        <w:right w:val="none" w:sz="0" w:space="0" w:color="auto"/>
      </w:divBdr>
    </w:div>
    <w:div w:id="1030226755">
      <w:marLeft w:val="0"/>
      <w:marRight w:val="0"/>
      <w:marTop w:val="0"/>
      <w:marBottom w:val="0"/>
      <w:divBdr>
        <w:top w:val="none" w:sz="0" w:space="0" w:color="auto"/>
        <w:left w:val="none" w:sz="0" w:space="0" w:color="auto"/>
        <w:bottom w:val="none" w:sz="0" w:space="0" w:color="auto"/>
        <w:right w:val="none" w:sz="0" w:space="0" w:color="auto"/>
      </w:divBdr>
    </w:div>
    <w:div w:id="1030226756">
      <w:marLeft w:val="0"/>
      <w:marRight w:val="0"/>
      <w:marTop w:val="0"/>
      <w:marBottom w:val="0"/>
      <w:divBdr>
        <w:top w:val="none" w:sz="0" w:space="0" w:color="auto"/>
        <w:left w:val="none" w:sz="0" w:space="0" w:color="auto"/>
        <w:bottom w:val="none" w:sz="0" w:space="0" w:color="auto"/>
        <w:right w:val="none" w:sz="0" w:space="0" w:color="auto"/>
      </w:divBdr>
    </w:div>
    <w:div w:id="1030226758">
      <w:marLeft w:val="0"/>
      <w:marRight w:val="0"/>
      <w:marTop w:val="0"/>
      <w:marBottom w:val="0"/>
      <w:divBdr>
        <w:top w:val="none" w:sz="0" w:space="0" w:color="auto"/>
        <w:left w:val="none" w:sz="0" w:space="0" w:color="auto"/>
        <w:bottom w:val="none" w:sz="0" w:space="0" w:color="auto"/>
        <w:right w:val="none" w:sz="0" w:space="0" w:color="auto"/>
      </w:divBdr>
    </w:div>
    <w:div w:id="1030226759">
      <w:marLeft w:val="0"/>
      <w:marRight w:val="0"/>
      <w:marTop w:val="0"/>
      <w:marBottom w:val="0"/>
      <w:divBdr>
        <w:top w:val="none" w:sz="0" w:space="0" w:color="auto"/>
        <w:left w:val="none" w:sz="0" w:space="0" w:color="auto"/>
        <w:bottom w:val="none" w:sz="0" w:space="0" w:color="auto"/>
        <w:right w:val="none" w:sz="0" w:space="0" w:color="auto"/>
      </w:divBdr>
    </w:div>
    <w:div w:id="1030226760">
      <w:marLeft w:val="0"/>
      <w:marRight w:val="0"/>
      <w:marTop w:val="0"/>
      <w:marBottom w:val="0"/>
      <w:divBdr>
        <w:top w:val="none" w:sz="0" w:space="0" w:color="auto"/>
        <w:left w:val="none" w:sz="0" w:space="0" w:color="auto"/>
        <w:bottom w:val="none" w:sz="0" w:space="0" w:color="auto"/>
        <w:right w:val="none" w:sz="0" w:space="0" w:color="auto"/>
      </w:divBdr>
    </w:div>
    <w:div w:id="1030226761">
      <w:marLeft w:val="0"/>
      <w:marRight w:val="0"/>
      <w:marTop w:val="0"/>
      <w:marBottom w:val="0"/>
      <w:divBdr>
        <w:top w:val="none" w:sz="0" w:space="0" w:color="auto"/>
        <w:left w:val="none" w:sz="0" w:space="0" w:color="auto"/>
        <w:bottom w:val="none" w:sz="0" w:space="0" w:color="auto"/>
        <w:right w:val="none" w:sz="0" w:space="0" w:color="auto"/>
      </w:divBdr>
    </w:div>
    <w:div w:id="1030226763">
      <w:marLeft w:val="0"/>
      <w:marRight w:val="0"/>
      <w:marTop w:val="0"/>
      <w:marBottom w:val="0"/>
      <w:divBdr>
        <w:top w:val="none" w:sz="0" w:space="0" w:color="auto"/>
        <w:left w:val="none" w:sz="0" w:space="0" w:color="auto"/>
        <w:bottom w:val="none" w:sz="0" w:space="0" w:color="auto"/>
        <w:right w:val="none" w:sz="0" w:space="0" w:color="auto"/>
      </w:divBdr>
    </w:div>
    <w:div w:id="1030226764">
      <w:marLeft w:val="0"/>
      <w:marRight w:val="0"/>
      <w:marTop w:val="0"/>
      <w:marBottom w:val="0"/>
      <w:divBdr>
        <w:top w:val="none" w:sz="0" w:space="0" w:color="auto"/>
        <w:left w:val="none" w:sz="0" w:space="0" w:color="auto"/>
        <w:bottom w:val="none" w:sz="0" w:space="0" w:color="auto"/>
        <w:right w:val="none" w:sz="0" w:space="0" w:color="auto"/>
      </w:divBdr>
    </w:div>
    <w:div w:id="1030226765">
      <w:marLeft w:val="0"/>
      <w:marRight w:val="0"/>
      <w:marTop w:val="0"/>
      <w:marBottom w:val="0"/>
      <w:divBdr>
        <w:top w:val="none" w:sz="0" w:space="0" w:color="auto"/>
        <w:left w:val="none" w:sz="0" w:space="0" w:color="auto"/>
        <w:bottom w:val="none" w:sz="0" w:space="0" w:color="auto"/>
        <w:right w:val="none" w:sz="0" w:space="0" w:color="auto"/>
      </w:divBdr>
    </w:div>
    <w:div w:id="1030226766">
      <w:marLeft w:val="0"/>
      <w:marRight w:val="0"/>
      <w:marTop w:val="0"/>
      <w:marBottom w:val="0"/>
      <w:divBdr>
        <w:top w:val="none" w:sz="0" w:space="0" w:color="auto"/>
        <w:left w:val="none" w:sz="0" w:space="0" w:color="auto"/>
        <w:bottom w:val="none" w:sz="0" w:space="0" w:color="auto"/>
        <w:right w:val="none" w:sz="0" w:space="0" w:color="auto"/>
      </w:divBdr>
    </w:div>
    <w:div w:id="1030226767">
      <w:marLeft w:val="0"/>
      <w:marRight w:val="0"/>
      <w:marTop w:val="0"/>
      <w:marBottom w:val="0"/>
      <w:divBdr>
        <w:top w:val="none" w:sz="0" w:space="0" w:color="auto"/>
        <w:left w:val="none" w:sz="0" w:space="0" w:color="auto"/>
        <w:bottom w:val="none" w:sz="0" w:space="0" w:color="auto"/>
        <w:right w:val="none" w:sz="0" w:space="0" w:color="auto"/>
      </w:divBdr>
    </w:div>
    <w:div w:id="1030226769">
      <w:marLeft w:val="0"/>
      <w:marRight w:val="0"/>
      <w:marTop w:val="0"/>
      <w:marBottom w:val="0"/>
      <w:divBdr>
        <w:top w:val="none" w:sz="0" w:space="0" w:color="auto"/>
        <w:left w:val="none" w:sz="0" w:space="0" w:color="auto"/>
        <w:bottom w:val="none" w:sz="0" w:space="0" w:color="auto"/>
        <w:right w:val="none" w:sz="0" w:space="0" w:color="auto"/>
      </w:divBdr>
    </w:div>
    <w:div w:id="1030226770">
      <w:marLeft w:val="0"/>
      <w:marRight w:val="0"/>
      <w:marTop w:val="0"/>
      <w:marBottom w:val="0"/>
      <w:divBdr>
        <w:top w:val="none" w:sz="0" w:space="0" w:color="auto"/>
        <w:left w:val="none" w:sz="0" w:space="0" w:color="auto"/>
        <w:bottom w:val="none" w:sz="0" w:space="0" w:color="auto"/>
        <w:right w:val="none" w:sz="0" w:space="0" w:color="auto"/>
      </w:divBdr>
    </w:div>
    <w:div w:id="1030226771">
      <w:marLeft w:val="0"/>
      <w:marRight w:val="0"/>
      <w:marTop w:val="0"/>
      <w:marBottom w:val="0"/>
      <w:divBdr>
        <w:top w:val="none" w:sz="0" w:space="0" w:color="auto"/>
        <w:left w:val="none" w:sz="0" w:space="0" w:color="auto"/>
        <w:bottom w:val="none" w:sz="0" w:space="0" w:color="auto"/>
        <w:right w:val="none" w:sz="0" w:space="0" w:color="auto"/>
      </w:divBdr>
    </w:div>
    <w:div w:id="1030226773">
      <w:marLeft w:val="0"/>
      <w:marRight w:val="0"/>
      <w:marTop w:val="0"/>
      <w:marBottom w:val="0"/>
      <w:divBdr>
        <w:top w:val="none" w:sz="0" w:space="0" w:color="auto"/>
        <w:left w:val="none" w:sz="0" w:space="0" w:color="auto"/>
        <w:bottom w:val="none" w:sz="0" w:space="0" w:color="auto"/>
        <w:right w:val="none" w:sz="0" w:space="0" w:color="auto"/>
      </w:divBdr>
    </w:div>
    <w:div w:id="1030226774">
      <w:marLeft w:val="0"/>
      <w:marRight w:val="0"/>
      <w:marTop w:val="0"/>
      <w:marBottom w:val="0"/>
      <w:divBdr>
        <w:top w:val="none" w:sz="0" w:space="0" w:color="auto"/>
        <w:left w:val="none" w:sz="0" w:space="0" w:color="auto"/>
        <w:bottom w:val="none" w:sz="0" w:space="0" w:color="auto"/>
        <w:right w:val="none" w:sz="0" w:space="0" w:color="auto"/>
      </w:divBdr>
    </w:div>
    <w:div w:id="1030226775">
      <w:marLeft w:val="0"/>
      <w:marRight w:val="0"/>
      <w:marTop w:val="0"/>
      <w:marBottom w:val="0"/>
      <w:divBdr>
        <w:top w:val="none" w:sz="0" w:space="0" w:color="auto"/>
        <w:left w:val="none" w:sz="0" w:space="0" w:color="auto"/>
        <w:bottom w:val="none" w:sz="0" w:space="0" w:color="auto"/>
        <w:right w:val="none" w:sz="0" w:space="0" w:color="auto"/>
      </w:divBdr>
    </w:div>
    <w:div w:id="1030226776">
      <w:marLeft w:val="0"/>
      <w:marRight w:val="0"/>
      <w:marTop w:val="0"/>
      <w:marBottom w:val="0"/>
      <w:divBdr>
        <w:top w:val="none" w:sz="0" w:space="0" w:color="auto"/>
        <w:left w:val="none" w:sz="0" w:space="0" w:color="auto"/>
        <w:bottom w:val="none" w:sz="0" w:space="0" w:color="auto"/>
        <w:right w:val="none" w:sz="0" w:space="0" w:color="auto"/>
      </w:divBdr>
      <w:divsChild>
        <w:div w:id="1030226848">
          <w:marLeft w:val="0"/>
          <w:marRight w:val="0"/>
          <w:marTop w:val="0"/>
          <w:marBottom w:val="0"/>
          <w:divBdr>
            <w:top w:val="none" w:sz="0" w:space="0" w:color="auto"/>
            <w:left w:val="none" w:sz="0" w:space="0" w:color="auto"/>
            <w:bottom w:val="none" w:sz="0" w:space="0" w:color="auto"/>
            <w:right w:val="none" w:sz="0" w:space="0" w:color="auto"/>
          </w:divBdr>
          <w:divsChild>
            <w:div w:id="1030226739">
              <w:marLeft w:val="0"/>
              <w:marRight w:val="0"/>
              <w:marTop w:val="0"/>
              <w:marBottom w:val="0"/>
              <w:divBdr>
                <w:top w:val="none" w:sz="0" w:space="0" w:color="auto"/>
                <w:left w:val="none" w:sz="0" w:space="0" w:color="auto"/>
                <w:bottom w:val="none" w:sz="0" w:space="0" w:color="auto"/>
                <w:right w:val="none" w:sz="0" w:space="0" w:color="auto"/>
              </w:divBdr>
              <w:divsChild>
                <w:div w:id="1030226717">
                  <w:marLeft w:val="0"/>
                  <w:marRight w:val="0"/>
                  <w:marTop w:val="0"/>
                  <w:marBottom w:val="0"/>
                  <w:divBdr>
                    <w:top w:val="none" w:sz="0" w:space="0" w:color="auto"/>
                    <w:left w:val="none" w:sz="0" w:space="0" w:color="auto"/>
                    <w:bottom w:val="none" w:sz="0" w:space="0" w:color="auto"/>
                    <w:right w:val="none" w:sz="0" w:space="0" w:color="auto"/>
                  </w:divBdr>
                  <w:divsChild>
                    <w:div w:id="1030226826">
                      <w:marLeft w:val="0"/>
                      <w:marRight w:val="0"/>
                      <w:marTop w:val="0"/>
                      <w:marBottom w:val="0"/>
                      <w:divBdr>
                        <w:top w:val="none" w:sz="0" w:space="0" w:color="auto"/>
                        <w:left w:val="none" w:sz="0" w:space="0" w:color="auto"/>
                        <w:bottom w:val="none" w:sz="0" w:space="0" w:color="auto"/>
                        <w:right w:val="none" w:sz="0" w:space="0" w:color="auto"/>
                      </w:divBdr>
                      <w:divsChild>
                        <w:div w:id="1030226635">
                          <w:marLeft w:val="0"/>
                          <w:marRight w:val="0"/>
                          <w:marTop w:val="0"/>
                          <w:marBottom w:val="0"/>
                          <w:divBdr>
                            <w:top w:val="none" w:sz="0" w:space="0" w:color="auto"/>
                            <w:left w:val="none" w:sz="0" w:space="0" w:color="auto"/>
                            <w:bottom w:val="none" w:sz="0" w:space="0" w:color="auto"/>
                            <w:right w:val="none" w:sz="0" w:space="0" w:color="auto"/>
                          </w:divBdr>
                          <w:divsChild>
                            <w:div w:id="1030226559">
                              <w:marLeft w:val="0"/>
                              <w:marRight w:val="0"/>
                              <w:marTop w:val="0"/>
                              <w:marBottom w:val="0"/>
                              <w:divBdr>
                                <w:top w:val="none" w:sz="0" w:space="0" w:color="auto"/>
                                <w:left w:val="none" w:sz="0" w:space="0" w:color="auto"/>
                                <w:bottom w:val="none" w:sz="0" w:space="0" w:color="auto"/>
                                <w:right w:val="none" w:sz="0" w:space="0" w:color="auto"/>
                              </w:divBdr>
                              <w:divsChild>
                                <w:div w:id="1030226652">
                                  <w:marLeft w:val="0"/>
                                  <w:marRight w:val="0"/>
                                  <w:marTop w:val="0"/>
                                  <w:marBottom w:val="0"/>
                                  <w:divBdr>
                                    <w:top w:val="none" w:sz="0" w:space="0" w:color="auto"/>
                                    <w:left w:val="none" w:sz="0" w:space="0" w:color="auto"/>
                                    <w:bottom w:val="none" w:sz="0" w:space="0" w:color="auto"/>
                                    <w:right w:val="none" w:sz="0" w:space="0" w:color="auto"/>
                                  </w:divBdr>
                                  <w:divsChild>
                                    <w:div w:id="1030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226904">
                      <w:marLeft w:val="0"/>
                      <w:marRight w:val="0"/>
                      <w:marTop w:val="0"/>
                      <w:marBottom w:val="0"/>
                      <w:divBdr>
                        <w:top w:val="none" w:sz="0" w:space="0" w:color="auto"/>
                        <w:left w:val="none" w:sz="0" w:space="0" w:color="auto"/>
                        <w:bottom w:val="none" w:sz="0" w:space="0" w:color="auto"/>
                        <w:right w:val="none" w:sz="0" w:space="0" w:color="auto"/>
                      </w:divBdr>
                      <w:divsChild>
                        <w:div w:id="103022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0226777">
      <w:marLeft w:val="0"/>
      <w:marRight w:val="0"/>
      <w:marTop w:val="0"/>
      <w:marBottom w:val="0"/>
      <w:divBdr>
        <w:top w:val="none" w:sz="0" w:space="0" w:color="auto"/>
        <w:left w:val="none" w:sz="0" w:space="0" w:color="auto"/>
        <w:bottom w:val="none" w:sz="0" w:space="0" w:color="auto"/>
        <w:right w:val="none" w:sz="0" w:space="0" w:color="auto"/>
      </w:divBdr>
    </w:div>
    <w:div w:id="1030226778">
      <w:marLeft w:val="0"/>
      <w:marRight w:val="0"/>
      <w:marTop w:val="0"/>
      <w:marBottom w:val="0"/>
      <w:divBdr>
        <w:top w:val="none" w:sz="0" w:space="0" w:color="auto"/>
        <w:left w:val="none" w:sz="0" w:space="0" w:color="auto"/>
        <w:bottom w:val="none" w:sz="0" w:space="0" w:color="auto"/>
        <w:right w:val="none" w:sz="0" w:space="0" w:color="auto"/>
      </w:divBdr>
      <w:divsChild>
        <w:div w:id="1030226484">
          <w:marLeft w:val="0"/>
          <w:marRight w:val="0"/>
          <w:marTop w:val="0"/>
          <w:marBottom w:val="0"/>
          <w:divBdr>
            <w:top w:val="none" w:sz="0" w:space="0" w:color="auto"/>
            <w:left w:val="none" w:sz="0" w:space="0" w:color="auto"/>
            <w:bottom w:val="none" w:sz="0" w:space="0" w:color="auto"/>
            <w:right w:val="none" w:sz="0" w:space="0" w:color="auto"/>
          </w:divBdr>
          <w:divsChild>
            <w:div w:id="1030226509">
              <w:marLeft w:val="0"/>
              <w:marRight w:val="0"/>
              <w:marTop w:val="0"/>
              <w:marBottom w:val="0"/>
              <w:divBdr>
                <w:top w:val="none" w:sz="0" w:space="0" w:color="auto"/>
                <w:left w:val="none" w:sz="0" w:space="0" w:color="auto"/>
                <w:bottom w:val="none" w:sz="0" w:space="0" w:color="auto"/>
                <w:right w:val="none" w:sz="0" w:space="0" w:color="auto"/>
              </w:divBdr>
              <w:divsChild>
                <w:div w:id="1030226809">
                  <w:marLeft w:val="0"/>
                  <w:marRight w:val="0"/>
                  <w:marTop w:val="0"/>
                  <w:marBottom w:val="0"/>
                  <w:divBdr>
                    <w:top w:val="none" w:sz="0" w:space="0" w:color="auto"/>
                    <w:left w:val="none" w:sz="0" w:space="0" w:color="auto"/>
                    <w:bottom w:val="none" w:sz="0" w:space="0" w:color="auto"/>
                    <w:right w:val="none" w:sz="0" w:space="0" w:color="auto"/>
                  </w:divBdr>
                  <w:divsChild>
                    <w:div w:id="1030226541">
                      <w:marLeft w:val="0"/>
                      <w:marRight w:val="0"/>
                      <w:marTop w:val="0"/>
                      <w:marBottom w:val="0"/>
                      <w:divBdr>
                        <w:top w:val="none" w:sz="0" w:space="0" w:color="auto"/>
                        <w:left w:val="none" w:sz="0" w:space="0" w:color="auto"/>
                        <w:bottom w:val="none" w:sz="0" w:space="0" w:color="auto"/>
                        <w:right w:val="none" w:sz="0" w:space="0" w:color="auto"/>
                      </w:divBdr>
                      <w:divsChild>
                        <w:div w:id="1030226550">
                          <w:marLeft w:val="0"/>
                          <w:marRight w:val="0"/>
                          <w:marTop w:val="0"/>
                          <w:marBottom w:val="0"/>
                          <w:divBdr>
                            <w:top w:val="none" w:sz="0" w:space="0" w:color="auto"/>
                            <w:left w:val="none" w:sz="0" w:space="0" w:color="auto"/>
                            <w:bottom w:val="none" w:sz="0" w:space="0" w:color="auto"/>
                            <w:right w:val="none" w:sz="0" w:space="0" w:color="auto"/>
                          </w:divBdr>
                          <w:divsChild>
                            <w:div w:id="1030226901">
                              <w:marLeft w:val="0"/>
                              <w:marRight w:val="0"/>
                              <w:marTop w:val="0"/>
                              <w:marBottom w:val="0"/>
                              <w:divBdr>
                                <w:top w:val="none" w:sz="0" w:space="0" w:color="auto"/>
                                <w:left w:val="none" w:sz="0" w:space="0" w:color="auto"/>
                                <w:bottom w:val="none" w:sz="0" w:space="0" w:color="auto"/>
                                <w:right w:val="none" w:sz="0" w:space="0" w:color="auto"/>
                              </w:divBdr>
                              <w:divsChild>
                                <w:div w:id="1030226650">
                                  <w:marLeft w:val="0"/>
                                  <w:marRight w:val="0"/>
                                  <w:marTop w:val="0"/>
                                  <w:marBottom w:val="0"/>
                                  <w:divBdr>
                                    <w:top w:val="none" w:sz="0" w:space="0" w:color="auto"/>
                                    <w:left w:val="none" w:sz="0" w:space="0" w:color="auto"/>
                                    <w:bottom w:val="none" w:sz="0" w:space="0" w:color="auto"/>
                                    <w:right w:val="none" w:sz="0" w:space="0" w:color="auto"/>
                                  </w:divBdr>
                                  <w:divsChild>
                                    <w:div w:id="103022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226772">
                      <w:marLeft w:val="0"/>
                      <w:marRight w:val="0"/>
                      <w:marTop w:val="0"/>
                      <w:marBottom w:val="0"/>
                      <w:divBdr>
                        <w:top w:val="none" w:sz="0" w:space="0" w:color="auto"/>
                        <w:left w:val="none" w:sz="0" w:space="0" w:color="auto"/>
                        <w:bottom w:val="none" w:sz="0" w:space="0" w:color="auto"/>
                        <w:right w:val="none" w:sz="0" w:space="0" w:color="auto"/>
                      </w:divBdr>
                      <w:divsChild>
                        <w:div w:id="103022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0226779">
      <w:marLeft w:val="0"/>
      <w:marRight w:val="0"/>
      <w:marTop w:val="0"/>
      <w:marBottom w:val="0"/>
      <w:divBdr>
        <w:top w:val="none" w:sz="0" w:space="0" w:color="auto"/>
        <w:left w:val="none" w:sz="0" w:space="0" w:color="auto"/>
        <w:bottom w:val="none" w:sz="0" w:space="0" w:color="auto"/>
        <w:right w:val="none" w:sz="0" w:space="0" w:color="auto"/>
      </w:divBdr>
    </w:div>
    <w:div w:id="1030226780">
      <w:marLeft w:val="0"/>
      <w:marRight w:val="0"/>
      <w:marTop w:val="0"/>
      <w:marBottom w:val="0"/>
      <w:divBdr>
        <w:top w:val="none" w:sz="0" w:space="0" w:color="auto"/>
        <w:left w:val="none" w:sz="0" w:space="0" w:color="auto"/>
        <w:bottom w:val="none" w:sz="0" w:space="0" w:color="auto"/>
        <w:right w:val="none" w:sz="0" w:space="0" w:color="auto"/>
      </w:divBdr>
    </w:div>
    <w:div w:id="1030226781">
      <w:marLeft w:val="0"/>
      <w:marRight w:val="0"/>
      <w:marTop w:val="0"/>
      <w:marBottom w:val="0"/>
      <w:divBdr>
        <w:top w:val="none" w:sz="0" w:space="0" w:color="auto"/>
        <w:left w:val="none" w:sz="0" w:space="0" w:color="auto"/>
        <w:bottom w:val="none" w:sz="0" w:space="0" w:color="auto"/>
        <w:right w:val="none" w:sz="0" w:space="0" w:color="auto"/>
      </w:divBdr>
    </w:div>
    <w:div w:id="1030226782">
      <w:marLeft w:val="0"/>
      <w:marRight w:val="0"/>
      <w:marTop w:val="0"/>
      <w:marBottom w:val="0"/>
      <w:divBdr>
        <w:top w:val="none" w:sz="0" w:space="0" w:color="auto"/>
        <w:left w:val="none" w:sz="0" w:space="0" w:color="auto"/>
        <w:bottom w:val="none" w:sz="0" w:space="0" w:color="auto"/>
        <w:right w:val="none" w:sz="0" w:space="0" w:color="auto"/>
      </w:divBdr>
    </w:div>
    <w:div w:id="1030226783">
      <w:marLeft w:val="0"/>
      <w:marRight w:val="0"/>
      <w:marTop w:val="0"/>
      <w:marBottom w:val="0"/>
      <w:divBdr>
        <w:top w:val="none" w:sz="0" w:space="0" w:color="auto"/>
        <w:left w:val="none" w:sz="0" w:space="0" w:color="auto"/>
        <w:bottom w:val="none" w:sz="0" w:space="0" w:color="auto"/>
        <w:right w:val="none" w:sz="0" w:space="0" w:color="auto"/>
      </w:divBdr>
    </w:div>
    <w:div w:id="1030226784">
      <w:marLeft w:val="0"/>
      <w:marRight w:val="0"/>
      <w:marTop w:val="0"/>
      <w:marBottom w:val="0"/>
      <w:divBdr>
        <w:top w:val="none" w:sz="0" w:space="0" w:color="auto"/>
        <w:left w:val="none" w:sz="0" w:space="0" w:color="auto"/>
        <w:bottom w:val="none" w:sz="0" w:space="0" w:color="auto"/>
        <w:right w:val="none" w:sz="0" w:space="0" w:color="auto"/>
      </w:divBdr>
    </w:div>
    <w:div w:id="1030226786">
      <w:marLeft w:val="0"/>
      <w:marRight w:val="0"/>
      <w:marTop w:val="0"/>
      <w:marBottom w:val="0"/>
      <w:divBdr>
        <w:top w:val="none" w:sz="0" w:space="0" w:color="auto"/>
        <w:left w:val="none" w:sz="0" w:space="0" w:color="auto"/>
        <w:bottom w:val="none" w:sz="0" w:space="0" w:color="auto"/>
        <w:right w:val="none" w:sz="0" w:space="0" w:color="auto"/>
      </w:divBdr>
    </w:div>
    <w:div w:id="1030226787">
      <w:marLeft w:val="0"/>
      <w:marRight w:val="0"/>
      <w:marTop w:val="0"/>
      <w:marBottom w:val="0"/>
      <w:divBdr>
        <w:top w:val="none" w:sz="0" w:space="0" w:color="auto"/>
        <w:left w:val="none" w:sz="0" w:space="0" w:color="auto"/>
        <w:bottom w:val="none" w:sz="0" w:space="0" w:color="auto"/>
        <w:right w:val="none" w:sz="0" w:space="0" w:color="auto"/>
      </w:divBdr>
    </w:div>
    <w:div w:id="1030226788">
      <w:marLeft w:val="0"/>
      <w:marRight w:val="0"/>
      <w:marTop w:val="0"/>
      <w:marBottom w:val="0"/>
      <w:divBdr>
        <w:top w:val="none" w:sz="0" w:space="0" w:color="auto"/>
        <w:left w:val="none" w:sz="0" w:space="0" w:color="auto"/>
        <w:bottom w:val="none" w:sz="0" w:space="0" w:color="auto"/>
        <w:right w:val="none" w:sz="0" w:space="0" w:color="auto"/>
      </w:divBdr>
    </w:div>
    <w:div w:id="1030226789">
      <w:marLeft w:val="0"/>
      <w:marRight w:val="0"/>
      <w:marTop w:val="0"/>
      <w:marBottom w:val="0"/>
      <w:divBdr>
        <w:top w:val="none" w:sz="0" w:space="0" w:color="auto"/>
        <w:left w:val="none" w:sz="0" w:space="0" w:color="auto"/>
        <w:bottom w:val="none" w:sz="0" w:space="0" w:color="auto"/>
        <w:right w:val="none" w:sz="0" w:space="0" w:color="auto"/>
      </w:divBdr>
    </w:div>
    <w:div w:id="1030226790">
      <w:marLeft w:val="0"/>
      <w:marRight w:val="0"/>
      <w:marTop w:val="0"/>
      <w:marBottom w:val="0"/>
      <w:divBdr>
        <w:top w:val="none" w:sz="0" w:space="0" w:color="auto"/>
        <w:left w:val="none" w:sz="0" w:space="0" w:color="auto"/>
        <w:bottom w:val="none" w:sz="0" w:space="0" w:color="auto"/>
        <w:right w:val="none" w:sz="0" w:space="0" w:color="auto"/>
      </w:divBdr>
    </w:div>
    <w:div w:id="1030226791">
      <w:marLeft w:val="0"/>
      <w:marRight w:val="0"/>
      <w:marTop w:val="0"/>
      <w:marBottom w:val="0"/>
      <w:divBdr>
        <w:top w:val="none" w:sz="0" w:space="0" w:color="auto"/>
        <w:left w:val="none" w:sz="0" w:space="0" w:color="auto"/>
        <w:bottom w:val="none" w:sz="0" w:space="0" w:color="auto"/>
        <w:right w:val="none" w:sz="0" w:space="0" w:color="auto"/>
      </w:divBdr>
      <w:divsChild>
        <w:div w:id="1030226727">
          <w:marLeft w:val="720"/>
          <w:marRight w:val="720"/>
          <w:marTop w:val="100"/>
          <w:marBottom w:val="100"/>
          <w:divBdr>
            <w:top w:val="none" w:sz="0" w:space="0" w:color="auto"/>
            <w:left w:val="none" w:sz="0" w:space="0" w:color="auto"/>
            <w:bottom w:val="none" w:sz="0" w:space="0" w:color="auto"/>
            <w:right w:val="none" w:sz="0" w:space="0" w:color="auto"/>
          </w:divBdr>
        </w:div>
      </w:divsChild>
    </w:div>
    <w:div w:id="1030226792">
      <w:marLeft w:val="0"/>
      <w:marRight w:val="0"/>
      <w:marTop w:val="0"/>
      <w:marBottom w:val="0"/>
      <w:divBdr>
        <w:top w:val="none" w:sz="0" w:space="0" w:color="auto"/>
        <w:left w:val="none" w:sz="0" w:space="0" w:color="auto"/>
        <w:bottom w:val="none" w:sz="0" w:space="0" w:color="auto"/>
        <w:right w:val="none" w:sz="0" w:space="0" w:color="auto"/>
      </w:divBdr>
    </w:div>
    <w:div w:id="1030226795">
      <w:marLeft w:val="0"/>
      <w:marRight w:val="0"/>
      <w:marTop w:val="0"/>
      <w:marBottom w:val="0"/>
      <w:divBdr>
        <w:top w:val="none" w:sz="0" w:space="0" w:color="auto"/>
        <w:left w:val="none" w:sz="0" w:space="0" w:color="auto"/>
        <w:bottom w:val="none" w:sz="0" w:space="0" w:color="auto"/>
        <w:right w:val="none" w:sz="0" w:space="0" w:color="auto"/>
      </w:divBdr>
    </w:div>
    <w:div w:id="1030226796">
      <w:marLeft w:val="0"/>
      <w:marRight w:val="0"/>
      <w:marTop w:val="0"/>
      <w:marBottom w:val="0"/>
      <w:divBdr>
        <w:top w:val="none" w:sz="0" w:space="0" w:color="auto"/>
        <w:left w:val="none" w:sz="0" w:space="0" w:color="auto"/>
        <w:bottom w:val="none" w:sz="0" w:space="0" w:color="auto"/>
        <w:right w:val="none" w:sz="0" w:space="0" w:color="auto"/>
      </w:divBdr>
    </w:div>
    <w:div w:id="1030226797">
      <w:marLeft w:val="0"/>
      <w:marRight w:val="0"/>
      <w:marTop w:val="0"/>
      <w:marBottom w:val="0"/>
      <w:divBdr>
        <w:top w:val="none" w:sz="0" w:space="0" w:color="auto"/>
        <w:left w:val="none" w:sz="0" w:space="0" w:color="auto"/>
        <w:bottom w:val="none" w:sz="0" w:space="0" w:color="auto"/>
        <w:right w:val="none" w:sz="0" w:space="0" w:color="auto"/>
      </w:divBdr>
    </w:div>
    <w:div w:id="1030226798">
      <w:marLeft w:val="0"/>
      <w:marRight w:val="0"/>
      <w:marTop w:val="0"/>
      <w:marBottom w:val="0"/>
      <w:divBdr>
        <w:top w:val="none" w:sz="0" w:space="0" w:color="auto"/>
        <w:left w:val="none" w:sz="0" w:space="0" w:color="auto"/>
        <w:bottom w:val="none" w:sz="0" w:space="0" w:color="auto"/>
        <w:right w:val="none" w:sz="0" w:space="0" w:color="auto"/>
      </w:divBdr>
    </w:div>
    <w:div w:id="1030226799">
      <w:marLeft w:val="0"/>
      <w:marRight w:val="0"/>
      <w:marTop w:val="0"/>
      <w:marBottom w:val="0"/>
      <w:divBdr>
        <w:top w:val="none" w:sz="0" w:space="0" w:color="auto"/>
        <w:left w:val="none" w:sz="0" w:space="0" w:color="auto"/>
        <w:bottom w:val="none" w:sz="0" w:space="0" w:color="auto"/>
        <w:right w:val="none" w:sz="0" w:space="0" w:color="auto"/>
      </w:divBdr>
    </w:div>
    <w:div w:id="1030226800">
      <w:marLeft w:val="0"/>
      <w:marRight w:val="0"/>
      <w:marTop w:val="0"/>
      <w:marBottom w:val="0"/>
      <w:divBdr>
        <w:top w:val="none" w:sz="0" w:space="0" w:color="auto"/>
        <w:left w:val="none" w:sz="0" w:space="0" w:color="auto"/>
        <w:bottom w:val="none" w:sz="0" w:space="0" w:color="auto"/>
        <w:right w:val="none" w:sz="0" w:space="0" w:color="auto"/>
      </w:divBdr>
    </w:div>
    <w:div w:id="1030226801">
      <w:marLeft w:val="0"/>
      <w:marRight w:val="0"/>
      <w:marTop w:val="0"/>
      <w:marBottom w:val="0"/>
      <w:divBdr>
        <w:top w:val="none" w:sz="0" w:space="0" w:color="auto"/>
        <w:left w:val="none" w:sz="0" w:space="0" w:color="auto"/>
        <w:bottom w:val="none" w:sz="0" w:space="0" w:color="auto"/>
        <w:right w:val="none" w:sz="0" w:space="0" w:color="auto"/>
      </w:divBdr>
      <w:divsChild>
        <w:div w:id="1030226585">
          <w:marLeft w:val="720"/>
          <w:marRight w:val="720"/>
          <w:marTop w:val="100"/>
          <w:marBottom w:val="100"/>
          <w:divBdr>
            <w:top w:val="none" w:sz="0" w:space="0" w:color="auto"/>
            <w:left w:val="none" w:sz="0" w:space="0" w:color="auto"/>
            <w:bottom w:val="none" w:sz="0" w:space="0" w:color="auto"/>
            <w:right w:val="none" w:sz="0" w:space="0" w:color="auto"/>
          </w:divBdr>
        </w:div>
      </w:divsChild>
    </w:div>
    <w:div w:id="1030226802">
      <w:marLeft w:val="0"/>
      <w:marRight w:val="0"/>
      <w:marTop w:val="0"/>
      <w:marBottom w:val="0"/>
      <w:divBdr>
        <w:top w:val="none" w:sz="0" w:space="0" w:color="auto"/>
        <w:left w:val="none" w:sz="0" w:space="0" w:color="auto"/>
        <w:bottom w:val="none" w:sz="0" w:space="0" w:color="auto"/>
        <w:right w:val="none" w:sz="0" w:space="0" w:color="auto"/>
      </w:divBdr>
    </w:div>
    <w:div w:id="1030226803">
      <w:marLeft w:val="0"/>
      <w:marRight w:val="0"/>
      <w:marTop w:val="0"/>
      <w:marBottom w:val="0"/>
      <w:divBdr>
        <w:top w:val="none" w:sz="0" w:space="0" w:color="auto"/>
        <w:left w:val="none" w:sz="0" w:space="0" w:color="auto"/>
        <w:bottom w:val="none" w:sz="0" w:space="0" w:color="auto"/>
        <w:right w:val="none" w:sz="0" w:space="0" w:color="auto"/>
      </w:divBdr>
    </w:div>
    <w:div w:id="1030226804">
      <w:marLeft w:val="0"/>
      <w:marRight w:val="0"/>
      <w:marTop w:val="0"/>
      <w:marBottom w:val="0"/>
      <w:divBdr>
        <w:top w:val="none" w:sz="0" w:space="0" w:color="auto"/>
        <w:left w:val="none" w:sz="0" w:space="0" w:color="auto"/>
        <w:bottom w:val="none" w:sz="0" w:space="0" w:color="auto"/>
        <w:right w:val="none" w:sz="0" w:space="0" w:color="auto"/>
      </w:divBdr>
    </w:div>
    <w:div w:id="1030226805">
      <w:marLeft w:val="0"/>
      <w:marRight w:val="0"/>
      <w:marTop w:val="0"/>
      <w:marBottom w:val="0"/>
      <w:divBdr>
        <w:top w:val="none" w:sz="0" w:space="0" w:color="auto"/>
        <w:left w:val="none" w:sz="0" w:space="0" w:color="auto"/>
        <w:bottom w:val="none" w:sz="0" w:space="0" w:color="auto"/>
        <w:right w:val="none" w:sz="0" w:space="0" w:color="auto"/>
      </w:divBdr>
    </w:div>
    <w:div w:id="1030226806">
      <w:marLeft w:val="0"/>
      <w:marRight w:val="0"/>
      <w:marTop w:val="0"/>
      <w:marBottom w:val="0"/>
      <w:divBdr>
        <w:top w:val="none" w:sz="0" w:space="0" w:color="auto"/>
        <w:left w:val="none" w:sz="0" w:space="0" w:color="auto"/>
        <w:bottom w:val="none" w:sz="0" w:space="0" w:color="auto"/>
        <w:right w:val="none" w:sz="0" w:space="0" w:color="auto"/>
      </w:divBdr>
    </w:div>
    <w:div w:id="1030226807">
      <w:marLeft w:val="0"/>
      <w:marRight w:val="0"/>
      <w:marTop w:val="0"/>
      <w:marBottom w:val="0"/>
      <w:divBdr>
        <w:top w:val="none" w:sz="0" w:space="0" w:color="auto"/>
        <w:left w:val="none" w:sz="0" w:space="0" w:color="auto"/>
        <w:bottom w:val="none" w:sz="0" w:space="0" w:color="auto"/>
        <w:right w:val="none" w:sz="0" w:space="0" w:color="auto"/>
      </w:divBdr>
    </w:div>
    <w:div w:id="1030226808">
      <w:marLeft w:val="0"/>
      <w:marRight w:val="0"/>
      <w:marTop w:val="0"/>
      <w:marBottom w:val="0"/>
      <w:divBdr>
        <w:top w:val="none" w:sz="0" w:space="0" w:color="auto"/>
        <w:left w:val="none" w:sz="0" w:space="0" w:color="auto"/>
        <w:bottom w:val="none" w:sz="0" w:space="0" w:color="auto"/>
        <w:right w:val="none" w:sz="0" w:space="0" w:color="auto"/>
      </w:divBdr>
    </w:div>
    <w:div w:id="1030226810">
      <w:marLeft w:val="0"/>
      <w:marRight w:val="0"/>
      <w:marTop w:val="0"/>
      <w:marBottom w:val="0"/>
      <w:divBdr>
        <w:top w:val="none" w:sz="0" w:space="0" w:color="auto"/>
        <w:left w:val="none" w:sz="0" w:space="0" w:color="auto"/>
        <w:bottom w:val="none" w:sz="0" w:space="0" w:color="auto"/>
        <w:right w:val="none" w:sz="0" w:space="0" w:color="auto"/>
      </w:divBdr>
    </w:div>
    <w:div w:id="1030226811">
      <w:marLeft w:val="0"/>
      <w:marRight w:val="0"/>
      <w:marTop w:val="0"/>
      <w:marBottom w:val="0"/>
      <w:divBdr>
        <w:top w:val="none" w:sz="0" w:space="0" w:color="auto"/>
        <w:left w:val="none" w:sz="0" w:space="0" w:color="auto"/>
        <w:bottom w:val="none" w:sz="0" w:space="0" w:color="auto"/>
        <w:right w:val="none" w:sz="0" w:space="0" w:color="auto"/>
      </w:divBdr>
    </w:div>
    <w:div w:id="1030226812">
      <w:marLeft w:val="0"/>
      <w:marRight w:val="0"/>
      <w:marTop w:val="0"/>
      <w:marBottom w:val="0"/>
      <w:divBdr>
        <w:top w:val="none" w:sz="0" w:space="0" w:color="auto"/>
        <w:left w:val="none" w:sz="0" w:space="0" w:color="auto"/>
        <w:bottom w:val="none" w:sz="0" w:space="0" w:color="auto"/>
        <w:right w:val="none" w:sz="0" w:space="0" w:color="auto"/>
      </w:divBdr>
    </w:div>
    <w:div w:id="1030226813">
      <w:marLeft w:val="0"/>
      <w:marRight w:val="0"/>
      <w:marTop w:val="0"/>
      <w:marBottom w:val="0"/>
      <w:divBdr>
        <w:top w:val="none" w:sz="0" w:space="0" w:color="auto"/>
        <w:left w:val="none" w:sz="0" w:space="0" w:color="auto"/>
        <w:bottom w:val="none" w:sz="0" w:space="0" w:color="auto"/>
        <w:right w:val="none" w:sz="0" w:space="0" w:color="auto"/>
      </w:divBdr>
    </w:div>
    <w:div w:id="1030226814">
      <w:marLeft w:val="0"/>
      <w:marRight w:val="0"/>
      <w:marTop w:val="0"/>
      <w:marBottom w:val="0"/>
      <w:divBdr>
        <w:top w:val="none" w:sz="0" w:space="0" w:color="auto"/>
        <w:left w:val="none" w:sz="0" w:space="0" w:color="auto"/>
        <w:bottom w:val="none" w:sz="0" w:space="0" w:color="auto"/>
        <w:right w:val="none" w:sz="0" w:space="0" w:color="auto"/>
      </w:divBdr>
    </w:div>
    <w:div w:id="1030226815">
      <w:marLeft w:val="0"/>
      <w:marRight w:val="0"/>
      <w:marTop w:val="0"/>
      <w:marBottom w:val="0"/>
      <w:divBdr>
        <w:top w:val="none" w:sz="0" w:space="0" w:color="auto"/>
        <w:left w:val="none" w:sz="0" w:space="0" w:color="auto"/>
        <w:bottom w:val="none" w:sz="0" w:space="0" w:color="auto"/>
        <w:right w:val="none" w:sz="0" w:space="0" w:color="auto"/>
      </w:divBdr>
    </w:div>
    <w:div w:id="1030226817">
      <w:marLeft w:val="0"/>
      <w:marRight w:val="0"/>
      <w:marTop w:val="0"/>
      <w:marBottom w:val="0"/>
      <w:divBdr>
        <w:top w:val="none" w:sz="0" w:space="0" w:color="auto"/>
        <w:left w:val="none" w:sz="0" w:space="0" w:color="auto"/>
        <w:bottom w:val="none" w:sz="0" w:space="0" w:color="auto"/>
        <w:right w:val="none" w:sz="0" w:space="0" w:color="auto"/>
      </w:divBdr>
    </w:div>
    <w:div w:id="1030226818">
      <w:marLeft w:val="0"/>
      <w:marRight w:val="0"/>
      <w:marTop w:val="0"/>
      <w:marBottom w:val="0"/>
      <w:divBdr>
        <w:top w:val="none" w:sz="0" w:space="0" w:color="auto"/>
        <w:left w:val="none" w:sz="0" w:space="0" w:color="auto"/>
        <w:bottom w:val="none" w:sz="0" w:space="0" w:color="auto"/>
        <w:right w:val="none" w:sz="0" w:space="0" w:color="auto"/>
      </w:divBdr>
    </w:div>
    <w:div w:id="1030226821">
      <w:marLeft w:val="0"/>
      <w:marRight w:val="0"/>
      <w:marTop w:val="0"/>
      <w:marBottom w:val="0"/>
      <w:divBdr>
        <w:top w:val="none" w:sz="0" w:space="0" w:color="auto"/>
        <w:left w:val="none" w:sz="0" w:space="0" w:color="auto"/>
        <w:bottom w:val="none" w:sz="0" w:space="0" w:color="auto"/>
        <w:right w:val="none" w:sz="0" w:space="0" w:color="auto"/>
      </w:divBdr>
    </w:div>
    <w:div w:id="1030226822">
      <w:marLeft w:val="0"/>
      <w:marRight w:val="0"/>
      <w:marTop w:val="0"/>
      <w:marBottom w:val="0"/>
      <w:divBdr>
        <w:top w:val="none" w:sz="0" w:space="0" w:color="auto"/>
        <w:left w:val="none" w:sz="0" w:space="0" w:color="auto"/>
        <w:bottom w:val="none" w:sz="0" w:space="0" w:color="auto"/>
        <w:right w:val="none" w:sz="0" w:space="0" w:color="auto"/>
      </w:divBdr>
      <w:divsChild>
        <w:div w:id="1030226463">
          <w:marLeft w:val="720"/>
          <w:marRight w:val="720"/>
          <w:marTop w:val="100"/>
          <w:marBottom w:val="100"/>
          <w:divBdr>
            <w:top w:val="none" w:sz="0" w:space="0" w:color="auto"/>
            <w:left w:val="none" w:sz="0" w:space="0" w:color="auto"/>
            <w:bottom w:val="none" w:sz="0" w:space="0" w:color="auto"/>
            <w:right w:val="none" w:sz="0" w:space="0" w:color="auto"/>
          </w:divBdr>
        </w:div>
      </w:divsChild>
    </w:div>
    <w:div w:id="1030226823">
      <w:marLeft w:val="0"/>
      <w:marRight w:val="0"/>
      <w:marTop w:val="0"/>
      <w:marBottom w:val="0"/>
      <w:divBdr>
        <w:top w:val="none" w:sz="0" w:space="0" w:color="auto"/>
        <w:left w:val="none" w:sz="0" w:space="0" w:color="auto"/>
        <w:bottom w:val="none" w:sz="0" w:space="0" w:color="auto"/>
        <w:right w:val="none" w:sz="0" w:space="0" w:color="auto"/>
      </w:divBdr>
    </w:div>
    <w:div w:id="1030226825">
      <w:marLeft w:val="0"/>
      <w:marRight w:val="0"/>
      <w:marTop w:val="0"/>
      <w:marBottom w:val="0"/>
      <w:divBdr>
        <w:top w:val="none" w:sz="0" w:space="0" w:color="auto"/>
        <w:left w:val="none" w:sz="0" w:space="0" w:color="auto"/>
        <w:bottom w:val="none" w:sz="0" w:space="0" w:color="auto"/>
        <w:right w:val="none" w:sz="0" w:space="0" w:color="auto"/>
      </w:divBdr>
    </w:div>
    <w:div w:id="1030226827">
      <w:marLeft w:val="0"/>
      <w:marRight w:val="0"/>
      <w:marTop w:val="0"/>
      <w:marBottom w:val="0"/>
      <w:divBdr>
        <w:top w:val="none" w:sz="0" w:space="0" w:color="auto"/>
        <w:left w:val="none" w:sz="0" w:space="0" w:color="auto"/>
        <w:bottom w:val="none" w:sz="0" w:space="0" w:color="auto"/>
        <w:right w:val="none" w:sz="0" w:space="0" w:color="auto"/>
      </w:divBdr>
    </w:div>
    <w:div w:id="1030226828">
      <w:marLeft w:val="0"/>
      <w:marRight w:val="0"/>
      <w:marTop w:val="0"/>
      <w:marBottom w:val="0"/>
      <w:divBdr>
        <w:top w:val="none" w:sz="0" w:space="0" w:color="auto"/>
        <w:left w:val="none" w:sz="0" w:space="0" w:color="auto"/>
        <w:bottom w:val="none" w:sz="0" w:space="0" w:color="auto"/>
        <w:right w:val="none" w:sz="0" w:space="0" w:color="auto"/>
      </w:divBdr>
    </w:div>
    <w:div w:id="1030226829">
      <w:marLeft w:val="0"/>
      <w:marRight w:val="0"/>
      <w:marTop w:val="0"/>
      <w:marBottom w:val="0"/>
      <w:divBdr>
        <w:top w:val="none" w:sz="0" w:space="0" w:color="auto"/>
        <w:left w:val="none" w:sz="0" w:space="0" w:color="auto"/>
        <w:bottom w:val="none" w:sz="0" w:space="0" w:color="auto"/>
        <w:right w:val="none" w:sz="0" w:space="0" w:color="auto"/>
      </w:divBdr>
      <w:divsChild>
        <w:div w:id="1030226427">
          <w:marLeft w:val="720"/>
          <w:marRight w:val="720"/>
          <w:marTop w:val="100"/>
          <w:marBottom w:val="100"/>
          <w:divBdr>
            <w:top w:val="none" w:sz="0" w:space="0" w:color="auto"/>
            <w:left w:val="none" w:sz="0" w:space="0" w:color="auto"/>
            <w:bottom w:val="none" w:sz="0" w:space="0" w:color="auto"/>
            <w:right w:val="none" w:sz="0" w:space="0" w:color="auto"/>
          </w:divBdr>
        </w:div>
      </w:divsChild>
    </w:div>
    <w:div w:id="1030226830">
      <w:marLeft w:val="0"/>
      <w:marRight w:val="0"/>
      <w:marTop w:val="0"/>
      <w:marBottom w:val="0"/>
      <w:divBdr>
        <w:top w:val="none" w:sz="0" w:space="0" w:color="auto"/>
        <w:left w:val="none" w:sz="0" w:space="0" w:color="auto"/>
        <w:bottom w:val="none" w:sz="0" w:space="0" w:color="auto"/>
        <w:right w:val="none" w:sz="0" w:space="0" w:color="auto"/>
      </w:divBdr>
    </w:div>
    <w:div w:id="1030226831">
      <w:marLeft w:val="0"/>
      <w:marRight w:val="0"/>
      <w:marTop w:val="0"/>
      <w:marBottom w:val="0"/>
      <w:divBdr>
        <w:top w:val="none" w:sz="0" w:space="0" w:color="auto"/>
        <w:left w:val="none" w:sz="0" w:space="0" w:color="auto"/>
        <w:bottom w:val="none" w:sz="0" w:space="0" w:color="auto"/>
        <w:right w:val="none" w:sz="0" w:space="0" w:color="auto"/>
      </w:divBdr>
    </w:div>
    <w:div w:id="1030226832">
      <w:marLeft w:val="0"/>
      <w:marRight w:val="0"/>
      <w:marTop w:val="0"/>
      <w:marBottom w:val="0"/>
      <w:divBdr>
        <w:top w:val="none" w:sz="0" w:space="0" w:color="auto"/>
        <w:left w:val="none" w:sz="0" w:space="0" w:color="auto"/>
        <w:bottom w:val="none" w:sz="0" w:space="0" w:color="auto"/>
        <w:right w:val="none" w:sz="0" w:space="0" w:color="auto"/>
      </w:divBdr>
    </w:div>
    <w:div w:id="1030226833">
      <w:marLeft w:val="0"/>
      <w:marRight w:val="0"/>
      <w:marTop w:val="0"/>
      <w:marBottom w:val="0"/>
      <w:divBdr>
        <w:top w:val="none" w:sz="0" w:space="0" w:color="auto"/>
        <w:left w:val="none" w:sz="0" w:space="0" w:color="auto"/>
        <w:bottom w:val="none" w:sz="0" w:space="0" w:color="auto"/>
        <w:right w:val="none" w:sz="0" w:space="0" w:color="auto"/>
      </w:divBdr>
    </w:div>
    <w:div w:id="1030226834">
      <w:marLeft w:val="0"/>
      <w:marRight w:val="0"/>
      <w:marTop w:val="0"/>
      <w:marBottom w:val="0"/>
      <w:divBdr>
        <w:top w:val="none" w:sz="0" w:space="0" w:color="auto"/>
        <w:left w:val="none" w:sz="0" w:space="0" w:color="auto"/>
        <w:bottom w:val="none" w:sz="0" w:space="0" w:color="auto"/>
        <w:right w:val="none" w:sz="0" w:space="0" w:color="auto"/>
      </w:divBdr>
    </w:div>
    <w:div w:id="1030226835">
      <w:marLeft w:val="0"/>
      <w:marRight w:val="0"/>
      <w:marTop w:val="0"/>
      <w:marBottom w:val="0"/>
      <w:divBdr>
        <w:top w:val="none" w:sz="0" w:space="0" w:color="auto"/>
        <w:left w:val="none" w:sz="0" w:space="0" w:color="auto"/>
        <w:bottom w:val="none" w:sz="0" w:space="0" w:color="auto"/>
        <w:right w:val="none" w:sz="0" w:space="0" w:color="auto"/>
      </w:divBdr>
    </w:div>
    <w:div w:id="1030226836">
      <w:marLeft w:val="0"/>
      <w:marRight w:val="0"/>
      <w:marTop w:val="0"/>
      <w:marBottom w:val="0"/>
      <w:divBdr>
        <w:top w:val="none" w:sz="0" w:space="0" w:color="auto"/>
        <w:left w:val="none" w:sz="0" w:space="0" w:color="auto"/>
        <w:bottom w:val="none" w:sz="0" w:space="0" w:color="auto"/>
        <w:right w:val="none" w:sz="0" w:space="0" w:color="auto"/>
      </w:divBdr>
    </w:div>
    <w:div w:id="1030226837">
      <w:marLeft w:val="0"/>
      <w:marRight w:val="0"/>
      <w:marTop w:val="0"/>
      <w:marBottom w:val="0"/>
      <w:divBdr>
        <w:top w:val="none" w:sz="0" w:space="0" w:color="auto"/>
        <w:left w:val="none" w:sz="0" w:space="0" w:color="auto"/>
        <w:bottom w:val="none" w:sz="0" w:space="0" w:color="auto"/>
        <w:right w:val="none" w:sz="0" w:space="0" w:color="auto"/>
      </w:divBdr>
    </w:div>
    <w:div w:id="1030226838">
      <w:marLeft w:val="0"/>
      <w:marRight w:val="0"/>
      <w:marTop w:val="0"/>
      <w:marBottom w:val="0"/>
      <w:divBdr>
        <w:top w:val="none" w:sz="0" w:space="0" w:color="auto"/>
        <w:left w:val="none" w:sz="0" w:space="0" w:color="auto"/>
        <w:bottom w:val="none" w:sz="0" w:space="0" w:color="auto"/>
        <w:right w:val="none" w:sz="0" w:space="0" w:color="auto"/>
      </w:divBdr>
    </w:div>
    <w:div w:id="1030226839">
      <w:marLeft w:val="0"/>
      <w:marRight w:val="0"/>
      <w:marTop w:val="0"/>
      <w:marBottom w:val="0"/>
      <w:divBdr>
        <w:top w:val="none" w:sz="0" w:space="0" w:color="auto"/>
        <w:left w:val="none" w:sz="0" w:space="0" w:color="auto"/>
        <w:bottom w:val="none" w:sz="0" w:space="0" w:color="auto"/>
        <w:right w:val="none" w:sz="0" w:space="0" w:color="auto"/>
      </w:divBdr>
    </w:div>
    <w:div w:id="1030226840">
      <w:marLeft w:val="0"/>
      <w:marRight w:val="0"/>
      <w:marTop w:val="0"/>
      <w:marBottom w:val="0"/>
      <w:divBdr>
        <w:top w:val="none" w:sz="0" w:space="0" w:color="auto"/>
        <w:left w:val="none" w:sz="0" w:space="0" w:color="auto"/>
        <w:bottom w:val="none" w:sz="0" w:space="0" w:color="auto"/>
        <w:right w:val="none" w:sz="0" w:space="0" w:color="auto"/>
      </w:divBdr>
    </w:div>
    <w:div w:id="1030226841">
      <w:marLeft w:val="0"/>
      <w:marRight w:val="0"/>
      <w:marTop w:val="0"/>
      <w:marBottom w:val="0"/>
      <w:divBdr>
        <w:top w:val="none" w:sz="0" w:space="0" w:color="auto"/>
        <w:left w:val="none" w:sz="0" w:space="0" w:color="auto"/>
        <w:bottom w:val="none" w:sz="0" w:space="0" w:color="auto"/>
        <w:right w:val="none" w:sz="0" w:space="0" w:color="auto"/>
      </w:divBdr>
    </w:div>
    <w:div w:id="1030226842">
      <w:marLeft w:val="0"/>
      <w:marRight w:val="0"/>
      <w:marTop w:val="0"/>
      <w:marBottom w:val="0"/>
      <w:divBdr>
        <w:top w:val="none" w:sz="0" w:space="0" w:color="auto"/>
        <w:left w:val="none" w:sz="0" w:space="0" w:color="auto"/>
        <w:bottom w:val="none" w:sz="0" w:space="0" w:color="auto"/>
        <w:right w:val="none" w:sz="0" w:space="0" w:color="auto"/>
      </w:divBdr>
    </w:div>
    <w:div w:id="1030226843">
      <w:marLeft w:val="0"/>
      <w:marRight w:val="0"/>
      <w:marTop w:val="0"/>
      <w:marBottom w:val="0"/>
      <w:divBdr>
        <w:top w:val="none" w:sz="0" w:space="0" w:color="auto"/>
        <w:left w:val="none" w:sz="0" w:space="0" w:color="auto"/>
        <w:bottom w:val="none" w:sz="0" w:space="0" w:color="auto"/>
        <w:right w:val="none" w:sz="0" w:space="0" w:color="auto"/>
      </w:divBdr>
    </w:div>
    <w:div w:id="1030226845">
      <w:marLeft w:val="0"/>
      <w:marRight w:val="0"/>
      <w:marTop w:val="0"/>
      <w:marBottom w:val="0"/>
      <w:divBdr>
        <w:top w:val="none" w:sz="0" w:space="0" w:color="auto"/>
        <w:left w:val="none" w:sz="0" w:space="0" w:color="auto"/>
        <w:bottom w:val="none" w:sz="0" w:space="0" w:color="auto"/>
        <w:right w:val="none" w:sz="0" w:space="0" w:color="auto"/>
      </w:divBdr>
    </w:div>
    <w:div w:id="1030226846">
      <w:marLeft w:val="0"/>
      <w:marRight w:val="0"/>
      <w:marTop w:val="0"/>
      <w:marBottom w:val="0"/>
      <w:divBdr>
        <w:top w:val="none" w:sz="0" w:space="0" w:color="auto"/>
        <w:left w:val="none" w:sz="0" w:space="0" w:color="auto"/>
        <w:bottom w:val="none" w:sz="0" w:space="0" w:color="auto"/>
        <w:right w:val="none" w:sz="0" w:space="0" w:color="auto"/>
      </w:divBdr>
    </w:div>
    <w:div w:id="1030226849">
      <w:marLeft w:val="0"/>
      <w:marRight w:val="0"/>
      <w:marTop w:val="0"/>
      <w:marBottom w:val="0"/>
      <w:divBdr>
        <w:top w:val="none" w:sz="0" w:space="0" w:color="auto"/>
        <w:left w:val="none" w:sz="0" w:space="0" w:color="auto"/>
        <w:bottom w:val="none" w:sz="0" w:space="0" w:color="auto"/>
        <w:right w:val="none" w:sz="0" w:space="0" w:color="auto"/>
      </w:divBdr>
    </w:div>
    <w:div w:id="1030226850">
      <w:marLeft w:val="0"/>
      <w:marRight w:val="0"/>
      <w:marTop w:val="0"/>
      <w:marBottom w:val="0"/>
      <w:divBdr>
        <w:top w:val="none" w:sz="0" w:space="0" w:color="auto"/>
        <w:left w:val="none" w:sz="0" w:space="0" w:color="auto"/>
        <w:bottom w:val="none" w:sz="0" w:space="0" w:color="auto"/>
        <w:right w:val="none" w:sz="0" w:space="0" w:color="auto"/>
      </w:divBdr>
    </w:div>
    <w:div w:id="1030226852">
      <w:marLeft w:val="0"/>
      <w:marRight w:val="0"/>
      <w:marTop w:val="0"/>
      <w:marBottom w:val="0"/>
      <w:divBdr>
        <w:top w:val="none" w:sz="0" w:space="0" w:color="auto"/>
        <w:left w:val="none" w:sz="0" w:space="0" w:color="auto"/>
        <w:bottom w:val="none" w:sz="0" w:space="0" w:color="auto"/>
        <w:right w:val="none" w:sz="0" w:space="0" w:color="auto"/>
      </w:divBdr>
    </w:div>
    <w:div w:id="1030226853">
      <w:marLeft w:val="0"/>
      <w:marRight w:val="0"/>
      <w:marTop w:val="0"/>
      <w:marBottom w:val="0"/>
      <w:divBdr>
        <w:top w:val="none" w:sz="0" w:space="0" w:color="auto"/>
        <w:left w:val="none" w:sz="0" w:space="0" w:color="auto"/>
        <w:bottom w:val="none" w:sz="0" w:space="0" w:color="auto"/>
        <w:right w:val="none" w:sz="0" w:space="0" w:color="auto"/>
      </w:divBdr>
    </w:div>
    <w:div w:id="1030226855">
      <w:marLeft w:val="0"/>
      <w:marRight w:val="0"/>
      <w:marTop w:val="0"/>
      <w:marBottom w:val="0"/>
      <w:divBdr>
        <w:top w:val="none" w:sz="0" w:space="0" w:color="auto"/>
        <w:left w:val="none" w:sz="0" w:space="0" w:color="auto"/>
        <w:bottom w:val="none" w:sz="0" w:space="0" w:color="auto"/>
        <w:right w:val="none" w:sz="0" w:space="0" w:color="auto"/>
      </w:divBdr>
      <w:divsChild>
        <w:div w:id="1030226445">
          <w:marLeft w:val="0"/>
          <w:marRight w:val="0"/>
          <w:marTop w:val="0"/>
          <w:marBottom w:val="0"/>
          <w:divBdr>
            <w:top w:val="none" w:sz="0" w:space="0" w:color="auto"/>
            <w:left w:val="none" w:sz="0" w:space="0" w:color="auto"/>
            <w:bottom w:val="none" w:sz="0" w:space="0" w:color="auto"/>
            <w:right w:val="none" w:sz="0" w:space="0" w:color="auto"/>
          </w:divBdr>
          <w:divsChild>
            <w:div w:id="1030226631">
              <w:marLeft w:val="0"/>
              <w:marRight w:val="0"/>
              <w:marTop w:val="0"/>
              <w:marBottom w:val="0"/>
              <w:divBdr>
                <w:top w:val="none" w:sz="0" w:space="0" w:color="auto"/>
                <w:left w:val="none" w:sz="0" w:space="0" w:color="auto"/>
                <w:bottom w:val="none" w:sz="0" w:space="0" w:color="auto"/>
                <w:right w:val="none" w:sz="0" w:space="0" w:color="auto"/>
              </w:divBdr>
              <w:divsChild>
                <w:div w:id="1030226620">
                  <w:marLeft w:val="0"/>
                  <w:marRight w:val="0"/>
                  <w:marTop w:val="0"/>
                  <w:marBottom w:val="0"/>
                  <w:divBdr>
                    <w:top w:val="none" w:sz="0" w:space="0" w:color="auto"/>
                    <w:left w:val="none" w:sz="0" w:space="0" w:color="auto"/>
                    <w:bottom w:val="none" w:sz="0" w:space="0" w:color="auto"/>
                    <w:right w:val="none" w:sz="0" w:space="0" w:color="auto"/>
                  </w:divBdr>
                  <w:divsChild>
                    <w:div w:id="1030226617">
                      <w:marLeft w:val="0"/>
                      <w:marRight w:val="0"/>
                      <w:marTop w:val="0"/>
                      <w:marBottom w:val="0"/>
                      <w:divBdr>
                        <w:top w:val="none" w:sz="0" w:space="0" w:color="auto"/>
                        <w:left w:val="none" w:sz="0" w:space="0" w:color="auto"/>
                        <w:bottom w:val="none" w:sz="0" w:space="0" w:color="auto"/>
                        <w:right w:val="none" w:sz="0" w:space="0" w:color="auto"/>
                      </w:divBdr>
                      <w:divsChild>
                        <w:div w:id="1030226575">
                          <w:marLeft w:val="0"/>
                          <w:marRight w:val="0"/>
                          <w:marTop w:val="0"/>
                          <w:marBottom w:val="0"/>
                          <w:divBdr>
                            <w:top w:val="none" w:sz="0" w:space="0" w:color="auto"/>
                            <w:left w:val="none" w:sz="0" w:space="0" w:color="auto"/>
                            <w:bottom w:val="none" w:sz="0" w:space="0" w:color="auto"/>
                            <w:right w:val="none" w:sz="0" w:space="0" w:color="auto"/>
                          </w:divBdr>
                          <w:divsChild>
                            <w:div w:id="1030226457">
                              <w:marLeft w:val="0"/>
                              <w:marRight w:val="0"/>
                              <w:marTop w:val="0"/>
                              <w:marBottom w:val="0"/>
                              <w:divBdr>
                                <w:top w:val="none" w:sz="0" w:space="0" w:color="auto"/>
                                <w:left w:val="none" w:sz="0" w:space="0" w:color="auto"/>
                                <w:bottom w:val="none" w:sz="0" w:space="0" w:color="auto"/>
                                <w:right w:val="none" w:sz="0" w:space="0" w:color="auto"/>
                              </w:divBdr>
                              <w:divsChild>
                                <w:div w:id="1030226636">
                                  <w:marLeft w:val="0"/>
                                  <w:marRight w:val="0"/>
                                  <w:marTop w:val="0"/>
                                  <w:marBottom w:val="0"/>
                                  <w:divBdr>
                                    <w:top w:val="none" w:sz="0" w:space="0" w:color="auto"/>
                                    <w:left w:val="none" w:sz="0" w:space="0" w:color="auto"/>
                                    <w:bottom w:val="none" w:sz="0" w:space="0" w:color="auto"/>
                                    <w:right w:val="none" w:sz="0" w:space="0" w:color="auto"/>
                                  </w:divBdr>
                                  <w:divsChild>
                                    <w:div w:id="103022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226816">
                      <w:marLeft w:val="0"/>
                      <w:marRight w:val="0"/>
                      <w:marTop w:val="0"/>
                      <w:marBottom w:val="0"/>
                      <w:divBdr>
                        <w:top w:val="none" w:sz="0" w:space="0" w:color="auto"/>
                        <w:left w:val="none" w:sz="0" w:space="0" w:color="auto"/>
                        <w:bottom w:val="none" w:sz="0" w:space="0" w:color="auto"/>
                        <w:right w:val="none" w:sz="0" w:space="0" w:color="auto"/>
                      </w:divBdr>
                      <w:divsChild>
                        <w:div w:id="103022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0226856">
      <w:marLeft w:val="0"/>
      <w:marRight w:val="0"/>
      <w:marTop w:val="0"/>
      <w:marBottom w:val="0"/>
      <w:divBdr>
        <w:top w:val="none" w:sz="0" w:space="0" w:color="auto"/>
        <w:left w:val="none" w:sz="0" w:space="0" w:color="auto"/>
        <w:bottom w:val="none" w:sz="0" w:space="0" w:color="auto"/>
        <w:right w:val="none" w:sz="0" w:space="0" w:color="auto"/>
      </w:divBdr>
    </w:div>
    <w:div w:id="1030226858">
      <w:marLeft w:val="0"/>
      <w:marRight w:val="0"/>
      <w:marTop w:val="0"/>
      <w:marBottom w:val="0"/>
      <w:divBdr>
        <w:top w:val="none" w:sz="0" w:space="0" w:color="auto"/>
        <w:left w:val="none" w:sz="0" w:space="0" w:color="auto"/>
        <w:bottom w:val="none" w:sz="0" w:space="0" w:color="auto"/>
        <w:right w:val="none" w:sz="0" w:space="0" w:color="auto"/>
      </w:divBdr>
    </w:div>
    <w:div w:id="1030226860">
      <w:marLeft w:val="0"/>
      <w:marRight w:val="0"/>
      <w:marTop w:val="0"/>
      <w:marBottom w:val="0"/>
      <w:divBdr>
        <w:top w:val="none" w:sz="0" w:space="0" w:color="auto"/>
        <w:left w:val="none" w:sz="0" w:space="0" w:color="auto"/>
        <w:bottom w:val="none" w:sz="0" w:space="0" w:color="auto"/>
        <w:right w:val="none" w:sz="0" w:space="0" w:color="auto"/>
      </w:divBdr>
    </w:div>
    <w:div w:id="1030226861">
      <w:marLeft w:val="0"/>
      <w:marRight w:val="0"/>
      <w:marTop w:val="0"/>
      <w:marBottom w:val="0"/>
      <w:divBdr>
        <w:top w:val="none" w:sz="0" w:space="0" w:color="auto"/>
        <w:left w:val="none" w:sz="0" w:space="0" w:color="auto"/>
        <w:bottom w:val="none" w:sz="0" w:space="0" w:color="auto"/>
        <w:right w:val="none" w:sz="0" w:space="0" w:color="auto"/>
      </w:divBdr>
    </w:div>
    <w:div w:id="1030226862">
      <w:marLeft w:val="0"/>
      <w:marRight w:val="0"/>
      <w:marTop w:val="0"/>
      <w:marBottom w:val="0"/>
      <w:divBdr>
        <w:top w:val="none" w:sz="0" w:space="0" w:color="auto"/>
        <w:left w:val="none" w:sz="0" w:space="0" w:color="auto"/>
        <w:bottom w:val="none" w:sz="0" w:space="0" w:color="auto"/>
        <w:right w:val="none" w:sz="0" w:space="0" w:color="auto"/>
      </w:divBdr>
    </w:div>
    <w:div w:id="1030226863">
      <w:marLeft w:val="0"/>
      <w:marRight w:val="0"/>
      <w:marTop w:val="0"/>
      <w:marBottom w:val="0"/>
      <w:divBdr>
        <w:top w:val="none" w:sz="0" w:space="0" w:color="auto"/>
        <w:left w:val="none" w:sz="0" w:space="0" w:color="auto"/>
        <w:bottom w:val="none" w:sz="0" w:space="0" w:color="auto"/>
        <w:right w:val="none" w:sz="0" w:space="0" w:color="auto"/>
      </w:divBdr>
    </w:div>
    <w:div w:id="1030226865">
      <w:marLeft w:val="0"/>
      <w:marRight w:val="0"/>
      <w:marTop w:val="0"/>
      <w:marBottom w:val="0"/>
      <w:divBdr>
        <w:top w:val="none" w:sz="0" w:space="0" w:color="auto"/>
        <w:left w:val="none" w:sz="0" w:space="0" w:color="auto"/>
        <w:bottom w:val="none" w:sz="0" w:space="0" w:color="auto"/>
        <w:right w:val="none" w:sz="0" w:space="0" w:color="auto"/>
      </w:divBdr>
    </w:div>
    <w:div w:id="1030226869">
      <w:marLeft w:val="0"/>
      <w:marRight w:val="0"/>
      <w:marTop w:val="0"/>
      <w:marBottom w:val="0"/>
      <w:divBdr>
        <w:top w:val="none" w:sz="0" w:space="0" w:color="auto"/>
        <w:left w:val="none" w:sz="0" w:space="0" w:color="auto"/>
        <w:bottom w:val="none" w:sz="0" w:space="0" w:color="auto"/>
        <w:right w:val="none" w:sz="0" w:space="0" w:color="auto"/>
      </w:divBdr>
      <w:divsChild>
        <w:div w:id="1030226519">
          <w:marLeft w:val="720"/>
          <w:marRight w:val="720"/>
          <w:marTop w:val="100"/>
          <w:marBottom w:val="100"/>
          <w:divBdr>
            <w:top w:val="none" w:sz="0" w:space="0" w:color="auto"/>
            <w:left w:val="none" w:sz="0" w:space="0" w:color="auto"/>
            <w:bottom w:val="none" w:sz="0" w:space="0" w:color="auto"/>
            <w:right w:val="none" w:sz="0" w:space="0" w:color="auto"/>
          </w:divBdr>
        </w:div>
      </w:divsChild>
    </w:div>
    <w:div w:id="1030226870">
      <w:marLeft w:val="0"/>
      <w:marRight w:val="0"/>
      <w:marTop w:val="0"/>
      <w:marBottom w:val="0"/>
      <w:divBdr>
        <w:top w:val="none" w:sz="0" w:space="0" w:color="auto"/>
        <w:left w:val="none" w:sz="0" w:space="0" w:color="auto"/>
        <w:bottom w:val="none" w:sz="0" w:space="0" w:color="auto"/>
        <w:right w:val="none" w:sz="0" w:space="0" w:color="auto"/>
      </w:divBdr>
    </w:div>
    <w:div w:id="1030226871">
      <w:marLeft w:val="0"/>
      <w:marRight w:val="0"/>
      <w:marTop w:val="0"/>
      <w:marBottom w:val="0"/>
      <w:divBdr>
        <w:top w:val="none" w:sz="0" w:space="0" w:color="auto"/>
        <w:left w:val="none" w:sz="0" w:space="0" w:color="auto"/>
        <w:bottom w:val="none" w:sz="0" w:space="0" w:color="auto"/>
        <w:right w:val="none" w:sz="0" w:space="0" w:color="auto"/>
      </w:divBdr>
    </w:div>
    <w:div w:id="1030226873">
      <w:marLeft w:val="0"/>
      <w:marRight w:val="0"/>
      <w:marTop w:val="0"/>
      <w:marBottom w:val="0"/>
      <w:divBdr>
        <w:top w:val="none" w:sz="0" w:space="0" w:color="auto"/>
        <w:left w:val="none" w:sz="0" w:space="0" w:color="auto"/>
        <w:bottom w:val="none" w:sz="0" w:space="0" w:color="auto"/>
        <w:right w:val="none" w:sz="0" w:space="0" w:color="auto"/>
      </w:divBdr>
    </w:div>
    <w:div w:id="1030226875">
      <w:marLeft w:val="0"/>
      <w:marRight w:val="0"/>
      <w:marTop w:val="0"/>
      <w:marBottom w:val="0"/>
      <w:divBdr>
        <w:top w:val="none" w:sz="0" w:space="0" w:color="auto"/>
        <w:left w:val="none" w:sz="0" w:space="0" w:color="auto"/>
        <w:bottom w:val="none" w:sz="0" w:space="0" w:color="auto"/>
        <w:right w:val="none" w:sz="0" w:space="0" w:color="auto"/>
      </w:divBdr>
    </w:div>
    <w:div w:id="1030226876">
      <w:marLeft w:val="0"/>
      <w:marRight w:val="0"/>
      <w:marTop w:val="0"/>
      <w:marBottom w:val="0"/>
      <w:divBdr>
        <w:top w:val="none" w:sz="0" w:space="0" w:color="auto"/>
        <w:left w:val="none" w:sz="0" w:space="0" w:color="auto"/>
        <w:bottom w:val="none" w:sz="0" w:space="0" w:color="auto"/>
        <w:right w:val="none" w:sz="0" w:space="0" w:color="auto"/>
      </w:divBdr>
    </w:div>
    <w:div w:id="1030226877">
      <w:marLeft w:val="0"/>
      <w:marRight w:val="0"/>
      <w:marTop w:val="0"/>
      <w:marBottom w:val="0"/>
      <w:divBdr>
        <w:top w:val="none" w:sz="0" w:space="0" w:color="auto"/>
        <w:left w:val="none" w:sz="0" w:space="0" w:color="auto"/>
        <w:bottom w:val="none" w:sz="0" w:space="0" w:color="auto"/>
        <w:right w:val="none" w:sz="0" w:space="0" w:color="auto"/>
      </w:divBdr>
    </w:div>
    <w:div w:id="1030226878">
      <w:marLeft w:val="0"/>
      <w:marRight w:val="0"/>
      <w:marTop w:val="0"/>
      <w:marBottom w:val="0"/>
      <w:divBdr>
        <w:top w:val="none" w:sz="0" w:space="0" w:color="auto"/>
        <w:left w:val="none" w:sz="0" w:space="0" w:color="auto"/>
        <w:bottom w:val="none" w:sz="0" w:space="0" w:color="auto"/>
        <w:right w:val="none" w:sz="0" w:space="0" w:color="auto"/>
      </w:divBdr>
    </w:div>
    <w:div w:id="1030226879">
      <w:marLeft w:val="0"/>
      <w:marRight w:val="0"/>
      <w:marTop w:val="0"/>
      <w:marBottom w:val="0"/>
      <w:divBdr>
        <w:top w:val="none" w:sz="0" w:space="0" w:color="auto"/>
        <w:left w:val="none" w:sz="0" w:space="0" w:color="auto"/>
        <w:bottom w:val="none" w:sz="0" w:space="0" w:color="auto"/>
        <w:right w:val="none" w:sz="0" w:space="0" w:color="auto"/>
      </w:divBdr>
    </w:div>
    <w:div w:id="1030226880">
      <w:marLeft w:val="0"/>
      <w:marRight w:val="0"/>
      <w:marTop w:val="0"/>
      <w:marBottom w:val="0"/>
      <w:divBdr>
        <w:top w:val="none" w:sz="0" w:space="0" w:color="auto"/>
        <w:left w:val="none" w:sz="0" w:space="0" w:color="auto"/>
        <w:bottom w:val="none" w:sz="0" w:space="0" w:color="auto"/>
        <w:right w:val="none" w:sz="0" w:space="0" w:color="auto"/>
      </w:divBdr>
    </w:div>
    <w:div w:id="1030226882">
      <w:marLeft w:val="0"/>
      <w:marRight w:val="0"/>
      <w:marTop w:val="0"/>
      <w:marBottom w:val="0"/>
      <w:divBdr>
        <w:top w:val="none" w:sz="0" w:space="0" w:color="auto"/>
        <w:left w:val="none" w:sz="0" w:space="0" w:color="auto"/>
        <w:bottom w:val="none" w:sz="0" w:space="0" w:color="auto"/>
        <w:right w:val="none" w:sz="0" w:space="0" w:color="auto"/>
      </w:divBdr>
    </w:div>
    <w:div w:id="1030226883">
      <w:marLeft w:val="0"/>
      <w:marRight w:val="0"/>
      <w:marTop w:val="0"/>
      <w:marBottom w:val="0"/>
      <w:divBdr>
        <w:top w:val="none" w:sz="0" w:space="0" w:color="auto"/>
        <w:left w:val="none" w:sz="0" w:space="0" w:color="auto"/>
        <w:bottom w:val="none" w:sz="0" w:space="0" w:color="auto"/>
        <w:right w:val="none" w:sz="0" w:space="0" w:color="auto"/>
      </w:divBdr>
    </w:div>
    <w:div w:id="1030226884">
      <w:marLeft w:val="0"/>
      <w:marRight w:val="0"/>
      <w:marTop w:val="0"/>
      <w:marBottom w:val="0"/>
      <w:divBdr>
        <w:top w:val="none" w:sz="0" w:space="0" w:color="auto"/>
        <w:left w:val="none" w:sz="0" w:space="0" w:color="auto"/>
        <w:bottom w:val="none" w:sz="0" w:space="0" w:color="auto"/>
        <w:right w:val="none" w:sz="0" w:space="0" w:color="auto"/>
      </w:divBdr>
    </w:div>
    <w:div w:id="1030226885">
      <w:marLeft w:val="0"/>
      <w:marRight w:val="0"/>
      <w:marTop w:val="0"/>
      <w:marBottom w:val="0"/>
      <w:divBdr>
        <w:top w:val="none" w:sz="0" w:space="0" w:color="auto"/>
        <w:left w:val="none" w:sz="0" w:space="0" w:color="auto"/>
        <w:bottom w:val="none" w:sz="0" w:space="0" w:color="auto"/>
        <w:right w:val="none" w:sz="0" w:space="0" w:color="auto"/>
      </w:divBdr>
    </w:div>
    <w:div w:id="1030226886">
      <w:marLeft w:val="0"/>
      <w:marRight w:val="0"/>
      <w:marTop w:val="0"/>
      <w:marBottom w:val="0"/>
      <w:divBdr>
        <w:top w:val="none" w:sz="0" w:space="0" w:color="auto"/>
        <w:left w:val="none" w:sz="0" w:space="0" w:color="auto"/>
        <w:bottom w:val="none" w:sz="0" w:space="0" w:color="auto"/>
        <w:right w:val="none" w:sz="0" w:space="0" w:color="auto"/>
      </w:divBdr>
    </w:div>
    <w:div w:id="1030226887">
      <w:marLeft w:val="0"/>
      <w:marRight w:val="0"/>
      <w:marTop w:val="0"/>
      <w:marBottom w:val="0"/>
      <w:divBdr>
        <w:top w:val="none" w:sz="0" w:space="0" w:color="auto"/>
        <w:left w:val="none" w:sz="0" w:space="0" w:color="auto"/>
        <w:bottom w:val="none" w:sz="0" w:space="0" w:color="auto"/>
        <w:right w:val="none" w:sz="0" w:space="0" w:color="auto"/>
      </w:divBdr>
    </w:div>
    <w:div w:id="1030226888">
      <w:marLeft w:val="0"/>
      <w:marRight w:val="0"/>
      <w:marTop w:val="0"/>
      <w:marBottom w:val="0"/>
      <w:divBdr>
        <w:top w:val="none" w:sz="0" w:space="0" w:color="auto"/>
        <w:left w:val="none" w:sz="0" w:space="0" w:color="auto"/>
        <w:bottom w:val="none" w:sz="0" w:space="0" w:color="auto"/>
        <w:right w:val="none" w:sz="0" w:space="0" w:color="auto"/>
      </w:divBdr>
    </w:div>
    <w:div w:id="1030226889">
      <w:marLeft w:val="0"/>
      <w:marRight w:val="0"/>
      <w:marTop w:val="0"/>
      <w:marBottom w:val="0"/>
      <w:divBdr>
        <w:top w:val="none" w:sz="0" w:space="0" w:color="auto"/>
        <w:left w:val="none" w:sz="0" w:space="0" w:color="auto"/>
        <w:bottom w:val="none" w:sz="0" w:space="0" w:color="auto"/>
        <w:right w:val="none" w:sz="0" w:space="0" w:color="auto"/>
      </w:divBdr>
    </w:div>
    <w:div w:id="1030226890">
      <w:marLeft w:val="0"/>
      <w:marRight w:val="0"/>
      <w:marTop w:val="0"/>
      <w:marBottom w:val="0"/>
      <w:divBdr>
        <w:top w:val="none" w:sz="0" w:space="0" w:color="auto"/>
        <w:left w:val="none" w:sz="0" w:space="0" w:color="auto"/>
        <w:bottom w:val="none" w:sz="0" w:space="0" w:color="auto"/>
        <w:right w:val="none" w:sz="0" w:space="0" w:color="auto"/>
      </w:divBdr>
    </w:div>
    <w:div w:id="1030226891">
      <w:marLeft w:val="0"/>
      <w:marRight w:val="0"/>
      <w:marTop w:val="0"/>
      <w:marBottom w:val="0"/>
      <w:divBdr>
        <w:top w:val="none" w:sz="0" w:space="0" w:color="auto"/>
        <w:left w:val="none" w:sz="0" w:space="0" w:color="auto"/>
        <w:bottom w:val="none" w:sz="0" w:space="0" w:color="auto"/>
        <w:right w:val="none" w:sz="0" w:space="0" w:color="auto"/>
      </w:divBdr>
    </w:div>
    <w:div w:id="1030226892">
      <w:marLeft w:val="0"/>
      <w:marRight w:val="0"/>
      <w:marTop w:val="0"/>
      <w:marBottom w:val="0"/>
      <w:divBdr>
        <w:top w:val="none" w:sz="0" w:space="0" w:color="auto"/>
        <w:left w:val="none" w:sz="0" w:space="0" w:color="auto"/>
        <w:bottom w:val="none" w:sz="0" w:space="0" w:color="auto"/>
        <w:right w:val="none" w:sz="0" w:space="0" w:color="auto"/>
      </w:divBdr>
    </w:div>
    <w:div w:id="1030226893">
      <w:marLeft w:val="0"/>
      <w:marRight w:val="0"/>
      <w:marTop w:val="0"/>
      <w:marBottom w:val="0"/>
      <w:divBdr>
        <w:top w:val="none" w:sz="0" w:space="0" w:color="auto"/>
        <w:left w:val="none" w:sz="0" w:space="0" w:color="auto"/>
        <w:bottom w:val="none" w:sz="0" w:space="0" w:color="auto"/>
        <w:right w:val="none" w:sz="0" w:space="0" w:color="auto"/>
      </w:divBdr>
    </w:div>
    <w:div w:id="1030226894">
      <w:marLeft w:val="0"/>
      <w:marRight w:val="0"/>
      <w:marTop w:val="0"/>
      <w:marBottom w:val="0"/>
      <w:divBdr>
        <w:top w:val="none" w:sz="0" w:space="0" w:color="auto"/>
        <w:left w:val="none" w:sz="0" w:space="0" w:color="auto"/>
        <w:bottom w:val="none" w:sz="0" w:space="0" w:color="auto"/>
        <w:right w:val="none" w:sz="0" w:space="0" w:color="auto"/>
      </w:divBdr>
    </w:div>
    <w:div w:id="1030226895">
      <w:marLeft w:val="0"/>
      <w:marRight w:val="0"/>
      <w:marTop w:val="0"/>
      <w:marBottom w:val="0"/>
      <w:divBdr>
        <w:top w:val="none" w:sz="0" w:space="0" w:color="auto"/>
        <w:left w:val="none" w:sz="0" w:space="0" w:color="auto"/>
        <w:bottom w:val="none" w:sz="0" w:space="0" w:color="auto"/>
        <w:right w:val="none" w:sz="0" w:space="0" w:color="auto"/>
      </w:divBdr>
    </w:div>
    <w:div w:id="1030226897">
      <w:marLeft w:val="0"/>
      <w:marRight w:val="0"/>
      <w:marTop w:val="0"/>
      <w:marBottom w:val="0"/>
      <w:divBdr>
        <w:top w:val="none" w:sz="0" w:space="0" w:color="auto"/>
        <w:left w:val="none" w:sz="0" w:space="0" w:color="auto"/>
        <w:bottom w:val="none" w:sz="0" w:space="0" w:color="auto"/>
        <w:right w:val="none" w:sz="0" w:space="0" w:color="auto"/>
      </w:divBdr>
      <w:divsChild>
        <w:div w:id="1030226651">
          <w:marLeft w:val="720"/>
          <w:marRight w:val="720"/>
          <w:marTop w:val="100"/>
          <w:marBottom w:val="100"/>
          <w:divBdr>
            <w:top w:val="none" w:sz="0" w:space="0" w:color="auto"/>
            <w:left w:val="none" w:sz="0" w:space="0" w:color="auto"/>
            <w:bottom w:val="none" w:sz="0" w:space="0" w:color="auto"/>
            <w:right w:val="none" w:sz="0" w:space="0" w:color="auto"/>
          </w:divBdr>
        </w:div>
        <w:div w:id="1030226677">
          <w:marLeft w:val="720"/>
          <w:marRight w:val="720"/>
          <w:marTop w:val="100"/>
          <w:marBottom w:val="100"/>
          <w:divBdr>
            <w:top w:val="none" w:sz="0" w:space="0" w:color="auto"/>
            <w:left w:val="none" w:sz="0" w:space="0" w:color="auto"/>
            <w:bottom w:val="none" w:sz="0" w:space="0" w:color="auto"/>
            <w:right w:val="none" w:sz="0" w:space="0" w:color="auto"/>
          </w:divBdr>
        </w:div>
        <w:div w:id="1030226819">
          <w:marLeft w:val="720"/>
          <w:marRight w:val="720"/>
          <w:marTop w:val="100"/>
          <w:marBottom w:val="100"/>
          <w:divBdr>
            <w:top w:val="none" w:sz="0" w:space="0" w:color="auto"/>
            <w:left w:val="none" w:sz="0" w:space="0" w:color="auto"/>
            <w:bottom w:val="none" w:sz="0" w:space="0" w:color="auto"/>
            <w:right w:val="none" w:sz="0" w:space="0" w:color="auto"/>
          </w:divBdr>
        </w:div>
      </w:divsChild>
    </w:div>
    <w:div w:id="1030226898">
      <w:marLeft w:val="0"/>
      <w:marRight w:val="0"/>
      <w:marTop w:val="0"/>
      <w:marBottom w:val="0"/>
      <w:divBdr>
        <w:top w:val="none" w:sz="0" w:space="0" w:color="auto"/>
        <w:left w:val="none" w:sz="0" w:space="0" w:color="auto"/>
        <w:bottom w:val="none" w:sz="0" w:space="0" w:color="auto"/>
        <w:right w:val="none" w:sz="0" w:space="0" w:color="auto"/>
      </w:divBdr>
    </w:div>
    <w:div w:id="1030226899">
      <w:marLeft w:val="0"/>
      <w:marRight w:val="0"/>
      <w:marTop w:val="0"/>
      <w:marBottom w:val="0"/>
      <w:divBdr>
        <w:top w:val="none" w:sz="0" w:space="0" w:color="auto"/>
        <w:left w:val="none" w:sz="0" w:space="0" w:color="auto"/>
        <w:bottom w:val="none" w:sz="0" w:space="0" w:color="auto"/>
        <w:right w:val="none" w:sz="0" w:space="0" w:color="auto"/>
      </w:divBdr>
    </w:div>
    <w:div w:id="1030226900">
      <w:marLeft w:val="0"/>
      <w:marRight w:val="0"/>
      <w:marTop w:val="0"/>
      <w:marBottom w:val="0"/>
      <w:divBdr>
        <w:top w:val="none" w:sz="0" w:space="0" w:color="auto"/>
        <w:left w:val="none" w:sz="0" w:space="0" w:color="auto"/>
        <w:bottom w:val="none" w:sz="0" w:space="0" w:color="auto"/>
        <w:right w:val="none" w:sz="0" w:space="0" w:color="auto"/>
      </w:divBdr>
    </w:div>
    <w:div w:id="1030226902">
      <w:marLeft w:val="0"/>
      <w:marRight w:val="0"/>
      <w:marTop w:val="0"/>
      <w:marBottom w:val="0"/>
      <w:divBdr>
        <w:top w:val="none" w:sz="0" w:space="0" w:color="auto"/>
        <w:left w:val="none" w:sz="0" w:space="0" w:color="auto"/>
        <w:bottom w:val="none" w:sz="0" w:space="0" w:color="auto"/>
        <w:right w:val="none" w:sz="0" w:space="0" w:color="auto"/>
      </w:divBdr>
    </w:div>
    <w:div w:id="1030226903">
      <w:marLeft w:val="0"/>
      <w:marRight w:val="0"/>
      <w:marTop w:val="0"/>
      <w:marBottom w:val="0"/>
      <w:divBdr>
        <w:top w:val="none" w:sz="0" w:space="0" w:color="auto"/>
        <w:left w:val="none" w:sz="0" w:space="0" w:color="auto"/>
        <w:bottom w:val="none" w:sz="0" w:space="0" w:color="auto"/>
        <w:right w:val="none" w:sz="0" w:space="0" w:color="auto"/>
      </w:divBdr>
    </w:div>
    <w:div w:id="1030226905">
      <w:marLeft w:val="0"/>
      <w:marRight w:val="0"/>
      <w:marTop w:val="0"/>
      <w:marBottom w:val="0"/>
      <w:divBdr>
        <w:top w:val="none" w:sz="0" w:space="0" w:color="auto"/>
        <w:left w:val="none" w:sz="0" w:space="0" w:color="auto"/>
        <w:bottom w:val="none" w:sz="0" w:space="0" w:color="auto"/>
        <w:right w:val="none" w:sz="0" w:space="0" w:color="auto"/>
      </w:divBdr>
    </w:div>
    <w:div w:id="1030226906">
      <w:marLeft w:val="0"/>
      <w:marRight w:val="0"/>
      <w:marTop w:val="0"/>
      <w:marBottom w:val="0"/>
      <w:divBdr>
        <w:top w:val="none" w:sz="0" w:space="0" w:color="auto"/>
        <w:left w:val="none" w:sz="0" w:space="0" w:color="auto"/>
        <w:bottom w:val="none" w:sz="0" w:space="0" w:color="auto"/>
        <w:right w:val="none" w:sz="0" w:space="0" w:color="auto"/>
      </w:divBdr>
    </w:div>
    <w:div w:id="1030226908">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freelieve.m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269</Pages>
  <Words>-32766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dc:title>
  <dc:subject/>
  <dc:creator>RAR</dc:creator>
  <cp:keywords/>
  <dc:description/>
  <cp:lastModifiedBy>RAR</cp:lastModifiedBy>
  <cp:revision>2</cp:revision>
  <cp:lastPrinted>2025-07-13T13:11:00Z</cp:lastPrinted>
  <dcterms:created xsi:type="dcterms:W3CDTF">2025-07-26T15:42:00Z</dcterms:created>
  <dcterms:modified xsi:type="dcterms:W3CDTF">2025-07-26T15:42:00Z</dcterms:modified>
</cp:coreProperties>
</file>